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D243A" w:rsidRPr="006B69A3">
        <w:trPr>
          <w:trHeight w:val="851"/>
        </w:trPr>
        <w:tc>
          <w:tcPr>
            <w:tcW w:w="1276" w:type="dxa"/>
            <w:tcBorders>
              <w:top w:val="nil"/>
              <w:left w:val="nil"/>
              <w:bottom w:val="single" w:sz="4" w:space="0" w:color="auto"/>
              <w:right w:val="nil"/>
            </w:tcBorders>
          </w:tcPr>
          <w:p w:rsidR="008D243A" w:rsidRPr="006B69A3" w:rsidRDefault="008D243A" w:rsidP="008D243A">
            <w:pPr>
              <w:spacing w:after="80" w:line="340" w:lineRule="exact"/>
            </w:pPr>
          </w:p>
        </w:tc>
        <w:tc>
          <w:tcPr>
            <w:tcW w:w="2268" w:type="dxa"/>
            <w:tcBorders>
              <w:top w:val="nil"/>
              <w:left w:val="nil"/>
              <w:bottom w:val="single" w:sz="4" w:space="0" w:color="auto"/>
              <w:right w:val="nil"/>
            </w:tcBorders>
            <w:vAlign w:val="bottom"/>
          </w:tcPr>
          <w:p w:rsidR="008D243A" w:rsidRPr="006B69A3" w:rsidRDefault="008D243A" w:rsidP="008D243A">
            <w:pPr>
              <w:spacing w:after="80" w:line="340" w:lineRule="exact"/>
              <w:rPr>
                <w:sz w:val="28"/>
                <w:szCs w:val="28"/>
              </w:rPr>
            </w:pPr>
            <w:r w:rsidRPr="006B69A3">
              <w:rPr>
                <w:sz w:val="28"/>
                <w:szCs w:val="28"/>
              </w:rPr>
              <w:t>Na</w:t>
            </w:r>
            <w:r w:rsidR="00A914E2" w:rsidRPr="006B69A3">
              <w:rPr>
                <w:sz w:val="28"/>
                <w:szCs w:val="28"/>
              </w:rPr>
              <w:t>c</w:t>
            </w:r>
            <w:r w:rsidRPr="006B69A3">
              <w:rPr>
                <w:sz w:val="28"/>
                <w:szCs w:val="28"/>
              </w:rPr>
              <w:t>ion</w:t>
            </w:r>
            <w:r w:rsidR="00A914E2" w:rsidRPr="006B69A3">
              <w:rPr>
                <w:sz w:val="28"/>
                <w:szCs w:val="28"/>
              </w:rPr>
              <w:t>e</w:t>
            </w:r>
            <w:r w:rsidRPr="006B69A3">
              <w:rPr>
                <w:sz w:val="28"/>
                <w:szCs w:val="28"/>
              </w:rPr>
              <w:t>s</w:t>
            </w:r>
            <w:r w:rsidR="00A914E2" w:rsidRPr="006B69A3">
              <w:rPr>
                <w:sz w:val="28"/>
                <w:szCs w:val="28"/>
              </w:rPr>
              <w:t xml:space="preserve"> Unidas</w:t>
            </w:r>
          </w:p>
        </w:tc>
        <w:tc>
          <w:tcPr>
            <w:tcW w:w="6232" w:type="dxa"/>
            <w:gridSpan w:val="2"/>
            <w:tcBorders>
              <w:top w:val="nil"/>
              <w:left w:val="nil"/>
              <w:bottom w:val="single" w:sz="4" w:space="0" w:color="auto"/>
              <w:right w:val="nil"/>
            </w:tcBorders>
            <w:vAlign w:val="bottom"/>
          </w:tcPr>
          <w:p w:rsidR="008D243A" w:rsidRPr="006B69A3" w:rsidRDefault="008D243A" w:rsidP="008D243A">
            <w:pPr>
              <w:suppressAutoHyphens w:val="0"/>
              <w:spacing w:after="20"/>
              <w:jc w:val="right"/>
            </w:pPr>
            <w:r w:rsidRPr="006B69A3">
              <w:rPr>
                <w:sz w:val="40"/>
              </w:rPr>
              <w:t>CRC</w:t>
            </w:r>
            <w:r w:rsidRPr="006B69A3">
              <w:t>/C/SYC/2-4</w:t>
            </w:r>
          </w:p>
        </w:tc>
      </w:tr>
      <w:tr w:rsidR="008D243A" w:rsidRPr="006B69A3">
        <w:trPr>
          <w:trHeight w:val="2835"/>
        </w:trPr>
        <w:tc>
          <w:tcPr>
            <w:tcW w:w="1276" w:type="dxa"/>
            <w:tcBorders>
              <w:top w:val="single" w:sz="4" w:space="0" w:color="auto"/>
              <w:left w:val="nil"/>
              <w:bottom w:val="single" w:sz="12" w:space="0" w:color="auto"/>
              <w:right w:val="nil"/>
            </w:tcBorders>
          </w:tcPr>
          <w:p w:rsidR="008D243A" w:rsidRPr="006B69A3" w:rsidRDefault="008D243A" w:rsidP="008D243A">
            <w:pPr>
              <w:spacing w:before="120"/>
              <w:jc w:val="center"/>
            </w:pPr>
            <w:r w:rsidRPr="006B69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left w:val="nil"/>
              <w:bottom w:val="single" w:sz="12" w:space="0" w:color="auto"/>
              <w:right w:val="nil"/>
            </w:tcBorders>
          </w:tcPr>
          <w:p w:rsidR="008D243A" w:rsidRPr="006B69A3" w:rsidRDefault="008D243A" w:rsidP="008D243A">
            <w:pPr>
              <w:spacing w:before="120" w:line="420" w:lineRule="exact"/>
              <w:rPr>
                <w:b/>
                <w:sz w:val="40"/>
                <w:szCs w:val="40"/>
              </w:rPr>
            </w:pPr>
            <w:r w:rsidRPr="006B69A3">
              <w:rPr>
                <w:b/>
                <w:sz w:val="40"/>
                <w:szCs w:val="40"/>
              </w:rPr>
              <w:t>Conven</w:t>
            </w:r>
            <w:r w:rsidR="00A914E2" w:rsidRPr="006B69A3">
              <w:rPr>
                <w:b/>
                <w:sz w:val="40"/>
                <w:szCs w:val="40"/>
              </w:rPr>
              <w:t>c</w:t>
            </w:r>
            <w:r w:rsidRPr="006B69A3">
              <w:rPr>
                <w:b/>
                <w:sz w:val="40"/>
                <w:szCs w:val="40"/>
              </w:rPr>
              <w:t>i</w:t>
            </w:r>
            <w:r w:rsidR="00A914E2" w:rsidRPr="006B69A3">
              <w:rPr>
                <w:b/>
                <w:sz w:val="40"/>
                <w:szCs w:val="40"/>
              </w:rPr>
              <w:t>ó</w:t>
            </w:r>
            <w:r w:rsidRPr="006B69A3">
              <w:rPr>
                <w:b/>
                <w:sz w:val="40"/>
                <w:szCs w:val="40"/>
              </w:rPr>
              <w:t xml:space="preserve">n </w:t>
            </w:r>
            <w:r w:rsidR="00A914E2" w:rsidRPr="006B69A3">
              <w:rPr>
                <w:b/>
                <w:sz w:val="40"/>
                <w:szCs w:val="40"/>
              </w:rPr>
              <w:t>sobre</w:t>
            </w:r>
            <w:r w:rsidRPr="006B69A3">
              <w:rPr>
                <w:b/>
                <w:sz w:val="40"/>
                <w:szCs w:val="40"/>
              </w:rPr>
              <w:t xml:space="preserve"> </w:t>
            </w:r>
            <w:r w:rsidR="00A914E2" w:rsidRPr="006B69A3">
              <w:rPr>
                <w:b/>
                <w:sz w:val="40"/>
                <w:szCs w:val="40"/>
              </w:rPr>
              <w:t>los</w:t>
            </w:r>
            <w:r w:rsidRPr="006B69A3">
              <w:rPr>
                <w:b/>
                <w:sz w:val="40"/>
                <w:szCs w:val="40"/>
              </w:rPr>
              <w:br/>
            </w:r>
            <w:r w:rsidR="00A914E2" w:rsidRPr="006B69A3">
              <w:rPr>
                <w:b/>
                <w:sz w:val="40"/>
                <w:szCs w:val="40"/>
              </w:rPr>
              <w:t>Derechos d</w:t>
            </w:r>
            <w:r w:rsidRPr="006B69A3">
              <w:rPr>
                <w:b/>
                <w:sz w:val="40"/>
                <w:szCs w:val="40"/>
              </w:rPr>
              <w:t>e</w:t>
            </w:r>
            <w:r w:rsidR="00A914E2" w:rsidRPr="006B69A3">
              <w:rPr>
                <w:b/>
                <w:sz w:val="40"/>
                <w:szCs w:val="40"/>
              </w:rPr>
              <w:t>l</w:t>
            </w:r>
            <w:r w:rsidRPr="006B69A3">
              <w:rPr>
                <w:b/>
                <w:sz w:val="40"/>
                <w:szCs w:val="40"/>
              </w:rPr>
              <w:t xml:space="preserve"> </w:t>
            </w:r>
            <w:r w:rsidR="00A914E2" w:rsidRPr="006B69A3">
              <w:rPr>
                <w:b/>
                <w:sz w:val="40"/>
                <w:szCs w:val="40"/>
              </w:rPr>
              <w:t>Niño</w:t>
            </w:r>
          </w:p>
        </w:tc>
        <w:tc>
          <w:tcPr>
            <w:tcW w:w="2835" w:type="dxa"/>
            <w:tcBorders>
              <w:top w:val="single" w:sz="4" w:space="0" w:color="auto"/>
              <w:left w:val="nil"/>
              <w:bottom w:val="single" w:sz="12" w:space="0" w:color="auto"/>
              <w:right w:val="nil"/>
            </w:tcBorders>
          </w:tcPr>
          <w:p w:rsidR="008D243A" w:rsidRPr="006B69A3" w:rsidRDefault="008D243A" w:rsidP="008D243A">
            <w:pPr>
              <w:suppressAutoHyphens w:val="0"/>
              <w:spacing w:before="240" w:line="240" w:lineRule="exact"/>
            </w:pPr>
            <w:r w:rsidRPr="006B69A3">
              <w:t xml:space="preserve">Distr. </w:t>
            </w:r>
            <w:r w:rsidR="00054B43" w:rsidRPr="006B69A3">
              <w:t>general</w:t>
            </w:r>
          </w:p>
          <w:p w:rsidR="008D243A" w:rsidRPr="006B69A3" w:rsidRDefault="00054B43" w:rsidP="008D243A">
            <w:pPr>
              <w:suppressAutoHyphens w:val="0"/>
            </w:pPr>
            <w:r w:rsidRPr="006B69A3">
              <w:t xml:space="preserve">27 de abril de </w:t>
            </w:r>
            <w:r w:rsidR="008D243A" w:rsidRPr="006B69A3">
              <w:t>2011</w:t>
            </w:r>
          </w:p>
          <w:p w:rsidR="008D243A" w:rsidRPr="006B69A3" w:rsidRDefault="00A914E2" w:rsidP="008D243A">
            <w:pPr>
              <w:suppressAutoHyphens w:val="0"/>
            </w:pPr>
            <w:r w:rsidRPr="006B69A3">
              <w:t>Español</w:t>
            </w:r>
          </w:p>
          <w:p w:rsidR="008D243A" w:rsidRPr="006B69A3" w:rsidRDefault="008D243A" w:rsidP="008D243A">
            <w:pPr>
              <w:suppressAutoHyphens w:val="0"/>
            </w:pPr>
            <w:r w:rsidRPr="006B69A3">
              <w:t xml:space="preserve">Original: </w:t>
            </w:r>
            <w:r w:rsidR="00054B43" w:rsidRPr="006B69A3">
              <w:t>inglés</w:t>
            </w:r>
          </w:p>
        </w:tc>
      </w:tr>
    </w:tbl>
    <w:p w:rsidR="008D243A" w:rsidRPr="006B69A3" w:rsidRDefault="008D243A" w:rsidP="008D243A">
      <w:pPr>
        <w:spacing w:before="120"/>
        <w:rPr>
          <w:b/>
          <w:sz w:val="24"/>
          <w:szCs w:val="24"/>
        </w:rPr>
      </w:pPr>
      <w:r w:rsidRPr="006B69A3">
        <w:rPr>
          <w:b/>
          <w:sz w:val="24"/>
          <w:szCs w:val="24"/>
        </w:rPr>
        <w:t>Comit</w:t>
      </w:r>
      <w:r w:rsidR="00A914E2" w:rsidRPr="006B69A3">
        <w:rPr>
          <w:b/>
          <w:sz w:val="24"/>
          <w:szCs w:val="24"/>
        </w:rPr>
        <w:t>é</w:t>
      </w:r>
      <w:r w:rsidRPr="006B69A3">
        <w:rPr>
          <w:b/>
          <w:sz w:val="24"/>
          <w:szCs w:val="24"/>
        </w:rPr>
        <w:t xml:space="preserve"> </w:t>
      </w:r>
      <w:r w:rsidR="00A914E2" w:rsidRPr="006B69A3">
        <w:rPr>
          <w:b/>
          <w:sz w:val="24"/>
          <w:szCs w:val="24"/>
        </w:rPr>
        <w:t>de los</w:t>
      </w:r>
      <w:r w:rsidRPr="006B69A3">
        <w:rPr>
          <w:b/>
          <w:sz w:val="24"/>
          <w:szCs w:val="24"/>
        </w:rPr>
        <w:t xml:space="preserve"> </w:t>
      </w:r>
      <w:r w:rsidR="00A914E2" w:rsidRPr="006B69A3">
        <w:rPr>
          <w:b/>
          <w:sz w:val="24"/>
          <w:szCs w:val="24"/>
        </w:rPr>
        <w:t>Derechos del</w:t>
      </w:r>
      <w:r w:rsidRPr="006B69A3">
        <w:rPr>
          <w:b/>
          <w:sz w:val="24"/>
          <w:szCs w:val="24"/>
        </w:rPr>
        <w:t xml:space="preserve"> </w:t>
      </w:r>
      <w:r w:rsidR="00A914E2" w:rsidRPr="006B69A3">
        <w:rPr>
          <w:b/>
          <w:sz w:val="24"/>
          <w:szCs w:val="24"/>
        </w:rPr>
        <w:t>Niño</w:t>
      </w:r>
    </w:p>
    <w:p w:rsidR="008D243A" w:rsidRPr="006B69A3" w:rsidRDefault="008D243A" w:rsidP="008D243A">
      <w:pPr>
        <w:pStyle w:val="HMG"/>
      </w:pPr>
      <w:r w:rsidRPr="006B69A3">
        <w:tab/>
      </w:r>
      <w:r w:rsidRPr="006B69A3">
        <w:tab/>
      </w:r>
      <w:r w:rsidR="00A914E2" w:rsidRPr="006B69A3">
        <w:t>Examen de los informes presentados p</w:t>
      </w:r>
      <w:r w:rsidRPr="006B69A3">
        <w:t>or</w:t>
      </w:r>
      <w:r w:rsidR="00A914E2" w:rsidRPr="006B69A3">
        <w:t xml:space="preserve"> lo</w:t>
      </w:r>
      <w:r w:rsidRPr="006B69A3">
        <w:t xml:space="preserve">s </w:t>
      </w:r>
      <w:r w:rsidR="00A914E2" w:rsidRPr="006B69A3">
        <w:t>Es</w:t>
      </w:r>
      <w:r w:rsidRPr="006B69A3">
        <w:t>ta</w:t>
      </w:r>
      <w:r w:rsidR="00A914E2" w:rsidRPr="006B69A3">
        <w:t>do</w:t>
      </w:r>
      <w:r w:rsidRPr="006B69A3">
        <w:t xml:space="preserve">s partes </w:t>
      </w:r>
      <w:r w:rsidR="00654879" w:rsidRPr="006B69A3">
        <w:t xml:space="preserve">en virtud del </w:t>
      </w:r>
      <w:r w:rsidRPr="006B69A3">
        <w:t>art</w:t>
      </w:r>
      <w:r w:rsidR="00A914E2" w:rsidRPr="006B69A3">
        <w:t>í</w:t>
      </w:r>
      <w:r w:rsidRPr="006B69A3">
        <w:t>c</w:t>
      </w:r>
      <w:r w:rsidR="00A914E2" w:rsidRPr="006B69A3">
        <w:t>u</w:t>
      </w:r>
      <w:r w:rsidRPr="006B69A3">
        <w:t>l</w:t>
      </w:r>
      <w:r w:rsidR="00A914E2" w:rsidRPr="006B69A3">
        <w:t>o</w:t>
      </w:r>
      <w:r w:rsidRPr="006B69A3">
        <w:t xml:space="preserve"> 44 </w:t>
      </w:r>
      <w:r w:rsidR="00A914E2" w:rsidRPr="006B69A3">
        <w:t xml:space="preserve">de </w:t>
      </w:r>
      <w:r w:rsidR="00E726A6" w:rsidRPr="006B69A3">
        <w:br/>
      </w:r>
      <w:r w:rsidR="00A914E2" w:rsidRPr="006B69A3">
        <w:t>la Convenció</w:t>
      </w:r>
      <w:r w:rsidRPr="006B69A3">
        <w:t>n</w:t>
      </w:r>
    </w:p>
    <w:p w:rsidR="008D243A" w:rsidRPr="006B69A3" w:rsidRDefault="008D243A" w:rsidP="008D243A">
      <w:pPr>
        <w:pStyle w:val="HChG"/>
      </w:pPr>
      <w:r w:rsidRPr="006B69A3">
        <w:tab/>
      </w:r>
      <w:r w:rsidRPr="006B69A3">
        <w:tab/>
      </w:r>
      <w:r w:rsidR="00A914E2" w:rsidRPr="006B69A3">
        <w:t>Informes periódicos c</w:t>
      </w:r>
      <w:r w:rsidRPr="006B69A3">
        <w:t>ombin</w:t>
      </w:r>
      <w:r w:rsidR="00A914E2" w:rsidRPr="006B69A3">
        <w:t>a</w:t>
      </w:r>
      <w:r w:rsidRPr="006B69A3">
        <w:t>d</w:t>
      </w:r>
      <w:r w:rsidR="00A914E2" w:rsidRPr="006B69A3">
        <w:t>os</w:t>
      </w:r>
      <w:r w:rsidRPr="006B69A3">
        <w:t xml:space="preserve"> se</w:t>
      </w:r>
      <w:r w:rsidR="00A914E2" w:rsidRPr="006B69A3">
        <w:t>gundo</w:t>
      </w:r>
      <w:r w:rsidRPr="006B69A3">
        <w:t>, t</w:t>
      </w:r>
      <w:r w:rsidR="00A914E2" w:rsidRPr="006B69A3">
        <w:t>ercero y</w:t>
      </w:r>
      <w:r w:rsidRPr="006B69A3">
        <w:t xml:space="preserve"> </w:t>
      </w:r>
      <w:r w:rsidR="00A914E2" w:rsidRPr="006B69A3">
        <w:t>c</w:t>
      </w:r>
      <w:r w:rsidRPr="006B69A3">
        <w:t>u</w:t>
      </w:r>
      <w:r w:rsidR="00A914E2" w:rsidRPr="006B69A3">
        <w:t>a</w:t>
      </w:r>
      <w:r w:rsidRPr="006B69A3">
        <w:t>rt</w:t>
      </w:r>
      <w:r w:rsidR="00A914E2" w:rsidRPr="006B69A3">
        <w:t>o que los Es</w:t>
      </w:r>
      <w:r w:rsidRPr="006B69A3">
        <w:t>ta</w:t>
      </w:r>
      <w:r w:rsidR="00A914E2" w:rsidRPr="006B69A3">
        <w:t>do</w:t>
      </w:r>
      <w:r w:rsidRPr="006B69A3">
        <w:t>s partes de</w:t>
      </w:r>
      <w:r w:rsidR="00A914E2" w:rsidRPr="006B69A3">
        <w:t>bía</w:t>
      </w:r>
      <w:r w:rsidRPr="006B69A3">
        <w:t xml:space="preserve">n </w:t>
      </w:r>
      <w:r w:rsidR="00A914E2" w:rsidRPr="006B69A3">
        <w:t xml:space="preserve">presentar en </w:t>
      </w:r>
      <w:r w:rsidRPr="006B69A3">
        <w:t>2007</w:t>
      </w:r>
    </w:p>
    <w:p w:rsidR="008D243A" w:rsidRPr="006B69A3" w:rsidRDefault="008D243A" w:rsidP="008D243A">
      <w:pPr>
        <w:pStyle w:val="HMG"/>
      </w:pPr>
      <w:r w:rsidRPr="006B69A3">
        <w:tab/>
      </w:r>
      <w:r w:rsidRPr="006B69A3">
        <w:tab/>
        <w:t>Seychelles</w:t>
      </w:r>
      <w:r w:rsidRPr="006B69A3">
        <w:rPr>
          <w:rStyle w:val="FootnoteReference"/>
          <w:b w:val="0"/>
          <w:sz w:val="20"/>
          <w:vertAlign w:val="baseline"/>
        </w:rPr>
        <w:footnoteReference w:customMarkFollows="1" w:id="2"/>
        <w:t>*</w:t>
      </w:r>
    </w:p>
    <w:p w:rsidR="008D243A" w:rsidRPr="006B69A3" w:rsidRDefault="008D243A" w:rsidP="008D243A">
      <w:pPr>
        <w:pStyle w:val="SingleTxtG"/>
        <w:jc w:val="right"/>
      </w:pPr>
      <w:r w:rsidRPr="006B69A3">
        <w:t xml:space="preserve">[6 </w:t>
      </w:r>
      <w:r w:rsidR="00A914E2" w:rsidRPr="006B69A3">
        <w:t xml:space="preserve">de </w:t>
      </w:r>
      <w:r w:rsidR="004C36D7" w:rsidRPr="006B69A3">
        <w:t>j</w:t>
      </w:r>
      <w:r w:rsidR="00A914E2" w:rsidRPr="006B69A3">
        <w:t>ulio de</w:t>
      </w:r>
      <w:r w:rsidRPr="006B69A3">
        <w:t xml:space="preserve"> 2009]</w:t>
      </w:r>
    </w:p>
    <w:p w:rsidR="008D243A" w:rsidRPr="006B69A3" w:rsidRDefault="008D243A" w:rsidP="008D243A">
      <w:pPr>
        <w:spacing w:after="120"/>
        <w:rPr>
          <w:sz w:val="28"/>
        </w:rPr>
      </w:pPr>
      <w:r w:rsidRPr="006B69A3">
        <w:br w:type="page"/>
      </w:r>
      <w:r w:rsidR="004C36D7" w:rsidRPr="006B69A3">
        <w:rPr>
          <w:sz w:val="28"/>
        </w:rPr>
        <w:t>Índice</w:t>
      </w:r>
    </w:p>
    <w:p w:rsidR="008D243A" w:rsidRPr="006B69A3" w:rsidRDefault="008D243A" w:rsidP="008D243A">
      <w:pPr>
        <w:tabs>
          <w:tab w:val="right" w:pos="8929"/>
          <w:tab w:val="right" w:pos="9638"/>
        </w:tabs>
        <w:spacing w:after="120"/>
        <w:ind w:left="283"/>
        <w:rPr>
          <w:i/>
          <w:sz w:val="18"/>
        </w:rPr>
      </w:pPr>
      <w:r w:rsidRPr="006B69A3">
        <w:rPr>
          <w:i/>
          <w:sz w:val="18"/>
        </w:rPr>
        <w:tab/>
        <w:t>P</w:t>
      </w:r>
      <w:r w:rsidR="004C36D7" w:rsidRPr="006B69A3">
        <w:rPr>
          <w:i/>
          <w:sz w:val="18"/>
        </w:rPr>
        <w:t>ár</w:t>
      </w:r>
      <w:r w:rsidRPr="006B69A3">
        <w:rPr>
          <w:i/>
          <w:sz w:val="18"/>
        </w:rPr>
        <w:t>ra</w:t>
      </w:r>
      <w:r w:rsidR="004C36D7" w:rsidRPr="006B69A3">
        <w:rPr>
          <w:i/>
          <w:sz w:val="18"/>
        </w:rPr>
        <w:t>fo</w:t>
      </w:r>
      <w:r w:rsidRPr="006B69A3">
        <w:rPr>
          <w:i/>
          <w:sz w:val="18"/>
        </w:rPr>
        <w:t>s</w:t>
      </w:r>
      <w:r w:rsidRPr="006B69A3">
        <w:rPr>
          <w:i/>
          <w:sz w:val="18"/>
        </w:rPr>
        <w:tab/>
        <w:t>P</w:t>
      </w:r>
      <w:r w:rsidR="004C36D7" w:rsidRPr="006B69A3">
        <w:rPr>
          <w:i/>
          <w:sz w:val="18"/>
        </w:rPr>
        <w:t>á</w:t>
      </w:r>
      <w:r w:rsidRPr="006B69A3">
        <w:rPr>
          <w:i/>
          <w:sz w:val="18"/>
        </w:rPr>
        <w:t>g</w:t>
      </w:r>
      <w:r w:rsidR="004C36D7" w:rsidRPr="006B69A3">
        <w:rPr>
          <w:i/>
          <w:sz w:val="18"/>
        </w:rPr>
        <w:t>ina</w:t>
      </w:r>
    </w:p>
    <w:p w:rsidR="008D243A" w:rsidRPr="006B69A3" w:rsidRDefault="008D243A" w:rsidP="008D243A">
      <w:pPr>
        <w:tabs>
          <w:tab w:val="right" w:pos="850"/>
          <w:tab w:val="left" w:pos="1134"/>
          <w:tab w:val="left" w:pos="1559"/>
          <w:tab w:val="right" w:leader="dot" w:pos="8929"/>
          <w:tab w:val="right" w:pos="9638"/>
        </w:tabs>
        <w:spacing w:after="120"/>
      </w:pPr>
      <w:r w:rsidRPr="006B69A3">
        <w:tab/>
      </w:r>
      <w:r w:rsidRPr="006B69A3">
        <w:tab/>
      </w:r>
      <w:r w:rsidR="004C36D7" w:rsidRPr="006B69A3">
        <w:t>Resumen</w:t>
      </w:r>
      <w:r w:rsidRPr="006B69A3">
        <w:tab/>
      </w:r>
      <w:r w:rsidRPr="006B69A3">
        <w:tab/>
        <w:t>4</w:t>
      </w:r>
    </w:p>
    <w:p w:rsidR="008D243A" w:rsidRPr="006B69A3" w:rsidRDefault="008D243A" w:rsidP="002120D8">
      <w:pPr>
        <w:tabs>
          <w:tab w:val="right" w:pos="850"/>
          <w:tab w:val="left" w:pos="1134"/>
          <w:tab w:val="left" w:pos="1559"/>
          <w:tab w:val="left" w:leader="dot" w:pos="7654"/>
          <w:tab w:val="right" w:pos="8929"/>
          <w:tab w:val="right" w:pos="9638"/>
        </w:tabs>
        <w:spacing w:after="120"/>
        <w:ind w:left="1134" w:hanging="1134"/>
      </w:pPr>
      <w:r w:rsidRPr="006B69A3">
        <w:tab/>
        <w:t>I.</w:t>
      </w:r>
      <w:r w:rsidRPr="006B69A3">
        <w:tab/>
      </w:r>
      <w:r w:rsidR="004C68B9" w:rsidRPr="006B69A3">
        <w:t>Marco general</w:t>
      </w:r>
      <w:r w:rsidRPr="006B69A3">
        <w:t xml:space="preserve"> </w:t>
      </w:r>
      <w:r w:rsidR="004C36D7" w:rsidRPr="006B69A3">
        <w:t>de los informes</w:t>
      </w:r>
      <w:r w:rsidRPr="006B69A3">
        <w:t xml:space="preserve"> </w:t>
      </w:r>
      <w:r w:rsidR="002120D8">
        <w:t xml:space="preserve">periódicos </w:t>
      </w:r>
      <w:r w:rsidRPr="006B69A3">
        <w:t>combin</w:t>
      </w:r>
      <w:r w:rsidR="004C36D7" w:rsidRPr="006B69A3">
        <w:t>a</w:t>
      </w:r>
      <w:r w:rsidRPr="006B69A3">
        <w:t>d</w:t>
      </w:r>
      <w:r w:rsidR="004C36D7" w:rsidRPr="006B69A3">
        <w:t>os</w:t>
      </w:r>
      <w:r w:rsidRPr="006B69A3">
        <w:t xml:space="preserve"> se</w:t>
      </w:r>
      <w:r w:rsidR="004C36D7" w:rsidRPr="006B69A3">
        <w:t>gu</w:t>
      </w:r>
      <w:r w:rsidRPr="006B69A3">
        <w:t>nd</w:t>
      </w:r>
      <w:r w:rsidR="004C36D7" w:rsidRPr="006B69A3">
        <w:t>o</w:t>
      </w:r>
      <w:r w:rsidRPr="006B69A3">
        <w:t>, t</w:t>
      </w:r>
      <w:r w:rsidR="004C36D7" w:rsidRPr="006B69A3">
        <w:t>e</w:t>
      </w:r>
      <w:r w:rsidRPr="006B69A3">
        <w:t>r</w:t>
      </w:r>
      <w:r w:rsidR="004C36D7" w:rsidRPr="006B69A3">
        <w:t>cero</w:t>
      </w:r>
      <w:r w:rsidR="008669F9" w:rsidRPr="006B69A3">
        <w:t xml:space="preserve"> </w:t>
      </w:r>
      <w:r w:rsidR="002120D8">
        <w:br/>
      </w:r>
      <w:r w:rsidR="008669F9" w:rsidRPr="006B69A3">
        <w:t>y cua</w:t>
      </w:r>
      <w:r w:rsidRPr="006B69A3">
        <w:t>rt</w:t>
      </w:r>
      <w:r w:rsidR="008669F9" w:rsidRPr="006B69A3">
        <w:t>o</w:t>
      </w:r>
      <w:r w:rsidRPr="006B69A3">
        <w:tab/>
      </w:r>
      <w:r w:rsidRPr="006B69A3">
        <w:tab/>
        <w:t>1–12</w:t>
      </w:r>
      <w:r w:rsidRPr="006B69A3">
        <w:tab/>
        <w:t>5</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II.</w:t>
      </w:r>
      <w:r w:rsidRPr="006B69A3">
        <w:tab/>
      </w:r>
      <w:r w:rsidR="008669F9" w:rsidRPr="006B69A3">
        <w:t>Medidas g</w:t>
      </w:r>
      <w:r w:rsidRPr="006B69A3">
        <w:t xml:space="preserve">enerales </w:t>
      </w:r>
      <w:r w:rsidR="008669F9" w:rsidRPr="006B69A3">
        <w:t>de</w:t>
      </w:r>
      <w:r w:rsidRPr="006B69A3">
        <w:t xml:space="preserve"> </w:t>
      </w:r>
      <w:r w:rsidR="008669F9" w:rsidRPr="006B69A3">
        <w:t>a</w:t>
      </w:r>
      <w:r w:rsidRPr="006B69A3">
        <w:t>pl</w:t>
      </w:r>
      <w:r w:rsidR="008669F9" w:rsidRPr="006B69A3">
        <w:t>icac</w:t>
      </w:r>
      <w:r w:rsidRPr="006B69A3">
        <w:t>i</w:t>
      </w:r>
      <w:r w:rsidR="008669F9" w:rsidRPr="006B69A3">
        <w:t>ó</w:t>
      </w:r>
      <w:r w:rsidRPr="006B69A3">
        <w:t>n</w:t>
      </w:r>
      <w:r w:rsidRPr="006B69A3">
        <w:tab/>
      </w:r>
      <w:r w:rsidRPr="006B69A3">
        <w:tab/>
        <w:t>13–55</w:t>
      </w:r>
      <w:r w:rsidRPr="006B69A3">
        <w:tab/>
        <w:t>6</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t>Me</w:t>
      </w:r>
      <w:r w:rsidR="008669F9" w:rsidRPr="006B69A3">
        <w:t>didas adoptadas para</w:t>
      </w:r>
      <w:r w:rsidRPr="006B69A3">
        <w:t xml:space="preserve"> </w:t>
      </w:r>
      <w:r w:rsidR="008669F9" w:rsidRPr="006B69A3">
        <w:t>aplicar</w:t>
      </w:r>
      <w:r w:rsidRPr="006B69A3">
        <w:t xml:space="preserve"> </w:t>
      </w:r>
      <w:r w:rsidR="008669F9" w:rsidRPr="006B69A3">
        <w:t>las dispo</w:t>
      </w:r>
      <w:r w:rsidRPr="006B69A3">
        <w:t>si</w:t>
      </w:r>
      <w:r w:rsidR="008669F9" w:rsidRPr="006B69A3">
        <w:t>ci</w:t>
      </w:r>
      <w:r w:rsidRPr="006B69A3">
        <w:t>on</w:t>
      </w:r>
      <w:r w:rsidR="008669F9" w:rsidRPr="006B69A3">
        <w:t>e</w:t>
      </w:r>
      <w:r w:rsidRPr="006B69A3">
        <w:t xml:space="preserve">s </w:t>
      </w:r>
      <w:r w:rsidR="008669F9" w:rsidRPr="006B69A3">
        <w:t xml:space="preserve">de </w:t>
      </w:r>
      <w:smartTag w:uri="urn:schemas-microsoft-com:office:smarttags" w:element="PersonName">
        <w:smartTagPr>
          <w:attr w:name="ProductID" w:val="la Convenci￳n"/>
        </w:smartTagPr>
        <w:r w:rsidR="008669F9" w:rsidRPr="006B69A3">
          <w:t>la</w:t>
        </w:r>
        <w:r w:rsidRPr="006B69A3">
          <w:t xml:space="preserve"> Conven</w:t>
        </w:r>
        <w:r w:rsidR="008669F9" w:rsidRPr="006B69A3">
          <w:t>c</w:t>
        </w:r>
        <w:r w:rsidRPr="006B69A3">
          <w:t>i</w:t>
        </w:r>
        <w:r w:rsidR="008669F9" w:rsidRPr="006B69A3">
          <w:t>ó</w:t>
        </w:r>
        <w:r w:rsidRPr="006B69A3">
          <w:t>n</w:t>
        </w:r>
      </w:smartTag>
      <w:r w:rsidRPr="006B69A3">
        <w:tab/>
      </w:r>
      <w:r w:rsidRPr="006B69A3">
        <w:tab/>
        <w:t>13–46</w:t>
      </w:r>
      <w:r w:rsidRPr="006B69A3">
        <w:tab/>
        <w:t>6</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t>Me</w:t>
      </w:r>
      <w:r w:rsidR="008669F9" w:rsidRPr="006B69A3">
        <w:t xml:space="preserve">didas </w:t>
      </w:r>
      <w:r w:rsidR="006A0614" w:rsidRPr="006B69A3">
        <w:t>para</w:t>
      </w:r>
      <w:r w:rsidRPr="006B69A3">
        <w:t xml:space="preserve"> promo</w:t>
      </w:r>
      <w:r w:rsidR="008669F9" w:rsidRPr="006B69A3">
        <w:t>v</w:t>
      </w:r>
      <w:r w:rsidRPr="006B69A3">
        <w:t>e</w:t>
      </w:r>
      <w:r w:rsidR="008669F9" w:rsidRPr="006B69A3">
        <w:t>r</w:t>
      </w:r>
      <w:r w:rsidRPr="006B69A3">
        <w:t xml:space="preserve"> </w:t>
      </w:r>
      <w:r w:rsidR="008669F9" w:rsidRPr="006B69A3">
        <w:t xml:space="preserve">el conocimiento </w:t>
      </w:r>
      <w:r w:rsidRPr="006B69A3">
        <w:t>p</w:t>
      </w:r>
      <w:r w:rsidR="008669F9" w:rsidRPr="006B69A3">
        <w:t>ú</w:t>
      </w:r>
      <w:r w:rsidRPr="006B69A3">
        <w:t>blic</w:t>
      </w:r>
      <w:r w:rsidR="008669F9" w:rsidRPr="006B69A3">
        <w:t>o d</w:t>
      </w:r>
      <w:r w:rsidRPr="006B69A3">
        <w:t xml:space="preserve">e </w:t>
      </w:r>
      <w:smartTag w:uri="urn:schemas-microsoft-com:office:smarttags" w:element="PersonName">
        <w:smartTagPr>
          <w:attr w:name="ProductID" w:val="la Convenci￳n"/>
        </w:smartTagPr>
        <w:r w:rsidR="008669F9" w:rsidRPr="006B69A3">
          <w:t xml:space="preserve">la </w:t>
        </w:r>
        <w:r w:rsidRPr="006B69A3">
          <w:t>Conven</w:t>
        </w:r>
        <w:r w:rsidR="008669F9" w:rsidRPr="006B69A3">
          <w:t>c</w:t>
        </w:r>
        <w:r w:rsidRPr="006B69A3">
          <w:t>i</w:t>
        </w:r>
        <w:r w:rsidR="008669F9" w:rsidRPr="006B69A3">
          <w:t>ó</w:t>
        </w:r>
        <w:r w:rsidRPr="006B69A3">
          <w:t>n</w:t>
        </w:r>
      </w:smartTag>
      <w:r w:rsidRPr="006B69A3">
        <w:tab/>
      </w:r>
      <w:r w:rsidRPr="006B69A3">
        <w:tab/>
        <w:t>47–54</w:t>
      </w:r>
      <w:r w:rsidRPr="006B69A3">
        <w:tab/>
        <w:t>12</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r>
      <w:r w:rsidR="008669F9" w:rsidRPr="006B69A3">
        <w:t>Observaciones finales y</w:t>
      </w:r>
      <w:r w:rsidRPr="006B69A3">
        <w:t xml:space="preserve"> recomenda</w:t>
      </w:r>
      <w:r w:rsidR="008669F9" w:rsidRPr="006B69A3">
        <w:t>c</w:t>
      </w:r>
      <w:r w:rsidRPr="006B69A3">
        <w:t>ion</w:t>
      </w:r>
      <w:r w:rsidR="008669F9" w:rsidRPr="006B69A3">
        <w:t>e</w:t>
      </w:r>
      <w:r w:rsidRPr="006B69A3">
        <w:t xml:space="preserve">s </w:t>
      </w:r>
      <w:r w:rsidRPr="006B69A3">
        <w:tab/>
      </w:r>
      <w:r w:rsidRPr="006B69A3">
        <w:tab/>
        <w:t>55</w:t>
      </w:r>
      <w:r w:rsidRPr="006B69A3">
        <w:tab/>
        <w:t>1</w:t>
      </w:r>
      <w:r w:rsidR="006A0614"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III.</w:t>
      </w:r>
      <w:r w:rsidRPr="006B69A3">
        <w:tab/>
        <w:t>Defini</w:t>
      </w:r>
      <w:r w:rsidR="008669F9" w:rsidRPr="006B69A3">
        <w:t>c</w:t>
      </w:r>
      <w:r w:rsidRPr="006B69A3">
        <w:t>i</w:t>
      </w:r>
      <w:r w:rsidR="008669F9" w:rsidRPr="006B69A3">
        <w:t>ó</w:t>
      </w:r>
      <w:r w:rsidRPr="006B69A3">
        <w:t xml:space="preserve">n </w:t>
      </w:r>
      <w:r w:rsidR="008669F9" w:rsidRPr="006B69A3">
        <w:t>de niño</w:t>
      </w:r>
      <w:r w:rsidRPr="006B69A3">
        <w:tab/>
      </w:r>
      <w:r w:rsidRPr="006B69A3">
        <w:tab/>
        <w:t>56–65</w:t>
      </w:r>
      <w:r w:rsidRPr="006B69A3">
        <w:tab/>
        <w:t>1</w:t>
      </w:r>
      <w:r w:rsidR="006A0614"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t>Defini</w:t>
      </w:r>
      <w:r w:rsidR="008669F9" w:rsidRPr="006B69A3">
        <w:t>ció</w:t>
      </w:r>
      <w:r w:rsidRPr="006B69A3">
        <w:t xml:space="preserve">n </w:t>
      </w:r>
      <w:r w:rsidR="008669F9" w:rsidRPr="006B69A3">
        <w:t>de niño en la legislación de</w:t>
      </w:r>
      <w:r w:rsidRPr="006B69A3">
        <w:t xml:space="preserve"> Seychelles</w:t>
      </w:r>
      <w:r w:rsidRPr="006B69A3">
        <w:tab/>
      </w:r>
      <w:r w:rsidRPr="006B69A3">
        <w:tab/>
        <w:t>56</w:t>
      </w:r>
      <w:r w:rsidRPr="006B69A3">
        <w:tab/>
        <w:t>1</w:t>
      </w:r>
      <w:r w:rsidR="006A0614"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8669F9" w:rsidRPr="006B69A3">
        <w:t>Mayoría de edad</w:t>
      </w:r>
      <w:r w:rsidRPr="006B69A3">
        <w:tab/>
      </w:r>
      <w:r w:rsidRPr="006B69A3">
        <w:tab/>
        <w:t>57</w:t>
      </w:r>
      <w:r w:rsidRPr="006B69A3">
        <w:tab/>
        <w:t>1</w:t>
      </w:r>
      <w:r w:rsidR="006A0614" w:rsidRPr="006B69A3">
        <w:t>4</w:t>
      </w:r>
    </w:p>
    <w:p w:rsidR="008D243A" w:rsidRPr="006B69A3" w:rsidRDefault="008669F9"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t>Ot</w:t>
      </w:r>
      <w:r w:rsidR="008D243A" w:rsidRPr="006B69A3">
        <w:t>r</w:t>
      </w:r>
      <w:r w:rsidRPr="006B69A3">
        <w:t>as edades mínimas</w:t>
      </w:r>
      <w:r w:rsidR="008D243A" w:rsidRPr="006B69A3">
        <w:t xml:space="preserve"> legal</w:t>
      </w:r>
      <w:r w:rsidRPr="006B69A3">
        <w:t>es</w:t>
      </w:r>
      <w:r w:rsidR="008D243A" w:rsidRPr="006B69A3">
        <w:tab/>
      </w:r>
      <w:r w:rsidR="008D243A" w:rsidRPr="006B69A3">
        <w:tab/>
        <w:t>58–64</w:t>
      </w:r>
      <w:r w:rsidR="008D243A" w:rsidRPr="006B69A3">
        <w:tab/>
        <w:t>1</w:t>
      </w:r>
      <w:r w:rsidR="006A0614"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8669F9" w:rsidRPr="006B69A3">
        <w:t>Observaciones finales y</w:t>
      </w:r>
      <w:r w:rsidRPr="006B69A3">
        <w:t xml:space="preserve"> recomenda</w:t>
      </w:r>
      <w:r w:rsidR="008669F9" w:rsidRPr="006B69A3">
        <w:t>c</w:t>
      </w:r>
      <w:r w:rsidRPr="006B69A3">
        <w:t>ion</w:t>
      </w:r>
      <w:r w:rsidR="008669F9" w:rsidRPr="006B69A3">
        <w:t>e</w:t>
      </w:r>
      <w:r w:rsidRPr="006B69A3">
        <w:t>s</w:t>
      </w:r>
      <w:r w:rsidRPr="006B69A3">
        <w:tab/>
      </w:r>
      <w:r w:rsidRPr="006B69A3">
        <w:tab/>
        <w:t>65</w:t>
      </w:r>
      <w:r w:rsidRPr="006B69A3">
        <w:tab/>
        <w:t>1</w:t>
      </w:r>
      <w:r w:rsidR="006A0614" w:rsidRPr="006B69A3">
        <w:t>5</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IV.</w:t>
      </w:r>
      <w:r w:rsidRPr="006B69A3">
        <w:tab/>
      </w:r>
      <w:r w:rsidR="008669F9" w:rsidRPr="006B69A3">
        <w:t>Principios g</w:t>
      </w:r>
      <w:r w:rsidRPr="006B69A3">
        <w:t>eneral</w:t>
      </w:r>
      <w:r w:rsidR="008669F9" w:rsidRPr="006B69A3">
        <w:t>es</w:t>
      </w:r>
      <w:r w:rsidRPr="006B69A3">
        <w:tab/>
      </w:r>
      <w:r w:rsidRPr="006B69A3">
        <w:tab/>
        <w:t>66–89</w:t>
      </w:r>
      <w:r w:rsidRPr="006B69A3">
        <w:tab/>
        <w:t>1</w:t>
      </w:r>
      <w:r w:rsidR="00A54339" w:rsidRPr="006B69A3">
        <w:t>6</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r>
      <w:r w:rsidR="000B59B9" w:rsidRPr="006B69A3">
        <w:t>La n</w:t>
      </w:r>
      <w:r w:rsidRPr="006B69A3">
        <w:t>o</w:t>
      </w:r>
      <w:r w:rsidR="008669F9" w:rsidRPr="006B69A3">
        <w:t xml:space="preserve"> </w:t>
      </w:r>
      <w:r w:rsidRPr="006B69A3">
        <w:t>discrimina</w:t>
      </w:r>
      <w:r w:rsidR="008669F9" w:rsidRPr="006B69A3">
        <w:t>c</w:t>
      </w:r>
      <w:r w:rsidRPr="006B69A3">
        <w:t>i</w:t>
      </w:r>
      <w:r w:rsidR="008669F9" w:rsidRPr="006B69A3">
        <w:t>ó</w:t>
      </w:r>
      <w:r w:rsidRPr="006B69A3">
        <w:t>n (art</w:t>
      </w:r>
      <w:r w:rsidR="002120D8">
        <w:t>ículo</w:t>
      </w:r>
      <w:r w:rsidRPr="006B69A3">
        <w:t xml:space="preserve"> 2)</w:t>
      </w:r>
      <w:r w:rsidRPr="006B69A3">
        <w:tab/>
      </w:r>
      <w:r w:rsidRPr="006B69A3">
        <w:tab/>
        <w:t>66–74</w:t>
      </w:r>
      <w:r w:rsidRPr="006B69A3">
        <w:tab/>
        <w:t>1</w:t>
      </w:r>
      <w:r w:rsidR="00A54339" w:rsidRPr="006B69A3">
        <w:t>6</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0B59B9" w:rsidRPr="006B69A3">
        <w:t>El</w:t>
      </w:r>
      <w:r w:rsidRPr="006B69A3">
        <w:t xml:space="preserve"> inter</w:t>
      </w:r>
      <w:r w:rsidR="000B59B9" w:rsidRPr="006B69A3">
        <w:t>é</w:t>
      </w:r>
      <w:r w:rsidRPr="006B69A3">
        <w:t>s</w:t>
      </w:r>
      <w:r w:rsidR="000B59B9" w:rsidRPr="006B69A3">
        <w:t xml:space="preserve"> superior del niño</w:t>
      </w:r>
      <w:r w:rsidRPr="006B69A3">
        <w:t xml:space="preserve"> (</w:t>
      </w:r>
      <w:r w:rsidR="002120D8" w:rsidRPr="006B69A3">
        <w:t>art</w:t>
      </w:r>
      <w:r w:rsidR="002120D8">
        <w:t>ículo</w:t>
      </w:r>
      <w:r w:rsidR="002120D8" w:rsidRPr="006B69A3">
        <w:t xml:space="preserve"> </w:t>
      </w:r>
      <w:r w:rsidRPr="006B69A3">
        <w:t>3)</w:t>
      </w:r>
      <w:r w:rsidRPr="006B69A3">
        <w:tab/>
      </w:r>
      <w:r w:rsidRPr="006B69A3">
        <w:tab/>
        <w:t>75–80</w:t>
      </w:r>
      <w:r w:rsidRPr="006B69A3">
        <w:tab/>
        <w:t>1</w:t>
      </w:r>
      <w:r w:rsidR="006A0614" w:rsidRPr="006B69A3">
        <w:t>7</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r>
      <w:r w:rsidR="000B59B9" w:rsidRPr="006B69A3">
        <w:t>El derecho a la vida</w:t>
      </w:r>
      <w:r w:rsidRPr="006B69A3">
        <w:t xml:space="preserve">, </w:t>
      </w:r>
      <w:r w:rsidR="000B59B9" w:rsidRPr="006B69A3">
        <w:t xml:space="preserve">la </w:t>
      </w:r>
      <w:r w:rsidRPr="006B69A3">
        <w:t>su</w:t>
      </w:r>
      <w:r w:rsidR="000B59B9" w:rsidRPr="006B69A3">
        <w:t>pe</w:t>
      </w:r>
      <w:r w:rsidRPr="006B69A3">
        <w:t>rviv</w:t>
      </w:r>
      <w:r w:rsidR="000B59B9" w:rsidRPr="006B69A3">
        <w:t>encia y el</w:t>
      </w:r>
      <w:r w:rsidRPr="006B69A3">
        <w:t xml:space="preserve"> de</w:t>
      </w:r>
      <w:r w:rsidR="000B59B9" w:rsidRPr="006B69A3">
        <w:t>sarrol</w:t>
      </w:r>
      <w:r w:rsidRPr="006B69A3">
        <w:t>lo (</w:t>
      </w:r>
      <w:r w:rsidR="002120D8" w:rsidRPr="006B69A3">
        <w:t>art</w:t>
      </w:r>
      <w:r w:rsidR="002120D8">
        <w:t>ículo</w:t>
      </w:r>
      <w:r w:rsidR="002120D8" w:rsidRPr="006B69A3">
        <w:t xml:space="preserve"> </w:t>
      </w:r>
      <w:r w:rsidRPr="006B69A3">
        <w:t>6)</w:t>
      </w:r>
      <w:r w:rsidRPr="006B69A3">
        <w:tab/>
      </w:r>
      <w:r w:rsidRPr="006B69A3">
        <w:tab/>
        <w:t>81</w:t>
      </w:r>
      <w:r w:rsidRPr="006B69A3">
        <w:tab/>
        <w:t>1</w:t>
      </w:r>
      <w:r w:rsidR="00704112"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0B59B9" w:rsidRPr="006B69A3">
        <w:t>El r</w:t>
      </w:r>
      <w:r w:rsidRPr="006B69A3">
        <w:t>espet</w:t>
      </w:r>
      <w:r w:rsidR="000B59B9" w:rsidRPr="006B69A3">
        <w:t>o</w:t>
      </w:r>
      <w:r w:rsidRPr="006B69A3">
        <w:t xml:space="preserve"> </w:t>
      </w:r>
      <w:r w:rsidR="00783705" w:rsidRPr="006B69A3">
        <w:t xml:space="preserve">de </w:t>
      </w:r>
      <w:r w:rsidR="000B59B9" w:rsidRPr="006B69A3">
        <w:t>la opinión del niño</w:t>
      </w:r>
      <w:r w:rsidRPr="006B69A3">
        <w:t xml:space="preserve"> (</w:t>
      </w:r>
      <w:r w:rsidR="002120D8" w:rsidRPr="006B69A3">
        <w:t>art</w:t>
      </w:r>
      <w:r w:rsidR="002120D8">
        <w:t>ículo</w:t>
      </w:r>
      <w:r w:rsidR="002120D8" w:rsidRPr="006B69A3">
        <w:t xml:space="preserve"> </w:t>
      </w:r>
      <w:r w:rsidRPr="006B69A3">
        <w:t>12)</w:t>
      </w:r>
      <w:r w:rsidRPr="006B69A3">
        <w:tab/>
      </w:r>
      <w:r w:rsidRPr="006B69A3">
        <w:tab/>
        <w:t>82–87</w:t>
      </w:r>
      <w:r w:rsidRPr="006B69A3">
        <w:tab/>
        <w:t>1</w:t>
      </w:r>
      <w:r w:rsidR="006A0614"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E.</w:t>
      </w:r>
      <w:r w:rsidRPr="006B69A3">
        <w:tab/>
      </w:r>
      <w:r w:rsidR="000B59B9" w:rsidRPr="006B69A3">
        <w:t>Observaciones finales y</w:t>
      </w:r>
      <w:r w:rsidRPr="006B69A3">
        <w:t xml:space="preserve"> recomenda</w:t>
      </w:r>
      <w:r w:rsidR="000B59B9" w:rsidRPr="006B69A3">
        <w:t>c</w:t>
      </w:r>
      <w:r w:rsidRPr="006B69A3">
        <w:t>ion</w:t>
      </w:r>
      <w:r w:rsidR="000B59B9" w:rsidRPr="006B69A3">
        <w:t>e</w:t>
      </w:r>
      <w:r w:rsidRPr="006B69A3">
        <w:t>s</w:t>
      </w:r>
      <w:r w:rsidRPr="006B69A3">
        <w:tab/>
      </w:r>
      <w:r w:rsidRPr="006B69A3">
        <w:tab/>
        <w:t>88–89</w:t>
      </w:r>
      <w:r w:rsidRPr="006B69A3">
        <w:tab/>
        <w:t>1</w:t>
      </w:r>
      <w:r w:rsidR="006A0614"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V.</w:t>
      </w:r>
      <w:r w:rsidRPr="006B69A3">
        <w:tab/>
      </w:r>
      <w:r w:rsidR="000B59B9" w:rsidRPr="006B69A3">
        <w:t>Derechos y libertades c</w:t>
      </w:r>
      <w:r w:rsidRPr="006B69A3">
        <w:t>ivil</w:t>
      </w:r>
      <w:r w:rsidR="000B59B9" w:rsidRPr="006B69A3">
        <w:t>es</w:t>
      </w:r>
      <w:r w:rsidRPr="006B69A3">
        <w:tab/>
      </w:r>
      <w:r w:rsidRPr="006B69A3">
        <w:tab/>
        <w:t>90–113</w:t>
      </w:r>
      <w:r w:rsidRPr="006B69A3">
        <w:tab/>
      </w:r>
      <w:r w:rsidR="006A0614" w:rsidRPr="006B69A3">
        <w:t>20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r>
      <w:r w:rsidR="000B59B9" w:rsidRPr="006B69A3">
        <w:t>El derecho</w:t>
      </w:r>
      <w:r w:rsidRPr="006B69A3">
        <w:t xml:space="preserve"> a </w:t>
      </w:r>
      <w:r w:rsidR="000B59B9" w:rsidRPr="006B69A3">
        <w:t xml:space="preserve">un </w:t>
      </w:r>
      <w:r w:rsidRPr="006B69A3">
        <w:t>n</w:t>
      </w:r>
      <w:r w:rsidR="000B59B9" w:rsidRPr="006B69A3">
        <w:t>ombre</w:t>
      </w:r>
      <w:r w:rsidRPr="006B69A3">
        <w:t xml:space="preserve">, </w:t>
      </w:r>
      <w:r w:rsidR="000B59B9" w:rsidRPr="006B69A3">
        <w:t xml:space="preserve">a una </w:t>
      </w:r>
      <w:r w:rsidRPr="006B69A3">
        <w:t>na</w:t>
      </w:r>
      <w:r w:rsidR="000B59B9" w:rsidRPr="006B69A3">
        <w:t>c</w:t>
      </w:r>
      <w:r w:rsidRPr="006B69A3">
        <w:t>ionali</w:t>
      </w:r>
      <w:r w:rsidR="000B59B9" w:rsidRPr="006B69A3">
        <w:t xml:space="preserve">dad </w:t>
      </w:r>
      <w:r w:rsidRPr="006B69A3">
        <w:t>y a</w:t>
      </w:r>
      <w:r w:rsidR="000B59B9" w:rsidRPr="006B69A3">
        <w:t xml:space="preserve"> u</w:t>
      </w:r>
      <w:r w:rsidRPr="006B69A3">
        <w:t>n</w:t>
      </w:r>
      <w:r w:rsidR="000B59B9" w:rsidRPr="006B69A3">
        <w:t>a</w:t>
      </w:r>
      <w:r w:rsidRPr="006B69A3">
        <w:t xml:space="preserve"> identi</w:t>
      </w:r>
      <w:r w:rsidR="000B59B9" w:rsidRPr="006B69A3">
        <w:t>dad</w:t>
      </w:r>
      <w:r w:rsidRPr="006B69A3">
        <w:t xml:space="preserve"> (</w:t>
      </w:r>
      <w:r w:rsidR="002120D8" w:rsidRPr="006B69A3">
        <w:t>art</w:t>
      </w:r>
      <w:r w:rsidR="002120D8">
        <w:t>ículo</w:t>
      </w:r>
      <w:r w:rsidR="002120D8" w:rsidRPr="006B69A3">
        <w:t xml:space="preserve"> </w:t>
      </w:r>
      <w:r w:rsidRPr="006B69A3">
        <w:t>7)</w:t>
      </w:r>
      <w:r w:rsidRPr="006B69A3">
        <w:tab/>
      </w:r>
      <w:r w:rsidRPr="006B69A3">
        <w:tab/>
        <w:t>90</w:t>
      </w:r>
      <w:r w:rsidRPr="006B69A3">
        <w:tab/>
      </w:r>
      <w:r w:rsidR="006A0614" w:rsidRPr="006B69A3">
        <w:t>20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0B59B9" w:rsidRPr="006B69A3">
        <w:t>La p</w:t>
      </w:r>
      <w:r w:rsidRPr="006B69A3">
        <w:t>reserva</w:t>
      </w:r>
      <w:r w:rsidR="000B59B9" w:rsidRPr="006B69A3">
        <w:t>c</w:t>
      </w:r>
      <w:r w:rsidRPr="006B69A3">
        <w:t>i</w:t>
      </w:r>
      <w:r w:rsidR="000B59B9" w:rsidRPr="006B69A3">
        <w:t>ó</w:t>
      </w:r>
      <w:r w:rsidRPr="006B69A3">
        <w:t xml:space="preserve">n </w:t>
      </w:r>
      <w:r w:rsidR="000B59B9" w:rsidRPr="006B69A3">
        <w:t>de la</w:t>
      </w:r>
      <w:r w:rsidRPr="006B69A3">
        <w:t xml:space="preserve"> identi</w:t>
      </w:r>
      <w:r w:rsidR="000B59B9" w:rsidRPr="006B69A3">
        <w:t>dad del niño</w:t>
      </w:r>
      <w:r w:rsidRPr="006B69A3">
        <w:t xml:space="preserve"> (</w:t>
      </w:r>
      <w:r w:rsidR="002120D8" w:rsidRPr="006B69A3">
        <w:t>art</w:t>
      </w:r>
      <w:r w:rsidR="002120D8">
        <w:t>ículo</w:t>
      </w:r>
      <w:r w:rsidR="002120D8" w:rsidRPr="006B69A3">
        <w:t xml:space="preserve"> </w:t>
      </w:r>
      <w:r w:rsidRPr="006B69A3">
        <w:t>8)</w:t>
      </w:r>
      <w:r w:rsidRPr="006B69A3">
        <w:tab/>
      </w:r>
      <w:r w:rsidRPr="006B69A3">
        <w:tab/>
        <w:t>91</w:t>
      </w:r>
      <w:r w:rsidRPr="006B69A3">
        <w:tab/>
      </w:r>
      <w:r w:rsidR="006A0614" w:rsidRPr="006B69A3">
        <w:t>20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r>
      <w:r w:rsidR="000B59B9" w:rsidRPr="006B69A3">
        <w:t>La libertad de</w:t>
      </w:r>
      <w:r w:rsidRPr="006B69A3">
        <w:t xml:space="preserve"> expresi</w:t>
      </w:r>
      <w:r w:rsidR="000B59B9" w:rsidRPr="006B69A3">
        <w:t>ó</w:t>
      </w:r>
      <w:r w:rsidRPr="006B69A3">
        <w:t>n (</w:t>
      </w:r>
      <w:r w:rsidR="002120D8" w:rsidRPr="006B69A3">
        <w:t>art</w:t>
      </w:r>
      <w:r w:rsidR="002120D8">
        <w:t>ículo</w:t>
      </w:r>
      <w:r w:rsidR="002120D8" w:rsidRPr="006B69A3">
        <w:t xml:space="preserve"> </w:t>
      </w:r>
      <w:r w:rsidRPr="006B69A3">
        <w:t>13)</w:t>
      </w:r>
      <w:r w:rsidRPr="006B69A3">
        <w:tab/>
      </w:r>
      <w:r w:rsidRPr="006B69A3">
        <w:tab/>
        <w:t>92–100</w:t>
      </w:r>
      <w:r w:rsidRPr="006B69A3">
        <w:tab/>
      </w:r>
      <w:r w:rsidR="006A0614" w:rsidRPr="006B69A3">
        <w:t>20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0B59B9" w:rsidRPr="006B69A3">
        <w:t>La libertad de pensamiento</w:t>
      </w:r>
      <w:r w:rsidRPr="006B69A3">
        <w:t xml:space="preserve">, </w:t>
      </w:r>
      <w:r w:rsidR="000B59B9" w:rsidRPr="006B69A3">
        <w:t xml:space="preserve">de </w:t>
      </w:r>
      <w:r w:rsidRPr="006B69A3">
        <w:t>concienc</w:t>
      </w:r>
      <w:r w:rsidR="000B59B9" w:rsidRPr="006B69A3">
        <w:t xml:space="preserve">ia y </w:t>
      </w:r>
      <w:r w:rsidRPr="006B69A3">
        <w:t>d</w:t>
      </w:r>
      <w:r w:rsidR="000B59B9" w:rsidRPr="006B69A3">
        <w:t>e</w:t>
      </w:r>
      <w:r w:rsidRPr="006B69A3">
        <w:t xml:space="preserve"> religi</w:t>
      </w:r>
      <w:r w:rsidR="000B59B9" w:rsidRPr="006B69A3">
        <w:t>ó</w:t>
      </w:r>
      <w:r w:rsidRPr="006B69A3">
        <w:t>n (</w:t>
      </w:r>
      <w:r w:rsidR="002120D8" w:rsidRPr="006B69A3">
        <w:t>art</w:t>
      </w:r>
      <w:r w:rsidR="002120D8">
        <w:t>ículo</w:t>
      </w:r>
      <w:r w:rsidR="002120D8" w:rsidRPr="006B69A3">
        <w:t xml:space="preserve"> </w:t>
      </w:r>
      <w:r w:rsidRPr="006B69A3">
        <w:t>14)</w:t>
      </w:r>
      <w:r w:rsidRPr="006B69A3">
        <w:tab/>
      </w:r>
      <w:r w:rsidRPr="006B69A3">
        <w:tab/>
        <w:t>101</w:t>
      </w:r>
      <w:r w:rsidRPr="006B69A3">
        <w:tab/>
        <w:t>2</w:t>
      </w:r>
      <w:r w:rsidR="002120D8">
        <w:t>2</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E.</w:t>
      </w:r>
      <w:r w:rsidRPr="006B69A3">
        <w:tab/>
      </w:r>
      <w:r w:rsidR="000B59B9" w:rsidRPr="006B69A3">
        <w:t>La libertad de</w:t>
      </w:r>
      <w:r w:rsidRPr="006B69A3">
        <w:t xml:space="preserve"> asocia</w:t>
      </w:r>
      <w:r w:rsidR="000B59B9" w:rsidRPr="006B69A3">
        <w:t>c</w:t>
      </w:r>
      <w:r w:rsidRPr="006B69A3">
        <w:t>i</w:t>
      </w:r>
      <w:r w:rsidR="000B59B9" w:rsidRPr="006B69A3">
        <w:t>ó</w:t>
      </w:r>
      <w:r w:rsidRPr="006B69A3">
        <w:t xml:space="preserve">n </w:t>
      </w:r>
      <w:r w:rsidR="000B59B9" w:rsidRPr="006B69A3">
        <w:t>y de celebrar reuniones pacíficas</w:t>
      </w:r>
      <w:r w:rsidRPr="006B69A3">
        <w:t xml:space="preserve"> (</w:t>
      </w:r>
      <w:r w:rsidR="002120D8" w:rsidRPr="006B69A3">
        <w:t>art</w:t>
      </w:r>
      <w:r w:rsidR="002120D8">
        <w:t>ículo</w:t>
      </w:r>
      <w:r w:rsidR="002120D8" w:rsidRPr="006B69A3">
        <w:t xml:space="preserve"> </w:t>
      </w:r>
      <w:r w:rsidRPr="006B69A3">
        <w:t>15)</w:t>
      </w:r>
      <w:r w:rsidRPr="006B69A3">
        <w:tab/>
      </w:r>
      <w:r w:rsidRPr="006B69A3">
        <w:tab/>
        <w:t>102–103</w:t>
      </w:r>
      <w:r w:rsidRPr="006B69A3">
        <w:tab/>
        <w:t>2</w:t>
      </w:r>
      <w:r w:rsidR="006A0614" w:rsidRPr="006B69A3">
        <w:t>2</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F.</w:t>
      </w:r>
      <w:r w:rsidRPr="006B69A3">
        <w:tab/>
      </w:r>
      <w:r w:rsidR="000B59B9" w:rsidRPr="006B69A3">
        <w:t>La p</w:t>
      </w:r>
      <w:r w:rsidRPr="006B69A3">
        <w:t>rotec</w:t>
      </w:r>
      <w:r w:rsidR="000B59B9" w:rsidRPr="006B69A3">
        <w:t>c</w:t>
      </w:r>
      <w:r w:rsidRPr="006B69A3">
        <w:t>i</w:t>
      </w:r>
      <w:r w:rsidR="000B59B9" w:rsidRPr="006B69A3">
        <w:t>ó</w:t>
      </w:r>
      <w:r w:rsidRPr="006B69A3">
        <w:t xml:space="preserve">n </w:t>
      </w:r>
      <w:r w:rsidR="000B59B9" w:rsidRPr="006B69A3">
        <w:t>de la vida</w:t>
      </w:r>
      <w:r w:rsidRPr="006B69A3">
        <w:t xml:space="preserve"> priva</w:t>
      </w:r>
      <w:r w:rsidR="000B59B9" w:rsidRPr="006B69A3">
        <w:t>da</w:t>
      </w:r>
      <w:r w:rsidRPr="006B69A3">
        <w:t xml:space="preserve"> (</w:t>
      </w:r>
      <w:r w:rsidR="002120D8" w:rsidRPr="006B69A3">
        <w:t>art</w:t>
      </w:r>
      <w:r w:rsidR="002120D8">
        <w:t>ículo</w:t>
      </w:r>
      <w:r w:rsidR="002120D8" w:rsidRPr="006B69A3">
        <w:t xml:space="preserve"> </w:t>
      </w:r>
      <w:r w:rsidRPr="006B69A3">
        <w:t>16)</w:t>
      </w:r>
      <w:r w:rsidRPr="006B69A3">
        <w:tab/>
      </w:r>
      <w:r w:rsidRPr="006B69A3">
        <w:tab/>
        <w:t>104</w:t>
      </w:r>
      <w:r w:rsidRPr="006B69A3">
        <w:tab/>
        <w:t>2</w:t>
      </w:r>
      <w:r w:rsidR="006A0614" w:rsidRPr="006B69A3">
        <w:t>2</w:t>
      </w:r>
    </w:p>
    <w:p w:rsidR="008D243A" w:rsidRPr="006B69A3" w:rsidRDefault="008D243A" w:rsidP="002120D8">
      <w:pPr>
        <w:tabs>
          <w:tab w:val="right" w:pos="850"/>
          <w:tab w:val="left" w:pos="1134"/>
          <w:tab w:val="left" w:pos="1559"/>
          <w:tab w:val="left" w:pos="1984"/>
          <w:tab w:val="left" w:leader="dot" w:pos="7654"/>
          <w:tab w:val="right" w:pos="8929"/>
          <w:tab w:val="right" w:pos="9638"/>
        </w:tabs>
        <w:spacing w:after="120"/>
        <w:ind w:left="1559" w:hanging="1559"/>
      </w:pPr>
      <w:r w:rsidRPr="006B69A3">
        <w:tab/>
      </w:r>
      <w:r w:rsidRPr="006B69A3">
        <w:tab/>
        <w:t>G.</w:t>
      </w:r>
      <w:r w:rsidRPr="006B69A3">
        <w:tab/>
      </w:r>
      <w:r w:rsidR="000B59B9" w:rsidRPr="006B69A3">
        <w:t xml:space="preserve">El derecho a </w:t>
      </w:r>
      <w:r w:rsidRPr="006B69A3">
        <w:t>no s</w:t>
      </w:r>
      <w:r w:rsidR="000B59B9" w:rsidRPr="006B69A3">
        <w:t>er sometido a</w:t>
      </w:r>
      <w:r w:rsidRPr="006B69A3">
        <w:t xml:space="preserve"> tortur</w:t>
      </w:r>
      <w:r w:rsidR="000B59B9" w:rsidRPr="006B69A3">
        <w:t>as</w:t>
      </w:r>
      <w:r w:rsidRPr="006B69A3">
        <w:t xml:space="preserve"> </w:t>
      </w:r>
      <w:r w:rsidR="003C4723" w:rsidRPr="006B69A3">
        <w:t>ni a otros tratos</w:t>
      </w:r>
      <w:r w:rsidRPr="006B69A3">
        <w:t xml:space="preserve"> </w:t>
      </w:r>
      <w:r w:rsidR="006A0614" w:rsidRPr="006B69A3">
        <w:t xml:space="preserve">o penas </w:t>
      </w:r>
      <w:r w:rsidRPr="006B69A3">
        <w:t>cruel</w:t>
      </w:r>
      <w:r w:rsidR="003C4723" w:rsidRPr="006B69A3">
        <w:t>es</w:t>
      </w:r>
      <w:r w:rsidRPr="006B69A3">
        <w:t xml:space="preserve">, </w:t>
      </w:r>
      <w:r w:rsidR="002120D8">
        <w:br/>
      </w:r>
      <w:r w:rsidRPr="006B69A3">
        <w:t>inhuman</w:t>
      </w:r>
      <w:r w:rsidR="003C4723" w:rsidRPr="006B69A3">
        <w:t xml:space="preserve">os </w:t>
      </w:r>
      <w:r w:rsidRPr="006B69A3">
        <w:t>o degrad</w:t>
      </w:r>
      <w:r w:rsidR="003C4723" w:rsidRPr="006B69A3">
        <w:t>a</w:t>
      </w:r>
      <w:r w:rsidRPr="006B69A3">
        <w:t>n</w:t>
      </w:r>
      <w:r w:rsidR="003C4723" w:rsidRPr="006B69A3">
        <w:t>tes</w:t>
      </w:r>
      <w:r w:rsidR="006A0614" w:rsidRPr="006B69A3">
        <w:t xml:space="preserve"> (</w:t>
      </w:r>
      <w:r w:rsidR="002120D8" w:rsidRPr="006B69A3">
        <w:t>art</w:t>
      </w:r>
      <w:r w:rsidR="002120D8">
        <w:t>ículo</w:t>
      </w:r>
      <w:r w:rsidR="002120D8" w:rsidRPr="006B69A3">
        <w:t xml:space="preserve"> </w:t>
      </w:r>
      <w:smartTag w:uri="urn:schemas-microsoft-com:office:smarttags" w:element="metricconverter">
        <w:smartTagPr>
          <w:attr w:name="ProductID" w:val="37 a"/>
        </w:smartTagPr>
        <w:r w:rsidR="006A0614" w:rsidRPr="006B69A3">
          <w:t xml:space="preserve">37 </w:t>
        </w:r>
        <w:r w:rsidRPr="006B69A3">
          <w:t>a</w:t>
        </w:r>
      </w:smartTag>
      <w:r w:rsidRPr="006B69A3">
        <w:t>))</w:t>
      </w:r>
      <w:r w:rsidRPr="006B69A3">
        <w:tab/>
      </w:r>
      <w:r w:rsidRPr="006B69A3">
        <w:tab/>
        <w:t>105</w:t>
      </w:r>
      <w:r w:rsidRPr="006B69A3">
        <w:tab/>
        <w:t>2</w:t>
      </w:r>
      <w:r w:rsidR="006A0614" w:rsidRPr="006B69A3">
        <w:t>2</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H.</w:t>
      </w:r>
      <w:r w:rsidRPr="006B69A3">
        <w:tab/>
      </w:r>
      <w:r w:rsidR="003C4723" w:rsidRPr="006B69A3">
        <w:t>El a</w:t>
      </w:r>
      <w:r w:rsidRPr="006B69A3">
        <w:t>cces</w:t>
      </w:r>
      <w:r w:rsidR="003C4723" w:rsidRPr="006B69A3">
        <w:t>o</w:t>
      </w:r>
      <w:r w:rsidRPr="006B69A3">
        <w:t xml:space="preserve"> </w:t>
      </w:r>
      <w:r w:rsidR="003C4723" w:rsidRPr="006B69A3">
        <w:t>a la</w:t>
      </w:r>
      <w:r w:rsidRPr="006B69A3">
        <w:t xml:space="preserve"> informa</w:t>
      </w:r>
      <w:r w:rsidR="003C4723" w:rsidRPr="006B69A3">
        <w:t>c</w:t>
      </w:r>
      <w:r w:rsidRPr="006B69A3">
        <w:t>i</w:t>
      </w:r>
      <w:r w:rsidR="003C4723" w:rsidRPr="006B69A3">
        <w:t>ó</w:t>
      </w:r>
      <w:r w:rsidRPr="006B69A3">
        <w:t xml:space="preserve">n </w:t>
      </w:r>
      <w:r w:rsidR="003C4723" w:rsidRPr="006B69A3">
        <w:t>a</w:t>
      </w:r>
      <w:r w:rsidR="006A0614" w:rsidRPr="006B69A3">
        <w:t>propi</w:t>
      </w:r>
      <w:r w:rsidR="003C4723" w:rsidRPr="006B69A3">
        <w:t>ada</w:t>
      </w:r>
      <w:r w:rsidR="006D26C9" w:rsidRPr="006B69A3">
        <w:t xml:space="preserve"> </w:t>
      </w:r>
      <w:r w:rsidRPr="006B69A3">
        <w:t>(</w:t>
      </w:r>
      <w:r w:rsidR="002120D8" w:rsidRPr="006B69A3">
        <w:t>art</w:t>
      </w:r>
      <w:r w:rsidR="002120D8">
        <w:t>ículo</w:t>
      </w:r>
      <w:r w:rsidR="002120D8" w:rsidRPr="006B69A3">
        <w:t xml:space="preserve"> </w:t>
      </w:r>
      <w:r w:rsidRPr="006B69A3">
        <w:t>17)</w:t>
      </w:r>
      <w:r w:rsidRPr="006B69A3">
        <w:tab/>
      </w:r>
      <w:r w:rsidRPr="006B69A3">
        <w:tab/>
        <w:t>106–109</w:t>
      </w:r>
      <w:r w:rsidRPr="006B69A3">
        <w:tab/>
        <w:t>2</w:t>
      </w:r>
      <w:r w:rsidR="006A0614" w:rsidRPr="006B69A3">
        <w:t>2</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I.</w:t>
      </w:r>
      <w:r w:rsidRPr="006B69A3">
        <w:tab/>
      </w:r>
      <w:r w:rsidR="003C4723" w:rsidRPr="006B69A3">
        <w:t>Observaciones finales y</w:t>
      </w:r>
      <w:r w:rsidRPr="006B69A3">
        <w:t xml:space="preserve"> recomenda</w:t>
      </w:r>
      <w:r w:rsidR="003C4723" w:rsidRPr="006B69A3">
        <w:t>c</w:t>
      </w:r>
      <w:r w:rsidRPr="006B69A3">
        <w:t>ion</w:t>
      </w:r>
      <w:r w:rsidR="003C4723" w:rsidRPr="006B69A3">
        <w:t>e</w:t>
      </w:r>
      <w:r w:rsidRPr="006B69A3">
        <w:t>s</w:t>
      </w:r>
      <w:r w:rsidRPr="006B69A3">
        <w:tab/>
      </w:r>
      <w:r w:rsidRPr="006B69A3">
        <w:tab/>
        <w:t>110–113</w:t>
      </w:r>
      <w:r w:rsidRPr="006B69A3">
        <w:tab/>
        <w:t>2</w:t>
      </w:r>
      <w:r w:rsidR="006A0614" w:rsidRPr="006B69A3">
        <w:t>3</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VI.</w:t>
      </w:r>
      <w:r w:rsidRPr="006B69A3">
        <w:tab/>
      </w:r>
      <w:r w:rsidR="003C4723" w:rsidRPr="006B69A3">
        <w:t>Entorno f</w:t>
      </w:r>
      <w:r w:rsidRPr="006B69A3">
        <w:t>amil</w:t>
      </w:r>
      <w:r w:rsidR="003C4723" w:rsidRPr="006B69A3">
        <w:t xml:space="preserve">iar y </w:t>
      </w:r>
      <w:r w:rsidR="000F112B" w:rsidRPr="006B69A3">
        <w:t>modalidades alternativas de cuidado</w:t>
      </w:r>
      <w:r w:rsidR="0012029B" w:rsidRPr="006B69A3">
        <w:t>s</w:t>
      </w:r>
      <w:r w:rsidRPr="006B69A3">
        <w:tab/>
      </w:r>
      <w:r w:rsidRPr="006B69A3">
        <w:tab/>
        <w:t>114–225</w:t>
      </w:r>
      <w:r w:rsidRPr="006B69A3">
        <w:tab/>
        <w:t>2</w:t>
      </w:r>
      <w:r w:rsidR="006A0614" w:rsidRPr="006B69A3">
        <w:t>3</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r>
      <w:r w:rsidR="003C4723" w:rsidRPr="006B69A3">
        <w:t>La dirección y orientación p</w:t>
      </w:r>
      <w:r w:rsidRPr="006B69A3">
        <w:t>arental</w:t>
      </w:r>
      <w:r w:rsidR="003C4723" w:rsidRPr="006B69A3">
        <w:t>es</w:t>
      </w:r>
      <w:r w:rsidRPr="006B69A3">
        <w:t xml:space="preserve"> (</w:t>
      </w:r>
      <w:r w:rsidR="00F153EF" w:rsidRPr="006B69A3">
        <w:t>art</w:t>
      </w:r>
      <w:r w:rsidR="00F153EF">
        <w:t>ículo</w:t>
      </w:r>
      <w:r w:rsidR="00F153EF" w:rsidRPr="006B69A3">
        <w:t xml:space="preserve"> </w:t>
      </w:r>
      <w:r w:rsidRPr="006B69A3">
        <w:t>5)</w:t>
      </w:r>
      <w:r w:rsidRPr="006B69A3">
        <w:tab/>
      </w:r>
      <w:r w:rsidRPr="006B69A3">
        <w:tab/>
        <w:t>117–118</w:t>
      </w:r>
      <w:r w:rsidRPr="006B69A3">
        <w:tab/>
        <w:t>2</w:t>
      </w:r>
      <w:r w:rsidR="006A0614"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6A0614" w:rsidRPr="006B69A3">
        <w:t>El derecho a l</w:t>
      </w:r>
      <w:r w:rsidR="003C4723" w:rsidRPr="006B69A3">
        <w:t>a vida</w:t>
      </w:r>
      <w:r w:rsidRPr="006B69A3">
        <w:t xml:space="preserve"> famil</w:t>
      </w:r>
      <w:r w:rsidR="003C4723" w:rsidRPr="006B69A3">
        <w:t>iar</w:t>
      </w:r>
      <w:r w:rsidRPr="006B69A3">
        <w:tab/>
      </w:r>
      <w:r w:rsidRPr="006B69A3">
        <w:tab/>
        <w:t>119–158</w:t>
      </w:r>
      <w:r w:rsidRPr="006B69A3">
        <w:tab/>
        <w:t>2</w:t>
      </w:r>
      <w:r w:rsidR="006A0614"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r>
      <w:r w:rsidR="003C4723" w:rsidRPr="006B69A3">
        <w:t>La s</w:t>
      </w:r>
      <w:r w:rsidRPr="006B69A3">
        <w:t>epara</w:t>
      </w:r>
      <w:r w:rsidR="003C4723" w:rsidRPr="006B69A3">
        <w:t>c</w:t>
      </w:r>
      <w:r w:rsidRPr="006B69A3">
        <w:t>i</w:t>
      </w:r>
      <w:r w:rsidR="003C4723" w:rsidRPr="006B69A3">
        <w:t>ó</w:t>
      </w:r>
      <w:r w:rsidRPr="006B69A3">
        <w:t xml:space="preserve">n </w:t>
      </w:r>
      <w:r w:rsidR="003C4723" w:rsidRPr="006B69A3">
        <w:t>de los</w:t>
      </w:r>
      <w:r w:rsidRPr="006B69A3">
        <w:t xml:space="preserve"> pa</w:t>
      </w:r>
      <w:r w:rsidR="003C4723" w:rsidRPr="006B69A3">
        <w:t>d</w:t>
      </w:r>
      <w:r w:rsidRPr="006B69A3">
        <w:t>res (</w:t>
      </w:r>
      <w:r w:rsidR="00F153EF" w:rsidRPr="006B69A3">
        <w:t>art</w:t>
      </w:r>
      <w:r w:rsidR="00F153EF">
        <w:t>ículo</w:t>
      </w:r>
      <w:r w:rsidR="00F153EF" w:rsidRPr="006B69A3">
        <w:t xml:space="preserve"> </w:t>
      </w:r>
      <w:r w:rsidRPr="006B69A3">
        <w:t>9)</w:t>
      </w:r>
      <w:r w:rsidRPr="006B69A3">
        <w:tab/>
      </w:r>
      <w:r w:rsidRPr="006B69A3">
        <w:tab/>
        <w:t>159–161</w:t>
      </w:r>
      <w:r w:rsidRPr="006B69A3">
        <w:tab/>
        <w:t>2</w:t>
      </w:r>
      <w:r w:rsidR="006A0614"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3C4723" w:rsidRPr="006B69A3">
        <w:t xml:space="preserve">La </w:t>
      </w:r>
      <w:r w:rsidRPr="006B69A3">
        <w:t>reuni</w:t>
      </w:r>
      <w:r w:rsidR="003C4723" w:rsidRPr="006B69A3">
        <w:t>ó</w:t>
      </w:r>
      <w:r w:rsidRPr="006B69A3">
        <w:t xml:space="preserve">n </w:t>
      </w:r>
      <w:r w:rsidR="003C4723" w:rsidRPr="006B69A3">
        <w:t xml:space="preserve">de la familia </w:t>
      </w:r>
      <w:r w:rsidRPr="006B69A3">
        <w:t>(</w:t>
      </w:r>
      <w:r w:rsidR="00F153EF" w:rsidRPr="006B69A3">
        <w:t>art</w:t>
      </w:r>
      <w:r w:rsidR="00F153EF">
        <w:t>ículo</w:t>
      </w:r>
      <w:r w:rsidR="00F153EF" w:rsidRPr="006B69A3">
        <w:t xml:space="preserve"> </w:t>
      </w:r>
      <w:r w:rsidRPr="006B69A3">
        <w:t>10)</w:t>
      </w:r>
      <w:r w:rsidRPr="006B69A3">
        <w:tab/>
      </w:r>
      <w:r w:rsidRPr="006B69A3">
        <w:tab/>
        <w:t>162</w:t>
      </w:r>
      <w:r w:rsidRPr="006B69A3">
        <w:tab/>
        <w:t>2</w:t>
      </w:r>
      <w:r w:rsidR="006A0614"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E.</w:t>
      </w:r>
      <w:r w:rsidRPr="006B69A3">
        <w:tab/>
      </w:r>
      <w:r w:rsidR="003C4723" w:rsidRPr="006B69A3">
        <w:t>El pago de la pensión alimen</w:t>
      </w:r>
      <w:r w:rsidRPr="006B69A3">
        <w:t>t</w:t>
      </w:r>
      <w:r w:rsidR="00A54339" w:rsidRPr="006B69A3">
        <w:t>ar</w:t>
      </w:r>
      <w:r w:rsidR="003C4723" w:rsidRPr="006B69A3">
        <w:t xml:space="preserve">ia </w:t>
      </w:r>
      <w:r w:rsidRPr="006B69A3">
        <w:t>(</w:t>
      </w:r>
      <w:r w:rsidR="00F153EF" w:rsidRPr="006B69A3">
        <w:t>art</w:t>
      </w:r>
      <w:r w:rsidR="00F153EF">
        <w:t>ículo</w:t>
      </w:r>
      <w:r w:rsidR="00F153EF" w:rsidRPr="006B69A3">
        <w:t xml:space="preserve"> </w:t>
      </w:r>
      <w:r w:rsidRPr="006B69A3">
        <w:t>27)</w:t>
      </w:r>
      <w:r w:rsidRPr="006B69A3">
        <w:tab/>
      </w:r>
      <w:r w:rsidRPr="006B69A3">
        <w:tab/>
        <w:t>163–164</w:t>
      </w:r>
      <w:r w:rsidRPr="006B69A3">
        <w:tab/>
        <w:t>2</w:t>
      </w:r>
      <w:r w:rsidR="006A0614"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F.</w:t>
      </w:r>
      <w:r w:rsidRPr="006B69A3">
        <w:tab/>
      </w:r>
      <w:r w:rsidR="00FF3835" w:rsidRPr="006B69A3">
        <w:t>Los niños privados</w:t>
      </w:r>
      <w:r w:rsidRPr="006B69A3">
        <w:t xml:space="preserve"> </w:t>
      </w:r>
      <w:r w:rsidR="00FF3835" w:rsidRPr="006B69A3">
        <w:t xml:space="preserve">de su medio </w:t>
      </w:r>
      <w:r w:rsidRPr="006B69A3">
        <w:t>famili</w:t>
      </w:r>
      <w:r w:rsidR="00FF3835" w:rsidRPr="006B69A3">
        <w:t>ar</w:t>
      </w:r>
      <w:r w:rsidRPr="006B69A3">
        <w:t xml:space="preserve"> (</w:t>
      </w:r>
      <w:r w:rsidR="00F153EF" w:rsidRPr="006B69A3">
        <w:t>art</w:t>
      </w:r>
      <w:r w:rsidR="00F153EF">
        <w:t>ículo</w:t>
      </w:r>
      <w:r w:rsidR="00F153EF" w:rsidRPr="006B69A3">
        <w:t xml:space="preserve"> </w:t>
      </w:r>
      <w:r w:rsidRPr="006B69A3">
        <w:t>20)</w:t>
      </w:r>
      <w:r w:rsidRPr="006B69A3">
        <w:tab/>
      </w:r>
      <w:r w:rsidRPr="006B69A3">
        <w:tab/>
        <w:t>165–183</w:t>
      </w:r>
      <w:r w:rsidRPr="006B69A3">
        <w:tab/>
        <w:t>2</w:t>
      </w:r>
      <w:r w:rsidR="006A0614"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G.</w:t>
      </w:r>
      <w:r w:rsidRPr="006B69A3">
        <w:tab/>
      </w:r>
      <w:r w:rsidR="00FF3835" w:rsidRPr="006B69A3">
        <w:t>La a</w:t>
      </w:r>
      <w:r w:rsidRPr="006B69A3">
        <w:t>dop</w:t>
      </w:r>
      <w:r w:rsidR="00FF3835" w:rsidRPr="006B69A3">
        <w:t>c</w:t>
      </w:r>
      <w:r w:rsidRPr="006B69A3">
        <w:t>i</w:t>
      </w:r>
      <w:r w:rsidR="00FF3835" w:rsidRPr="006B69A3">
        <w:t>ó</w:t>
      </w:r>
      <w:r w:rsidRPr="006B69A3">
        <w:t>n (</w:t>
      </w:r>
      <w:r w:rsidR="00F153EF" w:rsidRPr="006B69A3">
        <w:t>art</w:t>
      </w:r>
      <w:r w:rsidR="00F153EF">
        <w:t>ículo</w:t>
      </w:r>
      <w:r w:rsidR="00F153EF" w:rsidRPr="006B69A3">
        <w:t xml:space="preserve"> </w:t>
      </w:r>
      <w:r w:rsidRPr="006B69A3">
        <w:t>21)</w:t>
      </w:r>
      <w:r w:rsidRPr="006B69A3">
        <w:tab/>
      </w:r>
      <w:r w:rsidRPr="006B69A3">
        <w:tab/>
        <w:t>184–187</w:t>
      </w:r>
      <w:r w:rsidRPr="006B69A3">
        <w:tab/>
        <w:t>3</w:t>
      </w:r>
      <w:r w:rsidR="006A0614" w:rsidRPr="006B69A3">
        <w:t>2</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H.</w:t>
      </w:r>
      <w:r w:rsidRPr="006B69A3">
        <w:tab/>
      </w:r>
      <w:r w:rsidR="00FF3835" w:rsidRPr="006B69A3">
        <w:t>Los traslados i</w:t>
      </w:r>
      <w:r w:rsidRPr="006B69A3">
        <w:t>l</w:t>
      </w:r>
      <w:r w:rsidR="00FF3835" w:rsidRPr="006B69A3">
        <w:t>í</w:t>
      </w:r>
      <w:r w:rsidRPr="006B69A3">
        <w:t>cit</w:t>
      </w:r>
      <w:r w:rsidR="00FF3835" w:rsidRPr="006B69A3">
        <w:t>os y la retención ilícita</w:t>
      </w:r>
      <w:r w:rsidRPr="006B69A3">
        <w:t xml:space="preserve"> (</w:t>
      </w:r>
      <w:r w:rsidR="00F153EF" w:rsidRPr="006B69A3">
        <w:t>art</w:t>
      </w:r>
      <w:r w:rsidR="00F153EF">
        <w:t>ículo</w:t>
      </w:r>
      <w:r w:rsidR="00F153EF" w:rsidRPr="006B69A3">
        <w:t xml:space="preserve"> </w:t>
      </w:r>
      <w:r w:rsidRPr="006B69A3">
        <w:t>11)</w:t>
      </w:r>
      <w:r w:rsidRPr="006B69A3">
        <w:tab/>
      </w:r>
      <w:r w:rsidRPr="006B69A3">
        <w:tab/>
        <w:t>188</w:t>
      </w:r>
      <w:r w:rsidRPr="006B69A3">
        <w:tab/>
        <w:t>3</w:t>
      </w:r>
      <w:r w:rsidR="00F153EF">
        <w:t>3</w:t>
      </w:r>
    </w:p>
    <w:p w:rsidR="008D243A" w:rsidRPr="006B69A3" w:rsidRDefault="008D243A" w:rsidP="00CC069A">
      <w:pPr>
        <w:tabs>
          <w:tab w:val="right" w:pos="850"/>
          <w:tab w:val="left" w:pos="1134"/>
          <w:tab w:val="left" w:pos="1559"/>
          <w:tab w:val="left" w:pos="1984"/>
          <w:tab w:val="left" w:leader="dot" w:pos="7654"/>
          <w:tab w:val="right" w:pos="8929"/>
          <w:tab w:val="right" w:pos="9638"/>
        </w:tabs>
        <w:spacing w:after="120"/>
        <w:ind w:left="1559" w:hanging="1559"/>
      </w:pPr>
      <w:r w:rsidRPr="006B69A3">
        <w:tab/>
      </w:r>
      <w:r w:rsidRPr="006B69A3">
        <w:tab/>
        <w:t>I.</w:t>
      </w:r>
      <w:r w:rsidRPr="006B69A3">
        <w:tab/>
      </w:r>
      <w:r w:rsidR="00CC069A" w:rsidRPr="006B69A3">
        <w:t xml:space="preserve">Malos tratos </w:t>
      </w:r>
      <w:r w:rsidR="00FF3835" w:rsidRPr="006B69A3">
        <w:t>y descuido</w:t>
      </w:r>
      <w:r w:rsidRPr="006B69A3">
        <w:t xml:space="preserve"> (</w:t>
      </w:r>
      <w:r w:rsidR="00F153EF" w:rsidRPr="006B69A3">
        <w:t>art</w:t>
      </w:r>
      <w:r w:rsidR="00F153EF">
        <w:t>ículo</w:t>
      </w:r>
      <w:r w:rsidR="00F153EF" w:rsidRPr="006B69A3">
        <w:t xml:space="preserve"> </w:t>
      </w:r>
      <w:r w:rsidRPr="006B69A3">
        <w:t>19)</w:t>
      </w:r>
      <w:r w:rsidR="00CC069A" w:rsidRPr="006B69A3">
        <w:t>,</w:t>
      </w:r>
      <w:r w:rsidRPr="006B69A3">
        <w:t xml:space="preserve"> inclu</w:t>
      </w:r>
      <w:r w:rsidR="00FF3835" w:rsidRPr="006B69A3">
        <w:t>i</w:t>
      </w:r>
      <w:r w:rsidRPr="006B69A3">
        <w:t>d</w:t>
      </w:r>
      <w:r w:rsidR="00FF3835" w:rsidRPr="006B69A3">
        <w:t>a</w:t>
      </w:r>
      <w:r w:rsidR="006D26C9" w:rsidRPr="006B69A3">
        <w:t>s</w:t>
      </w:r>
      <w:r w:rsidR="00FF3835" w:rsidRPr="006B69A3">
        <w:t xml:space="preserve"> la recuperación física y</w:t>
      </w:r>
      <w:r w:rsidRPr="006B69A3">
        <w:t xml:space="preserve"> </w:t>
      </w:r>
      <w:r w:rsidR="00F153EF">
        <w:br/>
      </w:r>
      <w:r w:rsidRPr="006B69A3">
        <w:t>ps</w:t>
      </w:r>
      <w:r w:rsidR="00FF3835" w:rsidRPr="006B69A3">
        <w:t>i</w:t>
      </w:r>
      <w:r w:rsidRPr="006B69A3">
        <w:t>col</w:t>
      </w:r>
      <w:r w:rsidR="00FF3835" w:rsidRPr="006B69A3">
        <w:t>ó</w:t>
      </w:r>
      <w:r w:rsidRPr="006B69A3">
        <w:t>gica y l</w:t>
      </w:r>
      <w:r w:rsidR="00FF3835" w:rsidRPr="006B69A3">
        <w:t>a</w:t>
      </w:r>
      <w:r w:rsidRPr="006B69A3">
        <w:t xml:space="preserve"> </w:t>
      </w:r>
      <w:r w:rsidR="00FF3835" w:rsidRPr="006B69A3">
        <w:t>re</w:t>
      </w:r>
      <w:r w:rsidRPr="006B69A3">
        <w:t>integra</w:t>
      </w:r>
      <w:r w:rsidR="00FF3835" w:rsidRPr="006B69A3">
        <w:t>c</w:t>
      </w:r>
      <w:r w:rsidRPr="006B69A3">
        <w:t>i</w:t>
      </w:r>
      <w:r w:rsidR="00FF3835" w:rsidRPr="006B69A3">
        <w:t>ó</w:t>
      </w:r>
      <w:r w:rsidRPr="006B69A3">
        <w:t>n</w:t>
      </w:r>
      <w:r w:rsidR="00FF3835" w:rsidRPr="006B69A3">
        <w:t xml:space="preserve"> social</w:t>
      </w:r>
      <w:r w:rsidRPr="006B69A3">
        <w:t xml:space="preserve"> (</w:t>
      </w:r>
      <w:r w:rsidR="00F153EF" w:rsidRPr="006B69A3">
        <w:t>art</w:t>
      </w:r>
      <w:r w:rsidR="00F153EF">
        <w:t>ículo</w:t>
      </w:r>
      <w:r w:rsidR="00F153EF" w:rsidRPr="006B69A3">
        <w:t xml:space="preserve"> </w:t>
      </w:r>
      <w:r w:rsidRPr="006B69A3">
        <w:t>39)</w:t>
      </w:r>
      <w:r w:rsidRPr="006B69A3">
        <w:tab/>
      </w:r>
      <w:r w:rsidRPr="006B69A3">
        <w:tab/>
        <w:t>189–220</w:t>
      </w:r>
      <w:r w:rsidRPr="006B69A3">
        <w:tab/>
        <w:t>3</w:t>
      </w:r>
      <w:r w:rsidR="00F153EF">
        <w:t>3</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J.</w:t>
      </w:r>
      <w:r w:rsidRPr="006B69A3">
        <w:tab/>
      </w:r>
      <w:r w:rsidR="00FF3835" w:rsidRPr="006B69A3">
        <w:t>Observaciones finales y</w:t>
      </w:r>
      <w:r w:rsidRPr="006B69A3">
        <w:t xml:space="preserve"> recomenda</w:t>
      </w:r>
      <w:r w:rsidR="00FF3835" w:rsidRPr="006B69A3">
        <w:t>c</w:t>
      </w:r>
      <w:r w:rsidRPr="006B69A3">
        <w:t>ion</w:t>
      </w:r>
      <w:r w:rsidR="00FF3835" w:rsidRPr="006B69A3">
        <w:t>e</w:t>
      </w:r>
      <w:r w:rsidRPr="006B69A3">
        <w:t>s</w:t>
      </w:r>
      <w:r w:rsidRPr="006B69A3">
        <w:tab/>
      </w:r>
      <w:r w:rsidRPr="006B69A3">
        <w:tab/>
        <w:t>221–225</w:t>
      </w:r>
      <w:r w:rsidRPr="006B69A3">
        <w:tab/>
        <w:t>3</w:t>
      </w:r>
      <w:r w:rsidR="006A0614" w:rsidRPr="006B69A3">
        <w:t>7</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VII.</w:t>
      </w:r>
      <w:r w:rsidRPr="006B69A3">
        <w:tab/>
      </w:r>
      <w:r w:rsidR="007143A8" w:rsidRPr="006B69A3">
        <w:t>Salud y bienestar</w:t>
      </w:r>
      <w:r w:rsidRPr="006B69A3">
        <w:t xml:space="preserve"> (</w:t>
      </w:r>
      <w:r w:rsidR="00F153EF" w:rsidRPr="006B69A3">
        <w:t>art</w:t>
      </w:r>
      <w:r w:rsidR="00F153EF">
        <w:t>ículo</w:t>
      </w:r>
      <w:r w:rsidR="00F153EF" w:rsidRPr="006B69A3">
        <w:t xml:space="preserve"> </w:t>
      </w:r>
      <w:r w:rsidRPr="006B69A3">
        <w:t>24)</w:t>
      </w:r>
      <w:r w:rsidRPr="006B69A3">
        <w:tab/>
      </w:r>
      <w:r w:rsidRPr="006B69A3">
        <w:tab/>
        <w:t>226–338</w:t>
      </w:r>
      <w:r w:rsidRPr="006B69A3">
        <w:tab/>
        <w:t>3</w:t>
      </w:r>
      <w:r w:rsidR="006A0614" w:rsidRPr="006B69A3">
        <w:t>8</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r>
      <w:r w:rsidR="0001478A" w:rsidRPr="006B69A3">
        <w:t>La salud y los servicios sanitarios</w:t>
      </w:r>
      <w:r w:rsidRPr="006B69A3">
        <w:tab/>
      </w:r>
      <w:r w:rsidRPr="006B69A3">
        <w:tab/>
        <w:t>226–243</w:t>
      </w:r>
      <w:r w:rsidRPr="006B69A3">
        <w:tab/>
        <w:t>3</w:t>
      </w:r>
      <w:r w:rsidR="006A0614" w:rsidRPr="006B69A3">
        <w:t>8</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01478A" w:rsidRPr="006B69A3">
        <w:t>La educación sanitaria y los servicios de medicina</w:t>
      </w:r>
      <w:r w:rsidRPr="006B69A3">
        <w:t xml:space="preserve"> preventiv</w:t>
      </w:r>
      <w:r w:rsidR="0001478A" w:rsidRPr="006B69A3">
        <w:t>a</w:t>
      </w:r>
      <w:r w:rsidRPr="006B69A3">
        <w:t xml:space="preserve"> </w:t>
      </w:r>
      <w:r w:rsidRPr="006B69A3">
        <w:br/>
      </w:r>
      <w:r w:rsidRPr="006B69A3">
        <w:tab/>
      </w:r>
      <w:r w:rsidRPr="006B69A3">
        <w:tab/>
      </w:r>
      <w:r w:rsidRPr="006B69A3">
        <w:tab/>
        <w:t>(</w:t>
      </w:r>
      <w:r w:rsidR="00F153EF" w:rsidRPr="006B69A3">
        <w:t>art</w:t>
      </w:r>
      <w:r w:rsidR="00F153EF">
        <w:t>ículo</w:t>
      </w:r>
      <w:r w:rsidR="00F153EF" w:rsidRPr="006B69A3">
        <w:t xml:space="preserve"> </w:t>
      </w:r>
      <w:r w:rsidRPr="006B69A3">
        <w:t xml:space="preserve">24, </w:t>
      </w:r>
      <w:r w:rsidR="00F153EF">
        <w:t xml:space="preserve">párrafo </w:t>
      </w:r>
      <w:smartTag w:uri="urn:schemas-microsoft-com:office:smarttags" w:element="metricconverter">
        <w:smartTagPr>
          <w:attr w:name="ProductID" w:val="2 f"/>
        </w:smartTagPr>
        <w:r w:rsidRPr="006B69A3">
          <w:t>2 f</w:t>
        </w:r>
      </w:smartTag>
      <w:r w:rsidRPr="006B69A3">
        <w:t>))</w:t>
      </w:r>
      <w:r w:rsidRPr="006B69A3">
        <w:tab/>
      </w:r>
      <w:r w:rsidRPr="006B69A3">
        <w:tab/>
        <w:t>244–289</w:t>
      </w:r>
      <w:r w:rsidRPr="006B69A3">
        <w:tab/>
      </w:r>
      <w:r w:rsidR="006A0614" w:rsidRPr="006B69A3">
        <w:t>40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t>Otr</w:t>
      </w:r>
      <w:r w:rsidR="0001478A" w:rsidRPr="006B69A3">
        <w:t xml:space="preserve">as disposiciones de </w:t>
      </w:r>
      <w:smartTag w:uri="urn:schemas-microsoft-com:office:smarttags" w:element="PersonName">
        <w:smartTagPr>
          <w:attr w:name="ProductID" w:val="la Convenci￳n"/>
        </w:smartTagPr>
        <w:r w:rsidR="0001478A" w:rsidRPr="006B69A3">
          <w:t>la</w:t>
        </w:r>
        <w:r w:rsidRPr="006B69A3">
          <w:t xml:space="preserve"> Conven</w:t>
        </w:r>
        <w:r w:rsidR="0001478A" w:rsidRPr="006B69A3">
          <w:t>c</w:t>
        </w:r>
        <w:r w:rsidRPr="006B69A3">
          <w:t>i</w:t>
        </w:r>
        <w:r w:rsidR="0001478A" w:rsidRPr="006B69A3">
          <w:t>ó</w:t>
        </w:r>
        <w:r w:rsidRPr="006B69A3">
          <w:t>n</w:t>
        </w:r>
      </w:smartTag>
      <w:r w:rsidR="0001478A" w:rsidRPr="006B69A3">
        <w:t xml:space="preserve"> relacionadas con la salud</w:t>
      </w:r>
      <w:r w:rsidRPr="006B69A3">
        <w:tab/>
      </w:r>
      <w:r w:rsidRPr="006B69A3">
        <w:tab/>
        <w:t>290–294</w:t>
      </w:r>
      <w:r w:rsidRPr="006B69A3">
        <w:tab/>
        <w:t>4</w:t>
      </w:r>
      <w:r w:rsidR="006A0614" w:rsidRPr="006B69A3">
        <w:t>8</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01478A" w:rsidRPr="006B69A3">
        <w:t>U</w:t>
      </w:r>
      <w:r w:rsidRPr="006B69A3">
        <w:t xml:space="preserve">n </w:t>
      </w:r>
      <w:r w:rsidR="0001478A" w:rsidRPr="006B69A3">
        <w:t xml:space="preserve">nivel de vida </w:t>
      </w:r>
      <w:r w:rsidRPr="006B69A3">
        <w:t>ade</w:t>
      </w:r>
      <w:r w:rsidR="0001478A" w:rsidRPr="006B69A3">
        <w:t>c</w:t>
      </w:r>
      <w:r w:rsidRPr="006B69A3">
        <w:t>ua</w:t>
      </w:r>
      <w:r w:rsidR="0001478A" w:rsidRPr="006B69A3">
        <w:t>do</w:t>
      </w:r>
      <w:r w:rsidRPr="006B69A3">
        <w:t xml:space="preserve"> (</w:t>
      </w:r>
      <w:r w:rsidR="00F153EF" w:rsidRPr="006B69A3">
        <w:t>art</w:t>
      </w:r>
      <w:r w:rsidR="00F153EF">
        <w:t>ículo</w:t>
      </w:r>
      <w:r w:rsidR="00F153EF" w:rsidRPr="006B69A3">
        <w:t xml:space="preserve"> </w:t>
      </w:r>
      <w:r w:rsidRPr="006B69A3">
        <w:t>27)</w:t>
      </w:r>
      <w:r w:rsidRPr="006B69A3">
        <w:tab/>
      </w:r>
      <w:r w:rsidRPr="006B69A3">
        <w:tab/>
        <w:t>295–316</w:t>
      </w:r>
      <w:r w:rsidRPr="006B69A3">
        <w:tab/>
        <w:t>4</w:t>
      </w:r>
      <w:r w:rsidR="004D25F3" w:rsidRPr="006B69A3">
        <w:t>9</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E.</w:t>
      </w:r>
      <w:r w:rsidRPr="006B69A3">
        <w:tab/>
      </w:r>
      <w:r w:rsidR="0001478A" w:rsidRPr="006B69A3">
        <w:t>El</w:t>
      </w:r>
      <w:r w:rsidRPr="006B69A3">
        <w:t xml:space="preserve"> en</w:t>
      </w:r>
      <w:r w:rsidR="0001478A" w:rsidRPr="006B69A3">
        <w:t>torno</w:t>
      </w:r>
      <w:r w:rsidRPr="006B69A3">
        <w:tab/>
      </w:r>
      <w:r w:rsidRPr="006B69A3">
        <w:tab/>
        <w:t>317–331</w:t>
      </w:r>
      <w:r w:rsidRPr="006B69A3">
        <w:tab/>
      </w:r>
      <w:r w:rsidR="006A0614" w:rsidRPr="006B69A3">
        <w:t>5</w:t>
      </w:r>
      <w:r w:rsidR="004D25F3" w:rsidRPr="006B69A3">
        <w:t>1</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F.</w:t>
      </w:r>
      <w:r w:rsidRPr="006B69A3">
        <w:tab/>
      </w:r>
      <w:r w:rsidR="00B0715D" w:rsidRPr="006B69A3">
        <w:t>Observaciones finales y</w:t>
      </w:r>
      <w:r w:rsidRPr="006B69A3">
        <w:t xml:space="preserve"> recomenda</w:t>
      </w:r>
      <w:r w:rsidR="00B0715D" w:rsidRPr="006B69A3">
        <w:t>c</w:t>
      </w:r>
      <w:r w:rsidRPr="006B69A3">
        <w:t>ion</w:t>
      </w:r>
      <w:r w:rsidR="00B0715D" w:rsidRPr="006B69A3">
        <w:t>e</w:t>
      </w:r>
      <w:r w:rsidRPr="006B69A3">
        <w:t>s</w:t>
      </w:r>
      <w:r w:rsidRPr="006B69A3">
        <w:tab/>
      </w:r>
      <w:r w:rsidRPr="006B69A3">
        <w:tab/>
        <w:t>332–338</w:t>
      </w:r>
      <w:r w:rsidRPr="006B69A3">
        <w:tab/>
      </w:r>
      <w:r w:rsidR="006A0614" w:rsidRPr="006B69A3">
        <w:t>53</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VIII.</w:t>
      </w:r>
      <w:r w:rsidRPr="006B69A3">
        <w:tab/>
        <w:t>Educa</w:t>
      </w:r>
      <w:r w:rsidR="00B0715D" w:rsidRPr="006B69A3">
        <w:t>c</w:t>
      </w:r>
      <w:r w:rsidRPr="006B69A3">
        <w:t>i</w:t>
      </w:r>
      <w:r w:rsidR="00B0715D" w:rsidRPr="006B69A3">
        <w:t>ó</w:t>
      </w:r>
      <w:r w:rsidRPr="006B69A3">
        <w:t xml:space="preserve">n, </w:t>
      </w:r>
      <w:r w:rsidR="00B0715D" w:rsidRPr="006B69A3">
        <w:t>esparcimiento y</w:t>
      </w:r>
      <w:r w:rsidRPr="006B69A3">
        <w:t xml:space="preserve"> activi</w:t>
      </w:r>
      <w:r w:rsidR="00B0715D" w:rsidRPr="006B69A3">
        <w:t>dad</w:t>
      </w:r>
      <w:r w:rsidRPr="006B69A3">
        <w:t>es</w:t>
      </w:r>
      <w:r w:rsidR="00B0715D" w:rsidRPr="006B69A3">
        <w:t xml:space="preserve"> culturales</w:t>
      </w:r>
      <w:r w:rsidRPr="006B69A3">
        <w:tab/>
      </w:r>
      <w:r w:rsidRPr="006B69A3">
        <w:tab/>
        <w:t>339–388</w:t>
      </w:r>
      <w:r w:rsidRPr="006B69A3">
        <w:tab/>
      </w:r>
      <w:r w:rsidR="006A0614" w:rsidRPr="006B69A3">
        <w:t>53</w:t>
      </w:r>
    </w:p>
    <w:p w:rsidR="008D243A" w:rsidRPr="006B69A3" w:rsidRDefault="008D243A" w:rsidP="00F153EF">
      <w:pPr>
        <w:tabs>
          <w:tab w:val="right" w:pos="850"/>
          <w:tab w:val="left" w:pos="1134"/>
          <w:tab w:val="left" w:pos="1559"/>
          <w:tab w:val="left" w:pos="1984"/>
          <w:tab w:val="left" w:leader="dot" w:pos="7654"/>
          <w:tab w:val="right" w:pos="8929"/>
          <w:tab w:val="right" w:pos="9638"/>
        </w:tabs>
        <w:spacing w:after="120"/>
        <w:ind w:left="1559" w:hanging="1559"/>
      </w:pPr>
      <w:r w:rsidRPr="006B69A3">
        <w:tab/>
      </w:r>
      <w:r w:rsidRPr="006B69A3">
        <w:tab/>
        <w:t>A.</w:t>
      </w:r>
      <w:r w:rsidRPr="006B69A3">
        <w:tab/>
      </w:r>
      <w:r w:rsidR="00B0715D" w:rsidRPr="006B69A3">
        <w:t>La e</w:t>
      </w:r>
      <w:r w:rsidRPr="006B69A3">
        <w:t>duca</w:t>
      </w:r>
      <w:r w:rsidR="00B0715D" w:rsidRPr="006B69A3">
        <w:t>c</w:t>
      </w:r>
      <w:r w:rsidRPr="006B69A3">
        <w:t>i</w:t>
      </w:r>
      <w:r w:rsidR="00B0715D" w:rsidRPr="006B69A3">
        <w:t>ó</w:t>
      </w:r>
      <w:r w:rsidRPr="006B69A3">
        <w:t>n, inclu</w:t>
      </w:r>
      <w:r w:rsidR="00B0715D" w:rsidRPr="006B69A3">
        <w:t>i</w:t>
      </w:r>
      <w:r w:rsidRPr="006B69A3">
        <w:t>d</w:t>
      </w:r>
      <w:r w:rsidR="00B0715D" w:rsidRPr="006B69A3">
        <w:t>as</w:t>
      </w:r>
      <w:r w:rsidRPr="006B69A3">
        <w:t xml:space="preserve"> </w:t>
      </w:r>
      <w:r w:rsidR="00B0715D" w:rsidRPr="006B69A3">
        <w:t>la formac</w:t>
      </w:r>
      <w:r w:rsidRPr="006B69A3">
        <w:t>i</w:t>
      </w:r>
      <w:r w:rsidR="00B0715D" w:rsidRPr="006B69A3">
        <w:t>ó</w:t>
      </w:r>
      <w:r w:rsidRPr="006B69A3">
        <w:t>n</w:t>
      </w:r>
      <w:r w:rsidR="00B0715D" w:rsidRPr="006B69A3">
        <w:t xml:space="preserve"> y orientación profesionales</w:t>
      </w:r>
      <w:r w:rsidRPr="006B69A3">
        <w:t xml:space="preserve"> </w:t>
      </w:r>
      <w:r w:rsidR="00F153EF">
        <w:br/>
      </w:r>
      <w:r w:rsidRPr="006B69A3">
        <w:t>(</w:t>
      </w:r>
      <w:r w:rsidR="00F153EF" w:rsidRPr="006B69A3">
        <w:t>art</w:t>
      </w:r>
      <w:r w:rsidR="00F153EF">
        <w:t>ículo</w:t>
      </w:r>
      <w:r w:rsidR="00F153EF" w:rsidRPr="006B69A3">
        <w:t xml:space="preserve"> </w:t>
      </w:r>
      <w:r w:rsidRPr="006B69A3">
        <w:t>28)</w:t>
      </w:r>
      <w:r w:rsidRPr="006B69A3">
        <w:tab/>
      </w:r>
      <w:r w:rsidR="00F153EF">
        <w:tab/>
      </w:r>
      <w:r w:rsidRPr="006B69A3">
        <w:t>339–344</w:t>
      </w:r>
      <w:r w:rsidRPr="006B69A3">
        <w:tab/>
      </w:r>
      <w:r w:rsidR="006A0614" w:rsidRPr="006B69A3">
        <w:t>5</w:t>
      </w:r>
      <w:r w:rsidRPr="006B69A3">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B0715D" w:rsidRPr="006B69A3">
        <w:t>Los objetivos de la</w:t>
      </w:r>
      <w:r w:rsidRPr="006B69A3">
        <w:t xml:space="preserve"> educa</w:t>
      </w:r>
      <w:r w:rsidR="00B0715D" w:rsidRPr="006B69A3">
        <w:t>c</w:t>
      </w:r>
      <w:r w:rsidRPr="006B69A3">
        <w:t>i</w:t>
      </w:r>
      <w:r w:rsidR="00B0715D" w:rsidRPr="006B69A3">
        <w:t>ó</w:t>
      </w:r>
      <w:r w:rsidRPr="006B69A3">
        <w:t>n</w:t>
      </w:r>
      <w:r w:rsidRPr="006B69A3">
        <w:tab/>
      </w:r>
      <w:r w:rsidRPr="006B69A3">
        <w:tab/>
        <w:t>345–346</w:t>
      </w:r>
      <w:r w:rsidRPr="006B69A3">
        <w:tab/>
        <w:t>5</w:t>
      </w:r>
      <w:r w:rsidR="006A0614" w:rsidRPr="006B69A3">
        <w:t>5</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r>
      <w:r w:rsidR="00B0715D" w:rsidRPr="006B69A3">
        <w:t>El cu</w:t>
      </w:r>
      <w:r w:rsidRPr="006B69A3">
        <w:t>mpli</w:t>
      </w:r>
      <w:r w:rsidR="00B0715D" w:rsidRPr="006B69A3">
        <w:t xml:space="preserve">miento de </w:t>
      </w:r>
      <w:smartTag w:uri="urn:schemas-microsoft-com:office:smarttags" w:element="PersonName">
        <w:smartTagPr>
          <w:attr w:name="ProductID" w:val="la Convenci￳n"/>
        </w:smartTagPr>
        <w:r w:rsidR="00B0715D" w:rsidRPr="006B69A3">
          <w:t>la</w:t>
        </w:r>
        <w:r w:rsidRPr="006B69A3">
          <w:t xml:space="preserve"> Conven</w:t>
        </w:r>
        <w:r w:rsidR="00B0715D" w:rsidRPr="006B69A3">
          <w:t>c</w:t>
        </w:r>
        <w:r w:rsidRPr="006B69A3">
          <w:t>i</w:t>
        </w:r>
        <w:r w:rsidR="00B0715D" w:rsidRPr="006B69A3">
          <w:t>ó</w:t>
        </w:r>
        <w:r w:rsidRPr="006B69A3">
          <w:t>n</w:t>
        </w:r>
      </w:smartTag>
      <w:r w:rsidRPr="006B69A3">
        <w:t xml:space="preserve"> (</w:t>
      </w:r>
      <w:r w:rsidR="00F153EF" w:rsidRPr="006B69A3">
        <w:t>art</w:t>
      </w:r>
      <w:r w:rsidR="00F153EF">
        <w:t>ículo</w:t>
      </w:r>
      <w:r w:rsidR="00F153EF" w:rsidRPr="006B69A3">
        <w:t xml:space="preserve"> </w:t>
      </w:r>
      <w:r w:rsidRPr="006B69A3">
        <w:t>28)</w:t>
      </w:r>
      <w:r w:rsidRPr="006B69A3">
        <w:tab/>
      </w:r>
      <w:r w:rsidRPr="006B69A3">
        <w:tab/>
        <w:t>347–370</w:t>
      </w:r>
      <w:r w:rsidRPr="006B69A3">
        <w:tab/>
        <w:t>5</w:t>
      </w:r>
      <w:r w:rsidR="00636609" w:rsidRPr="006B69A3">
        <w:t>5</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F120D7" w:rsidRPr="006B69A3">
        <w:t xml:space="preserve">Actividades </w:t>
      </w:r>
      <w:r w:rsidRPr="006B69A3">
        <w:t>recreati</w:t>
      </w:r>
      <w:r w:rsidR="00B0715D" w:rsidRPr="006B69A3">
        <w:t>vas</w:t>
      </w:r>
      <w:r w:rsidR="006D26C9" w:rsidRPr="006B69A3">
        <w:t>,</w:t>
      </w:r>
      <w:r w:rsidRPr="006B69A3">
        <w:t xml:space="preserve"> </w:t>
      </w:r>
      <w:r w:rsidR="00B0715D" w:rsidRPr="006B69A3">
        <w:t>de esparcimiento y</w:t>
      </w:r>
      <w:r w:rsidRPr="006B69A3">
        <w:t xml:space="preserve"> culturales (</w:t>
      </w:r>
      <w:r w:rsidR="00F153EF" w:rsidRPr="006B69A3">
        <w:t>art</w:t>
      </w:r>
      <w:r w:rsidR="00F153EF">
        <w:t>ículo</w:t>
      </w:r>
      <w:r w:rsidR="00F153EF" w:rsidRPr="006B69A3">
        <w:t xml:space="preserve"> </w:t>
      </w:r>
      <w:r w:rsidRPr="006B69A3">
        <w:t>31)</w:t>
      </w:r>
      <w:r w:rsidRPr="006B69A3">
        <w:tab/>
      </w:r>
      <w:r w:rsidRPr="006B69A3">
        <w:tab/>
        <w:t>371–386</w:t>
      </w:r>
      <w:r w:rsidRPr="006B69A3">
        <w:tab/>
        <w:t>5</w:t>
      </w:r>
      <w:r w:rsidR="0034550A" w:rsidRPr="006B69A3">
        <w:t>8</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E.</w:t>
      </w:r>
      <w:r w:rsidRPr="006B69A3">
        <w:tab/>
      </w:r>
      <w:r w:rsidR="007143A8" w:rsidRPr="006B69A3">
        <w:t xml:space="preserve">Observaciones finales y </w:t>
      </w:r>
      <w:r w:rsidRPr="006B69A3">
        <w:t>recomenda</w:t>
      </w:r>
      <w:r w:rsidR="007143A8" w:rsidRPr="006B69A3">
        <w:t>c</w:t>
      </w:r>
      <w:r w:rsidRPr="006B69A3">
        <w:t>ion</w:t>
      </w:r>
      <w:r w:rsidR="007143A8" w:rsidRPr="006B69A3">
        <w:t>e</w:t>
      </w:r>
      <w:r w:rsidRPr="006B69A3">
        <w:t>s</w:t>
      </w:r>
      <w:r w:rsidRPr="006B69A3">
        <w:tab/>
      </w:r>
      <w:r w:rsidRPr="006B69A3">
        <w:tab/>
        <w:t>387–388</w:t>
      </w:r>
      <w:r w:rsidRPr="006B69A3">
        <w:tab/>
      </w:r>
      <w:r w:rsidR="0034550A" w:rsidRPr="006B69A3">
        <w:t>60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t>IX.</w:t>
      </w:r>
      <w:r w:rsidRPr="006B69A3">
        <w:tab/>
      </w:r>
      <w:r w:rsidR="007143A8" w:rsidRPr="006B69A3">
        <w:t xml:space="preserve">Medidas </w:t>
      </w:r>
      <w:r w:rsidR="00B0715D" w:rsidRPr="006B69A3">
        <w:t xml:space="preserve">especiales </w:t>
      </w:r>
      <w:r w:rsidR="007143A8" w:rsidRPr="006B69A3">
        <w:t>de</w:t>
      </w:r>
      <w:r w:rsidRPr="006B69A3">
        <w:t xml:space="preserve"> protec</w:t>
      </w:r>
      <w:r w:rsidR="007143A8" w:rsidRPr="006B69A3">
        <w:t>c</w:t>
      </w:r>
      <w:r w:rsidRPr="006B69A3">
        <w:t>i</w:t>
      </w:r>
      <w:r w:rsidR="007143A8" w:rsidRPr="006B69A3">
        <w:t>ó</w:t>
      </w:r>
      <w:r w:rsidRPr="006B69A3">
        <w:t>n</w:t>
      </w:r>
      <w:r w:rsidRPr="006B69A3">
        <w:tab/>
      </w:r>
      <w:r w:rsidRPr="006B69A3">
        <w:tab/>
        <w:t>389–420</w:t>
      </w:r>
      <w:r w:rsidRPr="006B69A3">
        <w:tab/>
      </w:r>
      <w:r w:rsidR="00636609" w:rsidRPr="006B69A3">
        <w:t>60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A.</w:t>
      </w:r>
      <w:r w:rsidRPr="006B69A3">
        <w:tab/>
      </w:r>
      <w:r w:rsidR="007143A8" w:rsidRPr="006B69A3">
        <w:t>Los niños</w:t>
      </w:r>
      <w:r w:rsidRPr="006B69A3">
        <w:t xml:space="preserve"> </w:t>
      </w:r>
      <w:r w:rsidR="007143A8" w:rsidRPr="006B69A3">
        <w:t>e</w:t>
      </w:r>
      <w:r w:rsidRPr="006B69A3">
        <w:t>n conflict</w:t>
      </w:r>
      <w:r w:rsidR="007143A8" w:rsidRPr="006B69A3">
        <w:t>o</w:t>
      </w:r>
      <w:r w:rsidRPr="006B69A3">
        <w:t xml:space="preserve"> </w:t>
      </w:r>
      <w:r w:rsidR="007143A8" w:rsidRPr="006B69A3">
        <w:t xml:space="preserve">con la </w:t>
      </w:r>
      <w:r w:rsidR="00B0715D" w:rsidRPr="006B69A3">
        <w:t>justicia</w:t>
      </w:r>
      <w:r w:rsidRPr="006B69A3">
        <w:t xml:space="preserve"> (</w:t>
      </w:r>
      <w:r w:rsidR="00F153EF" w:rsidRPr="006B69A3">
        <w:t>art</w:t>
      </w:r>
      <w:r w:rsidR="00F153EF">
        <w:t>ículos</w:t>
      </w:r>
      <w:r w:rsidR="00F153EF" w:rsidRPr="006B69A3">
        <w:t xml:space="preserve"> </w:t>
      </w:r>
      <w:r w:rsidRPr="006B69A3">
        <w:t xml:space="preserve">37, 39 </w:t>
      </w:r>
      <w:r w:rsidR="00916772" w:rsidRPr="006B69A3">
        <w:t xml:space="preserve">y </w:t>
      </w:r>
      <w:r w:rsidRPr="006B69A3">
        <w:t>40)</w:t>
      </w:r>
      <w:r w:rsidRPr="006B69A3">
        <w:tab/>
      </w:r>
      <w:r w:rsidRPr="006B69A3">
        <w:tab/>
        <w:t>389–399</w:t>
      </w:r>
      <w:r w:rsidRPr="006B69A3">
        <w:tab/>
      </w:r>
      <w:r w:rsidR="00636609" w:rsidRPr="006B69A3">
        <w:t>60</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B.</w:t>
      </w:r>
      <w:r w:rsidRPr="006B69A3">
        <w:tab/>
      </w:r>
      <w:r w:rsidR="007143A8" w:rsidRPr="006B69A3">
        <w:t xml:space="preserve">Los niños </w:t>
      </w:r>
      <w:r w:rsidRPr="006B69A3">
        <w:t>s</w:t>
      </w:r>
      <w:r w:rsidR="006D26C9" w:rsidRPr="006B69A3">
        <w:t>ome</w:t>
      </w:r>
      <w:r w:rsidRPr="006B69A3">
        <w:t>t</w:t>
      </w:r>
      <w:r w:rsidR="006D26C9" w:rsidRPr="006B69A3">
        <w:t>idos a</w:t>
      </w:r>
      <w:r w:rsidRPr="006B69A3">
        <w:t xml:space="preserve"> explota</w:t>
      </w:r>
      <w:r w:rsidR="007143A8" w:rsidRPr="006B69A3">
        <w:t>c</w:t>
      </w:r>
      <w:r w:rsidRPr="006B69A3">
        <w:t>i</w:t>
      </w:r>
      <w:r w:rsidR="007143A8" w:rsidRPr="006B69A3">
        <w:t>ó</w:t>
      </w:r>
      <w:r w:rsidRPr="006B69A3">
        <w:t>n</w:t>
      </w:r>
      <w:r w:rsidRPr="006B69A3">
        <w:tab/>
      </w:r>
      <w:r w:rsidRPr="006B69A3">
        <w:tab/>
        <w:t>400–415</w:t>
      </w:r>
      <w:r w:rsidRPr="006B69A3">
        <w:tab/>
        <w:t>6</w:t>
      </w:r>
      <w:r w:rsidR="00F153EF">
        <w:t>1</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C.</w:t>
      </w:r>
      <w:r w:rsidRPr="006B69A3">
        <w:tab/>
      </w:r>
      <w:r w:rsidR="007143A8" w:rsidRPr="006B69A3">
        <w:t xml:space="preserve">Los niños </w:t>
      </w:r>
      <w:r w:rsidR="006D26C9" w:rsidRPr="006B69A3">
        <w:t>pertenecientes a</w:t>
      </w:r>
      <w:r w:rsidRPr="006B69A3">
        <w:t xml:space="preserve"> minor</w:t>
      </w:r>
      <w:r w:rsidR="007143A8" w:rsidRPr="006B69A3">
        <w:t>ías</w:t>
      </w:r>
      <w:r w:rsidRPr="006B69A3">
        <w:t xml:space="preserve"> o</w:t>
      </w:r>
      <w:r w:rsidR="007143A8" w:rsidRPr="006B69A3">
        <w:t xml:space="preserve"> </w:t>
      </w:r>
      <w:r w:rsidR="006D26C9" w:rsidRPr="006B69A3">
        <w:t xml:space="preserve">a </w:t>
      </w:r>
      <w:r w:rsidR="00636609" w:rsidRPr="006B69A3">
        <w:t>grupo</w:t>
      </w:r>
      <w:r w:rsidR="007143A8" w:rsidRPr="006B69A3">
        <w:t xml:space="preserve">s </w:t>
      </w:r>
      <w:r w:rsidRPr="006B69A3">
        <w:t>ind</w:t>
      </w:r>
      <w:r w:rsidR="007143A8" w:rsidRPr="006B69A3">
        <w:t>í</w:t>
      </w:r>
      <w:r w:rsidRPr="006B69A3">
        <w:t>gen</w:t>
      </w:r>
      <w:r w:rsidR="007143A8" w:rsidRPr="006B69A3">
        <w:t>a</w:t>
      </w:r>
      <w:r w:rsidRPr="006B69A3">
        <w:t>s (</w:t>
      </w:r>
      <w:r w:rsidR="00F153EF" w:rsidRPr="006B69A3">
        <w:t>art</w:t>
      </w:r>
      <w:r w:rsidR="00F153EF">
        <w:t>ículo</w:t>
      </w:r>
      <w:r w:rsidR="00F153EF" w:rsidRPr="006B69A3">
        <w:t xml:space="preserve"> </w:t>
      </w:r>
      <w:r w:rsidRPr="006B69A3">
        <w:t>30)</w:t>
      </w:r>
      <w:r w:rsidRPr="006B69A3">
        <w:tab/>
      </w:r>
      <w:r w:rsidRPr="006B69A3">
        <w:tab/>
        <w:t>416</w:t>
      </w:r>
      <w:r w:rsidRPr="006B69A3">
        <w:tab/>
      </w:r>
      <w:r w:rsidR="00636609" w:rsidRPr="006B69A3">
        <w:t>6</w:t>
      </w:r>
      <w:r w:rsidR="00160119">
        <w:t>4</w:t>
      </w:r>
    </w:p>
    <w:p w:rsidR="008D243A" w:rsidRPr="006B69A3" w:rsidRDefault="008D243A" w:rsidP="008D243A">
      <w:pPr>
        <w:tabs>
          <w:tab w:val="right" w:pos="850"/>
          <w:tab w:val="left" w:pos="1134"/>
          <w:tab w:val="left" w:pos="1559"/>
          <w:tab w:val="left" w:pos="1984"/>
          <w:tab w:val="left" w:leader="dot" w:pos="7654"/>
          <w:tab w:val="right" w:pos="8929"/>
          <w:tab w:val="right" w:pos="9638"/>
        </w:tabs>
        <w:spacing w:after="120"/>
      </w:pPr>
      <w:r w:rsidRPr="006B69A3">
        <w:tab/>
      </w:r>
      <w:r w:rsidRPr="006B69A3">
        <w:tab/>
        <w:t>D.</w:t>
      </w:r>
      <w:r w:rsidRPr="006B69A3">
        <w:tab/>
      </w:r>
      <w:r w:rsidR="007143A8" w:rsidRPr="006B69A3">
        <w:t>Observaciones finales y</w:t>
      </w:r>
      <w:r w:rsidRPr="006B69A3">
        <w:t xml:space="preserve"> recomenda</w:t>
      </w:r>
      <w:r w:rsidR="007143A8" w:rsidRPr="006B69A3">
        <w:t>c</w:t>
      </w:r>
      <w:r w:rsidRPr="006B69A3">
        <w:t>ion</w:t>
      </w:r>
      <w:r w:rsidR="007143A8" w:rsidRPr="006B69A3">
        <w:t>e</w:t>
      </w:r>
      <w:r w:rsidRPr="006B69A3">
        <w:t>s</w:t>
      </w:r>
      <w:r w:rsidRPr="006B69A3">
        <w:tab/>
      </w:r>
      <w:r w:rsidRPr="006B69A3">
        <w:tab/>
        <w:t>417–420</w:t>
      </w:r>
      <w:r w:rsidRPr="006B69A3">
        <w:tab/>
      </w:r>
      <w:r w:rsidR="00636609" w:rsidRPr="006B69A3">
        <w:t>6</w:t>
      </w:r>
      <w:r w:rsidR="0034550A" w:rsidRPr="006B69A3">
        <w:t>4</w:t>
      </w:r>
    </w:p>
    <w:p w:rsidR="008D243A" w:rsidRPr="006B69A3" w:rsidRDefault="007143A8" w:rsidP="00E726A6">
      <w:pPr>
        <w:pStyle w:val="H23G"/>
        <w:rPr>
          <w:b w:val="0"/>
        </w:rPr>
      </w:pPr>
      <w:r w:rsidRPr="006B69A3">
        <w:rPr>
          <w:b w:val="0"/>
        </w:rPr>
        <w:tab/>
        <w:t>An</w:t>
      </w:r>
      <w:r w:rsidR="008D243A" w:rsidRPr="006B69A3">
        <w:rPr>
          <w:b w:val="0"/>
        </w:rPr>
        <w:t>ex</w:t>
      </w:r>
      <w:r w:rsidRPr="006B69A3">
        <w:rPr>
          <w:b w:val="0"/>
        </w:rPr>
        <w:t>o</w:t>
      </w:r>
      <w:r w:rsidR="008D243A" w:rsidRPr="006B69A3">
        <w:rPr>
          <w:b w:val="0"/>
        </w:rPr>
        <w:t>s</w:t>
      </w:r>
    </w:p>
    <w:p w:rsidR="008D243A" w:rsidRPr="006B69A3" w:rsidRDefault="008D243A" w:rsidP="008D243A">
      <w:pPr>
        <w:tabs>
          <w:tab w:val="right" w:pos="850"/>
          <w:tab w:val="left" w:pos="1134"/>
          <w:tab w:val="left" w:pos="1559"/>
          <w:tab w:val="left" w:pos="1984"/>
          <w:tab w:val="left" w:leader="dot" w:pos="8900"/>
          <w:tab w:val="right" w:pos="9638"/>
        </w:tabs>
        <w:spacing w:after="120"/>
      </w:pPr>
      <w:r w:rsidRPr="006B69A3">
        <w:tab/>
        <w:t>I.</w:t>
      </w:r>
      <w:r w:rsidRPr="006B69A3">
        <w:tab/>
      </w:r>
      <w:r w:rsidR="007143A8" w:rsidRPr="006B69A3">
        <w:t>Es</w:t>
      </w:r>
      <w:r w:rsidRPr="006B69A3">
        <w:t>ta</w:t>
      </w:r>
      <w:r w:rsidR="007143A8" w:rsidRPr="006B69A3">
        <w:t>dí</w:t>
      </w:r>
      <w:r w:rsidRPr="006B69A3">
        <w:t>stic</w:t>
      </w:r>
      <w:r w:rsidR="007143A8" w:rsidRPr="006B69A3">
        <w:t>a</w:t>
      </w:r>
      <w:r w:rsidRPr="006B69A3">
        <w:t xml:space="preserve">s </w:t>
      </w:r>
      <w:r w:rsidR="007143A8" w:rsidRPr="006B69A3">
        <w:t>vitales e</w:t>
      </w:r>
      <w:r w:rsidRPr="006B69A3">
        <w:t>n Seychelles, 2001–2006</w:t>
      </w:r>
      <w:r w:rsidRPr="006B69A3">
        <w:tab/>
      </w:r>
      <w:r w:rsidRPr="006B69A3">
        <w:tab/>
      </w:r>
      <w:r w:rsidR="00636609" w:rsidRPr="006B69A3">
        <w:t>6</w:t>
      </w:r>
      <w:r w:rsidRPr="006B69A3">
        <w:t>5</w:t>
      </w:r>
    </w:p>
    <w:p w:rsidR="008D243A" w:rsidRPr="006B69A3" w:rsidRDefault="008D243A" w:rsidP="008D243A">
      <w:pPr>
        <w:tabs>
          <w:tab w:val="right" w:pos="850"/>
          <w:tab w:val="left" w:pos="1134"/>
          <w:tab w:val="left" w:pos="1559"/>
          <w:tab w:val="left" w:pos="1984"/>
          <w:tab w:val="left" w:leader="dot" w:pos="8900"/>
          <w:tab w:val="right" w:pos="9638"/>
        </w:tabs>
        <w:spacing w:after="120"/>
      </w:pPr>
      <w:r w:rsidRPr="006B69A3">
        <w:tab/>
        <w:t>II.</w:t>
      </w:r>
      <w:r w:rsidRPr="006B69A3">
        <w:tab/>
      </w:r>
      <w:r w:rsidR="007143A8" w:rsidRPr="006B69A3">
        <w:t>Cuadros y gráfic</w:t>
      </w:r>
      <w:r w:rsidR="00160119">
        <w:t>o</w:t>
      </w:r>
      <w:r w:rsidR="007143A8" w:rsidRPr="006B69A3">
        <w:t>s</w:t>
      </w:r>
      <w:r w:rsidRPr="006B69A3">
        <w:tab/>
      </w:r>
      <w:r w:rsidRPr="006B69A3">
        <w:tab/>
      </w:r>
      <w:r w:rsidR="00F472BD" w:rsidRPr="006B69A3">
        <w:t>6</w:t>
      </w:r>
      <w:r w:rsidR="00160119">
        <w:t>6</w:t>
      </w:r>
    </w:p>
    <w:p w:rsidR="008D243A" w:rsidRPr="006B69A3" w:rsidRDefault="008D243A" w:rsidP="008D243A">
      <w:pPr>
        <w:tabs>
          <w:tab w:val="right" w:pos="850"/>
          <w:tab w:val="left" w:pos="1134"/>
          <w:tab w:val="left" w:pos="1559"/>
          <w:tab w:val="left" w:pos="1984"/>
          <w:tab w:val="left" w:leader="dot" w:pos="8900"/>
          <w:tab w:val="right" w:pos="9638"/>
        </w:tabs>
        <w:spacing w:after="120"/>
      </w:pPr>
      <w:r w:rsidRPr="006B69A3">
        <w:tab/>
      </w:r>
      <w:r w:rsidRPr="006B69A3">
        <w:tab/>
        <w:t>Bibliogra</w:t>
      </w:r>
      <w:r w:rsidR="007143A8" w:rsidRPr="006B69A3">
        <w:t>fía</w:t>
      </w:r>
      <w:r w:rsidRPr="006B69A3">
        <w:tab/>
      </w:r>
      <w:r w:rsidRPr="006B69A3">
        <w:tab/>
      </w:r>
      <w:r w:rsidR="00636609" w:rsidRPr="006B69A3">
        <w:t>8</w:t>
      </w:r>
      <w:r w:rsidR="00160119">
        <w:t>6</w:t>
      </w:r>
    </w:p>
    <w:p w:rsidR="008D243A" w:rsidRPr="006B69A3" w:rsidRDefault="008D243A" w:rsidP="008D243A">
      <w:pPr>
        <w:pStyle w:val="HChG"/>
      </w:pPr>
      <w:r w:rsidRPr="006B69A3">
        <w:br w:type="page"/>
      </w:r>
      <w:r w:rsidRPr="006B69A3">
        <w:tab/>
      </w:r>
      <w:r w:rsidRPr="006B69A3">
        <w:tab/>
      </w:r>
      <w:r w:rsidR="006D26C9" w:rsidRPr="006B69A3">
        <w:t>R</w:t>
      </w:r>
      <w:r w:rsidRPr="006B69A3">
        <w:t>e</w:t>
      </w:r>
      <w:r w:rsidR="006D26C9" w:rsidRPr="006B69A3">
        <w:t>sumen</w:t>
      </w:r>
    </w:p>
    <w:p w:rsidR="008D243A" w:rsidRPr="006B69A3" w:rsidRDefault="008D243A" w:rsidP="008D243A">
      <w:pPr>
        <w:pStyle w:val="SingleTxtG"/>
      </w:pPr>
      <w:r w:rsidRPr="006B69A3">
        <w:tab/>
      </w:r>
      <w:r w:rsidR="006D26C9" w:rsidRPr="006B69A3">
        <w:t>El presente</w:t>
      </w:r>
      <w:r w:rsidRPr="006B69A3">
        <w:t xml:space="preserve"> document</w:t>
      </w:r>
      <w:r w:rsidR="006D26C9" w:rsidRPr="006B69A3">
        <w:t>o</w:t>
      </w:r>
      <w:r w:rsidR="00D17C20" w:rsidRPr="006B69A3">
        <w:t xml:space="preserve"> con</w:t>
      </w:r>
      <w:r w:rsidRPr="006B69A3">
        <w:t>ti</w:t>
      </w:r>
      <w:r w:rsidR="00D17C20" w:rsidRPr="006B69A3">
        <w:t>en</w:t>
      </w:r>
      <w:r w:rsidR="006D26C9" w:rsidRPr="006B69A3">
        <w:t>e los informes periódicos</w:t>
      </w:r>
      <w:r w:rsidRPr="006B69A3">
        <w:t xml:space="preserve"> combin</w:t>
      </w:r>
      <w:r w:rsidR="006D26C9" w:rsidRPr="006B69A3">
        <w:t>a</w:t>
      </w:r>
      <w:r w:rsidRPr="006B69A3">
        <w:t>d</w:t>
      </w:r>
      <w:r w:rsidR="006D26C9" w:rsidRPr="006B69A3">
        <w:t>os</w:t>
      </w:r>
      <w:r w:rsidRPr="006B69A3">
        <w:t xml:space="preserve"> se</w:t>
      </w:r>
      <w:r w:rsidR="006D26C9" w:rsidRPr="006B69A3">
        <w:t>gu</w:t>
      </w:r>
      <w:r w:rsidRPr="006B69A3">
        <w:t>nd</w:t>
      </w:r>
      <w:r w:rsidR="006D26C9" w:rsidRPr="006B69A3">
        <w:t>o</w:t>
      </w:r>
      <w:r w:rsidRPr="006B69A3">
        <w:t>, t</w:t>
      </w:r>
      <w:r w:rsidR="006D26C9" w:rsidRPr="006B69A3">
        <w:t>ercero</w:t>
      </w:r>
      <w:r w:rsidRPr="006B69A3">
        <w:t xml:space="preserve"> </w:t>
      </w:r>
      <w:r w:rsidR="006D26C9" w:rsidRPr="006B69A3">
        <w:t>y cuarto,</w:t>
      </w:r>
      <w:r w:rsidRPr="006B69A3">
        <w:t xml:space="preserve"> </w:t>
      </w:r>
      <w:r w:rsidR="006D26C9" w:rsidRPr="006B69A3">
        <w:t xml:space="preserve">presentados por </w:t>
      </w:r>
      <w:smartTag w:uri="urn:schemas-microsoft-com:office:smarttags" w:element="PersonName">
        <w:smartTagPr>
          <w:attr w:name="ProductID" w:val="la Rep￺blica"/>
        </w:smartTagPr>
        <w:r w:rsidR="006D26C9" w:rsidRPr="006B69A3">
          <w:t>la</w:t>
        </w:r>
        <w:r w:rsidRPr="006B69A3">
          <w:t xml:space="preserve"> Rep</w:t>
        </w:r>
        <w:r w:rsidR="006D26C9" w:rsidRPr="006B69A3">
          <w:t>ú</w:t>
        </w:r>
        <w:r w:rsidRPr="006B69A3">
          <w:t>blic</w:t>
        </w:r>
        <w:r w:rsidR="006D26C9" w:rsidRPr="006B69A3">
          <w:t>a</w:t>
        </w:r>
      </w:smartTag>
      <w:r w:rsidRPr="006B69A3">
        <w:t xml:space="preserve"> </w:t>
      </w:r>
      <w:r w:rsidR="006D26C9" w:rsidRPr="006B69A3">
        <w:t xml:space="preserve">de </w:t>
      </w:r>
      <w:r w:rsidRPr="006B69A3">
        <w:t>Seychelles</w:t>
      </w:r>
      <w:r w:rsidR="006D26C9" w:rsidRPr="006B69A3">
        <w:t xml:space="preserve"> en calidad de</w:t>
      </w:r>
      <w:r w:rsidRPr="006B69A3">
        <w:t xml:space="preserve"> </w:t>
      </w:r>
      <w:r w:rsidR="006D26C9" w:rsidRPr="006B69A3">
        <w:t>Es</w:t>
      </w:r>
      <w:r w:rsidRPr="006B69A3">
        <w:t>ta</w:t>
      </w:r>
      <w:r w:rsidR="006D26C9" w:rsidRPr="006B69A3">
        <w:t>do</w:t>
      </w:r>
      <w:r w:rsidRPr="006B69A3">
        <w:t xml:space="preserve"> part</w:t>
      </w:r>
      <w:r w:rsidR="006D26C9" w:rsidRPr="006B69A3">
        <w:t>e</w:t>
      </w:r>
      <w:r w:rsidRPr="006B69A3">
        <w:t xml:space="preserve"> </w:t>
      </w:r>
      <w:r w:rsidR="006D26C9" w:rsidRPr="006B69A3">
        <w:t xml:space="preserve">en </w:t>
      </w:r>
      <w:smartTag w:uri="urn:schemas-microsoft-com:office:smarttags" w:element="PersonName">
        <w:smartTagPr>
          <w:attr w:name="ProductID" w:val="la Convenci￳n"/>
        </w:smartTagPr>
        <w:r w:rsidR="006D26C9" w:rsidRPr="006B69A3">
          <w:t>la</w:t>
        </w:r>
        <w:r w:rsidRPr="006B69A3">
          <w:t xml:space="preserve"> Conven</w:t>
        </w:r>
        <w:r w:rsidR="006D26C9" w:rsidRPr="006B69A3">
          <w:t>c</w:t>
        </w:r>
        <w:r w:rsidRPr="006B69A3">
          <w:t>i</w:t>
        </w:r>
        <w:r w:rsidR="006D26C9" w:rsidRPr="006B69A3">
          <w:t>ó</w:t>
        </w:r>
        <w:r w:rsidRPr="006B69A3">
          <w:t>n</w:t>
        </w:r>
      </w:smartTag>
      <w:r w:rsidRPr="006B69A3">
        <w:t xml:space="preserve"> </w:t>
      </w:r>
      <w:r w:rsidR="006D26C9" w:rsidRPr="006B69A3">
        <w:t>sobre los</w:t>
      </w:r>
      <w:r w:rsidRPr="006B69A3">
        <w:t xml:space="preserve"> </w:t>
      </w:r>
      <w:r w:rsidR="006D26C9" w:rsidRPr="006B69A3">
        <w:t>Derechos del Niño</w:t>
      </w:r>
      <w:r w:rsidRPr="006B69A3">
        <w:t xml:space="preserve">, </w:t>
      </w:r>
      <w:r w:rsidR="006D26C9" w:rsidRPr="006B69A3">
        <w:t>con arreglo al</w:t>
      </w:r>
      <w:r w:rsidRPr="006B69A3">
        <w:t xml:space="preserve"> art</w:t>
      </w:r>
      <w:r w:rsidR="006D26C9" w:rsidRPr="006B69A3">
        <w:t>í</w:t>
      </w:r>
      <w:r w:rsidRPr="006B69A3">
        <w:t>c</w:t>
      </w:r>
      <w:r w:rsidR="006D26C9" w:rsidRPr="006B69A3">
        <w:t>u</w:t>
      </w:r>
      <w:r w:rsidRPr="006B69A3">
        <w:t>l</w:t>
      </w:r>
      <w:r w:rsidR="006D26C9" w:rsidRPr="006B69A3">
        <w:t>o</w:t>
      </w:r>
      <w:r w:rsidRPr="006B69A3">
        <w:t xml:space="preserve"> 44</w:t>
      </w:r>
      <w:r w:rsidR="000F112B" w:rsidRPr="006B69A3">
        <w:t>,</w:t>
      </w:r>
      <w:r w:rsidR="005308BA" w:rsidRPr="006B69A3">
        <w:t xml:space="preserve"> </w:t>
      </w:r>
      <w:r w:rsidR="000F112B" w:rsidRPr="006B69A3">
        <w:t xml:space="preserve">párrafo </w:t>
      </w:r>
      <w:smartTag w:uri="urn:schemas-microsoft-com:office:smarttags" w:element="metricconverter">
        <w:smartTagPr>
          <w:attr w:name="ProductID" w:val="1 a"/>
        </w:smartTagPr>
        <w:r w:rsidR="000F112B" w:rsidRPr="006B69A3">
          <w:t>1 a</w:t>
        </w:r>
      </w:smartTag>
      <w:r w:rsidR="000F112B" w:rsidRPr="006B69A3">
        <w:t xml:space="preserve">), </w:t>
      </w:r>
      <w:r w:rsidR="005308BA" w:rsidRPr="006B69A3">
        <w:t>de la</w:t>
      </w:r>
      <w:r w:rsidR="00054B43" w:rsidRPr="006B69A3">
        <w:t xml:space="preserve"> </w:t>
      </w:r>
      <w:r w:rsidRPr="006B69A3">
        <w:t>Conven</w:t>
      </w:r>
      <w:r w:rsidR="005308BA" w:rsidRPr="006B69A3">
        <w:t>c</w:t>
      </w:r>
      <w:r w:rsidRPr="006B69A3">
        <w:t>i</w:t>
      </w:r>
      <w:r w:rsidR="005308BA" w:rsidRPr="006B69A3">
        <w:t>ó</w:t>
      </w:r>
      <w:r w:rsidRPr="006B69A3">
        <w:t xml:space="preserve">n </w:t>
      </w:r>
      <w:r w:rsidR="005308BA" w:rsidRPr="006B69A3">
        <w:t>y abarca el</w:t>
      </w:r>
      <w:r w:rsidRPr="006B69A3">
        <w:t xml:space="preserve"> per</w:t>
      </w:r>
      <w:r w:rsidR="005308BA" w:rsidRPr="006B69A3">
        <w:t>í</w:t>
      </w:r>
      <w:r w:rsidRPr="006B69A3">
        <w:t>od</w:t>
      </w:r>
      <w:r w:rsidR="005308BA" w:rsidRPr="006B69A3">
        <w:t>o</w:t>
      </w:r>
      <w:r w:rsidRPr="006B69A3">
        <w:t xml:space="preserve"> 1997</w:t>
      </w:r>
      <w:r w:rsidR="00054B43" w:rsidRPr="006B69A3">
        <w:t>-</w:t>
      </w:r>
      <w:r w:rsidRPr="006B69A3">
        <w:t xml:space="preserve">2007. </w:t>
      </w:r>
      <w:r w:rsidR="005308BA" w:rsidRPr="006B69A3">
        <w:t xml:space="preserve">El texto </w:t>
      </w:r>
      <w:r w:rsidR="00D17C20" w:rsidRPr="006B69A3">
        <w:t>aporta</w:t>
      </w:r>
      <w:r w:rsidR="005308BA" w:rsidRPr="006B69A3">
        <w:t xml:space="preserve"> una explicación detallada de las medidas legislativas y de</w:t>
      </w:r>
      <w:r w:rsidRPr="006B69A3">
        <w:t xml:space="preserve"> pol</w:t>
      </w:r>
      <w:r w:rsidR="005308BA" w:rsidRPr="006B69A3">
        <w:t>íti</w:t>
      </w:r>
      <w:r w:rsidRPr="006B69A3">
        <w:t>c</w:t>
      </w:r>
      <w:r w:rsidR="005308BA" w:rsidRPr="006B69A3">
        <w:t>a adoptadas por el</w:t>
      </w:r>
      <w:r w:rsidRPr="006B69A3">
        <w:t xml:space="preserve"> </w:t>
      </w:r>
      <w:r w:rsidR="005308BA" w:rsidRPr="006B69A3">
        <w:t>Estado mi</w:t>
      </w:r>
      <w:r w:rsidRPr="006B69A3">
        <w:t>embr</w:t>
      </w:r>
      <w:r w:rsidR="005308BA" w:rsidRPr="006B69A3">
        <w:t xml:space="preserve">o </w:t>
      </w:r>
      <w:r w:rsidR="00A648D0" w:rsidRPr="006B69A3">
        <w:t xml:space="preserve">a fin </w:t>
      </w:r>
      <w:r w:rsidR="005F6AAD" w:rsidRPr="006B69A3">
        <w:t>de</w:t>
      </w:r>
      <w:r w:rsidR="00D17C20" w:rsidRPr="006B69A3">
        <w:t xml:space="preserve"> aplica</w:t>
      </w:r>
      <w:r w:rsidR="005F6AAD" w:rsidRPr="006B69A3">
        <w:t>r</w:t>
      </w:r>
      <w:r w:rsidR="00054B43" w:rsidRPr="006B69A3">
        <w:t xml:space="preserve"> </w:t>
      </w:r>
      <w:r w:rsidR="00D17C20" w:rsidRPr="006B69A3">
        <w:t xml:space="preserve">las disposiciones de </w:t>
      </w:r>
      <w:smartTag w:uri="urn:schemas-microsoft-com:office:smarttags" w:element="PersonName">
        <w:smartTagPr>
          <w:attr w:name="ProductID" w:val="la Convenci￳n"/>
        </w:smartTagPr>
        <w:r w:rsidR="00D17C20" w:rsidRPr="006B69A3">
          <w:t>la</w:t>
        </w:r>
        <w:r w:rsidRPr="006B69A3">
          <w:t xml:space="preserve"> Conven</w:t>
        </w:r>
        <w:r w:rsidR="00D17C20" w:rsidRPr="006B69A3">
          <w:t>c</w:t>
        </w:r>
        <w:r w:rsidRPr="006B69A3">
          <w:t>i</w:t>
        </w:r>
        <w:r w:rsidR="00D17C20" w:rsidRPr="006B69A3">
          <w:t>ó</w:t>
        </w:r>
        <w:r w:rsidRPr="006B69A3">
          <w:t>n</w:t>
        </w:r>
      </w:smartTag>
      <w:r w:rsidRPr="006B69A3">
        <w:t xml:space="preserve"> </w:t>
      </w:r>
      <w:r w:rsidR="005F6AAD" w:rsidRPr="006B69A3">
        <w:t>s</w:t>
      </w:r>
      <w:r w:rsidRPr="006B69A3">
        <w:t>o</w:t>
      </w:r>
      <w:r w:rsidR="005F6AAD" w:rsidRPr="006B69A3">
        <w:t>bre los</w:t>
      </w:r>
      <w:r w:rsidRPr="006B69A3">
        <w:t xml:space="preserve"> </w:t>
      </w:r>
      <w:r w:rsidR="005F6AAD" w:rsidRPr="006B69A3">
        <w:t>Derechos del Niño</w:t>
      </w:r>
      <w:r w:rsidRPr="006B69A3">
        <w:t xml:space="preserve">, </w:t>
      </w:r>
      <w:r w:rsidR="005F6AAD" w:rsidRPr="006B69A3">
        <w:t>teniendo debidamente en cuenta e</w:t>
      </w:r>
      <w:r w:rsidRPr="006B69A3">
        <w:t>l context</w:t>
      </w:r>
      <w:r w:rsidR="005F6AAD" w:rsidRPr="006B69A3">
        <w:t>o local</w:t>
      </w:r>
      <w:r w:rsidRPr="006B69A3">
        <w:t xml:space="preserve">, </w:t>
      </w:r>
      <w:r w:rsidR="005F6AAD" w:rsidRPr="006B69A3">
        <w:t>el marco</w:t>
      </w:r>
      <w:r w:rsidRPr="006B69A3">
        <w:t xml:space="preserve"> legislativ</w:t>
      </w:r>
      <w:r w:rsidR="005F6AAD" w:rsidRPr="006B69A3">
        <w:t>o</w:t>
      </w:r>
      <w:r w:rsidRPr="006B69A3">
        <w:t xml:space="preserve"> </w:t>
      </w:r>
      <w:r w:rsidR="008965D4" w:rsidRPr="006B69A3">
        <w:t>actual</w:t>
      </w:r>
      <w:r w:rsidRPr="006B69A3">
        <w:t xml:space="preserve"> </w:t>
      </w:r>
      <w:r w:rsidR="008965D4" w:rsidRPr="006B69A3">
        <w:t xml:space="preserve">y las restricciones </w:t>
      </w:r>
      <w:r w:rsidRPr="006B69A3">
        <w:t>financi</w:t>
      </w:r>
      <w:r w:rsidR="008965D4" w:rsidRPr="006B69A3">
        <w:t>eras y en materia de recursos</w:t>
      </w:r>
      <w:r w:rsidRPr="006B69A3">
        <w:t xml:space="preserve"> human</w:t>
      </w:r>
      <w:r w:rsidR="008965D4" w:rsidRPr="006B69A3">
        <w:t>os a que hace frente el país</w:t>
      </w:r>
      <w:r w:rsidRPr="006B69A3">
        <w:t xml:space="preserve"> co</w:t>
      </w:r>
      <w:r w:rsidR="008965D4" w:rsidRPr="006B69A3">
        <w:t xml:space="preserve">mo pequeño país </w:t>
      </w:r>
      <w:r w:rsidR="00636609" w:rsidRPr="006B69A3">
        <w:t xml:space="preserve">insular </w:t>
      </w:r>
      <w:r w:rsidR="008965D4" w:rsidRPr="006B69A3">
        <w:t>en desarrollo</w:t>
      </w:r>
      <w:r w:rsidRPr="006B69A3">
        <w:t xml:space="preserve">. </w:t>
      </w:r>
      <w:r w:rsidR="008965D4" w:rsidRPr="006B69A3">
        <w:t>R</w:t>
      </w:r>
      <w:r w:rsidRPr="006B69A3">
        <w:t>efle</w:t>
      </w:r>
      <w:r w:rsidR="008965D4" w:rsidRPr="006B69A3">
        <w:t>ja asimismo el contexto</w:t>
      </w:r>
      <w:r w:rsidRPr="006B69A3">
        <w:t xml:space="preserve"> cultural </w:t>
      </w:r>
      <w:r w:rsidR="008965D4" w:rsidRPr="006B69A3">
        <w:t>del país</w:t>
      </w:r>
      <w:r w:rsidRPr="006B69A3">
        <w:t xml:space="preserve">, </w:t>
      </w:r>
      <w:r w:rsidR="008965D4" w:rsidRPr="006B69A3">
        <w:t>y</w:t>
      </w:r>
      <w:r w:rsidRPr="006B69A3">
        <w:t>a</w:t>
      </w:r>
      <w:r w:rsidR="008965D4" w:rsidRPr="006B69A3">
        <w:t xml:space="preserve"> que</w:t>
      </w:r>
      <w:r w:rsidRPr="006B69A3">
        <w:t xml:space="preserve"> Seychelles </w:t>
      </w:r>
      <w:r w:rsidR="008965D4" w:rsidRPr="006B69A3">
        <w:t>e</w:t>
      </w:r>
      <w:r w:rsidRPr="006B69A3">
        <w:t>s un</w:t>
      </w:r>
      <w:r w:rsidR="008965D4" w:rsidRPr="006B69A3">
        <w:t xml:space="preserve"> caso único por su composición</w:t>
      </w:r>
      <w:r w:rsidRPr="006B69A3">
        <w:t xml:space="preserve"> multi</w:t>
      </w:r>
      <w:r w:rsidR="008965D4" w:rsidRPr="006B69A3">
        <w:t>é</w:t>
      </w:r>
      <w:r w:rsidRPr="006B69A3">
        <w:t>tnic</w:t>
      </w:r>
      <w:r w:rsidR="008965D4" w:rsidRPr="006B69A3">
        <w:t>a</w:t>
      </w:r>
      <w:r w:rsidRPr="006B69A3">
        <w:t xml:space="preserve"> </w:t>
      </w:r>
      <w:r w:rsidR="008965D4" w:rsidRPr="006B69A3">
        <w:t>sin población</w:t>
      </w:r>
      <w:r w:rsidRPr="006B69A3">
        <w:t xml:space="preserve"> ind</w:t>
      </w:r>
      <w:r w:rsidR="008965D4" w:rsidRPr="006B69A3">
        <w:t>í</w:t>
      </w:r>
      <w:r w:rsidRPr="006B69A3">
        <w:t>gen</w:t>
      </w:r>
      <w:r w:rsidR="008965D4" w:rsidRPr="006B69A3">
        <w:t>a</w:t>
      </w:r>
      <w:r w:rsidRPr="006B69A3">
        <w:t xml:space="preserve"> </w:t>
      </w:r>
      <w:r w:rsidR="008965D4" w:rsidRPr="006B69A3">
        <w:t>y un elevado nivel de armonía</w:t>
      </w:r>
      <w:r w:rsidRPr="006B69A3">
        <w:t xml:space="preserve"> racial</w:t>
      </w:r>
      <w:r w:rsidR="008965D4" w:rsidRPr="006B69A3">
        <w:t xml:space="preserve"> e</w:t>
      </w:r>
      <w:r w:rsidRPr="006B69A3">
        <w:t xml:space="preserve"> integra</w:t>
      </w:r>
      <w:r w:rsidR="008965D4" w:rsidRPr="006B69A3">
        <w:t>c</w:t>
      </w:r>
      <w:r w:rsidRPr="006B69A3">
        <w:t>i</w:t>
      </w:r>
      <w:r w:rsidR="008965D4" w:rsidRPr="006B69A3">
        <w:t>ó</w:t>
      </w:r>
      <w:r w:rsidRPr="006B69A3">
        <w:t xml:space="preserve">n. </w:t>
      </w:r>
      <w:r w:rsidR="00B82EDD" w:rsidRPr="006B69A3">
        <w:t>También se reconoce en el informe l</w:t>
      </w:r>
      <w:r w:rsidR="008965D4" w:rsidRPr="006B69A3">
        <w:t>a</w:t>
      </w:r>
      <w:r w:rsidRPr="006B69A3">
        <w:t xml:space="preserve"> coopera</w:t>
      </w:r>
      <w:r w:rsidR="008965D4" w:rsidRPr="006B69A3">
        <w:t>c</w:t>
      </w:r>
      <w:r w:rsidRPr="006B69A3">
        <w:t>i</w:t>
      </w:r>
      <w:r w:rsidR="008965D4" w:rsidRPr="006B69A3">
        <w:t>ó</w:t>
      </w:r>
      <w:r w:rsidRPr="006B69A3">
        <w:t xml:space="preserve">n </w:t>
      </w:r>
      <w:r w:rsidR="008965D4" w:rsidRPr="006B69A3">
        <w:t>de</w:t>
      </w:r>
      <w:r w:rsidRPr="006B69A3">
        <w:t xml:space="preserve"> </w:t>
      </w:r>
      <w:r w:rsidR="00B82EDD" w:rsidRPr="006B69A3">
        <w:t xml:space="preserve">las </w:t>
      </w:r>
      <w:r w:rsidR="00054B43" w:rsidRPr="006B69A3">
        <w:t>organizaciones no gubernamentales (</w:t>
      </w:r>
      <w:r w:rsidR="008965D4" w:rsidRPr="006B69A3">
        <w:t>O</w:t>
      </w:r>
      <w:r w:rsidRPr="006B69A3">
        <w:t>NG</w:t>
      </w:r>
      <w:r w:rsidR="00054B43" w:rsidRPr="006B69A3">
        <w:t>)</w:t>
      </w:r>
      <w:r w:rsidR="008965D4" w:rsidRPr="006B69A3">
        <w:t xml:space="preserve"> y de la sociedad</w:t>
      </w:r>
      <w:r w:rsidRPr="006B69A3">
        <w:t xml:space="preserve"> civil</w:t>
      </w:r>
      <w:r w:rsidR="008965D4" w:rsidRPr="006B69A3">
        <w:t>,</w:t>
      </w:r>
      <w:r w:rsidRPr="006B69A3">
        <w:t xml:space="preserve"> </w:t>
      </w:r>
      <w:r w:rsidR="008965D4" w:rsidRPr="006B69A3">
        <w:t>e</w:t>
      </w:r>
      <w:r w:rsidRPr="006B69A3">
        <w:t>n general</w:t>
      </w:r>
      <w:r w:rsidR="008965D4" w:rsidRPr="006B69A3">
        <w:t>,</w:t>
      </w:r>
      <w:r w:rsidRPr="006B69A3">
        <w:t xml:space="preserve"> </w:t>
      </w:r>
      <w:r w:rsidR="00B82EDD" w:rsidRPr="006B69A3">
        <w:t>que ha</w:t>
      </w:r>
      <w:r w:rsidR="0034550A" w:rsidRPr="006B69A3">
        <w:t>n</w:t>
      </w:r>
      <w:r w:rsidR="00B82EDD" w:rsidRPr="006B69A3">
        <w:t xml:space="preserve"> mantenido las inversiones</w:t>
      </w:r>
      <w:r w:rsidRPr="006B69A3">
        <w:t xml:space="preserve"> social</w:t>
      </w:r>
      <w:r w:rsidR="00B82EDD" w:rsidRPr="006B69A3">
        <w:t>es</w:t>
      </w:r>
      <w:r w:rsidRPr="006B69A3">
        <w:t xml:space="preserve"> </w:t>
      </w:r>
      <w:r w:rsidR="00B82EDD" w:rsidRPr="006B69A3">
        <w:t xml:space="preserve">en </w:t>
      </w:r>
      <w:r w:rsidR="0034550A" w:rsidRPr="006B69A3">
        <w:t>lo</w:t>
      </w:r>
      <w:r w:rsidR="00B82EDD" w:rsidRPr="006B69A3">
        <w:t>s niños</w:t>
      </w:r>
      <w:r w:rsidRPr="006B69A3">
        <w:t>.</w:t>
      </w:r>
    </w:p>
    <w:p w:rsidR="008D243A" w:rsidRPr="006B69A3" w:rsidRDefault="008D243A" w:rsidP="008D243A">
      <w:pPr>
        <w:pStyle w:val="SingleTxtG"/>
      </w:pPr>
      <w:r w:rsidRPr="006B69A3">
        <w:tab/>
      </w:r>
      <w:r w:rsidR="00B82EDD" w:rsidRPr="006B69A3">
        <w:t>Este informe</w:t>
      </w:r>
      <w:r w:rsidRPr="006B69A3">
        <w:t xml:space="preserve"> compr</w:t>
      </w:r>
      <w:r w:rsidR="00B82EDD" w:rsidRPr="006B69A3">
        <w:t>ende, por una parte, los</w:t>
      </w:r>
      <w:r w:rsidRPr="006B69A3">
        <w:t xml:space="preserve"> plan</w:t>
      </w:r>
      <w:r w:rsidR="00B82EDD" w:rsidRPr="006B69A3">
        <w:t>e</w:t>
      </w:r>
      <w:r w:rsidRPr="006B69A3">
        <w:t xml:space="preserve">s </w:t>
      </w:r>
      <w:r w:rsidR="00B82EDD" w:rsidRPr="006B69A3">
        <w:t>y</w:t>
      </w:r>
      <w:r w:rsidRPr="006B69A3">
        <w:t xml:space="preserve"> pro</w:t>
      </w:r>
      <w:r w:rsidR="00B82EDD" w:rsidRPr="006B69A3">
        <w:t>y</w:t>
      </w:r>
      <w:r w:rsidRPr="006B69A3">
        <w:t>ect</w:t>
      </w:r>
      <w:r w:rsidR="00B82EDD" w:rsidRPr="006B69A3">
        <w:t>o</w:t>
      </w:r>
      <w:r w:rsidRPr="006B69A3">
        <w:t xml:space="preserve">s </w:t>
      </w:r>
      <w:r w:rsidR="00B82EDD" w:rsidRPr="006B69A3">
        <w:t>del</w:t>
      </w:r>
      <w:r w:rsidRPr="006B69A3">
        <w:t xml:space="preserve"> Go</w:t>
      </w:r>
      <w:r w:rsidR="00B82EDD" w:rsidRPr="006B69A3">
        <w:t>bi</w:t>
      </w:r>
      <w:r w:rsidRPr="006B69A3">
        <w:t>ern</w:t>
      </w:r>
      <w:r w:rsidR="00B82EDD" w:rsidRPr="006B69A3">
        <w:t>o y de las</w:t>
      </w:r>
      <w:r w:rsidRPr="006B69A3">
        <w:t xml:space="preserve"> </w:t>
      </w:r>
      <w:r w:rsidR="00B82EDD" w:rsidRPr="006B69A3">
        <w:t>O</w:t>
      </w:r>
      <w:r w:rsidRPr="006B69A3">
        <w:t>NG</w:t>
      </w:r>
      <w:r w:rsidR="00B82EDD" w:rsidRPr="006B69A3">
        <w:t xml:space="preserve">, </w:t>
      </w:r>
      <w:r w:rsidR="00636609" w:rsidRPr="006B69A3">
        <w:t>matizados</w:t>
      </w:r>
      <w:r w:rsidR="00B82EDD" w:rsidRPr="006B69A3">
        <w:t xml:space="preserve"> por otra, por los fallos,</w:t>
      </w:r>
      <w:r w:rsidRPr="006B69A3">
        <w:t xml:space="preserve"> posible</w:t>
      </w:r>
      <w:r w:rsidR="00B82EDD" w:rsidRPr="006B69A3">
        <w:t>s</w:t>
      </w:r>
      <w:r w:rsidRPr="006B69A3">
        <w:t xml:space="preserve"> solu</w:t>
      </w:r>
      <w:r w:rsidR="00B82EDD" w:rsidRPr="006B69A3">
        <w:t>c</w:t>
      </w:r>
      <w:r w:rsidRPr="006B69A3">
        <w:t>ion</w:t>
      </w:r>
      <w:r w:rsidR="00B82EDD" w:rsidRPr="006B69A3">
        <w:t>e</w:t>
      </w:r>
      <w:r w:rsidRPr="006B69A3">
        <w:t xml:space="preserve">s </w:t>
      </w:r>
      <w:r w:rsidR="00B82EDD" w:rsidRPr="006B69A3">
        <w:t>y</w:t>
      </w:r>
      <w:r w:rsidRPr="006B69A3">
        <w:t xml:space="preserve"> recomenda</w:t>
      </w:r>
      <w:r w:rsidR="00B82EDD" w:rsidRPr="006B69A3">
        <w:t>c</w:t>
      </w:r>
      <w:r w:rsidRPr="006B69A3">
        <w:t>ion</w:t>
      </w:r>
      <w:r w:rsidR="00B82EDD" w:rsidRPr="006B69A3">
        <w:t>e</w:t>
      </w:r>
      <w:r w:rsidRPr="006B69A3">
        <w:t>s</w:t>
      </w:r>
      <w:r w:rsidR="00B82EDD" w:rsidRPr="006B69A3">
        <w:t xml:space="preserve"> para el futuro.</w:t>
      </w:r>
    </w:p>
    <w:p w:rsidR="008D243A" w:rsidRPr="006B69A3" w:rsidRDefault="008D243A" w:rsidP="008D243A">
      <w:pPr>
        <w:pStyle w:val="HChG"/>
      </w:pPr>
      <w:r w:rsidRPr="006B69A3">
        <w:br w:type="page"/>
      </w:r>
      <w:r w:rsidRPr="006B69A3">
        <w:tab/>
        <w:t>I.</w:t>
      </w:r>
      <w:r w:rsidRPr="006B69A3">
        <w:tab/>
      </w:r>
      <w:r w:rsidR="004C68B9" w:rsidRPr="006B69A3">
        <w:t>Marco general</w:t>
      </w:r>
      <w:r w:rsidR="00EE00EE" w:rsidRPr="006B69A3">
        <w:t xml:space="preserve"> de los informes periódicos</w:t>
      </w:r>
      <w:r w:rsidRPr="006B69A3">
        <w:t xml:space="preserve"> combin</w:t>
      </w:r>
      <w:r w:rsidR="00EE00EE" w:rsidRPr="006B69A3">
        <w:t>a</w:t>
      </w:r>
      <w:r w:rsidRPr="006B69A3">
        <w:t>d</w:t>
      </w:r>
      <w:r w:rsidR="00EE00EE" w:rsidRPr="006B69A3">
        <w:t>os</w:t>
      </w:r>
      <w:r w:rsidRPr="006B69A3">
        <w:t xml:space="preserve"> se</w:t>
      </w:r>
      <w:r w:rsidR="00EE00EE" w:rsidRPr="006B69A3">
        <w:t>gu</w:t>
      </w:r>
      <w:r w:rsidRPr="006B69A3">
        <w:t>nd</w:t>
      </w:r>
      <w:r w:rsidR="00EE00EE" w:rsidRPr="006B69A3">
        <w:t>o</w:t>
      </w:r>
      <w:r w:rsidRPr="006B69A3">
        <w:t>, t</w:t>
      </w:r>
      <w:r w:rsidR="00EE00EE" w:rsidRPr="006B69A3">
        <w:t>e</w:t>
      </w:r>
      <w:r w:rsidRPr="006B69A3">
        <w:t>r</w:t>
      </w:r>
      <w:r w:rsidR="00EE00EE" w:rsidRPr="006B69A3">
        <w:t>cero y cuarto</w:t>
      </w:r>
    </w:p>
    <w:p w:rsidR="008D243A" w:rsidRPr="006B69A3" w:rsidRDefault="008D243A" w:rsidP="008D243A">
      <w:pPr>
        <w:pStyle w:val="SingleTxtG"/>
      </w:pPr>
      <w:r w:rsidRPr="006B69A3">
        <w:t>1.</w:t>
      </w:r>
      <w:r w:rsidRPr="006B69A3">
        <w:tab/>
      </w:r>
      <w:r w:rsidR="00EE00EE" w:rsidRPr="006B69A3">
        <w:t xml:space="preserve">Este documento contiene los informes periódicos combinados segundo, tercero y cuarto </w:t>
      </w:r>
      <w:r w:rsidR="00636609" w:rsidRPr="006B69A3">
        <w:t xml:space="preserve">presentados </w:t>
      </w:r>
      <w:r w:rsidR="00EE00EE" w:rsidRPr="006B69A3">
        <w:t>al Comité de los Derechos del Niño</w:t>
      </w:r>
      <w:r w:rsidRPr="006B69A3">
        <w:t xml:space="preserve"> (e</w:t>
      </w:r>
      <w:r w:rsidR="00EE00EE" w:rsidRPr="006B69A3">
        <w:t>l</w:t>
      </w:r>
      <w:r w:rsidRPr="006B69A3">
        <w:t xml:space="preserve"> Comit</w:t>
      </w:r>
      <w:r w:rsidR="00EE00EE" w:rsidRPr="006B69A3">
        <w:t>é</w:t>
      </w:r>
      <w:r w:rsidRPr="006B69A3">
        <w:t>)</w:t>
      </w:r>
      <w:r w:rsidR="00EE00EE" w:rsidRPr="006B69A3">
        <w:t>,</w:t>
      </w:r>
      <w:r w:rsidRPr="006B69A3">
        <w:t xml:space="preserve"> </w:t>
      </w:r>
      <w:r w:rsidR="00EE00EE" w:rsidRPr="006B69A3">
        <w:t xml:space="preserve">con arreglo al </w:t>
      </w:r>
      <w:r w:rsidR="00422838" w:rsidRPr="006B69A3">
        <w:t xml:space="preserve">artículo 44, </w:t>
      </w:r>
      <w:r w:rsidR="00EE00EE" w:rsidRPr="006B69A3">
        <w:t>párrafo 1</w:t>
      </w:r>
      <w:r w:rsidR="00422838" w:rsidRPr="006B69A3">
        <w:t>,</w:t>
      </w:r>
      <w:r w:rsidRPr="006B69A3">
        <w:t xml:space="preserve"> </w:t>
      </w:r>
      <w:r w:rsidR="00EE00EE" w:rsidRPr="006B69A3">
        <w:t>d</w:t>
      </w:r>
      <w:r w:rsidRPr="006B69A3">
        <w:t>e</w:t>
      </w:r>
      <w:r w:rsidR="00EE00EE" w:rsidRPr="006B69A3">
        <w:t xml:space="preserve"> </w:t>
      </w:r>
      <w:smartTag w:uri="urn:schemas-microsoft-com:office:smarttags" w:element="PersonName">
        <w:smartTagPr>
          <w:attr w:name="ProductID" w:val="la Convenci￳n"/>
        </w:smartTagPr>
        <w:r w:rsidR="00EE00EE" w:rsidRPr="006B69A3">
          <w:t>la</w:t>
        </w:r>
        <w:r w:rsidRPr="006B69A3">
          <w:t xml:space="preserve"> Conven</w:t>
        </w:r>
        <w:r w:rsidR="00EE00EE" w:rsidRPr="006B69A3">
          <w:t>c</w:t>
        </w:r>
        <w:r w:rsidRPr="006B69A3">
          <w:t>i</w:t>
        </w:r>
        <w:r w:rsidR="00EE00EE" w:rsidRPr="006B69A3">
          <w:t>ó</w:t>
        </w:r>
        <w:r w:rsidRPr="006B69A3">
          <w:t>n</w:t>
        </w:r>
      </w:smartTag>
      <w:r w:rsidRPr="006B69A3">
        <w:t xml:space="preserve"> </w:t>
      </w:r>
      <w:r w:rsidR="00EE00EE" w:rsidRPr="006B69A3">
        <w:t>s</w:t>
      </w:r>
      <w:r w:rsidRPr="006B69A3">
        <w:t>o</w:t>
      </w:r>
      <w:r w:rsidR="0034550A" w:rsidRPr="006B69A3">
        <w:t>bre los D</w:t>
      </w:r>
      <w:r w:rsidR="00EE00EE" w:rsidRPr="006B69A3">
        <w:t>erechos del Niño</w:t>
      </w:r>
      <w:r w:rsidRPr="006B69A3">
        <w:t>.</w:t>
      </w:r>
    </w:p>
    <w:p w:rsidR="008D243A" w:rsidRPr="006B69A3" w:rsidRDefault="008D243A" w:rsidP="008D243A">
      <w:pPr>
        <w:pStyle w:val="SingleTxtG"/>
      </w:pPr>
      <w:r w:rsidRPr="006B69A3">
        <w:t>2.</w:t>
      </w:r>
      <w:r w:rsidRPr="006B69A3">
        <w:tab/>
        <w:t xml:space="preserve">Seychelles </w:t>
      </w:r>
      <w:r w:rsidR="00536F22" w:rsidRPr="006B69A3">
        <w:t>fue uno de los primeros países en</w:t>
      </w:r>
      <w:r w:rsidRPr="006B69A3">
        <w:t xml:space="preserve"> ratif</w:t>
      </w:r>
      <w:r w:rsidR="00536F22" w:rsidRPr="006B69A3">
        <w:t xml:space="preserve">icar en 1990 </w:t>
      </w:r>
      <w:smartTag w:uri="urn:schemas-microsoft-com:office:smarttags" w:element="PersonName">
        <w:smartTagPr>
          <w:attr w:name="ProductID" w:val="la Convenci￳n"/>
        </w:smartTagPr>
        <w:r w:rsidR="00536F22" w:rsidRPr="006B69A3">
          <w:t>la</w:t>
        </w:r>
        <w:r w:rsidRPr="006B69A3">
          <w:t xml:space="preserve"> Conven</w:t>
        </w:r>
        <w:r w:rsidR="00536F22" w:rsidRPr="006B69A3">
          <w:t>c</w:t>
        </w:r>
        <w:r w:rsidRPr="006B69A3">
          <w:t>i</w:t>
        </w:r>
        <w:r w:rsidR="00536F22" w:rsidRPr="006B69A3">
          <w:t>ó</w:t>
        </w:r>
        <w:r w:rsidRPr="006B69A3">
          <w:t>n</w:t>
        </w:r>
      </w:smartTag>
      <w:r w:rsidRPr="006B69A3">
        <w:t xml:space="preserve"> </w:t>
      </w:r>
      <w:r w:rsidR="00536F22" w:rsidRPr="006B69A3">
        <w:t>sobre los Derech</w:t>
      </w:r>
      <w:r w:rsidRPr="006B69A3">
        <w:t>o</w:t>
      </w:r>
      <w:r w:rsidR="00536F22" w:rsidRPr="006B69A3">
        <w:t>s</w:t>
      </w:r>
      <w:r w:rsidRPr="006B69A3">
        <w:t xml:space="preserve"> </w:t>
      </w:r>
      <w:r w:rsidR="00536F22" w:rsidRPr="006B69A3">
        <w:t>del Niño</w:t>
      </w:r>
      <w:r w:rsidRPr="006B69A3">
        <w:t xml:space="preserve">. </w:t>
      </w:r>
      <w:r w:rsidR="00536F22" w:rsidRPr="006B69A3">
        <w:t>En el informe</w:t>
      </w:r>
      <w:r w:rsidRPr="006B69A3">
        <w:t xml:space="preserve"> ini</w:t>
      </w:r>
      <w:r w:rsidR="00536F22" w:rsidRPr="006B69A3">
        <w:t>c</w:t>
      </w:r>
      <w:r w:rsidRPr="006B69A3">
        <w:t xml:space="preserve">ial </w:t>
      </w:r>
      <w:r w:rsidR="0025061E" w:rsidRPr="006B69A3">
        <w:t>del Estado parte al Comité</w:t>
      </w:r>
      <w:r w:rsidRPr="006B69A3">
        <w:t xml:space="preserve"> </w:t>
      </w:r>
      <w:r w:rsidR="00536F22" w:rsidRPr="006B69A3">
        <w:t xml:space="preserve">se </w:t>
      </w:r>
      <w:r w:rsidR="0025061E" w:rsidRPr="006B69A3">
        <w:t>analiz</w:t>
      </w:r>
      <w:r w:rsidR="00536F22" w:rsidRPr="006B69A3">
        <w:t xml:space="preserve">ó la aplicación </w:t>
      </w:r>
      <w:r w:rsidR="0025061E" w:rsidRPr="006B69A3">
        <w:t xml:space="preserve">de </w:t>
      </w:r>
      <w:smartTag w:uri="urn:schemas-microsoft-com:office:smarttags" w:element="PersonName">
        <w:smartTagPr>
          <w:attr w:name="ProductID" w:val="la Convenci￳n"/>
        </w:smartTagPr>
        <w:r w:rsidR="0025061E" w:rsidRPr="006B69A3">
          <w:t>la Convención</w:t>
        </w:r>
      </w:smartTag>
      <w:r w:rsidR="0025061E" w:rsidRPr="006B69A3">
        <w:t xml:space="preserve"> en Seychelles </w:t>
      </w:r>
      <w:r w:rsidR="00536F22" w:rsidRPr="006B69A3">
        <w:t xml:space="preserve">durante </w:t>
      </w:r>
      <w:r w:rsidR="00636609" w:rsidRPr="006B69A3">
        <w:t>el</w:t>
      </w:r>
      <w:r w:rsidR="00536F22" w:rsidRPr="006B69A3">
        <w:t xml:space="preserve"> </w:t>
      </w:r>
      <w:r w:rsidRPr="006B69A3">
        <w:t>per</w:t>
      </w:r>
      <w:r w:rsidR="00536F22" w:rsidRPr="006B69A3">
        <w:t>í</w:t>
      </w:r>
      <w:r w:rsidRPr="006B69A3">
        <w:t>od</w:t>
      </w:r>
      <w:r w:rsidR="00536F22" w:rsidRPr="006B69A3">
        <w:t>o quinquenal</w:t>
      </w:r>
      <w:r w:rsidRPr="006B69A3">
        <w:t xml:space="preserve"> </w:t>
      </w:r>
      <w:r w:rsidR="00536F22" w:rsidRPr="006B69A3">
        <w:t>de</w:t>
      </w:r>
      <w:r w:rsidRPr="006B69A3">
        <w:t xml:space="preserve"> </w:t>
      </w:r>
      <w:smartTag w:uri="urn:schemas-microsoft-com:office:smarttags" w:element="metricconverter">
        <w:smartTagPr>
          <w:attr w:name="ProductID" w:val="1990 a"/>
        </w:smartTagPr>
        <w:r w:rsidRPr="006B69A3">
          <w:t xml:space="preserve">1990 </w:t>
        </w:r>
        <w:r w:rsidR="00536F22" w:rsidRPr="006B69A3">
          <w:t>a</w:t>
        </w:r>
      </w:smartTag>
      <w:r w:rsidRPr="006B69A3">
        <w:t xml:space="preserve"> 1995.</w:t>
      </w:r>
    </w:p>
    <w:p w:rsidR="008D243A" w:rsidRPr="006B69A3" w:rsidRDefault="008D243A" w:rsidP="008D243A">
      <w:pPr>
        <w:pStyle w:val="SingleTxtG"/>
      </w:pPr>
      <w:r w:rsidRPr="006B69A3">
        <w:t>3.</w:t>
      </w:r>
      <w:r w:rsidRPr="006B69A3">
        <w:tab/>
      </w:r>
      <w:r w:rsidR="0025061E" w:rsidRPr="006B69A3">
        <w:t>El</w:t>
      </w:r>
      <w:r w:rsidRPr="006B69A3">
        <w:t xml:space="preserve"> Comit</w:t>
      </w:r>
      <w:r w:rsidR="0025061E" w:rsidRPr="006B69A3">
        <w:t>é</w:t>
      </w:r>
      <w:r w:rsidRPr="006B69A3">
        <w:t xml:space="preserve"> </w:t>
      </w:r>
      <w:r w:rsidR="0025061E" w:rsidRPr="006B69A3">
        <w:t>examinó el informe</w:t>
      </w:r>
      <w:r w:rsidRPr="006B69A3">
        <w:t xml:space="preserve"> ini</w:t>
      </w:r>
      <w:r w:rsidR="0025061E" w:rsidRPr="006B69A3">
        <w:t>c</w:t>
      </w:r>
      <w:r w:rsidRPr="006B69A3">
        <w:t xml:space="preserve">ial </w:t>
      </w:r>
      <w:r w:rsidR="0025061E" w:rsidRPr="006B69A3">
        <w:t>de</w:t>
      </w:r>
      <w:r w:rsidRPr="006B69A3">
        <w:t xml:space="preserve"> Seychelles (CRC/C/3/Add.64), </w:t>
      </w:r>
      <w:r w:rsidR="0025061E" w:rsidRPr="006B69A3">
        <w:t>presentado el</w:t>
      </w:r>
      <w:r w:rsidRPr="006B69A3">
        <w:t xml:space="preserve"> 7 </w:t>
      </w:r>
      <w:r w:rsidR="0025061E" w:rsidRPr="006B69A3">
        <w:t>de f</w:t>
      </w:r>
      <w:r w:rsidRPr="006B69A3">
        <w:t>ebr</w:t>
      </w:r>
      <w:r w:rsidR="0025061E" w:rsidRPr="006B69A3">
        <w:t>ero de</w:t>
      </w:r>
      <w:r w:rsidRPr="006B69A3">
        <w:t xml:space="preserve"> 2001, </w:t>
      </w:r>
      <w:r w:rsidR="0025061E" w:rsidRPr="006B69A3">
        <w:t>en sus</w:t>
      </w:r>
      <w:r w:rsidRPr="006B69A3">
        <w:t xml:space="preserve"> 815</w:t>
      </w:r>
      <w:r w:rsidR="0025061E" w:rsidRPr="006B69A3">
        <w:t>ª y</w:t>
      </w:r>
      <w:r w:rsidRPr="006B69A3">
        <w:t xml:space="preserve"> 816</w:t>
      </w:r>
      <w:r w:rsidR="0025061E" w:rsidRPr="006B69A3">
        <w:t>ª sesione</w:t>
      </w:r>
      <w:r w:rsidRPr="006B69A3">
        <w:t>s (</w:t>
      </w:r>
      <w:r w:rsidR="0025061E" w:rsidRPr="006B69A3">
        <w:t>véa</w:t>
      </w:r>
      <w:r w:rsidR="00636609" w:rsidRPr="006B69A3">
        <w:t>n</w:t>
      </w:r>
      <w:r w:rsidR="0025061E" w:rsidRPr="006B69A3">
        <w:t>se</w:t>
      </w:r>
      <w:r w:rsidRPr="006B69A3">
        <w:t xml:space="preserve"> CRC/C/SR.815 </w:t>
      </w:r>
      <w:r w:rsidR="0025061E" w:rsidRPr="006B69A3">
        <w:t>y</w:t>
      </w:r>
      <w:r w:rsidRPr="006B69A3">
        <w:t xml:space="preserve"> 816), </w:t>
      </w:r>
      <w:r w:rsidR="0025061E" w:rsidRPr="006B69A3">
        <w:t>celebradas el</w:t>
      </w:r>
      <w:r w:rsidRPr="006B69A3">
        <w:t xml:space="preserve"> 23 </w:t>
      </w:r>
      <w:r w:rsidR="0025061E" w:rsidRPr="006B69A3">
        <w:t>de s</w:t>
      </w:r>
      <w:r w:rsidRPr="006B69A3">
        <w:t>ept</w:t>
      </w:r>
      <w:r w:rsidR="0025061E" w:rsidRPr="006B69A3">
        <w:t>i</w:t>
      </w:r>
      <w:r w:rsidRPr="006B69A3">
        <w:t>embr</w:t>
      </w:r>
      <w:r w:rsidR="0025061E" w:rsidRPr="006B69A3">
        <w:t>e de</w:t>
      </w:r>
      <w:r w:rsidRPr="006B69A3">
        <w:t xml:space="preserve"> 2002.</w:t>
      </w:r>
    </w:p>
    <w:p w:rsidR="008D243A" w:rsidRPr="006B69A3" w:rsidRDefault="008D243A" w:rsidP="008D243A">
      <w:pPr>
        <w:pStyle w:val="SingleTxtG"/>
      </w:pPr>
      <w:r w:rsidRPr="006B69A3">
        <w:t>4.</w:t>
      </w:r>
      <w:r w:rsidRPr="006B69A3">
        <w:tab/>
      </w:r>
      <w:r w:rsidR="00A648D0" w:rsidRPr="006B69A3">
        <w:t>Con objeto de ayudar al Es</w:t>
      </w:r>
      <w:r w:rsidRPr="006B69A3">
        <w:t>ta</w:t>
      </w:r>
      <w:r w:rsidR="00A648D0" w:rsidRPr="006B69A3">
        <w:t>do</w:t>
      </w:r>
      <w:r w:rsidRPr="006B69A3">
        <w:t xml:space="preserve"> part</w:t>
      </w:r>
      <w:r w:rsidR="00A648D0" w:rsidRPr="006B69A3">
        <w:t>e</w:t>
      </w:r>
      <w:r w:rsidRPr="006B69A3">
        <w:t xml:space="preserve"> </w:t>
      </w:r>
      <w:r w:rsidR="00A648D0" w:rsidRPr="006B69A3">
        <w:t>a</w:t>
      </w:r>
      <w:r w:rsidR="00636609" w:rsidRPr="006B69A3">
        <w:t xml:space="preserve"> </w:t>
      </w:r>
      <w:r w:rsidR="00A648D0" w:rsidRPr="006B69A3">
        <w:t>pre</w:t>
      </w:r>
      <w:r w:rsidR="004F7DB0" w:rsidRPr="006B69A3">
        <w:t>parar</w:t>
      </w:r>
      <w:r w:rsidR="00A648D0" w:rsidRPr="006B69A3">
        <w:t xml:space="preserve"> </w:t>
      </w:r>
      <w:r w:rsidR="0034550A" w:rsidRPr="006B69A3">
        <w:t xml:space="preserve">nuevos </w:t>
      </w:r>
      <w:r w:rsidR="00A648D0" w:rsidRPr="006B69A3">
        <w:t>informes, en cumplimiento de las</w:t>
      </w:r>
      <w:r w:rsidRPr="006B69A3">
        <w:t xml:space="preserve"> obliga</w:t>
      </w:r>
      <w:r w:rsidR="00A648D0" w:rsidRPr="006B69A3">
        <w:t>c</w:t>
      </w:r>
      <w:r w:rsidRPr="006B69A3">
        <w:t>ion</w:t>
      </w:r>
      <w:r w:rsidR="00A648D0" w:rsidRPr="006B69A3">
        <w:t xml:space="preserve">es contraídas en virtud de </w:t>
      </w:r>
      <w:smartTag w:uri="urn:schemas-microsoft-com:office:smarttags" w:element="PersonName">
        <w:smartTagPr>
          <w:attr w:name="ProductID" w:val="la Convenci￳n"/>
        </w:smartTagPr>
        <w:r w:rsidR="00A648D0" w:rsidRPr="006B69A3">
          <w:t>la</w:t>
        </w:r>
        <w:r w:rsidRPr="006B69A3">
          <w:t xml:space="preserve"> Conven</w:t>
        </w:r>
        <w:r w:rsidR="00A648D0" w:rsidRPr="006B69A3">
          <w:t>c</w:t>
        </w:r>
        <w:r w:rsidRPr="006B69A3">
          <w:t>i</w:t>
        </w:r>
        <w:r w:rsidR="00A648D0" w:rsidRPr="006B69A3">
          <w:t>ó</w:t>
        </w:r>
        <w:r w:rsidRPr="006B69A3">
          <w:t>n</w:t>
        </w:r>
      </w:smartTag>
      <w:r w:rsidRPr="006B69A3">
        <w:t>, e</w:t>
      </w:r>
      <w:r w:rsidR="00A648D0" w:rsidRPr="006B69A3">
        <w:t>l</w:t>
      </w:r>
      <w:r w:rsidRPr="006B69A3">
        <w:t xml:space="preserve"> Comit</w:t>
      </w:r>
      <w:r w:rsidR="00A648D0" w:rsidRPr="006B69A3">
        <w:t>é</w:t>
      </w:r>
      <w:r w:rsidRPr="006B69A3">
        <w:t xml:space="preserve"> </w:t>
      </w:r>
      <w:r w:rsidR="00636609" w:rsidRPr="006B69A3">
        <w:t xml:space="preserve">le </w:t>
      </w:r>
      <w:r w:rsidRPr="006B69A3">
        <w:t>invit</w:t>
      </w:r>
      <w:r w:rsidR="00A648D0" w:rsidRPr="006B69A3">
        <w:t>ó</w:t>
      </w:r>
      <w:r w:rsidRPr="006B69A3">
        <w:t xml:space="preserve">, </w:t>
      </w:r>
      <w:r w:rsidR="00A648D0" w:rsidRPr="006B69A3">
        <w:t>con carácter</w:t>
      </w:r>
      <w:r w:rsidRPr="006B69A3">
        <w:t xml:space="preserve"> excep</w:t>
      </w:r>
      <w:r w:rsidR="00A648D0" w:rsidRPr="006B69A3">
        <w:t>c</w:t>
      </w:r>
      <w:r w:rsidRPr="006B69A3">
        <w:t>ion</w:t>
      </w:r>
      <w:r w:rsidR="00A648D0" w:rsidRPr="006B69A3">
        <w:t>al</w:t>
      </w:r>
      <w:r w:rsidRPr="006B69A3">
        <w:t xml:space="preserve">, </w:t>
      </w:r>
      <w:r w:rsidR="00A648D0" w:rsidRPr="006B69A3">
        <w:t>a</w:t>
      </w:r>
      <w:r w:rsidRPr="006B69A3">
        <w:t xml:space="preserve"> </w:t>
      </w:r>
      <w:r w:rsidR="00A648D0" w:rsidRPr="006B69A3">
        <w:t>presentar su</w:t>
      </w:r>
      <w:r w:rsidR="004F7DB0" w:rsidRPr="006B69A3">
        <w:t>s informes</w:t>
      </w:r>
      <w:r w:rsidRPr="006B69A3">
        <w:t xml:space="preserve"> </w:t>
      </w:r>
      <w:r w:rsidR="004F7DB0" w:rsidRPr="006B69A3">
        <w:t xml:space="preserve">periódicos </w:t>
      </w:r>
      <w:r w:rsidRPr="006B69A3">
        <w:t>se</w:t>
      </w:r>
      <w:r w:rsidR="00A648D0" w:rsidRPr="006B69A3">
        <w:t>gu</w:t>
      </w:r>
      <w:r w:rsidRPr="006B69A3">
        <w:t>nd</w:t>
      </w:r>
      <w:r w:rsidR="004F7DB0" w:rsidRPr="006B69A3">
        <w:t>o</w:t>
      </w:r>
      <w:r w:rsidRPr="006B69A3">
        <w:t xml:space="preserve"> (</w:t>
      </w:r>
      <w:r w:rsidR="004F7DB0" w:rsidRPr="006B69A3">
        <w:t>para el</w:t>
      </w:r>
      <w:r w:rsidRPr="006B69A3">
        <w:t xml:space="preserve"> 6 </w:t>
      </w:r>
      <w:r w:rsidR="004F7DB0" w:rsidRPr="006B69A3">
        <w:t>de o</w:t>
      </w:r>
      <w:r w:rsidRPr="006B69A3">
        <w:t>ct</w:t>
      </w:r>
      <w:r w:rsidR="004F7DB0" w:rsidRPr="006B69A3">
        <w:t>u</w:t>
      </w:r>
      <w:r w:rsidRPr="006B69A3">
        <w:t>br</w:t>
      </w:r>
      <w:r w:rsidR="004F7DB0" w:rsidRPr="006B69A3">
        <w:t>e de</w:t>
      </w:r>
      <w:r w:rsidRPr="006B69A3">
        <w:t xml:space="preserve"> 1997), t</w:t>
      </w:r>
      <w:r w:rsidR="004F7DB0" w:rsidRPr="006B69A3">
        <w:t>ercero</w:t>
      </w:r>
      <w:r w:rsidRPr="006B69A3">
        <w:t xml:space="preserve"> (</w:t>
      </w:r>
      <w:r w:rsidR="004F7DB0" w:rsidRPr="006B69A3">
        <w:t>para el</w:t>
      </w:r>
      <w:r w:rsidRPr="006B69A3">
        <w:t xml:space="preserve"> 6 </w:t>
      </w:r>
      <w:r w:rsidR="004F7DB0" w:rsidRPr="006B69A3">
        <w:t>de o</w:t>
      </w:r>
      <w:r w:rsidRPr="006B69A3">
        <w:t>ct</w:t>
      </w:r>
      <w:r w:rsidR="004F7DB0" w:rsidRPr="006B69A3">
        <w:t>u</w:t>
      </w:r>
      <w:r w:rsidRPr="006B69A3">
        <w:t>br</w:t>
      </w:r>
      <w:r w:rsidR="004F7DB0" w:rsidRPr="006B69A3">
        <w:t>e de</w:t>
      </w:r>
      <w:r w:rsidRPr="006B69A3">
        <w:t xml:space="preserve"> 2002) </w:t>
      </w:r>
      <w:r w:rsidR="004F7DB0" w:rsidRPr="006B69A3">
        <w:t>y cuarto</w:t>
      </w:r>
      <w:r w:rsidRPr="006B69A3">
        <w:t xml:space="preserve"> </w:t>
      </w:r>
      <w:r w:rsidR="004F7DB0" w:rsidRPr="006B69A3">
        <w:t>en un documento combinado</w:t>
      </w:r>
      <w:r w:rsidR="00636609" w:rsidRPr="006B69A3">
        <w:t>,</w:t>
      </w:r>
      <w:r w:rsidR="004F7DB0" w:rsidRPr="006B69A3">
        <w:t xml:space="preserve"> antes del</w:t>
      </w:r>
      <w:r w:rsidRPr="006B69A3">
        <w:t xml:space="preserve"> 6 </w:t>
      </w:r>
      <w:r w:rsidR="004F7DB0" w:rsidRPr="006B69A3">
        <w:t>de o</w:t>
      </w:r>
      <w:r w:rsidRPr="006B69A3">
        <w:t>ct</w:t>
      </w:r>
      <w:r w:rsidR="004F7DB0" w:rsidRPr="006B69A3">
        <w:t>u</w:t>
      </w:r>
      <w:r w:rsidRPr="006B69A3">
        <w:t>br</w:t>
      </w:r>
      <w:r w:rsidR="004F7DB0" w:rsidRPr="006B69A3">
        <w:t>e de</w:t>
      </w:r>
      <w:r w:rsidRPr="006B69A3">
        <w:t xml:space="preserve"> 2007.</w:t>
      </w:r>
    </w:p>
    <w:p w:rsidR="008D243A" w:rsidRPr="006B69A3" w:rsidRDefault="008D243A" w:rsidP="008D243A">
      <w:pPr>
        <w:pStyle w:val="SingleTxtG"/>
      </w:pPr>
      <w:r w:rsidRPr="006B69A3">
        <w:t>5.</w:t>
      </w:r>
      <w:r w:rsidRPr="006B69A3">
        <w:tab/>
      </w:r>
      <w:r w:rsidR="004F7DB0" w:rsidRPr="006B69A3">
        <w:t>El</w:t>
      </w:r>
      <w:r w:rsidRPr="006B69A3">
        <w:t xml:space="preserve"> present</w:t>
      </w:r>
      <w:r w:rsidR="004F7DB0" w:rsidRPr="006B69A3">
        <w:t>e informe se</w:t>
      </w:r>
      <w:r w:rsidRPr="006B69A3">
        <w:t xml:space="preserve"> ha</w:t>
      </w:r>
      <w:r w:rsidR="004F7DB0" w:rsidRPr="006B69A3">
        <w:t xml:space="preserve"> elaborado de conformidad con las directrices del</w:t>
      </w:r>
      <w:r w:rsidR="00054B43" w:rsidRPr="006B69A3">
        <w:t xml:space="preserve"> </w:t>
      </w:r>
      <w:r w:rsidRPr="006B69A3">
        <w:t>Comit</w:t>
      </w:r>
      <w:r w:rsidR="004F7DB0" w:rsidRPr="006B69A3">
        <w:t>é</w:t>
      </w:r>
      <w:r w:rsidRPr="006B69A3">
        <w:t xml:space="preserve"> </w:t>
      </w:r>
      <w:r w:rsidR="004F7DB0" w:rsidRPr="006B69A3">
        <w:t>para los informes</w:t>
      </w:r>
      <w:r w:rsidRPr="006B69A3">
        <w:t xml:space="preserve"> peri</w:t>
      </w:r>
      <w:r w:rsidR="004F7DB0" w:rsidRPr="006B69A3">
        <w:t>ó</w:t>
      </w:r>
      <w:r w:rsidRPr="006B69A3">
        <w:t>dic</w:t>
      </w:r>
      <w:r w:rsidR="004F7DB0" w:rsidRPr="006B69A3">
        <w:t>os</w:t>
      </w:r>
      <w:r w:rsidRPr="006B69A3">
        <w:t xml:space="preserve">. </w:t>
      </w:r>
      <w:r w:rsidR="004F7DB0" w:rsidRPr="006B69A3">
        <w:t>Por consiguiente,</w:t>
      </w:r>
      <w:r w:rsidRPr="006B69A3">
        <w:t xml:space="preserve"> </w:t>
      </w:r>
      <w:r w:rsidR="00854DFF" w:rsidRPr="006B69A3">
        <w:t>actualiza los datos del primer informe de</w:t>
      </w:r>
      <w:r w:rsidRPr="006B69A3">
        <w:t xml:space="preserve"> Seychelles</w:t>
      </w:r>
      <w:r w:rsidR="00854DFF" w:rsidRPr="006B69A3">
        <w:t xml:space="preserve"> y pone de relieve los cambios más importantes que se han producido en la legislación</w:t>
      </w:r>
      <w:r w:rsidRPr="006B69A3">
        <w:t xml:space="preserve">, </w:t>
      </w:r>
      <w:r w:rsidR="00854DFF" w:rsidRPr="006B69A3">
        <w:t xml:space="preserve">la </w:t>
      </w:r>
      <w:r w:rsidRPr="006B69A3">
        <w:t>pol</w:t>
      </w:r>
      <w:r w:rsidR="00854DFF" w:rsidRPr="006B69A3">
        <w:t>íti</w:t>
      </w:r>
      <w:r w:rsidRPr="006B69A3">
        <w:t>c</w:t>
      </w:r>
      <w:r w:rsidR="00854DFF" w:rsidRPr="006B69A3">
        <w:t>a</w:t>
      </w:r>
      <w:r w:rsidRPr="006B69A3">
        <w:t xml:space="preserve"> </w:t>
      </w:r>
      <w:r w:rsidR="00854DFF" w:rsidRPr="006B69A3">
        <w:t xml:space="preserve">y la </w:t>
      </w:r>
      <w:r w:rsidRPr="006B69A3">
        <w:t>pr</w:t>
      </w:r>
      <w:r w:rsidR="00854DFF" w:rsidRPr="006B69A3">
        <w:t>á</w:t>
      </w:r>
      <w:r w:rsidRPr="006B69A3">
        <w:t>ctic</w:t>
      </w:r>
      <w:r w:rsidR="00854DFF" w:rsidRPr="006B69A3">
        <w:t>a</w:t>
      </w:r>
      <w:r w:rsidRPr="006B69A3">
        <w:t xml:space="preserve"> </w:t>
      </w:r>
      <w:r w:rsidR="00854DFF" w:rsidRPr="006B69A3">
        <w:t>entre</w:t>
      </w:r>
      <w:r w:rsidRPr="006B69A3">
        <w:t xml:space="preserve"> </w:t>
      </w:r>
      <w:r w:rsidR="00854DFF" w:rsidRPr="006B69A3">
        <w:t>s</w:t>
      </w:r>
      <w:r w:rsidRPr="006B69A3">
        <w:t>ept</w:t>
      </w:r>
      <w:r w:rsidR="00854DFF" w:rsidRPr="006B69A3">
        <w:t>i</w:t>
      </w:r>
      <w:r w:rsidRPr="006B69A3">
        <w:t>embr</w:t>
      </w:r>
      <w:r w:rsidR="00854DFF" w:rsidRPr="006B69A3">
        <w:t>e</w:t>
      </w:r>
      <w:r w:rsidRPr="006B69A3">
        <w:t xml:space="preserve"> </w:t>
      </w:r>
      <w:r w:rsidR="00854DFF" w:rsidRPr="006B69A3">
        <w:t xml:space="preserve">de </w:t>
      </w:r>
      <w:r w:rsidRPr="006B69A3">
        <w:t xml:space="preserve">1995 </w:t>
      </w:r>
      <w:r w:rsidR="00854DFF" w:rsidRPr="006B69A3">
        <w:t>y</w:t>
      </w:r>
      <w:r w:rsidRPr="006B69A3">
        <w:t xml:space="preserve"> </w:t>
      </w:r>
      <w:r w:rsidR="00854DFF" w:rsidRPr="006B69A3">
        <w:t>o</w:t>
      </w:r>
      <w:r w:rsidRPr="006B69A3">
        <w:t>ct</w:t>
      </w:r>
      <w:r w:rsidR="00854DFF" w:rsidRPr="006B69A3">
        <w:t>u</w:t>
      </w:r>
      <w:r w:rsidRPr="006B69A3">
        <w:t>br</w:t>
      </w:r>
      <w:r w:rsidR="00854DFF" w:rsidRPr="006B69A3">
        <w:t>e de</w:t>
      </w:r>
      <w:r w:rsidRPr="006B69A3">
        <w:t xml:space="preserve"> 2007, inclu</w:t>
      </w:r>
      <w:r w:rsidR="00854DFF" w:rsidRPr="006B69A3">
        <w:t>i</w:t>
      </w:r>
      <w:r w:rsidRPr="006B69A3">
        <w:t>d</w:t>
      </w:r>
      <w:r w:rsidR="00854DFF" w:rsidRPr="006B69A3">
        <w:t xml:space="preserve">os los que abordan los motivos de preocupación y las </w:t>
      </w:r>
      <w:r w:rsidRPr="006B69A3">
        <w:t>recomenda</w:t>
      </w:r>
      <w:r w:rsidR="00854DFF" w:rsidRPr="006B69A3">
        <w:t>c</w:t>
      </w:r>
      <w:r w:rsidRPr="006B69A3">
        <w:t>ion</w:t>
      </w:r>
      <w:r w:rsidR="00854DFF" w:rsidRPr="006B69A3">
        <w:t>e</w:t>
      </w:r>
      <w:r w:rsidRPr="006B69A3">
        <w:t xml:space="preserve">s </w:t>
      </w:r>
      <w:r w:rsidR="00854DFF" w:rsidRPr="006B69A3">
        <w:t>formuladas por el</w:t>
      </w:r>
      <w:r w:rsidRPr="006B69A3">
        <w:t xml:space="preserve"> Comit</w:t>
      </w:r>
      <w:r w:rsidR="00854DFF" w:rsidRPr="006B69A3">
        <w:t>é</w:t>
      </w:r>
      <w:r w:rsidRPr="006B69A3">
        <w:t xml:space="preserve"> </w:t>
      </w:r>
      <w:r w:rsidR="00636609" w:rsidRPr="006B69A3">
        <w:t xml:space="preserve">en </w:t>
      </w:r>
      <w:r w:rsidR="008660F2" w:rsidRPr="006B69A3">
        <w:t>re</w:t>
      </w:r>
      <w:r w:rsidR="00636609" w:rsidRPr="006B69A3">
        <w:t>lación con e</w:t>
      </w:r>
      <w:r w:rsidR="008660F2" w:rsidRPr="006B69A3">
        <w:t xml:space="preserve">l </w:t>
      </w:r>
      <w:r w:rsidRPr="006B69A3">
        <w:t>in</w:t>
      </w:r>
      <w:r w:rsidR="008660F2" w:rsidRPr="006B69A3">
        <w:t xml:space="preserve">forme </w:t>
      </w:r>
      <w:r w:rsidR="00636609" w:rsidRPr="006B69A3">
        <w:t xml:space="preserve">inicial </w:t>
      </w:r>
      <w:r w:rsidR="008660F2" w:rsidRPr="006B69A3">
        <w:t>de</w:t>
      </w:r>
      <w:r w:rsidRPr="006B69A3">
        <w:t xml:space="preserve"> Seychelles</w:t>
      </w:r>
      <w:r w:rsidR="008660F2" w:rsidRPr="006B69A3">
        <w:t>.</w:t>
      </w:r>
      <w:r w:rsidRPr="006B69A3">
        <w:t xml:space="preserve"> </w:t>
      </w:r>
      <w:r w:rsidR="008660F2" w:rsidRPr="006B69A3">
        <w:t>No se comentan aquí los sectores en los que no se ha registrado ninguna modificación</w:t>
      </w:r>
      <w:r w:rsidRPr="006B69A3">
        <w:t xml:space="preserve">; </w:t>
      </w:r>
      <w:r w:rsidR="008660F2" w:rsidRPr="006B69A3">
        <w:t>la</w:t>
      </w:r>
      <w:r w:rsidRPr="006B69A3">
        <w:t xml:space="preserve"> situa</w:t>
      </w:r>
      <w:r w:rsidR="008660F2" w:rsidRPr="006B69A3">
        <w:t>c</w:t>
      </w:r>
      <w:r w:rsidRPr="006B69A3">
        <w:t>i</w:t>
      </w:r>
      <w:r w:rsidR="008660F2" w:rsidRPr="006B69A3">
        <w:t>ó</w:t>
      </w:r>
      <w:r w:rsidRPr="006B69A3">
        <w:t xml:space="preserve">n </w:t>
      </w:r>
      <w:r w:rsidR="008660F2" w:rsidRPr="006B69A3">
        <w:t>en ese sentido continúa siendo la misma que en el primer informe de</w:t>
      </w:r>
      <w:r w:rsidRPr="006B69A3">
        <w:t xml:space="preserve"> Seychelles</w:t>
      </w:r>
      <w:r w:rsidR="008660F2" w:rsidRPr="006B69A3">
        <w:t>.</w:t>
      </w:r>
      <w:r w:rsidRPr="006B69A3">
        <w:t xml:space="preserve"> </w:t>
      </w:r>
      <w:r w:rsidR="00636609" w:rsidRPr="006B69A3">
        <w:t>Cuando</w:t>
      </w:r>
      <w:r w:rsidR="008660F2" w:rsidRPr="006B69A3">
        <w:t xml:space="preserve"> procede</w:t>
      </w:r>
      <w:r w:rsidRPr="006B69A3">
        <w:t xml:space="preserve">, </w:t>
      </w:r>
      <w:r w:rsidR="008660F2" w:rsidRPr="006B69A3">
        <w:t>este documento</w:t>
      </w:r>
      <w:r w:rsidRPr="006B69A3">
        <w:t xml:space="preserve"> </w:t>
      </w:r>
      <w:r w:rsidR="008660F2" w:rsidRPr="006B69A3">
        <w:t>hace referencia a las secciones pertinentes de</w:t>
      </w:r>
      <w:r w:rsidR="00636609" w:rsidRPr="006B69A3">
        <w:t xml:space="preserve"> dicho</w:t>
      </w:r>
      <w:r w:rsidR="008660F2" w:rsidRPr="006B69A3">
        <w:t xml:space="preserve"> informe de</w:t>
      </w:r>
      <w:r w:rsidRPr="006B69A3">
        <w:t xml:space="preserve"> Seychelles.</w:t>
      </w:r>
    </w:p>
    <w:p w:rsidR="008D243A" w:rsidRPr="006B69A3" w:rsidRDefault="008D243A" w:rsidP="008D243A">
      <w:pPr>
        <w:pStyle w:val="SingleTxtG"/>
      </w:pPr>
      <w:r w:rsidRPr="006B69A3">
        <w:t>6.</w:t>
      </w:r>
      <w:r w:rsidRPr="006B69A3">
        <w:tab/>
      </w:r>
      <w:r w:rsidR="00B65E06" w:rsidRPr="006B69A3">
        <w:t>El</w:t>
      </w:r>
      <w:r w:rsidRPr="006B69A3">
        <w:t xml:space="preserve"> Minist</w:t>
      </w:r>
      <w:r w:rsidR="00B65E06" w:rsidRPr="006B69A3">
        <w:t>e</w:t>
      </w:r>
      <w:r w:rsidRPr="006B69A3">
        <w:t>r</w:t>
      </w:r>
      <w:r w:rsidR="00B65E06" w:rsidRPr="006B69A3">
        <w:t>io de Salud y Desarrollo</w:t>
      </w:r>
      <w:r w:rsidRPr="006B69A3">
        <w:t xml:space="preserve"> Social </w:t>
      </w:r>
      <w:r w:rsidR="00B65E06" w:rsidRPr="006B69A3">
        <w:t>es el organismo encargado de</w:t>
      </w:r>
      <w:r w:rsidRPr="006B69A3">
        <w:t xml:space="preserve"> coordina</w:t>
      </w:r>
      <w:r w:rsidR="00B65E06" w:rsidRPr="006B69A3">
        <w:t>r la respuesta de</w:t>
      </w:r>
      <w:r w:rsidRPr="006B69A3">
        <w:t xml:space="preserve"> Seychelles</w:t>
      </w:r>
      <w:r w:rsidR="00B65E06" w:rsidRPr="006B69A3">
        <w:t xml:space="preserve"> al Comité de los Derechos del Niño</w:t>
      </w:r>
      <w:r w:rsidRPr="006B69A3">
        <w:t xml:space="preserve"> </w:t>
      </w:r>
      <w:r w:rsidR="00B65E06" w:rsidRPr="006B69A3">
        <w:t>sobre</w:t>
      </w:r>
      <w:r w:rsidRPr="006B69A3">
        <w:t xml:space="preserve"> </w:t>
      </w:r>
      <w:r w:rsidR="00B65E06" w:rsidRPr="006B69A3">
        <w:t xml:space="preserve">la aplicación de </w:t>
      </w:r>
      <w:smartTag w:uri="urn:schemas-microsoft-com:office:smarttags" w:element="PersonName">
        <w:smartTagPr>
          <w:attr w:name="ProductID" w:val="la Convenci￳n."/>
        </w:smartTagPr>
        <w:r w:rsidR="00B65E06" w:rsidRPr="006B69A3">
          <w:t>la</w:t>
        </w:r>
        <w:r w:rsidRPr="006B69A3">
          <w:t xml:space="preserve"> Conven</w:t>
        </w:r>
        <w:r w:rsidR="00B65E06" w:rsidRPr="006B69A3">
          <w:t>c</w:t>
        </w:r>
        <w:r w:rsidRPr="006B69A3">
          <w:t>i</w:t>
        </w:r>
        <w:r w:rsidR="00B65E06" w:rsidRPr="006B69A3">
          <w:t>ó</w:t>
        </w:r>
        <w:r w:rsidRPr="006B69A3">
          <w:t>n.</w:t>
        </w:r>
      </w:smartTag>
    </w:p>
    <w:p w:rsidR="008D243A" w:rsidRPr="006B69A3" w:rsidRDefault="008D243A" w:rsidP="008D243A">
      <w:pPr>
        <w:pStyle w:val="SingleTxtG"/>
      </w:pPr>
      <w:r w:rsidRPr="006B69A3">
        <w:t>7.</w:t>
      </w:r>
      <w:r w:rsidRPr="006B69A3">
        <w:tab/>
      </w:r>
      <w:r w:rsidR="00B65E06" w:rsidRPr="006B69A3">
        <w:t>Para garantizar la</w:t>
      </w:r>
      <w:r w:rsidRPr="006B69A3">
        <w:t xml:space="preserve"> transparenc</w:t>
      </w:r>
      <w:r w:rsidR="00B65E06" w:rsidRPr="006B69A3">
        <w:t>ia y la</w:t>
      </w:r>
      <w:r w:rsidRPr="006B69A3">
        <w:t xml:space="preserve"> continui</w:t>
      </w:r>
      <w:r w:rsidR="00B65E06" w:rsidRPr="006B69A3">
        <w:t>dad</w:t>
      </w:r>
      <w:r w:rsidRPr="006B69A3">
        <w:t xml:space="preserve"> </w:t>
      </w:r>
      <w:r w:rsidR="00B65E06" w:rsidRPr="006B69A3">
        <w:t>e</w:t>
      </w:r>
      <w:r w:rsidRPr="006B69A3">
        <w:t xml:space="preserve">n </w:t>
      </w:r>
      <w:r w:rsidR="00B65E06" w:rsidRPr="006B69A3">
        <w:t>la presentación de informes</w:t>
      </w:r>
      <w:r w:rsidRPr="006B69A3">
        <w:t xml:space="preserve">, </w:t>
      </w:r>
      <w:r w:rsidR="00B65E06" w:rsidRPr="006B69A3">
        <w:t>el presente texto</w:t>
      </w:r>
      <w:r w:rsidRPr="006B69A3">
        <w:t xml:space="preserve"> combin</w:t>
      </w:r>
      <w:r w:rsidR="00B65E06" w:rsidRPr="006B69A3">
        <w:t xml:space="preserve">ado </w:t>
      </w:r>
      <w:r w:rsidR="00636609" w:rsidRPr="006B69A3">
        <w:t>ha ad</w:t>
      </w:r>
      <w:r w:rsidR="00B65E06" w:rsidRPr="006B69A3">
        <w:t>o</w:t>
      </w:r>
      <w:r w:rsidR="00636609" w:rsidRPr="006B69A3">
        <w:t>ptado</w:t>
      </w:r>
      <w:r w:rsidR="00B65E06" w:rsidRPr="006B69A3">
        <w:t xml:space="preserve"> la misma</w:t>
      </w:r>
      <w:r w:rsidRPr="006B69A3">
        <w:t xml:space="preserve"> </w:t>
      </w:r>
      <w:r w:rsidR="00B65E06" w:rsidRPr="006B69A3">
        <w:t>e</w:t>
      </w:r>
      <w:r w:rsidRPr="006B69A3">
        <w:t>structur</w:t>
      </w:r>
      <w:r w:rsidR="00B65E06" w:rsidRPr="006B69A3">
        <w:t>a</w:t>
      </w:r>
      <w:r w:rsidRPr="006B69A3">
        <w:t xml:space="preserve"> </w:t>
      </w:r>
      <w:r w:rsidR="00B65E06" w:rsidRPr="006B69A3">
        <w:t>que el</w:t>
      </w:r>
      <w:r w:rsidRPr="006B69A3">
        <w:t xml:space="preserve"> </w:t>
      </w:r>
      <w:r w:rsidR="00B65E06" w:rsidRPr="006B69A3">
        <w:t>primer informe, con el objetivo de ofrecer un análisis</w:t>
      </w:r>
      <w:r w:rsidRPr="006B69A3">
        <w:t xml:space="preserve"> s</w:t>
      </w:r>
      <w:r w:rsidR="00B65E06" w:rsidRPr="006B69A3">
        <w:t>i</w:t>
      </w:r>
      <w:r w:rsidRPr="006B69A3">
        <w:t>stem</w:t>
      </w:r>
      <w:r w:rsidR="00B65E06" w:rsidRPr="006B69A3">
        <w:t>á</w:t>
      </w:r>
      <w:r w:rsidRPr="006B69A3">
        <w:t>tic</w:t>
      </w:r>
      <w:r w:rsidR="000A054F" w:rsidRPr="006B69A3">
        <w:t>o del grado en que</w:t>
      </w:r>
      <w:r w:rsidRPr="006B69A3">
        <w:t xml:space="preserve"> la</w:t>
      </w:r>
      <w:r w:rsidR="000A054F" w:rsidRPr="006B69A3">
        <w:t xml:space="preserve"> ley</w:t>
      </w:r>
      <w:r w:rsidRPr="006B69A3">
        <w:t xml:space="preserve">, </w:t>
      </w:r>
      <w:r w:rsidR="000A054F" w:rsidRPr="006B69A3">
        <w:t xml:space="preserve">la </w:t>
      </w:r>
      <w:r w:rsidRPr="006B69A3">
        <w:t>pol</w:t>
      </w:r>
      <w:r w:rsidR="000A054F" w:rsidRPr="006B69A3">
        <w:t>ítica y la</w:t>
      </w:r>
      <w:r w:rsidRPr="006B69A3">
        <w:t xml:space="preserve"> pr</w:t>
      </w:r>
      <w:r w:rsidR="000A054F" w:rsidRPr="006B69A3">
        <w:t>á</w:t>
      </w:r>
      <w:r w:rsidRPr="006B69A3">
        <w:t>ctic</w:t>
      </w:r>
      <w:r w:rsidR="000A054F" w:rsidRPr="006B69A3">
        <w:t>a</w:t>
      </w:r>
      <w:r w:rsidRPr="006B69A3">
        <w:t xml:space="preserve"> </w:t>
      </w:r>
      <w:r w:rsidR="000A054F" w:rsidRPr="006B69A3">
        <w:t>e</w:t>
      </w:r>
      <w:r w:rsidRPr="006B69A3">
        <w:t xml:space="preserve">n Seychelles </w:t>
      </w:r>
      <w:r w:rsidR="000A054F" w:rsidRPr="006B69A3">
        <w:t>se ajustan a los</w:t>
      </w:r>
      <w:r w:rsidRPr="006B69A3">
        <w:t xml:space="preserve"> princip</w:t>
      </w:r>
      <w:r w:rsidR="000A054F" w:rsidRPr="006B69A3">
        <w:t>io</w:t>
      </w:r>
      <w:r w:rsidRPr="006B69A3">
        <w:t xml:space="preserve">s </w:t>
      </w:r>
      <w:r w:rsidR="000A054F" w:rsidRPr="006B69A3">
        <w:t>y normas</w:t>
      </w:r>
      <w:r w:rsidRPr="006B69A3">
        <w:t xml:space="preserve"> con</w:t>
      </w:r>
      <w:r w:rsidR="000A054F" w:rsidRPr="006B69A3">
        <w:t xml:space="preserve">sagrados en </w:t>
      </w:r>
      <w:smartTag w:uri="urn:schemas-microsoft-com:office:smarttags" w:element="PersonName">
        <w:smartTagPr>
          <w:attr w:name="ProductID" w:val="la Convenci￳n"/>
        </w:smartTagPr>
        <w:r w:rsidR="000A054F" w:rsidRPr="006B69A3">
          <w:t>la</w:t>
        </w:r>
        <w:r w:rsidRPr="006B69A3">
          <w:t xml:space="preserve"> Conven</w:t>
        </w:r>
        <w:r w:rsidR="000A054F" w:rsidRPr="006B69A3">
          <w:t>c</w:t>
        </w:r>
        <w:r w:rsidRPr="006B69A3">
          <w:t>i</w:t>
        </w:r>
        <w:r w:rsidR="000A054F" w:rsidRPr="006B69A3">
          <w:t>ó</w:t>
        </w:r>
        <w:r w:rsidRPr="006B69A3">
          <w:t>n</w:t>
        </w:r>
      </w:smartTag>
      <w:r w:rsidRPr="006B69A3">
        <w:t xml:space="preserve"> </w:t>
      </w:r>
      <w:r w:rsidR="000A054F" w:rsidRPr="006B69A3">
        <w:t>sobre los Derechos del Niño</w:t>
      </w:r>
      <w:r w:rsidRPr="006B69A3">
        <w:t xml:space="preserve"> (art. 44). </w:t>
      </w:r>
      <w:r w:rsidR="000A054F" w:rsidRPr="006B69A3">
        <w:t>No s</w:t>
      </w:r>
      <w:r w:rsidR="000F3828">
        <w:t>o</w:t>
      </w:r>
      <w:r w:rsidR="000A054F" w:rsidRPr="006B69A3">
        <w:t>lo se</w:t>
      </w:r>
      <w:r w:rsidRPr="006B69A3">
        <w:t xml:space="preserve"> anal</w:t>
      </w:r>
      <w:r w:rsidR="000A054F" w:rsidRPr="006B69A3">
        <w:t>izan los indicadores</w:t>
      </w:r>
      <w:r w:rsidRPr="006B69A3">
        <w:t xml:space="preserve"> tradi</w:t>
      </w:r>
      <w:r w:rsidR="000A054F" w:rsidRPr="006B69A3">
        <w:t>c</w:t>
      </w:r>
      <w:r w:rsidRPr="006B69A3">
        <w:t>ional</w:t>
      </w:r>
      <w:r w:rsidR="000A054F" w:rsidRPr="006B69A3">
        <w:t>es</w:t>
      </w:r>
      <w:r w:rsidRPr="006B69A3">
        <w:t xml:space="preserve"> </w:t>
      </w:r>
      <w:r w:rsidR="000A054F" w:rsidRPr="006B69A3">
        <w:t>de</w:t>
      </w:r>
      <w:r w:rsidRPr="006B69A3">
        <w:t xml:space="preserve"> c</w:t>
      </w:r>
      <w:r w:rsidR="000A054F" w:rsidRPr="006B69A3">
        <w:t>u</w:t>
      </w:r>
      <w:r w:rsidRPr="006B69A3">
        <w:t>mpli</w:t>
      </w:r>
      <w:r w:rsidR="000A054F" w:rsidRPr="006B69A3">
        <w:t>miento de las</w:t>
      </w:r>
      <w:r w:rsidRPr="006B69A3">
        <w:t xml:space="preserve"> obliga</w:t>
      </w:r>
      <w:r w:rsidR="000A054F" w:rsidRPr="006B69A3">
        <w:t>c</w:t>
      </w:r>
      <w:r w:rsidRPr="006B69A3">
        <w:t>ion</w:t>
      </w:r>
      <w:r w:rsidR="000A054F" w:rsidRPr="006B69A3">
        <w:t>e</w:t>
      </w:r>
      <w:r w:rsidRPr="006B69A3">
        <w:t xml:space="preserve">s </w:t>
      </w:r>
      <w:r w:rsidR="000A054F" w:rsidRPr="006B69A3">
        <w:t xml:space="preserve">asumidas en virtud de </w:t>
      </w:r>
      <w:smartTag w:uri="urn:schemas-microsoft-com:office:smarttags" w:element="PersonName">
        <w:smartTagPr>
          <w:attr w:name="ProductID" w:val="la Convenci￳n"/>
        </w:smartTagPr>
        <w:r w:rsidR="000A054F" w:rsidRPr="006B69A3">
          <w:t>la</w:t>
        </w:r>
        <w:r w:rsidRPr="006B69A3">
          <w:t xml:space="preserve"> Conven</w:t>
        </w:r>
        <w:r w:rsidR="000A054F" w:rsidRPr="006B69A3">
          <w:t>c</w:t>
        </w:r>
        <w:r w:rsidRPr="006B69A3">
          <w:t>i</w:t>
        </w:r>
        <w:r w:rsidR="000A054F" w:rsidRPr="006B69A3">
          <w:t>ó</w:t>
        </w:r>
        <w:r w:rsidRPr="006B69A3">
          <w:t>n</w:t>
        </w:r>
      </w:smartTag>
      <w:r w:rsidRPr="006B69A3">
        <w:t xml:space="preserve">, </w:t>
      </w:r>
      <w:r w:rsidR="000A054F" w:rsidRPr="006B69A3">
        <w:t>sino que se destacan también las lagunas y los déficits y se</w:t>
      </w:r>
      <w:r w:rsidRPr="006B69A3">
        <w:t xml:space="preserve"> propo</w:t>
      </w:r>
      <w:r w:rsidR="000A054F" w:rsidRPr="006B69A3">
        <w:t>n</w:t>
      </w:r>
      <w:r w:rsidRPr="006B69A3">
        <w:t>e</w:t>
      </w:r>
      <w:r w:rsidR="000A054F" w:rsidRPr="006B69A3">
        <w:t>n</w:t>
      </w:r>
      <w:r w:rsidRPr="006B69A3">
        <w:t xml:space="preserve"> </w:t>
      </w:r>
      <w:r w:rsidR="000A054F" w:rsidRPr="006B69A3">
        <w:t>las medidas necesarias para su</w:t>
      </w:r>
      <w:r w:rsidRPr="006B69A3">
        <w:t xml:space="preserve"> c</w:t>
      </w:r>
      <w:r w:rsidR="000A054F" w:rsidRPr="006B69A3">
        <w:t>u</w:t>
      </w:r>
      <w:r w:rsidRPr="006B69A3">
        <w:t>mpli</w:t>
      </w:r>
      <w:r w:rsidR="000A054F" w:rsidRPr="006B69A3">
        <w:t>miento</w:t>
      </w:r>
      <w:r w:rsidRPr="006B69A3">
        <w:t>.</w:t>
      </w:r>
    </w:p>
    <w:p w:rsidR="008D243A" w:rsidRPr="006B69A3" w:rsidRDefault="008D243A" w:rsidP="008D243A">
      <w:pPr>
        <w:pStyle w:val="H1G"/>
      </w:pPr>
      <w:r w:rsidRPr="006B69A3">
        <w:tab/>
      </w:r>
      <w:r w:rsidRPr="006B69A3">
        <w:tab/>
        <w:t>Context</w:t>
      </w:r>
      <w:r w:rsidR="00504C7D" w:rsidRPr="006B69A3">
        <w:t>o y</w:t>
      </w:r>
      <w:r w:rsidRPr="006B69A3">
        <w:t xml:space="preserve"> metodolog</w:t>
      </w:r>
      <w:r w:rsidR="00504C7D" w:rsidRPr="006B69A3">
        <w:t>ía</w:t>
      </w:r>
    </w:p>
    <w:p w:rsidR="008D243A" w:rsidRPr="006B69A3" w:rsidRDefault="008D243A" w:rsidP="008D243A">
      <w:pPr>
        <w:pStyle w:val="SingleTxtG"/>
      </w:pPr>
      <w:r w:rsidRPr="006B69A3">
        <w:t>8.</w:t>
      </w:r>
      <w:r w:rsidRPr="006B69A3">
        <w:tab/>
      </w:r>
      <w:r w:rsidR="00504C7D" w:rsidRPr="006B69A3">
        <w:t>En el último</w:t>
      </w:r>
      <w:r w:rsidRPr="006B69A3">
        <w:t xml:space="preserve"> dec</w:t>
      </w:r>
      <w:r w:rsidR="00504C7D" w:rsidRPr="006B69A3">
        <w:t>enio se</w:t>
      </w:r>
      <w:r w:rsidRPr="006B69A3">
        <w:t xml:space="preserve"> ha</w:t>
      </w:r>
      <w:r w:rsidR="00504C7D" w:rsidRPr="006B69A3">
        <w:t xml:space="preserve"> </w:t>
      </w:r>
      <w:r w:rsidR="00636609" w:rsidRPr="006B69A3">
        <w:t xml:space="preserve">venido </w:t>
      </w:r>
      <w:r w:rsidR="00504C7D" w:rsidRPr="006B69A3">
        <w:t>observa</w:t>
      </w:r>
      <w:r w:rsidR="00636609" w:rsidRPr="006B69A3">
        <w:t>n</w:t>
      </w:r>
      <w:r w:rsidR="00504C7D" w:rsidRPr="006B69A3">
        <w:t>do el</w:t>
      </w:r>
      <w:r w:rsidRPr="006B69A3">
        <w:t xml:space="preserve"> in</w:t>
      </w:r>
      <w:r w:rsidR="00504C7D" w:rsidRPr="006B69A3">
        <w:t>te</w:t>
      </w:r>
      <w:r w:rsidRPr="006B69A3">
        <w:t>r</w:t>
      </w:r>
      <w:r w:rsidR="00504C7D" w:rsidRPr="006B69A3">
        <w:t>é</w:t>
      </w:r>
      <w:r w:rsidRPr="006B69A3">
        <w:t xml:space="preserve">s </w:t>
      </w:r>
      <w:r w:rsidR="00504C7D" w:rsidRPr="006B69A3">
        <w:t xml:space="preserve">creciente del Estado por </w:t>
      </w:r>
      <w:r w:rsidR="00636609" w:rsidRPr="006B69A3">
        <w:t xml:space="preserve">satisfacer </w:t>
      </w:r>
      <w:r w:rsidR="00504C7D" w:rsidRPr="006B69A3">
        <w:t>las</w:t>
      </w:r>
      <w:r w:rsidRPr="006B69A3">
        <w:t xml:space="preserve"> ne</w:t>
      </w:r>
      <w:r w:rsidR="00504C7D" w:rsidRPr="006B69A3">
        <w:t>c</w:t>
      </w:r>
      <w:r w:rsidRPr="006B69A3">
        <w:t>e</w:t>
      </w:r>
      <w:r w:rsidR="00504C7D" w:rsidRPr="006B69A3">
        <w:t>sida</w:t>
      </w:r>
      <w:r w:rsidRPr="006B69A3">
        <w:t>d</w:t>
      </w:r>
      <w:r w:rsidR="00504C7D" w:rsidRPr="006B69A3">
        <w:t>e</w:t>
      </w:r>
      <w:r w:rsidRPr="006B69A3">
        <w:t xml:space="preserve">s </w:t>
      </w:r>
      <w:r w:rsidR="00504C7D" w:rsidRPr="006B69A3">
        <w:t>y aspirac</w:t>
      </w:r>
      <w:r w:rsidRPr="006B69A3">
        <w:t>ion</w:t>
      </w:r>
      <w:r w:rsidR="00504C7D" w:rsidRPr="006B69A3">
        <w:t>e</w:t>
      </w:r>
      <w:r w:rsidRPr="006B69A3">
        <w:t xml:space="preserve">s </w:t>
      </w:r>
      <w:r w:rsidR="00504C7D" w:rsidRPr="006B69A3">
        <w:t>en constante evolución de los niños</w:t>
      </w:r>
      <w:r w:rsidRPr="006B69A3">
        <w:t xml:space="preserve"> </w:t>
      </w:r>
      <w:r w:rsidR="00504C7D" w:rsidRPr="006B69A3">
        <w:t>e</w:t>
      </w:r>
      <w:r w:rsidRPr="006B69A3">
        <w:t>n Seychelles</w:t>
      </w:r>
      <w:r w:rsidR="00504C7D" w:rsidRPr="006B69A3">
        <w:t>.</w:t>
      </w:r>
      <w:r w:rsidRPr="006B69A3">
        <w:t xml:space="preserve"> </w:t>
      </w:r>
      <w:r w:rsidR="00504C7D" w:rsidRPr="006B69A3">
        <w:t>Se han incorporado también las</w:t>
      </w:r>
      <w:r w:rsidRPr="006B69A3">
        <w:t xml:space="preserve"> recomenda</w:t>
      </w:r>
      <w:r w:rsidR="00504C7D" w:rsidRPr="006B69A3">
        <w:t>c</w:t>
      </w:r>
      <w:r w:rsidRPr="006B69A3">
        <w:t>ion</w:t>
      </w:r>
      <w:r w:rsidR="00504C7D" w:rsidRPr="006B69A3">
        <w:t>e</w:t>
      </w:r>
      <w:r w:rsidRPr="006B69A3">
        <w:t xml:space="preserve">s </w:t>
      </w:r>
      <w:r w:rsidR="00504C7D" w:rsidRPr="006B69A3">
        <w:t>propuestas por el Comité de l</w:t>
      </w:r>
      <w:r w:rsidR="00392175" w:rsidRPr="006B69A3">
        <w:t>o</w:t>
      </w:r>
      <w:r w:rsidR="00504C7D" w:rsidRPr="006B69A3">
        <w:t xml:space="preserve">s </w:t>
      </w:r>
      <w:r w:rsidR="00392175" w:rsidRPr="006B69A3">
        <w:t>Derechos del Niño</w:t>
      </w:r>
      <w:r w:rsidR="00CF3B16" w:rsidRPr="006B69A3">
        <w:t xml:space="preserve"> a las reformas</w:t>
      </w:r>
      <w:r w:rsidRPr="006B69A3">
        <w:t xml:space="preserve"> </w:t>
      </w:r>
      <w:r w:rsidR="00CF3B16" w:rsidRPr="006B69A3">
        <w:t xml:space="preserve">de la </w:t>
      </w:r>
      <w:r w:rsidRPr="006B69A3">
        <w:t>leg</w:t>
      </w:r>
      <w:r w:rsidR="00CF3B16" w:rsidRPr="006B69A3">
        <w:t>isl</w:t>
      </w:r>
      <w:r w:rsidRPr="006B69A3">
        <w:t>a</w:t>
      </w:r>
      <w:r w:rsidR="00636609" w:rsidRPr="006B69A3">
        <w:t>ción y a la</w:t>
      </w:r>
      <w:r w:rsidR="00CF3B16" w:rsidRPr="006B69A3">
        <w:t xml:space="preserve">s </w:t>
      </w:r>
      <w:r w:rsidR="00636609" w:rsidRPr="006B69A3">
        <w:t>modificaciones</w:t>
      </w:r>
      <w:r w:rsidR="00CF3B16" w:rsidRPr="006B69A3">
        <w:t xml:space="preserve"> de</w:t>
      </w:r>
      <w:r w:rsidRPr="006B69A3">
        <w:t xml:space="preserve"> pol</w:t>
      </w:r>
      <w:r w:rsidR="00CF3B16" w:rsidRPr="006B69A3">
        <w:t>ít</w:t>
      </w:r>
      <w:r w:rsidRPr="006B69A3">
        <w:t>ic</w:t>
      </w:r>
      <w:r w:rsidR="00CF3B16" w:rsidRPr="006B69A3">
        <w:t>a</w:t>
      </w:r>
      <w:r w:rsidR="00636609" w:rsidRPr="006B69A3">
        <w:t>,</w:t>
      </w:r>
      <w:r w:rsidR="00CF3B16" w:rsidRPr="006B69A3">
        <w:t xml:space="preserve"> con miras a adaptar las normas</w:t>
      </w:r>
      <w:r w:rsidRPr="006B69A3">
        <w:t xml:space="preserve"> </w:t>
      </w:r>
      <w:r w:rsidR="00CF3B16" w:rsidRPr="006B69A3">
        <w:t xml:space="preserve">jurídicas a </w:t>
      </w:r>
      <w:smartTag w:uri="urn:schemas-microsoft-com:office:smarttags" w:element="PersonName">
        <w:smartTagPr>
          <w:attr w:name="ProductID" w:val="祥䅍䥒䱁ㅾ.뻯㍜绬㻑댍Maria Luisan1㺕볛䥍䑓䍏ㅾ4뻯㍜续㻑댍Mis documentos&quot;뻯Maria Luisa01㻑꫸乏U뻯㍞髊㻑댍ONUߨīĈ䩀Ʌ濘繪Ϩ䖴Ʌ熠繪焤繪焐繪烰繪煘繪焴繪烔繪烀繪ꯈ繬ꮸ繬ꯘ繬ﾜကŎč借俠⃐㫪ၩ〫鴰䌯尺㰀㄀퀀㬾Ⴇ圀义佄南☀̀Ѐ蚾ᘲ텲밾ᒪ圀䤀一䐀伀圀匀ᘀ䀀㄀퀀☾Ⴇ猀獹整㍭2⠀̀Ѐ蚾ᘲ텲밾ᒪ猀礀猀琀攀洀㌀㈀᠀ˋŹČ͸ͨre橾知ⴘɅŧĈ䠟辺䔍괥ᇐꢘᬶ̑j1㺌鴣䥍䥓䝍ㅾ0뻯㍜续㻑ꪻMis imágenes&quot;'뻯Maria LuisaƔĉ借俠⃐㫪ၩ〫鴰䌯尺堀㄀䐀訽ᆛ䄀䍒䥈繖1䀀̀Ѐ蚾밲텪묾ᒪ䄀爀挀栀椀瘀漀猀 搀攀 瀀爀漀最爀愀洀愀᠀ƂĎC:\Documents and Settings\All Users\Documentos\Mi música32Ʋċ咠Ʌ俠⃐㫪ၩ〫鴰䌯尺尀㄀尀ၾ䐀䍏䵕繅1䐀̀Ѐ蚾ꄲ텪묾ᒪ䐀漀挀甀洀攀渀琀猀 愀渀搀 匀攀琀琀椀渀最猀᠀䈀㄀蘀ꔲၣ䄀䱌单繅1⨀̀Ѐ蚾ꄲ텪묾ᒪ䄀氀氀 唀猀攀爀猀᠀ǙĈ䌐Ʌ濘繪Ϩ䩄Ʌ熠繪焤繪焐繪烰繪煘繪焴繪烔繪烀繪ꯈ繬ꮸ繬ꯘ繬ﾜ ǼĈ⺘ɍ濘繪Ϩ䬜Ʌ熠繪焤繪焐繪烰繪煘繪焴繪烔繪烀繪ꯈ繬ꮸ繬ꯘ繬ﾜ &amp;ǣċ俠⃐㫪ၩ〫鴰䌯尺尀㄀尀ၾ䐀䍏䵕繅1䐀̀Ѐ蚾ꄲ텪묾ᒪ䐀漀挀甀洀攀渀琀猀 愀渀搀 匀攀琀琀椀渀最猀᠀䈀㄀蘀ꔲၣ䄀䱌单繅1⨀̀Ѐ蚾ꄲ텪묾ᒪ䄀氀氀 唀猀攀爀猀᠀堀㄀稀㠵ᅼ䐀䍏䵕繅1䀀̀Ѐ蚾댲텪묾ᒪ⨀䐀漀挀甀洀攀渀琀漀猀䀀桳汥㍬⸲汤ⱬ㈭㜱㔸᠀̀&amp;&amp;Ľċ借俠⃐㫪ၩ〫鴰䌯尺尀㄀尀ၾ䐀䍏䵕繅1䐀̀Ѐ蚾ꄲ텪묾ᒪ䐀漀挀甀洀攀渀琀猀 愀渀搀 匀攀琀琀椀渀最猀᠀䈀㄀蘀ꔲၣ䄀䱌单繅1⨀̀Ѐ蚾ꄲ텪묾ᒪ䄀氀氀 唀猀攀爀猀᠀堀㄀稀㠵ᅼ䐀䍏䵕繅1䀀̀Ѐ蚾댲텪묾ᒪ⨀䐀漀挀甀洀攀渀琀漀猀䀀桳汥㍬⸲汤ⱬ㈭㜱㔸᠀̀&amp;&amp;ŗĈ噐ɅF么╈卐叨咀唘嗘噰圈埈塠夠姠媐子尀岰嵰帠廠徐恐愐懀扰挠提腘興芸荨萨蓨薘蘰蛰螠衐褐觀詰謰诠貐赀跰躰轠逐郐醀鈰鋠鎠鑐销闀陰霠韐颐饀騀髀魰鰠鳠鶐鹀黰&#10;&amp;űĎ\RPC Control\OLECFB8FF69F2B3478A87C9E131D3C0鲰蒅&#10;&#10;ŢĈLC:\DOCUME~1\MARIAL~1\CONFIG~1\Temp\VBEentos&#10;ƗĈ輬繪軰繪躠繪፼繱癀Ʌ감&quot;čċ啸Ʌ俠⃐㫪ၩ〫鴰䌯尺尀㄀尀ၾ䐀䍏䵕繅1䐀̀Ѐ蚾ꄲ텪묾ᒪ䐀漀挀甀洀攀渀琀猀 愀渀搀 匀攀琀琀椀渀最猀᠀䈀㄀蘀ꔲၣ䄀䱌单繅1⨀̀Ѐ蚾ꄲ텪묾ᒪ䄀氀氀 唀猀攀爀猀᠀İċ俠⃐㫪ၩ〫鴰䌯尺尀㄀尀ၾ䐀䍏䵕繅1䐀̀Ѐ蚾ꄲ텪묾ᒪ䐀漀挀甀洀攀渀琀猀 愀渀搀 匀攀琀琀椀渀最猀᠀䈀㄀蘀ꔲၣ䄀䱌单繅1⨀̀Ѐ蚾ꄲ텪묾ᒪ䄀氀氀 唀猀攀爀猀᠀&amp;ŗċ䯰Ʌ俠⃐㫪ၩ〫鴰䌯尺尀㄀尀ၾ䐀䍏䵕繅1䐀̀Ѐ蚾ꄲ텪묾ᒪ䐀漀挀甀洀攀渀琀猀 愀渀搀 匀攀琀琀椀渀最猀᠀䈀㄀蘀ꔲၣ䄀䱌单繅1⨀̀Ѐ蚾ꄲ텪묾ᒪ䄀氀氀 唀猀攀爀猀᠀堀㄀稀㠵ᅼ䐀䍏䵕繅1䀀̀Ѐ蚾댲텪묾ᒪ⨀䐀漀挀甀洀攀渀琀漀猀䀀桳汥㍬⸲汤ⱬ㈭㜱㔸᠀&amp;űĊ借俠⃐㫪ၩ〫鴰2.ᩴ幙䣓枍㌗먨ᩇ夃㽲䒧얉镕毾V1㊆操䥍卍䍉ㅾ&gt;뻯㊆捡㻑ꪻ(Mi música獀敨汬㈳搮汬⴬㠲㤹5ƚĈ:urn:schemas-microsoft-com:office:smarttags#metricconverter&#10;ƊĈɏꄴ攁墨ɅĸŌ๐ϖ狘Ɇ५À䘀ňŌ๐ϖ゘꧘Ɇ穈Ɇ&#10;ƿĈ借俠⃐㫪ၩ〫鴰2.ᩴ幙䣓枍㌗먨ᩇ夃㽲䒧얉镕毾X1㑚窋䥍噓䕄ㅾ@뻯㑚窋㻑ꪻ*Mis vídeos獀敨汬㈳搮汬⴬㠲㤹6)ƨĉᘸ俠⃐㫪ၩ〫鴰䌯尺尀㄀尀ၾ䐀䍏䵕繅1䐀̀Ѐ蚾ꄲ텪ാᒳ䐀漀挀甀洀攀渀琀猀 愀渀搀 匀攀琀琀椀渀最猀᠀䘀㄀䐀放ၹ䴀剁䅉繌1⸀̀Ѐ岾텾ാᒳ䴀愀爀椀愀 䰀甀椀猀愀᠀渀㄀销ᆼ䴀卉佄繃1㐀̀Ѐ岾텾ാᒳ䴀椀猀 搀漀挀甀洀攀渀琀漀猀᠀∀Ԁ؀䶾愀爀椀愀 䰀甀椀猀愀᠀)ǁČ❘ɍ屼❘ɍ屨屨崈❘ɍⶸɐⶸɐⷜɐ켨ɍl]XhIǳĈघ蔨ߨ藀ߨ蚠ߨ蜸ߨ蟐ߨ表ߨ褨ߨ諀ߨ讀ߨ豀ߨ賰ߨ趠ߨ蹐ߨ輐ߨ邐ߨ酀ߨ鈀ߨ銰ߨ鍠ߨ鐐ߨ铀ߨ镰ߨ阠ߨ雐ߨ鞀ߨ頰ߨ飠ߨ馠ߨ驠ߨ鬐ߨ鯐ߨ鲀ߨ鵀ߨ鷰ߨ麠ߨ齠ߨꀠߨꃐߨꆀߨꉀߨꋰߨꎠߨꑐߨꔀߨꖰߨꙠߨ꜠ߨꟐߨꢀߨꥀߨꨀߨꪰߨꭠߨ꯸ߨ겨ߨ굨ߨ긘ߨ께ߨ꾈ߨ뀸ߨ냨ߨ놨ߨ뉘ߨ댈ߨ돈ߨ둸ߨ딨ߨ뗨ߨ뚘ߨ띘ߨ레ߨ뢸ߨ륨ߨ먘ߨ뫈ߨ뭸ߨ밨ߨ볘ߨ붘ߨ빈ߨ뻸ߨ뾨ߨ쁘ߨ섘ߨ쇘ߨ슈ߨ쌸ߨ쏸ߨ쒨ߨ았ߨ예ߨ울ߨ인ߨ젨ߨ죨ߨ즨ߨ쩘ߨ쬈ߨ쮸ߨ챸ߨ촨ߨ취ߨ캘ߨ콘ߨ퀘ߨ탈ߨ텸ߨ툨ߨ틘ߨ펈ߨ푈ߨ퓸ߨ햨ߨ환ߨ휈ߨ퟈ߨߨߨߨߨߨߨߨߨߨߨߨߨߨߨߨߨߨߨߨߨߨߨߨߨIĨĈᢠ㼁巨ɅɍĥĈ؈К帐Ʌ巀ɅŞĈ厰偽常Ʌ巨Ʌ.DOCśĈ叠偽幠Ʌ帐ɅŔĈ又偽庈Ʌ常ɅőĈ厘偽庰Ʌ幠ɅŊĈƀЛ縐ɐ庈Ʌ ŇČ䮤㼀盰ɐ罐ɐ힨ĀӤ  żČ䮤㼀盰ɐ罐ɐ榈彠ɅĀӤ ŵČűČѠѤ෻ћћūĈꥠ&#10;ñ࿴顨ɅŤČ&amp;Add to ContactsƞĎA&amp;brir contactoonƘĐ聈碒ݘɓ𢡄ɍÀ䘀ƒĈ첰爘ɐ⌀ƏČ&#10;棸8樀惄Ʌ-5-21-16惘Ʌ971761-2惬Ʌ843811-2愀Ʌ6517273-愔Ʌ06_Class愨Ʌ\Directo愼Ʌ3AEA-10慐Ʌ-A2D8-082B30309D}ƳĈ셨睋센睋睌Κ0厀蜜䊠ၩ〫鴰dows\CurCLSID\{871C5380-42A0-1069-A2EA-08002B30309D}3촘$ǗČ&#10;쬰$8抄Ʌ\Windows折ɅurrentVe抬Ʌion\Shel拀Ʌompatibi拔Ʌty\Objec拨Ʌ\{871C53拼Ʌ-42A0-10挐Ʌ-A2EA-082B30309D}VǻČძఊ䀀䀀䀀䀀\??\C:\Documents and Settings\Maria Luisa\Datos de programa\Microsoft\Office\adhoc.rcdࣜܡƻÜWͪᑷʼ`` ￼ ᜀ翽＞‟ĒVĥĈⷀɍ濘繪Ϩ旤Ʌ熠繪焤繪焐繪烰繪煘繪焴繪烔繪烀繪ꯈ繬ꮸ繬ꯘ繬ﾜ ňĈ셨睋센睋睌ђआÀ䘀尀㄀尀ၾ䐀CLSID\{00020906-0000-0000-C000-000000000046}䴀Ѐ直ɍ咀ŬĈ㱠ヱ谸 㮰ヱ鷘ポ諨 瑐ꄐɅ꾀ŤČ䀀䀀ŢĔꯠ&quot;Ɛ)šĉꥐɅ俠⃐㫪ၩ〫鴰䌯尺尀㄀尀ၾ䐀䍏䵕繅1䐀̀Ѐ蚾ꄲ텪ാᒳ䐀漀挀甀洀攀渀琀猀 愀渀搀 匀攀琀琀椀渀最猀᠀䘀㄀䐀放ၹ䴀剁䅉繌1⸀̀Ѐ岾텾ാᒳ䴀愀爀椀愀 䰀甀椀猀愀᠀渀㄀销ᆼ䴀卉佄繃1㐀̀Ѐ岾텾ാᒳ䴀椀猀 搀漀挀甀洀攀渀琀漀猀᠀∀Ԁ؀䶾愀爀椀愀 䰀甀椀猀愀᠀-)ƶč尺尀㄀尀ၾ䐀䍏䵕繅1䐀̀Ѐ蚾ꄲ텪ാᒳ䐀漀挀甀洀攀渀琀猀 愀渀搀 匀攀琀琀椀渀最猀᠀䘀㄀䐀放ၹ䴀剁䅉繌1⸀̀Ѐ岾텾ാᒳ䴀愀爀椀愀 䰀甀椀猀愀᠀渀㄀销ᆼ䴀卉佄繃1㐀̀Ѐ岾텾ാᒳ䴀椀猀 搀漀挀甀洀攀渀琀漀猀᠀∀Ԁ؀䶾愀爀椀愀 䰀甀椀猀愀᠀　㄀턀Ⴊ伀啎Ḁ̀Ѐ庾쨳톚ാᒳ伀一唀ሀ܀섘ߨ/-ǋĉ借俠⃐㫪ၩ〫鴰䌯尺尀㄀尀ၾ䐀䍏䵕繅1䐀̀Ѐ蚾ꄲ텪묾ᒪ䐀漀挀甀洀攀渀琀猀 愀渀搀 匀攀琀琀椀渀最猀᠀䘀㄀䐀放ၹ䴀剁䅉繌1⸀̀Ѐ岾텾묾ᒪ䴀愀爀椀愀 䰀甀椀猀愀᠀渀㄀销ᆼ䴀卉佄繃1㐀̀Ѐ岾텾묾ᒪ䴀椀猀 搀漀挀甀洀攀渀琀漀猀᠀∀Ԁ؀䶾愀爀椀愀 䰀甀椀猀愀᠀　㄀턀鬾႒伀啎Ḁ̀Ѐ庾쨳톚꨾ᒒ伀一唀ሀ//Ěĉ借俠⃐㫪ၩ〫鴰䌯尺尀㄀尀ၾ䐀䍏䵕繅1䐀̀Ѐ蚾ꄲ텪묾ᒪ䐀漀挀甀洀攀渀琀猀 愀渀搀 匀攀琀琀椀渀最猀᠀䘀㄀䐀放ၹ䴀剁䅉繌1⸀̀Ѐ岾텾묾ᒪ䴀愀爀椀愀 䰀甀椀猀愀᠀渀㄀销ᆼ䴀卉佄繃1㐀̀Ѐ岾텾묾ᒪ䴀椀猀 搀漀挀甀洀攀渀琀漀猀᠀∀Ԁ؀䶾愀爀椀愀 䰀甀椀猀愀᠀　㄀턀鬾႒伀啎Ḁ̀Ѐ庾쨳톚꨾ᒒ伀一唀ሀ//ĭĉ借俠⃐㫪ၩ〫鴰䌯尺尀㄀尀ၾ䐀䍏䵕繅1䐀̀Ѐ蚾ꄲ텪묾ᒪ䐀漀挀甀洀攀渀琀猀 愀渀搀 匀攀琀琀椀渀最猀᠀䘀㄀䐀放ၹ䴀剁䅉繌1⸀̀Ѐ岾텾묾ᒪ䴀愀爀椀愀 䰀甀椀猀愀᠀渀㄀销ᆼ䴀卉佄繃1㐀̀Ѐ岾텾묾ᒪ䴀椀猀 搀漀挀甀洀攀渀琀漀猀᠀∀Ԁ؀䶾愀爀椀愀 䰀甀椀猀愀᠀　㄀턀鬾႒伀啎Ḁ̀Ѐ庾쨳톚꨾ᒒ伀一唀ሀL/żĈ.LưĎegistry\Machine\Software\Classes\CLSID\{00020906-0000-0000-C000-000000000046}ꀠߨꃐߨꆀߨꉀߨꋰߨꎠߨꑐߨꔀߨꖰߨꙠߨ꜠ߨꟐߨꢀߨꥀߨꨀߨꪰߨꭠߨ꯸ߨ겨ߨ굨ߨ긘ߨ께ߨ꾈ߨ뀸ߨ냨ߨ놨ߨ뉘ߨ댈ߨ돈ߨ둸ߨ딨ߨ뗨ߨ뚘ߨ띘ߨ레ߨ뢸ߨ륨ߨ먘ߨ뫈ߨ뭸ߨ밨ߨ볘ߨ붘ߨ빈ߨ뻸ߨ뾨ߨ쁘ߨ섘ߨ쇘ߨ슈ߨ(.ǂĉ俠⃐㫪ၩ〫鴰䌯尺尀㄀尀ၾ䐀䍏䵕繅1䐀̀Ѐ蚾ꄲ텪ാᒳ䐀漀挀甀洀攀渀琀猀 愀渀搀 匀攀琀琀椀渀最猀᠀䘀㄀䐀放ၹ䴀剁䅉繌1⸀̀Ѐ岾텾ാᒳ䴀愀爀椀愀 䰀甀椀猀愀᠀昀㄀鐀댸ᎆ䐀呁协繄1一̀Ѐ岾텾ാᒳ㠀䐀愀琀漀猀 搀攀 瀀爀漀最爀愀洀愀䀀桳汥㍬⸲汤ⱬ㈭㜱㔶᠀/(Ěĉ借俠⃐㫪ၩ〫鴰䌯尺尀㄀尀ၾ䐀䍏䵕繅1䐀̀Ѐ蚾ꄲ텪묾ᒪ䐀漀挀甀洀攀渀琀猀 愀渀搀 匀攀琀琀椀渀最猀᠀䘀㄀䐀放ၹ䴀剁䅉繌1⸀̀Ѐ岾텾묾ᒪ䴀愀爀椀愀 䰀甀椀猀愀᠀渀㄀销ᆼ䴀卉佄繃1㐀̀Ѐ岾텾묾ᒪ䴀椀猀 搀漀挀甀洀攀渀琀漀猀᠀∀Ԁ؀䶾愀爀椀愀 䰀甀椀猀愀᠀　㄀턀鬾႒伀啎Ḁ̀Ѐ庾쨳톚꨾ᒒ伀一唀ሀ/ĭĊC:\Documents and Settings\Maria Luisa\Mis documentos\ONU\ASeychelles.DOCeřĊ借俠⃐㫪ၩ〫鴰&#10;ŕČꝠ岤ᇏᆆꀀ吤崄誈ᳫᇉါ恈IC|&#10;ŋĈò蔨ߨ藀ߨ蚠ߨ蜸ߨ蟐ߨ表ߨ褨ߨ諀ߨ讀ߨ豀ߨ賰ߨ趠ߨ蹐ߨ輐ߨ邐ߨ酀ߨ鈀ߨ銰ߨ鍠ߨ鐐ߨ铀ߨ镰ߨ阠ߨ雐ߨ鞀ߨ頰ߨ飠ߨ馠ߨ驠ߨ鬐ߨ鯐ߨ鲀ߨ鵀ߨ鷰ߨ麠ߨ齠ߨꀠߨꃐߨꆀߨꉀߨꋰߨꎠߨꑐߨꔀߨꖰߨꙠߨ꜠ߨꟐߨꢀߨꥀߨꨀߨꪰߨꭠߨ꯸ߨ겨ߨ굨ߨ긘ߨ께ߨ꾈ߨ뀸ߨ냨ߨ놨ߨ뉘ߨ댈ߨ돈ߨ둸ߨ딨ߨ뗨ߨ뚘ߨ띘ߨ레ߨ뢸ߨ륨ߨ먘ߨ뫈ߨ뭸ߨ밨ߨ볘ߨ붘ߨ빈ߨ뻸ߨ뾨ߨ쁘ߨ섘ߨ쇘ߨ슈ߨ쌸ߨ쏸ߨ쒨ߨ았ߨ예ߨ울ߨ인ߨ젨ߨ죨ߨ즨ߨ쩘ߨ쬈ߨ쮸ߨ챸ߨ촨ߨ취ߨ캘ߨ콘ߨ퀘ߨ탈ߨ텸ߨ툨ߨ틘ߨ펈ߨ푈ߨ퓸ߨ햨ߨ환ߨ휈ߨ퟈ߨߨߨߨߨߨߨߨߨߨߨߨߨߨߨߨߨߨߨߨߨߨߨߨߨߨߨߨߨߨߨߨߨߨߨߨߨߨߨߨߨߨߨߨߨߨߨ泌ߨ礼ߨ靖ߨﭸߨﰸߨﳸߨﶸߨ﹨ߨＨߨ￘ߨ ߩŐߩȀߩʰߩ͠ߩРߩӠߩ֐ߩـߩ܀ߩްߩࡠߩऐߩীߩ઀ߩରߩ௠ߩಠߩ൐ߩ฀ߩະߩ཰ߩဠߩაߩᆀߩቀߩጀߩᎰߩᑰߩᔠߩᗐߩ ߩᜰߩ៰ߩᢠߩᥐߩᨀߩ᪰ߩ᭠ߩᰐߩ᳐ߩᶀߩṀߩἀߩᾰߩ⁰ߩ℠ߩ⇠ߩ⊠ߩ⍐ߩ␀ߩⓀߩ╰ߩ☰ߩ⛠ߩ➐ߩ⡀ߩ⤀ߩ⦰ߩ⩰ߩ⬠ߩ⯐ߩⲐߩⵐߩ⸀ߩ⺰ߩ⽠ߩ〠ߩバߩ㆐ߩV|ǏČლᄊ(.䀀䀀䀀䀀ˠ ＞ἠ贜聱ǰǰǰǰǰǰǰǰǰǰǰǰǰǰǰǰǰǰǰǰǰǰǰǰǰǰǰǰǰǰǰǰ °ðŀŀȐǰpÐÐİŰ Ð °ŀŀŀŀŀŀŀŀŀŀ°°ŰŰŰĐɐǐƠưǐƀŠǀǀÐĀǀŰɀǐǐŠǐưŠŰǐǐɠǐǐƀÐ°ÐİŀÐĠŀĐŀĐÀŀŀ°°ŀ°ǰŀİŀŀÐĀ°ŀİǐİĠĐİİŠǰŀǰÐŀʀʀŠÐɀǰǰǰĠŀʀÐĀÐǐǰǐ ŀŀǠŰŀŠÀÀǠǠǐǐǐǐǐǐưƀƀƀƀÐÐÐÐǐǐǐǐǐǐŰǐǐǐǐǐǐĠĠĠĠĠĠĠĠĠĠĠ°°°°ŀŀŀŀŀŀŀŠŀŀŀŀŀŀŠ@.$&#10;gƐ`` ￼ ᜀ＞‟°İĀƐŀŀĒİĀVVĹČმည(-䀀䀀䀀䀀ː ＞ἠ贜聱ǰǰǰǰǰǰǰǰǰǰǰǰǰǰǰǰǰǰǰǰǰǰǰǰǰǰǰǰǰǰǰǰ ÐŠŀŀʐȐ°ÐÐŀŰ Ð °ŀŀŀŀŀŀŀŀŀŀÐÐŰŰŰŀɐǐưǐǐưƐǰǰĀŀǰưɠǐǰƐǰǐŠưǐǐʀǐǐưÐ°ÐŰŀÐŀŠĠŠĠàŀŐ°ÐŰ°ȠŐİŠŠĠĀÐŐŀǐŀİĐĀĀŐǰŀǰÐŀŀʀÐŠÐʀǰǰǰÐÐŀŀŀʀʀĀÐǐǰǐ ŀŀŀŀŀǠÀŀŰÐǠŀĀŠÀÀÐŰŠÐÀÐŀǠǠǠŀǐǐǐǐǐǐʀǐưưưưĀĀĀĀǐǐǰǰǰǰǰŰǰǐǐǐǐǐƀŠŀŀŀŀŀŀǐĠĠĠĠĠ°°°°ŀŠŀŀŀŀŀŠŀŠŠŠŠŀŠŀ挀甀-$ fʼ`` ￼ ᜀ＞‟Ѐ岾텾묾Ē䴀愀VţČ耄DT0āԀ&#10;āԀȁԀ ȠȁԀ Ƞ愀爀 ƕĈOLECFB8FF69F2B3478A87C9E131D3C0O ƊĈɜ(\bden\s+)?\b((0?[1-9])|([12][0-9])|30|31)(\.|\s+de|\s+/|-)?\s*(heinä|července|Červenec|iul|juil|jul|júl|jūl|juul|lie|lip[^a]|lug|Srp[^en]|Tem|VII\b|Ιούλ|Ιουλ|июл|Июл|јул|лип|Лип|юли|Юли)[^\.\s\-]*\.?(\s+del|\s+de|\s+/|\s*-)?\s*((19[789][0-9])|(20[0-4][0-9])|([0-9][0-9]))(\s*(года|г\.|р\.|a\.|год\.))?陸ʸ陸VOǽČგᐊ(䀀䀀䀀䀀ŀP＞ἠ贜聱ààààààààààààààààààààààààààààààààP`pðà@`` P`PP@P   ĀÀÀÀÐ° ÐÐ`pÐ°ĀÐÐ°ÐÀ ÀÐÀĐÐÐ°`P```@P@à`pPÐ0 àà`ĠĠ `ĀàààĠ`p`àÐPà  PPààÐÐÐÐÐÐÀ°°°°````ÐÐÐÐÐÐ ÐÐÐÐÐPPPP Ű.Ɛ`` ￼ ᜀ＞‟àŰİƠŀŠĒŀĀVVħČჇ㌊(!䀀䀀䀀䀀Ȑp＞ἠ贜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HƐ`` ￼ ᜀ＞‟ĒVƑĈ퍐Ɇꦴ睝̜À䘀ƍĈ袀Ʌꦸ睝̴À䘀/Ɖĉ俠⃐㫪ၩ〫鴰䌯尺尀㄀尀ၾ䐀䍏䵕繅1䐀̀Ѐ蚾ꄲ텪ാᒳ䐀漀挀甀洀攀渀琀猀 愀渀搀 匀攀琀琀椀渀最猀᠀䘀㄀䐀放ၹ䴀剁䅉繌1⸀̀Ѐ岾텾ാᒳ䴀愀爀椀愀 䰀甀椀猀愀᠀渀㄀销ᆼ䴀卉佄繃1㐀̀Ѐ岾텾ാᒳ䴀椀猀 搀漀挀甀洀攀渀琀漀猀᠀∀Ԁ؀䶾愀爀椀愀 䰀甀椀猀愀᠀　㄀턀Ⴊ伀啎Ḁ̀Ѐ庾쨳톚ാᒳ伀一唀ሀ&amp;/ǘĉ借俠⃐㫪ၩ〫鴰䌯尺尀㄀尀ၾ䐀䍏䵕繅1䐀̀Ѐ蚾ꄲ텪묾ᒪ䐀漀挀甀洀攀渀琀猀 愀渀搀 匀攀琀琀椀渀最猀᠀䈀㄀蘀ꔲၣ䄀䱌单繅1⨀̀Ѐ蚾ꄲ텪묾ᒪ䄀氀氀 唀猀攀爀猀᠀娀㄀搀ᆐ䴀久义繉1䈀̀Ѐ蚾댲텪묾ᒪⰀ䴀攀渀切 䤀渀椀挀椀漀䀀桳汥㍬⸲汤ⱬ㈭㜱㘸᠀爀&amp;ǲČ㳸ɍ俠⃐㫪ၩ〫鴰2.ᩴ幙䣓枍㌗먨ᩇ夃㽲䒧얉镕毾\1㊆掌䥍䥓䝍ㅾD뻯㊆掃㻑ꪻ.Mis imágenes獀敨汬㈳搮汬⴬㠲㤹7殈ޣĜĈ▴Ņ걀&quot;뇘ęĈ㱠ヱ柨Ʌ㮰ヱ鷘ポ枰貀ɅꄐɅ껨đĈ㱠ヱ가&quot;㮰ヱ鷘ポ豀Ʌ솸ꄐɅ껨ĉĈ运 閘Ʌ(ąĉﴀ$俠⃐㫪ၩ〫鴰䌯尺尀㄀尀ၾ䐀䍏䵕繅1䐀̀Ѐ蚾ꄲ텪묾ᒪ䐀漀挀甀洀攀渀琀猀 愀渀搀 匀攀琀琀椀渀最猀᠀䘀㄀䐀放ၹ䴀剁䅉繌1⸀̀Ѐ岾텾묾ᒪ䴀愀爀椀愀 䰀甀椀猀愀᠀昀㄀鐀댸ᎆ䐀呁协繄1一̀Ѐ岾텾묾ᒪ㠀䐀愀琀漀猀 搀攀 瀀爀漀最爀愀洀愀䀀桳汥㍬⸲汤ⱬ㈭㜱㔶᠀܀(ŝĈ푠Ϧ﹈$齸Ʌ쨳톚菉ᒪŖĐ醐Ɇ㿸ɍ ŔĐ㱠ヱ遈Ʌ㮰ヱ鷘ポ跈 ꄐɅ꾀ሀ ōĈxC:\Archivos de programa\Microsoft Office\OFFICE11\MSWORD.OLBźĈMicrosoft Unified Security Protocol Provider Ne䵌䵅`造Ɇ鳘ɅŭĈḈ俠⃐㫪ၩ〫鴰2.ᩴ幙䣓枍㌗먨ᩇ夃㽲䒧얉镕毾X1㑚窋䥍噓䕄ㅾ@뻯㑚窋㻑ꪻ*Mis vídeos獀敨汬㈳搮汬⴬㠲㤹6ƖČ鞐ɅVƔČ჎ည(&amp;䀀䀀䀀䀀ɠ＞ἠ贜聱ƠƠƠƠƠƠƠƠƠƠƠƠƠƠƠƠƠƠƠƠƠƠƠƠƠƠƠƠƠƠƠƠ°İĐĐȠǀ°°Đİ°ĐĐĐĐĐĐĐĐĐĐ°°İİİĐȀƀŰƐƐŰŐƠƠÐĐƠŰȀƐƠŐƠƐİŰƐŰȠƐƐŰ°°ŀĐ°Đİðİð°Đİ°İǐİĐİİðÐ°İĐƀĀĀàÐÐĠƠĐƠ°ĐĐȠ°İ°ȠƠƠƠ°°ĐĐĐȠȠÐ°ƐƠƐĐĐĐĐĐƐ Đİ°ƐĐàİ  °ŀĠ° °ĐƠƠƠĐƐƐƐƐƐƐȠƐŰŰŰŰÐÐÐÐƐƐƠƠƠƠƠİƠƐƐƐƐƐŐİĐĐĐĐĐĐƐðððððĐİĐĐĐĐĐİĐİİİİĐİĐŀp&amp;Wʼ`` ￼ ᜀ＞‟ÀİĀŰĐİĒĐÐ VǾĈࠬ翢+聲+  ǷĈ࠾ꭨ+꯸+  ǬĈࡃ옌+욜+  ǥĈఇ뎮)됾)&#10; ĚĐఉ횈)휘)r34&#10;ĐĈ10.4 inČĈŤʫꁰ㿸ĈĈ1000 inĄĊ12, inĀĈ17.3 inļĈ18.5 inĸĊ1990 aĴĈ1994, aİĊ2.1 inĬĊ 2.2 inĨČ&#10;2000”5ĤĊ2001 aĠĈ2003, aŜĈ㱠ヱﮐ$㮰ヱ鷘ポ퉘鞰ɅꄐɅ꾀ŔĔ튘8œĊ&#10;2005 aŏČ2013’ŋĊ316 inǈŇČ4. In~ŃĊla Ley_ſĈ㱠ヱퟠ㮰ヱ鷘ポ諨 ꄐɅ꾀ŷĈ运 ꫠųĈ运 殀ůĈ运 殀ūĈ㱠ヱ鷠Ʌ㮰ヱ鷘ポ阘Ʌ诸 ꄐɅ꾀ţĔ靐Ʌ陘ɅCL0ƞĈ运 殀ƚĈ运 殀ƖĈ运 殀ƒĈﰈɍﰈɍ큔ƑĈ运 ﹸ$ƍĊla  Convenci￳nƇĈ↔睋ⅰ睋∀$飐Ʌ谈핼睌旼粑Ǡ粒鯈Ʌ饀Ʌ饀Ʌ枰⅘睋飐Ʌ⅄睋飐ɅWeℴ睋ℤ睋뼼睋뼬睋䀀饴Ʌ齠Ɇ࿴ƨĈ&quot;C:\ARCHIV~1\MICROS~2\OFFICE11\WINWORD.EXE&quot;ǜĈ䮜㼀盰ɐ罐ɐ䀈ࠉ풸Ɇ往Ʌ罐ɐ ǗĈ运 殀ǓČ불睋齠Ɇ罴睝蓀矦ǌĈ꽠&quot;鯐ɅǉĈ㱠ヱ귨&quot;㮰ヱ鷘ポꄐɅ꾀ǁĈ运 雰ɅǽĈ쥔鯐ɅǶĈ蹐 놰쿨ǳČ La Reserve. FieldǪĈ运 뻘ǦĈ餘Ʌ骠Ʌ鬨ɅǣĈ㜿忸ɓĞĈȄȆȈȊĝĈ坄ɉ빘ן喰ɉĖĈ㱠ヱ꾰&quot;㮰ヱ鷘ポꂸɅ힠ꄐɅ껨ĎĔ璸ꃸɅCčĈ⇠ͪɆĆĈNTLMkPr䵌䵅逘ɆﳸăĈ$VerbCaptionFromID2ĺĈ运 殀ĶĈ &#10;䵌䵅鸐睝꼘&quot;ĳĈနɅĬĈ&#10;ĦČɀ哈ɆϊĥČ뚸\ģĈ馠ǩ춨$꺐&quot;allŜĈ꒸睝麠Ʌ휈řČ耄8￳āĀ￳āԀ]0ŌĈ罘睝힀鸠ɅŉĈ运 殀 ŅĈЂ磠)祰)  źĈЃ绎)罞) ųĐ푈Ϧ踨Ʌ.docŭĈ*urn:schemas-microsoft-com:office:smarttagsšĈ㱠ヱ튘㮰ヱ鷘ポ밀ꄐɅ꾀ƙČƗĔ璐Ɛ&#10;ƒČDĲÀ䘀崄誈ᳫᇉါ恈뿈睋ﴮ&#10;ƈĈ㱠ヱ인㮰ヱ鷘ポ诸 鱈ɅꄐɅ꾀ƀĈconƿĈ麐ポ헠ۨビ￨鴠ꄐɅIMENTS.do⑈ĀVƱČი༊( 䀀䀀䀀䀀Ȁp＞ἠ贜聱ŠŠŠŠŠŠŠŠŠŠŠŠŠŠŠŠŠŠŠŠŠŠŠŠŠŠŠŠŠŠŠŠpĀààƠŰàĀppààààààààààĀĀĀàƠŀŀŀŀİĠŠŠ àŰİƠŀŠĠŠŀĀĠŀŀǀŀŐĐĀààĀÀĀÀàĀðŠĀàĀĀÀ°ĀàİààÀ°`°ðŠàŠààǀĀǀŠŠŠàààǀǀ°ŀŠŀpàààààŐàĀŐà°ðĀðàŐŐŐàŀŀŀŀŀŀǀŀİİİİ°°°°ŀŀŠŠŠŠŠĀŠŀŀŀŀŀĐĀààààààŀÀÀÀÀÀàĀàààààðàĀĀĀĀàĀàǀ Hʼ`` ￼ ᜀ＞‟ĐƠŰȀƐƠĒƐİ VěĈ䰊綈*縘*  ĐĈ倊茈*莘*  ĉĈђ㙲,㜂,  ľĈҁ㰨,㲸,֐Ʌ  ķĈк䠢,䢲,⮨Ʌ  ĬĈѫ䷄,乔,  ĥĈ࡫吴,哄,  ŚĈ౫婦,嫶,  œĈв惞,慮, ňĈŇĈ所Ɇਃ&#10;ŭČ霌矴镀矴琨Ʌ쾐$棘궨&quot;)&#10;ƞĉዘ俠⃐㫪ၩ〫鴰䌯尺尀㄀尀ၾ䐀䍏䵕繅1䐀̀Ѐ蚾ꄲ텪ാᒳ䐀漀挀甀洀攀渀琀猀 愀渀搀 匀攀琀琀椀渀最猀᠀䘀㄀䐀放ၹ䴀剁䅉繌1⸀̀Ѐ岾텾ാᒳ䴀愀爀椀愀 䰀甀椀猀愀᠀渀㄀销ᆼ䴀卉佄繃1㐀̀Ѐ岾텾ാᒳ䴀椀猀 搀漀挀甀洀攀渀琀漀猀᠀∀Ԁ؀䶾愀爀椀愀 䰀甀椀猀愀᠀))ƷĉꠈɅ俠⃐㫪ၩ〫鴰䌯尺尀㄀尀ၾ䐀䍏䵕繅1䐀̀Ѐ蚾ꄲ텪ാᒳ䐀漀挀甀洀攀渀琀猀 愀渀搀 匀攀琀琀椀渀最猀᠀䘀㄀䐀放ၹ䴀剁䅉繌1⸀̀Ѐ岾텾ാᒳ䴀愀爀椀愀 䰀甀椀猀愀᠀渀㄀销ᆼ䴀卉佄繃1㐀̀Ѐ岾텾ാᒳ䴀椀猀 搀漀挀甀洀攀渀琀漀猀᠀∀Ԁ؀䶾愀爀椀愀 䰀甀椀猀愀᠀B)ǌĈ毠眏炠眏灌眏Ԅ巀䀈ɍ漜&lt;‼ӫ潘⁸ӫ溜ᾼӫ拄Ꮴӫ捄୘ᑤӫ潴Ȁₔӫ煴䗤⊔ӫ띘સ桸Ӭ숐௘猰Ӭ넟Ӫ취¸缈Ӭ캠翀Ӭ넟Ӫ넟ӪЉQðળ떱( ꐐɆ躸Ɇ拄넠Ӫ된ð鷐ɍ윐ɍ鷐ɍ軠ɆBĊĈ&quot;C:\Archivos de programa\Microsoft Office\OFFICE11\WINWORD.EXE&quot;VĻČზᔊ0䀀䀀䀀䀀M.ČϠᯨɅ翿&#10;00軰 B%ČΈΈ翿&#10;00감7XČ̰̰翿&#10;00휐Ɇ,OČ˘˘翿&#10;00흨Ɇ!BČʀ폠Ɇ翿&#10;00팀ɆyČ팀Ɇ鱰翿&#10;00퍘ɆࣜܡƻÜWͪᑷʼ`` ￼ ᜀ翽＞‟ĒVťĎ$ţĈ䛰㼀䑨Ʌ஀ƞČ泰眏汘眏灠眏鐌쫐泰眏汘眏灠眏䭤쫐끠Ʌ泰眏汘眏灠眏䭤쫐뀴Ʌ泰眏汘眏灠眏锸쫐泰眏汘眏灠眏雈쫐泰眏汘眏灠眏䵘쫐널Ʌ꬐跸Ɇ泰眏汘眏灠眏䵘쫐냤Ʌ꬐跸Ɇ泰眏汘眏灠眏쵸쫐Ḁɐ蹀Ɇ놔Ʌ뇀Ʌ뇬Ʌ눘Ʌ뉄Ʌ뉰Ʌ늜Ʌ니Ʌ담Ʌ댠Ʌ덌Ʌ델Ʌ뎤Ʌ돐Ʌ돼Ʌ됨Ʌ둔Ʌ뒀Ʌ뒬Ʌ듘Ʌ딄Ʌ따Ʌ땜Ʌ떈Ʌ떴Ʌ뗠Ʌ똌Ʌ똸Ʌ뙤Ʌ뚐Ʌ뚼Ʌ뛨Ʌ뜔Ʌ띀Ʌ띬Ʌ래Ʌ럄Ʌ런Ʌ렜Ʌ롈Ʌ롴Ʌ뢠Ʌ료Ʌ룸Ʌ뤤Ʌ륐Ʌ를Ʌ릨Ʌ맔Ʌ먀Ʌ먬Ʌ멘Ʌ몄Ʌ몰Ʌ뫜Ʌ묈Ʌ무Ʌ뭠Ʌ뮌Ʌ뮸Ʌ믤Ʌ밐Ʌ밼Ʌ뱨Ʌ범Ʌ변Ʌ볬Ʌ봘Ʌ뵄Ʌ뵰Ʌ붜Ʌ뷈Ʌ뷴Ʌ븠Ʌ빌Ʌ빸Ʌ뺤Ʌ뻐Ʌ뻼Ʌ뼨Ʌ뽔Ʌ뾀Ʌ뾬Ʌ뿘Ʌ쀄Ʌ쀰Ʌ쁜Ʌ삈Ʌ살Ʌ샠Ʌ섌Ʌ세Ʌ셤Ʌ"/>
        </w:smartTagPr>
        <w:r w:rsidR="00CF3B16" w:rsidRPr="006B69A3">
          <w:t>la</w:t>
        </w:r>
        <w:r w:rsidRPr="006B69A3">
          <w:t xml:space="preserve"> Conven</w:t>
        </w:r>
        <w:r w:rsidR="00CF3B16" w:rsidRPr="006B69A3">
          <w:t>c</w:t>
        </w:r>
        <w:r w:rsidRPr="006B69A3">
          <w:t>i</w:t>
        </w:r>
        <w:r w:rsidR="00CF3B16" w:rsidRPr="006B69A3">
          <w:t>ó</w:t>
        </w:r>
        <w:r w:rsidRPr="006B69A3">
          <w:t xml:space="preserve">n. </w:t>
        </w:r>
        <w:r w:rsidR="00CF3B16" w:rsidRPr="006B69A3">
          <w:t>E</w:t>
        </w:r>
        <w:r w:rsidRPr="006B69A3">
          <w:t>n</w:t>
        </w:r>
      </w:smartTag>
      <w:r w:rsidRPr="006B69A3">
        <w:t xml:space="preserve"> 2005, </w:t>
      </w:r>
      <w:r w:rsidR="00CF3B16" w:rsidRPr="006B69A3">
        <w:t>el lema</w:t>
      </w:r>
      <w:r w:rsidRPr="006B69A3">
        <w:t xml:space="preserve"> na</w:t>
      </w:r>
      <w:r w:rsidR="00CF3B16" w:rsidRPr="006B69A3">
        <w:t>c</w:t>
      </w:r>
      <w:r w:rsidRPr="006B69A3">
        <w:t xml:space="preserve">ional </w:t>
      </w:r>
      <w:r w:rsidR="00054B43" w:rsidRPr="006B69A3">
        <w:t>"</w:t>
      </w:r>
      <w:r w:rsidR="00CF3B16" w:rsidRPr="006B69A3">
        <w:t>Nuestros hijos, nuestro tesoro,</w:t>
      </w:r>
      <w:r w:rsidRPr="006B69A3">
        <w:t xml:space="preserve"> </w:t>
      </w:r>
      <w:r w:rsidR="00CF3B16" w:rsidRPr="006B69A3">
        <w:t>nuestro</w:t>
      </w:r>
      <w:r w:rsidRPr="006B69A3">
        <w:t xml:space="preserve"> </w:t>
      </w:r>
      <w:r w:rsidR="00CF3B16" w:rsidRPr="006B69A3">
        <w:t>f</w:t>
      </w:r>
      <w:r w:rsidRPr="006B69A3">
        <w:t>utur</w:t>
      </w:r>
      <w:r w:rsidR="00CF3B16" w:rsidRPr="006B69A3">
        <w:t>o</w:t>
      </w:r>
      <w:r w:rsidR="00054B43" w:rsidRPr="006B69A3">
        <w:t>"</w:t>
      </w:r>
      <w:r w:rsidRPr="006B69A3">
        <w:t xml:space="preserve"> s</w:t>
      </w:r>
      <w:r w:rsidR="00CF3B16" w:rsidRPr="006B69A3">
        <w:t>i</w:t>
      </w:r>
      <w:r w:rsidRPr="006B69A3">
        <w:t>rv</w:t>
      </w:r>
      <w:r w:rsidR="00CF3B16" w:rsidRPr="006B69A3">
        <w:t>ió para</w:t>
      </w:r>
      <w:r w:rsidRPr="006B69A3">
        <w:t xml:space="preserve"> reafirm</w:t>
      </w:r>
      <w:r w:rsidR="00CF3B16" w:rsidRPr="006B69A3">
        <w:t>ar</w:t>
      </w:r>
      <w:r w:rsidRPr="006B69A3">
        <w:t xml:space="preserve"> </w:t>
      </w:r>
      <w:r w:rsidR="00CF3B16" w:rsidRPr="006B69A3">
        <w:t>el carácter prioritario de las necesidades de los niños</w:t>
      </w:r>
      <w:r w:rsidRPr="006B69A3">
        <w:t>.</w:t>
      </w:r>
    </w:p>
    <w:p w:rsidR="008D243A" w:rsidRPr="006B69A3" w:rsidRDefault="008D243A" w:rsidP="008D243A">
      <w:pPr>
        <w:pStyle w:val="SingleTxtG"/>
      </w:pPr>
      <w:r w:rsidRPr="006B69A3">
        <w:t>9.</w:t>
      </w:r>
      <w:r w:rsidRPr="006B69A3">
        <w:tab/>
      </w:r>
      <w:r w:rsidR="004C68B9" w:rsidRPr="006B69A3">
        <w:t>El</w:t>
      </w:r>
      <w:r w:rsidRPr="006B69A3">
        <w:t xml:space="preserve"> Minist</w:t>
      </w:r>
      <w:r w:rsidR="004C68B9" w:rsidRPr="006B69A3">
        <w:t>e</w:t>
      </w:r>
      <w:r w:rsidRPr="006B69A3">
        <w:t>r</w:t>
      </w:r>
      <w:r w:rsidR="004C68B9" w:rsidRPr="006B69A3">
        <w:t>io de</w:t>
      </w:r>
      <w:r w:rsidRPr="006B69A3">
        <w:t xml:space="preserve"> Empl</w:t>
      </w:r>
      <w:r w:rsidR="004C68B9" w:rsidRPr="006B69A3">
        <w:t>e</w:t>
      </w:r>
      <w:r w:rsidRPr="006B69A3">
        <w:t>o</w:t>
      </w:r>
      <w:r w:rsidR="004C68B9" w:rsidRPr="006B69A3">
        <w:t xml:space="preserve"> </w:t>
      </w:r>
      <w:r w:rsidRPr="006B69A3">
        <w:t>y</w:t>
      </w:r>
      <w:r w:rsidR="004C68B9" w:rsidRPr="006B69A3">
        <w:t xml:space="preserve"> Asuntos</w:t>
      </w:r>
      <w:r w:rsidRPr="006B69A3">
        <w:t xml:space="preserve"> Social</w:t>
      </w:r>
      <w:r w:rsidR="004C68B9" w:rsidRPr="006B69A3">
        <w:t>es encargó</w:t>
      </w:r>
      <w:r w:rsidRPr="006B69A3">
        <w:t xml:space="preserve"> </w:t>
      </w:r>
      <w:r w:rsidR="004C68B9" w:rsidRPr="006B69A3">
        <w:t xml:space="preserve">en </w:t>
      </w:r>
      <w:smartTag w:uri="urn:schemas-microsoft-com:office:smarttags" w:element="metricconverter">
        <w:smartTagPr>
          <w:attr w:name="ProductID" w:val="2005 a"/>
        </w:smartTagPr>
        <w:r w:rsidR="004C68B9" w:rsidRPr="006B69A3">
          <w:t xml:space="preserve">2005 </w:t>
        </w:r>
        <w:r w:rsidRPr="006B69A3">
          <w:t>a</w:t>
        </w:r>
      </w:smartTag>
      <w:r w:rsidRPr="006B69A3">
        <w:t xml:space="preserve"> </w:t>
      </w:r>
      <w:r w:rsidR="004C68B9" w:rsidRPr="006B69A3">
        <w:t xml:space="preserve">un funcionario de investigación de </w:t>
      </w:r>
      <w:smartTag w:uri="urn:schemas-microsoft-com:office:smarttags" w:element="PersonName">
        <w:smartTagPr>
          <w:attr w:name="ProductID" w:val="la Divisi￳n"/>
        </w:smartTagPr>
        <w:r w:rsidR="004C68B9" w:rsidRPr="006B69A3">
          <w:t>la División</w:t>
        </w:r>
      </w:smartTag>
      <w:r w:rsidR="004C68B9" w:rsidRPr="006B69A3">
        <w:t xml:space="preserve"> de Desarrollo</w:t>
      </w:r>
      <w:r w:rsidRPr="006B69A3">
        <w:t xml:space="preserve"> Social </w:t>
      </w:r>
      <w:r w:rsidR="004C68B9" w:rsidRPr="006B69A3">
        <w:t>la tarea de redactar el informe</w:t>
      </w:r>
      <w:r w:rsidRPr="006B69A3">
        <w:t xml:space="preserve"> consolidad</w:t>
      </w:r>
      <w:r w:rsidR="004C68B9" w:rsidRPr="006B69A3">
        <w:t>o</w:t>
      </w:r>
      <w:r w:rsidRPr="006B69A3">
        <w:t>.</w:t>
      </w:r>
    </w:p>
    <w:p w:rsidR="008D243A" w:rsidRPr="006B69A3" w:rsidRDefault="008D243A" w:rsidP="008D243A">
      <w:pPr>
        <w:pStyle w:val="SingleTxtG"/>
      </w:pPr>
      <w:r w:rsidRPr="006B69A3">
        <w:t>10.</w:t>
      </w:r>
      <w:r w:rsidRPr="006B69A3">
        <w:tab/>
      </w:r>
      <w:r w:rsidR="00431691" w:rsidRPr="006B69A3">
        <w:t>Para no romper la</w:t>
      </w:r>
      <w:r w:rsidRPr="006B69A3">
        <w:t xml:space="preserve"> continui</w:t>
      </w:r>
      <w:r w:rsidR="00431691" w:rsidRPr="006B69A3">
        <w:t>dad en los procedimientos de presentación de informes,</w:t>
      </w:r>
      <w:r w:rsidRPr="006B69A3">
        <w:t xml:space="preserve"> </w:t>
      </w:r>
      <w:r w:rsidR="00431691" w:rsidRPr="006B69A3">
        <w:t>todos los</w:t>
      </w:r>
      <w:r w:rsidRPr="006B69A3">
        <w:t xml:space="preserve"> </w:t>
      </w:r>
      <w:r w:rsidR="00431691" w:rsidRPr="006B69A3">
        <w:t>participantes</w:t>
      </w:r>
      <w:r w:rsidRPr="006B69A3">
        <w:t xml:space="preserve"> </w:t>
      </w:r>
      <w:r w:rsidR="00431691" w:rsidRPr="006B69A3">
        <w:t xml:space="preserve">elaboraron </w:t>
      </w:r>
      <w:r w:rsidR="00A53EF8" w:rsidRPr="006B69A3">
        <w:t>documentos</w:t>
      </w:r>
      <w:r w:rsidR="00431691" w:rsidRPr="006B69A3">
        <w:t xml:space="preserve"> sobre la marcha de los trabajos, seguidos de visitas</w:t>
      </w:r>
      <w:r w:rsidRPr="006B69A3">
        <w:t xml:space="preserve"> </w:t>
      </w:r>
      <w:r w:rsidR="00431691" w:rsidRPr="006B69A3">
        <w:t>a los lugares, reuniones y</w:t>
      </w:r>
      <w:r w:rsidRPr="006B69A3">
        <w:t xml:space="preserve"> consultas. </w:t>
      </w:r>
      <w:r w:rsidR="00431691" w:rsidRPr="006B69A3">
        <w:t>Se celebraron dos talleres</w:t>
      </w:r>
      <w:r w:rsidRPr="006B69A3">
        <w:t xml:space="preserve"> </w:t>
      </w:r>
      <w:r w:rsidR="00392175" w:rsidRPr="006B69A3">
        <w:t>interinstitucionales</w:t>
      </w:r>
      <w:r w:rsidR="00431691" w:rsidRPr="006B69A3">
        <w:t xml:space="preserve"> a fin de debatir los</w:t>
      </w:r>
      <w:r w:rsidRPr="006B69A3">
        <w:t xml:space="preserve"> progres</w:t>
      </w:r>
      <w:r w:rsidR="00431691" w:rsidRPr="006B69A3">
        <w:t>o</w:t>
      </w:r>
      <w:r w:rsidRPr="006B69A3">
        <w:t>s</w:t>
      </w:r>
      <w:r w:rsidR="00431691" w:rsidRPr="006B69A3">
        <w:t xml:space="preserve"> realizados en la aplicación de las</w:t>
      </w:r>
      <w:r w:rsidRPr="006B69A3">
        <w:t xml:space="preserve"> recomenda</w:t>
      </w:r>
      <w:r w:rsidR="00431691" w:rsidRPr="006B69A3">
        <w:t>c</w:t>
      </w:r>
      <w:r w:rsidRPr="006B69A3">
        <w:t>ion</w:t>
      </w:r>
      <w:r w:rsidR="00431691" w:rsidRPr="006B69A3">
        <w:t>e</w:t>
      </w:r>
      <w:r w:rsidRPr="006B69A3">
        <w:t>s</w:t>
      </w:r>
      <w:r w:rsidR="004270E8" w:rsidRPr="006B69A3">
        <w:t xml:space="preserve"> </w:t>
      </w:r>
      <w:r w:rsidR="00A53EF8" w:rsidRPr="006B69A3">
        <w:t>d</w:t>
      </w:r>
      <w:r w:rsidR="004270E8" w:rsidRPr="006B69A3">
        <w:t>el Comité de los Derechos del Niño los días</w:t>
      </w:r>
      <w:r w:rsidRPr="006B69A3">
        <w:t xml:space="preserve"> 12</w:t>
      </w:r>
      <w:r w:rsidR="004270E8" w:rsidRPr="006B69A3">
        <w:t xml:space="preserve"> y </w:t>
      </w:r>
      <w:r w:rsidRPr="006B69A3">
        <w:t xml:space="preserve">13 </w:t>
      </w:r>
      <w:r w:rsidR="004270E8" w:rsidRPr="006B69A3">
        <w:t>de o</w:t>
      </w:r>
      <w:r w:rsidRPr="006B69A3">
        <w:t>ct</w:t>
      </w:r>
      <w:r w:rsidR="004270E8" w:rsidRPr="006B69A3">
        <w:t>u</w:t>
      </w:r>
      <w:r w:rsidRPr="006B69A3">
        <w:t>br</w:t>
      </w:r>
      <w:r w:rsidR="004270E8" w:rsidRPr="006B69A3">
        <w:t>e</w:t>
      </w:r>
      <w:r w:rsidRPr="006B69A3">
        <w:t xml:space="preserve"> </w:t>
      </w:r>
      <w:r w:rsidR="004270E8" w:rsidRPr="006B69A3">
        <w:t xml:space="preserve">de </w:t>
      </w:r>
      <w:r w:rsidRPr="006B69A3">
        <w:t xml:space="preserve">2005 </w:t>
      </w:r>
      <w:r w:rsidR="004270E8" w:rsidRPr="006B69A3">
        <w:t>y</w:t>
      </w:r>
      <w:r w:rsidRPr="006B69A3">
        <w:t xml:space="preserve"> 19</w:t>
      </w:r>
      <w:r w:rsidR="004270E8" w:rsidRPr="006B69A3">
        <w:t xml:space="preserve"> y </w:t>
      </w:r>
      <w:r w:rsidRPr="006B69A3">
        <w:t xml:space="preserve">20 </w:t>
      </w:r>
      <w:r w:rsidR="004270E8" w:rsidRPr="006B69A3">
        <w:t>de f</w:t>
      </w:r>
      <w:r w:rsidRPr="006B69A3">
        <w:t>ebr</w:t>
      </w:r>
      <w:r w:rsidR="004270E8" w:rsidRPr="006B69A3">
        <w:t>ero de</w:t>
      </w:r>
      <w:r w:rsidRPr="006B69A3">
        <w:t xml:space="preserve"> 2007. </w:t>
      </w:r>
      <w:r w:rsidR="004270E8" w:rsidRPr="006B69A3">
        <w:t>El informe se basa también en las conclusiones de varios</w:t>
      </w:r>
      <w:r w:rsidRPr="006B69A3">
        <w:t xml:space="preserve"> for</w:t>
      </w:r>
      <w:r w:rsidR="004270E8" w:rsidRPr="006B69A3">
        <w:t>o</w:t>
      </w:r>
      <w:r w:rsidRPr="006B69A3">
        <w:t>s, seminar</w:t>
      </w:r>
      <w:r w:rsidR="004270E8" w:rsidRPr="006B69A3">
        <w:t>io</w:t>
      </w:r>
      <w:r w:rsidRPr="006B69A3">
        <w:t>s</w:t>
      </w:r>
      <w:r w:rsidR="004270E8" w:rsidRPr="006B69A3">
        <w:t xml:space="preserve"> y talleres, en los que se dio prioridad a las opiniones de los niños, del público</w:t>
      </w:r>
      <w:r w:rsidRPr="006B69A3">
        <w:t xml:space="preserve"> </w:t>
      </w:r>
      <w:r w:rsidR="004270E8" w:rsidRPr="006B69A3">
        <w:t>y de los interesados</w:t>
      </w:r>
      <w:r w:rsidRPr="006B69A3">
        <w:t>.</w:t>
      </w:r>
    </w:p>
    <w:p w:rsidR="008D243A" w:rsidRPr="006B69A3" w:rsidRDefault="008D243A" w:rsidP="008D243A">
      <w:pPr>
        <w:pStyle w:val="SingleTxtG"/>
      </w:pPr>
      <w:r w:rsidRPr="006B69A3">
        <w:t>11.</w:t>
      </w:r>
      <w:r w:rsidRPr="006B69A3">
        <w:tab/>
      </w:r>
      <w:r w:rsidR="004270E8" w:rsidRPr="006B69A3">
        <w:t>El proyecto final de</w:t>
      </w:r>
      <w:r w:rsidR="00A53EF8" w:rsidRPr="006B69A3">
        <w:t>l</w:t>
      </w:r>
      <w:r w:rsidR="004270E8" w:rsidRPr="006B69A3">
        <w:t xml:space="preserve"> documento se puso a disposición del público para que aportara sus comentarios </w:t>
      </w:r>
      <w:r w:rsidR="00A53EF8" w:rsidRPr="006B69A3">
        <w:t>a través de</w:t>
      </w:r>
      <w:r w:rsidR="004270E8" w:rsidRPr="006B69A3">
        <w:t xml:space="preserve"> diversos sitios</w:t>
      </w:r>
      <w:r w:rsidRPr="006B69A3">
        <w:t xml:space="preserve"> web </w:t>
      </w:r>
      <w:r w:rsidR="004270E8" w:rsidRPr="006B69A3">
        <w:t>y</w:t>
      </w:r>
      <w:r w:rsidRPr="006B69A3">
        <w:t xml:space="preserve"> medi</w:t>
      </w:r>
      <w:r w:rsidR="004270E8" w:rsidRPr="006B69A3">
        <w:t xml:space="preserve">os de </w:t>
      </w:r>
      <w:r w:rsidR="001A0517" w:rsidRPr="006B69A3">
        <w:t>difus</w:t>
      </w:r>
      <w:r w:rsidR="004270E8" w:rsidRPr="006B69A3">
        <w:t>ión</w:t>
      </w:r>
      <w:r w:rsidRPr="006B69A3">
        <w:t>.</w:t>
      </w:r>
    </w:p>
    <w:p w:rsidR="008D243A" w:rsidRPr="006B69A3" w:rsidRDefault="008D243A" w:rsidP="008D243A">
      <w:pPr>
        <w:pStyle w:val="SingleTxtG"/>
      </w:pPr>
      <w:r w:rsidRPr="006B69A3">
        <w:t>12.</w:t>
      </w:r>
      <w:r w:rsidRPr="006B69A3">
        <w:tab/>
        <w:t>A</w:t>
      </w:r>
      <w:r w:rsidR="004270E8" w:rsidRPr="006B69A3">
        <w:t>l igual que ocurrió con el informe</w:t>
      </w:r>
      <w:r w:rsidRPr="006B69A3">
        <w:t xml:space="preserve"> ini</w:t>
      </w:r>
      <w:r w:rsidR="004270E8" w:rsidRPr="006B69A3">
        <w:t>c</w:t>
      </w:r>
      <w:r w:rsidRPr="006B69A3">
        <w:t>ial</w:t>
      </w:r>
      <w:r w:rsidR="004270E8" w:rsidRPr="006B69A3">
        <w:t>,</w:t>
      </w:r>
      <w:r w:rsidRPr="006B69A3">
        <w:t xml:space="preserve"> </w:t>
      </w:r>
      <w:r w:rsidR="004270E8" w:rsidRPr="006B69A3">
        <w:t>el informe</w:t>
      </w:r>
      <w:r w:rsidRPr="006B69A3">
        <w:t xml:space="preserve"> final </w:t>
      </w:r>
      <w:r w:rsidR="004270E8" w:rsidRPr="006B69A3">
        <w:t xml:space="preserve">se </w:t>
      </w:r>
      <w:r w:rsidR="00423071" w:rsidRPr="006B69A3">
        <w:t>analiz</w:t>
      </w:r>
      <w:r w:rsidR="004270E8" w:rsidRPr="006B69A3">
        <w:t xml:space="preserve">ó y </w:t>
      </w:r>
      <w:r w:rsidRPr="006B69A3">
        <w:t>valid</w:t>
      </w:r>
      <w:r w:rsidR="004270E8" w:rsidRPr="006B69A3">
        <w:t>ó en un taller consultivo</w:t>
      </w:r>
      <w:r w:rsidRPr="006B69A3">
        <w:t xml:space="preserve"> </w:t>
      </w:r>
      <w:r w:rsidR="00392175" w:rsidRPr="006B69A3">
        <w:t>interinstitucional</w:t>
      </w:r>
      <w:r w:rsidRPr="006B69A3">
        <w:t xml:space="preserve">, </w:t>
      </w:r>
      <w:r w:rsidR="004270E8" w:rsidRPr="006B69A3">
        <w:t>que tuvo lugar el</w:t>
      </w:r>
      <w:r w:rsidRPr="006B69A3">
        <w:t xml:space="preserve"> 19 </w:t>
      </w:r>
      <w:r w:rsidR="004270E8" w:rsidRPr="006B69A3">
        <w:t>de julio de</w:t>
      </w:r>
      <w:r w:rsidRPr="006B69A3">
        <w:t xml:space="preserve"> 2007 </w:t>
      </w:r>
      <w:r w:rsidR="004270E8" w:rsidRPr="006B69A3">
        <w:t xml:space="preserve">y se </w:t>
      </w:r>
      <w:r w:rsidRPr="006B69A3">
        <w:t>t</w:t>
      </w:r>
      <w:r w:rsidR="004270E8" w:rsidRPr="006B69A3">
        <w:t xml:space="preserve">ransmitió a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004270E8" w:rsidRPr="006B69A3">
            <w:t>la</w:t>
          </w:r>
          <w:r w:rsidRPr="006B69A3">
            <w:t xml:space="preserve"> Comisi</w:t>
          </w:r>
          <w:r w:rsidR="00423071" w:rsidRPr="006B69A3">
            <w:t>ó</w:t>
          </w:r>
          <w:r w:rsidRPr="006B69A3">
            <w:t>n</w:t>
          </w:r>
        </w:smartTag>
        <w:r w:rsidRPr="006B69A3">
          <w:t xml:space="preserve"> </w:t>
        </w:r>
        <w:r w:rsidR="00423071" w:rsidRPr="006B69A3">
          <w:t>Nacional</w:t>
        </w:r>
      </w:smartTag>
      <w:r w:rsidR="00423071" w:rsidRPr="006B69A3">
        <w:t xml:space="preserve"> de </w:t>
      </w:r>
      <w:r w:rsidRPr="006B69A3">
        <w:t>Protec</w:t>
      </w:r>
      <w:r w:rsidR="00423071" w:rsidRPr="006B69A3">
        <w:t>c</w:t>
      </w:r>
      <w:r w:rsidRPr="006B69A3">
        <w:t>i</w:t>
      </w:r>
      <w:r w:rsidR="00423071" w:rsidRPr="006B69A3">
        <w:t>ó</w:t>
      </w:r>
      <w:r w:rsidRPr="006B69A3">
        <w:t>n</w:t>
      </w:r>
      <w:r w:rsidR="00423071" w:rsidRPr="006B69A3">
        <w:t xml:space="preserve"> del Niño</w:t>
      </w:r>
      <w:r w:rsidRPr="006B69A3">
        <w:t xml:space="preserve"> </w:t>
      </w:r>
      <w:r w:rsidR="00423071" w:rsidRPr="006B69A3">
        <w:t>para su ulterior examen.</w:t>
      </w:r>
      <w:r w:rsidRPr="006B69A3">
        <w:t xml:space="preserve"> </w:t>
      </w:r>
      <w:r w:rsidR="00423071" w:rsidRPr="006B69A3">
        <w:t xml:space="preserve">El </w:t>
      </w:r>
      <w:r w:rsidR="00A53EF8" w:rsidRPr="006B69A3">
        <w:t>texto</w:t>
      </w:r>
      <w:r w:rsidRPr="006B69A3">
        <w:t xml:space="preserve"> final </w:t>
      </w:r>
      <w:r w:rsidR="00423071" w:rsidRPr="006B69A3">
        <w:t>fue objeto de debates y se aprobó seguidamente en el</w:t>
      </w:r>
      <w:r w:rsidRPr="006B69A3">
        <w:t xml:space="preserve"> Con</w:t>
      </w:r>
      <w:r w:rsidR="00423071" w:rsidRPr="006B69A3">
        <w:t>sejo de</w:t>
      </w:r>
      <w:r w:rsidRPr="006B69A3">
        <w:t xml:space="preserve"> Ministr</w:t>
      </w:r>
      <w:r w:rsidR="00423071" w:rsidRPr="006B69A3">
        <w:t>o</w:t>
      </w:r>
      <w:r w:rsidRPr="006B69A3">
        <w:t>s.</w:t>
      </w:r>
    </w:p>
    <w:p w:rsidR="008D243A" w:rsidRPr="006B69A3" w:rsidRDefault="008D243A" w:rsidP="008D243A">
      <w:pPr>
        <w:pStyle w:val="HChG"/>
      </w:pPr>
      <w:r w:rsidRPr="006B69A3">
        <w:tab/>
        <w:t>II.</w:t>
      </w:r>
      <w:r w:rsidRPr="006B69A3">
        <w:tab/>
      </w:r>
      <w:r w:rsidR="001A0517" w:rsidRPr="006B69A3">
        <w:t>Medidas g</w:t>
      </w:r>
      <w:r w:rsidRPr="006B69A3">
        <w:t>eneral</w:t>
      </w:r>
      <w:r w:rsidR="001A0517" w:rsidRPr="006B69A3">
        <w:t>es de a</w:t>
      </w:r>
      <w:r w:rsidRPr="006B69A3">
        <w:t>pl</w:t>
      </w:r>
      <w:r w:rsidR="001A0517" w:rsidRPr="006B69A3">
        <w:t>ic</w:t>
      </w:r>
      <w:r w:rsidRPr="006B69A3">
        <w:t>a</w:t>
      </w:r>
      <w:r w:rsidR="001A0517" w:rsidRPr="006B69A3">
        <w:t>c</w:t>
      </w:r>
      <w:r w:rsidRPr="006B69A3">
        <w:t>i</w:t>
      </w:r>
      <w:r w:rsidR="001A0517" w:rsidRPr="006B69A3">
        <w:t>ó</w:t>
      </w:r>
      <w:r w:rsidRPr="006B69A3">
        <w:t>n</w:t>
      </w:r>
    </w:p>
    <w:p w:rsidR="008D243A" w:rsidRPr="006B69A3" w:rsidRDefault="008D243A" w:rsidP="008D243A">
      <w:pPr>
        <w:pStyle w:val="H1G"/>
      </w:pPr>
      <w:r w:rsidRPr="006B69A3">
        <w:tab/>
        <w:t>A.</w:t>
      </w:r>
      <w:r w:rsidRPr="006B69A3">
        <w:tab/>
        <w:t>Me</w:t>
      </w:r>
      <w:r w:rsidR="001A0517" w:rsidRPr="006B69A3">
        <w:t>did</w:t>
      </w:r>
      <w:r w:rsidRPr="006B69A3">
        <w:t xml:space="preserve">as </w:t>
      </w:r>
      <w:r w:rsidR="001A0517" w:rsidRPr="006B69A3">
        <w:t>adoptadas para a</w:t>
      </w:r>
      <w:r w:rsidRPr="006B69A3">
        <w:t>pl</w:t>
      </w:r>
      <w:r w:rsidR="001A0517" w:rsidRPr="006B69A3">
        <w:t>icar las dis</w:t>
      </w:r>
      <w:r w:rsidRPr="006B69A3">
        <w:t>posi</w:t>
      </w:r>
      <w:r w:rsidR="001A0517" w:rsidRPr="006B69A3">
        <w:t>ci</w:t>
      </w:r>
      <w:r w:rsidRPr="006B69A3">
        <w:t>on</w:t>
      </w:r>
      <w:r w:rsidR="001A0517" w:rsidRPr="006B69A3">
        <w:t>e</w:t>
      </w:r>
      <w:r w:rsidRPr="006B69A3">
        <w:t xml:space="preserve">s </w:t>
      </w:r>
      <w:r w:rsidR="001A0517" w:rsidRPr="006B69A3">
        <w:t xml:space="preserve">de </w:t>
      </w:r>
      <w:smartTag w:uri="urn:schemas-microsoft-com:office:smarttags" w:element="PersonName">
        <w:smartTagPr>
          <w:attr w:name="ProductID" w:val="la Convenci￳n"/>
        </w:smartTagPr>
        <w:r w:rsidR="001A0517" w:rsidRPr="006B69A3">
          <w:t>la</w:t>
        </w:r>
        <w:r w:rsidRPr="006B69A3">
          <w:t xml:space="preserve"> Conven</w:t>
        </w:r>
        <w:r w:rsidR="001A0517" w:rsidRPr="006B69A3">
          <w:t>c</w:t>
        </w:r>
        <w:r w:rsidRPr="006B69A3">
          <w:t>i</w:t>
        </w:r>
        <w:r w:rsidR="001A0517" w:rsidRPr="006B69A3">
          <w:t>ó</w:t>
        </w:r>
        <w:r w:rsidRPr="006B69A3">
          <w:t>n</w:t>
        </w:r>
      </w:smartTag>
    </w:p>
    <w:p w:rsidR="008D243A" w:rsidRPr="006B69A3" w:rsidRDefault="008D243A" w:rsidP="008D243A">
      <w:pPr>
        <w:pStyle w:val="H23G"/>
      </w:pPr>
      <w:r w:rsidRPr="006B69A3">
        <w:tab/>
      </w:r>
      <w:r w:rsidRPr="006B69A3">
        <w:tab/>
        <w:t>Me</w:t>
      </w:r>
      <w:r w:rsidR="001A0517" w:rsidRPr="006B69A3">
        <w:t>did</w:t>
      </w:r>
      <w:r w:rsidRPr="006B69A3">
        <w:t>as</w:t>
      </w:r>
      <w:r w:rsidR="001A0517" w:rsidRPr="006B69A3">
        <w:t xml:space="preserve"> destinadas a </w:t>
      </w:r>
      <w:r w:rsidRPr="006B69A3">
        <w:t>armoniz</w:t>
      </w:r>
      <w:r w:rsidR="001A0517" w:rsidRPr="006B69A3">
        <w:t xml:space="preserve">ar la legislación y la política </w:t>
      </w:r>
      <w:r w:rsidRPr="006B69A3">
        <w:t>na</w:t>
      </w:r>
      <w:r w:rsidR="001A0517" w:rsidRPr="006B69A3">
        <w:t>c</w:t>
      </w:r>
      <w:r w:rsidRPr="006B69A3">
        <w:t xml:space="preserve">ional </w:t>
      </w:r>
      <w:r w:rsidR="001A0517" w:rsidRPr="006B69A3">
        <w:t xml:space="preserve">con las disposiciones de </w:t>
      </w:r>
      <w:smartTag w:uri="urn:schemas-microsoft-com:office:smarttags" w:element="PersonName">
        <w:smartTagPr>
          <w:attr w:name="ProductID" w:val="la Convenci￳n"/>
        </w:smartTagPr>
        <w:r w:rsidR="001A0517" w:rsidRPr="006B69A3">
          <w:t>la Convenc</w:t>
        </w:r>
        <w:r w:rsidRPr="006B69A3">
          <w:t>i</w:t>
        </w:r>
        <w:r w:rsidR="001A0517" w:rsidRPr="006B69A3">
          <w:t>ó</w:t>
        </w:r>
        <w:r w:rsidRPr="006B69A3">
          <w:t>n</w:t>
        </w:r>
      </w:smartTag>
    </w:p>
    <w:p w:rsidR="008D243A" w:rsidRPr="006B69A3" w:rsidRDefault="008D243A" w:rsidP="008D243A">
      <w:pPr>
        <w:pStyle w:val="SingleTxtG"/>
      </w:pPr>
      <w:r w:rsidRPr="006B69A3">
        <w:t>13.</w:t>
      </w:r>
      <w:r w:rsidRPr="006B69A3">
        <w:tab/>
      </w:r>
      <w:r w:rsidR="001A0517" w:rsidRPr="006B69A3">
        <w:t>Desde la presentación del informe</w:t>
      </w:r>
      <w:r w:rsidRPr="006B69A3">
        <w:t xml:space="preserve"> ini</w:t>
      </w:r>
      <w:r w:rsidR="001A0517" w:rsidRPr="006B69A3">
        <w:t>c</w:t>
      </w:r>
      <w:r w:rsidRPr="006B69A3">
        <w:t xml:space="preserve">ial, </w:t>
      </w:r>
      <w:r w:rsidR="001A0517" w:rsidRPr="006B69A3">
        <w:t xml:space="preserve">se han tomado medidas </w:t>
      </w:r>
      <w:r w:rsidRPr="006B69A3">
        <w:t>important</w:t>
      </w:r>
      <w:r w:rsidR="001A0517" w:rsidRPr="006B69A3">
        <w:t>e</w:t>
      </w:r>
      <w:r w:rsidRPr="006B69A3">
        <w:t xml:space="preserve">s </w:t>
      </w:r>
      <w:r w:rsidR="001A0517" w:rsidRPr="006B69A3">
        <w:t>para conciliar la legislación de</w:t>
      </w:r>
      <w:r w:rsidRPr="006B69A3">
        <w:t xml:space="preserve"> Seychelles</w:t>
      </w:r>
      <w:r w:rsidR="001A0517" w:rsidRPr="006B69A3">
        <w:t xml:space="preserve"> con </w:t>
      </w:r>
      <w:smartTag w:uri="urn:schemas-microsoft-com:office:smarttags" w:element="PersonName">
        <w:smartTagPr>
          <w:attr w:name="ProductID" w:val="ecíficamentekasŔĈŨČԁԀ푱执냣ฎﺙꩂϮţĈ㐠貨Ʌ⵸Ʌ4ŦĈ㱠ヱ㫰㮰ヱ鷘ポ踘Ʌ휨ꂀɅ좨žĔ噐"/>
        </w:smartTagPr>
        <w:r w:rsidR="001A0517" w:rsidRPr="006B69A3">
          <w:t>la</w:t>
        </w:r>
        <w:r w:rsidRPr="006B69A3">
          <w:t xml:space="preserve"> Conven</w:t>
        </w:r>
        <w:r w:rsidR="001A0517" w:rsidRPr="006B69A3">
          <w:t>c</w:t>
        </w:r>
        <w:r w:rsidRPr="006B69A3">
          <w:t>i</w:t>
        </w:r>
        <w:r w:rsidR="001A0517" w:rsidRPr="006B69A3">
          <w:t>ó</w:t>
        </w:r>
        <w:r w:rsidRPr="006B69A3">
          <w:t xml:space="preserve">n. </w:t>
        </w:r>
        <w:r w:rsidR="001A0517" w:rsidRPr="006B69A3">
          <w:t>Se</w:t>
        </w:r>
      </w:smartTag>
      <w:r w:rsidR="001A0517" w:rsidRPr="006B69A3">
        <w:t xml:space="preserve"> han introducido varias modificaciones en el ordenamiento jurídico y se ha establecido un comité</w:t>
      </w:r>
      <w:r w:rsidRPr="006B69A3">
        <w:t xml:space="preserve"> </w:t>
      </w:r>
      <w:r w:rsidR="001A0517" w:rsidRPr="006B69A3">
        <w:t>e</w:t>
      </w:r>
      <w:r w:rsidRPr="006B69A3">
        <w:t>specializ</w:t>
      </w:r>
      <w:r w:rsidR="001A0517" w:rsidRPr="006B69A3">
        <w:t>a</w:t>
      </w:r>
      <w:r w:rsidRPr="006B69A3">
        <w:t>d</w:t>
      </w:r>
      <w:r w:rsidR="001A0517" w:rsidRPr="006B69A3">
        <w:t>o</w:t>
      </w:r>
      <w:r w:rsidRPr="006B69A3">
        <w:t xml:space="preserve"> </w:t>
      </w:r>
      <w:r w:rsidR="002143D0" w:rsidRPr="006B69A3">
        <w:t>con miras a adaptar las leyes relativas a los niños</w:t>
      </w:r>
      <w:r w:rsidRPr="006B69A3">
        <w:t xml:space="preserve">. </w:t>
      </w:r>
      <w:r w:rsidR="002143D0" w:rsidRPr="006B69A3">
        <w:t>El</w:t>
      </w:r>
      <w:r w:rsidRPr="006B69A3">
        <w:t xml:space="preserve"> comit</w:t>
      </w:r>
      <w:r w:rsidR="002143D0" w:rsidRPr="006B69A3">
        <w:t>é</w:t>
      </w:r>
      <w:r w:rsidRPr="006B69A3">
        <w:t xml:space="preserve"> h</w:t>
      </w:r>
      <w:r w:rsidR="002143D0" w:rsidRPr="006B69A3">
        <w:t>a organizado largos y extensos debates y consultas con los jóvenes, los proveedores de</w:t>
      </w:r>
      <w:r w:rsidRPr="006B69A3">
        <w:t xml:space="preserve"> servic</w:t>
      </w:r>
      <w:r w:rsidR="002143D0" w:rsidRPr="006B69A3">
        <w:t>ios</w:t>
      </w:r>
      <w:r w:rsidRPr="006B69A3">
        <w:t xml:space="preserve"> </w:t>
      </w:r>
      <w:r w:rsidR="002143D0" w:rsidRPr="006B69A3">
        <w:t xml:space="preserve">y los padres, lo que ha contribuido a la </w:t>
      </w:r>
      <w:r w:rsidRPr="006B69A3">
        <w:t>crea</w:t>
      </w:r>
      <w:r w:rsidR="002143D0" w:rsidRPr="006B69A3">
        <w:t xml:space="preserve">ción de un </w:t>
      </w:r>
      <w:r w:rsidR="00A53EF8" w:rsidRPr="006B69A3">
        <w:t>ámbito</w:t>
      </w:r>
      <w:r w:rsidRPr="006B69A3">
        <w:t xml:space="preserve"> p</w:t>
      </w:r>
      <w:r w:rsidR="002143D0" w:rsidRPr="006B69A3">
        <w:t>ú</w:t>
      </w:r>
      <w:r w:rsidRPr="006B69A3">
        <w:t>blic</w:t>
      </w:r>
      <w:r w:rsidR="002143D0" w:rsidRPr="006B69A3">
        <w:t>o, en el que se han tomado en consideración las apo</w:t>
      </w:r>
      <w:r w:rsidR="00A53EF8" w:rsidRPr="006B69A3">
        <w:t>rtaciones de los interlocutores</w:t>
      </w:r>
      <w:r w:rsidR="002143D0" w:rsidRPr="006B69A3">
        <w:t xml:space="preserve"> y</w:t>
      </w:r>
      <w:r w:rsidR="00A53EF8" w:rsidRPr="006B69A3">
        <w:t>,</w:t>
      </w:r>
      <w:r w:rsidR="002143D0" w:rsidRPr="006B69A3">
        <w:t xml:space="preserve"> entre ellos</w:t>
      </w:r>
      <w:r w:rsidR="00A53EF8" w:rsidRPr="006B69A3">
        <w:t>,</w:t>
      </w:r>
      <w:r w:rsidR="002143D0" w:rsidRPr="006B69A3">
        <w:t xml:space="preserve"> </w:t>
      </w:r>
      <w:r w:rsidR="00A53EF8" w:rsidRPr="006B69A3">
        <w:t xml:space="preserve">de </w:t>
      </w:r>
      <w:r w:rsidR="002143D0" w:rsidRPr="006B69A3">
        <w:t>los niños,</w:t>
      </w:r>
      <w:r w:rsidRPr="006B69A3">
        <w:t xml:space="preserve"> facilitan</w:t>
      </w:r>
      <w:r w:rsidR="002143D0" w:rsidRPr="006B69A3">
        <w:t>do</w:t>
      </w:r>
      <w:r w:rsidRPr="006B69A3">
        <w:t xml:space="preserve"> </w:t>
      </w:r>
      <w:r w:rsidR="002143D0" w:rsidRPr="006B69A3">
        <w:t>así la elaboración de la normativa como un proceso de</w:t>
      </w:r>
      <w:r w:rsidRPr="006B69A3">
        <w:t xml:space="preserve"> participa</w:t>
      </w:r>
      <w:r w:rsidR="002143D0" w:rsidRPr="006B69A3">
        <w:t>ción</w:t>
      </w:r>
      <w:r w:rsidRPr="006B69A3">
        <w:t xml:space="preserve">. </w:t>
      </w:r>
      <w:r w:rsidR="002143D0" w:rsidRPr="006B69A3">
        <w:t>Se han identificado una serie de</w:t>
      </w:r>
      <w:r w:rsidRPr="006B69A3">
        <w:t xml:space="preserve"> </w:t>
      </w:r>
      <w:r w:rsidR="002143D0" w:rsidRPr="006B69A3">
        <w:t>discr</w:t>
      </w:r>
      <w:r w:rsidR="00A53EF8" w:rsidRPr="006B69A3">
        <w:t>ep</w:t>
      </w:r>
      <w:r w:rsidR="002143D0" w:rsidRPr="006B69A3">
        <w:t xml:space="preserve">ancias y se ha enmendado </w:t>
      </w:r>
      <w:smartTag w:uri="urn:schemas-microsoft-com:office:smarttags" w:element="PersonName">
        <w:smartTagPr>
          <w:attr w:name="ProductID" w:val="la Ley"/>
        </w:smartTagPr>
        <w:r w:rsidR="002143D0" w:rsidRPr="006B69A3">
          <w:t>la Ley</w:t>
        </w:r>
      </w:smartTag>
      <w:r w:rsidR="002143D0" w:rsidRPr="006B69A3">
        <w:t xml:space="preserve"> de la infancia</w:t>
      </w:r>
      <w:r w:rsidRPr="006B69A3">
        <w:t xml:space="preserve"> </w:t>
      </w:r>
      <w:r w:rsidR="002143D0" w:rsidRPr="006B69A3">
        <w:t>y el Código</w:t>
      </w:r>
      <w:r w:rsidRPr="006B69A3">
        <w:t xml:space="preserve"> Penal</w:t>
      </w:r>
      <w:r w:rsidR="002143D0" w:rsidRPr="006B69A3">
        <w:t>.</w:t>
      </w:r>
      <w:r w:rsidRPr="006B69A3">
        <w:t xml:space="preserve"> </w:t>
      </w:r>
      <w:r w:rsidR="00A65A65" w:rsidRPr="006B69A3">
        <w:t xml:space="preserve">En el presente informe se </w:t>
      </w:r>
      <w:r w:rsidR="00A53EF8" w:rsidRPr="006B69A3">
        <w:t>men</w:t>
      </w:r>
      <w:r w:rsidR="00A65A65" w:rsidRPr="006B69A3">
        <w:t>ci</w:t>
      </w:r>
      <w:r w:rsidR="00A53EF8" w:rsidRPr="006B69A3">
        <w:t>on</w:t>
      </w:r>
      <w:r w:rsidR="00A65A65" w:rsidRPr="006B69A3">
        <w:t>arán las modificaciones es</w:t>
      </w:r>
      <w:r w:rsidRPr="006B69A3">
        <w:t>pec</w:t>
      </w:r>
      <w:r w:rsidR="00A65A65" w:rsidRPr="006B69A3">
        <w:t>í</w:t>
      </w:r>
      <w:r w:rsidRPr="006B69A3">
        <w:t>fic</w:t>
      </w:r>
      <w:r w:rsidR="00A65A65" w:rsidRPr="006B69A3">
        <w:t>as</w:t>
      </w:r>
      <w:r w:rsidRPr="006B69A3">
        <w:t>.</w:t>
      </w:r>
    </w:p>
    <w:p w:rsidR="008D243A" w:rsidRPr="006B69A3" w:rsidRDefault="008D243A" w:rsidP="008D243A">
      <w:pPr>
        <w:pStyle w:val="SingleTxtG"/>
      </w:pPr>
      <w:r w:rsidRPr="006B69A3">
        <w:t>14.</w:t>
      </w:r>
      <w:r w:rsidRPr="006B69A3">
        <w:tab/>
      </w:r>
      <w:r w:rsidR="00A65A65" w:rsidRPr="006B69A3">
        <w:t xml:space="preserve">En virtud de </w:t>
      </w:r>
      <w:smartTag w:uri="urn:schemas-microsoft-com:office:smarttags" w:element="PersonName">
        <w:smartTagPr>
          <w:attr w:name="ProductID" w:val="la Ley"/>
        </w:smartTagPr>
        <w:r w:rsidR="00A65A65" w:rsidRPr="006B69A3">
          <w:t>la Ley</w:t>
        </w:r>
      </w:smartTag>
      <w:r w:rsidR="00A65A65" w:rsidRPr="006B69A3">
        <w:t xml:space="preserve"> de la infancia</w:t>
      </w:r>
      <w:r w:rsidRPr="006B69A3">
        <w:t xml:space="preserve"> (</w:t>
      </w:r>
      <w:r w:rsidR="00A65A65" w:rsidRPr="006B69A3">
        <w:t>en</w:t>
      </w:r>
      <w:r w:rsidRPr="006B69A3">
        <w:t>mend</w:t>
      </w:r>
      <w:r w:rsidR="00A65A65" w:rsidRPr="006B69A3">
        <w:t>ada</w:t>
      </w:r>
      <w:r w:rsidRPr="006B69A3">
        <w:t xml:space="preserve">) </w:t>
      </w:r>
      <w:r w:rsidR="00A65A65" w:rsidRPr="006B69A3">
        <w:t>de</w:t>
      </w:r>
      <w:r w:rsidRPr="006B69A3">
        <w:t xml:space="preserve"> 1998, </w:t>
      </w:r>
      <w:r w:rsidR="00A65A65" w:rsidRPr="006B69A3">
        <w:t>se ha establecido un</w:t>
      </w:r>
      <w:r w:rsidRPr="006B69A3">
        <w:t xml:space="preserve"> Tribunal </w:t>
      </w:r>
      <w:r w:rsidR="00A53EF8" w:rsidRPr="006B69A3">
        <w:t xml:space="preserve">de </w:t>
      </w:r>
      <w:smartTag w:uri="urn:schemas-microsoft-com:office:smarttags" w:element="PersonName">
        <w:smartTagPr>
          <w:attr w:name="ProductID" w:val="la Familia. Su"/>
        </w:smartTagPr>
        <w:r w:rsidR="00A53EF8" w:rsidRPr="006B69A3">
          <w:t>la F</w:t>
        </w:r>
        <w:r w:rsidR="00A65A65" w:rsidRPr="006B69A3">
          <w:t>amilia</w:t>
        </w:r>
        <w:r w:rsidRPr="006B69A3">
          <w:t xml:space="preserve">. </w:t>
        </w:r>
        <w:r w:rsidR="00A65A65" w:rsidRPr="006B69A3">
          <w:t>Su</w:t>
        </w:r>
      </w:smartTag>
      <w:r w:rsidR="00A65A65" w:rsidRPr="006B69A3">
        <w:t xml:space="preserve"> función</w:t>
      </w:r>
      <w:r w:rsidRPr="006B69A3">
        <w:t xml:space="preserve"> prim</w:t>
      </w:r>
      <w:r w:rsidR="00A65A65" w:rsidRPr="006B69A3">
        <w:t>o</w:t>
      </w:r>
      <w:r w:rsidRPr="006B69A3">
        <w:t>r</w:t>
      </w:r>
      <w:r w:rsidR="00A65A65" w:rsidRPr="006B69A3">
        <w:t>dial consiste en examinar</w:t>
      </w:r>
      <w:r w:rsidRPr="006B69A3">
        <w:t xml:space="preserve"> </w:t>
      </w:r>
      <w:r w:rsidR="00A65A65" w:rsidRPr="006B69A3">
        <w:t>y resolver las cuestiones relacionadas con los</w:t>
      </w:r>
      <w:r w:rsidRPr="006B69A3">
        <w:t xml:space="preserve"> c</w:t>
      </w:r>
      <w:r w:rsidR="00A65A65" w:rsidRPr="006B69A3">
        <w:t>uidados</w:t>
      </w:r>
      <w:r w:rsidRPr="006B69A3">
        <w:t xml:space="preserve">, </w:t>
      </w:r>
      <w:r w:rsidR="00A65A65" w:rsidRPr="006B69A3">
        <w:t xml:space="preserve">el acceso a la </w:t>
      </w:r>
      <w:r w:rsidRPr="006B69A3">
        <w:t>custod</w:t>
      </w:r>
      <w:r w:rsidR="00A65A65" w:rsidRPr="006B69A3">
        <w:t>ia</w:t>
      </w:r>
      <w:r w:rsidRPr="006B69A3">
        <w:t xml:space="preserve"> o</w:t>
      </w:r>
      <w:r w:rsidR="00A65A65" w:rsidRPr="006B69A3">
        <w:t xml:space="preserve"> la pensión alimentaria de los niños. El</w:t>
      </w:r>
      <w:r w:rsidRPr="006B69A3">
        <w:t xml:space="preserve"> Tribunal </w:t>
      </w:r>
      <w:r w:rsidR="00A65A65" w:rsidRPr="006B69A3">
        <w:t>resuelve también los casos de los niños que pueden necesitar medidas</w:t>
      </w:r>
      <w:r w:rsidR="00FE61DC" w:rsidRPr="006B69A3">
        <w:t xml:space="preserve"> obligatorias de asistencia y</w:t>
      </w:r>
      <w:r w:rsidRPr="006B69A3">
        <w:t xml:space="preserve"> consent</w:t>
      </w:r>
      <w:r w:rsidR="00FE61DC" w:rsidRPr="006B69A3">
        <w:t>imiento</w:t>
      </w:r>
      <w:r w:rsidRPr="006B69A3">
        <w:t xml:space="preserve"> </w:t>
      </w:r>
      <w:r w:rsidR="00FE61DC" w:rsidRPr="006B69A3">
        <w:t>para el</w:t>
      </w:r>
      <w:r w:rsidRPr="006B69A3">
        <w:t xml:space="preserve"> trat</w:t>
      </w:r>
      <w:r w:rsidR="00FE61DC" w:rsidRPr="006B69A3">
        <w:t>a</w:t>
      </w:r>
      <w:r w:rsidRPr="006B69A3">
        <w:t>m</w:t>
      </w:r>
      <w:r w:rsidR="00FE61DC" w:rsidRPr="006B69A3">
        <w:t>i</w:t>
      </w:r>
      <w:r w:rsidRPr="006B69A3">
        <w:t>ent</w:t>
      </w:r>
      <w:r w:rsidR="00FE61DC" w:rsidRPr="006B69A3">
        <w:t>o médico</w:t>
      </w:r>
      <w:r w:rsidRPr="006B69A3">
        <w:t xml:space="preserve">, </w:t>
      </w:r>
      <w:r w:rsidR="00FE61DC" w:rsidRPr="006B69A3">
        <w:t>dental o quirúrgico</w:t>
      </w:r>
      <w:r w:rsidRPr="006B69A3">
        <w:t>.</w:t>
      </w:r>
      <w:r w:rsidR="00FE61DC" w:rsidRPr="006B69A3">
        <w:t xml:space="preserve"> Se considera que el</w:t>
      </w:r>
      <w:r w:rsidRPr="006B69A3">
        <w:t xml:space="preserve"> Tribunal </w:t>
      </w:r>
      <w:r w:rsidR="00FE61DC" w:rsidRPr="006B69A3">
        <w:t>posee todas las</w:t>
      </w:r>
      <w:r w:rsidRPr="006B69A3">
        <w:t xml:space="preserve"> funcion</w:t>
      </w:r>
      <w:r w:rsidR="00FE61DC" w:rsidRPr="006B69A3">
        <w:t>e</w:t>
      </w:r>
      <w:r w:rsidRPr="006B69A3">
        <w:t xml:space="preserve">s </w:t>
      </w:r>
      <w:r w:rsidR="00FE61DC" w:rsidRPr="006B69A3">
        <w:t>del Tribunal</w:t>
      </w:r>
      <w:r w:rsidRPr="006B69A3">
        <w:t xml:space="preserve"> Suprem</w:t>
      </w:r>
      <w:r w:rsidR="00FE61DC" w:rsidRPr="006B69A3">
        <w:t>o</w:t>
      </w:r>
      <w:r w:rsidRPr="006B69A3">
        <w:t>.</w:t>
      </w:r>
    </w:p>
    <w:p w:rsidR="008D243A" w:rsidRPr="006B69A3" w:rsidRDefault="008D243A" w:rsidP="008D243A">
      <w:pPr>
        <w:pStyle w:val="SingleTxtG"/>
      </w:pPr>
      <w:r w:rsidRPr="006B69A3">
        <w:t>15.</w:t>
      </w:r>
      <w:r w:rsidRPr="006B69A3">
        <w:tab/>
      </w:r>
      <w:r w:rsidR="00FE61DC" w:rsidRPr="006B69A3">
        <w:t>El</w:t>
      </w:r>
      <w:r w:rsidRPr="006B69A3">
        <w:t xml:space="preserve"> Tribunal</w:t>
      </w:r>
      <w:r w:rsidR="00FE61DC" w:rsidRPr="006B69A3">
        <w:t xml:space="preserve"> aborda, e</w:t>
      </w:r>
      <w:r w:rsidRPr="006B69A3">
        <w:t>n particular</w:t>
      </w:r>
      <w:r w:rsidR="00FE61DC" w:rsidRPr="006B69A3">
        <w:t>, los</w:t>
      </w:r>
      <w:r w:rsidRPr="006B69A3">
        <w:t xml:space="preserve"> obst</w:t>
      </w:r>
      <w:r w:rsidR="00FE61DC" w:rsidRPr="006B69A3">
        <w:t>á</w:t>
      </w:r>
      <w:r w:rsidRPr="006B69A3">
        <w:t>c</w:t>
      </w:r>
      <w:r w:rsidR="00FE61DC" w:rsidRPr="006B69A3">
        <w:t>u</w:t>
      </w:r>
      <w:r w:rsidRPr="006B69A3">
        <w:t>l</w:t>
      </w:r>
      <w:r w:rsidR="00FE61DC" w:rsidRPr="006B69A3">
        <w:t>o</w:t>
      </w:r>
      <w:r w:rsidRPr="006B69A3">
        <w:t xml:space="preserve">s </w:t>
      </w:r>
      <w:r w:rsidR="00FE61DC" w:rsidRPr="006B69A3">
        <w:t>con que tropiezan las</w:t>
      </w:r>
      <w:r w:rsidRPr="006B69A3">
        <w:t xml:space="preserve"> famili</w:t>
      </w:r>
      <w:r w:rsidR="00FE61DC" w:rsidRPr="006B69A3">
        <w:t>a</w:t>
      </w:r>
      <w:r w:rsidRPr="006B69A3">
        <w:t xml:space="preserve">s </w:t>
      </w:r>
      <w:r w:rsidR="00FE61DC" w:rsidRPr="006B69A3">
        <w:t>debido a los problemas</w:t>
      </w:r>
      <w:r w:rsidRPr="006B69A3">
        <w:t xml:space="preserve"> </w:t>
      </w:r>
      <w:r w:rsidR="00A53EF8" w:rsidRPr="006B69A3">
        <w:t>derivados de</w:t>
      </w:r>
      <w:r w:rsidR="00FE61DC" w:rsidRPr="006B69A3">
        <w:t>l sistema anterior</w:t>
      </w:r>
      <w:r w:rsidRPr="006B69A3">
        <w:t xml:space="preserve">. </w:t>
      </w:r>
      <w:r w:rsidR="00B72FB5" w:rsidRPr="006B69A3">
        <w:t>L</w:t>
      </w:r>
      <w:r w:rsidR="00FE61DC" w:rsidRPr="006B69A3">
        <w:t>a</w:t>
      </w:r>
      <w:r w:rsidRPr="006B69A3">
        <w:t xml:space="preserve"> ne</w:t>
      </w:r>
      <w:r w:rsidR="00FE61DC" w:rsidRPr="006B69A3">
        <w:t>c</w:t>
      </w:r>
      <w:r w:rsidRPr="006B69A3">
        <w:t>e</w:t>
      </w:r>
      <w:r w:rsidR="00FE61DC" w:rsidRPr="006B69A3">
        <w:t>si</w:t>
      </w:r>
      <w:r w:rsidRPr="006B69A3">
        <w:t>d</w:t>
      </w:r>
      <w:r w:rsidR="00FE61DC" w:rsidRPr="006B69A3">
        <w:t xml:space="preserve">ad de un Tribunal de </w:t>
      </w:r>
      <w:smartTag w:uri="urn:schemas-microsoft-com:office:smarttags" w:element="PersonName">
        <w:smartTagPr>
          <w:attr w:name="ProductID" w:val="la Familia"/>
        </w:smartTagPr>
        <w:r w:rsidR="00FE61DC" w:rsidRPr="006B69A3">
          <w:t>la</w:t>
        </w:r>
        <w:r w:rsidRPr="006B69A3">
          <w:t xml:space="preserve"> Famil</w:t>
        </w:r>
        <w:r w:rsidR="00FE61DC" w:rsidRPr="006B69A3">
          <w:t>ia</w:t>
        </w:r>
      </w:smartTag>
      <w:r w:rsidRPr="006B69A3">
        <w:t xml:space="preserve"> </w:t>
      </w:r>
      <w:r w:rsidR="00B72FB5" w:rsidRPr="006B69A3">
        <w:t xml:space="preserve">se justifica </w:t>
      </w:r>
      <w:r w:rsidR="00FE61DC" w:rsidRPr="006B69A3">
        <w:t>porque no se estaba prestando la debida atención al interés superior del niño</w:t>
      </w:r>
      <w:r w:rsidRPr="006B69A3">
        <w:t xml:space="preserve">. </w:t>
      </w:r>
      <w:r w:rsidR="00B72FB5" w:rsidRPr="006B69A3">
        <w:t>La</w:t>
      </w:r>
      <w:r w:rsidR="00392175" w:rsidRPr="006B69A3">
        <w:t xml:space="preserve">s </w:t>
      </w:r>
      <w:r w:rsidR="00B72FB5" w:rsidRPr="006B69A3">
        <w:t>dilaciones indebidas</w:t>
      </w:r>
      <w:r w:rsidR="00392175" w:rsidRPr="006B69A3">
        <w:t xml:space="preserve"> en los casos</w:t>
      </w:r>
      <w:r w:rsidRPr="006B69A3">
        <w:t xml:space="preserve"> </w:t>
      </w:r>
      <w:r w:rsidR="00392175" w:rsidRPr="006B69A3">
        <w:t>est</w:t>
      </w:r>
      <w:r w:rsidR="00922954" w:rsidRPr="006B69A3">
        <w:t>aba</w:t>
      </w:r>
      <w:r w:rsidR="00392175" w:rsidRPr="006B69A3">
        <w:t xml:space="preserve">n sometiendo </w:t>
      </w:r>
      <w:r w:rsidR="003E054F" w:rsidRPr="006B69A3">
        <w:t xml:space="preserve">a los niños </w:t>
      </w:r>
      <w:r w:rsidR="00392175" w:rsidRPr="006B69A3">
        <w:t>a un estrés innecesario y</w:t>
      </w:r>
      <w:r w:rsidRPr="006B69A3">
        <w:t xml:space="preserve"> a m</w:t>
      </w:r>
      <w:r w:rsidR="00392175" w:rsidRPr="006B69A3">
        <w:t>uch</w:t>
      </w:r>
      <w:r w:rsidRPr="006B69A3">
        <w:t>a</w:t>
      </w:r>
      <w:r w:rsidR="00392175" w:rsidRPr="006B69A3">
        <w:t>s</w:t>
      </w:r>
      <w:r w:rsidRPr="006B69A3">
        <w:t xml:space="preserve"> pe</w:t>
      </w:r>
      <w:r w:rsidR="00392175" w:rsidRPr="006B69A3">
        <w:t>rsonas</w:t>
      </w:r>
      <w:r w:rsidRPr="006B69A3">
        <w:t xml:space="preserve"> </w:t>
      </w:r>
      <w:r w:rsidR="00392175" w:rsidRPr="006B69A3">
        <w:t xml:space="preserve">les </w:t>
      </w:r>
      <w:r w:rsidR="00B72FB5" w:rsidRPr="006B69A3">
        <w:t>disuadían</w:t>
      </w:r>
      <w:r w:rsidR="00392175" w:rsidRPr="006B69A3">
        <w:t xml:space="preserve"> las</w:t>
      </w:r>
      <w:r w:rsidRPr="006B69A3">
        <w:t xml:space="preserve"> comple</w:t>
      </w:r>
      <w:r w:rsidR="00392175" w:rsidRPr="006B69A3">
        <w:t>j</w:t>
      </w:r>
      <w:r w:rsidRPr="006B69A3">
        <w:t>i</w:t>
      </w:r>
      <w:r w:rsidR="00392175" w:rsidRPr="006B69A3">
        <w:t>dades</w:t>
      </w:r>
      <w:r w:rsidRPr="006B69A3">
        <w:t xml:space="preserve"> </w:t>
      </w:r>
      <w:r w:rsidR="00392175" w:rsidRPr="006B69A3">
        <w:t>y los trámites</w:t>
      </w:r>
      <w:r w:rsidRPr="006B69A3">
        <w:t xml:space="preserve"> </w:t>
      </w:r>
      <w:r w:rsidR="00392175" w:rsidRPr="006B69A3">
        <w:t xml:space="preserve">del </w:t>
      </w:r>
      <w:r w:rsidRPr="006B69A3">
        <w:t>s</w:t>
      </w:r>
      <w:r w:rsidR="00392175" w:rsidRPr="006B69A3">
        <w:t>i</w:t>
      </w:r>
      <w:r w:rsidRPr="006B69A3">
        <w:t>stem</w:t>
      </w:r>
      <w:r w:rsidR="00392175" w:rsidRPr="006B69A3">
        <w:t>a judicial</w:t>
      </w:r>
      <w:r w:rsidRPr="006B69A3">
        <w:t xml:space="preserve">. </w:t>
      </w:r>
      <w:r w:rsidR="00392175" w:rsidRPr="006B69A3">
        <w:t>El</w:t>
      </w:r>
      <w:r w:rsidRPr="006B69A3">
        <w:t xml:space="preserve"> Tribunal </w:t>
      </w:r>
      <w:r w:rsidR="00392175" w:rsidRPr="006B69A3">
        <w:t xml:space="preserve">cuenta en su </w:t>
      </w:r>
      <w:r w:rsidRPr="006B69A3">
        <w:t>ha</w:t>
      </w:r>
      <w:r w:rsidR="00392175" w:rsidRPr="006B69A3">
        <w:t>ber</w:t>
      </w:r>
      <w:r w:rsidR="00922954" w:rsidRPr="006B69A3">
        <w:t xml:space="preserve"> con una larga lista de éxitos en el desempeño</w:t>
      </w:r>
      <w:r w:rsidRPr="006B69A3">
        <w:t xml:space="preserve"> </w:t>
      </w:r>
      <w:r w:rsidR="00922954" w:rsidRPr="006B69A3">
        <w:t xml:space="preserve">de su </w:t>
      </w:r>
      <w:r w:rsidR="00A83FC7" w:rsidRPr="006B69A3">
        <w:t>labor</w:t>
      </w:r>
      <w:r w:rsidR="00922954" w:rsidRPr="006B69A3">
        <w:t>;</w:t>
      </w:r>
      <w:r w:rsidRPr="006B69A3">
        <w:t xml:space="preserve"> </w:t>
      </w:r>
      <w:r w:rsidR="00922954" w:rsidRPr="006B69A3">
        <w:t>antes de</w:t>
      </w:r>
      <w:r w:rsidRPr="006B69A3">
        <w:t xml:space="preserve"> </w:t>
      </w:r>
      <w:r w:rsidR="00922954" w:rsidRPr="006B69A3">
        <w:t>n</w:t>
      </w:r>
      <w:r w:rsidRPr="006B69A3">
        <w:t>ov</w:t>
      </w:r>
      <w:r w:rsidR="00922954" w:rsidRPr="006B69A3">
        <w:t>i</w:t>
      </w:r>
      <w:r w:rsidRPr="006B69A3">
        <w:t>embr</w:t>
      </w:r>
      <w:r w:rsidR="00922954" w:rsidRPr="006B69A3">
        <w:t>e</w:t>
      </w:r>
      <w:r w:rsidRPr="006B69A3">
        <w:t xml:space="preserve"> </w:t>
      </w:r>
      <w:r w:rsidR="00922954" w:rsidRPr="006B69A3">
        <w:t xml:space="preserve">de </w:t>
      </w:r>
      <w:r w:rsidRPr="006B69A3">
        <w:t>1998</w:t>
      </w:r>
      <w:r w:rsidR="00922954" w:rsidRPr="006B69A3">
        <w:t>, el promedio mensual de pensión aliment</w:t>
      </w:r>
      <w:r w:rsidR="00A53EF8" w:rsidRPr="006B69A3">
        <w:t>ar</w:t>
      </w:r>
      <w:r w:rsidR="00922954" w:rsidRPr="006B69A3">
        <w:t>ia por hijo se elevaba a</w:t>
      </w:r>
      <w:r w:rsidRPr="006B69A3">
        <w:t xml:space="preserve"> 160</w:t>
      </w:r>
      <w:r w:rsidR="00661FDC" w:rsidRPr="006B69A3">
        <w:t>.</w:t>
      </w:r>
      <w:r w:rsidRPr="006B69A3">
        <w:t xml:space="preserve">000 </w:t>
      </w:r>
      <w:r w:rsidR="00922954" w:rsidRPr="006B69A3">
        <w:t xml:space="preserve">rupias de </w:t>
      </w:r>
      <w:r w:rsidRPr="006B69A3">
        <w:t xml:space="preserve">Seychelles, </w:t>
      </w:r>
      <w:r w:rsidR="00922954" w:rsidRPr="006B69A3">
        <w:t xml:space="preserve">en </w:t>
      </w:r>
      <w:r w:rsidRPr="006B69A3">
        <w:t>compar</w:t>
      </w:r>
      <w:r w:rsidR="00922954" w:rsidRPr="006B69A3">
        <w:t>ación con una media de</w:t>
      </w:r>
      <w:r w:rsidRPr="006B69A3">
        <w:t xml:space="preserve"> 800</w:t>
      </w:r>
      <w:r w:rsidR="00661FDC" w:rsidRPr="006B69A3">
        <w:t>.</w:t>
      </w:r>
      <w:r w:rsidRPr="006B69A3">
        <w:t>000</w:t>
      </w:r>
      <w:r w:rsidR="00922954" w:rsidRPr="006B69A3">
        <w:t xml:space="preserve"> en </w:t>
      </w:r>
      <w:smartTag w:uri="urn:schemas-microsoft-com:office:smarttags" w:element="PersonName">
        <w:smartTagPr>
          <w:attr w:name="ProductID" w:val="la actualidad. Otra"/>
        </w:smartTagPr>
        <w:r w:rsidR="00922954" w:rsidRPr="006B69A3">
          <w:t>la actualidad</w:t>
        </w:r>
        <w:r w:rsidRPr="006B69A3">
          <w:t xml:space="preserve">. </w:t>
        </w:r>
        <w:r w:rsidR="00922954" w:rsidRPr="006B69A3">
          <w:t>Otra</w:t>
        </w:r>
      </w:smartTag>
      <w:r w:rsidRPr="006B69A3">
        <w:t xml:space="preserve"> </w:t>
      </w:r>
      <w:r w:rsidR="00922954" w:rsidRPr="006B69A3">
        <w:t>e</w:t>
      </w:r>
      <w:r w:rsidRPr="006B69A3">
        <w:t>sta</w:t>
      </w:r>
      <w:r w:rsidR="00922954" w:rsidRPr="006B69A3">
        <w:t>dí</w:t>
      </w:r>
      <w:r w:rsidRPr="006B69A3">
        <w:t>stic</w:t>
      </w:r>
      <w:r w:rsidR="00922954" w:rsidRPr="006B69A3">
        <w:t>a</w:t>
      </w:r>
      <w:r w:rsidRPr="006B69A3">
        <w:t xml:space="preserve"> </w:t>
      </w:r>
      <w:r w:rsidR="00B72FB5" w:rsidRPr="006B69A3">
        <w:t>reveladora</w:t>
      </w:r>
      <w:r w:rsidR="00CA0821" w:rsidRPr="006B69A3">
        <w:t xml:space="preserve"> e</w:t>
      </w:r>
      <w:r w:rsidRPr="006B69A3">
        <w:t xml:space="preserve">s </w:t>
      </w:r>
      <w:r w:rsidR="00CA0821" w:rsidRPr="006B69A3">
        <w:t>que, aunque solo se reúne los lunes y miércoles,</w:t>
      </w:r>
      <w:r w:rsidRPr="006B69A3">
        <w:t xml:space="preserve"> </w:t>
      </w:r>
      <w:r w:rsidR="00CA0821" w:rsidRPr="006B69A3">
        <w:t>el</w:t>
      </w:r>
      <w:r w:rsidRPr="006B69A3">
        <w:t xml:space="preserve"> Tribunal </w:t>
      </w:r>
      <w:r w:rsidR="00CA0821" w:rsidRPr="006B69A3">
        <w:t xml:space="preserve">de </w:t>
      </w:r>
      <w:smartTag w:uri="urn:schemas-microsoft-com:office:smarttags" w:element="PersonName">
        <w:smartTagPr>
          <w:attr w:name="ProductID" w:val="la Familia"/>
        </w:smartTagPr>
        <w:r w:rsidR="00CA0821" w:rsidRPr="006B69A3">
          <w:t>la Familia</w:t>
        </w:r>
      </w:smartTag>
      <w:r w:rsidR="00CA0821" w:rsidRPr="006B69A3">
        <w:t xml:space="preserve"> </w:t>
      </w:r>
      <w:r w:rsidRPr="006B69A3">
        <w:t xml:space="preserve">ha </w:t>
      </w:r>
      <w:r w:rsidR="00CA0821" w:rsidRPr="006B69A3">
        <w:t>j</w:t>
      </w:r>
      <w:r w:rsidRPr="006B69A3">
        <w:t>u</w:t>
      </w:r>
      <w:r w:rsidR="00CA0821" w:rsidRPr="006B69A3">
        <w:t>zgado más de</w:t>
      </w:r>
      <w:r w:rsidRPr="006B69A3">
        <w:t xml:space="preserve"> 18</w:t>
      </w:r>
      <w:r w:rsidR="00661FDC" w:rsidRPr="006B69A3">
        <w:t>.</w:t>
      </w:r>
      <w:r w:rsidRPr="006B69A3">
        <w:t>696 cas</w:t>
      </w:r>
      <w:r w:rsidR="00CA0821" w:rsidRPr="006B69A3">
        <w:t>o</w:t>
      </w:r>
      <w:r w:rsidRPr="006B69A3">
        <w:t xml:space="preserve">s </w:t>
      </w:r>
      <w:r w:rsidR="00CA0821" w:rsidRPr="006B69A3">
        <w:t>e</w:t>
      </w:r>
      <w:r w:rsidRPr="006B69A3">
        <w:t xml:space="preserve">n </w:t>
      </w:r>
      <w:r w:rsidR="00CA0821" w:rsidRPr="006B69A3">
        <w:t>un</w:t>
      </w:r>
      <w:r w:rsidRPr="006B69A3">
        <w:t xml:space="preserve"> total </w:t>
      </w:r>
      <w:r w:rsidR="00CA0821" w:rsidRPr="006B69A3">
        <w:t>de</w:t>
      </w:r>
      <w:r w:rsidRPr="006B69A3">
        <w:t xml:space="preserve"> 445 s</w:t>
      </w:r>
      <w:r w:rsidR="00CA0821" w:rsidRPr="006B69A3">
        <w:t>esiones durante los últimos cuatro años</w:t>
      </w:r>
      <w:r w:rsidRPr="006B69A3">
        <w:t xml:space="preserve">. </w:t>
      </w:r>
      <w:r w:rsidR="00CA0821" w:rsidRPr="006B69A3">
        <w:t>La</w:t>
      </w:r>
      <w:r w:rsidRPr="006B69A3">
        <w:t xml:space="preserve"> demand</w:t>
      </w:r>
      <w:r w:rsidR="00CA0821" w:rsidRPr="006B69A3">
        <w:t>a</w:t>
      </w:r>
      <w:r w:rsidRPr="006B69A3">
        <w:t xml:space="preserve"> </w:t>
      </w:r>
      <w:r w:rsidR="00CA0821" w:rsidRPr="006B69A3">
        <w:t xml:space="preserve">de sus </w:t>
      </w:r>
      <w:r w:rsidRPr="006B69A3">
        <w:t>servic</w:t>
      </w:r>
      <w:r w:rsidR="00CA0821" w:rsidRPr="006B69A3">
        <w:t>io</w:t>
      </w:r>
      <w:r w:rsidRPr="006B69A3">
        <w:t>s ha</w:t>
      </w:r>
      <w:r w:rsidR="000761C9" w:rsidRPr="006B69A3">
        <w:t xml:space="preserve"> hecho pensar seriamente en la posibilidad de convertir</w:t>
      </w:r>
      <w:r w:rsidR="00B72FB5" w:rsidRPr="006B69A3">
        <w:t>lo</w:t>
      </w:r>
      <w:r w:rsidR="000761C9" w:rsidRPr="006B69A3">
        <w:t xml:space="preserve"> </w:t>
      </w:r>
      <w:r w:rsidR="00A53EF8" w:rsidRPr="006B69A3">
        <w:t xml:space="preserve">en una entidad </w:t>
      </w:r>
      <w:r w:rsidR="00B72FB5" w:rsidRPr="006B69A3">
        <w:t>de plena dedicación</w:t>
      </w:r>
      <w:r w:rsidR="000761C9" w:rsidRPr="006B69A3">
        <w:t>. El</w:t>
      </w:r>
      <w:r w:rsidRPr="006B69A3">
        <w:t xml:space="preserve"> T</w:t>
      </w:r>
      <w:r w:rsidR="000761C9" w:rsidRPr="006B69A3">
        <w:t xml:space="preserve">ribunal de </w:t>
      </w:r>
      <w:smartTag w:uri="urn:schemas-microsoft-com:office:smarttags" w:element="PersonName">
        <w:smartTagPr>
          <w:attr w:name="ProductID" w:val="la Familia"/>
        </w:smartTagPr>
        <w:r w:rsidR="000761C9" w:rsidRPr="006B69A3">
          <w:t>la</w:t>
        </w:r>
        <w:r w:rsidRPr="006B69A3">
          <w:t xml:space="preserve"> Famil</w:t>
        </w:r>
        <w:r w:rsidR="000761C9" w:rsidRPr="006B69A3">
          <w:t>ia</w:t>
        </w:r>
      </w:smartTag>
      <w:r w:rsidRPr="006B69A3">
        <w:t xml:space="preserve"> ha</w:t>
      </w:r>
      <w:r w:rsidR="003816AB" w:rsidRPr="006B69A3">
        <w:t xml:space="preserve"> establecido también una</w:t>
      </w:r>
      <w:r w:rsidRPr="006B69A3">
        <w:t xml:space="preserve"> Secretar</w:t>
      </w:r>
      <w:r w:rsidR="003816AB" w:rsidRPr="006B69A3">
        <w:t>í</w:t>
      </w:r>
      <w:r w:rsidRPr="006B69A3">
        <w:t xml:space="preserve">a </w:t>
      </w:r>
      <w:r w:rsidR="003816AB" w:rsidRPr="006B69A3">
        <w:t>e</w:t>
      </w:r>
      <w:r w:rsidRPr="006B69A3">
        <w:t xml:space="preserve">n Praslin </w:t>
      </w:r>
      <w:r w:rsidR="003816AB" w:rsidRPr="006B69A3">
        <w:t xml:space="preserve">y </w:t>
      </w:r>
      <w:r w:rsidR="00B72FB5" w:rsidRPr="006B69A3">
        <w:t>sus miembros se reúnen</w:t>
      </w:r>
      <w:r w:rsidRPr="006B69A3">
        <w:t xml:space="preserve"> </w:t>
      </w:r>
      <w:r w:rsidR="003816AB" w:rsidRPr="006B69A3">
        <w:t>allí un viernes al mes</w:t>
      </w:r>
      <w:r w:rsidRPr="006B69A3">
        <w:t>.</w:t>
      </w:r>
    </w:p>
    <w:p w:rsidR="008D243A" w:rsidRPr="006B69A3" w:rsidRDefault="008D243A" w:rsidP="008D243A">
      <w:pPr>
        <w:pStyle w:val="H23G"/>
      </w:pPr>
      <w:r w:rsidRPr="006B69A3">
        <w:tab/>
      </w:r>
      <w:r w:rsidRPr="006B69A3">
        <w:tab/>
      </w:r>
      <w:r w:rsidR="003816AB" w:rsidRPr="006B69A3">
        <w:t>Mecanismos n</w:t>
      </w:r>
      <w:r w:rsidRPr="006B69A3">
        <w:t>a</w:t>
      </w:r>
      <w:r w:rsidR="003816AB" w:rsidRPr="006B69A3">
        <w:t>c</w:t>
      </w:r>
      <w:r w:rsidRPr="006B69A3">
        <w:t>ional</w:t>
      </w:r>
      <w:r w:rsidR="003816AB" w:rsidRPr="006B69A3">
        <w:t>es pa</w:t>
      </w:r>
      <w:r w:rsidRPr="006B69A3">
        <w:t>r</w:t>
      </w:r>
      <w:r w:rsidR="003816AB" w:rsidRPr="006B69A3">
        <w:t>a</w:t>
      </w:r>
      <w:r w:rsidRPr="006B69A3">
        <w:t xml:space="preserve"> coordina</w:t>
      </w:r>
      <w:r w:rsidR="003816AB" w:rsidRPr="006B69A3">
        <w:t>r las</w:t>
      </w:r>
      <w:r w:rsidRPr="006B69A3">
        <w:t xml:space="preserve"> pol</w:t>
      </w:r>
      <w:r w:rsidR="003816AB" w:rsidRPr="006B69A3">
        <w:t>íti</w:t>
      </w:r>
      <w:r w:rsidRPr="006B69A3">
        <w:t>c</w:t>
      </w:r>
      <w:r w:rsidR="003816AB" w:rsidRPr="006B69A3">
        <w:t>a</w:t>
      </w:r>
      <w:r w:rsidRPr="006B69A3">
        <w:t xml:space="preserve">s </w:t>
      </w:r>
      <w:r w:rsidR="003816AB" w:rsidRPr="006B69A3">
        <w:t xml:space="preserve">y supervisar la aplicación </w:t>
      </w:r>
      <w:r w:rsidR="00027FD5" w:rsidRPr="006B69A3">
        <w:br/>
      </w:r>
      <w:r w:rsidR="003816AB" w:rsidRPr="006B69A3">
        <w:t>de la</w:t>
      </w:r>
      <w:r w:rsidR="00054B43" w:rsidRPr="006B69A3">
        <w:t xml:space="preserve"> </w:t>
      </w:r>
      <w:r w:rsidRPr="006B69A3">
        <w:t>Conven</w:t>
      </w:r>
      <w:r w:rsidR="003816AB" w:rsidRPr="006B69A3">
        <w:t>c</w:t>
      </w:r>
      <w:r w:rsidRPr="006B69A3">
        <w:t>i</w:t>
      </w:r>
      <w:r w:rsidR="003816AB" w:rsidRPr="006B69A3">
        <w:t>ó</w:t>
      </w:r>
      <w:r w:rsidRPr="006B69A3">
        <w:t>n</w:t>
      </w:r>
    </w:p>
    <w:p w:rsidR="008D243A" w:rsidRPr="006B69A3" w:rsidRDefault="008D243A" w:rsidP="008D243A">
      <w:pPr>
        <w:pStyle w:val="SingleTxtG"/>
      </w:pPr>
      <w:r w:rsidRPr="006B69A3">
        <w:t>16.</w:t>
      </w:r>
      <w:r w:rsidRPr="006B69A3">
        <w:tab/>
      </w:r>
      <w:r w:rsidR="003816AB" w:rsidRPr="006B69A3">
        <w:t>Desde</w:t>
      </w:r>
      <w:r w:rsidRPr="006B69A3">
        <w:t xml:space="preserve"> 1997</w:t>
      </w:r>
      <w:r w:rsidR="003816AB" w:rsidRPr="006B69A3">
        <w:t>,</w:t>
      </w:r>
      <w:r w:rsidRPr="006B69A3">
        <w:t xml:space="preserve"> </w:t>
      </w:r>
      <w:r w:rsidR="00A83FC7" w:rsidRPr="006B69A3">
        <w:t xml:space="preserve">el </w:t>
      </w:r>
      <w:r w:rsidR="003816AB" w:rsidRPr="006B69A3">
        <w:t>Departamento de Desarrollo</w:t>
      </w:r>
      <w:r w:rsidRPr="006B69A3">
        <w:t xml:space="preserve"> Social ha</w:t>
      </w:r>
      <w:r w:rsidR="003816AB" w:rsidRPr="006B69A3">
        <w:t xml:space="preserve"> hecho mayor hincapié en elaborar un enfoque más</w:t>
      </w:r>
      <w:r w:rsidRPr="006B69A3">
        <w:t xml:space="preserve"> ecl</w:t>
      </w:r>
      <w:r w:rsidR="003816AB" w:rsidRPr="006B69A3">
        <w:t>é</w:t>
      </w:r>
      <w:r w:rsidRPr="006B69A3">
        <w:t>ctic</w:t>
      </w:r>
      <w:r w:rsidR="003816AB" w:rsidRPr="006B69A3">
        <w:t>o</w:t>
      </w:r>
      <w:r w:rsidR="00D40F89" w:rsidRPr="006B69A3">
        <w:t xml:space="preserve"> respecto de </w:t>
      </w:r>
      <w:r w:rsidR="00A53EF8" w:rsidRPr="006B69A3">
        <w:t xml:space="preserve">las </w:t>
      </w:r>
      <w:r w:rsidR="00D40F89" w:rsidRPr="006B69A3">
        <w:t>cuestiones relativas a los niños, teniendo debidamente en cuenta</w:t>
      </w:r>
      <w:r w:rsidRPr="006B69A3">
        <w:t xml:space="preserve"> </w:t>
      </w:r>
      <w:r w:rsidR="00D40F89" w:rsidRPr="006B69A3">
        <w:t>el contexto</w:t>
      </w:r>
      <w:r w:rsidRPr="006B69A3">
        <w:t xml:space="preserve"> local.</w:t>
      </w:r>
    </w:p>
    <w:p w:rsidR="008D243A" w:rsidRPr="006B69A3" w:rsidRDefault="00D40F89"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 Es</w:t>
      </w:r>
      <w:r w:rsidR="008D243A" w:rsidRPr="006B69A3">
        <w:rPr>
          <w:b/>
        </w:rPr>
        <w:t>ta</w:t>
      </w:r>
      <w:r w:rsidRPr="006B69A3">
        <w:rPr>
          <w:b/>
        </w:rPr>
        <w:t>do parte intensifique sus</w:t>
      </w:r>
      <w:r w:rsidR="008D243A" w:rsidRPr="006B69A3">
        <w:rPr>
          <w:b/>
        </w:rPr>
        <w:t xml:space="preserve"> e</w:t>
      </w:r>
      <w:r w:rsidRPr="006B69A3">
        <w:rPr>
          <w:b/>
        </w:rPr>
        <w:t>s</w:t>
      </w:r>
      <w:r w:rsidR="008D243A" w:rsidRPr="006B69A3">
        <w:rPr>
          <w:b/>
        </w:rPr>
        <w:t>f</w:t>
      </w:r>
      <w:r w:rsidRPr="006B69A3">
        <w:rPr>
          <w:b/>
        </w:rPr>
        <w:t>ue</w:t>
      </w:r>
      <w:r w:rsidR="008D243A" w:rsidRPr="006B69A3">
        <w:rPr>
          <w:b/>
        </w:rPr>
        <w:t>r</w:t>
      </w:r>
      <w:r w:rsidRPr="006B69A3">
        <w:rPr>
          <w:b/>
        </w:rPr>
        <w:t>zo</w:t>
      </w:r>
      <w:r w:rsidR="008D243A" w:rsidRPr="006B69A3">
        <w:rPr>
          <w:b/>
        </w:rPr>
        <w:t xml:space="preserve">s </w:t>
      </w:r>
      <w:r w:rsidRPr="006B69A3">
        <w:rPr>
          <w:b/>
        </w:rPr>
        <w:t>para</w:t>
      </w:r>
      <w:r w:rsidR="008D243A" w:rsidRPr="006B69A3">
        <w:rPr>
          <w:b/>
        </w:rPr>
        <w:t xml:space="preserve"> coordina</w:t>
      </w:r>
      <w:r w:rsidRPr="006B69A3">
        <w:rPr>
          <w:b/>
        </w:rPr>
        <w:t>r la</w:t>
      </w:r>
      <w:r w:rsidR="008D243A" w:rsidRPr="006B69A3">
        <w:rPr>
          <w:b/>
        </w:rPr>
        <w:t xml:space="preserve"> pol</w:t>
      </w:r>
      <w:r w:rsidRPr="006B69A3">
        <w:rPr>
          <w:b/>
        </w:rPr>
        <w:t>íti</w:t>
      </w:r>
      <w:r w:rsidR="008D243A" w:rsidRPr="006B69A3">
        <w:rPr>
          <w:b/>
        </w:rPr>
        <w:t>c</w:t>
      </w:r>
      <w:r w:rsidRPr="006B69A3">
        <w:rPr>
          <w:b/>
        </w:rPr>
        <w:t>a y los</w:t>
      </w:r>
      <w:r w:rsidR="008D243A" w:rsidRPr="006B69A3">
        <w:rPr>
          <w:b/>
        </w:rPr>
        <w:t xml:space="preserve"> program</w:t>
      </w:r>
      <w:r w:rsidRPr="006B69A3">
        <w:rPr>
          <w:b/>
        </w:rPr>
        <w:t>a</w:t>
      </w:r>
      <w:r w:rsidR="008D243A" w:rsidRPr="006B69A3">
        <w:rPr>
          <w:b/>
        </w:rPr>
        <w:t xml:space="preserve">s </w:t>
      </w:r>
      <w:r w:rsidRPr="006B69A3">
        <w:rPr>
          <w:b/>
        </w:rPr>
        <w:t>y vele por que se haga un planteamiento holís</w:t>
      </w:r>
      <w:r w:rsidR="008D243A" w:rsidRPr="006B69A3">
        <w:rPr>
          <w:b/>
        </w:rPr>
        <w:t>tic</w:t>
      </w:r>
      <w:r w:rsidRPr="006B69A3">
        <w:rPr>
          <w:b/>
        </w:rPr>
        <w:t>o</w:t>
      </w:r>
      <w:r w:rsidR="008D243A" w:rsidRPr="006B69A3">
        <w:rPr>
          <w:b/>
        </w:rPr>
        <w:t xml:space="preserve"> </w:t>
      </w:r>
      <w:r w:rsidRPr="006B69A3">
        <w:rPr>
          <w:b/>
        </w:rPr>
        <w:t>de las cuestiones relativas a la infancia</w:t>
      </w:r>
      <w:r w:rsidR="008D243A" w:rsidRPr="006B69A3">
        <w:rPr>
          <w:b/>
        </w:rPr>
        <w:t xml:space="preserve"> na</w:t>
      </w:r>
      <w:r w:rsidRPr="006B69A3">
        <w:rPr>
          <w:b/>
        </w:rPr>
        <w:t>c</w:t>
      </w:r>
      <w:r w:rsidR="008D243A" w:rsidRPr="006B69A3">
        <w:rPr>
          <w:b/>
        </w:rPr>
        <w:t xml:space="preserve">ional </w:t>
      </w:r>
      <w:r w:rsidRPr="006B69A3">
        <w:rPr>
          <w:b/>
        </w:rPr>
        <w:t>y</w:t>
      </w:r>
      <w:r w:rsidR="008D243A" w:rsidRPr="006B69A3">
        <w:rPr>
          <w:b/>
        </w:rPr>
        <w:t xml:space="preserve"> local</w:t>
      </w:r>
      <w:r w:rsidRPr="006B69A3">
        <w:rPr>
          <w:b/>
        </w:rPr>
        <w:t>mente</w:t>
      </w:r>
      <w:r w:rsidR="008D243A" w:rsidRPr="006B69A3">
        <w:rPr>
          <w:b/>
        </w:rPr>
        <w:t xml:space="preserve">, </w:t>
      </w:r>
      <w:r w:rsidRPr="006B69A3">
        <w:rPr>
          <w:b/>
        </w:rPr>
        <w:t>e</w:t>
      </w:r>
      <w:r w:rsidR="008D243A" w:rsidRPr="006B69A3">
        <w:rPr>
          <w:b/>
        </w:rPr>
        <w:t xml:space="preserve">n particular </w:t>
      </w:r>
      <w:r w:rsidRPr="006B69A3">
        <w:rPr>
          <w:b/>
        </w:rPr>
        <w:t>asegurándose de que se asignen</w:t>
      </w:r>
      <w:r w:rsidR="00B4762C" w:rsidRPr="006B69A3">
        <w:rPr>
          <w:b/>
        </w:rPr>
        <w:t xml:space="preserve"> los recursos económicos y humanos que n</w:t>
      </w:r>
      <w:r w:rsidR="00B72FB5" w:rsidRPr="006B69A3">
        <w:rPr>
          <w:b/>
        </w:rPr>
        <w:t>ecesiten</w:t>
      </w:r>
      <w:r w:rsidR="00B4762C" w:rsidRPr="006B69A3">
        <w:rPr>
          <w:b/>
        </w:rPr>
        <w:t xml:space="preserve"> los mecanismos de coordinac</w:t>
      </w:r>
      <w:r w:rsidR="008D243A" w:rsidRPr="006B69A3">
        <w:rPr>
          <w:b/>
        </w:rPr>
        <w:t>i</w:t>
      </w:r>
      <w:r w:rsidR="00B4762C" w:rsidRPr="006B69A3">
        <w:rPr>
          <w:b/>
        </w:rPr>
        <w:t>ón</w:t>
      </w:r>
      <w:r w:rsidR="008D243A" w:rsidRPr="006B69A3">
        <w:rPr>
          <w:b/>
        </w:rPr>
        <w:t>.</w:t>
      </w:r>
    </w:p>
    <w:p w:rsidR="008D243A" w:rsidRPr="006B69A3" w:rsidRDefault="008D243A" w:rsidP="008D243A">
      <w:pPr>
        <w:pStyle w:val="SingleTxtG"/>
      </w:pPr>
      <w:r w:rsidRPr="006B69A3">
        <w:t>17.</w:t>
      </w:r>
      <w:r w:rsidRPr="006B69A3">
        <w:tab/>
      </w:r>
      <w:r w:rsidR="00B4762C" w:rsidRPr="006B69A3">
        <w:t>El Es</w:t>
      </w:r>
      <w:r w:rsidRPr="006B69A3">
        <w:t>ta</w:t>
      </w:r>
      <w:r w:rsidR="00B4762C" w:rsidRPr="006B69A3">
        <w:t>do reco</w:t>
      </w:r>
      <w:r w:rsidRPr="006B69A3">
        <w:t>n</w:t>
      </w:r>
      <w:r w:rsidR="00B4762C" w:rsidRPr="006B69A3">
        <w:t>oce</w:t>
      </w:r>
      <w:r w:rsidRPr="006B69A3">
        <w:t xml:space="preserve"> </w:t>
      </w:r>
      <w:r w:rsidR="00B4762C" w:rsidRPr="006B69A3">
        <w:t xml:space="preserve">que la </w:t>
      </w:r>
      <w:r w:rsidR="001A24E7" w:rsidRPr="006B69A3">
        <w:t>me</w:t>
      </w:r>
      <w:r w:rsidR="00B4762C" w:rsidRPr="006B69A3">
        <w:t xml:space="preserve">jor manera de </w:t>
      </w:r>
      <w:r w:rsidR="001A24E7" w:rsidRPr="006B69A3">
        <w:t>velar por</w:t>
      </w:r>
      <w:r w:rsidR="00B4762C" w:rsidRPr="006B69A3">
        <w:t xml:space="preserve"> un planteamiento</w:t>
      </w:r>
      <w:r w:rsidRPr="006B69A3">
        <w:t xml:space="preserve"> hol</w:t>
      </w:r>
      <w:r w:rsidR="00B4762C" w:rsidRPr="006B69A3">
        <w:t>í</w:t>
      </w:r>
      <w:r w:rsidRPr="006B69A3">
        <w:t>stic</w:t>
      </w:r>
      <w:r w:rsidR="00B4762C" w:rsidRPr="006B69A3">
        <w:t>o</w:t>
      </w:r>
      <w:r w:rsidRPr="006B69A3">
        <w:t xml:space="preserve"> </w:t>
      </w:r>
      <w:r w:rsidR="00B4762C" w:rsidRPr="006B69A3">
        <w:t>y</w:t>
      </w:r>
      <w:r w:rsidRPr="006B69A3">
        <w:t xml:space="preserve"> coordina</w:t>
      </w:r>
      <w:r w:rsidR="00B4762C" w:rsidRPr="006B69A3">
        <w:t xml:space="preserve">do de las cuestiones relativas a los niños estriba en </w:t>
      </w:r>
      <w:r w:rsidR="001A24E7" w:rsidRPr="006B69A3">
        <w:t>asegurar la implantación</w:t>
      </w:r>
      <w:r w:rsidRPr="006B69A3">
        <w:t xml:space="preserve"> </w:t>
      </w:r>
      <w:r w:rsidR="001A24E7" w:rsidRPr="006B69A3">
        <w:t>de mecanismos e</w:t>
      </w:r>
      <w:r w:rsidRPr="006B69A3">
        <w:t>ficient</w:t>
      </w:r>
      <w:r w:rsidR="001A24E7" w:rsidRPr="006B69A3">
        <w:t>es</w:t>
      </w:r>
      <w:r w:rsidRPr="006B69A3">
        <w:t xml:space="preserve"> </w:t>
      </w:r>
      <w:r w:rsidR="001A24E7" w:rsidRPr="006B69A3">
        <w:t>y</w:t>
      </w:r>
      <w:r w:rsidRPr="006B69A3">
        <w:t xml:space="preserve"> representativ</w:t>
      </w:r>
      <w:r w:rsidR="001A24E7" w:rsidRPr="006B69A3">
        <w:t xml:space="preserve">os </w:t>
      </w:r>
      <w:r w:rsidR="00A53EF8" w:rsidRPr="006B69A3">
        <w:t>que lo</w:t>
      </w:r>
      <w:r w:rsidR="001A24E7" w:rsidRPr="006B69A3">
        <w:t xml:space="preserve"> garanti</w:t>
      </w:r>
      <w:r w:rsidR="00A53EF8" w:rsidRPr="006B69A3">
        <w:t>cen</w:t>
      </w:r>
      <w:r w:rsidRPr="006B69A3">
        <w:t xml:space="preserv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001A24E7" w:rsidRPr="006B69A3">
            <w:t>La</w:t>
          </w:r>
          <w:r w:rsidRPr="006B69A3">
            <w:t xml:space="preserve"> Comisi</w:t>
          </w:r>
          <w:r w:rsidR="001A24E7" w:rsidRPr="006B69A3">
            <w:t>ó</w:t>
          </w:r>
          <w:r w:rsidRPr="006B69A3">
            <w:t>n</w:t>
          </w:r>
        </w:smartTag>
        <w:r w:rsidRPr="006B69A3">
          <w:t xml:space="preserve"> </w:t>
        </w:r>
        <w:r w:rsidR="002232C4" w:rsidRPr="006B69A3">
          <w:t>Nacional</w:t>
        </w:r>
      </w:smartTag>
      <w:r w:rsidR="002232C4" w:rsidRPr="006B69A3">
        <w:t xml:space="preserve"> de</w:t>
      </w:r>
      <w:r w:rsidRPr="006B69A3">
        <w:t xml:space="preserve"> Protec</w:t>
      </w:r>
      <w:r w:rsidR="002232C4" w:rsidRPr="006B69A3">
        <w:t>c</w:t>
      </w:r>
      <w:r w:rsidRPr="006B69A3">
        <w:t>i</w:t>
      </w:r>
      <w:r w:rsidR="002232C4" w:rsidRPr="006B69A3">
        <w:t>ó</w:t>
      </w:r>
      <w:r w:rsidRPr="006B69A3">
        <w:t xml:space="preserve">n </w:t>
      </w:r>
      <w:r w:rsidR="00A53EF8" w:rsidRPr="006B69A3">
        <w:t>del N</w:t>
      </w:r>
      <w:r w:rsidR="002232C4" w:rsidRPr="006B69A3">
        <w:t>iño</w:t>
      </w:r>
      <w:r w:rsidRPr="006B69A3">
        <w:t xml:space="preserve">, </w:t>
      </w:r>
      <w:r w:rsidR="002232C4" w:rsidRPr="006B69A3">
        <w:t>el Comité In</w:t>
      </w:r>
      <w:r w:rsidRPr="006B69A3">
        <w:t>ter</w:t>
      </w:r>
      <w:r w:rsidR="002232C4" w:rsidRPr="006B69A3">
        <w:t>institucional</w:t>
      </w:r>
      <w:r w:rsidRPr="006B69A3">
        <w:t xml:space="preserve">, </w:t>
      </w:r>
      <w:r w:rsidR="002232C4" w:rsidRPr="006B69A3">
        <w:t>el Equipo de</w:t>
      </w:r>
      <w:r w:rsidRPr="006B69A3">
        <w:t xml:space="preserve"> Protec</w:t>
      </w:r>
      <w:r w:rsidR="002232C4" w:rsidRPr="006B69A3">
        <w:t>c</w:t>
      </w:r>
      <w:r w:rsidRPr="006B69A3">
        <w:t>i</w:t>
      </w:r>
      <w:r w:rsidR="002232C4" w:rsidRPr="006B69A3">
        <w:t>ó</w:t>
      </w:r>
      <w:r w:rsidRPr="006B69A3">
        <w:t xml:space="preserve">n </w:t>
      </w:r>
      <w:r w:rsidR="002232C4" w:rsidRPr="006B69A3">
        <w:t xml:space="preserve">de </w:t>
      </w:r>
      <w:smartTag w:uri="urn:schemas-microsoft-com:office:smarttags" w:element="PersonName">
        <w:smartTagPr>
          <w:attr w:name="ProductID" w:val="la Infancia"/>
        </w:smartTagPr>
        <w:r w:rsidR="002232C4" w:rsidRPr="006B69A3">
          <w:t>la Infancia</w:t>
        </w:r>
      </w:smartTag>
      <w:r w:rsidRPr="006B69A3">
        <w:t>,</w:t>
      </w:r>
      <w:r w:rsidR="002232C4" w:rsidRPr="006B69A3">
        <w:t xml:space="preserve"> el Comité </w:t>
      </w:r>
      <w:r w:rsidRPr="006B69A3">
        <w:t>A</w:t>
      </w:r>
      <w:r w:rsidR="002232C4" w:rsidRPr="006B69A3">
        <w:t>se</w:t>
      </w:r>
      <w:r w:rsidRPr="006B69A3">
        <w:t>sor</w:t>
      </w:r>
      <w:r w:rsidR="002232C4" w:rsidRPr="006B69A3">
        <w:t xml:space="preserve"> sobre</w:t>
      </w:r>
      <w:r w:rsidRPr="006B69A3">
        <w:t xml:space="preserve"> Ho</w:t>
      </w:r>
      <w:r w:rsidR="002232C4" w:rsidRPr="006B69A3">
        <w:t>gar</w:t>
      </w:r>
      <w:r w:rsidRPr="006B69A3">
        <w:t>es</w:t>
      </w:r>
      <w:r w:rsidR="002232C4" w:rsidRPr="006B69A3">
        <w:t xml:space="preserve"> Infantiles</w:t>
      </w:r>
      <w:r w:rsidRPr="006B69A3">
        <w:t xml:space="preserve">, </w:t>
      </w:r>
      <w:r w:rsidR="002232C4" w:rsidRPr="006B69A3">
        <w:t xml:space="preserve">el Comité de Servicios </w:t>
      </w:r>
      <w:r w:rsidRPr="006B69A3">
        <w:t>Social</w:t>
      </w:r>
      <w:r w:rsidR="002232C4" w:rsidRPr="006B69A3">
        <w:t>es,</w:t>
      </w:r>
      <w:r w:rsidRPr="006B69A3">
        <w:t xml:space="preserve"> as</w:t>
      </w:r>
      <w:r w:rsidR="002232C4" w:rsidRPr="006B69A3">
        <w:t>í como los grupos de trabajo</w:t>
      </w:r>
      <w:r w:rsidRPr="006B69A3">
        <w:t xml:space="preserve"> </w:t>
      </w:r>
      <w:r w:rsidR="002232C4" w:rsidRPr="006B69A3">
        <w:t>i</w:t>
      </w:r>
      <w:r w:rsidRPr="006B69A3">
        <w:t>nter</w:t>
      </w:r>
      <w:r w:rsidR="002232C4" w:rsidRPr="006B69A3">
        <w:t>institucionales para el marco de</w:t>
      </w:r>
      <w:r w:rsidRPr="006B69A3">
        <w:t xml:space="preserve"> </w:t>
      </w:r>
      <w:r w:rsidR="002232C4" w:rsidRPr="006B69A3">
        <w:t>i</w:t>
      </w:r>
      <w:r w:rsidRPr="006B69A3">
        <w:t>ndica</w:t>
      </w:r>
      <w:r w:rsidR="002232C4" w:rsidRPr="006B69A3">
        <w:t>d</w:t>
      </w:r>
      <w:r w:rsidRPr="006B69A3">
        <w:t>or</w:t>
      </w:r>
      <w:r w:rsidR="00A53EF8" w:rsidRPr="006B69A3">
        <w:t>es</w:t>
      </w:r>
      <w:r w:rsidRPr="006B69A3">
        <w:t xml:space="preserve"> </w:t>
      </w:r>
      <w:r w:rsidR="002232C4" w:rsidRPr="006B69A3">
        <w:t>de riesgo</w:t>
      </w:r>
      <w:r w:rsidR="00A53EF8" w:rsidRPr="006B69A3">
        <w:t xml:space="preserve"> y</w:t>
      </w:r>
      <w:r w:rsidRPr="006B69A3">
        <w:t xml:space="preserve"> </w:t>
      </w:r>
      <w:r w:rsidR="002232C4" w:rsidRPr="006B69A3">
        <w:t xml:space="preserve">los programas de bienestar infantil y de </w:t>
      </w:r>
      <w:r w:rsidR="00B72FB5" w:rsidRPr="006B69A3">
        <w:t>crianza de los hijos</w:t>
      </w:r>
      <w:r w:rsidR="002232C4" w:rsidRPr="006B69A3">
        <w:t>, todos ellos se basan en una amplia gama de conocimientos y experiencia</w:t>
      </w:r>
      <w:r w:rsidR="00A53EF8" w:rsidRPr="006B69A3">
        <w:t>s</w:t>
      </w:r>
      <w:r w:rsidR="002232C4" w:rsidRPr="006B69A3">
        <w:t xml:space="preserve"> de alto nivel</w:t>
      </w:r>
      <w:r w:rsidRPr="006B69A3">
        <w:t xml:space="preserve">. </w:t>
      </w:r>
      <w:r w:rsidR="002232C4" w:rsidRPr="006B69A3">
        <w:t>Esos</w:t>
      </w:r>
      <w:r w:rsidRPr="006B69A3">
        <w:t xml:space="preserve"> comit</w:t>
      </w:r>
      <w:r w:rsidR="002232C4" w:rsidRPr="006B69A3">
        <w:t>é</w:t>
      </w:r>
      <w:r w:rsidRPr="006B69A3">
        <w:t xml:space="preserve">s </w:t>
      </w:r>
      <w:r w:rsidR="002232C4" w:rsidRPr="006B69A3">
        <w:t>se encargan también de que los</w:t>
      </w:r>
      <w:r w:rsidRPr="006B69A3">
        <w:t xml:space="preserve"> diferent</w:t>
      </w:r>
      <w:r w:rsidR="002232C4" w:rsidRPr="006B69A3">
        <w:t>es</w:t>
      </w:r>
      <w:r w:rsidRPr="006B69A3">
        <w:t xml:space="preserve"> </w:t>
      </w:r>
      <w:r w:rsidR="002232C4" w:rsidRPr="006B69A3">
        <w:t>organismos</w:t>
      </w:r>
      <w:r w:rsidRPr="006B69A3">
        <w:t xml:space="preserve"> </w:t>
      </w:r>
      <w:r w:rsidR="002232C4" w:rsidRPr="006B69A3">
        <w:t>aprovechen al máximo los</w:t>
      </w:r>
      <w:r w:rsidRPr="006B69A3">
        <w:t xml:space="preserve"> re</w:t>
      </w:r>
      <w:r w:rsidR="002232C4" w:rsidRPr="006B69A3">
        <w:t xml:space="preserve">cursos y </w:t>
      </w:r>
      <w:r w:rsidR="00A53EF8" w:rsidRPr="006B69A3">
        <w:t xml:space="preserve">de </w:t>
      </w:r>
      <w:r w:rsidR="002232C4" w:rsidRPr="006B69A3">
        <w:t>que los enfoques</w:t>
      </w:r>
      <w:r w:rsidRPr="006B69A3">
        <w:t xml:space="preserve"> </w:t>
      </w:r>
      <w:r w:rsidR="004E5892" w:rsidRPr="006B69A3">
        <w:t>de c</w:t>
      </w:r>
      <w:r w:rsidRPr="006B69A3">
        <w:t>olabora</w:t>
      </w:r>
      <w:r w:rsidR="004E5892" w:rsidRPr="006B69A3">
        <w:t>ción</w:t>
      </w:r>
      <w:r w:rsidRPr="006B69A3">
        <w:t xml:space="preserve"> re</w:t>
      </w:r>
      <w:r w:rsidR="004E5892" w:rsidRPr="006B69A3">
        <w:t>percutan en una mejora de los</w:t>
      </w:r>
      <w:r w:rsidRPr="006B69A3">
        <w:t xml:space="preserve"> servic</w:t>
      </w:r>
      <w:r w:rsidR="004E5892" w:rsidRPr="006B69A3">
        <w:t>io</w:t>
      </w:r>
      <w:r w:rsidRPr="006B69A3">
        <w:t xml:space="preserve">s </w:t>
      </w:r>
      <w:r w:rsidR="004E5892" w:rsidRPr="006B69A3">
        <w:t>para los</w:t>
      </w:r>
      <w:r w:rsidRPr="006B69A3">
        <w:t xml:space="preserve"> </w:t>
      </w:r>
      <w:r w:rsidR="004E5892" w:rsidRPr="006B69A3">
        <w:t>niños</w:t>
      </w:r>
      <w:r w:rsidRPr="006B69A3">
        <w:t>.</w:t>
      </w:r>
    </w:p>
    <w:p w:rsidR="008D243A" w:rsidRPr="006B69A3" w:rsidRDefault="008D243A" w:rsidP="008D243A">
      <w:pPr>
        <w:pStyle w:val="SingleTxtG"/>
      </w:pPr>
      <w:r w:rsidRPr="006B69A3">
        <w:t>18.</w:t>
      </w:r>
      <w:r w:rsidRPr="006B69A3">
        <w:tab/>
      </w:r>
      <w:r w:rsidR="004E5892" w:rsidRPr="006B69A3">
        <w:t>Una de las medidas más</w:t>
      </w:r>
      <w:r w:rsidRPr="006B69A3">
        <w:t xml:space="preserve"> d</w:t>
      </w:r>
      <w:r w:rsidR="004E5892" w:rsidRPr="006B69A3">
        <w:t>i</w:t>
      </w:r>
      <w:r w:rsidRPr="006B69A3">
        <w:t>n</w:t>
      </w:r>
      <w:r w:rsidR="004E5892" w:rsidRPr="006B69A3">
        <w:t>á</w:t>
      </w:r>
      <w:r w:rsidRPr="006B69A3">
        <w:t>mic</w:t>
      </w:r>
      <w:r w:rsidR="004E5892" w:rsidRPr="006B69A3">
        <w:t>as</w:t>
      </w:r>
      <w:r w:rsidRPr="006B69A3">
        <w:t xml:space="preserve"> </w:t>
      </w:r>
      <w:r w:rsidR="004E5892" w:rsidRPr="006B69A3">
        <w:t>adoptadas es el Plan</w:t>
      </w:r>
      <w:r w:rsidRPr="006B69A3">
        <w:t xml:space="preserve"> </w:t>
      </w:r>
      <w:r w:rsidR="00A53EF8" w:rsidRPr="006B69A3">
        <w:t xml:space="preserve">de Acción </w:t>
      </w:r>
      <w:r w:rsidRPr="006B69A3">
        <w:t>Na</w:t>
      </w:r>
      <w:r w:rsidR="004E5892" w:rsidRPr="006B69A3">
        <w:t>c</w:t>
      </w:r>
      <w:r w:rsidRPr="006B69A3">
        <w:t xml:space="preserve">ional </w:t>
      </w:r>
      <w:r w:rsidR="004E5892" w:rsidRPr="006B69A3">
        <w:t xml:space="preserve">para </w:t>
      </w:r>
      <w:smartTag w:uri="urn:schemas-microsoft-com:office:smarttags" w:element="PersonName">
        <w:smartTagPr>
          <w:attr w:name="ProductID" w:val="la Infancia"/>
        </w:smartTagPr>
        <w:r w:rsidR="004E5892" w:rsidRPr="006B69A3">
          <w:t>la Infancia</w:t>
        </w:r>
      </w:smartTag>
      <w:r w:rsidRPr="006B69A3">
        <w:t xml:space="preserve"> (2005</w:t>
      </w:r>
      <w:r w:rsidR="00054B43" w:rsidRPr="006B69A3">
        <w:t>-</w:t>
      </w:r>
      <w:r w:rsidRPr="006B69A3">
        <w:t xml:space="preserve">2009); </w:t>
      </w:r>
      <w:r w:rsidR="004E5892" w:rsidRPr="006B69A3">
        <w:t xml:space="preserve">se trata de una </w:t>
      </w:r>
      <w:r w:rsidR="00A53EF8" w:rsidRPr="006B69A3">
        <w:t>manifestac</w:t>
      </w:r>
      <w:r w:rsidR="004E5892" w:rsidRPr="006B69A3">
        <w:t>ión</w:t>
      </w:r>
      <w:r w:rsidRPr="006B69A3">
        <w:t xml:space="preserve"> tangible</w:t>
      </w:r>
      <w:r w:rsidR="004E5892" w:rsidRPr="006B69A3">
        <w:t xml:space="preserve"> del compromiso del</w:t>
      </w:r>
      <w:r w:rsidRPr="006B69A3">
        <w:t xml:space="preserve"> Go</w:t>
      </w:r>
      <w:r w:rsidR="004E5892" w:rsidRPr="006B69A3">
        <w:t>bi</w:t>
      </w:r>
      <w:r w:rsidRPr="006B69A3">
        <w:t>ern</w:t>
      </w:r>
      <w:r w:rsidR="004E5892" w:rsidRPr="006B69A3">
        <w:t>o con un paradigma</w:t>
      </w:r>
      <w:r w:rsidRPr="006B69A3">
        <w:t xml:space="preserve"> cultural </w:t>
      </w:r>
      <w:r w:rsidR="004E5892" w:rsidRPr="006B69A3">
        <w:t>de</w:t>
      </w:r>
      <w:r w:rsidRPr="006B69A3">
        <w:t xml:space="preserve"> </w:t>
      </w:r>
      <w:r w:rsidR="00054B43" w:rsidRPr="006B69A3">
        <w:t>"</w:t>
      </w:r>
      <w:r w:rsidR="004E5892" w:rsidRPr="006B69A3">
        <w:t>bienestar</w:t>
      </w:r>
      <w:r w:rsidR="00054B43" w:rsidRPr="006B69A3">
        <w:t>"</w:t>
      </w:r>
      <w:r w:rsidRPr="006B69A3">
        <w:t xml:space="preserve"> </w:t>
      </w:r>
      <w:r w:rsidR="004E5892" w:rsidRPr="006B69A3">
        <w:t>para todos los niños de</w:t>
      </w:r>
      <w:r w:rsidRPr="006B69A3">
        <w:t xml:space="preserve"> Seychell</w:t>
      </w:r>
      <w:r w:rsidR="004E5892" w:rsidRPr="006B69A3">
        <w:t>es</w:t>
      </w:r>
      <w:r w:rsidRPr="006B69A3">
        <w:t xml:space="preserve">. </w:t>
      </w:r>
      <w:r w:rsidR="00A53EF8" w:rsidRPr="006B69A3">
        <w:t>Gracias a e</w:t>
      </w:r>
      <w:r w:rsidR="004E5892" w:rsidRPr="006B69A3">
        <w:t xml:space="preserve">se </w:t>
      </w:r>
      <w:r w:rsidR="00A53EF8" w:rsidRPr="006B69A3">
        <w:t>enfoque</w:t>
      </w:r>
      <w:r w:rsidRPr="006B69A3">
        <w:t xml:space="preserve"> </w:t>
      </w:r>
      <w:r w:rsidR="00A53EF8" w:rsidRPr="006B69A3">
        <w:t xml:space="preserve">se </w:t>
      </w:r>
      <w:r w:rsidR="004E5892" w:rsidRPr="006B69A3">
        <w:t>reconoce que los comportamientos, expectativas y necesidades de los niños</w:t>
      </w:r>
      <w:r w:rsidRPr="006B69A3">
        <w:t xml:space="preserve"> </w:t>
      </w:r>
      <w:r w:rsidR="004E5892" w:rsidRPr="006B69A3">
        <w:t>carecen de rigidez</w:t>
      </w:r>
      <w:r w:rsidRPr="006B69A3">
        <w:t xml:space="preserve">. </w:t>
      </w:r>
      <w:r w:rsidR="00824970" w:rsidRPr="006B69A3">
        <w:t>El</w:t>
      </w:r>
      <w:r w:rsidRPr="006B69A3">
        <w:t xml:space="preserve"> plan </w:t>
      </w:r>
      <w:r w:rsidR="00824970" w:rsidRPr="006B69A3">
        <w:t xml:space="preserve">se elaboró en </w:t>
      </w:r>
      <w:r w:rsidR="00A53EF8" w:rsidRPr="006B69A3">
        <w:t xml:space="preserve">2004 en </w:t>
      </w:r>
      <w:r w:rsidR="00824970" w:rsidRPr="006B69A3">
        <w:t>un plazo de tres meses</w:t>
      </w:r>
      <w:r w:rsidRPr="006B69A3">
        <w:t xml:space="preserve">. </w:t>
      </w:r>
      <w:r w:rsidR="00824970" w:rsidRPr="006B69A3">
        <w:t xml:space="preserve">Durante ese período se llevó a cabo un </w:t>
      </w:r>
      <w:r w:rsidRPr="006B69A3">
        <w:t>invent</w:t>
      </w:r>
      <w:r w:rsidR="00824970" w:rsidRPr="006B69A3">
        <w:t>ario de las investigaciones emprendidas respecto de los niños de</w:t>
      </w:r>
      <w:r w:rsidRPr="006B69A3">
        <w:t xml:space="preserve"> Seychelles </w:t>
      </w:r>
      <w:r w:rsidR="00824970" w:rsidRPr="006B69A3">
        <w:t>a lo largo de los años</w:t>
      </w:r>
      <w:r w:rsidR="00CB2D49" w:rsidRPr="006B69A3">
        <w:t xml:space="preserve"> y</w:t>
      </w:r>
      <w:r w:rsidR="00824970" w:rsidRPr="006B69A3">
        <w:t xml:space="preserve"> una evaluación de todos los</w:t>
      </w:r>
      <w:r w:rsidRPr="006B69A3">
        <w:t xml:space="preserve"> servic</w:t>
      </w:r>
      <w:r w:rsidR="00824970" w:rsidRPr="006B69A3">
        <w:t>io</w:t>
      </w:r>
      <w:r w:rsidRPr="006B69A3">
        <w:t xml:space="preserve">s </w:t>
      </w:r>
      <w:r w:rsidR="00824970" w:rsidRPr="006B69A3">
        <w:t>y</w:t>
      </w:r>
      <w:r w:rsidRPr="006B69A3">
        <w:t xml:space="preserve"> program</w:t>
      </w:r>
      <w:r w:rsidR="00824970" w:rsidRPr="006B69A3">
        <w:t>a</w:t>
      </w:r>
      <w:r w:rsidR="00CB2D49" w:rsidRPr="006B69A3">
        <w:t>s</w:t>
      </w:r>
      <w:r w:rsidRPr="006B69A3">
        <w:t xml:space="preserve"> </w:t>
      </w:r>
      <w:r w:rsidR="00CB2D49" w:rsidRPr="006B69A3">
        <w:t>ofrecidos por los</w:t>
      </w:r>
      <w:r w:rsidRPr="006B69A3">
        <w:t xml:space="preserve"> minist</w:t>
      </w:r>
      <w:r w:rsidR="00CB2D49" w:rsidRPr="006B69A3">
        <w:t>e</w:t>
      </w:r>
      <w:r w:rsidRPr="006B69A3">
        <w:t>ri</w:t>
      </w:r>
      <w:r w:rsidR="00CB2D49" w:rsidRPr="006B69A3">
        <w:t>o</w:t>
      </w:r>
      <w:r w:rsidRPr="006B69A3">
        <w:t xml:space="preserve">s </w:t>
      </w:r>
      <w:r w:rsidR="00CB2D49" w:rsidRPr="006B69A3">
        <w:t>y</w:t>
      </w:r>
      <w:r w:rsidRPr="006B69A3">
        <w:t xml:space="preserve"> organiza</w:t>
      </w:r>
      <w:r w:rsidR="00CB2D49" w:rsidRPr="006B69A3">
        <w:t>c</w:t>
      </w:r>
      <w:r w:rsidRPr="006B69A3">
        <w:t>ion</w:t>
      </w:r>
      <w:r w:rsidR="00CB2D49" w:rsidRPr="006B69A3">
        <w:t>e</w:t>
      </w:r>
      <w:r w:rsidRPr="006B69A3">
        <w:t xml:space="preserve">s </w:t>
      </w:r>
      <w:r w:rsidR="00CB2D49" w:rsidRPr="006B69A3">
        <w:t>fundamental</w:t>
      </w:r>
      <w:r w:rsidR="00A53EF8" w:rsidRPr="006B69A3">
        <w:t>e</w:t>
      </w:r>
      <w:r w:rsidR="00CB2D49" w:rsidRPr="006B69A3">
        <w:t>s que se ocupan de los</w:t>
      </w:r>
      <w:r w:rsidRPr="006B69A3">
        <w:t xml:space="preserve"> </w:t>
      </w:r>
      <w:r w:rsidR="00CB2D49" w:rsidRPr="006B69A3">
        <w:t>niños</w:t>
      </w:r>
      <w:r w:rsidRPr="006B69A3">
        <w:t xml:space="preserve">. </w:t>
      </w:r>
      <w:r w:rsidR="00CB2D49" w:rsidRPr="006B69A3">
        <w:t>Así se han podido</w:t>
      </w:r>
      <w:r w:rsidRPr="006B69A3">
        <w:t xml:space="preserve"> det</w:t>
      </w:r>
      <w:r w:rsidR="00A53EF8" w:rsidRPr="006B69A3">
        <w:t>ect</w:t>
      </w:r>
      <w:r w:rsidR="00CB2D49" w:rsidRPr="006B69A3">
        <w:t>ar</w:t>
      </w:r>
      <w:r w:rsidRPr="006B69A3">
        <w:t xml:space="preserve"> </w:t>
      </w:r>
      <w:r w:rsidR="00CB2D49" w:rsidRPr="006B69A3">
        <w:t>los problemas y lagunas en el suministro de</w:t>
      </w:r>
      <w:r w:rsidRPr="006B69A3">
        <w:t xml:space="preserve"> servic</w:t>
      </w:r>
      <w:r w:rsidR="00CB2D49" w:rsidRPr="006B69A3">
        <w:t>io</w:t>
      </w:r>
      <w:r w:rsidRPr="006B69A3">
        <w:t xml:space="preserve">s </w:t>
      </w:r>
      <w:r w:rsidR="00CB2D49" w:rsidRPr="006B69A3">
        <w:t xml:space="preserve">y </w:t>
      </w:r>
      <w:r w:rsidR="00A53EF8" w:rsidRPr="006B69A3">
        <w:t xml:space="preserve">en </w:t>
      </w:r>
      <w:r w:rsidR="00CB2D49" w:rsidRPr="006B69A3">
        <w:t>la</w:t>
      </w:r>
      <w:r w:rsidRPr="006B69A3">
        <w:t xml:space="preserve"> formula</w:t>
      </w:r>
      <w:r w:rsidR="00CB2D49" w:rsidRPr="006B69A3">
        <w:t>c</w:t>
      </w:r>
      <w:r w:rsidRPr="006B69A3">
        <w:t>i</w:t>
      </w:r>
      <w:r w:rsidR="00CB2D49" w:rsidRPr="006B69A3">
        <w:t>ó</w:t>
      </w:r>
      <w:r w:rsidRPr="006B69A3">
        <w:t xml:space="preserve">n </w:t>
      </w:r>
      <w:r w:rsidR="00CB2D49" w:rsidRPr="006B69A3">
        <w:t>de los</w:t>
      </w:r>
      <w:r w:rsidRPr="006B69A3">
        <w:t xml:space="preserve"> program</w:t>
      </w:r>
      <w:r w:rsidR="00CB2D49" w:rsidRPr="006B69A3">
        <w:t>as</w:t>
      </w:r>
      <w:r w:rsidRPr="006B69A3">
        <w:t xml:space="preserve"> relati</w:t>
      </w:r>
      <w:r w:rsidR="00CB2D49" w:rsidRPr="006B69A3">
        <w:t xml:space="preserve">vos a </w:t>
      </w:r>
      <w:smartTag w:uri="urn:schemas-microsoft-com:office:smarttags" w:element="PersonName">
        <w:smartTagPr>
          <w:attr w:name="ProductID" w:val="la infancia. Un"/>
        </w:smartTagPr>
        <w:r w:rsidR="00CB2D49" w:rsidRPr="006B69A3">
          <w:t>la infancia</w:t>
        </w:r>
        <w:r w:rsidRPr="006B69A3">
          <w:t xml:space="preserve">. </w:t>
        </w:r>
        <w:r w:rsidR="00CB2D49" w:rsidRPr="006B69A3">
          <w:t>Un</w:t>
        </w:r>
      </w:smartTag>
      <w:r w:rsidR="00CB2D49" w:rsidRPr="006B69A3">
        <w:t xml:space="preserve"> seminario de una semana de duración permitió reunir a todos </w:t>
      </w:r>
      <w:r w:rsidRPr="006B69A3">
        <w:t>l</w:t>
      </w:r>
      <w:r w:rsidR="00CB2D49" w:rsidRPr="006B69A3">
        <w:t>os</w:t>
      </w:r>
      <w:r w:rsidRPr="006B69A3">
        <w:t xml:space="preserve"> minist</w:t>
      </w:r>
      <w:r w:rsidR="00CB2D49" w:rsidRPr="006B69A3">
        <w:t>e</w:t>
      </w:r>
      <w:r w:rsidRPr="006B69A3">
        <w:t>ri</w:t>
      </w:r>
      <w:r w:rsidR="00CB2D49" w:rsidRPr="006B69A3">
        <w:t>o</w:t>
      </w:r>
      <w:r w:rsidRPr="006B69A3">
        <w:t>s</w:t>
      </w:r>
      <w:r w:rsidR="00CB2D49" w:rsidRPr="006B69A3">
        <w:t xml:space="preserve"> del Gobierno</w:t>
      </w:r>
      <w:r w:rsidRPr="006B69A3">
        <w:t xml:space="preserve">, </w:t>
      </w:r>
      <w:r w:rsidR="00CB2D49" w:rsidRPr="006B69A3">
        <w:t>O</w:t>
      </w:r>
      <w:r w:rsidRPr="006B69A3">
        <w:t xml:space="preserve">NG </w:t>
      </w:r>
      <w:r w:rsidR="00CB2D49" w:rsidRPr="006B69A3">
        <w:t>y</w:t>
      </w:r>
      <w:r w:rsidRPr="006B69A3">
        <w:t xml:space="preserve"> organiza</w:t>
      </w:r>
      <w:r w:rsidR="00CB2D49" w:rsidRPr="006B69A3">
        <w:t>c</w:t>
      </w:r>
      <w:r w:rsidRPr="006B69A3">
        <w:t>ion</w:t>
      </w:r>
      <w:r w:rsidR="00CB2D49" w:rsidRPr="006B69A3">
        <w:t>e</w:t>
      </w:r>
      <w:r w:rsidRPr="006B69A3">
        <w:t>s</w:t>
      </w:r>
      <w:r w:rsidR="00CB2D49" w:rsidRPr="006B69A3">
        <w:t xml:space="preserve"> de la sociedad civil que trabajan con los niños</w:t>
      </w:r>
      <w:r w:rsidRPr="006B69A3">
        <w:t xml:space="preserve"> </w:t>
      </w:r>
      <w:r w:rsidR="00CB2D49" w:rsidRPr="006B69A3">
        <w:t>e</w:t>
      </w:r>
      <w:r w:rsidRPr="006B69A3">
        <w:t xml:space="preserve">n Seychelles </w:t>
      </w:r>
      <w:r w:rsidR="00187AD8" w:rsidRPr="006B69A3">
        <w:t>y a un grupo de alumnos de enseñanza secu</w:t>
      </w:r>
      <w:r w:rsidRPr="006B69A3">
        <w:t>ndar</w:t>
      </w:r>
      <w:r w:rsidR="00187AD8" w:rsidRPr="006B69A3">
        <w:t>ia que se adhirieron a las nuevas</w:t>
      </w:r>
      <w:r w:rsidRPr="006B69A3">
        <w:t xml:space="preserve"> ideas p</w:t>
      </w:r>
      <w:r w:rsidR="00187AD8" w:rsidRPr="006B69A3">
        <w:t>lasmadas en el</w:t>
      </w:r>
      <w:r w:rsidRPr="006B69A3">
        <w:t xml:space="preserve"> document</w:t>
      </w:r>
      <w:r w:rsidR="00187AD8" w:rsidRPr="006B69A3">
        <w:t>o</w:t>
      </w:r>
      <w:r w:rsidRPr="006B69A3">
        <w:t xml:space="preserve">. </w:t>
      </w:r>
      <w:r w:rsidR="00187AD8" w:rsidRPr="006B69A3">
        <w:t>El</w:t>
      </w:r>
      <w:r w:rsidRPr="006B69A3">
        <w:t xml:space="preserve"> plan conti</w:t>
      </w:r>
      <w:r w:rsidR="00187AD8" w:rsidRPr="006B69A3">
        <w:t>e</w:t>
      </w:r>
      <w:r w:rsidRPr="006B69A3">
        <w:t>n</w:t>
      </w:r>
      <w:r w:rsidR="00187AD8" w:rsidRPr="006B69A3">
        <w:t>e</w:t>
      </w:r>
      <w:r w:rsidRPr="006B69A3">
        <w:t xml:space="preserve"> 20 </w:t>
      </w:r>
      <w:r w:rsidR="00187AD8" w:rsidRPr="006B69A3">
        <w:t>objetivos y metas y medidas</w:t>
      </w:r>
      <w:r w:rsidRPr="006B69A3">
        <w:t xml:space="preserve"> </w:t>
      </w:r>
      <w:r w:rsidR="00187AD8" w:rsidRPr="006B69A3">
        <w:t>e</w:t>
      </w:r>
      <w:r w:rsidRPr="006B69A3">
        <w:t>spec</w:t>
      </w:r>
      <w:r w:rsidR="00187AD8" w:rsidRPr="006B69A3">
        <w:t>í</w:t>
      </w:r>
      <w:r w:rsidRPr="006B69A3">
        <w:t>fic</w:t>
      </w:r>
      <w:r w:rsidR="00187AD8" w:rsidRPr="006B69A3">
        <w:t>as</w:t>
      </w:r>
      <w:r w:rsidRPr="006B69A3">
        <w:t xml:space="preserve"> </w:t>
      </w:r>
      <w:r w:rsidR="00187AD8" w:rsidRPr="006B69A3">
        <w:t>que deben abordarse en los próximos</w:t>
      </w:r>
      <w:r w:rsidRPr="006B69A3">
        <w:t xml:space="preserve"> 5 </w:t>
      </w:r>
      <w:r w:rsidR="00187AD8" w:rsidRPr="006B69A3">
        <w:t>años, a fin de g</w:t>
      </w:r>
      <w:r w:rsidR="00AD204A" w:rsidRPr="006B69A3">
        <w:t>a</w:t>
      </w:r>
      <w:r w:rsidR="00187AD8" w:rsidRPr="006B69A3">
        <w:t>ra</w:t>
      </w:r>
      <w:r w:rsidR="00AD204A" w:rsidRPr="006B69A3">
        <w:t>ntiza</w:t>
      </w:r>
      <w:r w:rsidR="00187AD8" w:rsidRPr="006B69A3">
        <w:t>r a los niños de</w:t>
      </w:r>
      <w:r w:rsidRPr="006B69A3">
        <w:t xml:space="preserve"> Seychell</w:t>
      </w:r>
      <w:r w:rsidR="00187AD8" w:rsidRPr="006B69A3">
        <w:t>e</w:t>
      </w:r>
      <w:r w:rsidRPr="006B69A3">
        <w:t xml:space="preserve">s </w:t>
      </w:r>
      <w:r w:rsidR="00187AD8" w:rsidRPr="006B69A3">
        <w:t xml:space="preserve">un nivel </w:t>
      </w:r>
      <w:r w:rsidR="00AD204A" w:rsidRPr="006B69A3">
        <w:t xml:space="preserve">sostenido </w:t>
      </w:r>
      <w:r w:rsidR="00187AD8" w:rsidRPr="006B69A3">
        <w:t>de bienestar y de desarrollo</w:t>
      </w:r>
      <w:r w:rsidRPr="006B69A3">
        <w:t xml:space="preserve">. </w:t>
      </w:r>
      <w:r w:rsidR="00187AD8" w:rsidRPr="006B69A3">
        <w:t>Esas iniciativas y</w:t>
      </w:r>
      <w:r w:rsidRPr="006B69A3">
        <w:t xml:space="preserve"> objetiv</w:t>
      </w:r>
      <w:r w:rsidR="00187AD8" w:rsidRPr="006B69A3">
        <w:t>o</w:t>
      </w:r>
      <w:r w:rsidRPr="006B69A3">
        <w:t xml:space="preserve">s </w:t>
      </w:r>
      <w:r w:rsidR="00187AD8" w:rsidRPr="006B69A3">
        <w:t>abarcan a la totalidad de los interlocutores del Gobi</w:t>
      </w:r>
      <w:r w:rsidRPr="006B69A3">
        <w:t>ern</w:t>
      </w:r>
      <w:r w:rsidR="00187AD8" w:rsidRPr="006B69A3">
        <w:t xml:space="preserve">o y de la sociedad </w:t>
      </w:r>
      <w:r w:rsidRPr="006B69A3">
        <w:t>civil</w:t>
      </w:r>
      <w:r w:rsidR="00187AD8" w:rsidRPr="006B69A3">
        <w:t xml:space="preserve"> </w:t>
      </w:r>
      <w:r w:rsidR="00AD204A" w:rsidRPr="006B69A3">
        <w:t>por lo que hace</w:t>
      </w:r>
      <w:r w:rsidR="00187AD8" w:rsidRPr="006B69A3">
        <w:t xml:space="preserve"> a los sectores de seguridad</w:t>
      </w:r>
      <w:r w:rsidR="00054B43" w:rsidRPr="006B69A3">
        <w:t xml:space="preserve"> </w:t>
      </w:r>
      <w:r w:rsidR="00187AD8" w:rsidRPr="006B69A3">
        <w:t>e</w:t>
      </w:r>
      <w:r w:rsidRPr="006B69A3">
        <w:t>con</w:t>
      </w:r>
      <w:r w:rsidR="00187AD8" w:rsidRPr="006B69A3">
        <w:t>ó</w:t>
      </w:r>
      <w:r w:rsidRPr="006B69A3">
        <w:t>mic</w:t>
      </w:r>
      <w:r w:rsidR="00187AD8" w:rsidRPr="006B69A3">
        <w:t>a, salud</w:t>
      </w:r>
      <w:r w:rsidRPr="006B69A3">
        <w:t xml:space="preserve">, </w:t>
      </w:r>
      <w:r w:rsidR="00187AD8" w:rsidRPr="006B69A3">
        <w:t>e</w:t>
      </w:r>
      <w:r w:rsidRPr="006B69A3">
        <w:t>duca</w:t>
      </w:r>
      <w:r w:rsidR="00187AD8" w:rsidRPr="006B69A3">
        <w:t>c</w:t>
      </w:r>
      <w:r w:rsidRPr="006B69A3">
        <w:t>i</w:t>
      </w:r>
      <w:r w:rsidR="00187AD8" w:rsidRPr="006B69A3">
        <w:t>ó</w:t>
      </w:r>
      <w:r w:rsidRPr="006B69A3">
        <w:t xml:space="preserve">n, </w:t>
      </w:r>
      <w:r w:rsidR="008B251B" w:rsidRPr="006B69A3">
        <w:t>entorno social</w:t>
      </w:r>
      <w:r w:rsidRPr="006B69A3">
        <w:t xml:space="preserve">, </w:t>
      </w:r>
      <w:r w:rsidR="008B251B" w:rsidRPr="006B69A3">
        <w:t>i</w:t>
      </w:r>
      <w:r w:rsidRPr="006B69A3">
        <w:t>denti</w:t>
      </w:r>
      <w:r w:rsidR="008B251B" w:rsidRPr="006B69A3">
        <w:t>dad,</w:t>
      </w:r>
      <w:r w:rsidRPr="006B69A3">
        <w:t xml:space="preserve"> </w:t>
      </w:r>
      <w:r w:rsidR="008B251B" w:rsidRPr="006B69A3">
        <w:t>desarrollo emoc</w:t>
      </w:r>
      <w:r w:rsidRPr="006B69A3">
        <w:t>ional</w:t>
      </w:r>
      <w:r w:rsidR="008B251B" w:rsidRPr="006B69A3">
        <w:t>, esparcimiento,</w:t>
      </w:r>
      <w:r w:rsidRPr="006B69A3">
        <w:t xml:space="preserve"> </w:t>
      </w:r>
      <w:r w:rsidR="008B251B" w:rsidRPr="006B69A3">
        <w:t>d</w:t>
      </w:r>
      <w:r w:rsidRPr="006B69A3">
        <w:t>ep</w:t>
      </w:r>
      <w:r w:rsidR="008B251B" w:rsidRPr="006B69A3">
        <w:t>ortes y proyectos</w:t>
      </w:r>
      <w:r w:rsidRPr="006B69A3">
        <w:t>.</w:t>
      </w:r>
      <w:r w:rsidR="00054B43" w:rsidRPr="006B69A3">
        <w:t xml:space="preserve"> </w:t>
      </w:r>
      <w:smartTag w:uri="urn:schemas-microsoft-com:office:smarttags" w:element="PersonName">
        <w:smartTagPr>
          <w:attr w:name="ProductID" w:val="la Comisi￳n Nacional"/>
        </w:smartTagPr>
        <w:smartTag w:uri="urn:schemas-microsoft-com:office:smarttags" w:element="PersonName">
          <w:smartTagPr>
            <w:attr w:name="ProductID" w:val=""/>
          </w:smartTagPr>
          <w:r w:rsidR="008B251B" w:rsidRPr="006B69A3">
            <w:t>La</w:t>
          </w:r>
          <w:r w:rsidRPr="006B69A3">
            <w:t xml:space="preserve"> Comisi</w:t>
          </w:r>
          <w:r w:rsidR="008B251B" w:rsidRPr="006B69A3">
            <w:t>ó</w:t>
          </w:r>
          <w:r w:rsidRPr="006B69A3">
            <w:t>n</w:t>
          </w:r>
        </w:smartTag>
        <w:r w:rsidRPr="006B69A3">
          <w:t xml:space="preserve"> </w:t>
        </w:r>
        <w:r w:rsidR="008B251B" w:rsidRPr="006B69A3">
          <w:t>Nacional</w:t>
        </w:r>
      </w:smartTag>
      <w:r w:rsidR="008B251B" w:rsidRPr="006B69A3">
        <w:t xml:space="preserve"> de</w:t>
      </w:r>
      <w:r w:rsidRPr="006B69A3">
        <w:t xml:space="preserve"> Protec</w:t>
      </w:r>
      <w:r w:rsidR="008B251B" w:rsidRPr="006B69A3">
        <w:t>c</w:t>
      </w:r>
      <w:r w:rsidRPr="006B69A3">
        <w:t>i</w:t>
      </w:r>
      <w:r w:rsidR="008B251B" w:rsidRPr="006B69A3">
        <w:t>ó</w:t>
      </w:r>
      <w:r w:rsidRPr="006B69A3">
        <w:t xml:space="preserve">n </w:t>
      </w:r>
      <w:r w:rsidR="008B251B" w:rsidRPr="006B69A3">
        <w:t>del Niño está evaluando dicho plan</w:t>
      </w:r>
      <w:r w:rsidRPr="006B69A3">
        <w:t xml:space="preserve">. </w:t>
      </w:r>
      <w:r w:rsidR="008B251B" w:rsidRPr="006B69A3">
        <w:t>En el</w:t>
      </w:r>
      <w:r w:rsidRPr="006B69A3">
        <w:t xml:space="preserve"> anex</w:t>
      </w:r>
      <w:r w:rsidR="00AD204A" w:rsidRPr="006B69A3">
        <w:t xml:space="preserve">o </w:t>
      </w:r>
      <w:r w:rsidR="008B251B" w:rsidRPr="006B69A3">
        <w:t>puede</w:t>
      </w:r>
      <w:r w:rsidR="00363CB3" w:rsidRPr="006B69A3">
        <w:t>n</w:t>
      </w:r>
      <w:r w:rsidR="008B251B" w:rsidRPr="006B69A3">
        <w:t xml:space="preserve"> consultar</w:t>
      </w:r>
      <w:r w:rsidR="00AD204A" w:rsidRPr="006B69A3">
        <w:t>se</w:t>
      </w:r>
      <w:r w:rsidRPr="006B69A3">
        <w:t xml:space="preserve"> </w:t>
      </w:r>
      <w:r w:rsidR="00363CB3" w:rsidRPr="006B69A3">
        <w:t>los detalles del plan y un primer informe</w:t>
      </w:r>
      <w:r w:rsidRPr="006B69A3">
        <w:t xml:space="preserve"> </w:t>
      </w:r>
      <w:r w:rsidR="00363CB3" w:rsidRPr="006B69A3">
        <w:t>sobre su aplicación</w:t>
      </w:r>
      <w:r w:rsidRPr="006B69A3">
        <w:t>.</w:t>
      </w:r>
    </w:p>
    <w:p w:rsidR="008D243A" w:rsidRPr="006B69A3" w:rsidRDefault="008D243A" w:rsidP="008D243A">
      <w:pPr>
        <w:pStyle w:val="SingleTxtG"/>
      </w:pPr>
      <w:r w:rsidRPr="006B69A3">
        <w:t>19.</w:t>
      </w:r>
      <w:r w:rsidRPr="006B69A3">
        <w:tab/>
      </w:r>
      <w:r w:rsidR="00363CB3" w:rsidRPr="006B69A3">
        <w:t>El</w:t>
      </w:r>
      <w:r w:rsidRPr="006B69A3">
        <w:t xml:space="preserve"> Comit</w:t>
      </w:r>
      <w:r w:rsidR="00363CB3" w:rsidRPr="006B69A3">
        <w:t>é Interinstitucional creado en</w:t>
      </w:r>
      <w:r w:rsidRPr="006B69A3">
        <w:t xml:space="preserve"> 1999 </w:t>
      </w:r>
      <w:r w:rsidR="00363CB3" w:rsidRPr="006B69A3">
        <w:t>asegura también el planteamiento</w:t>
      </w:r>
      <w:r w:rsidR="00054B43" w:rsidRPr="006B69A3">
        <w:t xml:space="preserve"> </w:t>
      </w:r>
      <w:r w:rsidRPr="006B69A3">
        <w:t>hol</w:t>
      </w:r>
      <w:r w:rsidR="00363CB3" w:rsidRPr="006B69A3">
        <w:t>í</w:t>
      </w:r>
      <w:r w:rsidRPr="006B69A3">
        <w:t>stic</w:t>
      </w:r>
      <w:r w:rsidR="00363CB3" w:rsidRPr="006B69A3">
        <w:t>o</w:t>
      </w:r>
      <w:r w:rsidRPr="006B69A3">
        <w:t xml:space="preserve"> </w:t>
      </w:r>
      <w:r w:rsidR="00AD204A" w:rsidRPr="006B69A3">
        <w:t>plasmado</w:t>
      </w:r>
      <w:r w:rsidR="00363CB3" w:rsidRPr="006B69A3">
        <w:t xml:space="preserve"> en </w:t>
      </w:r>
      <w:smartTag w:uri="urn:schemas-microsoft-com:office:smarttags" w:element="PersonName">
        <w:smartTagPr>
          <w:attr w:name="ProductID" w:val="la recomendaci￳n. Y"/>
        </w:smartTagPr>
        <w:r w:rsidR="00363CB3" w:rsidRPr="006B69A3">
          <w:t xml:space="preserve">la </w:t>
        </w:r>
        <w:r w:rsidRPr="006B69A3">
          <w:t>recomenda</w:t>
        </w:r>
        <w:r w:rsidR="00363CB3" w:rsidRPr="006B69A3">
          <w:t>c</w:t>
        </w:r>
        <w:r w:rsidRPr="006B69A3">
          <w:t>i</w:t>
        </w:r>
        <w:r w:rsidR="00363CB3" w:rsidRPr="006B69A3">
          <w:t>ó</w:t>
        </w:r>
        <w:r w:rsidRPr="006B69A3">
          <w:t xml:space="preserve">n. </w:t>
        </w:r>
        <w:r w:rsidR="00363CB3" w:rsidRPr="006B69A3">
          <w:t>Y</w:t>
        </w:r>
      </w:smartTag>
      <w:r w:rsidR="00363CB3" w:rsidRPr="006B69A3">
        <w:t xml:space="preserve"> ello se logra gracias a una amplia</w:t>
      </w:r>
      <w:r w:rsidRPr="006B69A3">
        <w:t xml:space="preserve"> representa</w:t>
      </w:r>
      <w:r w:rsidR="00363CB3" w:rsidRPr="006B69A3">
        <w:t>c</w:t>
      </w:r>
      <w:r w:rsidRPr="006B69A3">
        <w:t>i</w:t>
      </w:r>
      <w:r w:rsidR="00363CB3" w:rsidRPr="006B69A3">
        <w:t>ó</w:t>
      </w:r>
      <w:r w:rsidRPr="006B69A3">
        <w:t xml:space="preserve">n </w:t>
      </w:r>
      <w:r w:rsidR="00363CB3" w:rsidRPr="006B69A3">
        <w:t>de</w:t>
      </w:r>
      <w:r w:rsidRPr="006B69A3">
        <w:t xml:space="preserve"> profesional</w:t>
      </w:r>
      <w:r w:rsidR="00363CB3" w:rsidRPr="006B69A3">
        <w:t>e</w:t>
      </w:r>
      <w:r w:rsidRPr="006B69A3">
        <w:t xml:space="preserve">s </w:t>
      </w:r>
      <w:r w:rsidR="00363CB3" w:rsidRPr="006B69A3">
        <w:t>de diferentes</w:t>
      </w:r>
      <w:r w:rsidRPr="006B69A3">
        <w:t xml:space="preserve"> sector</w:t>
      </w:r>
      <w:r w:rsidR="00363CB3" w:rsidRPr="006B69A3">
        <w:t>e</w:t>
      </w:r>
      <w:r w:rsidRPr="006B69A3">
        <w:t xml:space="preserve">s </w:t>
      </w:r>
      <w:r w:rsidR="00363CB3" w:rsidRPr="006B69A3">
        <w:t>que</w:t>
      </w:r>
      <w:r w:rsidRPr="006B69A3">
        <w:t xml:space="preserve"> colabora</w:t>
      </w:r>
      <w:r w:rsidR="00AC6F57" w:rsidRPr="006B69A3">
        <w:t>n a fin de velar por el</w:t>
      </w:r>
      <w:r w:rsidRPr="006B69A3">
        <w:t xml:space="preserve"> inter</w:t>
      </w:r>
      <w:r w:rsidR="00AC6F57" w:rsidRPr="006B69A3">
        <w:t>é</w:t>
      </w:r>
      <w:r w:rsidRPr="006B69A3">
        <w:t>s</w:t>
      </w:r>
      <w:r w:rsidR="00AC6F57" w:rsidRPr="006B69A3">
        <w:t xml:space="preserve"> superior del niño</w:t>
      </w:r>
      <w:r w:rsidRPr="006B69A3">
        <w:t xml:space="preserve">. </w:t>
      </w:r>
      <w:r w:rsidR="00AD204A" w:rsidRPr="006B69A3">
        <w:t>El Comité</w:t>
      </w:r>
      <w:r w:rsidR="00AC6F57" w:rsidRPr="006B69A3">
        <w:t xml:space="preserve"> ha podido intensificar la</w:t>
      </w:r>
      <w:r w:rsidRPr="006B69A3">
        <w:t xml:space="preserve"> integra</w:t>
      </w:r>
      <w:r w:rsidR="00AC6F57" w:rsidRPr="006B69A3">
        <w:t>ción y</w:t>
      </w:r>
      <w:r w:rsidRPr="006B69A3">
        <w:t xml:space="preserve"> eficien</w:t>
      </w:r>
      <w:r w:rsidR="00AC6F57" w:rsidRPr="006B69A3">
        <w:t>cia de los procedimientos</w:t>
      </w:r>
      <w:r w:rsidRPr="006B69A3">
        <w:t xml:space="preserve">. </w:t>
      </w:r>
      <w:r w:rsidR="00AC6F57" w:rsidRPr="006B69A3">
        <w:t>El enfoque de colaboración interinstitucional</w:t>
      </w:r>
      <w:r w:rsidR="00BC2B38" w:rsidRPr="006B69A3">
        <w:t xml:space="preserve"> se ha hecho extensivo a los grupos de trabajo</w:t>
      </w:r>
      <w:r w:rsidRPr="006B69A3">
        <w:t xml:space="preserve"> </w:t>
      </w:r>
      <w:r w:rsidR="00BC2B38" w:rsidRPr="006B69A3">
        <w:t>para el marco de indicador</w:t>
      </w:r>
      <w:r w:rsidR="00AD204A" w:rsidRPr="006B69A3">
        <w:t>es</w:t>
      </w:r>
      <w:r w:rsidR="00BC2B38" w:rsidRPr="006B69A3">
        <w:t xml:space="preserve"> de riesgo y también </w:t>
      </w:r>
      <w:r w:rsidR="00AD204A" w:rsidRPr="006B69A3">
        <w:t>con mir</w:t>
      </w:r>
      <w:r w:rsidR="00BC2B38" w:rsidRPr="006B69A3">
        <w:t>a</w:t>
      </w:r>
      <w:r w:rsidR="00AD204A" w:rsidRPr="006B69A3">
        <w:t>s a</w:t>
      </w:r>
      <w:r w:rsidR="00BC2B38" w:rsidRPr="006B69A3">
        <w:t xml:space="preserve"> redactar</w:t>
      </w:r>
      <w:r w:rsidRPr="006B69A3">
        <w:t xml:space="preserve"> program</w:t>
      </w:r>
      <w:r w:rsidR="00BC2B38" w:rsidRPr="006B69A3">
        <w:t>as de atención parental</w:t>
      </w:r>
      <w:r w:rsidRPr="006B69A3">
        <w:t>.</w:t>
      </w:r>
    </w:p>
    <w:p w:rsidR="008D243A" w:rsidRPr="006B69A3" w:rsidRDefault="008D243A" w:rsidP="008D243A">
      <w:pPr>
        <w:pStyle w:val="SingleTxtG"/>
      </w:pPr>
      <w:r w:rsidRPr="006B69A3">
        <w:t>20.</w:t>
      </w:r>
      <w:r w:rsidRPr="006B69A3">
        <w:tab/>
      </w:r>
      <w:r w:rsidR="00BC2B38" w:rsidRPr="006B69A3">
        <w:t>Bajo el lema nac</w:t>
      </w:r>
      <w:r w:rsidRPr="006B69A3">
        <w:t xml:space="preserve">ional </w:t>
      </w:r>
      <w:r w:rsidR="00BC2B38" w:rsidRPr="006B69A3">
        <w:t xml:space="preserve">de </w:t>
      </w:r>
      <w:r w:rsidRPr="006B69A3">
        <w:t xml:space="preserve">2005 </w:t>
      </w:r>
      <w:r w:rsidR="00054B43" w:rsidRPr="006B69A3">
        <w:t>"</w:t>
      </w:r>
      <w:r w:rsidR="00BC2B38" w:rsidRPr="006B69A3">
        <w:t>Nuestros niños, nuestro tesoro, nuestro</w:t>
      </w:r>
      <w:r w:rsidRPr="006B69A3">
        <w:t xml:space="preserve"> </w:t>
      </w:r>
      <w:r w:rsidR="00BC2B38" w:rsidRPr="006B69A3">
        <w:t>f</w:t>
      </w:r>
      <w:r w:rsidRPr="006B69A3">
        <w:t>utur</w:t>
      </w:r>
      <w:r w:rsidR="00BC2B38" w:rsidRPr="006B69A3">
        <w:t>o</w:t>
      </w:r>
      <w:r w:rsidR="00054B43" w:rsidRPr="006B69A3">
        <w:t>"</w:t>
      </w:r>
      <w:r w:rsidRPr="006B69A3">
        <w:t xml:space="preserve"> </w:t>
      </w:r>
      <w:r w:rsidR="00BC2B38" w:rsidRPr="006B69A3">
        <w:t>se creó un comité de dirección integrado por todos los interlocutores clave y las partes interesadas, bajo la autoridad de un</w:t>
      </w:r>
      <w:r w:rsidRPr="006B69A3">
        <w:t xml:space="preserve"> President</w:t>
      </w:r>
      <w:r w:rsidR="00136E67" w:rsidRPr="006B69A3">
        <w:t xml:space="preserve">e, con </w:t>
      </w:r>
      <w:r w:rsidR="00AD204A" w:rsidRPr="006B69A3">
        <w:t>el objetivo de</w:t>
      </w:r>
      <w:r w:rsidR="00136E67" w:rsidRPr="006B69A3">
        <w:t xml:space="preserve"> logr</w:t>
      </w:r>
      <w:r w:rsidR="00AD204A" w:rsidRPr="006B69A3">
        <w:t>ar</w:t>
      </w:r>
      <w:r w:rsidR="00136E67" w:rsidRPr="006B69A3">
        <w:t xml:space="preserve"> los siguientes objetivos</w:t>
      </w:r>
      <w:r w:rsidRPr="006B69A3">
        <w:t>:</w:t>
      </w:r>
    </w:p>
    <w:p w:rsidR="008D243A" w:rsidRPr="006B69A3" w:rsidRDefault="00136E67" w:rsidP="008D243A">
      <w:pPr>
        <w:pStyle w:val="Bullet1G"/>
      </w:pPr>
      <w:r w:rsidRPr="006B69A3">
        <w:t xml:space="preserve">Esbozar un perfil de bienestar y desarrollo para </w:t>
      </w:r>
      <w:r w:rsidR="00AD204A" w:rsidRPr="006B69A3">
        <w:t>la infancia</w:t>
      </w:r>
      <w:r w:rsidRPr="006B69A3">
        <w:t xml:space="preserve"> de</w:t>
      </w:r>
      <w:r w:rsidR="008D243A" w:rsidRPr="006B69A3">
        <w:t xml:space="preserve"> Seychell</w:t>
      </w:r>
      <w:r w:rsidRPr="006B69A3">
        <w:t>es, a través del estudio sobre el bienestar del niño</w:t>
      </w:r>
      <w:r w:rsidR="00027FD5" w:rsidRPr="006B69A3">
        <w:t>;</w:t>
      </w:r>
    </w:p>
    <w:p w:rsidR="008D243A" w:rsidRPr="006B69A3" w:rsidRDefault="008D243A" w:rsidP="008D243A">
      <w:pPr>
        <w:pStyle w:val="Bullet1G"/>
      </w:pPr>
      <w:r w:rsidRPr="006B69A3">
        <w:t>E</w:t>
      </w:r>
      <w:r w:rsidR="00136E67" w:rsidRPr="006B69A3">
        <w:t>laborar un</w:t>
      </w:r>
      <w:r w:rsidRPr="006B69A3">
        <w:t xml:space="preserve"> </w:t>
      </w:r>
      <w:r w:rsidR="00AD204A" w:rsidRPr="006B69A3">
        <w:t>compendio</w:t>
      </w:r>
      <w:r w:rsidR="00136E67" w:rsidRPr="006B69A3">
        <w:t xml:space="preserve"> de las investigaciones acerca de los niños </w:t>
      </w:r>
      <w:r w:rsidRPr="006B69A3">
        <w:t xml:space="preserve">y </w:t>
      </w:r>
      <w:r w:rsidR="00136E67" w:rsidRPr="006B69A3">
        <w:t xml:space="preserve">los jóvenes </w:t>
      </w:r>
      <w:r w:rsidR="00AD204A" w:rsidRPr="006B69A3">
        <w:t>y de</w:t>
      </w:r>
      <w:r w:rsidR="00136E67" w:rsidRPr="006B69A3">
        <w:t xml:space="preserve"> los sectores</w:t>
      </w:r>
      <w:r w:rsidR="00054B43" w:rsidRPr="006B69A3">
        <w:t xml:space="preserve"> </w:t>
      </w:r>
      <w:r w:rsidR="00136E67" w:rsidRPr="006B69A3">
        <w:t>en los que sería importante seguir investigando</w:t>
      </w:r>
      <w:r w:rsidR="00027FD5" w:rsidRPr="006B69A3">
        <w:t>;</w:t>
      </w:r>
    </w:p>
    <w:p w:rsidR="008D243A" w:rsidRPr="006B69A3" w:rsidRDefault="008D243A" w:rsidP="008D243A">
      <w:pPr>
        <w:pStyle w:val="Bullet1G"/>
      </w:pPr>
      <w:r w:rsidRPr="006B69A3">
        <w:t>Establ</w:t>
      </w:r>
      <w:r w:rsidR="00136E67" w:rsidRPr="006B69A3">
        <w:t>ecer un</w:t>
      </w:r>
      <w:r w:rsidRPr="006B69A3">
        <w:t xml:space="preserve"> </w:t>
      </w:r>
      <w:r w:rsidR="00304454" w:rsidRPr="006B69A3">
        <w:t>inventa</w:t>
      </w:r>
      <w:r w:rsidRPr="006B69A3">
        <w:t>r</w:t>
      </w:r>
      <w:r w:rsidR="00136E67" w:rsidRPr="006B69A3">
        <w:t>io</w:t>
      </w:r>
      <w:r w:rsidRPr="006B69A3">
        <w:t xml:space="preserve"> </w:t>
      </w:r>
      <w:r w:rsidR="00136E67" w:rsidRPr="006B69A3">
        <w:t>de los</w:t>
      </w:r>
      <w:r w:rsidRPr="006B69A3">
        <w:t xml:space="preserve"> servic</w:t>
      </w:r>
      <w:r w:rsidR="00136E67" w:rsidRPr="006B69A3">
        <w:t>io</w:t>
      </w:r>
      <w:r w:rsidRPr="006B69A3">
        <w:t xml:space="preserve">s </w:t>
      </w:r>
      <w:r w:rsidR="00136E67" w:rsidRPr="006B69A3">
        <w:t>existentes para los niños y los jóvenes</w:t>
      </w:r>
      <w:r w:rsidR="00AD204A" w:rsidRPr="006B69A3">
        <w:t xml:space="preserve"> y</w:t>
      </w:r>
      <w:r w:rsidRPr="006B69A3">
        <w:t xml:space="preserve"> </w:t>
      </w:r>
      <w:r w:rsidR="00AD204A" w:rsidRPr="006B69A3">
        <w:t>seleccionar</w:t>
      </w:r>
      <w:r w:rsidR="00304454" w:rsidRPr="006B69A3">
        <w:t xml:space="preserve"> los</w:t>
      </w:r>
      <w:r w:rsidRPr="006B69A3">
        <w:t xml:space="preserve"> mecanism</w:t>
      </w:r>
      <w:r w:rsidR="00304454" w:rsidRPr="006B69A3">
        <w:t>o</w:t>
      </w:r>
      <w:r w:rsidRPr="006B69A3">
        <w:t xml:space="preserve">s </w:t>
      </w:r>
      <w:r w:rsidR="00304454" w:rsidRPr="006B69A3">
        <w:t>destinados a</w:t>
      </w:r>
      <w:r w:rsidRPr="006B69A3">
        <w:t xml:space="preserve"> promo</w:t>
      </w:r>
      <w:r w:rsidR="00304454" w:rsidRPr="006B69A3">
        <w:t>v</w:t>
      </w:r>
      <w:r w:rsidRPr="006B69A3">
        <w:t>e</w:t>
      </w:r>
      <w:r w:rsidR="00304454" w:rsidRPr="006B69A3">
        <w:t>r</w:t>
      </w:r>
      <w:r w:rsidRPr="006B69A3">
        <w:t xml:space="preserve"> </w:t>
      </w:r>
      <w:r w:rsidR="00304454" w:rsidRPr="006B69A3">
        <w:t xml:space="preserve">una acción </w:t>
      </w:r>
      <w:r w:rsidRPr="006B69A3">
        <w:t>coordi</w:t>
      </w:r>
      <w:r w:rsidR="00DE00A0" w:rsidRPr="006B69A3">
        <w:t>na</w:t>
      </w:r>
      <w:r w:rsidRPr="006B69A3">
        <w:t>d</w:t>
      </w:r>
      <w:r w:rsidR="00304454" w:rsidRPr="006B69A3">
        <w:t>a</w:t>
      </w:r>
      <w:r w:rsidR="00027FD5" w:rsidRPr="006B69A3">
        <w:t>;</w:t>
      </w:r>
    </w:p>
    <w:p w:rsidR="008D243A" w:rsidRPr="006B69A3" w:rsidRDefault="00304454" w:rsidP="008D243A">
      <w:pPr>
        <w:pStyle w:val="Bullet1G"/>
      </w:pPr>
      <w:r w:rsidRPr="006B69A3">
        <w:t>De</w:t>
      </w:r>
      <w:r w:rsidR="00AD204A" w:rsidRPr="006B69A3">
        <w:t>scrib</w:t>
      </w:r>
      <w:r w:rsidRPr="006B69A3">
        <w:t>ir las fases más señaladas en el</w:t>
      </w:r>
      <w:r w:rsidR="008D243A" w:rsidRPr="006B69A3">
        <w:t xml:space="preserve"> de</w:t>
      </w:r>
      <w:r w:rsidRPr="006B69A3">
        <w:t>sarrol</w:t>
      </w:r>
      <w:r w:rsidR="008D243A" w:rsidRPr="006B69A3">
        <w:t>lo</w:t>
      </w:r>
      <w:r w:rsidRPr="006B69A3">
        <w:t xml:space="preserve"> de un niño</w:t>
      </w:r>
      <w:r w:rsidR="008D243A" w:rsidRPr="006B69A3">
        <w:t xml:space="preserve"> </w:t>
      </w:r>
      <w:r w:rsidRPr="006B69A3">
        <w:t xml:space="preserve">desde la etapa </w:t>
      </w:r>
      <w:r w:rsidR="008D243A" w:rsidRPr="006B69A3">
        <w:t>pre</w:t>
      </w:r>
      <w:r w:rsidRPr="006B69A3">
        <w:t>natal</w:t>
      </w:r>
      <w:r w:rsidR="008D243A" w:rsidRPr="006B69A3">
        <w:t xml:space="preserve"> </w:t>
      </w:r>
      <w:r w:rsidRPr="006B69A3">
        <w:t>hasta la edad</w:t>
      </w:r>
      <w:r w:rsidR="008D243A" w:rsidRPr="006B69A3">
        <w:t xml:space="preserve"> adult</w:t>
      </w:r>
      <w:r w:rsidRPr="006B69A3">
        <w:t>a</w:t>
      </w:r>
      <w:r w:rsidR="008D243A" w:rsidRPr="006B69A3">
        <w:t xml:space="preserve"> </w:t>
      </w:r>
      <w:r w:rsidRPr="006B69A3">
        <w:t>y determinar cuáles son los aspectos que requieren una atención</w:t>
      </w:r>
      <w:r w:rsidR="008D243A" w:rsidRPr="006B69A3">
        <w:t xml:space="preserve"> </w:t>
      </w:r>
      <w:r w:rsidRPr="006B69A3">
        <w:t>e</w:t>
      </w:r>
      <w:r w:rsidR="008D243A" w:rsidRPr="006B69A3">
        <w:t>special</w:t>
      </w:r>
      <w:r w:rsidRPr="006B69A3">
        <w:t>, así como</w:t>
      </w:r>
      <w:r w:rsidR="008D243A" w:rsidRPr="006B69A3">
        <w:t xml:space="preserve"> propo</w:t>
      </w:r>
      <w:r w:rsidRPr="006B69A3">
        <w:t>ner</w:t>
      </w:r>
      <w:r w:rsidR="008D243A" w:rsidRPr="006B69A3">
        <w:t xml:space="preserve"> mec</w:t>
      </w:r>
      <w:r w:rsidRPr="006B69A3">
        <w:t>a</w:t>
      </w:r>
      <w:r w:rsidR="008D243A" w:rsidRPr="006B69A3">
        <w:t>nism</w:t>
      </w:r>
      <w:r w:rsidRPr="006B69A3">
        <w:t>o</w:t>
      </w:r>
      <w:r w:rsidR="008D243A" w:rsidRPr="006B69A3">
        <w:t xml:space="preserve">s </w:t>
      </w:r>
      <w:r w:rsidRPr="006B69A3">
        <w:t>para a</w:t>
      </w:r>
      <w:r w:rsidR="00AD204A" w:rsidRPr="006B69A3">
        <w:t>front</w:t>
      </w:r>
      <w:r w:rsidRPr="006B69A3">
        <w:t>arlos</w:t>
      </w:r>
      <w:r w:rsidR="008D243A" w:rsidRPr="006B69A3">
        <w:t>.</w:t>
      </w:r>
    </w:p>
    <w:p w:rsidR="008D243A" w:rsidRPr="006B69A3" w:rsidRDefault="008D243A" w:rsidP="008D243A">
      <w:pPr>
        <w:pStyle w:val="SingleTxtG"/>
      </w:pPr>
      <w:r w:rsidRPr="006B69A3">
        <w:t>21.</w:t>
      </w:r>
      <w:r w:rsidRPr="006B69A3">
        <w:tab/>
      </w:r>
      <w:r w:rsidR="00304454" w:rsidRPr="006B69A3">
        <w:t>En</w:t>
      </w:r>
      <w:r w:rsidRPr="006B69A3">
        <w:t xml:space="preserve"> 2001 </w:t>
      </w:r>
      <w:r w:rsidR="00304454" w:rsidRPr="006B69A3">
        <w:t>se creó una División de Desarrollo Social, que se convirtió</w:t>
      </w:r>
      <w:r w:rsidRPr="006B69A3">
        <w:t xml:space="preserve"> </w:t>
      </w:r>
      <w:r w:rsidR="00304454" w:rsidRPr="006B69A3">
        <w:t>e</w:t>
      </w:r>
      <w:r w:rsidRPr="006B69A3">
        <w:t>n 20</w:t>
      </w:r>
      <w:r w:rsidR="00304454" w:rsidRPr="006B69A3">
        <w:t>07 en</w:t>
      </w:r>
      <w:r w:rsidR="00DF0AC8" w:rsidRPr="006B69A3">
        <w:t xml:space="preserve"> </w:t>
      </w:r>
      <w:smartTag w:uri="urn:schemas-microsoft-com:office:smarttags" w:element="PersonName">
        <w:smartTagPr>
          <w:attr w:name="ProductID" w:val="la Divisi￳n"/>
        </w:smartTagPr>
        <w:r w:rsidR="00DF0AC8" w:rsidRPr="006B69A3">
          <w:t>la División</w:t>
        </w:r>
      </w:smartTag>
      <w:r w:rsidR="00DF0AC8" w:rsidRPr="006B69A3">
        <w:t xml:space="preserve"> de</w:t>
      </w:r>
      <w:r w:rsidRPr="006B69A3">
        <w:t xml:space="preserve"> Pol</w:t>
      </w:r>
      <w:r w:rsidR="00DF0AC8" w:rsidRPr="006B69A3">
        <w:t>ít</w:t>
      </w:r>
      <w:r w:rsidRPr="006B69A3">
        <w:t>ic</w:t>
      </w:r>
      <w:r w:rsidR="00DF0AC8" w:rsidRPr="006B69A3">
        <w:t>a</w:t>
      </w:r>
      <w:r w:rsidRPr="006B69A3">
        <w:t>, Plani</w:t>
      </w:r>
      <w:r w:rsidR="00DF0AC8" w:rsidRPr="006B69A3">
        <w:t>ficació</w:t>
      </w:r>
      <w:r w:rsidRPr="006B69A3">
        <w:t>n</w:t>
      </w:r>
      <w:r w:rsidR="00DF0AC8" w:rsidRPr="006B69A3">
        <w:t xml:space="preserve"> y</w:t>
      </w:r>
      <w:r w:rsidRPr="006B69A3">
        <w:t xml:space="preserve"> Coopera</w:t>
      </w:r>
      <w:r w:rsidR="00DF0AC8" w:rsidRPr="006B69A3">
        <w:t>c</w:t>
      </w:r>
      <w:r w:rsidRPr="006B69A3">
        <w:t>i</w:t>
      </w:r>
      <w:r w:rsidR="00DF0AC8" w:rsidRPr="006B69A3">
        <w:t>ó</w:t>
      </w:r>
      <w:r w:rsidRPr="006B69A3">
        <w:t xml:space="preserve">n. </w:t>
      </w:r>
      <w:r w:rsidR="00DF0AC8" w:rsidRPr="006B69A3">
        <w:t xml:space="preserve">Su mandato estriba en servir de </w:t>
      </w:r>
      <w:r w:rsidR="00054B43" w:rsidRPr="006B69A3">
        <w:t>"</w:t>
      </w:r>
      <w:r w:rsidR="00DE00A0" w:rsidRPr="006B69A3">
        <w:t>centro de reflexión</w:t>
      </w:r>
      <w:r w:rsidR="00054B43" w:rsidRPr="006B69A3">
        <w:t>"</w:t>
      </w:r>
      <w:r w:rsidRPr="006B69A3">
        <w:t xml:space="preserve"> </w:t>
      </w:r>
      <w:r w:rsidR="00DF0AC8" w:rsidRPr="006B69A3">
        <w:t>para el</w:t>
      </w:r>
      <w:r w:rsidRPr="006B69A3">
        <w:t xml:space="preserve"> Go</w:t>
      </w:r>
      <w:r w:rsidR="00DF0AC8" w:rsidRPr="006B69A3">
        <w:t>bi</w:t>
      </w:r>
      <w:r w:rsidRPr="006B69A3">
        <w:t>ern</w:t>
      </w:r>
      <w:r w:rsidR="00DF0AC8" w:rsidRPr="006B69A3">
        <w:t>o</w:t>
      </w:r>
      <w:r w:rsidRPr="006B69A3">
        <w:t xml:space="preserve">, </w:t>
      </w:r>
      <w:r w:rsidR="00DF0AC8" w:rsidRPr="006B69A3">
        <w:t>encargándose de estudiar medidas para la formulación de</w:t>
      </w:r>
      <w:r w:rsidRPr="006B69A3">
        <w:t xml:space="preserve"> pol</w:t>
      </w:r>
      <w:r w:rsidR="00DF0AC8" w:rsidRPr="006B69A3">
        <w:t>íti</w:t>
      </w:r>
      <w:r w:rsidRPr="006B69A3">
        <w:t>c</w:t>
      </w:r>
      <w:r w:rsidR="00DF0AC8" w:rsidRPr="006B69A3">
        <w:t>as.</w:t>
      </w:r>
      <w:r w:rsidRPr="006B69A3">
        <w:t xml:space="preserve"> </w:t>
      </w:r>
      <w:smartTag w:uri="urn:schemas-microsoft-com:office:smarttags" w:element="PersonName">
        <w:smartTagPr>
          <w:attr w:name="ProductID" w:val="la Divisi￳n"/>
        </w:smartTagPr>
        <w:r w:rsidR="00DF0AC8" w:rsidRPr="006B69A3">
          <w:t>La</w:t>
        </w:r>
        <w:r w:rsidRPr="006B69A3">
          <w:t xml:space="preserve"> Divisi</w:t>
        </w:r>
        <w:r w:rsidR="00DF0AC8" w:rsidRPr="006B69A3">
          <w:t>ó</w:t>
        </w:r>
        <w:r w:rsidRPr="006B69A3">
          <w:t>n</w:t>
        </w:r>
      </w:smartTag>
      <w:r w:rsidRPr="006B69A3">
        <w:t xml:space="preserve"> co</w:t>
      </w:r>
      <w:r w:rsidR="00DF0AC8" w:rsidRPr="006B69A3">
        <w:t>nsta de un departamento de investigación y otro de gestión de la comunicación e</w:t>
      </w:r>
      <w:r w:rsidRPr="006B69A3">
        <w:t xml:space="preserve"> </w:t>
      </w:r>
      <w:r w:rsidR="00DF0AC8" w:rsidRPr="006B69A3">
        <w:t>i</w:t>
      </w:r>
      <w:r w:rsidRPr="006B69A3">
        <w:t>nforma</w:t>
      </w:r>
      <w:r w:rsidR="00DF0AC8" w:rsidRPr="006B69A3">
        <w:t>c</w:t>
      </w:r>
      <w:r w:rsidRPr="006B69A3">
        <w:t>i</w:t>
      </w:r>
      <w:r w:rsidR="00DF0AC8" w:rsidRPr="006B69A3">
        <w:t>ó</w:t>
      </w:r>
      <w:r w:rsidRPr="006B69A3">
        <w:t>n</w:t>
      </w:r>
      <w:r w:rsidR="00DF0AC8" w:rsidRPr="006B69A3">
        <w:t>, así como de una secretaría de</w:t>
      </w:r>
      <w:r w:rsidRPr="006B69A3">
        <w:t xml:space="preserve"> </w:t>
      </w:r>
      <w:r w:rsidR="00DF0AC8" w:rsidRPr="006B69A3">
        <w:t>gé</w:t>
      </w:r>
      <w:r w:rsidRPr="006B69A3">
        <w:t>ner</w:t>
      </w:r>
      <w:r w:rsidR="00DF0AC8" w:rsidRPr="006B69A3">
        <w:t>o</w:t>
      </w:r>
      <w:r w:rsidRPr="006B69A3">
        <w:t xml:space="preserve">. </w:t>
      </w:r>
      <w:smartTag w:uri="urn:schemas-microsoft-com:office:smarttags" w:element="PersonName">
        <w:smartTagPr>
          <w:attr w:name="ProductID" w:val="la Divisi￳n"/>
        </w:smartTagPr>
        <w:r w:rsidR="0064146B" w:rsidRPr="006B69A3">
          <w:t>La</w:t>
        </w:r>
        <w:r w:rsidRPr="006B69A3">
          <w:t xml:space="preserve"> Divisi</w:t>
        </w:r>
        <w:r w:rsidR="0064146B" w:rsidRPr="006B69A3">
          <w:t>ó</w:t>
        </w:r>
        <w:r w:rsidRPr="006B69A3">
          <w:t>n</w:t>
        </w:r>
      </w:smartTag>
      <w:r w:rsidRPr="006B69A3">
        <w:t xml:space="preserve"> </w:t>
      </w:r>
      <w:r w:rsidR="0064146B" w:rsidRPr="006B69A3">
        <w:t>vela por que las políticas</w:t>
      </w:r>
      <w:r w:rsidRPr="006B69A3">
        <w:t xml:space="preserve"> social</w:t>
      </w:r>
      <w:r w:rsidR="0064146B" w:rsidRPr="006B69A3">
        <w:t>es</w:t>
      </w:r>
      <w:r w:rsidRPr="006B69A3">
        <w:t xml:space="preserve"> </w:t>
      </w:r>
      <w:r w:rsidR="0064146B" w:rsidRPr="006B69A3">
        <w:t>del país cuenten con una base sólida,</w:t>
      </w:r>
      <w:r w:rsidRPr="006B69A3">
        <w:t xml:space="preserve"> inform</w:t>
      </w:r>
      <w:r w:rsidR="0064146B" w:rsidRPr="006B69A3">
        <w:t>a</w:t>
      </w:r>
      <w:r w:rsidRPr="006B69A3">
        <w:t>d</w:t>
      </w:r>
      <w:r w:rsidR="0064146B" w:rsidRPr="006B69A3">
        <w:t>a</w:t>
      </w:r>
      <w:r w:rsidRPr="006B69A3">
        <w:t xml:space="preserve"> </w:t>
      </w:r>
      <w:r w:rsidR="0064146B" w:rsidRPr="006B69A3">
        <w:t>y exacta, en términos es</w:t>
      </w:r>
      <w:r w:rsidRPr="006B69A3">
        <w:t>ta</w:t>
      </w:r>
      <w:r w:rsidR="0064146B" w:rsidRPr="006B69A3">
        <w:t>dí</w:t>
      </w:r>
      <w:r w:rsidRPr="006B69A3">
        <w:t>stic</w:t>
      </w:r>
      <w:r w:rsidR="0064146B" w:rsidRPr="006B69A3">
        <w:t>os</w:t>
      </w:r>
      <w:r w:rsidRPr="006B69A3">
        <w:t xml:space="preserve">. </w:t>
      </w:r>
      <w:smartTag w:uri="urn:schemas-microsoft-com:office:smarttags" w:element="PersonName">
        <w:smartTagPr>
          <w:attr w:name="ProductID" w:val="la Divisi￳n"/>
        </w:smartTagPr>
        <w:r w:rsidR="00D026D9" w:rsidRPr="006B69A3">
          <w:t>La D</w:t>
        </w:r>
        <w:r w:rsidRPr="006B69A3">
          <w:t>ivisi</w:t>
        </w:r>
        <w:r w:rsidR="00D026D9" w:rsidRPr="006B69A3">
          <w:t>ó</w:t>
        </w:r>
        <w:r w:rsidRPr="006B69A3">
          <w:t>n</w:t>
        </w:r>
      </w:smartTag>
      <w:r w:rsidRPr="006B69A3">
        <w:t xml:space="preserve"> </w:t>
      </w:r>
      <w:r w:rsidR="00D026D9" w:rsidRPr="006B69A3">
        <w:t>garantiza también la armonización de las políticas sociales con la visión del</w:t>
      </w:r>
      <w:r w:rsidRPr="006B69A3">
        <w:t xml:space="preserve"> Go</w:t>
      </w:r>
      <w:r w:rsidR="00D026D9" w:rsidRPr="006B69A3">
        <w:t>bi</w:t>
      </w:r>
      <w:r w:rsidRPr="006B69A3">
        <w:t>ern</w:t>
      </w:r>
      <w:r w:rsidR="00D026D9" w:rsidRPr="006B69A3">
        <w:t xml:space="preserve">o de un desarrollo centrado en </w:t>
      </w:r>
      <w:smartTag w:uri="urn:schemas-microsoft-com:office:smarttags" w:element="PersonName">
        <w:smartTagPr>
          <w:attr w:name="ProductID" w:val="la poblaci￳n. Muchas"/>
        </w:smartTagPr>
        <w:r w:rsidR="00D026D9" w:rsidRPr="006B69A3">
          <w:t>l</w:t>
        </w:r>
        <w:r w:rsidR="00AD204A" w:rsidRPr="006B69A3">
          <w:t>a</w:t>
        </w:r>
        <w:r w:rsidR="00D026D9" w:rsidRPr="006B69A3">
          <w:t xml:space="preserve"> p</w:t>
        </w:r>
        <w:r w:rsidR="00AD204A" w:rsidRPr="006B69A3">
          <w:t>o</w:t>
        </w:r>
        <w:r w:rsidR="00D026D9" w:rsidRPr="006B69A3">
          <w:t>bl</w:t>
        </w:r>
        <w:r w:rsidR="00AD204A" w:rsidRPr="006B69A3">
          <w:t>ación</w:t>
        </w:r>
        <w:r w:rsidRPr="006B69A3">
          <w:t>. M</w:t>
        </w:r>
        <w:r w:rsidR="00D026D9" w:rsidRPr="006B69A3">
          <w:t>uchas</w:t>
        </w:r>
      </w:smartTag>
      <w:r w:rsidR="00D026D9" w:rsidRPr="006B69A3">
        <w:t xml:space="preserve"> de las inici</w:t>
      </w:r>
      <w:r w:rsidRPr="006B69A3">
        <w:t>a</w:t>
      </w:r>
      <w:r w:rsidR="00D026D9" w:rsidRPr="006B69A3">
        <w:t xml:space="preserve">tivas puestas en marcha por </w:t>
      </w:r>
      <w:smartTag w:uri="urn:schemas-microsoft-com:office:smarttags" w:element="PersonName">
        <w:smartTagPr>
          <w:attr w:name="ProductID" w:val="la Divisi￳n"/>
        </w:smartTagPr>
        <w:r w:rsidR="00D026D9" w:rsidRPr="006B69A3">
          <w:t>la División</w:t>
        </w:r>
      </w:smartTag>
      <w:r w:rsidR="00D026D9" w:rsidRPr="006B69A3">
        <w:t xml:space="preserve"> en materia de </w:t>
      </w:r>
      <w:r w:rsidRPr="006B69A3">
        <w:t>pol</w:t>
      </w:r>
      <w:r w:rsidR="00D026D9" w:rsidRPr="006B69A3">
        <w:t>íti</w:t>
      </w:r>
      <w:r w:rsidRPr="006B69A3">
        <w:t>c</w:t>
      </w:r>
      <w:r w:rsidR="00D026D9" w:rsidRPr="006B69A3">
        <w:t>a e investigación</w:t>
      </w:r>
      <w:r w:rsidRPr="006B69A3">
        <w:t xml:space="preserve"> ha</w:t>
      </w:r>
      <w:r w:rsidR="00D026D9" w:rsidRPr="006B69A3">
        <w:t>n</w:t>
      </w:r>
      <w:r w:rsidRPr="006B69A3">
        <w:t xml:space="preserve"> </w:t>
      </w:r>
      <w:r w:rsidR="00D026D9" w:rsidRPr="006B69A3">
        <w:t>abordado las</w:t>
      </w:r>
      <w:r w:rsidRPr="006B69A3">
        <w:t xml:space="preserve"> recomenda</w:t>
      </w:r>
      <w:r w:rsidR="00D026D9" w:rsidRPr="006B69A3">
        <w:t>c</w:t>
      </w:r>
      <w:r w:rsidRPr="006B69A3">
        <w:t>ion</w:t>
      </w:r>
      <w:r w:rsidR="00D026D9" w:rsidRPr="006B69A3">
        <w:t>e</w:t>
      </w:r>
      <w:r w:rsidRPr="006B69A3">
        <w:t xml:space="preserve">s </w:t>
      </w:r>
      <w:r w:rsidR="00AD204A" w:rsidRPr="006B69A3">
        <w:t>y los fallos detectados por el C</w:t>
      </w:r>
      <w:r w:rsidR="00D026D9" w:rsidRPr="006B69A3">
        <w:t>omité</w:t>
      </w:r>
      <w:r w:rsidRPr="006B69A3">
        <w:t xml:space="preserve"> </w:t>
      </w:r>
      <w:r w:rsidR="00D026D9" w:rsidRPr="006B69A3">
        <w:t>y</w:t>
      </w:r>
      <w:r w:rsidRPr="006B69A3">
        <w:t xml:space="preserve"> </w:t>
      </w:r>
      <w:r w:rsidR="00AD204A" w:rsidRPr="006B69A3">
        <w:t>se mencionan</w:t>
      </w:r>
      <w:r w:rsidRPr="006B69A3">
        <w:t xml:space="preserve"> fre</w:t>
      </w:r>
      <w:r w:rsidR="00D026D9" w:rsidRPr="006B69A3">
        <w:t>cuentemente en este informe</w:t>
      </w:r>
      <w:r w:rsidRPr="006B69A3">
        <w:t>.</w:t>
      </w:r>
    </w:p>
    <w:p w:rsidR="008D243A" w:rsidRPr="006B69A3" w:rsidRDefault="008D243A" w:rsidP="008D243A">
      <w:pPr>
        <w:pStyle w:val="H4G"/>
      </w:pPr>
      <w:r w:rsidRPr="006B69A3">
        <w:tab/>
      </w:r>
      <w:r w:rsidRPr="006B69A3">
        <w:tab/>
      </w:r>
      <w:r w:rsidR="00D026D9" w:rsidRPr="006B69A3">
        <w:t>Estructura</w:t>
      </w:r>
      <w:r w:rsidR="00AD204A" w:rsidRPr="006B69A3">
        <w:t>s</w:t>
      </w:r>
      <w:r w:rsidR="00D026D9" w:rsidRPr="006B69A3">
        <w:t xml:space="preserve"> de supervisión i</w:t>
      </w:r>
      <w:r w:rsidRPr="006B69A3">
        <w:t>ndepend</w:t>
      </w:r>
      <w:r w:rsidR="00D026D9" w:rsidRPr="006B69A3">
        <w:t>i</w:t>
      </w:r>
      <w:r w:rsidRPr="006B69A3">
        <w:t>ent</w:t>
      </w:r>
      <w:r w:rsidR="00D026D9" w:rsidRPr="006B69A3">
        <w:t>e</w:t>
      </w:r>
      <w:r w:rsidR="00AD204A" w:rsidRPr="006B69A3">
        <w:t>s</w:t>
      </w:r>
    </w:p>
    <w:p w:rsidR="008D243A" w:rsidRPr="006B69A3" w:rsidRDefault="008D243A" w:rsidP="008D243A">
      <w:pPr>
        <w:pStyle w:val="SingleTxtG"/>
      </w:pPr>
      <w:r w:rsidRPr="006B69A3">
        <w:t>22.</w:t>
      </w:r>
      <w:r w:rsidRPr="006B69A3">
        <w:tab/>
      </w:r>
      <w:r w:rsidR="00D026D9" w:rsidRPr="006B69A3">
        <w:t>Uno de los principales motivos de preocupac</w:t>
      </w:r>
      <w:r w:rsidR="00442CA2" w:rsidRPr="006B69A3">
        <w:t>ión y de los más pertinentes</w:t>
      </w:r>
      <w:r w:rsidR="00AD204A" w:rsidRPr="006B69A3">
        <w:t>, recogidos</w:t>
      </w:r>
      <w:r w:rsidR="00054B43" w:rsidRPr="006B69A3">
        <w:t xml:space="preserve"> </w:t>
      </w:r>
      <w:r w:rsidR="00442CA2" w:rsidRPr="006B69A3">
        <w:t>en las observaciones finales del informe</w:t>
      </w:r>
      <w:r w:rsidRPr="006B69A3">
        <w:t xml:space="preserve"> ini</w:t>
      </w:r>
      <w:r w:rsidR="00442CA2" w:rsidRPr="006B69A3">
        <w:t>cial</w:t>
      </w:r>
      <w:r w:rsidR="00AD204A" w:rsidRPr="006B69A3">
        <w:t>,</w:t>
      </w:r>
      <w:r w:rsidR="00442CA2" w:rsidRPr="006B69A3">
        <w:t xml:space="preserve"> ha sido la ausencia de un mecanismo de supervisión</w:t>
      </w:r>
      <w:r w:rsidRPr="006B69A3">
        <w:t xml:space="preserve"> independ</w:t>
      </w:r>
      <w:r w:rsidR="00442CA2" w:rsidRPr="006B69A3">
        <w:t>i</w:t>
      </w:r>
      <w:r w:rsidRPr="006B69A3">
        <w:t>ent</w:t>
      </w:r>
      <w:r w:rsidR="00442CA2" w:rsidRPr="006B69A3">
        <w:t>e con el</w:t>
      </w:r>
      <w:r w:rsidRPr="006B69A3">
        <w:t xml:space="preserve"> mandat</w:t>
      </w:r>
      <w:r w:rsidR="00442CA2" w:rsidRPr="006B69A3">
        <w:t>o</w:t>
      </w:r>
      <w:r w:rsidRPr="006B69A3">
        <w:t xml:space="preserve"> </w:t>
      </w:r>
      <w:r w:rsidR="00442CA2" w:rsidRPr="006B69A3">
        <w:t>de vigilar y</w:t>
      </w:r>
      <w:r w:rsidRPr="006B69A3">
        <w:t xml:space="preserve"> evalua</w:t>
      </w:r>
      <w:r w:rsidR="00442CA2" w:rsidRPr="006B69A3">
        <w:t>r periódicamente los</w:t>
      </w:r>
      <w:r w:rsidRPr="006B69A3">
        <w:t xml:space="preserve"> progres</w:t>
      </w:r>
      <w:r w:rsidR="00442CA2" w:rsidRPr="006B69A3">
        <w:t>o</w:t>
      </w:r>
      <w:r w:rsidRPr="006B69A3">
        <w:t xml:space="preserve">s </w:t>
      </w:r>
      <w:r w:rsidR="00442CA2" w:rsidRPr="006B69A3">
        <w:t>e</w:t>
      </w:r>
      <w:r w:rsidRPr="006B69A3">
        <w:t xml:space="preserve">n </w:t>
      </w:r>
      <w:r w:rsidR="00442CA2" w:rsidRPr="006B69A3">
        <w:t>la aplic</w:t>
      </w:r>
      <w:r w:rsidRPr="006B69A3">
        <w:t>a</w:t>
      </w:r>
      <w:r w:rsidR="00442CA2" w:rsidRPr="006B69A3">
        <w:t>c</w:t>
      </w:r>
      <w:r w:rsidRPr="006B69A3">
        <w:t>i</w:t>
      </w:r>
      <w:r w:rsidR="00442CA2" w:rsidRPr="006B69A3">
        <w:t>ó</w:t>
      </w:r>
      <w:r w:rsidRPr="006B69A3">
        <w:t xml:space="preserve">n </w:t>
      </w:r>
      <w:r w:rsidR="00442CA2" w:rsidRPr="006B69A3">
        <w:t xml:space="preserve">de </w:t>
      </w:r>
      <w:smartTag w:uri="urn:schemas-microsoft-com:office:smarttags" w:element="PersonName">
        <w:smartTagPr>
          <w:attr w:name="ProductID" w:val="la Convenci￳n"/>
        </w:smartTagPr>
        <w:r w:rsidR="00442CA2" w:rsidRPr="006B69A3">
          <w:t>la</w:t>
        </w:r>
        <w:r w:rsidRPr="006B69A3">
          <w:t xml:space="preserve"> Conven</w:t>
        </w:r>
        <w:r w:rsidR="00442CA2" w:rsidRPr="006B69A3">
          <w:t>c</w:t>
        </w:r>
        <w:r w:rsidRPr="006B69A3">
          <w:t>i</w:t>
        </w:r>
        <w:r w:rsidR="00442CA2" w:rsidRPr="006B69A3">
          <w:t>ó</w:t>
        </w:r>
        <w:r w:rsidRPr="006B69A3">
          <w:t>n</w:t>
        </w:r>
      </w:smartTag>
      <w:r w:rsidRPr="006B69A3">
        <w:t xml:space="preserve"> </w:t>
      </w:r>
      <w:r w:rsidR="00442CA2" w:rsidRPr="006B69A3">
        <w:t>y facultado para recibir y resolver las quejas</w:t>
      </w:r>
      <w:r w:rsidRPr="006B69A3">
        <w:t xml:space="preserve"> individual</w:t>
      </w:r>
      <w:r w:rsidR="00442CA2" w:rsidRPr="006B69A3">
        <w:t>es presentadas por los niños</w:t>
      </w:r>
      <w:r w:rsidRPr="006B69A3">
        <w:t>.</w:t>
      </w:r>
    </w:p>
    <w:p w:rsidR="008D243A" w:rsidRPr="006B69A3" w:rsidRDefault="00DF0AC8" w:rsidP="008D243A">
      <w:pPr>
        <w:pStyle w:val="SingleTxtG"/>
        <w:rPr>
          <w:b/>
        </w:rPr>
      </w:pPr>
      <w:r w:rsidRPr="006B69A3">
        <w:rPr>
          <w:b/>
        </w:rPr>
        <w:t>El</w:t>
      </w:r>
      <w:r w:rsidR="008D243A" w:rsidRPr="006B69A3">
        <w:rPr>
          <w:b/>
        </w:rPr>
        <w:t xml:space="preserve"> Comit</w:t>
      </w:r>
      <w:r w:rsidRPr="006B69A3">
        <w:rPr>
          <w:b/>
        </w:rPr>
        <w:t>é insta al</w:t>
      </w:r>
      <w:r w:rsidR="008D243A" w:rsidRPr="006B69A3">
        <w:rPr>
          <w:b/>
        </w:rPr>
        <w:t xml:space="preserve"> </w:t>
      </w:r>
      <w:r w:rsidRPr="006B69A3">
        <w:rPr>
          <w:b/>
        </w:rPr>
        <w:t>Es</w:t>
      </w:r>
      <w:r w:rsidR="008D243A" w:rsidRPr="006B69A3">
        <w:rPr>
          <w:b/>
        </w:rPr>
        <w:t>ta</w:t>
      </w:r>
      <w:r w:rsidRPr="006B69A3">
        <w:rPr>
          <w:b/>
        </w:rPr>
        <w:t>do</w:t>
      </w:r>
      <w:r w:rsidR="008D243A" w:rsidRPr="006B69A3">
        <w:rPr>
          <w:b/>
        </w:rPr>
        <w:t xml:space="preserve"> part</w:t>
      </w:r>
      <w:r w:rsidRPr="006B69A3">
        <w:rPr>
          <w:b/>
        </w:rPr>
        <w:t xml:space="preserve">e a seguir intentando establecer un mecanismo </w:t>
      </w:r>
      <w:r w:rsidR="008D243A" w:rsidRPr="006B69A3">
        <w:rPr>
          <w:b/>
        </w:rPr>
        <w:t>independ</w:t>
      </w:r>
      <w:r w:rsidRPr="006B69A3">
        <w:rPr>
          <w:b/>
        </w:rPr>
        <w:t>i</w:t>
      </w:r>
      <w:r w:rsidR="008D243A" w:rsidRPr="006B69A3">
        <w:rPr>
          <w:b/>
        </w:rPr>
        <w:t>ent</w:t>
      </w:r>
      <w:r w:rsidRPr="006B69A3">
        <w:rPr>
          <w:b/>
        </w:rPr>
        <w:t>e</w:t>
      </w:r>
      <w:r w:rsidR="008D243A" w:rsidRPr="006B69A3">
        <w:rPr>
          <w:b/>
        </w:rPr>
        <w:t xml:space="preserve"> </w:t>
      </w:r>
      <w:r w:rsidRPr="006B69A3">
        <w:rPr>
          <w:b/>
        </w:rPr>
        <w:t>y</w:t>
      </w:r>
      <w:r w:rsidR="008D243A" w:rsidRPr="006B69A3">
        <w:rPr>
          <w:b/>
        </w:rPr>
        <w:t xml:space="preserve"> efi</w:t>
      </w:r>
      <w:r w:rsidRPr="006B69A3">
        <w:rPr>
          <w:b/>
        </w:rPr>
        <w:t>caz</w:t>
      </w:r>
      <w:r w:rsidR="008D243A" w:rsidRPr="006B69A3">
        <w:rPr>
          <w:b/>
        </w:rPr>
        <w:t>,</w:t>
      </w:r>
      <w:r w:rsidR="0064146B" w:rsidRPr="006B69A3">
        <w:rPr>
          <w:b/>
        </w:rPr>
        <w:t xml:space="preserve"> </w:t>
      </w:r>
      <w:r w:rsidRPr="006B69A3">
        <w:rPr>
          <w:b/>
        </w:rPr>
        <w:t>con arreglo a los</w:t>
      </w:r>
      <w:r w:rsidR="008D243A" w:rsidRPr="006B69A3">
        <w:rPr>
          <w:b/>
        </w:rPr>
        <w:t xml:space="preserve"> Princip</w:t>
      </w:r>
      <w:r w:rsidRPr="006B69A3">
        <w:rPr>
          <w:b/>
        </w:rPr>
        <w:t>ios</w:t>
      </w:r>
      <w:r w:rsidR="008D243A" w:rsidRPr="006B69A3">
        <w:rPr>
          <w:b/>
        </w:rPr>
        <w:t xml:space="preserve"> relati</w:t>
      </w:r>
      <w:r w:rsidRPr="006B69A3">
        <w:rPr>
          <w:b/>
        </w:rPr>
        <w:t>vos</w:t>
      </w:r>
      <w:r w:rsidR="0064146B" w:rsidRPr="006B69A3">
        <w:rPr>
          <w:b/>
        </w:rPr>
        <w:t xml:space="preserve"> al</w:t>
      </w:r>
      <w:r w:rsidR="008D243A" w:rsidRPr="006B69A3">
        <w:rPr>
          <w:b/>
        </w:rPr>
        <w:t xml:space="preserve"> </w:t>
      </w:r>
      <w:r w:rsidR="0064146B" w:rsidRPr="006B69A3">
        <w:rPr>
          <w:b/>
        </w:rPr>
        <w:t>e</w:t>
      </w:r>
      <w:r w:rsidR="008D243A" w:rsidRPr="006B69A3">
        <w:rPr>
          <w:b/>
        </w:rPr>
        <w:t>statu</w:t>
      </w:r>
      <w:r w:rsidR="0064146B" w:rsidRPr="006B69A3">
        <w:rPr>
          <w:b/>
        </w:rPr>
        <w:t>to de las instituciones</w:t>
      </w:r>
      <w:r w:rsidR="008D243A" w:rsidRPr="006B69A3">
        <w:rPr>
          <w:b/>
        </w:rPr>
        <w:t xml:space="preserve"> na</w:t>
      </w:r>
      <w:r w:rsidR="0064146B" w:rsidRPr="006B69A3">
        <w:rPr>
          <w:b/>
        </w:rPr>
        <w:t>c</w:t>
      </w:r>
      <w:r w:rsidR="008D243A" w:rsidRPr="006B69A3">
        <w:rPr>
          <w:b/>
        </w:rPr>
        <w:t>ional</w:t>
      </w:r>
      <w:r w:rsidR="0064146B" w:rsidRPr="006B69A3">
        <w:rPr>
          <w:b/>
        </w:rPr>
        <w:t>es de</w:t>
      </w:r>
      <w:r w:rsidR="008D243A" w:rsidRPr="006B69A3">
        <w:rPr>
          <w:b/>
        </w:rPr>
        <w:t xml:space="preserve"> promo</w:t>
      </w:r>
      <w:r w:rsidR="0064146B" w:rsidRPr="006B69A3">
        <w:rPr>
          <w:b/>
        </w:rPr>
        <w:t>c</w:t>
      </w:r>
      <w:r w:rsidR="008D243A" w:rsidRPr="006B69A3">
        <w:rPr>
          <w:b/>
        </w:rPr>
        <w:t>i</w:t>
      </w:r>
      <w:r w:rsidR="0064146B" w:rsidRPr="006B69A3">
        <w:rPr>
          <w:b/>
        </w:rPr>
        <w:t>ó</w:t>
      </w:r>
      <w:r w:rsidR="008D243A" w:rsidRPr="006B69A3">
        <w:rPr>
          <w:b/>
        </w:rPr>
        <w:t xml:space="preserve">n </w:t>
      </w:r>
      <w:r w:rsidR="0064146B" w:rsidRPr="006B69A3">
        <w:rPr>
          <w:b/>
        </w:rPr>
        <w:t>y</w:t>
      </w:r>
      <w:r w:rsidR="008D243A" w:rsidRPr="006B69A3">
        <w:rPr>
          <w:b/>
        </w:rPr>
        <w:t xml:space="preserve"> protec</w:t>
      </w:r>
      <w:r w:rsidR="0064146B" w:rsidRPr="006B69A3">
        <w:rPr>
          <w:b/>
        </w:rPr>
        <w:t>c</w:t>
      </w:r>
      <w:r w:rsidR="008D243A" w:rsidRPr="006B69A3">
        <w:rPr>
          <w:b/>
        </w:rPr>
        <w:t>i</w:t>
      </w:r>
      <w:r w:rsidR="0064146B" w:rsidRPr="006B69A3">
        <w:rPr>
          <w:b/>
        </w:rPr>
        <w:t>ó</w:t>
      </w:r>
      <w:r w:rsidR="008D243A" w:rsidRPr="006B69A3">
        <w:rPr>
          <w:b/>
        </w:rPr>
        <w:t xml:space="preserve">n </w:t>
      </w:r>
      <w:r w:rsidR="0064146B" w:rsidRPr="006B69A3">
        <w:rPr>
          <w:b/>
        </w:rPr>
        <w:t>de los derechos</w:t>
      </w:r>
      <w:r w:rsidR="008D243A" w:rsidRPr="006B69A3">
        <w:rPr>
          <w:b/>
        </w:rPr>
        <w:t xml:space="preserve"> human</w:t>
      </w:r>
      <w:r w:rsidR="0064146B" w:rsidRPr="006B69A3">
        <w:rPr>
          <w:b/>
        </w:rPr>
        <w:t>os</w:t>
      </w:r>
      <w:r w:rsidR="008D243A" w:rsidRPr="006B69A3">
        <w:rPr>
          <w:b/>
        </w:rPr>
        <w:t xml:space="preserve"> (</w:t>
      </w:r>
      <w:r w:rsidR="0064146B" w:rsidRPr="006B69A3">
        <w:rPr>
          <w:b/>
        </w:rPr>
        <w:t>Principios de</w:t>
      </w:r>
      <w:r w:rsidR="008D243A" w:rsidRPr="006B69A3">
        <w:rPr>
          <w:b/>
        </w:rPr>
        <w:t xml:space="preserve"> Paris) (</w:t>
      </w:r>
      <w:r w:rsidR="0064146B" w:rsidRPr="006B69A3">
        <w:rPr>
          <w:b/>
        </w:rPr>
        <w:t xml:space="preserve">anexo de la resolución 48/134 de </w:t>
      </w:r>
      <w:smartTag w:uri="urn:schemas-microsoft-com:office:smarttags" w:element="PersonName">
        <w:smartTagPr>
          <w:attr w:name="ProductID" w:val="la Asamblea General"/>
        </w:smartTagPr>
        <w:r w:rsidR="0064146B" w:rsidRPr="006B69A3">
          <w:rPr>
            <w:b/>
          </w:rPr>
          <w:t xml:space="preserve">la Asamblea </w:t>
        </w:r>
        <w:r w:rsidR="008D243A" w:rsidRPr="006B69A3">
          <w:rPr>
            <w:b/>
          </w:rPr>
          <w:t>General</w:t>
        </w:r>
      </w:smartTag>
      <w:r w:rsidR="008D243A" w:rsidRPr="006B69A3">
        <w:rPr>
          <w:b/>
        </w:rPr>
        <w:t xml:space="preserve">), </w:t>
      </w:r>
      <w:r w:rsidR="0064146B" w:rsidRPr="006B69A3">
        <w:rPr>
          <w:b/>
        </w:rPr>
        <w:t>provisto de suficientes recursos humanos y económicos y de fácil acceso para los niños, que</w:t>
      </w:r>
      <w:r w:rsidR="008D243A" w:rsidRPr="006B69A3">
        <w:rPr>
          <w:b/>
        </w:rPr>
        <w:t>:</w:t>
      </w:r>
    </w:p>
    <w:p w:rsidR="008D243A" w:rsidRPr="006B69A3" w:rsidRDefault="008D243A" w:rsidP="008D243A">
      <w:pPr>
        <w:pStyle w:val="SingleTxtG"/>
        <w:rPr>
          <w:b/>
        </w:rPr>
      </w:pPr>
      <w:r w:rsidRPr="006B69A3">
        <w:rPr>
          <w:b/>
        </w:rPr>
        <w:tab/>
        <w:t>a)</w:t>
      </w:r>
      <w:r w:rsidRPr="006B69A3">
        <w:rPr>
          <w:b/>
        </w:rPr>
        <w:tab/>
      </w:r>
      <w:r w:rsidR="0064146B" w:rsidRPr="006B69A3">
        <w:rPr>
          <w:b/>
        </w:rPr>
        <w:t xml:space="preserve">Supervise el cumplimiento de </w:t>
      </w:r>
      <w:smartTag w:uri="urn:schemas-microsoft-com:office:smarttags" w:element="PersonName">
        <w:smartTagPr>
          <w:attr w:name="ProductID" w:val="la Convenci￳n"/>
        </w:smartTagPr>
        <w:r w:rsidR="0064146B" w:rsidRPr="006B69A3">
          <w:rPr>
            <w:b/>
          </w:rPr>
          <w:t>la</w:t>
        </w:r>
        <w:r w:rsidRPr="006B69A3">
          <w:rPr>
            <w:b/>
          </w:rPr>
          <w:t xml:space="preserve"> Conven</w:t>
        </w:r>
        <w:r w:rsidR="0064146B" w:rsidRPr="006B69A3">
          <w:rPr>
            <w:b/>
          </w:rPr>
          <w:t>c</w:t>
        </w:r>
        <w:r w:rsidRPr="006B69A3">
          <w:rPr>
            <w:b/>
          </w:rPr>
          <w:t>i</w:t>
        </w:r>
        <w:r w:rsidR="0064146B" w:rsidRPr="006B69A3">
          <w:rPr>
            <w:b/>
          </w:rPr>
          <w:t>ó</w:t>
        </w:r>
        <w:r w:rsidRPr="006B69A3">
          <w:rPr>
            <w:b/>
          </w:rPr>
          <w:t>n</w:t>
        </w:r>
      </w:smartTag>
      <w:r w:rsidRPr="006B69A3">
        <w:rPr>
          <w:b/>
        </w:rPr>
        <w:t>;</w:t>
      </w:r>
    </w:p>
    <w:p w:rsidR="008D243A" w:rsidRPr="006B69A3" w:rsidRDefault="008D243A" w:rsidP="008D243A">
      <w:pPr>
        <w:pStyle w:val="SingleTxtG"/>
        <w:rPr>
          <w:b/>
        </w:rPr>
      </w:pPr>
      <w:r w:rsidRPr="006B69A3">
        <w:rPr>
          <w:b/>
        </w:rPr>
        <w:tab/>
        <w:t>b)</w:t>
      </w:r>
      <w:r w:rsidRPr="006B69A3">
        <w:rPr>
          <w:b/>
        </w:rPr>
        <w:tab/>
      </w:r>
      <w:r w:rsidR="0064146B" w:rsidRPr="006B69A3">
        <w:rPr>
          <w:b/>
        </w:rPr>
        <w:t xml:space="preserve">Resuelva las quejas presentadas por los niños de forma expedita y </w:t>
      </w:r>
      <w:r w:rsidRPr="006B69A3">
        <w:rPr>
          <w:b/>
        </w:rPr>
        <w:t>sensi</w:t>
      </w:r>
      <w:r w:rsidR="0064146B" w:rsidRPr="006B69A3">
        <w:rPr>
          <w:b/>
        </w:rPr>
        <w:t>ble a los problemas de la infancia</w:t>
      </w:r>
      <w:r w:rsidRPr="006B69A3">
        <w:rPr>
          <w:b/>
        </w:rPr>
        <w:t>;</w:t>
      </w:r>
    </w:p>
    <w:p w:rsidR="008D243A" w:rsidRPr="006B69A3" w:rsidRDefault="008D243A" w:rsidP="008D243A">
      <w:pPr>
        <w:pStyle w:val="SingleTxtG"/>
        <w:rPr>
          <w:b/>
        </w:rPr>
      </w:pPr>
      <w:r w:rsidRPr="006B69A3">
        <w:rPr>
          <w:b/>
        </w:rPr>
        <w:tab/>
        <w:t>c)</w:t>
      </w:r>
      <w:r w:rsidRPr="006B69A3">
        <w:rPr>
          <w:b/>
        </w:rPr>
        <w:tab/>
      </w:r>
      <w:r w:rsidR="0064146B" w:rsidRPr="006B69A3">
        <w:rPr>
          <w:b/>
        </w:rPr>
        <w:t xml:space="preserve">Resuelva las violaciones de los derechos de los niños enunciados en </w:t>
      </w:r>
      <w:smartTag w:uri="urn:schemas-microsoft-com:office:smarttags" w:element="PersonName">
        <w:smartTagPr>
          <w:attr w:name="ProductID" w:val="la Convenci￳n."/>
        </w:smartTagPr>
        <w:r w:rsidR="0064146B" w:rsidRPr="006B69A3">
          <w:rPr>
            <w:b/>
          </w:rPr>
          <w:t>la</w:t>
        </w:r>
        <w:r w:rsidRPr="006B69A3">
          <w:rPr>
            <w:b/>
          </w:rPr>
          <w:t xml:space="preserve"> Conven</w:t>
        </w:r>
        <w:r w:rsidR="0064146B" w:rsidRPr="006B69A3">
          <w:rPr>
            <w:b/>
          </w:rPr>
          <w:t>c</w:t>
        </w:r>
        <w:r w:rsidRPr="006B69A3">
          <w:rPr>
            <w:b/>
          </w:rPr>
          <w:t>i</w:t>
        </w:r>
        <w:r w:rsidR="0064146B" w:rsidRPr="006B69A3">
          <w:rPr>
            <w:b/>
          </w:rPr>
          <w:t>ó</w:t>
        </w:r>
        <w:r w:rsidRPr="006B69A3">
          <w:rPr>
            <w:b/>
          </w:rPr>
          <w:t>n.</w:t>
        </w:r>
      </w:smartTag>
    </w:p>
    <w:p w:rsidR="008D243A" w:rsidRPr="006B69A3" w:rsidRDefault="008D243A" w:rsidP="008D243A">
      <w:pPr>
        <w:pStyle w:val="SingleTxtG"/>
      </w:pPr>
      <w:r w:rsidRPr="006B69A3">
        <w:t>23.</w:t>
      </w:r>
      <w:r w:rsidRPr="006B69A3">
        <w:tab/>
      </w:r>
      <w:r w:rsidR="00442CA2" w:rsidRPr="006B69A3">
        <w:t>Un paso importante para cumplir ese requisito ha sido el establecimiento del Observatorio de</w:t>
      </w:r>
      <w:r w:rsidR="00DE00A0" w:rsidRPr="006B69A3">
        <w:t xml:space="preserve"> </w:t>
      </w:r>
      <w:r w:rsidR="00442CA2" w:rsidRPr="006B69A3">
        <w:t>l</w:t>
      </w:r>
      <w:r w:rsidR="00DE00A0" w:rsidRPr="006B69A3">
        <w:t xml:space="preserve">os Derechos del Niño en </w:t>
      </w:r>
      <w:smartTag w:uri="urn:schemas-microsoft-com:office:smarttags" w:element="PersonName">
        <w:smartTagPr>
          <w:attr w:name="ProductID" w:val="la Regi￳n"/>
        </w:smartTagPr>
        <w:r w:rsidR="00DE00A0" w:rsidRPr="006B69A3">
          <w:t>la Región</w:t>
        </w:r>
      </w:smartTag>
      <w:r w:rsidR="00DE00A0" w:rsidRPr="006B69A3">
        <w:t xml:space="preserve"> del</w:t>
      </w:r>
      <w:r w:rsidR="00442CA2" w:rsidRPr="006B69A3">
        <w:t xml:space="preserve"> Océano</w:t>
      </w:r>
      <w:r w:rsidRPr="006B69A3">
        <w:t xml:space="preserve"> </w:t>
      </w:r>
      <w:r w:rsidR="00442CA2" w:rsidRPr="006B69A3">
        <w:t>Í</w:t>
      </w:r>
      <w:r w:rsidRPr="006B69A3">
        <w:t>ndi</w:t>
      </w:r>
      <w:r w:rsidR="00442CA2" w:rsidRPr="006B69A3">
        <w:t>co</w:t>
      </w:r>
      <w:r w:rsidRPr="006B69A3">
        <w:t xml:space="preserve"> (ODEROI</w:t>
      </w:r>
      <w:r w:rsidR="00442CA2" w:rsidRPr="006B69A3">
        <w:t>:</w:t>
      </w:r>
      <w:r w:rsidRPr="006B69A3">
        <w:t xml:space="preserve"> Observatoire des Droits de L</w:t>
      </w:r>
      <w:r w:rsidR="00661FDC" w:rsidRPr="006B69A3">
        <w:t>'</w:t>
      </w:r>
      <w:r w:rsidRPr="006B69A3">
        <w:t>Enfant de l</w:t>
      </w:r>
      <w:r w:rsidR="00661FDC" w:rsidRPr="006B69A3">
        <w:t>'</w:t>
      </w:r>
      <w:r w:rsidRPr="006B69A3">
        <w:t>Oc</w:t>
      </w:r>
      <w:r w:rsidR="005967C4" w:rsidRPr="006B69A3">
        <w:t>é</w:t>
      </w:r>
      <w:r w:rsidRPr="006B69A3">
        <w:t>an Indien</w:t>
      </w:r>
      <w:r w:rsidR="00442CA2" w:rsidRPr="006B69A3">
        <w:t>)</w:t>
      </w:r>
      <w:r w:rsidRPr="006B69A3">
        <w:t xml:space="preserve"> </w:t>
      </w:r>
      <w:r w:rsidR="00442CA2" w:rsidRPr="006B69A3">
        <w:t>que se puso en marcha en Isla</w:t>
      </w:r>
      <w:r w:rsidRPr="006B69A3">
        <w:t xml:space="preserve"> Mauri</w:t>
      </w:r>
      <w:r w:rsidR="00442CA2" w:rsidRPr="006B69A3">
        <w:t>cio en</w:t>
      </w:r>
      <w:r w:rsidRPr="006B69A3">
        <w:t xml:space="preserve"> </w:t>
      </w:r>
      <w:r w:rsidR="00442CA2" w:rsidRPr="006B69A3">
        <w:t>n</w:t>
      </w:r>
      <w:r w:rsidRPr="006B69A3">
        <w:t>ov</w:t>
      </w:r>
      <w:r w:rsidR="00442CA2" w:rsidRPr="006B69A3">
        <w:t>i</w:t>
      </w:r>
      <w:r w:rsidRPr="006B69A3">
        <w:t>embr</w:t>
      </w:r>
      <w:r w:rsidR="00442CA2" w:rsidRPr="006B69A3">
        <w:t>e de</w:t>
      </w:r>
      <w:r w:rsidRPr="006B69A3">
        <w:t xml:space="preserve"> 2004. </w:t>
      </w:r>
      <w:r w:rsidR="00442CA2" w:rsidRPr="006B69A3">
        <w:t>El</w:t>
      </w:r>
      <w:r w:rsidRPr="006B69A3">
        <w:t xml:space="preserve"> Observator</w:t>
      </w:r>
      <w:r w:rsidR="00442CA2" w:rsidRPr="006B69A3">
        <w:t>io</w:t>
      </w:r>
      <w:r w:rsidRPr="006B69A3">
        <w:t xml:space="preserve"> </w:t>
      </w:r>
      <w:r w:rsidR="003E40C6" w:rsidRPr="006B69A3">
        <w:t>abarca las</w:t>
      </w:r>
      <w:r w:rsidRPr="006B69A3">
        <w:t xml:space="preserve"> Comores, Madagascar, Mauri</w:t>
      </w:r>
      <w:r w:rsidR="003E40C6" w:rsidRPr="006B69A3">
        <w:t>c</w:t>
      </w:r>
      <w:r w:rsidRPr="006B69A3">
        <w:t>i</w:t>
      </w:r>
      <w:r w:rsidR="003E40C6" w:rsidRPr="006B69A3">
        <w:t>o</w:t>
      </w:r>
      <w:r w:rsidRPr="006B69A3">
        <w:t xml:space="preserve">, </w:t>
      </w:r>
      <w:smartTag w:uri="urn:schemas-microsoft-com:office:smarttags" w:element="PersonName">
        <w:smartTagPr>
          <w:attr w:name="ProductID" w:val="la Reuni￳n"/>
        </w:smartTagPr>
        <w:r w:rsidR="00DE00A0" w:rsidRPr="006B69A3">
          <w:t xml:space="preserve">la </w:t>
        </w:r>
        <w:r w:rsidRPr="006B69A3">
          <w:t>Reuni</w:t>
        </w:r>
        <w:r w:rsidR="003E40C6" w:rsidRPr="006B69A3">
          <w:t>ó</w:t>
        </w:r>
        <w:r w:rsidRPr="006B69A3">
          <w:t>n</w:t>
        </w:r>
      </w:smartTag>
      <w:r w:rsidRPr="006B69A3">
        <w:t xml:space="preserve"> </w:t>
      </w:r>
      <w:r w:rsidR="003E40C6" w:rsidRPr="006B69A3">
        <w:t>y</w:t>
      </w:r>
      <w:r w:rsidRPr="006B69A3">
        <w:t xml:space="preserve"> Seychelles. </w:t>
      </w:r>
      <w:r w:rsidR="003E40C6" w:rsidRPr="006B69A3">
        <w:t>Se trata de una</w:t>
      </w:r>
      <w:r w:rsidRPr="006B69A3">
        <w:t xml:space="preserve"> ini</w:t>
      </w:r>
      <w:r w:rsidR="003E40C6" w:rsidRPr="006B69A3">
        <w:t>c</w:t>
      </w:r>
      <w:r w:rsidRPr="006B69A3">
        <w:t>iativ</w:t>
      </w:r>
      <w:r w:rsidR="003E40C6" w:rsidRPr="006B69A3">
        <w:t xml:space="preserve">a conjunta de </w:t>
      </w:r>
      <w:smartTag w:uri="urn:schemas-microsoft-com:office:smarttags" w:element="PersonName">
        <w:smartTagPr>
          <w:attr w:name="ProductID" w:val="la Comisi￳n"/>
        </w:smartTagPr>
        <w:r w:rsidR="003E40C6" w:rsidRPr="006B69A3">
          <w:t>la Comisión</w:t>
        </w:r>
      </w:smartTag>
      <w:r w:rsidR="003E40C6" w:rsidRPr="006B69A3">
        <w:t xml:space="preserve"> del Océano Í</w:t>
      </w:r>
      <w:r w:rsidRPr="006B69A3">
        <w:t>ndi</w:t>
      </w:r>
      <w:r w:rsidR="003E40C6" w:rsidRPr="006B69A3">
        <w:t>co</w:t>
      </w:r>
      <w:r w:rsidRPr="006B69A3">
        <w:t xml:space="preserve">, </w:t>
      </w:r>
      <w:smartTag w:uri="urn:schemas-microsoft-com:office:smarttags" w:element="PersonName">
        <w:smartTagPr>
          <w:attr w:name="ProductID" w:val="la Universidad"/>
        </w:smartTagPr>
        <w:r w:rsidR="003E40C6" w:rsidRPr="006B69A3">
          <w:t>la</w:t>
        </w:r>
        <w:r w:rsidRPr="006B69A3">
          <w:t xml:space="preserve"> Universi</w:t>
        </w:r>
        <w:r w:rsidR="003E40C6" w:rsidRPr="006B69A3">
          <w:t>dad</w:t>
        </w:r>
      </w:smartTag>
      <w:r w:rsidR="003E40C6" w:rsidRPr="006B69A3">
        <w:t xml:space="preserve"> de</w:t>
      </w:r>
      <w:r w:rsidRPr="006B69A3">
        <w:t xml:space="preserve"> Mauri</w:t>
      </w:r>
      <w:r w:rsidR="003E40C6" w:rsidRPr="006B69A3">
        <w:t>cio y el</w:t>
      </w:r>
      <w:r w:rsidR="00054B43" w:rsidRPr="006B69A3">
        <w:t xml:space="preserve"> </w:t>
      </w:r>
      <w:r w:rsidRPr="006B69A3">
        <w:t xml:space="preserve">UNICEF. </w:t>
      </w:r>
      <w:r w:rsidR="003E40C6" w:rsidRPr="006B69A3">
        <w:t xml:space="preserve">Tiene su sede en </w:t>
      </w:r>
      <w:smartTag w:uri="urn:schemas-microsoft-com:office:smarttags" w:element="PersonName">
        <w:smartTagPr>
          <w:attr w:name="ProductID" w:val="la Universidad"/>
        </w:smartTagPr>
        <w:r w:rsidR="003E40C6" w:rsidRPr="006B69A3">
          <w:t>la</w:t>
        </w:r>
        <w:r w:rsidRPr="006B69A3">
          <w:t xml:space="preserve"> Universi</w:t>
        </w:r>
        <w:r w:rsidR="003E40C6" w:rsidRPr="006B69A3">
          <w:t>dad</w:t>
        </w:r>
      </w:smartTag>
      <w:r w:rsidR="003E40C6" w:rsidRPr="006B69A3">
        <w:t xml:space="preserve"> de</w:t>
      </w:r>
      <w:r w:rsidRPr="006B69A3">
        <w:t xml:space="preserve"> Mauri</w:t>
      </w:r>
      <w:r w:rsidR="003E40C6" w:rsidRPr="006B69A3">
        <w:t>cio</w:t>
      </w:r>
      <w:r w:rsidRPr="006B69A3">
        <w:t xml:space="preserve">. </w:t>
      </w:r>
      <w:r w:rsidR="003E40C6" w:rsidRPr="006B69A3">
        <w:t xml:space="preserve">Los </w:t>
      </w:r>
      <w:r w:rsidRPr="006B69A3">
        <w:t>objetiv</w:t>
      </w:r>
      <w:r w:rsidR="003E40C6" w:rsidRPr="006B69A3">
        <w:t>o</w:t>
      </w:r>
      <w:r w:rsidRPr="006B69A3">
        <w:t xml:space="preserve">s </w:t>
      </w:r>
      <w:r w:rsidR="003E40C6" w:rsidRPr="006B69A3">
        <w:t>principales del O</w:t>
      </w:r>
      <w:r w:rsidRPr="006B69A3">
        <w:t>bservator</w:t>
      </w:r>
      <w:r w:rsidR="003E40C6" w:rsidRPr="006B69A3">
        <w:t>io son</w:t>
      </w:r>
      <w:r w:rsidRPr="006B69A3">
        <w:t>:</w:t>
      </w:r>
    </w:p>
    <w:p w:rsidR="008D243A" w:rsidRPr="006B69A3" w:rsidRDefault="00DE00A0" w:rsidP="008D243A">
      <w:pPr>
        <w:pStyle w:val="Bullet1G"/>
      </w:pPr>
      <w:r w:rsidRPr="006B69A3">
        <w:t>Supervisar los derechos y el bienestar de los niños en la región del Océano Índico</w:t>
      </w:r>
      <w:r w:rsidR="00027FD5" w:rsidRPr="006B69A3">
        <w:t>;</w:t>
      </w:r>
    </w:p>
    <w:p w:rsidR="008D243A" w:rsidRPr="006B69A3" w:rsidRDefault="00DE00A0" w:rsidP="008D243A">
      <w:pPr>
        <w:pStyle w:val="Bullet1G"/>
      </w:pPr>
      <w:r w:rsidRPr="006B69A3">
        <w:t>Mantener una base de datos</w:t>
      </w:r>
      <w:r w:rsidR="008D243A" w:rsidRPr="006B69A3">
        <w:t xml:space="preserve"> regional </w:t>
      </w:r>
      <w:r w:rsidRPr="006B69A3">
        <w:t>de las</w:t>
      </w:r>
      <w:r w:rsidR="008D243A" w:rsidRPr="006B69A3">
        <w:t xml:space="preserve"> ne</w:t>
      </w:r>
      <w:r w:rsidRPr="006B69A3">
        <w:t>c</w:t>
      </w:r>
      <w:r w:rsidR="008D243A" w:rsidRPr="006B69A3">
        <w:t>e</w:t>
      </w:r>
      <w:r w:rsidRPr="006B69A3">
        <w:t>si</w:t>
      </w:r>
      <w:r w:rsidR="008D243A" w:rsidRPr="006B69A3">
        <w:t>d</w:t>
      </w:r>
      <w:r w:rsidRPr="006B69A3">
        <w:t>ade</w:t>
      </w:r>
      <w:r w:rsidR="008D243A" w:rsidRPr="006B69A3">
        <w:t xml:space="preserve">s </w:t>
      </w:r>
      <w:r w:rsidRPr="006B69A3">
        <w:t>de los niños</w:t>
      </w:r>
      <w:r w:rsidR="008D243A" w:rsidRPr="006B69A3">
        <w:t xml:space="preserve"> </w:t>
      </w:r>
      <w:r w:rsidRPr="006B69A3">
        <w:t>e</w:t>
      </w:r>
      <w:r w:rsidR="008D243A" w:rsidRPr="006B69A3">
        <w:t xml:space="preserve">n </w:t>
      </w:r>
      <w:r w:rsidRPr="006B69A3">
        <w:t>la</w:t>
      </w:r>
      <w:r w:rsidR="008D243A" w:rsidRPr="006B69A3">
        <w:t xml:space="preserve"> regi</w:t>
      </w:r>
      <w:r w:rsidRPr="006B69A3">
        <w:t>ó</w:t>
      </w:r>
      <w:r w:rsidR="008D243A" w:rsidRPr="006B69A3">
        <w:t>n</w:t>
      </w:r>
      <w:r w:rsidR="00027FD5" w:rsidRPr="006B69A3">
        <w:t>;</w:t>
      </w:r>
    </w:p>
    <w:p w:rsidR="008D243A" w:rsidRPr="006B69A3" w:rsidRDefault="00DE00A0" w:rsidP="008D243A">
      <w:pPr>
        <w:pStyle w:val="Bullet1G"/>
      </w:pPr>
      <w:r w:rsidRPr="006B69A3">
        <w:t>Destacar los logros de los países</w:t>
      </w:r>
      <w:r w:rsidR="008D243A" w:rsidRPr="006B69A3">
        <w:t xml:space="preserve"> m</w:t>
      </w:r>
      <w:r w:rsidRPr="006B69A3">
        <w:t>i</w:t>
      </w:r>
      <w:r w:rsidR="008D243A" w:rsidRPr="006B69A3">
        <w:t>embr</w:t>
      </w:r>
      <w:r w:rsidRPr="006B69A3">
        <w:t xml:space="preserve">os en el ámbito del bienestar infantil y también los sectores en que no se han </w:t>
      </w:r>
      <w:r w:rsidR="00B47ACB" w:rsidRPr="006B69A3">
        <w:t>realiz</w:t>
      </w:r>
      <w:r w:rsidRPr="006B69A3">
        <w:t>ado</w:t>
      </w:r>
      <w:r w:rsidR="008D243A" w:rsidRPr="006B69A3">
        <w:t xml:space="preserve"> progres</w:t>
      </w:r>
      <w:r w:rsidRPr="006B69A3">
        <w:t>os</w:t>
      </w:r>
      <w:r w:rsidR="00027FD5" w:rsidRPr="006B69A3">
        <w:t>;</w:t>
      </w:r>
    </w:p>
    <w:p w:rsidR="008D243A" w:rsidRPr="006B69A3" w:rsidRDefault="00B47ACB" w:rsidP="008D243A">
      <w:pPr>
        <w:pStyle w:val="Bullet1G"/>
      </w:pPr>
      <w:r w:rsidRPr="006B69A3">
        <w:t>Hacer</w:t>
      </w:r>
      <w:r w:rsidR="00240ECE" w:rsidRPr="006B69A3">
        <w:t xml:space="preserve"> un seguimiento de la aplicación de </w:t>
      </w:r>
      <w:smartTag w:uri="urn:schemas-microsoft-com:office:smarttags" w:element="PersonName">
        <w:smartTagPr>
          <w:attr w:name="ProductID" w:val="la Convenci￳n"/>
        </w:smartTagPr>
        <w:r w:rsidR="00240ECE" w:rsidRPr="006B69A3">
          <w:t>la</w:t>
        </w:r>
        <w:r w:rsidR="008D243A" w:rsidRPr="006B69A3">
          <w:t xml:space="preserve"> Conven</w:t>
        </w:r>
        <w:r w:rsidR="00240ECE" w:rsidRPr="006B69A3">
          <w:t>c</w:t>
        </w:r>
        <w:r w:rsidR="008D243A" w:rsidRPr="006B69A3">
          <w:t>i</w:t>
        </w:r>
        <w:r w:rsidR="00240ECE" w:rsidRPr="006B69A3">
          <w:t>ó</w:t>
        </w:r>
        <w:r w:rsidR="008D243A" w:rsidRPr="006B69A3">
          <w:t>n</w:t>
        </w:r>
      </w:smartTag>
      <w:r w:rsidR="008D243A" w:rsidRPr="006B69A3">
        <w:t xml:space="preserve"> </w:t>
      </w:r>
      <w:r w:rsidR="00240ECE" w:rsidRPr="006B69A3">
        <w:t>s</w:t>
      </w:r>
      <w:r w:rsidR="008D243A" w:rsidRPr="006B69A3">
        <w:t>o</w:t>
      </w:r>
      <w:r w:rsidR="00240ECE" w:rsidRPr="006B69A3">
        <w:t>bre los Derechos del</w:t>
      </w:r>
      <w:r w:rsidR="008D243A" w:rsidRPr="006B69A3">
        <w:t xml:space="preserve"> </w:t>
      </w:r>
      <w:r w:rsidR="00240ECE" w:rsidRPr="006B69A3">
        <w:t>Niño en la región del Océano</w:t>
      </w:r>
      <w:r w:rsidR="008D243A" w:rsidRPr="006B69A3">
        <w:t xml:space="preserve"> </w:t>
      </w:r>
      <w:r w:rsidR="00240ECE" w:rsidRPr="006B69A3">
        <w:t>Í</w:t>
      </w:r>
      <w:r w:rsidR="008D243A" w:rsidRPr="006B69A3">
        <w:t>ndi</w:t>
      </w:r>
      <w:r w:rsidR="00240ECE" w:rsidRPr="006B69A3">
        <w:t>co</w:t>
      </w:r>
      <w:r w:rsidR="00027FD5" w:rsidRPr="006B69A3">
        <w:t>;</w:t>
      </w:r>
    </w:p>
    <w:p w:rsidR="008D243A" w:rsidRPr="006B69A3" w:rsidRDefault="00240ECE" w:rsidP="008D243A">
      <w:pPr>
        <w:pStyle w:val="Bullet1G"/>
      </w:pPr>
      <w:r w:rsidRPr="006B69A3">
        <w:t>Elaborar in</w:t>
      </w:r>
      <w:r w:rsidR="008D243A" w:rsidRPr="006B69A3">
        <w:t>dica</w:t>
      </w:r>
      <w:r w:rsidRPr="006B69A3">
        <w:t>d</w:t>
      </w:r>
      <w:r w:rsidR="008D243A" w:rsidRPr="006B69A3">
        <w:t>or</w:t>
      </w:r>
      <w:r w:rsidRPr="006B69A3">
        <w:t>e</w:t>
      </w:r>
      <w:r w:rsidR="008D243A" w:rsidRPr="006B69A3">
        <w:t xml:space="preserve">s </w:t>
      </w:r>
      <w:r w:rsidRPr="006B69A3">
        <w:t>para medir la</w:t>
      </w:r>
      <w:r w:rsidR="008D243A" w:rsidRPr="006B69A3">
        <w:t xml:space="preserve"> </w:t>
      </w:r>
      <w:r w:rsidRPr="006B69A3">
        <w:t>a</w:t>
      </w:r>
      <w:r w:rsidR="008D243A" w:rsidRPr="006B69A3">
        <w:t>pl</w:t>
      </w:r>
      <w:r w:rsidRPr="006B69A3">
        <w:t>icac</w:t>
      </w:r>
      <w:r w:rsidR="008D243A" w:rsidRPr="006B69A3">
        <w:t>i</w:t>
      </w:r>
      <w:r w:rsidRPr="006B69A3">
        <w:t>ó</w:t>
      </w:r>
      <w:r w:rsidR="008D243A" w:rsidRPr="006B69A3">
        <w:t xml:space="preserve">n </w:t>
      </w:r>
      <w:r w:rsidRPr="006B69A3">
        <w:t xml:space="preserve">de </w:t>
      </w:r>
      <w:smartTag w:uri="urn:schemas-microsoft-com:office:smarttags" w:element="PersonName">
        <w:smartTagPr>
          <w:attr w:name="ProductID" w:val="la Convenci￳n"/>
        </w:smartTagPr>
        <w:r w:rsidRPr="006B69A3">
          <w:t>la</w:t>
        </w:r>
        <w:r w:rsidR="008D243A" w:rsidRPr="006B69A3">
          <w:t xml:space="preserve"> Conven</w:t>
        </w:r>
        <w:r w:rsidRPr="006B69A3">
          <w:t>c</w:t>
        </w:r>
        <w:r w:rsidR="008D243A" w:rsidRPr="006B69A3">
          <w:t>i</w:t>
        </w:r>
        <w:r w:rsidRPr="006B69A3">
          <w:t>ó</w:t>
        </w:r>
        <w:r w:rsidR="008D243A" w:rsidRPr="006B69A3">
          <w:t>n</w:t>
        </w:r>
      </w:smartTag>
      <w:r w:rsidR="008D243A" w:rsidRPr="006B69A3">
        <w:t xml:space="preserve"> </w:t>
      </w:r>
      <w:r w:rsidRPr="006B69A3">
        <w:t>sobre los Derechos del Niño</w:t>
      </w:r>
      <w:r w:rsidR="00027FD5" w:rsidRPr="006B69A3">
        <w:t>;</w:t>
      </w:r>
    </w:p>
    <w:p w:rsidR="008D243A" w:rsidRPr="006B69A3" w:rsidRDefault="00240ECE" w:rsidP="008D243A">
      <w:pPr>
        <w:pStyle w:val="Bullet1G"/>
      </w:pPr>
      <w:r w:rsidRPr="006B69A3">
        <w:t>Compartir los conocimientos y la</w:t>
      </w:r>
      <w:r w:rsidR="008D243A" w:rsidRPr="006B69A3">
        <w:t xml:space="preserve"> experienc</w:t>
      </w:r>
      <w:r w:rsidRPr="006B69A3">
        <w:t>ia regional</w:t>
      </w:r>
      <w:r w:rsidR="00B47ACB" w:rsidRPr="006B69A3">
        <w:t>es</w:t>
      </w:r>
      <w:r w:rsidR="00027FD5" w:rsidRPr="006B69A3">
        <w:t>;</w:t>
      </w:r>
    </w:p>
    <w:p w:rsidR="008D243A" w:rsidRPr="006B69A3" w:rsidRDefault="00240ECE" w:rsidP="008D243A">
      <w:pPr>
        <w:pStyle w:val="Bullet1G"/>
      </w:pPr>
      <w:r w:rsidRPr="006B69A3">
        <w:t>Formular</w:t>
      </w:r>
      <w:r w:rsidR="008D243A" w:rsidRPr="006B69A3">
        <w:t xml:space="preserve"> recomenda</w:t>
      </w:r>
      <w:r w:rsidRPr="006B69A3">
        <w:t>c</w:t>
      </w:r>
      <w:r w:rsidR="008D243A" w:rsidRPr="006B69A3">
        <w:t>ion</w:t>
      </w:r>
      <w:r w:rsidRPr="006B69A3">
        <w:t>e</w:t>
      </w:r>
      <w:r w:rsidR="008D243A" w:rsidRPr="006B69A3">
        <w:t xml:space="preserve">s </w:t>
      </w:r>
      <w:r w:rsidRPr="006B69A3">
        <w:t>sobre buenas</w:t>
      </w:r>
      <w:r w:rsidR="008D243A" w:rsidRPr="006B69A3">
        <w:t xml:space="preserve"> pr</w:t>
      </w:r>
      <w:r w:rsidRPr="006B69A3">
        <w:t>á</w:t>
      </w:r>
      <w:r w:rsidR="008D243A" w:rsidRPr="006B69A3">
        <w:t>ctic</w:t>
      </w:r>
      <w:r w:rsidRPr="006B69A3">
        <w:t>a</w:t>
      </w:r>
      <w:r w:rsidR="008D243A" w:rsidRPr="006B69A3">
        <w:t xml:space="preserve">s </w:t>
      </w:r>
      <w:r w:rsidRPr="006B69A3">
        <w:t>e</w:t>
      </w:r>
      <w:r w:rsidR="008D243A" w:rsidRPr="006B69A3">
        <w:t xml:space="preserve">n </w:t>
      </w:r>
      <w:r w:rsidRPr="006B69A3">
        <w:t>la a</w:t>
      </w:r>
      <w:r w:rsidR="008D243A" w:rsidRPr="006B69A3">
        <w:t>pl</w:t>
      </w:r>
      <w:r w:rsidRPr="006B69A3">
        <w:t>ic</w:t>
      </w:r>
      <w:r w:rsidR="008D243A" w:rsidRPr="006B69A3">
        <w:t>a</w:t>
      </w:r>
      <w:r w:rsidRPr="006B69A3">
        <w:t>c</w:t>
      </w:r>
      <w:r w:rsidR="008D243A" w:rsidRPr="006B69A3">
        <w:t>i</w:t>
      </w:r>
      <w:r w:rsidRPr="006B69A3">
        <w:t>ó</w:t>
      </w:r>
      <w:r w:rsidR="008D243A" w:rsidRPr="006B69A3">
        <w:t xml:space="preserve">n </w:t>
      </w:r>
      <w:r w:rsidRPr="006B69A3">
        <w:t xml:space="preserve">de </w:t>
      </w:r>
      <w:smartTag w:uri="urn:schemas-microsoft-com:office:smarttags" w:element="PersonName">
        <w:smartTagPr>
          <w:attr w:name="ProductID" w:val="la Convenci￳n"/>
        </w:smartTagPr>
        <w:r w:rsidRPr="006B69A3">
          <w:t>la</w:t>
        </w:r>
        <w:r w:rsidR="008D243A" w:rsidRPr="006B69A3">
          <w:t xml:space="preserve"> Conven</w:t>
        </w:r>
        <w:r w:rsidRPr="006B69A3">
          <w:t>c</w:t>
        </w:r>
        <w:r w:rsidR="008D243A" w:rsidRPr="006B69A3">
          <w:t>i</w:t>
        </w:r>
        <w:r w:rsidRPr="006B69A3">
          <w:t>ó</w:t>
        </w:r>
        <w:r w:rsidR="008D243A" w:rsidRPr="006B69A3">
          <w:t>n</w:t>
        </w:r>
      </w:smartTag>
      <w:r w:rsidR="008D243A" w:rsidRPr="006B69A3">
        <w:t xml:space="preserve"> </w:t>
      </w:r>
      <w:r w:rsidRPr="006B69A3">
        <w:t>sobre los</w:t>
      </w:r>
      <w:r w:rsidR="008D243A" w:rsidRPr="006B69A3">
        <w:t xml:space="preserve"> </w:t>
      </w:r>
      <w:r w:rsidRPr="006B69A3">
        <w:t>Derechos del Niño en la región del</w:t>
      </w:r>
      <w:r w:rsidR="008D243A" w:rsidRPr="006B69A3">
        <w:t xml:space="preserve"> Oc</w:t>
      </w:r>
      <w:r w:rsidRPr="006B69A3">
        <w:t>é</w:t>
      </w:r>
      <w:r w:rsidR="008D243A" w:rsidRPr="006B69A3">
        <w:t>an</w:t>
      </w:r>
      <w:r w:rsidRPr="006B69A3">
        <w:t>o Índico</w:t>
      </w:r>
      <w:r w:rsidR="00027FD5" w:rsidRPr="006B69A3">
        <w:t>.</w:t>
      </w:r>
    </w:p>
    <w:p w:rsidR="008D243A" w:rsidRPr="006B69A3" w:rsidRDefault="008D243A" w:rsidP="008D243A">
      <w:pPr>
        <w:pStyle w:val="SingleTxtG"/>
      </w:pPr>
      <w:r w:rsidRPr="006B69A3">
        <w:t>24.</w:t>
      </w:r>
      <w:r w:rsidRPr="006B69A3">
        <w:tab/>
      </w:r>
      <w:r w:rsidR="00240ECE" w:rsidRPr="006B69A3">
        <w:t xml:space="preserve">El capítulo local de </w:t>
      </w:r>
      <w:r w:rsidRPr="006B69A3">
        <w:t>Seychelles</w:t>
      </w:r>
      <w:r w:rsidR="00240ECE" w:rsidRPr="006B69A3">
        <w:t>, que</w:t>
      </w:r>
      <w:r w:rsidRPr="006B69A3">
        <w:t xml:space="preserve"> </w:t>
      </w:r>
      <w:r w:rsidR="00240ECE" w:rsidRPr="006B69A3">
        <w:t>inició sus actividades en</w:t>
      </w:r>
      <w:r w:rsidRPr="006B69A3">
        <w:t xml:space="preserve"> </w:t>
      </w:r>
      <w:r w:rsidR="00240ECE" w:rsidRPr="006B69A3">
        <w:t>j</w:t>
      </w:r>
      <w:r w:rsidRPr="006B69A3">
        <w:t>un</w:t>
      </w:r>
      <w:r w:rsidR="00240ECE" w:rsidRPr="006B69A3">
        <w:t>io de</w:t>
      </w:r>
      <w:r w:rsidRPr="006B69A3">
        <w:t xml:space="preserve"> 2005</w:t>
      </w:r>
      <w:r w:rsidR="00F03937" w:rsidRPr="006B69A3">
        <w:t>, consta de los siguientes miembros</w:t>
      </w:r>
      <w:r w:rsidRPr="006B69A3">
        <w:t>:</w:t>
      </w:r>
    </w:p>
    <w:p w:rsidR="008D243A" w:rsidRPr="006B69A3" w:rsidRDefault="008D243A" w:rsidP="008D243A">
      <w:pPr>
        <w:pStyle w:val="Bullet1G"/>
      </w:pPr>
      <w:r w:rsidRPr="006B69A3">
        <w:t>Minist</w:t>
      </w:r>
      <w:r w:rsidR="00F03937" w:rsidRPr="006B69A3">
        <w:t>e</w:t>
      </w:r>
      <w:r w:rsidRPr="006B69A3">
        <w:t>r</w:t>
      </w:r>
      <w:r w:rsidR="00F03937" w:rsidRPr="006B69A3">
        <w:t>io de Salud y Desarrollo</w:t>
      </w:r>
      <w:r w:rsidRPr="006B69A3">
        <w:t xml:space="preserve"> Social</w:t>
      </w:r>
      <w:r w:rsidR="00027FD5" w:rsidRPr="006B69A3">
        <w:t>;</w:t>
      </w:r>
    </w:p>
    <w:p w:rsidR="008D243A" w:rsidRPr="006B69A3" w:rsidRDefault="008D243A" w:rsidP="008D243A">
      <w:pPr>
        <w:pStyle w:val="Bullet1G"/>
      </w:pPr>
      <w:r w:rsidRPr="006B69A3">
        <w:t>Minist</w:t>
      </w:r>
      <w:r w:rsidR="00F03937" w:rsidRPr="006B69A3">
        <w:t>e</w:t>
      </w:r>
      <w:r w:rsidRPr="006B69A3">
        <w:t>r</w:t>
      </w:r>
      <w:r w:rsidR="00F03937" w:rsidRPr="006B69A3">
        <w:t>io de</w:t>
      </w:r>
      <w:r w:rsidRPr="006B69A3">
        <w:t xml:space="preserve"> Educa</w:t>
      </w:r>
      <w:r w:rsidR="00F03937" w:rsidRPr="006B69A3">
        <w:t>c</w:t>
      </w:r>
      <w:r w:rsidRPr="006B69A3">
        <w:t>i</w:t>
      </w:r>
      <w:r w:rsidR="00F03937" w:rsidRPr="006B69A3">
        <w:t>ó</w:t>
      </w:r>
      <w:r w:rsidRPr="006B69A3">
        <w:t>n</w:t>
      </w:r>
      <w:r w:rsidR="00027FD5" w:rsidRPr="006B69A3">
        <w:t>;</w:t>
      </w:r>
    </w:p>
    <w:p w:rsidR="008D243A" w:rsidRPr="006B69A3" w:rsidRDefault="008D243A" w:rsidP="008D243A">
      <w:pPr>
        <w:pStyle w:val="Bullet1G"/>
      </w:pPr>
      <w:r w:rsidRPr="006B69A3">
        <w:t>Minist</w:t>
      </w:r>
      <w:r w:rsidR="00F03937" w:rsidRPr="006B69A3">
        <w:t>e</w:t>
      </w:r>
      <w:r w:rsidRPr="006B69A3">
        <w:t>r</w:t>
      </w:r>
      <w:r w:rsidR="00F03937" w:rsidRPr="006B69A3">
        <w:t>io de Desarrollo</w:t>
      </w:r>
      <w:r w:rsidRPr="006B69A3">
        <w:t xml:space="preserve"> Comunit</w:t>
      </w:r>
      <w:r w:rsidR="00F03937" w:rsidRPr="006B69A3">
        <w:t>ario,</w:t>
      </w:r>
      <w:r w:rsidRPr="006B69A3">
        <w:t xml:space="preserve"> </w:t>
      </w:r>
      <w:r w:rsidR="00F03937" w:rsidRPr="006B69A3">
        <w:t>Juventud,</w:t>
      </w:r>
      <w:r w:rsidRPr="006B69A3">
        <w:t xml:space="preserve"> </w:t>
      </w:r>
      <w:r w:rsidR="00F03937" w:rsidRPr="006B69A3">
        <w:t>De</w:t>
      </w:r>
      <w:r w:rsidRPr="006B69A3">
        <w:t>port</w:t>
      </w:r>
      <w:r w:rsidR="00F03937" w:rsidRPr="006B69A3">
        <w:t>e</w:t>
      </w:r>
      <w:r w:rsidRPr="006B69A3">
        <w:t xml:space="preserve">s </w:t>
      </w:r>
      <w:r w:rsidR="00F03937" w:rsidRPr="006B69A3">
        <w:t>y</w:t>
      </w:r>
      <w:r w:rsidRPr="006B69A3">
        <w:t xml:space="preserve"> Cultur</w:t>
      </w:r>
      <w:r w:rsidR="00F03937" w:rsidRPr="006B69A3">
        <w:t>a</w:t>
      </w:r>
      <w:r w:rsidR="00027FD5" w:rsidRPr="006B69A3">
        <w:t>;</w:t>
      </w:r>
    </w:p>
    <w:p w:rsidR="008D243A" w:rsidRPr="006B69A3" w:rsidRDefault="00F03937" w:rsidP="008D243A">
      <w:pPr>
        <w:pStyle w:val="Bullet1G"/>
      </w:pPr>
      <w:r w:rsidRPr="006B69A3">
        <w:t>Consejo Nac</w:t>
      </w:r>
      <w:r w:rsidR="008D243A" w:rsidRPr="006B69A3">
        <w:t xml:space="preserve">ional </w:t>
      </w:r>
      <w:r w:rsidRPr="006B69A3">
        <w:t>de la Infancia</w:t>
      </w:r>
      <w:r w:rsidR="00027FD5" w:rsidRPr="006B69A3">
        <w:t>;</w:t>
      </w:r>
    </w:p>
    <w:p w:rsidR="008D243A" w:rsidRPr="006B69A3" w:rsidRDefault="00F03937" w:rsidP="008D243A">
      <w:pPr>
        <w:pStyle w:val="Bullet1G"/>
      </w:pPr>
      <w:r w:rsidRPr="006B69A3">
        <w:t xml:space="preserve">Oficina </w:t>
      </w:r>
      <w:r w:rsidR="008D243A" w:rsidRPr="006B69A3">
        <w:t>Na</w:t>
      </w:r>
      <w:r w:rsidRPr="006B69A3">
        <w:t>c</w:t>
      </w:r>
      <w:r w:rsidR="008D243A" w:rsidRPr="006B69A3">
        <w:t xml:space="preserve">ional </w:t>
      </w:r>
      <w:r w:rsidRPr="006B69A3">
        <w:t>de Es</w:t>
      </w:r>
      <w:r w:rsidR="008D243A" w:rsidRPr="006B69A3">
        <w:t>ta</w:t>
      </w:r>
      <w:r w:rsidRPr="006B69A3">
        <w:t>dí</w:t>
      </w:r>
      <w:r w:rsidR="008D243A" w:rsidRPr="006B69A3">
        <w:t>stic</w:t>
      </w:r>
      <w:r w:rsidRPr="006B69A3">
        <w:t>a</w:t>
      </w:r>
      <w:r w:rsidR="008D243A" w:rsidRPr="006B69A3">
        <w:t xml:space="preserve"> (</w:t>
      </w:r>
      <w:r w:rsidRPr="006B69A3">
        <w:t>que asume el</w:t>
      </w:r>
      <w:r w:rsidR="008D243A" w:rsidRPr="006B69A3">
        <w:t xml:space="preserve"> </w:t>
      </w:r>
      <w:r w:rsidR="00B47ACB" w:rsidRPr="006B69A3">
        <w:t>valioso</w:t>
      </w:r>
      <w:r w:rsidR="008D243A" w:rsidRPr="006B69A3">
        <w:t xml:space="preserve"> </w:t>
      </w:r>
      <w:r w:rsidRPr="006B69A3">
        <w:t>papel de centro de coordinación y gestión del</w:t>
      </w:r>
      <w:r w:rsidR="008D243A" w:rsidRPr="006B69A3">
        <w:t xml:space="preserve"> s</w:t>
      </w:r>
      <w:r w:rsidRPr="006B69A3">
        <w:t>i</w:t>
      </w:r>
      <w:r w:rsidR="008D243A" w:rsidRPr="006B69A3">
        <w:t>stem</w:t>
      </w:r>
      <w:r w:rsidRPr="006B69A3">
        <w:t>a</w:t>
      </w:r>
      <w:r w:rsidR="008D243A" w:rsidRPr="006B69A3">
        <w:t>)</w:t>
      </w:r>
      <w:r w:rsidR="00027FD5" w:rsidRPr="006B69A3">
        <w:t>;</w:t>
      </w:r>
    </w:p>
    <w:p w:rsidR="008D243A" w:rsidRPr="006B69A3" w:rsidRDefault="00F03937" w:rsidP="008D243A">
      <w:pPr>
        <w:pStyle w:val="Bullet1G"/>
      </w:pPr>
      <w:r w:rsidRPr="006B69A3">
        <w:t xml:space="preserve">Departamento de </w:t>
      </w:r>
      <w:r w:rsidR="008D243A" w:rsidRPr="006B69A3">
        <w:t>Inter</w:t>
      </w:r>
      <w:r w:rsidRPr="006B69A3">
        <w:t>ior</w:t>
      </w:r>
      <w:r w:rsidR="00027FD5" w:rsidRPr="006B69A3">
        <w:t>.</w:t>
      </w:r>
    </w:p>
    <w:p w:rsidR="008D243A" w:rsidRPr="006B69A3" w:rsidRDefault="008D243A" w:rsidP="008D243A">
      <w:pPr>
        <w:pStyle w:val="SingleTxtG"/>
      </w:pPr>
      <w:r w:rsidRPr="006B69A3">
        <w:t>25.</w:t>
      </w:r>
      <w:r w:rsidRPr="006B69A3">
        <w:tab/>
      </w:r>
      <w:r w:rsidR="00B47ACB" w:rsidRPr="006B69A3">
        <w:t>El</w:t>
      </w:r>
      <w:r w:rsidRPr="006B69A3">
        <w:t xml:space="preserve"> Observator</w:t>
      </w:r>
      <w:r w:rsidR="00F03937" w:rsidRPr="006B69A3">
        <w:t>io</w:t>
      </w:r>
      <w:r w:rsidRPr="006B69A3">
        <w:t xml:space="preserve"> </w:t>
      </w:r>
      <w:r w:rsidR="00B47ACB" w:rsidRPr="006B69A3">
        <w:t>no escatima esfuerzos por</w:t>
      </w:r>
      <w:r w:rsidR="0088677A" w:rsidRPr="006B69A3">
        <w:t xml:space="preserve"> dotar de</w:t>
      </w:r>
      <w:r w:rsidRPr="006B69A3">
        <w:t xml:space="preserve"> objetivi</w:t>
      </w:r>
      <w:r w:rsidR="0088677A" w:rsidRPr="006B69A3">
        <w:t>dad</w:t>
      </w:r>
      <w:r w:rsidRPr="006B69A3">
        <w:t xml:space="preserve"> </w:t>
      </w:r>
      <w:r w:rsidR="0088677A" w:rsidRPr="006B69A3">
        <w:t>y</w:t>
      </w:r>
      <w:r w:rsidRPr="006B69A3">
        <w:t xml:space="preserve"> s</w:t>
      </w:r>
      <w:r w:rsidR="0088677A" w:rsidRPr="006B69A3">
        <w:t>i</w:t>
      </w:r>
      <w:r w:rsidRPr="006B69A3">
        <w:t>stemati</w:t>
      </w:r>
      <w:r w:rsidR="0088677A" w:rsidRPr="006B69A3">
        <w:t xml:space="preserve">zar la aplicación y el control de </w:t>
      </w:r>
      <w:smartTag w:uri="urn:schemas-microsoft-com:office:smarttags" w:element="PersonName">
        <w:smartTagPr>
          <w:attr w:name="ProductID" w:val="la Convenci￳n"/>
        </w:smartTagPr>
        <w:r w:rsidR="0088677A" w:rsidRPr="006B69A3">
          <w:t>la</w:t>
        </w:r>
        <w:r w:rsidRPr="006B69A3">
          <w:t xml:space="preserve"> Conven</w:t>
        </w:r>
        <w:r w:rsidR="0088677A" w:rsidRPr="006B69A3">
          <w:t>c</w:t>
        </w:r>
        <w:r w:rsidRPr="006B69A3">
          <w:t>i</w:t>
        </w:r>
        <w:r w:rsidR="0088677A" w:rsidRPr="006B69A3">
          <w:t>ó</w:t>
        </w:r>
        <w:r w:rsidRPr="006B69A3">
          <w:t>n</w:t>
        </w:r>
      </w:smartTag>
      <w:r w:rsidRPr="006B69A3">
        <w:t xml:space="preserve"> </w:t>
      </w:r>
      <w:r w:rsidR="0088677A" w:rsidRPr="006B69A3">
        <w:t xml:space="preserve">sobre los Derechos del Niño, factores que </w:t>
      </w:r>
      <w:r w:rsidR="00B47ACB" w:rsidRPr="006B69A3">
        <w:t xml:space="preserve">tal vez </w:t>
      </w:r>
      <w:r w:rsidR="0088677A" w:rsidRPr="006B69A3">
        <w:t>antes brillaban por su ausencia</w:t>
      </w:r>
      <w:r w:rsidRPr="006B69A3">
        <w:t xml:space="preserve">. </w:t>
      </w:r>
      <w:r w:rsidR="00B47ACB" w:rsidRPr="006B69A3">
        <w:t>Proporciona</w:t>
      </w:r>
      <w:r w:rsidR="0088677A" w:rsidRPr="006B69A3">
        <w:t xml:space="preserve"> también un medio</w:t>
      </w:r>
      <w:r w:rsidR="009A7941" w:rsidRPr="006B69A3">
        <w:t xml:space="preserve"> para aunar los</w:t>
      </w:r>
      <w:r w:rsidRPr="006B69A3">
        <w:t xml:space="preserve"> re</w:t>
      </w:r>
      <w:r w:rsidR="009A7941" w:rsidRPr="006B69A3">
        <w:t>c</w:t>
      </w:r>
      <w:r w:rsidRPr="006B69A3">
        <w:t>ur</w:t>
      </w:r>
      <w:r w:rsidR="009A7941" w:rsidRPr="006B69A3">
        <w:t>sos y los conocimientos prácticos entre los países de la región con capacidad</w:t>
      </w:r>
      <w:r w:rsidRPr="006B69A3">
        <w:t xml:space="preserve"> limit</w:t>
      </w:r>
      <w:r w:rsidR="009A7941" w:rsidRPr="006B69A3">
        <w:t>a</w:t>
      </w:r>
      <w:r w:rsidRPr="006B69A3">
        <w:t>d</w:t>
      </w:r>
      <w:r w:rsidR="009A7941" w:rsidRPr="006B69A3">
        <w:t>a</w:t>
      </w:r>
      <w:r w:rsidRPr="006B69A3">
        <w:t xml:space="preserve">. </w:t>
      </w:r>
    </w:p>
    <w:p w:rsidR="008D243A" w:rsidRPr="006B69A3" w:rsidRDefault="008D243A" w:rsidP="008D243A">
      <w:pPr>
        <w:pStyle w:val="SingleTxtG"/>
      </w:pPr>
      <w:r w:rsidRPr="006B69A3">
        <w:t>26.</w:t>
      </w:r>
      <w:r w:rsidRPr="006B69A3">
        <w:tab/>
      </w:r>
      <w:r w:rsidR="009A7941" w:rsidRPr="006B69A3">
        <w:t>El Gabinete de</w:t>
      </w:r>
      <w:r w:rsidRPr="006B69A3">
        <w:t xml:space="preserve"> Ministr</w:t>
      </w:r>
      <w:r w:rsidR="009A7941" w:rsidRPr="006B69A3">
        <w:t>o</w:t>
      </w:r>
      <w:r w:rsidRPr="006B69A3">
        <w:t>s ha apro</w:t>
      </w:r>
      <w:r w:rsidR="009A7941" w:rsidRPr="006B69A3">
        <w:t xml:space="preserve">bado el nombramiento de un </w:t>
      </w:r>
      <w:r w:rsidR="00D03010" w:rsidRPr="006B69A3">
        <w:t xml:space="preserve">Comisionado de los </w:t>
      </w:r>
      <w:r w:rsidR="009A7941" w:rsidRPr="006B69A3">
        <w:t xml:space="preserve">Derechos del </w:t>
      </w:r>
      <w:r w:rsidR="00D03010" w:rsidRPr="006B69A3">
        <w:t>N</w:t>
      </w:r>
      <w:r w:rsidR="009A7941" w:rsidRPr="006B69A3">
        <w:t>iño</w:t>
      </w:r>
      <w:r w:rsidRPr="006B69A3">
        <w:t xml:space="preserve">. </w:t>
      </w:r>
      <w:r w:rsidR="009A7941" w:rsidRPr="006B69A3">
        <w:t>La creación de dicho puesto gozó de gran aceptación</w:t>
      </w:r>
      <w:r w:rsidRPr="006B69A3">
        <w:t xml:space="preserve"> </w:t>
      </w:r>
      <w:r w:rsidR="009A7941" w:rsidRPr="006B69A3">
        <w:t xml:space="preserve">entre los </w:t>
      </w:r>
      <w:r w:rsidR="00220DA8" w:rsidRPr="006B69A3">
        <w:t>profesionales</w:t>
      </w:r>
      <w:r w:rsidR="009A7941" w:rsidRPr="006B69A3">
        <w:t>, los</w:t>
      </w:r>
      <w:r w:rsidRPr="006B69A3">
        <w:t xml:space="preserve"> adult</w:t>
      </w:r>
      <w:r w:rsidR="009A7941" w:rsidRPr="006B69A3">
        <w:t>o</w:t>
      </w:r>
      <w:r w:rsidRPr="006B69A3">
        <w:t xml:space="preserve">s </w:t>
      </w:r>
      <w:r w:rsidR="009A7941" w:rsidRPr="006B69A3">
        <w:t>y los propios jóvenes cuando se les presentó la</w:t>
      </w:r>
      <w:r w:rsidRPr="006B69A3">
        <w:t xml:space="preserve"> prop</w:t>
      </w:r>
      <w:r w:rsidR="009A7941" w:rsidRPr="006B69A3">
        <w:t>ue</w:t>
      </w:r>
      <w:r w:rsidRPr="006B69A3">
        <w:t>s</w:t>
      </w:r>
      <w:r w:rsidR="009A7941" w:rsidRPr="006B69A3">
        <w:t>t</w:t>
      </w:r>
      <w:r w:rsidRPr="006B69A3">
        <w:t>a</w:t>
      </w:r>
      <w:r w:rsidR="009A7941" w:rsidRPr="006B69A3">
        <w:t xml:space="preserve"> en un taller </w:t>
      </w:r>
      <w:r w:rsidRPr="006B69A3">
        <w:t>organi</w:t>
      </w:r>
      <w:r w:rsidR="009A7941" w:rsidRPr="006B69A3">
        <w:t>za</w:t>
      </w:r>
      <w:r w:rsidRPr="006B69A3">
        <w:t>d</w:t>
      </w:r>
      <w:r w:rsidR="009A7941" w:rsidRPr="006B69A3">
        <w:t>o</w:t>
      </w:r>
      <w:r w:rsidRPr="006B69A3">
        <w:t xml:space="preserve"> </w:t>
      </w:r>
      <w:r w:rsidR="009A7941" w:rsidRPr="006B69A3">
        <w:t>e</w:t>
      </w:r>
      <w:r w:rsidRPr="006B69A3">
        <w:t xml:space="preserve">n </w:t>
      </w:r>
      <w:r w:rsidR="009A7941" w:rsidRPr="006B69A3">
        <w:t>o</w:t>
      </w:r>
      <w:r w:rsidRPr="006B69A3">
        <w:t>ct</w:t>
      </w:r>
      <w:r w:rsidR="009A7941" w:rsidRPr="006B69A3">
        <w:t>u</w:t>
      </w:r>
      <w:r w:rsidRPr="006B69A3">
        <w:t>br</w:t>
      </w:r>
      <w:r w:rsidR="009A7941" w:rsidRPr="006B69A3">
        <w:t>e de</w:t>
      </w:r>
      <w:r w:rsidRPr="006B69A3">
        <w:t xml:space="preserve"> 2005</w:t>
      </w:r>
      <w:r w:rsidR="009A7941" w:rsidRPr="006B69A3">
        <w:t xml:space="preserve"> para p</w:t>
      </w:r>
      <w:r w:rsidRPr="006B69A3">
        <w:t>repar</w:t>
      </w:r>
      <w:r w:rsidR="009A7941" w:rsidRPr="006B69A3">
        <w:t>ar</w:t>
      </w:r>
      <w:r w:rsidRPr="006B69A3">
        <w:t xml:space="preserve"> </w:t>
      </w:r>
      <w:r w:rsidR="009A7941" w:rsidRPr="006B69A3">
        <w:t>el próximo</w:t>
      </w:r>
      <w:r w:rsidR="00D24E0E" w:rsidRPr="006B69A3">
        <w:t xml:space="preserve"> informe sobre la a</w:t>
      </w:r>
      <w:r w:rsidRPr="006B69A3">
        <w:t>pl</w:t>
      </w:r>
      <w:r w:rsidR="00D24E0E" w:rsidRPr="006B69A3">
        <w:t>ic</w:t>
      </w:r>
      <w:r w:rsidRPr="006B69A3">
        <w:t>a</w:t>
      </w:r>
      <w:r w:rsidR="00D24E0E" w:rsidRPr="006B69A3">
        <w:t>c</w:t>
      </w:r>
      <w:r w:rsidRPr="006B69A3">
        <w:t>i</w:t>
      </w:r>
      <w:r w:rsidR="00D24E0E" w:rsidRPr="006B69A3">
        <w:t>ó</w:t>
      </w:r>
      <w:r w:rsidRPr="006B69A3">
        <w:t xml:space="preserve">n </w:t>
      </w:r>
      <w:r w:rsidR="00D24E0E" w:rsidRPr="006B69A3">
        <w:t xml:space="preserve">de </w:t>
      </w:r>
      <w:smartTag w:uri="urn:schemas-microsoft-com:office:smarttags" w:element="PersonName">
        <w:smartTagPr>
          <w:attr w:name="ProductID" w:val="la Convenci￳n."/>
        </w:smartTagPr>
        <w:r w:rsidR="00D24E0E" w:rsidRPr="006B69A3">
          <w:t>la</w:t>
        </w:r>
        <w:r w:rsidRPr="006B69A3">
          <w:t xml:space="preserve"> Conven</w:t>
        </w:r>
        <w:r w:rsidR="00D24E0E" w:rsidRPr="006B69A3">
          <w:t>c</w:t>
        </w:r>
        <w:r w:rsidRPr="006B69A3">
          <w:t>i</w:t>
        </w:r>
        <w:r w:rsidR="00D24E0E" w:rsidRPr="006B69A3">
          <w:t>ó</w:t>
        </w:r>
        <w:r w:rsidRPr="006B69A3">
          <w:t>n.</w:t>
        </w:r>
      </w:smartTag>
    </w:p>
    <w:p w:rsidR="008D243A" w:rsidRPr="006B69A3" w:rsidRDefault="008D243A" w:rsidP="008D243A">
      <w:pPr>
        <w:pStyle w:val="SingleTxtG"/>
      </w:pPr>
      <w:r w:rsidRPr="006B69A3">
        <w:t>27.</w:t>
      </w:r>
      <w:r w:rsidRPr="006B69A3">
        <w:tab/>
      </w:r>
      <w:r w:rsidR="00CF5C31" w:rsidRPr="006B69A3">
        <w:t>De este voto de</w:t>
      </w:r>
      <w:r w:rsidRPr="006B69A3">
        <w:t xml:space="preserve"> confi</w:t>
      </w:r>
      <w:r w:rsidR="00CF5C31" w:rsidRPr="006B69A3">
        <w:t>a</w:t>
      </w:r>
      <w:r w:rsidRPr="006B69A3">
        <w:t>n</w:t>
      </w:r>
      <w:r w:rsidR="00CF5C31" w:rsidRPr="006B69A3">
        <w:t xml:space="preserve">za nació un documento </w:t>
      </w:r>
      <w:r w:rsidR="00220DA8" w:rsidRPr="006B69A3">
        <w:t>conceptual</w:t>
      </w:r>
      <w:r w:rsidR="00CF5C31" w:rsidRPr="006B69A3">
        <w:t xml:space="preserve"> que fue objeto de debates con interlocutor</w:t>
      </w:r>
      <w:r w:rsidR="00D03010" w:rsidRPr="006B69A3">
        <w:t>e</w:t>
      </w:r>
      <w:r w:rsidR="00CF5C31" w:rsidRPr="006B69A3">
        <w:t xml:space="preserve">s clave como el </w:t>
      </w:r>
      <w:r w:rsidRPr="006B69A3">
        <w:t>C</w:t>
      </w:r>
      <w:r w:rsidR="00CF5C31" w:rsidRPr="006B69A3">
        <w:t xml:space="preserve">onsejo Nacional de </w:t>
      </w:r>
      <w:smartTag w:uri="urn:schemas-microsoft-com:office:smarttags" w:element="PersonName">
        <w:smartTagPr>
          <w:attr w:name="ProductID" w:val="la Infancia"/>
        </w:smartTagPr>
        <w:r w:rsidR="00CF5C31" w:rsidRPr="006B69A3">
          <w:t>la Infancia</w:t>
        </w:r>
      </w:smartTag>
      <w:r w:rsidRPr="006B69A3">
        <w:t xml:space="preserve">, </w:t>
      </w:r>
      <w:r w:rsidR="00CF5C31" w:rsidRPr="006B69A3">
        <w:t xml:space="preserve">el Consejo </w:t>
      </w:r>
      <w:r w:rsidRPr="006B69A3">
        <w:t>Na</w:t>
      </w:r>
      <w:r w:rsidR="00CF5C31" w:rsidRPr="006B69A3">
        <w:t>c</w:t>
      </w:r>
      <w:r w:rsidRPr="006B69A3">
        <w:t xml:space="preserve">ional </w:t>
      </w:r>
      <w:r w:rsidR="00CF5C31" w:rsidRPr="006B69A3">
        <w:t xml:space="preserve">de </w:t>
      </w:r>
      <w:smartTag w:uri="urn:schemas-microsoft-com:office:smarttags" w:element="PersonName">
        <w:smartTagPr>
          <w:attr w:name="ProductID" w:val="la Juventud"/>
        </w:smartTagPr>
        <w:r w:rsidR="00CF5C31" w:rsidRPr="006B69A3">
          <w:t>la Juventud</w:t>
        </w:r>
      </w:smartTag>
      <w:r w:rsidR="00D03010" w:rsidRPr="006B69A3">
        <w:t xml:space="preserve"> y el</w:t>
      </w:r>
      <w:r w:rsidRPr="006B69A3">
        <w:t xml:space="preserve"> </w:t>
      </w:r>
      <w:r w:rsidR="00D03010" w:rsidRPr="006B69A3">
        <w:t>Defensor del Pueblo, que esbozaron la</w:t>
      </w:r>
      <w:r w:rsidRPr="006B69A3">
        <w:t xml:space="preserve"> </w:t>
      </w:r>
      <w:r w:rsidR="00D03010" w:rsidRPr="006B69A3">
        <w:t>e</w:t>
      </w:r>
      <w:r w:rsidRPr="006B69A3">
        <w:t>structur</w:t>
      </w:r>
      <w:r w:rsidR="00D03010" w:rsidRPr="006B69A3">
        <w:t>a</w:t>
      </w:r>
      <w:r w:rsidRPr="006B69A3">
        <w:t xml:space="preserve"> </w:t>
      </w:r>
      <w:r w:rsidR="00D03010" w:rsidRPr="006B69A3">
        <w:t>propuesta para el cargo de Comisionado de los Derechos del Niño</w:t>
      </w:r>
      <w:r w:rsidRPr="006B69A3">
        <w:t xml:space="preserve">. </w:t>
      </w:r>
    </w:p>
    <w:p w:rsidR="008D243A" w:rsidRPr="006B69A3" w:rsidRDefault="008D243A" w:rsidP="008D243A">
      <w:pPr>
        <w:pStyle w:val="SingleTxtG"/>
      </w:pPr>
      <w:r w:rsidRPr="006B69A3">
        <w:t>28.</w:t>
      </w:r>
      <w:r w:rsidRPr="006B69A3">
        <w:tab/>
      </w:r>
      <w:r w:rsidR="00D03010" w:rsidRPr="006B69A3">
        <w:t>Para que pueda actuar con</w:t>
      </w:r>
      <w:r w:rsidRPr="006B69A3">
        <w:t xml:space="preserve"> ef</w:t>
      </w:r>
      <w:r w:rsidR="00D03010" w:rsidRPr="006B69A3">
        <w:t>i</w:t>
      </w:r>
      <w:r w:rsidRPr="006B69A3">
        <w:t>c</w:t>
      </w:r>
      <w:r w:rsidR="00D03010" w:rsidRPr="006B69A3">
        <w:t>acia como mecanismo</w:t>
      </w:r>
      <w:r w:rsidRPr="006B69A3">
        <w:t xml:space="preserve"> </w:t>
      </w:r>
      <w:r w:rsidR="00D03010" w:rsidRPr="006B69A3">
        <w:t>i</w:t>
      </w:r>
      <w:r w:rsidRPr="006B69A3">
        <w:t>ndepend</w:t>
      </w:r>
      <w:r w:rsidR="00D03010" w:rsidRPr="006B69A3">
        <w:t>i</w:t>
      </w:r>
      <w:r w:rsidRPr="006B69A3">
        <w:t>ent</w:t>
      </w:r>
      <w:r w:rsidR="00D03010" w:rsidRPr="006B69A3">
        <w:t>e</w:t>
      </w:r>
      <w:r w:rsidRPr="006B69A3">
        <w:t xml:space="preserve"> </w:t>
      </w:r>
      <w:r w:rsidR="00D03010" w:rsidRPr="006B69A3">
        <w:t>de supervisión</w:t>
      </w:r>
      <w:r w:rsidRPr="006B69A3">
        <w:t>,</w:t>
      </w:r>
      <w:r w:rsidR="00D03010" w:rsidRPr="006B69A3">
        <w:t xml:space="preserve"> </w:t>
      </w:r>
      <w:smartTag w:uri="urn:schemas-microsoft-com:office:smarttags" w:element="PersonName">
        <w:smartTagPr>
          <w:attr w:name="ProductID" w:val="la Oficina"/>
        </w:smartTagPr>
        <w:r w:rsidR="00D03010" w:rsidRPr="006B69A3">
          <w:t>la Oficina</w:t>
        </w:r>
      </w:smartTag>
      <w:r w:rsidR="00D03010" w:rsidRPr="006B69A3">
        <w:t xml:space="preserve"> del Comisionado de los Derechos del Niño se c</w:t>
      </w:r>
      <w:r w:rsidRPr="006B69A3">
        <w:t>rea</w:t>
      </w:r>
      <w:r w:rsidR="00B47ACB" w:rsidRPr="006B69A3">
        <w:t>rá</w:t>
      </w:r>
      <w:r w:rsidRPr="006B69A3">
        <w:t xml:space="preserve"> </w:t>
      </w:r>
      <w:r w:rsidR="00D03010" w:rsidRPr="006B69A3">
        <w:t>en virtud de una ley.</w:t>
      </w:r>
      <w:r w:rsidRPr="006B69A3">
        <w:t xml:space="preserve"> </w:t>
      </w:r>
      <w:r w:rsidR="00177963" w:rsidRPr="006B69A3">
        <w:t>La</w:t>
      </w:r>
      <w:r w:rsidRPr="006B69A3">
        <w:t xml:space="preserve"> prop</w:t>
      </w:r>
      <w:r w:rsidR="00177963" w:rsidRPr="006B69A3">
        <w:t>ue</w:t>
      </w:r>
      <w:r w:rsidRPr="006B69A3">
        <w:t>s</w:t>
      </w:r>
      <w:r w:rsidR="00177963" w:rsidRPr="006B69A3">
        <w:t>t</w:t>
      </w:r>
      <w:r w:rsidRPr="006B69A3">
        <w:t>a</w:t>
      </w:r>
      <w:r w:rsidR="00177963" w:rsidRPr="006B69A3">
        <w:t xml:space="preserve"> de establecer el cargo de</w:t>
      </w:r>
      <w:r w:rsidRPr="006B69A3">
        <w:t xml:space="preserve"> Comision</w:t>
      </w:r>
      <w:r w:rsidR="00177963" w:rsidRPr="006B69A3">
        <w:t>ado de los Derechos del Niño, en vez de un defensor de l</w:t>
      </w:r>
      <w:r w:rsidR="00B47ACB" w:rsidRPr="006B69A3">
        <w:t>os derechos del niño, evitará l</w:t>
      </w:r>
      <w:r w:rsidR="00177963" w:rsidRPr="006B69A3">
        <w:t>a</w:t>
      </w:r>
      <w:r w:rsidRPr="006B69A3">
        <w:t xml:space="preserve"> confusi</w:t>
      </w:r>
      <w:r w:rsidR="00177963" w:rsidRPr="006B69A3">
        <w:t>ón</w:t>
      </w:r>
      <w:r w:rsidRPr="006B69A3">
        <w:t xml:space="preserve"> </w:t>
      </w:r>
      <w:r w:rsidR="00177963" w:rsidRPr="006B69A3">
        <w:t>innecesaria que s</w:t>
      </w:r>
      <w:r w:rsidR="00B47ACB" w:rsidRPr="006B69A3">
        <w:t>e produc</w:t>
      </w:r>
      <w:r w:rsidR="00177963" w:rsidRPr="006B69A3">
        <w:t>iría en las actuales</w:t>
      </w:r>
      <w:r w:rsidRPr="006B69A3">
        <w:t xml:space="preserve"> circu</w:t>
      </w:r>
      <w:r w:rsidR="00177963" w:rsidRPr="006B69A3">
        <w:t>n</w:t>
      </w:r>
      <w:r w:rsidRPr="006B69A3">
        <w:t>stanc</w:t>
      </w:r>
      <w:r w:rsidR="00177963" w:rsidRPr="006B69A3">
        <w:t>ia</w:t>
      </w:r>
      <w:r w:rsidRPr="006B69A3">
        <w:t xml:space="preserve">s, </w:t>
      </w:r>
      <w:r w:rsidR="00177963" w:rsidRPr="006B69A3">
        <w:t>dado que la</w:t>
      </w:r>
      <w:r w:rsidRPr="006B69A3">
        <w:t xml:space="preserve"> </w:t>
      </w:r>
      <w:r w:rsidR="00177963" w:rsidRPr="006B69A3">
        <w:t>C</w:t>
      </w:r>
      <w:r w:rsidRPr="006B69A3">
        <w:t>onstitu</w:t>
      </w:r>
      <w:r w:rsidR="00177963" w:rsidRPr="006B69A3">
        <w:t>c</w:t>
      </w:r>
      <w:r w:rsidRPr="006B69A3">
        <w:t>i</w:t>
      </w:r>
      <w:r w:rsidR="00177963" w:rsidRPr="006B69A3">
        <w:t>ó</w:t>
      </w:r>
      <w:r w:rsidRPr="006B69A3">
        <w:t>n</w:t>
      </w:r>
      <w:r w:rsidR="00054B43" w:rsidRPr="006B69A3">
        <w:t xml:space="preserve"> </w:t>
      </w:r>
      <w:r w:rsidR="00177963" w:rsidRPr="006B69A3">
        <w:t>ya prevé el puesto de Defensor</w:t>
      </w:r>
      <w:r w:rsidRPr="006B69A3">
        <w:t>.</w:t>
      </w:r>
    </w:p>
    <w:p w:rsidR="008D243A" w:rsidRPr="006B69A3" w:rsidRDefault="008D243A" w:rsidP="008D243A">
      <w:pPr>
        <w:pStyle w:val="SingleTxtG"/>
      </w:pPr>
      <w:r w:rsidRPr="006B69A3">
        <w:t>29.</w:t>
      </w:r>
      <w:r w:rsidRPr="006B69A3">
        <w:tab/>
      </w:r>
      <w:r w:rsidR="00177963" w:rsidRPr="006B69A3">
        <w:t>A fin de otorgar un reconocimiento</w:t>
      </w:r>
      <w:r w:rsidRPr="006B69A3">
        <w:t xml:space="preserve"> na</w:t>
      </w:r>
      <w:r w:rsidR="00177963" w:rsidRPr="006B69A3">
        <w:t>c</w:t>
      </w:r>
      <w:r w:rsidRPr="006B69A3">
        <w:t xml:space="preserve">ional </w:t>
      </w:r>
      <w:r w:rsidR="00177963" w:rsidRPr="006B69A3">
        <w:t>a un órgano de control de esa categoría y garantizar</w:t>
      </w:r>
      <w:r w:rsidR="00787CEB" w:rsidRPr="006B69A3">
        <w:t>le</w:t>
      </w:r>
      <w:r w:rsidRPr="006B69A3">
        <w:t xml:space="preserve"> </w:t>
      </w:r>
      <w:r w:rsidR="00787CEB" w:rsidRPr="006B69A3">
        <w:t>un alto nivel</w:t>
      </w:r>
      <w:r w:rsidRPr="006B69A3">
        <w:t xml:space="preserve">, </w:t>
      </w:r>
      <w:r w:rsidR="00B47ACB" w:rsidRPr="006B69A3">
        <w:t>e</w:t>
      </w:r>
      <w:r w:rsidR="00787CEB" w:rsidRPr="006B69A3">
        <w:t>l nombramiento para el cargo de</w:t>
      </w:r>
      <w:r w:rsidRPr="006B69A3">
        <w:t xml:space="preserve"> Comision</w:t>
      </w:r>
      <w:r w:rsidR="00787CEB" w:rsidRPr="006B69A3">
        <w:t>ado de los Derechos del Niño</w:t>
      </w:r>
      <w:r w:rsidRPr="006B69A3">
        <w:t xml:space="preserve"> </w:t>
      </w:r>
      <w:r w:rsidR="00787CEB" w:rsidRPr="006B69A3">
        <w:t>correrá a cargo del</w:t>
      </w:r>
      <w:r w:rsidRPr="006B69A3">
        <w:t xml:space="preserve"> President</w:t>
      </w:r>
      <w:r w:rsidR="00787CEB" w:rsidRPr="006B69A3">
        <w:t xml:space="preserve">e, ante quien el </w:t>
      </w:r>
      <w:r w:rsidR="00B47ACB" w:rsidRPr="006B69A3">
        <w:t>primero</w:t>
      </w:r>
      <w:r w:rsidR="00787CEB" w:rsidRPr="006B69A3">
        <w:t>, por ley, deberá rendir cuentas tanto</w:t>
      </w:r>
      <w:r w:rsidRPr="006B69A3">
        <w:t xml:space="preserve"> administrativ</w:t>
      </w:r>
      <w:r w:rsidR="00787CEB" w:rsidRPr="006B69A3">
        <w:t>a como</w:t>
      </w:r>
      <w:r w:rsidRPr="006B69A3">
        <w:t xml:space="preserve"> </w:t>
      </w:r>
      <w:r w:rsidR="00B47ACB" w:rsidRPr="006B69A3">
        <w:t>jurídica</w:t>
      </w:r>
      <w:r w:rsidR="00787CEB" w:rsidRPr="006B69A3">
        <w:t>mente</w:t>
      </w:r>
      <w:r w:rsidRPr="006B69A3">
        <w:t xml:space="preserve"> </w:t>
      </w:r>
      <w:r w:rsidR="00787CEB" w:rsidRPr="006B69A3">
        <w:t>y habrá de elaborar informes</w:t>
      </w:r>
      <w:r w:rsidR="00054B43" w:rsidRPr="006B69A3">
        <w:t xml:space="preserve"> </w:t>
      </w:r>
      <w:r w:rsidRPr="006B69A3">
        <w:t>peri</w:t>
      </w:r>
      <w:r w:rsidR="00787CEB" w:rsidRPr="006B69A3">
        <w:t>ó</w:t>
      </w:r>
      <w:r w:rsidRPr="006B69A3">
        <w:t>dic</w:t>
      </w:r>
      <w:r w:rsidR="00787CEB" w:rsidRPr="006B69A3">
        <w:t xml:space="preserve">os acerca de la aplicación de </w:t>
      </w:r>
      <w:smartTag w:uri="urn:schemas-microsoft-com:office:smarttags" w:element="PersonName">
        <w:smartTagPr>
          <w:attr w:name="ProductID" w:val="la Convenci￳n."/>
        </w:smartTagPr>
        <w:r w:rsidR="00787CEB" w:rsidRPr="006B69A3">
          <w:t>la</w:t>
        </w:r>
        <w:r w:rsidRPr="006B69A3">
          <w:t xml:space="preserve"> Conven</w:t>
        </w:r>
        <w:r w:rsidR="00787CEB" w:rsidRPr="006B69A3">
          <w:t>c</w:t>
        </w:r>
        <w:r w:rsidRPr="006B69A3">
          <w:t>i</w:t>
        </w:r>
        <w:r w:rsidR="00787CEB" w:rsidRPr="006B69A3">
          <w:t>ó</w:t>
        </w:r>
        <w:r w:rsidRPr="006B69A3">
          <w:t>n.</w:t>
        </w:r>
      </w:smartTag>
    </w:p>
    <w:p w:rsidR="008D243A" w:rsidRPr="006B69A3" w:rsidRDefault="008D243A" w:rsidP="008D243A">
      <w:pPr>
        <w:pStyle w:val="H23G"/>
      </w:pPr>
      <w:r w:rsidRPr="006B69A3">
        <w:tab/>
      </w:r>
      <w:r w:rsidRPr="006B69A3">
        <w:tab/>
      </w:r>
      <w:r w:rsidR="0057128F" w:rsidRPr="006B69A3">
        <w:t>Func</w:t>
      </w:r>
      <w:r w:rsidRPr="006B69A3">
        <w:t>ion</w:t>
      </w:r>
      <w:r w:rsidR="0057128F" w:rsidRPr="006B69A3">
        <w:t>e</w:t>
      </w:r>
      <w:r w:rsidRPr="006B69A3">
        <w:t xml:space="preserve">s </w:t>
      </w:r>
      <w:r w:rsidR="0057128F" w:rsidRPr="006B69A3">
        <w:t xml:space="preserve">de </w:t>
      </w:r>
      <w:smartTag w:uri="urn:schemas-microsoft-com:office:smarttags" w:element="PersonName">
        <w:smartTagPr>
          <w:attr w:name="ProductID" w:val="la proyectada Oficina"/>
        </w:smartTagPr>
        <w:r w:rsidR="0057128F" w:rsidRPr="006B69A3">
          <w:t>la</w:t>
        </w:r>
        <w:r w:rsidRPr="006B69A3">
          <w:t xml:space="preserve"> </w:t>
        </w:r>
        <w:r w:rsidR="00B47ACB" w:rsidRPr="006B69A3">
          <w:t>proyectada</w:t>
        </w:r>
        <w:r w:rsidR="0057128F" w:rsidRPr="006B69A3">
          <w:t xml:space="preserve"> </w:t>
        </w:r>
        <w:r w:rsidRPr="006B69A3">
          <w:t>Ofic</w:t>
        </w:r>
        <w:r w:rsidR="0057128F" w:rsidRPr="006B69A3">
          <w:t>ina</w:t>
        </w:r>
      </w:smartTag>
      <w:r w:rsidRPr="006B69A3">
        <w:t xml:space="preserve"> </w:t>
      </w:r>
      <w:r w:rsidR="0057128F" w:rsidRPr="006B69A3">
        <w:t>del</w:t>
      </w:r>
      <w:r w:rsidRPr="006B69A3">
        <w:t xml:space="preserve"> Comision</w:t>
      </w:r>
      <w:r w:rsidR="0057128F" w:rsidRPr="006B69A3">
        <w:t>ado de los Derechos del Niño</w:t>
      </w:r>
    </w:p>
    <w:p w:rsidR="008D243A" w:rsidRPr="006B69A3" w:rsidRDefault="008D243A" w:rsidP="008D243A">
      <w:pPr>
        <w:pStyle w:val="SingleTxtG"/>
      </w:pPr>
      <w:r w:rsidRPr="006B69A3">
        <w:t>30.</w:t>
      </w:r>
      <w:r w:rsidRPr="006B69A3">
        <w:tab/>
      </w:r>
      <w:r w:rsidR="0057128F" w:rsidRPr="006B69A3">
        <w:t>Entre las</w:t>
      </w:r>
      <w:r w:rsidRPr="006B69A3">
        <w:t xml:space="preserve"> funcion</w:t>
      </w:r>
      <w:r w:rsidR="0057128F" w:rsidRPr="006B69A3">
        <w:t>e</w:t>
      </w:r>
      <w:r w:rsidRPr="006B69A3">
        <w:t xml:space="preserve">s </w:t>
      </w:r>
      <w:r w:rsidR="0057128F" w:rsidRPr="006B69A3">
        <w:t xml:space="preserve">de </w:t>
      </w:r>
      <w:smartTag w:uri="urn:schemas-microsoft-com:office:smarttags" w:element="PersonName">
        <w:smartTagPr>
          <w:attr w:name="ProductID" w:val="la Oficina"/>
        </w:smartTagPr>
        <w:r w:rsidR="0057128F" w:rsidRPr="006B69A3">
          <w:t>la</w:t>
        </w:r>
        <w:r w:rsidRPr="006B69A3">
          <w:t xml:space="preserve"> Ofic</w:t>
        </w:r>
        <w:r w:rsidR="0057128F" w:rsidRPr="006B69A3">
          <w:t>ina</w:t>
        </w:r>
      </w:smartTag>
      <w:r w:rsidR="0057128F" w:rsidRPr="006B69A3">
        <w:t xml:space="preserve"> del</w:t>
      </w:r>
      <w:r w:rsidRPr="006B69A3">
        <w:t xml:space="preserve"> Comision</w:t>
      </w:r>
      <w:r w:rsidR="0057128F" w:rsidRPr="006B69A3">
        <w:t>ado de los Derechos del Niño figura</w:t>
      </w:r>
      <w:r w:rsidR="00B47ACB" w:rsidRPr="006B69A3">
        <w:t>rá</w:t>
      </w:r>
      <w:r w:rsidR="0057128F" w:rsidRPr="006B69A3">
        <w:t>n, sin carácter exclusivo, las tareas de</w:t>
      </w:r>
      <w:r w:rsidRPr="006B69A3">
        <w:t>:</w:t>
      </w:r>
    </w:p>
    <w:p w:rsidR="008D243A" w:rsidRPr="006B69A3" w:rsidRDefault="008D243A" w:rsidP="008D243A">
      <w:pPr>
        <w:pStyle w:val="SingleTxtG"/>
      </w:pPr>
      <w:r w:rsidRPr="006B69A3">
        <w:tab/>
        <w:t>a)</w:t>
      </w:r>
      <w:r w:rsidRPr="006B69A3">
        <w:tab/>
      </w:r>
      <w:r w:rsidR="0057128F" w:rsidRPr="006B69A3">
        <w:t>P</w:t>
      </w:r>
      <w:r w:rsidRPr="006B69A3">
        <w:t>romo</w:t>
      </w:r>
      <w:r w:rsidR="0038560F" w:rsidRPr="006B69A3">
        <w:t>v</w:t>
      </w:r>
      <w:r w:rsidRPr="006B69A3">
        <w:t>e</w:t>
      </w:r>
      <w:r w:rsidR="0038560F" w:rsidRPr="006B69A3">
        <w:t>r</w:t>
      </w:r>
      <w:r w:rsidRPr="006B69A3">
        <w:t xml:space="preserve"> </w:t>
      </w:r>
      <w:r w:rsidR="0038560F" w:rsidRPr="006B69A3">
        <w:t xml:space="preserve">la concienciación </w:t>
      </w:r>
      <w:r w:rsidRPr="006B69A3">
        <w:t>p</w:t>
      </w:r>
      <w:r w:rsidR="0038560F" w:rsidRPr="006B69A3">
        <w:t>ú</w:t>
      </w:r>
      <w:r w:rsidRPr="006B69A3">
        <w:t>blic</w:t>
      </w:r>
      <w:r w:rsidR="0038560F" w:rsidRPr="006B69A3">
        <w:t>a de los</w:t>
      </w:r>
      <w:r w:rsidRPr="006B69A3">
        <w:t xml:space="preserve"> princip</w:t>
      </w:r>
      <w:r w:rsidR="0038560F" w:rsidRPr="006B69A3">
        <w:t>io</w:t>
      </w:r>
      <w:r w:rsidRPr="006B69A3">
        <w:t xml:space="preserve">s </w:t>
      </w:r>
      <w:r w:rsidR="0038560F" w:rsidRPr="006B69A3">
        <w:t xml:space="preserve">y </w:t>
      </w:r>
      <w:r w:rsidR="00783705" w:rsidRPr="006B69A3">
        <w:t xml:space="preserve">las </w:t>
      </w:r>
      <w:r w:rsidR="0038560F" w:rsidRPr="006B69A3">
        <w:t>disposiciones de la</w:t>
      </w:r>
      <w:r w:rsidR="00054B43" w:rsidRPr="006B69A3">
        <w:t xml:space="preserve"> </w:t>
      </w:r>
      <w:r w:rsidRPr="006B69A3">
        <w:t>Conven</w:t>
      </w:r>
      <w:r w:rsidR="0038560F" w:rsidRPr="006B69A3">
        <w:t>c</w:t>
      </w:r>
      <w:r w:rsidRPr="006B69A3">
        <w:t>i</w:t>
      </w:r>
      <w:r w:rsidR="0038560F" w:rsidRPr="006B69A3">
        <w:t>ó</w:t>
      </w:r>
      <w:r w:rsidRPr="006B69A3">
        <w:t>n</w:t>
      </w:r>
      <w:r w:rsidR="0038560F" w:rsidRPr="006B69A3">
        <w:t xml:space="preserve"> y su cumplimiento</w:t>
      </w:r>
      <w:r w:rsidRPr="006B69A3">
        <w:t>;</w:t>
      </w:r>
    </w:p>
    <w:p w:rsidR="008D243A" w:rsidRPr="006B69A3" w:rsidRDefault="008D243A" w:rsidP="008D243A">
      <w:pPr>
        <w:pStyle w:val="SingleTxtG"/>
      </w:pPr>
      <w:r w:rsidRPr="006B69A3">
        <w:tab/>
        <w:t>b)</w:t>
      </w:r>
      <w:r w:rsidRPr="006B69A3">
        <w:tab/>
      </w:r>
      <w:r w:rsidR="0038560F" w:rsidRPr="006B69A3">
        <w:t>Asegurarse de que las</w:t>
      </w:r>
      <w:r w:rsidRPr="006B69A3">
        <w:t xml:space="preserve"> autori</w:t>
      </w:r>
      <w:r w:rsidR="0038560F" w:rsidRPr="006B69A3">
        <w:t>dad</w:t>
      </w:r>
      <w:r w:rsidRPr="006B69A3">
        <w:t xml:space="preserve">es, </w:t>
      </w:r>
      <w:r w:rsidR="0038560F" w:rsidRPr="006B69A3">
        <w:t>las</w:t>
      </w:r>
      <w:r w:rsidRPr="006B69A3">
        <w:t xml:space="preserve"> organiza</w:t>
      </w:r>
      <w:r w:rsidR="0038560F" w:rsidRPr="006B69A3">
        <w:t>ciones privadas y los particulares tengan en cuenta los derechos,</w:t>
      </w:r>
      <w:r w:rsidRPr="006B69A3">
        <w:t xml:space="preserve"> ne</w:t>
      </w:r>
      <w:r w:rsidR="0038560F" w:rsidRPr="006B69A3">
        <w:t>c</w:t>
      </w:r>
      <w:r w:rsidRPr="006B69A3">
        <w:t>e</w:t>
      </w:r>
      <w:r w:rsidR="0038560F" w:rsidRPr="006B69A3">
        <w:t>si</w:t>
      </w:r>
      <w:r w:rsidRPr="006B69A3">
        <w:t>d</w:t>
      </w:r>
      <w:r w:rsidR="0038560F" w:rsidRPr="006B69A3">
        <w:t>ades e</w:t>
      </w:r>
      <w:r w:rsidRPr="006B69A3">
        <w:t xml:space="preserve"> interes</w:t>
      </w:r>
      <w:r w:rsidR="0038560F" w:rsidRPr="006B69A3">
        <w:t>e</w:t>
      </w:r>
      <w:r w:rsidRPr="006B69A3">
        <w:t xml:space="preserve">s </w:t>
      </w:r>
      <w:r w:rsidR="0038560F" w:rsidRPr="006B69A3">
        <w:t>de los niños en el des</w:t>
      </w:r>
      <w:r w:rsidR="00B47ACB" w:rsidRPr="006B69A3">
        <w:t>empeño</w:t>
      </w:r>
      <w:r w:rsidR="0038560F" w:rsidRPr="006B69A3">
        <w:t xml:space="preserve"> de sus funciones o</w:t>
      </w:r>
      <w:r w:rsidRPr="006B69A3">
        <w:t xml:space="preserve"> activi</w:t>
      </w:r>
      <w:r w:rsidR="0038560F" w:rsidRPr="006B69A3">
        <w:t>dad</w:t>
      </w:r>
      <w:r w:rsidRPr="006B69A3">
        <w:t>es;</w:t>
      </w:r>
    </w:p>
    <w:p w:rsidR="008D243A" w:rsidRPr="006B69A3" w:rsidRDefault="00B47ACB" w:rsidP="008D243A">
      <w:pPr>
        <w:pStyle w:val="SingleTxtG"/>
      </w:pPr>
      <w:r w:rsidRPr="006B69A3">
        <w:tab/>
      </w:r>
      <w:r w:rsidR="008D243A" w:rsidRPr="006B69A3">
        <w:t>c)</w:t>
      </w:r>
      <w:r w:rsidR="008D243A" w:rsidRPr="006B69A3">
        <w:tab/>
      </w:r>
      <w:r w:rsidR="0038560F" w:rsidRPr="006B69A3">
        <w:t>R</w:t>
      </w:r>
      <w:r w:rsidR="008D243A" w:rsidRPr="006B69A3">
        <w:t>eci</w:t>
      </w:r>
      <w:r w:rsidR="0038560F" w:rsidRPr="006B69A3">
        <w:t xml:space="preserve">bir las denuncias de </w:t>
      </w:r>
      <w:r w:rsidR="008D243A" w:rsidRPr="006B69A3">
        <w:t>viola</w:t>
      </w:r>
      <w:r w:rsidR="0038560F" w:rsidRPr="006B69A3">
        <w:t>c</w:t>
      </w:r>
      <w:r w:rsidR="008D243A" w:rsidRPr="006B69A3">
        <w:t>ion</w:t>
      </w:r>
      <w:r w:rsidR="0038560F" w:rsidRPr="006B69A3">
        <w:t>e</w:t>
      </w:r>
      <w:r w:rsidR="008D243A" w:rsidRPr="006B69A3">
        <w:t xml:space="preserve">s </w:t>
      </w:r>
      <w:r w:rsidR="0038560F" w:rsidRPr="006B69A3">
        <w:t>de los derechos del niño con</w:t>
      </w:r>
      <w:r w:rsidR="00220DA8" w:rsidRPr="006B69A3">
        <w:t>forme</w:t>
      </w:r>
      <w:r w:rsidR="0038560F" w:rsidRPr="006B69A3">
        <w:t xml:space="preserve"> a</w:t>
      </w:r>
      <w:r w:rsidR="00054B43" w:rsidRPr="006B69A3">
        <w:t xml:space="preserve"> </w:t>
      </w:r>
      <w:r w:rsidR="008D243A" w:rsidRPr="006B69A3">
        <w:t>la</w:t>
      </w:r>
      <w:r w:rsidR="0038560F" w:rsidRPr="006B69A3">
        <w:t xml:space="preserve"> ley</w:t>
      </w:r>
      <w:r w:rsidR="008D243A" w:rsidRPr="006B69A3">
        <w:t>, investiga</w:t>
      </w:r>
      <w:r w:rsidR="0038560F" w:rsidRPr="006B69A3">
        <w:t>rlas y tomar las medidas adecuadas</w:t>
      </w:r>
      <w:r w:rsidR="004F5655" w:rsidRPr="006B69A3">
        <w:t xml:space="preserve"> en virtud de la normativa</w:t>
      </w:r>
      <w:r w:rsidR="008D243A" w:rsidRPr="006B69A3">
        <w:t>.</w:t>
      </w:r>
    </w:p>
    <w:p w:rsidR="008D243A" w:rsidRPr="006B69A3" w:rsidRDefault="008D243A" w:rsidP="008D243A">
      <w:pPr>
        <w:pStyle w:val="SingleTxtG"/>
      </w:pPr>
      <w:r w:rsidRPr="006B69A3">
        <w:t>31.</w:t>
      </w:r>
      <w:r w:rsidRPr="006B69A3">
        <w:tab/>
      </w:r>
      <w:r w:rsidR="009A7814" w:rsidRPr="006B69A3">
        <w:t>Gracias principalmente a sus facultades de</w:t>
      </w:r>
      <w:r w:rsidRPr="006B69A3">
        <w:t xml:space="preserve"> investiga</w:t>
      </w:r>
      <w:r w:rsidR="009A7814" w:rsidRPr="006B69A3">
        <w:t>c</w:t>
      </w:r>
      <w:r w:rsidRPr="006B69A3">
        <w:t>i</w:t>
      </w:r>
      <w:r w:rsidR="009A7814" w:rsidRPr="006B69A3">
        <w:t>ón, que la ley le concederá,</w:t>
      </w:r>
      <w:r w:rsidRPr="006B69A3">
        <w:t xml:space="preserve"> e</w:t>
      </w:r>
      <w:r w:rsidR="009A7814" w:rsidRPr="006B69A3">
        <w:t>l</w:t>
      </w:r>
      <w:r w:rsidRPr="006B69A3">
        <w:t xml:space="preserve"> Comision</w:t>
      </w:r>
      <w:r w:rsidR="009A7814" w:rsidRPr="006B69A3">
        <w:t>ado de los Derechos del Niño</w:t>
      </w:r>
      <w:r w:rsidRPr="006B69A3">
        <w:t xml:space="preserve"> </w:t>
      </w:r>
      <w:r w:rsidR="009A7814" w:rsidRPr="006B69A3">
        <w:t xml:space="preserve">podrá desempeñar </w:t>
      </w:r>
      <w:r w:rsidR="00B26FA0" w:rsidRPr="006B69A3">
        <w:t>la</w:t>
      </w:r>
      <w:r w:rsidR="009A7814" w:rsidRPr="006B69A3">
        <w:t>s</w:t>
      </w:r>
      <w:r w:rsidRPr="006B69A3">
        <w:t xml:space="preserve"> funcion</w:t>
      </w:r>
      <w:r w:rsidR="009A7814" w:rsidRPr="006B69A3">
        <w:t>e</w:t>
      </w:r>
      <w:r w:rsidRPr="006B69A3">
        <w:t>s</w:t>
      </w:r>
      <w:r w:rsidR="009A7814" w:rsidRPr="006B69A3">
        <w:t xml:space="preserve"> </w:t>
      </w:r>
      <w:r w:rsidR="00B26FA0" w:rsidRPr="006B69A3">
        <w:t>que le incumben</w:t>
      </w:r>
      <w:r w:rsidRPr="006B69A3">
        <w:t>.</w:t>
      </w:r>
      <w:r w:rsidR="00B47ACB" w:rsidRPr="006B69A3">
        <w:t xml:space="preserve"> A los</w:t>
      </w:r>
      <w:r w:rsidR="009A7814" w:rsidRPr="006B69A3">
        <w:t xml:space="preserve"> efectos de</w:t>
      </w:r>
      <w:r w:rsidRPr="006B69A3">
        <w:t xml:space="preserve"> investiga</w:t>
      </w:r>
      <w:r w:rsidR="009A7814" w:rsidRPr="006B69A3">
        <w:t>c</w:t>
      </w:r>
      <w:r w:rsidRPr="006B69A3">
        <w:t>i</w:t>
      </w:r>
      <w:r w:rsidR="009A7814" w:rsidRPr="006B69A3">
        <w:t>ó</w:t>
      </w:r>
      <w:r w:rsidRPr="006B69A3">
        <w:t xml:space="preserve">n, </w:t>
      </w:r>
      <w:r w:rsidR="009A7814" w:rsidRPr="006B69A3">
        <w:t>el Com</w:t>
      </w:r>
      <w:r w:rsidRPr="006B69A3">
        <w:t>ision</w:t>
      </w:r>
      <w:r w:rsidR="009A7814" w:rsidRPr="006B69A3">
        <w:t>ado de los Derechos del Niño</w:t>
      </w:r>
      <w:r w:rsidR="00D87715" w:rsidRPr="006B69A3">
        <w:t xml:space="preserve"> tendrá atribuciones para</w:t>
      </w:r>
      <w:r w:rsidRPr="006B69A3">
        <w:t>:</w:t>
      </w:r>
    </w:p>
    <w:p w:rsidR="008D243A" w:rsidRPr="006B69A3" w:rsidRDefault="008D243A" w:rsidP="008D243A">
      <w:pPr>
        <w:pStyle w:val="SingleTxtG"/>
      </w:pPr>
      <w:r w:rsidRPr="006B69A3">
        <w:tab/>
        <w:t>a)</w:t>
      </w:r>
      <w:r w:rsidRPr="006B69A3">
        <w:tab/>
      </w:r>
      <w:r w:rsidR="00D87715" w:rsidRPr="006B69A3">
        <w:t>Ordenar la comparecencia de cualquier</w:t>
      </w:r>
      <w:r w:rsidRPr="006B69A3">
        <w:t xml:space="preserve"> person</w:t>
      </w:r>
      <w:r w:rsidR="00D87715" w:rsidRPr="006B69A3">
        <w:t>a</w:t>
      </w:r>
      <w:r w:rsidRPr="006B69A3">
        <w:t>;</w:t>
      </w:r>
    </w:p>
    <w:p w:rsidR="008D243A" w:rsidRPr="006B69A3" w:rsidRDefault="008D243A" w:rsidP="008D243A">
      <w:pPr>
        <w:pStyle w:val="SingleTxtG"/>
      </w:pPr>
      <w:r w:rsidRPr="006B69A3">
        <w:tab/>
        <w:t>b)</w:t>
      </w:r>
      <w:r w:rsidRPr="006B69A3">
        <w:tab/>
      </w:r>
      <w:r w:rsidR="00D87715" w:rsidRPr="006B69A3">
        <w:t>Pedir la presentación de cualquier</w:t>
      </w:r>
      <w:r w:rsidRPr="006B69A3">
        <w:t xml:space="preserve"> document</w:t>
      </w:r>
      <w:r w:rsidR="00D87715" w:rsidRPr="006B69A3">
        <w:t>o</w:t>
      </w:r>
      <w:r w:rsidRPr="006B69A3">
        <w:t xml:space="preserve"> </w:t>
      </w:r>
      <w:r w:rsidR="00D87715" w:rsidRPr="006B69A3">
        <w:t>a cualquier</w:t>
      </w:r>
      <w:r w:rsidRPr="006B69A3">
        <w:t xml:space="preserve"> person</w:t>
      </w:r>
      <w:r w:rsidR="00D87715" w:rsidRPr="006B69A3">
        <w:t>a</w:t>
      </w:r>
      <w:r w:rsidRPr="006B69A3">
        <w:t>;</w:t>
      </w:r>
    </w:p>
    <w:p w:rsidR="008D243A" w:rsidRPr="006B69A3" w:rsidRDefault="008D243A" w:rsidP="008D243A">
      <w:pPr>
        <w:pStyle w:val="SingleTxtG"/>
      </w:pPr>
      <w:r w:rsidRPr="006B69A3">
        <w:tab/>
      </w:r>
      <w:r w:rsidR="00D87715" w:rsidRPr="006B69A3">
        <w:t>c)</w:t>
      </w:r>
      <w:r w:rsidR="00D87715" w:rsidRPr="006B69A3">
        <w:tab/>
        <w:t>Interrogar a las</w:t>
      </w:r>
      <w:r w:rsidRPr="006B69A3">
        <w:t xml:space="preserve"> person</w:t>
      </w:r>
      <w:r w:rsidR="00D87715" w:rsidRPr="006B69A3">
        <w:t>a</w:t>
      </w:r>
      <w:r w:rsidRPr="006B69A3">
        <w:t xml:space="preserve">s </w:t>
      </w:r>
      <w:r w:rsidR="00D87715" w:rsidRPr="006B69A3">
        <w:t>bajo juramento</w:t>
      </w:r>
      <w:r w:rsidRPr="006B69A3">
        <w:t>;</w:t>
      </w:r>
    </w:p>
    <w:p w:rsidR="008D243A" w:rsidRPr="006B69A3" w:rsidRDefault="008D243A" w:rsidP="008D243A">
      <w:pPr>
        <w:pStyle w:val="SingleTxtG"/>
      </w:pPr>
      <w:r w:rsidRPr="006B69A3">
        <w:tab/>
        <w:t>d)</w:t>
      </w:r>
      <w:r w:rsidRPr="006B69A3">
        <w:tab/>
      </w:r>
      <w:r w:rsidR="00D87715" w:rsidRPr="006B69A3">
        <w:t>Acceder a cualquier local en que se encuentre un niño</w:t>
      </w:r>
      <w:r w:rsidRPr="006B69A3">
        <w:t>.</w:t>
      </w:r>
    </w:p>
    <w:p w:rsidR="008D243A" w:rsidRPr="006B69A3" w:rsidRDefault="008D243A" w:rsidP="008D243A">
      <w:pPr>
        <w:pStyle w:val="SingleTxtG"/>
      </w:pPr>
      <w:r w:rsidRPr="006B69A3">
        <w:t>32.</w:t>
      </w:r>
      <w:r w:rsidRPr="006B69A3">
        <w:tab/>
      </w:r>
      <w:r w:rsidR="00D87715" w:rsidRPr="006B69A3">
        <w:t>Se formula</w:t>
      </w:r>
      <w:r w:rsidR="00B47ACB" w:rsidRPr="006B69A3">
        <w:t>r</w:t>
      </w:r>
      <w:r w:rsidR="00D87715" w:rsidRPr="006B69A3">
        <w:t>o</w:t>
      </w:r>
      <w:r w:rsidR="00B47ACB" w:rsidRPr="006B69A3">
        <w:t>n</w:t>
      </w:r>
      <w:r w:rsidR="00D87715" w:rsidRPr="006B69A3">
        <w:t xml:space="preserve"> las siguientes</w:t>
      </w:r>
      <w:r w:rsidRPr="006B69A3">
        <w:t xml:space="preserve"> recomenda</w:t>
      </w:r>
      <w:r w:rsidR="00D87715" w:rsidRPr="006B69A3">
        <w:t>c</w:t>
      </w:r>
      <w:r w:rsidRPr="006B69A3">
        <w:t>ion</w:t>
      </w:r>
      <w:r w:rsidR="00D87715" w:rsidRPr="006B69A3">
        <w:t>e</w:t>
      </w:r>
      <w:r w:rsidR="00220DA8" w:rsidRPr="006B69A3">
        <w:t>s</w:t>
      </w:r>
      <w:r w:rsidRPr="006B69A3">
        <w:t>.</w:t>
      </w:r>
    </w:p>
    <w:p w:rsidR="008D243A" w:rsidRPr="006B69A3" w:rsidRDefault="008D243A" w:rsidP="008D243A">
      <w:pPr>
        <w:pStyle w:val="H4G"/>
      </w:pPr>
      <w:r w:rsidRPr="006B69A3">
        <w:tab/>
      </w:r>
      <w:r w:rsidRPr="006B69A3">
        <w:tab/>
        <w:t>A</w:t>
      </w:r>
      <w:r w:rsidR="004F5655" w:rsidRPr="006B69A3">
        <w:t>signación de recursos presupuestarios</w:t>
      </w:r>
    </w:p>
    <w:p w:rsidR="008D243A" w:rsidRPr="006B69A3" w:rsidRDefault="004F5655" w:rsidP="008D243A">
      <w:pPr>
        <w:pStyle w:val="SingleTxtG"/>
        <w:rPr>
          <w:b/>
          <w:i/>
        </w:rPr>
      </w:pPr>
      <w:r w:rsidRPr="006B69A3">
        <w:rPr>
          <w:b/>
        </w:rPr>
        <w:t>El Comité reco</w:t>
      </w:r>
      <w:r w:rsidR="008D243A" w:rsidRPr="006B69A3">
        <w:rPr>
          <w:b/>
        </w:rPr>
        <w:t>n</w:t>
      </w:r>
      <w:r w:rsidRPr="006B69A3">
        <w:rPr>
          <w:b/>
        </w:rPr>
        <w:t>oce que</w:t>
      </w:r>
      <w:r w:rsidR="008D243A" w:rsidRPr="006B69A3">
        <w:rPr>
          <w:b/>
        </w:rPr>
        <w:t xml:space="preserve"> exist</w:t>
      </w:r>
      <w:r w:rsidRPr="006B69A3">
        <w:rPr>
          <w:b/>
        </w:rPr>
        <w:t>e</w:t>
      </w:r>
      <w:r w:rsidR="008D243A" w:rsidRPr="006B69A3">
        <w:rPr>
          <w:b/>
        </w:rPr>
        <w:t xml:space="preserve">n </w:t>
      </w:r>
      <w:r w:rsidRPr="006B69A3">
        <w:rPr>
          <w:b/>
        </w:rPr>
        <w:t xml:space="preserve">dificultades </w:t>
      </w:r>
      <w:r w:rsidR="008D243A" w:rsidRPr="006B69A3">
        <w:rPr>
          <w:b/>
        </w:rPr>
        <w:t>econ</w:t>
      </w:r>
      <w:r w:rsidRPr="006B69A3">
        <w:rPr>
          <w:b/>
        </w:rPr>
        <w:t>ó</w:t>
      </w:r>
      <w:r w:rsidR="008D243A" w:rsidRPr="006B69A3">
        <w:rPr>
          <w:b/>
        </w:rPr>
        <w:t>mic</w:t>
      </w:r>
      <w:r w:rsidRPr="006B69A3">
        <w:rPr>
          <w:b/>
        </w:rPr>
        <w:t>as e insta al Estado parte a que preste</w:t>
      </w:r>
      <w:r w:rsidR="008D243A" w:rsidRPr="006B69A3">
        <w:rPr>
          <w:b/>
        </w:rPr>
        <w:t xml:space="preserve"> particular at</w:t>
      </w:r>
      <w:r w:rsidRPr="006B69A3">
        <w:rPr>
          <w:b/>
        </w:rPr>
        <w:t>enc</w:t>
      </w:r>
      <w:r w:rsidR="008D243A" w:rsidRPr="006B69A3">
        <w:rPr>
          <w:b/>
        </w:rPr>
        <w:t>i</w:t>
      </w:r>
      <w:r w:rsidRPr="006B69A3">
        <w:rPr>
          <w:b/>
        </w:rPr>
        <w:t>ó</w:t>
      </w:r>
      <w:r w:rsidR="008D243A" w:rsidRPr="006B69A3">
        <w:rPr>
          <w:b/>
        </w:rPr>
        <w:t xml:space="preserve">n </w:t>
      </w:r>
      <w:r w:rsidRPr="006B69A3">
        <w:rPr>
          <w:b/>
        </w:rPr>
        <w:t>al pleno cumplimiento del</w:t>
      </w:r>
      <w:r w:rsidR="008D243A" w:rsidRPr="006B69A3">
        <w:rPr>
          <w:b/>
        </w:rPr>
        <w:t xml:space="preserve"> art</w:t>
      </w:r>
      <w:r w:rsidRPr="006B69A3">
        <w:rPr>
          <w:b/>
        </w:rPr>
        <w:t>í</w:t>
      </w:r>
      <w:r w:rsidR="008D243A" w:rsidRPr="006B69A3">
        <w:rPr>
          <w:b/>
        </w:rPr>
        <w:t>c</w:t>
      </w:r>
      <w:r w:rsidRPr="006B69A3">
        <w:rPr>
          <w:b/>
        </w:rPr>
        <w:t>u</w:t>
      </w:r>
      <w:r w:rsidR="008D243A" w:rsidRPr="006B69A3">
        <w:rPr>
          <w:b/>
        </w:rPr>
        <w:t>l</w:t>
      </w:r>
      <w:r w:rsidRPr="006B69A3">
        <w:rPr>
          <w:b/>
        </w:rPr>
        <w:t>o</w:t>
      </w:r>
      <w:r w:rsidR="008D243A" w:rsidRPr="006B69A3">
        <w:rPr>
          <w:b/>
        </w:rPr>
        <w:t xml:space="preserve"> 4 </w:t>
      </w:r>
      <w:r w:rsidRPr="006B69A3">
        <w:rPr>
          <w:b/>
        </w:rPr>
        <w:t>de la</w:t>
      </w:r>
      <w:r w:rsidR="008D243A" w:rsidRPr="006B69A3">
        <w:rPr>
          <w:b/>
        </w:rPr>
        <w:t xml:space="preserve"> Conven</w:t>
      </w:r>
      <w:r w:rsidRPr="006B69A3">
        <w:rPr>
          <w:b/>
        </w:rPr>
        <w:t>c</w:t>
      </w:r>
      <w:r w:rsidR="008D243A" w:rsidRPr="006B69A3">
        <w:rPr>
          <w:b/>
        </w:rPr>
        <w:t>i</w:t>
      </w:r>
      <w:r w:rsidRPr="006B69A3">
        <w:rPr>
          <w:b/>
        </w:rPr>
        <w:t>ó</w:t>
      </w:r>
      <w:r w:rsidR="008D243A" w:rsidRPr="006B69A3">
        <w:rPr>
          <w:b/>
        </w:rPr>
        <w:t>n</w:t>
      </w:r>
      <w:r w:rsidR="00054B43" w:rsidRPr="006B69A3">
        <w:rPr>
          <w:b/>
        </w:rPr>
        <w:t xml:space="preserve"> </w:t>
      </w:r>
      <w:r w:rsidR="008D243A" w:rsidRPr="006B69A3">
        <w:rPr>
          <w:b/>
        </w:rPr>
        <w:t>prioriz</w:t>
      </w:r>
      <w:r w:rsidRPr="006B69A3">
        <w:rPr>
          <w:b/>
        </w:rPr>
        <w:t>a</w:t>
      </w:r>
      <w:r w:rsidR="008D243A" w:rsidRPr="006B69A3">
        <w:rPr>
          <w:b/>
        </w:rPr>
        <w:t>n</w:t>
      </w:r>
      <w:r w:rsidRPr="006B69A3">
        <w:rPr>
          <w:b/>
        </w:rPr>
        <w:t>do</w:t>
      </w:r>
      <w:r w:rsidR="008D243A" w:rsidRPr="006B69A3">
        <w:rPr>
          <w:b/>
        </w:rPr>
        <w:t xml:space="preserve"> </w:t>
      </w:r>
      <w:r w:rsidRPr="006B69A3">
        <w:rPr>
          <w:b/>
        </w:rPr>
        <w:t>las partidas presupuestarias a fin de que se ejerzan los derechos</w:t>
      </w:r>
      <w:r w:rsidR="00054B43" w:rsidRPr="006B69A3">
        <w:rPr>
          <w:b/>
        </w:rPr>
        <w:t xml:space="preserve"> </w:t>
      </w:r>
      <w:r w:rsidR="008D243A" w:rsidRPr="006B69A3">
        <w:rPr>
          <w:b/>
        </w:rPr>
        <w:t>econ</w:t>
      </w:r>
      <w:r w:rsidRPr="006B69A3">
        <w:rPr>
          <w:b/>
        </w:rPr>
        <w:t>ó</w:t>
      </w:r>
      <w:r w:rsidR="008D243A" w:rsidRPr="006B69A3">
        <w:rPr>
          <w:b/>
        </w:rPr>
        <w:t>mic</w:t>
      </w:r>
      <w:r w:rsidRPr="006B69A3">
        <w:rPr>
          <w:b/>
        </w:rPr>
        <w:t>os</w:t>
      </w:r>
      <w:r w:rsidR="008D243A" w:rsidRPr="006B69A3">
        <w:rPr>
          <w:b/>
        </w:rPr>
        <w:t>, social</w:t>
      </w:r>
      <w:r w:rsidRPr="006B69A3">
        <w:rPr>
          <w:b/>
        </w:rPr>
        <w:t>es</w:t>
      </w:r>
      <w:r w:rsidR="008D243A" w:rsidRPr="006B69A3">
        <w:rPr>
          <w:b/>
        </w:rPr>
        <w:t xml:space="preserve"> </w:t>
      </w:r>
      <w:r w:rsidRPr="006B69A3">
        <w:rPr>
          <w:b/>
        </w:rPr>
        <w:t>y</w:t>
      </w:r>
      <w:r w:rsidR="008D243A" w:rsidRPr="006B69A3">
        <w:rPr>
          <w:b/>
        </w:rPr>
        <w:t xml:space="preserve"> cultural</w:t>
      </w:r>
      <w:r w:rsidRPr="006B69A3">
        <w:rPr>
          <w:b/>
        </w:rPr>
        <w:t>es de los niños</w:t>
      </w:r>
      <w:r w:rsidR="008D243A" w:rsidRPr="006B69A3">
        <w:rPr>
          <w:b/>
        </w:rPr>
        <w:t xml:space="preserve"> </w:t>
      </w:r>
      <w:r w:rsidR="00054B43" w:rsidRPr="006B69A3">
        <w:rPr>
          <w:b/>
        </w:rPr>
        <w:t>"</w:t>
      </w:r>
      <w:r w:rsidRPr="006B69A3">
        <w:rPr>
          <w:b/>
        </w:rPr>
        <w:t>hasta el</w:t>
      </w:r>
      <w:r w:rsidR="008D243A" w:rsidRPr="006B69A3">
        <w:rPr>
          <w:b/>
        </w:rPr>
        <w:t xml:space="preserve"> m</w:t>
      </w:r>
      <w:r w:rsidRPr="006B69A3">
        <w:rPr>
          <w:b/>
        </w:rPr>
        <w:t>á</w:t>
      </w:r>
      <w:r w:rsidR="008D243A" w:rsidRPr="006B69A3">
        <w:rPr>
          <w:b/>
        </w:rPr>
        <w:t>xim</w:t>
      </w:r>
      <w:r w:rsidRPr="006B69A3">
        <w:rPr>
          <w:b/>
        </w:rPr>
        <w:t>o de los recursos de que disponga</w:t>
      </w:r>
      <w:r w:rsidR="00054B43" w:rsidRPr="006B69A3">
        <w:rPr>
          <w:b/>
        </w:rPr>
        <w:t>"</w:t>
      </w:r>
      <w:r w:rsidR="008D243A" w:rsidRPr="006B69A3">
        <w:rPr>
          <w:b/>
        </w:rPr>
        <w:t xml:space="preserve">. </w:t>
      </w:r>
      <w:r w:rsidRPr="006B69A3">
        <w:rPr>
          <w:b/>
        </w:rPr>
        <w:t>Además,</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 Es</w:t>
      </w:r>
      <w:r w:rsidR="008D243A" w:rsidRPr="006B69A3">
        <w:rPr>
          <w:b/>
        </w:rPr>
        <w:t>ta</w:t>
      </w:r>
      <w:r w:rsidRPr="006B69A3">
        <w:rPr>
          <w:b/>
        </w:rPr>
        <w:t>do</w:t>
      </w:r>
      <w:r w:rsidR="008D243A" w:rsidRPr="006B69A3">
        <w:rPr>
          <w:b/>
        </w:rPr>
        <w:t xml:space="preserve"> part</w:t>
      </w:r>
      <w:r w:rsidRPr="006B69A3">
        <w:rPr>
          <w:b/>
        </w:rPr>
        <w:t>e haga una evaluación</w:t>
      </w:r>
      <w:r w:rsidR="008D243A" w:rsidRPr="006B69A3">
        <w:rPr>
          <w:b/>
        </w:rPr>
        <w:t xml:space="preserve"> </w:t>
      </w:r>
      <w:r w:rsidRPr="006B69A3">
        <w:rPr>
          <w:b/>
        </w:rPr>
        <w:t>de los gastos y los recursos de los sectores</w:t>
      </w:r>
      <w:r w:rsidR="008D243A" w:rsidRPr="006B69A3">
        <w:rPr>
          <w:b/>
        </w:rPr>
        <w:t xml:space="preserve"> p</w:t>
      </w:r>
      <w:r w:rsidRPr="006B69A3">
        <w:rPr>
          <w:b/>
        </w:rPr>
        <w:t>ú</w:t>
      </w:r>
      <w:r w:rsidR="008D243A" w:rsidRPr="006B69A3">
        <w:rPr>
          <w:b/>
        </w:rPr>
        <w:t>blic</w:t>
      </w:r>
      <w:r w:rsidRPr="006B69A3">
        <w:rPr>
          <w:b/>
        </w:rPr>
        <w:t>o y</w:t>
      </w:r>
      <w:r w:rsidR="008D243A" w:rsidRPr="006B69A3">
        <w:rPr>
          <w:b/>
        </w:rPr>
        <w:t xml:space="preserve"> priva</w:t>
      </w:r>
      <w:r w:rsidRPr="006B69A3">
        <w:rPr>
          <w:b/>
        </w:rPr>
        <w:t>do</w:t>
      </w:r>
      <w:r w:rsidR="008D243A" w:rsidRPr="006B69A3">
        <w:rPr>
          <w:b/>
        </w:rPr>
        <w:t xml:space="preserve">, </w:t>
      </w:r>
      <w:r w:rsidRPr="006B69A3">
        <w:rPr>
          <w:b/>
        </w:rPr>
        <w:t>comprendidas las O</w:t>
      </w:r>
      <w:r w:rsidR="008D243A" w:rsidRPr="006B69A3">
        <w:rPr>
          <w:b/>
        </w:rPr>
        <w:t xml:space="preserve">NG, </w:t>
      </w:r>
      <w:r w:rsidRPr="006B69A3">
        <w:rPr>
          <w:b/>
        </w:rPr>
        <w:t xml:space="preserve">a fin de determinar </w:t>
      </w:r>
      <w:r w:rsidR="008D243A" w:rsidRPr="006B69A3">
        <w:rPr>
          <w:b/>
        </w:rPr>
        <w:t>e</w:t>
      </w:r>
      <w:r w:rsidRPr="006B69A3">
        <w:rPr>
          <w:b/>
        </w:rPr>
        <w:t>l</w:t>
      </w:r>
      <w:r w:rsidR="008D243A" w:rsidRPr="006B69A3">
        <w:rPr>
          <w:b/>
        </w:rPr>
        <w:t xml:space="preserve"> cost</w:t>
      </w:r>
      <w:r w:rsidRPr="006B69A3">
        <w:rPr>
          <w:b/>
        </w:rPr>
        <w:t>o</w:t>
      </w:r>
      <w:r w:rsidR="008D243A" w:rsidRPr="006B69A3">
        <w:rPr>
          <w:b/>
        </w:rPr>
        <w:t xml:space="preserve">, </w:t>
      </w:r>
      <w:r w:rsidRPr="006B69A3">
        <w:rPr>
          <w:b/>
        </w:rPr>
        <w:t>la asequibilid</w:t>
      </w:r>
      <w:r w:rsidR="008D243A" w:rsidRPr="006B69A3">
        <w:rPr>
          <w:b/>
        </w:rPr>
        <w:t>a</w:t>
      </w:r>
      <w:r w:rsidRPr="006B69A3">
        <w:rPr>
          <w:b/>
        </w:rPr>
        <w:t>d</w:t>
      </w:r>
      <w:r w:rsidR="008D243A" w:rsidRPr="006B69A3">
        <w:rPr>
          <w:b/>
        </w:rPr>
        <w:t xml:space="preserve">, </w:t>
      </w:r>
      <w:r w:rsidR="009A7814" w:rsidRPr="006B69A3">
        <w:rPr>
          <w:b/>
        </w:rPr>
        <w:t>la c</w:t>
      </w:r>
      <w:r w:rsidR="008D243A" w:rsidRPr="006B69A3">
        <w:rPr>
          <w:b/>
        </w:rPr>
        <w:t>ali</w:t>
      </w:r>
      <w:r w:rsidR="009A7814" w:rsidRPr="006B69A3">
        <w:rPr>
          <w:b/>
        </w:rPr>
        <w:t xml:space="preserve">dad </w:t>
      </w:r>
      <w:r w:rsidR="008D243A" w:rsidRPr="006B69A3">
        <w:rPr>
          <w:b/>
        </w:rPr>
        <w:t xml:space="preserve">y </w:t>
      </w:r>
      <w:r w:rsidR="009A7814" w:rsidRPr="006B69A3">
        <w:rPr>
          <w:b/>
        </w:rPr>
        <w:t>l</w:t>
      </w:r>
      <w:r w:rsidR="008D243A" w:rsidRPr="006B69A3">
        <w:rPr>
          <w:b/>
        </w:rPr>
        <w:t>a ef</w:t>
      </w:r>
      <w:r w:rsidR="009A7814" w:rsidRPr="006B69A3">
        <w:rPr>
          <w:b/>
        </w:rPr>
        <w:t>i</w:t>
      </w:r>
      <w:r w:rsidR="008D243A" w:rsidRPr="006B69A3">
        <w:rPr>
          <w:b/>
        </w:rPr>
        <w:t>cien</w:t>
      </w:r>
      <w:r w:rsidR="009A7814" w:rsidRPr="006B69A3">
        <w:rPr>
          <w:b/>
        </w:rPr>
        <w:t>cia de los</w:t>
      </w:r>
      <w:r w:rsidR="008D243A" w:rsidRPr="006B69A3">
        <w:rPr>
          <w:b/>
        </w:rPr>
        <w:t xml:space="preserve"> servic</w:t>
      </w:r>
      <w:r w:rsidR="009A7814" w:rsidRPr="006B69A3">
        <w:rPr>
          <w:b/>
        </w:rPr>
        <w:t>io</w:t>
      </w:r>
      <w:r w:rsidR="008D243A" w:rsidRPr="006B69A3">
        <w:rPr>
          <w:b/>
        </w:rPr>
        <w:t xml:space="preserve">s </w:t>
      </w:r>
      <w:r w:rsidR="009A7814" w:rsidRPr="006B69A3">
        <w:rPr>
          <w:b/>
        </w:rPr>
        <w:t>que se prestan a los niños</w:t>
      </w:r>
      <w:r w:rsidR="008D243A" w:rsidRPr="006B69A3">
        <w:rPr>
          <w:b/>
          <w:i/>
        </w:rPr>
        <w:t>.</w:t>
      </w:r>
    </w:p>
    <w:p w:rsidR="008D243A" w:rsidRPr="006B69A3" w:rsidRDefault="008D243A" w:rsidP="008D243A">
      <w:pPr>
        <w:pStyle w:val="SingleTxtG"/>
      </w:pPr>
      <w:r w:rsidRPr="006B69A3">
        <w:t>33.</w:t>
      </w:r>
      <w:r w:rsidRPr="006B69A3">
        <w:rPr>
          <w:i/>
        </w:rPr>
        <w:tab/>
      </w:r>
      <w:r w:rsidRPr="006B69A3">
        <w:t>A</w:t>
      </w:r>
      <w:r w:rsidR="00D87715" w:rsidRPr="006B69A3">
        <w:t>l igual que en el informe</w:t>
      </w:r>
      <w:r w:rsidRPr="006B69A3">
        <w:t xml:space="preserve"> ini</w:t>
      </w:r>
      <w:r w:rsidR="00D87715" w:rsidRPr="006B69A3">
        <w:t>c</w:t>
      </w:r>
      <w:r w:rsidRPr="006B69A3">
        <w:t>ial</w:t>
      </w:r>
      <w:r w:rsidR="00D87715" w:rsidRPr="006B69A3">
        <w:t>,</w:t>
      </w:r>
      <w:r w:rsidRPr="006B69A3">
        <w:t xml:space="preserve"> </w:t>
      </w:r>
      <w:r w:rsidR="00D87715" w:rsidRPr="006B69A3">
        <w:t xml:space="preserve">se </w:t>
      </w:r>
      <w:r w:rsidRPr="006B69A3">
        <w:t>ha</w:t>
      </w:r>
      <w:r w:rsidR="00D87715" w:rsidRPr="006B69A3">
        <w:t>n</w:t>
      </w:r>
      <w:r w:rsidRPr="006B69A3">
        <w:t xml:space="preserve"> </w:t>
      </w:r>
      <w:r w:rsidR="00D87715" w:rsidRPr="006B69A3">
        <w:t>registrado</w:t>
      </w:r>
      <w:r w:rsidRPr="006B69A3">
        <w:t xml:space="preserve"> dificult</w:t>
      </w:r>
      <w:r w:rsidR="00D87715" w:rsidRPr="006B69A3">
        <w:t>ades para</w:t>
      </w:r>
      <w:r w:rsidRPr="006B69A3">
        <w:t xml:space="preserve"> acce</w:t>
      </w:r>
      <w:r w:rsidR="00D87715" w:rsidRPr="006B69A3">
        <w:t>der a la</w:t>
      </w:r>
      <w:r w:rsidRPr="006B69A3">
        <w:t xml:space="preserve"> documenta</w:t>
      </w:r>
      <w:r w:rsidR="00D87715" w:rsidRPr="006B69A3">
        <w:t>c</w:t>
      </w:r>
      <w:r w:rsidRPr="006B69A3">
        <w:t>i</w:t>
      </w:r>
      <w:r w:rsidR="00D87715" w:rsidRPr="006B69A3">
        <w:t>ó</w:t>
      </w:r>
      <w:r w:rsidRPr="006B69A3">
        <w:t xml:space="preserve">n </w:t>
      </w:r>
      <w:r w:rsidR="00D87715" w:rsidRPr="006B69A3">
        <w:t xml:space="preserve">específica </w:t>
      </w:r>
      <w:r w:rsidR="00B47ACB" w:rsidRPr="006B69A3">
        <w:t>acerca de</w:t>
      </w:r>
      <w:r w:rsidR="00D87715" w:rsidRPr="006B69A3">
        <w:t>l orden de</w:t>
      </w:r>
      <w:r w:rsidRPr="006B69A3">
        <w:t xml:space="preserve"> priori</w:t>
      </w:r>
      <w:r w:rsidR="00D87715" w:rsidRPr="006B69A3">
        <w:t>dades de las asignaciones</w:t>
      </w:r>
      <w:r w:rsidRPr="006B69A3">
        <w:t xml:space="preserve"> </w:t>
      </w:r>
      <w:r w:rsidR="00D87715" w:rsidRPr="006B69A3">
        <w:t>presupuestarias</w:t>
      </w:r>
      <w:r w:rsidRPr="006B69A3">
        <w:t xml:space="preserve">. </w:t>
      </w:r>
      <w:r w:rsidR="00D87715" w:rsidRPr="006B69A3">
        <w:t>No obstante, han mejorado las asignaciones presupuestarias a los</w:t>
      </w:r>
      <w:r w:rsidRPr="006B69A3">
        <w:t xml:space="preserve"> program</w:t>
      </w:r>
      <w:r w:rsidR="00D87715" w:rsidRPr="006B69A3">
        <w:t>as y</w:t>
      </w:r>
      <w:r w:rsidRPr="006B69A3">
        <w:t xml:space="preserve"> servic</w:t>
      </w:r>
      <w:r w:rsidR="00D87715" w:rsidRPr="006B69A3">
        <w:t>ios diseñados para los niños y la</w:t>
      </w:r>
      <w:r w:rsidRPr="006B69A3">
        <w:t xml:space="preserve"> famil</w:t>
      </w:r>
      <w:r w:rsidR="00D87715" w:rsidRPr="006B69A3">
        <w:t>ia, no s</w:t>
      </w:r>
      <w:r w:rsidR="000F3828">
        <w:t>o</w:t>
      </w:r>
      <w:r w:rsidR="00D87715" w:rsidRPr="006B69A3">
        <w:t>lo en términos de partidas más amplias, sino también del aumento del</w:t>
      </w:r>
      <w:r w:rsidRPr="006B69A3">
        <w:t xml:space="preserve"> n</w:t>
      </w:r>
      <w:r w:rsidR="00C5129B" w:rsidRPr="006B69A3">
        <w:t>ú</w:t>
      </w:r>
      <w:r w:rsidRPr="006B69A3">
        <w:t>mer</w:t>
      </w:r>
      <w:r w:rsidR="00C5129B" w:rsidRPr="006B69A3">
        <w:t>o</w:t>
      </w:r>
      <w:r w:rsidRPr="006B69A3">
        <w:t xml:space="preserve"> </w:t>
      </w:r>
      <w:r w:rsidR="00C5129B" w:rsidRPr="006B69A3">
        <w:t>de</w:t>
      </w:r>
      <w:r w:rsidRPr="006B69A3">
        <w:t xml:space="preserve"> program</w:t>
      </w:r>
      <w:r w:rsidR="00C5129B" w:rsidRPr="006B69A3">
        <w:t>as</w:t>
      </w:r>
      <w:r w:rsidRPr="006B69A3">
        <w:t xml:space="preserve"> </w:t>
      </w:r>
      <w:r w:rsidR="00C5129B" w:rsidRPr="006B69A3">
        <w:t>destinados a la</w:t>
      </w:r>
      <w:r w:rsidRPr="006B69A3">
        <w:t xml:space="preserve"> famil</w:t>
      </w:r>
      <w:r w:rsidR="00C5129B" w:rsidRPr="006B69A3">
        <w:t>ia</w:t>
      </w:r>
      <w:r w:rsidRPr="006B69A3">
        <w:t xml:space="preserve"> </w:t>
      </w:r>
      <w:r w:rsidR="00C5129B" w:rsidRPr="006B69A3">
        <w:t>que</w:t>
      </w:r>
      <w:r w:rsidRPr="006B69A3">
        <w:t xml:space="preserve"> reci</w:t>
      </w:r>
      <w:r w:rsidR="00C5129B" w:rsidRPr="006B69A3">
        <w:t>b</w:t>
      </w:r>
      <w:r w:rsidRPr="006B69A3">
        <w:t>e</w:t>
      </w:r>
      <w:r w:rsidR="00C5129B" w:rsidRPr="006B69A3">
        <w:t>n</w:t>
      </w:r>
      <w:r w:rsidRPr="006B69A3">
        <w:t xml:space="preserve"> </w:t>
      </w:r>
      <w:r w:rsidR="00C5129B" w:rsidRPr="006B69A3">
        <w:t>financiación e</w:t>
      </w:r>
      <w:r w:rsidRPr="006B69A3">
        <w:t>stat</w:t>
      </w:r>
      <w:r w:rsidR="00C5129B" w:rsidRPr="006B69A3">
        <w:t>al</w:t>
      </w:r>
      <w:r w:rsidRPr="006B69A3">
        <w:t xml:space="preserve">. </w:t>
      </w:r>
      <w:r w:rsidR="00C5129B" w:rsidRPr="006B69A3">
        <w:t>Es menester señalar que el</w:t>
      </w:r>
      <w:r w:rsidRPr="006B69A3">
        <w:t xml:space="preserve"> Minist</w:t>
      </w:r>
      <w:r w:rsidR="00C5129B" w:rsidRPr="006B69A3">
        <w:t>e</w:t>
      </w:r>
      <w:r w:rsidRPr="006B69A3">
        <w:t>r</w:t>
      </w:r>
      <w:r w:rsidR="00C5129B" w:rsidRPr="006B69A3">
        <w:t>io de</w:t>
      </w:r>
      <w:r w:rsidRPr="006B69A3">
        <w:t xml:space="preserve"> Educa</w:t>
      </w:r>
      <w:r w:rsidR="00C5129B" w:rsidRPr="006B69A3">
        <w:t>c</w:t>
      </w:r>
      <w:r w:rsidRPr="006B69A3">
        <w:t>i</w:t>
      </w:r>
      <w:r w:rsidR="00C5129B" w:rsidRPr="006B69A3">
        <w:t>ó</w:t>
      </w:r>
      <w:r w:rsidRPr="006B69A3">
        <w:t xml:space="preserve">n </w:t>
      </w:r>
      <w:r w:rsidR="00C5129B" w:rsidRPr="006B69A3">
        <w:t xml:space="preserve">sigue </w:t>
      </w:r>
      <w:r w:rsidR="00736E34" w:rsidRPr="006B69A3">
        <w:t xml:space="preserve">siendo el </w:t>
      </w:r>
      <w:r w:rsidR="00C5129B" w:rsidRPr="006B69A3">
        <w:t>benefici</w:t>
      </w:r>
      <w:r w:rsidR="00736E34" w:rsidRPr="006B69A3">
        <w:t>ario</w:t>
      </w:r>
      <w:r w:rsidR="00C5129B" w:rsidRPr="006B69A3">
        <w:t xml:space="preserve"> de la mayor parte del</w:t>
      </w:r>
      <w:r w:rsidRPr="006B69A3">
        <w:t xml:space="preserve"> </w:t>
      </w:r>
      <w:r w:rsidR="00C5129B" w:rsidRPr="006B69A3">
        <w:t>presupuesto</w:t>
      </w:r>
      <w:r w:rsidRPr="006B69A3">
        <w:t>.</w:t>
      </w:r>
    </w:p>
    <w:p w:rsidR="008D243A" w:rsidRPr="006B69A3" w:rsidRDefault="008D243A" w:rsidP="008D243A">
      <w:pPr>
        <w:pStyle w:val="SingleTxtG"/>
      </w:pPr>
      <w:r w:rsidRPr="006B69A3">
        <w:t>34.</w:t>
      </w:r>
      <w:r w:rsidRPr="006B69A3">
        <w:tab/>
      </w:r>
      <w:r w:rsidR="00C5129B" w:rsidRPr="006B69A3">
        <w:t>El Es</w:t>
      </w:r>
      <w:r w:rsidRPr="006B69A3">
        <w:t>ta</w:t>
      </w:r>
      <w:r w:rsidR="00C5129B" w:rsidRPr="006B69A3">
        <w:t xml:space="preserve">do </w:t>
      </w:r>
      <w:r w:rsidRPr="006B69A3">
        <w:t>manti</w:t>
      </w:r>
      <w:r w:rsidR="00C5129B" w:rsidRPr="006B69A3">
        <w:t>e</w:t>
      </w:r>
      <w:r w:rsidRPr="006B69A3">
        <w:t>n</w:t>
      </w:r>
      <w:r w:rsidR="00C5129B" w:rsidRPr="006B69A3">
        <w:t xml:space="preserve">e asimismo un Fondo para </w:t>
      </w:r>
      <w:smartTag w:uri="urn:schemas-microsoft-com:office:smarttags" w:element="PersonName">
        <w:smartTagPr>
          <w:attr w:name="ProductID" w:val="la Infancia"/>
        </w:smartTagPr>
        <w:r w:rsidR="00C5129B" w:rsidRPr="006B69A3">
          <w:t>la Infancia</w:t>
        </w:r>
      </w:smartTag>
      <w:r w:rsidR="00C5129B" w:rsidRPr="006B69A3">
        <w:t>, que facilita financiación a</w:t>
      </w:r>
      <w:r w:rsidRPr="006B69A3">
        <w:t xml:space="preserve"> diferent</w:t>
      </w:r>
      <w:r w:rsidR="00C5129B" w:rsidRPr="006B69A3">
        <w:t>es</w:t>
      </w:r>
      <w:r w:rsidRPr="006B69A3">
        <w:t xml:space="preserve"> program</w:t>
      </w:r>
      <w:r w:rsidR="00C5129B" w:rsidRPr="006B69A3">
        <w:t>a</w:t>
      </w:r>
      <w:r w:rsidRPr="006B69A3">
        <w:t>s rela</w:t>
      </w:r>
      <w:r w:rsidR="00C5129B" w:rsidRPr="006B69A3">
        <w:t>cionados con los niños y la fami</w:t>
      </w:r>
      <w:r w:rsidRPr="006B69A3">
        <w:t>l</w:t>
      </w:r>
      <w:r w:rsidR="00C5129B" w:rsidRPr="006B69A3">
        <w:t>ia</w:t>
      </w:r>
      <w:r w:rsidRPr="006B69A3">
        <w:t>, pre</w:t>
      </w:r>
      <w:r w:rsidR="00C5129B" w:rsidRPr="006B69A3">
        <w:t xml:space="preserve">ferentemente </w:t>
      </w:r>
      <w:r w:rsidR="00736E34" w:rsidRPr="006B69A3">
        <w:t>de carácter</w:t>
      </w:r>
      <w:r w:rsidR="00054B43" w:rsidRPr="006B69A3">
        <w:t xml:space="preserve"> </w:t>
      </w:r>
      <w:r w:rsidRPr="006B69A3">
        <w:t>educati</w:t>
      </w:r>
      <w:r w:rsidR="00C5129B" w:rsidRPr="006B69A3">
        <w:t>v</w:t>
      </w:r>
      <w:r w:rsidRPr="006B69A3">
        <w:t xml:space="preserve">o. </w:t>
      </w:r>
      <w:r w:rsidR="00C5129B" w:rsidRPr="006B69A3">
        <w:t>Las p</w:t>
      </w:r>
      <w:r w:rsidRPr="006B69A3">
        <w:t>rop</w:t>
      </w:r>
      <w:r w:rsidR="00C5129B" w:rsidRPr="006B69A3">
        <w:t>ue</w:t>
      </w:r>
      <w:r w:rsidRPr="006B69A3">
        <w:t>s</w:t>
      </w:r>
      <w:r w:rsidR="00C5129B" w:rsidRPr="006B69A3">
        <w:t>t</w:t>
      </w:r>
      <w:r w:rsidRPr="006B69A3">
        <w:t xml:space="preserve">as </w:t>
      </w:r>
      <w:r w:rsidR="00C5129B" w:rsidRPr="006B69A3">
        <w:t xml:space="preserve">presentadas al Fondo para </w:t>
      </w:r>
      <w:smartTag w:uri="urn:schemas-microsoft-com:office:smarttags" w:element="PersonName">
        <w:smartTagPr>
          <w:attr w:name="ProductID" w:val="la Infancia"/>
        </w:smartTagPr>
        <w:r w:rsidR="00C5129B" w:rsidRPr="006B69A3">
          <w:t>la Infancia</w:t>
        </w:r>
      </w:smartTag>
      <w:r w:rsidR="00C5129B" w:rsidRPr="006B69A3">
        <w:t xml:space="preserve"> con miras a obtener financiación se hacen con carácter anual</w:t>
      </w:r>
      <w:r w:rsidRPr="006B69A3">
        <w:t>.</w:t>
      </w:r>
    </w:p>
    <w:p w:rsidR="008D243A" w:rsidRPr="006B69A3" w:rsidRDefault="008D243A" w:rsidP="008D243A">
      <w:pPr>
        <w:pStyle w:val="H4G"/>
      </w:pPr>
      <w:r w:rsidRPr="006B69A3">
        <w:tab/>
      </w:r>
      <w:r w:rsidRPr="006B69A3">
        <w:tab/>
      </w:r>
      <w:r w:rsidR="00C5129B" w:rsidRPr="006B69A3">
        <w:t>Recopilación de datos</w:t>
      </w:r>
    </w:p>
    <w:p w:rsidR="008D243A" w:rsidRPr="006B69A3" w:rsidRDefault="008D243A" w:rsidP="008D243A">
      <w:pPr>
        <w:pStyle w:val="SingleTxtG"/>
      </w:pPr>
      <w:r w:rsidRPr="006B69A3">
        <w:t>35.</w:t>
      </w:r>
      <w:r w:rsidRPr="006B69A3">
        <w:tab/>
      </w:r>
      <w:r w:rsidR="00C5129B" w:rsidRPr="006B69A3">
        <w:t>El</w:t>
      </w:r>
      <w:r w:rsidRPr="006B69A3">
        <w:t xml:space="preserve"> Comit</w:t>
      </w:r>
      <w:r w:rsidR="00C5129B" w:rsidRPr="006B69A3">
        <w:t>é</w:t>
      </w:r>
      <w:r w:rsidRPr="006B69A3">
        <w:t xml:space="preserve"> expres</w:t>
      </w:r>
      <w:r w:rsidR="00C5129B" w:rsidRPr="006B69A3">
        <w:t>ó su preocupación</w:t>
      </w:r>
      <w:r w:rsidRPr="006B69A3">
        <w:t xml:space="preserve"> </w:t>
      </w:r>
      <w:r w:rsidR="00C5129B" w:rsidRPr="006B69A3">
        <w:t>por la falta de datos e indicadores desglosados</w:t>
      </w:r>
      <w:r w:rsidR="009D7F04" w:rsidRPr="006B69A3">
        <w:t xml:space="preserve"> para todos los sectores cubiertos por </w:t>
      </w:r>
      <w:smartTag w:uri="urn:schemas-microsoft-com:office:smarttags" w:element="PersonName">
        <w:smartTagPr>
          <w:attr w:name="ProductID" w:val="la Convenci￳n"/>
        </w:smartTagPr>
        <w:r w:rsidR="009D7F04" w:rsidRPr="006B69A3">
          <w:t>la</w:t>
        </w:r>
        <w:r w:rsidRPr="006B69A3">
          <w:t xml:space="preserve"> Conven</w:t>
        </w:r>
        <w:r w:rsidR="009D7F04" w:rsidRPr="006B69A3">
          <w:t>c</w:t>
        </w:r>
        <w:r w:rsidRPr="006B69A3">
          <w:t>i</w:t>
        </w:r>
        <w:r w:rsidR="009D7F04" w:rsidRPr="006B69A3">
          <w:t>ó</w:t>
        </w:r>
        <w:r w:rsidRPr="006B69A3">
          <w:t>n</w:t>
        </w:r>
      </w:smartTag>
      <w:r w:rsidRPr="006B69A3">
        <w:t xml:space="preserve"> </w:t>
      </w:r>
      <w:r w:rsidR="009D7F04" w:rsidRPr="006B69A3">
        <w:t>y e</w:t>
      </w:r>
      <w:r w:rsidRPr="006B69A3">
        <w:t>n rela</w:t>
      </w:r>
      <w:r w:rsidR="009D7F04" w:rsidRPr="006B69A3">
        <w:t>c</w:t>
      </w:r>
      <w:r w:rsidRPr="006B69A3">
        <w:t>i</w:t>
      </w:r>
      <w:r w:rsidR="009D7F04" w:rsidRPr="006B69A3">
        <w:t>ó</w:t>
      </w:r>
      <w:r w:rsidRPr="006B69A3">
        <w:t xml:space="preserve">n </w:t>
      </w:r>
      <w:r w:rsidR="009D7F04" w:rsidRPr="006B69A3">
        <w:t>con todos los grupos de niños, a fin de supervis</w:t>
      </w:r>
      <w:r w:rsidR="00736E34" w:rsidRPr="006B69A3">
        <w:t>a</w:t>
      </w:r>
      <w:r w:rsidR="009D7F04" w:rsidRPr="006B69A3">
        <w:t>r y</w:t>
      </w:r>
      <w:r w:rsidRPr="006B69A3">
        <w:t xml:space="preserve"> evalua</w:t>
      </w:r>
      <w:r w:rsidR="009D7F04" w:rsidRPr="006B69A3">
        <w:t>r los</w:t>
      </w:r>
      <w:r w:rsidRPr="006B69A3">
        <w:t xml:space="preserve"> progres</w:t>
      </w:r>
      <w:r w:rsidR="009D7F04" w:rsidRPr="006B69A3">
        <w:t>o</w:t>
      </w:r>
      <w:r w:rsidRPr="006B69A3">
        <w:t>s a</w:t>
      </w:r>
      <w:r w:rsidR="009D7F04" w:rsidRPr="006B69A3">
        <w:t>lcanzados, así como valorar el</w:t>
      </w:r>
      <w:r w:rsidRPr="006B69A3">
        <w:t xml:space="preserve"> impact</w:t>
      </w:r>
      <w:r w:rsidR="009D7F04" w:rsidRPr="006B69A3">
        <w:t>o de las</w:t>
      </w:r>
      <w:r w:rsidRPr="006B69A3">
        <w:t xml:space="preserve"> pol</w:t>
      </w:r>
      <w:r w:rsidR="009D7F04" w:rsidRPr="006B69A3">
        <w:t>ít</w:t>
      </w:r>
      <w:r w:rsidRPr="006B69A3">
        <w:t>ic</w:t>
      </w:r>
      <w:r w:rsidR="009D7F04" w:rsidRPr="006B69A3">
        <w:t>a</w:t>
      </w:r>
      <w:r w:rsidRPr="006B69A3">
        <w:t xml:space="preserve">s </w:t>
      </w:r>
      <w:r w:rsidR="009D7F04" w:rsidRPr="006B69A3">
        <w:t>y</w:t>
      </w:r>
      <w:r w:rsidRPr="006B69A3">
        <w:t xml:space="preserve"> program</w:t>
      </w:r>
      <w:r w:rsidR="009D7F04" w:rsidRPr="006B69A3">
        <w:t>as</w:t>
      </w:r>
      <w:r w:rsidRPr="006B69A3">
        <w:t xml:space="preserve"> adopt</w:t>
      </w:r>
      <w:r w:rsidR="009D7F04" w:rsidRPr="006B69A3">
        <w:t>a</w:t>
      </w:r>
      <w:r w:rsidRPr="006B69A3">
        <w:t>d</w:t>
      </w:r>
      <w:r w:rsidR="009D7F04" w:rsidRPr="006B69A3">
        <w:t>os</w:t>
      </w:r>
      <w:r w:rsidRPr="006B69A3">
        <w:t xml:space="preserve"> </w:t>
      </w:r>
      <w:r w:rsidR="009D7F04" w:rsidRPr="006B69A3">
        <w:t>re</w:t>
      </w:r>
      <w:r w:rsidR="00736E34" w:rsidRPr="006B69A3">
        <w:t>specto de</w:t>
      </w:r>
      <w:r w:rsidR="009D7F04" w:rsidRPr="006B69A3">
        <w:t xml:space="preserve"> los niños</w:t>
      </w:r>
      <w:r w:rsidRPr="006B69A3">
        <w:t>.</w:t>
      </w:r>
    </w:p>
    <w:p w:rsidR="008D243A" w:rsidRPr="006B69A3" w:rsidRDefault="009D7F04"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 Es</w:t>
      </w:r>
      <w:r w:rsidR="008D243A" w:rsidRPr="006B69A3">
        <w:rPr>
          <w:b/>
        </w:rPr>
        <w:t>ta</w:t>
      </w:r>
      <w:r w:rsidRPr="006B69A3">
        <w:rPr>
          <w:b/>
        </w:rPr>
        <w:t>do</w:t>
      </w:r>
      <w:r w:rsidR="008D243A" w:rsidRPr="006B69A3">
        <w:rPr>
          <w:b/>
        </w:rPr>
        <w:t xml:space="preserve"> part</w:t>
      </w:r>
      <w:r w:rsidRPr="006B69A3">
        <w:rPr>
          <w:b/>
        </w:rPr>
        <w:t>e</w:t>
      </w:r>
      <w:r w:rsidR="008D243A" w:rsidRPr="006B69A3">
        <w:rPr>
          <w:b/>
        </w:rPr>
        <w:t>:</w:t>
      </w:r>
    </w:p>
    <w:p w:rsidR="008D243A" w:rsidRPr="006B69A3" w:rsidRDefault="008D243A" w:rsidP="008D243A">
      <w:pPr>
        <w:pStyle w:val="SingleTxtG"/>
        <w:rPr>
          <w:b/>
        </w:rPr>
      </w:pPr>
      <w:r w:rsidRPr="006B69A3">
        <w:rPr>
          <w:b/>
        </w:rPr>
        <w:tab/>
        <w:t>a)</w:t>
      </w:r>
      <w:r w:rsidRPr="006B69A3">
        <w:rPr>
          <w:b/>
        </w:rPr>
        <w:tab/>
      </w:r>
      <w:r w:rsidR="009D7F04" w:rsidRPr="006B69A3">
        <w:rPr>
          <w:b/>
        </w:rPr>
        <w:t>Confeccione un</w:t>
      </w:r>
      <w:r w:rsidRPr="006B69A3">
        <w:rPr>
          <w:b/>
        </w:rPr>
        <w:t xml:space="preserve"> s</w:t>
      </w:r>
      <w:r w:rsidR="009D7F04" w:rsidRPr="006B69A3">
        <w:rPr>
          <w:b/>
        </w:rPr>
        <w:t>i</w:t>
      </w:r>
      <w:r w:rsidRPr="006B69A3">
        <w:rPr>
          <w:b/>
        </w:rPr>
        <w:t>stem</w:t>
      </w:r>
      <w:r w:rsidR="009D7F04" w:rsidRPr="006B69A3">
        <w:rPr>
          <w:b/>
        </w:rPr>
        <w:t>a</w:t>
      </w:r>
      <w:r w:rsidRPr="006B69A3">
        <w:rPr>
          <w:b/>
        </w:rPr>
        <w:t xml:space="preserve"> </w:t>
      </w:r>
      <w:r w:rsidR="00FF503C" w:rsidRPr="006B69A3">
        <w:rPr>
          <w:b/>
        </w:rPr>
        <w:t>para la reunió</w:t>
      </w:r>
      <w:r w:rsidR="009D7F04" w:rsidRPr="006B69A3">
        <w:rPr>
          <w:b/>
        </w:rPr>
        <w:t>n de</w:t>
      </w:r>
      <w:r w:rsidRPr="006B69A3">
        <w:rPr>
          <w:b/>
        </w:rPr>
        <w:t xml:space="preserve"> dat</w:t>
      </w:r>
      <w:r w:rsidR="009D7F04" w:rsidRPr="006B69A3">
        <w:rPr>
          <w:b/>
        </w:rPr>
        <w:t>os e</w:t>
      </w:r>
      <w:r w:rsidRPr="006B69A3">
        <w:rPr>
          <w:b/>
        </w:rPr>
        <w:t xml:space="preserve"> indica</w:t>
      </w:r>
      <w:r w:rsidR="009D7F04" w:rsidRPr="006B69A3">
        <w:rPr>
          <w:b/>
        </w:rPr>
        <w:t>d</w:t>
      </w:r>
      <w:r w:rsidRPr="006B69A3">
        <w:rPr>
          <w:b/>
        </w:rPr>
        <w:t>or</w:t>
      </w:r>
      <w:r w:rsidR="009D7F04" w:rsidRPr="006B69A3">
        <w:rPr>
          <w:b/>
        </w:rPr>
        <w:t>e</w:t>
      </w:r>
      <w:r w:rsidRPr="006B69A3">
        <w:rPr>
          <w:b/>
        </w:rPr>
        <w:t xml:space="preserve">s </w:t>
      </w:r>
      <w:r w:rsidR="009D7F04" w:rsidRPr="006B69A3">
        <w:rPr>
          <w:b/>
        </w:rPr>
        <w:t xml:space="preserve">en base a </w:t>
      </w:r>
      <w:smartTag w:uri="urn:schemas-microsoft-com:office:smarttags" w:element="PersonName">
        <w:smartTagPr>
          <w:attr w:name="ProductID" w:val="la Convenci￳n"/>
        </w:smartTagPr>
        <w:r w:rsidR="009D7F04" w:rsidRPr="006B69A3">
          <w:rPr>
            <w:b/>
          </w:rPr>
          <w:t>la</w:t>
        </w:r>
        <w:r w:rsidRPr="006B69A3">
          <w:rPr>
            <w:b/>
          </w:rPr>
          <w:t xml:space="preserve"> Conven</w:t>
        </w:r>
        <w:r w:rsidR="009D7F04" w:rsidRPr="006B69A3">
          <w:rPr>
            <w:b/>
          </w:rPr>
          <w:t>c</w:t>
        </w:r>
        <w:r w:rsidRPr="006B69A3">
          <w:rPr>
            <w:b/>
          </w:rPr>
          <w:t>i</w:t>
        </w:r>
        <w:r w:rsidR="009D7F04" w:rsidRPr="006B69A3">
          <w:rPr>
            <w:b/>
          </w:rPr>
          <w:t>ó</w:t>
        </w:r>
        <w:r w:rsidRPr="006B69A3">
          <w:rPr>
            <w:b/>
          </w:rPr>
          <w:t>n</w:t>
        </w:r>
      </w:smartTag>
      <w:r w:rsidRPr="006B69A3">
        <w:rPr>
          <w:b/>
        </w:rPr>
        <w:t>, d</w:t>
      </w:r>
      <w:r w:rsidR="009D7F04" w:rsidRPr="006B69A3">
        <w:rPr>
          <w:b/>
        </w:rPr>
        <w:t>e</w:t>
      </w:r>
      <w:r w:rsidRPr="006B69A3">
        <w:rPr>
          <w:b/>
        </w:rPr>
        <w:t>sg</w:t>
      </w:r>
      <w:r w:rsidR="009D7F04" w:rsidRPr="006B69A3">
        <w:rPr>
          <w:b/>
        </w:rPr>
        <w:t>losados por</w:t>
      </w:r>
      <w:r w:rsidRPr="006B69A3">
        <w:rPr>
          <w:b/>
        </w:rPr>
        <w:t xml:space="preserve"> g</w:t>
      </w:r>
      <w:r w:rsidR="009D7F04" w:rsidRPr="006B69A3">
        <w:rPr>
          <w:b/>
        </w:rPr>
        <w:t>é</w:t>
      </w:r>
      <w:r w:rsidRPr="006B69A3">
        <w:rPr>
          <w:b/>
        </w:rPr>
        <w:t>ner</w:t>
      </w:r>
      <w:r w:rsidR="009D7F04" w:rsidRPr="006B69A3">
        <w:rPr>
          <w:b/>
        </w:rPr>
        <w:t>o y edad</w:t>
      </w:r>
      <w:r w:rsidRPr="006B69A3">
        <w:rPr>
          <w:b/>
        </w:rPr>
        <w:t xml:space="preserve">, </w:t>
      </w:r>
      <w:r w:rsidR="009D7F04" w:rsidRPr="006B69A3">
        <w:rPr>
          <w:b/>
        </w:rPr>
        <w:t>para cada</w:t>
      </w:r>
      <w:r w:rsidRPr="006B69A3">
        <w:rPr>
          <w:b/>
        </w:rPr>
        <w:t xml:space="preserve"> isla. </w:t>
      </w:r>
      <w:r w:rsidR="009D7F04" w:rsidRPr="006B69A3">
        <w:rPr>
          <w:b/>
        </w:rPr>
        <w:t>El</w:t>
      </w:r>
      <w:r w:rsidRPr="006B69A3">
        <w:rPr>
          <w:b/>
        </w:rPr>
        <w:t xml:space="preserve"> s</w:t>
      </w:r>
      <w:r w:rsidR="009D7F04" w:rsidRPr="006B69A3">
        <w:rPr>
          <w:b/>
        </w:rPr>
        <w:t>i</w:t>
      </w:r>
      <w:r w:rsidRPr="006B69A3">
        <w:rPr>
          <w:b/>
        </w:rPr>
        <w:t>stem</w:t>
      </w:r>
      <w:r w:rsidR="009D7F04" w:rsidRPr="006B69A3">
        <w:rPr>
          <w:b/>
        </w:rPr>
        <w:t>a</w:t>
      </w:r>
      <w:r w:rsidRPr="006B69A3">
        <w:rPr>
          <w:b/>
        </w:rPr>
        <w:t xml:space="preserve"> </w:t>
      </w:r>
      <w:r w:rsidR="009D7F04" w:rsidRPr="006B69A3">
        <w:rPr>
          <w:b/>
        </w:rPr>
        <w:t>debe abarcar a todos los niños menores de</w:t>
      </w:r>
      <w:r w:rsidRPr="006B69A3">
        <w:rPr>
          <w:b/>
        </w:rPr>
        <w:t xml:space="preserve"> 18 </w:t>
      </w:r>
      <w:r w:rsidR="009D7F04" w:rsidRPr="006B69A3">
        <w:rPr>
          <w:b/>
        </w:rPr>
        <w:t>años</w:t>
      </w:r>
      <w:r w:rsidRPr="006B69A3">
        <w:rPr>
          <w:b/>
        </w:rPr>
        <w:t xml:space="preserve">, </w:t>
      </w:r>
      <w:r w:rsidR="009D7F04" w:rsidRPr="006B69A3">
        <w:rPr>
          <w:b/>
        </w:rPr>
        <w:t>en particular los que sean</w:t>
      </w:r>
      <w:r w:rsidRPr="006B69A3">
        <w:rPr>
          <w:b/>
        </w:rPr>
        <w:t xml:space="preserve"> </w:t>
      </w:r>
      <w:r w:rsidR="009D7F04" w:rsidRPr="006B69A3">
        <w:rPr>
          <w:b/>
        </w:rPr>
        <w:t>e</w:t>
      </w:r>
      <w:r w:rsidRPr="006B69A3">
        <w:rPr>
          <w:b/>
        </w:rPr>
        <w:t>spec</w:t>
      </w:r>
      <w:r w:rsidR="009D7F04" w:rsidRPr="006B69A3">
        <w:rPr>
          <w:b/>
        </w:rPr>
        <w:t>í</w:t>
      </w:r>
      <w:r w:rsidRPr="006B69A3">
        <w:rPr>
          <w:b/>
        </w:rPr>
        <w:t>fic</w:t>
      </w:r>
      <w:r w:rsidR="009D7F04" w:rsidRPr="006B69A3">
        <w:rPr>
          <w:b/>
        </w:rPr>
        <w:t xml:space="preserve">amente </w:t>
      </w:r>
      <w:r w:rsidRPr="006B69A3">
        <w:rPr>
          <w:b/>
        </w:rPr>
        <w:t>vulnerable</w:t>
      </w:r>
      <w:r w:rsidR="009D7F04" w:rsidRPr="006B69A3">
        <w:rPr>
          <w:b/>
        </w:rPr>
        <w:t>s</w:t>
      </w:r>
      <w:r w:rsidRPr="006B69A3">
        <w:rPr>
          <w:b/>
        </w:rPr>
        <w:t xml:space="preserve">, </w:t>
      </w:r>
      <w:r w:rsidR="009D7F04" w:rsidRPr="006B69A3">
        <w:rPr>
          <w:b/>
        </w:rPr>
        <w:t>como los que hayan sido</w:t>
      </w:r>
      <w:r w:rsidRPr="006B69A3">
        <w:rPr>
          <w:b/>
        </w:rPr>
        <w:t xml:space="preserve"> v</w:t>
      </w:r>
      <w:r w:rsidR="009D7F04" w:rsidRPr="006B69A3">
        <w:rPr>
          <w:b/>
        </w:rPr>
        <w:t>í</w:t>
      </w:r>
      <w:r w:rsidRPr="006B69A3">
        <w:rPr>
          <w:b/>
        </w:rPr>
        <w:t>ctim</w:t>
      </w:r>
      <w:r w:rsidR="009D7F04" w:rsidRPr="006B69A3">
        <w:rPr>
          <w:b/>
        </w:rPr>
        <w:t>as de</w:t>
      </w:r>
      <w:r w:rsidRPr="006B69A3">
        <w:rPr>
          <w:b/>
        </w:rPr>
        <w:t xml:space="preserve"> abus</w:t>
      </w:r>
      <w:r w:rsidR="009D7F04" w:rsidRPr="006B69A3">
        <w:rPr>
          <w:b/>
        </w:rPr>
        <w:t>os</w:t>
      </w:r>
      <w:r w:rsidRPr="006B69A3">
        <w:rPr>
          <w:b/>
        </w:rPr>
        <w:t xml:space="preserve">, </w:t>
      </w:r>
      <w:r w:rsidR="009D7F04" w:rsidRPr="006B69A3">
        <w:rPr>
          <w:b/>
        </w:rPr>
        <w:t>abandono o mal</w:t>
      </w:r>
      <w:r w:rsidRPr="006B69A3">
        <w:rPr>
          <w:b/>
        </w:rPr>
        <w:t>trat</w:t>
      </w:r>
      <w:r w:rsidR="009D7F04" w:rsidRPr="006B69A3">
        <w:rPr>
          <w:b/>
        </w:rPr>
        <w:t>o</w:t>
      </w:r>
      <w:r w:rsidRPr="006B69A3">
        <w:rPr>
          <w:b/>
        </w:rPr>
        <w:t xml:space="preserve">, </w:t>
      </w:r>
      <w:r w:rsidR="009D7F04" w:rsidRPr="006B69A3">
        <w:rPr>
          <w:b/>
        </w:rPr>
        <w:t>los niños con</w:t>
      </w:r>
      <w:r w:rsidRPr="006B69A3">
        <w:rPr>
          <w:b/>
        </w:rPr>
        <w:t xml:space="preserve"> dis</w:t>
      </w:r>
      <w:r w:rsidR="009D7F04" w:rsidRPr="006B69A3">
        <w:rPr>
          <w:b/>
        </w:rPr>
        <w:t>c</w:t>
      </w:r>
      <w:r w:rsidRPr="006B69A3">
        <w:rPr>
          <w:b/>
        </w:rPr>
        <w:t>a</w:t>
      </w:r>
      <w:r w:rsidR="009D7F04" w:rsidRPr="006B69A3">
        <w:rPr>
          <w:b/>
        </w:rPr>
        <w:t>pacidad</w:t>
      </w:r>
      <w:r w:rsidRPr="006B69A3">
        <w:rPr>
          <w:b/>
        </w:rPr>
        <w:t xml:space="preserve">, </w:t>
      </w:r>
      <w:r w:rsidR="009D7F04" w:rsidRPr="006B69A3">
        <w:rPr>
          <w:b/>
        </w:rPr>
        <w:t>los niños que han infringido la ley</w:t>
      </w:r>
      <w:r w:rsidR="00FF503C" w:rsidRPr="006B69A3">
        <w:rPr>
          <w:b/>
        </w:rPr>
        <w:t xml:space="preserve"> y los niños que viven en la pobreza</w:t>
      </w:r>
      <w:r w:rsidRPr="006B69A3">
        <w:rPr>
          <w:b/>
        </w:rPr>
        <w:t>;</w:t>
      </w:r>
    </w:p>
    <w:p w:rsidR="008D243A" w:rsidRPr="006B69A3" w:rsidRDefault="008D243A" w:rsidP="008D243A">
      <w:pPr>
        <w:pStyle w:val="SingleTxtG"/>
        <w:rPr>
          <w:b/>
        </w:rPr>
      </w:pPr>
      <w:r w:rsidRPr="006B69A3">
        <w:rPr>
          <w:b/>
        </w:rPr>
        <w:tab/>
        <w:t>b)</w:t>
      </w:r>
      <w:r w:rsidRPr="006B69A3">
        <w:rPr>
          <w:b/>
        </w:rPr>
        <w:tab/>
        <w:t>U</w:t>
      </w:r>
      <w:r w:rsidR="00FF503C" w:rsidRPr="006B69A3">
        <w:rPr>
          <w:b/>
        </w:rPr>
        <w:t>tilice esos datos e</w:t>
      </w:r>
      <w:r w:rsidRPr="006B69A3">
        <w:rPr>
          <w:b/>
        </w:rPr>
        <w:t xml:space="preserve"> indica</w:t>
      </w:r>
      <w:r w:rsidR="00FF503C" w:rsidRPr="006B69A3">
        <w:rPr>
          <w:b/>
        </w:rPr>
        <w:t>d</w:t>
      </w:r>
      <w:r w:rsidRPr="006B69A3">
        <w:rPr>
          <w:b/>
        </w:rPr>
        <w:t>or</w:t>
      </w:r>
      <w:r w:rsidR="00FF503C" w:rsidRPr="006B69A3">
        <w:rPr>
          <w:b/>
        </w:rPr>
        <w:t>e</w:t>
      </w:r>
      <w:r w:rsidRPr="006B69A3">
        <w:rPr>
          <w:b/>
        </w:rPr>
        <w:t xml:space="preserve">s </w:t>
      </w:r>
      <w:r w:rsidR="00FF503C" w:rsidRPr="006B69A3">
        <w:rPr>
          <w:b/>
        </w:rPr>
        <w:t>para la</w:t>
      </w:r>
      <w:r w:rsidRPr="006B69A3">
        <w:rPr>
          <w:b/>
        </w:rPr>
        <w:t xml:space="preserve"> formula</w:t>
      </w:r>
      <w:r w:rsidR="00FF503C" w:rsidRPr="006B69A3">
        <w:rPr>
          <w:b/>
        </w:rPr>
        <w:t>c</w:t>
      </w:r>
      <w:r w:rsidRPr="006B69A3">
        <w:rPr>
          <w:b/>
        </w:rPr>
        <w:t>i</w:t>
      </w:r>
      <w:r w:rsidR="00FF503C" w:rsidRPr="006B69A3">
        <w:rPr>
          <w:b/>
        </w:rPr>
        <w:t>ó</w:t>
      </w:r>
      <w:r w:rsidRPr="006B69A3">
        <w:rPr>
          <w:b/>
        </w:rPr>
        <w:t xml:space="preserve">n </w:t>
      </w:r>
      <w:r w:rsidR="00FF503C" w:rsidRPr="006B69A3">
        <w:rPr>
          <w:b/>
        </w:rPr>
        <w:t>y</w:t>
      </w:r>
      <w:r w:rsidRPr="006B69A3">
        <w:rPr>
          <w:b/>
        </w:rPr>
        <w:t xml:space="preserve"> evalua</w:t>
      </w:r>
      <w:r w:rsidR="00FF503C" w:rsidRPr="006B69A3">
        <w:rPr>
          <w:b/>
        </w:rPr>
        <w:t>c</w:t>
      </w:r>
      <w:r w:rsidRPr="006B69A3">
        <w:rPr>
          <w:b/>
        </w:rPr>
        <w:t>i</w:t>
      </w:r>
      <w:r w:rsidR="00FF503C" w:rsidRPr="006B69A3">
        <w:rPr>
          <w:b/>
        </w:rPr>
        <w:t>ó</w:t>
      </w:r>
      <w:r w:rsidRPr="006B69A3">
        <w:rPr>
          <w:b/>
        </w:rPr>
        <w:t xml:space="preserve">n </w:t>
      </w:r>
      <w:r w:rsidR="00FF503C" w:rsidRPr="006B69A3">
        <w:rPr>
          <w:b/>
        </w:rPr>
        <w:t>de</w:t>
      </w:r>
      <w:r w:rsidRPr="006B69A3">
        <w:rPr>
          <w:b/>
        </w:rPr>
        <w:t xml:space="preserve"> pol</w:t>
      </w:r>
      <w:r w:rsidR="00FF503C" w:rsidRPr="006B69A3">
        <w:rPr>
          <w:b/>
        </w:rPr>
        <w:t>íti</w:t>
      </w:r>
      <w:r w:rsidRPr="006B69A3">
        <w:rPr>
          <w:b/>
        </w:rPr>
        <w:t>c</w:t>
      </w:r>
      <w:r w:rsidR="00FF503C" w:rsidRPr="006B69A3">
        <w:rPr>
          <w:b/>
        </w:rPr>
        <w:t>a</w:t>
      </w:r>
      <w:r w:rsidRPr="006B69A3">
        <w:rPr>
          <w:b/>
        </w:rPr>
        <w:t xml:space="preserve">s </w:t>
      </w:r>
      <w:r w:rsidR="00FF503C" w:rsidRPr="006B69A3">
        <w:rPr>
          <w:b/>
        </w:rPr>
        <w:t>y</w:t>
      </w:r>
      <w:r w:rsidRPr="006B69A3">
        <w:rPr>
          <w:b/>
        </w:rPr>
        <w:t xml:space="preserve"> program</w:t>
      </w:r>
      <w:r w:rsidR="00FF503C" w:rsidRPr="006B69A3">
        <w:rPr>
          <w:b/>
        </w:rPr>
        <w:t>a</w:t>
      </w:r>
      <w:r w:rsidRPr="006B69A3">
        <w:rPr>
          <w:b/>
        </w:rPr>
        <w:t xml:space="preserve">s </w:t>
      </w:r>
      <w:r w:rsidR="00FF503C" w:rsidRPr="006B69A3">
        <w:rPr>
          <w:b/>
        </w:rPr>
        <w:t>que permitan el</w:t>
      </w:r>
      <w:r w:rsidRPr="006B69A3">
        <w:rPr>
          <w:b/>
        </w:rPr>
        <w:t xml:space="preserve"> efectiv</w:t>
      </w:r>
      <w:r w:rsidR="00FF503C" w:rsidRPr="006B69A3">
        <w:rPr>
          <w:b/>
        </w:rPr>
        <w:t>o</w:t>
      </w:r>
      <w:r w:rsidRPr="006B69A3">
        <w:rPr>
          <w:b/>
        </w:rPr>
        <w:t xml:space="preserve"> </w:t>
      </w:r>
      <w:r w:rsidR="00FF503C" w:rsidRPr="006B69A3">
        <w:rPr>
          <w:b/>
        </w:rPr>
        <w:t>cu</w:t>
      </w:r>
      <w:r w:rsidRPr="006B69A3">
        <w:rPr>
          <w:b/>
        </w:rPr>
        <w:t>mpl</w:t>
      </w:r>
      <w:r w:rsidR="00FF503C" w:rsidRPr="006B69A3">
        <w:rPr>
          <w:b/>
        </w:rPr>
        <w:t>i</w:t>
      </w:r>
      <w:r w:rsidRPr="006B69A3">
        <w:rPr>
          <w:b/>
        </w:rPr>
        <w:t>m</w:t>
      </w:r>
      <w:r w:rsidR="00FF503C" w:rsidRPr="006B69A3">
        <w:rPr>
          <w:b/>
        </w:rPr>
        <w:t>i</w:t>
      </w:r>
      <w:r w:rsidRPr="006B69A3">
        <w:rPr>
          <w:b/>
        </w:rPr>
        <w:t xml:space="preserve">ento </w:t>
      </w:r>
      <w:r w:rsidR="00FF503C" w:rsidRPr="006B69A3">
        <w:rPr>
          <w:b/>
        </w:rPr>
        <w:t xml:space="preserve">de </w:t>
      </w:r>
      <w:smartTag w:uri="urn:schemas-microsoft-com:office:smarttags" w:element="PersonName">
        <w:smartTagPr>
          <w:attr w:name="ProductID" w:val="la Convenci￳n"/>
        </w:smartTagPr>
        <w:r w:rsidR="00FF503C" w:rsidRPr="006B69A3">
          <w:rPr>
            <w:b/>
          </w:rPr>
          <w:t>la</w:t>
        </w:r>
        <w:r w:rsidRPr="006B69A3">
          <w:rPr>
            <w:b/>
          </w:rPr>
          <w:t xml:space="preserve"> Conven</w:t>
        </w:r>
        <w:r w:rsidR="00FF503C" w:rsidRPr="006B69A3">
          <w:rPr>
            <w:b/>
          </w:rPr>
          <w:t>c</w:t>
        </w:r>
        <w:r w:rsidRPr="006B69A3">
          <w:rPr>
            <w:b/>
          </w:rPr>
          <w:t>i</w:t>
        </w:r>
        <w:r w:rsidR="00FF503C" w:rsidRPr="006B69A3">
          <w:rPr>
            <w:b/>
          </w:rPr>
          <w:t>ó</w:t>
        </w:r>
        <w:r w:rsidRPr="006B69A3">
          <w:rPr>
            <w:b/>
          </w:rPr>
          <w:t>n</w:t>
        </w:r>
      </w:smartTag>
      <w:r w:rsidRPr="006B69A3">
        <w:rPr>
          <w:b/>
        </w:rPr>
        <w:t>;</w:t>
      </w:r>
    </w:p>
    <w:p w:rsidR="008D243A" w:rsidRPr="006B69A3" w:rsidRDefault="008D243A" w:rsidP="008D243A">
      <w:pPr>
        <w:pStyle w:val="SingleTxtG"/>
        <w:rPr>
          <w:b/>
        </w:rPr>
      </w:pPr>
      <w:r w:rsidRPr="006B69A3">
        <w:rPr>
          <w:b/>
        </w:rPr>
        <w:tab/>
        <w:t>c)</w:t>
      </w:r>
      <w:r w:rsidRPr="006B69A3">
        <w:rPr>
          <w:b/>
        </w:rPr>
        <w:tab/>
      </w:r>
      <w:r w:rsidR="00FF503C" w:rsidRPr="006B69A3">
        <w:rPr>
          <w:b/>
        </w:rPr>
        <w:t>Pida</w:t>
      </w:r>
      <w:r w:rsidRPr="006B69A3">
        <w:rPr>
          <w:b/>
        </w:rPr>
        <w:t xml:space="preserve"> asist</w:t>
      </w:r>
      <w:r w:rsidR="00FF503C" w:rsidRPr="006B69A3">
        <w:rPr>
          <w:b/>
        </w:rPr>
        <w:t>e</w:t>
      </w:r>
      <w:r w:rsidRPr="006B69A3">
        <w:rPr>
          <w:b/>
        </w:rPr>
        <w:t>nc</w:t>
      </w:r>
      <w:r w:rsidR="00FF503C" w:rsidRPr="006B69A3">
        <w:rPr>
          <w:b/>
        </w:rPr>
        <w:t xml:space="preserve">ia a </w:t>
      </w:r>
      <w:r w:rsidRPr="006B69A3">
        <w:rPr>
          <w:b/>
        </w:rPr>
        <w:t>e</w:t>
      </w:r>
      <w:r w:rsidR="00FF503C" w:rsidRPr="006B69A3">
        <w:rPr>
          <w:b/>
        </w:rPr>
        <w:t xml:space="preserve">ste respecto al </w:t>
      </w:r>
      <w:r w:rsidR="005967C4" w:rsidRPr="006B69A3">
        <w:rPr>
          <w:b/>
        </w:rPr>
        <w:t>F</w:t>
      </w:r>
      <w:r w:rsidR="00FF503C" w:rsidRPr="006B69A3">
        <w:rPr>
          <w:b/>
        </w:rPr>
        <w:t>ondo de las Naciones</w:t>
      </w:r>
      <w:r w:rsidRPr="006B69A3">
        <w:rPr>
          <w:b/>
        </w:rPr>
        <w:t xml:space="preserve"> Uni</w:t>
      </w:r>
      <w:r w:rsidR="00FF503C" w:rsidRPr="006B69A3">
        <w:rPr>
          <w:b/>
        </w:rPr>
        <w:t xml:space="preserve">das para </w:t>
      </w:r>
      <w:smartTag w:uri="urn:schemas-microsoft-com:office:smarttags" w:element="PersonName">
        <w:smartTagPr>
          <w:attr w:name="ProductID" w:val="la Infancia"/>
        </w:smartTagPr>
        <w:r w:rsidR="00FF503C" w:rsidRPr="006B69A3">
          <w:rPr>
            <w:b/>
          </w:rPr>
          <w:t>la Infancia</w:t>
        </w:r>
      </w:smartTag>
      <w:r w:rsidRPr="006B69A3">
        <w:rPr>
          <w:b/>
        </w:rPr>
        <w:t xml:space="preserve"> (UNICEF) o</w:t>
      </w:r>
      <w:r w:rsidR="00FF503C" w:rsidRPr="006B69A3">
        <w:rPr>
          <w:b/>
        </w:rPr>
        <w:t xml:space="preserve"> a</w:t>
      </w:r>
      <w:r w:rsidRPr="006B69A3">
        <w:rPr>
          <w:b/>
        </w:rPr>
        <w:t xml:space="preserve"> otr</w:t>
      </w:r>
      <w:r w:rsidR="00FF503C" w:rsidRPr="006B69A3">
        <w:rPr>
          <w:b/>
        </w:rPr>
        <w:t>as</w:t>
      </w:r>
      <w:r w:rsidRPr="006B69A3">
        <w:rPr>
          <w:b/>
        </w:rPr>
        <w:t xml:space="preserve"> organiza</w:t>
      </w:r>
      <w:r w:rsidR="00FF503C" w:rsidRPr="006B69A3">
        <w:rPr>
          <w:b/>
        </w:rPr>
        <w:t>c</w:t>
      </w:r>
      <w:r w:rsidRPr="006B69A3">
        <w:rPr>
          <w:b/>
        </w:rPr>
        <w:t>ion</w:t>
      </w:r>
      <w:r w:rsidR="00FF503C" w:rsidRPr="006B69A3">
        <w:rPr>
          <w:b/>
        </w:rPr>
        <w:t>e</w:t>
      </w:r>
      <w:r w:rsidRPr="006B69A3">
        <w:rPr>
          <w:b/>
        </w:rPr>
        <w:t>s.</w:t>
      </w:r>
    </w:p>
    <w:p w:rsidR="008D243A" w:rsidRPr="006B69A3" w:rsidRDefault="008D243A" w:rsidP="008D243A">
      <w:pPr>
        <w:pStyle w:val="SingleTxtG"/>
      </w:pPr>
      <w:r w:rsidRPr="006B69A3">
        <w:t>36.</w:t>
      </w:r>
      <w:r w:rsidRPr="006B69A3">
        <w:tab/>
      </w:r>
      <w:r w:rsidR="00FF503C" w:rsidRPr="006B69A3">
        <w:t>El Gobierno de</w:t>
      </w:r>
      <w:r w:rsidRPr="006B69A3">
        <w:t xml:space="preserve"> Seychelles </w:t>
      </w:r>
      <w:r w:rsidR="00FF503C" w:rsidRPr="006B69A3">
        <w:t>ha logrado avances</w:t>
      </w:r>
      <w:r w:rsidRPr="006B69A3">
        <w:t xml:space="preserve"> considerable</w:t>
      </w:r>
      <w:r w:rsidR="00FF503C" w:rsidRPr="006B69A3">
        <w:t>s</w:t>
      </w:r>
      <w:r w:rsidRPr="006B69A3">
        <w:t xml:space="preserve"> </w:t>
      </w:r>
      <w:r w:rsidR="00FF503C" w:rsidRPr="006B69A3">
        <w:t>en ese ámbito</w:t>
      </w:r>
      <w:r w:rsidRPr="006B69A3">
        <w:t>. S</w:t>
      </w:r>
      <w:r w:rsidR="00FF503C" w:rsidRPr="006B69A3">
        <w:t>e han implantado</w:t>
      </w:r>
      <w:r w:rsidRPr="006B69A3">
        <w:t xml:space="preserve"> mecanism</w:t>
      </w:r>
      <w:r w:rsidR="00FF503C" w:rsidRPr="006B69A3">
        <w:t>o</w:t>
      </w:r>
      <w:r w:rsidRPr="006B69A3">
        <w:t xml:space="preserve">s </w:t>
      </w:r>
      <w:r w:rsidR="00736E34" w:rsidRPr="006B69A3">
        <w:t xml:space="preserve">rigurosos </w:t>
      </w:r>
      <w:r w:rsidR="00FF503C" w:rsidRPr="006B69A3">
        <w:t xml:space="preserve">y adoptado </w:t>
      </w:r>
      <w:r w:rsidRPr="006B69A3">
        <w:t>ini</w:t>
      </w:r>
      <w:r w:rsidR="00FF503C" w:rsidRPr="006B69A3">
        <w:t>c</w:t>
      </w:r>
      <w:r w:rsidRPr="006B69A3">
        <w:t>iativ</w:t>
      </w:r>
      <w:r w:rsidR="00FF503C" w:rsidRPr="006B69A3">
        <w:t>a</w:t>
      </w:r>
      <w:r w:rsidRPr="006B69A3">
        <w:t xml:space="preserve">s </w:t>
      </w:r>
      <w:r w:rsidR="00FF503C" w:rsidRPr="006B69A3">
        <w:t>de investigación que permitirán reunir datos</w:t>
      </w:r>
      <w:r w:rsidRPr="006B69A3">
        <w:t xml:space="preserve"> cultural</w:t>
      </w:r>
      <w:r w:rsidR="00FF503C" w:rsidRPr="006B69A3">
        <w:t>mente idóneos para la</w:t>
      </w:r>
      <w:r w:rsidRPr="006B69A3">
        <w:t xml:space="preserve"> formula</w:t>
      </w:r>
      <w:r w:rsidR="00FF503C" w:rsidRPr="006B69A3">
        <w:t>c</w:t>
      </w:r>
      <w:r w:rsidRPr="006B69A3">
        <w:t>i</w:t>
      </w:r>
      <w:r w:rsidR="00FF503C" w:rsidRPr="006B69A3">
        <w:t>ó</w:t>
      </w:r>
      <w:r w:rsidRPr="006B69A3">
        <w:t>n</w:t>
      </w:r>
      <w:r w:rsidR="00FF503C" w:rsidRPr="006B69A3">
        <w:t xml:space="preserve"> de políticas</w:t>
      </w:r>
      <w:r w:rsidRPr="006B69A3">
        <w:t xml:space="preserve">. </w:t>
      </w:r>
      <w:r w:rsidR="00FF503C" w:rsidRPr="006B69A3">
        <w:t>Se ha hecho un gran hincapié en la necesidad de elaborar</w:t>
      </w:r>
      <w:r w:rsidRPr="006B69A3">
        <w:t xml:space="preserve"> indica</w:t>
      </w:r>
      <w:r w:rsidR="00FF503C" w:rsidRPr="006B69A3">
        <w:t>d</w:t>
      </w:r>
      <w:r w:rsidRPr="006B69A3">
        <w:t>or</w:t>
      </w:r>
      <w:r w:rsidR="00FF503C" w:rsidRPr="006B69A3">
        <w:t>e</w:t>
      </w:r>
      <w:r w:rsidRPr="006B69A3">
        <w:t xml:space="preserve">s </w:t>
      </w:r>
      <w:r w:rsidR="00FF503C" w:rsidRPr="006B69A3">
        <w:t xml:space="preserve">que incorporen </w:t>
      </w:r>
      <w:r w:rsidR="00736E34" w:rsidRPr="006B69A3">
        <w:t xml:space="preserve">no </w:t>
      </w:r>
      <w:r w:rsidR="00FF503C" w:rsidRPr="006B69A3">
        <w:t>solamente los</w:t>
      </w:r>
      <w:r w:rsidR="00054B43" w:rsidRPr="006B69A3">
        <w:t xml:space="preserve"> </w:t>
      </w:r>
      <w:r w:rsidRPr="006B69A3">
        <w:t>princip</w:t>
      </w:r>
      <w:r w:rsidR="00FF503C" w:rsidRPr="006B69A3">
        <w:t>io</w:t>
      </w:r>
      <w:r w:rsidRPr="006B69A3">
        <w:t xml:space="preserve">s </w:t>
      </w:r>
      <w:r w:rsidR="00FF503C" w:rsidRPr="006B69A3">
        <w:t xml:space="preserve">de </w:t>
      </w:r>
      <w:smartTag w:uri="urn:schemas-microsoft-com:office:smarttags" w:element="PersonName">
        <w:smartTagPr>
          <w:attr w:name="ProductID" w:val="la Convenci￳n"/>
        </w:smartTagPr>
        <w:r w:rsidR="00FF503C" w:rsidRPr="006B69A3">
          <w:t>la</w:t>
        </w:r>
        <w:r w:rsidRPr="006B69A3">
          <w:t xml:space="preserve"> Conven</w:t>
        </w:r>
        <w:r w:rsidR="00FF503C" w:rsidRPr="006B69A3">
          <w:t>c</w:t>
        </w:r>
        <w:r w:rsidRPr="006B69A3">
          <w:t>i</w:t>
        </w:r>
        <w:r w:rsidR="00FF503C" w:rsidRPr="006B69A3">
          <w:t>ón</w:t>
        </w:r>
      </w:smartTag>
      <w:r w:rsidR="00FF503C" w:rsidRPr="006B69A3">
        <w:t>, sino que se inte</w:t>
      </w:r>
      <w:r w:rsidR="00736E34" w:rsidRPr="006B69A3">
        <w:t>gre</w:t>
      </w:r>
      <w:r w:rsidR="00FF503C" w:rsidRPr="006B69A3">
        <w:t>n también</w:t>
      </w:r>
      <w:r w:rsidRPr="006B69A3">
        <w:t xml:space="preserve"> </w:t>
      </w:r>
      <w:r w:rsidR="00FF503C" w:rsidRPr="006B69A3">
        <w:t>en el contexto</w:t>
      </w:r>
      <w:r w:rsidRPr="006B69A3">
        <w:t xml:space="preserve"> local. </w:t>
      </w:r>
      <w:r w:rsidR="00736E34" w:rsidRPr="006B69A3">
        <w:t>H</w:t>
      </w:r>
      <w:r w:rsidR="005A5C9F" w:rsidRPr="006B69A3">
        <w:t xml:space="preserve">a mejorado </w:t>
      </w:r>
      <w:r w:rsidR="00736E34" w:rsidRPr="006B69A3">
        <w:t xml:space="preserve">asimismo </w:t>
      </w:r>
      <w:r w:rsidR="005A5C9F" w:rsidRPr="006B69A3">
        <w:t>el alcance y la dimensión de los</w:t>
      </w:r>
      <w:r w:rsidRPr="006B69A3">
        <w:t xml:space="preserve"> mecanism</w:t>
      </w:r>
      <w:r w:rsidR="005A5C9F" w:rsidRPr="006B69A3">
        <w:t>os</w:t>
      </w:r>
      <w:r w:rsidRPr="006B69A3">
        <w:t xml:space="preserve">, </w:t>
      </w:r>
      <w:r w:rsidR="005A5C9F" w:rsidRPr="006B69A3">
        <w:t>ofreciendo así un panorama</w:t>
      </w:r>
      <w:r w:rsidRPr="006B69A3">
        <w:t xml:space="preserve"> m</w:t>
      </w:r>
      <w:r w:rsidR="005A5C9F" w:rsidRPr="006B69A3">
        <w:t>ás</w:t>
      </w:r>
      <w:r w:rsidRPr="006B69A3">
        <w:t xml:space="preserve"> complet</w:t>
      </w:r>
      <w:r w:rsidR="005A5C9F" w:rsidRPr="006B69A3">
        <w:t>o y detallado de los pro</w:t>
      </w:r>
      <w:r w:rsidRPr="006B69A3">
        <w:t>gres</w:t>
      </w:r>
      <w:r w:rsidR="005A5C9F" w:rsidRPr="006B69A3">
        <w:t>o</w:t>
      </w:r>
      <w:r w:rsidRPr="006B69A3">
        <w:t>s, ne</w:t>
      </w:r>
      <w:r w:rsidR="005A5C9F" w:rsidRPr="006B69A3">
        <w:t>c</w:t>
      </w:r>
      <w:r w:rsidRPr="006B69A3">
        <w:t>e</w:t>
      </w:r>
      <w:r w:rsidR="005A5C9F" w:rsidRPr="006B69A3">
        <w:t>si</w:t>
      </w:r>
      <w:r w:rsidRPr="006B69A3">
        <w:t>d</w:t>
      </w:r>
      <w:r w:rsidR="005A5C9F" w:rsidRPr="006B69A3">
        <w:t>ade</w:t>
      </w:r>
      <w:r w:rsidRPr="006B69A3">
        <w:t xml:space="preserve">s </w:t>
      </w:r>
      <w:r w:rsidR="005A5C9F" w:rsidRPr="006B69A3">
        <w:t>y</w:t>
      </w:r>
      <w:r w:rsidRPr="006B69A3">
        <w:t xml:space="preserve"> problem</w:t>
      </w:r>
      <w:r w:rsidR="005A5C9F" w:rsidRPr="006B69A3">
        <w:t>a</w:t>
      </w:r>
      <w:r w:rsidRPr="006B69A3">
        <w:t xml:space="preserve">s </w:t>
      </w:r>
      <w:r w:rsidR="00736E34" w:rsidRPr="006B69A3">
        <w:t>a</w:t>
      </w:r>
      <w:r w:rsidR="005A5C9F" w:rsidRPr="006B69A3">
        <w:t xml:space="preserve"> que</w:t>
      </w:r>
      <w:r w:rsidR="00736E34" w:rsidRPr="006B69A3">
        <w:t xml:space="preserve"> se</w:t>
      </w:r>
      <w:r w:rsidR="005A5C9F" w:rsidRPr="006B69A3">
        <w:t xml:space="preserve"> enfrentan los niños en la</w:t>
      </w:r>
      <w:r w:rsidRPr="006B69A3">
        <w:t xml:space="preserve"> socie</w:t>
      </w:r>
      <w:r w:rsidR="005A5C9F" w:rsidRPr="006B69A3">
        <w:t>dad de Seychelles</w:t>
      </w:r>
      <w:r w:rsidRPr="006B69A3">
        <w:t>.</w:t>
      </w:r>
    </w:p>
    <w:p w:rsidR="008D243A" w:rsidRPr="006B69A3" w:rsidRDefault="008D243A" w:rsidP="008D243A">
      <w:pPr>
        <w:pStyle w:val="SingleTxtG"/>
      </w:pPr>
      <w:r w:rsidRPr="006B69A3">
        <w:t>37.</w:t>
      </w:r>
      <w:r w:rsidRPr="006B69A3">
        <w:tab/>
      </w:r>
      <w:r w:rsidR="00220DA8" w:rsidRPr="006B69A3">
        <w:t>Como se ha</w:t>
      </w:r>
      <w:r w:rsidRPr="006B69A3">
        <w:t xml:space="preserve"> men</w:t>
      </w:r>
      <w:r w:rsidR="00220DA8" w:rsidRPr="006B69A3">
        <w:t>c</w:t>
      </w:r>
      <w:r w:rsidRPr="006B69A3">
        <w:t>ion</w:t>
      </w:r>
      <w:r w:rsidR="00220DA8" w:rsidRPr="006B69A3">
        <w:t>a</w:t>
      </w:r>
      <w:r w:rsidRPr="006B69A3">
        <w:t>d</w:t>
      </w:r>
      <w:r w:rsidR="00220DA8" w:rsidRPr="006B69A3">
        <w:t>o,</w:t>
      </w:r>
      <w:r w:rsidRPr="006B69A3">
        <w:t xml:space="preserve"> e</w:t>
      </w:r>
      <w:r w:rsidR="00220DA8" w:rsidRPr="006B69A3">
        <w:t>l</w:t>
      </w:r>
      <w:r w:rsidRPr="006B69A3">
        <w:t xml:space="preserve"> Observator</w:t>
      </w:r>
      <w:r w:rsidR="00220DA8" w:rsidRPr="006B69A3">
        <w:t>io</w:t>
      </w:r>
      <w:r w:rsidRPr="006B69A3">
        <w:t xml:space="preserve"> facilita</w:t>
      </w:r>
      <w:r w:rsidR="00220DA8" w:rsidRPr="006B69A3">
        <w:t>rá</w:t>
      </w:r>
      <w:r w:rsidRPr="006B69A3">
        <w:t xml:space="preserve"> </w:t>
      </w:r>
      <w:r w:rsidR="00220DA8" w:rsidRPr="006B69A3">
        <w:t xml:space="preserve">la recopilación de </w:t>
      </w:r>
      <w:r w:rsidRPr="006B69A3">
        <w:t>dat</w:t>
      </w:r>
      <w:r w:rsidR="00220DA8" w:rsidRPr="006B69A3">
        <w:t>os.</w:t>
      </w:r>
      <w:r w:rsidRPr="006B69A3">
        <w:t xml:space="preserve"> </w:t>
      </w:r>
      <w:r w:rsidR="00220DA8" w:rsidRPr="006B69A3">
        <w:t>Ya se han</w:t>
      </w:r>
      <w:r w:rsidRPr="006B69A3">
        <w:t xml:space="preserve"> </w:t>
      </w:r>
      <w:r w:rsidR="00736E34" w:rsidRPr="006B69A3">
        <w:t>seleccionado</w:t>
      </w:r>
      <w:r w:rsidRPr="006B69A3">
        <w:t xml:space="preserve"> </w:t>
      </w:r>
      <w:r w:rsidR="00220DA8" w:rsidRPr="006B69A3">
        <w:t>los indicadores y se ha terminado</w:t>
      </w:r>
      <w:r w:rsidRPr="006B69A3">
        <w:t xml:space="preserve"> </w:t>
      </w:r>
      <w:r w:rsidR="00220DA8" w:rsidRPr="006B69A3">
        <w:t>el primer gran</w:t>
      </w:r>
      <w:r w:rsidRPr="006B69A3">
        <w:t xml:space="preserve"> pro</w:t>
      </w:r>
      <w:r w:rsidR="00220DA8" w:rsidRPr="006B69A3">
        <w:t>y</w:t>
      </w:r>
      <w:r w:rsidRPr="006B69A3">
        <w:t>ect</w:t>
      </w:r>
      <w:r w:rsidR="00220DA8" w:rsidRPr="006B69A3">
        <w:t>o</w:t>
      </w:r>
      <w:r w:rsidRPr="006B69A3">
        <w:t xml:space="preserve"> </w:t>
      </w:r>
      <w:r w:rsidR="00054B43" w:rsidRPr="006B69A3">
        <w:t>—</w:t>
      </w:r>
      <w:r w:rsidR="00220DA8" w:rsidRPr="006B69A3">
        <w:t>un</w:t>
      </w:r>
      <w:r w:rsidRPr="006B69A3">
        <w:t xml:space="preserve"> </w:t>
      </w:r>
      <w:r w:rsidR="00220DA8" w:rsidRPr="006B69A3">
        <w:t>estudio r</w:t>
      </w:r>
      <w:r w:rsidRPr="006B69A3">
        <w:t>egional</w:t>
      </w:r>
      <w:r w:rsidR="00220DA8" w:rsidRPr="006B69A3">
        <w:t xml:space="preserve"> sobre la</w:t>
      </w:r>
      <w:r w:rsidRPr="006B69A3">
        <w:t xml:space="preserve"> </w:t>
      </w:r>
      <w:r w:rsidR="00220DA8" w:rsidRPr="006B69A3">
        <w:t>v</w:t>
      </w:r>
      <w:r w:rsidRPr="006B69A3">
        <w:t>iolenc</w:t>
      </w:r>
      <w:r w:rsidR="00220DA8" w:rsidRPr="006B69A3">
        <w:t>ia contra los niños y se está realizando un</w:t>
      </w:r>
      <w:r w:rsidRPr="006B69A3">
        <w:t xml:space="preserve"> se</w:t>
      </w:r>
      <w:r w:rsidR="00220DA8" w:rsidRPr="006B69A3">
        <w:t>gundo</w:t>
      </w:r>
      <w:r w:rsidRPr="006B69A3">
        <w:t xml:space="preserve"> </w:t>
      </w:r>
      <w:r w:rsidR="00220DA8" w:rsidRPr="006B69A3">
        <w:t>e</w:t>
      </w:r>
      <w:r w:rsidRPr="006B69A3">
        <w:t>stud</w:t>
      </w:r>
      <w:r w:rsidR="00220DA8" w:rsidRPr="006B69A3">
        <w:t>io en</w:t>
      </w:r>
      <w:r w:rsidRPr="006B69A3">
        <w:t xml:space="preserve"> adolescent</w:t>
      </w:r>
      <w:r w:rsidR="00220DA8" w:rsidRPr="006B69A3">
        <w:t>e</w:t>
      </w:r>
      <w:r w:rsidRPr="006B69A3">
        <w:t xml:space="preserve">s. </w:t>
      </w:r>
      <w:r w:rsidR="00220DA8" w:rsidRPr="006B69A3">
        <w:t>El</w:t>
      </w:r>
      <w:r w:rsidRPr="006B69A3">
        <w:t xml:space="preserve"> Observator</w:t>
      </w:r>
      <w:r w:rsidR="00220DA8" w:rsidRPr="006B69A3">
        <w:t>io</w:t>
      </w:r>
      <w:r w:rsidRPr="006B69A3">
        <w:t xml:space="preserve"> </w:t>
      </w:r>
      <w:r w:rsidR="00220DA8" w:rsidRPr="006B69A3">
        <w:t>también</w:t>
      </w:r>
      <w:r w:rsidRPr="006B69A3">
        <w:t xml:space="preserve"> administr</w:t>
      </w:r>
      <w:r w:rsidR="00220DA8" w:rsidRPr="006B69A3">
        <w:t>a</w:t>
      </w:r>
      <w:r w:rsidRPr="006B69A3">
        <w:t xml:space="preserve"> </w:t>
      </w:r>
      <w:r w:rsidR="00220DA8" w:rsidRPr="006B69A3">
        <w:t>un</w:t>
      </w:r>
      <w:r w:rsidRPr="006B69A3">
        <w:t xml:space="preserve">a </w:t>
      </w:r>
      <w:r w:rsidR="00220DA8" w:rsidRPr="006B69A3">
        <w:t xml:space="preserve">base de datos </w:t>
      </w:r>
      <w:r w:rsidRPr="006B69A3">
        <w:t>regional</w:t>
      </w:r>
      <w:r w:rsidR="00C52492" w:rsidRPr="006B69A3">
        <w:t>,</w:t>
      </w:r>
      <w:r w:rsidRPr="006B69A3">
        <w:t xml:space="preserve"> </w:t>
      </w:r>
      <w:r w:rsidR="00C52492" w:rsidRPr="006B69A3">
        <w:t>que se está actualizando continuamente y a la que se puede</w:t>
      </w:r>
      <w:r w:rsidRPr="006B69A3">
        <w:t xml:space="preserve"> acced</w:t>
      </w:r>
      <w:r w:rsidR="00C52492" w:rsidRPr="006B69A3">
        <w:t>er a través del sitio web del</w:t>
      </w:r>
      <w:r w:rsidRPr="006B69A3">
        <w:t xml:space="preserve"> ODEROI</w:t>
      </w:r>
      <w:r w:rsidR="00C52492" w:rsidRPr="006B69A3">
        <w:t>:</w:t>
      </w:r>
      <w:r w:rsidRPr="006B69A3">
        <w:t xml:space="preserve"> http://oderoi.uom.ac.mu.</w:t>
      </w:r>
    </w:p>
    <w:p w:rsidR="008D243A" w:rsidRPr="006B69A3" w:rsidRDefault="008D243A" w:rsidP="008D243A">
      <w:pPr>
        <w:pStyle w:val="SingleTxtG"/>
      </w:pPr>
      <w:r w:rsidRPr="006B69A3">
        <w:t>38.</w:t>
      </w:r>
      <w:r w:rsidRPr="006B69A3">
        <w:tab/>
      </w:r>
      <w:r w:rsidR="00C52492" w:rsidRPr="006B69A3">
        <w:t>Uno de los sistemas más</w:t>
      </w:r>
      <w:r w:rsidRPr="006B69A3">
        <w:t xml:space="preserve"> pertinent</w:t>
      </w:r>
      <w:r w:rsidR="00C52492" w:rsidRPr="006B69A3">
        <w:t>es de recopilación de datos</w:t>
      </w:r>
      <w:r w:rsidRPr="006B69A3">
        <w:t xml:space="preserve"> </w:t>
      </w:r>
      <w:r w:rsidR="00C52492" w:rsidRPr="006B69A3">
        <w:t xml:space="preserve">que está </w:t>
      </w:r>
      <w:r w:rsidR="00736E34" w:rsidRPr="006B69A3">
        <w:t>organiz</w:t>
      </w:r>
      <w:r w:rsidR="00C52492" w:rsidRPr="006B69A3">
        <w:t xml:space="preserve">ando </w:t>
      </w:r>
      <w:smartTag w:uri="urn:schemas-microsoft-com:office:smarttags" w:element="PersonName">
        <w:smartTagPr>
          <w:attr w:name="ProductID" w:val="la Divisi￳n"/>
        </w:smartTagPr>
        <w:r w:rsidR="00C52492" w:rsidRPr="006B69A3">
          <w:t>la División</w:t>
        </w:r>
      </w:smartTag>
      <w:r w:rsidR="00C52492" w:rsidRPr="006B69A3">
        <w:t xml:space="preserve"> de</w:t>
      </w:r>
      <w:r w:rsidRPr="006B69A3">
        <w:t xml:space="preserve"> Pol</w:t>
      </w:r>
      <w:r w:rsidR="00C52492" w:rsidRPr="006B69A3">
        <w:t>íti</w:t>
      </w:r>
      <w:r w:rsidRPr="006B69A3">
        <w:t>c</w:t>
      </w:r>
      <w:r w:rsidR="00C52492" w:rsidRPr="006B69A3">
        <w:t>a</w:t>
      </w:r>
      <w:r w:rsidRPr="006B69A3">
        <w:t>, Plani</w:t>
      </w:r>
      <w:r w:rsidR="00C52492" w:rsidRPr="006B69A3">
        <w:t>ficació</w:t>
      </w:r>
      <w:r w:rsidRPr="006B69A3">
        <w:t xml:space="preserve">n </w:t>
      </w:r>
      <w:r w:rsidR="00C52492" w:rsidRPr="006B69A3">
        <w:t>y</w:t>
      </w:r>
      <w:r w:rsidRPr="006B69A3">
        <w:t xml:space="preserve"> Coopera</w:t>
      </w:r>
      <w:r w:rsidR="00C52492" w:rsidRPr="006B69A3">
        <w:t>c</w:t>
      </w:r>
      <w:r w:rsidRPr="006B69A3">
        <w:t>i</w:t>
      </w:r>
      <w:r w:rsidR="00C52492" w:rsidRPr="006B69A3">
        <w:t>ó</w:t>
      </w:r>
      <w:r w:rsidRPr="006B69A3">
        <w:t>n</w:t>
      </w:r>
      <w:r w:rsidR="00C52492" w:rsidRPr="006B69A3">
        <w:t xml:space="preserve"> e</w:t>
      </w:r>
      <w:r w:rsidRPr="006B69A3">
        <w:t xml:space="preserve">s </w:t>
      </w:r>
      <w:r w:rsidR="00C52492" w:rsidRPr="006B69A3">
        <w:t>el</w:t>
      </w:r>
      <w:r w:rsidRPr="006B69A3">
        <w:t xml:space="preserve"> </w:t>
      </w:r>
      <w:r w:rsidR="00054B43" w:rsidRPr="006B69A3">
        <w:t>"</w:t>
      </w:r>
      <w:r w:rsidRPr="006B69A3">
        <w:t>Pro</w:t>
      </w:r>
      <w:r w:rsidR="00C52492" w:rsidRPr="006B69A3">
        <w:t>yecto de Bienestar Infantil</w:t>
      </w:r>
      <w:r w:rsidR="00054B43" w:rsidRPr="006B69A3">
        <w:t>"</w:t>
      </w:r>
      <w:r w:rsidRPr="006B69A3">
        <w:t xml:space="preserve">. </w:t>
      </w:r>
      <w:r w:rsidR="00C52492" w:rsidRPr="006B69A3">
        <w:t>Se trata de la ampliación de un ejercicio efectuado a finales de</w:t>
      </w:r>
      <w:r w:rsidRPr="006B69A3">
        <w:t xml:space="preserve"> 2004 </w:t>
      </w:r>
      <w:r w:rsidR="00C52492" w:rsidRPr="006B69A3">
        <w:t>bajo el lema d</w:t>
      </w:r>
      <w:r w:rsidRPr="006B69A3">
        <w:t xml:space="preserve">e </w:t>
      </w:r>
      <w:r w:rsidR="00054B43" w:rsidRPr="006B69A3">
        <w:t>"</w:t>
      </w:r>
      <w:r w:rsidR="00C52492" w:rsidRPr="006B69A3">
        <w:t>Nuestros niños, nuestro tesoro, nuestro</w:t>
      </w:r>
      <w:r w:rsidRPr="006B69A3">
        <w:t xml:space="preserve"> </w:t>
      </w:r>
      <w:r w:rsidR="00C52492" w:rsidRPr="006B69A3">
        <w:t>f</w:t>
      </w:r>
      <w:r w:rsidRPr="006B69A3">
        <w:t>utur</w:t>
      </w:r>
      <w:r w:rsidR="00C52492" w:rsidRPr="006B69A3">
        <w:t>o</w:t>
      </w:r>
      <w:r w:rsidR="00054B43" w:rsidRPr="006B69A3">
        <w:t>"</w:t>
      </w:r>
      <w:r w:rsidRPr="006B69A3">
        <w:t xml:space="preserve">. </w:t>
      </w:r>
      <w:r w:rsidR="00D27296" w:rsidRPr="006B69A3">
        <w:t>Su</w:t>
      </w:r>
      <w:r w:rsidR="00C52492" w:rsidRPr="006B69A3">
        <w:t xml:space="preserve"> objetivo</w:t>
      </w:r>
      <w:r w:rsidR="00D27296" w:rsidRPr="006B69A3">
        <w:t xml:space="preserve"> </w:t>
      </w:r>
      <w:r w:rsidRPr="006B69A3">
        <w:t>res</w:t>
      </w:r>
      <w:r w:rsidR="00D27296" w:rsidRPr="006B69A3">
        <w:t>ide en e</w:t>
      </w:r>
      <w:r w:rsidR="004569A6" w:rsidRPr="006B69A3">
        <w:t>stablecer</w:t>
      </w:r>
      <w:r w:rsidR="00D27296" w:rsidRPr="006B69A3">
        <w:t xml:space="preserve"> una d</w:t>
      </w:r>
      <w:r w:rsidRPr="006B69A3">
        <w:t>efini</w:t>
      </w:r>
      <w:r w:rsidR="00D27296" w:rsidRPr="006B69A3">
        <w:t>c</w:t>
      </w:r>
      <w:r w:rsidRPr="006B69A3">
        <w:t>i</w:t>
      </w:r>
      <w:r w:rsidR="00D27296" w:rsidRPr="006B69A3">
        <w:t>ó</w:t>
      </w:r>
      <w:r w:rsidRPr="006B69A3">
        <w:t xml:space="preserve">n </w:t>
      </w:r>
      <w:r w:rsidR="00D27296" w:rsidRPr="006B69A3">
        <w:t>y un</w:t>
      </w:r>
      <w:r w:rsidRPr="006B69A3">
        <w:t xml:space="preserve"> model</w:t>
      </w:r>
      <w:r w:rsidR="00D27296" w:rsidRPr="006B69A3">
        <w:t>o de bienestar infantil</w:t>
      </w:r>
      <w:r w:rsidRPr="006B69A3">
        <w:t xml:space="preserve"> </w:t>
      </w:r>
      <w:r w:rsidR="00D27296" w:rsidRPr="006B69A3">
        <w:t xml:space="preserve">que </w:t>
      </w:r>
      <w:r w:rsidRPr="006B69A3">
        <w:t>t</w:t>
      </w:r>
      <w:r w:rsidR="00736E34" w:rsidRPr="006B69A3">
        <w:t>enga en cuenta</w:t>
      </w:r>
      <w:r w:rsidR="00D27296" w:rsidRPr="006B69A3">
        <w:t xml:space="preserve"> el contexto de</w:t>
      </w:r>
      <w:r w:rsidRPr="006B69A3">
        <w:t xml:space="preserve"> Seychelles. </w:t>
      </w:r>
      <w:r w:rsidR="00736E34" w:rsidRPr="006B69A3">
        <w:t>El desarrollo del m</w:t>
      </w:r>
      <w:r w:rsidR="004569A6" w:rsidRPr="006B69A3">
        <w:t>odelo de bienestar infantil de</w:t>
      </w:r>
      <w:r w:rsidRPr="006B69A3">
        <w:t xml:space="preserve"> Seychelles </w:t>
      </w:r>
      <w:r w:rsidR="004569A6" w:rsidRPr="006B69A3">
        <w:t xml:space="preserve">se basa en una serie de conceptos </w:t>
      </w:r>
      <w:r w:rsidR="00736E34" w:rsidRPr="006B69A3">
        <w:t>imprescindibles</w:t>
      </w:r>
      <w:r w:rsidRPr="006B69A3">
        <w:t xml:space="preserve">. </w:t>
      </w:r>
      <w:r w:rsidR="004569A6" w:rsidRPr="006B69A3">
        <w:t>Se ha prestado especial atención a los</w:t>
      </w:r>
      <w:r w:rsidRPr="006B69A3">
        <w:t xml:space="preserve"> val</w:t>
      </w:r>
      <w:r w:rsidR="004569A6" w:rsidRPr="006B69A3">
        <w:t>or</w:t>
      </w:r>
      <w:r w:rsidRPr="006B69A3">
        <w:t xml:space="preserve">es </w:t>
      </w:r>
      <w:r w:rsidR="004569A6" w:rsidRPr="006B69A3">
        <w:t>que</w:t>
      </w:r>
      <w:r w:rsidRPr="006B69A3">
        <w:t xml:space="preserve"> Seychelles </w:t>
      </w:r>
      <w:r w:rsidR="004569A6" w:rsidRPr="006B69A3">
        <w:t>defiende</w:t>
      </w:r>
      <w:r w:rsidRPr="006B69A3">
        <w:t xml:space="preserve">, </w:t>
      </w:r>
      <w:r w:rsidR="004569A6" w:rsidRPr="006B69A3">
        <w:t>la</w:t>
      </w:r>
      <w:r w:rsidRPr="006B69A3">
        <w:t xml:space="preserve"> ne</w:t>
      </w:r>
      <w:r w:rsidR="004569A6" w:rsidRPr="006B69A3">
        <w:t>c</w:t>
      </w:r>
      <w:r w:rsidRPr="006B69A3">
        <w:t>e</w:t>
      </w:r>
      <w:r w:rsidR="004569A6" w:rsidRPr="006B69A3">
        <w:t>sida</w:t>
      </w:r>
      <w:r w:rsidRPr="006B69A3">
        <w:t xml:space="preserve">d </w:t>
      </w:r>
      <w:r w:rsidR="004569A6" w:rsidRPr="006B69A3">
        <w:t>de que sea</w:t>
      </w:r>
      <w:r w:rsidR="00AC48F0" w:rsidRPr="006B69A3">
        <w:t>n</w:t>
      </w:r>
      <w:r w:rsidRPr="006B69A3">
        <w:t xml:space="preserve"> relevant</w:t>
      </w:r>
      <w:r w:rsidR="004569A6" w:rsidRPr="006B69A3">
        <w:t>e</w:t>
      </w:r>
      <w:r w:rsidR="00AC48F0" w:rsidRPr="006B69A3">
        <w:t>s</w:t>
      </w:r>
      <w:r w:rsidRPr="006B69A3">
        <w:t xml:space="preserve"> </w:t>
      </w:r>
      <w:r w:rsidR="004569A6" w:rsidRPr="006B69A3">
        <w:t xml:space="preserve">desde el punto de vista </w:t>
      </w:r>
      <w:r w:rsidR="00AC48F0" w:rsidRPr="006B69A3">
        <w:t xml:space="preserve">de la </w:t>
      </w:r>
      <w:r w:rsidR="004569A6" w:rsidRPr="006B69A3">
        <w:t>polític</w:t>
      </w:r>
      <w:r w:rsidR="00AC48F0" w:rsidRPr="006B69A3">
        <w:t>a</w:t>
      </w:r>
      <w:r w:rsidR="00FD6F61" w:rsidRPr="006B69A3">
        <w:t xml:space="preserve"> </w:t>
      </w:r>
      <w:r w:rsidR="004569A6" w:rsidRPr="006B69A3">
        <w:t>y la</w:t>
      </w:r>
      <w:r w:rsidRPr="006B69A3">
        <w:t xml:space="preserve"> importanc</w:t>
      </w:r>
      <w:r w:rsidR="004569A6" w:rsidRPr="006B69A3">
        <w:t>ia de consider</w:t>
      </w:r>
      <w:r w:rsidR="00FD6F61" w:rsidRPr="006B69A3">
        <w:t>a</w:t>
      </w:r>
      <w:r w:rsidR="004569A6" w:rsidRPr="006B69A3">
        <w:t xml:space="preserve">r al niño </w:t>
      </w:r>
      <w:r w:rsidR="00FD6F61" w:rsidRPr="006B69A3">
        <w:t xml:space="preserve">como un individuo </w:t>
      </w:r>
      <w:r w:rsidR="004569A6" w:rsidRPr="006B69A3">
        <w:t>con personalidad propia y como un ciudadano activo</w:t>
      </w:r>
      <w:r w:rsidRPr="006B69A3">
        <w:t>.</w:t>
      </w:r>
    </w:p>
    <w:p w:rsidR="008D243A" w:rsidRPr="006B69A3" w:rsidRDefault="008D243A" w:rsidP="008D243A">
      <w:pPr>
        <w:pStyle w:val="SingleTxtG"/>
      </w:pPr>
      <w:r w:rsidRPr="006B69A3">
        <w:t>39.</w:t>
      </w:r>
      <w:r w:rsidRPr="006B69A3">
        <w:tab/>
      </w:r>
      <w:r w:rsidR="00FD6F61" w:rsidRPr="006B69A3">
        <w:t>El</w:t>
      </w:r>
      <w:r w:rsidRPr="006B69A3">
        <w:t xml:space="preserve"> pro</w:t>
      </w:r>
      <w:r w:rsidR="00FD6F61" w:rsidRPr="006B69A3">
        <w:t>y</w:t>
      </w:r>
      <w:r w:rsidRPr="006B69A3">
        <w:t>ect</w:t>
      </w:r>
      <w:r w:rsidR="00FD6F61" w:rsidRPr="006B69A3">
        <w:t>o</w:t>
      </w:r>
      <w:r w:rsidRPr="006B69A3">
        <w:t xml:space="preserve"> </w:t>
      </w:r>
      <w:r w:rsidR="00FD6F61" w:rsidRPr="006B69A3">
        <w:t>estriba en</w:t>
      </w:r>
      <w:r w:rsidRPr="006B69A3">
        <w:t xml:space="preserve"> </w:t>
      </w:r>
      <w:r w:rsidR="00FD6F61" w:rsidRPr="006B69A3">
        <w:t xml:space="preserve">ofrecer un panorama, </w:t>
      </w:r>
      <w:r w:rsidR="00736E34" w:rsidRPr="006B69A3">
        <w:t>respaldado por</w:t>
      </w:r>
      <w:r w:rsidR="00FD6F61" w:rsidRPr="006B69A3">
        <w:t xml:space="preserve"> pruebas, de la</w:t>
      </w:r>
      <w:r w:rsidR="00736E34" w:rsidRPr="006B69A3">
        <w:t xml:space="preserve"> evolución de las</w:t>
      </w:r>
      <w:r w:rsidR="00FD6F61" w:rsidRPr="006B69A3">
        <w:t xml:space="preserve"> tendencias a lo largo del tiempo en la calidad de vida o bienestar percibidos </w:t>
      </w:r>
      <w:r w:rsidR="00B26FA0" w:rsidRPr="006B69A3">
        <w:t>por</w:t>
      </w:r>
      <w:r w:rsidR="00FD6F61" w:rsidRPr="006B69A3">
        <w:t xml:space="preserve"> los niños y jóvenes de</w:t>
      </w:r>
      <w:r w:rsidR="00054B43" w:rsidRPr="006B69A3">
        <w:t xml:space="preserve"> </w:t>
      </w:r>
      <w:r w:rsidRPr="006B69A3">
        <w:t>Seychelles</w:t>
      </w:r>
      <w:r w:rsidR="00FD6F61" w:rsidRPr="006B69A3">
        <w:t>, desglosad</w:t>
      </w:r>
      <w:r w:rsidR="00736E34" w:rsidRPr="006B69A3">
        <w:t>a</w:t>
      </w:r>
      <w:r w:rsidR="00FD6F61" w:rsidRPr="006B69A3">
        <w:t>s por</w:t>
      </w:r>
      <w:r w:rsidRPr="006B69A3">
        <w:t xml:space="preserve"> g</w:t>
      </w:r>
      <w:r w:rsidR="00FD6F61" w:rsidRPr="006B69A3">
        <w:t>é</w:t>
      </w:r>
      <w:r w:rsidRPr="006B69A3">
        <w:t>ner</w:t>
      </w:r>
      <w:r w:rsidR="00FD6F61" w:rsidRPr="006B69A3">
        <w:t>o y edad</w:t>
      </w:r>
      <w:r w:rsidRPr="006B69A3">
        <w:t>, as</w:t>
      </w:r>
      <w:r w:rsidR="00FD6F61" w:rsidRPr="006B69A3">
        <w:t>í como por isla,</w:t>
      </w:r>
      <w:r w:rsidRPr="006B69A3">
        <w:t xml:space="preserve"> </w:t>
      </w:r>
      <w:r w:rsidR="00FD6F61" w:rsidRPr="006B69A3">
        <w:t>que abar</w:t>
      </w:r>
      <w:r w:rsidR="00B26FA0" w:rsidRPr="006B69A3">
        <w:t>que</w:t>
      </w:r>
      <w:r w:rsidR="00FD6F61" w:rsidRPr="006B69A3">
        <w:t xml:space="preserve"> a todos los niños hasta los</w:t>
      </w:r>
      <w:r w:rsidRPr="006B69A3">
        <w:t xml:space="preserve"> 18 </w:t>
      </w:r>
      <w:r w:rsidR="00FD6F61" w:rsidRPr="006B69A3">
        <w:t>años de edad</w:t>
      </w:r>
      <w:r w:rsidRPr="006B69A3">
        <w:t xml:space="preserve">. </w:t>
      </w:r>
      <w:r w:rsidR="00FD6F61" w:rsidRPr="006B69A3">
        <w:t>Los</w:t>
      </w:r>
      <w:r w:rsidRPr="006B69A3">
        <w:t xml:space="preserve"> dat</w:t>
      </w:r>
      <w:r w:rsidR="00FD6F61" w:rsidRPr="006B69A3">
        <w:t>os</w:t>
      </w:r>
      <w:r w:rsidRPr="006B69A3">
        <w:t xml:space="preserve"> </w:t>
      </w:r>
      <w:r w:rsidR="00B26FA0" w:rsidRPr="006B69A3">
        <w:t>se</w:t>
      </w:r>
      <w:r w:rsidRPr="006B69A3">
        <w:t xml:space="preserve"> </w:t>
      </w:r>
      <w:r w:rsidR="00B26FA0" w:rsidRPr="006B69A3">
        <w:t>re</w:t>
      </w:r>
      <w:r w:rsidRPr="006B69A3">
        <w:t>copil</w:t>
      </w:r>
      <w:r w:rsidR="00B26FA0" w:rsidRPr="006B69A3">
        <w:t xml:space="preserve">arán fundamentalmente a partir de los </w:t>
      </w:r>
      <w:r w:rsidR="00736E34" w:rsidRPr="006B69A3">
        <w:t xml:space="preserve">obtenidos de </w:t>
      </w:r>
      <w:r w:rsidR="00B26FA0" w:rsidRPr="006B69A3">
        <w:t xml:space="preserve">niños/jóvenes en una encuesta global </w:t>
      </w:r>
      <w:r w:rsidR="00736E34" w:rsidRPr="006B69A3">
        <w:t>sobre</w:t>
      </w:r>
      <w:r w:rsidR="00B26FA0" w:rsidRPr="006B69A3">
        <w:t xml:space="preserve"> la percepción </w:t>
      </w:r>
      <w:r w:rsidR="00736E34" w:rsidRPr="006B69A3">
        <w:t>infantil</w:t>
      </w:r>
      <w:r w:rsidR="00B26FA0" w:rsidRPr="006B69A3">
        <w:t xml:space="preserve"> en todas las escuelas de</w:t>
      </w:r>
      <w:r w:rsidR="00054B43" w:rsidRPr="006B69A3">
        <w:t xml:space="preserve"> </w:t>
      </w:r>
      <w:r w:rsidRPr="006B69A3">
        <w:t xml:space="preserve">Seychelles. </w:t>
      </w:r>
      <w:r w:rsidR="00B26FA0" w:rsidRPr="006B69A3">
        <w:t>Se obtendrán datos s</w:t>
      </w:r>
      <w:r w:rsidRPr="006B69A3">
        <w:t>ec</w:t>
      </w:r>
      <w:r w:rsidR="00B26FA0" w:rsidRPr="006B69A3">
        <w:t>u</w:t>
      </w:r>
      <w:r w:rsidRPr="006B69A3">
        <w:t>ndar</w:t>
      </w:r>
      <w:r w:rsidR="00B26FA0" w:rsidRPr="006B69A3">
        <w:t>ios</w:t>
      </w:r>
      <w:r w:rsidRPr="006B69A3">
        <w:t xml:space="preserve"> </w:t>
      </w:r>
      <w:r w:rsidR="00B26FA0" w:rsidRPr="006B69A3">
        <w:t>de la encuesta de gastos de los hogares, de los estudios del Departamento de Salud y del</w:t>
      </w:r>
      <w:r w:rsidRPr="006B69A3">
        <w:t xml:space="preserve"> Minist</w:t>
      </w:r>
      <w:r w:rsidR="00B26FA0" w:rsidRPr="006B69A3">
        <w:t>e</w:t>
      </w:r>
      <w:r w:rsidRPr="006B69A3">
        <w:t>r</w:t>
      </w:r>
      <w:r w:rsidR="00B26FA0" w:rsidRPr="006B69A3">
        <w:t xml:space="preserve">io de </w:t>
      </w:r>
      <w:r w:rsidRPr="006B69A3">
        <w:t>Educa</w:t>
      </w:r>
      <w:r w:rsidR="00B26FA0" w:rsidRPr="006B69A3">
        <w:t>c</w:t>
      </w:r>
      <w:r w:rsidRPr="006B69A3">
        <w:t>i</w:t>
      </w:r>
      <w:r w:rsidR="00B26FA0" w:rsidRPr="006B69A3">
        <w:t>ó</w:t>
      </w:r>
      <w:r w:rsidRPr="006B69A3">
        <w:t>n.</w:t>
      </w:r>
    </w:p>
    <w:p w:rsidR="008D243A" w:rsidRPr="006B69A3" w:rsidRDefault="008D243A" w:rsidP="008D243A">
      <w:pPr>
        <w:pStyle w:val="SingleTxtG"/>
      </w:pPr>
      <w:r w:rsidRPr="006B69A3">
        <w:t>40.</w:t>
      </w:r>
      <w:r w:rsidRPr="006B69A3">
        <w:tab/>
      </w:r>
      <w:r w:rsidR="00B26FA0" w:rsidRPr="006B69A3">
        <w:t>Se ha redactado una lista de</w:t>
      </w:r>
      <w:r w:rsidRPr="006B69A3">
        <w:t xml:space="preserve"> indica</w:t>
      </w:r>
      <w:r w:rsidR="00B26FA0" w:rsidRPr="006B69A3">
        <w:t>d</w:t>
      </w:r>
      <w:r w:rsidRPr="006B69A3">
        <w:t>or</w:t>
      </w:r>
      <w:r w:rsidR="00B26FA0" w:rsidRPr="006B69A3">
        <w:t>e</w:t>
      </w:r>
      <w:r w:rsidRPr="006B69A3">
        <w:t>s</w:t>
      </w:r>
      <w:r w:rsidR="00464D98" w:rsidRPr="006B69A3">
        <w:t>, basada en los subcomponentes del</w:t>
      </w:r>
      <w:r w:rsidRPr="006B69A3">
        <w:t xml:space="preserve"> model</w:t>
      </w:r>
      <w:r w:rsidR="00464D98" w:rsidRPr="006B69A3">
        <w:t>o</w:t>
      </w:r>
      <w:r w:rsidRPr="006B69A3">
        <w:t xml:space="preserve">. </w:t>
      </w:r>
      <w:r w:rsidR="00464D98" w:rsidRPr="006B69A3">
        <w:t>Los</w:t>
      </w:r>
      <w:r w:rsidRPr="006B69A3">
        <w:t xml:space="preserve"> indica</w:t>
      </w:r>
      <w:r w:rsidR="00464D98" w:rsidRPr="006B69A3">
        <w:t>d</w:t>
      </w:r>
      <w:r w:rsidRPr="006B69A3">
        <w:t>or</w:t>
      </w:r>
      <w:r w:rsidR="00464D98" w:rsidRPr="006B69A3">
        <w:t>e</w:t>
      </w:r>
      <w:r w:rsidRPr="006B69A3">
        <w:t xml:space="preserve">s </w:t>
      </w:r>
      <w:r w:rsidR="00DC28B4" w:rsidRPr="006B69A3">
        <w:t xml:space="preserve">cuentan con el aval de </w:t>
      </w:r>
      <w:r w:rsidR="00464D98" w:rsidRPr="006B69A3">
        <w:t>ha</w:t>
      </w:r>
      <w:r w:rsidR="00DC28B4" w:rsidRPr="006B69A3">
        <w:t>ber</w:t>
      </w:r>
      <w:r w:rsidR="00464D98" w:rsidRPr="006B69A3">
        <w:t xml:space="preserve"> sido </w:t>
      </w:r>
      <w:r w:rsidR="00736E34" w:rsidRPr="006B69A3">
        <w:t>adoptados por numerosos psicólogos sociales y sociólogos</w:t>
      </w:r>
      <w:r w:rsidR="00464D98" w:rsidRPr="006B69A3">
        <w:t xml:space="preserve"> a nivel</w:t>
      </w:r>
      <w:r w:rsidRPr="006B69A3">
        <w:t xml:space="preserve"> interna</w:t>
      </w:r>
      <w:r w:rsidR="00464D98" w:rsidRPr="006B69A3">
        <w:t>c</w:t>
      </w:r>
      <w:r w:rsidRPr="006B69A3">
        <w:t xml:space="preserve">ional </w:t>
      </w:r>
      <w:r w:rsidR="00464D98" w:rsidRPr="006B69A3">
        <w:t>a lo largo de dos decenios de investigación</w:t>
      </w:r>
      <w:r w:rsidRPr="006B69A3">
        <w:t xml:space="preserve"> emp</w:t>
      </w:r>
      <w:r w:rsidR="00464D98" w:rsidRPr="006B69A3">
        <w:t>í</w:t>
      </w:r>
      <w:r w:rsidRPr="006B69A3">
        <w:t>rica</w:t>
      </w:r>
      <w:r w:rsidR="00464D98" w:rsidRPr="006B69A3">
        <w:t xml:space="preserve"> sobre el bienestar</w:t>
      </w:r>
      <w:r w:rsidRPr="006B69A3">
        <w:t xml:space="preserve"> subjetiv</w:t>
      </w:r>
      <w:r w:rsidR="00464D98" w:rsidRPr="006B69A3">
        <w:t>o</w:t>
      </w:r>
      <w:r w:rsidRPr="006B69A3">
        <w:t xml:space="preserve">. </w:t>
      </w:r>
      <w:r w:rsidR="00464D98" w:rsidRPr="006B69A3">
        <w:t>Los</w:t>
      </w:r>
      <w:r w:rsidRPr="006B69A3">
        <w:t xml:space="preserve"> indica</w:t>
      </w:r>
      <w:r w:rsidR="00464D98" w:rsidRPr="006B69A3">
        <w:t>d</w:t>
      </w:r>
      <w:r w:rsidRPr="006B69A3">
        <w:t>or</w:t>
      </w:r>
      <w:r w:rsidR="00464D98" w:rsidRPr="006B69A3">
        <w:t>e</w:t>
      </w:r>
      <w:r w:rsidRPr="006B69A3">
        <w:t xml:space="preserve">s </w:t>
      </w:r>
      <w:r w:rsidR="00464D98" w:rsidRPr="006B69A3">
        <w:t>que se han añadido recientemente al modelo de</w:t>
      </w:r>
      <w:r w:rsidRPr="006B69A3">
        <w:t xml:space="preserve"> Seychelles</w:t>
      </w:r>
      <w:r w:rsidR="00464D98" w:rsidRPr="006B69A3">
        <w:t xml:space="preserve"> </w:t>
      </w:r>
      <w:r w:rsidR="00DC28B4" w:rsidRPr="006B69A3">
        <w:t>tienen su punto de partida</w:t>
      </w:r>
      <w:r w:rsidR="00464D98" w:rsidRPr="006B69A3">
        <w:t xml:space="preserve"> en los utilizados a nivel</w:t>
      </w:r>
      <w:r w:rsidRPr="006B69A3">
        <w:t xml:space="preserve"> interna</w:t>
      </w:r>
      <w:r w:rsidR="00464D98" w:rsidRPr="006B69A3">
        <w:t>c</w:t>
      </w:r>
      <w:r w:rsidRPr="006B69A3">
        <w:t>ional.</w:t>
      </w:r>
    </w:p>
    <w:p w:rsidR="008D243A" w:rsidRPr="006B69A3" w:rsidRDefault="008D243A" w:rsidP="008D243A">
      <w:pPr>
        <w:pStyle w:val="SingleTxtG"/>
      </w:pPr>
      <w:r w:rsidRPr="006B69A3">
        <w:t>41.</w:t>
      </w:r>
      <w:r w:rsidRPr="006B69A3">
        <w:tab/>
      </w:r>
      <w:r w:rsidR="00741588" w:rsidRPr="006B69A3">
        <w:t>Los d</w:t>
      </w:r>
      <w:r w:rsidRPr="006B69A3">
        <w:t>at</w:t>
      </w:r>
      <w:r w:rsidR="00741588" w:rsidRPr="006B69A3">
        <w:t>os</w:t>
      </w:r>
      <w:r w:rsidRPr="006B69A3">
        <w:t xml:space="preserve"> </w:t>
      </w:r>
      <w:r w:rsidR="00741588" w:rsidRPr="006B69A3">
        <w:t xml:space="preserve">se obtendrán de las estadísticas pertinentes recogidas por los </w:t>
      </w:r>
      <w:r w:rsidRPr="006B69A3">
        <w:t>Minist</w:t>
      </w:r>
      <w:r w:rsidR="00741588" w:rsidRPr="006B69A3">
        <w:t>erio</w:t>
      </w:r>
      <w:r w:rsidRPr="006B69A3">
        <w:t>s</w:t>
      </w:r>
      <w:r w:rsidR="00741588" w:rsidRPr="006B69A3">
        <w:t xml:space="preserve"> del Gobierno</w:t>
      </w:r>
      <w:r w:rsidRPr="006B69A3">
        <w:t xml:space="preserve"> </w:t>
      </w:r>
      <w:r w:rsidR="00741588" w:rsidRPr="006B69A3">
        <w:t>y</w:t>
      </w:r>
      <w:r w:rsidRPr="006B69A3">
        <w:t xml:space="preserve"> </w:t>
      </w:r>
      <w:r w:rsidR="00741588" w:rsidRPr="006B69A3">
        <w:t>O</w:t>
      </w:r>
      <w:r w:rsidRPr="006B69A3">
        <w:t>NG</w:t>
      </w:r>
      <w:r w:rsidR="00741588" w:rsidRPr="006B69A3">
        <w:t xml:space="preserve"> y de </w:t>
      </w:r>
      <w:r w:rsidR="00DC28B4" w:rsidRPr="006B69A3">
        <w:t>los sondeos realizados</w:t>
      </w:r>
      <w:r w:rsidRPr="006B69A3">
        <w:t xml:space="preserve"> (</w:t>
      </w:r>
      <w:r w:rsidR="00DC28B4" w:rsidRPr="006B69A3">
        <w:t xml:space="preserve">a </w:t>
      </w:r>
      <w:r w:rsidR="00741588" w:rsidRPr="006B69A3">
        <w:t>niños/</w:t>
      </w:r>
      <w:r w:rsidRPr="006B69A3">
        <w:t>pa</w:t>
      </w:r>
      <w:r w:rsidR="00741588" w:rsidRPr="006B69A3">
        <w:t>d</w:t>
      </w:r>
      <w:r w:rsidRPr="006B69A3">
        <w:t>res).</w:t>
      </w:r>
    </w:p>
    <w:p w:rsidR="008D243A" w:rsidRPr="006B69A3" w:rsidRDefault="008D243A" w:rsidP="008D243A">
      <w:pPr>
        <w:pStyle w:val="SingleTxtG"/>
      </w:pPr>
      <w:r w:rsidRPr="006B69A3">
        <w:t>42.</w:t>
      </w:r>
      <w:r w:rsidRPr="006B69A3">
        <w:tab/>
      </w:r>
      <w:r w:rsidR="00741588" w:rsidRPr="006B69A3">
        <w:t xml:space="preserve">La </w:t>
      </w:r>
      <w:r w:rsidR="00BD397B" w:rsidRPr="006B69A3">
        <w:t>cuantif</w:t>
      </w:r>
      <w:r w:rsidR="00741588" w:rsidRPr="006B69A3">
        <w:t>ic</w:t>
      </w:r>
      <w:r w:rsidR="00BD397B" w:rsidRPr="006B69A3">
        <w:t>ac</w:t>
      </w:r>
      <w:r w:rsidR="00741588" w:rsidRPr="006B69A3">
        <w:t>ión del grado de bienestar infantil permitirá</w:t>
      </w:r>
      <w:r w:rsidRPr="006B69A3">
        <w:t>:</w:t>
      </w:r>
    </w:p>
    <w:p w:rsidR="008D243A" w:rsidRPr="006B69A3" w:rsidRDefault="00741588" w:rsidP="008D243A">
      <w:pPr>
        <w:pStyle w:val="Bullet1G"/>
      </w:pPr>
      <w:r w:rsidRPr="006B69A3">
        <w:t>Evaluar y</w:t>
      </w:r>
      <w:r w:rsidR="008D243A" w:rsidRPr="006B69A3">
        <w:t xml:space="preserve"> descri</w:t>
      </w:r>
      <w:r w:rsidRPr="006B69A3">
        <w:t>bir</w:t>
      </w:r>
      <w:r w:rsidR="008D243A" w:rsidRPr="006B69A3">
        <w:t xml:space="preserve"> </w:t>
      </w:r>
      <w:r w:rsidRPr="006B69A3">
        <w:t xml:space="preserve">las </w:t>
      </w:r>
      <w:r w:rsidR="008D243A" w:rsidRPr="006B69A3">
        <w:t>condi</w:t>
      </w:r>
      <w:r w:rsidRPr="006B69A3">
        <w:t>c</w:t>
      </w:r>
      <w:r w:rsidR="008D243A" w:rsidRPr="006B69A3">
        <w:t>ion</w:t>
      </w:r>
      <w:r w:rsidRPr="006B69A3">
        <w:t>e</w:t>
      </w:r>
      <w:r w:rsidR="00BD397B" w:rsidRPr="006B69A3">
        <w:t>s</w:t>
      </w:r>
      <w:r w:rsidRPr="006B69A3">
        <w:t xml:space="preserve"> en que se crían los niños e</w:t>
      </w:r>
      <w:r w:rsidR="008D243A" w:rsidRPr="006B69A3">
        <w:t>n Seychelles</w:t>
      </w:r>
      <w:r w:rsidR="00027FD5" w:rsidRPr="006B69A3">
        <w:t>;</w:t>
      </w:r>
    </w:p>
    <w:p w:rsidR="008D243A" w:rsidRPr="006B69A3" w:rsidRDefault="008D243A" w:rsidP="008D243A">
      <w:pPr>
        <w:pStyle w:val="Bullet1G"/>
      </w:pPr>
      <w:r w:rsidRPr="006B69A3">
        <w:t>Identifica</w:t>
      </w:r>
      <w:r w:rsidR="00741588" w:rsidRPr="006B69A3">
        <w:t>r a los niños en situación de</w:t>
      </w:r>
      <w:r w:rsidRPr="006B69A3">
        <w:t xml:space="preserve"> ri</w:t>
      </w:r>
      <w:r w:rsidR="00741588" w:rsidRPr="006B69A3">
        <w:t>e</w:t>
      </w:r>
      <w:r w:rsidRPr="006B69A3">
        <w:t>s</w:t>
      </w:r>
      <w:r w:rsidR="00741588" w:rsidRPr="006B69A3">
        <w:t>go</w:t>
      </w:r>
      <w:r w:rsidRPr="006B69A3">
        <w:t xml:space="preserve"> </w:t>
      </w:r>
      <w:r w:rsidR="00741588" w:rsidRPr="006B69A3">
        <w:t>y que</w:t>
      </w:r>
      <w:r w:rsidRPr="006B69A3">
        <w:t xml:space="preserve"> requi</w:t>
      </w:r>
      <w:r w:rsidR="00741588" w:rsidRPr="006B69A3">
        <w:t>e</w:t>
      </w:r>
      <w:r w:rsidRPr="006B69A3">
        <w:t>re</w:t>
      </w:r>
      <w:r w:rsidR="00741588" w:rsidRPr="006B69A3">
        <w:t>n</w:t>
      </w:r>
      <w:r w:rsidRPr="006B69A3">
        <w:t xml:space="preserve"> </w:t>
      </w:r>
      <w:r w:rsidR="00741588" w:rsidRPr="006B69A3">
        <w:t xml:space="preserve">servicios </w:t>
      </w:r>
      <w:r w:rsidR="00DC28B4" w:rsidRPr="006B69A3">
        <w:t xml:space="preserve">de medicina </w:t>
      </w:r>
      <w:r w:rsidRPr="006B69A3">
        <w:t>preventiv</w:t>
      </w:r>
      <w:r w:rsidR="00DC28B4" w:rsidRPr="006B69A3">
        <w:t>a</w:t>
      </w:r>
      <w:r w:rsidRPr="006B69A3">
        <w:t xml:space="preserve"> </w:t>
      </w:r>
      <w:r w:rsidR="00741588" w:rsidRPr="006B69A3">
        <w:t xml:space="preserve">y a los que han conseguido evitar el </w:t>
      </w:r>
      <w:r w:rsidRPr="006B69A3">
        <w:t>ri</w:t>
      </w:r>
      <w:r w:rsidR="00741588" w:rsidRPr="006B69A3">
        <w:t>e</w:t>
      </w:r>
      <w:r w:rsidRPr="006B69A3">
        <w:t>s</w:t>
      </w:r>
      <w:r w:rsidR="00741588" w:rsidRPr="006B69A3">
        <w:t>go y cuya</w:t>
      </w:r>
      <w:r w:rsidRPr="006B69A3">
        <w:t xml:space="preserve"> experienc</w:t>
      </w:r>
      <w:r w:rsidR="00741588" w:rsidRPr="006B69A3">
        <w:t>ia</w:t>
      </w:r>
      <w:r w:rsidRPr="006B69A3">
        <w:t xml:space="preserve"> </w:t>
      </w:r>
      <w:r w:rsidR="001C5497" w:rsidRPr="006B69A3">
        <w:t xml:space="preserve">puede aportar </w:t>
      </w:r>
      <w:r w:rsidR="00BD397B" w:rsidRPr="006B69A3">
        <w:t>información</w:t>
      </w:r>
      <w:r w:rsidR="001C5497" w:rsidRPr="006B69A3">
        <w:t xml:space="preserve"> </w:t>
      </w:r>
      <w:r w:rsidR="00DC28B4" w:rsidRPr="006B69A3">
        <w:t>sobr</w:t>
      </w:r>
      <w:r w:rsidR="001C5497" w:rsidRPr="006B69A3">
        <w:t>e los mecanismos que mejor funcionan</w:t>
      </w:r>
      <w:r w:rsidR="00027FD5" w:rsidRPr="006B69A3">
        <w:t>;</w:t>
      </w:r>
    </w:p>
    <w:p w:rsidR="008D243A" w:rsidRPr="006B69A3" w:rsidRDefault="00BD397B" w:rsidP="008D243A">
      <w:pPr>
        <w:pStyle w:val="Bullet1G"/>
      </w:pPr>
      <w:r w:rsidRPr="006B69A3">
        <w:t xml:space="preserve">Controlar </w:t>
      </w:r>
      <w:r w:rsidR="00DC28B4" w:rsidRPr="006B69A3">
        <w:t xml:space="preserve">la evolución de </w:t>
      </w:r>
      <w:r w:rsidRPr="006B69A3">
        <w:t>los resultados relacionados con la infancia</w:t>
      </w:r>
      <w:r w:rsidR="000A3CBA" w:rsidRPr="006B69A3">
        <w:t xml:space="preserve"> a lo largo del tiempo y la</w:t>
      </w:r>
      <w:r w:rsidR="008D243A" w:rsidRPr="006B69A3">
        <w:t xml:space="preserve"> </w:t>
      </w:r>
      <w:r w:rsidR="000A3CBA" w:rsidRPr="006B69A3">
        <w:t>a</w:t>
      </w:r>
      <w:r w:rsidR="008D243A" w:rsidRPr="006B69A3">
        <w:t>pl</w:t>
      </w:r>
      <w:r w:rsidR="000A3CBA" w:rsidRPr="006B69A3">
        <w:t>icación de las</w:t>
      </w:r>
      <w:r w:rsidR="008D243A" w:rsidRPr="006B69A3">
        <w:t xml:space="preserve"> pol</w:t>
      </w:r>
      <w:r w:rsidR="000A3CBA" w:rsidRPr="006B69A3">
        <w:t>íti</w:t>
      </w:r>
      <w:r w:rsidR="008D243A" w:rsidRPr="006B69A3">
        <w:t>c</w:t>
      </w:r>
      <w:r w:rsidR="000A3CBA" w:rsidRPr="006B69A3">
        <w:t>a</w:t>
      </w:r>
      <w:r w:rsidR="008D243A" w:rsidRPr="006B69A3">
        <w:t>s, servic</w:t>
      </w:r>
      <w:r w:rsidR="000A3CBA" w:rsidRPr="006B69A3">
        <w:t>io</w:t>
      </w:r>
      <w:r w:rsidR="008D243A" w:rsidRPr="006B69A3">
        <w:t xml:space="preserve">s </w:t>
      </w:r>
      <w:r w:rsidR="000A3CBA" w:rsidRPr="006B69A3">
        <w:t>y</w:t>
      </w:r>
      <w:r w:rsidR="008D243A" w:rsidRPr="006B69A3">
        <w:t xml:space="preserve"> program</w:t>
      </w:r>
      <w:r w:rsidR="000A3CBA" w:rsidRPr="006B69A3">
        <w:t>a</w:t>
      </w:r>
      <w:r w:rsidR="008D243A" w:rsidRPr="006B69A3">
        <w:t xml:space="preserve">s </w:t>
      </w:r>
      <w:r w:rsidR="000A3CBA" w:rsidRPr="006B69A3">
        <w:t>para mejorar sus</w:t>
      </w:r>
      <w:r w:rsidR="008D243A" w:rsidRPr="006B69A3">
        <w:t xml:space="preserve"> v</w:t>
      </w:r>
      <w:r w:rsidR="000A3CBA" w:rsidRPr="006B69A3">
        <w:t>ida</w:t>
      </w:r>
      <w:r w:rsidR="008D243A" w:rsidRPr="006B69A3">
        <w:t>s</w:t>
      </w:r>
      <w:r w:rsidR="00027FD5" w:rsidRPr="006B69A3">
        <w:t>;</w:t>
      </w:r>
    </w:p>
    <w:p w:rsidR="008D243A" w:rsidRPr="006B69A3" w:rsidRDefault="000A3CBA" w:rsidP="008D243A">
      <w:pPr>
        <w:pStyle w:val="Bullet1G"/>
      </w:pPr>
      <w:r w:rsidRPr="006B69A3">
        <w:t>Fijar metas y</w:t>
      </w:r>
      <w:r w:rsidR="008D243A" w:rsidRPr="006B69A3">
        <w:t xml:space="preserve"> plani</w:t>
      </w:r>
      <w:r w:rsidRPr="006B69A3">
        <w:t>ficar</w:t>
      </w:r>
      <w:r w:rsidR="008D243A" w:rsidRPr="006B69A3">
        <w:t xml:space="preserve"> servic</w:t>
      </w:r>
      <w:r w:rsidRPr="006B69A3">
        <w:t>io</w:t>
      </w:r>
      <w:r w:rsidR="008D243A" w:rsidRPr="006B69A3">
        <w:t>s, program</w:t>
      </w:r>
      <w:r w:rsidRPr="006B69A3">
        <w:t>a</w:t>
      </w:r>
      <w:r w:rsidR="008D243A" w:rsidRPr="006B69A3">
        <w:t xml:space="preserve">s </w:t>
      </w:r>
      <w:r w:rsidRPr="006B69A3">
        <w:t xml:space="preserve">y </w:t>
      </w:r>
      <w:r w:rsidR="008D243A" w:rsidRPr="006B69A3">
        <w:t>pol</w:t>
      </w:r>
      <w:r w:rsidRPr="006B69A3">
        <w:t>ít</w:t>
      </w:r>
      <w:r w:rsidR="008D243A" w:rsidRPr="006B69A3">
        <w:t>ic</w:t>
      </w:r>
      <w:r w:rsidRPr="006B69A3">
        <w:t>a</w:t>
      </w:r>
      <w:r w:rsidR="008D243A" w:rsidRPr="006B69A3">
        <w:t xml:space="preserve">s </w:t>
      </w:r>
      <w:r w:rsidRPr="006B69A3">
        <w:t>más efectivos con miras a abordar las necesidades</w:t>
      </w:r>
      <w:r w:rsidR="008D243A" w:rsidRPr="006B69A3">
        <w:t xml:space="preserve"> </w:t>
      </w:r>
      <w:r w:rsidRPr="006B69A3">
        <w:t>e</w:t>
      </w:r>
      <w:r w:rsidR="008D243A" w:rsidRPr="006B69A3">
        <w:t>spec</w:t>
      </w:r>
      <w:r w:rsidRPr="006B69A3">
        <w:t>í</w:t>
      </w:r>
      <w:r w:rsidR="008D243A" w:rsidRPr="006B69A3">
        <w:t>fic</w:t>
      </w:r>
      <w:r w:rsidRPr="006B69A3">
        <w:t>as de</w:t>
      </w:r>
      <w:r w:rsidR="008D243A" w:rsidRPr="006B69A3">
        <w:t xml:space="preserve"> diferent</w:t>
      </w:r>
      <w:r w:rsidRPr="006B69A3">
        <w:t>es</w:t>
      </w:r>
      <w:r w:rsidR="008D243A" w:rsidRPr="006B69A3">
        <w:t xml:space="preserve"> grup</w:t>
      </w:r>
      <w:r w:rsidRPr="006B69A3">
        <w:t>o</w:t>
      </w:r>
      <w:r w:rsidR="008D243A" w:rsidRPr="006B69A3">
        <w:t xml:space="preserve">s </w:t>
      </w:r>
      <w:r w:rsidRPr="006B69A3">
        <w:t>de niños</w:t>
      </w:r>
      <w:r w:rsidR="00027FD5" w:rsidRPr="006B69A3">
        <w:t>;</w:t>
      </w:r>
    </w:p>
    <w:p w:rsidR="008D243A" w:rsidRPr="006B69A3" w:rsidRDefault="00DC28B4" w:rsidP="008D243A">
      <w:pPr>
        <w:pStyle w:val="Bullet1G"/>
      </w:pPr>
      <w:r w:rsidRPr="006B69A3">
        <w:t>Va</w:t>
      </w:r>
      <w:r w:rsidR="008D243A" w:rsidRPr="006B69A3">
        <w:t>l</w:t>
      </w:r>
      <w:r w:rsidRPr="006B69A3">
        <w:t>or</w:t>
      </w:r>
      <w:r w:rsidR="008D243A" w:rsidRPr="006B69A3">
        <w:t>a</w:t>
      </w:r>
      <w:r w:rsidR="000A3CBA" w:rsidRPr="006B69A3">
        <w:t>r los éxitos y fracasos de las</w:t>
      </w:r>
      <w:r w:rsidR="008D243A" w:rsidRPr="006B69A3">
        <w:t xml:space="preserve"> pol</w:t>
      </w:r>
      <w:r w:rsidR="000A3CBA" w:rsidRPr="006B69A3">
        <w:t>íti</w:t>
      </w:r>
      <w:r w:rsidR="008D243A" w:rsidRPr="006B69A3">
        <w:t>c</w:t>
      </w:r>
      <w:r w:rsidR="000A3CBA" w:rsidRPr="006B69A3">
        <w:t>a</w:t>
      </w:r>
      <w:r w:rsidR="008D243A" w:rsidRPr="006B69A3">
        <w:t xml:space="preserve">s </w:t>
      </w:r>
      <w:r w:rsidR="000A3CBA" w:rsidRPr="006B69A3">
        <w:t xml:space="preserve">y </w:t>
      </w:r>
      <w:r w:rsidR="00DE01BE" w:rsidRPr="006B69A3">
        <w:t>comprobar</w:t>
      </w:r>
      <w:r w:rsidR="000A3CBA" w:rsidRPr="006B69A3">
        <w:t xml:space="preserve"> si las inversiones en</w:t>
      </w:r>
      <w:r w:rsidR="008D243A" w:rsidRPr="006B69A3">
        <w:t xml:space="preserve"> </w:t>
      </w:r>
      <w:r w:rsidR="000A3CBA" w:rsidRPr="006B69A3">
        <w:t>determinados</w:t>
      </w:r>
      <w:r w:rsidR="008D243A" w:rsidRPr="006B69A3">
        <w:t xml:space="preserve"> program</w:t>
      </w:r>
      <w:r w:rsidR="000A3CBA" w:rsidRPr="006B69A3">
        <w:t>a</w:t>
      </w:r>
      <w:r w:rsidR="008D243A" w:rsidRPr="006B69A3">
        <w:t>s, servic</w:t>
      </w:r>
      <w:r w:rsidR="000A3CBA" w:rsidRPr="006B69A3">
        <w:t>io</w:t>
      </w:r>
      <w:r w:rsidR="008D243A" w:rsidRPr="006B69A3">
        <w:t xml:space="preserve">s </w:t>
      </w:r>
      <w:r w:rsidR="000A3CBA" w:rsidRPr="006B69A3">
        <w:t>e</w:t>
      </w:r>
      <w:r w:rsidR="008D243A" w:rsidRPr="006B69A3">
        <w:t xml:space="preserve"> ini</w:t>
      </w:r>
      <w:r w:rsidR="000A3CBA" w:rsidRPr="006B69A3">
        <w:t>c</w:t>
      </w:r>
      <w:r w:rsidR="008D243A" w:rsidRPr="006B69A3">
        <w:t>iativ</w:t>
      </w:r>
      <w:r w:rsidR="000A3CBA" w:rsidRPr="006B69A3">
        <w:t>a</w:t>
      </w:r>
      <w:r w:rsidR="008D243A" w:rsidRPr="006B69A3">
        <w:t xml:space="preserve">s </w:t>
      </w:r>
      <w:r w:rsidR="00DE01BE" w:rsidRPr="006B69A3">
        <w:t>suponen una</w:t>
      </w:r>
      <w:r w:rsidR="008D243A" w:rsidRPr="006B69A3">
        <w:t xml:space="preserve"> </w:t>
      </w:r>
      <w:r w:rsidR="00DE01BE" w:rsidRPr="006B69A3">
        <w:t xml:space="preserve">verdadera </w:t>
      </w:r>
      <w:r w:rsidR="008D243A" w:rsidRPr="006B69A3">
        <w:t>diferenc</w:t>
      </w:r>
      <w:r w:rsidR="00DE01BE" w:rsidRPr="006B69A3">
        <w:t>ia para la vida de los niños e</w:t>
      </w:r>
      <w:r w:rsidR="008D243A" w:rsidRPr="006B69A3">
        <w:t>n Seychelles</w:t>
      </w:r>
      <w:r w:rsidR="00027FD5" w:rsidRPr="006B69A3">
        <w:t>.</w:t>
      </w:r>
    </w:p>
    <w:p w:rsidR="008D243A" w:rsidRPr="006B69A3" w:rsidRDefault="008D243A" w:rsidP="008D243A">
      <w:pPr>
        <w:pStyle w:val="SingleTxtG"/>
      </w:pPr>
      <w:r w:rsidRPr="006B69A3">
        <w:t>43.</w:t>
      </w:r>
      <w:r w:rsidRPr="006B69A3">
        <w:tab/>
      </w:r>
      <w:r w:rsidR="00DE01BE" w:rsidRPr="006B69A3">
        <w:t>El Gobierno de</w:t>
      </w:r>
      <w:r w:rsidRPr="006B69A3">
        <w:t xml:space="preserve"> Seychelles recon</w:t>
      </w:r>
      <w:r w:rsidR="00DE01BE" w:rsidRPr="006B69A3">
        <w:t>oce</w:t>
      </w:r>
      <w:r w:rsidRPr="006B69A3">
        <w:t xml:space="preserve"> </w:t>
      </w:r>
      <w:r w:rsidR="00DE01BE" w:rsidRPr="006B69A3">
        <w:t xml:space="preserve">que uno de los principios fundamentales en los que se inspira </w:t>
      </w:r>
      <w:smartTag w:uri="urn:schemas-microsoft-com:office:smarttags" w:element="PersonName">
        <w:smartTagPr>
          <w:attr w:name="ProductID" w:val="la Convenci￳n"/>
        </w:smartTagPr>
        <w:r w:rsidR="00DE01BE" w:rsidRPr="006B69A3">
          <w:t>la Convenc</w:t>
        </w:r>
        <w:r w:rsidRPr="006B69A3">
          <w:t>i</w:t>
        </w:r>
        <w:r w:rsidR="00DE01BE" w:rsidRPr="006B69A3">
          <w:t>ó</w:t>
        </w:r>
        <w:r w:rsidRPr="006B69A3">
          <w:t>n</w:t>
        </w:r>
      </w:smartTag>
      <w:r w:rsidRPr="006B69A3">
        <w:t xml:space="preserve"> </w:t>
      </w:r>
      <w:r w:rsidR="00DE01BE" w:rsidRPr="006B69A3">
        <w:t>e</w:t>
      </w:r>
      <w:r w:rsidRPr="006B69A3">
        <w:t xml:space="preserve">s </w:t>
      </w:r>
      <w:r w:rsidR="00DE01BE" w:rsidRPr="006B69A3">
        <w:t>el de que los niños no s</w:t>
      </w:r>
      <w:r w:rsidR="000F3828">
        <w:t>o</w:t>
      </w:r>
      <w:r w:rsidR="00DE01BE" w:rsidRPr="006B69A3">
        <w:t>lo tienen derecho a la ciudadanía</w:t>
      </w:r>
      <w:r w:rsidRPr="006B69A3">
        <w:t xml:space="preserve">, </w:t>
      </w:r>
      <w:r w:rsidR="00DE01BE" w:rsidRPr="006B69A3">
        <w:t xml:space="preserve">sino también </w:t>
      </w:r>
      <w:r w:rsidRPr="006B69A3">
        <w:t xml:space="preserve">a </w:t>
      </w:r>
      <w:r w:rsidR="00DE01BE" w:rsidRPr="006B69A3">
        <w:t>una asistencia y cuidados especiales, lo que</w:t>
      </w:r>
      <w:r w:rsidRPr="006B69A3">
        <w:t xml:space="preserve"> sug</w:t>
      </w:r>
      <w:r w:rsidR="007B219F" w:rsidRPr="006B69A3">
        <w:t>i</w:t>
      </w:r>
      <w:r w:rsidRPr="006B69A3">
        <w:t>e</w:t>
      </w:r>
      <w:r w:rsidR="007B219F" w:rsidRPr="006B69A3">
        <w:t>re que, en un enfoque global de los derechos del niño,</w:t>
      </w:r>
      <w:r w:rsidRPr="006B69A3">
        <w:t xml:space="preserve"> </w:t>
      </w:r>
      <w:r w:rsidR="007B219F" w:rsidRPr="006B69A3">
        <w:t>no deben faltar los derechos</w:t>
      </w:r>
      <w:r w:rsidRPr="006B69A3">
        <w:t xml:space="preserve"> civil</w:t>
      </w:r>
      <w:r w:rsidR="007B219F" w:rsidRPr="006B69A3">
        <w:t>es</w:t>
      </w:r>
      <w:r w:rsidRPr="006B69A3">
        <w:t>, pol</w:t>
      </w:r>
      <w:r w:rsidR="007B219F" w:rsidRPr="006B69A3">
        <w:t>í</w:t>
      </w:r>
      <w:r w:rsidRPr="006B69A3">
        <w:t>tic</w:t>
      </w:r>
      <w:r w:rsidR="007B219F" w:rsidRPr="006B69A3">
        <w:t>os,</w:t>
      </w:r>
      <w:r w:rsidRPr="006B69A3">
        <w:t xml:space="preserve"> econ</w:t>
      </w:r>
      <w:r w:rsidR="007B219F" w:rsidRPr="006B69A3">
        <w:t>ó</w:t>
      </w:r>
      <w:r w:rsidRPr="006B69A3">
        <w:t>mic</w:t>
      </w:r>
      <w:r w:rsidR="007B219F" w:rsidRPr="006B69A3">
        <w:t>os</w:t>
      </w:r>
      <w:r w:rsidRPr="006B69A3">
        <w:t xml:space="preserve">, social </w:t>
      </w:r>
      <w:r w:rsidR="007B219F" w:rsidRPr="006B69A3">
        <w:t>y</w:t>
      </w:r>
      <w:r w:rsidRPr="006B69A3">
        <w:t xml:space="preserve"> cultural</w:t>
      </w:r>
      <w:r w:rsidR="007B219F" w:rsidRPr="006B69A3">
        <w:t>es</w:t>
      </w:r>
      <w:r w:rsidRPr="006B69A3">
        <w:t xml:space="preserve"> inherent</w:t>
      </w:r>
      <w:r w:rsidR="007B219F" w:rsidRPr="006B69A3">
        <w:t>es</w:t>
      </w:r>
      <w:r w:rsidRPr="006B69A3">
        <w:t xml:space="preserve"> </w:t>
      </w:r>
      <w:r w:rsidR="007B219F" w:rsidRPr="006B69A3">
        <w:t>a la</w:t>
      </w:r>
      <w:r w:rsidRPr="006B69A3">
        <w:t xml:space="preserve"> </w:t>
      </w:r>
      <w:r w:rsidR="007B219F" w:rsidRPr="006B69A3">
        <w:t xml:space="preserve">dignidad </w:t>
      </w:r>
      <w:r w:rsidRPr="006B69A3">
        <w:t>human</w:t>
      </w:r>
      <w:r w:rsidR="007B219F" w:rsidRPr="006B69A3">
        <w:t>a</w:t>
      </w:r>
      <w:r w:rsidRPr="006B69A3">
        <w:t xml:space="preserve"> </w:t>
      </w:r>
      <w:r w:rsidR="007B219F" w:rsidRPr="006B69A3">
        <w:t>del niño</w:t>
      </w:r>
      <w:r w:rsidRPr="006B69A3">
        <w:t>.</w:t>
      </w:r>
    </w:p>
    <w:p w:rsidR="008D243A" w:rsidRPr="006B69A3" w:rsidRDefault="008D243A" w:rsidP="008D243A">
      <w:pPr>
        <w:pStyle w:val="SingleTxtG"/>
      </w:pPr>
      <w:r w:rsidRPr="006B69A3">
        <w:t>44.</w:t>
      </w:r>
      <w:r w:rsidRPr="006B69A3">
        <w:tab/>
      </w:r>
      <w:r w:rsidR="00F8014B" w:rsidRPr="006B69A3">
        <w:t xml:space="preserve">Aunque </w:t>
      </w:r>
      <w:r w:rsidR="00DC28B4" w:rsidRPr="006B69A3">
        <w:t>admite</w:t>
      </w:r>
      <w:r w:rsidR="00F8014B" w:rsidRPr="006B69A3">
        <w:t xml:space="preserve"> qu</w:t>
      </w:r>
      <w:r w:rsidRPr="006B69A3">
        <w:t xml:space="preserve">e </w:t>
      </w:r>
      <w:smartTag w:uri="urn:schemas-microsoft-com:office:smarttags" w:element="PersonName">
        <w:smartTagPr>
          <w:attr w:name="ProductID" w:val="la Convenci￳n"/>
        </w:smartTagPr>
        <w:r w:rsidR="00F8014B" w:rsidRPr="006B69A3">
          <w:t xml:space="preserve">la </w:t>
        </w:r>
        <w:r w:rsidRPr="006B69A3">
          <w:t>Conven</w:t>
        </w:r>
        <w:r w:rsidR="00F8014B" w:rsidRPr="006B69A3">
          <w:t>c</w:t>
        </w:r>
        <w:r w:rsidRPr="006B69A3">
          <w:t>i</w:t>
        </w:r>
        <w:r w:rsidR="00F8014B" w:rsidRPr="006B69A3">
          <w:t>ó</w:t>
        </w:r>
        <w:r w:rsidRPr="006B69A3">
          <w:t>n</w:t>
        </w:r>
      </w:smartTag>
      <w:r w:rsidRPr="006B69A3">
        <w:t xml:space="preserve"> </w:t>
      </w:r>
      <w:r w:rsidR="00F8014B" w:rsidRPr="006B69A3">
        <w:t>ofrece un marco</w:t>
      </w:r>
      <w:r w:rsidRPr="006B69A3">
        <w:t xml:space="preserve"> com</w:t>
      </w:r>
      <w:r w:rsidR="00F8014B" w:rsidRPr="006B69A3">
        <w:t>ún</w:t>
      </w:r>
      <w:r w:rsidRPr="006B69A3">
        <w:t xml:space="preserve"> </w:t>
      </w:r>
      <w:r w:rsidR="00F8014B" w:rsidRPr="006B69A3">
        <w:t xml:space="preserve">de </w:t>
      </w:r>
      <w:r w:rsidRPr="006B69A3">
        <w:t>referenc</w:t>
      </w:r>
      <w:r w:rsidR="00F8014B" w:rsidRPr="006B69A3">
        <w:t>ia</w:t>
      </w:r>
      <w:r w:rsidRPr="006B69A3">
        <w:t xml:space="preserve"> </w:t>
      </w:r>
      <w:r w:rsidR="00F8014B" w:rsidRPr="006B69A3">
        <w:t>que permite medir los</w:t>
      </w:r>
      <w:r w:rsidRPr="006B69A3">
        <w:t xml:space="preserve"> progres</w:t>
      </w:r>
      <w:r w:rsidR="00F8014B" w:rsidRPr="006B69A3">
        <w:t>o</w:t>
      </w:r>
      <w:r w:rsidRPr="006B69A3">
        <w:t xml:space="preserve">s </w:t>
      </w:r>
      <w:r w:rsidR="00F8014B" w:rsidRPr="006B69A3">
        <w:t xml:space="preserve">en </w:t>
      </w:r>
      <w:r w:rsidR="00366F64" w:rsidRPr="006B69A3">
        <w:t>la aplicación</w:t>
      </w:r>
      <w:r w:rsidR="00F8014B" w:rsidRPr="006B69A3">
        <w:t xml:space="preserve"> de las normas de derechos</w:t>
      </w:r>
      <w:r w:rsidRPr="006B69A3">
        <w:t xml:space="preserve"> human</w:t>
      </w:r>
      <w:r w:rsidR="00F8014B" w:rsidRPr="006B69A3">
        <w:t>os</w:t>
      </w:r>
      <w:r w:rsidRPr="006B69A3">
        <w:t xml:space="preserve"> </w:t>
      </w:r>
      <w:r w:rsidR="00366F64" w:rsidRPr="006B69A3">
        <w:t>a los niños y</w:t>
      </w:r>
      <w:r w:rsidRPr="006B69A3">
        <w:t xml:space="preserve"> compar</w:t>
      </w:r>
      <w:r w:rsidR="00366F64" w:rsidRPr="006B69A3">
        <w:t>ar los resultados</w:t>
      </w:r>
      <w:r w:rsidRPr="006B69A3">
        <w:t xml:space="preserve">, </w:t>
      </w:r>
      <w:r w:rsidR="00366F64" w:rsidRPr="006B69A3">
        <w:t xml:space="preserve">un conjunto universal de normas que todos los países deben </w:t>
      </w:r>
      <w:r w:rsidR="00DC28B4" w:rsidRPr="006B69A3">
        <w:t>respetar</w:t>
      </w:r>
      <w:r w:rsidRPr="006B69A3">
        <w:t xml:space="preserve">, </w:t>
      </w:r>
      <w:r w:rsidR="00366F64" w:rsidRPr="006B69A3">
        <w:t>el</w:t>
      </w:r>
      <w:r w:rsidRPr="006B69A3">
        <w:t xml:space="preserve"> Pro</w:t>
      </w:r>
      <w:r w:rsidR="00366F64" w:rsidRPr="006B69A3">
        <w:t>y</w:t>
      </w:r>
      <w:r w:rsidRPr="006B69A3">
        <w:t>ect</w:t>
      </w:r>
      <w:r w:rsidR="00366F64" w:rsidRPr="006B69A3">
        <w:t>o de Bienestar Infantil</w:t>
      </w:r>
      <w:r w:rsidRPr="006B69A3">
        <w:t xml:space="preserve"> pro</w:t>
      </w:r>
      <w:r w:rsidR="00C82801" w:rsidRPr="006B69A3">
        <w:t>porciona una</w:t>
      </w:r>
      <w:r w:rsidR="0080574A" w:rsidRPr="006B69A3">
        <w:t xml:space="preserve"> referencia</w:t>
      </w:r>
      <w:r w:rsidRPr="006B69A3">
        <w:t xml:space="preserve"> </w:t>
      </w:r>
      <w:r w:rsidR="0080574A" w:rsidRPr="006B69A3">
        <w:t xml:space="preserve">y una normativa </w:t>
      </w:r>
      <w:r w:rsidRPr="006B69A3">
        <w:t>local</w:t>
      </w:r>
      <w:r w:rsidR="0080574A" w:rsidRPr="006B69A3">
        <w:t>es</w:t>
      </w:r>
      <w:r w:rsidRPr="006B69A3">
        <w:t xml:space="preserve">. </w:t>
      </w:r>
      <w:r w:rsidR="0080574A" w:rsidRPr="006B69A3">
        <w:t>Una vez que se recopile, elabore y analice la</w:t>
      </w:r>
      <w:r w:rsidRPr="006B69A3">
        <w:t xml:space="preserve"> informa</w:t>
      </w:r>
      <w:r w:rsidR="0080574A" w:rsidRPr="006B69A3">
        <w:t>c</w:t>
      </w:r>
      <w:r w:rsidRPr="006B69A3">
        <w:t>i</w:t>
      </w:r>
      <w:r w:rsidR="0080574A" w:rsidRPr="006B69A3">
        <w:t>ó</w:t>
      </w:r>
      <w:r w:rsidRPr="006B69A3">
        <w:t xml:space="preserve">n </w:t>
      </w:r>
      <w:r w:rsidR="0080574A" w:rsidRPr="006B69A3">
        <w:t xml:space="preserve">pertinente, se ha previsto elaborar un informe </w:t>
      </w:r>
      <w:r w:rsidR="00DC28B4" w:rsidRPr="006B69A3">
        <w:t>semestral</w:t>
      </w:r>
      <w:r w:rsidRPr="006B69A3">
        <w:t>.</w:t>
      </w:r>
    </w:p>
    <w:p w:rsidR="008D243A" w:rsidRPr="006B69A3" w:rsidRDefault="008D243A" w:rsidP="008D243A">
      <w:pPr>
        <w:pStyle w:val="SingleTxtG"/>
      </w:pPr>
      <w:r w:rsidRPr="006B69A3">
        <w:t>45.</w:t>
      </w:r>
      <w:r w:rsidRPr="006B69A3">
        <w:tab/>
      </w:r>
      <w:r w:rsidR="0080574A" w:rsidRPr="006B69A3">
        <w:t>En 1998, el Gobierno encomendó a un grupo de investigadores de</w:t>
      </w:r>
      <w:r w:rsidRPr="006B69A3">
        <w:t xml:space="preserve"> Seychell</w:t>
      </w:r>
      <w:r w:rsidR="0080574A" w:rsidRPr="006B69A3">
        <w:t>e</w:t>
      </w:r>
      <w:r w:rsidRPr="006B69A3">
        <w:t>s</w:t>
      </w:r>
      <w:r w:rsidR="0080574A" w:rsidRPr="006B69A3">
        <w:t xml:space="preserve"> que llevara a cabo un</w:t>
      </w:r>
      <w:r w:rsidR="002060F4" w:rsidRPr="006B69A3">
        <w:t>a</w:t>
      </w:r>
      <w:r w:rsidRPr="006B69A3">
        <w:t xml:space="preserve"> </w:t>
      </w:r>
      <w:r w:rsidR="002060F4" w:rsidRPr="006B69A3">
        <w:t>encuesta</w:t>
      </w:r>
      <w:r w:rsidRPr="006B69A3">
        <w:t xml:space="preserve"> </w:t>
      </w:r>
      <w:r w:rsidR="00DC28B4" w:rsidRPr="006B69A3">
        <w:t xml:space="preserve">nacional sobre la juventud </w:t>
      </w:r>
      <w:r w:rsidR="002060F4" w:rsidRPr="006B69A3">
        <w:t xml:space="preserve">con objeto de comprender </w:t>
      </w:r>
      <w:r w:rsidR="00DC28B4" w:rsidRPr="006B69A3">
        <w:t xml:space="preserve">mejor </w:t>
      </w:r>
      <w:r w:rsidR="002060F4" w:rsidRPr="006B69A3">
        <w:t>a los jóvenes del país</w:t>
      </w:r>
      <w:r w:rsidRPr="006B69A3">
        <w:t xml:space="preserve">. </w:t>
      </w:r>
      <w:r w:rsidR="002060F4" w:rsidRPr="006B69A3">
        <w:t>Esa encuesta</w:t>
      </w:r>
      <w:r w:rsidR="00054B43" w:rsidRPr="006B69A3">
        <w:t xml:space="preserve"> </w:t>
      </w:r>
      <w:r w:rsidR="002060F4" w:rsidRPr="006B69A3">
        <w:t>se diseñó y realizó con la</w:t>
      </w:r>
      <w:r w:rsidRPr="006B69A3">
        <w:t xml:space="preserve"> participa</w:t>
      </w:r>
      <w:r w:rsidR="002060F4" w:rsidRPr="006B69A3">
        <w:t>c</w:t>
      </w:r>
      <w:r w:rsidRPr="006B69A3">
        <w:t>i</w:t>
      </w:r>
      <w:r w:rsidR="002060F4" w:rsidRPr="006B69A3">
        <w:t>ón</w:t>
      </w:r>
      <w:r w:rsidRPr="006B69A3">
        <w:t xml:space="preserve"> </w:t>
      </w:r>
      <w:r w:rsidR="002060F4" w:rsidRPr="006B69A3">
        <w:t>de los jóvenes y el apoyo de un equipo técnico</w:t>
      </w:r>
      <w:r w:rsidRPr="006B69A3">
        <w:t xml:space="preserve"> </w:t>
      </w:r>
      <w:r w:rsidR="002060F4" w:rsidRPr="006B69A3">
        <w:t>c</w:t>
      </w:r>
      <w:r w:rsidRPr="006B69A3">
        <w:t>anadi</w:t>
      </w:r>
      <w:r w:rsidR="002060F4" w:rsidRPr="006B69A3">
        <w:t>e</w:t>
      </w:r>
      <w:r w:rsidRPr="006B69A3">
        <w:t>n</w:t>
      </w:r>
      <w:r w:rsidR="002060F4" w:rsidRPr="006B69A3">
        <w:t xml:space="preserve">se. Se </w:t>
      </w:r>
      <w:r w:rsidR="00DC28B4" w:rsidRPr="006B69A3">
        <w:t>repartieron</w:t>
      </w:r>
      <w:r w:rsidR="002060F4" w:rsidRPr="006B69A3">
        <w:t xml:space="preserve"> 1</w:t>
      </w:r>
      <w:r w:rsidR="009E5209" w:rsidRPr="006B69A3">
        <w:t>.</w:t>
      </w:r>
      <w:r w:rsidRPr="006B69A3">
        <w:t xml:space="preserve">242 </w:t>
      </w:r>
      <w:r w:rsidR="00CF6B6C" w:rsidRPr="006B69A3">
        <w:t>c</w:t>
      </w:r>
      <w:r w:rsidRPr="006B69A3">
        <w:t>uestionar</w:t>
      </w:r>
      <w:r w:rsidR="00CF6B6C" w:rsidRPr="006B69A3">
        <w:t>io</w:t>
      </w:r>
      <w:r w:rsidRPr="006B69A3">
        <w:t>s.</w:t>
      </w:r>
    </w:p>
    <w:p w:rsidR="008D243A" w:rsidRPr="006B69A3" w:rsidRDefault="008D243A" w:rsidP="008D243A">
      <w:pPr>
        <w:pStyle w:val="SingleTxtG"/>
      </w:pPr>
      <w:r w:rsidRPr="006B69A3">
        <w:t>46.</w:t>
      </w:r>
      <w:r w:rsidRPr="006B69A3">
        <w:tab/>
      </w:r>
      <w:r w:rsidR="00CF6B6C" w:rsidRPr="006B69A3">
        <w:t>El Departamento de Desarrollo Social</w:t>
      </w:r>
      <w:r w:rsidRPr="006B69A3">
        <w:t xml:space="preserve"> </w:t>
      </w:r>
      <w:r w:rsidR="00DC28B4" w:rsidRPr="006B69A3">
        <w:t xml:space="preserve">no </w:t>
      </w:r>
      <w:r w:rsidRPr="006B69A3">
        <w:t>ha</w:t>
      </w:r>
      <w:r w:rsidR="00CF6B6C" w:rsidRPr="006B69A3">
        <w:t xml:space="preserve"> </w:t>
      </w:r>
      <w:r w:rsidR="00DC28B4" w:rsidRPr="006B69A3">
        <w:t xml:space="preserve">escatimado </w:t>
      </w:r>
      <w:r w:rsidR="00CF6B6C" w:rsidRPr="006B69A3">
        <w:t>t</w:t>
      </w:r>
      <w:r w:rsidR="00DC28B4" w:rsidRPr="006B69A3">
        <w:t>a</w:t>
      </w:r>
      <w:r w:rsidR="00CF6B6C" w:rsidRPr="006B69A3">
        <w:t>m</w:t>
      </w:r>
      <w:r w:rsidR="00DC28B4" w:rsidRPr="006B69A3">
        <w:t>p</w:t>
      </w:r>
      <w:r w:rsidR="00CF6B6C" w:rsidRPr="006B69A3">
        <w:t>o</w:t>
      </w:r>
      <w:r w:rsidR="00CE11C6" w:rsidRPr="006B69A3">
        <w:t>co</w:t>
      </w:r>
      <w:r w:rsidR="00CF6B6C" w:rsidRPr="006B69A3">
        <w:t xml:space="preserve"> </w:t>
      </w:r>
      <w:r w:rsidR="00CE11C6" w:rsidRPr="006B69A3">
        <w:t>esfuerzos</w:t>
      </w:r>
      <w:r w:rsidR="00CF6B6C" w:rsidRPr="006B69A3">
        <w:t xml:space="preserve"> para crear un sistema de</w:t>
      </w:r>
      <w:r w:rsidRPr="006B69A3">
        <w:t xml:space="preserve"> </w:t>
      </w:r>
      <w:r w:rsidR="00CF6B6C" w:rsidRPr="006B69A3">
        <w:t>re</w:t>
      </w:r>
      <w:r w:rsidRPr="006B69A3">
        <w:t>co</w:t>
      </w:r>
      <w:r w:rsidR="00CF6B6C" w:rsidRPr="006B69A3">
        <w:t>pila</w:t>
      </w:r>
      <w:r w:rsidRPr="006B69A3">
        <w:t>ci</w:t>
      </w:r>
      <w:r w:rsidR="00CF6B6C" w:rsidRPr="006B69A3">
        <w:t>ó</w:t>
      </w:r>
      <w:r w:rsidRPr="006B69A3">
        <w:t xml:space="preserve">n </w:t>
      </w:r>
      <w:r w:rsidR="00CF6B6C" w:rsidRPr="006B69A3">
        <w:t>de datos que sirva de ayuda</w:t>
      </w:r>
      <w:r w:rsidR="005153F8" w:rsidRPr="006B69A3">
        <w:t xml:space="preserve"> en la adopción de medidas de</w:t>
      </w:r>
      <w:r w:rsidRPr="006B69A3">
        <w:t xml:space="preserve"> interven</w:t>
      </w:r>
      <w:r w:rsidR="005153F8" w:rsidRPr="006B69A3">
        <w:t>c</w:t>
      </w:r>
      <w:r w:rsidRPr="006B69A3">
        <w:t>i</w:t>
      </w:r>
      <w:r w:rsidR="005153F8" w:rsidRPr="006B69A3">
        <w:t>ó</w:t>
      </w:r>
      <w:r w:rsidRPr="006B69A3">
        <w:t xml:space="preserve">n </w:t>
      </w:r>
      <w:r w:rsidR="005153F8" w:rsidRPr="006B69A3">
        <w:t>precoz y de medidas</w:t>
      </w:r>
      <w:r w:rsidRPr="006B69A3">
        <w:t xml:space="preserve"> preventi</w:t>
      </w:r>
      <w:r w:rsidR="005153F8" w:rsidRPr="006B69A3">
        <w:t>vas para los niños</w:t>
      </w:r>
      <w:r w:rsidRPr="006B69A3">
        <w:t xml:space="preserve"> </w:t>
      </w:r>
      <w:r w:rsidR="005153F8" w:rsidRPr="006B69A3">
        <w:t>en situación de</w:t>
      </w:r>
      <w:r w:rsidRPr="006B69A3">
        <w:t xml:space="preserve"> ri</w:t>
      </w:r>
      <w:r w:rsidR="005153F8" w:rsidRPr="006B69A3">
        <w:t>esgo entre</w:t>
      </w:r>
      <w:r w:rsidRPr="006B69A3">
        <w:t xml:space="preserve"> 0</w:t>
      </w:r>
      <w:r w:rsidR="005153F8" w:rsidRPr="006B69A3">
        <w:t xml:space="preserve"> y </w:t>
      </w:r>
      <w:r w:rsidRPr="006B69A3">
        <w:t>4</w:t>
      </w:r>
      <w:r w:rsidR="005153F8" w:rsidRPr="006B69A3">
        <w:t xml:space="preserve"> años</w:t>
      </w:r>
      <w:r w:rsidRPr="006B69A3">
        <w:t xml:space="preserve">. </w:t>
      </w:r>
      <w:r w:rsidR="005153F8" w:rsidRPr="006B69A3">
        <w:t>Se ruega consultar el marco de indicadores de riesgo en los</w:t>
      </w:r>
      <w:r w:rsidR="006A029C" w:rsidRPr="006B69A3">
        <w:t xml:space="preserve"> pár</w:t>
      </w:r>
      <w:r w:rsidRPr="006B69A3">
        <w:t>ra</w:t>
      </w:r>
      <w:r w:rsidR="006A029C" w:rsidRPr="006B69A3">
        <w:t>fos</w:t>
      </w:r>
      <w:r w:rsidRPr="006B69A3">
        <w:t xml:space="preserve"> </w:t>
      </w:r>
      <w:smartTag w:uri="urn:schemas-microsoft-com:office:smarttags" w:element="metricconverter">
        <w:smartTagPr>
          <w:attr w:name="ProductID" w:val="202 a"/>
        </w:smartTagPr>
        <w:r w:rsidRPr="006B69A3">
          <w:t>202</w:t>
        </w:r>
        <w:r w:rsidR="006A029C" w:rsidRPr="006B69A3">
          <w:t xml:space="preserve"> a</w:t>
        </w:r>
      </w:smartTag>
      <w:r w:rsidR="006A029C" w:rsidRPr="006B69A3">
        <w:t xml:space="preserve"> </w:t>
      </w:r>
      <w:r w:rsidRPr="006B69A3">
        <w:t xml:space="preserve">208 </w:t>
      </w:r>
      <w:r w:rsidR="006A029C" w:rsidRPr="006B69A3">
        <w:rPr>
          <w:i/>
        </w:rPr>
        <w:t>infra</w:t>
      </w:r>
      <w:r w:rsidRPr="006B69A3">
        <w:t>.</w:t>
      </w:r>
    </w:p>
    <w:p w:rsidR="008D243A" w:rsidRPr="006B69A3" w:rsidRDefault="008D243A" w:rsidP="008D243A">
      <w:pPr>
        <w:pStyle w:val="H1G"/>
      </w:pPr>
      <w:r w:rsidRPr="006B69A3">
        <w:tab/>
        <w:t>B.</w:t>
      </w:r>
      <w:r w:rsidRPr="006B69A3">
        <w:tab/>
        <w:t>Me</w:t>
      </w:r>
      <w:r w:rsidR="006A029C" w:rsidRPr="006B69A3">
        <w:t>didas para</w:t>
      </w:r>
      <w:r w:rsidRPr="006B69A3">
        <w:t xml:space="preserve"> promo</w:t>
      </w:r>
      <w:r w:rsidR="006A029C" w:rsidRPr="006B69A3">
        <w:t>ver</w:t>
      </w:r>
      <w:r w:rsidRPr="006B69A3">
        <w:t xml:space="preserve"> </w:t>
      </w:r>
      <w:r w:rsidR="00CE11C6" w:rsidRPr="006B69A3">
        <w:t>e</w:t>
      </w:r>
      <w:r w:rsidR="006A029C" w:rsidRPr="006B69A3">
        <w:t>l con</w:t>
      </w:r>
      <w:r w:rsidR="00CE11C6" w:rsidRPr="006B69A3">
        <w:t>o</w:t>
      </w:r>
      <w:r w:rsidR="006A029C" w:rsidRPr="006B69A3">
        <w:t>ci</w:t>
      </w:r>
      <w:r w:rsidR="00CE11C6" w:rsidRPr="006B69A3">
        <w:t>mi</w:t>
      </w:r>
      <w:r w:rsidR="006A029C" w:rsidRPr="006B69A3">
        <w:t>en</w:t>
      </w:r>
      <w:r w:rsidR="00CE11C6" w:rsidRPr="006B69A3">
        <w:t>to</w:t>
      </w:r>
      <w:r w:rsidR="006A029C" w:rsidRPr="006B69A3">
        <w:t xml:space="preserve"> </w:t>
      </w:r>
      <w:r w:rsidRPr="006B69A3">
        <w:t>p</w:t>
      </w:r>
      <w:r w:rsidR="006A029C" w:rsidRPr="006B69A3">
        <w:t>ú</w:t>
      </w:r>
      <w:r w:rsidRPr="006B69A3">
        <w:t>blic</w:t>
      </w:r>
      <w:r w:rsidR="00CE11C6" w:rsidRPr="006B69A3">
        <w:t>o</w:t>
      </w:r>
      <w:r w:rsidR="006A029C" w:rsidRPr="006B69A3">
        <w:t xml:space="preserve"> de </w:t>
      </w:r>
      <w:smartTag w:uri="urn:schemas-microsoft-com:office:smarttags" w:element="PersonName">
        <w:smartTagPr>
          <w:attr w:name="ProductID" w:val="la Convenci￳n"/>
        </w:smartTagPr>
        <w:r w:rsidR="006A029C" w:rsidRPr="006B69A3">
          <w:t>la</w:t>
        </w:r>
        <w:r w:rsidRPr="006B69A3">
          <w:t xml:space="preserve"> Conven</w:t>
        </w:r>
        <w:r w:rsidR="006A029C" w:rsidRPr="006B69A3">
          <w:t>c</w:t>
        </w:r>
        <w:r w:rsidRPr="006B69A3">
          <w:t>i</w:t>
        </w:r>
        <w:r w:rsidR="006A029C" w:rsidRPr="006B69A3">
          <w:t>ó</w:t>
        </w:r>
        <w:r w:rsidRPr="006B69A3">
          <w:t>n</w:t>
        </w:r>
      </w:smartTag>
    </w:p>
    <w:p w:rsidR="008D243A" w:rsidRPr="006B69A3" w:rsidRDefault="008D243A" w:rsidP="008D243A">
      <w:pPr>
        <w:pStyle w:val="H23G"/>
      </w:pPr>
      <w:r w:rsidRPr="006B69A3">
        <w:tab/>
      </w:r>
      <w:r w:rsidRPr="006B69A3">
        <w:tab/>
        <w:t>Me</w:t>
      </w:r>
      <w:r w:rsidR="006A029C" w:rsidRPr="006B69A3">
        <w:t>didas para</w:t>
      </w:r>
      <w:r w:rsidRPr="006B69A3">
        <w:t xml:space="preserve"> po</w:t>
      </w:r>
      <w:r w:rsidR="00CE11C6" w:rsidRPr="006B69A3">
        <w:t>tenciar</w:t>
      </w:r>
      <w:r w:rsidR="006A029C" w:rsidRPr="006B69A3">
        <w:t xml:space="preserve"> los</w:t>
      </w:r>
      <w:r w:rsidRPr="006B69A3">
        <w:t xml:space="preserve"> princip</w:t>
      </w:r>
      <w:r w:rsidR="006A029C" w:rsidRPr="006B69A3">
        <w:t>io</w:t>
      </w:r>
      <w:r w:rsidRPr="006B69A3">
        <w:t xml:space="preserve">s </w:t>
      </w:r>
      <w:r w:rsidR="006A029C" w:rsidRPr="006B69A3">
        <w:t xml:space="preserve">y disposiciones de </w:t>
      </w:r>
      <w:smartTag w:uri="urn:schemas-microsoft-com:office:smarttags" w:element="PersonName">
        <w:smartTagPr>
          <w:attr w:name="ProductID" w:val="la Convenci￳n"/>
        </w:smartTagPr>
        <w:r w:rsidR="006A029C" w:rsidRPr="006B69A3">
          <w:t>la Convenc</w:t>
        </w:r>
        <w:r w:rsidRPr="006B69A3">
          <w:t>i</w:t>
        </w:r>
        <w:r w:rsidR="006A029C" w:rsidRPr="006B69A3">
          <w:t>ó</w:t>
        </w:r>
        <w:r w:rsidRPr="006B69A3">
          <w:t>n</w:t>
        </w:r>
      </w:smartTag>
    </w:p>
    <w:p w:rsidR="008D243A" w:rsidRPr="006B69A3" w:rsidRDefault="008D243A" w:rsidP="008D243A">
      <w:pPr>
        <w:pStyle w:val="SingleTxtG"/>
      </w:pPr>
      <w:r w:rsidRPr="006B69A3">
        <w:t>47.</w:t>
      </w:r>
      <w:r w:rsidRPr="006B69A3">
        <w:tab/>
      </w:r>
      <w:r w:rsidR="007D283C" w:rsidRPr="006B69A3">
        <w:t xml:space="preserve">El Gobierno de </w:t>
      </w:r>
      <w:r w:rsidRPr="006B69A3">
        <w:t xml:space="preserve">Seychelles </w:t>
      </w:r>
      <w:r w:rsidR="007D283C" w:rsidRPr="006B69A3">
        <w:t>hace hincapié en los planes de</w:t>
      </w:r>
      <w:r w:rsidRPr="006B69A3">
        <w:t xml:space="preserve"> sensi</w:t>
      </w:r>
      <w:r w:rsidR="007D283C" w:rsidRPr="006B69A3">
        <w:t>bili</w:t>
      </w:r>
      <w:r w:rsidRPr="006B69A3">
        <w:t>za</w:t>
      </w:r>
      <w:r w:rsidR="007D283C" w:rsidRPr="006B69A3">
        <w:t>c</w:t>
      </w:r>
      <w:r w:rsidRPr="006B69A3">
        <w:t>i</w:t>
      </w:r>
      <w:r w:rsidR="007D283C" w:rsidRPr="006B69A3">
        <w:t>ó</w:t>
      </w:r>
      <w:r w:rsidRPr="006B69A3">
        <w:t xml:space="preserve">n </w:t>
      </w:r>
      <w:r w:rsidR="007D283C" w:rsidRPr="006B69A3">
        <w:t>y</w:t>
      </w:r>
      <w:r w:rsidRPr="006B69A3">
        <w:t xml:space="preserve"> di</w:t>
      </w:r>
      <w:r w:rsidR="007D283C" w:rsidRPr="006B69A3">
        <w:t>vulgación</w:t>
      </w:r>
      <w:r w:rsidRPr="006B69A3">
        <w:t xml:space="preserve"> </w:t>
      </w:r>
      <w:r w:rsidR="007D283C" w:rsidRPr="006B69A3">
        <w:t xml:space="preserve">de </w:t>
      </w:r>
      <w:smartTag w:uri="urn:schemas-microsoft-com:office:smarttags" w:element="PersonName">
        <w:smartTagPr>
          <w:attr w:name="ProductID" w:val="la Convenci￳n"/>
        </w:smartTagPr>
        <w:r w:rsidR="007D283C" w:rsidRPr="006B69A3">
          <w:t>la Convención</w:t>
        </w:r>
      </w:smartTag>
      <w:r w:rsidR="007D283C" w:rsidRPr="006B69A3">
        <w:t xml:space="preserve"> </w:t>
      </w:r>
      <w:r w:rsidRPr="006B69A3">
        <w:t>a</w:t>
      </w:r>
      <w:r w:rsidR="007D283C" w:rsidRPr="006B69A3">
        <w:t xml:space="preserve"> fin de lograr la</w:t>
      </w:r>
      <w:r w:rsidRPr="006B69A3">
        <w:t xml:space="preserve"> </w:t>
      </w:r>
      <w:r w:rsidR="007D283C" w:rsidRPr="006B69A3">
        <w:t>máxima eficacia y el máximo alcance posibles</w:t>
      </w:r>
      <w:r w:rsidRPr="006B69A3">
        <w:t xml:space="preserve">. </w:t>
      </w:r>
      <w:r w:rsidR="00C32210" w:rsidRPr="006B69A3">
        <w:t>Se utilizan a gran escala los medios de comunicación para llegar al número más alto de personas posible</w:t>
      </w:r>
      <w:r w:rsidRPr="006B69A3">
        <w:t>, as</w:t>
      </w:r>
      <w:r w:rsidR="00C32210" w:rsidRPr="006B69A3">
        <w:t>í como los instrumentos educativos básicos</w:t>
      </w:r>
      <w:r w:rsidRPr="006B69A3">
        <w:t xml:space="preserve"> </w:t>
      </w:r>
      <w:r w:rsidR="00C32210" w:rsidRPr="006B69A3">
        <w:t>más específicos en las etapas más tempranas posibles</w:t>
      </w:r>
      <w:r w:rsidRPr="006B69A3">
        <w:t>.</w:t>
      </w:r>
    </w:p>
    <w:p w:rsidR="008D243A" w:rsidRPr="006B69A3" w:rsidRDefault="006A029C"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 Es</w:t>
      </w:r>
      <w:r w:rsidR="008D243A" w:rsidRPr="006B69A3">
        <w:rPr>
          <w:b/>
        </w:rPr>
        <w:t>ta</w:t>
      </w:r>
      <w:r w:rsidRPr="006B69A3">
        <w:rPr>
          <w:b/>
        </w:rPr>
        <w:t>do</w:t>
      </w:r>
      <w:r w:rsidR="008D243A" w:rsidRPr="006B69A3">
        <w:rPr>
          <w:b/>
        </w:rPr>
        <w:t xml:space="preserve"> part</w:t>
      </w:r>
      <w:r w:rsidRPr="006B69A3">
        <w:rPr>
          <w:b/>
        </w:rPr>
        <w:t>e</w:t>
      </w:r>
      <w:r w:rsidR="008D243A" w:rsidRPr="006B69A3">
        <w:rPr>
          <w:b/>
        </w:rPr>
        <w:t xml:space="preserve"> </w:t>
      </w:r>
      <w:r w:rsidRPr="006B69A3">
        <w:rPr>
          <w:b/>
        </w:rPr>
        <w:t>intensifique sus</w:t>
      </w:r>
      <w:r w:rsidR="008D243A" w:rsidRPr="006B69A3">
        <w:rPr>
          <w:b/>
        </w:rPr>
        <w:t xml:space="preserve"> e</w:t>
      </w:r>
      <w:r w:rsidRPr="006B69A3">
        <w:rPr>
          <w:b/>
        </w:rPr>
        <w:t>s</w:t>
      </w:r>
      <w:r w:rsidR="008D243A" w:rsidRPr="006B69A3">
        <w:rPr>
          <w:b/>
        </w:rPr>
        <w:t>f</w:t>
      </w:r>
      <w:r w:rsidRPr="006B69A3">
        <w:rPr>
          <w:b/>
        </w:rPr>
        <w:t>ue</w:t>
      </w:r>
      <w:r w:rsidR="008D243A" w:rsidRPr="006B69A3">
        <w:rPr>
          <w:b/>
        </w:rPr>
        <w:t>r</w:t>
      </w:r>
      <w:r w:rsidRPr="006B69A3">
        <w:rPr>
          <w:b/>
        </w:rPr>
        <w:t>zo</w:t>
      </w:r>
      <w:r w:rsidR="008D243A" w:rsidRPr="006B69A3">
        <w:rPr>
          <w:b/>
        </w:rPr>
        <w:t xml:space="preserve">s </w:t>
      </w:r>
      <w:r w:rsidRPr="006B69A3">
        <w:rPr>
          <w:b/>
        </w:rPr>
        <w:t>para que la generalidad de los adultos y los niños conozcan y entiendan los</w:t>
      </w:r>
      <w:r w:rsidR="008D243A" w:rsidRPr="006B69A3">
        <w:rPr>
          <w:b/>
        </w:rPr>
        <w:t xml:space="preserve"> princip</w:t>
      </w:r>
      <w:r w:rsidRPr="006B69A3">
        <w:rPr>
          <w:b/>
        </w:rPr>
        <w:t>ios</w:t>
      </w:r>
      <w:r w:rsidR="008D243A" w:rsidRPr="006B69A3">
        <w:rPr>
          <w:b/>
        </w:rPr>
        <w:t xml:space="preserve"> </w:t>
      </w:r>
      <w:r w:rsidRPr="006B69A3">
        <w:rPr>
          <w:b/>
        </w:rPr>
        <w:t xml:space="preserve">y las disposiciones de </w:t>
      </w:r>
      <w:smartTag w:uri="urn:schemas-microsoft-com:office:smarttags" w:element="PersonName">
        <w:smartTagPr>
          <w:attr w:name="ProductID" w:val="la Convenci￳n. A"/>
        </w:smartTagPr>
        <w:r w:rsidRPr="006B69A3">
          <w:rPr>
            <w:b/>
          </w:rPr>
          <w:t>la</w:t>
        </w:r>
        <w:r w:rsidR="008D243A" w:rsidRPr="006B69A3">
          <w:rPr>
            <w:b/>
          </w:rPr>
          <w:t xml:space="preserve"> Conven</w:t>
        </w:r>
        <w:r w:rsidRPr="006B69A3">
          <w:rPr>
            <w:b/>
          </w:rPr>
          <w:t>c</w:t>
        </w:r>
        <w:r w:rsidR="008D243A" w:rsidRPr="006B69A3">
          <w:rPr>
            <w:b/>
          </w:rPr>
          <w:t>i</w:t>
        </w:r>
        <w:r w:rsidRPr="006B69A3">
          <w:rPr>
            <w:b/>
          </w:rPr>
          <w:t>ó</w:t>
        </w:r>
        <w:r w:rsidR="008D243A" w:rsidRPr="006B69A3">
          <w:rPr>
            <w:b/>
          </w:rPr>
          <w:t>n</w:t>
        </w:r>
        <w:r w:rsidRPr="006B69A3">
          <w:rPr>
            <w:b/>
          </w:rPr>
          <w:t>.</w:t>
        </w:r>
        <w:r w:rsidR="008D243A" w:rsidRPr="006B69A3">
          <w:rPr>
            <w:b/>
          </w:rPr>
          <w:t xml:space="preserve"> </w:t>
        </w:r>
        <w:r w:rsidRPr="006B69A3">
          <w:rPr>
            <w:b/>
          </w:rPr>
          <w:t>A</w:t>
        </w:r>
      </w:smartTag>
      <w:r w:rsidR="008D243A" w:rsidRPr="006B69A3">
        <w:rPr>
          <w:b/>
        </w:rPr>
        <w:t xml:space="preserve"> </w:t>
      </w:r>
      <w:r w:rsidRPr="006B69A3">
        <w:rPr>
          <w:b/>
        </w:rPr>
        <w:t>este</w:t>
      </w:r>
      <w:r w:rsidR="008D243A" w:rsidRPr="006B69A3">
        <w:rPr>
          <w:b/>
        </w:rPr>
        <w:t xml:space="preserve"> re</w:t>
      </w:r>
      <w:r w:rsidRPr="006B69A3">
        <w:rPr>
          <w:b/>
        </w:rPr>
        <w:t>specto</w:t>
      </w:r>
      <w:r w:rsidR="008D243A" w:rsidRPr="006B69A3">
        <w:rPr>
          <w:b/>
        </w:rPr>
        <w:t xml:space="preserve">, </w:t>
      </w:r>
      <w:r w:rsidRPr="006B69A3">
        <w:rPr>
          <w:b/>
        </w:rPr>
        <w:t>insta al</w:t>
      </w:r>
      <w:r w:rsidR="008D243A" w:rsidRPr="006B69A3">
        <w:rPr>
          <w:b/>
        </w:rPr>
        <w:t xml:space="preserve"> </w:t>
      </w:r>
      <w:r w:rsidRPr="006B69A3">
        <w:rPr>
          <w:b/>
        </w:rPr>
        <w:t>Es</w:t>
      </w:r>
      <w:r w:rsidR="008D243A" w:rsidRPr="006B69A3">
        <w:rPr>
          <w:b/>
        </w:rPr>
        <w:t>ta</w:t>
      </w:r>
      <w:r w:rsidRPr="006B69A3">
        <w:rPr>
          <w:b/>
        </w:rPr>
        <w:t>do</w:t>
      </w:r>
      <w:r w:rsidR="008D243A" w:rsidRPr="006B69A3">
        <w:rPr>
          <w:b/>
        </w:rPr>
        <w:t xml:space="preserve"> part</w:t>
      </w:r>
      <w:r w:rsidRPr="006B69A3">
        <w:rPr>
          <w:b/>
        </w:rPr>
        <w:t>e a</w:t>
      </w:r>
      <w:r w:rsidR="008D243A" w:rsidRPr="006B69A3">
        <w:rPr>
          <w:b/>
        </w:rPr>
        <w:t>:</w:t>
      </w:r>
    </w:p>
    <w:p w:rsidR="008D243A" w:rsidRPr="006B69A3" w:rsidRDefault="008D243A" w:rsidP="008D243A">
      <w:pPr>
        <w:pStyle w:val="SingleTxtG"/>
        <w:rPr>
          <w:b/>
        </w:rPr>
      </w:pPr>
      <w:r w:rsidRPr="006B69A3">
        <w:rPr>
          <w:b/>
          <w:i/>
        </w:rPr>
        <w:tab/>
      </w:r>
      <w:r w:rsidRPr="006B69A3">
        <w:rPr>
          <w:b/>
        </w:rPr>
        <w:t>a)</w:t>
      </w:r>
      <w:r w:rsidRPr="006B69A3">
        <w:rPr>
          <w:b/>
        </w:rPr>
        <w:tab/>
      </w:r>
      <w:r w:rsidR="006A029C" w:rsidRPr="006B69A3">
        <w:rPr>
          <w:b/>
        </w:rPr>
        <w:t xml:space="preserve">Velar por que se traduzca </w:t>
      </w:r>
      <w:r w:rsidR="00CE11C6" w:rsidRPr="006B69A3">
        <w:rPr>
          <w:b/>
        </w:rPr>
        <w:t xml:space="preserve">toda </w:t>
      </w:r>
      <w:smartTag w:uri="urn:schemas-microsoft-com:office:smarttags" w:element="PersonName">
        <w:smartTagPr>
          <w:attr w:name="ProductID" w:val="la Convenci￳n"/>
        </w:smartTagPr>
        <w:r w:rsidR="006A029C" w:rsidRPr="006B69A3">
          <w:rPr>
            <w:b/>
          </w:rPr>
          <w:t>la Convención</w:t>
        </w:r>
      </w:smartTag>
      <w:r w:rsidR="006A029C" w:rsidRPr="006B69A3">
        <w:rPr>
          <w:b/>
        </w:rPr>
        <w:t xml:space="preserve"> a los tres idiomas</w:t>
      </w:r>
      <w:r w:rsidRPr="006B69A3">
        <w:rPr>
          <w:b/>
        </w:rPr>
        <w:t xml:space="preserve"> oficial</w:t>
      </w:r>
      <w:r w:rsidR="006A029C" w:rsidRPr="006B69A3">
        <w:rPr>
          <w:b/>
        </w:rPr>
        <w:t>es;</w:t>
      </w:r>
      <w:r w:rsidRPr="006B69A3">
        <w:rPr>
          <w:b/>
        </w:rPr>
        <w:t xml:space="preserve"> </w:t>
      </w:r>
    </w:p>
    <w:p w:rsidR="008D243A" w:rsidRPr="006B69A3" w:rsidRDefault="008D243A" w:rsidP="008D243A">
      <w:pPr>
        <w:pStyle w:val="SingleTxtG"/>
        <w:rPr>
          <w:b/>
        </w:rPr>
      </w:pPr>
      <w:r w:rsidRPr="006B69A3">
        <w:rPr>
          <w:b/>
        </w:rPr>
        <w:tab/>
        <w:t>b)</w:t>
      </w:r>
      <w:r w:rsidRPr="006B69A3">
        <w:rPr>
          <w:b/>
        </w:rPr>
        <w:tab/>
      </w:r>
      <w:r w:rsidR="00C32210" w:rsidRPr="006B69A3">
        <w:rPr>
          <w:b/>
        </w:rPr>
        <w:t>Eje</w:t>
      </w:r>
      <w:r w:rsidR="006A029C" w:rsidRPr="006B69A3">
        <w:rPr>
          <w:b/>
        </w:rPr>
        <w:t>c</w:t>
      </w:r>
      <w:r w:rsidR="00C32210" w:rsidRPr="006B69A3">
        <w:rPr>
          <w:b/>
        </w:rPr>
        <w:t>u</w:t>
      </w:r>
      <w:r w:rsidR="006A029C" w:rsidRPr="006B69A3">
        <w:rPr>
          <w:b/>
        </w:rPr>
        <w:t>tar</w:t>
      </w:r>
      <w:r w:rsidRPr="006B69A3">
        <w:rPr>
          <w:b/>
        </w:rPr>
        <w:t xml:space="preserve"> un</w:t>
      </w:r>
      <w:r w:rsidR="006A029C" w:rsidRPr="006B69A3">
        <w:rPr>
          <w:b/>
        </w:rPr>
        <w:t xml:space="preserve"> programa</w:t>
      </w:r>
      <w:r w:rsidRPr="006B69A3">
        <w:rPr>
          <w:b/>
        </w:rPr>
        <w:t xml:space="preserve"> s</w:t>
      </w:r>
      <w:r w:rsidR="006A029C" w:rsidRPr="006B69A3">
        <w:rPr>
          <w:b/>
        </w:rPr>
        <w:t>i</w:t>
      </w:r>
      <w:r w:rsidRPr="006B69A3">
        <w:rPr>
          <w:b/>
        </w:rPr>
        <w:t>stem</w:t>
      </w:r>
      <w:r w:rsidR="006A029C" w:rsidRPr="006B69A3">
        <w:rPr>
          <w:b/>
        </w:rPr>
        <w:t>á</w:t>
      </w:r>
      <w:r w:rsidRPr="006B69A3">
        <w:rPr>
          <w:b/>
        </w:rPr>
        <w:t>tic</w:t>
      </w:r>
      <w:r w:rsidR="006A029C" w:rsidRPr="006B69A3">
        <w:rPr>
          <w:b/>
        </w:rPr>
        <w:t>o</w:t>
      </w:r>
      <w:r w:rsidR="005D60BF" w:rsidRPr="006B69A3">
        <w:rPr>
          <w:b/>
        </w:rPr>
        <w:t xml:space="preserve"> de</w:t>
      </w:r>
      <w:r w:rsidRPr="006B69A3">
        <w:rPr>
          <w:b/>
        </w:rPr>
        <w:t xml:space="preserve"> educa</w:t>
      </w:r>
      <w:r w:rsidR="005D60BF" w:rsidRPr="006B69A3">
        <w:rPr>
          <w:b/>
        </w:rPr>
        <w:t>ción y formación con respecto a los</w:t>
      </w:r>
      <w:r w:rsidRPr="006B69A3">
        <w:rPr>
          <w:b/>
        </w:rPr>
        <w:t xml:space="preserve"> princip</w:t>
      </w:r>
      <w:r w:rsidR="005D60BF" w:rsidRPr="006B69A3">
        <w:rPr>
          <w:b/>
        </w:rPr>
        <w:t>io</w:t>
      </w:r>
      <w:r w:rsidRPr="006B69A3">
        <w:rPr>
          <w:b/>
        </w:rPr>
        <w:t xml:space="preserve">s </w:t>
      </w:r>
      <w:r w:rsidR="005D60BF" w:rsidRPr="006B69A3">
        <w:rPr>
          <w:b/>
        </w:rPr>
        <w:t>y</w:t>
      </w:r>
      <w:r w:rsidRPr="006B69A3">
        <w:rPr>
          <w:b/>
        </w:rPr>
        <w:t xml:space="preserve"> </w:t>
      </w:r>
      <w:r w:rsidR="005D60BF" w:rsidRPr="006B69A3">
        <w:rPr>
          <w:b/>
        </w:rPr>
        <w:t>dis</w:t>
      </w:r>
      <w:r w:rsidRPr="006B69A3">
        <w:rPr>
          <w:b/>
        </w:rPr>
        <w:t>posi</w:t>
      </w:r>
      <w:r w:rsidR="005D60BF" w:rsidRPr="006B69A3">
        <w:rPr>
          <w:b/>
        </w:rPr>
        <w:t>ci</w:t>
      </w:r>
      <w:r w:rsidRPr="006B69A3">
        <w:rPr>
          <w:b/>
        </w:rPr>
        <w:t>on</w:t>
      </w:r>
      <w:r w:rsidR="005D60BF" w:rsidRPr="006B69A3">
        <w:rPr>
          <w:b/>
        </w:rPr>
        <w:t>e</w:t>
      </w:r>
      <w:r w:rsidRPr="006B69A3">
        <w:rPr>
          <w:b/>
        </w:rPr>
        <w:t xml:space="preserve">s </w:t>
      </w:r>
      <w:r w:rsidR="005D60BF" w:rsidRPr="006B69A3">
        <w:rPr>
          <w:b/>
        </w:rPr>
        <w:t xml:space="preserve">de </w:t>
      </w:r>
      <w:smartTag w:uri="urn:schemas-microsoft-com:office:smarttags" w:element="PersonName">
        <w:smartTagPr>
          <w:attr w:name="ProductID" w:val="la Convenci￳n"/>
        </w:smartTagPr>
        <w:r w:rsidR="005D60BF" w:rsidRPr="006B69A3">
          <w:rPr>
            <w:b/>
          </w:rPr>
          <w:t>la</w:t>
        </w:r>
        <w:r w:rsidRPr="006B69A3">
          <w:rPr>
            <w:b/>
          </w:rPr>
          <w:t xml:space="preserve"> Conven</w:t>
        </w:r>
        <w:r w:rsidR="005D60BF" w:rsidRPr="006B69A3">
          <w:rPr>
            <w:b/>
          </w:rPr>
          <w:t>c</w:t>
        </w:r>
        <w:r w:rsidRPr="006B69A3">
          <w:rPr>
            <w:b/>
          </w:rPr>
          <w:t>i</w:t>
        </w:r>
        <w:r w:rsidR="005D60BF" w:rsidRPr="006B69A3">
          <w:rPr>
            <w:b/>
          </w:rPr>
          <w:t>ón</w:t>
        </w:r>
      </w:smartTag>
      <w:r w:rsidRPr="006B69A3">
        <w:rPr>
          <w:b/>
        </w:rPr>
        <w:t xml:space="preserve"> </w:t>
      </w:r>
      <w:r w:rsidR="005D60BF" w:rsidRPr="006B69A3">
        <w:rPr>
          <w:b/>
        </w:rPr>
        <w:t>para los niños, los padres de familia</w:t>
      </w:r>
      <w:r w:rsidRPr="006B69A3">
        <w:rPr>
          <w:b/>
        </w:rPr>
        <w:t xml:space="preserve"> </w:t>
      </w:r>
      <w:r w:rsidR="00C32210" w:rsidRPr="006B69A3">
        <w:rPr>
          <w:b/>
        </w:rPr>
        <w:t>y todos los grupos</w:t>
      </w:r>
      <w:r w:rsidRPr="006B69A3">
        <w:rPr>
          <w:b/>
        </w:rPr>
        <w:t xml:space="preserve"> profesional</w:t>
      </w:r>
      <w:r w:rsidR="00C32210" w:rsidRPr="006B69A3">
        <w:rPr>
          <w:b/>
        </w:rPr>
        <w:t>es</w:t>
      </w:r>
      <w:r w:rsidRPr="006B69A3">
        <w:rPr>
          <w:b/>
        </w:rPr>
        <w:t xml:space="preserve"> </w:t>
      </w:r>
      <w:r w:rsidR="00C32210" w:rsidRPr="006B69A3">
        <w:rPr>
          <w:b/>
        </w:rPr>
        <w:t>que se ocupan de los niños,</w:t>
      </w:r>
      <w:r w:rsidRPr="006B69A3">
        <w:rPr>
          <w:b/>
        </w:rPr>
        <w:t xml:space="preserve"> </w:t>
      </w:r>
      <w:r w:rsidR="00C32210" w:rsidRPr="006B69A3">
        <w:rPr>
          <w:b/>
        </w:rPr>
        <w:t>en particular magistrados</w:t>
      </w:r>
      <w:r w:rsidRPr="006B69A3">
        <w:rPr>
          <w:b/>
        </w:rPr>
        <w:t xml:space="preserve">, </w:t>
      </w:r>
      <w:r w:rsidR="00C32210" w:rsidRPr="006B69A3">
        <w:rPr>
          <w:b/>
        </w:rPr>
        <w:t>abogados</w:t>
      </w:r>
      <w:r w:rsidRPr="006B69A3">
        <w:rPr>
          <w:b/>
        </w:rPr>
        <w:t xml:space="preserve">, </w:t>
      </w:r>
      <w:r w:rsidR="00C32210" w:rsidRPr="006B69A3">
        <w:rPr>
          <w:b/>
        </w:rPr>
        <w:t xml:space="preserve">integrantes del Tribunal de </w:t>
      </w:r>
      <w:smartTag w:uri="urn:schemas-microsoft-com:office:smarttags" w:element="PersonName">
        <w:smartTagPr>
          <w:attr w:name="ProductID" w:val="la Familia"/>
        </w:smartTagPr>
        <w:r w:rsidR="00C32210" w:rsidRPr="006B69A3">
          <w:rPr>
            <w:b/>
          </w:rPr>
          <w:t>la</w:t>
        </w:r>
        <w:r w:rsidRPr="006B69A3">
          <w:rPr>
            <w:b/>
          </w:rPr>
          <w:t xml:space="preserve"> Famil</w:t>
        </w:r>
        <w:r w:rsidR="00C32210" w:rsidRPr="006B69A3">
          <w:rPr>
            <w:b/>
          </w:rPr>
          <w:t>ia</w:t>
        </w:r>
      </w:smartTag>
      <w:r w:rsidRPr="006B69A3">
        <w:rPr>
          <w:b/>
        </w:rPr>
        <w:t>, la</w:t>
      </w:r>
      <w:r w:rsidR="00C32210" w:rsidRPr="006B69A3">
        <w:rPr>
          <w:b/>
        </w:rPr>
        <w:t xml:space="preserve"> </w:t>
      </w:r>
      <w:r w:rsidRPr="006B69A3">
        <w:rPr>
          <w:b/>
        </w:rPr>
        <w:t>f</w:t>
      </w:r>
      <w:r w:rsidR="00C32210" w:rsidRPr="006B69A3">
        <w:rPr>
          <w:b/>
        </w:rPr>
        <w:t>uerza pública, personal del</w:t>
      </w:r>
      <w:r w:rsidRPr="006B69A3">
        <w:rPr>
          <w:b/>
        </w:rPr>
        <w:t xml:space="preserve"> Centr</w:t>
      </w:r>
      <w:r w:rsidR="00C32210" w:rsidRPr="006B69A3">
        <w:rPr>
          <w:b/>
        </w:rPr>
        <w:t>o d</w:t>
      </w:r>
      <w:r w:rsidRPr="006B69A3">
        <w:rPr>
          <w:b/>
        </w:rPr>
        <w:t>e</w:t>
      </w:r>
      <w:r w:rsidR="00C32210" w:rsidRPr="006B69A3">
        <w:rPr>
          <w:b/>
        </w:rPr>
        <w:t xml:space="preserve"> Rehabilitación y</w:t>
      </w:r>
      <w:r w:rsidR="00326B16" w:rsidRPr="006B69A3">
        <w:rPr>
          <w:b/>
        </w:rPr>
        <w:t xml:space="preserve"> Tratamiento de Menores</w:t>
      </w:r>
      <w:r w:rsidRPr="006B69A3">
        <w:rPr>
          <w:b/>
        </w:rPr>
        <w:t xml:space="preserve">, </w:t>
      </w:r>
      <w:r w:rsidR="00326B16" w:rsidRPr="006B69A3">
        <w:rPr>
          <w:b/>
        </w:rPr>
        <w:t xml:space="preserve">maestros, profesionales de la salud, </w:t>
      </w:r>
      <w:r w:rsidRPr="006B69A3">
        <w:rPr>
          <w:b/>
        </w:rPr>
        <w:t>t</w:t>
      </w:r>
      <w:r w:rsidR="00326B16" w:rsidRPr="006B69A3">
        <w:rPr>
          <w:b/>
        </w:rPr>
        <w:t>rabajadores</w:t>
      </w:r>
      <w:r w:rsidRPr="006B69A3">
        <w:rPr>
          <w:b/>
        </w:rPr>
        <w:t xml:space="preserve"> social</w:t>
      </w:r>
      <w:r w:rsidR="00326B16" w:rsidRPr="006B69A3">
        <w:rPr>
          <w:b/>
        </w:rPr>
        <w:t>es, personal de orfanatos,</w:t>
      </w:r>
      <w:r w:rsidRPr="006B69A3">
        <w:rPr>
          <w:b/>
        </w:rPr>
        <w:t xml:space="preserve"> </w:t>
      </w:r>
      <w:r w:rsidR="00326B16" w:rsidRPr="006B69A3">
        <w:rPr>
          <w:b/>
        </w:rPr>
        <w:t>miembros del Parlamento y dirigentes</w:t>
      </w:r>
      <w:r w:rsidRPr="006B69A3">
        <w:rPr>
          <w:b/>
        </w:rPr>
        <w:t xml:space="preserve"> religios</w:t>
      </w:r>
      <w:r w:rsidR="00326B16" w:rsidRPr="006B69A3">
        <w:rPr>
          <w:b/>
        </w:rPr>
        <w:t>os</w:t>
      </w:r>
      <w:r w:rsidRPr="006B69A3">
        <w:rPr>
          <w:b/>
        </w:rPr>
        <w:t>.</w:t>
      </w:r>
    </w:p>
    <w:p w:rsidR="008D243A" w:rsidRPr="006B69A3" w:rsidRDefault="008D243A" w:rsidP="008D243A">
      <w:pPr>
        <w:pStyle w:val="SingleTxtG"/>
      </w:pPr>
      <w:r w:rsidRPr="006B69A3">
        <w:t>48.</w:t>
      </w:r>
      <w:r w:rsidRPr="006B69A3">
        <w:tab/>
      </w:r>
      <w:r w:rsidR="00326B16" w:rsidRPr="006B69A3">
        <w:t>La versión</w:t>
      </w:r>
      <w:r w:rsidRPr="006B69A3">
        <w:t xml:space="preserve"> </w:t>
      </w:r>
      <w:r w:rsidR="00CA1453" w:rsidRPr="006B69A3">
        <w:t xml:space="preserve">en francés </w:t>
      </w:r>
      <w:r w:rsidR="00326B16" w:rsidRPr="006B69A3">
        <w:t>c</w:t>
      </w:r>
      <w:r w:rsidR="00CE11C6" w:rsidRPr="006B69A3">
        <w:t>riol</w:t>
      </w:r>
      <w:r w:rsidRPr="006B69A3">
        <w:t>l</w:t>
      </w:r>
      <w:r w:rsidR="00CE11C6" w:rsidRPr="006B69A3">
        <w:t>o</w:t>
      </w:r>
      <w:r w:rsidRPr="006B69A3">
        <w:t xml:space="preserve"> </w:t>
      </w:r>
      <w:r w:rsidR="00326B16" w:rsidRPr="006B69A3">
        <w:t xml:space="preserve">de </w:t>
      </w:r>
      <w:smartTag w:uri="urn:schemas-microsoft-com:office:smarttags" w:element="PersonName">
        <w:smartTagPr>
          <w:attr w:name="ProductID" w:val="la Convenci￳n"/>
        </w:smartTagPr>
        <w:r w:rsidR="00326B16" w:rsidRPr="006B69A3">
          <w:t>la</w:t>
        </w:r>
        <w:r w:rsidRPr="006B69A3">
          <w:t xml:space="preserve"> Conven</w:t>
        </w:r>
        <w:r w:rsidR="00326B16" w:rsidRPr="006B69A3">
          <w:t>c</w:t>
        </w:r>
        <w:r w:rsidRPr="006B69A3">
          <w:t>i</w:t>
        </w:r>
        <w:r w:rsidR="00326B16" w:rsidRPr="006B69A3">
          <w:t>ón</w:t>
        </w:r>
      </w:smartTag>
      <w:r w:rsidRPr="006B69A3">
        <w:t xml:space="preserve"> </w:t>
      </w:r>
      <w:r w:rsidR="00326B16" w:rsidRPr="006B69A3">
        <w:t>ha corrido a cargo del Departamento de Desarrollo</w:t>
      </w:r>
      <w:r w:rsidRPr="006B69A3">
        <w:t xml:space="preserve"> Social</w:t>
      </w:r>
      <w:r w:rsidR="00054B43" w:rsidRPr="006B69A3">
        <w:t xml:space="preserve"> </w:t>
      </w:r>
      <w:r w:rsidR="00326B16" w:rsidRPr="006B69A3">
        <w:t xml:space="preserve">y del Consejo Nacional de </w:t>
      </w:r>
      <w:smartTag w:uri="urn:schemas-microsoft-com:office:smarttags" w:element="PersonName">
        <w:smartTagPr>
          <w:attr w:name="ProductID" w:val="la Infancia"/>
        </w:smartTagPr>
        <w:r w:rsidR="00326B16" w:rsidRPr="006B69A3">
          <w:t>la Infancia</w:t>
        </w:r>
      </w:smartTag>
      <w:r w:rsidR="00326B16" w:rsidRPr="006B69A3">
        <w:t xml:space="preserve"> y</w:t>
      </w:r>
      <w:r w:rsidRPr="006B69A3">
        <w:t xml:space="preserve"> f</w:t>
      </w:r>
      <w:r w:rsidR="00326B16" w:rsidRPr="006B69A3">
        <w:t>igura en los sitios web tanto del Consejo como del Departamento</w:t>
      </w:r>
      <w:r w:rsidRPr="006B69A3">
        <w:t>.</w:t>
      </w:r>
    </w:p>
    <w:p w:rsidR="008D243A" w:rsidRPr="006B69A3" w:rsidRDefault="008D243A" w:rsidP="008D243A">
      <w:pPr>
        <w:pStyle w:val="SingleTxtG"/>
      </w:pPr>
      <w:r w:rsidRPr="006B69A3">
        <w:t>49.</w:t>
      </w:r>
      <w:r w:rsidRPr="006B69A3">
        <w:tab/>
      </w:r>
      <w:r w:rsidR="00326B16" w:rsidRPr="006B69A3">
        <w:t>En 2004 se ofreció</w:t>
      </w:r>
      <w:r w:rsidR="00CE11C6" w:rsidRPr="006B69A3">
        <w:t xml:space="preserve"> un taller sobre Enfoque de la p</w:t>
      </w:r>
      <w:r w:rsidR="00326B16" w:rsidRPr="006B69A3">
        <w:t xml:space="preserve">rogramación desde la </w:t>
      </w:r>
      <w:r w:rsidR="00CE11C6" w:rsidRPr="006B69A3">
        <w:t>p</w:t>
      </w:r>
      <w:r w:rsidR="00326B16" w:rsidRPr="006B69A3">
        <w:t xml:space="preserve">erspectiva de </w:t>
      </w:r>
      <w:r w:rsidR="00CE11C6" w:rsidRPr="006B69A3">
        <w:t>los d</w:t>
      </w:r>
      <w:r w:rsidR="00326B16" w:rsidRPr="006B69A3">
        <w:t>erechos</w:t>
      </w:r>
      <w:r w:rsidRPr="006B69A3">
        <w:t xml:space="preserve"> </w:t>
      </w:r>
      <w:r w:rsidR="00CE11C6" w:rsidRPr="006B69A3">
        <w:t>h</w:t>
      </w:r>
      <w:r w:rsidRPr="006B69A3">
        <w:t>uman</w:t>
      </w:r>
      <w:r w:rsidR="00D17242" w:rsidRPr="006B69A3">
        <w:t>os a los</w:t>
      </w:r>
      <w:r w:rsidRPr="006B69A3">
        <w:t xml:space="preserve"> representa</w:t>
      </w:r>
      <w:r w:rsidR="00D17242" w:rsidRPr="006B69A3">
        <w:t>n</w:t>
      </w:r>
      <w:r w:rsidRPr="006B69A3">
        <w:t xml:space="preserve">tes </w:t>
      </w:r>
      <w:r w:rsidR="00D17242" w:rsidRPr="006B69A3">
        <w:t>de los Ministerios y o</w:t>
      </w:r>
      <w:r w:rsidRPr="006B69A3">
        <w:t>rganiza</w:t>
      </w:r>
      <w:r w:rsidR="00D17242" w:rsidRPr="006B69A3">
        <w:t>c</w:t>
      </w:r>
      <w:r w:rsidRPr="006B69A3">
        <w:t>ion</w:t>
      </w:r>
      <w:r w:rsidR="00D17242" w:rsidRPr="006B69A3">
        <w:t>e</w:t>
      </w:r>
      <w:r w:rsidRPr="006B69A3">
        <w:t xml:space="preserve">s </w:t>
      </w:r>
      <w:r w:rsidR="00D17242" w:rsidRPr="006B69A3">
        <w:t>que trabajan con los niños</w:t>
      </w:r>
      <w:r w:rsidRPr="006B69A3">
        <w:t>.</w:t>
      </w:r>
    </w:p>
    <w:p w:rsidR="008D243A" w:rsidRPr="006B69A3" w:rsidRDefault="008D243A" w:rsidP="008D243A">
      <w:pPr>
        <w:pStyle w:val="SingleTxtG"/>
      </w:pPr>
      <w:r w:rsidRPr="006B69A3">
        <w:t>50.</w:t>
      </w:r>
      <w:r w:rsidRPr="006B69A3">
        <w:tab/>
      </w:r>
      <w:r w:rsidR="00D17242" w:rsidRPr="006B69A3">
        <w:t xml:space="preserve">El servicio de radio de </w:t>
      </w:r>
      <w:smartTag w:uri="urn:schemas-microsoft-com:office:smarttags" w:element="PersonName">
        <w:smartTagPr>
          <w:attr w:name="ProductID" w:val="la Corporaci￳n"/>
        </w:smartTagPr>
        <w:r w:rsidR="00D17242" w:rsidRPr="006B69A3">
          <w:t>la Corporación</w:t>
        </w:r>
      </w:smartTag>
      <w:r w:rsidR="00D17242" w:rsidRPr="006B69A3">
        <w:t xml:space="preserve"> de Radiodifusión de</w:t>
      </w:r>
      <w:r w:rsidRPr="006B69A3">
        <w:t xml:space="preserve"> Seychelles </w:t>
      </w:r>
      <w:r w:rsidR="00D17242" w:rsidRPr="006B69A3">
        <w:t>organiza programas semanales en l</w:t>
      </w:r>
      <w:r w:rsidR="00CE11C6" w:rsidRPr="006B69A3">
        <w:t>os</w:t>
      </w:r>
      <w:r w:rsidR="00D17242" w:rsidRPr="006B69A3">
        <w:t xml:space="preserve"> que </w:t>
      </w:r>
      <w:r w:rsidR="005D21E3" w:rsidRPr="006B69A3">
        <w:t xml:space="preserve">los niños </w:t>
      </w:r>
      <w:r w:rsidRPr="006B69A3">
        <w:t xml:space="preserve">no </w:t>
      </w:r>
      <w:r w:rsidR="00D17242" w:rsidRPr="006B69A3">
        <w:t>s</w:t>
      </w:r>
      <w:r w:rsidR="000F3828">
        <w:t>o</w:t>
      </w:r>
      <w:r w:rsidR="00D17242" w:rsidRPr="006B69A3">
        <w:t>lo</w:t>
      </w:r>
      <w:r w:rsidRPr="006B69A3">
        <w:t xml:space="preserve"> participa</w:t>
      </w:r>
      <w:r w:rsidR="00D17242" w:rsidRPr="006B69A3">
        <w:t>n, sino que también actúan como</w:t>
      </w:r>
      <w:r w:rsidR="00054B43" w:rsidRPr="006B69A3">
        <w:t xml:space="preserve"> </w:t>
      </w:r>
      <w:r w:rsidRPr="006B69A3">
        <w:t>present</w:t>
      </w:r>
      <w:r w:rsidR="00D17242" w:rsidRPr="006B69A3">
        <w:t>ado</w:t>
      </w:r>
      <w:r w:rsidRPr="006B69A3">
        <w:t>r</w:t>
      </w:r>
      <w:r w:rsidR="00D17242" w:rsidRPr="006B69A3">
        <w:t>e</w:t>
      </w:r>
      <w:r w:rsidRPr="006B69A3">
        <w:t xml:space="preserve">s </w:t>
      </w:r>
      <w:r w:rsidR="00CE11C6" w:rsidRPr="006B69A3">
        <w:t>y qu</w:t>
      </w:r>
      <w:r w:rsidR="00D17242" w:rsidRPr="006B69A3">
        <w:t xml:space="preserve">e </w:t>
      </w:r>
      <w:r w:rsidR="00CE11C6" w:rsidRPr="006B69A3">
        <w:t>gir</w:t>
      </w:r>
      <w:r w:rsidR="00D17242" w:rsidRPr="006B69A3">
        <w:t xml:space="preserve">an en </w:t>
      </w:r>
      <w:r w:rsidR="00CE11C6" w:rsidRPr="006B69A3">
        <w:t xml:space="preserve">torno a </w:t>
      </w:r>
      <w:r w:rsidR="00D17242" w:rsidRPr="006B69A3">
        <w:t>sus ámbitos de</w:t>
      </w:r>
      <w:r w:rsidRPr="006B69A3">
        <w:t xml:space="preserve"> inter</w:t>
      </w:r>
      <w:r w:rsidR="00D17242" w:rsidRPr="006B69A3">
        <w:t>é</w:t>
      </w:r>
      <w:r w:rsidRPr="006B69A3">
        <w:t>s</w:t>
      </w:r>
      <w:r w:rsidR="00D17242" w:rsidRPr="006B69A3">
        <w:t xml:space="preserve"> y sus preocupaciones</w:t>
      </w:r>
      <w:r w:rsidRPr="006B69A3">
        <w:t xml:space="preserve">. </w:t>
      </w:r>
      <w:r w:rsidR="00D17242" w:rsidRPr="006B69A3">
        <w:t>Se asignan espacios de t</w:t>
      </w:r>
      <w:r w:rsidRPr="006B69A3">
        <w:t>elevisi</w:t>
      </w:r>
      <w:r w:rsidR="00D17242" w:rsidRPr="006B69A3">
        <w:t>ó</w:t>
      </w:r>
      <w:r w:rsidRPr="006B69A3">
        <w:t xml:space="preserve">n </w:t>
      </w:r>
      <w:r w:rsidR="00D17242" w:rsidRPr="006B69A3">
        <w:t>e</w:t>
      </w:r>
      <w:r w:rsidRPr="006B69A3">
        <w:t>spec</w:t>
      </w:r>
      <w:r w:rsidR="00D17242" w:rsidRPr="006B69A3">
        <w:t>í</w:t>
      </w:r>
      <w:r w:rsidRPr="006B69A3">
        <w:t>fica</w:t>
      </w:r>
      <w:r w:rsidR="00D17242" w:rsidRPr="006B69A3">
        <w:t>mente</w:t>
      </w:r>
      <w:r w:rsidR="006D13B8" w:rsidRPr="006B69A3">
        <w:t xml:space="preserve"> a cuestiones</w:t>
      </w:r>
      <w:r w:rsidRPr="006B69A3">
        <w:t xml:space="preserve"> </w:t>
      </w:r>
      <w:r w:rsidR="006D13B8" w:rsidRPr="006B69A3">
        <w:t xml:space="preserve">relacionadas con </w:t>
      </w:r>
      <w:smartTag w:uri="urn:schemas-microsoft-com:office:smarttags" w:element="PersonName">
        <w:smartTagPr>
          <w:attr w:name="ProductID" w:val="la juventud. Adem￡s"/>
        </w:smartTagPr>
        <w:r w:rsidR="006D13B8" w:rsidRPr="006B69A3">
          <w:t>la juventud</w:t>
        </w:r>
        <w:r w:rsidRPr="006B69A3">
          <w:t>. Ad</w:t>
        </w:r>
        <w:r w:rsidR="006D13B8" w:rsidRPr="006B69A3">
          <w:t>emás</w:t>
        </w:r>
      </w:smartTag>
      <w:r w:rsidR="006D13B8" w:rsidRPr="006B69A3">
        <w:t xml:space="preserve">, tanto los servicios de radio como </w:t>
      </w:r>
      <w:r w:rsidR="00CE11C6" w:rsidRPr="006B69A3">
        <w:t xml:space="preserve">los </w:t>
      </w:r>
      <w:r w:rsidR="006D13B8" w:rsidRPr="006B69A3">
        <w:t>de televisión de Seychelles</w:t>
      </w:r>
      <w:r w:rsidRPr="006B69A3">
        <w:t xml:space="preserve"> </w:t>
      </w:r>
      <w:r w:rsidR="00CE11C6" w:rsidRPr="006B69A3">
        <w:t>cuentan con</w:t>
      </w:r>
      <w:r w:rsidR="006D13B8" w:rsidRPr="006B69A3">
        <w:t xml:space="preserve"> el apoyo del Consejo Nacional de </w:t>
      </w:r>
      <w:smartTag w:uri="urn:schemas-microsoft-com:office:smarttags" w:element="PersonName">
        <w:smartTagPr>
          <w:attr w:name="ProductID" w:val="la Infancia"/>
        </w:smartTagPr>
        <w:r w:rsidR="006D13B8" w:rsidRPr="006B69A3">
          <w:t>la Infancia</w:t>
        </w:r>
      </w:smartTag>
      <w:r w:rsidRPr="006B69A3">
        <w:t xml:space="preserve"> </w:t>
      </w:r>
      <w:r w:rsidR="006D13B8" w:rsidRPr="006B69A3">
        <w:t>a la</w:t>
      </w:r>
      <w:r w:rsidRPr="006B69A3">
        <w:t xml:space="preserve"> produc</w:t>
      </w:r>
      <w:r w:rsidR="006D13B8" w:rsidRPr="006B69A3">
        <w:t>c</w:t>
      </w:r>
      <w:r w:rsidRPr="006B69A3">
        <w:t>i</w:t>
      </w:r>
      <w:r w:rsidR="006D13B8" w:rsidRPr="006B69A3">
        <w:t>ó</w:t>
      </w:r>
      <w:r w:rsidRPr="006B69A3">
        <w:t xml:space="preserve">n </w:t>
      </w:r>
      <w:r w:rsidR="006D13B8" w:rsidRPr="006B69A3">
        <w:t>de</w:t>
      </w:r>
      <w:r w:rsidRPr="006B69A3">
        <w:t xml:space="preserve"> program</w:t>
      </w:r>
      <w:r w:rsidR="006D13B8" w:rsidRPr="006B69A3">
        <w:t>as específicos de</w:t>
      </w:r>
      <w:r w:rsidRPr="006B69A3">
        <w:t xml:space="preserve"> </w:t>
      </w:r>
      <w:r w:rsidR="005D21E3" w:rsidRPr="006B69A3">
        <w:t>fomento</w:t>
      </w:r>
      <w:r w:rsidR="006D13B8" w:rsidRPr="006B69A3">
        <w:t xml:space="preserve"> del bienestar de los niños</w:t>
      </w:r>
      <w:r w:rsidRPr="006B69A3">
        <w:t xml:space="preserve">. </w:t>
      </w:r>
      <w:r w:rsidR="006D13B8" w:rsidRPr="006B69A3">
        <w:t>Los</w:t>
      </w:r>
      <w:r w:rsidRPr="006B69A3">
        <w:t xml:space="preserve"> program</w:t>
      </w:r>
      <w:r w:rsidR="006D13B8" w:rsidRPr="006B69A3">
        <w:t>as de radio que se emiten mensualmente para debat</w:t>
      </w:r>
      <w:r w:rsidR="004F0FB7" w:rsidRPr="006B69A3">
        <w:t>i</w:t>
      </w:r>
      <w:r w:rsidR="006D13B8" w:rsidRPr="006B69A3">
        <w:t xml:space="preserve">r </w:t>
      </w:r>
      <w:r w:rsidR="005D21E3" w:rsidRPr="006B69A3">
        <w:t>casos</w:t>
      </w:r>
      <w:r w:rsidR="006D13B8" w:rsidRPr="006B69A3">
        <w:t xml:space="preserve"> del Tribunal de </w:t>
      </w:r>
      <w:smartTag w:uri="urn:schemas-microsoft-com:office:smarttags" w:element="PersonName">
        <w:smartTagPr>
          <w:attr w:name="ProductID" w:val="la Familia"/>
        </w:smartTagPr>
        <w:r w:rsidR="006D13B8" w:rsidRPr="006B69A3">
          <w:t>la</w:t>
        </w:r>
        <w:r w:rsidRPr="006B69A3">
          <w:t xml:space="preserve"> Famil</w:t>
        </w:r>
        <w:r w:rsidR="006D13B8" w:rsidRPr="006B69A3">
          <w:t>ia</w:t>
        </w:r>
      </w:smartTag>
      <w:r w:rsidRPr="006B69A3">
        <w:t xml:space="preserve"> </w:t>
      </w:r>
      <w:r w:rsidR="006D13B8" w:rsidRPr="006B69A3">
        <w:t>tienen, entre otros, el</w:t>
      </w:r>
      <w:r w:rsidRPr="006B69A3">
        <w:t xml:space="preserve"> objetiv</w:t>
      </w:r>
      <w:r w:rsidR="006D13B8" w:rsidRPr="006B69A3">
        <w:t>o</w:t>
      </w:r>
      <w:r w:rsidR="004F0FB7" w:rsidRPr="006B69A3">
        <w:t xml:space="preserve"> de </w:t>
      </w:r>
      <w:r w:rsidR="00CE11C6" w:rsidRPr="006B69A3">
        <w:t>mentalizar</w:t>
      </w:r>
      <w:r w:rsidR="004F0FB7" w:rsidRPr="006B69A3">
        <w:t xml:space="preserve"> más ampliamente a la opinión pública sobre el papel y</w:t>
      </w:r>
      <w:r w:rsidRPr="006B69A3">
        <w:t xml:space="preserve"> </w:t>
      </w:r>
      <w:r w:rsidR="004F0FB7" w:rsidRPr="006B69A3">
        <w:t>las funciones</w:t>
      </w:r>
      <w:r w:rsidRPr="006B69A3">
        <w:t xml:space="preserve"> </w:t>
      </w:r>
      <w:r w:rsidR="004F0FB7" w:rsidRPr="006B69A3">
        <w:t>de</w:t>
      </w:r>
      <w:r w:rsidR="005D21E3" w:rsidRPr="006B69A3">
        <w:t xml:space="preserve"> dicho</w:t>
      </w:r>
      <w:r w:rsidR="004F0FB7" w:rsidRPr="006B69A3">
        <w:t xml:space="preserve"> Tribunal</w:t>
      </w:r>
      <w:r w:rsidRPr="006B69A3">
        <w:t xml:space="preserve"> </w:t>
      </w:r>
      <w:r w:rsidR="004F0FB7" w:rsidRPr="006B69A3">
        <w:t>en la tarea de velar por los derechos del niño a la</w:t>
      </w:r>
      <w:r w:rsidRPr="006B69A3">
        <w:t xml:space="preserve"> protec</w:t>
      </w:r>
      <w:r w:rsidR="004F0FB7" w:rsidRPr="006B69A3">
        <w:t>c</w:t>
      </w:r>
      <w:r w:rsidRPr="006B69A3">
        <w:t>i</w:t>
      </w:r>
      <w:r w:rsidR="004F0FB7" w:rsidRPr="006B69A3">
        <w:t>ón</w:t>
      </w:r>
      <w:r w:rsidR="005D21E3" w:rsidRPr="006B69A3">
        <w:t>,</w:t>
      </w:r>
      <w:r w:rsidR="004F0FB7" w:rsidRPr="006B69A3">
        <w:t xml:space="preserve"> con arreglo a </w:t>
      </w:r>
      <w:smartTag w:uri="urn:schemas-microsoft-com:office:smarttags" w:element="PersonName">
        <w:smartTagPr>
          <w:attr w:name="ProductID" w:val="la Convenci￳n. Se"/>
        </w:smartTagPr>
        <w:r w:rsidR="004F0FB7" w:rsidRPr="006B69A3">
          <w:t>la</w:t>
        </w:r>
        <w:r w:rsidRPr="006B69A3">
          <w:t xml:space="preserve"> Conven</w:t>
        </w:r>
        <w:r w:rsidR="004F0FB7" w:rsidRPr="006B69A3">
          <w:t>c</w:t>
        </w:r>
        <w:r w:rsidRPr="006B69A3">
          <w:t>i</w:t>
        </w:r>
        <w:r w:rsidR="004F0FB7" w:rsidRPr="006B69A3">
          <w:t>ón</w:t>
        </w:r>
        <w:r w:rsidRPr="006B69A3">
          <w:t xml:space="preserve">. </w:t>
        </w:r>
        <w:r w:rsidR="005D21E3" w:rsidRPr="006B69A3">
          <w:t>Se</w:t>
        </w:r>
      </w:smartTag>
      <w:r w:rsidR="005D21E3" w:rsidRPr="006B69A3">
        <w:t xml:space="preserve"> emiten gratuitamente</w:t>
      </w:r>
      <w:r w:rsidR="00054B43" w:rsidRPr="006B69A3">
        <w:t xml:space="preserve"> </w:t>
      </w:r>
      <w:r w:rsidR="005D21E3" w:rsidRPr="006B69A3">
        <w:t>por radio y televisión</w:t>
      </w:r>
      <w:r w:rsidRPr="006B69A3">
        <w:t xml:space="preserve"> </w:t>
      </w:r>
      <w:r w:rsidR="005D21E3" w:rsidRPr="006B69A3">
        <w:t>a</w:t>
      </w:r>
      <w:r w:rsidR="00CA1453" w:rsidRPr="006B69A3">
        <w:t xml:space="preserve">nuncios </w:t>
      </w:r>
      <w:r w:rsidR="00CE11C6" w:rsidRPr="006B69A3">
        <w:t>sobre temas que promueven la</w:t>
      </w:r>
      <w:r w:rsidR="005D21E3" w:rsidRPr="006B69A3">
        <w:t xml:space="preserve"> causa</w:t>
      </w:r>
      <w:r w:rsidR="00CA1453" w:rsidRPr="006B69A3">
        <w:t xml:space="preserve"> de</w:t>
      </w:r>
      <w:r w:rsidR="005D21E3" w:rsidRPr="006B69A3">
        <w:t xml:space="preserve"> los niño</w:t>
      </w:r>
      <w:r w:rsidR="00395700" w:rsidRPr="006B69A3">
        <w:t>s</w:t>
      </w:r>
      <w:r w:rsidR="005D21E3" w:rsidRPr="006B69A3">
        <w:t>. De manera similar</w:t>
      </w:r>
      <w:r w:rsidRPr="006B69A3">
        <w:t xml:space="preserve">, </w:t>
      </w:r>
      <w:r w:rsidR="00395700" w:rsidRPr="006B69A3">
        <w:t>también se difunden de forma gratuita programas sobre asuntos de interés general que afectan a los jóvenes, como el VI</w:t>
      </w:r>
      <w:r w:rsidRPr="006B69A3">
        <w:t>H/</w:t>
      </w:r>
      <w:r w:rsidR="00395700" w:rsidRPr="006B69A3">
        <w:t>SID</w:t>
      </w:r>
      <w:r w:rsidRPr="006B69A3">
        <w:t>A.</w:t>
      </w:r>
    </w:p>
    <w:p w:rsidR="008D243A" w:rsidRPr="006B69A3" w:rsidRDefault="008D243A" w:rsidP="008D243A">
      <w:pPr>
        <w:pStyle w:val="SingleTxtG"/>
      </w:pPr>
      <w:r w:rsidRPr="006B69A3">
        <w:t>51.</w:t>
      </w:r>
      <w:r w:rsidRPr="006B69A3">
        <w:tab/>
      </w:r>
      <w:smartTag w:uri="urn:schemas-microsoft-com:office:smarttags" w:element="PersonName">
        <w:smartTagPr>
          <w:attr w:name="ProductID" w:val="la Comisi￳n Nacional"/>
        </w:smartTagPr>
        <w:r w:rsidR="00395700" w:rsidRPr="006B69A3">
          <w:t>La Comisión</w:t>
        </w:r>
        <w:r w:rsidRPr="006B69A3">
          <w:t xml:space="preserve"> Na</w:t>
        </w:r>
        <w:r w:rsidR="00395700" w:rsidRPr="006B69A3">
          <w:t>c</w:t>
        </w:r>
        <w:r w:rsidRPr="006B69A3">
          <w:t>ional</w:t>
        </w:r>
      </w:smartTag>
      <w:r w:rsidRPr="006B69A3">
        <w:t xml:space="preserve"> </w:t>
      </w:r>
      <w:r w:rsidR="00395700" w:rsidRPr="006B69A3">
        <w:t>de</w:t>
      </w:r>
      <w:r w:rsidRPr="006B69A3">
        <w:t xml:space="preserve"> Protec</w:t>
      </w:r>
      <w:r w:rsidR="00395700" w:rsidRPr="006B69A3">
        <w:t>c</w:t>
      </w:r>
      <w:r w:rsidRPr="006B69A3">
        <w:t>i</w:t>
      </w:r>
      <w:r w:rsidR="00395700" w:rsidRPr="006B69A3">
        <w:t>ó</w:t>
      </w:r>
      <w:r w:rsidRPr="006B69A3">
        <w:t>n</w:t>
      </w:r>
      <w:r w:rsidR="00395700" w:rsidRPr="006B69A3">
        <w:t xml:space="preserve"> del Niño</w:t>
      </w:r>
      <w:r w:rsidRPr="006B69A3">
        <w:t xml:space="preserve"> </w:t>
      </w:r>
      <w:r w:rsidR="00395700" w:rsidRPr="006B69A3">
        <w:t>redactó en 1999 un folleto en</w:t>
      </w:r>
      <w:r w:rsidRPr="006B69A3">
        <w:t xml:space="preserve"> </w:t>
      </w:r>
      <w:r w:rsidR="00CA1453" w:rsidRPr="006B69A3">
        <w:t xml:space="preserve">francés </w:t>
      </w:r>
      <w:r w:rsidR="00395700" w:rsidRPr="006B69A3">
        <w:t>c</w:t>
      </w:r>
      <w:r w:rsidRPr="006B69A3">
        <w:t>r</w:t>
      </w:r>
      <w:r w:rsidR="00CE11C6" w:rsidRPr="006B69A3">
        <w:t>iol</w:t>
      </w:r>
      <w:r w:rsidRPr="006B69A3">
        <w:t>l</w:t>
      </w:r>
      <w:r w:rsidR="00CE11C6" w:rsidRPr="006B69A3">
        <w:t>o</w:t>
      </w:r>
      <w:r w:rsidRPr="006B69A3">
        <w:t xml:space="preserve"> tit</w:t>
      </w:r>
      <w:r w:rsidR="00395700" w:rsidRPr="006B69A3">
        <w:t>u</w:t>
      </w:r>
      <w:r w:rsidRPr="006B69A3">
        <w:t>l</w:t>
      </w:r>
      <w:r w:rsidR="00395700" w:rsidRPr="006B69A3">
        <w:t>a</w:t>
      </w:r>
      <w:r w:rsidRPr="006B69A3">
        <w:t>d</w:t>
      </w:r>
      <w:r w:rsidR="00395700" w:rsidRPr="006B69A3">
        <w:t>o</w:t>
      </w:r>
      <w:r w:rsidRPr="006B69A3">
        <w:t xml:space="preserve"> </w:t>
      </w:r>
      <w:r w:rsidR="00054B43" w:rsidRPr="006B69A3">
        <w:t>"</w:t>
      </w:r>
      <w:r w:rsidRPr="006B69A3">
        <w:t>Drwa ek Devwar Bann Zanfan</w:t>
      </w:r>
      <w:r w:rsidR="00054B43" w:rsidRPr="006B69A3">
        <w:t>"</w:t>
      </w:r>
      <w:r w:rsidRPr="006B69A3">
        <w:t xml:space="preserve">, </w:t>
      </w:r>
      <w:r w:rsidR="00395700" w:rsidRPr="006B69A3">
        <w:t xml:space="preserve">en el que se enuncian los derechos del niño y se </w:t>
      </w:r>
      <w:r w:rsidRPr="006B69A3">
        <w:t>expli</w:t>
      </w:r>
      <w:r w:rsidR="00395700" w:rsidRPr="006B69A3">
        <w:t>ca la</w:t>
      </w:r>
      <w:r w:rsidRPr="006B69A3">
        <w:t xml:space="preserve"> rela</w:t>
      </w:r>
      <w:r w:rsidR="00395700" w:rsidRPr="006B69A3">
        <w:t>c</w:t>
      </w:r>
      <w:r w:rsidRPr="006B69A3">
        <w:t>i</w:t>
      </w:r>
      <w:r w:rsidR="00395700" w:rsidRPr="006B69A3">
        <w:t>ó</w:t>
      </w:r>
      <w:r w:rsidRPr="006B69A3">
        <w:t>n</w:t>
      </w:r>
      <w:r w:rsidR="00395700" w:rsidRPr="006B69A3">
        <w:t xml:space="preserve"> </w:t>
      </w:r>
      <w:r w:rsidRPr="006B69A3">
        <w:t>en</w:t>
      </w:r>
      <w:r w:rsidR="00395700" w:rsidRPr="006B69A3">
        <w:t>tre derechos y</w:t>
      </w:r>
      <w:r w:rsidRPr="006B69A3">
        <w:t xml:space="preserve"> respons</w:t>
      </w:r>
      <w:r w:rsidR="00395700" w:rsidRPr="006B69A3">
        <w:t>a</w:t>
      </w:r>
      <w:r w:rsidRPr="006B69A3">
        <w:t>bili</w:t>
      </w:r>
      <w:r w:rsidR="00395700" w:rsidRPr="006B69A3">
        <w:t>dad</w:t>
      </w:r>
      <w:r w:rsidRPr="006B69A3">
        <w:t xml:space="preserve">es. </w:t>
      </w:r>
      <w:r w:rsidR="00CE11C6" w:rsidRPr="006B69A3">
        <w:t>Esa</w:t>
      </w:r>
      <w:r w:rsidR="00E70225" w:rsidRPr="006B69A3">
        <w:t xml:space="preserve"> </w:t>
      </w:r>
      <w:r w:rsidR="00CE11C6" w:rsidRPr="006B69A3">
        <w:t>o</w:t>
      </w:r>
      <w:r w:rsidR="00E70225" w:rsidRPr="006B69A3">
        <w:t>br</w:t>
      </w:r>
      <w:r w:rsidR="00CE11C6" w:rsidRPr="006B69A3">
        <w:t>a</w:t>
      </w:r>
      <w:r w:rsidR="00E70225" w:rsidRPr="006B69A3">
        <w:t xml:space="preserve"> se</w:t>
      </w:r>
      <w:r w:rsidRPr="006B69A3">
        <w:t xml:space="preserve"> distribu</w:t>
      </w:r>
      <w:r w:rsidR="00E70225" w:rsidRPr="006B69A3">
        <w:t>yó en todas las</w:t>
      </w:r>
      <w:r w:rsidRPr="006B69A3">
        <w:t xml:space="preserve"> </w:t>
      </w:r>
      <w:r w:rsidR="00E70225" w:rsidRPr="006B69A3">
        <w:t>e</w:t>
      </w:r>
      <w:r w:rsidRPr="006B69A3">
        <w:t>sc</w:t>
      </w:r>
      <w:r w:rsidR="00E70225" w:rsidRPr="006B69A3">
        <w:t>uelas de</w:t>
      </w:r>
      <w:r w:rsidRPr="006B69A3">
        <w:t xml:space="preserve"> Seychelles.</w:t>
      </w:r>
    </w:p>
    <w:p w:rsidR="008D243A" w:rsidRPr="006B69A3" w:rsidRDefault="00E70225" w:rsidP="008D243A">
      <w:pPr>
        <w:pStyle w:val="SingleTxtG"/>
      </w:pPr>
      <w:r w:rsidRPr="006B69A3">
        <w:t>52.</w:t>
      </w:r>
      <w:r w:rsidRPr="006B69A3">
        <w:tab/>
        <w:t>Se</w:t>
      </w:r>
      <w:r w:rsidR="008D243A" w:rsidRPr="006B69A3">
        <w:t xml:space="preserve"> ha</w:t>
      </w:r>
      <w:r w:rsidRPr="006B69A3">
        <w:t xml:space="preserve">n realizado campañas escolares de sensibilización respecto de </w:t>
      </w:r>
      <w:smartTag w:uri="urn:schemas-microsoft-com:office:smarttags" w:element="PersonName">
        <w:smartTagPr>
          <w:attr w:name="ProductID" w:val="la Convenci￳n"/>
        </w:smartTagPr>
        <w:r w:rsidRPr="006B69A3">
          <w:t>la</w:t>
        </w:r>
        <w:r w:rsidR="008D243A" w:rsidRPr="006B69A3">
          <w:t xml:space="preserve"> Conven</w:t>
        </w:r>
        <w:r w:rsidRPr="006B69A3">
          <w:t>c</w:t>
        </w:r>
        <w:r w:rsidR="008D243A" w:rsidRPr="006B69A3">
          <w:t>i</w:t>
        </w:r>
        <w:r w:rsidRPr="006B69A3">
          <w:t>ó</w:t>
        </w:r>
        <w:r w:rsidR="008D243A" w:rsidRPr="006B69A3">
          <w:t>n</w:t>
        </w:r>
      </w:smartTag>
      <w:r w:rsidRPr="006B69A3">
        <w:t xml:space="preserve"> y se han llevado a cabo</w:t>
      </w:r>
      <w:r w:rsidR="008D243A" w:rsidRPr="006B69A3">
        <w:t xml:space="preserve"> sesion</w:t>
      </w:r>
      <w:r w:rsidRPr="006B69A3">
        <w:t>e</w:t>
      </w:r>
      <w:r w:rsidR="008D243A" w:rsidRPr="006B69A3">
        <w:t xml:space="preserve">s </w:t>
      </w:r>
      <w:r w:rsidRPr="006B69A3">
        <w:t xml:space="preserve">organizadas conjuntamente por el Consejo Nacional de </w:t>
      </w:r>
      <w:smartTag w:uri="urn:schemas-microsoft-com:office:smarttags" w:element="PersonName">
        <w:smartTagPr>
          <w:attr w:name="ProductID" w:val="la Infancia"/>
        </w:smartTagPr>
        <w:r w:rsidRPr="006B69A3">
          <w:t>la Infancia</w:t>
        </w:r>
      </w:smartTag>
      <w:r w:rsidRPr="006B69A3">
        <w:t xml:space="preserve"> y el</w:t>
      </w:r>
      <w:r w:rsidR="008D243A" w:rsidRPr="006B69A3">
        <w:t xml:space="preserve"> Minist</w:t>
      </w:r>
      <w:r w:rsidRPr="006B69A3">
        <w:t>e</w:t>
      </w:r>
      <w:r w:rsidR="008D243A" w:rsidRPr="006B69A3">
        <w:t>r</w:t>
      </w:r>
      <w:r w:rsidRPr="006B69A3">
        <w:t>io de</w:t>
      </w:r>
      <w:r w:rsidR="008D243A" w:rsidRPr="006B69A3">
        <w:t xml:space="preserve"> Educa</w:t>
      </w:r>
      <w:r w:rsidRPr="006B69A3">
        <w:t>c</w:t>
      </w:r>
      <w:r w:rsidR="008D243A" w:rsidRPr="006B69A3">
        <w:t>i</w:t>
      </w:r>
      <w:r w:rsidRPr="006B69A3">
        <w:t>ón</w:t>
      </w:r>
      <w:r w:rsidR="008D243A" w:rsidRPr="006B69A3">
        <w:t xml:space="preserve"> </w:t>
      </w:r>
      <w:r w:rsidRPr="006B69A3">
        <w:t>para</w:t>
      </w:r>
      <w:r w:rsidR="008D243A" w:rsidRPr="006B69A3">
        <w:t xml:space="preserve"> diferent</w:t>
      </w:r>
      <w:r w:rsidRPr="006B69A3">
        <w:t>es</w:t>
      </w:r>
      <w:r w:rsidR="008D243A" w:rsidRPr="006B69A3">
        <w:t xml:space="preserve"> grup</w:t>
      </w:r>
      <w:r w:rsidRPr="006B69A3">
        <w:t>o</w:t>
      </w:r>
      <w:r w:rsidR="008D243A" w:rsidRPr="006B69A3">
        <w:t xml:space="preserve">s </w:t>
      </w:r>
      <w:r w:rsidRPr="006B69A3">
        <w:t>diana de la</w:t>
      </w:r>
      <w:r w:rsidR="008D243A" w:rsidRPr="006B69A3">
        <w:t xml:space="preserve"> comuni</w:t>
      </w:r>
      <w:r w:rsidRPr="006B69A3">
        <w:t>dad</w:t>
      </w:r>
      <w:r w:rsidR="008D243A" w:rsidRPr="006B69A3">
        <w:t xml:space="preserve"> </w:t>
      </w:r>
      <w:r w:rsidRPr="006B69A3">
        <w:t>escolar, así como sesiones de s</w:t>
      </w:r>
      <w:r w:rsidR="008D243A" w:rsidRPr="006B69A3">
        <w:t>ensi</w:t>
      </w:r>
      <w:r w:rsidRPr="006B69A3">
        <w:t>bili</w:t>
      </w:r>
      <w:r w:rsidR="008D243A" w:rsidRPr="006B69A3">
        <w:t>za</w:t>
      </w:r>
      <w:r w:rsidRPr="006B69A3">
        <w:t>c</w:t>
      </w:r>
      <w:r w:rsidR="008D243A" w:rsidRPr="006B69A3">
        <w:t>i</w:t>
      </w:r>
      <w:r w:rsidRPr="006B69A3">
        <w:t>ó</w:t>
      </w:r>
      <w:r w:rsidR="008D243A" w:rsidRPr="006B69A3">
        <w:t xml:space="preserve">n </w:t>
      </w:r>
      <w:r w:rsidRPr="006B69A3">
        <w:t>para tod</w:t>
      </w:r>
      <w:r w:rsidR="00CA1453" w:rsidRPr="006B69A3">
        <w:t>o</w:t>
      </w:r>
      <w:r w:rsidRPr="006B69A3">
        <w:t>s l</w:t>
      </w:r>
      <w:r w:rsidR="00CA1453" w:rsidRPr="006B69A3">
        <w:t>o</w:t>
      </w:r>
      <w:r w:rsidRPr="006B69A3">
        <w:t xml:space="preserve">s </w:t>
      </w:r>
      <w:r w:rsidR="00CA1453" w:rsidRPr="006B69A3">
        <w:t>Consejos Escolares (</w:t>
      </w:r>
      <w:r w:rsidRPr="006B69A3">
        <w:t>Asociaciones de Padres y Profesores</w:t>
      </w:r>
      <w:r w:rsidR="00CA1453" w:rsidRPr="006B69A3">
        <w:t>)</w:t>
      </w:r>
      <w:r w:rsidR="008D243A" w:rsidRPr="006B69A3">
        <w:t>.</w:t>
      </w:r>
    </w:p>
    <w:p w:rsidR="008D243A" w:rsidRPr="006B69A3" w:rsidRDefault="008D243A" w:rsidP="008D243A">
      <w:pPr>
        <w:pStyle w:val="SingleTxtG"/>
      </w:pPr>
      <w:r w:rsidRPr="006B69A3">
        <w:t>53.</w:t>
      </w:r>
      <w:r w:rsidRPr="006B69A3">
        <w:tab/>
      </w:r>
      <w:r w:rsidR="00B443A3" w:rsidRPr="006B69A3">
        <w:t xml:space="preserve">El Consejo Nacional de </w:t>
      </w:r>
      <w:smartTag w:uri="urn:schemas-microsoft-com:office:smarttags" w:element="PersonName">
        <w:smartTagPr>
          <w:attr w:name="ProductID" w:val="la Juventud"/>
        </w:smartTagPr>
        <w:r w:rsidR="00B443A3" w:rsidRPr="006B69A3">
          <w:t>la Juventud</w:t>
        </w:r>
      </w:smartTag>
      <w:r w:rsidR="00B443A3" w:rsidRPr="006B69A3">
        <w:t xml:space="preserve"> de</w:t>
      </w:r>
      <w:r w:rsidRPr="006B69A3">
        <w:t xml:space="preserve"> Seychelles</w:t>
      </w:r>
      <w:r w:rsidR="00B443A3" w:rsidRPr="006B69A3">
        <w:t xml:space="preserve"> ha puesto en marcha una serie de talleres con jóvenes de todos los distritos para familiarizarlos en mayor medida con </w:t>
      </w:r>
      <w:smartTag w:uri="urn:schemas-microsoft-com:office:smarttags" w:element="PersonName">
        <w:smartTagPr>
          <w:attr w:name="ProductID" w:val="la Convenci￳n"/>
        </w:smartTagPr>
        <w:r w:rsidR="00B443A3" w:rsidRPr="006B69A3">
          <w:t>la Convención</w:t>
        </w:r>
      </w:smartTag>
      <w:r w:rsidR="00B443A3" w:rsidRPr="006B69A3">
        <w:t xml:space="preserve"> y ofrecerles la oportunidad de</w:t>
      </w:r>
      <w:r w:rsidRPr="006B69A3">
        <w:t xml:space="preserve"> contribu</w:t>
      </w:r>
      <w:r w:rsidR="00B443A3" w:rsidRPr="006B69A3">
        <w:t>ir a los</w:t>
      </w:r>
      <w:r w:rsidRPr="006B69A3">
        <w:t xml:space="preserve"> </w:t>
      </w:r>
      <w:r w:rsidR="00B443A3" w:rsidRPr="006B69A3">
        <w:t xml:space="preserve">informes </w:t>
      </w:r>
      <w:r w:rsidRPr="006B69A3">
        <w:t>peri</w:t>
      </w:r>
      <w:r w:rsidR="00B443A3" w:rsidRPr="006B69A3">
        <w:t>ó</w:t>
      </w:r>
      <w:r w:rsidRPr="006B69A3">
        <w:t>dic</w:t>
      </w:r>
      <w:r w:rsidR="00B443A3" w:rsidRPr="006B69A3">
        <w:t>os</w:t>
      </w:r>
      <w:r w:rsidRPr="006B69A3">
        <w:t>.</w:t>
      </w:r>
    </w:p>
    <w:p w:rsidR="008D243A" w:rsidRPr="006B69A3" w:rsidRDefault="008D243A" w:rsidP="008D243A">
      <w:pPr>
        <w:pStyle w:val="H23G"/>
      </w:pPr>
      <w:r w:rsidRPr="006B69A3">
        <w:tab/>
      </w:r>
      <w:r w:rsidRPr="006B69A3">
        <w:tab/>
        <w:t>Me</w:t>
      </w:r>
      <w:r w:rsidR="00B443A3" w:rsidRPr="006B69A3">
        <w:t>did</w:t>
      </w:r>
      <w:r w:rsidRPr="006B69A3">
        <w:t xml:space="preserve">as </w:t>
      </w:r>
      <w:r w:rsidR="00B443A3" w:rsidRPr="006B69A3">
        <w:t>para dar al informe una amplia difusión entre el</w:t>
      </w:r>
      <w:r w:rsidRPr="006B69A3">
        <w:t xml:space="preserve"> p</w:t>
      </w:r>
      <w:r w:rsidR="00B443A3" w:rsidRPr="006B69A3">
        <w:t>ú</w:t>
      </w:r>
      <w:r w:rsidRPr="006B69A3">
        <w:t>blic</w:t>
      </w:r>
      <w:r w:rsidR="00B443A3" w:rsidRPr="006B69A3">
        <w:t>o</w:t>
      </w:r>
      <w:r w:rsidRPr="006B69A3">
        <w:t xml:space="preserve"> (art</w:t>
      </w:r>
      <w:r w:rsidR="005B4D5B" w:rsidRPr="006B69A3">
        <w:t>ículo</w:t>
      </w:r>
      <w:r w:rsidRPr="006B69A3">
        <w:t xml:space="preserve"> 44, p</w:t>
      </w:r>
      <w:r w:rsidR="00B443A3" w:rsidRPr="006B69A3">
        <w:t>ár</w:t>
      </w:r>
      <w:r w:rsidRPr="006B69A3">
        <w:t>r</w:t>
      </w:r>
      <w:r w:rsidR="005B4D5B" w:rsidRPr="006B69A3">
        <w:t>afo</w:t>
      </w:r>
      <w:r w:rsidRPr="006B69A3">
        <w:t xml:space="preserve"> 6)</w:t>
      </w:r>
    </w:p>
    <w:p w:rsidR="008D243A" w:rsidRPr="006B69A3" w:rsidRDefault="008D243A" w:rsidP="008D243A">
      <w:pPr>
        <w:pStyle w:val="SingleTxtG"/>
      </w:pPr>
      <w:r w:rsidRPr="006B69A3">
        <w:t>54.</w:t>
      </w:r>
      <w:r w:rsidRPr="006B69A3">
        <w:tab/>
      </w:r>
      <w:r w:rsidR="009D2A60" w:rsidRPr="006B69A3">
        <w:t xml:space="preserve">El informe puede consultarse en el sitio web del Departamento de Desarrollo </w:t>
      </w:r>
      <w:r w:rsidRPr="006B69A3">
        <w:t xml:space="preserve">Social </w:t>
      </w:r>
      <w:r w:rsidR="009D2A60" w:rsidRPr="006B69A3">
        <w:t>donde puede ser objeto de</w:t>
      </w:r>
      <w:r w:rsidRPr="006B69A3">
        <w:t xml:space="preserve"> coment</w:t>
      </w:r>
      <w:r w:rsidR="009D2A60" w:rsidRPr="006B69A3">
        <w:t>ario</w:t>
      </w:r>
      <w:r w:rsidRPr="006B69A3">
        <w:t>s</w:t>
      </w:r>
      <w:r w:rsidR="009D2A60" w:rsidRPr="006B69A3">
        <w:t xml:space="preserve"> y también en </w:t>
      </w:r>
      <w:smartTag w:uri="urn:schemas-microsoft-com:office:smarttags" w:element="PersonName">
        <w:smartTagPr>
          <w:attr w:name="ProductID" w:val="la Biblioteca Nacional"/>
        </w:smartTagPr>
        <w:smartTag w:uri="urn:schemas-microsoft-com:office:smarttags" w:element="PersonName">
          <w:smartTagPr>
            <w:attr w:name="ProductID" w:val="la Biblioteca"/>
          </w:smartTagPr>
          <w:r w:rsidR="009D2A60" w:rsidRPr="006B69A3">
            <w:t>la Biblioteca</w:t>
          </w:r>
        </w:smartTag>
        <w:r w:rsidR="009D2A60" w:rsidRPr="006B69A3">
          <w:t xml:space="preserve"> </w:t>
        </w:r>
        <w:r w:rsidRPr="006B69A3">
          <w:t>Na</w:t>
        </w:r>
        <w:r w:rsidR="009D2A60" w:rsidRPr="006B69A3">
          <w:t>c</w:t>
        </w:r>
        <w:r w:rsidRPr="006B69A3">
          <w:t>ional</w:t>
        </w:r>
      </w:smartTag>
      <w:r w:rsidRPr="006B69A3">
        <w:t xml:space="preserve"> </w:t>
      </w:r>
      <w:r w:rsidR="009D2A60" w:rsidRPr="006B69A3">
        <w:t>y</w:t>
      </w:r>
      <w:r w:rsidRPr="006B69A3">
        <w:t xml:space="preserve"> otr</w:t>
      </w:r>
      <w:r w:rsidR="009D2A60" w:rsidRPr="006B69A3">
        <w:t>os</w:t>
      </w:r>
      <w:r w:rsidRPr="006B69A3">
        <w:t xml:space="preserve"> </w:t>
      </w:r>
      <w:r w:rsidR="00CE11C6" w:rsidRPr="006B69A3">
        <w:t>centros nacionales</w:t>
      </w:r>
      <w:r w:rsidR="009D2A60" w:rsidRPr="006B69A3">
        <w:t xml:space="preserve"> de </w:t>
      </w:r>
      <w:r w:rsidR="00CA1453" w:rsidRPr="006B69A3">
        <w:t xml:space="preserve">difusión de la información de </w:t>
      </w:r>
      <w:r w:rsidR="009D2A60" w:rsidRPr="006B69A3">
        <w:t>Seychelles</w:t>
      </w:r>
      <w:r w:rsidRPr="006B69A3">
        <w:t>.</w:t>
      </w:r>
    </w:p>
    <w:p w:rsidR="008D243A" w:rsidRPr="006B69A3" w:rsidRDefault="008D243A" w:rsidP="008D243A">
      <w:pPr>
        <w:pStyle w:val="H1G"/>
      </w:pPr>
      <w:r w:rsidRPr="006B69A3">
        <w:tab/>
        <w:t>C.</w:t>
      </w:r>
      <w:r w:rsidRPr="006B69A3">
        <w:tab/>
      </w:r>
      <w:r w:rsidR="009D2A60" w:rsidRPr="006B69A3">
        <w:t>Observaciones finales y</w:t>
      </w:r>
      <w:r w:rsidRPr="006B69A3">
        <w:t xml:space="preserve"> reco</w:t>
      </w:r>
      <w:r w:rsidR="009D2A60" w:rsidRPr="006B69A3">
        <w:t>mendac</w:t>
      </w:r>
      <w:r w:rsidRPr="006B69A3">
        <w:t>ion</w:t>
      </w:r>
      <w:r w:rsidR="009D2A60" w:rsidRPr="006B69A3">
        <w:t>e</w:t>
      </w:r>
      <w:r w:rsidRPr="006B69A3">
        <w:t>s</w:t>
      </w:r>
    </w:p>
    <w:p w:rsidR="008D243A" w:rsidRPr="006B69A3" w:rsidRDefault="008D243A" w:rsidP="008D243A">
      <w:pPr>
        <w:pStyle w:val="SingleTxtG"/>
      </w:pPr>
      <w:r w:rsidRPr="006B69A3">
        <w:t>55.</w:t>
      </w:r>
      <w:r w:rsidRPr="006B69A3">
        <w:tab/>
      </w:r>
      <w:r w:rsidR="009D2A60" w:rsidRPr="006B69A3">
        <w:t>El cu</w:t>
      </w:r>
      <w:r w:rsidRPr="006B69A3">
        <w:t>mpli</w:t>
      </w:r>
      <w:r w:rsidR="009D2A60" w:rsidRPr="006B69A3">
        <w:t xml:space="preserve">miento del </w:t>
      </w:r>
      <w:r w:rsidRPr="006B69A3">
        <w:t>art</w:t>
      </w:r>
      <w:r w:rsidR="009D2A60" w:rsidRPr="006B69A3">
        <w:t>í</w:t>
      </w:r>
      <w:r w:rsidRPr="006B69A3">
        <w:t>c</w:t>
      </w:r>
      <w:r w:rsidR="009D2A60" w:rsidRPr="006B69A3">
        <w:t>u</w:t>
      </w:r>
      <w:r w:rsidRPr="006B69A3">
        <w:t>l</w:t>
      </w:r>
      <w:r w:rsidR="009D2A60" w:rsidRPr="006B69A3">
        <w:t>o</w:t>
      </w:r>
      <w:r w:rsidRPr="006B69A3">
        <w:t xml:space="preserve"> 44 requi</w:t>
      </w:r>
      <w:r w:rsidR="009D2A60" w:rsidRPr="006B69A3">
        <w:t>e</w:t>
      </w:r>
      <w:r w:rsidRPr="006B69A3">
        <w:t>r</w:t>
      </w:r>
      <w:r w:rsidR="009D2A60" w:rsidRPr="006B69A3">
        <w:t>e</w:t>
      </w:r>
      <w:r w:rsidRPr="006B69A3">
        <w:t>:</w:t>
      </w:r>
    </w:p>
    <w:p w:rsidR="008D243A" w:rsidRPr="006B69A3" w:rsidRDefault="008D243A" w:rsidP="008D243A">
      <w:pPr>
        <w:pStyle w:val="SingleTxtG"/>
      </w:pPr>
      <w:r w:rsidRPr="006B69A3">
        <w:tab/>
        <w:t>a)</w:t>
      </w:r>
      <w:r w:rsidRPr="006B69A3">
        <w:tab/>
      </w:r>
      <w:r w:rsidR="00874752" w:rsidRPr="006B69A3">
        <w:t>Dar una</w:t>
      </w:r>
      <w:r w:rsidR="009D2A60" w:rsidRPr="006B69A3">
        <w:t xml:space="preserve"> amplia difusión </w:t>
      </w:r>
      <w:r w:rsidR="00874752" w:rsidRPr="006B69A3">
        <w:t>a</w:t>
      </w:r>
      <w:r w:rsidR="009D2A60" w:rsidRPr="006B69A3">
        <w:t>l presente informe</w:t>
      </w:r>
      <w:r w:rsidRPr="006B69A3">
        <w:t xml:space="preserve"> </w:t>
      </w:r>
      <w:r w:rsidR="00874752" w:rsidRPr="006B69A3">
        <w:t xml:space="preserve">y señalar los sectores en que se deben tomar nuevas medidas a fin de </w:t>
      </w:r>
      <w:r w:rsidRPr="006B69A3">
        <w:t>promo</w:t>
      </w:r>
      <w:r w:rsidR="00874752" w:rsidRPr="006B69A3">
        <w:t>v</w:t>
      </w:r>
      <w:r w:rsidRPr="006B69A3">
        <w:t>e</w:t>
      </w:r>
      <w:r w:rsidR="00874752" w:rsidRPr="006B69A3">
        <w:t xml:space="preserve">r las </w:t>
      </w:r>
      <w:r w:rsidRPr="006B69A3">
        <w:t>consulta</w:t>
      </w:r>
      <w:r w:rsidR="00874752" w:rsidRPr="006B69A3">
        <w:t>s públicas</w:t>
      </w:r>
      <w:r w:rsidRPr="006B69A3">
        <w:t xml:space="preserve">. </w:t>
      </w:r>
      <w:r w:rsidR="00B21B44" w:rsidRPr="006B69A3">
        <w:t>Los distintos</w:t>
      </w:r>
      <w:r w:rsidRPr="006B69A3">
        <w:t xml:space="preserve"> minist</w:t>
      </w:r>
      <w:r w:rsidR="00B21B44" w:rsidRPr="006B69A3">
        <w:t>e</w:t>
      </w:r>
      <w:r w:rsidRPr="006B69A3">
        <w:t>ri</w:t>
      </w:r>
      <w:r w:rsidR="00B21B44" w:rsidRPr="006B69A3">
        <w:t>o</w:t>
      </w:r>
      <w:r w:rsidRPr="006B69A3">
        <w:t xml:space="preserve">s </w:t>
      </w:r>
      <w:r w:rsidR="00B21B44" w:rsidRPr="006B69A3">
        <w:t xml:space="preserve">han de </w:t>
      </w:r>
      <w:r w:rsidR="007D50D5" w:rsidRPr="006B69A3">
        <w:t>continuar</w:t>
      </w:r>
      <w:r w:rsidR="00B21B44" w:rsidRPr="006B69A3">
        <w:t xml:space="preserve"> garantizando</w:t>
      </w:r>
      <w:r w:rsidRPr="006B69A3">
        <w:t xml:space="preserve"> </w:t>
      </w:r>
      <w:r w:rsidR="00B21B44" w:rsidRPr="006B69A3">
        <w:t>que controlan y divulgan sus</w:t>
      </w:r>
      <w:r w:rsidRPr="006B69A3">
        <w:t xml:space="preserve"> e</w:t>
      </w:r>
      <w:r w:rsidR="00B21B44" w:rsidRPr="006B69A3">
        <w:t>s</w:t>
      </w:r>
      <w:r w:rsidRPr="006B69A3">
        <w:t>f</w:t>
      </w:r>
      <w:r w:rsidR="00B21B44" w:rsidRPr="006B69A3">
        <w:t>ue</w:t>
      </w:r>
      <w:r w:rsidRPr="006B69A3">
        <w:t>r</w:t>
      </w:r>
      <w:r w:rsidR="00B21B44" w:rsidRPr="006B69A3">
        <w:t>zo</w:t>
      </w:r>
      <w:r w:rsidRPr="006B69A3">
        <w:t xml:space="preserve">s </w:t>
      </w:r>
      <w:r w:rsidR="00B21B44" w:rsidRPr="006B69A3">
        <w:t>para</w:t>
      </w:r>
      <w:r w:rsidRPr="006B69A3">
        <w:t xml:space="preserve"> c</w:t>
      </w:r>
      <w:r w:rsidR="00B21B44" w:rsidRPr="006B69A3">
        <w:t>u</w:t>
      </w:r>
      <w:r w:rsidRPr="006B69A3">
        <w:t>mpl</w:t>
      </w:r>
      <w:r w:rsidR="00B21B44" w:rsidRPr="006B69A3">
        <w:t>ir lo dispuesto en la</w:t>
      </w:r>
      <w:r w:rsidRPr="006B69A3">
        <w:t xml:space="preserve"> Conven</w:t>
      </w:r>
      <w:r w:rsidR="00B21B44" w:rsidRPr="006B69A3">
        <w:t>c</w:t>
      </w:r>
      <w:r w:rsidRPr="006B69A3">
        <w:t>i</w:t>
      </w:r>
      <w:r w:rsidR="00B21B44" w:rsidRPr="006B69A3">
        <w:t>ó</w:t>
      </w:r>
      <w:r w:rsidRPr="006B69A3">
        <w:t>n</w:t>
      </w:r>
      <w:r w:rsidR="00331D4D" w:rsidRPr="006B69A3">
        <w:t>.</w:t>
      </w:r>
    </w:p>
    <w:p w:rsidR="008D243A" w:rsidRPr="006B69A3" w:rsidRDefault="008D243A" w:rsidP="008D243A">
      <w:pPr>
        <w:pStyle w:val="SingleTxtG"/>
      </w:pPr>
      <w:r w:rsidRPr="006B69A3">
        <w:tab/>
        <w:t>b)</w:t>
      </w:r>
      <w:r w:rsidRPr="006B69A3">
        <w:tab/>
      </w:r>
      <w:r w:rsidR="00B21B44" w:rsidRPr="006B69A3">
        <w:t>Las emisiones difundidas</w:t>
      </w:r>
      <w:r w:rsidR="008156C8" w:rsidRPr="006B69A3">
        <w:t xml:space="preserve"> por </w:t>
      </w:r>
      <w:smartTag w:uri="urn:schemas-microsoft-com:office:smarttags" w:element="PersonName">
        <w:smartTagPr>
          <w:attr w:name="ProductID" w:val="la Corporaci￳n"/>
        </w:smartTagPr>
        <w:r w:rsidR="008156C8" w:rsidRPr="006B69A3">
          <w:t>la Corporación</w:t>
        </w:r>
      </w:smartTag>
      <w:r w:rsidR="008156C8" w:rsidRPr="006B69A3">
        <w:t xml:space="preserve"> de Radiodifusión de Seychelles deberán</w:t>
      </w:r>
      <w:r w:rsidRPr="006B69A3">
        <w:t xml:space="preserve"> </w:t>
      </w:r>
      <w:r w:rsidR="008156C8" w:rsidRPr="006B69A3">
        <w:t xml:space="preserve">centrarse más en los niños y tomar en consideración sus opiniones y </w:t>
      </w:r>
      <w:r w:rsidR="00CE11C6" w:rsidRPr="006B69A3">
        <w:t xml:space="preserve">las </w:t>
      </w:r>
      <w:r w:rsidRPr="006B69A3">
        <w:t>ne</w:t>
      </w:r>
      <w:r w:rsidR="008156C8" w:rsidRPr="006B69A3">
        <w:t>c</w:t>
      </w:r>
      <w:r w:rsidRPr="006B69A3">
        <w:t>e</w:t>
      </w:r>
      <w:r w:rsidR="008156C8" w:rsidRPr="006B69A3">
        <w:t>si</w:t>
      </w:r>
      <w:r w:rsidRPr="006B69A3">
        <w:t>d</w:t>
      </w:r>
      <w:r w:rsidR="008156C8" w:rsidRPr="006B69A3">
        <w:t xml:space="preserve">ades </w:t>
      </w:r>
      <w:r w:rsidR="00CE11C6" w:rsidRPr="006B69A3">
        <w:t>d</w:t>
      </w:r>
      <w:r w:rsidR="008156C8" w:rsidRPr="006B69A3">
        <w:t>e</w:t>
      </w:r>
      <w:r w:rsidRPr="006B69A3">
        <w:t xml:space="preserve"> program</w:t>
      </w:r>
      <w:r w:rsidR="008156C8" w:rsidRPr="006B69A3">
        <w:t>as actuales</w:t>
      </w:r>
      <w:r w:rsidR="00331D4D" w:rsidRPr="006B69A3">
        <w:t>.</w:t>
      </w:r>
    </w:p>
    <w:p w:rsidR="008D243A" w:rsidRPr="006B69A3" w:rsidRDefault="008D243A" w:rsidP="008D243A">
      <w:pPr>
        <w:pStyle w:val="SingleTxtG"/>
      </w:pPr>
      <w:r w:rsidRPr="006B69A3">
        <w:tab/>
        <w:t>c)</w:t>
      </w:r>
      <w:r w:rsidRPr="006B69A3">
        <w:tab/>
      </w:r>
      <w:r w:rsidR="008156C8" w:rsidRPr="006B69A3">
        <w:t xml:space="preserve">Para cerciorarse de que la difusión de </w:t>
      </w:r>
      <w:smartTag w:uri="urn:schemas-microsoft-com:office:smarttags" w:element="PersonName">
        <w:smartTagPr>
          <w:attr w:name="ProductID" w:val="la Convenci￳n"/>
        </w:smartTagPr>
        <w:r w:rsidR="008156C8" w:rsidRPr="006B69A3">
          <w:t>la Convenc</w:t>
        </w:r>
        <w:r w:rsidRPr="006B69A3">
          <w:t>i</w:t>
        </w:r>
        <w:r w:rsidR="008156C8" w:rsidRPr="006B69A3">
          <w:t>ó</w:t>
        </w:r>
        <w:r w:rsidRPr="006B69A3">
          <w:t>n</w:t>
        </w:r>
      </w:smartTag>
      <w:r w:rsidR="008156C8" w:rsidRPr="006B69A3">
        <w:t xml:space="preserve"> e</w:t>
      </w:r>
      <w:r w:rsidRPr="006B69A3">
        <w:t>s efectiv</w:t>
      </w:r>
      <w:r w:rsidR="008156C8" w:rsidRPr="006B69A3">
        <w:t>a</w:t>
      </w:r>
      <w:r w:rsidRPr="006B69A3">
        <w:t xml:space="preserve">, </w:t>
      </w:r>
      <w:r w:rsidR="008156C8" w:rsidRPr="006B69A3">
        <w:t xml:space="preserve">los </w:t>
      </w:r>
      <w:r w:rsidRPr="006B69A3">
        <w:t>e</w:t>
      </w:r>
      <w:r w:rsidR="008156C8" w:rsidRPr="006B69A3">
        <w:t>s</w:t>
      </w:r>
      <w:r w:rsidRPr="006B69A3">
        <w:t>f</w:t>
      </w:r>
      <w:r w:rsidR="008156C8" w:rsidRPr="006B69A3">
        <w:t>ue</w:t>
      </w:r>
      <w:r w:rsidRPr="006B69A3">
        <w:t>r</w:t>
      </w:r>
      <w:r w:rsidR="008156C8" w:rsidRPr="006B69A3">
        <w:t>zo</w:t>
      </w:r>
      <w:r w:rsidRPr="006B69A3">
        <w:t xml:space="preserve">s </w:t>
      </w:r>
      <w:r w:rsidR="008156C8" w:rsidRPr="006B69A3">
        <w:t>realizados deberán ser</w:t>
      </w:r>
      <w:r w:rsidRPr="006B69A3">
        <w:t xml:space="preserve"> co</w:t>
      </w:r>
      <w:r w:rsidR="008156C8" w:rsidRPr="006B69A3">
        <w:t>herentes</w:t>
      </w:r>
      <w:r w:rsidRPr="006B69A3">
        <w:t xml:space="preserve"> </w:t>
      </w:r>
      <w:r w:rsidR="00750D6F" w:rsidRPr="006B69A3">
        <w:t>y estar sujetos a una evaluación</w:t>
      </w:r>
      <w:r w:rsidRPr="006B69A3">
        <w:t xml:space="preserve"> continu</w:t>
      </w:r>
      <w:r w:rsidR="00750D6F" w:rsidRPr="006B69A3">
        <w:t>a</w:t>
      </w:r>
      <w:r w:rsidRPr="006B69A3">
        <w:t xml:space="preserve">. </w:t>
      </w:r>
      <w:r w:rsidR="00750D6F" w:rsidRPr="006B69A3">
        <w:t>Es</w:t>
      </w:r>
      <w:r w:rsidR="007D50D5" w:rsidRPr="006B69A3">
        <w:t xml:space="preserve"> innegable que la </w:t>
      </w:r>
      <w:r w:rsidR="00D84EFA" w:rsidRPr="006B69A3">
        <w:t xml:space="preserve">falta de </w:t>
      </w:r>
      <w:r w:rsidR="007D50D5" w:rsidRPr="006B69A3">
        <w:t xml:space="preserve">concienciación y los malentendidos sobre </w:t>
      </w:r>
      <w:smartTag w:uri="urn:schemas-microsoft-com:office:smarttags" w:element="PersonName">
        <w:smartTagPr>
          <w:attr w:name="ProductID" w:val="la Convenci￳n"/>
        </w:smartTagPr>
        <w:r w:rsidR="007D50D5" w:rsidRPr="006B69A3">
          <w:t>la</w:t>
        </w:r>
        <w:r w:rsidRPr="006B69A3">
          <w:t xml:space="preserve"> Conven</w:t>
        </w:r>
        <w:r w:rsidR="007D50D5" w:rsidRPr="006B69A3">
          <w:t>c</w:t>
        </w:r>
        <w:r w:rsidRPr="006B69A3">
          <w:t>i</w:t>
        </w:r>
        <w:r w:rsidR="007D50D5" w:rsidRPr="006B69A3">
          <w:t>ó</w:t>
        </w:r>
        <w:r w:rsidRPr="006B69A3">
          <w:t>n</w:t>
        </w:r>
      </w:smartTag>
      <w:r w:rsidR="007D50D5" w:rsidRPr="006B69A3">
        <w:t xml:space="preserve"> siguen siendo</w:t>
      </w:r>
      <w:r w:rsidR="00054B43" w:rsidRPr="006B69A3">
        <w:t xml:space="preserve"> </w:t>
      </w:r>
      <w:r w:rsidR="007D50D5" w:rsidRPr="006B69A3">
        <w:t xml:space="preserve">un grave </w:t>
      </w:r>
      <w:r w:rsidRPr="006B69A3">
        <w:t>obst</w:t>
      </w:r>
      <w:r w:rsidR="007D50D5" w:rsidRPr="006B69A3">
        <w:t>á</w:t>
      </w:r>
      <w:r w:rsidRPr="006B69A3">
        <w:t>c</w:t>
      </w:r>
      <w:r w:rsidR="007D50D5" w:rsidRPr="006B69A3">
        <w:t>u</w:t>
      </w:r>
      <w:r w:rsidRPr="006B69A3">
        <w:t>l</w:t>
      </w:r>
      <w:r w:rsidR="007D50D5" w:rsidRPr="006B69A3">
        <w:t>o</w:t>
      </w:r>
      <w:r w:rsidR="00331D4D" w:rsidRPr="006B69A3">
        <w:t>.</w:t>
      </w:r>
    </w:p>
    <w:p w:rsidR="008D243A" w:rsidRPr="006B69A3" w:rsidRDefault="008D243A" w:rsidP="008D243A">
      <w:pPr>
        <w:pStyle w:val="SingleTxtG"/>
      </w:pPr>
      <w:r w:rsidRPr="006B69A3">
        <w:tab/>
        <w:t>d)</w:t>
      </w:r>
      <w:r w:rsidRPr="006B69A3">
        <w:tab/>
      </w:r>
      <w:r w:rsidR="007D50D5" w:rsidRPr="006B69A3">
        <w:t xml:space="preserve">Es preciso establecer una colaboración entre los </w:t>
      </w:r>
      <w:r w:rsidR="00D84EFA" w:rsidRPr="006B69A3">
        <w:t xml:space="preserve">principales </w:t>
      </w:r>
      <w:r w:rsidR="007D50D5" w:rsidRPr="006B69A3">
        <w:t>interlocutores</w:t>
      </w:r>
      <w:r w:rsidR="00054B43" w:rsidRPr="006B69A3">
        <w:t xml:space="preserve"> </w:t>
      </w:r>
      <w:r w:rsidR="007D50D5" w:rsidRPr="006B69A3">
        <w:t>con miras a difundir el informe</w:t>
      </w:r>
      <w:r w:rsidR="00435095" w:rsidRPr="006B69A3">
        <w:t xml:space="preserve"> y mantener</w:t>
      </w:r>
      <w:r w:rsidRPr="006B69A3">
        <w:t xml:space="preserve"> </w:t>
      </w:r>
      <w:r w:rsidR="00435095" w:rsidRPr="006B69A3">
        <w:t>los canales de información ya existentes para vigilar de forma ininterrumpida</w:t>
      </w:r>
      <w:r w:rsidR="00D84EFA" w:rsidRPr="006B69A3">
        <w:t xml:space="preserve"> los avances</w:t>
      </w:r>
      <w:r w:rsidRPr="006B69A3">
        <w:t>.</w:t>
      </w:r>
    </w:p>
    <w:p w:rsidR="008D243A" w:rsidRPr="006B69A3" w:rsidRDefault="008D243A" w:rsidP="008D243A">
      <w:pPr>
        <w:pStyle w:val="HChG"/>
      </w:pPr>
      <w:r w:rsidRPr="006B69A3">
        <w:tab/>
        <w:t>III.</w:t>
      </w:r>
      <w:r w:rsidRPr="006B69A3">
        <w:tab/>
        <w:t>Defini</w:t>
      </w:r>
      <w:r w:rsidR="00435095" w:rsidRPr="006B69A3">
        <w:t>c</w:t>
      </w:r>
      <w:r w:rsidRPr="006B69A3">
        <w:t>i</w:t>
      </w:r>
      <w:r w:rsidR="00435095" w:rsidRPr="006B69A3">
        <w:t>ó</w:t>
      </w:r>
      <w:r w:rsidRPr="006B69A3">
        <w:t xml:space="preserve">n </w:t>
      </w:r>
      <w:r w:rsidR="00435095" w:rsidRPr="006B69A3">
        <w:t>de niño</w:t>
      </w:r>
    </w:p>
    <w:p w:rsidR="008D243A" w:rsidRPr="006B69A3" w:rsidRDefault="008D243A" w:rsidP="008D243A">
      <w:pPr>
        <w:pStyle w:val="H1G"/>
      </w:pPr>
      <w:r w:rsidRPr="006B69A3">
        <w:tab/>
        <w:t>A.</w:t>
      </w:r>
      <w:r w:rsidRPr="006B69A3">
        <w:tab/>
        <w:t>Defini</w:t>
      </w:r>
      <w:r w:rsidR="00435095" w:rsidRPr="006B69A3">
        <w:t>c</w:t>
      </w:r>
      <w:r w:rsidRPr="006B69A3">
        <w:t>i</w:t>
      </w:r>
      <w:r w:rsidR="00435095" w:rsidRPr="006B69A3">
        <w:t>ó</w:t>
      </w:r>
      <w:r w:rsidRPr="006B69A3">
        <w:t xml:space="preserve">n </w:t>
      </w:r>
      <w:r w:rsidR="00435095" w:rsidRPr="006B69A3">
        <w:t>de niño en la le</w:t>
      </w:r>
      <w:r w:rsidR="00D84EFA" w:rsidRPr="006B69A3">
        <w:t>gislación</w:t>
      </w:r>
      <w:r w:rsidR="00435095" w:rsidRPr="006B69A3">
        <w:t xml:space="preserve"> de</w:t>
      </w:r>
      <w:r w:rsidRPr="006B69A3">
        <w:t xml:space="preserve"> Seychelles</w:t>
      </w:r>
    </w:p>
    <w:p w:rsidR="008D243A" w:rsidRPr="006B69A3" w:rsidRDefault="008D243A" w:rsidP="008D243A">
      <w:pPr>
        <w:pStyle w:val="SingleTxtG"/>
      </w:pPr>
      <w:r w:rsidRPr="006B69A3">
        <w:t>56.</w:t>
      </w:r>
      <w:r w:rsidRPr="006B69A3">
        <w:tab/>
      </w:r>
      <w:r w:rsidR="00435095" w:rsidRPr="006B69A3">
        <w:t>Se ruega consultar el informe</w:t>
      </w:r>
      <w:r w:rsidRPr="006B69A3">
        <w:t xml:space="preserve"> ini</w:t>
      </w:r>
      <w:r w:rsidR="00435095" w:rsidRPr="006B69A3">
        <w:t>c</w:t>
      </w:r>
      <w:r w:rsidRPr="006B69A3">
        <w:t>ial, p</w:t>
      </w:r>
      <w:r w:rsidR="00435095" w:rsidRPr="006B69A3">
        <w:t>ár</w:t>
      </w:r>
      <w:r w:rsidRPr="006B69A3">
        <w:t>ra</w:t>
      </w:r>
      <w:r w:rsidR="00435095" w:rsidRPr="006B69A3">
        <w:t>fo</w:t>
      </w:r>
      <w:r w:rsidRPr="006B69A3">
        <w:t xml:space="preserve"> 25.</w:t>
      </w:r>
    </w:p>
    <w:p w:rsidR="008D243A" w:rsidRPr="006B69A3" w:rsidRDefault="008D243A" w:rsidP="008D243A">
      <w:pPr>
        <w:pStyle w:val="H1G"/>
      </w:pPr>
      <w:r w:rsidRPr="006B69A3">
        <w:tab/>
        <w:t>B.</w:t>
      </w:r>
      <w:r w:rsidRPr="006B69A3">
        <w:tab/>
      </w:r>
      <w:r w:rsidR="00435095" w:rsidRPr="006B69A3">
        <w:t>M</w:t>
      </w:r>
      <w:r w:rsidRPr="006B69A3">
        <w:t>a</w:t>
      </w:r>
      <w:r w:rsidR="00435095" w:rsidRPr="006B69A3">
        <w:t>yoría de edad</w:t>
      </w:r>
    </w:p>
    <w:p w:rsidR="008D243A" w:rsidRPr="006B69A3" w:rsidRDefault="008D243A" w:rsidP="008D243A">
      <w:pPr>
        <w:pStyle w:val="SingleTxtG"/>
      </w:pPr>
      <w:r w:rsidRPr="006B69A3">
        <w:t>57.</w:t>
      </w:r>
      <w:r w:rsidRPr="006B69A3">
        <w:tab/>
      </w:r>
      <w:r w:rsidR="00435095" w:rsidRPr="006B69A3">
        <w:t>Sírvanse consultar el informe</w:t>
      </w:r>
      <w:r w:rsidRPr="006B69A3">
        <w:t xml:space="preserve"> ini</w:t>
      </w:r>
      <w:r w:rsidR="00435095" w:rsidRPr="006B69A3">
        <w:t>c</w:t>
      </w:r>
      <w:r w:rsidRPr="006B69A3">
        <w:t>ial, p</w:t>
      </w:r>
      <w:r w:rsidR="00435095" w:rsidRPr="006B69A3">
        <w:t>ár</w:t>
      </w:r>
      <w:r w:rsidRPr="006B69A3">
        <w:t>ra</w:t>
      </w:r>
      <w:r w:rsidR="00435095" w:rsidRPr="006B69A3">
        <w:t>fo</w:t>
      </w:r>
      <w:r w:rsidRPr="006B69A3">
        <w:t xml:space="preserve"> 26.</w:t>
      </w:r>
    </w:p>
    <w:p w:rsidR="008D243A" w:rsidRPr="006B69A3" w:rsidRDefault="008D243A" w:rsidP="008D243A">
      <w:pPr>
        <w:pStyle w:val="H1G"/>
      </w:pPr>
      <w:r w:rsidRPr="006B69A3">
        <w:tab/>
        <w:t>C.</w:t>
      </w:r>
      <w:r w:rsidRPr="006B69A3">
        <w:tab/>
        <w:t>Otr</w:t>
      </w:r>
      <w:r w:rsidR="00435095" w:rsidRPr="006B69A3">
        <w:t>as edades mínimas</w:t>
      </w:r>
      <w:r w:rsidRPr="006B69A3">
        <w:t xml:space="preserve"> legal</w:t>
      </w:r>
      <w:r w:rsidR="00435095" w:rsidRPr="006B69A3">
        <w:t>es</w:t>
      </w:r>
    </w:p>
    <w:p w:rsidR="008D243A" w:rsidRPr="006B69A3" w:rsidRDefault="008D243A" w:rsidP="008D243A">
      <w:pPr>
        <w:pStyle w:val="SingleTxtG"/>
      </w:pPr>
      <w:r w:rsidRPr="006B69A3">
        <w:t>58.</w:t>
      </w:r>
      <w:r w:rsidRPr="006B69A3">
        <w:tab/>
      </w:r>
      <w:r w:rsidR="00435095" w:rsidRPr="006B69A3">
        <w:t>Sírvanse consultar el informe</w:t>
      </w:r>
      <w:r w:rsidRPr="006B69A3">
        <w:t xml:space="preserve"> ini</w:t>
      </w:r>
      <w:r w:rsidR="00435095" w:rsidRPr="006B69A3">
        <w:t>c</w:t>
      </w:r>
      <w:r w:rsidRPr="006B69A3">
        <w:t>ial</w:t>
      </w:r>
      <w:r w:rsidR="00435095" w:rsidRPr="006B69A3">
        <w:t>,</w:t>
      </w:r>
      <w:r w:rsidRPr="006B69A3">
        <w:t xml:space="preserve"> p</w:t>
      </w:r>
      <w:r w:rsidR="00435095" w:rsidRPr="006B69A3">
        <w:t>á</w:t>
      </w:r>
      <w:r w:rsidRPr="006B69A3">
        <w:t>r</w:t>
      </w:r>
      <w:r w:rsidR="00435095" w:rsidRPr="006B69A3">
        <w:t>r</w:t>
      </w:r>
      <w:r w:rsidRPr="006B69A3">
        <w:t>a</w:t>
      </w:r>
      <w:r w:rsidR="00435095" w:rsidRPr="006B69A3">
        <w:t>fo</w:t>
      </w:r>
      <w:r w:rsidRPr="006B69A3">
        <w:t xml:space="preserve"> 27.</w:t>
      </w:r>
    </w:p>
    <w:p w:rsidR="008D243A" w:rsidRPr="006B69A3" w:rsidRDefault="00435095" w:rsidP="001F085D">
      <w:pPr>
        <w:pStyle w:val="SingleTxtG"/>
        <w:keepNext/>
        <w:rPr>
          <w:b/>
        </w:rPr>
      </w:pPr>
      <w:r w:rsidRPr="006B69A3">
        <w:rPr>
          <w:b/>
        </w:rPr>
        <w:t>Al</w:t>
      </w:r>
      <w:r w:rsidR="008D243A" w:rsidRPr="006B69A3">
        <w:rPr>
          <w:b/>
        </w:rPr>
        <w:t xml:space="preserve"> Comit</w:t>
      </w:r>
      <w:r w:rsidRPr="006B69A3">
        <w:rPr>
          <w:b/>
        </w:rPr>
        <w:t>é le preocupa que</w:t>
      </w:r>
      <w:r w:rsidR="008D243A" w:rsidRPr="006B69A3">
        <w:rPr>
          <w:b/>
        </w:rPr>
        <w:t>:</w:t>
      </w:r>
    </w:p>
    <w:p w:rsidR="008D243A" w:rsidRPr="006B69A3" w:rsidRDefault="008D243A" w:rsidP="008D243A">
      <w:pPr>
        <w:pStyle w:val="SingleTxtG"/>
        <w:rPr>
          <w:b/>
        </w:rPr>
      </w:pPr>
      <w:r w:rsidRPr="006B69A3">
        <w:rPr>
          <w:b/>
        </w:rPr>
        <w:tab/>
        <w:t>a)</w:t>
      </w:r>
      <w:r w:rsidRPr="006B69A3">
        <w:rPr>
          <w:b/>
        </w:rPr>
        <w:tab/>
      </w:r>
      <w:r w:rsidR="00435095" w:rsidRPr="006B69A3">
        <w:rPr>
          <w:b/>
        </w:rPr>
        <w:t>Conforme a derecho exist</w:t>
      </w:r>
      <w:r w:rsidR="00D84EFA" w:rsidRPr="006B69A3">
        <w:rPr>
          <w:b/>
        </w:rPr>
        <w:t>a</w:t>
      </w:r>
      <w:r w:rsidR="00435095" w:rsidRPr="006B69A3">
        <w:rPr>
          <w:b/>
        </w:rPr>
        <w:t>n diferentes edades mínimas para el matrimonio</w:t>
      </w:r>
      <w:r w:rsidR="004618F8" w:rsidRPr="006B69A3">
        <w:rPr>
          <w:b/>
        </w:rPr>
        <w:t xml:space="preserve"> de los niños varones y de las niñas</w:t>
      </w:r>
      <w:r w:rsidRPr="006B69A3">
        <w:rPr>
          <w:b/>
        </w:rPr>
        <w:t>;</w:t>
      </w:r>
    </w:p>
    <w:p w:rsidR="008D243A" w:rsidRPr="006B69A3" w:rsidRDefault="008D243A" w:rsidP="008D243A">
      <w:pPr>
        <w:pStyle w:val="SingleTxtG"/>
        <w:rPr>
          <w:b/>
        </w:rPr>
      </w:pPr>
      <w:r w:rsidRPr="006B69A3">
        <w:rPr>
          <w:b/>
        </w:rPr>
        <w:tab/>
        <w:t>b)</w:t>
      </w:r>
      <w:r w:rsidRPr="006B69A3">
        <w:rPr>
          <w:b/>
        </w:rPr>
        <w:tab/>
      </w:r>
      <w:r w:rsidR="004618F8" w:rsidRPr="006B69A3">
        <w:rPr>
          <w:b/>
        </w:rPr>
        <w:t>No queda clara la edad de la</w:t>
      </w:r>
      <w:r w:rsidRPr="006B69A3">
        <w:rPr>
          <w:b/>
        </w:rPr>
        <w:t xml:space="preserve"> educa</w:t>
      </w:r>
      <w:r w:rsidR="004618F8" w:rsidRPr="006B69A3">
        <w:rPr>
          <w:b/>
        </w:rPr>
        <w:t>c</w:t>
      </w:r>
      <w:r w:rsidRPr="006B69A3">
        <w:rPr>
          <w:b/>
        </w:rPr>
        <w:t>i</w:t>
      </w:r>
      <w:r w:rsidR="004618F8" w:rsidRPr="006B69A3">
        <w:rPr>
          <w:b/>
        </w:rPr>
        <w:t>ó</w:t>
      </w:r>
      <w:r w:rsidRPr="006B69A3">
        <w:rPr>
          <w:b/>
        </w:rPr>
        <w:t xml:space="preserve">n </w:t>
      </w:r>
      <w:r w:rsidR="004618F8" w:rsidRPr="006B69A3">
        <w:rPr>
          <w:b/>
        </w:rPr>
        <w:t>obligatoria, de modo que se aplica en forma desigual</w:t>
      </w:r>
      <w:r w:rsidRPr="006B69A3">
        <w:rPr>
          <w:b/>
        </w:rPr>
        <w:t>.</w:t>
      </w:r>
    </w:p>
    <w:p w:rsidR="008D243A" w:rsidRPr="006B69A3" w:rsidRDefault="00054B43" w:rsidP="008D243A">
      <w:pPr>
        <w:pStyle w:val="SingleTxtG"/>
        <w:rPr>
          <w:b/>
        </w:rPr>
      </w:pPr>
      <w:r w:rsidRPr="006B69A3">
        <w:rPr>
          <w:b/>
        </w:rPr>
        <w:tab/>
      </w:r>
      <w:r w:rsidR="004618F8" w:rsidRPr="006B69A3">
        <w:rPr>
          <w:b/>
        </w:rPr>
        <w:t>Por lo tanto, el</w:t>
      </w:r>
      <w:r w:rsidR="008D243A" w:rsidRPr="006B69A3">
        <w:rPr>
          <w:b/>
        </w:rPr>
        <w:t xml:space="preserve"> Comit</w:t>
      </w:r>
      <w:r w:rsidR="004618F8" w:rsidRPr="006B69A3">
        <w:rPr>
          <w:b/>
        </w:rPr>
        <w:t>é</w:t>
      </w:r>
      <w:r w:rsidR="008D243A" w:rsidRPr="006B69A3">
        <w:rPr>
          <w:b/>
        </w:rPr>
        <w:t xml:space="preserve"> recom</w:t>
      </w:r>
      <w:r w:rsidR="004618F8" w:rsidRPr="006B69A3">
        <w:rPr>
          <w:b/>
        </w:rPr>
        <w:t>i</w:t>
      </w:r>
      <w:r w:rsidR="008D243A" w:rsidRPr="006B69A3">
        <w:rPr>
          <w:b/>
        </w:rPr>
        <w:t>end</w:t>
      </w:r>
      <w:r w:rsidR="004618F8" w:rsidRPr="006B69A3">
        <w:rPr>
          <w:b/>
        </w:rPr>
        <w:t>a</w:t>
      </w:r>
      <w:r w:rsidR="008D243A" w:rsidRPr="006B69A3">
        <w:rPr>
          <w:b/>
        </w:rPr>
        <w:t xml:space="preserve"> </w:t>
      </w:r>
      <w:r w:rsidR="004618F8" w:rsidRPr="006B69A3">
        <w:rPr>
          <w:b/>
        </w:rPr>
        <w:t>que el</w:t>
      </w:r>
      <w:r w:rsidR="008D243A" w:rsidRPr="006B69A3">
        <w:rPr>
          <w:b/>
        </w:rPr>
        <w:t xml:space="preserve"> </w:t>
      </w:r>
      <w:r w:rsidR="004618F8" w:rsidRPr="006B69A3">
        <w:rPr>
          <w:b/>
        </w:rPr>
        <w:t>Es</w:t>
      </w:r>
      <w:r w:rsidR="008D243A" w:rsidRPr="006B69A3">
        <w:rPr>
          <w:b/>
        </w:rPr>
        <w:t>ta</w:t>
      </w:r>
      <w:r w:rsidR="004618F8" w:rsidRPr="006B69A3">
        <w:rPr>
          <w:b/>
        </w:rPr>
        <w:t>do</w:t>
      </w:r>
      <w:r w:rsidR="008D243A" w:rsidRPr="006B69A3">
        <w:rPr>
          <w:b/>
        </w:rPr>
        <w:t xml:space="preserve"> part</w:t>
      </w:r>
      <w:r w:rsidR="004618F8" w:rsidRPr="006B69A3">
        <w:rPr>
          <w:b/>
        </w:rPr>
        <w:t>e</w:t>
      </w:r>
      <w:r w:rsidR="008D243A" w:rsidRPr="006B69A3">
        <w:rPr>
          <w:b/>
        </w:rPr>
        <w:t>:</w:t>
      </w:r>
    </w:p>
    <w:p w:rsidR="008D243A" w:rsidRPr="006B69A3" w:rsidRDefault="008D243A" w:rsidP="008D243A">
      <w:pPr>
        <w:pStyle w:val="SingleTxtG"/>
        <w:rPr>
          <w:b/>
        </w:rPr>
      </w:pPr>
      <w:r w:rsidRPr="006B69A3">
        <w:rPr>
          <w:b/>
        </w:rPr>
        <w:tab/>
        <w:t>a)</w:t>
      </w:r>
      <w:r w:rsidRPr="006B69A3">
        <w:rPr>
          <w:b/>
        </w:rPr>
        <w:tab/>
        <w:t>Revi</w:t>
      </w:r>
      <w:r w:rsidR="004618F8" w:rsidRPr="006B69A3">
        <w:rPr>
          <w:b/>
        </w:rPr>
        <w:t>s</w:t>
      </w:r>
      <w:r w:rsidRPr="006B69A3">
        <w:rPr>
          <w:b/>
        </w:rPr>
        <w:t>e s</w:t>
      </w:r>
      <w:r w:rsidR="004618F8" w:rsidRPr="006B69A3">
        <w:rPr>
          <w:b/>
        </w:rPr>
        <w:t>u</w:t>
      </w:r>
      <w:r w:rsidRPr="006B69A3">
        <w:rPr>
          <w:b/>
        </w:rPr>
        <w:t xml:space="preserve"> legisla</w:t>
      </w:r>
      <w:r w:rsidR="004618F8" w:rsidRPr="006B69A3">
        <w:rPr>
          <w:b/>
        </w:rPr>
        <w:t>c</w:t>
      </w:r>
      <w:r w:rsidRPr="006B69A3">
        <w:rPr>
          <w:b/>
        </w:rPr>
        <w:t>i</w:t>
      </w:r>
      <w:r w:rsidR="004618F8" w:rsidRPr="006B69A3">
        <w:rPr>
          <w:b/>
        </w:rPr>
        <w:t>ó</w:t>
      </w:r>
      <w:r w:rsidRPr="006B69A3">
        <w:rPr>
          <w:b/>
        </w:rPr>
        <w:t xml:space="preserve">n </w:t>
      </w:r>
      <w:r w:rsidR="004618F8" w:rsidRPr="006B69A3">
        <w:rPr>
          <w:b/>
        </w:rPr>
        <w:t>a fin de</w:t>
      </w:r>
      <w:r w:rsidRPr="006B69A3">
        <w:rPr>
          <w:b/>
        </w:rPr>
        <w:t xml:space="preserve"> rectifi</w:t>
      </w:r>
      <w:r w:rsidR="004618F8" w:rsidRPr="006B69A3">
        <w:rPr>
          <w:b/>
        </w:rPr>
        <w:t>car las</w:t>
      </w:r>
      <w:r w:rsidRPr="006B69A3">
        <w:rPr>
          <w:b/>
        </w:rPr>
        <w:t xml:space="preserve"> diferenc</w:t>
      </w:r>
      <w:r w:rsidR="004618F8" w:rsidRPr="006B69A3">
        <w:rPr>
          <w:b/>
        </w:rPr>
        <w:t>ias</w:t>
      </w:r>
      <w:r w:rsidRPr="006B69A3">
        <w:rPr>
          <w:b/>
        </w:rPr>
        <w:t xml:space="preserve"> </w:t>
      </w:r>
      <w:r w:rsidR="004618F8" w:rsidRPr="006B69A3">
        <w:rPr>
          <w:b/>
        </w:rPr>
        <w:t>e</w:t>
      </w:r>
      <w:r w:rsidRPr="006B69A3">
        <w:rPr>
          <w:b/>
        </w:rPr>
        <w:t xml:space="preserve">n </w:t>
      </w:r>
      <w:r w:rsidR="004618F8" w:rsidRPr="006B69A3">
        <w:rPr>
          <w:b/>
        </w:rPr>
        <w:t>la edad</w:t>
      </w:r>
      <w:r w:rsidRPr="006B69A3">
        <w:rPr>
          <w:b/>
        </w:rPr>
        <w:t xml:space="preserve"> m</w:t>
      </w:r>
      <w:r w:rsidR="004618F8" w:rsidRPr="006B69A3">
        <w:rPr>
          <w:b/>
        </w:rPr>
        <w:t>í</w:t>
      </w:r>
      <w:r w:rsidRPr="006B69A3">
        <w:rPr>
          <w:b/>
        </w:rPr>
        <w:t>nim</w:t>
      </w:r>
      <w:r w:rsidR="004618F8" w:rsidRPr="006B69A3">
        <w:rPr>
          <w:b/>
        </w:rPr>
        <w:t>a</w:t>
      </w:r>
      <w:r w:rsidRPr="006B69A3">
        <w:rPr>
          <w:b/>
        </w:rPr>
        <w:t xml:space="preserve"> </w:t>
      </w:r>
      <w:r w:rsidR="004618F8" w:rsidRPr="006B69A3">
        <w:rPr>
          <w:b/>
        </w:rPr>
        <w:t>para el</w:t>
      </w:r>
      <w:r w:rsidRPr="006B69A3">
        <w:rPr>
          <w:b/>
        </w:rPr>
        <w:t xml:space="preserve"> ma</w:t>
      </w:r>
      <w:r w:rsidR="004618F8" w:rsidRPr="006B69A3">
        <w:rPr>
          <w:b/>
        </w:rPr>
        <w:t>t</w:t>
      </w:r>
      <w:r w:rsidRPr="006B69A3">
        <w:rPr>
          <w:b/>
        </w:rPr>
        <w:t>ri</w:t>
      </w:r>
      <w:r w:rsidR="004618F8" w:rsidRPr="006B69A3">
        <w:rPr>
          <w:b/>
        </w:rPr>
        <w:t>monio</w:t>
      </w:r>
      <w:r w:rsidRPr="006B69A3">
        <w:rPr>
          <w:b/>
        </w:rPr>
        <w:t xml:space="preserve"> </w:t>
      </w:r>
      <w:r w:rsidR="004618F8" w:rsidRPr="006B69A3">
        <w:rPr>
          <w:b/>
        </w:rPr>
        <w:t>aumentando la edad correspondiente</w:t>
      </w:r>
      <w:r w:rsidR="006864C4" w:rsidRPr="006B69A3">
        <w:rPr>
          <w:b/>
        </w:rPr>
        <w:t xml:space="preserve"> a las muchachas para que sea igual a la de los muchachos</w:t>
      </w:r>
      <w:r w:rsidRPr="006B69A3">
        <w:rPr>
          <w:b/>
        </w:rPr>
        <w:t>;</w:t>
      </w:r>
    </w:p>
    <w:p w:rsidR="008D243A" w:rsidRPr="006B69A3" w:rsidRDefault="008D243A" w:rsidP="008D243A">
      <w:pPr>
        <w:pStyle w:val="SingleTxtG"/>
        <w:rPr>
          <w:b/>
        </w:rPr>
      </w:pPr>
      <w:r w:rsidRPr="006B69A3">
        <w:rPr>
          <w:b/>
        </w:rPr>
        <w:tab/>
        <w:t>b)</w:t>
      </w:r>
      <w:r w:rsidRPr="006B69A3">
        <w:rPr>
          <w:b/>
        </w:rPr>
        <w:tab/>
      </w:r>
      <w:r w:rsidR="006864C4" w:rsidRPr="006B69A3">
        <w:rPr>
          <w:b/>
        </w:rPr>
        <w:t>Disponga una clara edad para la educación obligatoria y vele por que se cumpla</w:t>
      </w:r>
      <w:r w:rsidRPr="006B69A3">
        <w:rPr>
          <w:b/>
        </w:rPr>
        <w:t>.</w:t>
      </w:r>
    </w:p>
    <w:p w:rsidR="008D243A" w:rsidRPr="006B69A3" w:rsidRDefault="008D243A" w:rsidP="008D243A">
      <w:pPr>
        <w:pStyle w:val="SingleTxtG"/>
      </w:pPr>
      <w:r w:rsidRPr="006B69A3">
        <w:t>59.</w:t>
      </w:r>
      <w:r w:rsidRPr="006B69A3">
        <w:tab/>
      </w:r>
      <w:r w:rsidR="006864C4" w:rsidRPr="006B69A3">
        <w:t xml:space="preserve">En virtud de </w:t>
      </w:r>
      <w:smartTag w:uri="urn:schemas-microsoft-com:office:smarttags" w:element="PersonName">
        <w:smartTagPr>
          <w:attr w:name="ProductID" w:val="la Ley"/>
        </w:smartTagPr>
        <w:r w:rsidR="006864C4" w:rsidRPr="006B69A3">
          <w:t>la Ley</w:t>
        </w:r>
      </w:smartTag>
      <w:r w:rsidR="006864C4" w:rsidRPr="006B69A3">
        <w:t xml:space="preserve"> de estado civil</w:t>
      </w:r>
      <w:r w:rsidRPr="006B69A3">
        <w:t xml:space="preserve">, </w:t>
      </w:r>
      <w:r w:rsidR="006864C4" w:rsidRPr="006B69A3">
        <w:t>una joven de entre 15 y 17 años necesita el consentimiento p</w:t>
      </w:r>
      <w:r w:rsidRPr="006B69A3">
        <w:t xml:space="preserve">arental </w:t>
      </w:r>
      <w:r w:rsidR="00D84EFA" w:rsidRPr="006B69A3">
        <w:t>a fin de</w:t>
      </w:r>
      <w:r w:rsidR="006864C4" w:rsidRPr="006B69A3">
        <w:t xml:space="preserve"> contraer matrimonio. La edad de consentimiento para los </w:t>
      </w:r>
      <w:r w:rsidR="00D84EFA" w:rsidRPr="006B69A3">
        <w:t>varones</w:t>
      </w:r>
      <w:r w:rsidR="006864C4" w:rsidRPr="006B69A3">
        <w:t xml:space="preserve"> es de</w:t>
      </w:r>
      <w:r w:rsidRPr="006B69A3">
        <w:t xml:space="preserve"> 18</w:t>
      </w:r>
      <w:r w:rsidR="006864C4" w:rsidRPr="006B69A3">
        <w:t xml:space="preserve"> años</w:t>
      </w:r>
      <w:r w:rsidRPr="006B69A3">
        <w:t xml:space="preserve">. </w:t>
      </w:r>
      <w:r w:rsidR="006864C4" w:rsidRPr="006B69A3">
        <w:t>Se están estudiando las p</w:t>
      </w:r>
      <w:r w:rsidRPr="006B69A3">
        <w:t>rop</w:t>
      </w:r>
      <w:r w:rsidR="006864C4" w:rsidRPr="006B69A3">
        <w:t>ue</w:t>
      </w:r>
      <w:r w:rsidRPr="006B69A3">
        <w:t>s</w:t>
      </w:r>
      <w:r w:rsidR="006864C4" w:rsidRPr="006B69A3">
        <w:t>t</w:t>
      </w:r>
      <w:r w:rsidRPr="006B69A3">
        <w:t xml:space="preserve">as </w:t>
      </w:r>
      <w:r w:rsidR="006864C4" w:rsidRPr="006B69A3">
        <w:t>destinadas a</w:t>
      </w:r>
      <w:r w:rsidRPr="006B69A3">
        <w:t xml:space="preserve"> </w:t>
      </w:r>
      <w:r w:rsidR="006864C4" w:rsidRPr="006B69A3">
        <w:t>modificar ese texto</w:t>
      </w:r>
      <w:r w:rsidR="0095299A" w:rsidRPr="006B69A3">
        <w:t xml:space="preserve"> </w:t>
      </w:r>
      <w:r w:rsidR="00D84EFA" w:rsidRPr="006B69A3">
        <w:t>jurídico</w:t>
      </w:r>
      <w:r w:rsidR="006864C4" w:rsidRPr="006B69A3">
        <w:t>.</w:t>
      </w:r>
    </w:p>
    <w:p w:rsidR="008D243A" w:rsidRPr="006B69A3" w:rsidRDefault="008D243A" w:rsidP="008D243A">
      <w:pPr>
        <w:pStyle w:val="SingleTxtG"/>
      </w:pPr>
      <w:r w:rsidRPr="006B69A3">
        <w:t>60.</w:t>
      </w:r>
      <w:r w:rsidRPr="006B69A3">
        <w:tab/>
      </w:r>
      <w:r w:rsidR="0095299A" w:rsidRPr="006B69A3">
        <w:t xml:space="preserve">Tanto </w:t>
      </w:r>
      <w:smartTag w:uri="urn:schemas-microsoft-com:office:smarttags" w:element="PersonName">
        <w:smartTagPr>
          <w:attr w:name="ProductID" w:val="la Constituci￳n"/>
        </w:smartTagPr>
        <w:r w:rsidR="0095299A" w:rsidRPr="006B69A3">
          <w:t>la</w:t>
        </w:r>
        <w:r w:rsidRPr="006B69A3">
          <w:t xml:space="preserve"> Constitu</w:t>
        </w:r>
        <w:r w:rsidR="0095299A" w:rsidRPr="006B69A3">
          <w:t>c</w:t>
        </w:r>
        <w:r w:rsidRPr="006B69A3">
          <w:t>i</w:t>
        </w:r>
        <w:r w:rsidR="0095299A" w:rsidRPr="006B69A3">
          <w:t>ó</w:t>
        </w:r>
        <w:r w:rsidRPr="006B69A3">
          <w:t>n</w:t>
        </w:r>
      </w:smartTag>
      <w:r w:rsidRPr="006B69A3">
        <w:t xml:space="preserve"> </w:t>
      </w:r>
      <w:r w:rsidR="0095299A" w:rsidRPr="006B69A3">
        <w:t xml:space="preserve">como </w:t>
      </w:r>
      <w:smartTag w:uri="urn:schemas-microsoft-com:office:smarttags" w:element="PersonName">
        <w:smartTagPr>
          <w:attr w:name="ProductID" w:val="la Ley"/>
        </w:smartTagPr>
        <w:r w:rsidR="0095299A" w:rsidRPr="006B69A3">
          <w:t>la Ley</w:t>
        </w:r>
      </w:smartTag>
      <w:r w:rsidR="0095299A" w:rsidRPr="006B69A3">
        <w:t xml:space="preserve"> de</w:t>
      </w:r>
      <w:r w:rsidRPr="006B69A3">
        <w:t xml:space="preserve"> </w:t>
      </w:r>
      <w:r w:rsidR="0095299A" w:rsidRPr="006B69A3">
        <w:t>e</w:t>
      </w:r>
      <w:r w:rsidRPr="006B69A3">
        <w:t>duca</w:t>
      </w:r>
      <w:r w:rsidR="0095299A" w:rsidRPr="006B69A3">
        <w:t>c</w:t>
      </w:r>
      <w:r w:rsidRPr="006B69A3">
        <w:t>i</w:t>
      </w:r>
      <w:r w:rsidR="0095299A" w:rsidRPr="006B69A3">
        <w:t>ó</w:t>
      </w:r>
      <w:r w:rsidRPr="006B69A3">
        <w:t>n (2004) pr</w:t>
      </w:r>
      <w:r w:rsidR="0095299A" w:rsidRPr="006B69A3">
        <w:t>evén la enseñanza gratuita y obligatoria, de 10 años de duración, para todos los niños de</w:t>
      </w:r>
      <w:r w:rsidRPr="006B69A3">
        <w:t xml:space="preserve"> Seychell</w:t>
      </w:r>
      <w:r w:rsidR="0095299A" w:rsidRPr="006B69A3">
        <w:t>es, desde el nivel de</w:t>
      </w:r>
      <w:r w:rsidRPr="006B69A3">
        <w:t xml:space="preserve"> </w:t>
      </w:r>
      <w:r w:rsidR="0095299A" w:rsidRPr="006B69A3">
        <w:t xml:space="preserve">1º de </w:t>
      </w:r>
      <w:r w:rsidRPr="006B69A3">
        <w:t>primar</w:t>
      </w:r>
      <w:r w:rsidR="0095299A" w:rsidRPr="006B69A3">
        <w:t>ia hasta 4º de</w:t>
      </w:r>
      <w:r w:rsidRPr="006B69A3">
        <w:t xml:space="preserve"> </w:t>
      </w:r>
      <w:r w:rsidR="0095299A" w:rsidRPr="006B69A3">
        <w:t>secu</w:t>
      </w:r>
      <w:r w:rsidRPr="006B69A3">
        <w:t>ndar</w:t>
      </w:r>
      <w:r w:rsidR="0095299A" w:rsidRPr="006B69A3">
        <w:t>ia</w:t>
      </w:r>
      <w:r w:rsidRPr="006B69A3">
        <w:t xml:space="preserve">. </w:t>
      </w:r>
      <w:smartTag w:uri="urn:schemas-microsoft-com:office:smarttags" w:element="PersonName">
        <w:smartTagPr>
          <w:attr w:name="ProductID" w:val="la Ley"/>
        </w:smartTagPr>
        <w:r w:rsidR="0095299A" w:rsidRPr="006B69A3">
          <w:t>La Ley</w:t>
        </w:r>
      </w:smartTag>
      <w:r w:rsidR="0095299A" w:rsidRPr="006B69A3">
        <w:t xml:space="preserve"> de e</w:t>
      </w:r>
      <w:r w:rsidRPr="006B69A3">
        <w:t>duca</w:t>
      </w:r>
      <w:r w:rsidR="0095299A" w:rsidRPr="006B69A3">
        <w:t>c</w:t>
      </w:r>
      <w:r w:rsidRPr="006B69A3">
        <w:t>i</w:t>
      </w:r>
      <w:r w:rsidR="0095299A" w:rsidRPr="006B69A3">
        <w:t>ó</w:t>
      </w:r>
      <w:r w:rsidRPr="006B69A3">
        <w:t xml:space="preserve">n </w:t>
      </w:r>
      <w:r w:rsidR="0095299A" w:rsidRPr="006B69A3">
        <w:t>de</w:t>
      </w:r>
      <w:r w:rsidRPr="006B69A3">
        <w:t xml:space="preserve"> 2004 define </w:t>
      </w:r>
      <w:r w:rsidR="0095299A" w:rsidRPr="006B69A3">
        <w:t xml:space="preserve">la </w:t>
      </w:r>
      <w:r w:rsidR="00661FDC" w:rsidRPr="006B69A3">
        <w:t>"</w:t>
      </w:r>
      <w:r w:rsidR="0095299A" w:rsidRPr="006B69A3">
        <w:t>edad de escolarización obligatoria</w:t>
      </w:r>
      <w:r w:rsidR="00661FDC" w:rsidRPr="006B69A3">
        <w:t>"</w:t>
      </w:r>
      <w:r w:rsidRPr="006B69A3">
        <w:t xml:space="preserve"> </w:t>
      </w:r>
      <w:r w:rsidR="0095299A" w:rsidRPr="006B69A3">
        <w:t xml:space="preserve">como la edad </w:t>
      </w:r>
      <w:r w:rsidR="00D84EFA" w:rsidRPr="006B69A3">
        <w:t>establecida para</w:t>
      </w:r>
      <w:r w:rsidR="0095299A" w:rsidRPr="006B69A3">
        <w:t xml:space="preserve"> que </w:t>
      </w:r>
      <w:r w:rsidR="00D84EFA" w:rsidRPr="006B69A3">
        <w:t>el niño empiece a</w:t>
      </w:r>
      <w:r w:rsidR="0095299A" w:rsidRPr="006B69A3">
        <w:t xml:space="preserve"> asistir </w:t>
      </w:r>
      <w:r w:rsidR="00D84EFA" w:rsidRPr="006B69A3">
        <w:t xml:space="preserve">obligatoriamente </w:t>
      </w:r>
      <w:r w:rsidR="0095299A" w:rsidRPr="006B69A3">
        <w:t xml:space="preserve">a </w:t>
      </w:r>
      <w:smartTag w:uri="urn:schemas-microsoft-com:office:smarttags" w:element="PersonName">
        <w:smartTagPr>
          <w:attr w:name="ProductID" w:val="la escuela. En"/>
        </w:smartTagPr>
        <w:r w:rsidR="0095299A" w:rsidRPr="006B69A3">
          <w:t>la escuela.</w:t>
        </w:r>
        <w:r w:rsidRPr="006B69A3">
          <w:t xml:space="preserve"> </w:t>
        </w:r>
        <w:r w:rsidR="0095299A" w:rsidRPr="006B69A3">
          <w:t>E</w:t>
        </w:r>
        <w:r w:rsidRPr="006B69A3">
          <w:t>n</w:t>
        </w:r>
      </w:smartTag>
      <w:r w:rsidRPr="006B69A3">
        <w:t xml:space="preserve"> t</w:t>
      </w:r>
      <w:r w:rsidR="0095299A" w:rsidRPr="006B69A3">
        <w:t>é</w:t>
      </w:r>
      <w:r w:rsidRPr="006B69A3">
        <w:t>rm</w:t>
      </w:r>
      <w:r w:rsidR="0095299A" w:rsidRPr="006B69A3">
        <w:t>ino</w:t>
      </w:r>
      <w:r w:rsidR="0047715D" w:rsidRPr="006B69A3">
        <w:t>s</w:t>
      </w:r>
      <w:r w:rsidR="0095299A" w:rsidRPr="006B69A3">
        <w:t xml:space="preserve"> de nivel</w:t>
      </w:r>
      <w:r w:rsidR="00D84EFA" w:rsidRPr="006B69A3">
        <w:t>es</w:t>
      </w:r>
      <w:r w:rsidR="0095299A" w:rsidRPr="006B69A3">
        <w:t xml:space="preserve"> de</w:t>
      </w:r>
      <w:r w:rsidRPr="006B69A3">
        <w:t xml:space="preserve"> educa</w:t>
      </w:r>
      <w:r w:rsidR="0095299A" w:rsidRPr="006B69A3">
        <w:t>c</w:t>
      </w:r>
      <w:r w:rsidRPr="006B69A3">
        <w:t>i</w:t>
      </w:r>
      <w:r w:rsidR="0095299A" w:rsidRPr="006B69A3">
        <w:t>ó</w:t>
      </w:r>
      <w:r w:rsidRPr="006B69A3">
        <w:t xml:space="preserve">n, </w:t>
      </w:r>
      <w:r w:rsidR="0095299A" w:rsidRPr="006B69A3">
        <w:t xml:space="preserve">el niño </w:t>
      </w:r>
      <w:r w:rsidR="0080201A" w:rsidRPr="006B69A3">
        <w:t>está</w:t>
      </w:r>
      <w:r w:rsidR="0095299A" w:rsidRPr="006B69A3">
        <w:t xml:space="preserve"> obliga</w:t>
      </w:r>
      <w:r w:rsidR="0080201A" w:rsidRPr="006B69A3">
        <w:t>do a</w:t>
      </w:r>
      <w:r w:rsidR="0095299A" w:rsidRPr="006B69A3">
        <w:t xml:space="preserve"> asistir a un centro escolar desde 1º de</w:t>
      </w:r>
      <w:r w:rsidRPr="006B69A3">
        <w:t xml:space="preserve"> </w:t>
      </w:r>
      <w:r w:rsidR="0095299A" w:rsidRPr="006B69A3">
        <w:t>p</w:t>
      </w:r>
      <w:r w:rsidRPr="006B69A3">
        <w:t>rimar</w:t>
      </w:r>
      <w:r w:rsidR="0095299A" w:rsidRPr="006B69A3">
        <w:t>ia hasta 4º de</w:t>
      </w:r>
      <w:r w:rsidRPr="006B69A3">
        <w:t xml:space="preserve"> </w:t>
      </w:r>
      <w:r w:rsidR="0095299A" w:rsidRPr="006B69A3">
        <w:t>s</w:t>
      </w:r>
      <w:r w:rsidRPr="006B69A3">
        <w:t>ec</w:t>
      </w:r>
      <w:r w:rsidR="0095299A" w:rsidRPr="006B69A3">
        <w:t>u</w:t>
      </w:r>
      <w:r w:rsidRPr="006B69A3">
        <w:t>ndar</w:t>
      </w:r>
      <w:r w:rsidR="0095299A" w:rsidRPr="006B69A3">
        <w:t>ia</w:t>
      </w:r>
      <w:r w:rsidRPr="006B69A3">
        <w:t xml:space="preserve">. </w:t>
      </w:r>
      <w:r w:rsidR="0095299A" w:rsidRPr="006B69A3">
        <w:t xml:space="preserve">En </w:t>
      </w:r>
      <w:r w:rsidR="0047715D" w:rsidRPr="006B69A3">
        <w:t>té</w:t>
      </w:r>
      <w:r w:rsidR="0095299A" w:rsidRPr="006B69A3">
        <w:t>rmin</w:t>
      </w:r>
      <w:r w:rsidR="0047715D" w:rsidRPr="006B69A3">
        <w:t>o</w:t>
      </w:r>
      <w:r w:rsidR="0095299A" w:rsidRPr="006B69A3">
        <w:t>s de edad</w:t>
      </w:r>
      <w:r w:rsidR="0047715D" w:rsidRPr="006B69A3">
        <w:t>,</w:t>
      </w:r>
      <w:r w:rsidRPr="006B69A3">
        <w:t xml:space="preserve"> </w:t>
      </w:r>
      <w:r w:rsidR="0047715D" w:rsidRPr="006B69A3">
        <w:t>el niño tiene la obligación de asistir a la escuela desde los</w:t>
      </w:r>
      <w:r w:rsidRPr="006B69A3">
        <w:t xml:space="preserve"> 6 </w:t>
      </w:r>
      <w:r w:rsidR="0047715D" w:rsidRPr="006B69A3">
        <w:t>hasta los</w:t>
      </w:r>
      <w:r w:rsidRPr="006B69A3">
        <w:t xml:space="preserve"> 16</w:t>
      </w:r>
      <w:r w:rsidR="0047715D" w:rsidRPr="006B69A3">
        <w:t xml:space="preserve"> o más</w:t>
      </w:r>
      <w:r w:rsidR="00D84EFA" w:rsidRPr="006B69A3">
        <w:t xml:space="preserve"> años</w:t>
      </w:r>
      <w:r w:rsidRPr="006B69A3">
        <w:t xml:space="preserve">. </w:t>
      </w:r>
      <w:r w:rsidR="0047715D" w:rsidRPr="006B69A3">
        <w:t>El</w:t>
      </w:r>
      <w:r w:rsidRPr="006B69A3">
        <w:t xml:space="preserve"> Minist</w:t>
      </w:r>
      <w:r w:rsidR="0047715D" w:rsidRPr="006B69A3">
        <w:t>erio de</w:t>
      </w:r>
      <w:r w:rsidRPr="006B69A3">
        <w:t xml:space="preserve"> Educa</w:t>
      </w:r>
      <w:r w:rsidR="0047715D" w:rsidRPr="006B69A3">
        <w:t>c</w:t>
      </w:r>
      <w:r w:rsidRPr="006B69A3">
        <w:t>i</w:t>
      </w:r>
      <w:r w:rsidR="0047715D" w:rsidRPr="006B69A3">
        <w:t>ó</w:t>
      </w:r>
      <w:r w:rsidRPr="006B69A3">
        <w:t>n recon</w:t>
      </w:r>
      <w:r w:rsidR="0047715D" w:rsidRPr="006B69A3">
        <w:t xml:space="preserve">oce, sin embargo, que cada niño se desarrolla a un ritmo </w:t>
      </w:r>
      <w:r w:rsidRPr="006B69A3">
        <w:t>difer</w:t>
      </w:r>
      <w:r w:rsidR="0047715D" w:rsidRPr="006B69A3">
        <w:t>e</w:t>
      </w:r>
      <w:r w:rsidRPr="006B69A3">
        <w:t>n</w:t>
      </w:r>
      <w:r w:rsidR="0047715D" w:rsidRPr="006B69A3">
        <w:t>te y si considera que el interés superior del niño así lo aconseja, acepta en 1º de primaria</w:t>
      </w:r>
      <w:r w:rsidRPr="006B69A3">
        <w:t xml:space="preserve"> </w:t>
      </w:r>
      <w:r w:rsidR="0047715D" w:rsidRPr="006B69A3">
        <w:t>y con carácter no obligatorio,</w:t>
      </w:r>
      <w:r w:rsidRPr="006B69A3">
        <w:t xml:space="preserve"> </w:t>
      </w:r>
      <w:r w:rsidR="0047715D" w:rsidRPr="006B69A3">
        <w:t>a niños menores de</w:t>
      </w:r>
      <w:r w:rsidRPr="006B69A3">
        <w:t xml:space="preserve"> 6 </w:t>
      </w:r>
      <w:r w:rsidR="0047715D" w:rsidRPr="006B69A3">
        <w:t>años</w:t>
      </w:r>
      <w:r w:rsidRPr="006B69A3">
        <w:t>.</w:t>
      </w:r>
    </w:p>
    <w:p w:rsidR="008D243A" w:rsidRPr="006B69A3" w:rsidRDefault="008D243A" w:rsidP="008D243A">
      <w:pPr>
        <w:pStyle w:val="SingleTxtG"/>
      </w:pPr>
      <w:r w:rsidRPr="006B69A3">
        <w:t>61.</w:t>
      </w:r>
      <w:r w:rsidRPr="006B69A3">
        <w:tab/>
      </w:r>
      <w:r w:rsidR="0080201A" w:rsidRPr="006B69A3">
        <w:t>Se han modificado las disposiciones</w:t>
      </w:r>
      <w:r w:rsidRPr="006B69A3">
        <w:t xml:space="preserve"> relati</w:t>
      </w:r>
      <w:r w:rsidR="0080201A" w:rsidRPr="006B69A3">
        <w:t>vas al consumo de</w:t>
      </w:r>
      <w:r w:rsidRPr="006B69A3">
        <w:t xml:space="preserve"> alcohol</w:t>
      </w:r>
      <w:r w:rsidR="0080201A" w:rsidRPr="006B69A3">
        <w:t xml:space="preserve"> para equipararlas a las</w:t>
      </w:r>
      <w:r w:rsidRPr="006B69A3">
        <w:t xml:space="preserve"> </w:t>
      </w:r>
      <w:r w:rsidR="0080201A" w:rsidRPr="006B69A3">
        <w:t>del consumo de</w:t>
      </w:r>
      <w:r w:rsidRPr="006B69A3">
        <w:t xml:space="preserve"> t</w:t>
      </w:r>
      <w:r w:rsidR="0080201A" w:rsidRPr="006B69A3">
        <w:t>a</w:t>
      </w:r>
      <w:r w:rsidRPr="006B69A3">
        <w:t xml:space="preserve">baco (S.I. 10 </w:t>
      </w:r>
      <w:r w:rsidR="0080201A" w:rsidRPr="006B69A3">
        <w:t xml:space="preserve">de </w:t>
      </w:r>
      <w:smartTag w:uri="urn:schemas-microsoft-com:office:smarttags" w:element="PersonName">
        <w:smartTagPr>
          <w:attr w:name="ProductID" w:val="la Ley"/>
        </w:smartTagPr>
        <w:r w:rsidR="0080201A" w:rsidRPr="006B69A3">
          <w:t>la Ley</w:t>
        </w:r>
      </w:smartTag>
      <w:r w:rsidR="0080201A" w:rsidRPr="006B69A3">
        <w:t xml:space="preserve"> de</w:t>
      </w:r>
      <w:r w:rsidRPr="006B69A3">
        <w:t xml:space="preserve"> </w:t>
      </w:r>
      <w:r w:rsidR="00F01A5B" w:rsidRPr="006B69A3">
        <w:t>l</w:t>
      </w:r>
      <w:r w:rsidRPr="006B69A3">
        <w:t>icenc</w:t>
      </w:r>
      <w:r w:rsidR="0080201A" w:rsidRPr="006B69A3">
        <w:t>ias de 2001,</w:t>
      </w:r>
      <w:r w:rsidRPr="006B69A3">
        <w:t xml:space="preserve"> cap</w:t>
      </w:r>
      <w:r w:rsidR="00661FDC" w:rsidRPr="006B69A3">
        <w:t>.</w:t>
      </w:r>
      <w:r w:rsidRPr="006B69A3">
        <w:t xml:space="preserve"> 113).</w:t>
      </w:r>
    </w:p>
    <w:p w:rsidR="008D243A" w:rsidRPr="006B69A3" w:rsidRDefault="008D243A" w:rsidP="008D243A">
      <w:pPr>
        <w:pStyle w:val="SingleTxtG"/>
      </w:pPr>
      <w:r w:rsidRPr="006B69A3">
        <w:t>62.</w:t>
      </w:r>
      <w:r w:rsidRPr="006B69A3">
        <w:tab/>
      </w:r>
      <w:r w:rsidR="0080201A" w:rsidRPr="006B69A3">
        <w:t>Se ha restringido la entrada de niños en discotecas y salas de baile</w:t>
      </w:r>
      <w:r w:rsidRPr="006B69A3">
        <w:t xml:space="preserve"> (S.I. 10 </w:t>
      </w:r>
      <w:r w:rsidR="00F01A5B" w:rsidRPr="006B69A3">
        <w:t xml:space="preserve">de </w:t>
      </w:r>
      <w:smartTag w:uri="urn:schemas-microsoft-com:office:smarttags" w:element="PersonName">
        <w:smartTagPr>
          <w:attr w:name="ProductID" w:val="la Ley"/>
        </w:smartTagPr>
        <w:r w:rsidR="00F01A5B" w:rsidRPr="006B69A3">
          <w:t>la Ley</w:t>
        </w:r>
      </w:smartTag>
      <w:r w:rsidR="00F01A5B" w:rsidRPr="006B69A3">
        <w:t xml:space="preserve"> de l</w:t>
      </w:r>
      <w:r w:rsidRPr="006B69A3">
        <w:t>icenc</w:t>
      </w:r>
      <w:r w:rsidR="00F01A5B" w:rsidRPr="006B69A3">
        <w:t>ia</w:t>
      </w:r>
      <w:r w:rsidRPr="006B69A3">
        <w:t xml:space="preserve">s </w:t>
      </w:r>
      <w:r w:rsidR="00F01A5B" w:rsidRPr="006B69A3">
        <w:t>de 2001,</w:t>
      </w:r>
      <w:r w:rsidRPr="006B69A3">
        <w:t xml:space="preserve"> cap</w:t>
      </w:r>
      <w:r w:rsidR="00661FDC" w:rsidRPr="006B69A3">
        <w:t>.</w:t>
      </w:r>
      <w:r w:rsidRPr="006B69A3">
        <w:t xml:space="preserve"> 113). </w:t>
      </w:r>
      <w:r w:rsidR="00F01A5B" w:rsidRPr="006B69A3">
        <w:t xml:space="preserve">Según dicha </w:t>
      </w:r>
      <w:r w:rsidR="00661FDC" w:rsidRPr="006B69A3">
        <w:t>ley</w:t>
      </w:r>
      <w:r w:rsidRPr="006B69A3">
        <w:t>:</w:t>
      </w:r>
    </w:p>
    <w:p w:rsidR="008D243A" w:rsidRPr="006B69A3" w:rsidRDefault="008D243A" w:rsidP="00331D4D">
      <w:pPr>
        <w:pStyle w:val="SingleTxtG"/>
        <w:ind w:left="1701"/>
        <w:rPr>
          <w:i/>
        </w:rPr>
      </w:pPr>
      <w:r w:rsidRPr="006B69A3">
        <w:rPr>
          <w:i/>
        </w:rPr>
        <w:tab/>
      </w:r>
      <w:r w:rsidR="00F01A5B" w:rsidRPr="006B69A3">
        <w:rPr>
          <w:i/>
        </w:rPr>
        <w:t>El titular de una licencia para</w:t>
      </w:r>
      <w:r w:rsidRPr="006B69A3">
        <w:rPr>
          <w:i/>
        </w:rPr>
        <w:t xml:space="preserve"> </w:t>
      </w:r>
      <w:r w:rsidR="00D84EFA" w:rsidRPr="006B69A3">
        <w:rPr>
          <w:i/>
        </w:rPr>
        <w:t>abrir o explotar</w:t>
      </w:r>
      <w:r w:rsidR="00F01A5B" w:rsidRPr="006B69A3">
        <w:rPr>
          <w:i/>
        </w:rPr>
        <w:t xml:space="preserve"> un</w:t>
      </w:r>
      <w:r w:rsidRPr="006B69A3">
        <w:rPr>
          <w:i/>
        </w:rPr>
        <w:t>a discot</w:t>
      </w:r>
      <w:r w:rsidR="00F01A5B" w:rsidRPr="006B69A3">
        <w:rPr>
          <w:i/>
        </w:rPr>
        <w:t>eca o sala de baile no p</w:t>
      </w:r>
      <w:r w:rsidRPr="006B69A3">
        <w:rPr>
          <w:i/>
        </w:rPr>
        <w:t>ermit</w:t>
      </w:r>
      <w:r w:rsidR="00F01A5B" w:rsidRPr="006B69A3">
        <w:rPr>
          <w:i/>
        </w:rPr>
        <w:t>irá la entrada en el local de un menor de</w:t>
      </w:r>
      <w:r w:rsidRPr="006B69A3">
        <w:rPr>
          <w:i/>
        </w:rPr>
        <w:t xml:space="preserve"> 18 </w:t>
      </w:r>
      <w:r w:rsidR="00F01A5B" w:rsidRPr="006B69A3">
        <w:rPr>
          <w:i/>
        </w:rPr>
        <w:t>años de edad</w:t>
      </w:r>
      <w:r w:rsidR="00D84EFA" w:rsidRPr="006B69A3">
        <w:rPr>
          <w:i/>
        </w:rPr>
        <w:t xml:space="preserve"> </w:t>
      </w:r>
      <w:r w:rsidR="00F01A5B" w:rsidRPr="006B69A3">
        <w:rPr>
          <w:i/>
        </w:rPr>
        <w:t>o de una</w:t>
      </w:r>
      <w:r w:rsidRPr="006B69A3">
        <w:rPr>
          <w:i/>
        </w:rPr>
        <w:t xml:space="preserve"> </w:t>
      </w:r>
      <w:r w:rsidR="00F01A5B" w:rsidRPr="006B69A3">
        <w:rPr>
          <w:i/>
        </w:rPr>
        <w:t>persona que no pueda present</w:t>
      </w:r>
      <w:r w:rsidR="008611D3" w:rsidRPr="006B69A3">
        <w:rPr>
          <w:i/>
        </w:rPr>
        <w:t>a</w:t>
      </w:r>
      <w:r w:rsidR="00F01A5B" w:rsidRPr="006B69A3">
        <w:rPr>
          <w:i/>
        </w:rPr>
        <w:t xml:space="preserve">r un documento de </w:t>
      </w:r>
      <w:r w:rsidRPr="006B69A3">
        <w:rPr>
          <w:i/>
        </w:rPr>
        <w:t>identi</w:t>
      </w:r>
      <w:r w:rsidR="00D84EFA" w:rsidRPr="006B69A3">
        <w:rPr>
          <w:i/>
        </w:rPr>
        <w:t>dad</w:t>
      </w:r>
      <w:r w:rsidRPr="006B69A3">
        <w:rPr>
          <w:i/>
        </w:rPr>
        <w:t xml:space="preserve"> </w:t>
      </w:r>
      <w:r w:rsidR="00F01A5B" w:rsidRPr="006B69A3">
        <w:rPr>
          <w:i/>
        </w:rPr>
        <w:t>que demuestre a la entera</w:t>
      </w:r>
      <w:r w:rsidRPr="006B69A3">
        <w:rPr>
          <w:i/>
        </w:rPr>
        <w:t xml:space="preserve"> satisfac</w:t>
      </w:r>
      <w:r w:rsidR="00F01A5B" w:rsidRPr="006B69A3">
        <w:rPr>
          <w:i/>
        </w:rPr>
        <w:t>c</w:t>
      </w:r>
      <w:r w:rsidRPr="006B69A3">
        <w:rPr>
          <w:i/>
        </w:rPr>
        <w:t>i</w:t>
      </w:r>
      <w:r w:rsidR="00F01A5B" w:rsidRPr="006B69A3">
        <w:rPr>
          <w:i/>
        </w:rPr>
        <w:t>ó</w:t>
      </w:r>
      <w:r w:rsidRPr="006B69A3">
        <w:rPr>
          <w:i/>
        </w:rPr>
        <w:t>n</w:t>
      </w:r>
      <w:r w:rsidR="00F01A5B" w:rsidRPr="006B69A3">
        <w:rPr>
          <w:i/>
        </w:rPr>
        <w:t xml:space="preserve"> del titular de la</w:t>
      </w:r>
      <w:r w:rsidRPr="006B69A3">
        <w:rPr>
          <w:i/>
        </w:rPr>
        <w:t xml:space="preserve"> licenc</w:t>
      </w:r>
      <w:r w:rsidR="00F01A5B" w:rsidRPr="006B69A3">
        <w:rPr>
          <w:i/>
        </w:rPr>
        <w:t>ia que esa</w:t>
      </w:r>
      <w:r w:rsidRPr="006B69A3">
        <w:rPr>
          <w:i/>
        </w:rPr>
        <w:t xml:space="preserve"> person</w:t>
      </w:r>
      <w:r w:rsidR="00F01A5B" w:rsidRPr="006B69A3">
        <w:rPr>
          <w:i/>
        </w:rPr>
        <w:t>a</w:t>
      </w:r>
      <w:r w:rsidRPr="006B69A3">
        <w:rPr>
          <w:i/>
        </w:rPr>
        <w:t xml:space="preserve"> </w:t>
      </w:r>
      <w:r w:rsidR="008611D3" w:rsidRPr="006B69A3">
        <w:rPr>
          <w:i/>
        </w:rPr>
        <w:t xml:space="preserve">tiene </w:t>
      </w:r>
      <w:r w:rsidRPr="006B69A3">
        <w:rPr>
          <w:i/>
        </w:rPr>
        <w:t xml:space="preserve">18 </w:t>
      </w:r>
      <w:r w:rsidR="008611D3" w:rsidRPr="006B69A3">
        <w:rPr>
          <w:i/>
        </w:rPr>
        <w:t>años o más para acceder al local, salvo con miras a su utilización para los fines mencionados en la norma</w:t>
      </w:r>
      <w:r w:rsidRPr="006B69A3">
        <w:rPr>
          <w:i/>
        </w:rPr>
        <w:t xml:space="preserve"> 33</w:t>
      </w:r>
      <w:r w:rsidR="008611D3" w:rsidRPr="006B69A3">
        <w:rPr>
          <w:i/>
        </w:rPr>
        <w:t xml:space="preserve"> </w:t>
      </w:r>
      <w:r w:rsidRPr="006B69A3">
        <w:rPr>
          <w:i/>
        </w:rPr>
        <w:t>d).</w:t>
      </w:r>
    </w:p>
    <w:p w:rsidR="008D243A" w:rsidRPr="006B69A3" w:rsidRDefault="008D243A" w:rsidP="008D243A">
      <w:pPr>
        <w:pStyle w:val="SingleTxtG"/>
      </w:pPr>
      <w:r w:rsidRPr="006B69A3">
        <w:t>63.</w:t>
      </w:r>
      <w:r w:rsidRPr="006B69A3">
        <w:tab/>
      </w:r>
      <w:r w:rsidR="008611D3" w:rsidRPr="006B69A3">
        <w:t xml:space="preserve">El </w:t>
      </w:r>
      <w:r w:rsidR="00D84EFA" w:rsidRPr="006B69A3">
        <w:t>O</w:t>
      </w:r>
      <w:r w:rsidR="008611D3" w:rsidRPr="006B69A3">
        <w:t xml:space="preserve">rganismo de </w:t>
      </w:r>
      <w:r w:rsidR="00D84EFA" w:rsidRPr="006B69A3">
        <w:t>C</w:t>
      </w:r>
      <w:r w:rsidR="008611D3" w:rsidRPr="006B69A3">
        <w:t xml:space="preserve">oncesión de </w:t>
      </w:r>
      <w:r w:rsidR="00D84EFA" w:rsidRPr="006B69A3">
        <w:t>L</w:t>
      </w:r>
      <w:r w:rsidR="008611D3" w:rsidRPr="006B69A3">
        <w:t>icencias, e</w:t>
      </w:r>
      <w:r w:rsidRPr="006B69A3">
        <w:t>n colabora</w:t>
      </w:r>
      <w:r w:rsidR="008611D3" w:rsidRPr="006B69A3">
        <w:t>c</w:t>
      </w:r>
      <w:r w:rsidRPr="006B69A3">
        <w:t>i</w:t>
      </w:r>
      <w:r w:rsidR="008611D3" w:rsidRPr="006B69A3">
        <w:t>ón</w:t>
      </w:r>
      <w:r w:rsidRPr="006B69A3">
        <w:t xml:space="preserve"> </w:t>
      </w:r>
      <w:r w:rsidR="008611D3" w:rsidRPr="006B69A3">
        <w:t>con los</w:t>
      </w:r>
      <w:r w:rsidRPr="006B69A3">
        <w:t xml:space="preserve"> Servic</w:t>
      </w:r>
      <w:r w:rsidR="008611D3" w:rsidRPr="006B69A3">
        <w:t>ios de Libertad Condicional del</w:t>
      </w:r>
      <w:r w:rsidRPr="006B69A3">
        <w:t xml:space="preserve"> Depart</w:t>
      </w:r>
      <w:r w:rsidR="008611D3" w:rsidRPr="006B69A3">
        <w:t>a</w:t>
      </w:r>
      <w:r w:rsidRPr="006B69A3">
        <w:t>ment</w:t>
      </w:r>
      <w:r w:rsidR="008611D3" w:rsidRPr="006B69A3">
        <w:t>o de Desarrollo Social, efectúa</w:t>
      </w:r>
      <w:r w:rsidRPr="006B69A3">
        <w:t xml:space="preserve"> </w:t>
      </w:r>
      <w:r w:rsidR="008611D3" w:rsidRPr="006B69A3">
        <w:t xml:space="preserve">controles periódicos </w:t>
      </w:r>
      <w:r w:rsidR="000E5392" w:rsidRPr="006B69A3">
        <w:t xml:space="preserve">aleatorios </w:t>
      </w:r>
      <w:r w:rsidR="008611D3" w:rsidRPr="006B69A3">
        <w:t>e</w:t>
      </w:r>
      <w:r w:rsidRPr="006B69A3">
        <w:t xml:space="preserve">n </w:t>
      </w:r>
      <w:r w:rsidR="008611D3" w:rsidRPr="006B69A3">
        <w:t xml:space="preserve">todas las </w:t>
      </w:r>
      <w:r w:rsidRPr="006B69A3">
        <w:t>discote</w:t>
      </w:r>
      <w:r w:rsidR="008611D3" w:rsidRPr="006B69A3">
        <w:t>cas y salas de baile</w:t>
      </w:r>
      <w:r w:rsidRPr="006B69A3">
        <w:t xml:space="preserve">. </w:t>
      </w:r>
      <w:r w:rsidR="00B94C74" w:rsidRPr="006B69A3">
        <w:t>Sanciona</w:t>
      </w:r>
      <w:r w:rsidR="008611D3" w:rsidRPr="006B69A3">
        <w:t xml:space="preserve"> a los </w:t>
      </w:r>
      <w:r w:rsidRPr="006B69A3">
        <w:t>propiet</w:t>
      </w:r>
      <w:r w:rsidR="008611D3" w:rsidRPr="006B69A3">
        <w:t>a</w:t>
      </w:r>
      <w:r w:rsidRPr="006B69A3">
        <w:t>r</w:t>
      </w:r>
      <w:r w:rsidR="008611D3" w:rsidRPr="006B69A3">
        <w:t xml:space="preserve">ios que infrinjan </w:t>
      </w:r>
      <w:smartTag w:uri="urn:schemas-microsoft-com:office:smarttags" w:element="PersonName">
        <w:smartTagPr>
          <w:attr w:name="ProductID" w:val="la Ley"/>
        </w:smartTagPr>
        <w:r w:rsidR="008611D3" w:rsidRPr="006B69A3">
          <w:t>la Ley</w:t>
        </w:r>
      </w:smartTag>
      <w:r w:rsidR="008611D3" w:rsidRPr="006B69A3">
        <w:t xml:space="preserve"> de</w:t>
      </w:r>
      <w:r w:rsidRPr="006B69A3">
        <w:t xml:space="preserve"> </w:t>
      </w:r>
      <w:r w:rsidR="008611D3" w:rsidRPr="006B69A3">
        <w:t>l</w:t>
      </w:r>
      <w:r w:rsidRPr="006B69A3">
        <w:t>icen</w:t>
      </w:r>
      <w:r w:rsidR="008611D3" w:rsidRPr="006B69A3">
        <w:t>cias con multas</w:t>
      </w:r>
      <w:r w:rsidRPr="006B69A3">
        <w:t xml:space="preserve"> </w:t>
      </w:r>
      <w:r w:rsidR="008611D3" w:rsidRPr="006B69A3">
        <w:t>que han</w:t>
      </w:r>
      <w:r w:rsidRPr="006B69A3">
        <w:t xml:space="preserve"> act</w:t>
      </w:r>
      <w:r w:rsidR="008611D3" w:rsidRPr="006B69A3">
        <w:t>uado como un</w:t>
      </w:r>
      <w:r w:rsidRPr="006B69A3">
        <w:t xml:space="preserve"> </w:t>
      </w:r>
      <w:r w:rsidR="00B94C74" w:rsidRPr="006B69A3">
        <w:t xml:space="preserve">freno </w:t>
      </w:r>
      <w:r w:rsidRPr="006B69A3">
        <w:t>efic</w:t>
      </w:r>
      <w:r w:rsidR="008611D3" w:rsidRPr="006B69A3">
        <w:t>az para los que permiten la entrada de menores en sus locales</w:t>
      </w:r>
      <w:r w:rsidRPr="006B69A3">
        <w:t>.</w:t>
      </w:r>
    </w:p>
    <w:p w:rsidR="008D243A" w:rsidRPr="006B69A3" w:rsidRDefault="008D243A" w:rsidP="008D243A">
      <w:pPr>
        <w:pStyle w:val="SingleTxtG"/>
      </w:pPr>
      <w:r w:rsidRPr="006B69A3">
        <w:t>64.</w:t>
      </w:r>
      <w:r w:rsidRPr="006B69A3">
        <w:tab/>
      </w:r>
      <w:r w:rsidR="00F033B4" w:rsidRPr="006B69A3">
        <w:t>Se ha mantenido en 18 años la edad de a</w:t>
      </w:r>
      <w:r w:rsidRPr="006B69A3">
        <w:t>cces</w:t>
      </w:r>
      <w:r w:rsidR="00F033B4" w:rsidRPr="006B69A3">
        <w:t>o a los anticonceptivos de prescripción facultativa sin el consentimiento de los padres</w:t>
      </w:r>
      <w:r w:rsidRPr="006B69A3">
        <w:t xml:space="preserve">, </w:t>
      </w:r>
      <w:r w:rsidR="00F033B4" w:rsidRPr="006B69A3">
        <w:t xml:space="preserve">aunque no </w:t>
      </w:r>
      <w:r w:rsidR="00B94C74" w:rsidRPr="006B69A3">
        <w:t xml:space="preserve">se </w:t>
      </w:r>
      <w:r w:rsidR="00F033B4" w:rsidRPr="006B69A3">
        <w:t xml:space="preserve">ha </w:t>
      </w:r>
      <w:r w:rsidR="00B94C74" w:rsidRPr="006B69A3">
        <w:t>resuelto</w:t>
      </w:r>
      <w:r w:rsidR="00F033B4" w:rsidRPr="006B69A3">
        <w:t xml:space="preserve"> el problema de la</w:t>
      </w:r>
      <w:r w:rsidR="00B94C74" w:rsidRPr="006B69A3">
        <w:t>s</w:t>
      </w:r>
      <w:r w:rsidRPr="006B69A3">
        <w:t xml:space="preserve"> di</w:t>
      </w:r>
      <w:r w:rsidR="00B94C74" w:rsidRPr="006B69A3">
        <w:t>ferencias</w:t>
      </w:r>
      <w:r w:rsidR="00F033B4" w:rsidRPr="006B69A3">
        <w:t xml:space="preserve"> en la edad de</w:t>
      </w:r>
      <w:r w:rsidRPr="006B69A3">
        <w:t xml:space="preserve"> consent</w:t>
      </w:r>
      <w:r w:rsidR="00F033B4" w:rsidRPr="006B69A3">
        <w:t xml:space="preserve">imiento </w:t>
      </w:r>
      <w:r w:rsidR="00B94C74" w:rsidRPr="006B69A3">
        <w:t>entre</w:t>
      </w:r>
      <w:r w:rsidR="00F033B4" w:rsidRPr="006B69A3">
        <w:t xml:space="preserve"> los dos sexos y el acceso a los anticonceptivos, que se analiza en detalle en </w:t>
      </w:r>
      <w:smartTag w:uri="urn:schemas-microsoft-com:office:smarttags" w:element="PersonName">
        <w:smartTagPr>
          <w:attr w:name="ProductID" w:val="la secci￳n VII"/>
        </w:smartTagPr>
        <w:r w:rsidR="00F033B4" w:rsidRPr="006B69A3">
          <w:t>la</w:t>
        </w:r>
        <w:r w:rsidRPr="006B69A3">
          <w:t xml:space="preserve"> sec</w:t>
        </w:r>
        <w:r w:rsidR="00F033B4" w:rsidRPr="006B69A3">
          <w:t>c</w:t>
        </w:r>
        <w:r w:rsidRPr="006B69A3">
          <w:t>i</w:t>
        </w:r>
        <w:r w:rsidR="00F033B4" w:rsidRPr="006B69A3">
          <w:t>ó</w:t>
        </w:r>
        <w:r w:rsidRPr="006B69A3">
          <w:t>n VII</w:t>
        </w:r>
      </w:smartTag>
      <w:r w:rsidR="00F033B4" w:rsidRPr="006B69A3">
        <w:t xml:space="preserve"> </w:t>
      </w:r>
      <w:r w:rsidR="00F033B4" w:rsidRPr="006B69A3">
        <w:rPr>
          <w:i/>
        </w:rPr>
        <w:t>infra</w:t>
      </w:r>
      <w:r w:rsidRPr="006B69A3">
        <w:t>.</w:t>
      </w:r>
    </w:p>
    <w:p w:rsidR="008D243A" w:rsidRPr="006B69A3" w:rsidRDefault="008D243A" w:rsidP="008D243A">
      <w:pPr>
        <w:pStyle w:val="H1G"/>
      </w:pPr>
      <w:r w:rsidRPr="006B69A3">
        <w:tab/>
        <w:t>D.</w:t>
      </w:r>
      <w:r w:rsidRPr="006B69A3">
        <w:tab/>
      </w:r>
      <w:r w:rsidR="00F033B4" w:rsidRPr="006B69A3">
        <w:t>Observaciones finales y</w:t>
      </w:r>
      <w:r w:rsidRPr="006B69A3">
        <w:t xml:space="preserve"> recomenda</w:t>
      </w:r>
      <w:r w:rsidR="00F033B4" w:rsidRPr="006B69A3">
        <w:t>c</w:t>
      </w:r>
      <w:r w:rsidRPr="006B69A3">
        <w:t>ion</w:t>
      </w:r>
      <w:r w:rsidR="00F033B4" w:rsidRPr="006B69A3">
        <w:t>e</w:t>
      </w:r>
      <w:r w:rsidRPr="006B69A3">
        <w:t>s</w:t>
      </w:r>
    </w:p>
    <w:p w:rsidR="008D243A" w:rsidRPr="006B69A3" w:rsidRDefault="008D243A" w:rsidP="008D243A">
      <w:pPr>
        <w:pStyle w:val="SingleTxtG"/>
      </w:pPr>
      <w:r w:rsidRPr="006B69A3">
        <w:t>65.</w:t>
      </w:r>
      <w:r w:rsidRPr="006B69A3">
        <w:tab/>
      </w:r>
      <w:r w:rsidR="00F033B4" w:rsidRPr="006B69A3">
        <w:t>Para cu</w:t>
      </w:r>
      <w:r w:rsidRPr="006B69A3">
        <w:t>mpli</w:t>
      </w:r>
      <w:r w:rsidR="00F033B4" w:rsidRPr="006B69A3">
        <w:t>r con lo dispuesto en el</w:t>
      </w:r>
      <w:r w:rsidRPr="006B69A3">
        <w:t xml:space="preserve"> art</w:t>
      </w:r>
      <w:r w:rsidR="00F033B4" w:rsidRPr="006B69A3">
        <w:t>í</w:t>
      </w:r>
      <w:r w:rsidRPr="006B69A3">
        <w:t>c</w:t>
      </w:r>
      <w:r w:rsidR="00F033B4" w:rsidRPr="006B69A3">
        <w:t>u</w:t>
      </w:r>
      <w:r w:rsidRPr="006B69A3">
        <w:t>l</w:t>
      </w:r>
      <w:r w:rsidR="00F033B4" w:rsidRPr="006B69A3">
        <w:t>o</w:t>
      </w:r>
      <w:r w:rsidRPr="006B69A3">
        <w:t xml:space="preserve"> 1, defini</w:t>
      </w:r>
      <w:r w:rsidR="00F033B4" w:rsidRPr="006B69A3">
        <w:t>c</w:t>
      </w:r>
      <w:r w:rsidRPr="006B69A3">
        <w:t>i</w:t>
      </w:r>
      <w:r w:rsidR="00F033B4" w:rsidRPr="006B69A3">
        <w:t>ó</w:t>
      </w:r>
      <w:r w:rsidRPr="006B69A3">
        <w:t xml:space="preserve">n </w:t>
      </w:r>
      <w:r w:rsidR="00F033B4" w:rsidRPr="006B69A3">
        <w:t>de niño</w:t>
      </w:r>
      <w:r w:rsidRPr="006B69A3">
        <w:t xml:space="preserve">, </w:t>
      </w:r>
      <w:r w:rsidR="00F033B4" w:rsidRPr="006B69A3">
        <w:t xml:space="preserve">se </w:t>
      </w:r>
      <w:r w:rsidRPr="006B69A3">
        <w:t>requi</w:t>
      </w:r>
      <w:r w:rsidR="00F033B4" w:rsidRPr="006B69A3">
        <w:t>e</w:t>
      </w:r>
      <w:r w:rsidRPr="006B69A3">
        <w:t>re</w:t>
      </w:r>
      <w:r w:rsidR="00F033B4" w:rsidRPr="006B69A3">
        <w:t xml:space="preserve"> que</w:t>
      </w:r>
      <w:r w:rsidRPr="006B69A3">
        <w:t>:</w:t>
      </w:r>
    </w:p>
    <w:p w:rsidR="008D243A" w:rsidRPr="006B69A3" w:rsidRDefault="00D84EFA" w:rsidP="008D243A">
      <w:pPr>
        <w:pStyle w:val="SingleTxtG"/>
      </w:pPr>
      <w:r w:rsidRPr="006B69A3">
        <w:tab/>
      </w:r>
      <w:r w:rsidR="008D243A" w:rsidRPr="006B69A3">
        <w:t>a)</w:t>
      </w:r>
      <w:r w:rsidR="008D243A" w:rsidRPr="006B69A3">
        <w:tab/>
      </w:r>
      <w:r w:rsidR="00F033B4" w:rsidRPr="006B69A3">
        <w:t xml:space="preserve">Se revisen las leyes, </w:t>
      </w:r>
      <w:r w:rsidRPr="006B69A3">
        <w:t>con objeto</w:t>
      </w:r>
      <w:r w:rsidR="00F033B4" w:rsidRPr="006B69A3">
        <w:t xml:space="preserve"> de </w:t>
      </w:r>
      <w:r w:rsidRPr="006B69A3">
        <w:t>equiparar las</w:t>
      </w:r>
      <w:r w:rsidR="00F033B4" w:rsidRPr="006B69A3">
        <w:t xml:space="preserve"> edad</w:t>
      </w:r>
      <w:r w:rsidRPr="006B69A3">
        <w:t>es fijadas</w:t>
      </w:r>
      <w:r w:rsidR="00DC2049" w:rsidRPr="006B69A3">
        <w:t xml:space="preserve"> para ambos sexos</w:t>
      </w:r>
      <w:r w:rsidR="00F033B4" w:rsidRPr="006B69A3">
        <w:t>, en</w:t>
      </w:r>
      <w:r w:rsidR="008D243A" w:rsidRPr="006B69A3">
        <w:t xml:space="preserve"> especial</w:t>
      </w:r>
      <w:r w:rsidR="00F033B4" w:rsidRPr="006B69A3">
        <w:t xml:space="preserve"> </w:t>
      </w:r>
      <w:r w:rsidR="00DC2049" w:rsidRPr="006B69A3">
        <w:t>por lo que hace al cumplimiento de las normas sobre</w:t>
      </w:r>
      <w:r w:rsidR="00F033B4" w:rsidRPr="006B69A3">
        <w:t xml:space="preserve"> igualdad de género en las disposiciones jurídicas</w:t>
      </w:r>
      <w:r w:rsidR="008D243A" w:rsidRPr="006B69A3">
        <w:t>;</w:t>
      </w:r>
    </w:p>
    <w:p w:rsidR="008D243A" w:rsidRPr="006B69A3" w:rsidRDefault="008D243A" w:rsidP="008D243A">
      <w:pPr>
        <w:pStyle w:val="SingleTxtG"/>
      </w:pPr>
      <w:r w:rsidRPr="006B69A3">
        <w:tab/>
        <w:t>b)</w:t>
      </w:r>
      <w:r w:rsidRPr="006B69A3">
        <w:tab/>
      </w:r>
      <w:r w:rsidR="00B94C74" w:rsidRPr="006B69A3">
        <w:t>Se supervise el cumplimiento de la legislación, ya que está muy extendida la</w:t>
      </w:r>
      <w:r w:rsidRPr="006B69A3">
        <w:t xml:space="preserve"> pr</w:t>
      </w:r>
      <w:r w:rsidR="00B94C74" w:rsidRPr="006B69A3">
        <w:t>á</w:t>
      </w:r>
      <w:r w:rsidRPr="006B69A3">
        <w:t>ctic</w:t>
      </w:r>
      <w:r w:rsidR="00B94C74" w:rsidRPr="006B69A3">
        <w:t>a</w:t>
      </w:r>
      <w:r w:rsidRPr="006B69A3">
        <w:t xml:space="preserve"> </w:t>
      </w:r>
      <w:r w:rsidR="00B94C74" w:rsidRPr="006B69A3">
        <w:t>de mandar a los niños a comprar</w:t>
      </w:r>
      <w:r w:rsidRPr="006B69A3">
        <w:t xml:space="preserve"> alcohol </w:t>
      </w:r>
      <w:r w:rsidR="00B94C74" w:rsidRPr="006B69A3">
        <w:t>y cigarrillos</w:t>
      </w:r>
      <w:r w:rsidR="00C07907" w:rsidRPr="006B69A3">
        <w:t xml:space="preserve"> para los</w:t>
      </w:r>
      <w:r w:rsidRPr="006B69A3">
        <w:t xml:space="preserve"> adult</w:t>
      </w:r>
      <w:r w:rsidR="00C07907" w:rsidRPr="006B69A3">
        <w:t>o</w:t>
      </w:r>
      <w:r w:rsidRPr="006B69A3">
        <w:t>s</w:t>
      </w:r>
      <w:r w:rsidR="00C07907" w:rsidRPr="006B69A3">
        <w:t>.</w:t>
      </w:r>
    </w:p>
    <w:p w:rsidR="008D243A" w:rsidRPr="006B69A3" w:rsidRDefault="008D243A" w:rsidP="008D243A">
      <w:pPr>
        <w:pStyle w:val="HChG"/>
      </w:pPr>
      <w:r w:rsidRPr="006B69A3">
        <w:tab/>
        <w:t>IV.</w:t>
      </w:r>
      <w:r w:rsidRPr="006B69A3">
        <w:tab/>
      </w:r>
      <w:r w:rsidR="00C07907" w:rsidRPr="006B69A3">
        <w:t>Principios g</w:t>
      </w:r>
      <w:r w:rsidRPr="006B69A3">
        <w:t>eneral</w:t>
      </w:r>
      <w:r w:rsidR="00C07907" w:rsidRPr="006B69A3">
        <w:t>es</w:t>
      </w:r>
    </w:p>
    <w:p w:rsidR="008D243A" w:rsidRPr="006B69A3" w:rsidRDefault="008D243A" w:rsidP="008D243A">
      <w:pPr>
        <w:pStyle w:val="H1G"/>
      </w:pPr>
      <w:r w:rsidRPr="006B69A3">
        <w:tab/>
        <w:t>A.</w:t>
      </w:r>
      <w:r w:rsidRPr="006B69A3">
        <w:tab/>
      </w:r>
      <w:r w:rsidR="00DC2049" w:rsidRPr="006B69A3">
        <w:t>La n</w:t>
      </w:r>
      <w:r w:rsidRPr="006B69A3">
        <w:t>o</w:t>
      </w:r>
      <w:r w:rsidR="00C07907" w:rsidRPr="006B69A3">
        <w:t xml:space="preserve"> </w:t>
      </w:r>
      <w:r w:rsidRPr="006B69A3">
        <w:t>discrimina</w:t>
      </w:r>
      <w:r w:rsidR="00C07907" w:rsidRPr="006B69A3">
        <w:t>c</w:t>
      </w:r>
      <w:r w:rsidRPr="006B69A3">
        <w:t>i</w:t>
      </w:r>
      <w:r w:rsidR="00C07907" w:rsidRPr="006B69A3">
        <w:t>ó</w:t>
      </w:r>
      <w:r w:rsidRPr="006B69A3">
        <w:t>n (art</w:t>
      </w:r>
      <w:r w:rsidR="00331D4D" w:rsidRPr="006B69A3">
        <w:t>ículo</w:t>
      </w:r>
      <w:r w:rsidRPr="006B69A3">
        <w:t xml:space="preserve"> 2)</w:t>
      </w:r>
    </w:p>
    <w:p w:rsidR="008D243A" w:rsidRPr="006B69A3" w:rsidRDefault="008D243A" w:rsidP="008D243A">
      <w:pPr>
        <w:pStyle w:val="SingleTxtG"/>
      </w:pPr>
      <w:r w:rsidRPr="006B69A3">
        <w:t>66.</w:t>
      </w:r>
      <w:r w:rsidRPr="006B69A3">
        <w:tab/>
      </w:r>
      <w:r w:rsidR="00C07907" w:rsidRPr="006B69A3">
        <w:t>Como se indicó en el informe</w:t>
      </w:r>
      <w:r w:rsidRPr="006B69A3">
        <w:t xml:space="preserve"> ini</w:t>
      </w:r>
      <w:r w:rsidR="00C07907" w:rsidRPr="006B69A3">
        <w:t>c</w:t>
      </w:r>
      <w:r w:rsidRPr="006B69A3">
        <w:t>ial</w:t>
      </w:r>
      <w:r w:rsidR="00C07907" w:rsidRPr="006B69A3">
        <w:t>,</w:t>
      </w:r>
      <w:r w:rsidRPr="006B69A3">
        <w:t xml:space="preserve"> </w:t>
      </w:r>
      <w:r w:rsidR="00DC2049" w:rsidRPr="006B69A3">
        <w:t xml:space="preserve">la sociedad de </w:t>
      </w:r>
      <w:r w:rsidRPr="006B69A3">
        <w:t xml:space="preserve">Seychelles </w:t>
      </w:r>
      <w:r w:rsidR="00C07907" w:rsidRPr="006B69A3">
        <w:t>disfruta de un</w:t>
      </w:r>
      <w:r w:rsidR="00DC2049" w:rsidRPr="006B69A3">
        <w:t xml:space="preserve"> nivel muy alto de</w:t>
      </w:r>
      <w:r w:rsidR="00C07907" w:rsidRPr="006B69A3">
        <w:t xml:space="preserve"> integra</w:t>
      </w:r>
      <w:r w:rsidR="00DC2049" w:rsidRPr="006B69A3">
        <w:t>ción</w:t>
      </w:r>
      <w:r w:rsidRPr="006B69A3">
        <w:t xml:space="preserve"> </w:t>
      </w:r>
      <w:r w:rsidR="00C07907" w:rsidRPr="006B69A3">
        <w:t xml:space="preserve">y </w:t>
      </w:r>
      <w:r w:rsidRPr="006B69A3">
        <w:t>divers</w:t>
      </w:r>
      <w:r w:rsidR="00DC2049" w:rsidRPr="006B69A3">
        <w:t>id</w:t>
      </w:r>
      <w:r w:rsidR="00C07907" w:rsidRPr="006B69A3">
        <w:t>a</w:t>
      </w:r>
      <w:r w:rsidR="00DC2049" w:rsidRPr="006B69A3">
        <w:t>d</w:t>
      </w:r>
      <w:r w:rsidRPr="006B69A3">
        <w:t xml:space="preserve">. </w:t>
      </w:r>
      <w:r w:rsidR="00126EF9" w:rsidRPr="006B69A3">
        <w:t>Gracias a los</w:t>
      </w:r>
      <w:r w:rsidRPr="006B69A3">
        <w:t xml:space="preserve"> mecanism</w:t>
      </w:r>
      <w:r w:rsidR="00126EF9" w:rsidRPr="006B69A3">
        <w:t>o</w:t>
      </w:r>
      <w:r w:rsidRPr="006B69A3">
        <w:t xml:space="preserve">s </w:t>
      </w:r>
      <w:r w:rsidR="00126EF9" w:rsidRPr="006B69A3">
        <w:t xml:space="preserve">y disposiciones jurídicas </w:t>
      </w:r>
      <w:r w:rsidR="00DC2049" w:rsidRPr="006B69A3">
        <w:t>pertinentes</w:t>
      </w:r>
      <w:r w:rsidR="00126EF9" w:rsidRPr="006B69A3">
        <w:t>, esos derechos</w:t>
      </w:r>
      <w:r w:rsidRPr="006B69A3">
        <w:t xml:space="preserve"> constitu</w:t>
      </w:r>
      <w:r w:rsidR="00126EF9" w:rsidRPr="006B69A3">
        <w:t>c</w:t>
      </w:r>
      <w:r w:rsidRPr="006B69A3">
        <w:t>ional</w:t>
      </w:r>
      <w:r w:rsidR="00126EF9" w:rsidRPr="006B69A3">
        <w:t>es están</w:t>
      </w:r>
      <w:r w:rsidRPr="006B69A3">
        <w:t xml:space="preserve"> garant</w:t>
      </w:r>
      <w:r w:rsidR="00126EF9" w:rsidRPr="006B69A3">
        <w:t>iza</w:t>
      </w:r>
      <w:r w:rsidRPr="006B69A3">
        <w:t>d</w:t>
      </w:r>
      <w:r w:rsidR="00126EF9" w:rsidRPr="006B69A3">
        <w:t xml:space="preserve">os </w:t>
      </w:r>
      <w:r w:rsidR="00DC2049" w:rsidRPr="006B69A3">
        <w:t>sin excepción alguna</w:t>
      </w:r>
      <w:r w:rsidRPr="006B69A3">
        <w:t xml:space="preserve">. </w:t>
      </w:r>
      <w:r w:rsidR="00126EF9" w:rsidRPr="006B69A3">
        <w:t>Desde la pre</w:t>
      </w:r>
      <w:r w:rsidRPr="006B69A3">
        <w:t>s</w:t>
      </w:r>
      <w:r w:rsidR="00126EF9" w:rsidRPr="006B69A3">
        <w:t>entac</w:t>
      </w:r>
      <w:r w:rsidRPr="006B69A3">
        <w:t>i</w:t>
      </w:r>
      <w:r w:rsidR="00126EF9" w:rsidRPr="006B69A3">
        <w:t>ó</w:t>
      </w:r>
      <w:r w:rsidRPr="006B69A3">
        <w:t xml:space="preserve">n </w:t>
      </w:r>
      <w:r w:rsidR="00126EF9" w:rsidRPr="006B69A3">
        <w:t xml:space="preserve">del último informe se han tomado medidas para </w:t>
      </w:r>
      <w:r w:rsidR="00DC2049" w:rsidRPr="006B69A3">
        <w:t>recoger claramente</w:t>
      </w:r>
      <w:r w:rsidR="00126EF9" w:rsidRPr="006B69A3">
        <w:t xml:space="preserve"> en la legislación interna la</w:t>
      </w:r>
      <w:r w:rsidRPr="006B69A3">
        <w:t xml:space="preserve"> aplica</w:t>
      </w:r>
      <w:r w:rsidR="00126EF9" w:rsidRPr="006B69A3">
        <w:t>c</w:t>
      </w:r>
      <w:r w:rsidRPr="006B69A3">
        <w:t>i</w:t>
      </w:r>
      <w:r w:rsidR="00126EF9" w:rsidRPr="006B69A3">
        <w:t>ó</w:t>
      </w:r>
      <w:r w:rsidRPr="006B69A3">
        <w:t xml:space="preserve">n </w:t>
      </w:r>
      <w:r w:rsidR="00126EF9" w:rsidRPr="006B69A3">
        <w:t>de los</w:t>
      </w:r>
      <w:r w:rsidRPr="006B69A3">
        <w:t xml:space="preserve"> princip</w:t>
      </w:r>
      <w:r w:rsidR="00126EF9" w:rsidRPr="006B69A3">
        <w:t xml:space="preserve">ios de </w:t>
      </w:r>
      <w:smartTag w:uri="urn:schemas-microsoft-com:office:smarttags" w:element="PersonName">
        <w:smartTagPr>
          <w:attr w:name="ProductID" w:val="la Convenci￳n."/>
        </w:smartTagPr>
        <w:r w:rsidR="00126EF9" w:rsidRPr="006B69A3">
          <w:t>la</w:t>
        </w:r>
        <w:r w:rsidRPr="006B69A3">
          <w:t xml:space="preserve"> Conven</w:t>
        </w:r>
        <w:r w:rsidR="00126EF9" w:rsidRPr="006B69A3">
          <w:t>c</w:t>
        </w:r>
        <w:r w:rsidRPr="006B69A3">
          <w:t>i</w:t>
        </w:r>
        <w:r w:rsidR="00126EF9" w:rsidRPr="006B69A3">
          <w:t>ó</w:t>
        </w:r>
        <w:r w:rsidRPr="006B69A3">
          <w:t>n.</w:t>
        </w:r>
      </w:smartTag>
    </w:p>
    <w:p w:rsidR="008D243A" w:rsidRPr="006B69A3" w:rsidRDefault="008D243A" w:rsidP="008D243A">
      <w:pPr>
        <w:pStyle w:val="SingleTxtG"/>
      </w:pPr>
      <w:r w:rsidRPr="006B69A3">
        <w:t>67.</w:t>
      </w:r>
      <w:r w:rsidRPr="006B69A3">
        <w:tab/>
      </w:r>
      <w:r w:rsidR="00526A30" w:rsidRPr="006B69A3">
        <w:t>El</w:t>
      </w:r>
      <w:r w:rsidRPr="006B69A3">
        <w:t xml:space="preserve"> Comit</w:t>
      </w:r>
      <w:r w:rsidR="00526A30" w:rsidRPr="006B69A3">
        <w:t>é</w:t>
      </w:r>
      <w:r w:rsidRPr="006B69A3">
        <w:t xml:space="preserve"> expres</w:t>
      </w:r>
      <w:r w:rsidR="00526A30" w:rsidRPr="006B69A3">
        <w:t xml:space="preserve">ó </w:t>
      </w:r>
      <w:r w:rsidRPr="006B69A3">
        <w:t>s</w:t>
      </w:r>
      <w:r w:rsidR="00526A30" w:rsidRPr="006B69A3">
        <w:t>u</w:t>
      </w:r>
      <w:r w:rsidRPr="006B69A3">
        <w:t xml:space="preserve"> </w:t>
      </w:r>
      <w:r w:rsidR="00526A30" w:rsidRPr="006B69A3">
        <w:t>preocupación por el hecho de no se reflejen plenamente los</w:t>
      </w:r>
      <w:r w:rsidRPr="006B69A3">
        <w:t xml:space="preserve"> princip</w:t>
      </w:r>
      <w:r w:rsidR="00526A30" w:rsidRPr="006B69A3">
        <w:t>io</w:t>
      </w:r>
      <w:r w:rsidRPr="006B69A3">
        <w:t xml:space="preserve">s </w:t>
      </w:r>
      <w:r w:rsidR="00526A30" w:rsidRPr="006B69A3">
        <w:t>de</w:t>
      </w:r>
      <w:r w:rsidRPr="006B69A3">
        <w:t xml:space="preserve"> no</w:t>
      </w:r>
      <w:r w:rsidR="00526A30" w:rsidRPr="006B69A3">
        <w:t xml:space="preserve"> </w:t>
      </w:r>
      <w:r w:rsidRPr="006B69A3">
        <w:t>discrimina</w:t>
      </w:r>
      <w:r w:rsidR="00526A30" w:rsidRPr="006B69A3">
        <w:t>c</w:t>
      </w:r>
      <w:r w:rsidRPr="006B69A3">
        <w:t>i</w:t>
      </w:r>
      <w:r w:rsidR="00526A30" w:rsidRPr="006B69A3">
        <w:t>ó</w:t>
      </w:r>
      <w:r w:rsidRPr="006B69A3">
        <w:t xml:space="preserve">n, </w:t>
      </w:r>
      <w:r w:rsidR="00526A30" w:rsidRPr="006B69A3">
        <w:t xml:space="preserve">interés superior del niño, derecho a la vida, a la supervivencia y al desarrollo y </w:t>
      </w:r>
      <w:r w:rsidRPr="006B69A3">
        <w:t>respet</w:t>
      </w:r>
      <w:r w:rsidR="00526A30" w:rsidRPr="006B69A3">
        <w:t>o de su opinión en la legislación del</w:t>
      </w:r>
      <w:r w:rsidRPr="006B69A3">
        <w:t xml:space="preserve"> </w:t>
      </w:r>
      <w:r w:rsidR="00526A30" w:rsidRPr="006B69A3">
        <w:t>Es</w:t>
      </w:r>
      <w:r w:rsidRPr="006B69A3">
        <w:t>ta</w:t>
      </w:r>
      <w:r w:rsidR="00526A30" w:rsidRPr="006B69A3">
        <w:t>do</w:t>
      </w:r>
      <w:r w:rsidRPr="006B69A3">
        <w:t xml:space="preserve"> part</w:t>
      </w:r>
      <w:r w:rsidR="00526A30" w:rsidRPr="006B69A3">
        <w:t>e</w:t>
      </w:r>
      <w:r w:rsidRPr="006B69A3">
        <w:t xml:space="preserve"> </w:t>
      </w:r>
      <w:r w:rsidR="00A93D43" w:rsidRPr="006B69A3">
        <w:t>y en las decisiones</w:t>
      </w:r>
      <w:r w:rsidRPr="006B69A3">
        <w:t xml:space="preserve"> administrativ</w:t>
      </w:r>
      <w:r w:rsidR="00A93D43" w:rsidRPr="006B69A3">
        <w:t>as y</w:t>
      </w:r>
      <w:r w:rsidRPr="006B69A3">
        <w:t xml:space="preserve"> judicial</w:t>
      </w:r>
      <w:r w:rsidR="00A93D43" w:rsidRPr="006B69A3">
        <w:t>es, así como en las</w:t>
      </w:r>
      <w:r w:rsidRPr="006B69A3">
        <w:t xml:space="preserve"> pol</w:t>
      </w:r>
      <w:r w:rsidR="00A93D43" w:rsidRPr="006B69A3">
        <w:t>íti</w:t>
      </w:r>
      <w:r w:rsidRPr="006B69A3">
        <w:t>c</w:t>
      </w:r>
      <w:r w:rsidR="00A93D43" w:rsidRPr="006B69A3">
        <w:t>a</w:t>
      </w:r>
      <w:r w:rsidRPr="006B69A3">
        <w:t xml:space="preserve">s </w:t>
      </w:r>
      <w:r w:rsidR="00A93D43" w:rsidRPr="006B69A3">
        <w:t>y</w:t>
      </w:r>
      <w:r w:rsidRPr="006B69A3">
        <w:t xml:space="preserve"> program</w:t>
      </w:r>
      <w:r w:rsidR="00A93D43" w:rsidRPr="006B69A3">
        <w:t>as</w:t>
      </w:r>
      <w:r w:rsidRPr="006B69A3">
        <w:t xml:space="preserve"> </w:t>
      </w:r>
      <w:r w:rsidR="00A93D43" w:rsidRPr="006B69A3">
        <w:t>relacionados con los niños tanto a nivel</w:t>
      </w:r>
      <w:r w:rsidRPr="006B69A3">
        <w:t xml:space="preserve"> na</w:t>
      </w:r>
      <w:r w:rsidR="00A93D43" w:rsidRPr="006B69A3">
        <w:t>c</w:t>
      </w:r>
      <w:r w:rsidRPr="006B69A3">
        <w:t xml:space="preserve">ional </w:t>
      </w:r>
      <w:r w:rsidR="00A93D43" w:rsidRPr="006B69A3">
        <w:t>como</w:t>
      </w:r>
      <w:r w:rsidRPr="006B69A3">
        <w:t xml:space="preserve"> local.</w:t>
      </w:r>
    </w:p>
    <w:p w:rsidR="008D243A" w:rsidRPr="006B69A3" w:rsidRDefault="00A93D43"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 que el</w:t>
      </w:r>
      <w:r w:rsidR="008D243A" w:rsidRPr="006B69A3">
        <w:rPr>
          <w:b/>
        </w:rPr>
        <w:t xml:space="preserve"> </w:t>
      </w:r>
      <w:r w:rsidRPr="006B69A3">
        <w:rPr>
          <w:b/>
        </w:rPr>
        <w:t>Es</w:t>
      </w:r>
      <w:r w:rsidR="008D243A" w:rsidRPr="006B69A3">
        <w:rPr>
          <w:b/>
        </w:rPr>
        <w:t>ta</w:t>
      </w:r>
      <w:r w:rsidRPr="006B69A3">
        <w:rPr>
          <w:b/>
        </w:rPr>
        <w:t>do</w:t>
      </w:r>
      <w:r w:rsidR="008D243A" w:rsidRPr="006B69A3">
        <w:rPr>
          <w:b/>
        </w:rPr>
        <w:t xml:space="preserve"> part</w:t>
      </w:r>
      <w:r w:rsidRPr="006B69A3">
        <w:rPr>
          <w:b/>
        </w:rPr>
        <w:t>e</w:t>
      </w:r>
      <w:r w:rsidR="008D243A" w:rsidRPr="006B69A3">
        <w:rPr>
          <w:b/>
        </w:rPr>
        <w:t>:</w:t>
      </w:r>
    </w:p>
    <w:p w:rsidR="008D243A" w:rsidRPr="006B69A3" w:rsidRDefault="008D243A" w:rsidP="008D243A">
      <w:pPr>
        <w:pStyle w:val="SingleTxtG"/>
        <w:rPr>
          <w:b/>
        </w:rPr>
      </w:pPr>
      <w:r w:rsidRPr="006B69A3">
        <w:rPr>
          <w:b/>
        </w:rPr>
        <w:tab/>
        <w:t>a)</w:t>
      </w:r>
      <w:r w:rsidRPr="006B69A3">
        <w:rPr>
          <w:b/>
        </w:rPr>
        <w:tab/>
      </w:r>
      <w:r w:rsidR="00A93D43" w:rsidRPr="006B69A3">
        <w:rPr>
          <w:b/>
        </w:rPr>
        <w:t>I</w:t>
      </w:r>
      <w:r w:rsidRPr="006B69A3">
        <w:rPr>
          <w:b/>
        </w:rPr>
        <w:t>ntegr</w:t>
      </w:r>
      <w:r w:rsidR="00A93D43" w:rsidRPr="006B69A3">
        <w:rPr>
          <w:b/>
        </w:rPr>
        <w:t>e como es debido los principios</w:t>
      </w:r>
      <w:r w:rsidRPr="006B69A3">
        <w:rPr>
          <w:b/>
        </w:rPr>
        <w:t xml:space="preserve"> general</w:t>
      </w:r>
      <w:r w:rsidR="00A93D43" w:rsidRPr="006B69A3">
        <w:rPr>
          <w:b/>
        </w:rPr>
        <w:t>es</w:t>
      </w:r>
      <w:r w:rsidRPr="006B69A3">
        <w:rPr>
          <w:b/>
        </w:rPr>
        <w:t xml:space="preserve"> </w:t>
      </w:r>
      <w:r w:rsidR="00A93D43" w:rsidRPr="006B69A3">
        <w:rPr>
          <w:b/>
        </w:rPr>
        <w:t xml:space="preserve">de </w:t>
      </w:r>
      <w:smartTag w:uri="urn:schemas-microsoft-com:office:smarttags" w:element="PersonName">
        <w:smartTagPr>
          <w:attr w:name="ProductID" w:val="la Convenci￳n"/>
        </w:smartTagPr>
        <w:r w:rsidR="00A93D43" w:rsidRPr="006B69A3">
          <w:rPr>
            <w:b/>
          </w:rPr>
          <w:t>la</w:t>
        </w:r>
        <w:r w:rsidRPr="006B69A3">
          <w:rPr>
            <w:b/>
          </w:rPr>
          <w:t xml:space="preserve"> Conven</w:t>
        </w:r>
        <w:r w:rsidR="00A93D43" w:rsidRPr="006B69A3">
          <w:rPr>
            <w:b/>
          </w:rPr>
          <w:t>c</w:t>
        </w:r>
        <w:r w:rsidRPr="006B69A3">
          <w:rPr>
            <w:b/>
          </w:rPr>
          <w:t>i</w:t>
        </w:r>
        <w:r w:rsidR="00A93D43" w:rsidRPr="006B69A3">
          <w:rPr>
            <w:b/>
          </w:rPr>
          <w:t>ó</w:t>
        </w:r>
        <w:r w:rsidRPr="006B69A3">
          <w:rPr>
            <w:b/>
          </w:rPr>
          <w:t>n</w:t>
        </w:r>
      </w:smartTag>
      <w:r w:rsidRPr="006B69A3">
        <w:rPr>
          <w:b/>
        </w:rPr>
        <w:t xml:space="preserve">, </w:t>
      </w:r>
      <w:r w:rsidR="00A93D43" w:rsidRPr="006B69A3">
        <w:rPr>
          <w:b/>
        </w:rPr>
        <w:t>e</w:t>
      </w:r>
      <w:r w:rsidRPr="006B69A3">
        <w:rPr>
          <w:b/>
        </w:rPr>
        <w:t xml:space="preserve">n particular </w:t>
      </w:r>
      <w:r w:rsidR="00A93D43" w:rsidRPr="006B69A3">
        <w:rPr>
          <w:b/>
        </w:rPr>
        <w:t>las disposiciones de los</w:t>
      </w:r>
      <w:r w:rsidRPr="006B69A3">
        <w:rPr>
          <w:b/>
        </w:rPr>
        <w:t xml:space="preserve"> art</w:t>
      </w:r>
      <w:r w:rsidR="00A93D43" w:rsidRPr="006B69A3">
        <w:rPr>
          <w:b/>
        </w:rPr>
        <w:t>í</w:t>
      </w:r>
      <w:r w:rsidRPr="006B69A3">
        <w:rPr>
          <w:b/>
        </w:rPr>
        <w:t>c</w:t>
      </w:r>
      <w:r w:rsidR="00A93D43" w:rsidRPr="006B69A3">
        <w:rPr>
          <w:b/>
        </w:rPr>
        <w:t>u</w:t>
      </w:r>
      <w:r w:rsidRPr="006B69A3">
        <w:rPr>
          <w:b/>
        </w:rPr>
        <w:t>l</w:t>
      </w:r>
      <w:r w:rsidR="00A93D43" w:rsidRPr="006B69A3">
        <w:rPr>
          <w:b/>
        </w:rPr>
        <w:t>o</w:t>
      </w:r>
      <w:r w:rsidRPr="006B69A3">
        <w:rPr>
          <w:b/>
        </w:rPr>
        <w:t xml:space="preserve">s 2, 3, 6 </w:t>
      </w:r>
      <w:r w:rsidR="00A93D43" w:rsidRPr="006B69A3">
        <w:rPr>
          <w:b/>
        </w:rPr>
        <w:t>y</w:t>
      </w:r>
      <w:r w:rsidRPr="006B69A3">
        <w:rPr>
          <w:b/>
        </w:rPr>
        <w:t xml:space="preserve"> 12, </w:t>
      </w:r>
      <w:r w:rsidR="00A93D43" w:rsidRPr="006B69A3">
        <w:rPr>
          <w:b/>
        </w:rPr>
        <w:t>e</w:t>
      </w:r>
      <w:r w:rsidRPr="006B69A3">
        <w:rPr>
          <w:b/>
        </w:rPr>
        <w:t xml:space="preserve">n </w:t>
      </w:r>
      <w:r w:rsidR="00A93D43" w:rsidRPr="006B69A3">
        <w:rPr>
          <w:b/>
        </w:rPr>
        <w:t>toda la</w:t>
      </w:r>
      <w:r w:rsidRPr="006B69A3">
        <w:rPr>
          <w:b/>
        </w:rPr>
        <w:t xml:space="preserve"> legisla</w:t>
      </w:r>
      <w:r w:rsidR="00A93D43" w:rsidRPr="006B69A3">
        <w:rPr>
          <w:b/>
        </w:rPr>
        <w:t>c</w:t>
      </w:r>
      <w:r w:rsidRPr="006B69A3">
        <w:rPr>
          <w:b/>
        </w:rPr>
        <w:t>i</w:t>
      </w:r>
      <w:r w:rsidR="00A93D43" w:rsidRPr="006B69A3">
        <w:rPr>
          <w:b/>
        </w:rPr>
        <w:t>ó</w:t>
      </w:r>
      <w:r w:rsidRPr="006B69A3">
        <w:rPr>
          <w:b/>
        </w:rPr>
        <w:t xml:space="preserve">n </w:t>
      </w:r>
      <w:r w:rsidR="00A93D43" w:rsidRPr="006B69A3">
        <w:rPr>
          <w:b/>
        </w:rPr>
        <w:t>pertinente sobre la infancia</w:t>
      </w:r>
      <w:r w:rsidRPr="006B69A3">
        <w:rPr>
          <w:b/>
        </w:rPr>
        <w:t xml:space="preserve">; </w:t>
      </w:r>
    </w:p>
    <w:p w:rsidR="008D243A" w:rsidRPr="006B69A3" w:rsidRDefault="008D243A" w:rsidP="008D243A">
      <w:pPr>
        <w:pStyle w:val="SingleTxtG"/>
        <w:rPr>
          <w:b/>
        </w:rPr>
      </w:pPr>
      <w:r w:rsidRPr="006B69A3">
        <w:rPr>
          <w:b/>
        </w:rPr>
        <w:tab/>
        <w:t>b)</w:t>
      </w:r>
      <w:r w:rsidRPr="006B69A3">
        <w:rPr>
          <w:b/>
        </w:rPr>
        <w:tab/>
      </w:r>
      <w:r w:rsidR="00A93D43" w:rsidRPr="006B69A3">
        <w:rPr>
          <w:b/>
        </w:rPr>
        <w:t>Los aplique en todas las decisiones</w:t>
      </w:r>
      <w:r w:rsidRPr="006B69A3">
        <w:rPr>
          <w:b/>
        </w:rPr>
        <w:t xml:space="preserve"> pol</w:t>
      </w:r>
      <w:r w:rsidR="00A93D43" w:rsidRPr="006B69A3">
        <w:rPr>
          <w:b/>
        </w:rPr>
        <w:t>í</w:t>
      </w:r>
      <w:r w:rsidRPr="006B69A3">
        <w:rPr>
          <w:b/>
        </w:rPr>
        <w:t>tica</w:t>
      </w:r>
      <w:r w:rsidR="00A93D43" w:rsidRPr="006B69A3">
        <w:rPr>
          <w:b/>
        </w:rPr>
        <w:t>s</w:t>
      </w:r>
      <w:r w:rsidRPr="006B69A3">
        <w:rPr>
          <w:b/>
        </w:rPr>
        <w:t>, judicial</w:t>
      </w:r>
      <w:r w:rsidR="00A93D43" w:rsidRPr="006B69A3">
        <w:rPr>
          <w:b/>
        </w:rPr>
        <w:t>es o</w:t>
      </w:r>
      <w:r w:rsidRPr="006B69A3">
        <w:rPr>
          <w:b/>
        </w:rPr>
        <w:t xml:space="preserve"> administrativ</w:t>
      </w:r>
      <w:r w:rsidR="00A93D43" w:rsidRPr="006B69A3">
        <w:rPr>
          <w:b/>
        </w:rPr>
        <w:t>as</w:t>
      </w:r>
      <w:r w:rsidR="00054B43" w:rsidRPr="006B69A3">
        <w:rPr>
          <w:b/>
        </w:rPr>
        <w:t xml:space="preserve"> </w:t>
      </w:r>
      <w:r w:rsidRPr="006B69A3">
        <w:rPr>
          <w:b/>
        </w:rPr>
        <w:t>as</w:t>
      </w:r>
      <w:r w:rsidR="00A93D43" w:rsidRPr="006B69A3">
        <w:rPr>
          <w:b/>
        </w:rPr>
        <w:t>í como en los</w:t>
      </w:r>
      <w:r w:rsidRPr="006B69A3">
        <w:rPr>
          <w:b/>
        </w:rPr>
        <w:t xml:space="preserve"> pro</w:t>
      </w:r>
      <w:r w:rsidR="00A93D43" w:rsidRPr="006B69A3">
        <w:rPr>
          <w:b/>
        </w:rPr>
        <w:t>y</w:t>
      </w:r>
      <w:r w:rsidRPr="006B69A3">
        <w:rPr>
          <w:b/>
        </w:rPr>
        <w:t>ect</w:t>
      </w:r>
      <w:r w:rsidR="00A93D43" w:rsidRPr="006B69A3">
        <w:rPr>
          <w:b/>
        </w:rPr>
        <w:t>o</w:t>
      </w:r>
      <w:r w:rsidRPr="006B69A3">
        <w:rPr>
          <w:b/>
        </w:rPr>
        <w:t>s, program</w:t>
      </w:r>
      <w:r w:rsidR="00A93D43" w:rsidRPr="006B69A3">
        <w:rPr>
          <w:b/>
        </w:rPr>
        <w:t>a</w:t>
      </w:r>
      <w:r w:rsidRPr="006B69A3">
        <w:rPr>
          <w:b/>
        </w:rPr>
        <w:t xml:space="preserve">s </w:t>
      </w:r>
      <w:r w:rsidR="00A93D43" w:rsidRPr="006B69A3">
        <w:rPr>
          <w:b/>
        </w:rPr>
        <w:t>y</w:t>
      </w:r>
      <w:r w:rsidRPr="006B69A3">
        <w:rPr>
          <w:b/>
        </w:rPr>
        <w:t xml:space="preserve"> servic</w:t>
      </w:r>
      <w:r w:rsidR="00A93D43" w:rsidRPr="006B69A3">
        <w:rPr>
          <w:b/>
        </w:rPr>
        <w:t>io</w:t>
      </w:r>
      <w:r w:rsidRPr="006B69A3">
        <w:rPr>
          <w:b/>
        </w:rPr>
        <w:t xml:space="preserve">s </w:t>
      </w:r>
      <w:r w:rsidR="00A93D43" w:rsidRPr="006B69A3">
        <w:rPr>
          <w:b/>
        </w:rPr>
        <w:t>que tienen una</w:t>
      </w:r>
      <w:r w:rsidRPr="006B69A3">
        <w:rPr>
          <w:b/>
        </w:rPr>
        <w:t xml:space="preserve"> i</w:t>
      </w:r>
      <w:r w:rsidR="00A93D43" w:rsidRPr="006B69A3">
        <w:rPr>
          <w:b/>
        </w:rPr>
        <w:t>ncidencia</w:t>
      </w:r>
      <w:r w:rsidRPr="006B69A3">
        <w:rPr>
          <w:b/>
        </w:rPr>
        <w:t xml:space="preserve"> </w:t>
      </w:r>
      <w:r w:rsidR="00A93D43" w:rsidRPr="006B69A3">
        <w:rPr>
          <w:b/>
        </w:rPr>
        <w:t>sobre todos los niños</w:t>
      </w:r>
      <w:r w:rsidR="00DC2049" w:rsidRPr="006B69A3">
        <w:rPr>
          <w:b/>
        </w:rPr>
        <w:t>;</w:t>
      </w:r>
    </w:p>
    <w:p w:rsidR="008D243A" w:rsidRPr="006B69A3" w:rsidRDefault="00054B43" w:rsidP="008D243A">
      <w:pPr>
        <w:pStyle w:val="SingleTxtG"/>
        <w:rPr>
          <w:b/>
        </w:rPr>
      </w:pPr>
      <w:r w:rsidRPr="006B69A3">
        <w:rPr>
          <w:b/>
        </w:rPr>
        <w:tab/>
      </w:r>
      <w:r w:rsidR="00A93D43" w:rsidRPr="006B69A3">
        <w:rPr>
          <w:b/>
        </w:rPr>
        <w:t>c)</w:t>
      </w:r>
      <w:r w:rsidRPr="006B69A3">
        <w:rPr>
          <w:b/>
        </w:rPr>
        <w:tab/>
      </w:r>
      <w:r w:rsidR="008D243A" w:rsidRPr="006B69A3">
        <w:rPr>
          <w:b/>
        </w:rPr>
        <w:t>Apl</w:t>
      </w:r>
      <w:r w:rsidR="00F137D0" w:rsidRPr="006B69A3">
        <w:rPr>
          <w:b/>
        </w:rPr>
        <w:t>ique estos</w:t>
      </w:r>
      <w:r w:rsidR="008D243A" w:rsidRPr="006B69A3">
        <w:rPr>
          <w:b/>
        </w:rPr>
        <w:t xml:space="preserve"> princip</w:t>
      </w:r>
      <w:r w:rsidR="00F137D0" w:rsidRPr="006B69A3">
        <w:rPr>
          <w:b/>
        </w:rPr>
        <w:t>io</w:t>
      </w:r>
      <w:r w:rsidR="008D243A" w:rsidRPr="006B69A3">
        <w:rPr>
          <w:b/>
        </w:rPr>
        <w:t xml:space="preserve">s </w:t>
      </w:r>
      <w:r w:rsidR="00F137D0" w:rsidRPr="006B69A3">
        <w:rPr>
          <w:b/>
        </w:rPr>
        <w:t>a todos los niveles de la formulación de</w:t>
      </w:r>
      <w:r w:rsidR="008D243A" w:rsidRPr="006B69A3">
        <w:rPr>
          <w:b/>
        </w:rPr>
        <w:t xml:space="preserve"> pol</w:t>
      </w:r>
      <w:r w:rsidR="00F137D0" w:rsidRPr="006B69A3">
        <w:rPr>
          <w:b/>
        </w:rPr>
        <w:t>íticas y la</w:t>
      </w:r>
      <w:r w:rsidR="008D243A" w:rsidRPr="006B69A3">
        <w:rPr>
          <w:b/>
        </w:rPr>
        <w:t xml:space="preserve"> plani</w:t>
      </w:r>
      <w:r w:rsidR="00F137D0" w:rsidRPr="006B69A3">
        <w:rPr>
          <w:b/>
        </w:rPr>
        <w:t>ficación</w:t>
      </w:r>
      <w:r w:rsidR="008D243A" w:rsidRPr="006B69A3">
        <w:rPr>
          <w:b/>
        </w:rPr>
        <w:t>, as</w:t>
      </w:r>
      <w:r w:rsidR="00F137D0" w:rsidRPr="006B69A3">
        <w:rPr>
          <w:b/>
        </w:rPr>
        <w:t>í como en las medidas que adopten las instituciones</w:t>
      </w:r>
      <w:r w:rsidR="008D243A" w:rsidRPr="006B69A3">
        <w:rPr>
          <w:b/>
        </w:rPr>
        <w:t xml:space="preserve"> </w:t>
      </w:r>
      <w:r w:rsidR="000E5392" w:rsidRPr="006B69A3">
        <w:rPr>
          <w:b/>
        </w:rPr>
        <w:t>de bienestar social, de salud y de</w:t>
      </w:r>
      <w:r w:rsidR="008D243A" w:rsidRPr="006B69A3">
        <w:rPr>
          <w:b/>
        </w:rPr>
        <w:t xml:space="preserve"> educa</w:t>
      </w:r>
      <w:r w:rsidR="000E5392" w:rsidRPr="006B69A3">
        <w:rPr>
          <w:b/>
        </w:rPr>
        <w:t>c</w:t>
      </w:r>
      <w:r w:rsidR="008D243A" w:rsidRPr="006B69A3">
        <w:rPr>
          <w:b/>
        </w:rPr>
        <w:t>i</w:t>
      </w:r>
      <w:r w:rsidR="000E5392" w:rsidRPr="006B69A3">
        <w:rPr>
          <w:b/>
        </w:rPr>
        <w:t>ó</w:t>
      </w:r>
      <w:r w:rsidR="008D243A" w:rsidRPr="006B69A3">
        <w:rPr>
          <w:b/>
        </w:rPr>
        <w:t xml:space="preserve">n, </w:t>
      </w:r>
      <w:r w:rsidR="000E5392" w:rsidRPr="006B69A3">
        <w:rPr>
          <w:b/>
        </w:rPr>
        <w:t xml:space="preserve">los tribunales judiciales, comprendido el Tribunal de </w:t>
      </w:r>
      <w:smartTag w:uri="urn:schemas-microsoft-com:office:smarttags" w:element="PersonName">
        <w:smartTagPr>
          <w:attr w:name="ProductID" w:val="la Familia"/>
        </w:smartTagPr>
        <w:r w:rsidR="000E5392" w:rsidRPr="006B69A3">
          <w:rPr>
            <w:b/>
          </w:rPr>
          <w:t>la</w:t>
        </w:r>
        <w:r w:rsidR="008D243A" w:rsidRPr="006B69A3">
          <w:rPr>
            <w:b/>
          </w:rPr>
          <w:t xml:space="preserve"> Famil</w:t>
        </w:r>
        <w:r w:rsidR="000E5392" w:rsidRPr="006B69A3">
          <w:rPr>
            <w:b/>
          </w:rPr>
          <w:t>ia</w:t>
        </w:r>
      </w:smartTag>
      <w:r w:rsidR="000E5392" w:rsidRPr="006B69A3">
        <w:rPr>
          <w:b/>
        </w:rPr>
        <w:t>, y las autoridades</w:t>
      </w:r>
      <w:r w:rsidR="008D243A" w:rsidRPr="006B69A3">
        <w:rPr>
          <w:b/>
        </w:rPr>
        <w:t xml:space="preserve"> administrativ</w:t>
      </w:r>
      <w:r w:rsidR="000E5392" w:rsidRPr="006B69A3">
        <w:rPr>
          <w:b/>
        </w:rPr>
        <w:t>as</w:t>
      </w:r>
      <w:r w:rsidR="008D243A" w:rsidRPr="006B69A3">
        <w:rPr>
          <w:b/>
        </w:rPr>
        <w:t>.</w:t>
      </w:r>
    </w:p>
    <w:p w:rsidR="008D243A" w:rsidRPr="006B69A3" w:rsidRDefault="000E5392" w:rsidP="008D243A">
      <w:pPr>
        <w:pStyle w:val="SingleTxtG"/>
        <w:rPr>
          <w:b/>
        </w:rPr>
      </w:pPr>
      <w:r w:rsidRPr="006B69A3">
        <w:rPr>
          <w:b/>
        </w:rPr>
        <w:t>Además, el</w:t>
      </w:r>
      <w:r w:rsidR="008D243A" w:rsidRPr="006B69A3">
        <w:rPr>
          <w:b/>
        </w:rPr>
        <w:t xml:space="preserve"> Comit</w:t>
      </w:r>
      <w:r w:rsidRPr="006B69A3">
        <w:rPr>
          <w:b/>
        </w:rPr>
        <w:t>é</w:t>
      </w:r>
      <w:r w:rsidR="008D243A" w:rsidRPr="006B69A3">
        <w:rPr>
          <w:b/>
        </w:rPr>
        <w:t xml:space="preserve"> </w:t>
      </w:r>
      <w:r w:rsidRPr="006B69A3">
        <w:rPr>
          <w:b/>
        </w:rPr>
        <w:t>pide que en el próximo informe periódico se proporcione</w:t>
      </w:r>
      <w:r w:rsidR="00054B43" w:rsidRPr="006B69A3">
        <w:rPr>
          <w:b/>
        </w:rPr>
        <w:t xml:space="preserve"> </w:t>
      </w:r>
      <w:r w:rsidR="008D243A" w:rsidRPr="006B69A3">
        <w:rPr>
          <w:b/>
        </w:rPr>
        <w:t>informa</w:t>
      </w:r>
      <w:r w:rsidRPr="006B69A3">
        <w:rPr>
          <w:b/>
        </w:rPr>
        <w:t>c</w:t>
      </w:r>
      <w:r w:rsidR="008D243A" w:rsidRPr="006B69A3">
        <w:rPr>
          <w:b/>
        </w:rPr>
        <w:t>i</w:t>
      </w:r>
      <w:r w:rsidRPr="006B69A3">
        <w:rPr>
          <w:b/>
        </w:rPr>
        <w:t>ó</w:t>
      </w:r>
      <w:r w:rsidR="008D243A" w:rsidRPr="006B69A3">
        <w:rPr>
          <w:b/>
        </w:rPr>
        <w:t xml:space="preserve">n </w:t>
      </w:r>
      <w:r w:rsidRPr="006B69A3">
        <w:rPr>
          <w:b/>
        </w:rPr>
        <w:t xml:space="preserve">específica sobre las medidas y los </w:t>
      </w:r>
      <w:r w:rsidR="008D243A" w:rsidRPr="006B69A3">
        <w:rPr>
          <w:b/>
        </w:rPr>
        <w:t>program</w:t>
      </w:r>
      <w:r w:rsidRPr="006B69A3">
        <w:rPr>
          <w:b/>
        </w:rPr>
        <w:t xml:space="preserve">as pertinentes a </w:t>
      </w:r>
      <w:smartTag w:uri="urn:schemas-microsoft-com:office:smarttags" w:element="PersonName">
        <w:smartTagPr>
          <w:attr w:name="ProductID" w:val="la Convenci￳n"/>
        </w:smartTagPr>
        <w:r w:rsidRPr="006B69A3">
          <w:rPr>
            <w:b/>
          </w:rPr>
          <w:t>la</w:t>
        </w:r>
        <w:r w:rsidR="008D243A" w:rsidRPr="006B69A3">
          <w:rPr>
            <w:b/>
          </w:rPr>
          <w:t xml:space="preserve"> Conven</w:t>
        </w:r>
        <w:r w:rsidRPr="006B69A3">
          <w:rPr>
            <w:b/>
          </w:rPr>
          <w:t>c</w:t>
        </w:r>
        <w:r w:rsidR="008D243A" w:rsidRPr="006B69A3">
          <w:rPr>
            <w:b/>
          </w:rPr>
          <w:t>i</w:t>
        </w:r>
        <w:r w:rsidRPr="006B69A3">
          <w:rPr>
            <w:b/>
          </w:rPr>
          <w:t>ó</w:t>
        </w:r>
        <w:r w:rsidR="008D243A" w:rsidRPr="006B69A3">
          <w:rPr>
            <w:b/>
          </w:rPr>
          <w:t>n</w:t>
        </w:r>
      </w:smartTag>
      <w:r w:rsidRPr="006B69A3">
        <w:rPr>
          <w:b/>
        </w:rPr>
        <w:t xml:space="preserve"> sobre los </w:t>
      </w:r>
      <w:r w:rsidR="00DC2049" w:rsidRPr="006B69A3">
        <w:rPr>
          <w:b/>
        </w:rPr>
        <w:t>D</w:t>
      </w:r>
      <w:r w:rsidRPr="006B69A3">
        <w:rPr>
          <w:b/>
        </w:rPr>
        <w:t>erechos del Niño que inicie el</w:t>
      </w:r>
      <w:r w:rsidR="008D243A" w:rsidRPr="006B69A3">
        <w:rPr>
          <w:b/>
        </w:rPr>
        <w:t xml:space="preserve"> </w:t>
      </w:r>
      <w:r w:rsidRPr="006B69A3">
        <w:rPr>
          <w:b/>
        </w:rPr>
        <w:t>Es</w:t>
      </w:r>
      <w:r w:rsidR="008D243A" w:rsidRPr="006B69A3">
        <w:rPr>
          <w:b/>
        </w:rPr>
        <w:t>ta</w:t>
      </w:r>
      <w:r w:rsidRPr="006B69A3">
        <w:rPr>
          <w:b/>
        </w:rPr>
        <w:t>do</w:t>
      </w:r>
      <w:r w:rsidR="008D243A" w:rsidRPr="006B69A3">
        <w:rPr>
          <w:b/>
        </w:rPr>
        <w:t xml:space="preserve"> part</w:t>
      </w:r>
      <w:r w:rsidRPr="006B69A3">
        <w:rPr>
          <w:b/>
        </w:rPr>
        <w:t>e</w:t>
      </w:r>
      <w:r w:rsidR="008D243A" w:rsidRPr="006B69A3">
        <w:rPr>
          <w:b/>
        </w:rPr>
        <w:t xml:space="preserve"> </w:t>
      </w:r>
      <w:r w:rsidRPr="006B69A3">
        <w:rPr>
          <w:b/>
        </w:rPr>
        <w:t xml:space="preserve">a consecuencia de </w:t>
      </w:r>
      <w:smartTag w:uri="urn:schemas-microsoft-com:office:smarttags" w:element="PersonName">
        <w:smartTagPr>
          <w:attr w:name="ProductID" w:val="la Declaraci￳n"/>
        </w:smartTagPr>
        <w:r w:rsidRPr="006B69A3">
          <w:rPr>
            <w:b/>
          </w:rPr>
          <w:t>la</w:t>
        </w:r>
        <w:r w:rsidR="008D243A" w:rsidRPr="006B69A3">
          <w:rPr>
            <w:b/>
          </w:rPr>
          <w:t xml:space="preserve"> Declara</w:t>
        </w:r>
        <w:r w:rsidRPr="006B69A3">
          <w:rPr>
            <w:b/>
          </w:rPr>
          <w:t>c</w:t>
        </w:r>
        <w:r w:rsidR="008D243A" w:rsidRPr="006B69A3">
          <w:rPr>
            <w:b/>
          </w:rPr>
          <w:t>i</w:t>
        </w:r>
        <w:r w:rsidRPr="006B69A3">
          <w:rPr>
            <w:b/>
          </w:rPr>
          <w:t>ó</w:t>
        </w:r>
        <w:r w:rsidR="008D243A" w:rsidRPr="006B69A3">
          <w:rPr>
            <w:b/>
          </w:rPr>
          <w:t>n</w:t>
        </w:r>
      </w:smartTag>
      <w:r w:rsidR="00EF0DC7" w:rsidRPr="006B69A3">
        <w:rPr>
          <w:b/>
        </w:rPr>
        <w:t xml:space="preserve"> y</w:t>
      </w:r>
      <w:r w:rsidR="008D243A" w:rsidRPr="006B69A3">
        <w:rPr>
          <w:b/>
        </w:rPr>
        <w:t xml:space="preserve"> Program</w:t>
      </w:r>
      <w:r w:rsidR="00EF0DC7" w:rsidRPr="006B69A3">
        <w:rPr>
          <w:b/>
        </w:rPr>
        <w:t>a de</w:t>
      </w:r>
      <w:r w:rsidR="008D243A" w:rsidRPr="006B69A3">
        <w:rPr>
          <w:b/>
        </w:rPr>
        <w:t xml:space="preserve"> Ac</w:t>
      </w:r>
      <w:r w:rsidR="00EF0DC7" w:rsidRPr="006B69A3">
        <w:rPr>
          <w:b/>
        </w:rPr>
        <w:t>c</w:t>
      </w:r>
      <w:r w:rsidR="008D243A" w:rsidRPr="006B69A3">
        <w:rPr>
          <w:b/>
        </w:rPr>
        <w:t>i</w:t>
      </w:r>
      <w:r w:rsidR="00EF0DC7" w:rsidRPr="006B69A3">
        <w:rPr>
          <w:b/>
        </w:rPr>
        <w:t>ón de Durban</w:t>
      </w:r>
      <w:r w:rsidR="008D243A" w:rsidRPr="006B69A3">
        <w:rPr>
          <w:b/>
        </w:rPr>
        <w:t xml:space="preserve"> ap</w:t>
      </w:r>
      <w:r w:rsidR="00EF0DC7" w:rsidRPr="006B69A3">
        <w:rPr>
          <w:b/>
        </w:rPr>
        <w:t xml:space="preserve">robados en </w:t>
      </w:r>
      <w:smartTag w:uri="urn:schemas-microsoft-com:office:smarttags" w:element="PersonName">
        <w:smartTagPr>
          <w:attr w:name="ProductID" w:val="la Conferencia Mundial"/>
        </w:smartTagPr>
        <w:smartTag w:uri="urn:schemas-microsoft-com:office:smarttags" w:element="PersonName">
          <w:smartTagPr>
            <w:attr w:name="ProductID" w:val="la Conferencia"/>
          </w:smartTagPr>
          <w:r w:rsidR="00EF0DC7" w:rsidRPr="006B69A3">
            <w:rPr>
              <w:b/>
            </w:rPr>
            <w:t>la</w:t>
          </w:r>
          <w:r w:rsidR="008D243A" w:rsidRPr="006B69A3">
            <w:rPr>
              <w:b/>
            </w:rPr>
            <w:t xml:space="preserve"> Conferenc</w:t>
          </w:r>
          <w:r w:rsidR="00EF0DC7" w:rsidRPr="006B69A3">
            <w:rPr>
              <w:b/>
            </w:rPr>
            <w:t>ia</w:t>
          </w:r>
        </w:smartTag>
        <w:r w:rsidR="00EF0DC7" w:rsidRPr="006B69A3">
          <w:rPr>
            <w:b/>
          </w:rPr>
          <w:t xml:space="preserve"> Mundial</w:t>
        </w:r>
      </w:smartTag>
      <w:r w:rsidR="00EF0DC7" w:rsidRPr="006B69A3">
        <w:rPr>
          <w:b/>
        </w:rPr>
        <w:t xml:space="preserve"> contra el</w:t>
      </w:r>
      <w:r w:rsidR="00054B43" w:rsidRPr="006B69A3">
        <w:rPr>
          <w:b/>
        </w:rPr>
        <w:t xml:space="preserve"> </w:t>
      </w:r>
      <w:r w:rsidR="008D243A" w:rsidRPr="006B69A3">
        <w:rPr>
          <w:b/>
        </w:rPr>
        <w:t>Racism</w:t>
      </w:r>
      <w:r w:rsidR="00EF0DC7" w:rsidRPr="006B69A3">
        <w:rPr>
          <w:b/>
        </w:rPr>
        <w:t>o</w:t>
      </w:r>
      <w:r w:rsidR="008D243A" w:rsidRPr="006B69A3">
        <w:rPr>
          <w:b/>
        </w:rPr>
        <w:t xml:space="preserve">, </w:t>
      </w:r>
      <w:smartTag w:uri="urn:schemas-microsoft-com:office:smarttags" w:element="PersonName">
        <w:smartTagPr>
          <w:attr w:name="ProductID" w:val="la Discriminaci￳n Racial"/>
        </w:smartTagPr>
        <w:smartTag w:uri="urn:schemas-microsoft-com:office:smarttags" w:element="PersonName">
          <w:smartTagPr>
            <w:attr w:name="ProductID" w:val="la Discriminaci￳n"/>
          </w:smartTagPr>
          <w:r w:rsidR="00EF0DC7" w:rsidRPr="006B69A3">
            <w:rPr>
              <w:b/>
            </w:rPr>
            <w:t>la</w:t>
          </w:r>
          <w:r w:rsidR="008D243A" w:rsidRPr="006B69A3">
            <w:rPr>
              <w:b/>
            </w:rPr>
            <w:t xml:space="preserve"> Discrimina</w:t>
          </w:r>
          <w:r w:rsidR="00EF0DC7" w:rsidRPr="006B69A3">
            <w:rPr>
              <w:b/>
            </w:rPr>
            <w:t>c</w:t>
          </w:r>
          <w:r w:rsidR="008D243A" w:rsidRPr="006B69A3">
            <w:rPr>
              <w:b/>
            </w:rPr>
            <w:t>i</w:t>
          </w:r>
          <w:r w:rsidR="00EF0DC7" w:rsidRPr="006B69A3">
            <w:rPr>
              <w:b/>
            </w:rPr>
            <w:t>ó</w:t>
          </w:r>
          <w:r w:rsidR="008D243A" w:rsidRPr="006B69A3">
            <w:rPr>
              <w:b/>
            </w:rPr>
            <w:t>n</w:t>
          </w:r>
        </w:smartTag>
        <w:r w:rsidR="00EF0DC7" w:rsidRPr="006B69A3">
          <w:rPr>
            <w:b/>
          </w:rPr>
          <w:t xml:space="preserve"> Racial</w:t>
        </w:r>
      </w:smartTag>
      <w:r w:rsidR="008D243A" w:rsidRPr="006B69A3">
        <w:rPr>
          <w:b/>
        </w:rPr>
        <w:t xml:space="preserve">, </w:t>
      </w:r>
      <w:smartTag w:uri="urn:schemas-microsoft-com:office:smarttags" w:element="PersonName">
        <w:smartTagPr>
          <w:attr w:name="ProductID" w:val="la Xenofobia"/>
        </w:smartTagPr>
        <w:r w:rsidR="00EF0DC7" w:rsidRPr="006B69A3">
          <w:rPr>
            <w:b/>
          </w:rPr>
          <w:t xml:space="preserve">la </w:t>
        </w:r>
        <w:r w:rsidR="008D243A" w:rsidRPr="006B69A3">
          <w:rPr>
            <w:b/>
          </w:rPr>
          <w:t>Xeno</w:t>
        </w:r>
        <w:r w:rsidR="00EF0DC7" w:rsidRPr="006B69A3">
          <w:rPr>
            <w:b/>
          </w:rPr>
          <w:t>f</w:t>
        </w:r>
        <w:r w:rsidR="008D243A" w:rsidRPr="006B69A3">
          <w:rPr>
            <w:b/>
          </w:rPr>
          <w:t>obia</w:t>
        </w:r>
      </w:smartTag>
      <w:r w:rsidR="008D243A" w:rsidRPr="006B69A3">
        <w:rPr>
          <w:b/>
        </w:rPr>
        <w:t xml:space="preserve"> </w:t>
      </w:r>
      <w:r w:rsidR="00EF0DC7" w:rsidRPr="006B69A3">
        <w:rPr>
          <w:b/>
        </w:rPr>
        <w:t>y las Formas Conexas de</w:t>
      </w:r>
      <w:r w:rsidR="008D243A" w:rsidRPr="006B69A3">
        <w:rPr>
          <w:b/>
        </w:rPr>
        <w:t xml:space="preserve"> Intoleranc</w:t>
      </w:r>
      <w:r w:rsidR="00EF0DC7" w:rsidRPr="006B69A3">
        <w:rPr>
          <w:b/>
        </w:rPr>
        <w:t>ia</w:t>
      </w:r>
      <w:r w:rsidR="008D243A" w:rsidRPr="006B69A3">
        <w:rPr>
          <w:b/>
        </w:rPr>
        <w:t xml:space="preserve">, </w:t>
      </w:r>
      <w:r w:rsidR="00EF0DC7" w:rsidRPr="006B69A3">
        <w:rPr>
          <w:b/>
        </w:rPr>
        <w:t>y</w:t>
      </w:r>
      <w:r w:rsidR="008D243A" w:rsidRPr="006B69A3">
        <w:rPr>
          <w:b/>
        </w:rPr>
        <w:t xml:space="preserve"> t</w:t>
      </w:r>
      <w:r w:rsidR="00EF0DC7" w:rsidRPr="006B69A3">
        <w:rPr>
          <w:b/>
        </w:rPr>
        <w:t xml:space="preserve">eniendo en cuenta </w:t>
      </w:r>
      <w:smartTag w:uri="urn:schemas-microsoft-com:office:smarttags" w:element="PersonName">
        <w:smartTagPr>
          <w:attr w:name="ProductID" w:val="la Observaci￳n"/>
        </w:smartTagPr>
        <w:r w:rsidR="00EF0DC7" w:rsidRPr="006B69A3">
          <w:rPr>
            <w:b/>
          </w:rPr>
          <w:t>la Observación</w:t>
        </w:r>
      </w:smartTag>
      <w:r w:rsidR="00EF0DC7" w:rsidRPr="006B69A3">
        <w:rPr>
          <w:b/>
        </w:rPr>
        <w:t xml:space="preserve"> general </w:t>
      </w:r>
      <w:r w:rsidR="0038067E" w:rsidRPr="006B69A3">
        <w:rPr>
          <w:b/>
        </w:rPr>
        <w:t>Nº</w:t>
      </w:r>
      <w:r w:rsidR="00EF0DC7" w:rsidRPr="006B69A3">
        <w:rPr>
          <w:b/>
        </w:rPr>
        <w:t xml:space="preserve"> 1 del</w:t>
      </w:r>
      <w:r w:rsidR="008D243A" w:rsidRPr="006B69A3">
        <w:rPr>
          <w:b/>
        </w:rPr>
        <w:t xml:space="preserve"> Comit</w:t>
      </w:r>
      <w:r w:rsidR="00EF0DC7" w:rsidRPr="006B69A3">
        <w:rPr>
          <w:b/>
        </w:rPr>
        <w:t>é sobre el párrafo 1 del</w:t>
      </w:r>
      <w:r w:rsidR="008D243A" w:rsidRPr="006B69A3">
        <w:rPr>
          <w:b/>
        </w:rPr>
        <w:t xml:space="preserve"> art</w:t>
      </w:r>
      <w:r w:rsidR="00EF0DC7" w:rsidRPr="006B69A3">
        <w:rPr>
          <w:b/>
        </w:rPr>
        <w:t>í</w:t>
      </w:r>
      <w:r w:rsidR="008D243A" w:rsidRPr="006B69A3">
        <w:rPr>
          <w:b/>
        </w:rPr>
        <w:t>c</w:t>
      </w:r>
      <w:r w:rsidR="00EF0DC7" w:rsidRPr="006B69A3">
        <w:rPr>
          <w:b/>
        </w:rPr>
        <w:t>u</w:t>
      </w:r>
      <w:r w:rsidR="008D243A" w:rsidRPr="006B69A3">
        <w:rPr>
          <w:b/>
        </w:rPr>
        <w:t>l</w:t>
      </w:r>
      <w:r w:rsidR="00EF0DC7" w:rsidRPr="006B69A3">
        <w:rPr>
          <w:b/>
        </w:rPr>
        <w:t>o</w:t>
      </w:r>
      <w:r w:rsidR="008D243A" w:rsidRPr="006B69A3">
        <w:rPr>
          <w:b/>
        </w:rPr>
        <w:t xml:space="preserve"> 29</w:t>
      </w:r>
      <w:r w:rsidR="00EF0DC7" w:rsidRPr="006B69A3">
        <w:rPr>
          <w:b/>
        </w:rPr>
        <w:t xml:space="preserve"> de </w:t>
      </w:r>
      <w:smartTag w:uri="urn:schemas-microsoft-com:office:smarttags" w:element="PersonName">
        <w:smartTagPr>
          <w:attr w:name="ProductID" w:val="la Convenci￳n"/>
        </w:smartTagPr>
        <w:r w:rsidR="00EF0DC7" w:rsidRPr="006B69A3">
          <w:rPr>
            <w:b/>
          </w:rPr>
          <w:t>la</w:t>
        </w:r>
        <w:r w:rsidR="008D243A" w:rsidRPr="006B69A3">
          <w:rPr>
            <w:b/>
          </w:rPr>
          <w:t xml:space="preserve"> Conven</w:t>
        </w:r>
        <w:r w:rsidR="00EF0DC7" w:rsidRPr="006B69A3">
          <w:rPr>
            <w:b/>
          </w:rPr>
          <w:t>c</w:t>
        </w:r>
        <w:r w:rsidR="008D243A" w:rsidRPr="006B69A3">
          <w:rPr>
            <w:b/>
          </w:rPr>
          <w:t>i</w:t>
        </w:r>
        <w:r w:rsidR="00EF0DC7" w:rsidRPr="006B69A3">
          <w:rPr>
            <w:b/>
          </w:rPr>
          <w:t>ó</w:t>
        </w:r>
        <w:r w:rsidR="008D243A" w:rsidRPr="006B69A3">
          <w:rPr>
            <w:b/>
          </w:rPr>
          <w:t>n</w:t>
        </w:r>
      </w:smartTag>
      <w:r w:rsidR="008D243A" w:rsidRPr="006B69A3">
        <w:rPr>
          <w:b/>
        </w:rPr>
        <w:t xml:space="preserve"> (</w:t>
      </w:r>
      <w:r w:rsidR="00EF0DC7" w:rsidRPr="006B69A3">
        <w:rPr>
          <w:b/>
        </w:rPr>
        <w:t>propósitos de la</w:t>
      </w:r>
      <w:r w:rsidR="008D243A" w:rsidRPr="006B69A3">
        <w:rPr>
          <w:b/>
        </w:rPr>
        <w:t xml:space="preserve"> educa</w:t>
      </w:r>
      <w:r w:rsidR="00EF0DC7" w:rsidRPr="006B69A3">
        <w:rPr>
          <w:b/>
        </w:rPr>
        <w:t>c</w:t>
      </w:r>
      <w:r w:rsidR="008D243A" w:rsidRPr="006B69A3">
        <w:rPr>
          <w:b/>
        </w:rPr>
        <w:t>i</w:t>
      </w:r>
      <w:r w:rsidR="00EF0DC7" w:rsidRPr="006B69A3">
        <w:rPr>
          <w:b/>
        </w:rPr>
        <w:t>ó</w:t>
      </w:r>
      <w:r w:rsidR="008D243A" w:rsidRPr="006B69A3">
        <w:rPr>
          <w:b/>
        </w:rPr>
        <w:t>n).</w:t>
      </w:r>
    </w:p>
    <w:p w:rsidR="008D243A" w:rsidRPr="006B69A3" w:rsidRDefault="008D243A" w:rsidP="008D243A">
      <w:pPr>
        <w:pStyle w:val="SingleTxtG"/>
      </w:pPr>
      <w:r w:rsidRPr="006B69A3">
        <w:t>68.</w:t>
      </w:r>
      <w:r w:rsidRPr="006B69A3">
        <w:tab/>
        <w:t>A</w:t>
      </w:r>
      <w:r w:rsidR="00EF0DC7" w:rsidRPr="006B69A3">
        <w:t>unque la legislación de</w:t>
      </w:r>
      <w:r w:rsidRPr="006B69A3">
        <w:t xml:space="preserve"> Seychelles </w:t>
      </w:r>
      <w:r w:rsidR="00EF0DC7" w:rsidRPr="006B69A3">
        <w:t>garantiza que</w:t>
      </w:r>
      <w:r w:rsidR="00B0770B" w:rsidRPr="006B69A3">
        <w:t xml:space="preserve"> no existe prácticamente ninguna posibilidad de</w:t>
      </w:r>
      <w:r w:rsidRPr="006B69A3">
        <w:t xml:space="preserve"> discrimina</w:t>
      </w:r>
      <w:r w:rsidR="00B0770B" w:rsidRPr="006B69A3">
        <w:t>c</w:t>
      </w:r>
      <w:r w:rsidRPr="006B69A3">
        <w:t>i</w:t>
      </w:r>
      <w:r w:rsidR="00B0770B" w:rsidRPr="006B69A3">
        <w:t>ó</w:t>
      </w:r>
      <w:r w:rsidRPr="006B69A3">
        <w:t xml:space="preserve">n, </w:t>
      </w:r>
      <w:r w:rsidR="00B0770B" w:rsidRPr="006B69A3">
        <w:t xml:space="preserve">puede parecer que algunos valores y paradigmas </w:t>
      </w:r>
      <w:r w:rsidRPr="006B69A3">
        <w:t>cultural</w:t>
      </w:r>
      <w:r w:rsidR="00B0770B" w:rsidRPr="006B69A3">
        <w:t xml:space="preserve">es tienen </w:t>
      </w:r>
      <w:r w:rsidR="00DC2049" w:rsidRPr="006B69A3">
        <w:t>un</w:t>
      </w:r>
      <w:r w:rsidR="00B0770B" w:rsidRPr="006B69A3">
        <w:t xml:space="preserve"> efecto marg</w:t>
      </w:r>
      <w:r w:rsidRPr="006B69A3">
        <w:t>ina</w:t>
      </w:r>
      <w:r w:rsidR="00DC2049" w:rsidRPr="006B69A3">
        <w:t>do</w:t>
      </w:r>
      <w:r w:rsidR="00B0770B" w:rsidRPr="006B69A3">
        <w:t>r y</w:t>
      </w:r>
      <w:r w:rsidRPr="006B69A3">
        <w:t xml:space="preserve"> aliena</w:t>
      </w:r>
      <w:r w:rsidR="00DC2049" w:rsidRPr="006B69A3">
        <w:t>nte</w:t>
      </w:r>
      <w:r w:rsidRPr="006B69A3">
        <w:t xml:space="preserve">. </w:t>
      </w:r>
      <w:r w:rsidR="00B0770B" w:rsidRPr="006B69A3">
        <w:t>Se trata de cuestiones</w:t>
      </w:r>
      <w:r w:rsidRPr="006B69A3">
        <w:t xml:space="preserve"> comple</w:t>
      </w:r>
      <w:r w:rsidR="00B0770B" w:rsidRPr="006B69A3">
        <w:t>jas de abordar, pues a menudo pa</w:t>
      </w:r>
      <w:r w:rsidR="00DC2049" w:rsidRPr="006B69A3">
        <w:t>sa</w:t>
      </w:r>
      <w:r w:rsidR="00B0770B" w:rsidRPr="006B69A3">
        <w:t xml:space="preserve">n </w:t>
      </w:r>
      <w:r w:rsidR="00DC2049" w:rsidRPr="006B69A3">
        <w:t xml:space="preserve">desapercibidas </w:t>
      </w:r>
      <w:r w:rsidR="00B0770B" w:rsidRPr="006B69A3">
        <w:t>al</w:t>
      </w:r>
      <w:r w:rsidRPr="006B69A3">
        <w:t xml:space="preserve"> legisla</w:t>
      </w:r>
      <w:r w:rsidR="00B0770B" w:rsidRPr="006B69A3">
        <w:t>dor y están bastante arraigadas</w:t>
      </w:r>
      <w:r w:rsidR="003455DC" w:rsidRPr="006B69A3">
        <w:t xml:space="preserve"> en la</w:t>
      </w:r>
      <w:r w:rsidRPr="006B69A3">
        <w:t xml:space="preserve"> </w:t>
      </w:r>
      <w:r w:rsidR="003455DC" w:rsidRPr="006B69A3">
        <w:t>mentalidad y costumbres populares</w:t>
      </w:r>
      <w:r w:rsidRPr="006B69A3">
        <w:t>.</w:t>
      </w:r>
    </w:p>
    <w:p w:rsidR="008D243A" w:rsidRPr="006B69A3" w:rsidRDefault="008D243A" w:rsidP="008D243A">
      <w:pPr>
        <w:pStyle w:val="SingleTxtG"/>
      </w:pPr>
      <w:r w:rsidRPr="006B69A3">
        <w:t>69.</w:t>
      </w:r>
      <w:r w:rsidRPr="006B69A3">
        <w:tab/>
        <w:t>Tradi</w:t>
      </w:r>
      <w:r w:rsidR="003455DC" w:rsidRPr="006B69A3">
        <w:t>c</w:t>
      </w:r>
      <w:r w:rsidRPr="006B69A3">
        <w:t>ional</w:t>
      </w:r>
      <w:r w:rsidR="003455DC" w:rsidRPr="006B69A3">
        <w:t xml:space="preserve">mente, las diferencias </w:t>
      </w:r>
      <w:r w:rsidR="00DC2049" w:rsidRPr="006B69A3">
        <w:t>d</w:t>
      </w:r>
      <w:r w:rsidR="003455DC" w:rsidRPr="006B69A3">
        <w:t>e</w:t>
      </w:r>
      <w:r w:rsidRPr="006B69A3">
        <w:t xml:space="preserve"> g</w:t>
      </w:r>
      <w:r w:rsidR="003455DC" w:rsidRPr="006B69A3">
        <w:t>é</w:t>
      </w:r>
      <w:r w:rsidRPr="006B69A3">
        <w:t>ner</w:t>
      </w:r>
      <w:r w:rsidR="003455DC" w:rsidRPr="006B69A3">
        <w:t>o y la</w:t>
      </w:r>
      <w:r w:rsidRPr="006B69A3">
        <w:t xml:space="preserve"> rigid</w:t>
      </w:r>
      <w:r w:rsidR="003455DC" w:rsidRPr="006B69A3">
        <w:t>ez de los</w:t>
      </w:r>
      <w:r w:rsidRPr="006B69A3">
        <w:t xml:space="preserve"> </w:t>
      </w:r>
      <w:r w:rsidR="003455DC" w:rsidRPr="006B69A3">
        <w:t>e</w:t>
      </w:r>
      <w:r w:rsidRPr="006B69A3">
        <w:t>stereot</w:t>
      </w:r>
      <w:r w:rsidR="003455DC" w:rsidRPr="006B69A3">
        <w:t>i</w:t>
      </w:r>
      <w:r w:rsidRPr="006B69A3">
        <w:t>p</w:t>
      </w:r>
      <w:r w:rsidR="003455DC" w:rsidRPr="006B69A3">
        <w:t>os</w:t>
      </w:r>
      <w:r w:rsidRPr="006B69A3">
        <w:t xml:space="preserve"> ha</w:t>
      </w:r>
      <w:r w:rsidR="00DC2049" w:rsidRPr="006B69A3">
        <w:t>n desempeñado un</w:t>
      </w:r>
      <w:r w:rsidR="003455DC" w:rsidRPr="006B69A3">
        <w:t xml:space="preserve"> </w:t>
      </w:r>
      <w:r w:rsidR="00DC2049" w:rsidRPr="006B69A3">
        <w:t>papel</w:t>
      </w:r>
      <w:r w:rsidRPr="006B69A3">
        <w:t xml:space="preserve"> discriminator</w:t>
      </w:r>
      <w:r w:rsidR="003455DC" w:rsidRPr="006B69A3">
        <w:t>i</w:t>
      </w:r>
      <w:r w:rsidR="00DC2049" w:rsidRPr="006B69A3">
        <w:t>o</w:t>
      </w:r>
      <w:r w:rsidRPr="006B69A3">
        <w:t xml:space="preserve"> </w:t>
      </w:r>
      <w:r w:rsidR="003455DC" w:rsidRPr="006B69A3">
        <w:t>e</w:t>
      </w:r>
      <w:r w:rsidRPr="006B69A3">
        <w:t xml:space="preserve">n </w:t>
      </w:r>
      <w:r w:rsidR="003455DC" w:rsidRPr="006B69A3">
        <w:t xml:space="preserve">la </w:t>
      </w:r>
      <w:r w:rsidRPr="006B69A3">
        <w:t>socie</w:t>
      </w:r>
      <w:r w:rsidR="003455DC" w:rsidRPr="006B69A3">
        <w:t>dad</w:t>
      </w:r>
      <w:r w:rsidRPr="006B69A3">
        <w:t xml:space="preserve">; </w:t>
      </w:r>
      <w:r w:rsidR="00DC2049" w:rsidRPr="006B69A3">
        <w:t xml:space="preserve">un </w:t>
      </w:r>
      <w:r w:rsidR="003455DC" w:rsidRPr="006B69A3">
        <w:t>buen ejemplo de ello, y bien</w:t>
      </w:r>
      <w:r w:rsidRPr="006B69A3">
        <w:t xml:space="preserve"> document</w:t>
      </w:r>
      <w:r w:rsidR="003455DC" w:rsidRPr="006B69A3">
        <w:t>a</w:t>
      </w:r>
      <w:r w:rsidRPr="006B69A3">
        <w:t>d</w:t>
      </w:r>
      <w:r w:rsidR="003455DC" w:rsidRPr="006B69A3">
        <w:t>o, es el sistema</w:t>
      </w:r>
      <w:r w:rsidRPr="006B69A3">
        <w:t xml:space="preserve"> educati</w:t>
      </w:r>
      <w:r w:rsidR="003455DC" w:rsidRPr="006B69A3">
        <w:t>v</w:t>
      </w:r>
      <w:r w:rsidRPr="006B69A3">
        <w:t xml:space="preserve">o. </w:t>
      </w:r>
      <w:r w:rsidR="003455DC" w:rsidRPr="006B69A3">
        <w:t xml:space="preserve">La prueba está en la </w:t>
      </w:r>
      <w:r w:rsidR="00DC2049" w:rsidRPr="006B69A3">
        <w:t xml:space="preserve">marcada </w:t>
      </w:r>
      <w:r w:rsidR="003455DC" w:rsidRPr="006B69A3">
        <w:t>infrar</w:t>
      </w:r>
      <w:r w:rsidRPr="006B69A3">
        <w:t>representa</w:t>
      </w:r>
      <w:r w:rsidR="003455DC" w:rsidRPr="006B69A3">
        <w:t>c</w:t>
      </w:r>
      <w:r w:rsidRPr="006B69A3">
        <w:t>i</w:t>
      </w:r>
      <w:r w:rsidR="003455DC" w:rsidRPr="006B69A3">
        <w:t>ó</w:t>
      </w:r>
      <w:r w:rsidRPr="006B69A3">
        <w:t xml:space="preserve">n </w:t>
      </w:r>
      <w:r w:rsidR="003455DC" w:rsidRPr="006B69A3">
        <w:t>de las niñas en el sector de la formación</w:t>
      </w:r>
      <w:r w:rsidRPr="006B69A3">
        <w:t xml:space="preserve"> t</w:t>
      </w:r>
      <w:r w:rsidR="003455DC" w:rsidRPr="006B69A3">
        <w:t>é</w:t>
      </w:r>
      <w:r w:rsidRPr="006B69A3">
        <w:t xml:space="preserve">cnica </w:t>
      </w:r>
      <w:r w:rsidR="003455DC" w:rsidRPr="006B69A3">
        <w:t>y</w:t>
      </w:r>
      <w:r w:rsidRPr="006B69A3">
        <w:t xml:space="preserve"> </w:t>
      </w:r>
      <w:r w:rsidR="003455DC" w:rsidRPr="006B69A3">
        <w:t>profesional, a pesar de su buen expediente académico y de la política</w:t>
      </w:r>
      <w:r w:rsidRPr="006B69A3">
        <w:t xml:space="preserve"> </w:t>
      </w:r>
      <w:r w:rsidR="003455DC" w:rsidRPr="006B69A3">
        <w:t>de puertas abiertas del Gobierno</w:t>
      </w:r>
      <w:r w:rsidRPr="006B69A3">
        <w:t xml:space="preserve">. </w:t>
      </w:r>
      <w:r w:rsidR="008C7A20" w:rsidRPr="006B69A3">
        <w:t xml:space="preserve">El desequilibrio de las plantillas desde el punto de vista del género en las guarderías y en los centros de enseñanza </w:t>
      </w:r>
      <w:r w:rsidRPr="006B69A3">
        <w:t>primar</w:t>
      </w:r>
      <w:r w:rsidR="008C7A20" w:rsidRPr="006B69A3">
        <w:t>ia y</w:t>
      </w:r>
      <w:r w:rsidRPr="006B69A3">
        <w:t xml:space="preserve"> </w:t>
      </w:r>
      <w:r w:rsidR="008C7A20" w:rsidRPr="006B69A3">
        <w:t xml:space="preserve">la falta de sensibilidad </w:t>
      </w:r>
      <w:r w:rsidR="00DC2049" w:rsidRPr="006B69A3">
        <w:t xml:space="preserve">con respecto </w:t>
      </w:r>
      <w:r w:rsidR="008C7A20" w:rsidRPr="006B69A3">
        <w:t xml:space="preserve">al </w:t>
      </w:r>
      <w:r w:rsidRPr="006B69A3">
        <w:t>g</w:t>
      </w:r>
      <w:r w:rsidR="008C7A20" w:rsidRPr="006B69A3">
        <w:t>é</w:t>
      </w:r>
      <w:r w:rsidRPr="006B69A3">
        <w:t>ner</w:t>
      </w:r>
      <w:r w:rsidR="008C7A20" w:rsidRPr="006B69A3">
        <w:t xml:space="preserve">o del personal </w:t>
      </w:r>
      <w:r w:rsidRPr="006B69A3">
        <w:t>perpet</w:t>
      </w:r>
      <w:r w:rsidR="008C7A20" w:rsidRPr="006B69A3">
        <w:t>ú</w:t>
      </w:r>
      <w:r w:rsidRPr="006B69A3">
        <w:t>a</w:t>
      </w:r>
      <w:r w:rsidR="008C7A20" w:rsidRPr="006B69A3">
        <w:t>n</w:t>
      </w:r>
      <w:r w:rsidRPr="006B69A3">
        <w:t xml:space="preserve"> </w:t>
      </w:r>
      <w:r w:rsidR="008C7A20" w:rsidRPr="006B69A3">
        <w:t>la consolidación de los</w:t>
      </w:r>
      <w:r w:rsidRPr="006B69A3">
        <w:t xml:space="preserve"> </w:t>
      </w:r>
      <w:r w:rsidR="008C7A20" w:rsidRPr="006B69A3">
        <w:t>e</w:t>
      </w:r>
      <w:r w:rsidRPr="006B69A3">
        <w:t>stereot</w:t>
      </w:r>
      <w:r w:rsidR="008C7A20" w:rsidRPr="006B69A3">
        <w:t>ipos</w:t>
      </w:r>
      <w:r w:rsidRPr="006B69A3">
        <w:t xml:space="preserve">. </w:t>
      </w:r>
      <w:r w:rsidR="008C7A20" w:rsidRPr="006B69A3">
        <w:t xml:space="preserve">Los malos resultados escolares de los </w:t>
      </w:r>
      <w:r w:rsidR="00DC2049" w:rsidRPr="006B69A3">
        <w:t>varones</w:t>
      </w:r>
      <w:r w:rsidR="008C7A20" w:rsidRPr="006B69A3">
        <w:t xml:space="preserve"> en la enseñanza</w:t>
      </w:r>
      <w:r w:rsidRPr="006B69A3">
        <w:t xml:space="preserve"> primar</w:t>
      </w:r>
      <w:r w:rsidR="008C7A20" w:rsidRPr="006B69A3">
        <w:t>ia</w:t>
      </w:r>
      <w:r w:rsidR="006864B2" w:rsidRPr="006B69A3">
        <w:t xml:space="preserve"> se han convertido en un motivo creciente de preocupación y han justificado la aprobación de un</w:t>
      </w:r>
      <w:r w:rsidRPr="006B69A3">
        <w:t xml:space="preserve"> pro</w:t>
      </w:r>
      <w:r w:rsidR="006864B2" w:rsidRPr="006B69A3">
        <w:t>y</w:t>
      </w:r>
      <w:r w:rsidRPr="006B69A3">
        <w:t>ect</w:t>
      </w:r>
      <w:r w:rsidR="006864B2" w:rsidRPr="006B69A3">
        <w:t>o de investigación</w:t>
      </w:r>
      <w:r w:rsidRPr="006B69A3">
        <w:t xml:space="preserve"> f</w:t>
      </w:r>
      <w:r w:rsidR="006864B2" w:rsidRPr="006B69A3">
        <w:t>inanciado por el</w:t>
      </w:r>
      <w:r w:rsidRPr="006B69A3">
        <w:t xml:space="preserve"> Fo</w:t>
      </w:r>
      <w:r w:rsidR="006864B2" w:rsidRPr="006B69A3">
        <w:t xml:space="preserve">ro para </w:t>
      </w:r>
      <w:smartTag w:uri="urn:schemas-microsoft-com:office:smarttags" w:element="PersonName">
        <w:smartTagPr>
          <w:attr w:name="ProductID" w:val="la Educaci￳n"/>
        </w:smartTagPr>
        <w:r w:rsidR="006864B2" w:rsidRPr="006B69A3">
          <w:t>la Educación</w:t>
        </w:r>
      </w:smartTag>
      <w:r w:rsidR="006864B2" w:rsidRPr="006B69A3">
        <w:t xml:space="preserve"> de </w:t>
      </w:r>
      <w:smartTag w:uri="urn:schemas-microsoft-com:office:smarttags" w:element="PersonName">
        <w:smartTagPr>
          <w:attr w:name="ProductID" w:val="la Mujer Africana"/>
        </w:smartTagPr>
        <w:r w:rsidR="006864B2" w:rsidRPr="006B69A3">
          <w:t>la Mujer</w:t>
        </w:r>
        <w:r w:rsidRPr="006B69A3">
          <w:t xml:space="preserve"> African</w:t>
        </w:r>
        <w:r w:rsidR="006864B2" w:rsidRPr="006B69A3">
          <w:t>a</w:t>
        </w:r>
      </w:smartTag>
      <w:r w:rsidR="006864B2" w:rsidRPr="006B69A3">
        <w:t>, a fin de</w:t>
      </w:r>
      <w:r w:rsidR="00054B43" w:rsidRPr="006B69A3">
        <w:t xml:space="preserve"> </w:t>
      </w:r>
      <w:r w:rsidRPr="006B69A3">
        <w:t>determin</w:t>
      </w:r>
      <w:r w:rsidR="006864B2" w:rsidRPr="006B69A3">
        <w:t>ar</w:t>
      </w:r>
      <w:r w:rsidRPr="006B69A3">
        <w:t xml:space="preserve"> </w:t>
      </w:r>
      <w:r w:rsidR="006864B2" w:rsidRPr="006B69A3">
        <w:t>la</w:t>
      </w:r>
      <w:r w:rsidRPr="006B69A3">
        <w:t xml:space="preserve"> exten</w:t>
      </w:r>
      <w:r w:rsidR="006864B2" w:rsidRPr="006B69A3">
        <w:t xml:space="preserve">sión y las causas del fracaso escolar de </w:t>
      </w:r>
      <w:r w:rsidR="00DC2049" w:rsidRPr="006B69A3">
        <w:t>estos</w:t>
      </w:r>
      <w:r w:rsidR="006864B2" w:rsidRPr="006B69A3">
        <w:t xml:space="preserve"> niños en las escuelas</w:t>
      </w:r>
      <w:r w:rsidR="00054B43" w:rsidRPr="006B69A3">
        <w:t xml:space="preserve"> </w:t>
      </w:r>
      <w:r w:rsidRPr="006B69A3">
        <w:t>primar</w:t>
      </w:r>
      <w:r w:rsidR="006864B2" w:rsidRPr="006B69A3">
        <w:t>ias</w:t>
      </w:r>
      <w:r w:rsidRPr="006B69A3">
        <w:t>.</w:t>
      </w:r>
    </w:p>
    <w:p w:rsidR="008D243A" w:rsidRPr="006B69A3" w:rsidRDefault="008D243A" w:rsidP="008D243A">
      <w:pPr>
        <w:pStyle w:val="SingleTxtG"/>
      </w:pPr>
      <w:r w:rsidRPr="006B69A3">
        <w:t>70.</w:t>
      </w:r>
      <w:r w:rsidRPr="006B69A3">
        <w:tab/>
      </w:r>
      <w:r w:rsidR="00BF3E24" w:rsidRPr="006B69A3">
        <w:t>Sin embargo, el</w:t>
      </w:r>
      <w:r w:rsidRPr="006B69A3">
        <w:t xml:space="preserve"> Minist</w:t>
      </w:r>
      <w:r w:rsidR="00BF3E24" w:rsidRPr="006B69A3">
        <w:t>e</w:t>
      </w:r>
      <w:r w:rsidRPr="006B69A3">
        <w:t>r</w:t>
      </w:r>
      <w:r w:rsidR="00BF3E24" w:rsidRPr="006B69A3">
        <w:t>io</w:t>
      </w:r>
      <w:r w:rsidRPr="006B69A3">
        <w:t xml:space="preserve"> </w:t>
      </w:r>
      <w:r w:rsidR="00BF3E24" w:rsidRPr="006B69A3">
        <w:t>de</w:t>
      </w:r>
      <w:r w:rsidRPr="006B69A3">
        <w:t xml:space="preserve"> Educa</w:t>
      </w:r>
      <w:r w:rsidR="00BF3E24" w:rsidRPr="006B69A3">
        <w:t>c</w:t>
      </w:r>
      <w:r w:rsidRPr="006B69A3">
        <w:t>i</w:t>
      </w:r>
      <w:r w:rsidR="00BF3E24" w:rsidRPr="006B69A3">
        <w:t>ó</w:t>
      </w:r>
      <w:r w:rsidRPr="006B69A3">
        <w:t xml:space="preserve">n </w:t>
      </w:r>
      <w:r w:rsidR="00BF3E24" w:rsidRPr="006B69A3">
        <w:t xml:space="preserve">y </w:t>
      </w:r>
      <w:smartTag w:uri="urn:schemas-microsoft-com:office:smarttags" w:element="PersonName">
        <w:smartTagPr>
          <w:attr w:name="ProductID" w:val="la Secretar￭a"/>
        </w:smartTagPr>
        <w:r w:rsidR="00BF3E24" w:rsidRPr="006B69A3">
          <w:t>la</w:t>
        </w:r>
        <w:r w:rsidRPr="006B69A3">
          <w:t xml:space="preserve"> Secretar</w:t>
        </w:r>
        <w:r w:rsidR="00BF3E24" w:rsidRPr="006B69A3">
          <w:t>ía</w:t>
        </w:r>
      </w:smartTag>
      <w:r w:rsidR="00BF3E24" w:rsidRPr="006B69A3">
        <w:t xml:space="preserve"> de Género de </w:t>
      </w:r>
      <w:smartTag w:uri="urn:schemas-microsoft-com:office:smarttags" w:element="PersonName">
        <w:smartTagPr>
          <w:attr w:name="ProductID" w:val="la Divisi￳n"/>
        </w:smartTagPr>
        <w:r w:rsidR="00BF3E24" w:rsidRPr="006B69A3">
          <w:t>la División</w:t>
        </w:r>
      </w:smartTag>
      <w:r w:rsidR="00BF3E24" w:rsidRPr="006B69A3">
        <w:t xml:space="preserve"> de</w:t>
      </w:r>
      <w:r w:rsidRPr="006B69A3">
        <w:t xml:space="preserve"> Pol</w:t>
      </w:r>
      <w:r w:rsidR="00BF3E24" w:rsidRPr="006B69A3">
        <w:t>ít</w:t>
      </w:r>
      <w:r w:rsidRPr="006B69A3">
        <w:t>ic</w:t>
      </w:r>
      <w:r w:rsidR="00BF3E24" w:rsidRPr="006B69A3">
        <w:t>a</w:t>
      </w:r>
      <w:r w:rsidRPr="006B69A3">
        <w:t>, Plani</w:t>
      </w:r>
      <w:r w:rsidR="00BF3E24" w:rsidRPr="006B69A3">
        <w:t>ficació</w:t>
      </w:r>
      <w:r w:rsidRPr="006B69A3">
        <w:t>n</w:t>
      </w:r>
      <w:r w:rsidR="00BF3E24" w:rsidRPr="006B69A3">
        <w:t xml:space="preserve"> y</w:t>
      </w:r>
      <w:r w:rsidRPr="006B69A3">
        <w:t xml:space="preserve"> Coopera</w:t>
      </w:r>
      <w:r w:rsidR="00BF3E24" w:rsidRPr="006B69A3">
        <w:t>c</w:t>
      </w:r>
      <w:r w:rsidRPr="006B69A3">
        <w:t>i</w:t>
      </w:r>
      <w:r w:rsidR="00BF3E24" w:rsidRPr="006B69A3">
        <w:t>ó</w:t>
      </w:r>
      <w:r w:rsidRPr="006B69A3">
        <w:t>n ha</w:t>
      </w:r>
      <w:r w:rsidR="00014853" w:rsidRPr="006B69A3">
        <w:t>n ofrecido una respuesta</w:t>
      </w:r>
      <w:r w:rsidR="00BF3E24" w:rsidRPr="006B69A3">
        <w:t xml:space="preserve"> dinámica</w:t>
      </w:r>
      <w:r w:rsidRPr="006B69A3">
        <w:t xml:space="preserve">; </w:t>
      </w:r>
      <w:r w:rsidR="00BF3E24" w:rsidRPr="006B69A3">
        <w:t xml:space="preserve">el Ministerio ha implantado </w:t>
      </w:r>
      <w:r w:rsidRPr="006B69A3">
        <w:t>mecanism</w:t>
      </w:r>
      <w:r w:rsidR="00BF3E24" w:rsidRPr="006B69A3">
        <w:t>o</w:t>
      </w:r>
      <w:r w:rsidRPr="006B69A3">
        <w:t xml:space="preserve">s </w:t>
      </w:r>
      <w:r w:rsidR="00BF3E24" w:rsidRPr="006B69A3">
        <w:t>para incorporar la perspectiva de género</w:t>
      </w:r>
      <w:r w:rsidRPr="006B69A3">
        <w:t xml:space="preserve">. </w:t>
      </w:r>
      <w:r w:rsidR="00BF3E24" w:rsidRPr="006B69A3">
        <w:t>Los objetivos se han cifrado principalmente e</w:t>
      </w:r>
      <w:r w:rsidRPr="006B69A3">
        <w:t>n</w:t>
      </w:r>
      <w:r w:rsidR="00BF3E24" w:rsidRPr="006B69A3">
        <w:t xml:space="preserve"> a</w:t>
      </w:r>
      <w:r w:rsidRPr="006B69A3">
        <w:t>s</w:t>
      </w:r>
      <w:r w:rsidR="00BF3E24" w:rsidRPr="006B69A3">
        <w:t>eg</w:t>
      </w:r>
      <w:r w:rsidRPr="006B69A3">
        <w:t>ur</w:t>
      </w:r>
      <w:r w:rsidR="00BF3E24" w:rsidRPr="006B69A3">
        <w:t>ar</w:t>
      </w:r>
      <w:r w:rsidRPr="006B69A3">
        <w:t xml:space="preserve"> </w:t>
      </w:r>
      <w:r w:rsidR="00BF3E24" w:rsidRPr="006B69A3">
        <w:t>que el</w:t>
      </w:r>
      <w:r w:rsidRPr="006B69A3">
        <w:t xml:space="preserve"> de</w:t>
      </w:r>
      <w:r w:rsidR="00BF3E24" w:rsidRPr="006B69A3">
        <w:t>sarro</w:t>
      </w:r>
      <w:r w:rsidRPr="006B69A3">
        <w:t>l</w:t>
      </w:r>
      <w:r w:rsidR="00BF3E24" w:rsidRPr="006B69A3">
        <w:t>l</w:t>
      </w:r>
      <w:r w:rsidRPr="006B69A3">
        <w:t>o (educa</w:t>
      </w:r>
      <w:r w:rsidR="00BF3E24" w:rsidRPr="006B69A3">
        <w:t>c</w:t>
      </w:r>
      <w:r w:rsidRPr="006B69A3">
        <w:t>i</w:t>
      </w:r>
      <w:r w:rsidR="00BF3E24" w:rsidRPr="006B69A3">
        <w:t>ó</w:t>
      </w:r>
      <w:r w:rsidRPr="006B69A3">
        <w:t xml:space="preserve">n) </w:t>
      </w:r>
      <w:r w:rsidR="00BF3E24" w:rsidRPr="006B69A3">
        <w:t xml:space="preserve">redunde por igual en </w:t>
      </w:r>
      <w:r w:rsidRPr="006B69A3">
        <w:t>benefi</w:t>
      </w:r>
      <w:r w:rsidR="00BF3E24" w:rsidRPr="006B69A3">
        <w:t xml:space="preserve">cio de los niños y las niñas </w:t>
      </w:r>
      <w:r w:rsidRPr="006B69A3">
        <w:t xml:space="preserve">y </w:t>
      </w:r>
      <w:r w:rsidR="00BF3E24" w:rsidRPr="006B69A3">
        <w:t>en</w:t>
      </w:r>
      <w:r w:rsidRPr="006B69A3">
        <w:t xml:space="preserve"> </w:t>
      </w:r>
      <w:r w:rsidR="00BF3E24" w:rsidRPr="006B69A3">
        <w:t>desvelar los sesgos ocultos que</w:t>
      </w:r>
      <w:r w:rsidRPr="006B69A3">
        <w:t xml:space="preserve"> limit</w:t>
      </w:r>
      <w:r w:rsidR="00BF3E24" w:rsidRPr="006B69A3">
        <w:t>an</w:t>
      </w:r>
      <w:r w:rsidRPr="006B69A3">
        <w:t xml:space="preserve"> </w:t>
      </w:r>
      <w:r w:rsidR="00BF3E24" w:rsidRPr="006B69A3">
        <w:t>la capacidad de los niños y las niñas de disfrutar de la igualdad de derechos</w:t>
      </w:r>
      <w:r w:rsidR="00EC7E4F" w:rsidRPr="006B69A3">
        <w:t xml:space="preserve"> y alcanzar su máximo</w:t>
      </w:r>
      <w:r w:rsidRPr="006B69A3">
        <w:t xml:space="preserve"> poten</w:t>
      </w:r>
      <w:r w:rsidR="00EC7E4F" w:rsidRPr="006B69A3">
        <w:t>c</w:t>
      </w:r>
      <w:r w:rsidRPr="006B69A3">
        <w:t>ial.</w:t>
      </w:r>
    </w:p>
    <w:p w:rsidR="008D243A" w:rsidRPr="006B69A3" w:rsidRDefault="008D243A" w:rsidP="008D243A">
      <w:pPr>
        <w:pStyle w:val="SingleTxtG"/>
      </w:pPr>
      <w:r w:rsidRPr="006B69A3">
        <w:t>71.</w:t>
      </w:r>
      <w:r w:rsidRPr="006B69A3">
        <w:tab/>
      </w:r>
      <w:r w:rsidR="00EC7E4F" w:rsidRPr="006B69A3">
        <w:t>El papel del</w:t>
      </w:r>
      <w:r w:rsidRPr="006B69A3">
        <w:t xml:space="preserve"> Minist</w:t>
      </w:r>
      <w:r w:rsidR="00EC7E4F" w:rsidRPr="006B69A3">
        <w:t>e</w:t>
      </w:r>
      <w:r w:rsidRPr="006B69A3">
        <w:t>r</w:t>
      </w:r>
      <w:r w:rsidR="00EC7E4F" w:rsidRPr="006B69A3">
        <w:t>io de</w:t>
      </w:r>
      <w:r w:rsidRPr="006B69A3">
        <w:t xml:space="preserve"> Educa</w:t>
      </w:r>
      <w:r w:rsidR="00EC7E4F" w:rsidRPr="006B69A3">
        <w:t>c</w:t>
      </w:r>
      <w:r w:rsidRPr="006B69A3">
        <w:t>i</w:t>
      </w:r>
      <w:r w:rsidR="00EC7E4F" w:rsidRPr="006B69A3">
        <w:t>ó</w:t>
      </w:r>
      <w:r w:rsidRPr="006B69A3">
        <w:t xml:space="preserve">n </w:t>
      </w:r>
      <w:r w:rsidR="00EC7E4F" w:rsidRPr="006B69A3">
        <w:t>consistirá en</w:t>
      </w:r>
      <w:r w:rsidRPr="006B69A3">
        <w:t xml:space="preserve"> promo</w:t>
      </w:r>
      <w:r w:rsidR="00EC7E4F" w:rsidRPr="006B69A3">
        <w:t>v</w:t>
      </w:r>
      <w:r w:rsidRPr="006B69A3">
        <w:t>e</w:t>
      </w:r>
      <w:r w:rsidR="00EC7E4F" w:rsidRPr="006B69A3">
        <w:t>r</w:t>
      </w:r>
      <w:r w:rsidRPr="006B69A3">
        <w:t xml:space="preserve"> </w:t>
      </w:r>
      <w:r w:rsidR="00EC7E4F" w:rsidRPr="006B69A3">
        <w:t xml:space="preserve">una mayor </w:t>
      </w:r>
      <w:r w:rsidR="00014853" w:rsidRPr="006B69A3">
        <w:t>igualdad</w:t>
      </w:r>
      <w:r w:rsidR="00EC7E4F" w:rsidRPr="006B69A3">
        <w:t xml:space="preserve"> de</w:t>
      </w:r>
      <w:r w:rsidRPr="006B69A3">
        <w:t xml:space="preserve"> g</w:t>
      </w:r>
      <w:r w:rsidR="00EC7E4F" w:rsidRPr="006B69A3">
        <w:t>é</w:t>
      </w:r>
      <w:r w:rsidRPr="006B69A3">
        <w:t>ner</w:t>
      </w:r>
      <w:r w:rsidR="00EC7E4F" w:rsidRPr="006B69A3">
        <w:t>o</w:t>
      </w:r>
      <w:r w:rsidRPr="006B69A3">
        <w:t xml:space="preserve"> </w:t>
      </w:r>
      <w:r w:rsidR="00EC7E4F" w:rsidRPr="006B69A3">
        <w:t>e</w:t>
      </w:r>
      <w:r w:rsidRPr="006B69A3">
        <w:t xml:space="preserve">n </w:t>
      </w:r>
      <w:r w:rsidR="00EC7E4F" w:rsidRPr="006B69A3">
        <w:t xml:space="preserve">la </w:t>
      </w:r>
      <w:r w:rsidRPr="006B69A3">
        <w:t>educa</w:t>
      </w:r>
      <w:r w:rsidR="00EC7E4F" w:rsidRPr="006B69A3">
        <w:t>c</w:t>
      </w:r>
      <w:r w:rsidRPr="006B69A3">
        <w:t>i</w:t>
      </w:r>
      <w:r w:rsidR="00EC7E4F" w:rsidRPr="006B69A3">
        <w:t>ó</w:t>
      </w:r>
      <w:r w:rsidRPr="006B69A3">
        <w:t xml:space="preserve">n </w:t>
      </w:r>
      <w:r w:rsidR="00EC7E4F" w:rsidRPr="006B69A3">
        <w:t xml:space="preserve">y garantizar a ambos </w:t>
      </w:r>
      <w:r w:rsidR="00014853" w:rsidRPr="006B69A3">
        <w:t>sex</w:t>
      </w:r>
      <w:r w:rsidR="00EC7E4F" w:rsidRPr="006B69A3">
        <w:t>os la plena</w:t>
      </w:r>
      <w:r w:rsidRPr="006B69A3">
        <w:t xml:space="preserve"> participa</w:t>
      </w:r>
      <w:r w:rsidR="00EC7E4F" w:rsidRPr="006B69A3">
        <w:t>c</w:t>
      </w:r>
      <w:r w:rsidRPr="006B69A3">
        <w:t>i</w:t>
      </w:r>
      <w:r w:rsidR="00EC7E4F" w:rsidRPr="006B69A3">
        <w:t>ó</w:t>
      </w:r>
      <w:r w:rsidRPr="006B69A3">
        <w:t xml:space="preserve">n </w:t>
      </w:r>
      <w:r w:rsidR="00EC7E4F" w:rsidRPr="006B69A3">
        <w:t>y una experiencia de aprendizaje equitativa</w:t>
      </w:r>
      <w:r w:rsidRPr="006B69A3">
        <w:t xml:space="preserve">. </w:t>
      </w:r>
      <w:r w:rsidR="00EC7E4F" w:rsidRPr="006B69A3">
        <w:t>Habrá de mantener también una actitud vigilante,</w:t>
      </w:r>
      <w:r w:rsidRPr="006B69A3">
        <w:t xml:space="preserve"> </w:t>
      </w:r>
      <w:r w:rsidR="00EC7E4F" w:rsidRPr="006B69A3">
        <w:t>analizar las</w:t>
      </w:r>
      <w:r w:rsidRPr="006B69A3">
        <w:t xml:space="preserve"> pol</w:t>
      </w:r>
      <w:r w:rsidR="00EC7E4F" w:rsidRPr="006B69A3">
        <w:t>íti</w:t>
      </w:r>
      <w:r w:rsidRPr="006B69A3">
        <w:t>c</w:t>
      </w:r>
      <w:r w:rsidR="00EC7E4F" w:rsidRPr="006B69A3">
        <w:t>as</w:t>
      </w:r>
      <w:r w:rsidRPr="006B69A3">
        <w:t xml:space="preserve"> </w:t>
      </w:r>
      <w:r w:rsidR="00EC7E4F" w:rsidRPr="006B69A3">
        <w:t>y</w:t>
      </w:r>
      <w:r w:rsidRPr="006B69A3">
        <w:t xml:space="preserve"> pro</w:t>
      </w:r>
      <w:r w:rsidR="00EC7E4F" w:rsidRPr="006B69A3">
        <w:t>yectos, así como los planes de estudios,</w:t>
      </w:r>
      <w:r w:rsidRPr="006B69A3">
        <w:t xml:space="preserve"> </w:t>
      </w:r>
      <w:r w:rsidR="00EC7E4F" w:rsidRPr="006B69A3">
        <w:t>para e</w:t>
      </w:r>
      <w:r w:rsidR="00014853" w:rsidRPr="006B69A3">
        <w:t>xaminar</w:t>
      </w:r>
      <w:r w:rsidR="00EC7E4F" w:rsidRPr="006B69A3">
        <w:t xml:space="preserve"> la capacidad de respuesta a las cuestiones de género</w:t>
      </w:r>
      <w:r w:rsidRPr="006B69A3">
        <w:t xml:space="preserve"> </w:t>
      </w:r>
      <w:r w:rsidR="00EC7E4F" w:rsidRPr="006B69A3">
        <w:t>y</w:t>
      </w:r>
      <w:r w:rsidRPr="006B69A3">
        <w:t xml:space="preserve"> alert</w:t>
      </w:r>
      <w:r w:rsidR="00EC7E4F" w:rsidRPr="006B69A3">
        <w:t>ar</w:t>
      </w:r>
      <w:r w:rsidRPr="006B69A3">
        <w:t xml:space="preserve"> </w:t>
      </w:r>
      <w:r w:rsidR="00EC7E4F" w:rsidRPr="006B69A3">
        <w:t xml:space="preserve">a las estructuras de </w:t>
      </w:r>
      <w:r w:rsidRPr="006B69A3">
        <w:t>ge</w:t>
      </w:r>
      <w:r w:rsidR="00EC7E4F" w:rsidRPr="006B69A3">
        <w:t>s</w:t>
      </w:r>
      <w:r w:rsidRPr="006B69A3">
        <w:t>t</w:t>
      </w:r>
      <w:r w:rsidR="00EC7E4F" w:rsidRPr="006B69A3">
        <w:t>ió</w:t>
      </w:r>
      <w:r w:rsidRPr="006B69A3">
        <w:t>n</w:t>
      </w:r>
      <w:r w:rsidR="00014853" w:rsidRPr="006B69A3">
        <w:t xml:space="preserve"> sobre las lagunas</w:t>
      </w:r>
      <w:r w:rsidRPr="006B69A3">
        <w:t>.</w:t>
      </w:r>
    </w:p>
    <w:p w:rsidR="008D243A" w:rsidRPr="006B69A3" w:rsidRDefault="008D243A" w:rsidP="008D243A">
      <w:pPr>
        <w:pStyle w:val="SingleTxtG"/>
      </w:pPr>
      <w:r w:rsidRPr="006B69A3">
        <w:t>72.</w:t>
      </w:r>
      <w:r w:rsidRPr="006B69A3">
        <w:tab/>
      </w:r>
      <w:r w:rsidR="00EC7E4F" w:rsidRPr="006B69A3">
        <w:t xml:space="preserve">En el nuevo Programa de Educación </w:t>
      </w:r>
      <w:r w:rsidRPr="006B69A3">
        <w:t xml:space="preserve">Personal </w:t>
      </w:r>
      <w:r w:rsidR="00EC7E4F" w:rsidRPr="006B69A3">
        <w:t>y</w:t>
      </w:r>
      <w:r w:rsidRPr="006B69A3">
        <w:t xml:space="preserve"> Social, </w:t>
      </w:r>
      <w:r w:rsidR="00EC7E4F" w:rsidRPr="006B69A3">
        <w:t>que es obligatorio para todos los</w:t>
      </w:r>
      <w:r w:rsidRPr="006B69A3">
        <w:t xml:space="preserve"> </w:t>
      </w:r>
      <w:r w:rsidR="00EC7E4F" w:rsidRPr="006B69A3">
        <w:t>e</w:t>
      </w:r>
      <w:r w:rsidRPr="006B69A3">
        <w:t>stud</w:t>
      </w:r>
      <w:r w:rsidR="00290173" w:rsidRPr="006B69A3">
        <w:t>ia</w:t>
      </w:r>
      <w:r w:rsidRPr="006B69A3">
        <w:t>nt</w:t>
      </w:r>
      <w:r w:rsidR="00290173" w:rsidRPr="006B69A3">
        <w:t>e</w:t>
      </w:r>
      <w:r w:rsidRPr="006B69A3">
        <w:t xml:space="preserve">s, </w:t>
      </w:r>
      <w:r w:rsidR="00014853" w:rsidRPr="006B69A3">
        <w:t>se explor</w:t>
      </w:r>
      <w:r w:rsidR="00290173" w:rsidRPr="006B69A3">
        <w:t>an las</w:t>
      </w:r>
      <w:r w:rsidRPr="006B69A3">
        <w:t xml:space="preserve"> respons</w:t>
      </w:r>
      <w:r w:rsidR="00290173" w:rsidRPr="006B69A3">
        <w:t>a</w:t>
      </w:r>
      <w:r w:rsidRPr="006B69A3">
        <w:t>bili</w:t>
      </w:r>
      <w:r w:rsidR="00290173" w:rsidRPr="006B69A3">
        <w:t>dades y las relaciones familiares</w:t>
      </w:r>
      <w:r w:rsidRPr="006B69A3">
        <w:t xml:space="preserve"> </w:t>
      </w:r>
      <w:r w:rsidR="00290173" w:rsidRPr="006B69A3">
        <w:t>teniendo en cuenta las particularidades de cada</w:t>
      </w:r>
      <w:r w:rsidRPr="006B69A3">
        <w:t xml:space="preserve"> g</w:t>
      </w:r>
      <w:r w:rsidR="00290173" w:rsidRPr="006B69A3">
        <w:t>é</w:t>
      </w:r>
      <w:r w:rsidRPr="006B69A3">
        <w:t>ner</w:t>
      </w:r>
      <w:r w:rsidR="00290173" w:rsidRPr="006B69A3">
        <w:t>o</w:t>
      </w:r>
      <w:r w:rsidR="00FE54D8" w:rsidRPr="006B69A3">
        <w:t>,</w:t>
      </w:r>
      <w:r w:rsidRPr="006B69A3">
        <w:t xml:space="preserve"> </w:t>
      </w:r>
      <w:r w:rsidR="00290173" w:rsidRPr="006B69A3">
        <w:t>sin</w:t>
      </w:r>
      <w:r w:rsidRPr="006B69A3">
        <w:t xml:space="preserve"> limit</w:t>
      </w:r>
      <w:r w:rsidR="00014853" w:rsidRPr="006B69A3">
        <w:t>arse a la</w:t>
      </w:r>
      <w:r w:rsidR="00290173" w:rsidRPr="006B69A3">
        <w:t xml:space="preserve">s </w:t>
      </w:r>
      <w:r w:rsidR="00014853" w:rsidRPr="006B69A3">
        <w:t>funciones</w:t>
      </w:r>
      <w:r w:rsidR="00290173" w:rsidRPr="006B69A3">
        <w:t xml:space="preserve"> y tareas </w:t>
      </w:r>
      <w:r w:rsidRPr="006B69A3">
        <w:t>tradi</w:t>
      </w:r>
      <w:r w:rsidR="00290173" w:rsidRPr="006B69A3">
        <w:t>c</w:t>
      </w:r>
      <w:r w:rsidRPr="006B69A3">
        <w:t>ional</w:t>
      </w:r>
      <w:r w:rsidR="00290173" w:rsidRPr="006B69A3">
        <w:t>es. Los estudiantes reciben una</w:t>
      </w:r>
      <w:r w:rsidRPr="006B69A3">
        <w:t xml:space="preserve"> informa</w:t>
      </w:r>
      <w:r w:rsidR="00290173" w:rsidRPr="006B69A3">
        <w:t>c</w:t>
      </w:r>
      <w:r w:rsidRPr="006B69A3">
        <w:t>i</w:t>
      </w:r>
      <w:r w:rsidR="00290173" w:rsidRPr="006B69A3">
        <w:t>ó</w:t>
      </w:r>
      <w:r w:rsidRPr="006B69A3">
        <w:t xml:space="preserve">n </w:t>
      </w:r>
      <w:r w:rsidR="00014853" w:rsidRPr="006B69A3">
        <w:t>detallada</w:t>
      </w:r>
      <w:r w:rsidR="00290173" w:rsidRPr="006B69A3">
        <w:t xml:space="preserve"> s</w:t>
      </w:r>
      <w:r w:rsidRPr="006B69A3">
        <w:t>o</w:t>
      </w:r>
      <w:r w:rsidR="00290173" w:rsidRPr="006B69A3">
        <w:t>bre el crecimiento y el desarrollo como procesos</w:t>
      </w:r>
      <w:r w:rsidRPr="006B69A3">
        <w:t xml:space="preserve"> normal</w:t>
      </w:r>
      <w:r w:rsidR="00290173" w:rsidRPr="006B69A3">
        <w:t>es tanto para niñas como para niños</w:t>
      </w:r>
      <w:r w:rsidRPr="006B69A3">
        <w:t xml:space="preserve">. </w:t>
      </w:r>
      <w:r w:rsidR="00290173" w:rsidRPr="006B69A3">
        <w:t xml:space="preserve">Desde edades muy tempranas se imparte una enseñanza y una orientación </w:t>
      </w:r>
      <w:r w:rsidR="00014853" w:rsidRPr="006B69A3">
        <w:t>acerca de</w:t>
      </w:r>
      <w:r w:rsidR="00290173" w:rsidRPr="006B69A3">
        <w:t xml:space="preserve"> las carreras</w:t>
      </w:r>
      <w:r w:rsidR="00014853" w:rsidRPr="006B69A3">
        <w:t>,</w:t>
      </w:r>
      <w:r w:rsidR="00290173" w:rsidRPr="006B69A3">
        <w:t xml:space="preserve"> prestando atención a las diferencias de género, lo que repercutirá, con el tiempo, en cambios de mentalidad y ayudará a los niños y a las niñas a desarrollar unas relaciones más firmes y con arreglo a nuevos modelos, basadas en el respeto y la igualdad para ambos géneros</w:t>
      </w:r>
      <w:r w:rsidRPr="006B69A3">
        <w:t>.</w:t>
      </w:r>
    </w:p>
    <w:p w:rsidR="008D243A" w:rsidRPr="006B69A3" w:rsidRDefault="008D243A" w:rsidP="008D243A">
      <w:pPr>
        <w:pStyle w:val="SingleTxtG"/>
      </w:pPr>
      <w:r w:rsidRPr="006B69A3">
        <w:t>73.</w:t>
      </w:r>
      <w:r w:rsidRPr="006B69A3">
        <w:tab/>
      </w:r>
      <w:r w:rsidR="007B59C4" w:rsidRPr="006B69A3">
        <w:t>Sigue sin haber una ley de</w:t>
      </w:r>
      <w:r w:rsidRPr="006B69A3">
        <w:t xml:space="preserve"> protec</w:t>
      </w:r>
      <w:r w:rsidR="007B59C4" w:rsidRPr="006B69A3">
        <w:t>ción</w:t>
      </w:r>
      <w:r w:rsidRPr="006B69A3">
        <w:t xml:space="preserve"> </w:t>
      </w:r>
      <w:r w:rsidR="007B59C4" w:rsidRPr="006B69A3">
        <w:t>que tipifique como delito discriminar a las</w:t>
      </w:r>
      <w:r w:rsidRPr="006B69A3">
        <w:t xml:space="preserve"> pe</w:t>
      </w:r>
      <w:r w:rsidR="007B59C4" w:rsidRPr="006B69A3">
        <w:t>rsonas</w:t>
      </w:r>
      <w:r w:rsidRPr="006B69A3">
        <w:t xml:space="preserve"> </w:t>
      </w:r>
      <w:r w:rsidR="007B59C4" w:rsidRPr="006B69A3">
        <w:t>y</w:t>
      </w:r>
      <w:r w:rsidR="00014853" w:rsidRPr="006B69A3">
        <w:t>,</w:t>
      </w:r>
      <w:r w:rsidR="007B59C4" w:rsidRPr="006B69A3">
        <w:t xml:space="preserve"> entre ellas</w:t>
      </w:r>
      <w:r w:rsidR="00014853" w:rsidRPr="006B69A3">
        <w:t>,</w:t>
      </w:r>
      <w:r w:rsidR="007B59C4" w:rsidRPr="006B69A3">
        <w:t xml:space="preserve"> a los niños</w:t>
      </w:r>
      <w:r w:rsidRPr="006B69A3">
        <w:t xml:space="preserve"> </w:t>
      </w:r>
      <w:r w:rsidR="007B59C4" w:rsidRPr="006B69A3">
        <w:t>por motivos de</w:t>
      </w:r>
      <w:r w:rsidRPr="006B69A3">
        <w:t xml:space="preserve"> orienta</w:t>
      </w:r>
      <w:r w:rsidR="007B59C4" w:rsidRPr="006B69A3">
        <w:t>c</w:t>
      </w:r>
      <w:r w:rsidRPr="006B69A3">
        <w:t>i</w:t>
      </w:r>
      <w:r w:rsidR="007B59C4" w:rsidRPr="006B69A3">
        <w:t>ó</w:t>
      </w:r>
      <w:r w:rsidRPr="006B69A3">
        <w:t>n</w:t>
      </w:r>
      <w:r w:rsidR="007B59C4" w:rsidRPr="006B69A3">
        <w:t xml:space="preserve"> sexual</w:t>
      </w:r>
      <w:r w:rsidRPr="006B69A3">
        <w:t xml:space="preserve">. </w:t>
      </w:r>
      <w:r w:rsidR="007B59C4" w:rsidRPr="006B69A3">
        <w:rPr>
          <w:i/>
        </w:rPr>
        <w:t>El a</w:t>
      </w:r>
      <w:r w:rsidRPr="006B69A3">
        <w:rPr>
          <w:i/>
        </w:rPr>
        <w:t>rt</w:t>
      </w:r>
      <w:r w:rsidR="007B59C4" w:rsidRPr="006B69A3">
        <w:rPr>
          <w:i/>
        </w:rPr>
        <w:t>í</w:t>
      </w:r>
      <w:r w:rsidRPr="006B69A3">
        <w:rPr>
          <w:i/>
        </w:rPr>
        <w:t>c</w:t>
      </w:r>
      <w:r w:rsidR="007B59C4" w:rsidRPr="006B69A3">
        <w:rPr>
          <w:i/>
        </w:rPr>
        <w:t>u</w:t>
      </w:r>
      <w:r w:rsidRPr="006B69A3">
        <w:rPr>
          <w:i/>
        </w:rPr>
        <w:t>l</w:t>
      </w:r>
      <w:r w:rsidR="007B59C4" w:rsidRPr="006B69A3">
        <w:rPr>
          <w:i/>
        </w:rPr>
        <w:t>o</w:t>
      </w:r>
      <w:r w:rsidRPr="006B69A3">
        <w:rPr>
          <w:i/>
        </w:rPr>
        <w:t xml:space="preserve"> 2 </w:t>
      </w:r>
      <w:r w:rsidR="007B59C4" w:rsidRPr="006B69A3">
        <w:rPr>
          <w:i/>
        </w:rPr>
        <w:t xml:space="preserve">de </w:t>
      </w:r>
      <w:smartTag w:uri="urn:schemas-microsoft-com:office:smarttags" w:element="PersonName">
        <w:smartTagPr>
          <w:attr w:name="ProductID" w:val="la Convenci￳n"/>
        </w:smartTagPr>
        <w:r w:rsidR="007B59C4" w:rsidRPr="006B69A3">
          <w:rPr>
            <w:i/>
          </w:rPr>
          <w:t>la</w:t>
        </w:r>
        <w:r w:rsidRPr="006B69A3">
          <w:rPr>
            <w:i/>
          </w:rPr>
          <w:t xml:space="preserve"> Conven</w:t>
        </w:r>
        <w:r w:rsidR="007B59C4" w:rsidRPr="006B69A3">
          <w:rPr>
            <w:i/>
          </w:rPr>
          <w:t>c</w:t>
        </w:r>
        <w:r w:rsidRPr="006B69A3">
          <w:rPr>
            <w:i/>
          </w:rPr>
          <w:t>i</w:t>
        </w:r>
        <w:r w:rsidR="007B59C4" w:rsidRPr="006B69A3">
          <w:rPr>
            <w:i/>
          </w:rPr>
          <w:t>ó</w:t>
        </w:r>
        <w:r w:rsidRPr="006B69A3">
          <w:rPr>
            <w:i/>
          </w:rPr>
          <w:t>n</w:t>
        </w:r>
      </w:smartTag>
      <w:r w:rsidRPr="006B69A3">
        <w:rPr>
          <w:i/>
        </w:rPr>
        <w:t xml:space="preserve"> </w:t>
      </w:r>
      <w:r w:rsidR="007B59C4" w:rsidRPr="006B69A3">
        <w:rPr>
          <w:i/>
        </w:rPr>
        <w:t>establece que todos los derechos deben ser</w:t>
      </w:r>
      <w:r w:rsidRPr="006B69A3">
        <w:rPr>
          <w:i/>
        </w:rPr>
        <w:t xml:space="preserve"> respet</w:t>
      </w:r>
      <w:r w:rsidR="007B59C4" w:rsidRPr="006B69A3">
        <w:rPr>
          <w:i/>
        </w:rPr>
        <w:t>a</w:t>
      </w:r>
      <w:r w:rsidRPr="006B69A3">
        <w:rPr>
          <w:i/>
        </w:rPr>
        <w:t>d</w:t>
      </w:r>
      <w:r w:rsidR="007B59C4" w:rsidRPr="006B69A3">
        <w:rPr>
          <w:i/>
        </w:rPr>
        <w:t>os</w:t>
      </w:r>
      <w:r w:rsidRPr="006B69A3">
        <w:rPr>
          <w:i/>
        </w:rPr>
        <w:t xml:space="preserve"> </w:t>
      </w:r>
      <w:r w:rsidR="00054B43" w:rsidRPr="006B69A3">
        <w:rPr>
          <w:i/>
        </w:rPr>
        <w:t>"</w:t>
      </w:r>
      <w:r w:rsidR="007B59C4" w:rsidRPr="006B69A3">
        <w:rPr>
          <w:i/>
        </w:rPr>
        <w:t xml:space="preserve">sin distinción </w:t>
      </w:r>
      <w:r w:rsidR="009B6421" w:rsidRPr="006B69A3">
        <w:rPr>
          <w:i/>
        </w:rPr>
        <w:t xml:space="preserve">alguna, </w:t>
      </w:r>
      <w:r w:rsidR="00014853" w:rsidRPr="006B69A3">
        <w:rPr>
          <w:i/>
        </w:rPr>
        <w:t>por motivos</w:t>
      </w:r>
      <w:r w:rsidR="009B6421" w:rsidRPr="006B69A3">
        <w:rPr>
          <w:i/>
        </w:rPr>
        <w:t xml:space="preserve"> de</w:t>
      </w:r>
      <w:r w:rsidR="007B59C4" w:rsidRPr="006B69A3">
        <w:rPr>
          <w:i/>
        </w:rPr>
        <w:t xml:space="preserve"> raza,</w:t>
      </w:r>
      <w:r w:rsidRPr="006B69A3">
        <w:rPr>
          <w:i/>
        </w:rPr>
        <w:t xml:space="preserve"> color, sex</w:t>
      </w:r>
      <w:r w:rsidR="007B59C4" w:rsidRPr="006B69A3">
        <w:rPr>
          <w:i/>
        </w:rPr>
        <w:t>o</w:t>
      </w:r>
      <w:r w:rsidRPr="006B69A3">
        <w:rPr>
          <w:i/>
        </w:rPr>
        <w:t>,</w:t>
      </w:r>
      <w:r w:rsidR="009B6421" w:rsidRPr="006B69A3">
        <w:rPr>
          <w:i/>
        </w:rPr>
        <w:t xml:space="preserve"> idioma</w:t>
      </w:r>
      <w:r w:rsidRPr="006B69A3">
        <w:rPr>
          <w:i/>
        </w:rPr>
        <w:t>, religi</w:t>
      </w:r>
      <w:r w:rsidR="007B59C4" w:rsidRPr="006B69A3">
        <w:rPr>
          <w:i/>
        </w:rPr>
        <w:t>ó</w:t>
      </w:r>
      <w:r w:rsidRPr="006B69A3">
        <w:rPr>
          <w:i/>
        </w:rPr>
        <w:t xml:space="preserve">n, </w:t>
      </w:r>
      <w:r w:rsidR="007B59C4" w:rsidRPr="006B69A3">
        <w:rPr>
          <w:i/>
        </w:rPr>
        <w:t>opinión polí</w:t>
      </w:r>
      <w:r w:rsidRPr="006B69A3">
        <w:rPr>
          <w:i/>
        </w:rPr>
        <w:t>tica o</w:t>
      </w:r>
      <w:r w:rsidR="007B59C4" w:rsidRPr="006B69A3">
        <w:rPr>
          <w:i/>
        </w:rPr>
        <w:t xml:space="preserve"> de otra índole</w:t>
      </w:r>
      <w:r w:rsidR="00014853" w:rsidRPr="006B69A3">
        <w:rPr>
          <w:i/>
        </w:rPr>
        <w:t>,</w:t>
      </w:r>
      <w:r w:rsidR="009B6421" w:rsidRPr="006B69A3">
        <w:rPr>
          <w:i/>
        </w:rPr>
        <w:t xml:space="preserve"> </w:t>
      </w:r>
      <w:r w:rsidR="007B59C4" w:rsidRPr="006B69A3">
        <w:rPr>
          <w:i/>
        </w:rPr>
        <w:t>origen nac</w:t>
      </w:r>
      <w:r w:rsidRPr="006B69A3">
        <w:rPr>
          <w:i/>
        </w:rPr>
        <w:t xml:space="preserve">ional, </w:t>
      </w:r>
      <w:r w:rsidR="007B59C4" w:rsidRPr="006B69A3">
        <w:rPr>
          <w:i/>
        </w:rPr>
        <w:t>é</w:t>
      </w:r>
      <w:r w:rsidRPr="006B69A3">
        <w:rPr>
          <w:i/>
        </w:rPr>
        <w:t>tnic</w:t>
      </w:r>
      <w:r w:rsidR="007B59C4" w:rsidRPr="006B69A3">
        <w:rPr>
          <w:i/>
        </w:rPr>
        <w:t>o</w:t>
      </w:r>
      <w:r w:rsidRPr="006B69A3">
        <w:rPr>
          <w:i/>
        </w:rPr>
        <w:t xml:space="preserve"> o</w:t>
      </w:r>
      <w:r w:rsidR="009B6421" w:rsidRPr="006B69A3">
        <w:rPr>
          <w:i/>
        </w:rPr>
        <w:t xml:space="preserve"> social</w:t>
      </w:r>
      <w:r w:rsidRPr="006B69A3">
        <w:rPr>
          <w:i/>
        </w:rPr>
        <w:t>,</w:t>
      </w:r>
      <w:r w:rsidR="00014853" w:rsidRPr="006B69A3">
        <w:rPr>
          <w:i/>
        </w:rPr>
        <w:t xml:space="preserve"> </w:t>
      </w:r>
      <w:r w:rsidRPr="006B69A3">
        <w:rPr>
          <w:i/>
        </w:rPr>
        <w:t>po</w:t>
      </w:r>
      <w:r w:rsidR="009B6421" w:rsidRPr="006B69A3">
        <w:rPr>
          <w:i/>
        </w:rPr>
        <w:t>sición económica</w:t>
      </w:r>
      <w:r w:rsidRPr="006B69A3">
        <w:rPr>
          <w:i/>
        </w:rPr>
        <w:t xml:space="preserve">, </w:t>
      </w:r>
      <w:r w:rsidR="009B6421" w:rsidRPr="006B69A3">
        <w:rPr>
          <w:i/>
        </w:rPr>
        <w:t>impedimentos físicos</w:t>
      </w:r>
      <w:r w:rsidRPr="006B69A3">
        <w:rPr>
          <w:i/>
        </w:rPr>
        <w:t xml:space="preserve">, </w:t>
      </w:r>
      <w:r w:rsidR="009B6421" w:rsidRPr="006B69A3">
        <w:rPr>
          <w:i/>
        </w:rPr>
        <w:t>nacimiento o cualquier otra condición del niño</w:t>
      </w:r>
      <w:r w:rsidR="00054B43" w:rsidRPr="006B69A3">
        <w:rPr>
          <w:i/>
        </w:rPr>
        <w:t>"</w:t>
      </w:r>
      <w:r w:rsidRPr="006B69A3">
        <w:rPr>
          <w:i/>
        </w:rPr>
        <w:t>.</w:t>
      </w:r>
      <w:r w:rsidRPr="006B69A3">
        <w:t xml:space="preserve"> </w:t>
      </w:r>
      <w:r w:rsidR="009B6421" w:rsidRPr="006B69A3">
        <w:t>Es menester mencionar que en muchos</w:t>
      </w:r>
      <w:r w:rsidRPr="006B69A3">
        <w:t xml:space="preserve"> for</w:t>
      </w:r>
      <w:r w:rsidR="009B6421" w:rsidRPr="006B69A3">
        <w:t>o</w:t>
      </w:r>
      <w:r w:rsidRPr="006B69A3">
        <w:t xml:space="preserve">s </w:t>
      </w:r>
      <w:r w:rsidR="009B6421" w:rsidRPr="006B69A3">
        <w:t>y</w:t>
      </w:r>
      <w:r w:rsidRPr="006B69A3">
        <w:t xml:space="preserve"> debates</w:t>
      </w:r>
      <w:r w:rsidR="009B6421" w:rsidRPr="006B69A3">
        <w:t xml:space="preserve"> de la juventud</w:t>
      </w:r>
      <w:r w:rsidRPr="006B69A3">
        <w:t xml:space="preserve">, </w:t>
      </w:r>
      <w:r w:rsidR="009B6421" w:rsidRPr="006B69A3">
        <w:t xml:space="preserve">la </w:t>
      </w:r>
      <w:r w:rsidRPr="006B69A3">
        <w:t>homosexuali</w:t>
      </w:r>
      <w:r w:rsidR="009B6421" w:rsidRPr="006B69A3">
        <w:t>dad</w:t>
      </w:r>
      <w:r w:rsidR="00A221FA" w:rsidRPr="006B69A3">
        <w:t xml:space="preserve"> no es vista con buenos ojos</w:t>
      </w:r>
      <w:r w:rsidRPr="006B69A3">
        <w:t xml:space="preserve"> </w:t>
      </w:r>
      <w:r w:rsidR="00A221FA" w:rsidRPr="006B69A3">
        <w:t xml:space="preserve">y resulta preocupante que se la haya descrito como una </w:t>
      </w:r>
      <w:r w:rsidR="00661FDC" w:rsidRPr="006B69A3">
        <w:t>"</w:t>
      </w:r>
      <w:r w:rsidR="00A221FA" w:rsidRPr="006B69A3">
        <w:t xml:space="preserve">influencia </w:t>
      </w:r>
      <w:r w:rsidRPr="006B69A3">
        <w:t>negativ</w:t>
      </w:r>
      <w:r w:rsidR="00A221FA" w:rsidRPr="006B69A3">
        <w:t>a</w:t>
      </w:r>
      <w:r w:rsidRPr="006B69A3">
        <w:t xml:space="preserve"> </w:t>
      </w:r>
      <w:r w:rsidR="00A221FA" w:rsidRPr="006B69A3">
        <w:t xml:space="preserve">de la </w:t>
      </w:r>
      <w:r w:rsidRPr="006B69A3">
        <w:t>moderni</w:t>
      </w:r>
      <w:r w:rsidR="00A221FA" w:rsidRPr="006B69A3">
        <w:t>z</w:t>
      </w:r>
      <w:r w:rsidRPr="006B69A3">
        <w:t>a</w:t>
      </w:r>
      <w:r w:rsidR="00A221FA" w:rsidRPr="006B69A3">
        <w:t>c</w:t>
      </w:r>
      <w:r w:rsidRPr="006B69A3">
        <w:t>i</w:t>
      </w:r>
      <w:r w:rsidR="00A221FA" w:rsidRPr="006B69A3">
        <w:t>ó</w:t>
      </w:r>
      <w:r w:rsidRPr="006B69A3">
        <w:t>n</w:t>
      </w:r>
      <w:r w:rsidR="00661FDC" w:rsidRPr="006B69A3">
        <w:t>"</w:t>
      </w:r>
      <w:r w:rsidRPr="006B69A3">
        <w:t>.</w:t>
      </w:r>
    </w:p>
    <w:p w:rsidR="008D243A" w:rsidRPr="006B69A3" w:rsidRDefault="008D243A" w:rsidP="008D243A">
      <w:pPr>
        <w:pStyle w:val="SingleTxtG"/>
      </w:pPr>
      <w:r w:rsidRPr="006B69A3">
        <w:t>74.</w:t>
      </w:r>
      <w:r w:rsidRPr="006B69A3">
        <w:tab/>
      </w:r>
      <w:r w:rsidR="00A221FA" w:rsidRPr="006B69A3">
        <w:t>La d</w:t>
      </w:r>
      <w:r w:rsidRPr="006B69A3">
        <w:t>iscrimina</w:t>
      </w:r>
      <w:r w:rsidR="00A221FA" w:rsidRPr="006B69A3">
        <w:t>c</w:t>
      </w:r>
      <w:r w:rsidRPr="006B69A3">
        <w:t>i</w:t>
      </w:r>
      <w:r w:rsidR="00A221FA" w:rsidRPr="006B69A3">
        <w:t>ó</w:t>
      </w:r>
      <w:r w:rsidRPr="006B69A3">
        <w:t xml:space="preserve">n </w:t>
      </w:r>
      <w:r w:rsidR="00A221FA" w:rsidRPr="006B69A3">
        <w:t>que padecen los niños con discapacidad en la enseñanza ordinaria es otra cuestión que debe abordarse.</w:t>
      </w:r>
      <w:r w:rsidRPr="006B69A3">
        <w:t xml:space="preserve"> </w:t>
      </w:r>
      <w:r w:rsidR="00A221FA" w:rsidRPr="006B69A3">
        <w:t>La enseñanza de esa índole puede parecer excluyente y discriminatoria</w:t>
      </w:r>
      <w:r w:rsidR="00014853" w:rsidRPr="006B69A3">
        <w:t>,</w:t>
      </w:r>
      <w:r w:rsidR="00A221FA" w:rsidRPr="006B69A3">
        <w:t xml:space="preserve"> sin </w:t>
      </w:r>
      <w:r w:rsidR="00E94D0C" w:rsidRPr="006B69A3">
        <w:t>servicios</w:t>
      </w:r>
      <w:r w:rsidR="00A221FA" w:rsidRPr="006B69A3">
        <w:t xml:space="preserve"> para atender sus necesidades</w:t>
      </w:r>
      <w:r w:rsidRPr="006B69A3">
        <w:t xml:space="preserve"> </w:t>
      </w:r>
      <w:r w:rsidR="00A221FA" w:rsidRPr="006B69A3">
        <w:t>e</w:t>
      </w:r>
      <w:r w:rsidRPr="006B69A3">
        <w:t>special</w:t>
      </w:r>
      <w:r w:rsidR="00A221FA" w:rsidRPr="006B69A3">
        <w:t>es</w:t>
      </w:r>
      <w:r w:rsidR="00E94D0C" w:rsidRPr="006B69A3">
        <w:t>, como son profesores de la lengua de</w:t>
      </w:r>
      <w:r w:rsidRPr="006B69A3">
        <w:t xml:space="preserve"> sign</w:t>
      </w:r>
      <w:r w:rsidR="00E94D0C" w:rsidRPr="006B69A3">
        <w:t>os</w:t>
      </w:r>
      <w:r w:rsidRPr="006B69A3">
        <w:t xml:space="preserve"> </w:t>
      </w:r>
      <w:r w:rsidR="00E94D0C" w:rsidRPr="006B69A3">
        <w:t>o libros de textos en</w:t>
      </w:r>
      <w:r w:rsidRPr="006B69A3">
        <w:t xml:space="preserve"> brail</w:t>
      </w:r>
      <w:r w:rsidR="00E94D0C" w:rsidRPr="006B69A3">
        <w:t>le</w:t>
      </w:r>
      <w:r w:rsidRPr="006B69A3">
        <w:t xml:space="preserve">. </w:t>
      </w:r>
      <w:r w:rsidR="00E94D0C" w:rsidRPr="006B69A3">
        <w:t>El</w:t>
      </w:r>
      <w:r w:rsidRPr="006B69A3">
        <w:t xml:space="preserve"> result</w:t>
      </w:r>
      <w:r w:rsidR="00E94D0C" w:rsidRPr="006B69A3">
        <w:t>ado</w:t>
      </w:r>
      <w:r w:rsidRPr="006B69A3">
        <w:t xml:space="preserve"> </w:t>
      </w:r>
      <w:r w:rsidR="00E94D0C" w:rsidRPr="006B69A3">
        <w:t>es que se encuentran pocos niños con discapacidad en la enseñanza ordinaria</w:t>
      </w:r>
      <w:r w:rsidRPr="006B69A3">
        <w:t xml:space="preserve">, </w:t>
      </w:r>
      <w:r w:rsidR="00E94D0C" w:rsidRPr="006B69A3">
        <w:t xml:space="preserve">en vez de ir a </w:t>
      </w:r>
      <w:smartTag w:uri="urn:schemas-microsoft-com:office:smarttags" w:element="PersonName">
        <w:smartTagPr>
          <w:attr w:name="ProductID" w:val="la &quot;Escuela"/>
        </w:smartTagPr>
        <w:r w:rsidR="00E94D0C" w:rsidRPr="006B69A3">
          <w:t xml:space="preserve">la </w:t>
        </w:r>
        <w:r w:rsidR="00054B43" w:rsidRPr="006B69A3">
          <w:t>"</w:t>
        </w:r>
        <w:r w:rsidR="00E94D0C" w:rsidRPr="006B69A3">
          <w:t>Escuela</w:t>
        </w:r>
      </w:smartTag>
      <w:r w:rsidR="00E94D0C" w:rsidRPr="006B69A3">
        <w:t xml:space="preserve"> para niños excepcionales</w:t>
      </w:r>
      <w:r w:rsidR="00054B43" w:rsidRPr="006B69A3">
        <w:t>"</w:t>
      </w:r>
      <w:r w:rsidR="00E94D0C" w:rsidRPr="006B69A3">
        <w:t>, en donde se les imparten</w:t>
      </w:r>
      <w:r w:rsidRPr="006B69A3">
        <w:t xml:space="preserve"> </w:t>
      </w:r>
      <w:r w:rsidR="00E94D0C" w:rsidRPr="006B69A3">
        <w:t>materias de formación profesional</w:t>
      </w:r>
      <w:r w:rsidRPr="006B69A3">
        <w:t xml:space="preserve">. </w:t>
      </w:r>
      <w:r w:rsidR="00E94D0C" w:rsidRPr="006B69A3">
        <w:t>Esto da lugar a una gran</w:t>
      </w:r>
      <w:r w:rsidRPr="006B69A3">
        <w:t xml:space="preserve"> dependenc</w:t>
      </w:r>
      <w:r w:rsidR="00E94D0C" w:rsidRPr="006B69A3">
        <w:t xml:space="preserve">ia de las prestaciones de </w:t>
      </w:r>
      <w:smartTag w:uri="urn:schemas-microsoft-com:office:smarttags" w:element="PersonName">
        <w:smartTagPr>
          <w:attr w:name="ProductID" w:val="la Seguridad Social"/>
        </w:smartTagPr>
        <w:r w:rsidR="00E94D0C" w:rsidRPr="006B69A3">
          <w:t>la Seguridad</w:t>
        </w:r>
        <w:r w:rsidRPr="006B69A3">
          <w:t xml:space="preserve"> Social</w:t>
        </w:r>
      </w:smartTag>
      <w:r w:rsidRPr="006B69A3">
        <w:t xml:space="preserve"> </w:t>
      </w:r>
      <w:r w:rsidR="00E94D0C" w:rsidRPr="006B69A3">
        <w:t xml:space="preserve">y, </w:t>
      </w:r>
      <w:r w:rsidRPr="006B69A3">
        <w:t>eventual</w:t>
      </w:r>
      <w:r w:rsidR="00E94D0C" w:rsidRPr="006B69A3">
        <w:t>mente, a la</w:t>
      </w:r>
      <w:r w:rsidR="007F686F" w:rsidRPr="006B69A3">
        <w:t xml:space="preserve"> exclusió</w:t>
      </w:r>
      <w:r w:rsidRPr="006B69A3">
        <w:t xml:space="preserve">n </w:t>
      </w:r>
      <w:r w:rsidR="00E94D0C" w:rsidRPr="006B69A3">
        <w:t>de un</w:t>
      </w:r>
      <w:r w:rsidRPr="006B69A3">
        <w:t xml:space="preserve"> empl</w:t>
      </w:r>
      <w:r w:rsidR="00E94D0C" w:rsidRPr="006B69A3">
        <w:t>e</w:t>
      </w:r>
      <w:r w:rsidRPr="006B69A3">
        <w:t>o</w:t>
      </w:r>
      <w:r w:rsidR="00E94D0C" w:rsidRPr="006B69A3">
        <w:t xml:space="preserve"> satisfactorio</w:t>
      </w:r>
      <w:r w:rsidRPr="006B69A3">
        <w:t>.</w:t>
      </w:r>
    </w:p>
    <w:p w:rsidR="008D243A" w:rsidRPr="006B69A3" w:rsidRDefault="008D243A" w:rsidP="008D243A">
      <w:pPr>
        <w:pStyle w:val="H1G"/>
      </w:pPr>
      <w:r w:rsidRPr="006B69A3">
        <w:tab/>
        <w:t>B.</w:t>
      </w:r>
      <w:r w:rsidRPr="006B69A3">
        <w:tab/>
      </w:r>
      <w:r w:rsidR="00E94D0C" w:rsidRPr="006B69A3">
        <w:t>El</w:t>
      </w:r>
      <w:r w:rsidRPr="006B69A3">
        <w:t xml:space="preserve"> inter</w:t>
      </w:r>
      <w:r w:rsidR="00E94D0C" w:rsidRPr="006B69A3">
        <w:t>é</w:t>
      </w:r>
      <w:r w:rsidRPr="006B69A3">
        <w:t>s</w:t>
      </w:r>
      <w:r w:rsidR="00E94D0C" w:rsidRPr="006B69A3">
        <w:t xml:space="preserve"> superior del niño</w:t>
      </w:r>
      <w:r w:rsidRPr="006B69A3">
        <w:t xml:space="preserve"> (art</w:t>
      </w:r>
      <w:r w:rsidR="00331D4D" w:rsidRPr="006B69A3">
        <w:t>ículo</w:t>
      </w:r>
      <w:r w:rsidRPr="006B69A3">
        <w:t xml:space="preserve"> 3)</w:t>
      </w:r>
    </w:p>
    <w:p w:rsidR="008D243A" w:rsidRPr="006B69A3" w:rsidRDefault="008D243A" w:rsidP="008D243A">
      <w:pPr>
        <w:pStyle w:val="SingleTxtG"/>
      </w:pPr>
      <w:r w:rsidRPr="006B69A3">
        <w:t>75.</w:t>
      </w:r>
      <w:r w:rsidRPr="006B69A3">
        <w:tab/>
        <w:t>Act</w:t>
      </w:r>
      <w:r w:rsidR="00C05C80" w:rsidRPr="006B69A3">
        <w:t>uar en el</w:t>
      </w:r>
      <w:r w:rsidRPr="006B69A3">
        <w:t xml:space="preserve"> inter</w:t>
      </w:r>
      <w:r w:rsidR="00C05C80" w:rsidRPr="006B69A3">
        <w:t>é</w:t>
      </w:r>
      <w:r w:rsidRPr="006B69A3">
        <w:t>s</w:t>
      </w:r>
      <w:r w:rsidR="00C05C80" w:rsidRPr="006B69A3">
        <w:t xml:space="preserve"> superior del niño sigue siendo </w:t>
      </w:r>
      <w:r w:rsidR="00014853" w:rsidRPr="006B69A3">
        <w:t>la piedra angular sobre la</w:t>
      </w:r>
      <w:r w:rsidR="00C05C80" w:rsidRPr="006B69A3">
        <w:t xml:space="preserve"> que se basa</w:t>
      </w:r>
      <w:r w:rsidR="00014853" w:rsidRPr="006B69A3">
        <w:t>n</w:t>
      </w:r>
      <w:r w:rsidR="00C05C80" w:rsidRPr="006B69A3">
        <w:t xml:space="preserve"> la</w:t>
      </w:r>
      <w:r w:rsidRPr="006B69A3">
        <w:t xml:space="preserve"> legisla</w:t>
      </w:r>
      <w:r w:rsidR="00C05C80" w:rsidRPr="006B69A3">
        <w:t>c</w:t>
      </w:r>
      <w:r w:rsidRPr="006B69A3">
        <w:t>i</w:t>
      </w:r>
      <w:r w:rsidR="00C05C80" w:rsidRPr="006B69A3">
        <w:t>ó</w:t>
      </w:r>
      <w:r w:rsidRPr="006B69A3">
        <w:t xml:space="preserve">n </w:t>
      </w:r>
      <w:r w:rsidR="00C05C80" w:rsidRPr="006B69A3">
        <w:t>y las</w:t>
      </w:r>
      <w:r w:rsidRPr="006B69A3">
        <w:t xml:space="preserve"> pr</w:t>
      </w:r>
      <w:r w:rsidR="00C05C80" w:rsidRPr="006B69A3">
        <w:t>á</w:t>
      </w:r>
      <w:r w:rsidRPr="006B69A3">
        <w:t>ctic</w:t>
      </w:r>
      <w:r w:rsidR="00C05C80" w:rsidRPr="006B69A3">
        <w:t>a</w:t>
      </w:r>
      <w:r w:rsidRPr="006B69A3">
        <w:t xml:space="preserve">s </w:t>
      </w:r>
      <w:r w:rsidR="00C05C80" w:rsidRPr="006B69A3">
        <w:t>relativas a los niños en todas las jurisdicciones nac</w:t>
      </w:r>
      <w:r w:rsidRPr="006B69A3">
        <w:t>ional</w:t>
      </w:r>
      <w:r w:rsidR="00C05C80" w:rsidRPr="006B69A3">
        <w:t>es</w:t>
      </w:r>
      <w:r w:rsidRPr="006B69A3">
        <w:t xml:space="preserve">, </w:t>
      </w:r>
      <w:r w:rsidR="00014853" w:rsidRPr="006B69A3">
        <w:t>así como</w:t>
      </w:r>
      <w:r w:rsidR="00C05C80" w:rsidRPr="006B69A3">
        <w:t xml:space="preserve"> también l</w:t>
      </w:r>
      <w:r w:rsidR="00014853" w:rsidRPr="006B69A3">
        <w:t>a</w:t>
      </w:r>
      <w:r w:rsidR="00C05C80" w:rsidRPr="006B69A3">
        <w:t xml:space="preserve">s </w:t>
      </w:r>
      <w:r w:rsidR="00014853" w:rsidRPr="006B69A3">
        <w:t>novedades</w:t>
      </w:r>
      <w:r w:rsidR="00C05C80" w:rsidRPr="006B69A3">
        <w:t xml:space="preserve"> descrit</w:t>
      </w:r>
      <w:r w:rsidR="00014853" w:rsidRPr="006B69A3">
        <w:t>a</w:t>
      </w:r>
      <w:r w:rsidR="00C05C80" w:rsidRPr="006B69A3">
        <w:t>s en este informe</w:t>
      </w:r>
      <w:r w:rsidRPr="006B69A3">
        <w:t xml:space="preserve">. </w:t>
      </w:r>
      <w:r w:rsidR="00C05C80" w:rsidRPr="006B69A3">
        <w:t>El Comité formuló la siguiente</w:t>
      </w:r>
      <w:r w:rsidRPr="006B69A3">
        <w:t xml:space="preserve"> recomenda</w:t>
      </w:r>
      <w:r w:rsidR="00C05C80" w:rsidRPr="006B69A3">
        <w:t>c</w:t>
      </w:r>
      <w:r w:rsidRPr="006B69A3">
        <w:t>i</w:t>
      </w:r>
      <w:r w:rsidR="00C05C80" w:rsidRPr="006B69A3">
        <w:t>ó</w:t>
      </w:r>
      <w:r w:rsidR="004C243F" w:rsidRPr="006B69A3">
        <w:t xml:space="preserve">n en lo tocante al </w:t>
      </w:r>
      <w:r w:rsidRPr="006B69A3">
        <w:t>princip</w:t>
      </w:r>
      <w:r w:rsidR="004C243F" w:rsidRPr="006B69A3">
        <w:t>io del interés superior del niño</w:t>
      </w:r>
      <w:r w:rsidRPr="006B69A3">
        <w:t>.</w:t>
      </w:r>
    </w:p>
    <w:p w:rsidR="008D243A" w:rsidRPr="006B69A3" w:rsidRDefault="004C243F" w:rsidP="008D243A">
      <w:pPr>
        <w:pStyle w:val="SingleTxtG"/>
        <w:rPr>
          <w:b/>
        </w:rPr>
      </w:pPr>
      <w:r w:rsidRPr="006B69A3">
        <w:rPr>
          <w:b/>
        </w:rPr>
        <w:t>A la luz del</w:t>
      </w:r>
      <w:r w:rsidR="008D243A" w:rsidRPr="006B69A3">
        <w:rPr>
          <w:b/>
        </w:rPr>
        <w:t xml:space="preserve"> art</w:t>
      </w:r>
      <w:r w:rsidRPr="006B69A3">
        <w:rPr>
          <w:b/>
        </w:rPr>
        <w:t>í</w:t>
      </w:r>
      <w:r w:rsidR="008D243A" w:rsidRPr="006B69A3">
        <w:rPr>
          <w:b/>
        </w:rPr>
        <w:t>c</w:t>
      </w:r>
      <w:r w:rsidRPr="006B69A3">
        <w:rPr>
          <w:b/>
        </w:rPr>
        <w:t>u</w:t>
      </w:r>
      <w:r w:rsidR="008D243A" w:rsidRPr="006B69A3">
        <w:rPr>
          <w:b/>
        </w:rPr>
        <w:t>l</w:t>
      </w:r>
      <w:r w:rsidRPr="006B69A3">
        <w:rPr>
          <w:b/>
        </w:rPr>
        <w:t>o</w:t>
      </w:r>
      <w:r w:rsidR="008D243A" w:rsidRPr="006B69A3">
        <w:rPr>
          <w:b/>
        </w:rPr>
        <w:t xml:space="preserve"> 3, e</w:t>
      </w:r>
      <w:r w:rsidRPr="006B69A3">
        <w:rPr>
          <w:b/>
        </w:rPr>
        <w:t>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w:t>
      </w:r>
      <w:r w:rsidR="008D243A" w:rsidRPr="006B69A3">
        <w:rPr>
          <w:b/>
        </w:rPr>
        <w:t xml:space="preserve"> </w:t>
      </w:r>
      <w:r w:rsidR="00014853" w:rsidRPr="006B69A3">
        <w:rPr>
          <w:b/>
        </w:rPr>
        <w:t>E</w:t>
      </w:r>
      <w:r w:rsidRPr="006B69A3">
        <w:rPr>
          <w:b/>
        </w:rPr>
        <w:t>s</w:t>
      </w:r>
      <w:r w:rsidR="008D243A" w:rsidRPr="006B69A3">
        <w:rPr>
          <w:b/>
        </w:rPr>
        <w:t>ta</w:t>
      </w:r>
      <w:r w:rsidRPr="006B69A3">
        <w:rPr>
          <w:b/>
        </w:rPr>
        <w:t>do</w:t>
      </w:r>
      <w:r w:rsidR="008D243A" w:rsidRPr="006B69A3">
        <w:rPr>
          <w:b/>
        </w:rPr>
        <w:t xml:space="preserve"> part</w:t>
      </w:r>
      <w:r w:rsidRPr="006B69A3">
        <w:rPr>
          <w:b/>
        </w:rPr>
        <w:t>e</w:t>
      </w:r>
      <w:r w:rsidR="008D243A" w:rsidRPr="006B69A3">
        <w:rPr>
          <w:b/>
        </w:rPr>
        <w:t xml:space="preserve"> </w:t>
      </w:r>
      <w:r w:rsidRPr="006B69A3">
        <w:rPr>
          <w:b/>
        </w:rPr>
        <w:t>vele por que el principio del</w:t>
      </w:r>
      <w:r w:rsidR="008D243A" w:rsidRPr="006B69A3">
        <w:rPr>
          <w:b/>
        </w:rPr>
        <w:t xml:space="preserve"> inter</w:t>
      </w:r>
      <w:r w:rsidRPr="006B69A3">
        <w:rPr>
          <w:b/>
        </w:rPr>
        <w:t>é</w:t>
      </w:r>
      <w:r w:rsidR="008D243A" w:rsidRPr="006B69A3">
        <w:rPr>
          <w:b/>
        </w:rPr>
        <w:t>s</w:t>
      </w:r>
      <w:r w:rsidRPr="006B69A3">
        <w:rPr>
          <w:b/>
        </w:rPr>
        <w:t xml:space="preserve"> superior</w:t>
      </w:r>
      <w:r w:rsidR="008D243A" w:rsidRPr="006B69A3">
        <w:rPr>
          <w:b/>
        </w:rPr>
        <w:t xml:space="preserve"> s</w:t>
      </w:r>
      <w:r w:rsidRPr="006B69A3">
        <w:rPr>
          <w:b/>
        </w:rPr>
        <w:t>e</w:t>
      </w:r>
      <w:r w:rsidR="008D243A" w:rsidRPr="006B69A3">
        <w:rPr>
          <w:b/>
        </w:rPr>
        <w:t xml:space="preserve"> refle</w:t>
      </w:r>
      <w:r w:rsidRPr="006B69A3">
        <w:rPr>
          <w:b/>
        </w:rPr>
        <w:t>je en todas las leyes,</w:t>
      </w:r>
      <w:r w:rsidR="008D243A" w:rsidRPr="006B69A3">
        <w:rPr>
          <w:b/>
        </w:rPr>
        <w:t xml:space="preserve"> pol</w:t>
      </w:r>
      <w:r w:rsidRPr="006B69A3">
        <w:rPr>
          <w:b/>
        </w:rPr>
        <w:t>íti</w:t>
      </w:r>
      <w:r w:rsidR="008D243A" w:rsidRPr="006B69A3">
        <w:rPr>
          <w:b/>
        </w:rPr>
        <w:t>c</w:t>
      </w:r>
      <w:r w:rsidRPr="006B69A3">
        <w:rPr>
          <w:b/>
        </w:rPr>
        <w:t>a</w:t>
      </w:r>
      <w:r w:rsidR="008D243A" w:rsidRPr="006B69A3">
        <w:rPr>
          <w:b/>
        </w:rPr>
        <w:t xml:space="preserve">s </w:t>
      </w:r>
      <w:r w:rsidRPr="006B69A3">
        <w:rPr>
          <w:b/>
        </w:rPr>
        <w:t>y</w:t>
      </w:r>
      <w:r w:rsidR="008D243A" w:rsidRPr="006B69A3">
        <w:rPr>
          <w:b/>
        </w:rPr>
        <w:t xml:space="preserve"> program</w:t>
      </w:r>
      <w:r w:rsidRPr="006B69A3">
        <w:rPr>
          <w:b/>
        </w:rPr>
        <w:t>as</w:t>
      </w:r>
      <w:r w:rsidR="008D243A" w:rsidRPr="006B69A3">
        <w:rPr>
          <w:b/>
        </w:rPr>
        <w:t xml:space="preserve"> </w:t>
      </w:r>
      <w:r w:rsidRPr="006B69A3">
        <w:rPr>
          <w:b/>
        </w:rPr>
        <w:t>para la infancia</w:t>
      </w:r>
      <w:r w:rsidR="00014853" w:rsidRPr="006B69A3">
        <w:rPr>
          <w:b/>
        </w:rPr>
        <w:t xml:space="preserve"> correspondientes</w:t>
      </w:r>
      <w:r w:rsidR="00276A5C" w:rsidRPr="006B69A3">
        <w:rPr>
          <w:b/>
        </w:rPr>
        <w:t>,</w:t>
      </w:r>
      <w:r w:rsidRPr="006B69A3">
        <w:rPr>
          <w:b/>
        </w:rPr>
        <w:t xml:space="preserve"> e</w:t>
      </w:r>
      <w:r w:rsidR="008D243A" w:rsidRPr="006B69A3">
        <w:rPr>
          <w:b/>
        </w:rPr>
        <w:t xml:space="preserve">n particular </w:t>
      </w:r>
      <w:r w:rsidRPr="006B69A3">
        <w:rPr>
          <w:b/>
        </w:rPr>
        <w:t>e</w:t>
      </w:r>
      <w:r w:rsidR="008D243A" w:rsidRPr="006B69A3">
        <w:rPr>
          <w:b/>
        </w:rPr>
        <w:t xml:space="preserve">n </w:t>
      </w:r>
      <w:r w:rsidRPr="006B69A3">
        <w:rPr>
          <w:b/>
        </w:rPr>
        <w:t xml:space="preserve">las actuaciones y </w:t>
      </w:r>
      <w:r w:rsidR="008D243A" w:rsidRPr="006B69A3">
        <w:rPr>
          <w:b/>
        </w:rPr>
        <w:t>decision</w:t>
      </w:r>
      <w:r w:rsidRPr="006B69A3">
        <w:rPr>
          <w:b/>
        </w:rPr>
        <w:t>e</w:t>
      </w:r>
      <w:r w:rsidR="008D243A" w:rsidRPr="006B69A3">
        <w:rPr>
          <w:b/>
        </w:rPr>
        <w:t xml:space="preserve">s </w:t>
      </w:r>
      <w:r w:rsidRPr="006B69A3">
        <w:rPr>
          <w:b/>
        </w:rPr>
        <w:t xml:space="preserve">del Tribunal de </w:t>
      </w:r>
      <w:smartTag w:uri="urn:schemas-microsoft-com:office:smarttags" w:element="PersonName">
        <w:smartTagPr>
          <w:attr w:name="ProductID" w:val="la Familia."/>
        </w:smartTagPr>
        <w:r w:rsidRPr="006B69A3">
          <w:rPr>
            <w:b/>
          </w:rPr>
          <w:t>la</w:t>
        </w:r>
        <w:r w:rsidR="008D243A" w:rsidRPr="006B69A3">
          <w:rPr>
            <w:b/>
          </w:rPr>
          <w:t xml:space="preserve"> Famil</w:t>
        </w:r>
        <w:r w:rsidRPr="006B69A3">
          <w:rPr>
            <w:b/>
          </w:rPr>
          <w:t>ia.</w:t>
        </w:r>
      </w:smartTag>
    </w:p>
    <w:p w:rsidR="008D243A" w:rsidRPr="006B69A3" w:rsidRDefault="008D243A" w:rsidP="008D243A">
      <w:pPr>
        <w:pStyle w:val="H23G"/>
      </w:pPr>
      <w:r w:rsidRPr="006B69A3">
        <w:tab/>
      </w:r>
      <w:r w:rsidRPr="006B69A3">
        <w:tab/>
      </w:r>
      <w:r w:rsidR="004C243F" w:rsidRPr="006B69A3">
        <w:t>Disposición legislativa</w:t>
      </w:r>
      <w:r w:rsidRPr="006B69A3">
        <w:t xml:space="preserve"> </w:t>
      </w:r>
      <w:r w:rsidR="004C243F" w:rsidRPr="006B69A3">
        <w:t xml:space="preserve">en pro del </w:t>
      </w:r>
      <w:r w:rsidRPr="006B69A3">
        <w:t>inter</w:t>
      </w:r>
      <w:r w:rsidR="004C243F" w:rsidRPr="006B69A3">
        <w:t>é</w:t>
      </w:r>
      <w:r w:rsidRPr="006B69A3">
        <w:t>s</w:t>
      </w:r>
      <w:r w:rsidR="004C243F" w:rsidRPr="006B69A3">
        <w:t xml:space="preserve"> superior del niño</w:t>
      </w:r>
    </w:p>
    <w:p w:rsidR="008D243A" w:rsidRPr="006B69A3" w:rsidRDefault="008D243A" w:rsidP="008D243A">
      <w:pPr>
        <w:pStyle w:val="SingleTxtG"/>
      </w:pPr>
      <w:r w:rsidRPr="006B69A3">
        <w:t>76.</w:t>
      </w:r>
      <w:r w:rsidRPr="006B69A3">
        <w:tab/>
      </w:r>
      <w:r w:rsidR="004C243F" w:rsidRPr="006B69A3">
        <w:t>La disposición</w:t>
      </w:r>
      <w:r w:rsidRPr="006B69A3">
        <w:t xml:space="preserve"> </w:t>
      </w:r>
      <w:r w:rsidR="004C243F" w:rsidRPr="006B69A3">
        <w:t xml:space="preserve">legislativa </w:t>
      </w:r>
      <w:r w:rsidR="00276A5C" w:rsidRPr="006B69A3">
        <w:t>que plasma</w:t>
      </w:r>
      <w:r w:rsidR="004C243F" w:rsidRPr="006B69A3">
        <w:t xml:space="preserve"> este</w:t>
      </w:r>
      <w:r w:rsidRPr="006B69A3">
        <w:t xml:space="preserve"> </w:t>
      </w:r>
      <w:r w:rsidR="004C243F" w:rsidRPr="006B69A3">
        <w:t>a</w:t>
      </w:r>
      <w:r w:rsidRPr="006B69A3">
        <w:t>rt</w:t>
      </w:r>
      <w:r w:rsidR="004C243F" w:rsidRPr="006B69A3">
        <w:t>í</w:t>
      </w:r>
      <w:r w:rsidRPr="006B69A3">
        <w:t>c</w:t>
      </w:r>
      <w:r w:rsidR="004C243F" w:rsidRPr="006B69A3">
        <w:t>u</w:t>
      </w:r>
      <w:r w:rsidRPr="006B69A3">
        <w:t>l</w:t>
      </w:r>
      <w:r w:rsidR="004C243F" w:rsidRPr="006B69A3">
        <w:t>o</w:t>
      </w:r>
      <w:r w:rsidRPr="006B69A3">
        <w:t xml:space="preserve"> </w:t>
      </w:r>
      <w:r w:rsidR="004C243F" w:rsidRPr="006B69A3">
        <w:t>ya se recogió en el informe</w:t>
      </w:r>
      <w:r w:rsidRPr="006B69A3">
        <w:t xml:space="preserve"> ini</w:t>
      </w:r>
      <w:r w:rsidR="004C243F" w:rsidRPr="006B69A3">
        <w:t>c</w:t>
      </w:r>
      <w:r w:rsidRPr="006B69A3">
        <w:t xml:space="preserve">ial; </w:t>
      </w:r>
      <w:r w:rsidR="004C243F" w:rsidRPr="006B69A3">
        <w:t>sin embargo, se han introducido varias modificaciones para mejorar su aplicación y facilitar directrices</w:t>
      </w:r>
      <w:r w:rsidRPr="006B69A3">
        <w:t xml:space="preserve">. </w:t>
      </w:r>
      <w:r w:rsidR="00405105" w:rsidRPr="006B69A3">
        <w:t xml:space="preserve">En las resoluciones más importantes del Tribunal Supremo se ha invocado directamente </w:t>
      </w:r>
      <w:smartTag w:uri="urn:schemas-microsoft-com:office:smarttags" w:element="PersonName">
        <w:smartTagPr>
          <w:attr w:name="ProductID" w:val="la Convenci￳n"/>
        </w:smartTagPr>
        <w:r w:rsidR="00405105" w:rsidRPr="006B69A3">
          <w:t>la</w:t>
        </w:r>
        <w:r w:rsidRPr="006B69A3">
          <w:t xml:space="preserve"> Conven</w:t>
        </w:r>
        <w:r w:rsidR="00405105" w:rsidRPr="006B69A3">
          <w:t>c</w:t>
        </w:r>
        <w:r w:rsidRPr="006B69A3">
          <w:t>i</w:t>
        </w:r>
        <w:r w:rsidR="00405105" w:rsidRPr="006B69A3">
          <w:t>ó</w:t>
        </w:r>
        <w:r w:rsidRPr="006B69A3">
          <w:t>n</w:t>
        </w:r>
      </w:smartTag>
      <w:r w:rsidR="00405105" w:rsidRPr="006B69A3">
        <w:t xml:space="preserve">, como en el caso </w:t>
      </w:r>
      <w:r w:rsidRPr="00E71D95">
        <w:rPr>
          <w:i/>
        </w:rPr>
        <w:t xml:space="preserve">Durup </w:t>
      </w:r>
      <w:r w:rsidR="00405105" w:rsidRPr="00E71D95">
        <w:rPr>
          <w:i/>
        </w:rPr>
        <w:t>c.</w:t>
      </w:r>
      <w:r w:rsidRPr="00E71D95">
        <w:rPr>
          <w:i/>
        </w:rPr>
        <w:t xml:space="preserve"> Durup</w:t>
      </w:r>
      <w:r w:rsidRPr="006B69A3">
        <w:t xml:space="preserve"> </w:t>
      </w:r>
      <w:r w:rsidR="00276A5C" w:rsidRPr="006B69A3">
        <w:t>(</w:t>
      </w:r>
      <w:r w:rsidR="00405105" w:rsidRPr="006B69A3">
        <w:t>recurso de a</w:t>
      </w:r>
      <w:r w:rsidRPr="006B69A3">
        <w:t>pe</w:t>
      </w:r>
      <w:r w:rsidR="00405105" w:rsidRPr="006B69A3">
        <w:t>l</w:t>
      </w:r>
      <w:r w:rsidRPr="006B69A3">
        <w:t>a</w:t>
      </w:r>
      <w:r w:rsidR="00405105" w:rsidRPr="006B69A3">
        <w:t>ción</w:t>
      </w:r>
      <w:r w:rsidRPr="006B69A3">
        <w:t xml:space="preserve"> </w:t>
      </w:r>
      <w:r w:rsidR="00834CF3" w:rsidRPr="006B69A3">
        <w:t xml:space="preserve">civil </w:t>
      </w:r>
      <w:r w:rsidR="00661FDC" w:rsidRPr="006B69A3">
        <w:t>Nº</w:t>
      </w:r>
      <w:r w:rsidRPr="006B69A3">
        <w:t xml:space="preserve"> 1 </w:t>
      </w:r>
      <w:r w:rsidR="00405105" w:rsidRPr="006B69A3">
        <w:t>de</w:t>
      </w:r>
      <w:r w:rsidRPr="006B69A3">
        <w:t xml:space="preserve"> 2000</w:t>
      </w:r>
      <w:r w:rsidR="00276A5C" w:rsidRPr="006B69A3">
        <w:t>)</w:t>
      </w:r>
      <w:r w:rsidR="00405105" w:rsidRPr="006B69A3">
        <w:t>,</w:t>
      </w:r>
      <w:r w:rsidRPr="006B69A3">
        <w:t xml:space="preserve"> </w:t>
      </w:r>
      <w:r w:rsidR="00834CF3" w:rsidRPr="006B69A3">
        <w:t xml:space="preserve">lo </w:t>
      </w:r>
      <w:r w:rsidR="00405105" w:rsidRPr="006B69A3">
        <w:t>que demuestra que el principio del interés superior del niño resulta primordial a la hora de dictar sentencia</w:t>
      </w:r>
      <w:r w:rsidRPr="006B69A3">
        <w:t>.</w:t>
      </w:r>
      <w:r w:rsidR="00405105" w:rsidRPr="006B69A3">
        <w:t xml:space="preserve"> Las modificaciones sirven también para hacer frente a las preocupaciones de que se hace eco el</w:t>
      </w:r>
      <w:r w:rsidRPr="006B69A3">
        <w:t xml:space="preserve"> </w:t>
      </w:r>
      <w:r w:rsidR="00405105" w:rsidRPr="006B69A3">
        <w:t>C</w:t>
      </w:r>
      <w:r w:rsidRPr="006B69A3">
        <w:t>omit</w:t>
      </w:r>
      <w:r w:rsidR="00405105" w:rsidRPr="006B69A3">
        <w:t>é</w:t>
      </w:r>
      <w:r w:rsidRPr="006B69A3">
        <w:t>.</w:t>
      </w:r>
    </w:p>
    <w:p w:rsidR="008D243A" w:rsidRPr="006B69A3" w:rsidRDefault="008D243A" w:rsidP="008D243A">
      <w:pPr>
        <w:pStyle w:val="SingleTxtG"/>
      </w:pPr>
      <w:r w:rsidRPr="006B69A3">
        <w:t>77.</w:t>
      </w:r>
      <w:r w:rsidRPr="006B69A3">
        <w:tab/>
      </w:r>
      <w:smartTag w:uri="urn:schemas-microsoft-com:office:smarttags" w:element="PersonName">
        <w:smartTagPr>
          <w:attr w:name="ProductID" w:val="la Ley"/>
        </w:smartTagPr>
        <w:r w:rsidR="009C78D9" w:rsidRPr="006B69A3">
          <w:t>La Ley</w:t>
        </w:r>
      </w:smartTag>
      <w:r w:rsidR="00276A5C" w:rsidRPr="006B69A3">
        <w:t xml:space="preserve"> de la i</w:t>
      </w:r>
      <w:r w:rsidR="009C78D9" w:rsidRPr="006B69A3">
        <w:t>nfancia</w:t>
      </w:r>
      <w:r w:rsidRPr="006B69A3">
        <w:t xml:space="preserve"> (</w:t>
      </w:r>
      <w:r w:rsidR="009C78D9" w:rsidRPr="006B69A3">
        <w:t>enmendada</w:t>
      </w:r>
      <w:r w:rsidRPr="006B69A3">
        <w:t>)</w:t>
      </w:r>
      <w:r w:rsidR="009C78D9" w:rsidRPr="006B69A3">
        <w:t xml:space="preserve"> de</w:t>
      </w:r>
      <w:r w:rsidRPr="006B69A3">
        <w:t xml:space="preserve"> 2005 </w:t>
      </w:r>
      <w:r w:rsidR="00A54339" w:rsidRPr="006B69A3">
        <w:t>prevé</w:t>
      </w:r>
      <w:r w:rsidR="009C78D9" w:rsidRPr="006B69A3">
        <w:t xml:space="preserve"> que</w:t>
      </w:r>
      <w:r w:rsidR="00A54339" w:rsidRPr="006B69A3">
        <w:t>,</w:t>
      </w:r>
      <w:r w:rsidR="009C78D9" w:rsidRPr="006B69A3">
        <w:t xml:space="preserve"> cuando un tribunal o un órgano judicial ha de resolver un caso relacionado con la crianza de un niño, el bienestar de </w:t>
      </w:r>
      <w:r w:rsidR="000F3828">
        <w:t>e</w:t>
      </w:r>
      <w:r w:rsidR="009C78D9" w:rsidRPr="006B69A3">
        <w:t>ste ha de ser la</w:t>
      </w:r>
      <w:r w:rsidRPr="006B69A3">
        <w:t xml:space="preserve"> considera</w:t>
      </w:r>
      <w:r w:rsidR="009C78D9" w:rsidRPr="006B69A3">
        <w:t>c</w:t>
      </w:r>
      <w:r w:rsidRPr="006B69A3">
        <w:t>i</w:t>
      </w:r>
      <w:r w:rsidR="009C78D9" w:rsidRPr="006B69A3">
        <w:t>ó</w:t>
      </w:r>
      <w:r w:rsidRPr="006B69A3">
        <w:t>n</w:t>
      </w:r>
      <w:r w:rsidR="009C78D9" w:rsidRPr="006B69A3">
        <w:t xml:space="preserve"> primordial</w:t>
      </w:r>
      <w:r w:rsidRPr="006B69A3">
        <w:t xml:space="preserve">. </w:t>
      </w:r>
      <w:r w:rsidR="009C78D9" w:rsidRPr="006B69A3">
        <w:t xml:space="preserve">Un tribunal o un órgano judicial que juzgue un caso de esa índole habrá de tener en cuenta </w:t>
      </w:r>
      <w:r w:rsidR="00A54339" w:rsidRPr="006B69A3">
        <w:t>necesa</w:t>
      </w:r>
      <w:r w:rsidR="009C78D9" w:rsidRPr="006B69A3">
        <w:t>riamente las premisas de la siguiente lista</w:t>
      </w:r>
      <w:r w:rsidRPr="006B69A3">
        <w:t>:</w:t>
      </w:r>
    </w:p>
    <w:p w:rsidR="008D243A" w:rsidRPr="006B69A3" w:rsidRDefault="009C78D9" w:rsidP="008D243A">
      <w:pPr>
        <w:pStyle w:val="Bullet1G"/>
      </w:pPr>
      <w:r w:rsidRPr="006B69A3">
        <w:t>El principio</w:t>
      </w:r>
      <w:r w:rsidR="008D243A" w:rsidRPr="006B69A3">
        <w:t xml:space="preserve"> general </w:t>
      </w:r>
      <w:r w:rsidRPr="006B69A3">
        <w:t>de que una dilación</w:t>
      </w:r>
      <w:r w:rsidR="008D243A" w:rsidRPr="006B69A3">
        <w:t xml:space="preserve"> </w:t>
      </w:r>
      <w:r w:rsidRPr="006B69A3">
        <w:t>e</w:t>
      </w:r>
      <w:r w:rsidR="008D243A" w:rsidRPr="006B69A3">
        <w:t xml:space="preserve">n </w:t>
      </w:r>
      <w:r w:rsidRPr="006B69A3">
        <w:t xml:space="preserve">la </w:t>
      </w:r>
      <w:r w:rsidR="00A54339" w:rsidRPr="006B69A3">
        <w:t>resolu</w:t>
      </w:r>
      <w:r w:rsidRPr="006B69A3">
        <w:t>ción</w:t>
      </w:r>
      <w:r w:rsidR="008D243A" w:rsidRPr="006B69A3">
        <w:t xml:space="preserve"> </w:t>
      </w:r>
      <w:r w:rsidRPr="006B69A3">
        <w:t>del asunto</w:t>
      </w:r>
      <w:r w:rsidR="00BA36A4" w:rsidRPr="006B69A3">
        <w:t xml:space="preserve"> redundará</w:t>
      </w:r>
      <w:r w:rsidRPr="006B69A3">
        <w:t xml:space="preserve"> probablemente</w:t>
      </w:r>
      <w:r w:rsidR="008D243A" w:rsidRPr="006B69A3">
        <w:t xml:space="preserve"> </w:t>
      </w:r>
      <w:r w:rsidR="00BA36A4" w:rsidRPr="006B69A3">
        <w:t>en perjuicio del bienestar del niño</w:t>
      </w:r>
      <w:r w:rsidR="00331D4D" w:rsidRPr="006B69A3">
        <w:t>;</w:t>
      </w:r>
    </w:p>
    <w:p w:rsidR="008D243A" w:rsidRPr="006B69A3" w:rsidRDefault="00A54339" w:rsidP="008D243A">
      <w:pPr>
        <w:pStyle w:val="Bullet1G"/>
      </w:pPr>
      <w:r w:rsidRPr="006B69A3">
        <w:t>Lo</w:t>
      </w:r>
      <w:r w:rsidR="00BA36A4" w:rsidRPr="006B69A3">
        <w:t xml:space="preserve">s </w:t>
      </w:r>
      <w:r w:rsidRPr="006B69A3">
        <w:t>deseos</w:t>
      </w:r>
      <w:r w:rsidR="00BA36A4" w:rsidRPr="006B69A3">
        <w:t xml:space="preserve"> y </w:t>
      </w:r>
      <w:r w:rsidR="00834CF3" w:rsidRPr="006B69A3">
        <w:t>sentimientos</w:t>
      </w:r>
      <w:r w:rsidR="00BA36A4" w:rsidRPr="006B69A3">
        <w:t xml:space="preserve"> del niño que puedan </w:t>
      </w:r>
      <w:r w:rsidR="00834CF3" w:rsidRPr="006B69A3">
        <w:t>averiguarse</w:t>
      </w:r>
      <w:r w:rsidR="00BA36A4" w:rsidRPr="006B69A3">
        <w:t xml:space="preserve"> teniendo </w:t>
      </w:r>
      <w:r w:rsidR="00834CF3" w:rsidRPr="006B69A3">
        <w:t>presente</w:t>
      </w:r>
      <w:r w:rsidR="00BA36A4" w:rsidRPr="006B69A3">
        <w:t xml:space="preserve"> la edad y </w:t>
      </w:r>
      <w:r w:rsidRPr="006B69A3">
        <w:t>la capacidad d</w:t>
      </w:r>
      <w:r w:rsidR="00BA36A4" w:rsidRPr="006B69A3">
        <w:t>e entendimiento de</w:t>
      </w:r>
      <w:r w:rsidR="00834CF3" w:rsidRPr="006B69A3">
        <w:t xml:space="preserve"> </w:t>
      </w:r>
      <w:r w:rsidR="000F3828">
        <w:t>e</w:t>
      </w:r>
      <w:r w:rsidR="00834CF3" w:rsidRPr="006B69A3">
        <w:t>ste</w:t>
      </w:r>
      <w:r w:rsidR="00331D4D" w:rsidRPr="006B69A3">
        <w:t>;</w:t>
      </w:r>
    </w:p>
    <w:p w:rsidR="008D243A" w:rsidRPr="006B69A3" w:rsidRDefault="00BA36A4" w:rsidP="008D243A">
      <w:pPr>
        <w:pStyle w:val="Bullet1G"/>
      </w:pPr>
      <w:r w:rsidRPr="006B69A3">
        <w:t>El probable</w:t>
      </w:r>
      <w:r w:rsidR="008D243A" w:rsidRPr="006B69A3">
        <w:t xml:space="preserve"> efect</w:t>
      </w:r>
      <w:r w:rsidRPr="006B69A3">
        <w:t>o en el niño de cualquier cambio en sus</w:t>
      </w:r>
      <w:r w:rsidR="008D243A" w:rsidRPr="006B69A3">
        <w:t xml:space="preserve"> circu</w:t>
      </w:r>
      <w:r w:rsidRPr="006B69A3">
        <w:t>n</w:t>
      </w:r>
      <w:r w:rsidR="008D243A" w:rsidRPr="006B69A3">
        <w:t>stanc</w:t>
      </w:r>
      <w:r w:rsidRPr="006B69A3">
        <w:t>ia</w:t>
      </w:r>
      <w:r w:rsidR="008D243A" w:rsidRPr="006B69A3">
        <w:t>s</w:t>
      </w:r>
      <w:r w:rsidR="00331D4D" w:rsidRPr="006B69A3">
        <w:t>;</w:t>
      </w:r>
    </w:p>
    <w:p w:rsidR="008D243A" w:rsidRPr="006B69A3" w:rsidRDefault="00BA36A4" w:rsidP="008D243A">
      <w:pPr>
        <w:pStyle w:val="Bullet1G"/>
      </w:pPr>
      <w:r w:rsidRPr="006B69A3">
        <w:t>La edad, el</w:t>
      </w:r>
      <w:r w:rsidR="008D243A" w:rsidRPr="006B69A3">
        <w:t xml:space="preserve"> g</w:t>
      </w:r>
      <w:r w:rsidRPr="006B69A3">
        <w:t>é</w:t>
      </w:r>
      <w:r w:rsidR="008D243A" w:rsidRPr="006B69A3">
        <w:t>ner</w:t>
      </w:r>
      <w:r w:rsidRPr="006B69A3">
        <w:t>o</w:t>
      </w:r>
      <w:r w:rsidR="008D243A" w:rsidRPr="006B69A3">
        <w:t xml:space="preserve">, </w:t>
      </w:r>
      <w:r w:rsidRPr="006B69A3">
        <w:t>el entorno y cualquier otra ca</w:t>
      </w:r>
      <w:r w:rsidR="008D243A" w:rsidRPr="006B69A3">
        <w:t>racter</w:t>
      </w:r>
      <w:r w:rsidRPr="006B69A3">
        <w:t>í</w:t>
      </w:r>
      <w:r w:rsidR="008D243A" w:rsidRPr="006B69A3">
        <w:t>stic</w:t>
      </w:r>
      <w:r w:rsidRPr="006B69A3">
        <w:t>a del niño que el tribunal considere pertinente</w:t>
      </w:r>
      <w:r w:rsidR="00331D4D" w:rsidRPr="006B69A3">
        <w:t>;</w:t>
      </w:r>
    </w:p>
    <w:p w:rsidR="008D243A" w:rsidRPr="006B69A3" w:rsidRDefault="00BA36A4" w:rsidP="008D243A">
      <w:pPr>
        <w:pStyle w:val="Bullet1G"/>
      </w:pPr>
      <w:r w:rsidRPr="006B69A3">
        <w:t>Cualquier daño que el niño haya</w:t>
      </w:r>
      <w:r w:rsidR="008D243A" w:rsidRPr="006B69A3">
        <w:t xml:space="preserve"> sufr</w:t>
      </w:r>
      <w:r w:rsidRPr="006B69A3">
        <w:t>i</w:t>
      </w:r>
      <w:r w:rsidR="008D243A" w:rsidRPr="006B69A3">
        <w:t>d</w:t>
      </w:r>
      <w:r w:rsidRPr="006B69A3">
        <w:t>o</w:t>
      </w:r>
      <w:r w:rsidR="008D243A" w:rsidRPr="006B69A3">
        <w:t xml:space="preserve"> o </w:t>
      </w:r>
      <w:r w:rsidR="00834CF3" w:rsidRPr="006B69A3">
        <w:t>corra</w:t>
      </w:r>
      <w:r w:rsidRPr="006B69A3">
        <w:t xml:space="preserve"> peligro de</w:t>
      </w:r>
      <w:r w:rsidR="008D243A" w:rsidRPr="006B69A3">
        <w:t xml:space="preserve"> suf</w:t>
      </w:r>
      <w:r w:rsidRPr="006B69A3">
        <w:t>r</w:t>
      </w:r>
      <w:r w:rsidR="008D243A" w:rsidRPr="006B69A3">
        <w:t>i</w:t>
      </w:r>
      <w:r w:rsidRPr="006B69A3">
        <w:t>r</w:t>
      </w:r>
      <w:r w:rsidR="00331D4D" w:rsidRPr="006B69A3">
        <w:t>;</w:t>
      </w:r>
    </w:p>
    <w:p w:rsidR="008D243A" w:rsidRPr="006B69A3" w:rsidRDefault="00BA36A4" w:rsidP="008D243A">
      <w:pPr>
        <w:pStyle w:val="Bullet1G"/>
      </w:pPr>
      <w:r w:rsidRPr="006B69A3">
        <w:t>La</w:t>
      </w:r>
      <w:r w:rsidR="008D243A" w:rsidRPr="006B69A3">
        <w:t xml:space="preserve"> capaci</w:t>
      </w:r>
      <w:r w:rsidRPr="006B69A3">
        <w:t>dad de cada uno de los</w:t>
      </w:r>
      <w:r w:rsidR="008D243A" w:rsidRPr="006B69A3">
        <w:t xml:space="preserve"> </w:t>
      </w:r>
      <w:r w:rsidRPr="006B69A3">
        <w:t>progenitores del niño</w:t>
      </w:r>
      <w:r w:rsidR="008D243A" w:rsidRPr="006B69A3">
        <w:t xml:space="preserve">, </w:t>
      </w:r>
      <w:r w:rsidRPr="006B69A3">
        <w:t>y de cualquier otra persona que el tribunal o instancia judicial</w:t>
      </w:r>
      <w:r w:rsidR="008D243A" w:rsidRPr="006B69A3">
        <w:t xml:space="preserve"> consider</w:t>
      </w:r>
      <w:r w:rsidRPr="006B69A3">
        <w:t xml:space="preserve">e que es importante </w:t>
      </w:r>
      <w:r w:rsidR="00A54339" w:rsidRPr="006B69A3">
        <w:t>para atender</w:t>
      </w:r>
      <w:r w:rsidRPr="006B69A3">
        <w:t xml:space="preserve"> las necesidades de</w:t>
      </w:r>
      <w:r w:rsidR="00A54339" w:rsidRPr="006B69A3">
        <w:t xml:space="preserve"> </w:t>
      </w:r>
      <w:r w:rsidR="000F3828">
        <w:t>e</w:t>
      </w:r>
      <w:r w:rsidR="00A54339" w:rsidRPr="006B69A3">
        <w:t>ste</w:t>
      </w:r>
      <w:r w:rsidR="00331D4D" w:rsidRPr="006B69A3">
        <w:t>;</w:t>
      </w:r>
    </w:p>
    <w:p w:rsidR="008D243A" w:rsidRPr="006B69A3" w:rsidRDefault="00BA36A4" w:rsidP="008D243A">
      <w:pPr>
        <w:pStyle w:val="Bullet1G"/>
      </w:pPr>
      <w:r w:rsidRPr="006B69A3">
        <w:t xml:space="preserve">La </w:t>
      </w:r>
      <w:r w:rsidR="00A54339" w:rsidRPr="006B69A3">
        <w:t>serie</w:t>
      </w:r>
      <w:r w:rsidRPr="006B69A3">
        <w:t xml:space="preserve"> de facultades</w:t>
      </w:r>
      <w:r w:rsidR="00A96694" w:rsidRPr="006B69A3">
        <w:t xml:space="preserve"> de que dispone el tribunal u órgano judicial en las actuaciones pertinentes</w:t>
      </w:r>
      <w:r w:rsidR="00331D4D" w:rsidRPr="006B69A3">
        <w:t>;</w:t>
      </w:r>
    </w:p>
    <w:p w:rsidR="008D243A" w:rsidRPr="006B69A3" w:rsidRDefault="008D243A" w:rsidP="008D243A">
      <w:pPr>
        <w:pStyle w:val="SingleTxtG"/>
      </w:pPr>
      <w:r w:rsidRPr="006B69A3">
        <w:t>S</w:t>
      </w:r>
      <w:r w:rsidR="00A96694" w:rsidRPr="006B69A3">
        <w:t>e está impartiendo una formación al</w:t>
      </w:r>
      <w:r w:rsidRPr="006B69A3">
        <w:t xml:space="preserve"> </w:t>
      </w:r>
      <w:r w:rsidR="00A96694" w:rsidRPr="006B69A3">
        <w:t xml:space="preserve">personal del </w:t>
      </w:r>
      <w:r w:rsidRPr="006B69A3">
        <w:t xml:space="preserve">Tribunal </w:t>
      </w:r>
      <w:r w:rsidR="00A96694" w:rsidRPr="006B69A3">
        <w:t xml:space="preserve">de </w:t>
      </w:r>
      <w:smartTag w:uri="urn:schemas-microsoft-com:office:smarttags" w:element="PersonName">
        <w:smartTagPr>
          <w:attr w:name="ProductID" w:val="la Familia"/>
        </w:smartTagPr>
        <w:r w:rsidR="00A96694" w:rsidRPr="006B69A3">
          <w:t>la Familia</w:t>
        </w:r>
      </w:smartTag>
      <w:r w:rsidR="00834CF3" w:rsidRPr="006B69A3">
        <w:t xml:space="preserve"> para que se familiarice</w:t>
      </w:r>
      <w:r w:rsidR="00A96694" w:rsidRPr="006B69A3">
        <w:t xml:space="preserve"> con </w:t>
      </w:r>
      <w:r w:rsidR="00E2767B" w:rsidRPr="006B69A3">
        <w:t>esa</w:t>
      </w:r>
      <w:r w:rsidR="00A96694" w:rsidRPr="006B69A3">
        <w:t xml:space="preserve"> lista</w:t>
      </w:r>
      <w:r w:rsidRPr="006B69A3">
        <w:t>.</w:t>
      </w:r>
    </w:p>
    <w:p w:rsidR="008D243A" w:rsidRPr="006B69A3" w:rsidRDefault="008D243A" w:rsidP="008D243A">
      <w:pPr>
        <w:pStyle w:val="SingleTxtG"/>
      </w:pPr>
      <w:r w:rsidRPr="006B69A3">
        <w:t>78.</w:t>
      </w:r>
      <w:r w:rsidRPr="006B69A3">
        <w:tab/>
      </w:r>
      <w:r w:rsidR="00E2767B" w:rsidRPr="006B69A3">
        <w:t>G</w:t>
      </w:r>
      <w:r w:rsidR="00834CF3" w:rsidRPr="006B69A3">
        <w:t xml:space="preserve">racias a las directrices </w:t>
      </w:r>
      <w:r w:rsidR="007917E5" w:rsidRPr="006B69A3">
        <w:t>de aplicación</w:t>
      </w:r>
      <w:r w:rsidR="00834CF3" w:rsidRPr="006B69A3">
        <w:t xml:space="preserve"> del Presidente del Tribunal Supremo,</w:t>
      </w:r>
      <w:r w:rsidRPr="006B69A3">
        <w:t xml:space="preserve"> </w:t>
      </w:r>
      <w:r w:rsidR="00E2767B" w:rsidRPr="006B69A3">
        <w:t xml:space="preserve">se ha establecido </w:t>
      </w:r>
      <w:r w:rsidR="0006257B" w:rsidRPr="006B69A3">
        <w:t>que es preciso dar prioridad en los tribunales a los casos en que hay</w:t>
      </w:r>
      <w:r w:rsidR="00E2767B" w:rsidRPr="006B69A3">
        <w:t>a</w:t>
      </w:r>
      <w:r w:rsidR="0006257B" w:rsidRPr="006B69A3">
        <w:t xml:space="preserve"> niños </w:t>
      </w:r>
      <w:r w:rsidR="00E2767B" w:rsidRPr="006B69A3">
        <w:t>afectados</w:t>
      </w:r>
      <w:r w:rsidR="0006257B" w:rsidRPr="006B69A3">
        <w:t>,</w:t>
      </w:r>
      <w:r w:rsidRPr="006B69A3">
        <w:t xml:space="preserve"> </w:t>
      </w:r>
      <w:r w:rsidR="0006257B" w:rsidRPr="006B69A3">
        <w:t>a fin de no menoscabar el bienestar del niño</w:t>
      </w:r>
      <w:r w:rsidRPr="006B69A3">
        <w:t xml:space="preserve">. </w:t>
      </w:r>
      <w:r w:rsidR="0006257B" w:rsidRPr="006B69A3">
        <w:t>No obstante, los tribunales tropiezan con numerosos obstáculos e</w:t>
      </w:r>
      <w:r w:rsidRPr="006B69A3">
        <w:t xml:space="preserve">n </w:t>
      </w:r>
      <w:r w:rsidR="0006257B" w:rsidRPr="006B69A3">
        <w:t>esa</w:t>
      </w:r>
      <w:r w:rsidRPr="006B69A3">
        <w:t xml:space="preserve"> </w:t>
      </w:r>
      <w:r w:rsidR="0006257B" w:rsidRPr="006B69A3">
        <w:t>esfera</w:t>
      </w:r>
      <w:r w:rsidRPr="006B69A3">
        <w:t xml:space="preserve"> </w:t>
      </w:r>
      <w:r w:rsidR="0006257B" w:rsidRPr="006B69A3">
        <w:t>y, a menudo, por diversas razones,</w:t>
      </w:r>
      <w:r w:rsidRPr="006B69A3">
        <w:t xml:space="preserve"> </w:t>
      </w:r>
      <w:r w:rsidR="0006257B" w:rsidRPr="006B69A3">
        <w:t>esos casos sufren demoras</w:t>
      </w:r>
      <w:r w:rsidRPr="006B69A3">
        <w:t xml:space="preserve">. </w:t>
      </w:r>
      <w:r w:rsidR="0006257B" w:rsidRPr="006B69A3">
        <w:t>Se están manteniendo consultas con los interlocutor</w:t>
      </w:r>
      <w:r w:rsidR="007917E5" w:rsidRPr="006B69A3">
        <w:t>e</w:t>
      </w:r>
      <w:r w:rsidR="0006257B" w:rsidRPr="006B69A3">
        <w:t>s a fin de determin</w:t>
      </w:r>
      <w:r w:rsidR="007917E5" w:rsidRPr="006B69A3">
        <w:t>a</w:t>
      </w:r>
      <w:r w:rsidR="0006257B" w:rsidRPr="006B69A3">
        <w:t>r la m</w:t>
      </w:r>
      <w:r w:rsidR="007917E5" w:rsidRPr="006B69A3">
        <w:t>e</w:t>
      </w:r>
      <w:r w:rsidR="0006257B" w:rsidRPr="006B69A3">
        <w:t>jor forma de solucionarlo</w:t>
      </w:r>
      <w:r w:rsidRPr="006B69A3">
        <w:t>.</w:t>
      </w:r>
    </w:p>
    <w:p w:rsidR="008D243A" w:rsidRPr="006B69A3" w:rsidRDefault="008D243A" w:rsidP="008D243A">
      <w:pPr>
        <w:pStyle w:val="SingleTxtG"/>
      </w:pPr>
      <w:r w:rsidRPr="006B69A3">
        <w:t>79.</w:t>
      </w:r>
      <w:r w:rsidRPr="006B69A3">
        <w:tab/>
      </w:r>
      <w:r w:rsidR="0006257B" w:rsidRPr="006B69A3">
        <w:t xml:space="preserve">El Tribunal de </w:t>
      </w:r>
      <w:smartTag w:uri="urn:schemas-microsoft-com:office:smarttags" w:element="PersonName">
        <w:smartTagPr>
          <w:attr w:name="ProductID" w:val="la Familia"/>
        </w:smartTagPr>
        <w:r w:rsidR="0006257B" w:rsidRPr="006B69A3">
          <w:t>la</w:t>
        </w:r>
        <w:r w:rsidRPr="006B69A3">
          <w:t xml:space="preserve"> Famil</w:t>
        </w:r>
        <w:r w:rsidR="0006257B" w:rsidRPr="006B69A3">
          <w:t>ia</w:t>
        </w:r>
      </w:smartTag>
      <w:r w:rsidRPr="006B69A3">
        <w:t xml:space="preserve"> </w:t>
      </w:r>
      <w:r w:rsidR="00CC334D" w:rsidRPr="006B69A3">
        <w:t>tiene la</w:t>
      </w:r>
      <w:r w:rsidRPr="006B69A3">
        <w:t xml:space="preserve"> obliga</w:t>
      </w:r>
      <w:r w:rsidR="00CC334D" w:rsidRPr="006B69A3">
        <w:t>c</w:t>
      </w:r>
      <w:r w:rsidRPr="006B69A3">
        <w:t>i</w:t>
      </w:r>
      <w:r w:rsidR="00CC334D" w:rsidRPr="006B69A3">
        <w:t xml:space="preserve">ón, de conformidad con </w:t>
      </w:r>
      <w:smartTag w:uri="urn:schemas-microsoft-com:office:smarttags" w:element="PersonName">
        <w:smartTagPr>
          <w:attr w:name="ProductID" w:val="la Ley"/>
        </w:smartTagPr>
        <w:r w:rsidR="00CC334D" w:rsidRPr="006B69A3">
          <w:t>la Ley</w:t>
        </w:r>
      </w:smartTag>
      <w:r w:rsidR="00E2767B" w:rsidRPr="006B69A3">
        <w:t xml:space="preserve"> de la i</w:t>
      </w:r>
      <w:r w:rsidR="00CC334D" w:rsidRPr="006B69A3">
        <w:t>nfancia</w:t>
      </w:r>
      <w:r w:rsidRPr="006B69A3">
        <w:t xml:space="preserve"> (</w:t>
      </w:r>
      <w:r w:rsidR="00CC334D" w:rsidRPr="006B69A3">
        <w:t>en</w:t>
      </w:r>
      <w:r w:rsidRPr="006B69A3">
        <w:t>mend</w:t>
      </w:r>
      <w:r w:rsidR="00CC334D" w:rsidRPr="006B69A3">
        <w:t>ada</w:t>
      </w:r>
      <w:r w:rsidRPr="006B69A3">
        <w:t xml:space="preserve">) </w:t>
      </w:r>
      <w:r w:rsidR="00CC334D" w:rsidRPr="006B69A3">
        <w:t>de</w:t>
      </w:r>
      <w:r w:rsidRPr="006B69A3">
        <w:t xml:space="preserve"> 1998</w:t>
      </w:r>
      <w:r w:rsidR="00CC334D" w:rsidRPr="006B69A3">
        <w:t>,</w:t>
      </w:r>
      <w:r w:rsidRPr="006B69A3">
        <w:t xml:space="preserve"> </w:t>
      </w:r>
      <w:r w:rsidR="00CC334D" w:rsidRPr="006B69A3">
        <w:t>de otorgar la máxima prioridad al interés superior del niño, que</w:t>
      </w:r>
      <w:r w:rsidR="00DF5CD0" w:rsidRPr="006B69A3">
        <w:t xml:space="preserve"> es</w:t>
      </w:r>
      <w:r w:rsidRPr="006B69A3">
        <w:t xml:space="preserve"> </w:t>
      </w:r>
      <w:r w:rsidR="00E2767B" w:rsidRPr="006B69A3">
        <w:t>la cuestión primordial para</w:t>
      </w:r>
      <w:r w:rsidR="00DF5CD0" w:rsidRPr="006B69A3">
        <w:t xml:space="preserve"> el</w:t>
      </w:r>
      <w:r w:rsidRPr="006B69A3">
        <w:t xml:space="preserve"> Tribunal. </w:t>
      </w:r>
      <w:r w:rsidR="000F3828">
        <w:t>E</w:t>
      </w:r>
      <w:r w:rsidR="00DF5CD0" w:rsidRPr="006B69A3">
        <w:t>ste e</w:t>
      </w:r>
      <w:r w:rsidRPr="006B69A3">
        <w:t xml:space="preserve">s </w:t>
      </w:r>
      <w:r w:rsidR="00DF5CD0" w:rsidRPr="006B69A3">
        <w:t xml:space="preserve">responsable también, según esa </w:t>
      </w:r>
      <w:r w:rsidR="006A6296" w:rsidRPr="006B69A3">
        <w:t>ley</w:t>
      </w:r>
      <w:r w:rsidR="00DF5CD0" w:rsidRPr="006B69A3">
        <w:t>,</w:t>
      </w:r>
      <w:r w:rsidRPr="006B69A3">
        <w:t xml:space="preserve"> </w:t>
      </w:r>
      <w:r w:rsidR="00DF5CD0" w:rsidRPr="006B69A3">
        <w:t>de asegurar</w:t>
      </w:r>
      <w:r w:rsidR="00FC5156" w:rsidRPr="006B69A3">
        <w:t>se</w:t>
      </w:r>
      <w:r w:rsidR="00DF5CD0" w:rsidRPr="006B69A3">
        <w:t>, en los casos en que pueda hacerlo,</w:t>
      </w:r>
      <w:r w:rsidRPr="006B69A3">
        <w:t xml:space="preserve"> </w:t>
      </w:r>
      <w:r w:rsidR="00FC5156" w:rsidRPr="006B69A3">
        <w:t xml:space="preserve">de </w:t>
      </w:r>
      <w:r w:rsidR="00DF5CD0" w:rsidRPr="006B69A3">
        <w:t>que tomará en</w:t>
      </w:r>
      <w:r w:rsidRPr="006B69A3">
        <w:t xml:space="preserve"> considera</w:t>
      </w:r>
      <w:r w:rsidR="00DF5CD0" w:rsidRPr="006B69A3">
        <w:t>c</w:t>
      </w:r>
      <w:r w:rsidRPr="006B69A3">
        <w:t>i</w:t>
      </w:r>
      <w:r w:rsidR="00DF5CD0" w:rsidRPr="006B69A3">
        <w:t>ó</w:t>
      </w:r>
      <w:r w:rsidRPr="006B69A3">
        <w:t xml:space="preserve">n </w:t>
      </w:r>
      <w:r w:rsidR="00DF5CD0" w:rsidRPr="006B69A3">
        <w:t>la opinión del niño que se verá afectado por esa</w:t>
      </w:r>
      <w:r w:rsidRPr="006B69A3">
        <w:t xml:space="preserve"> decisi</w:t>
      </w:r>
      <w:r w:rsidR="00DF5CD0" w:rsidRPr="006B69A3">
        <w:t>ó</w:t>
      </w:r>
      <w:r w:rsidRPr="006B69A3">
        <w:t>n. A</w:t>
      </w:r>
      <w:r w:rsidR="00DF5CD0" w:rsidRPr="006B69A3">
        <w:t>unque no existe aún ninguna garantía</w:t>
      </w:r>
      <w:r w:rsidRPr="006B69A3">
        <w:t xml:space="preserve"> </w:t>
      </w:r>
      <w:r w:rsidR="00FC5156" w:rsidRPr="006B69A3">
        <w:t>de que se aplique a nivel</w:t>
      </w:r>
      <w:r w:rsidRPr="006B69A3">
        <w:t xml:space="preserve"> judicial o administrativ</w:t>
      </w:r>
      <w:r w:rsidR="00FC5156" w:rsidRPr="006B69A3">
        <w:t>o</w:t>
      </w:r>
      <w:r w:rsidRPr="006B69A3">
        <w:t xml:space="preserve">, </w:t>
      </w:r>
      <w:r w:rsidR="00FC5156" w:rsidRPr="006B69A3">
        <w:t xml:space="preserve">constituye sin embargo, un telón de fondo concreto para que, </w:t>
      </w:r>
      <w:r w:rsidR="00E2767B" w:rsidRPr="006B69A3">
        <w:t>en el proceso de</w:t>
      </w:r>
      <w:r w:rsidR="00FC5156" w:rsidRPr="006B69A3">
        <w:t xml:space="preserve"> adopción de r</w:t>
      </w:r>
      <w:r w:rsidRPr="006B69A3">
        <w:t>e</w:t>
      </w:r>
      <w:r w:rsidR="00FC5156" w:rsidRPr="006B69A3">
        <w:t>solu</w:t>
      </w:r>
      <w:r w:rsidRPr="006B69A3">
        <w:t>cion</w:t>
      </w:r>
      <w:r w:rsidR="00FC5156" w:rsidRPr="006B69A3">
        <w:t>es,</w:t>
      </w:r>
      <w:r w:rsidRPr="006B69A3">
        <w:t xml:space="preserve"> </w:t>
      </w:r>
      <w:r w:rsidR="00E2767B" w:rsidRPr="006B69A3">
        <w:t xml:space="preserve">no se pierda nunca de vista que </w:t>
      </w:r>
      <w:r w:rsidR="00C00179" w:rsidRPr="006B69A3">
        <w:t>el</w:t>
      </w:r>
      <w:r w:rsidRPr="006B69A3">
        <w:t xml:space="preserve"> </w:t>
      </w:r>
      <w:r w:rsidR="00E2767B" w:rsidRPr="006B69A3">
        <w:t xml:space="preserve">principio fundamental es el </w:t>
      </w:r>
      <w:r w:rsidRPr="006B69A3">
        <w:t>inter</w:t>
      </w:r>
      <w:r w:rsidR="00C00179" w:rsidRPr="006B69A3">
        <w:t>é</w:t>
      </w:r>
      <w:r w:rsidRPr="006B69A3">
        <w:t>s</w:t>
      </w:r>
      <w:r w:rsidR="00C00179" w:rsidRPr="006B69A3">
        <w:t xml:space="preserve"> superior del niño</w:t>
      </w:r>
      <w:r w:rsidRPr="006B69A3">
        <w:t>.</w:t>
      </w:r>
    </w:p>
    <w:p w:rsidR="008D243A" w:rsidRPr="006B69A3" w:rsidRDefault="008D243A" w:rsidP="008D243A">
      <w:pPr>
        <w:pStyle w:val="H23G"/>
      </w:pPr>
      <w:r w:rsidRPr="006B69A3">
        <w:tab/>
      </w:r>
      <w:r w:rsidRPr="006B69A3">
        <w:tab/>
      </w:r>
      <w:r w:rsidR="00C00179" w:rsidRPr="006B69A3">
        <w:t>Normas aplicables a las instalaciones para el cuidado y</w:t>
      </w:r>
      <w:r w:rsidRPr="006B69A3">
        <w:t xml:space="preserve"> protec</w:t>
      </w:r>
      <w:r w:rsidR="00C00179" w:rsidRPr="006B69A3">
        <w:t>c</w:t>
      </w:r>
      <w:r w:rsidRPr="006B69A3">
        <w:t>i</w:t>
      </w:r>
      <w:r w:rsidR="00C00179" w:rsidRPr="006B69A3">
        <w:t>ó</w:t>
      </w:r>
      <w:r w:rsidRPr="006B69A3">
        <w:t xml:space="preserve">n </w:t>
      </w:r>
      <w:r w:rsidR="00C00179" w:rsidRPr="006B69A3">
        <w:t>de los niños</w:t>
      </w:r>
    </w:p>
    <w:p w:rsidR="008D243A" w:rsidRPr="006B69A3" w:rsidRDefault="008D243A" w:rsidP="008D243A">
      <w:pPr>
        <w:pStyle w:val="SingleTxtG"/>
      </w:pPr>
      <w:r w:rsidRPr="006B69A3">
        <w:t>80.</w:t>
      </w:r>
      <w:r w:rsidRPr="006B69A3">
        <w:tab/>
      </w:r>
      <w:r w:rsidR="00C00179" w:rsidRPr="006B69A3">
        <w:t>Sírvanse consultar el informe</w:t>
      </w:r>
      <w:r w:rsidRPr="006B69A3">
        <w:t xml:space="preserve"> ini</w:t>
      </w:r>
      <w:r w:rsidR="00C00179" w:rsidRPr="006B69A3">
        <w:t>c</w:t>
      </w:r>
      <w:r w:rsidRPr="006B69A3">
        <w:t>ial, p</w:t>
      </w:r>
      <w:r w:rsidR="00C00179" w:rsidRPr="006B69A3">
        <w:t>ár</w:t>
      </w:r>
      <w:r w:rsidRPr="006B69A3">
        <w:t>ra</w:t>
      </w:r>
      <w:r w:rsidR="00C00179" w:rsidRPr="006B69A3">
        <w:t>fos</w:t>
      </w:r>
      <w:r w:rsidRPr="006B69A3">
        <w:t xml:space="preserve"> 40</w:t>
      </w:r>
      <w:r w:rsidR="00C00179" w:rsidRPr="006B69A3">
        <w:t xml:space="preserve"> y </w:t>
      </w:r>
      <w:r w:rsidRPr="006B69A3">
        <w:t>41.</w:t>
      </w:r>
    </w:p>
    <w:p w:rsidR="008D243A" w:rsidRPr="006B69A3" w:rsidRDefault="008D243A" w:rsidP="008D243A">
      <w:pPr>
        <w:pStyle w:val="H1G"/>
      </w:pPr>
      <w:r w:rsidRPr="006B69A3">
        <w:tab/>
        <w:t>C.</w:t>
      </w:r>
      <w:r w:rsidRPr="006B69A3">
        <w:tab/>
      </w:r>
      <w:r w:rsidR="00C00179" w:rsidRPr="006B69A3">
        <w:t>El derecho a la vida,</w:t>
      </w:r>
      <w:r w:rsidRPr="006B69A3">
        <w:t xml:space="preserve"> </w:t>
      </w:r>
      <w:r w:rsidR="00C00179" w:rsidRPr="006B69A3">
        <w:t xml:space="preserve">la </w:t>
      </w:r>
      <w:r w:rsidRPr="006B69A3">
        <w:t>su</w:t>
      </w:r>
      <w:r w:rsidR="00C00179" w:rsidRPr="006B69A3">
        <w:t>pe</w:t>
      </w:r>
      <w:r w:rsidRPr="006B69A3">
        <w:t>rviv</w:t>
      </w:r>
      <w:r w:rsidR="00C00179" w:rsidRPr="006B69A3">
        <w:t>encia y el</w:t>
      </w:r>
      <w:r w:rsidRPr="006B69A3">
        <w:t xml:space="preserve"> de</w:t>
      </w:r>
      <w:r w:rsidR="00C00179" w:rsidRPr="006B69A3">
        <w:t>sarrollo</w:t>
      </w:r>
      <w:r w:rsidRPr="006B69A3">
        <w:t xml:space="preserve"> (art</w:t>
      </w:r>
      <w:r w:rsidR="00331D4D" w:rsidRPr="006B69A3">
        <w:t>ículo</w:t>
      </w:r>
      <w:r w:rsidRPr="006B69A3">
        <w:t xml:space="preserve"> 6)</w:t>
      </w:r>
    </w:p>
    <w:p w:rsidR="008D243A" w:rsidRPr="006B69A3" w:rsidRDefault="008D243A" w:rsidP="008D243A">
      <w:pPr>
        <w:pStyle w:val="SingleTxtG"/>
      </w:pPr>
      <w:r w:rsidRPr="006B69A3">
        <w:t>81.</w:t>
      </w:r>
      <w:r w:rsidRPr="006B69A3">
        <w:tab/>
      </w:r>
      <w:r w:rsidR="00955F24" w:rsidRPr="006B69A3">
        <w:t>Sírvanse consultar el informe</w:t>
      </w:r>
      <w:r w:rsidRPr="006B69A3">
        <w:t xml:space="preserve"> ini</w:t>
      </w:r>
      <w:r w:rsidR="00955F24" w:rsidRPr="006B69A3">
        <w:t>c</w:t>
      </w:r>
      <w:r w:rsidRPr="006B69A3">
        <w:t>ial</w:t>
      </w:r>
      <w:r w:rsidR="00955F24" w:rsidRPr="006B69A3">
        <w:t>,</w:t>
      </w:r>
      <w:r w:rsidRPr="006B69A3">
        <w:t xml:space="preserve"> p</w:t>
      </w:r>
      <w:r w:rsidR="00955F24" w:rsidRPr="006B69A3">
        <w:t>ár</w:t>
      </w:r>
      <w:r w:rsidRPr="006B69A3">
        <w:t>ra</w:t>
      </w:r>
      <w:r w:rsidR="00955F24" w:rsidRPr="006B69A3">
        <w:t>fos</w:t>
      </w:r>
      <w:r w:rsidRPr="006B69A3">
        <w:t xml:space="preserve"> 42</w:t>
      </w:r>
      <w:r w:rsidR="00955F24" w:rsidRPr="006B69A3">
        <w:t xml:space="preserve"> y </w:t>
      </w:r>
      <w:r w:rsidRPr="006B69A3">
        <w:t>43.</w:t>
      </w:r>
    </w:p>
    <w:p w:rsidR="008D243A" w:rsidRPr="006B69A3" w:rsidRDefault="008D243A" w:rsidP="008D243A">
      <w:pPr>
        <w:pStyle w:val="H1G"/>
      </w:pPr>
      <w:r w:rsidRPr="006B69A3">
        <w:tab/>
      </w:r>
      <w:r w:rsidR="00955F24" w:rsidRPr="006B69A3">
        <w:t>D.</w:t>
      </w:r>
      <w:r w:rsidR="00955F24" w:rsidRPr="006B69A3">
        <w:tab/>
      </w:r>
      <w:r w:rsidR="00E2767B" w:rsidRPr="006B69A3">
        <w:t>El r</w:t>
      </w:r>
      <w:r w:rsidR="00955F24" w:rsidRPr="006B69A3">
        <w:t>espe</w:t>
      </w:r>
      <w:r w:rsidRPr="006B69A3">
        <w:t>t</w:t>
      </w:r>
      <w:r w:rsidR="00955F24" w:rsidRPr="006B69A3">
        <w:t>o</w:t>
      </w:r>
      <w:r w:rsidRPr="006B69A3">
        <w:t xml:space="preserve"> </w:t>
      </w:r>
      <w:r w:rsidR="00783705" w:rsidRPr="006B69A3">
        <w:t xml:space="preserve">de </w:t>
      </w:r>
      <w:r w:rsidR="00955F24" w:rsidRPr="006B69A3">
        <w:t>la opini</w:t>
      </w:r>
      <w:r w:rsidR="00E2767B" w:rsidRPr="006B69A3">
        <w:t>ó</w:t>
      </w:r>
      <w:r w:rsidR="00955F24" w:rsidRPr="006B69A3">
        <w:t>n del niño</w:t>
      </w:r>
      <w:r w:rsidRPr="006B69A3">
        <w:t xml:space="preserve"> (art</w:t>
      </w:r>
      <w:r w:rsidR="00331D4D" w:rsidRPr="006B69A3">
        <w:t>ículo</w:t>
      </w:r>
      <w:r w:rsidRPr="006B69A3">
        <w:t xml:space="preserve"> 12)</w:t>
      </w:r>
    </w:p>
    <w:p w:rsidR="008D243A" w:rsidRPr="006B69A3" w:rsidRDefault="008D243A" w:rsidP="008D243A">
      <w:pPr>
        <w:pStyle w:val="SingleTxtG"/>
      </w:pPr>
      <w:r w:rsidRPr="006B69A3">
        <w:t>82.</w:t>
      </w:r>
      <w:r w:rsidRPr="006B69A3">
        <w:tab/>
      </w:r>
      <w:r w:rsidR="00955F24" w:rsidRPr="006B69A3">
        <w:t>El Gobierno de</w:t>
      </w:r>
      <w:r w:rsidRPr="006B69A3">
        <w:t xml:space="preserve"> Seychelles </w:t>
      </w:r>
      <w:r w:rsidR="00955F24" w:rsidRPr="006B69A3">
        <w:t>ha adoptado múltiples medidas para garantizar que el</w:t>
      </w:r>
      <w:r w:rsidRPr="006B69A3">
        <w:t xml:space="preserve"> respet</w:t>
      </w:r>
      <w:r w:rsidR="00955F24" w:rsidRPr="006B69A3">
        <w:t>o</w:t>
      </w:r>
      <w:r w:rsidRPr="006B69A3">
        <w:t xml:space="preserve"> </w:t>
      </w:r>
      <w:r w:rsidR="00E2767B" w:rsidRPr="006B69A3">
        <w:t>a</w:t>
      </w:r>
      <w:r w:rsidR="00955F24" w:rsidRPr="006B69A3">
        <w:t xml:space="preserve"> la</w:t>
      </w:r>
      <w:r w:rsidRPr="006B69A3">
        <w:t xml:space="preserve"> </w:t>
      </w:r>
      <w:r w:rsidR="00955F24" w:rsidRPr="006B69A3">
        <w:t>opinión del niño</w:t>
      </w:r>
      <w:r w:rsidR="00E2767B" w:rsidRPr="006B69A3">
        <w:t xml:space="preserve"> se integre en la formulación de políticas</w:t>
      </w:r>
      <w:r w:rsidR="00955F24" w:rsidRPr="006B69A3">
        <w:t>, sobre todo en las cuestiones</w:t>
      </w:r>
      <w:r w:rsidRPr="006B69A3">
        <w:t xml:space="preserve"> </w:t>
      </w:r>
      <w:r w:rsidR="00955F24" w:rsidRPr="006B69A3">
        <w:t>que les afectan</w:t>
      </w:r>
      <w:r w:rsidRPr="006B69A3">
        <w:t>.</w:t>
      </w:r>
    </w:p>
    <w:p w:rsidR="008D243A" w:rsidRPr="006B69A3" w:rsidRDefault="007F5228" w:rsidP="008D243A">
      <w:pPr>
        <w:pStyle w:val="SingleTxtG"/>
        <w:rPr>
          <w:b/>
        </w:rPr>
      </w:pPr>
      <w:r w:rsidRPr="006B69A3">
        <w:rPr>
          <w:b/>
        </w:rPr>
        <w:t>A la luz del</w:t>
      </w:r>
      <w:r w:rsidR="008D243A" w:rsidRPr="006B69A3">
        <w:rPr>
          <w:b/>
        </w:rPr>
        <w:t xml:space="preserve"> art</w:t>
      </w:r>
      <w:r w:rsidRPr="006B69A3">
        <w:rPr>
          <w:b/>
        </w:rPr>
        <w:t>í</w:t>
      </w:r>
      <w:r w:rsidR="008D243A" w:rsidRPr="006B69A3">
        <w:rPr>
          <w:b/>
        </w:rPr>
        <w:t>c</w:t>
      </w:r>
      <w:r w:rsidRPr="006B69A3">
        <w:rPr>
          <w:b/>
        </w:rPr>
        <w:t>u</w:t>
      </w:r>
      <w:r w:rsidR="008D243A" w:rsidRPr="006B69A3">
        <w:rPr>
          <w:b/>
        </w:rPr>
        <w:t>l</w:t>
      </w:r>
      <w:r w:rsidRPr="006B69A3">
        <w:rPr>
          <w:b/>
        </w:rPr>
        <w:t>o</w:t>
      </w:r>
      <w:r w:rsidR="008D243A" w:rsidRPr="006B69A3">
        <w:rPr>
          <w:b/>
        </w:rPr>
        <w:t xml:space="preserve"> 12 </w:t>
      </w:r>
      <w:r w:rsidRPr="006B69A3">
        <w:rPr>
          <w:b/>
        </w:rPr>
        <w:t xml:space="preserve">de </w:t>
      </w:r>
      <w:smartTag w:uri="urn:schemas-microsoft-com:office:smarttags" w:element="PersonName">
        <w:smartTagPr>
          <w:attr w:name="ProductID" w:val="la Convenci￳n"/>
        </w:smartTagPr>
        <w:r w:rsidRPr="006B69A3">
          <w:rPr>
            <w:b/>
          </w:rPr>
          <w:t xml:space="preserve">la </w:t>
        </w:r>
        <w:r w:rsidR="008D243A" w:rsidRPr="006B69A3">
          <w:rPr>
            <w:b/>
          </w:rPr>
          <w:t>Conven</w:t>
        </w:r>
        <w:r w:rsidRPr="006B69A3">
          <w:rPr>
            <w:b/>
          </w:rPr>
          <w:t>c</w:t>
        </w:r>
        <w:r w:rsidR="008D243A" w:rsidRPr="006B69A3">
          <w:rPr>
            <w:b/>
          </w:rPr>
          <w:t>i</w:t>
        </w:r>
        <w:r w:rsidRPr="006B69A3">
          <w:rPr>
            <w:b/>
          </w:rPr>
          <w:t>ó</w:t>
        </w:r>
        <w:r w:rsidR="008D243A" w:rsidRPr="006B69A3">
          <w:rPr>
            <w:b/>
          </w:rPr>
          <w:t>n</w:t>
        </w:r>
      </w:smartTag>
      <w:r w:rsidR="008D243A" w:rsidRPr="006B69A3">
        <w:rPr>
          <w:b/>
        </w:rPr>
        <w:t>, e</w:t>
      </w:r>
      <w:r w:rsidRPr="006B69A3">
        <w:rPr>
          <w:b/>
        </w:rPr>
        <w:t>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w:t>
      </w:r>
      <w:r w:rsidR="008D243A" w:rsidRPr="006B69A3">
        <w:rPr>
          <w:b/>
        </w:rPr>
        <w:t xml:space="preserve"> </w:t>
      </w:r>
      <w:r w:rsidRPr="006B69A3">
        <w:rPr>
          <w:b/>
        </w:rPr>
        <w:t>Es</w:t>
      </w:r>
      <w:r w:rsidR="008D243A" w:rsidRPr="006B69A3">
        <w:rPr>
          <w:b/>
        </w:rPr>
        <w:t>ta</w:t>
      </w:r>
      <w:r w:rsidRPr="006B69A3">
        <w:rPr>
          <w:b/>
        </w:rPr>
        <w:t>do</w:t>
      </w:r>
      <w:r w:rsidR="008D243A" w:rsidRPr="006B69A3">
        <w:rPr>
          <w:b/>
        </w:rPr>
        <w:t xml:space="preserve"> part</w:t>
      </w:r>
      <w:r w:rsidRPr="006B69A3">
        <w:rPr>
          <w:b/>
        </w:rPr>
        <w:t>e se</w:t>
      </w:r>
      <w:r w:rsidR="008D243A" w:rsidRPr="006B69A3">
        <w:rPr>
          <w:b/>
        </w:rPr>
        <w:t xml:space="preserve"> </w:t>
      </w:r>
      <w:r w:rsidRPr="006B69A3">
        <w:rPr>
          <w:b/>
        </w:rPr>
        <w:t>cerciore</w:t>
      </w:r>
      <w:r w:rsidR="008D243A" w:rsidRPr="006B69A3">
        <w:rPr>
          <w:b/>
        </w:rPr>
        <w:t xml:space="preserve"> </w:t>
      </w:r>
      <w:r w:rsidRPr="006B69A3">
        <w:rPr>
          <w:b/>
        </w:rPr>
        <w:t>de que se tomen debidamente en cuenta a las opiniones de los niños en los tribunal</w:t>
      </w:r>
      <w:r w:rsidR="006A490A" w:rsidRPr="006B69A3">
        <w:rPr>
          <w:b/>
        </w:rPr>
        <w:t>e</w:t>
      </w:r>
      <w:r w:rsidRPr="006B69A3">
        <w:rPr>
          <w:b/>
        </w:rPr>
        <w:t>s, la escuela, los</w:t>
      </w:r>
      <w:r w:rsidR="008D243A" w:rsidRPr="006B69A3">
        <w:rPr>
          <w:b/>
        </w:rPr>
        <w:t xml:space="preserve"> </w:t>
      </w:r>
      <w:r w:rsidRPr="006B69A3">
        <w:rPr>
          <w:b/>
        </w:rPr>
        <w:t>procesos administrativos o de otra índole</w:t>
      </w:r>
      <w:r w:rsidR="008D243A" w:rsidRPr="006B69A3">
        <w:rPr>
          <w:b/>
        </w:rPr>
        <w:t xml:space="preserve"> p</w:t>
      </w:r>
      <w:r w:rsidRPr="006B69A3">
        <w:rPr>
          <w:b/>
        </w:rPr>
        <w:t>e</w:t>
      </w:r>
      <w:r w:rsidR="008D243A" w:rsidRPr="006B69A3">
        <w:rPr>
          <w:b/>
        </w:rPr>
        <w:t>r</w:t>
      </w:r>
      <w:r w:rsidRPr="006B69A3">
        <w:rPr>
          <w:b/>
        </w:rPr>
        <w:t>tinentes que afecten a la niñez y en el seno del hogar por medio de</w:t>
      </w:r>
      <w:r w:rsidR="00E2767B" w:rsidRPr="006B69A3">
        <w:rPr>
          <w:b/>
        </w:rPr>
        <w:t>,</w:t>
      </w:r>
      <w:r w:rsidRPr="006B69A3">
        <w:rPr>
          <w:b/>
        </w:rPr>
        <w:t xml:space="preserve"> entre otras cosas</w:t>
      </w:r>
      <w:r w:rsidR="00E2767B" w:rsidRPr="006B69A3">
        <w:rPr>
          <w:b/>
        </w:rPr>
        <w:t>,</w:t>
      </w:r>
      <w:r w:rsidR="008D243A" w:rsidRPr="006B69A3">
        <w:rPr>
          <w:b/>
        </w:rPr>
        <w:t xml:space="preserve"> </w:t>
      </w:r>
      <w:r w:rsidRPr="006B69A3">
        <w:rPr>
          <w:b/>
        </w:rPr>
        <w:t xml:space="preserve">la aprobación de una </w:t>
      </w:r>
      <w:r w:rsidR="008D243A" w:rsidRPr="006B69A3">
        <w:rPr>
          <w:b/>
        </w:rPr>
        <w:t>legisla</w:t>
      </w:r>
      <w:r w:rsidRPr="006B69A3">
        <w:rPr>
          <w:b/>
        </w:rPr>
        <w:t>c</w:t>
      </w:r>
      <w:r w:rsidR="008D243A" w:rsidRPr="006B69A3">
        <w:rPr>
          <w:b/>
        </w:rPr>
        <w:t>i</w:t>
      </w:r>
      <w:r w:rsidRPr="006B69A3">
        <w:rPr>
          <w:b/>
        </w:rPr>
        <w:t>ó</w:t>
      </w:r>
      <w:r w:rsidR="008D243A" w:rsidRPr="006B69A3">
        <w:rPr>
          <w:b/>
        </w:rPr>
        <w:t>n</w:t>
      </w:r>
      <w:r w:rsidRPr="006B69A3">
        <w:rPr>
          <w:b/>
        </w:rPr>
        <w:t xml:space="preserve"> apropiada</w:t>
      </w:r>
      <w:r w:rsidR="008D243A" w:rsidRPr="006B69A3">
        <w:rPr>
          <w:b/>
        </w:rPr>
        <w:t xml:space="preserve">, </w:t>
      </w:r>
      <w:r w:rsidRPr="006B69A3">
        <w:rPr>
          <w:b/>
        </w:rPr>
        <w:t>la capacitación de los</w:t>
      </w:r>
      <w:r w:rsidR="008D243A" w:rsidRPr="006B69A3">
        <w:rPr>
          <w:b/>
        </w:rPr>
        <w:t xml:space="preserve"> profesional</w:t>
      </w:r>
      <w:r w:rsidRPr="006B69A3">
        <w:rPr>
          <w:b/>
        </w:rPr>
        <w:t>e</w:t>
      </w:r>
      <w:r w:rsidR="008D243A" w:rsidRPr="006B69A3">
        <w:rPr>
          <w:b/>
        </w:rPr>
        <w:t xml:space="preserve">s </w:t>
      </w:r>
      <w:r w:rsidRPr="006B69A3">
        <w:rPr>
          <w:b/>
        </w:rPr>
        <w:t>que se ocupan de los niños y la realización de campañas de</w:t>
      </w:r>
      <w:r w:rsidR="006A490A" w:rsidRPr="006B69A3">
        <w:rPr>
          <w:b/>
        </w:rPr>
        <w:t xml:space="preserve"> informac</w:t>
      </w:r>
      <w:r w:rsidR="008D243A" w:rsidRPr="006B69A3">
        <w:rPr>
          <w:b/>
        </w:rPr>
        <w:t>i</w:t>
      </w:r>
      <w:r w:rsidR="006A490A" w:rsidRPr="006B69A3">
        <w:rPr>
          <w:b/>
        </w:rPr>
        <w:t>ó</w:t>
      </w:r>
      <w:r w:rsidR="008D243A" w:rsidRPr="006B69A3">
        <w:rPr>
          <w:b/>
        </w:rPr>
        <w:t xml:space="preserve">n. </w:t>
      </w:r>
      <w:r w:rsidR="006A490A" w:rsidRPr="006B69A3">
        <w:rPr>
          <w:b/>
        </w:rPr>
        <w:t>El</w:t>
      </w:r>
      <w:r w:rsidR="008D243A" w:rsidRPr="006B69A3">
        <w:rPr>
          <w:b/>
        </w:rPr>
        <w:t xml:space="preserve"> Comit</w:t>
      </w:r>
      <w:r w:rsidR="006A490A" w:rsidRPr="006B69A3">
        <w:rPr>
          <w:b/>
        </w:rPr>
        <w:t xml:space="preserve">é </w:t>
      </w:r>
      <w:r w:rsidR="008D243A" w:rsidRPr="006B69A3">
        <w:rPr>
          <w:b/>
        </w:rPr>
        <w:t>t</w:t>
      </w:r>
      <w:r w:rsidR="006A490A" w:rsidRPr="006B69A3">
        <w:rPr>
          <w:b/>
        </w:rPr>
        <w:t>ambién</w:t>
      </w:r>
      <w:r w:rsidR="008D243A" w:rsidRPr="006B69A3">
        <w:rPr>
          <w:b/>
        </w:rPr>
        <w:t xml:space="preserve"> recom</w:t>
      </w:r>
      <w:r w:rsidR="006A490A" w:rsidRPr="006B69A3">
        <w:rPr>
          <w:b/>
        </w:rPr>
        <w:t>i</w:t>
      </w:r>
      <w:r w:rsidR="008D243A" w:rsidRPr="006B69A3">
        <w:rPr>
          <w:b/>
        </w:rPr>
        <w:t>end</w:t>
      </w:r>
      <w:r w:rsidR="006A490A" w:rsidRPr="006B69A3">
        <w:rPr>
          <w:b/>
        </w:rPr>
        <w:t>a que el</w:t>
      </w:r>
      <w:r w:rsidR="008D243A" w:rsidRPr="006B69A3">
        <w:rPr>
          <w:b/>
        </w:rPr>
        <w:t xml:space="preserve"> </w:t>
      </w:r>
      <w:r w:rsidR="006A490A" w:rsidRPr="006B69A3">
        <w:rPr>
          <w:b/>
        </w:rPr>
        <w:t>Es</w:t>
      </w:r>
      <w:r w:rsidR="008D243A" w:rsidRPr="006B69A3">
        <w:rPr>
          <w:b/>
        </w:rPr>
        <w:t>ta</w:t>
      </w:r>
      <w:r w:rsidR="006A490A" w:rsidRPr="006B69A3">
        <w:rPr>
          <w:b/>
        </w:rPr>
        <w:t>do</w:t>
      </w:r>
      <w:r w:rsidR="008D243A" w:rsidRPr="006B69A3">
        <w:rPr>
          <w:b/>
        </w:rPr>
        <w:t xml:space="preserve"> part</w:t>
      </w:r>
      <w:r w:rsidR="006A490A" w:rsidRPr="006B69A3">
        <w:rPr>
          <w:b/>
        </w:rPr>
        <w:t>e</w:t>
      </w:r>
      <w:r w:rsidR="008D243A" w:rsidRPr="006B69A3">
        <w:rPr>
          <w:b/>
        </w:rPr>
        <w:t xml:space="preserve"> </w:t>
      </w:r>
      <w:r w:rsidR="006A490A" w:rsidRPr="006B69A3">
        <w:rPr>
          <w:b/>
        </w:rPr>
        <w:t>celebre</w:t>
      </w:r>
      <w:r w:rsidR="008D243A" w:rsidRPr="006B69A3">
        <w:rPr>
          <w:b/>
        </w:rPr>
        <w:t xml:space="preserve"> consultas </w:t>
      </w:r>
      <w:r w:rsidR="006A490A" w:rsidRPr="006B69A3">
        <w:rPr>
          <w:b/>
        </w:rPr>
        <w:t>con los niños sobre todo aquello que les</w:t>
      </w:r>
      <w:r w:rsidR="008D243A" w:rsidRPr="006B69A3">
        <w:rPr>
          <w:b/>
        </w:rPr>
        <w:t xml:space="preserve"> afect</w:t>
      </w:r>
      <w:r w:rsidR="006A490A" w:rsidRPr="006B69A3">
        <w:rPr>
          <w:b/>
        </w:rPr>
        <w:t>e</w:t>
      </w:r>
      <w:r w:rsidR="008D243A" w:rsidRPr="006B69A3">
        <w:rPr>
          <w:b/>
        </w:rPr>
        <w:t>.</w:t>
      </w:r>
    </w:p>
    <w:p w:rsidR="008D243A" w:rsidRPr="006B69A3" w:rsidRDefault="008D243A" w:rsidP="008D243A">
      <w:pPr>
        <w:pStyle w:val="SingleTxtG"/>
      </w:pPr>
      <w:r w:rsidRPr="006B69A3">
        <w:t>83.</w:t>
      </w:r>
      <w:r w:rsidRPr="006B69A3">
        <w:tab/>
      </w:r>
      <w:smartTag w:uri="urn:schemas-microsoft-com:office:smarttags" w:element="PersonName">
        <w:smartTagPr>
          <w:attr w:name="ProductID" w:val="la Ley"/>
        </w:smartTagPr>
        <w:r w:rsidR="00955F24" w:rsidRPr="006B69A3">
          <w:t>La Ley</w:t>
        </w:r>
      </w:smartTag>
      <w:r w:rsidR="00955F24" w:rsidRPr="006B69A3">
        <w:t xml:space="preserve"> de la </w:t>
      </w:r>
      <w:r w:rsidR="006A6296" w:rsidRPr="006B69A3">
        <w:t xml:space="preserve">infancia </w:t>
      </w:r>
      <w:r w:rsidRPr="006B69A3">
        <w:t>(</w:t>
      </w:r>
      <w:r w:rsidR="00955F24" w:rsidRPr="006B69A3">
        <w:t>en</w:t>
      </w:r>
      <w:r w:rsidRPr="006B69A3">
        <w:t>mend</w:t>
      </w:r>
      <w:r w:rsidR="00955F24" w:rsidRPr="006B69A3">
        <w:t>ada</w:t>
      </w:r>
      <w:r w:rsidRPr="006B69A3">
        <w:t xml:space="preserve">) </w:t>
      </w:r>
      <w:r w:rsidR="00955F24" w:rsidRPr="006B69A3">
        <w:t>de</w:t>
      </w:r>
      <w:r w:rsidRPr="006B69A3">
        <w:t xml:space="preserve"> 2005 introdu</w:t>
      </w:r>
      <w:r w:rsidR="00955F24" w:rsidRPr="006B69A3">
        <w:t>jo una lista obligatoria de los factores que</w:t>
      </w:r>
      <w:r w:rsidR="00F743F6" w:rsidRPr="006B69A3">
        <w:t xml:space="preserve"> los</w:t>
      </w:r>
      <w:r w:rsidRPr="006B69A3">
        <w:t xml:space="preserve"> </w:t>
      </w:r>
      <w:r w:rsidR="00F743F6" w:rsidRPr="006B69A3">
        <w:t>tribunales y entidades judiciales</w:t>
      </w:r>
      <w:r w:rsidRPr="006B69A3">
        <w:t xml:space="preserve"> </w:t>
      </w:r>
      <w:r w:rsidR="00F743F6" w:rsidRPr="006B69A3">
        <w:t>deben tener en cuenta</w:t>
      </w:r>
      <w:r w:rsidRPr="006B69A3">
        <w:t xml:space="preserve">. </w:t>
      </w:r>
      <w:r w:rsidR="00F743F6" w:rsidRPr="006B69A3">
        <w:t>Entre esos</w:t>
      </w:r>
      <w:r w:rsidRPr="006B69A3">
        <w:t xml:space="preserve"> factor</w:t>
      </w:r>
      <w:r w:rsidR="00F743F6" w:rsidRPr="006B69A3">
        <w:t>e</w:t>
      </w:r>
      <w:r w:rsidRPr="006B69A3">
        <w:t>s</w:t>
      </w:r>
      <w:r w:rsidR="00F743F6" w:rsidRPr="006B69A3">
        <w:t xml:space="preserve"> figura el</w:t>
      </w:r>
      <w:r w:rsidRPr="006B69A3">
        <w:t xml:space="preserve"> requi</w:t>
      </w:r>
      <w:r w:rsidR="00F743F6" w:rsidRPr="006B69A3">
        <w:t>sito de que los tribunales</w:t>
      </w:r>
      <w:r w:rsidRPr="006B69A3">
        <w:t xml:space="preserve"> </w:t>
      </w:r>
      <w:r w:rsidR="00F743F6" w:rsidRPr="006B69A3">
        <w:t>u órganos judiciales t</w:t>
      </w:r>
      <w:r w:rsidR="0052111A" w:rsidRPr="006B69A3">
        <w:t>omen en consideración los</w:t>
      </w:r>
      <w:r w:rsidR="00054B43" w:rsidRPr="006B69A3">
        <w:t xml:space="preserve"> </w:t>
      </w:r>
      <w:r w:rsidR="00F743F6" w:rsidRPr="006B69A3">
        <w:t>deseos y sentimientos de los niños</w:t>
      </w:r>
      <w:r w:rsidRPr="006B69A3">
        <w:t xml:space="preserve"> (</w:t>
      </w:r>
      <w:r w:rsidR="00F743F6" w:rsidRPr="006B69A3">
        <w:t>es decir,</w:t>
      </w:r>
      <w:r w:rsidRPr="006B69A3">
        <w:t xml:space="preserve"> </w:t>
      </w:r>
      <w:r w:rsidR="00F743F6" w:rsidRPr="006B69A3">
        <w:t>sus opiniones</w:t>
      </w:r>
      <w:r w:rsidRPr="006B69A3">
        <w:t>).</w:t>
      </w:r>
    </w:p>
    <w:p w:rsidR="008D243A" w:rsidRPr="006B69A3" w:rsidRDefault="008D243A" w:rsidP="008D243A">
      <w:pPr>
        <w:pStyle w:val="SingleTxtG"/>
      </w:pPr>
      <w:r w:rsidRPr="006B69A3">
        <w:t>84.</w:t>
      </w:r>
      <w:r w:rsidRPr="006B69A3">
        <w:tab/>
      </w:r>
      <w:r w:rsidR="00F743F6" w:rsidRPr="006B69A3">
        <w:t xml:space="preserve">Se han elaborado directrices </w:t>
      </w:r>
      <w:r w:rsidR="0052111A" w:rsidRPr="006B69A3">
        <w:t>de aplicación</w:t>
      </w:r>
      <w:r w:rsidR="00F743F6" w:rsidRPr="006B69A3">
        <w:t xml:space="preserve"> para g</w:t>
      </w:r>
      <w:r w:rsidR="0052111A" w:rsidRPr="006B69A3">
        <w:t>a</w:t>
      </w:r>
      <w:r w:rsidR="00F743F6" w:rsidRPr="006B69A3">
        <w:t>ra</w:t>
      </w:r>
      <w:r w:rsidR="0052111A" w:rsidRPr="006B69A3">
        <w:t>ntiza</w:t>
      </w:r>
      <w:r w:rsidR="00F743F6" w:rsidRPr="006B69A3">
        <w:t>r el respeto de las opiniones de los niños y se han distribuido a los empleados de los t</w:t>
      </w:r>
      <w:r w:rsidRPr="006B69A3">
        <w:t>ribunal</w:t>
      </w:r>
      <w:r w:rsidR="00F743F6" w:rsidRPr="006B69A3">
        <w:t>es</w:t>
      </w:r>
      <w:r w:rsidRPr="006B69A3">
        <w:t>.</w:t>
      </w:r>
    </w:p>
    <w:p w:rsidR="008D243A" w:rsidRPr="006B69A3" w:rsidRDefault="008D243A" w:rsidP="008D243A">
      <w:pPr>
        <w:pStyle w:val="SingleTxtG"/>
      </w:pPr>
      <w:r w:rsidRPr="006B69A3">
        <w:t>85.</w:t>
      </w:r>
      <w:r w:rsidRPr="006B69A3">
        <w:tab/>
      </w:r>
      <w:r w:rsidR="00F743F6" w:rsidRPr="006B69A3">
        <w:t xml:space="preserve">Se han llevado a cabo amplias encuestas, como </w:t>
      </w:r>
      <w:smartTag w:uri="urn:schemas-microsoft-com:office:smarttags" w:element="PersonName">
        <w:smartTagPr>
          <w:attr w:name="ProductID" w:val="la Encuesta Nacional"/>
        </w:smartTagPr>
        <w:r w:rsidR="00F743F6" w:rsidRPr="006B69A3">
          <w:t>la Encuesta</w:t>
        </w:r>
        <w:r w:rsidRPr="006B69A3">
          <w:t xml:space="preserve"> Na</w:t>
        </w:r>
        <w:r w:rsidR="00F743F6" w:rsidRPr="006B69A3">
          <w:t>c</w:t>
        </w:r>
        <w:r w:rsidRPr="006B69A3">
          <w:t>ional</w:t>
        </w:r>
      </w:smartTag>
      <w:r w:rsidRPr="006B69A3">
        <w:t xml:space="preserve"> </w:t>
      </w:r>
      <w:r w:rsidR="00F743F6" w:rsidRPr="006B69A3">
        <w:t xml:space="preserve">de </w:t>
      </w:r>
      <w:smartTag w:uri="urn:schemas-microsoft-com:office:smarttags" w:element="PersonName">
        <w:smartTagPr>
          <w:attr w:name="ProductID" w:val="la Juventud"/>
        </w:smartTagPr>
        <w:r w:rsidR="00F743F6" w:rsidRPr="006B69A3">
          <w:t>la Juventud</w:t>
        </w:r>
      </w:smartTag>
      <w:r w:rsidR="00F743F6" w:rsidRPr="006B69A3">
        <w:t xml:space="preserve"> de</w:t>
      </w:r>
      <w:r w:rsidRPr="006B69A3">
        <w:t xml:space="preserve"> 1998 </w:t>
      </w:r>
      <w:r w:rsidR="00F743F6" w:rsidRPr="006B69A3">
        <w:t>y</w:t>
      </w:r>
      <w:r w:rsidRPr="006B69A3">
        <w:t xml:space="preserve"> Aspira</w:t>
      </w:r>
      <w:r w:rsidR="00F743F6" w:rsidRPr="006B69A3">
        <w:t>c</w:t>
      </w:r>
      <w:r w:rsidRPr="006B69A3">
        <w:t>i</w:t>
      </w:r>
      <w:r w:rsidR="00F743F6" w:rsidRPr="006B69A3">
        <w:t>ó</w:t>
      </w:r>
      <w:r w:rsidRPr="006B69A3">
        <w:t xml:space="preserve">n </w:t>
      </w:r>
      <w:smartTag w:uri="urn:schemas-microsoft-com:office:smarttags" w:element="metricconverter">
        <w:smartTagPr>
          <w:attr w:name="ProductID" w:val="2013, a"/>
        </w:smartTagPr>
        <w:r w:rsidRPr="006B69A3">
          <w:t>2013</w:t>
        </w:r>
        <w:r w:rsidR="00F743F6" w:rsidRPr="006B69A3">
          <w:t>, a</w:t>
        </w:r>
      </w:smartTag>
      <w:r w:rsidR="00F743F6" w:rsidRPr="006B69A3">
        <w:t xml:space="preserve"> fin de </w:t>
      </w:r>
      <w:r w:rsidR="0052111A" w:rsidRPr="006B69A3">
        <w:t>valorar</w:t>
      </w:r>
      <w:r w:rsidR="00F743F6" w:rsidRPr="006B69A3">
        <w:t xml:space="preserve"> las opiniones de los niños e incorporarlas </w:t>
      </w:r>
      <w:r w:rsidR="0052111A" w:rsidRPr="006B69A3">
        <w:t>a</w:t>
      </w:r>
      <w:r w:rsidR="00F743F6" w:rsidRPr="006B69A3">
        <w:t xml:space="preserve"> los </w:t>
      </w:r>
      <w:r w:rsidRPr="006B69A3">
        <w:t>futur</w:t>
      </w:r>
      <w:r w:rsidR="00F743F6" w:rsidRPr="006B69A3">
        <w:t>os</w:t>
      </w:r>
      <w:r w:rsidRPr="006B69A3">
        <w:t xml:space="preserve"> plan</w:t>
      </w:r>
      <w:r w:rsidR="00D80F93" w:rsidRPr="006B69A3">
        <w:t>e</w:t>
      </w:r>
      <w:r w:rsidRPr="006B69A3">
        <w:t xml:space="preserve">s </w:t>
      </w:r>
      <w:r w:rsidR="00D80F93" w:rsidRPr="006B69A3">
        <w:t>y</w:t>
      </w:r>
      <w:r w:rsidRPr="006B69A3">
        <w:t xml:space="preserve"> pol</w:t>
      </w:r>
      <w:r w:rsidR="00D80F93" w:rsidRPr="006B69A3">
        <w:t>íti</w:t>
      </w:r>
      <w:r w:rsidRPr="006B69A3">
        <w:t>c</w:t>
      </w:r>
      <w:r w:rsidR="00D80F93" w:rsidRPr="006B69A3">
        <w:t>a</w:t>
      </w:r>
      <w:r w:rsidRPr="006B69A3">
        <w:t xml:space="preserve">s. </w:t>
      </w:r>
      <w:r w:rsidR="006A490A" w:rsidRPr="006B69A3">
        <w:t>El</w:t>
      </w:r>
      <w:r w:rsidRPr="006B69A3">
        <w:t xml:space="preserve"> Go</w:t>
      </w:r>
      <w:r w:rsidR="006A490A" w:rsidRPr="006B69A3">
        <w:t>bi</w:t>
      </w:r>
      <w:r w:rsidRPr="006B69A3">
        <w:t>ern</w:t>
      </w:r>
      <w:r w:rsidR="006A490A" w:rsidRPr="006B69A3">
        <w:t>o</w:t>
      </w:r>
      <w:r w:rsidRPr="006B69A3">
        <w:t xml:space="preserve"> ha establ</w:t>
      </w:r>
      <w:r w:rsidR="006A490A" w:rsidRPr="006B69A3">
        <w:t>ec</w:t>
      </w:r>
      <w:r w:rsidRPr="006B69A3">
        <w:t>id</w:t>
      </w:r>
      <w:r w:rsidR="006A490A" w:rsidRPr="006B69A3">
        <w:t>o también un mecanismo de rendición de cuentas</w:t>
      </w:r>
      <w:r w:rsidRPr="006B69A3">
        <w:t xml:space="preserve"> </w:t>
      </w:r>
      <w:r w:rsidR="0052111A" w:rsidRPr="006B69A3">
        <w:t>que</w:t>
      </w:r>
      <w:r w:rsidR="006A490A" w:rsidRPr="006B69A3">
        <w:t xml:space="preserve"> informa a los niños</w:t>
      </w:r>
      <w:r w:rsidRPr="006B69A3">
        <w:t xml:space="preserve"> </w:t>
      </w:r>
      <w:r w:rsidR="006A490A" w:rsidRPr="006B69A3">
        <w:t>de cómo se están</w:t>
      </w:r>
      <w:r w:rsidR="00491B08" w:rsidRPr="006B69A3">
        <w:t xml:space="preserve"> teniendo en cuenta sus preferencias</w:t>
      </w:r>
      <w:r w:rsidRPr="006B69A3">
        <w:t>.</w:t>
      </w:r>
    </w:p>
    <w:p w:rsidR="008D243A" w:rsidRPr="006B69A3" w:rsidRDefault="008D243A" w:rsidP="008D243A">
      <w:pPr>
        <w:pStyle w:val="SingleTxtG"/>
      </w:pPr>
      <w:r w:rsidRPr="006B69A3">
        <w:t>86.</w:t>
      </w:r>
      <w:r w:rsidRPr="006B69A3">
        <w:tab/>
      </w:r>
      <w:r w:rsidR="00491B08" w:rsidRPr="006B69A3">
        <w:t>En noviembre de</w:t>
      </w:r>
      <w:r w:rsidR="0052111A" w:rsidRPr="006B69A3">
        <w:t xml:space="preserve"> </w:t>
      </w:r>
      <w:r w:rsidR="00491B08" w:rsidRPr="006B69A3">
        <w:t xml:space="preserve">2005 se </w:t>
      </w:r>
      <w:r w:rsidR="0052111A" w:rsidRPr="006B69A3">
        <w:t>realiz</w:t>
      </w:r>
      <w:r w:rsidR="00491B08" w:rsidRPr="006B69A3">
        <w:t>ó una encuesta en las escuelas para conocer las opiniones de los niños sobre los</w:t>
      </w:r>
      <w:r w:rsidRPr="006B69A3">
        <w:t xml:space="preserve"> program</w:t>
      </w:r>
      <w:r w:rsidR="00491B08" w:rsidRPr="006B69A3">
        <w:t>as</w:t>
      </w:r>
      <w:r w:rsidRPr="006B69A3">
        <w:t xml:space="preserve"> </w:t>
      </w:r>
      <w:r w:rsidR="00491B08" w:rsidRPr="006B69A3">
        <w:t xml:space="preserve">que les </w:t>
      </w:r>
      <w:r w:rsidRPr="006B69A3">
        <w:t>afect</w:t>
      </w:r>
      <w:r w:rsidR="00491B08" w:rsidRPr="006B69A3">
        <w:t>an</w:t>
      </w:r>
      <w:r w:rsidRPr="006B69A3">
        <w:t xml:space="preserve">. </w:t>
      </w:r>
      <w:r w:rsidR="00491B08" w:rsidRPr="006B69A3">
        <w:t>Sírvanse consultar así mismo la sección sobre libertad de</w:t>
      </w:r>
      <w:r w:rsidRPr="006B69A3">
        <w:t xml:space="preserve"> expresi</w:t>
      </w:r>
      <w:r w:rsidR="00491B08" w:rsidRPr="006B69A3">
        <w:t>ó</w:t>
      </w:r>
      <w:r w:rsidR="0052111A" w:rsidRPr="006B69A3">
        <w:t>n</w:t>
      </w:r>
      <w:r w:rsidRPr="006B69A3">
        <w:t xml:space="preserve"> (p</w:t>
      </w:r>
      <w:r w:rsidR="00491B08" w:rsidRPr="006B69A3">
        <w:t>ár</w:t>
      </w:r>
      <w:r w:rsidRPr="006B69A3">
        <w:t xml:space="preserve">rs. </w:t>
      </w:r>
      <w:smartTag w:uri="urn:schemas-microsoft-com:office:smarttags" w:element="metricconverter">
        <w:smartTagPr>
          <w:attr w:name="ProductID" w:val="91 a"/>
        </w:smartTagPr>
        <w:r w:rsidRPr="006B69A3">
          <w:t>91</w:t>
        </w:r>
        <w:r w:rsidR="00491B08" w:rsidRPr="006B69A3">
          <w:t xml:space="preserve"> a</w:t>
        </w:r>
      </w:smartTag>
      <w:r w:rsidR="00491B08" w:rsidRPr="006B69A3">
        <w:t xml:space="preserve"> </w:t>
      </w:r>
      <w:r w:rsidRPr="006B69A3">
        <w:t xml:space="preserve">99 </w:t>
      </w:r>
      <w:r w:rsidR="00491B08" w:rsidRPr="006B69A3">
        <w:rPr>
          <w:i/>
        </w:rPr>
        <w:t>infra</w:t>
      </w:r>
      <w:r w:rsidRPr="006B69A3">
        <w:t>).</w:t>
      </w:r>
    </w:p>
    <w:p w:rsidR="008D243A" w:rsidRPr="006B69A3" w:rsidRDefault="008D243A" w:rsidP="008D243A">
      <w:pPr>
        <w:pStyle w:val="SingleTxtG"/>
      </w:pPr>
      <w:r w:rsidRPr="006B69A3">
        <w:t>87.</w:t>
      </w:r>
      <w:r w:rsidRPr="006B69A3">
        <w:tab/>
      </w:r>
      <w:r w:rsidR="00491B08" w:rsidRPr="006B69A3">
        <w:t>Durante todo el proceso de preparación de este informe se han consultado las opiniones de los niños</w:t>
      </w:r>
      <w:r w:rsidRPr="006B69A3">
        <w:t xml:space="preserve">. </w:t>
      </w:r>
      <w:r w:rsidR="00491B08" w:rsidRPr="006B69A3">
        <w:t>Una</w:t>
      </w:r>
      <w:r w:rsidRPr="006B69A3">
        <w:t xml:space="preserve"> delega</w:t>
      </w:r>
      <w:r w:rsidR="00491B08" w:rsidRPr="006B69A3">
        <w:t>c</w:t>
      </w:r>
      <w:r w:rsidRPr="006B69A3">
        <w:t>i</w:t>
      </w:r>
      <w:r w:rsidR="00491B08" w:rsidRPr="006B69A3">
        <w:t>ó</w:t>
      </w:r>
      <w:r w:rsidRPr="006B69A3">
        <w:t xml:space="preserve">n </w:t>
      </w:r>
      <w:r w:rsidR="00491B08" w:rsidRPr="006B69A3">
        <w:t>infantil ha estado pr</w:t>
      </w:r>
      <w:r w:rsidRPr="006B69A3">
        <w:t>esent</w:t>
      </w:r>
      <w:r w:rsidR="00491B08" w:rsidRPr="006B69A3">
        <w:t>e</w:t>
      </w:r>
      <w:r w:rsidRPr="006B69A3">
        <w:t xml:space="preserve"> </w:t>
      </w:r>
      <w:r w:rsidR="00491B08" w:rsidRPr="006B69A3">
        <w:t>en todos los talleres</w:t>
      </w:r>
      <w:r w:rsidRPr="006B69A3">
        <w:t xml:space="preserve"> organi</w:t>
      </w:r>
      <w:r w:rsidR="00491B08" w:rsidRPr="006B69A3">
        <w:t>zados para</w:t>
      </w:r>
      <w:r w:rsidRPr="006B69A3">
        <w:t xml:space="preserve"> </w:t>
      </w:r>
      <w:r w:rsidR="00AE22D2" w:rsidRPr="006B69A3">
        <w:t>debati</w:t>
      </w:r>
      <w:r w:rsidR="00491B08" w:rsidRPr="006B69A3">
        <w:t>r las medidas emprendidas con miras a a</w:t>
      </w:r>
      <w:r w:rsidRPr="006B69A3">
        <w:t>pl</w:t>
      </w:r>
      <w:r w:rsidR="00491B08" w:rsidRPr="006B69A3">
        <w:t>icar</w:t>
      </w:r>
      <w:r w:rsidRPr="006B69A3">
        <w:t xml:space="preserve"> </w:t>
      </w:r>
      <w:r w:rsidR="00491B08" w:rsidRPr="006B69A3">
        <w:t>las disposic</w:t>
      </w:r>
      <w:r w:rsidRPr="006B69A3">
        <w:t>ion</w:t>
      </w:r>
      <w:r w:rsidR="00491B08" w:rsidRPr="006B69A3">
        <w:t>e</w:t>
      </w:r>
      <w:r w:rsidRPr="006B69A3">
        <w:t xml:space="preserve">s </w:t>
      </w:r>
      <w:r w:rsidR="00491B08" w:rsidRPr="006B69A3">
        <w:t xml:space="preserve">de </w:t>
      </w:r>
      <w:smartTag w:uri="urn:schemas-microsoft-com:office:smarttags" w:element="PersonName">
        <w:smartTagPr>
          <w:attr w:name="ProductID" w:val="la Convenci￳n"/>
        </w:smartTagPr>
        <w:r w:rsidR="00491B08" w:rsidRPr="006B69A3">
          <w:t>la</w:t>
        </w:r>
        <w:r w:rsidRPr="006B69A3">
          <w:t xml:space="preserve"> Conven</w:t>
        </w:r>
        <w:r w:rsidR="00491B08" w:rsidRPr="006B69A3">
          <w:t>c</w:t>
        </w:r>
        <w:r w:rsidRPr="006B69A3">
          <w:t>i</w:t>
        </w:r>
        <w:r w:rsidR="00491B08" w:rsidRPr="006B69A3">
          <w:t>ó</w:t>
        </w:r>
        <w:r w:rsidRPr="006B69A3">
          <w:t>n</w:t>
        </w:r>
      </w:smartTag>
      <w:r w:rsidR="0052111A" w:rsidRPr="006B69A3">
        <w:t>,</w:t>
      </w:r>
      <w:r w:rsidRPr="006B69A3">
        <w:t xml:space="preserve"> </w:t>
      </w:r>
      <w:r w:rsidR="00AE22D2" w:rsidRPr="006B69A3">
        <w:t xml:space="preserve">sus puntos de </w:t>
      </w:r>
      <w:r w:rsidRPr="006B69A3">
        <w:t>vi</w:t>
      </w:r>
      <w:r w:rsidR="00AE22D2" w:rsidRPr="006B69A3">
        <w:t>sta se han t</w:t>
      </w:r>
      <w:r w:rsidR="0052111A" w:rsidRPr="006B69A3">
        <w:t>omado</w:t>
      </w:r>
      <w:r w:rsidR="00AE22D2" w:rsidRPr="006B69A3">
        <w:t xml:space="preserve"> debidamente en c</w:t>
      </w:r>
      <w:r w:rsidR="0052111A" w:rsidRPr="006B69A3">
        <w:t>onsideración</w:t>
      </w:r>
      <w:r w:rsidR="00AE22D2" w:rsidRPr="006B69A3">
        <w:t xml:space="preserve"> y se han incluido en el informe los comentarios pertinentes</w:t>
      </w:r>
      <w:r w:rsidRPr="006B69A3">
        <w:t>.</w:t>
      </w:r>
    </w:p>
    <w:p w:rsidR="008D243A" w:rsidRPr="006B69A3" w:rsidRDefault="008D243A" w:rsidP="008D243A">
      <w:pPr>
        <w:pStyle w:val="H1G"/>
      </w:pPr>
      <w:r w:rsidRPr="006B69A3">
        <w:tab/>
        <w:t>E.</w:t>
      </w:r>
      <w:r w:rsidRPr="006B69A3">
        <w:tab/>
      </w:r>
      <w:r w:rsidR="00AE22D2" w:rsidRPr="006B69A3">
        <w:t>Observaciones finales y</w:t>
      </w:r>
      <w:r w:rsidRPr="006B69A3">
        <w:t xml:space="preserve"> recomenda</w:t>
      </w:r>
      <w:r w:rsidR="00AE22D2" w:rsidRPr="006B69A3">
        <w:t>c</w:t>
      </w:r>
      <w:r w:rsidRPr="006B69A3">
        <w:t>ion</w:t>
      </w:r>
      <w:r w:rsidR="00AE22D2" w:rsidRPr="006B69A3">
        <w:t>e</w:t>
      </w:r>
      <w:r w:rsidRPr="006B69A3">
        <w:t>s</w:t>
      </w:r>
    </w:p>
    <w:p w:rsidR="008D243A" w:rsidRPr="006B69A3" w:rsidRDefault="008D243A" w:rsidP="008D243A">
      <w:pPr>
        <w:pStyle w:val="SingleTxtG"/>
      </w:pPr>
      <w:r w:rsidRPr="006B69A3">
        <w:t>88.</w:t>
      </w:r>
      <w:r w:rsidRPr="006B69A3">
        <w:tab/>
      </w:r>
      <w:r w:rsidR="00AE22D2" w:rsidRPr="006B69A3">
        <w:t>Para cumplir lo dispuesto en el</w:t>
      </w:r>
      <w:r w:rsidRPr="006B69A3">
        <w:t xml:space="preserve"> art</w:t>
      </w:r>
      <w:r w:rsidR="00AE22D2" w:rsidRPr="006B69A3">
        <w:t>í</w:t>
      </w:r>
      <w:r w:rsidRPr="006B69A3">
        <w:t>c</w:t>
      </w:r>
      <w:r w:rsidR="00AE22D2" w:rsidRPr="006B69A3">
        <w:t>u</w:t>
      </w:r>
      <w:r w:rsidRPr="006B69A3">
        <w:t>l</w:t>
      </w:r>
      <w:r w:rsidR="00AE22D2" w:rsidRPr="006B69A3">
        <w:t>o</w:t>
      </w:r>
      <w:r w:rsidRPr="006B69A3">
        <w:t xml:space="preserve"> 2 </w:t>
      </w:r>
      <w:r w:rsidR="00AE22D2" w:rsidRPr="006B69A3">
        <w:t xml:space="preserve">se </w:t>
      </w:r>
      <w:r w:rsidRPr="006B69A3">
        <w:t>requi</w:t>
      </w:r>
      <w:r w:rsidR="00AE22D2" w:rsidRPr="006B69A3">
        <w:t>e</w:t>
      </w:r>
      <w:r w:rsidRPr="006B69A3">
        <w:t>re:</w:t>
      </w:r>
    </w:p>
    <w:p w:rsidR="008D243A" w:rsidRPr="006B69A3" w:rsidRDefault="008D243A" w:rsidP="008D243A">
      <w:pPr>
        <w:pStyle w:val="SingleTxtG"/>
      </w:pPr>
      <w:r w:rsidRPr="006B69A3">
        <w:tab/>
        <w:t>a)</w:t>
      </w:r>
      <w:r w:rsidRPr="006B69A3">
        <w:tab/>
      </w:r>
      <w:r w:rsidR="00AE22D2" w:rsidRPr="006B69A3">
        <w:t>Emprender una revisión de la l</w:t>
      </w:r>
      <w:r w:rsidRPr="006B69A3">
        <w:t>egisla</w:t>
      </w:r>
      <w:r w:rsidR="00AE22D2" w:rsidRPr="006B69A3">
        <w:t>ción</w:t>
      </w:r>
      <w:r w:rsidRPr="006B69A3">
        <w:t xml:space="preserve"> </w:t>
      </w:r>
      <w:r w:rsidR="00AE22D2" w:rsidRPr="006B69A3">
        <w:t xml:space="preserve">que </w:t>
      </w:r>
      <w:r w:rsidR="0052111A" w:rsidRPr="006B69A3">
        <w:t>tipifique</w:t>
      </w:r>
      <w:r w:rsidR="00AE22D2" w:rsidRPr="006B69A3">
        <w:t xml:space="preserve"> la</w:t>
      </w:r>
      <w:r w:rsidRPr="006B69A3">
        <w:t xml:space="preserve"> discrimina</w:t>
      </w:r>
      <w:r w:rsidR="00AE22D2" w:rsidRPr="006B69A3">
        <w:t>ción</w:t>
      </w:r>
      <w:r w:rsidRPr="006B69A3">
        <w:t xml:space="preserve"> </w:t>
      </w:r>
      <w:r w:rsidR="00AE22D2" w:rsidRPr="006B69A3">
        <w:t>por motivos de</w:t>
      </w:r>
      <w:r w:rsidRPr="006B69A3">
        <w:t xml:space="preserve"> orienta</w:t>
      </w:r>
      <w:r w:rsidR="00AE22D2" w:rsidRPr="006B69A3">
        <w:t>c</w:t>
      </w:r>
      <w:r w:rsidRPr="006B69A3">
        <w:t>i</w:t>
      </w:r>
      <w:r w:rsidR="00AE22D2" w:rsidRPr="006B69A3">
        <w:t>ó</w:t>
      </w:r>
      <w:r w:rsidRPr="006B69A3">
        <w:t>n</w:t>
      </w:r>
      <w:r w:rsidR="00AE22D2" w:rsidRPr="006B69A3">
        <w:t xml:space="preserve"> sexual</w:t>
      </w:r>
      <w:r w:rsidRPr="006B69A3">
        <w:t xml:space="preserve"> </w:t>
      </w:r>
      <w:r w:rsidR="007917E5" w:rsidRPr="006B69A3">
        <w:t>y que adopte una misma edad de</w:t>
      </w:r>
      <w:r w:rsidRPr="006B69A3">
        <w:t xml:space="preserve"> consent</w:t>
      </w:r>
      <w:r w:rsidR="007917E5" w:rsidRPr="006B69A3">
        <w:t>imiento para todos los niños, independientemente de su</w:t>
      </w:r>
      <w:r w:rsidRPr="006B69A3">
        <w:t xml:space="preserve"> orienta</w:t>
      </w:r>
      <w:r w:rsidR="007917E5" w:rsidRPr="006B69A3">
        <w:t>c</w:t>
      </w:r>
      <w:r w:rsidRPr="006B69A3">
        <w:t>i</w:t>
      </w:r>
      <w:r w:rsidR="007917E5" w:rsidRPr="006B69A3">
        <w:t>ó</w:t>
      </w:r>
      <w:r w:rsidRPr="006B69A3">
        <w:t>n</w:t>
      </w:r>
      <w:r w:rsidR="007917E5" w:rsidRPr="006B69A3">
        <w:t xml:space="preserve"> sexual</w:t>
      </w:r>
      <w:r w:rsidRPr="006B69A3">
        <w:t>;</w:t>
      </w:r>
    </w:p>
    <w:p w:rsidR="008D243A" w:rsidRPr="006B69A3" w:rsidRDefault="008D243A" w:rsidP="008D243A">
      <w:pPr>
        <w:pStyle w:val="SingleTxtG"/>
      </w:pPr>
      <w:r w:rsidRPr="006B69A3">
        <w:tab/>
        <w:t>b)</w:t>
      </w:r>
      <w:r w:rsidRPr="006B69A3">
        <w:tab/>
      </w:r>
      <w:r w:rsidR="007917E5" w:rsidRPr="006B69A3">
        <w:t>Poner en marcha una investigaci</w:t>
      </w:r>
      <w:r w:rsidR="004A2047" w:rsidRPr="006B69A3">
        <w:t>ón en otras esferas, al margen del sistema de e</w:t>
      </w:r>
      <w:r w:rsidRPr="006B69A3">
        <w:t>duca</w:t>
      </w:r>
      <w:r w:rsidR="004A2047" w:rsidRPr="006B69A3">
        <w:t>c</w:t>
      </w:r>
      <w:r w:rsidRPr="006B69A3">
        <w:t>i</w:t>
      </w:r>
      <w:r w:rsidR="004A2047" w:rsidRPr="006B69A3">
        <w:t>ó</w:t>
      </w:r>
      <w:r w:rsidRPr="006B69A3">
        <w:t xml:space="preserve">n </w:t>
      </w:r>
      <w:r w:rsidR="004A2047" w:rsidRPr="006B69A3">
        <w:t>exclusivamente, a fin de</w:t>
      </w:r>
      <w:r w:rsidRPr="006B69A3">
        <w:t xml:space="preserve"> detect</w:t>
      </w:r>
      <w:r w:rsidR="004A2047" w:rsidRPr="006B69A3">
        <w:t>ar</w:t>
      </w:r>
      <w:r w:rsidRPr="006B69A3">
        <w:t xml:space="preserve"> </w:t>
      </w:r>
      <w:r w:rsidR="004A2047" w:rsidRPr="006B69A3">
        <w:t>si se producen sesgos y desviaciones similares en</w:t>
      </w:r>
      <w:r w:rsidRPr="006B69A3">
        <w:t xml:space="preserve"> otr</w:t>
      </w:r>
      <w:r w:rsidR="004A2047" w:rsidRPr="006B69A3">
        <w:t>os</w:t>
      </w:r>
      <w:r w:rsidRPr="006B69A3">
        <w:t xml:space="preserve"> sector</w:t>
      </w:r>
      <w:r w:rsidR="004A2047" w:rsidRPr="006B69A3">
        <w:t>e</w:t>
      </w:r>
      <w:r w:rsidRPr="006B69A3">
        <w:t xml:space="preserve">s. </w:t>
      </w:r>
      <w:r w:rsidR="004A2047" w:rsidRPr="006B69A3">
        <w:t>El</w:t>
      </w:r>
      <w:r w:rsidRPr="006B69A3">
        <w:t xml:space="preserve"> e</w:t>
      </w:r>
      <w:r w:rsidR="004A2047" w:rsidRPr="006B69A3">
        <w:t>jemplo del sistema</w:t>
      </w:r>
      <w:r w:rsidRPr="006B69A3">
        <w:t xml:space="preserve"> educati</w:t>
      </w:r>
      <w:r w:rsidR="004A2047" w:rsidRPr="006B69A3">
        <w:t>v</w:t>
      </w:r>
      <w:r w:rsidRPr="006B69A3">
        <w:t xml:space="preserve">o </w:t>
      </w:r>
      <w:r w:rsidR="004A2047" w:rsidRPr="006B69A3">
        <w:t>revela que la</w:t>
      </w:r>
      <w:r w:rsidRPr="006B69A3">
        <w:t xml:space="preserve"> discrimina</w:t>
      </w:r>
      <w:r w:rsidR="004A2047" w:rsidRPr="006B69A3">
        <w:t>c</w:t>
      </w:r>
      <w:r w:rsidRPr="006B69A3">
        <w:t>i</w:t>
      </w:r>
      <w:r w:rsidR="004A2047" w:rsidRPr="006B69A3">
        <w:t>ó</w:t>
      </w:r>
      <w:r w:rsidRPr="006B69A3">
        <w:t xml:space="preserve">n </w:t>
      </w:r>
      <w:r w:rsidR="0052111A" w:rsidRPr="006B69A3">
        <w:t xml:space="preserve">no </w:t>
      </w:r>
      <w:r w:rsidR="004A2047" w:rsidRPr="006B69A3">
        <w:t>e</w:t>
      </w:r>
      <w:r w:rsidRPr="006B69A3">
        <w:t xml:space="preserve">s </w:t>
      </w:r>
      <w:r w:rsidR="0052111A" w:rsidRPr="006B69A3">
        <w:t xml:space="preserve">tanto </w:t>
      </w:r>
      <w:r w:rsidR="004A2047" w:rsidRPr="006B69A3">
        <w:t xml:space="preserve">un fenómeno </w:t>
      </w:r>
      <w:r w:rsidR="0052111A" w:rsidRPr="006B69A3">
        <w:t>consu</w:t>
      </w:r>
      <w:r w:rsidRPr="006B69A3">
        <w:t>s</w:t>
      </w:r>
      <w:r w:rsidR="0052111A" w:rsidRPr="006B69A3">
        <w:t>tancial a la legislación sino algo más bien s</w:t>
      </w:r>
      <w:r w:rsidRPr="006B69A3">
        <w:t>ut</w:t>
      </w:r>
      <w:r w:rsidR="004A2047" w:rsidRPr="006B69A3">
        <w:t>i</w:t>
      </w:r>
      <w:r w:rsidRPr="006B69A3">
        <w:t xml:space="preserve">l </w:t>
      </w:r>
      <w:r w:rsidR="004A2047" w:rsidRPr="006B69A3">
        <w:t>y arraigado</w:t>
      </w:r>
      <w:r w:rsidRPr="006B69A3">
        <w:t xml:space="preserve"> </w:t>
      </w:r>
      <w:r w:rsidR="004A2047" w:rsidRPr="006B69A3">
        <w:t>e</w:t>
      </w:r>
      <w:r w:rsidRPr="006B69A3">
        <w:t xml:space="preserve">n </w:t>
      </w:r>
      <w:r w:rsidR="004A2047" w:rsidRPr="006B69A3">
        <w:t xml:space="preserve">las mentalidades, lo que hace necesario </w:t>
      </w:r>
      <w:r w:rsidR="0052111A" w:rsidRPr="006B69A3">
        <w:t>disponer de</w:t>
      </w:r>
      <w:r w:rsidR="004A2047" w:rsidRPr="006B69A3">
        <w:t xml:space="preserve"> políti</w:t>
      </w:r>
      <w:r w:rsidRPr="006B69A3">
        <w:t>c</w:t>
      </w:r>
      <w:r w:rsidR="004A2047" w:rsidRPr="006B69A3">
        <w:t>a</w:t>
      </w:r>
      <w:r w:rsidRPr="006B69A3">
        <w:t xml:space="preserve">s </w:t>
      </w:r>
      <w:r w:rsidR="004A2047" w:rsidRPr="006B69A3">
        <w:t>centradas en la</w:t>
      </w:r>
      <w:r w:rsidRPr="006B69A3">
        <w:t xml:space="preserve"> sensi</w:t>
      </w:r>
      <w:r w:rsidR="004A2047" w:rsidRPr="006B69A3">
        <w:t>bili</w:t>
      </w:r>
      <w:r w:rsidRPr="006B69A3">
        <w:t>za</w:t>
      </w:r>
      <w:r w:rsidR="004A2047" w:rsidRPr="006B69A3">
        <w:t>c</w:t>
      </w:r>
      <w:r w:rsidRPr="006B69A3">
        <w:t>i</w:t>
      </w:r>
      <w:r w:rsidR="004A2047" w:rsidRPr="006B69A3">
        <w:t>ó</w:t>
      </w:r>
      <w:r w:rsidRPr="006B69A3">
        <w:t xml:space="preserve">n, </w:t>
      </w:r>
      <w:r w:rsidR="004A2047" w:rsidRPr="006B69A3">
        <w:t>la formación y la in</w:t>
      </w:r>
      <w:r w:rsidR="0052111A" w:rsidRPr="006B69A3">
        <w:t>tegración en el resto de</w:t>
      </w:r>
      <w:r w:rsidR="004A2047" w:rsidRPr="006B69A3">
        <w:t xml:space="preserve"> actividades</w:t>
      </w:r>
      <w:r w:rsidRPr="006B69A3">
        <w:t>.</w:t>
      </w:r>
    </w:p>
    <w:p w:rsidR="008D243A" w:rsidRPr="006B69A3" w:rsidRDefault="008D243A" w:rsidP="008D243A">
      <w:pPr>
        <w:pStyle w:val="SingleTxtG"/>
      </w:pPr>
      <w:r w:rsidRPr="006B69A3">
        <w:t>89.</w:t>
      </w:r>
      <w:r w:rsidRPr="006B69A3">
        <w:tab/>
      </w:r>
      <w:r w:rsidR="00C37D87" w:rsidRPr="006B69A3">
        <w:t>Para cu</w:t>
      </w:r>
      <w:r w:rsidRPr="006B69A3">
        <w:t>mpli</w:t>
      </w:r>
      <w:r w:rsidR="00C37D87" w:rsidRPr="006B69A3">
        <w:t>r lo dispuesto en el</w:t>
      </w:r>
      <w:r w:rsidRPr="006B69A3">
        <w:t xml:space="preserve"> art</w:t>
      </w:r>
      <w:r w:rsidR="00C37D87" w:rsidRPr="006B69A3">
        <w:t>í</w:t>
      </w:r>
      <w:r w:rsidRPr="006B69A3">
        <w:t>c</w:t>
      </w:r>
      <w:r w:rsidR="00C37D87" w:rsidRPr="006B69A3">
        <w:t>u</w:t>
      </w:r>
      <w:r w:rsidRPr="006B69A3">
        <w:t>l</w:t>
      </w:r>
      <w:r w:rsidR="00C37D87" w:rsidRPr="006B69A3">
        <w:t>o</w:t>
      </w:r>
      <w:r w:rsidRPr="006B69A3">
        <w:t xml:space="preserve"> 3 </w:t>
      </w:r>
      <w:r w:rsidR="00C37D87" w:rsidRPr="006B69A3">
        <w:t xml:space="preserve">se </w:t>
      </w:r>
      <w:r w:rsidRPr="006B69A3">
        <w:t>requi</w:t>
      </w:r>
      <w:r w:rsidR="00C37D87" w:rsidRPr="006B69A3">
        <w:t>e</w:t>
      </w:r>
      <w:r w:rsidRPr="006B69A3">
        <w:t>re:</w:t>
      </w:r>
    </w:p>
    <w:p w:rsidR="008D243A" w:rsidRPr="006B69A3" w:rsidRDefault="008D243A" w:rsidP="008D243A">
      <w:pPr>
        <w:pStyle w:val="SingleTxtG"/>
      </w:pPr>
      <w:r w:rsidRPr="006B69A3">
        <w:tab/>
        <w:t>a)</w:t>
      </w:r>
      <w:r w:rsidRPr="006B69A3">
        <w:tab/>
      </w:r>
      <w:r w:rsidR="00C37D87" w:rsidRPr="006B69A3">
        <w:t>Examinar y evaluar de forma c</w:t>
      </w:r>
      <w:r w:rsidRPr="006B69A3">
        <w:t>ontinu</w:t>
      </w:r>
      <w:r w:rsidR="00C37D87" w:rsidRPr="006B69A3">
        <w:t>a y</w:t>
      </w:r>
      <w:r w:rsidRPr="006B69A3">
        <w:t xml:space="preserve"> s</w:t>
      </w:r>
      <w:r w:rsidR="00C37D87" w:rsidRPr="006B69A3">
        <w:t>i</w:t>
      </w:r>
      <w:r w:rsidRPr="006B69A3">
        <w:t>stem</w:t>
      </w:r>
      <w:r w:rsidR="00C37D87" w:rsidRPr="006B69A3">
        <w:t>á</w:t>
      </w:r>
      <w:r w:rsidRPr="006B69A3">
        <w:t>tic</w:t>
      </w:r>
      <w:r w:rsidR="00C37D87" w:rsidRPr="006B69A3">
        <w:t>a</w:t>
      </w:r>
      <w:r w:rsidRPr="006B69A3">
        <w:t xml:space="preserve"> </w:t>
      </w:r>
      <w:r w:rsidR="00C37D87" w:rsidRPr="006B69A3">
        <w:t>los servicios</w:t>
      </w:r>
      <w:r w:rsidRPr="006B69A3">
        <w:t xml:space="preserve"> </w:t>
      </w:r>
      <w:r w:rsidR="00C37D87" w:rsidRPr="006B69A3">
        <w:t xml:space="preserve">de asistencia y </w:t>
      </w:r>
      <w:r w:rsidRPr="006B69A3">
        <w:t>protec</w:t>
      </w:r>
      <w:r w:rsidR="00C37D87" w:rsidRPr="006B69A3">
        <w:t>c</w:t>
      </w:r>
      <w:r w:rsidRPr="006B69A3">
        <w:t>i</w:t>
      </w:r>
      <w:r w:rsidR="00C37D87" w:rsidRPr="006B69A3">
        <w:t>ó</w:t>
      </w:r>
      <w:r w:rsidRPr="006B69A3">
        <w:t xml:space="preserve">n </w:t>
      </w:r>
      <w:r w:rsidR="00C37D87" w:rsidRPr="006B69A3">
        <w:t>a la infancia</w:t>
      </w:r>
      <w:r w:rsidRPr="006B69A3">
        <w:t>;</w:t>
      </w:r>
    </w:p>
    <w:p w:rsidR="008D243A" w:rsidRPr="006B69A3" w:rsidRDefault="008D243A" w:rsidP="008D243A">
      <w:pPr>
        <w:pStyle w:val="SingleTxtG"/>
      </w:pPr>
      <w:r w:rsidRPr="006B69A3">
        <w:tab/>
        <w:t>b)</w:t>
      </w:r>
      <w:r w:rsidRPr="006B69A3">
        <w:tab/>
        <w:t>A</w:t>
      </w:r>
      <w:r w:rsidR="00C37D87" w:rsidRPr="006B69A3">
        <w:t>doptar y velar por la aplicación de una normativa para esas</w:t>
      </w:r>
      <w:r w:rsidRPr="006B69A3">
        <w:t xml:space="preserve"> institu</w:t>
      </w:r>
      <w:r w:rsidR="00C37D87" w:rsidRPr="006B69A3">
        <w:t>c</w:t>
      </w:r>
      <w:r w:rsidRPr="006B69A3">
        <w:t>ion</w:t>
      </w:r>
      <w:r w:rsidR="00C37D87" w:rsidRPr="006B69A3">
        <w:t>e</w:t>
      </w:r>
      <w:r w:rsidRPr="006B69A3">
        <w:t>s;</w:t>
      </w:r>
    </w:p>
    <w:p w:rsidR="008D243A" w:rsidRPr="006B69A3" w:rsidRDefault="008D243A" w:rsidP="008D243A">
      <w:pPr>
        <w:pStyle w:val="SingleTxtG"/>
      </w:pPr>
      <w:r w:rsidRPr="006B69A3">
        <w:tab/>
        <w:t>c)</w:t>
      </w:r>
      <w:r w:rsidRPr="006B69A3">
        <w:tab/>
      </w:r>
      <w:r w:rsidR="00C37D87" w:rsidRPr="006B69A3">
        <w:t>Controlar a los e</w:t>
      </w:r>
      <w:r w:rsidRPr="006B69A3">
        <w:t>mpl</w:t>
      </w:r>
      <w:r w:rsidR="00C37D87" w:rsidRPr="006B69A3">
        <w:t>ead</w:t>
      </w:r>
      <w:r w:rsidRPr="006B69A3">
        <w:t xml:space="preserve">os </w:t>
      </w:r>
      <w:r w:rsidR="00C37D87" w:rsidRPr="006B69A3">
        <w:t>a fin de</w:t>
      </w:r>
      <w:r w:rsidRPr="006B69A3">
        <w:t xml:space="preserve"> </w:t>
      </w:r>
      <w:r w:rsidR="00C37D87" w:rsidRPr="006B69A3">
        <w:t>a</w:t>
      </w:r>
      <w:r w:rsidRPr="006B69A3">
        <w:t>s</w:t>
      </w:r>
      <w:r w:rsidR="00C37D87" w:rsidRPr="006B69A3">
        <w:t>eg</w:t>
      </w:r>
      <w:r w:rsidRPr="006B69A3">
        <w:t>ur</w:t>
      </w:r>
      <w:r w:rsidR="00C37D87" w:rsidRPr="006B69A3">
        <w:t>ar que son</w:t>
      </w:r>
      <w:r w:rsidRPr="006B69A3">
        <w:t xml:space="preserve"> person</w:t>
      </w:r>
      <w:r w:rsidR="00C37D87" w:rsidRPr="006B69A3">
        <w:t>a</w:t>
      </w:r>
      <w:r w:rsidRPr="006B69A3">
        <w:t xml:space="preserve">s </w:t>
      </w:r>
      <w:r w:rsidR="00C37D87" w:rsidRPr="006B69A3">
        <w:t>idóneas para ocuparse de los niños</w:t>
      </w:r>
      <w:r w:rsidRPr="006B69A3">
        <w:t>;</w:t>
      </w:r>
    </w:p>
    <w:p w:rsidR="008D243A" w:rsidRPr="006B69A3" w:rsidRDefault="008D243A" w:rsidP="008D243A">
      <w:pPr>
        <w:pStyle w:val="SingleTxtG"/>
      </w:pPr>
      <w:r w:rsidRPr="006B69A3">
        <w:tab/>
        <w:t>d)</w:t>
      </w:r>
      <w:r w:rsidRPr="006B69A3">
        <w:tab/>
      </w:r>
      <w:r w:rsidR="00C37D87" w:rsidRPr="006B69A3">
        <w:t>Ofrecer una capacitación a</w:t>
      </w:r>
      <w:r w:rsidRPr="006B69A3">
        <w:t>propia</w:t>
      </w:r>
      <w:r w:rsidR="00C37D87" w:rsidRPr="006B69A3">
        <w:t>da</w:t>
      </w:r>
      <w:r w:rsidR="00FA4915" w:rsidRPr="006B69A3">
        <w:t xml:space="preserve"> con miras a</w:t>
      </w:r>
      <w:r w:rsidRPr="006B69A3">
        <w:t xml:space="preserve"> establ</w:t>
      </w:r>
      <w:r w:rsidR="00FA4915" w:rsidRPr="006B69A3">
        <w:t>ecer y</w:t>
      </w:r>
      <w:r w:rsidRPr="006B69A3">
        <w:t xml:space="preserve"> mant</w:t>
      </w:r>
      <w:r w:rsidR="00FA4915" w:rsidRPr="006B69A3">
        <w:t>e</w:t>
      </w:r>
      <w:r w:rsidRPr="006B69A3">
        <w:t>n</w:t>
      </w:r>
      <w:r w:rsidR="00FA4915" w:rsidRPr="006B69A3">
        <w:t>er</w:t>
      </w:r>
      <w:r w:rsidRPr="006B69A3">
        <w:t xml:space="preserve"> </w:t>
      </w:r>
      <w:r w:rsidR="00FA4915" w:rsidRPr="006B69A3">
        <w:t>el nivel de los servicios</w:t>
      </w:r>
      <w:r w:rsidRPr="006B69A3">
        <w:t>;</w:t>
      </w:r>
    </w:p>
    <w:p w:rsidR="008D243A" w:rsidRPr="006B69A3" w:rsidRDefault="008D243A" w:rsidP="008D243A">
      <w:pPr>
        <w:pStyle w:val="SingleTxtG"/>
      </w:pPr>
      <w:r w:rsidRPr="006B69A3">
        <w:tab/>
        <w:t>e)</w:t>
      </w:r>
      <w:r w:rsidRPr="006B69A3">
        <w:tab/>
      </w:r>
      <w:r w:rsidR="00FA4915" w:rsidRPr="006B69A3">
        <w:t>Crear servicios para</w:t>
      </w:r>
      <w:r w:rsidRPr="006B69A3">
        <w:t xml:space="preserve"> facilita</w:t>
      </w:r>
      <w:r w:rsidR="00FA4915" w:rsidRPr="006B69A3">
        <w:t>r la integración de los niños con discapacidad en el sistema de</w:t>
      </w:r>
      <w:r w:rsidRPr="006B69A3">
        <w:t xml:space="preserve"> educa</w:t>
      </w:r>
      <w:r w:rsidR="00FA4915" w:rsidRPr="006B69A3">
        <w:t>c</w:t>
      </w:r>
      <w:r w:rsidRPr="006B69A3">
        <w:t>i</w:t>
      </w:r>
      <w:r w:rsidR="00FA4915" w:rsidRPr="006B69A3">
        <w:t>ó</w:t>
      </w:r>
      <w:r w:rsidRPr="006B69A3">
        <w:t>n;</w:t>
      </w:r>
    </w:p>
    <w:p w:rsidR="008D243A" w:rsidRPr="006B69A3" w:rsidRDefault="008D243A" w:rsidP="008D243A">
      <w:pPr>
        <w:pStyle w:val="SingleTxtG"/>
        <w:rPr>
          <w:b/>
        </w:rPr>
      </w:pPr>
      <w:r w:rsidRPr="006B69A3">
        <w:tab/>
        <w:t>f)</w:t>
      </w:r>
      <w:r w:rsidRPr="006B69A3">
        <w:tab/>
      </w:r>
      <w:r w:rsidR="0052111A" w:rsidRPr="006B69A3">
        <w:t>Abordar con rapidez las dilaciones en los procedimientos judiciales que afectan a los niños</w:t>
      </w:r>
      <w:r w:rsidRPr="006B69A3">
        <w:t>.</w:t>
      </w:r>
    </w:p>
    <w:p w:rsidR="008D243A" w:rsidRPr="006B69A3" w:rsidRDefault="008D243A" w:rsidP="008D243A">
      <w:pPr>
        <w:pStyle w:val="HChG"/>
      </w:pPr>
      <w:r w:rsidRPr="006B69A3">
        <w:tab/>
        <w:t>V.</w:t>
      </w:r>
      <w:r w:rsidRPr="006B69A3">
        <w:tab/>
      </w:r>
      <w:r w:rsidR="003C55BD" w:rsidRPr="006B69A3">
        <w:t>D</w:t>
      </w:r>
      <w:r w:rsidR="00FA4915" w:rsidRPr="006B69A3">
        <w:t>erecho</w:t>
      </w:r>
      <w:r w:rsidR="003C55BD" w:rsidRPr="006B69A3">
        <w:t>s</w:t>
      </w:r>
      <w:r w:rsidR="00FA4915" w:rsidRPr="006B69A3">
        <w:t xml:space="preserve"> y libertades c</w:t>
      </w:r>
      <w:r w:rsidRPr="006B69A3">
        <w:t>ivil</w:t>
      </w:r>
      <w:r w:rsidR="00FA4915" w:rsidRPr="006B69A3">
        <w:t>es</w:t>
      </w:r>
    </w:p>
    <w:p w:rsidR="008D243A" w:rsidRPr="006B69A3" w:rsidRDefault="008D243A" w:rsidP="008D243A">
      <w:pPr>
        <w:pStyle w:val="H1G"/>
      </w:pPr>
      <w:r w:rsidRPr="006B69A3">
        <w:tab/>
        <w:t>A.</w:t>
      </w:r>
      <w:r w:rsidRPr="006B69A3">
        <w:tab/>
      </w:r>
      <w:r w:rsidR="003C55BD" w:rsidRPr="006B69A3">
        <w:t>El d</w:t>
      </w:r>
      <w:r w:rsidR="00FA4915" w:rsidRPr="006B69A3">
        <w:t>erecho a un</w:t>
      </w:r>
      <w:r w:rsidRPr="006B69A3">
        <w:t xml:space="preserve"> n</w:t>
      </w:r>
      <w:r w:rsidR="00FA4915" w:rsidRPr="006B69A3">
        <w:t xml:space="preserve">ombre, </w:t>
      </w:r>
      <w:r w:rsidR="003C55BD" w:rsidRPr="006B69A3">
        <w:t xml:space="preserve">a </w:t>
      </w:r>
      <w:r w:rsidR="00FA4915" w:rsidRPr="006B69A3">
        <w:t>una</w:t>
      </w:r>
      <w:r w:rsidRPr="006B69A3">
        <w:t xml:space="preserve"> na</w:t>
      </w:r>
      <w:r w:rsidR="00FA4915" w:rsidRPr="006B69A3">
        <w:t>c</w:t>
      </w:r>
      <w:r w:rsidRPr="006B69A3">
        <w:t>ionali</w:t>
      </w:r>
      <w:r w:rsidR="00FA4915" w:rsidRPr="006B69A3">
        <w:t xml:space="preserve">dad y </w:t>
      </w:r>
      <w:r w:rsidR="003C55BD" w:rsidRPr="006B69A3">
        <w:t xml:space="preserve">a </w:t>
      </w:r>
      <w:r w:rsidR="00FA4915" w:rsidRPr="006B69A3">
        <w:t>una</w:t>
      </w:r>
      <w:r w:rsidRPr="006B69A3">
        <w:t xml:space="preserve"> identi</w:t>
      </w:r>
      <w:r w:rsidR="00FA4915" w:rsidRPr="006B69A3">
        <w:t>dad</w:t>
      </w:r>
      <w:r w:rsidRPr="006B69A3">
        <w:t xml:space="preserve"> </w:t>
      </w:r>
      <w:r w:rsidR="00331D4D" w:rsidRPr="006B69A3">
        <w:br/>
      </w:r>
      <w:r w:rsidRPr="006B69A3">
        <w:t>(</w:t>
      </w:r>
      <w:r w:rsidR="00331D4D" w:rsidRPr="006B69A3">
        <w:t xml:space="preserve">artículo </w:t>
      </w:r>
      <w:r w:rsidRPr="006B69A3">
        <w:t>7)</w:t>
      </w:r>
    </w:p>
    <w:p w:rsidR="008D243A" w:rsidRPr="006B69A3" w:rsidRDefault="008D243A" w:rsidP="008D243A">
      <w:pPr>
        <w:pStyle w:val="SingleTxtG"/>
      </w:pPr>
      <w:r w:rsidRPr="006B69A3">
        <w:t>90.</w:t>
      </w:r>
      <w:r w:rsidRPr="006B69A3">
        <w:tab/>
      </w:r>
      <w:r w:rsidR="00FA4915" w:rsidRPr="006B69A3">
        <w:t>Sírvanse consultar el informe</w:t>
      </w:r>
      <w:r w:rsidRPr="006B69A3">
        <w:t xml:space="preserve"> ini</w:t>
      </w:r>
      <w:r w:rsidR="00FA4915" w:rsidRPr="006B69A3">
        <w:t>c</w:t>
      </w:r>
      <w:r w:rsidRPr="006B69A3">
        <w:t>ial, p</w:t>
      </w:r>
      <w:r w:rsidR="00FA4915" w:rsidRPr="006B69A3">
        <w:t>á</w:t>
      </w:r>
      <w:r w:rsidRPr="006B69A3">
        <w:t>r</w:t>
      </w:r>
      <w:r w:rsidR="00FA4915" w:rsidRPr="006B69A3">
        <w:t>r</w:t>
      </w:r>
      <w:r w:rsidRPr="006B69A3">
        <w:t>a</w:t>
      </w:r>
      <w:r w:rsidR="00FA4915" w:rsidRPr="006B69A3">
        <w:t>fos</w:t>
      </w:r>
      <w:r w:rsidRPr="006B69A3">
        <w:t xml:space="preserve"> </w:t>
      </w:r>
      <w:smartTag w:uri="urn:schemas-microsoft-com:office:smarttags" w:element="metricconverter">
        <w:smartTagPr>
          <w:attr w:name="ProductID" w:val="49 a"/>
        </w:smartTagPr>
        <w:r w:rsidRPr="006B69A3">
          <w:t>49</w:t>
        </w:r>
        <w:r w:rsidR="00FA4915" w:rsidRPr="006B69A3">
          <w:t xml:space="preserve"> a</w:t>
        </w:r>
      </w:smartTag>
      <w:r w:rsidR="00FA4915" w:rsidRPr="006B69A3">
        <w:t xml:space="preserve"> </w:t>
      </w:r>
      <w:r w:rsidRPr="006B69A3">
        <w:t>52.</w:t>
      </w:r>
    </w:p>
    <w:p w:rsidR="008D243A" w:rsidRPr="006B69A3" w:rsidRDefault="008D243A" w:rsidP="008D243A">
      <w:pPr>
        <w:pStyle w:val="H1G"/>
      </w:pPr>
      <w:r w:rsidRPr="006B69A3">
        <w:tab/>
        <w:t>B.</w:t>
      </w:r>
      <w:r w:rsidRPr="006B69A3">
        <w:tab/>
      </w:r>
      <w:r w:rsidR="003C55BD" w:rsidRPr="006B69A3">
        <w:t>La p</w:t>
      </w:r>
      <w:r w:rsidRPr="006B69A3">
        <w:t>reserva</w:t>
      </w:r>
      <w:r w:rsidR="00FA4915" w:rsidRPr="006B69A3">
        <w:t>c</w:t>
      </w:r>
      <w:r w:rsidRPr="006B69A3">
        <w:t>i</w:t>
      </w:r>
      <w:r w:rsidR="00FA4915" w:rsidRPr="006B69A3">
        <w:t>ó</w:t>
      </w:r>
      <w:r w:rsidRPr="006B69A3">
        <w:t xml:space="preserve">n </w:t>
      </w:r>
      <w:r w:rsidR="00FA4915" w:rsidRPr="006B69A3">
        <w:t>de la</w:t>
      </w:r>
      <w:r w:rsidRPr="006B69A3">
        <w:t xml:space="preserve"> identi</w:t>
      </w:r>
      <w:r w:rsidR="00FA4915" w:rsidRPr="006B69A3">
        <w:t>dad del niño</w:t>
      </w:r>
      <w:r w:rsidRPr="006B69A3">
        <w:t xml:space="preserve"> (</w:t>
      </w:r>
      <w:r w:rsidR="00331D4D" w:rsidRPr="006B69A3">
        <w:t xml:space="preserve">artículo </w:t>
      </w:r>
      <w:r w:rsidRPr="006B69A3">
        <w:t>8)</w:t>
      </w:r>
    </w:p>
    <w:p w:rsidR="008D243A" w:rsidRPr="006B69A3" w:rsidRDefault="00FA4915" w:rsidP="008D243A">
      <w:pPr>
        <w:pStyle w:val="SingleTxtG"/>
        <w:rPr>
          <w:b/>
          <w:i/>
        </w:rPr>
      </w:pPr>
      <w:r w:rsidRPr="006B69A3">
        <w:rPr>
          <w:b/>
        </w:rPr>
        <w:t>A la luz del</w:t>
      </w:r>
      <w:r w:rsidR="008D243A" w:rsidRPr="006B69A3">
        <w:rPr>
          <w:b/>
        </w:rPr>
        <w:t xml:space="preserve"> art</w:t>
      </w:r>
      <w:r w:rsidRPr="006B69A3">
        <w:rPr>
          <w:b/>
        </w:rPr>
        <w:t>í</w:t>
      </w:r>
      <w:r w:rsidR="008D243A" w:rsidRPr="006B69A3">
        <w:rPr>
          <w:b/>
        </w:rPr>
        <w:t>c</w:t>
      </w:r>
      <w:r w:rsidRPr="006B69A3">
        <w:rPr>
          <w:b/>
        </w:rPr>
        <w:t>u</w:t>
      </w:r>
      <w:r w:rsidR="008D243A" w:rsidRPr="006B69A3">
        <w:rPr>
          <w:b/>
        </w:rPr>
        <w:t>l</w:t>
      </w:r>
      <w:r w:rsidRPr="006B69A3">
        <w:rPr>
          <w:b/>
        </w:rPr>
        <w:t>o</w:t>
      </w:r>
      <w:r w:rsidR="008D243A" w:rsidRPr="006B69A3">
        <w:rPr>
          <w:b/>
        </w:rPr>
        <w:t xml:space="preserve"> 8</w:t>
      </w:r>
      <w:r w:rsidR="00AE1858" w:rsidRPr="006B69A3">
        <w:rPr>
          <w:b/>
        </w:rPr>
        <w:t xml:space="preserve"> de </w:t>
      </w:r>
      <w:smartTag w:uri="urn:schemas-microsoft-com:office:smarttags" w:element="PersonName">
        <w:smartTagPr>
          <w:attr w:name="ProductID" w:val="la Convenci￳n"/>
        </w:smartTagPr>
        <w:r w:rsidR="00AE1858" w:rsidRPr="006B69A3">
          <w:rPr>
            <w:b/>
          </w:rPr>
          <w:t>la Convención</w:t>
        </w:r>
      </w:smartTag>
      <w:r w:rsidR="008D243A" w:rsidRPr="006B69A3">
        <w:rPr>
          <w:b/>
        </w:rPr>
        <w:t>, e</w:t>
      </w:r>
      <w:r w:rsidRPr="006B69A3">
        <w:rPr>
          <w:b/>
        </w:rPr>
        <w:t>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00AE1858" w:rsidRPr="006B69A3">
        <w:rPr>
          <w:b/>
        </w:rPr>
        <w:t>al Est</w:t>
      </w:r>
      <w:r w:rsidR="008D243A" w:rsidRPr="006B69A3">
        <w:rPr>
          <w:b/>
        </w:rPr>
        <w:t>a</w:t>
      </w:r>
      <w:r w:rsidR="00AE1858" w:rsidRPr="006B69A3">
        <w:rPr>
          <w:b/>
        </w:rPr>
        <w:t>do</w:t>
      </w:r>
      <w:r w:rsidR="008D243A" w:rsidRPr="006B69A3">
        <w:rPr>
          <w:b/>
        </w:rPr>
        <w:t xml:space="preserve"> part</w:t>
      </w:r>
      <w:r w:rsidR="00AE1858" w:rsidRPr="006B69A3">
        <w:rPr>
          <w:b/>
        </w:rPr>
        <w:t>e</w:t>
      </w:r>
      <w:r w:rsidR="008D243A" w:rsidRPr="006B69A3">
        <w:rPr>
          <w:b/>
        </w:rPr>
        <w:t xml:space="preserve"> </w:t>
      </w:r>
      <w:r w:rsidR="00AE1858" w:rsidRPr="006B69A3">
        <w:rPr>
          <w:b/>
        </w:rPr>
        <w:t xml:space="preserve">que </w:t>
      </w:r>
      <w:r w:rsidR="008D243A" w:rsidRPr="006B69A3">
        <w:rPr>
          <w:b/>
        </w:rPr>
        <w:t>revi</w:t>
      </w:r>
      <w:r w:rsidR="00AE1858" w:rsidRPr="006B69A3">
        <w:rPr>
          <w:b/>
        </w:rPr>
        <w:t>s</w:t>
      </w:r>
      <w:r w:rsidR="008D243A" w:rsidRPr="006B69A3">
        <w:rPr>
          <w:b/>
        </w:rPr>
        <w:t>e s</w:t>
      </w:r>
      <w:r w:rsidR="00AE1858" w:rsidRPr="006B69A3">
        <w:rPr>
          <w:b/>
        </w:rPr>
        <w:t>u</w:t>
      </w:r>
      <w:r w:rsidR="008D243A" w:rsidRPr="006B69A3">
        <w:rPr>
          <w:b/>
        </w:rPr>
        <w:t xml:space="preserve"> legisla</w:t>
      </w:r>
      <w:r w:rsidR="00AE1858" w:rsidRPr="006B69A3">
        <w:rPr>
          <w:b/>
        </w:rPr>
        <w:t>c</w:t>
      </w:r>
      <w:r w:rsidR="008D243A" w:rsidRPr="006B69A3">
        <w:rPr>
          <w:b/>
        </w:rPr>
        <w:t>i</w:t>
      </w:r>
      <w:r w:rsidR="00AE1858" w:rsidRPr="006B69A3">
        <w:rPr>
          <w:b/>
        </w:rPr>
        <w:t>ó</w:t>
      </w:r>
      <w:r w:rsidR="008D243A" w:rsidRPr="006B69A3">
        <w:rPr>
          <w:b/>
        </w:rPr>
        <w:t xml:space="preserve">n </w:t>
      </w:r>
      <w:r w:rsidR="00AE1858" w:rsidRPr="006B69A3">
        <w:rPr>
          <w:b/>
        </w:rPr>
        <w:t>a fin de garantizar que todos los niños nacidos fuera del matrimonio t</w:t>
      </w:r>
      <w:r w:rsidR="008D243A" w:rsidRPr="006B69A3">
        <w:rPr>
          <w:b/>
        </w:rPr>
        <w:t>e</w:t>
      </w:r>
      <w:r w:rsidR="00AE1858" w:rsidRPr="006B69A3">
        <w:rPr>
          <w:b/>
        </w:rPr>
        <w:t>ngan</w:t>
      </w:r>
      <w:r w:rsidR="008D243A" w:rsidRPr="006B69A3">
        <w:rPr>
          <w:b/>
        </w:rPr>
        <w:t xml:space="preserve">, </w:t>
      </w:r>
      <w:r w:rsidR="00AE1858" w:rsidRPr="006B69A3">
        <w:rPr>
          <w:b/>
        </w:rPr>
        <w:t>en la medida de lo</w:t>
      </w:r>
      <w:r w:rsidR="008D243A" w:rsidRPr="006B69A3">
        <w:rPr>
          <w:b/>
        </w:rPr>
        <w:t xml:space="preserve"> posible, </w:t>
      </w:r>
      <w:r w:rsidR="00AE1858" w:rsidRPr="006B69A3">
        <w:rPr>
          <w:b/>
        </w:rPr>
        <w:t>el derecho reconocido por la ley a conocer y</w:t>
      </w:r>
      <w:r w:rsidR="008D243A" w:rsidRPr="006B69A3">
        <w:rPr>
          <w:b/>
        </w:rPr>
        <w:t xml:space="preserve"> mant</w:t>
      </w:r>
      <w:r w:rsidR="00AE1858" w:rsidRPr="006B69A3">
        <w:rPr>
          <w:b/>
        </w:rPr>
        <w:t>e</w:t>
      </w:r>
      <w:r w:rsidR="008D243A" w:rsidRPr="006B69A3">
        <w:rPr>
          <w:b/>
        </w:rPr>
        <w:t>n</w:t>
      </w:r>
      <w:r w:rsidR="00AE1858" w:rsidRPr="006B69A3">
        <w:rPr>
          <w:b/>
        </w:rPr>
        <w:t>er el</w:t>
      </w:r>
      <w:r w:rsidR="008D243A" w:rsidRPr="006B69A3">
        <w:rPr>
          <w:b/>
        </w:rPr>
        <w:t xml:space="preserve"> contact</w:t>
      </w:r>
      <w:r w:rsidR="00AE1858" w:rsidRPr="006B69A3">
        <w:rPr>
          <w:b/>
        </w:rPr>
        <w:t xml:space="preserve">o con sus padres </w:t>
      </w:r>
      <w:r w:rsidR="008D243A" w:rsidRPr="006B69A3">
        <w:rPr>
          <w:b/>
        </w:rPr>
        <w:t>n</w:t>
      </w:r>
      <w:r w:rsidR="00AE1858" w:rsidRPr="006B69A3">
        <w:rPr>
          <w:b/>
        </w:rPr>
        <w:t>a</w:t>
      </w:r>
      <w:r w:rsidR="008D243A" w:rsidRPr="006B69A3">
        <w:rPr>
          <w:b/>
        </w:rPr>
        <w:t>t</w:t>
      </w:r>
      <w:r w:rsidR="00AE1858" w:rsidRPr="006B69A3">
        <w:rPr>
          <w:b/>
        </w:rPr>
        <w:t>urale</w:t>
      </w:r>
      <w:r w:rsidR="008D243A" w:rsidRPr="006B69A3">
        <w:rPr>
          <w:b/>
        </w:rPr>
        <w:t>s</w:t>
      </w:r>
      <w:r w:rsidR="00AE1858" w:rsidRPr="006B69A3">
        <w:rPr>
          <w:b/>
        </w:rPr>
        <w:t xml:space="preserve"> y que todos los hijos de padres</w:t>
      </w:r>
      <w:r w:rsidR="008D243A" w:rsidRPr="006B69A3">
        <w:rPr>
          <w:b/>
        </w:rPr>
        <w:t xml:space="preserve"> </w:t>
      </w:r>
      <w:r w:rsidR="00AE1858" w:rsidRPr="006B69A3">
        <w:rPr>
          <w:b/>
        </w:rPr>
        <w:t>separados o</w:t>
      </w:r>
      <w:r w:rsidR="008D243A" w:rsidRPr="006B69A3">
        <w:rPr>
          <w:b/>
        </w:rPr>
        <w:t xml:space="preserve"> divorc</w:t>
      </w:r>
      <w:r w:rsidR="00AE1858" w:rsidRPr="006B69A3">
        <w:rPr>
          <w:b/>
        </w:rPr>
        <w:t>iados tengan derecho a preservar su</w:t>
      </w:r>
      <w:r w:rsidR="008D243A" w:rsidRPr="006B69A3">
        <w:rPr>
          <w:b/>
        </w:rPr>
        <w:t xml:space="preserve"> identi</w:t>
      </w:r>
      <w:r w:rsidR="00AE1858" w:rsidRPr="006B69A3">
        <w:rPr>
          <w:b/>
        </w:rPr>
        <w:t>dad</w:t>
      </w:r>
      <w:r w:rsidR="008D243A" w:rsidRPr="006B69A3">
        <w:rPr>
          <w:b/>
        </w:rPr>
        <w:t>.</w:t>
      </w:r>
    </w:p>
    <w:p w:rsidR="008D243A" w:rsidRPr="006B69A3" w:rsidRDefault="008D243A" w:rsidP="008D243A">
      <w:pPr>
        <w:pStyle w:val="SingleTxtG"/>
      </w:pPr>
      <w:r w:rsidRPr="006B69A3">
        <w:t>91.</w:t>
      </w:r>
      <w:r w:rsidRPr="006B69A3">
        <w:tab/>
      </w:r>
      <w:r w:rsidR="00AE1858" w:rsidRPr="006B69A3">
        <w:t xml:space="preserve">A raíz de la modificación de </w:t>
      </w:r>
      <w:smartTag w:uri="urn:schemas-microsoft-com:office:smarttags" w:element="PersonName">
        <w:smartTagPr>
          <w:attr w:name="ProductID" w:val="la Ley"/>
        </w:smartTagPr>
        <w:r w:rsidR="00AE1858" w:rsidRPr="006B69A3">
          <w:t>la Ley</w:t>
        </w:r>
      </w:smartTag>
      <w:r w:rsidR="00AE1858" w:rsidRPr="006B69A3">
        <w:t xml:space="preserve"> de la infancia</w:t>
      </w:r>
      <w:r w:rsidRPr="006B69A3">
        <w:t xml:space="preserve"> (</w:t>
      </w:r>
      <w:r w:rsidR="00AE1858" w:rsidRPr="006B69A3">
        <w:t>en</w:t>
      </w:r>
      <w:r w:rsidRPr="006B69A3">
        <w:t>mend</w:t>
      </w:r>
      <w:r w:rsidR="00AE1858" w:rsidRPr="006B69A3">
        <w:t>ada</w:t>
      </w:r>
      <w:r w:rsidRPr="006B69A3">
        <w:t xml:space="preserve">) </w:t>
      </w:r>
      <w:r w:rsidR="00AE1858" w:rsidRPr="006B69A3">
        <w:t>de</w:t>
      </w:r>
      <w:r w:rsidRPr="006B69A3">
        <w:t xml:space="preserve"> 1998, </w:t>
      </w:r>
      <w:r w:rsidR="00AE1858" w:rsidRPr="006B69A3">
        <w:t>se creó el</w:t>
      </w:r>
      <w:r w:rsidR="00054B43" w:rsidRPr="006B69A3">
        <w:t xml:space="preserve"> </w:t>
      </w:r>
      <w:r w:rsidRPr="006B69A3">
        <w:t xml:space="preserve">Tribunal </w:t>
      </w:r>
      <w:r w:rsidR="00AE1858" w:rsidRPr="006B69A3">
        <w:t xml:space="preserve">de </w:t>
      </w:r>
      <w:smartTag w:uri="urn:schemas-microsoft-com:office:smarttags" w:element="PersonName">
        <w:smartTagPr>
          <w:attr w:name="ProductID" w:val="la Familia"/>
        </w:smartTagPr>
        <w:r w:rsidR="00AE1858" w:rsidRPr="006B69A3">
          <w:t>la Familia</w:t>
        </w:r>
      </w:smartTag>
      <w:r w:rsidR="00AE1858" w:rsidRPr="006B69A3">
        <w:t>, con</w:t>
      </w:r>
      <w:r w:rsidRPr="006B69A3">
        <w:t xml:space="preserve"> </w:t>
      </w:r>
      <w:r w:rsidR="003C55BD" w:rsidRPr="006B69A3">
        <w:t>competencia</w:t>
      </w:r>
      <w:r w:rsidRPr="006B69A3">
        <w:t xml:space="preserve"> </w:t>
      </w:r>
      <w:r w:rsidR="00AE1858" w:rsidRPr="006B69A3">
        <w:t xml:space="preserve">para adoptar resoluciones en los conflictos entre los padres, que </w:t>
      </w:r>
      <w:r w:rsidR="003C55BD" w:rsidRPr="006B69A3">
        <w:t>abarcan</w:t>
      </w:r>
      <w:r w:rsidR="00AE1858" w:rsidRPr="006B69A3">
        <w:t xml:space="preserve"> la</w:t>
      </w:r>
      <w:r w:rsidRPr="006B69A3">
        <w:t xml:space="preserve"> custod</w:t>
      </w:r>
      <w:r w:rsidR="00AE1858" w:rsidRPr="006B69A3">
        <w:t>ia y el</w:t>
      </w:r>
      <w:r w:rsidRPr="006B69A3">
        <w:t xml:space="preserve"> acces</w:t>
      </w:r>
      <w:r w:rsidR="00AE1858" w:rsidRPr="006B69A3">
        <w:t>o</w:t>
      </w:r>
      <w:r w:rsidRPr="006B69A3">
        <w:t xml:space="preserve"> (contact</w:t>
      </w:r>
      <w:r w:rsidR="00AE1858" w:rsidRPr="006B69A3">
        <w:t>o</w:t>
      </w:r>
      <w:r w:rsidRPr="006B69A3">
        <w:t xml:space="preserve">) </w:t>
      </w:r>
      <w:r w:rsidR="00AE1858" w:rsidRPr="006B69A3">
        <w:t xml:space="preserve">entre </w:t>
      </w:r>
      <w:r w:rsidR="001625B6" w:rsidRPr="006B69A3">
        <w:t>el</w:t>
      </w:r>
      <w:r w:rsidR="00AE1858" w:rsidRPr="006B69A3">
        <w:t xml:space="preserve">los </w:t>
      </w:r>
      <w:r w:rsidR="001625B6" w:rsidRPr="006B69A3">
        <w:t xml:space="preserve">y sus </w:t>
      </w:r>
      <w:r w:rsidR="00AE1858" w:rsidRPr="006B69A3">
        <w:t>hijos.</w:t>
      </w:r>
      <w:r w:rsidRPr="006B69A3">
        <w:t xml:space="preserve"> </w:t>
      </w:r>
      <w:r w:rsidR="001625B6" w:rsidRPr="006B69A3">
        <w:t>No obstante, hasta la fecha no se ha promulgado ninguna ley que otorgue al niño el derecho a conocer a su(s) progenitor(es)</w:t>
      </w:r>
      <w:r w:rsidRPr="006B69A3">
        <w:t xml:space="preserve"> biol</w:t>
      </w:r>
      <w:r w:rsidR="001625B6" w:rsidRPr="006B69A3">
        <w:t>ó</w:t>
      </w:r>
      <w:r w:rsidRPr="006B69A3">
        <w:t>gic</w:t>
      </w:r>
      <w:r w:rsidR="001625B6" w:rsidRPr="006B69A3">
        <w:t>o(s)</w:t>
      </w:r>
      <w:r w:rsidRPr="006B69A3">
        <w:t xml:space="preserve">. </w:t>
      </w:r>
      <w:r w:rsidR="001625B6" w:rsidRPr="006B69A3">
        <w:t xml:space="preserve">Siempre que los padres estén de acuerdo, se mantendrá la </w:t>
      </w:r>
      <w:r w:rsidRPr="006B69A3">
        <w:t>identi</w:t>
      </w:r>
      <w:r w:rsidR="001625B6" w:rsidRPr="006B69A3">
        <w:t>dad de los niños tras la</w:t>
      </w:r>
      <w:r w:rsidRPr="006B69A3">
        <w:t xml:space="preserve"> separa</w:t>
      </w:r>
      <w:r w:rsidR="001625B6" w:rsidRPr="006B69A3">
        <w:t>c</w:t>
      </w:r>
      <w:r w:rsidRPr="006B69A3">
        <w:t>i</w:t>
      </w:r>
      <w:r w:rsidR="001625B6" w:rsidRPr="006B69A3">
        <w:t>ó</w:t>
      </w:r>
      <w:r w:rsidRPr="006B69A3">
        <w:t>n o divorc</w:t>
      </w:r>
      <w:r w:rsidR="001625B6" w:rsidRPr="006B69A3">
        <w:t>io de los</w:t>
      </w:r>
      <w:r w:rsidRPr="006B69A3">
        <w:t xml:space="preserve"> pa</w:t>
      </w:r>
      <w:r w:rsidR="001625B6" w:rsidRPr="006B69A3">
        <w:t>d</w:t>
      </w:r>
      <w:r w:rsidRPr="006B69A3">
        <w:t>res.</w:t>
      </w:r>
    </w:p>
    <w:p w:rsidR="008D243A" w:rsidRPr="006B69A3" w:rsidRDefault="008D243A" w:rsidP="008D243A">
      <w:pPr>
        <w:pStyle w:val="H1G"/>
      </w:pPr>
      <w:r w:rsidRPr="006B69A3">
        <w:tab/>
        <w:t>C.</w:t>
      </w:r>
      <w:r w:rsidRPr="006B69A3">
        <w:tab/>
      </w:r>
      <w:r w:rsidR="00B73E7D" w:rsidRPr="006B69A3">
        <w:t>L</w:t>
      </w:r>
      <w:r w:rsidR="003C55BD" w:rsidRPr="006B69A3">
        <w:t>a l</w:t>
      </w:r>
      <w:r w:rsidR="00B73E7D" w:rsidRPr="006B69A3">
        <w:t>ibertad de</w:t>
      </w:r>
      <w:r w:rsidRPr="006B69A3">
        <w:t xml:space="preserve"> expresi</w:t>
      </w:r>
      <w:r w:rsidR="00B73E7D" w:rsidRPr="006B69A3">
        <w:t>ó</w:t>
      </w:r>
      <w:r w:rsidRPr="006B69A3">
        <w:t>n (</w:t>
      </w:r>
      <w:r w:rsidR="00331D4D" w:rsidRPr="006B69A3">
        <w:t xml:space="preserve">artículo </w:t>
      </w:r>
      <w:r w:rsidRPr="006B69A3">
        <w:t>13)</w:t>
      </w:r>
    </w:p>
    <w:p w:rsidR="008D243A" w:rsidRPr="006B69A3" w:rsidRDefault="008D243A" w:rsidP="008D243A">
      <w:pPr>
        <w:pStyle w:val="SingleTxtG"/>
      </w:pPr>
      <w:r w:rsidRPr="006B69A3">
        <w:t>92.</w:t>
      </w:r>
      <w:r w:rsidRPr="006B69A3">
        <w:tab/>
      </w:r>
      <w:r w:rsidR="00B73E7D" w:rsidRPr="006B69A3">
        <w:t>El Es</w:t>
      </w:r>
      <w:r w:rsidRPr="006B69A3">
        <w:t>ta</w:t>
      </w:r>
      <w:r w:rsidR="00B73E7D" w:rsidRPr="006B69A3">
        <w:t>do</w:t>
      </w:r>
      <w:r w:rsidRPr="006B69A3">
        <w:t xml:space="preserve"> ha </w:t>
      </w:r>
      <w:r w:rsidR="00B73E7D" w:rsidRPr="006B69A3">
        <w:t>promovido ese derecho durante los últimos</w:t>
      </w:r>
      <w:r w:rsidRPr="006B69A3">
        <w:t xml:space="preserve"> </w:t>
      </w:r>
      <w:r w:rsidR="00B73E7D" w:rsidRPr="006B69A3">
        <w:t>años, fomentando</w:t>
      </w:r>
      <w:r w:rsidRPr="006B69A3">
        <w:t xml:space="preserve"> activ</w:t>
      </w:r>
      <w:r w:rsidR="00B73E7D" w:rsidRPr="006B69A3">
        <w:t>am</w:t>
      </w:r>
      <w:r w:rsidRPr="006B69A3">
        <w:t>e</w:t>
      </w:r>
      <w:r w:rsidR="00B73E7D" w:rsidRPr="006B69A3">
        <w:t>nte la libertad de</w:t>
      </w:r>
      <w:r w:rsidRPr="006B69A3">
        <w:t xml:space="preserve"> expresi</w:t>
      </w:r>
      <w:r w:rsidR="00B73E7D" w:rsidRPr="006B69A3">
        <w:t>ó</w:t>
      </w:r>
      <w:r w:rsidRPr="006B69A3">
        <w:t xml:space="preserve">n </w:t>
      </w:r>
      <w:r w:rsidR="00B73E7D" w:rsidRPr="006B69A3">
        <w:t>a través de</w:t>
      </w:r>
      <w:r w:rsidRPr="006B69A3">
        <w:t xml:space="preserve"> numeros</w:t>
      </w:r>
      <w:r w:rsidR="00B73E7D" w:rsidRPr="006B69A3">
        <w:t>as</w:t>
      </w:r>
      <w:r w:rsidRPr="006B69A3">
        <w:t xml:space="preserve"> </w:t>
      </w:r>
      <w:r w:rsidR="00B73E7D" w:rsidRPr="006B69A3">
        <w:t>vías</w:t>
      </w:r>
      <w:r w:rsidRPr="006B69A3">
        <w:t xml:space="preserve">. </w:t>
      </w:r>
      <w:r w:rsidR="00B73E7D" w:rsidRPr="006B69A3">
        <w:t xml:space="preserve">Sin embargo, las mentalidades y actitudes culturales han resultado más </w:t>
      </w:r>
      <w:r w:rsidRPr="006B69A3">
        <w:t>dif</w:t>
      </w:r>
      <w:r w:rsidR="00B73E7D" w:rsidRPr="006B69A3">
        <w:t>íciles de</w:t>
      </w:r>
      <w:r w:rsidRPr="006B69A3">
        <w:t xml:space="preserve"> ca</w:t>
      </w:r>
      <w:r w:rsidR="00B73E7D" w:rsidRPr="006B69A3">
        <w:t>mbiar</w:t>
      </w:r>
      <w:r w:rsidRPr="006B69A3">
        <w:t xml:space="preserve">. </w:t>
      </w:r>
      <w:r w:rsidR="00B73E7D" w:rsidRPr="006B69A3">
        <w:t>La libertad de</w:t>
      </w:r>
      <w:r w:rsidRPr="006B69A3">
        <w:t xml:space="preserve"> </w:t>
      </w:r>
      <w:r w:rsidR="00B73E7D" w:rsidRPr="006B69A3">
        <w:t>expresión, al igual que otros muchos derechos, se ha</w:t>
      </w:r>
      <w:r w:rsidRPr="006B69A3">
        <w:t xml:space="preserve"> </w:t>
      </w:r>
      <w:r w:rsidR="00B73E7D" w:rsidRPr="006B69A3">
        <w:t>considerado en muchos casos como un atentado contra la</w:t>
      </w:r>
      <w:r w:rsidRPr="006B69A3">
        <w:t xml:space="preserve"> autori</w:t>
      </w:r>
      <w:r w:rsidR="00B73E7D" w:rsidRPr="006B69A3">
        <w:t>dad de los adultos o los enfoques</w:t>
      </w:r>
      <w:r w:rsidRPr="006B69A3">
        <w:t xml:space="preserve"> tradi</w:t>
      </w:r>
      <w:r w:rsidR="00B73E7D" w:rsidRPr="006B69A3">
        <w:t>c</w:t>
      </w:r>
      <w:r w:rsidRPr="006B69A3">
        <w:t>ional</w:t>
      </w:r>
      <w:r w:rsidR="00B73E7D" w:rsidRPr="006B69A3">
        <w:t>es de las relaciones padres-hijos</w:t>
      </w:r>
      <w:r w:rsidRPr="006B69A3">
        <w:t xml:space="preserve">. </w:t>
      </w:r>
      <w:r w:rsidR="00B73E7D" w:rsidRPr="006B69A3">
        <w:t>El</w:t>
      </w:r>
      <w:r w:rsidRPr="006B69A3">
        <w:t xml:space="preserve"> consens</w:t>
      </w:r>
      <w:r w:rsidR="00B73E7D" w:rsidRPr="006B69A3">
        <w:t>o general entre los niños es que sigue</w:t>
      </w:r>
      <w:r w:rsidR="003C55BD" w:rsidRPr="006B69A3">
        <w:t>n</w:t>
      </w:r>
      <w:r w:rsidR="00B73E7D" w:rsidRPr="006B69A3">
        <w:t xml:space="preserve"> </w:t>
      </w:r>
      <w:r w:rsidR="003C55BD" w:rsidRPr="006B69A3">
        <w:t>exist</w:t>
      </w:r>
      <w:r w:rsidR="00B73E7D" w:rsidRPr="006B69A3">
        <w:t>iendo muchas ocasiones en su vida</w:t>
      </w:r>
      <w:r w:rsidRPr="006B69A3">
        <w:t xml:space="preserve"> famil</w:t>
      </w:r>
      <w:r w:rsidR="00B73E7D" w:rsidRPr="006B69A3">
        <w:t>iar en que no se respetan o reconocen como es debido sus puntos de vista y opiniones</w:t>
      </w:r>
      <w:r w:rsidRPr="006B69A3">
        <w:t xml:space="preserve">. </w:t>
      </w:r>
      <w:r w:rsidR="00F432C1" w:rsidRPr="006B69A3">
        <w:t>No obstante, el</w:t>
      </w:r>
      <w:r w:rsidRPr="006B69A3">
        <w:t xml:space="preserve"> </w:t>
      </w:r>
      <w:r w:rsidR="00F432C1" w:rsidRPr="006B69A3">
        <w:t>Es</w:t>
      </w:r>
      <w:r w:rsidRPr="006B69A3">
        <w:t>ta</w:t>
      </w:r>
      <w:r w:rsidR="00F432C1" w:rsidRPr="006B69A3">
        <w:t>do ha autorizado, remodelado y</w:t>
      </w:r>
      <w:r w:rsidRPr="006B69A3">
        <w:t xml:space="preserve"> galvani</w:t>
      </w:r>
      <w:r w:rsidR="00F432C1" w:rsidRPr="006B69A3">
        <w:t>zado a varios órganos para que saquen partido a este rico tesoro de</w:t>
      </w:r>
      <w:r w:rsidRPr="006B69A3">
        <w:t xml:space="preserve"> d</w:t>
      </w:r>
      <w:r w:rsidR="00F432C1" w:rsidRPr="006B69A3">
        <w:t>i</w:t>
      </w:r>
      <w:r w:rsidRPr="006B69A3">
        <w:t>namism</w:t>
      </w:r>
      <w:r w:rsidR="00F432C1" w:rsidRPr="006B69A3">
        <w:t>o</w:t>
      </w:r>
      <w:r w:rsidRPr="006B69A3">
        <w:t xml:space="preserve"> </w:t>
      </w:r>
      <w:r w:rsidR="00F432C1" w:rsidRPr="006B69A3">
        <w:t>y</w:t>
      </w:r>
      <w:r w:rsidRPr="006B69A3">
        <w:t xml:space="preserve"> creativ</w:t>
      </w:r>
      <w:r w:rsidR="00F432C1" w:rsidRPr="006B69A3">
        <w:t>idad</w:t>
      </w:r>
      <w:r w:rsidRPr="006B69A3">
        <w:t>.</w:t>
      </w:r>
    </w:p>
    <w:p w:rsidR="008D243A" w:rsidRPr="006B69A3" w:rsidRDefault="008D243A" w:rsidP="008D243A">
      <w:pPr>
        <w:pStyle w:val="SingleTxtG"/>
      </w:pPr>
      <w:r w:rsidRPr="006B69A3">
        <w:t>93.</w:t>
      </w:r>
      <w:r w:rsidRPr="006B69A3">
        <w:tab/>
      </w:r>
      <w:r w:rsidR="00F432C1" w:rsidRPr="006B69A3">
        <w:t xml:space="preserve">El Departamento de </w:t>
      </w:r>
      <w:smartTag w:uri="urn:schemas-microsoft-com:office:smarttags" w:element="PersonName">
        <w:smartTagPr>
          <w:attr w:name="ProductID" w:val="la Juventud"/>
        </w:smartTagPr>
        <w:r w:rsidR="00F432C1" w:rsidRPr="006B69A3">
          <w:t>la Juventud</w:t>
        </w:r>
      </w:smartTag>
      <w:r w:rsidR="00F432C1" w:rsidRPr="006B69A3">
        <w:t xml:space="preserve"> ha</w:t>
      </w:r>
      <w:r w:rsidRPr="006B69A3">
        <w:t xml:space="preserve"> formula</w:t>
      </w:r>
      <w:r w:rsidR="00F432C1" w:rsidRPr="006B69A3">
        <w:t xml:space="preserve">do un Plan de </w:t>
      </w:r>
      <w:r w:rsidR="003C55BD" w:rsidRPr="006B69A3">
        <w:t xml:space="preserve">Nacional de </w:t>
      </w:r>
      <w:r w:rsidR="00F432C1" w:rsidRPr="006B69A3">
        <w:t>Acción Juvenil</w:t>
      </w:r>
      <w:r w:rsidRPr="006B69A3">
        <w:t>. Varios program</w:t>
      </w:r>
      <w:r w:rsidR="00F432C1" w:rsidRPr="006B69A3">
        <w:t xml:space="preserve">as que dependen de este plan de </w:t>
      </w:r>
      <w:r w:rsidRPr="006B69A3">
        <w:t>ac</w:t>
      </w:r>
      <w:r w:rsidR="00F432C1" w:rsidRPr="006B69A3">
        <w:t>c</w:t>
      </w:r>
      <w:r w:rsidR="00BA6833" w:rsidRPr="006B69A3">
        <w:t>ió</w:t>
      </w:r>
      <w:r w:rsidRPr="006B69A3">
        <w:t xml:space="preserve">n </w:t>
      </w:r>
      <w:r w:rsidR="006B1D84" w:rsidRPr="006B69A3">
        <w:t>modernizado</w:t>
      </w:r>
      <w:r w:rsidR="00BA6833" w:rsidRPr="006B69A3">
        <w:t xml:space="preserve"> velan </w:t>
      </w:r>
      <w:r w:rsidR="008E1CD4" w:rsidRPr="006B69A3">
        <w:t>por la libertad de expresión</w:t>
      </w:r>
      <w:r w:rsidRPr="006B69A3">
        <w:t xml:space="preserve"> </w:t>
      </w:r>
      <w:r w:rsidR="00BA6833" w:rsidRPr="006B69A3">
        <w:t>entre los niños de</w:t>
      </w:r>
      <w:r w:rsidRPr="006B69A3">
        <w:t xml:space="preserve"> Seychelles</w:t>
      </w:r>
      <w:r w:rsidR="003C55BD" w:rsidRPr="006B69A3">
        <w:t xml:space="preserve"> y la potencian al máximo</w:t>
      </w:r>
      <w:r w:rsidRPr="006B69A3">
        <w:t>.</w:t>
      </w:r>
    </w:p>
    <w:p w:rsidR="008D243A" w:rsidRPr="006B69A3" w:rsidRDefault="008D243A" w:rsidP="008D243A">
      <w:pPr>
        <w:pStyle w:val="SingleTxtG"/>
      </w:pPr>
      <w:r w:rsidRPr="006B69A3">
        <w:t>94.</w:t>
      </w:r>
      <w:r w:rsidRPr="006B69A3">
        <w:tab/>
      </w:r>
      <w:r w:rsidR="00BA6833" w:rsidRPr="006B69A3">
        <w:t xml:space="preserve">En 2003 se puso en marcha oficialmente </w:t>
      </w:r>
      <w:smartTag w:uri="urn:schemas-microsoft-com:office:smarttags" w:element="PersonName">
        <w:smartTagPr>
          <w:attr w:name="ProductID" w:val="la Asamblea Nacional"/>
        </w:smartTagPr>
        <w:r w:rsidR="00BA6833" w:rsidRPr="006B69A3">
          <w:t>la Asamblea Nacional</w:t>
        </w:r>
      </w:smartTag>
      <w:r w:rsidR="00BA6833" w:rsidRPr="006B69A3">
        <w:t xml:space="preserve"> de </w:t>
      </w:r>
      <w:smartTag w:uri="urn:schemas-microsoft-com:office:smarttags" w:element="PersonName">
        <w:smartTagPr>
          <w:attr w:name="ProductID" w:val="la Juventud"/>
        </w:smartTagPr>
        <w:r w:rsidR="00BA6833" w:rsidRPr="006B69A3">
          <w:t>la Juventud</w:t>
        </w:r>
      </w:smartTag>
      <w:r w:rsidR="003C55BD" w:rsidRPr="006B69A3">
        <w:t xml:space="preserve"> de Seychelles</w:t>
      </w:r>
      <w:r w:rsidRPr="006B69A3">
        <w:t xml:space="preserve">. </w:t>
      </w:r>
      <w:r w:rsidR="00BA6833" w:rsidRPr="006B69A3">
        <w:t>Esa</w:t>
      </w:r>
      <w:r w:rsidRPr="006B69A3">
        <w:t xml:space="preserve"> as</w:t>
      </w:r>
      <w:r w:rsidR="00BA6833" w:rsidRPr="006B69A3">
        <w:t>a</w:t>
      </w:r>
      <w:r w:rsidRPr="006B69A3">
        <w:t>mbl</w:t>
      </w:r>
      <w:r w:rsidR="00BA6833" w:rsidRPr="006B69A3">
        <w:t>ea está integrada por</w:t>
      </w:r>
      <w:r w:rsidRPr="006B69A3">
        <w:t xml:space="preserve"> m</w:t>
      </w:r>
      <w:r w:rsidR="00BA6833" w:rsidRPr="006B69A3">
        <w:t>i</w:t>
      </w:r>
      <w:r w:rsidRPr="006B69A3">
        <w:t>embr</w:t>
      </w:r>
      <w:r w:rsidR="00BA6833" w:rsidRPr="006B69A3">
        <w:t>o</w:t>
      </w:r>
      <w:r w:rsidRPr="006B69A3">
        <w:t xml:space="preserve">s </w:t>
      </w:r>
      <w:r w:rsidR="00BA6833" w:rsidRPr="006B69A3">
        <w:t xml:space="preserve">de </w:t>
      </w:r>
      <w:r w:rsidR="003C55BD" w:rsidRPr="006B69A3">
        <w:t>todos los</w:t>
      </w:r>
      <w:r w:rsidRPr="006B69A3">
        <w:t xml:space="preserve"> distrit</w:t>
      </w:r>
      <w:r w:rsidR="00BA6833" w:rsidRPr="006B69A3">
        <w:t>o</w:t>
      </w:r>
      <w:r w:rsidR="003C55BD" w:rsidRPr="006B69A3">
        <w:t>s</w:t>
      </w:r>
      <w:r w:rsidR="00BA6833" w:rsidRPr="006B69A3">
        <w:t>, que informan de los temas suscitados en los foros y debates de su</w:t>
      </w:r>
      <w:r w:rsidR="003C55BD" w:rsidRPr="006B69A3">
        <w:t xml:space="preserve"> zona</w:t>
      </w:r>
      <w:r w:rsidRPr="006B69A3">
        <w:t xml:space="preserve">. </w:t>
      </w:r>
      <w:r w:rsidR="008E1CD4" w:rsidRPr="006B69A3">
        <w:t xml:space="preserve">La </w:t>
      </w:r>
      <w:r w:rsidRPr="006B69A3">
        <w:t>as</w:t>
      </w:r>
      <w:r w:rsidR="008E1CD4" w:rsidRPr="006B69A3">
        <w:t>a</w:t>
      </w:r>
      <w:r w:rsidRPr="006B69A3">
        <w:t>mbl</w:t>
      </w:r>
      <w:r w:rsidR="008E1CD4" w:rsidRPr="006B69A3">
        <w:t>ea trata de</w:t>
      </w:r>
      <w:r w:rsidRPr="006B69A3">
        <w:t xml:space="preserve"> establ</w:t>
      </w:r>
      <w:r w:rsidR="008E1CD4" w:rsidRPr="006B69A3">
        <w:t>ecer un</w:t>
      </w:r>
      <w:r w:rsidRPr="006B69A3">
        <w:t xml:space="preserve"> di</w:t>
      </w:r>
      <w:r w:rsidR="008E1CD4" w:rsidRPr="006B69A3">
        <w:t>á</w:t>
      </w:r>
      <w:r w:rsidRPr="006B69A3">
        <w:t>log</w:t>
      </w:r>
      <w:r w:rsidR="008E1CD4" w:rsidRPr="006B69A3">
        <w:t>o entre los jóvenes y los</w:t>
      </w:r>
      <w:r w:rsidRPr="006B69A3">
        <w:t xml:space="preserve"> pol</w:t>
      </w:r>
      <w:r w:rsidR="008E1CD4" w:rsidRPr="006B69A3">
        <w:t>íti</w:t>
      </w:r>
      <w:r w:rsidRPr="006B69A3">
        <w:t>c</w:t>
      </w:r>
      <w:r w:rsidR="008E1CD4" w:rsidRPr="006B69A3">
        <w:t>os y de proporciona</w:t>
      </w:r>
      <w:r w:rsidR="003C55BD" w:rsidRPr="006B69A3">
        <w:t>r</w:t>
      </w:r>
      <w:r w:rsidR="008E1CD4" w:rsidRPr="006B69A3">
        <w:t>les un espacio para debatir las</w:t>
      </w:r>
      <w:r w:rsidRPr="006B69A3">
        <w:t xml:space="preserve"> </w:t>
      </w:r>
      <w:r w:rsidR="008E1CD4" w:rsidRPr="006B69A3">
        <w:t>preocupaciones y las</w:t>
      </w:r>
      <w:r w:rsidRPr="006B69A3">
        <w:t xml:space="preserve"> ideas. </w:t>
      </w:r>
      <w:r w:rsidR="008E1CD4" w:rsidRPr="006B69A3">
        <w:t>Las r</w:t>
      </w:r>
      <w:r w:rsidRPr="006B69A3">
        <w:t>ecomenda</w:t>
      </w:r>
      <w:r w:rsidR="008E1CD4" w:rsidRPr="006B69A3">
        <w:t>c</w:t>
      </w:r>
      <w:r w:rsidRPr="006B69A3">
        <w:t>ion</w:t>
      </w:r>
      <w:r w:rsidR="008E1CD4" w:rsidRPr="006B69A3">
        <w:t>e</w:t>
      </w:r>
      <w:r w:rsidRPr="006B69A3">
        <w:t xml:space="preserve">s </w:t>
      </w:r>
      <w:r w:rsidR="008E1CD4" w:rsidRPr="006B69A3">
        <w:t>de ese órgano se toman muy en serio y ya se han promulgado disposiciones</w:t>
      </w:r>
      <w:r w:rsidRPr="006B69A3">
        <w:t xml:space="preserve"> legislati</w:t>
      </w:r>
      <w:r w:rsidR="008E1CD4" w:rsidRPr="006B69A3">
        <w:t>vas a raíz de las propuestas trans</w:t>
      </w:r>
      <w:r w:rsidR="00DF290F" w:rsidRPr="006B69A3">
        <w:t>mitidas</w:t>
      </w:r>
      <w:r w:rsidRPr="006B69A3">
        <w:t xml:space="preserve">. </w:t>
      </w:r>
      <w:r w:rsidR="00DF290F" w:rsidRPr="006B69A3">
        <w:t xml:space="preserve">Buen ejemplo de ello es que, gracias a la recomendación de la asamblea de la juventud, </w:t>
      </w:r>
      <w:r w:rsidR="003C55BD" w:rsidRPr="006B69A3">
        <w:t>p</w:t>
      </w:r>
      <w:r w:rsidR="00DF290F" w:rsidRPr="006B69A3">
        <w:t>ara</w:t>
      </w:r>
      <w:r w:rsidR="003C55BD" w:rsidRPr="006B69A3">
        <w:t xml:space="preserve"> trabajar en las escuelas, los agentes de seguridad necesitan obtener ahora</w:t>
      </w:r>
      <w:r w:rsidR="00DF290F" w:rsidRPr="006B69A3">
        <w:t xml:space="preserve"> l</w:t>
      </w:r>
      <w:r w:rsidR="006B1D84" w:rsidRPr="006B69A3">
        <w:t>a</w:t>
      </w:r>
      <w:r w:rsidR="00DF290F" w:rsidRPr="006B69A3">
        <w:t xml:space="preserve"> </w:t>
      </w:r>
      <w:r w:rsidR="006B1D84" w:rsidRPr="006B69A3">
        <w:t>acreditación</w:t>
      </w:r>
      <w:r w:rsidR="00DF290F" w:rsidRPr="006B69A3">
        <w:t xml:space="preserve"> de idoneidad</w:t>
      </w:r>
      <w:r w:rsidR="003C55BD" w:rsidRPr="006B69A3">
        <w:t>.</w:t>
      </w:r>
    </w:p>
    <w:p w:rsidR="008D243A" w:rsidRPr="006B69A3" w:rsidRDefault="008D243A" w:rsidP="008D243A">
      <w:pPr>
        <w:pStyle w:val="SingleTxtG"/>
      </w:pPr>
      <w:r w:rsidRPr="006B69A3">
        <w:t>95.</w:t>
      </w:r>
      <w:r w:rsidRPr="006B69A3">
        <w:tab/>
      </w:r>
      <w:r w:rsidR="00DF290F" w:rsidRPr="006B69A3">
        <w:t>Todos los años se celebra un festival</w:t>
      </w:r>
      <w:r w:rsidRPr="006B69A3">
        <w:t xml:space="preserve"> anual </w:t>
      </w:r>
      <w:r w:rsidR="00DF290F" w:rsidRPr="006B69A3">
        <w:t>de la juventud en el que se ofrece a los niños la</w:t>
      </w:r>
      <w:r w:rsidRPr="006B69A3">
        <w:t xml:space="preserve"> oportuni</w:t>
      </w:r>
      <w:r w:rsidR="00DF290F" w:rsidRPr="006B69A3">
        <w:t xml:space="preserve">dad </w:t>
      </w:r>
      <w:r w:rsidRPr="006B69A3">
        <w:t xml:space="preserve">y </w:t>
      </w:r>
      <w:r w:rsidR="00DF290F" w:rsidRPr="006B69A3">
        <w:t>el est</w:t>
      </w:r>
      <w:r w:rsidR="00C26A9B" w:rsidRPr="006B69A3">
        <w:t>í</w:t>
      </w:r>
      <w:r w:rsidR="00DF290F" w:rsidRPr="006B69A3">
        <w:t xml:space="preserve">mulo </w:t>
      </w:r>
      <w:r w:rsidR="00C26A9B" w:rsidRPr="006B69A3">
        <w:t>necesario</w:t>
      </w:r>
      <w:r w:rsidR="003C55BD" w:rsidRPr="006B69A3">
        <w:t>s</w:t>
      </w:r>
      <w:r w:rsidR="00C26A9B" w:rsidRPr="006B69A3">
        <w:t xml:space="preserve"> </w:t>
      </w:r>
      <w:r w:rsidR="00DF290F" w:rsidRPr="006B69A3">
        <w:t>para demostrar su</w:t>
      </w:r>
      <w:r w:rsidRPr="006B69A3">
        <w:t xml:space="preserve"> talent</w:t>
      </w:r>
      <w:r w:rsidR="00DF290F" w:rsidRPr="006B69A3">
        <w:t>o</w:t>
      </w:r>
      <w:r w:rsidRPr="006B69A3">
        <w:t xml:space="preserve"> </w:t>
      </w:r>
      <w:r w:rsidR="00DF290F" w:rsidRPr="006B69A3">
        <w:t xml:space="preserve">y </w:t>
      </w:r>
      <w:r w:rsidR="003C55BD" w:rsidRPr="006B69A3">
        <w:t>dar a conocer su personalidad</w:t>
      </w:r>
      <w:r w:rsidRPr="006B69A3">
        <w:t>.</w:t>
      </w:r>
    </w:p>
    <w:p w:rsidR="008D243A" w:rsidRPr="006B69A3" w:rsidRDefault="008D243A" w:rsidP="008D243A">
      <w:pPr>
        <w:pStyle w:val="SingleTxtG"/>
      </w:pPr>
      <w:r w:rsidRPr="006B69A3">
        <w:t>96.</w:t>
      </w:r>
      <w:r w:rsidRPr="006B69A3">
        <w:tab/>
      </w:r>
      <w:r w:rsidR="00597676" w:rsidRPr="006B69A3">
        <w:t>El Consejo</w:t>
      </w:r>
      <w:r w:rsidRPr="006B69A3">
        <w:t xml:space="preserve"> Na</w:t>
      </w:r>
      <w:r w:rsidR="00597676" w:rsidRPr="006B69A3">
        <w:t>c</w:t>
      </w:r>
      <w:r w:rsidRPr="006B69A3">
        <w:t xml:space="preserve">ional </w:t>
      </w:r>
      <w:r w:rsidR="00597676" w:rsidRPr="006B69A3">
        <w:t xml:space="preserve">de </w:t>
      </w:r>
      <w:smartTag w:uri="urn:schemas-microsoft-com:office:smarttags" w:element="PersonName">
        <w:smartTagPr>
          <w:attr w:name="ProductID" w:val="la Juventud"/>
        </w:smartTagPr>
        <w:r w:rsidR="00597676" w:rsidRPr="006B69A3">
          <w:t>la Juventud</w:t>
        </w:r>
      </w:smartTag>
      <w:r w:rsidRPr="006B69A3">
        <w:t xml:space="preserve"> c</w:t>
      </w:r>
      <w:r w:rsidR="00597676" w:rsidRPr="006B69A3">
        <w:t>elebra una conferencia general</w:t>
      </w:r>
      <w:r w:rsidRPr="006B69A3">
        <w:t xml:space="preserve"> </w:t>
      </w:r>
      <w:r w:rsidR="00597676" w:rsidRPr="006B69A3">
        <w:t>de la juventud</w:t>
      </w:r>
      <w:r w:rsidR="003C55BD" w:rsidRPr="006B69A3">
        <w:t xml:space="preserve"> de carácter anual</w:t>
      </w:r>
      <w:r w:rsidR="00597676" w:rsidRPr="006B69A3">
        <w:t xml:space="preserve"> y</w:t>
      </w:r>
      <w:r w:rsidRPr="006B69A3">
        <w:t xml:space="preserve">, </w:t>
      </w:r>
      <w:r w:rsidR="003C55BD" w:rsidRPr="006B69A3">
        <w:t>en</w:t>
      </w:r>
      <w:r w:rsidR="00597676" w:rsidRPr="006B69A3">
        <w:t xml:space="preserve"> ese</w:t>
      </w:r>
      <w:r w:rsidRPr="006B69A3">
        <w:t xml:space="preserve"> for</w:t>
      </w:r>
      <w:r w:rsidR="00597676" w:rsidRPr="006B69A3">
        <w:t>o, los</w:t>
      </w:r>
      <w:r w:rsidRPr="006B69A3">
        <w:t xml:space="preserve"> </w:t>
      </w:r>
      <w:r w:rsidR="00597676" w:rsidRPr="006B69A3">
        <w:t>jóvenes</w:t>
      </w:r>
      <w:r w:rsidRPr="006B69A3">
        <w:t xml:space="preserve"> debate</w:t>
      </w:r>
      <w:r w:rsidR="00597676" w:rsidRPr="006B69A3">
        <w:t>n</w:t>
      </w:r>
      <w:r w:rsidRPr="006B69A3">
        <w:t xml:space="preserve"> </w:t>
      </w:r>
      <w:r w:rsidR="00597676" w:rsidRPr="006B69A3">
        <w:t xml:space="preserve">los temas </w:t>
      </w:r>
      <w:r w:rsidRPr="006B69A3">
        <w:t>pertinent</w:t>
      </w:r>
      <w:r w:rsidR="00597676" w:rsidRPr="006B69A3">
        <w:t>es y formulan</w:t>
      </w:r>
      <w:r w:rsidRPr="006B69A3">
        <w:t xml:space="preserve"> recomenda</w:t>
      </w:r>
      <w:r w:rsidR="00597676" w:rsidRPr="006B69A3">
        <w:t>c</w:t>
      </w:r>
      <w:r w:rsidRPr="006B69A3">
        <w:t>ion</w:t>
      </w:r>
      <w:r w:rsidR="00597676" w:rsidRPr="006B69A3">
        <w:t>e</w:t>
      </w:r>
      <w:r w:rsidRPr="006B69A3">
        <w:t xml:space="preserve">s. </w:t>
      </w:r>
      <w:r w:rsidR="00597676" w:rsidRPr="006B69A3">
        <w:t>Posteriormente se da traslado de esas</w:t>
      </w:r>
      <w:r w:rsidRPr="006B69A3">
        <w:t xml:space="preserve"> recomenda</w:t>
      </w:r>
      <w:r w:rsidR="00597676" w:rsidRPr="006B69A3">
        <w:t>c</w:t>
      </w:r>
      <w:r w:rsidRPr="006B69A3">
        <w:t>ion</w:t>
      </w:r>
      <w:r w:rsidR="00597676" w:rsidRPr="006B69A3">
        <w:t>e</w:t>
      </w:r>
      <w:r w:rsidRPr="006B69A3">
        <w:t xml:space="preserve">s </w:t>
      </w:r>
      <w:r w:rsidR="00C26A9B" w:rsidRPr="006B69A3">
        <w:t xml:space="preserve">para su examen </w:t>
      </w:r>
      <w:r w:rsidRPr="006B69A3">
        <w:t xml:space="preserve">a </w:t>
      </w:r>
      <w:r w:rsidR="00597676" w:rsidRPr="006B69A3">
        <w:t>las organizaciones</w:t>
      </w:r>
      <w:r w:rsidRPr="006B69A3">
        <w:t xml:space="preserve"> apropia</w:t>
      </w:r>
      <w:r w:rsidR="00597676" w:rsidRPr="006B69A3">
        <w:t>das</w:t>
      </w:r>
      <w:r w:rsidR="00C26A9B" w:rsidRPr="006B69A3">
        <w:t>.</w:t>
      </w:r>
      <w:r w:rsidRPr="006B69A3">
        <w:t xml:space="preserve"> </w:t>
      </w:r>
      <w:r w:rsidR="00597676" w:rsidRPr="006B69A3">
        <w:t xml:space="preserve">Esta medida ha resultado nuevamente muy eficaz pues se han adoptado o tomado en consideración una serie de opiniones </w:t>
      </w:r>
      <w:r w:rsidR="003C55BD" w:rsidRPr="006B69A3">
        <w:t>manifest</w:t>
      </w:r>
      <w:r w:rsidR="00597676" w:rsidRPr="006B69A3">
        <w:t>adas por los niños</w:t>
      </w:r>
      <w:r w:rsidRPr="006B69A3">
        <w:t>.</w:t>
      </w:r>
    </w:p>
    <w:p w:rsidR="008D243A" w:rsidRPr="006B69A3" w:rsidRDefault="008D243A" w:rsidP="008D243A">
      <w:pPr>
        <w:pStyle w:val="SingleTxtG"/>
      </w:pPr>
      <w:r w:rsidRPr="006B69A3">
        <w:t>97.</w:t>
      </w:r>
      <w:r w:rsidRPr="006B69A3">
        <w:tab/>
      </w:r>
      <w:r w:rsidR="00437F98" w:rsidRPr="006B69A3">
        <w:t>Otro</w:t>
      </w:r>
      <w:r w:rsidRPr="006B69A3">
        <w:t xml:space="preserve"> program</w:t>
      </w:r>
      <w:r w:rsidR="00437F98" w:rsidRPr="006B69A3">
        <w:t>a</w:t>
      </w:r>
      <w:r w:rsidRPr="006B69A3">
        <w:t xml:space="preserve"> </w:t>
      </w:r>
      <w:r w:rsidR="00437F98" w:rsidRPr="006B69A3">
        <w:t>emprendido</w:t>
      </w:r>
      <w:r w:rsidRPr="006B69A3">
        <w:t xml:space="preserve"> </w:t>
      </w:r>
      <w:r w:rsidR="00437F98" w:rsidRPr="006B69A3">
        <w:t>por el</w:t>
      </w:r>
      <w:r w:rsidRPr="006B69A3">
        <w:t xml:space="preserve"> </w:t>
      </w:r>
      <w:r w:rsidR="00437F98" w:rsidRPr="006B69A3">
        <w:t>Es</w:t>
      </w:r>
      <w:r w:rsidRPr="006B69A3">
        <w:t>ta</w:t>
      </w:r>
      <w:r w:rsidR="00437F98" w:rsidRPr="006B69A3">
        <w:t>do</w:t>
      </w:r>
      <w:r w:rsidRPr="006B69A3">
        <w:t xml:space="preserve"> ha</w:t>
      </w:r>
      <w:r w:rsidR="00437F98" w:rsidRPr="006B69A3">
        <w:t xml:space="preserve"> </w:t>
      </w:r>
      <w:r w:rsidRPr="006B69A3">
        <w:t>s</w:t>
      </w:r>
      <w:r w:rsidR="00437F98" w:rsidRPr="006B69A3">
        <w:t>ido</w:t>
      </w:r>
      <w:r w:rsidRPr="006B69A3">
        <w:t xml:space="preserve"> </w:t>
      </w:r>
      <w:r w:rsidR="00661FDC" w:rsidRPr="006B69A3">
        <w:t>"</w:t>
      </w:r>
      <w:r w:rsidRPr="006B69A3">
        <w:t>Aspira</w:t>
      </w:r>
      <w:r w:rsidR="00437F98" w:rsidRPr="006B69A3">
        <w:t>c</w:t>
      </w:r>
      <w:r w:rsidRPr="006B69A3">
        <w:t>i</w:t>
      </w:r>
      <w:r w:rsidR="00437F98" w:rsidRPr="006B69A3">
        <w:t>ó</w:t>
      </w:r>
      <w:r w:rsidRPr="006B69A3">
        <w:t>n 2013</w:t>
      </w:r>
      <w:r w:rsidR="00661FDC" w:rsidRPr="006B69A3">
        <w:t>"</w:t>
      </w:r>
      <w:r w:rsidRPr="006B69A3">
        <w:t>. Dur</w:t>
      </w:r>
      <w:r w:rsidR="00437F98" w:rsidRPr="006B69A3">
        <w:t>a</w:t>
      </w:r>
      <w:r w:rsidRPr="006B69A3">
        <w:t>n</w:t>
      </w:r>
      <w:r w:rsidR="00437F98" w:rsidRPr="006B69A3">
        <w:t>te</w:t>
      </w:r>
      <w:r w:rsidRPr="006B69A3">
        <w:t xml:space="preserve"> </w:t>
      </w:r>
      <w:r w:rsidR="00437F98" w:rsidRPr="006B69A3">
        <w:t>los dos meses que mediaron entre</w:t>
      </w:r>
      <w:r w:rsidRPr="006B69A3">
        <w:t xml:space="preserve"> </w:t>
      </w:r>
      <w:r w:rsidR="00437F98" w:rsidRPr="006B69A3">
        <w:t>m</w:t>
      </w:r>
      <w:r w:rsidRPr="006B69A3">
        <w:t>ar</w:t>
      </w:r>
      <w:r w:rsidR="00437F98" w:rsidRPr="006B69A3">
        <w:t>zo y m</w:t>
      </w:r>
      <w:r w:rsidRPr="006B69A3">
        <w:t>ay</w:t>
      </w:r>
      <w:r w:rsidR="00437F98" w:rsidRPr="006B69A3">
        <w:t>o de</w:t>
      </w:r>
      <w:r w:rsidRPr="006B69A3">
        <w:t xml:space="preserve"> 2003 </w:t>
      </w:r>
      <w:r w:rsidR="00C26A9B" w:rsidRPr="006B69A3">
        <w:t>se invitó a los jóvenes a</w:t>
      </w:r>
      <w:r w:rsidRPr="006B69A3">
        <w:t xml:space="preserve"> participa</w:t>
      </w:r>
      <w:r w:rsidR="00C26A9B" w:rsidRPr="006B69A3">
        <w:t>r</w:t>
      </w:r>
      <w:r w:rsidRPr="006B69A3">
        <w:t xml:space="preserve"> </w:t>
      </w:r>
      <w:r w:rsidR="00C26A9B" w:rsidRPr="006B69A3">
        <w:t>e</w:t>
      </w:r>
      <w:r w:rsidRPr="006B69A3">
        <w:t>n d</w:t>
      </w:r>
      <w:r w:rsidR="00C26A9B" w:rsidRPr="006B69A3">
        <w:t>ebates con objeto de ofrecerl</w:t>
      </w:r>
      <w:r w:rsidR="003C55BD" w:rsidRPr="006B69A3">
        <w:t>e</w:t>
      </w:r>
      <w:r w:rsidR="00C26A9B" w:rsidRPr="006B69A3">
        <w:t>s la oportunidad de</w:t>
      </w:r>
      <w:r w:rsidRPr="006B69A3">
        <w:t xml:space="preserve"> participa</w:t>
      </w:r>
      <w:r w:rsidR="00C26A9B" w:rsidRPr="006B69A3">
        <w:t>r en la elaboración de un</w:t>
      </w:r>
      <w:r w:rsidRPr="006B69A3">
        <w:t xml:space="preserve"> </w:t>
      </w:r>
      <w:r w:rsidR="003C55BD" w:rsidRPr="006B69A3">
        <w:t>panorama</w:t>
      </w:r>
      <w:r w:rsidRPr="006B69A3">
        <w:t xml:space="preserve"> </w:t>
      </w:r>
      <w:r w:rsidR="00C26A9B" w:rsidRPr="006B69A3">
        <w:t>del desarrollo de</w:t>
      </w:r>
      <w:r w:rsidRPr="006B69A3">
        <w:t xml:space="preserve"> Seychelles </w:t>
      </w:r>
      <w:r w:rsidR="00C26A9B" w:rsidRPr="006B69A3">
        <w:t>en los próximos diez años</w:t>
      </w:r>
      <w:r w:rsidRPr="006B69A3">
        <w:t xml:space="preserve">. </w:t>
      </w:r>
      <w:r w:rsidR="00C26A9B" w:rsidRPr="006B69A3">
        <w:t xml:space="preserve">Esos debates </w:t>
      </w:r>
      <w:r w:rsidR="003C55BD" w:rsidRPr="006B69A3">
        <w:t>han tenido lugar</w:t>
      </w:r>
      <w:r w:rsidR="00C26A9B" w:rsidRPr="006B69A3">
        <w:t xml:space="preserve"> en todas las escuelas</w:t>
      </w:r>
      <w:r w:rsidRPr="006B69A3">
        <w:t xml:space="preserve"> sec</w:t>
      </w:r>
      <w:r w:rsidR="00C26A9B" w:rsidRPr="006B69A3">
        <w:t>u</w:t>
      </w:r>
      <w:r w:rsidRPr="006B69A3">
        <w:t>ndar</w:t>
      </w:r>
      <w:r w:rsidR="00C26A9B" w:rsidRPr="006B69A3">
        <w:t>ias e instituciones postsecundarias, así como</w:t>
      </w:r>
      <w:r w:rsidR="00267D2F" w:rsidRPr="006B69A3">
        <w:t xml:space="preserve"> para otros jóvenes desescolarizados de los</w:t>
      </w:r>
      <w:r w:rsidRPr="006B69A3">
        <w:t xml:space="preserve"> distrit</w:t>
      </w:r>
      <w:r w:rsidR="00267D2F" w:rsidRPr="006B69A3">
        <w:t>o</w:t>
      </w:r>
      <w:r w:rsidRPr="006B69A3">
        <w:t xml:space="preserve">s </w:t>
      </w:r>
      <w:r w:rsidR="00267D2F" w:rsidRPr="006B69A3">
        <w:t>de</w:t>
      </w:r>
      <w:r w:rsidRPr="006B69A3">
        <w:t xml:space="preserve"> Mahe, Praslin </w:t>
      </w:r>
      <w:r w:rsidR="00267D2F" w:rsidRPr="006B69A3">
        <w:t>y las islas del</w:t>
      </w:r>
      <w:r w:rsidRPr="006B69A3">
        <w:t xml:space="preserve"> in</w:t>
      </w:r>
      <w:r w:rsidR="00267D2F" w:rsidRPr="006B69A3">
        <w:t>t</w:t>
      </w:r>
      <w:r w:rsidRPr="006B69A3">
        <w:t>er</w:t>
      </w:r>
      <w:r w:rsidR="00267D2F" w:rsidRPr="006B69A3">
        <w:t>ior</w:t>
      </w:r>
      <w:r w:rsidRPr="006B69A3">
        <w:t xml:space="preserve">. </w:t>
      </w:r>
      <w:r w:rsidR="00267D2F" w:rsidRPr="006B69A3">
        <w:t>En total, se celebraron</w:t>
      </w:r>
      <w:r w:rsidRPr="006B69A3">
        <w:t xml:space="preserve"> 59 sesion</w:t>
      </w:r>
      <w:r w:rsidR="00267D2F" w:rsidRPr="006B69A3">
        <w:t>e</w:t>
      </w:r>
      <w:r w:rsidRPr="006B69A3">
        <w:t xml:space="preserve">s </w:t>
      </w:r>
      <w:r w:rsidR="003C55BD" w:rsidRPr="006B69A3">
        <w:t>de larga duración</w:t>
      </w:r>
      <w:r w:rsidRPr="006B69A3">
        <w:t>.</w:t>
      </w:r>
    </w:p>
    <w:p w:rsidR="008D243A" w:rsidRPr="006B69A3" w:rsidRDefault="00267D2F" w:rsidP="008D243A">
      <w:pPr>
        <w:pStyle w:val="SingleTxtG"/>
      </w:pPr>
      <w:r w:rsidRPr="006B69A3">
        <w:t>98.</w:t>
      </w:r>
      <w:r w:rsidRPr="006B69A3">
        <w:tab/>
        <w:t>E</w:t>
      </w:r>
      <w:r w:rsidR="008D243A" w:rsidRPr="006B69A3">
        <w:t>n 2006</w:t>
      </w:r>
      <w:r w:rsidRPr="006B69A3">
        <w:t xml:space="preserve">, </w:t>
      </w:r>
      <w:smartTag w:uri="urn:schemas-microsoft-com:office:smarttags" w:element="PersonName">
        <w:smartTagPr>
          <w:attr w:name="ProductID" w:val="la Divisi￳n"/>
        </w:smartTagPr>
        <w:r w:rsidRPr="006B69A3">
          <w:t>la División</w:t>
        </w:r>
      </w:smartTag>
      <w:r w:rsidRPr="006B69A3">
        <w:t xml:space="preserve"> de</w:t>
      </w:r>
      <w:r w:rsidR="008D243A" w:rsidRPr="006B69A3">
        <w:t xml:space="preserve"> </w:t>
      </w:r>
      <w:r w:rsidRPr="006B69A3">
        <w:t>Es</w:t>
      </w:r>
      <w:r w:rsidR="008D243A" w:rsidRPr="006B69A3">
        <w:t>c</w:t>
      </w:r>
      <w:r w:rsidRPr="006B69A3">
        <w:t>ue</w:t>
      </w:r>
      <w:r w:rsidR="008D243A" w:rsidRPr="006B69A3">
        <w:t>l</w:t>
      </w:r>
      <w:r w:rsidRPr="006B69A3">
        <w:t>a</w:t>
      </w:r>
      <w:r w:rsidR="008D243A" w:rsidRPr="006B69A3">
        <w:t>s</w:t>
      </w:r>
      <w:r w:rsidRPr="006B69A3">
        <w:t xml:space="preserve"> y </w:t>
      </w:r>
      <w:smartTag w:uri="urn:schemas-microsoft-com:office:smarttags" w:element="PersonName">
        <w:smartTagPr>
          <w:attr w:name="ProductID" w:val="la Oficina"/>
        </w:smartTagPr>
        <w:r w:rsidRPr="006B69A3">
          <w:t>la Oficina</w:t>
        </w:r>
      </w:smartTag>
      <w:r w:rsidRPr="006B69A3">
        <w:t xml:space="preserve"> de Servicios de</w:t>
      </w:r>
      <w:r w:rsidR="008D243A" w:rsidRPr="006B69A3">
        <w:t xml:space="preserve"> Educa</w:t>
      </w:r>
      <w:r w:rsidRPr="006B69A3">
        <w:t>c</w:t>
      </w:r>
      <w:r w:rsidR="008D243A" w:rsidRPr="006B69A3">
        <w:t>i</w:t>
      </w:r>
      <w:r w:rsidRPr="006B69A3">
        <w:t>ó</w:t>
      </w:r>
      <w:r w:rsidR="008D243A" w:rsidRPr="006B69A3">
        <w:t xml:space="preserve">n </w:t>
      </w:r>
      <w:r w:rsidR="00ED4AB3" w:rsidRPr="006B69A3">
        <w:t>sumaron sus fuerzas a fin de</w:t>
      </w:r>
      <w:r w:rsidR="008D243A" w:rsidRPr="006B69A3">
        <w:t xml:space="preserve"> revitali</w:t>
      </w:r>
      <w:r w:rsidR="00ED4AB3" w:rsidRPr="006B69A3">
        <w:t>zar el consejo nacional de es</w:t>
      </w:r>
      <w:r w:rsidR="008D243A" w:rsidRPr="006B69A3">
        <w:t>tud</w:t>
      </w:r>
      <w:r w:rsidR="00ED4AB3" w:rsidRPr="006B69A3">
        <w:t>ia</w:t>
      </w:r>
      <w:r w:rsidR="008D243A" w:rsidRPr="006B69A3">
        <w:t>nt</w:t>
      </w:r>
      <w:r w:rsidR="00ED4AB3" w:rsidRPr="006B69A3">
        <w:t>es</w:t>
      </w:r>
      <w:r w:rsidR="008D243A" w:rsidRPr="006B69A3">
        <w:t xml:space="preserve">, </w:t>
      </w:r>
      <w:r w:rsidR="00ED4AB3" w:rsidRPr="006B69A3">
        <w:t>la</w:t>
      </w:r>
      <w:r w:rsidR="008D243A" w:rsidRPr="006B69A3">
        <w:t xml:space="preserve"> organiza</w:t>
      </w:r>
      <w:r w:rsidR="00ED4AB3" w:rsidRPr="006B69A3">
        <w:t>c</w:t>
      </w:r>
      <w:r w:rsidR="008D243A" w:rsidRPr="006B69A3">
        <w:t>i</w:t>
      </w:r>
      <w:r w:rsidR="00ED4AB3" w:rsidRPr="006B69A3">
        <w:t>ó</w:t>
      </w:r>
      <w:r w:rsidR="008D243A" w:rsidRPr="006B69A3">
        <w:t xml:space="preserve">n </w:t>
      </w:r>
      <w:r w:rsidR="00ED4AB3" w:rsidRPr="006B69A3">
        <w:t>matriz de todas las asociaciones de</w:t>
      </w:r>
      <w:r w:rsidR="008D243A" w:rsidRPr="006B69A3">
        <w:t xml:space="preserve"> </w:t>
      </w:r>
      <w:r w:rsidR="00ED4AB3" w:rsidRPr="006B69A3">
        <w:t>e</w:t>
      </w:r>
      <w:r w:rsidR="008D243A" w:rsidRPr="006B69A3">
        <w:t>stud</w:t>
      </w:r>
      <w:r w:rsidR="00ED4AB3" w:rsidRPr="006B69A3">
        <w:t>ia</w:t>
      </w:r>
      <w:r w:rsidR="008D243A" w:rsidRPr="006B69A3">
        <w:t>nt</w:t>
      </w:r>
      <w:r w:rsidR="00ED4AB3" w:rsidRPr="006B69A3">
        <w:t>e</w:t>
      </w:r>
      <w:r w:rsidR="008D243A" w:rsidRPr="006B69A3">
        <w:t>s</w:t>
      </w:r>
      <w:r w:rsidR="00ED4AB3" w:rsidRPr="006B69A3">
        <w:t>, lo que facilitará y promoverá la expresión de sus opiniones sobre la gestión de sus centros escolares</w:t>
      </w:r>
      <w:r w:rsidR="008D243A" w:rsidRPr="006B69A3">
        <w:t>.</w:t>
      </w:r>
    </w:p>
    <w:p w:rsidR="008D243A" w:rsidRPr="006B69A3" w:rsidRDefault="008D243A" w:rsidP="008D243A">
      <w:pPr>
        <w:pStyle w:val="SingleTxtG"/>
      </w:pPr>
      <w:r w:rsidRPr="006B69A3">
        <w:t>99.</w:t>
      </w:r>
      <w:r w:rsidRPr="006B69A3">
        <w:tab/>
      </w:r>
      <w:r w:rsidR="00ED4AB3" w:rsidRPr="006B69A3">
        <w:t xml:space="preserve">Cinco jóvenes disfrutaron también de la oportunidad de participar en el foro del </w:t>
      </w:r>
      <w:r w:rsidR="00661FDC" w:rsidRPr="006B69A3">
        <w:t>"</w:t>
      </w:r>
      <w:r w:rsidRPr="006B69A3">
        <w:t>Comité Citoyen des Jeunes de l</w:t>
      </w:r>
      <w:r w:rsidR="00661FDC" w:rsidRPr="006B69A3">
        <w:t>'</w:t>
      </w:r>
      <w:r w:rsidRPr="006B69A3">
        <w:t>Océan Indien</w:t>
      </w:r>
      <w:r w:rsidR="00661FDC" w:rsidRPr="006B69A3">
        <w:t>"</w:t>
      </w:r>
      <w:r w:rsidRPr="006B69A3">
        <w:t xml:space="preserve"> </w:t>
      </w:r>
      <w:r w:rsidR="00ED4AB3" w:rsidRPr="006B69A3">
        <w:t>e</w:t>
      </w:r>
      <w:r w:rsidRPr="006B69A3">
        <w:t xml:space="preserve">n </w:t>
      </w:r>
      <w:smartTag w:uri="urn:schemas-microsoft-com:office:smarttags" w:element="PersonName">
        <w:smartTagPr>
          <w:attr w:name="ProductID" w:val="la Reuni￳n. Se"/>
        </w:smartTagPr>
        <w:r w:rsidR="003630A8" w:rsidRPr="006B69A3">
          <w:t xml:space="preserve">la </w:t>
        </w:r>
        <w:r w:rsidRPr="006B69A3">
          <w:t>Reuni</w:t>
        </w:r>
        <w:r w:rsidR="003630A8" w:rsidRPr="006B69A3">
          <w:t>ó</w:t>
        </w:r>
        <w:r w:rsidRPr="006B69A3">
          <w:t xml:space="preserve">n. </w:t>
        </w:r>
        <w:r w:rsidR="009C5EC2" w:rsidRPr="006B69A3">
          <w:t>Se</w:t>
        </w:r>
      </w:smartTag>
      <w:r w:rsidR="009C5EC2" w:rsidRPr="006B69A3">
        <w:t xml:space="preserve"> trata de un</w:t>
      </w:r>
      <w:r w:rsidRPr="006B69A3">
        <w:t xml:space="preserve"> pro</w:t>
      </w:r>
      <w:r w:rsidR="009C5EC2" w:rsidRPr="006B69A3">
        <w:t>y</w:t>
      </w:r>
      <w:r w:rsidRPr="006B69A3">
        <w:t>ect</w:t>
      </w:r>
      <w:r w:rsidR="009C5EC2" w:rsidRPr="006B69A3">
        <w:t>o</w:t>
      </w:r>
      <w:r w:rsidRPr="006B69A3">
        <w:t xml:space="preserve"> ini</w:t>
      </w:r>
      <w:r w:rsidR="009C5EC2" w:rsidRPr="006B69A3">
        <w:t>c</w:t>
      </w:r>
      <w:r w:rsidRPr="006B69A3">
        <w:t>iad</w:t>
      </w:r>
      <w:r w:rsidR="009C5EC2" w:rsidRPr="006B69A3">
        <w:t>o</w:t>
      </w:r>
      <w:r w:rsidRPr="006B69A3">
        <w:t xml:space="preserve"> </w:t>
      </w:r>
      <w:r w:rsidR="009C5EC2" w:rsidRPr="006B69A3">
        <w:t>por el</w:t>
      </w:r>
      <w:r w:rsidRPr="006B69A3">
        <w:t xml:space="preserve"> UNICEF, </w:t>
      </w:r>
      <w:smartTag w:uri="urn:schemas-microsoft-com:office:smarttags" w:element="PersonName">
        <w:smartTagPr>
          <w:attr w:name="ProductID" w:val="la Comisi￳n"/>
        </w:smartTagPr>
        <w:r w:rsidR="009C5EC2" w:rsidRPr="006B69A3">
          <w:t>la Comisión</w:t>
        </w:r>
      </w:smartTag>
      <w:r w:rsidR="009C5EC2" w:rsidRPr="006B69A3">
        <w:t xml:space="preserve"> del Océano Índico y el </w:t>
      </w:r>
      <w:r w:rsidRPr="006B69A3">
        <w:t>O</w:t>
      </w:r>
      <w:r w:rsidR="009C5EC2" w:rsidRPr="006B69A3">
        <w:t xml:space="preserve">bservatorio de los Derechos del Niño en </w:t>
      </w:r>
      <w:smartTag w:uri="urn:schemas-microsoft-com:office:smarttags" w:element="PersonName">
        <w:smartTagPr>
          <w:attr w:name="ProductID" w:val="la Regi￳n"/>
        </w:smartTagPr>
        <w:r w:rsidR="009C5EC2" w:rsidRPr="006B69A3">
          <w:t>la Región</w:t>
        </w:r>
      </w:smartTag>
      <w:r w:rsidR="009C5EC2" w:rsidRPr="006B69A3">
        <w:t xml:space="preserve"> del Océano Índico (O</w:t>
      </w:r>
      <w:r w:rsidRPr="006B69A3">
        <w:t>DEROI</w:t>
      </w:r>
      <w:r w:rsidR="009C5EC2" w:rsidRPr="006B69A3">
        <w:t>)</w:t>
      </w:r>
      <w:r w:rsidRPr="006B69A3">
        <w:t xml:space="preserve">, </w:t>
      </w:r>
      <w:r w:rsidR="009C5EC2" w:rsidRPr="006B69A3">
        <w:t>que congrega a los jóvenes de la</w:t>
      </w:r>
      <w:r w:rsidRPr="006B69A3">
        <w:t xml:space="preserve"> </w:t>
      </w:r>
      <w:r w:rsidR="009C5EC2" w:rsidRPr="006B69A3">
        <w:t>re</w:t>
      </w:r>
      <w:r w:rsidRPr="006B69A3">
        <w:t>gi</w:t>
      </w:r>
      <w:r w:rsidR="009C5EC2" w:rsidRPr="006B69A3">
        <w:t>ó</w:t>
      </w:r>
      <w:r w:rsidRPr="006B69A3">
        <w:t xml:space="preserve">n </w:t>
      </w:r>
      <w:r w:rsidR="009C5EC2" w:rsidRPr="006B69A3">
        <w:t>a fin de</w:t>
      </w:r>
      <w:r w:rsidRPr="006B69A3">
        <w:t xml:space="preserve"> contribu</w:t>
      </w:r>
      <w:r w:rsidR="009C5EC2" w:rsidRPr="006B69A3">
        <w:t>ir a la</w:t>
      </w:r>
      <w:r w:rsidRPr="006B69A3">
        <w:t xml:space="preserve"> refle</w:t>
      </w:r>
      <w:r w:rsidR="009C5EC2" w:rsidRPr="006B69A3">
        <w:t>x</w:t>
      </w:r>
      <w:r w:rsidRPr="006B69A3">
        <w:t>i</w:t>
      </w:r>
      <w:r w:rsidR="009C5EC2" w:rsidRPr="006B69A3">
        <w:t>ó</w:t>
      </w:r>
      <w:r w:rsidRPr="006B69A3">
        <w:t xml:space="preserve">n </w:t>
      </w:r>
      <w:r w:rsidR="009C5EC2" w:rsidRPr="006B69A3">
        <w:t>sobre los</w:t>
      </w:r>
      <w:r w:rsidRPr="006B69A3">
        <w:t xml:space="preserve"> tem</w:t>
      </w:r>
      <w:r w:rsidR="009C5EC2" w:rsidRPr="006B69A3">
        <w:t>a</w:t>
      </w:r>
      <w:r w:rsidRPr="006B69A3">
        <w:t xml:space="preserve">s </w:t>
      </w:r>
      <w:r w:rsidR="009C5EC2" w:rsidRPr="006B69A3">
        <w:t>elegidos para los estudios</w:t>
      </w:r>
      <w:r w:rsidRPr="006B69A3">
        <w:t xml:space="preserve"> anual</w:t>
      </w:r>
      <w:r w:rsidR="009C5EC2" w:rsidRPr="006B69A3">
        <w:t>es del Observatorio</w:t>
      </w:r>
      <w:r w:rsidRPr="006B69A3">
        <w:t xml:space="preserve">. </w:t>
      </w:r>
      <w:r w:rsidR="009C5EC2" w:rsidRPr="006B69A3">
        <w:t>La primera reunión se celebró</w:t>
      </w:r>
      <w:r w:rsidRPr="006B69A3">
        <w:t xml:space="preserve"> </w:t>
      </w:r>
      <w:r w:rsidR="009C5EC2" w:rsidRPr="006B69A3">
        <w:t>e</w:t>
      </w:r>
      <w:r w:rsidRPr="006B69A3">
        <w:t xml:space="preserve">n </w:t>
      </w:r>
      <w:r w:rsidR="009C5EC2" w:rsidRPr="006B69A3">
        <w:t>di</w:t>
      </w:r>
      <w:r w:rsidRPr="006B69A3">
        <w:t>c</w:t>
      </w:r>
      <w:r w:rsidR="009C5EC2" w:rsidRPr="006B69A3">
        <w:t>i</w:t>
      </w:r>
      <w:r w:rsidRPr="006B69A3">
        <w:t>embr</w:t>
      </w:r>
      <w:r w:rsidR="009C5EC2" w:rsidRPr="006B69A3">
        <w:t>e de</w:t>
      </w:r>
      <w:r w:rsidRPr="006B69A3">
        <w:t xml:space="preserve"> 2006 </w:t>
      </w:r>
      <w:r w:rsidR="00546514" w:rsidRPr="006B69A3">
        <w:t>y en ella tomaron parte 25 jóvenes entre los</w:t>
      </w:r>
      <w:r w:rsidRPr="006B69A3">
        <w:t xml:space="preserve"> 12</w:t>
      </w:r>
      <w:r w:rsidR="00546514" w:rsidRPr="006B69A3">
        <w:t xml:space="preserve"> y los </w:t>
      </w:r>
      <w:r w:rsidRPr="006B69A3">
        <w:t xml:space="preserve">17 </w:t>
      </w:r>
      <w:r w:rsidR="00546514" w:rsidRPr="006B69A3">
        <w:t>años</w:t>
      </w:r>
      <w:r w:rsidR="003630A8" w:rsidRPr="006B69A3">
        <w:t>,</w:t>
      </w:r>
      <w:r w:rsidR="00546514" w:rsidRPr="006B69A3">
        <w:t xml:space="preserve"> de los cinco Estados</w:t>
      </w:r>
      <w:r w:rsidRPr="006B69A3">
        <w:t xml:space="preserve"> </w:t>
      </w:r>
      <w:r w:rsidR="00546514" w:rsidRPr="006B69A3">
        <w:t>mi</w:t>
      </w:r>
      <w:r w:rsidRPr="006B69A3">
        <w:t>embr</w:t>
      </w:r>
      <w:r w:rsidR="00546514" w:rsidRPr="006B69A3">
        <w:t xml:space="preserve">os de </w:t>
      </w:r>
      <w:smartTag w:uri="urn:schemas-microsoft-com:office:smarttags" w:element="PersonName">
        <w:smartTagPr>
          <w:attr w:name="ProductID" w:val="la Comisi￳n"/>
        </w:smartTagPr>
        <w:r w:rsidR="00546514" w:rsidRPr="006B69A3">
          <w:t>la Comisión</w:t>
        </w:r>
      </w:smartTag>
      <w:r w:rsidR="00546514" w:rsidRPr="006B69A3">
        <w:t xml:space="preserve"> del Océano Í</w:t>
      </w:r>
      <w:r w:rsidRPr="006B69A3">
        <w:t>ndi</w:t>
      </w:r>
      <w:r w:rsidR="00546514" w:rsidRPr="006B69A3">
        <w:t>co</w:t>
      </w:r>
      <w:r w:rsidRPr="006B69A3">
        <w:t xml:space="preserve"> (Reuni</w:t>
      </w:r>
      <w:r w:rsidR="00546514" w:rsidRPr="006B69A3">
        <w:t>ó</w:t>
      </w:r>
      <w:r w:rsidRPr="006B69A3">
        <w:t>n, Comores, Madagascar, Mauri</w:t>
      </w:r>
      <w:r w:rsidR="00546514" w:rsidRPr="006B69A3">
        <w:t>c</w:t>
      </w:r>
      <w:r w:rsidRPr="006B69A3">
        <w:t>i</w:t>
      </w:r>
      <w:r w:rsidR="00546514" w:rsidRPr="006B69A3">
        <w:t>o y</w:t>
      </w:r>
      <w:r w:rsidRPr="006B69A3">
        <w:t xml:space="preserve"> Seychelles)</w:t>
      </w:r>
      <w:r w:rsidR="00546514" w:rsidRPr="006B69A3">
        <w:t>, que abordaron el tema de la</w:t>
      </w:r>
      <w:r w:rsidRPr="006B69A3">
        <w:t xml:space="preserve"> violenc</w:t>
      </w:r>
      <w:r w:rsidR="00546514" w:rsidRPr="006B69A3">
        <w:t>ia</w:t>
      </w:r>
      <w:r w:rsidRPr="006B69A3">
        <w:t xml:space="preserve"> </w:t>
      </w:r>
      <w:r w:rsidR="00546514" w:rsidRPr="006B69A3">
        <w:t>contra los</w:t>
      </w:r>
      <w:r w:rsidRPr="006B69A3">
        <w:t xml:space="preserve"> </w:t>
      </w:r>
      <w:r w:rsidR="00546514" w:rsidRPr="006B69A3">
        <w:t>niños, sobre el que giró el primer informe</w:t>
      </w:r>
      <w:r w:rsidRPr="006B69A3">
        <w:t xml:space="preserve">. </w:t>
      </w:r>
      <w:r w:rsidR="00546514" w:rsidRPr="006B69A3">
        <w:t>Los cinco miembros locales redactaron su plan de acción, que se aplicará a nivel nac</w:t>
      </w:r>
      <w:r w:rsidRPr="006B69A3">
        <w:t>ional.</w:t>
      </w:r>
    </w:p>
    <w:p w:rsidR="008D243A" w:rsidRPr="006B69A3" w:rsidRDefault="008D243A" w:rsidP="008D243A">
      <w:pPr>
        <w:pStyle w:val="SingleTxtG"/>
      </w:pPr>
      <w:r w:rsidRPr="006B69A3">
        <w:t>100.</w:t>
      </w:r>
      <w:r w:rsidRPr="006B69A3">
        <w:tab/>
      </w:r>
      <w:r w:rsidR="00546514" w:rsidRPr="006B69A3">
        <w:t>Desde</w:t>
      </w:r>
      <w:r w:rsidRPr="006B69A3">
        <w:t xml:space="preserve"> 2005</w:t>
      </w:r>
      <w:r w:rsidR="00546514" w:rsidRPr="006B69A3">
        <w:t>,</w:t>
      </w:r>
      <w:r w:rsidRPr="006B69A3">
        <w:t xml:space="preserve"> </w:t>
      </w:r>
      <w:r w:rsidR="00546514" w:rsidRPr="006B69A3">
        <w:t xml:space="preserve">se </w:t>
      </w:r>
      <w:r w:rsidR="003630A8" w:rsidRPr="006B69A3">
        <w:t>viene</w:t>
      </w:r>
      <w:r w:rsidRPr="006B69A3">
        <w:t xml:space="preserve"> </w:t>
      </w:r>
      <w:r w:rsidR="00546514" w:rsidRPr="006B69A3">
        <w:t>celebra</w:t>
      </w:r>
      <w:r w:rsidR="003630A8" w:rsidRPr="006B69A3">
        <w:t>n</w:t>
      </w:r>
      <w:r w:rsidR="00546514" w:rsidRPr="006B69A3">
        <w:t>do un</w:t>
      </w:r>
      <w:r w:rsidRPr="006B69A3">
        <w:t xml:space="preserve"> s</w:t>
      </w:r>
      <w:r w:rsidR="00546514" w:rsidRPr="006B69A3">
        <w:t>i</w:t>
      </w:r>
      <w:r w:rsidRPr="006B69A3">
        <w:t>mposi</w:t>
      </w:r>
      <w:r w:rsidR="00546514" w:rsidRPr="006B69A3">
        <w:t>o para los niños</w:t>
      </w:r>
      <w:r w:rsidR="005F160B" w:rsidRPr="006B69A3">
        <w:t>,</w:t>
      </w:r>
      <w:r w:rsidR="00546514" w:rsidRPr="006B69A3">
        <w:t xml:space="preserve"> destinado a los alumnos de enseñanza</w:t>
      </w:r>
      <w:r w:rsidRPr="006B69A3">
        <w:t xml:space="preserve"> sec</w:t>
      </w:r>
      <w:r w:rsidR="00546514" w:rsidRPr="006B69A3">
        <w:t>u</w:t>
      </w:r>
      <w:r w:rsidRPr="006B69A3">
        <w:t>ndar</w:t>
      </w:r>
      <w:r w:rsidR="00546514" w:rsidRPr="006B69A3">
        <w:t>ia, lo que les ha ofrecido la</w:t>
      </w:r>
      <w:r w:rsidRPr="006B69A3">
        <w:t xml:space="preserve"> oportuni</w:t>
      </w:r>
      <w:r w:rsidR="00546514" w:rsidRPr="006B69A3">
        <w:t>dad de</w:t>
      </w:r>
      <w:r w:rsidRPr="006B69A3">
        <w:t xml:space="preserve"> </w:t>
      </w:r>
      <w:r w:rsidR="00836C73" w:rsidRPr="006B69A3">
        <w:t>formular</w:t>
      </w:r>
      <w:r w:rsidR="00546514" w:rsidRPr="006B69A3">
        <w:t xml:space="preserve"> sus</w:t>
      </w:r>
      <w:r w:rsidRPr="006B69A3">
        <w:t xml:space="preserve"> opinion</w:t>
      </w:r>
      <w:r w:rsidR="00546514" w:rsidRPr="006B69A3">
        <w:t>e</w:t>
      </w:r>
      <w:r w:rsidRPr="006B69A3">
        <w:t xml:space="preserve">s </w:t>
      </w:r>
      <w:r w:rsidR="005F160B" w:rsidRPr="006B69A3">
        <w:t xml:space="preserve">y cualquier </w:t>
      </w:r>
      <w:r w:rsidR="003630A8" w:rsidRPr="006B69A3">
        <w:t xml:space="preserve">otro </w:t>
      </w:r>
      <w:r w:rsidR="005F160B" w:rsidRPr="006B69A3">
        <w:t>tipo de</w:t>
      </w:r>
      <w:r w:rsidRPr="006B69A3">
        <w:t xml:space="preserve"> </w:t>
      </w:r>
      <w:r w:rsidR="005F160B" w:rsidRPr="006B69A3">
        <w:t>c</w:t>
      </w:r>
      <w:r w:rsidRPr="006B69A3">
        <w:t>uestion</w:t>
      </w:r>
      <w:r w:rsidR="005F160B" w:rsidRPr="006B69A3">
        <w:t>e</w:t>
      </w:r>
      <w:r w:rsidRPr="006B69A3">
        <w:t xml:space="preserve">s </w:t>
      </w:r>
      <w:r w:rsidR="005F160B" w:rsidRPr="006B69A3">
        <w:t xml:space="preserve">sobre el tema </w:t>
      </w:r>
      <w:r w:rsidRPr="006B69A3">
        <w:t>na</w:t>
      </w:r>
      <w:r w:rsidR="005F160B" w:rsidRPr="006B69A3">
        <w:t>c</w:t>
      </w:r>
      <w:r w:rsidRPr="006B69A3">
        <w:t xml:space="preserve">ional </w:t>
      </w:r>
      <w:r w:rsidR="005F160B" w:rsidRPr="006B69A3">
        <w:t>elegido</w:t>
      </w:r>
      <w:r w:rsidRPr="006B69A3">
        <w:t>.</w:t>
      </w:r>
    </w:p>
    <w:p w:rsidR="008D243A" w:rsidRPr="006B69A3" w:rsidRDefault="008D243A" w:rsidP="008D243A">
      <w:pPr>
        <w:pStyle w:val="H1G"/>
      </w:pPr>
      <w:r w:rsidRPr="006B69A3">
        <w:tab/>
        <w:t>D.</w:t>
      </w:r>
      <w:r w:rsidRPr="006B69A3">
        <w:tab/>
      </w:r>
      <w:r w:rsidR="005F160B" w:rsidRPr="006B69A3">
        <w:t>L</w:t>
      </w:r>
      <w:r w:rsidR="003630A8" w:rsidRPr="006B69A3">
        <w:t>a l</w:t>
      </w:r>
      <w:r w:rsidR="005F160B" w:rsidRPr="006B69A3">
        <w:t>ibertad de pensamiento</w:t>
      </w:r>
      <w:r w:rsidRPr="006B69A3">
        <w:t xml:space="preserve">, </w:t>
      </w:r>
      <w:r w:rsidR="003630A8" w:rsidRPr="006B69A3">
        <w:t xml:space="preserve">de </w:t>
      </w:r>
      <w:r w:rsidRPr="006B69A3">
        <w:t>concienc</w:t>
      </w:r>
      <w:r w:rsidR="005F160B" w:rsidRPr="006B69A3">
        <w:t>ia y</w:t>
      </w:r>
      <w:r w:rsidRPr="006B69A3">
        <w:t xml:space="preserve"> </w:t>
      </w:r>
      <w:r w:rsidR="003630A8" w:rsidRPr="006B69A3">
        <w:t xml:space="preserve">de </w:t>
      </w:r>
      <w:r w:rsidRPr="006B69A3">
        <w:t>religi</w:t>
      </w:r>
      <w:r w:rsidR="005F160B" w:rsidRPr="006B69A3">
        <w:t>ó</w:t>
      </w:r>
      <w:r w:rsidRPr="006B69A3">
        <w:t xml:space="preserve">n </w:t>
      </w:r>
      <w:r w:rsidR="00331D4D" w:rsidRPr="006B69A3">
        <w:br/>
      </w:r>
      <w:r w:rsidRPr="006B69A3">
        <w:t>(</w:t>
      </w:r>
      <w:r w:rsidR="00331D4D" w:rsidRPr="006B69A3">
        <w:t xml:space="preserve">artículo </w:t>
      </w:r>
      <w:r w:rsidRPr="006B69A3">
        <w:t>14)</w:t>
      </w:r>
    </w:p>
    <w:p w:rsidR="008D243A" w:rsidRPr="006B69A3" w:rsidRDefault="008D243A" w:rsidP="008D243A">
      <w:pPr>
        <w:pStyle w:val="SingleTxtG"/>
      </w:pPr>
      <w:r w:rsidRPr="006B69A3">
        <w:t>101.</w:t>
      </w:r>
      <w:r w:rsidRPr="006B69A3">
        <w:tab/>
      </w:r>
      <w:r w:rsidR="005F160B" w:rsidRPr="006B69A3">
        <w:t>Un problema que ha surgido en las</w:t>
      </w:r>
      <w:r w:rsidRPr="006B69A3">
        <w:t xml:space="preserve"> consulta</w:t>
      </w:r>
      <w:r w:rsidR="005F160B" w:rsidRPr="006B69A3">
        <w:t>s</w:t>
      </w:r>
      <w:r w:rsidRPr="006B69A3">
        <w:t xml:space="preserve"> </w:t>
      </w:r>
      <w:r w:rsidR="005F160B" w:rsidRPr="006B69A3">
        <w:t>con los niños</w:t>
      </w:r>
      <w:r w:rsidRPr="006B69A3">
        <w:t xml:space="preserve"> </w:t>
      </w:r>
      <w:r w:rsidR="005F160B" w:rsidRPr="006B69A3">
        <w:t>es el de los</w:t>
      </w:r>
      <w:r w:rsidRPr="006B69A3">
        <w:t xml:space="preserve"> uniform</w:t>
      </w:r>
      <w:r w:rsidR="005F160B" w:rsidRPr="006B69A3">
        <w:t>e</w:t>
      </w:r>
      <w:r w:rsidRPr="006B69A3">
        <w:t xml:space="preserve">s </w:t>
      </w:r>
      <w:r w:rsidR="005F160B" w:rsidRPr="006B69A3">
        <w:t>escolares y la p</w:t>
      </w:r>
      <w:r w:rsidRPr="006B69A3">
        <w:t>osibili</w:t>
      </w:r>
      <w:r w:rsidR="005F160B" w:rsidRPr="006B69A3">
        <w:t>dad de llevar el velo y otros sím</w:t>
      </w:r>
      <w:r w:rsidR="006B1D84" w:rsidRPr="006B69A3">
        <w:t>b</w:t>
      </w:r>
      <w:r w:rsidR="005F160B" w:rsidRPr="006B69A3">
        <w:t>olos o prendas</w:t>
      </w:r>
      <w:r w:rsidRPr="006B69A3">
        <w:t xml:space="preserve"> religios</w:t>
      </w:r>
      <w:r w:rsidR="005F160B" w:rsidRPr="006B69A3">
        <w:t>os</w:t>
      </w:r>
      <w:r w:rsidRPr="006B69A3">
        <w:t xml:space="preserve">. </w:t>
      </w:r>
      <w:r w:rsidR="005F160B" w:rsidRPr="006B69A3">
        <w:t>También se ha planteado la preocupación por el</w:t>
      </w:r>
      <w:r w:rsidRPr="006B69A3">
        <w:t xml:space="preserve"> monopol</w:t>
      </w:r>
      <w:r w:rsidR="005F160B" w:rsidRPr="006B69A3">
        <w:t>io del</w:t>
      </w:r>
      <w:r w:rsidRPr="006B69A3">
        <w:t xml:space="preserve"> </w:t>
      </w:r>
      <w:r w:rsidR="005F160B" w:rsidRPr="006B69A3">
        <w:t>c</w:t>
      </w:r>
      <w:r w:rsidRPr="006B69A3">
        <w:t>atolicism</w:t>
      </w:r>
      <w:r w:rsidR="005F160B" w:rsidRPr="006B69A3">
        <w:t>o</w:t>
      </w:r>
      <w:r w:rsidRPr="006B69A3">
        <w:t xml:space="preserve"> </w:t>
      </w:r>
      <w:r w:rsidR="006B1D84" w:rsidRPr="006B69A3">
        <w:t>e</w:t>
      </w:r>
      <w:r w:rsidR="003630A8" w:rsidRPr="006B69A3">
        <w:t>n</w:t>
      </w:r>
      <w:r w:rsidR="006B1D84" w:rsidRPr="006B69A3">
        <w:t xml:space="preserve"> </w:t>
      </w:r>
      <w:r w:rsidR="005F160B" w:rsidRPr="006B69A3">
        <w:t xml:space="preserve">el </w:t>
      </w:r>
      <w:r w:rsidR="006B1D84" w:rsidRPr="006B69A3">
        <w:t>programa de estudios de la</w:t>
      </w:r>
      <w:r w:rsidRPr="006B69A3">
        <w:t xml:space="preserve"> religi</w:t>
      </w:r>
      <w:r w:rsidR="006B1D84" w:rsidRPr="006B69A3">
        <w:t>ón</w:t>
      </w:r>
      <w:r w:rsidR="005F160B" w:rsidRPr="006B69A3">
        <w:t>, ya que los niños de otras religion</w:t>
      </w:r>
      <w:r w:rsidR="00071CF6" w:rsidRPr="006B69A3">
        <w:t>e</w:t>
      </w:r>
      <w:r w:rsidR="00836C73" w:rsidRPr="006B69A3">
        <w:t xml:space="preserve">s </w:t>
      </w:r>
      <w:r w:rsidR="003630A8" w:rsidRPr="006B69A3">
        <w:t xml:space="preserve">a </w:t>
      </w:r>
      <w:r w:rsidR="005F160B" w:rsidRPr="006B69A3">
        <w:t>menudo optan por no</w:t>
      </w:r>
      <w:r w:rsidRPr="006B69A3">
        <w:t xml:space="preserve"> participa</w:t>
      </w:r>
      <w:r w:rsidR="005F160B" w:rsidRPr="006B69A3">
        <w:t>r.</w:t>
      </w:r>
      <w:r w:rsidRPr="006B69A3">
        <w:t xml:space="preserve"> </w:t>
      </w:r>
      <w:r w:rsidR="005F160B" w:rsidRPr="006B69A3">
        <w:t>La política actual del</w:t>
      </w:r>
      <w:r w:rsidRPr="006B69A3">
        <w:t xml:space="preserve"> Minist</w:t>
      </w:r>
      <w:r w:rsidR="005F160B" w:rsidRPr="006B69A3">
        <w:t>erio de</w:t>
      </w:r>
      <w:r w:rsidRPr="006B69A3">
        <w:t xml:space="preserve"> Educa</w:t>
      </w:r>
      <w:r w:rsidR="005F160B" w:rsidRPr="006B69A3">
        <w:t>c</w:t>
      </w:r>
      <w:r w:rsidRPr="006B69A3">
        <w:t>i</w:t>
      </w:r>
      <w:r w:rsidR="005F160B" w:rsidRPr="006B69A3">
        <w:t>ó</w:t>
      </w:r>
      <w:r w:rsidRPr="006B69A3">
        <w:t xml:space="preserve">n </w:t>
      </w:r>
      <w:r w:rsidR="005F160B" w:rsidRPr="006B69A3">
        <w:t>no permite ninguna</w:t>
      </w:r>
      <w:r w:rsidRPr="006B69A3">
        <w:t xml:space="preserve"> de</w:t>
      </w:r>
      <w:r w:rsidR="005F160B" w:rsidRPr="006B69A3">
        <w:t>s</w:t>
      </w:r>
      <w:r w:rsidRPr="006B69A3">
        <w:t>viac</w:t>
      </w:r>
      <w:r w:rsidR="005F160B" w:rsidRPr="006B69A3">
        <w:t>ión</w:t>
      </w:r>
      <w:r w:rsidRPr="006B69A3">
        <w:t xml:space="preserve"> </w:t>
      </w:r>
      <w:r w:rsidR="005F160B" w:rsidRPr="006B69A3">
        <w:t>del</w:t>
      </w:r>
      <w:r w:rsidR="003630A8" w:rsidRPr="006B69A3">
        <w:t xml:space="preserve"> modelo de</w:t>
      </w:r>
      <w:r w:rsidR="005F160B" w:rsidRPr="006B69A3">
        <w:t xml:space="preserve"> uniforme normal, incluidos los velos</w:t>
      </w:r>
      <w:r w:rsidRPr="006B69A3">
        <w:t xml:space="preserve"> </w:t>
      </w:r>
      <w:r w:rsidR="003630A8" w:rsidRPr="006B69A3">
        <w:t>ni</w:t>
      </w:r>
      <w:r w:rsidRPr="006B69A3">
        <w:t xml:space="preserve"> </w:t>
      </w:r>
      <w:r w:rsidR="00071CF6" w:rsidRPr="006B69A3">
        <w:t>fomenta un enfoque</w:t>
      </w:r>
      <w:r w:rsidRPr="006B69A3">
        <w:t xml:space="preserve"> m</w:t>
      </w:r>
      <w:r w:rsidR="00071CF6" w:rsidRPr="006B69A3">
        <w:t>ás</w:t>
      </w:r>
      <w:r w:rsidRPr="006B69A3">
        <w:t xml:space="preserve"> ecl</w:t>
      </w:r>
      <w:r w:rsidR="00071CF6" w:rsidRPr="006B69A3">
        <w:t>é</w:t>
      </w:r>
      <w:r w:rsidRPr="006B69A3">
        <w:t>ctic</w:t>
      </w:r>
      <w:r w:rsidR="00071CF6" w:rsidRPr="006B69A3">
        <w:t>o de los estudios</w:t>
      </w:r>
      <w:r w:rsidRPr="006B69A3">
        <w:t xml:space="preserve"> religios</w:t>
      </w:r>
      <w:r w:rsidR="00071CF6" w:rsidRPr="006B69A3">
        <w:t>os</w:t>
      </w:r>
      <w:r w:rsidRPr="006B69A3">
        <w:t>.</w:t>
      </w:r>
    </w:p>
    <w:p w:rsidR="008D243A" w:rsidRPr="006B69A3" w:rsidRDefault="008D243A" w:rsidP="008D243A">
      <w:pPr>
        <w:pStyle w:val="H1G"/>
      </w:pPr>
      <w:r w:rsidRPr="006B69A3">
        <w:tab/>
        <w:t>E.</w:t>
      </w:r>
      <w:r w:rsidRPr="006B69A3">
        <w:tab/>
      </w:r>
      <w:r w:rsidR="00B90A5F" w:rsidRPr="006B69A3">
        <w:t>L</w:t>
      </w:r>
      <w:r w:rsidR="003630A8" w:rsidRPr="006B69A3">
        <w:t>a l</w:t>
      </w:r>
      <w:r w:rsidR="00B90A5F" w:rsidRPr="006B69A3">
        <w:t>ibertad de</w:t>
      </w:r>
      <w:r w:rsidRPr="006B69A3">
        <w:t xml:space="preserve"> asocia</w:t>
      </w:r>
      <w:r w:rsidR="00B90A5F" w:rsidRPr="006B69A3">
        <w:t>c</w:t>
      </w:r>
      <w:r w:rsidRPr="006B69A3">
        <w:t>i</w:t>
      </w:r>
      <w:r w:rsidR="00B90A5F" w:rsidRPr="006B69A3">
        <w:t>ó</w:t>
      </w:r>
      <w:r w:rsidRPr="006B69A3">
        <w:t xml:space="preserve">n </w:t>
      </w:r>
      <w:r w:rsidR="00B90A5F" w:rsidRPr="006B69A3">
        <w:t>y de celebrar reuniones</w:t>
      </w:r>
      <w:r w:rsidRPr="006B69A3">
        <w:t xml:space="preserve"> pac</w:t>
      </w:r>
      <w:r w:rsidR="00B90A5F" w:rsidRPr="006B69A3">
        <w:t>í</w:t>
      </w:r>
      <w:r w:rsidRPr="006B69A3">
        <w:t>f</w:t>
      </w:r>
      <w:r w:rsidR="00B90A5F" w:rsidRPr="006B69A3">
        <w:t>icas</w:t>
      </w:r>
      <w:r w:rsidRPr="006B69A3">
        <w:t xml:space="preserve"> </w:t>
      </w:r>
      <w:r w:rsidR="00331D4D" w:rsidRPr="006B69A3">
        <w:br/>
      </w:r>
      <w:r w:rsidRPr="006B69A3">
        <w:t>(</w:t>
      </w:r>
      <w:r w:rsidR="00331D4D" w:rsidRPr="006B69A3">
        <w:t xml:space="preserve">artículo </w:t>
      </w:r>
      <w:r w:rsidRPr="006B69A3">
        <w:t>15)</w:t>
      </w:r>
    </w:p>
    <w:p w:rsidR="008D243A" w:rsidRPr="006B69A3" w:rsidRDefault="008D243A" w:rsidP="008D243A">
      <w:pPr>
        <w:pStyle w:val="SingleTxtG"/>
      </w:pPr>
      <w:r w:rsidRPr="006B69A3">
        <w:t>102.</w:t>
      </w:r>
      <w:r w:rsidRPr="006B69A3">
        <w:tab/>
      </w:r>
      <w:r w:rsidR="00B90A5F" w:rsidRPr="006B69A3">
        <w:t>Se están examinando con inversores privados los p</w:t>
      </w:r>
      <w:r w:rsidRPr="006B69A3">
        <w:t>lan</w:t>
      </w:r>
      <w:r w:rsidR="00B90A5F" w:rsidRPr="006B69A3">
        <w:t>e</w:t>
      </w:r>
      <w:r w:rsidRPr="006B69A3">
        <w:t xml:space="preserve">s </w:t>
      </w:r>
      <w:r w:rsidR="00B90A5F" w:rsidRPr="006B69A3">
        <w:t>para remodelar el terreno de juegos infantiles Victoria</w:t>
      </w:r>
      <w:r w:rsidRPr="006B69A3">
        <w:t xml:space="preserve">. </w:t>
      </w:r>
      <w:r w:rsidR="00B90A5F" w:rsidRPr="006B69A3">
        <w:t>Se aplicarán las r</w:t>
      </w:r>
      <w:r w:rsidRPr="006B69A3">
        <w:t>ecomenda</w:t>
      </w:r>
      <w:r w:rsidR="00B90A5F" w:rsidRPr="006B69A3">
        <w:t>c</w:t>
      </w:r>
      <w:r w:rsidRPr="006B69A3">
        <w:t>ion</w:t>
      </w:r>
      <w:r w:rsidR="00B90A5F" w:rsidRPr="006B69A3">
        <w:t>e</w:t>
      </w:r>
      <w:r w:rsidRPr="006B69A3">
        <w:t xml:space="preserve">s </w:t>
      </w:r>
      <w:r w:rsidR="00B90A5F" w:rsidRPr="006B69A3">
        <w:t>del Consejo</w:t>
      </w:r>
      <w:r w:rsidRPr="006B69A3">
        <w:t xml:space="preserve"> Na</w:t>
      </w:r>
      <w:r w:rsidR="00B90A5F" w:rsidRPr="006B69A3">
        <w:t>c</w:t>
      </w:r>
      <w:r w:rsidRPr="006B69A3">
        <w:t xml:space="preserve">ional </w:t>
      </w:r>
      <w:r w:rsidR="00B90A5F" w:rsidRPr="006B69A3">
        <w:t xml:space="preserve">de </w:t>
      </w:r>
      <w:smartTag w:uri="urn:schemas-microsoft-com:office:smarttags" w:element="PersonName">
        <w:smartTagPr>
          <w:attr w:name="ProductID" w:val="la Juventud"/>
        </w:smartTagPr>
        <w:r w:rsidR="00B90A5F" w:rsidRPr="006B69A3">
          <w:t>la Juventud</w:t>
        </w:r>
      </w:smartTag>
      <w:r w:rsidR="00B90A5F" w:rsidRPr="006B69A3">
        <w:t>, a fin de</w:t>
      </w:r>
      <w:r w:rsidRPr="006B69A3">
        <w:t xml:space="preserve"> incorpora</w:t>
      </w:r>
      <w:r w:rsidR="00B90A5F" w:rsidRPr="006B69A3">
        <w:t>r</w:t>
      </w:r>
      <w:r w:rsidRPr="006B69A3">
        <w:t xml:space="preserve"> n</w:t>
      </w:r>
      <w:r w:rsidR="00B90A5F" w:rsidRPr="006B69A3">
        <w:t>u</w:t>
      </w:r>
      <w:r w:rsidRPr="006B69A3">
        <w:t>e</w:t>
      </w:r>
      <w:r w:rsidR="00B90A5F" w:rsidRPr="006B69A3">
        <w:t>vos</w:t>
      </w:r>
      <w:r w:rsidRPr="006B69A3">
        <w:t xml:space="preserve"> equip</w:t>
      </w:r>
      <w:r w:rsidR="00B90A5F" w:rsidRPr="006B69A3">
        <w:t>os</w:t>
      </w:r>
      <w:r w:rsidRPr="006B69A3">
        <w:t xml:space="preserve">, </w:t>
      </w:r>
      <w:r w:rsidR="00B90A5F" w:rsidRPr="006B69A3">
        <w:t>personal capacitado</w:t>
      </w:r>
      <w:r w:rsidR="00883B24" w:rsidRPr="006B69A3">
        <w:t xml:space="preserve"> y un entorno más propicio pa</w:t>
      </w:r>
      <w:r w:rsidR="003630A8" w:rsidRPr="006B69A3">
        <w:t>r</w:t>
      </w:r>
      <w:r w:rsidR="00883B24" w:rsidRPr="006B69A3">
        <w:t>a las reuniones pacíficas y l</w:t>
      </w:r>
      <w:r w:rsidRPr="006B69A3">
        <w:t>a</w:t>
      </w:r>
      <w:r w:rsidR="00883B24" w:rsidRPr="006B69A3">
        <w:t>s actividades</w:t>
      </w:r>
      <w:r w:rsidRPr="006B69A3">
        <w:t xml:space="preserve"> recreati</w:t>
      </w:r>
      <w:r w:rsidR="00883B24" w:rsidRPr="006B69A3">
        <w:t>vas</w:t>
      </w:r>
      <w:r w:rsidRPr="006B69A3">
        <w:t>.</w:t>
      </w:r>
    </w:p>
    <w:p w:rsidR="008D243A" w:rsidRPr="006B69A3" w:rsidRDefault="008D243A" w:rsidP="008D243A">
      <w:pPr>
        <w:pStyle w:val="SingleTxtG"/>
      </w:pPr>
      <w:r w:rsidRPr="006B69A3">
        <w:t>103.</w:t>
      </w:r>
      <w:r w:rsidRPr="006B69A3">
        <w:tab/>
      </w:r>
      <w:r w:rsidR="00883B24" w:rsidRPr="006B69A3">
        <w:t>El</w:t>
      </w:r>
      <w:r w:rsidRPr="006B69A3">
        <w:t xml:space="preserve"> Minist</w:t>
      </w:r>
      <w:r w:rsidR="00883B24" w:rsidRPr="006B69A3">
        <w:t>e</w:t>
      </w:r>
      <w:r w:rsidRPr="006B69A3">
        <w:t>r</w:t>
      </w:r>
      <w:r w:rsidR="00883B24" w:rsidRPr="006B69A3">
        <w:t>io de Desarrollo</w:t>
      </w:r>
      <w:r w:rsidRPr="006B69A3">
        <w:t xml:space="preserve"> Na</w:t>
      </w:r>
      <w:r w:rsidR="00883B24" w:rsidRPr="006B69A3">
        <w:t>c</w:t>
      </w:r>
      <w:r w:rsidRPr="006B69A3">
        <w:t xml:space="preserve">ional </w:t>
      </w:r>
      <w:r w:rsidR="00883B24" w:rsidRPr="006B69A3">
        <w:t>ha reconocido la necesidad de prever zonas de esparcimiento para los niños</w:t>
      </w:r>
      <w:r w:rsidRPr="006B69A3">
        <w:t xml:space="preserve"> </w:t>
      </w:r>
      <w:r w:rsidR="00883B24" w:rsidRPr="006B69A3">
        <w:t>e</w:t>
      </w:r>
      <w:r w:rsidRPr="006B69A3">
        <w:t xml:space="preserve">n </w:t>
      </w:r>
      <w:r w:rsidR="00883B24" w:rsidRPr="006B69A3">
        <w:t>todos los nuevos</w:t>
      </w:r>
      <w:r w:rsidRPr="006B69A3">
        <w:t xml:space="preserve"> pro</w:t>
      </w:r>
      <w:r w:rsidR="00883B24" w:rsidRPr="006B69A3">
        <w:t>y</w:t>
      </w:r>
      <w:r w:rsidRPr="006B69A3">
        <w:t>ect</w:t>
      </w:r>
      <w:r w:rsidR="00883B24" w:rsidRPr="006B69A3">
        <w:t>o</w:t>
      </w:r>
      <w:r w:rsidRPr="006B69A3">
        <w:t>s</w:t>
      </w:r>
      <w:r w:rsidR="00883B24" w:rsidRPr="006B69A3">
        <w:t xml:space="preserve"> de viviendas</w:t>
      </w:r>
      <w:r w:rsidRPr="006B69A3">
        <w:t xml:space="preserve">. </w:t>
      </w:r>
      <w:r w:rsidR="00883B24" w:rsidRPr="006B69A3">
        <w:t>Todas las nuevas urbanizaciones han de garantizar ahora que cuentan con un espacio</w:t>
      </w:r>
      <w:r w:rsidRPr="006B69A3">
        <w:t xml:space="preserve"> se</w:t>
      </w:r>
      <w:r w:rsidR="00883B24" w:rsidRPr="006B69A3">
        <w:t>g</w:t>
      </w:r>
      <w:r w:rsidRPr="006B69A3">
        <w:t>ur</w:t>
      </w:r>
      <w:r w:rsidR="00883B24" w:rsidRPr="006B69A3">
        <w:t>o y</w:t>
      </w:r>
      <w:r w:rsidRPr="006B69A3">
        <w:t xml:space="preserve"> </w:t>
      </w:r>
      <w:r w:rsidR="00883B24" w:rsidRPr="006B69A3">
        <w:t>protegido para que los niños puedan jugar</w:t>
      </w:r>
      <w:r w:rsidRPr="006B69A3">
        <w:t>.</w:t>
      </w:r>
    </w:p>
    <w:p w:rsidR="008D243A" w:rsidRPr="006B69A3" w:rsidRDefault="008D243A" w:rsidP="008D243A">
      <w:pPr>
        <w:pStyle w:val="H1G"/>
      </w:pPr>
      <w:r w:rsidRPr="006B69A3">
        <w:tab/>
        <w:t>F.</w:t>
      </w:r>
      <w:r w:rsidRPr="006B69A3">
        <w:tab/>
      </w:r>
      <w:r w:rsidR="00D1149A" w:rsidRPr="006B69A3">
        <w:t>La p</w:t>
      </w:r>
      <w:r w:rsidRPr="006B69A3">
        <w:t>rotec</w:t>
      </w:r>
      <w:r w:rsidR="00883B24" w:rsidRPr="006B69A3">
        <w:t>c</w:t>
      </w:r>
      <w:r w:rsidRPr="006B69A3">
        <w:t>i</w:t>
      </w:r>
      <w:r w:rsidR="00883B24" w:rsidRPr="006B69A3">
        <w:t>ó</w:t>
      </w:r>
      <w:r w:rsidRPr="006B69A3">
        <w:t xml:space="preserve">n </w:t>
      </w:r>
      <w:r w:rsidR="00883B24" w:rsidRPr="006B69A3">
        <w:t>de la vida</w:t>
      </w:r>
      <w:r w:rsidRPr="006B69A3">
        <w:t xml:space="preserve"> priva</w:t>
      </w:r>
      <w:r w:rsidR="00883B24" w:rsidRPr="006B69A3">
        <w:t>da</w:t>
      </w:r>
      <w:r w:rsidRPr="006B69A3">
        <w:t xml:space="preserve"> (</w:t>
      </w:r>
      <w:r w:rsidR="00331D4D" w:rsidRPr="006B69A3">
        <w:t xml:space="preserve">artículo </w:t>
      </w:r>
      <w:r w:rsidRPr="006B69A3">
        <w:t>16)</w:t>
      </w:r>
    </w:p>
    <w:p w:rsidR="008D243A" w:rsidRPr="006B69A3" w:rsidRDefault="008D243A" w:rsidP="008D243A">
      <w:pPr>
        <w:pStyle w:val="SingleTxtG"/>
      </w:pPr>
      <w:r w:rsidRPr="006B69A3">
        <w:t>104.</w:t>
      </w:r>
      <w:r w:rsidRPr="006B69A3">
        <w:tab/>
      </w:r>
      <w:r w:rsidR="00883B24" w:rsidRPr="006B69A3">
        <w:t>Sírvanse consultar el informe</w:t>
      </w:r>
      <w:r w:rsidRPr="006B69A3">
        <w:t xml:space="preserve"> ini</w:t>
      </w:r>
      <w:r w:rsidR="00883B24" w:rsidRPr="006B69A3">
        <w:t>c</w:t>
      </w:r>
      <w:r w:rsidRPr="006B69A3">
        <w:t>ial, p</w:t>
      </w:r>
      <w:r w:rsidR="00883B24" w:rsidRPr="006B69A3">
        <w:t>á</w:t>
      </w:r>
      <w:r w:rsidRPr="006B69A3">
        <w:t>r</w:t>
      </w:r>
      <w:r w:rsidR="00D1149A" w:rsidRPr="006B69A3">
        <w:t>rs.</w:t>
      </w:r>
      <w:r w:rsidRPr="006B69A3">
        <w:t xml:space="preserve"> </w:t>
      </w:r>
      <w:smartTag w:uri="urn:schemas-microsoft-com:office:smarttags" w:element="metricconverter">
        <w:smartTagPr>
          <w:attr w:name="ProductID" w:val="66 a"/>
        </w:smartTagPr>
        <w:r w:rsidRPr="006B69A3">
          <w:t>66</w:t>
        </w:r>
        <w:r w:rsidR="00D1149A" w:rsidRPr="006B69A3">
          <w:t xml:space="preserve"> a</w:t>
        </w:r>
      </w:smartTag>
      <w:r w:rsidR="00D1149A" w:rsidRPr="006B69A3">
        <w:t xml:space="preserve"> </w:t>
      </w:r>
      <w:r w:rsidRPr="006B69A3">
        <w:t>69.</w:t>
      </w:r>
    </w:p>
    <w:p w:rsidR="008D243A" w:rsidRPr="006B69A3" w:rsidRDefault="008D243A" w:rsidP="008D243A">
      <w:pPr>
        <w:pStyle w:val="H1G"/>
      </w:pPr>
      <w:r w:rsidRPr="006B69A3">
        <w:tab/>
        <w:t>G.</w:t>
      </w:r>
      <w:r w:rsidRPr="006B69A3">
        <w:tab/>
      </w:r>
      <w:r w:rsidR="00D1149A" w:rsidRPr="006B69A3">
        <w:t>El derecho a no ser sometido a</w:t>
      </w:r>
      <w:r w:rsidRPr="006B69A3">
        <w:t xml:space="preserve"> tortur</w:t>
      </w:r>
      <w:r w:rsidR="00D1149A" w:rsidRPr="006B69A3">
        <w:t>as ni a otros tratos</w:t>
      </w:r>
      <w:r w:rsidRPr="006B69A3">
        <w:t xml:space="preserve"> </w:t>
      </w:r>
      <w:r w:rsidR="00D1149A" w:rsidRPr="006B69A3">
        <w:t xml:space="preserve">o penas </w:t>
      </w:r>
      <w:r w:rsidR="00331D4D" w:rsidRPr="006B69A3">
        <w:br/>
      </w:r>
      <w:r w:rsidRPr="006B69A3">
        <w:t>cruel</w:t>
      </w:r>
      <w:r w:rsidR="00D1149A" w:rsidRPr="006B69A3">
        <w:t>es</w:t>
      </w:r>
      <w:r w:rsidRPr="006B69A3">
        <w:t>, inhuman</w:t>
      </w:r>
      <w:r w:rsidR="00D1149A" w:rsidRPr="006B69A3">
        <w:t>os</w:t>
      </w:r>
      <w:r w:rsidRPr="006B69A3">
        <w:t xml:space="preserve"> o</w:t>
      </w:r>
      <w:r w:rsidR="00D1149A" w:rsidRPr="006B69A3">
        <w:t xml:space="preserve"> degradantes</w:t>
      </w:r>
      <w:r w:rsidRPr="006B69A3">
        <w:t xml:space="preserve"> (</w:t>
      </w:r>
      <w:r w:rsidR="00331D4D" w:rsidRPr="006B69A3">
        <w:t xml:space="preserve">artículo </w:t>
      </w:r>
      <w:smartTag w:uri="urn:schemas-microsoft-com:office:smarttags" w:element="metricconverter">
        <w:smartTagPr>
          <w:attr w:name="ProductID" w:val="37 a"/>
        </w:smartTagPr>
        <w:r w:rsidRPr="006B69A3">
          <w:t>37 a</w:t>
        </w:r>
      </w:smartTag>
      <w:r w:rsidRPr="006B69A3">
        <w:t>))</w:t>
      </w:r>
    </w:p>
    <w:p w:rsidR="008D243A" w:rsidRPr="006B69A3" w:rsidRDefault="008D243A" w:rsidP="008D243A">
      <w:pPr>
        <w:pStyle w:val="SingleTxtG"/>
      </w:pPr>
      <w:r w:rsidRPr="006B69A3">
        <w:t>105.</w:t>
      </w:r>
      <w:r w:rsidRPr="006B69A3">
        <w:tab/>
      </w:r>
      <w:r w:rsidR="00D1149A" w:rsidRPr="006B69A3">
        <w:t>Sírvanse consultar el informe</w:t>
      </w:r>
      <w:r w:rsidRPr="006B69A3">
        <w:t xml:space="preserve"> ini</w:t>
      </w:r>
      <w:r w:rsidR="00D1149A" w:rsidRPr="006B69A3">
        <w:t>c</w:t>
      </w:r>
      <w:r w:rsidRPr="006B69A3">
        <w:t>ial, p</w:t>
      </w:r>
      <w:r w:rsidR="00D1149A" w:rsidRPr="006B69A3">
        <w:t>ár</w:t>
      </w:r>
      <w:r w:rsidRPr="006B69A3">
        <w:t>ra</w:t>
      </w:r>
      <w:r w:rsidR="00D1149A" w:rsidRPr="006B69A3">
        <w:t>fo</w:t>
      </w:r>
      <w:r w:rsidRPr="006B69A3">
        <w:t xml:space="preserve"> 70.</w:t>
      </w:r>
    </w:p>
    <w:p w:rsidR="008D243A" w:rsidRPr="006B69A3" w:rsidRDefault="008D243A" w:rsidP="008D243A">
      <w:pPr>
        <w:pStyle w:val="H1G"/>
      </w:pPr>
      <w:r w:rsidRPr="006B69A3">
        <w:tab/>
        <w:t>H.</w:t>
      </w:r>
      <w:r w:rsidRPr="006B69A3">
        <w:tab/>
      </w:r>
      <w:r w:rsidR="00D1149A" w:rsidRPr="006B69A3">
        <w:t>El a</w:t>
      </w:r>
      <w:r w:rsidRPr="006B69A3">
        <w:t>cces</w:t>
      </w:r>
      <w:r w:rsidR="00D1149A" w:rsidRPr="006B69A3">
        <w:t>o a la</w:t>
      </w:r>
      <w:r w:rsidRPr="006B69A3">
        <w:t xml:space="preserve"> informa</w:t>
      </w:r>
      <w:r w:rsidR="00D1149A" w:rsidRPr="006B69A3">
        <w:t>c</w:t>
      </w:r>
      <w:r w:rsidRPr="006B69A3">
        <w:t>i</w:t>
      </w:r>
      <w:r w:rsidR="00D1149A" w:rsidRPr="006B69A3">
        <w:t>ó</w:t>
      </w:r>
      <w:r w:rsidRPr="006B69A3">
        <w:t xml:space="preserve">n </w:t>
      </w:r>
      <w:r w:rsidR="00D1149A" w:rsidRPr="006B69A3">
        <w:t>apropiada</w:t>
      </w:r>
      <w:r w:rsidR="003630A8" w:rsidRPr="006B69A3">
        <w:t xml:space="preserve"> </w:t>
      </w:r>
      <w:r w:rsidRPr="006B69A3">
        <w:t>(</w:t>
      </w:r>
      <w:r w:rsidR="00331D4D" w:rsidRPr="006B69A3">
        <w:t xml:space="preserve">artículo </w:t>
      </w:r>
      <w:r w:rsidRPr="006B69A3">
        <w:t>17)</w:t>
      </w:r>
    </w:p>
    <w:p w:rsidR="008D243A" w:rsidRPr="006B69A3" w:rsidRDefault="008D243A" w:rsidP="008D243A">
      <w:pPr>
        <w:pStyle w:val="SingleTxtG"/>
      </w:pPr>
      <w:r w:rsidRPr="006B69A3">
        <w:t>106.</w:t>
      </w:r>
      <w:r w:rsidRPr="006B69A3">
        <w:tab/>
      </w:r>
      <w:r w:rsidR="00D1149A" w:rsidRPr="006B69A3">
        <w:t>No existe aún una</w:t>
      </w:r>
      <w:r w:rsidRPr="006B69A3">
        <w:t xml:space="preserve"> legisla</w:t>
      </w:r>
      <w:r w:rsidR="00D1149A" w:rsidRPr="006B69A3">
        <w:t>c</w:t>
      </w:r>
      <w:r w:rsidRPr="006B69A3">
        <w:t>i</w:t>
      </w:r>
      <w:r w:rsidR="00D1149A" w:rsidRPr="006B69A3">
        <w:t>ó</w:t>
      </w:r>
      <w:r w:rsidRPr="006B69A3">
        <w:t xml:space="preserve">n </w:t>
      </w:r>
      <w:r w:rsidR="00D1149A" w:rsidRPr="006B69A3">
        <w:t xml:space="preserve">específica en </w:t>
      </w:r>
      <w:r w:rsidRPr="006B69A3">
        <w:t xml:space="preserve">Seychelles </w:t>
      </w:r>
      <w:r w:rsidR="00247D6F" w:rsidRPr="006B69A3">
        <w:t>que encomiende a los medios de comunicación la tarea de proporcionar a los niños programas idóneos</w:t>
      </w:r>
      <w:r w:rsidRPr="006B69A3">
        <w:t xml:space="preserve">. </w:t>
      </w:r>
      <w:smartTag w:uri="urn:schemas-microsoft-com:office:smarttags" w:element="PersonName">
        <w:smartTagPr>
          <w:attr w:name="ProductID" w:val="la Corporaci￳n"/>
        </w:smartTagPr>
        <w:r w:rsidR="00247D6F" w:rsidRPr="006B69A3">
          <w:t>La Corporación</w:t>
        </w:r>
      </w:smartTag>
      <w:r w:rsidR="00247D6F" w:rsidRPr="006B69A3">
        <w:t xml:space="preserve"> de Radiodifusión de</w:t>
      </w:r>
      <w:r w:rsidRPr="006B69A3">
        <w:t xml:space="preserve"> Seychelles us</w:t>
      </w:r>
      <w:r w:rsidR="00247D6F" w:rsidRPr="006B69A3">
        <w:t>a</w:t>
      </w:r>
      <w:r w:rsidRPr="006B69A3">
        <w:t xml:space="preserve"> </w:t>
      </w:r>
      <w:r w:rsidR="00247D6F" w:rsidRPr="006B69A3">
        <w:t>su</w:t>
      </w:r>
      <w:r w:rsidR="003630A8" w:rsidRPr="006B69A3">
        <w:t>s</w:t>
      </w:r>
      <w:r w:rsidR="00247D6F" w:rsidRPr="006B69A3">
        <w:t xml:space="preserve"> propi</w:t>
      </w:r>
      <w:r w:rsidR="003630A8" w:rsidRPr="006B69A3">
        <w:t>os</w:t>
      </w:r>
      <w:r w:rsidRPr="006B69A3">
        <w:t xml:space="preserve"> </w:t>
      </w:r>
      <w:r w:rsidR="003630A8" w:rsidRPr="006B69A3">
        <w:t>criterios</w:t>
      </w:r>
      <w:r w:rsidRPr="006B69A3">
        <w:t xml:space="preserve"> </w:t>
      </w:r>
      <w:r w:rsidR="00247D6F" w:rsidRPr="006B69A3">
        <w:t>e</w:t>
      </w:r>
      <w:r w:rsidRPr="006B69A3">
        <w:t xml:space="preserve"> ini</w:t>
      </w:r>
      <w:r w:rsidR="00247D6F" w:rsidRPr="006B69A3">
        <w:t>c</w:t>
      </w:r>
      <w:r w:rsidRPr="006B69A3">
        <w:t>iativ</w:t>
      </w:r>
      <w:r w:rsidR="00247D6F" w:rsidRPr="006B69A3">
        <w:t>a</w:t>
      </w:r>
      <w:r w:rsidR="003630A8" w:rsidRPr="006B69A3">
        <w:t>s</w:t>
      </w:r>
      <w:r w:rsidRPr="006B69A3">
        <w:t xml:space="preserve"> </w:t>
      </w:r>
      <w:r w:rsidR="00247D6F" w:rsidRPr="006B69A3">
        <w:t>para garantizar una difusión</w:t>
      </w:r>
      <w:r w:rsidRPr="006B69A3">
        <w:t xml:space="preserve"> </w:t>
      </w:r>
      <w:r w:rsidR="00247D6F" w:rsidRPr="006B69A3">
        <w:t>adecuada de programas variados e</w:t>
      </w:r>
      <w:r w:rsidRPr="006B69A3">
        <w:t xml:space="preserve"> informativ</w:t>
      </w:r>
      <w:r w:rsidR="00247D6F" w:rsidRPr="006B69A3">
        <w:t>os</w:t>
      </w:r>
      <w:r w:rsidRPr="006B69A3">
        <w:t xml:space="preserve">. </w:t>
      </w:r>
      <w:r w:rsidR="00247D6F" w:rsidRPr="006B69A3">
        <w:t>Un servicio de</w:t>
      </w:r>
      <w:r w:rsidRPr="006B69A3">
        <w:t xml:space="preserve"> </w:t>
      </w:r>
      <w:r w:rsidR="00247D6F" w:rsidRPr="006B69A3">
        <w:t>r</w:t>
      </w:r>
      <w:r w:rsidRPr="006B69A3">
        <w:t xml:space="preserve">adio </w:t>
      </w:r>
      <w:r w:rsidR="00247D6F" w:rsidRPr="006B69A3">
        <w:t xml:space="preserve">de </w:t>
      </w:r>
      <w:smartTag w:uri="urn:schemas-microsoft-com:office:smarttags" w:element="PersonName">
        <w:smartTagPr>
          <w:attr w:name="ProductID" w:val="la Corporaci￳n"/>
        </w:smartTagPr>
        <w:r w:rsidR="00247D6F" w:rsidRPr="006B69A3">
          <w:t>la Corporación</w:t>
        </w:r>
      </w:smartTag>
      <w:r w:rsidR="00247D6F" w:rsidRPr="006B69A3">
        <w:t xml:space="preserve"> emite</w:t>
      </w:r>
      <w:r w:rsidRPr="006B69A3">
        <w:t xml:space="preserve"> program</w:t>
      </w:r>
      <w:r w:rsidR="00247D6F" w:rsidRPr="006B69A3">
        <w:t>as</w:t>
      </w:r>
      <w:r w:rsidRPr="006B69A3">
        <w:t xml:space="preserve"> </w:t>
      </w:r>
      <w:r w:rsidR="00247D6F" w:rsidRPr="006B69A3">
        <w:t>semanales en los que los niños no s</w:t>
      </w:r>
      <w:r w:rsidR="000F3828">
        <w:t>o</w:t>
      </w:r>
      <w:r w:rsidR="00247D6F" w:rsidRPr="006B69A3">
        <w:t>lo</w:t>
      </w:r>
      <w:r w:rsidRPr="006B69A3">
        <w:t xml:space="preserve"> participa</w:t>
      </w:r>
      <w:r w:rsidR="00247D6F" w:rsidRPr="006B69A3">
        <w:t>n</w:t>
      </w:r>
      <w:r w:rsidRPr="006B69A3">
        <w:t xml:space="preserve"> </w:t>
      </w:r>
      <w:r w:rsidR="002944D8" w:rsidRPr="006B69A3">
        <w:t xml:space="preserve">sino que actúan también como </w:t>
      </w:r>
      <w:r w:rsidRPr="006B69A3">
        <w:t>present</w:t>
      </w:r>
      <w:r w:rsidR="002944D8" w:rsidRPr="006B69A3">
        <w:t>ador</w:t>
      </w:r>
      <w:r w:rsidRPr="006B69A3">
        <w:t xml:space="preserve">es </w:t>
      </w:r>
      <w:r w:rsidR="002944D8" w:rsidRPr="006B69A3">
        <w:t>de sus</w:t>
      </w:r>
      <w:r w:rsidRPr="006B69A3">
        <w:t xml:space="preserve"> program</w:t>
      </w:r>
      <w:r w:rsidR="002944D8" w:rsidRPr="006B69A3">
        <w:t xml:space="preserve">as, centrados en sus propias esferas de </w:t>
      </w:r>
      <w:r w:rsidRPr="006B69A3">
        <w:t>inter</w:t>
      </w:r>
      <w:r w:rsidR="002944D8" w:rsidRPr="006B69A3">
        <w:t>é</w:t>
      </w:r>
      <w:r w:rsidRPr="006B69A3">
        <w:t>s</w:t>
      </w:r>
      <w:r w:rsidR="002944D8" w:rsidRPr="006B69A3">
        <w:t xml:space="preserve"> y preocupación</w:t>
      </w:r>
      <w:r w:rsidRPr="006B69A3">
        <w:t xml:space="preserve">. </w:t>
      </w:r>
      <w:r w:rsidR="002944D8" w:rsidRPr="006B69A3">
        <w:t>Los jóvenes tienen asignadas franjas horarias semanales de</w:t>
      </w:r>
      <w:r w:rsidRPr="006B69A3">
        <w:t xml:space="preserve"> </w:t>
      </w:r>
      <w:r w:rsidR="002944D8" w:rsidRPr="006B69A3">
        <w:t>televisi</w:t>
      </w:r>
      <w:r w:rsidR="00E701A8" w:rsidRPr="006B69A3">
        <w:t>ó</w:t>
      </w:r>
      <w:r w:rsidR="002944D8" w:rsidRPr="006B69A3">
        <w:t>n para sus</w:t>
      </w:r>
      <w:r w:rsidRPr="006B69A3">
        <w:t xml:space="preserve"> </w:t>
      </w:r>
      <w:r w:rsidR="002944D8" w:rsidRPr="006B69A3">
        <w:t>asuntos</w:t>
      </w:r>
      <w:r w:rsidRPr="006B69A3">
        <w:t xml:space="preserve"> </w:t>
      </w:r>
      <w:r w:rsidR="00E701A8" w:rsidRPr="006B69A3">
        <w:t xml:space="preserve">y </w:t>
      </w:r>
      <w:r w:rsidR="003630A8" w:rsidRPr="006B69A3">
        <w:t>se emiten gratuitamente</w:t>
      </w:r>
      <w:r w:rsidR="00E701A8" w:rsidRPr="006B69A3">
        <w:t xml:space="preserve"> anuncios en</w:t>
      </w:r>
      <w:r w:rsidRPr="006B69A3">
        <w:t xml:space="preserve"> </w:t>
      </w:r>
      <w:r w:rsidR="00E701A8" w:rsidRPr="006B69A3">
        <w:t>r</w:t>
      </w:r>
      <w:r w:rsidRPr="006B69A3">
        <w:t xml:space="preserve">adio </w:t>
      </w:r>
      <w:r w:rsidR="00E701A8" w:rsidRPr="006B69A3">
        <w:t>y</w:t>
      </w:r>
      <w:r w:rsidRPr="006B69A3">
        <w:t xml:space="preserve"> </w:t>
      </w:r>
      <w:r w:rsidR="00E701A8" w:rsidRPr="006B69A3">
        <w:t>televisión</w:t>
      </w:r>
      <w:r w:rsidRPr="006B69A3">
        <w:t xml:space="preserve"> </w:t>
      </w:r>
      <w:r w:rsidR="00E701A8" w:rsidRPr="006B69A3">
        <w:t>que abordan cuestiones de interés para los niños</w:t>
      </w:r>
      <w:r w:rsidRPr="006B69A3">
        <w:t>. Ad</w:t>
      </w:r>
      <w:r w:rsidR="003155AB" w:rsidRPr="006B69A3">
        <w:t xml:space="preserve">emás, tanto los servicios de radio como los de televisión de </w:t>
      </w:r>
      <w:smartTag w:uri="urn:schemas-microsoft-com:office:smarttags" w:element="PersonName">
        <w:smartTagPr>
          <w:attr w:name="ProductID" w:val="la Corporaci￳n"/>
        </w:smartTagPr>
        <w:r w:rsidR="003155AB" w:rsidRPr="006B69A3">
          <w:t>la Corporación</w:t>
        </w:r>
      </w:smartTag>
      <w:r w:rsidRPr="006B69A3">
        <w:t xml:space="preserve"> ofr</w:t>
      </w:r>
      <w:r w:rsidR="003155AB" w:rsidRPr="006B69A3">
        <w:t>ecen al Consejo</w:t>
      </w:r>
      <w:r w:rsidRPr="006B69A3">
        <w:t xml:space="preserve"> N</w:t>
      </w:r>
      <w:r w:rsidR="003155AB" w:rsidRPr="006B69A3">
        <w:t xml:space="preserve">acional de </w:t>
      </w:r>
      <w:smartTag w:uri="urn:schemas-microsoft-com:office:smarttags" w:element="PersonName">
        <w:smartTagPr>
          <w:attr w:name="ProductID" w:val="la Infancia"/>
        </w:smartTagPr>
        <w:r w:rsidR="003155AB" w:rsidRPr="006B69A3">
          <w:t>la Infancia</w:t>
        </w:r>
      </w:smartTag>
      <w:r w:rsidR="003155AB" w:rsidRPr="006B69A3">
        <w:t xml:space="preserve"> apoyo</w:t>
      </w:r>
      <w:r w:rsidRPr="006B69A3">
        <w:t xml:space="preserve"> t</w:t>
      </w:r>
      <w:r w:rsidR="003155AB" w:rsidRPr="006B69A3">
        <w:t>é</w:t>
      </w:r>
      <w:r w:rsidRPr="006B69A3">
        <w:t>cnic</w:t>
      </w:r>
      <w:r w:rsidR="003155AB" w:rsidRPr="006B69A3">
        <w:t>o para</w:t>
      </w:r>
      <w:r w:rsidRPr="006B69A3">
        <w:t xml:space="preserve"> produci</w:t>
      </w:r>
      <w:r w:rsidR="003155AB" w:rsidRPr="006B69A3">
        <w:t>r</w:t>
      </w:r>
      <w:r w:rsidRPr="006B69A3">
        <w:t xml:space="preserve"> </w:t>
      </w:r>
      <w:r w:rsidR="003155AB" w:rsidRPr="006B69A3">
        <w:t>programas e</w:t>
      </w:r>
      <w:r w:rsidRPr="006B69A3">
        <w:t>spec</w:t>
      </w:r>
      <w:r w:rsidR="003155AB" w:rsidRPr="006B69A3">
        <w:t>í</w:t>
      </w:r>
      <w:r w:rsidRPr="006B69A3">
        <w:t>fic</w:t>
      </w:r>
      <w:r w:rsidR="003155AB" w:rsidRPr="006B69A3">
        <w:t>os</w:t>
      </w:r>
      <w:r w:rsidRPr="006B69A3">
        <w:t xml:space="preserve"> </w:t>
      </w:r>
      <w:r w:rsidR="003155AB" w:rsidRPr="006B69A3">
        <w:t>de fomento del bienestar de los niños</w:t>
      </w:r>
      <w:r w:rsidRPr="006B69A3">
        <w:t xml:space="preserve">. </w:t>
      </w:r>
      <w:r w:rsidR="003155AB" w:rsidRPr="006B69A3">
        <w:t>A pesar de todo, las</w:t>
      </w:r>
      <w:r w:rsidRPr="006B69A3">
        <w:t xml:space="preserve"> consulta</w:t>
      </w:r>
      <w:r w:rsidR="003155AB" w:rsidRPr="006B69A3">
        <w:t xml:space="preserve">s realizadas a los niños a través de talleres y debates </w:t>
      </w:r>
      <w:r w:rsidRPr="006B69A3">
        <w:t>ha</w:t>
      </w:r>
      <w:r w:rsidR="003155AB" w:rsidRPr="006B69A3">
        <w:t>n</w:t>
      </w:r>
      <w:r w:rsidRPr="006B69A3">
        <w:t xml:space="preserve"> revel</w:t>
      </w:r>
      <w:r w:rsidR="003155AB" w:rsidRPr="006B69A3">
        <w:t>ado</w:t>
      </w:r>
      <w:r w:rsidRPr="006B69A3">
        <w:t xml:space="preserve"> </w:t>
      </w:r>
      <w:r w:rsidR="003155AB" w:rsidRPr="006B69A3">
        <w:t xml:space="preserve">un sentimiento </w:t>
      </w:r>
      <w:r w:rsidR="003630A8" w:rsidRPr="006B69A3">
        <w:t xml:space="preserve">generalizado </w:t>
      </w:r>
      <w:r w:rsidR="003155AB" w:rsidRPr="006B69A3">
        <w:t>de in</w:t>
      </w:r>
      <w:r w:rsidRPr="006B69A3">
        <w:t>satisfac</w:t>
      </w:r>
      <w:r w:rsidR="003155AB" w:rsidRPr="006B69A3">
        <w:t>c</w:t>
      </w:r>
      <w:r w:rsidRPr="006B69A3">
        <w:t>i</w:t>
      </w:r>
      <w:r w:rsidR="003155AB" w:rsidRPr="006B69A3">
        <w:t>ó</w:t>
      </w:r>
      <w:r w:rsidRPr="006B69A3">
        <w:t xml:space="preserve">n </w:t>
      </w:r>
      <w:r w:rsidR="003155AB" w:rsidRPr="006B69A3">
        <w:t>con la c</w:t>
      </w:r>
      <w:r w:rsidRPr="006B69A3">
        <w:t>ali</w:t>
      </w:r>
      <w:r w:rsidR="003155AB" w:rsidRPr="006B69A3">
        <w:t>dad y el</w:t>
      </w:r>
      <w:r w:rsidRPr="006B69A3">
        <w:t xml:space="preserve"> conten</w:t>
      </w:r>
      <w:r w:rsidR="003155AB" w:rsidRPr="006B69A3">
        <w:t>ido de las emisiones</w:t>
      </w:r>
      <w:r w:rsidRPr="006B69A3">
        <w:t>.</w:t>
      </w:r>
    </w:p>
    <w:p w:rsidR="008D243A" w:rsidRPr="006B69A3" w:rsidRDefault="008D243A" w:rsidP="008D243A">
      <w:pPr>
        <w:pStyle w:val="SingleTxtG"/>
      </w:pPr>
      <w:r w:rsidRPr="006B69A3">
        <w:t>107.</w:t>
      </w:r>
      <w:r w:rsidRPr="006B69A3">
        <w:tab/>
      </w:r>
      <w:r w:rsidR="003155AB" w:rsidRPr="006B69A3">
        <w:t>El</w:t>
      </w:r>
      <w:r w:rsidRPr="006B69A3">
        <w:t xml:space="preserve"> Go</w:t>
      </w:r>
      <w:r w:rsidR="003155AB" w:rsidRPr="006B69A3">
        <w:t>bi</w:t>
      </w:r>
      <w:r w:rsidRPr="006B69A3">
        <w:t>ern</w:t>
      </w:r>
      <w:r w:rsidR="003155AB" w:rsidRPr="006B69A3">
        <w:t>o</w:t>
      </w:r>
      <w:r w:rsidRPr="006B69A3">
        <w:t xml:space="preserve"> ha t</w:t>
      </w:r>
      <w:r w:rsidR="003155AB" w:rsidRPr="006B69A3">
        <w:t>omado una serie de medidas</w:t>
      </w:r>
      <w:r w:rsidR="00365FAB" w:rsidRPr="006B69A3">
        <w:t xml:space="preserve"> para potenciar la difusión de </w:t>
      </w:r>
      <w:r w:rsidRPr="006B69A3">
        <w:t>informa</w:t>
      </w:r>
      <w:r w:rsidR="00365FAB" w:rsidRPr="006B69A3">
        <w:t>c</w:t>
      </w:r>
      <w:r w:rsidRPr="006B69A3">
        <w:t>i</w:t>
      </w:r>
      <w:r w:rsidR="00365FAB" w:rsidRPr="006B69A3">
        <w:t>ó</w:t>
      </w:r>
      <w:r w:rsidRPr="006B69A3">
        <w:t xml:space="preserve">n </w:t>
      </w:r>
      <w:r w:rsidR="00365FAB" w:rsidRPr="006B69A3">
        <w:t>a través de los medios de comunicación</w:t>
      </w:r>
      <w:r w:rsidRPr="006B69A3">
        <w:t xml:space="preserve">. </w:t>
      </w:r>
      <w:r w:rsidR="00365FAB" w:rsidRPr="006B69A3">
        <w:t>La prensa y los medios de radiodifusión disponen de</w:t>
      </w:r>
      <w:r w:rsidRPr="006B69A3">
        <w:t xml:space="preserve"> program</w:t>
      </w:r>
      <w:r w:rsidR="00365FAB" w:rsidRPr="006B69A3">
        <w:t>a</w:t>
      </w:r>
      <w:r w:rsidRPr="006B69A3">
        <w:t xml:space="preserve">s </w:t>
      </w:r>
      <w:r w:rsidR="00365FAB" w:rsidRPr="006B69A3">
        <w:t>especí</w:t>
      </w:r>
      <w:r w:rsidRPr="006B69A3">
        <w:t>f</w:t>
      </w:r>
      <w:r w:rsidR="00365FAB" w:rsidRPr="006B69A3">
        <w:t>ic</w:t>
      </w:r>
      <w:r w:rsidRPr="006B69A3">
        <w:t>o</w:t>
      </w:r>
      <w:r w:rsidR="00365FAB" w:rsidRPr="006B69A3">
        <w:t>s para los niños y de otros</w:t>
      </w:r>
      <w:r w:rsidRPr="006B69A3">
        <w:t xml:space="preserve"> program</w:t>
      </w:r>
      <w:r w:rsidR="00365FAB" w:rsidRPr="006B69A3">
        <w:t>as</w:t>
      </w:r>
      <w:r w:rsidRPr="006B69A3">
        <w:t xml:space="preserve"> </w:t>
      </w:r>
      <w:r w:rsidR="00365FAB" w:rsidRPr="006B69A3">
        <w:t>que giran en torno a cuestiones de interés para niños y jóvenes</w:t>
      </w:r>
      <w:r w:rsidRPr="006B69A3">
        <w:t xml:space="preserve">. </w:t>
      </w:r>
      <w:r w:rsidR="003630A8" w:rsidRPr="006B69A3">
        <w:t>E</w:t>
      </w:r>
      <w:r w:rsidR="00365FAB" w:rsidRPr="006B69A3">
        <w:t>n la prensa y en los programas de</w:t>
      </w:r>
      <w:r w:rsidRPr="006B69A3">
        <w:t xml:space="preserve"> radio </w:t>
      </w:r>
      <w:r w:rsidR="00365FAB" w:rsidRPr="006B69A3">
        <w:t>y</w:t>
      </w:r>
      <w:r w:rsidRPr="006B69A3">
        <w:t xml:space="preserve"> televisi</w:t>
      </w:r>
      <w:r w:rsidR="00365FAB" w:rsidRPr="006B69A3">
        <w:t>ó</w:t>
      </w:r>
      <w:r w:rsidRPr="006B69A3">
        <w:t>n</w:t>
      </w:r>
      <w:r w:rsidR="003630A8" w:rsidRPr="006B69A3">
        <w:t xml:space="preserve"> se usan los tres idiomas nacionales</w:t>
      </w:r>
      <w:r w:rsidRPr="006B69A3">
        <w:t xml:space="preserve">. </w:t>
      </w:r>
      <w:r w:rsidR="00365FAB" w:rsidRPr="006B69A3">
        <w:t>Los m</w:t>
      </w:r>
      <w:r w:rsidRPr="006B69A3">
        <w:t>edi</w:t>
      </w:r>
      <w:r w:rsidR="00365FAB" w:rsidRPr="006B69A3">
        <w:t xml:space="preserve">os </w:t>
      </w:r>
      <w:r w:rsidR="003630A8" w:rsidRPr="006B69A3">
        <w:t xml:space="preserve">de comunicación </w:t>
      </w:r>
      <w:r w:rsidR="00365FAB" w:rsidRPr="006B69A3">
        <w:t>dan</w:t>
      </w:r>
      <w:r w:rsidRPr="006B69A3">
        <w:t xml:space="preserve"> co</w:t>
      </w:r>
      <w:r w:rsidR="00365FAB" w:rsidRPr="006B69A3">
        <w:t>b</w:t>
      </w:r>
      <w:r w:rsidRPr="006B69A3">
        <w:t>er</w:t>
      </w:r>
      <w:r w:rsidR="00365FAB" w:rsidRPr="006B69A3">
        <w:t>tur</w:t>
      </w:r>
      <w:r w:rsidRPr="006B69A3">
        <w:t>a</w:t>
      </w:r>
      <w:r w:rsidR="00365FAB" w:rsidRPr="006B69A3">
        <w:t xml:space="preserve"> a acontecimientos específicos para los niños y a actividades anuales como el</w:t>
      </w:r>
      <w:r w:rsidR="00D51E09" w:rsidRPr="006B69A3">
        <w:t xml:space="preserve"> Día del Niño.</w:t>
      </w:r>
      <w:r w:rsidRPr="006B69A3">
        <w:t xml:space="preserve"> </w:t>
      </w:r>
    </w:p>
    <w:p w:rsidR="008D243A" w:rsidRPr="006B69A3" w:rsidRDefault="008D243A" w:rsidP="008D243A">
      <w:pPr>
        <w:pStyle w:val="SingleTxtG"/>
      </w:pPr>
      <w:r w:rsidRPr="006B69A3">
        <w:t>108.</w:t>
      </w:r>
      <w:r w:rsidRPr="006B69A3">
        <w:tab/>
      </w:r>
      <w:r w:rsidR="00D51E09" w:rsidRPr="006B69A3">
        <w:t>El</w:t>
      </w:r>
      <w:r w:rsidRPr="006B69A3">
        <w:t xml:space="preserve"> Minist</w:t>
      </w:r>
      <w:r w:rsidR="00D51E09" w:rsidRPr="006B69A3">
        <w:t>e</w:t>
      </w:r>
      <w:r w:rsidRPr="006B69A3">
        <w:t>r</w:t>
      </w:r>
      <w:r w:rsidR="00D51E09" w:rsidRPr="006B69A3">
        <w:t>io de Desarrollo</w:t>
      </w:r>
      <w:r w:rsidRPr="006B69A3">
        <w:t xml:space="preserve"> Comunit</w:t>
      </w:r>
      <w:r w:rsidR="00D51E09" w:rsidRPr="006B69A3">
        <w:t>ario</w:t>
      </w:r>
      <w:r w:rsidRPr="006B69A3">
        <w:t xml:space="preserve">, </w:t>
      </w:r>
      <w:r w:rsidR="00D51E09" w:rsidRPr="006B69A3">
        <w:t>Juventud</w:t>
      </w:r>
      <w:r w:rsidRPr="006B69A3">
        <w:t xml:space="preserve">, </w:t>
      </w:r>
      <w:r w:rsidR="00D51E09" w:rsidRPr="006B69A3">
        <w:t>De</w:t>
      </w:r>
      <w:r w:rsidRPr="006B69A3">
        <w:t>port</w:t>
      </w:r>
      <w:r w:rsidR="00D51E09" w:rsidRPr="006B69A3">
        <w:t>e</w:t>
      </w:r>
      <w:r w:rsidRPr="006B69A3">
        <w:t xml:space="preserve">s </w:t>
      </w:r>
      <w:r w:rsidR="00D51E09" w:rsidRPr="006B69A3">
        <w:t>y</w:t>
      </w:r>
      <w:r w:rsidRPr="006B69A3">
        <w:t xml:space="preserve"> Cultur</w:t>
      </w:r>
      <w:r w:rsidR="00D51E09" w:rsidRPr="006B69A3">
        <w:t>a</w:t>
      </w:r>
      <w:r w:rsidRPr="006B69A3">
        <w:t xml:space="preserve"> ha </w:t>
      </w:r>
      <w:r w:rsidR="003630A8" w:rsidRPr="006B69A3">
        <w:t>elaborado</w:t>
      </w:r>
      <w:r w:rsidRPr="006B69A3">
        <w:t xml:space="preserve"> </w:t>
      </w:r>
      <w:r w:rsidR="00D51E09" w:rsidRPr="006B69A3">
        <w:t>un</w:t>
      </w:r>
      <w:r w:rsidRPr="006B69A3">
        <w:t xml:space="preserve"> important</w:t>
      </w:r>
      <w:r w:rsidR="00D51E09" w:rsidRPr="006B69A3">
        <w:t>e</w:t>
      </w:r>
      <w:r w:rsidRPr="006B69A3">
        <w:t xml:space="preserve"> pro</w:t>
      </w:r>
      <w:r w:rsidR="00D51E09" w:rsidRPr="006B69A3">
        <w:t>y</w:t>
      </w:r>
      <w:r w:rsidRPr="006B69A3">
        <w:t>ect</w:t>
      </w:r>
      <w:r w:rsidR="00D51E09" w:rsidRPr="006B69A3">
        <w:t>o</w:t>
      </w:r>
      <w:r w:rsidRPr="006B69A3">
        <w:t xml:space="preserve"> </w:t>
      </w:r>
      <w:r w:rsidR="00D51E09" w:rsidRPr="006B69A3">
        <w:t xml:space="preserve">para dotar a </w:t>
      </w:r>
      <w:smartTag w:uri="urn:schemas-microsoft-com:office:smarttags" w:element="PersonName">
        <w:smartTagPr>
          <w:attr w:name="ProductID" w:val="la Biblioteca"/>
        </w:smartTagPr>
        <w:r w:rsidR="00D51E09" w:rsidRPr="006B69A3">
          <w:t>la Biblioteca</w:t>
        </w:r>
      </w:smartTag>
      <w:r w:rsidR="003630A8" w:rsidRPr="006B69A3">
        <w:t xml:space="preserve"> de los Niños de nuevos libros y de</w:t>
      </w:r>
      <w:r w:rsidR="00D51E09" w:rsidRPr="006B69A3">
        <w:t xml:space="preserve"> material como</w:t>
      </w:r>
      <w:r w:rsidRPr="006B69A3">
        <w:t xml:space="preserve"> comput</w:t>
      </w:r>
      <w:r w:rsidR="00D51E09" w:rsidRPr="006B69A3">
        <w:t>adora</w:t>
      </w:r>
      <w:r w:rsidRPr="006B69A3">
        <w:t xml:space="preserve">s, </w:t>
      </w:r>
      <w:r w:rsidR="00D51E09" w:rsidRPr="006B69A3">
        <w:t xml:space="preserve">equipos </w:t>
      </w:r>
      <w:r w:rsidRPr="006B69A3">
        <w:t>audiovisual</w:t>
      </w:r>
      <w:r w:rsidR="00D51E09" w:rsidRPr="006B69A3">
        <w:t>es y otros</w:t>
      </w:r>
      <w:r w:rsidRPr="006B69A3">
        <w:t xml:space="preserve"> re</w:t>
      </w:r>
      <w:r w:rsidR="00D51E09" w:rsidRPr="006B69A3">
        <w:t>c</w:t>
      </w:r>
      <w:r w:rsidRPr="006B69A3">
        <w:t>ur</w:t>
      </w:r>
      <w:r w:rsidR="00D51E09" w:rsidRPr="006B69A3">
        <w:t>sos materiales</w:t>
      </w:r>
      <w:r w:rsidRPr="006B69A3">
        <w:t>.</w:t>
      </w:r>
    </w:p>
    <w:p w:rsidR="008D243A" w:rsidRPr="006B69A3" w:rsidRDefault="008D243A" w:rsidP="008D243A">
      <w:pPr>
        <w:pStyle w:val="SingleTxtG"/>
      </w:pPr>
      <w:r w:rsidRPr="006B69A3">
        <w:t>109.</w:t>
      </w:r>
      <w:r w:rsidRPr="006B69A3">
        <w:tab/>
      </w:r>
      <w:r w:rsidR="00E877BD" w:rsidRPr="006B69A3">
        <w:t>Se han endurecido l</w:t>
      </w:r>
      <w:r w:rsidR="00D51E09" w:rsidRPr="006B69A3">
        <w:t>as disposiciones que tipifican como delito</w:t>
      </w:r>
      <w:r w:rsidRPr="006B69A3">
        <w:t xml:space="preserve"> </w:t>
      </w:r>
      <w:r w:rsidR="00D51E09" w:rsidRPr="006B69A3">
        <w:t xml:space="preserve">comerciar o </w:t>
      </w:r>
      <w:r w:rsidRPr="006B69A3">
        <w:t>ex</w:t>
      </w:r>
      <w:r w:rsidR="003630A8" w:rsidRPr="006B69A3">
        <w:t>poner</w:t>
      </w:r>
      <w:r w:rsidRPr="006B69A3">
        <w:t xml:space="preserve"> </w:t>
      </w:r>
      <w:r w:rsidR="00D51E09" w:rsidRPr="006B69A3">
        <w:t xml:space="preserve">material </w:t>
      </w:r>
      <w:r w:rsidR="006B1D84" w:rsidRPr="006B69A3">
        <w:t>obsceno</w:t>
      </w:r>
      <w:r w:rsidRPr="006B69A3">
        <w:t xml:space="preserve"> </w:t>
      </w:r>
      <w:r w:rsidR="00D51E09" w:rsidRPr="006B69A3">
        <w:t>e</w:t>
      </w:r>
      <w:r w:rsidRPr="006B69A3">
        <w:t>n p</w:t>
      </w:r>
      <w:r w:rsidR="00D51E09" w:rsidRPr="006B69A3">
        <w:t>ú</w:t>
      </w:r>
      <w:r w:rsidRPr="006B69A3">
        <w:t>blic</w:t>
      </w:r>
      <w:r w:rsidR="00D51E09" w:rsidRPr="006B69A3">
        <w:t>o</w:t>
      </w:r>
      <w:r w:rsidR="00E877BD" w:rsidRPr="006B69A3">
        <w:t xml:space="preserve"> y</w:t>
      </w:r>
      <w:r w:rsidR="00054B43" w:rsidRPr="006B69A3">
        <w:t xml:space="preserve"> </w:t>
      </w:r>
      <w:r w:rsidRPr="006B69A3">
        <w:t>distribu</w:t>
      </w:r>
      <w:r w:rsidR="00D51E09" w:rsidRPr="006B69A3">
        <w:t>ir</w:t>
      </w:r>
      <w:r w:rsidR="006B1D84" w:rsidRPr="006B69A3">
        <w:t>lo</w:t>
      </w:r>
      <w:r w:rsidRPr="006B69A3">
        <w:t xml:space="preserve"> o </w:t>
      </w:r>
      <w:r w:rsidR="003630A8" w:rsidRPr="006B69A3">
        <w:t>exhibir</w:t>
      </w:r>
      <w:r w:rsidR="006B1D84" w:rsidRPr="006B69A3">
        <w:t>lo</w:t>
      </w:r>
      <w:r w:rsidR="00D51E09" w:rsidRPr="006B69A3">
        <w:t>,</w:t>
      </w:r>
      <w:r w:rsidRPr="006B69A3">
        <w:t xml:space="preserve"> inclu</w:t>
      </w:r>
      <w:r w:rsidR="00D51E09" w:rsidRPr="006B69A3">
        <w:t>i</w:t>
      </w:r>
      <w:r w:rsidRPr="006B69A3">
        <w:t>d</w:t>
      </w:r>
      <w:r w:rsidR="00D51E09" w:rsidRPr="006B69A3">
        <w:t xml:space="preserve">as películas, de conformidad con </w:t>
      </w:r>
      <w:smartTag w:uri="urn:schemas-microsoft-com:office:smarttags" w:element="PersonName">
        <w:smartTagPr>
          <w:attr w:name="ProductID" w:val="la Ley"/>
        </w:smartTagPr>
        <w:r w:rsidR="00D51E09" w:rsidRPr="006B69A3">
          <w:t>la Ley</w:t>
        </w:r>
      </w:smartTag>
      <w:r w:rsidR="00E877BD" w:rsidRPr="006B69A3">
        <w:t xml:space="preserve"> de la infancia</w:t>
      </w:r>
      <w:r w:rsidRPr="006B69A3">
        <w:t xml:space="preserve"> (</w:t>
      </w:r>
      <w:r w:rsidR="00E877BD" w:rsidRPr="006B69A3">
        <w:t>en</w:t>
      </w:r>
      <w:r w:rsidRPr="006B69A3">
        <w:t>mend</w:t>
      </w:r>
      <w:r w:rsidR="00E877BD" w:rsidRPr="006B69A3">
        <w:t>ada</w:t>
      </w:r>
      <w:r w:rsidRPr="006B69A3">
        <w:t xml:space="preserve">) </w:t>
      </w:r>
      <w:r w:rsidR="00E877BD" w:rsidRPr="006B69A3">
        <w:t>de</w:t>
      </w:r>
      <w:r w:rsidRPr="006B69A3">
        <w:t xml:space="preserve"> 2005.</w:t>
      </w:r>
    </w:p>
    <w:p w:rsidR="008D243A" w:rsidRPr="006B69A3" w:rsidRDefault="008D243A" w:rsidP="008D243A">
      <w:pPr>
        <w:pStyle w:val="H1G"/>
      </w:pPr>
      <w:r w:rsidRPr="006B69A3">
        <w:tab/>
        <w:t>I.</w:t>
      </w:r>
      <w:r w:rsidRPr="006B69A3">
        <w:tab/>
      </w:r>
      <w:r w:rsidR="00777C5A" w:rsidRPr="006B69A3">
        <w:t>Observaciones finales y</w:t>
      </w:r>
      <w:r w:rsidRPr="006B69A3">
        <w:t xml:space="preserve"> recomenda</w:t>
      </w:r>
      <w:r w:rsidR="00777C5A" w:rsidRPr="006B69A3">
        <w:t>c</w:t>
      </w:r>
      <w:r w:rsidRPr="006B69A3">
        <w:t>ion</w:t>
      </w:r>
      <w:r w:rsidR="00777C5A" w:rsidRPr="006B69A3">
        <w:t>e</w:t>
      </w:r>
      <w:r w:rsidRPr="006B69A3">
        <w:t>s</w:t>
      </w:r>
    </w:p>
    <w:p w:rsidR="008D243A" w:rsidRPr="006B69A3" w:rsidRDefault="008D243A" w:rsidP="008D243A">
      <w:pPr>
        <w:pStyle w:val="SingleTxtG"/>
      </w:pPr>
      <w:r w:rsidRPr="006B69A3">
        <w:t>110.</w:t>
      </w:r>
      <w:r w:rsidRPr="006B69A3">
        <w:tab/>
      </w:r>
      <w:r w:rsidR="00777C5A" w:rsidRPr="006B69A3">
        <w:t>Para cu</w:t>
      </w:r>
      <w:r w:rsidRPr="006B69A3">
        <w:t>mpli</w:t>
      </w:r>
      <w:r w:rsidR="00777C5A" w:rsidRPr="006B69A3">
        <w:t xml:space="preserve">r con </w:t>
      </w:r>
      <w:r w:rsidR="00CE4D12" w:rsidRPr="006B69A3">
        <w:t xml:space="preserve">lo dispuesto en </w:t>
      </w:r>
      <w:r w:rsidR="00777C5A" w:rsidRPr="006B69A3">
        <w:t>el</w:t>
      </w:r>
      <w:r w:rsidRPr="006B69A3">
        <w:t xml:space="preserve"> art</w:t>
      </w:r>
      <w:r w:rsidR="00777C5A" w:rsidRPr="006B69A3">
        <w:t>í</w:t>
      </w:r>
      <w:r w:rsidRPr="006B69A3">
        <w:t>c</w:t>
      </w:r>
      <w:r w:rsidR="00777C5A" w:rsidRPr="006B69A3">
        <w:t>u</w:t>
      </w:r>
      <w:r w:rsidRPr="006B69A3">
        <w:t>l</w:t>
      </w:r>
      <w:r w:rsidR="00777C5A" w:rsidRPr="006B69A3">
        <w:t>o</w:t>
      </w:r>
      <w:r w:rsidRPr="006B69A3">
        <w:t xml:space="preserve"> 7</w:t>
      </w:r>
      <w:r w:rsidR="00FB7284" w:rsidRPr="006B69A3">
        <w:t>,</w:t>
      </w:r>
      <w:r w:rsidRPr="006B69A3">
        <w:t xml:space="preserve"> </w:t>
      </w:r>
      <w:r w:rsidR="00777C5A" w:rsidRPr="006B69A3">
        <w:t xml:space="preserve">se </w:t>
      </w:r>
      <w:r w:rsidRPr="006B69A3">
        <w:t>requi</w:t>
      </w:r>
      <w:r w:rsidR="00777C5A" w:rsidRPr="006B69A3">
        <w:t>e</w:t>
      </w:r>
      <w:r w:rsidRPr="006B69A3">
        <w:t xml:space="preserve">re </w:t>
      </w:r>
      <w:r w:rsidR="00777C5A" w:rsidRPr="006B69A3">
        <w:t>revisar la legislación</w:t>
      </w:r>
      <w:r w:rsidRPr="006B69A3">
        <w:t xml:space="preserve"> civil </w:t>
      </w:r>
      <w:r w:rsidR="00777C5A" w:rsidRPr="006B69A3">
        <w:t>a fin de que un padre pueda</w:t>
      </w:r>
      <w:r w:rsidRPr="006B69A3">
        <w:t xml:space="preserve"> re</w:t>
      </w:r>
      <w:r w:rsidR="00777C5A" w:rsidRPr="006B69A3">
        <w:t>conocer</w:t>
      </w:r>
      <w:r w:rsidR="00FB7284" w:rsidRPr="006B69A3">
        <w:t xml:space="preserve"> a un </w:t>
      </w:r>
      <w:r w:rsidR="00CE4D12" w:rsidRPr="006B69A3">
        <w:t>hijo tras</w:t>
      </w:r>
      <w:r w:rsidR="00FB7284" w:rsidRPr="006B69A3">
        <w:t xml:space="preserve"> su</w:t>
      </w:r>
      <w:r w:rsidRPr="006B69A3">
        <w:t xml:space="preserve"> </w:t>
      </w:r>
      <w:r w:rsidR="00FB7284" w:rsidRPr="006B69A3">
        <w:t>nacimiento sin obligar por ello al niño a llevar el apellido del padre</w:t>
      </w:r>
      <w:r w:rsidRPr="006B69A3">
        <w:t>. A</w:t>
      </w:r>
      <w:r w:rsidR="00FB7284" w:rsidRPr="006B69A3">
        <w:t>sí, los tribunales podrían resolver cualquier</w:t>
      </w:r>
      <w:r w:rsidRPr="006B69A3">
        <w:t xml:space="preserve"> disput</w:t>
      </w:r>
      <w:r w:rsidR="00FB7284" w:rsidRPr="006B69A3">
        <w:t>a</w:t>
      </w:r>
      <w:r w:rsidRPr="006B69A3">
        <w:t xml:space="preserve"> </w:t>
      </w:r>
      <w:r w:rsidR="00FB7284" w:rsidRPr="006B69A3">
        <w:t>originada por la elección de los apellidos, en aras del interés superior del niño</w:t>
      </w:r>
      <w:r w:rsidRPr="006B69A3">
        <w:t>.</w:t>
      </w:r>
    </w:p>
    <w:p w:rsidR="008D243A" w:rsidRPr="006B69A3" w:rsidRDefault="008D243A" w:rsidP="008D243A">
      <w:pPr>
        <w:pStyle w:val="SingleTxtG"/>
      </w:pPr>
      <w:r w:rsidRPr="006B69A3">
        <w:t>111.</w:t>
      </w:r>
      <w:r w:rsidRPr="006B69A3">
        <w:tab/>
      </w:r>
      <w:r w:rsidR="00FB7284" w:rsidRPr="006B69A3">
        <w:t xml:space="preserve">Para cumplir con </w:t>
      </w:r>
      <w:r w:rsidR="00CE4D12" w:rsidRPr="006B69A3">
        <w:t xml:space="preserve">lo dispuesto en </w:t>
      </w:r>
      <w:r w:rsidR="00FB7284" w:rsidRPr="006B69A3">
        <w:t>el</w:t>
      </w:r>
      <w:r w:rsidRPr="006B69A3">
        <w:t xml:space="preserve"> art</w:t>
      </w:r>
      <w:r w:rsidR="00FB7284" w:rsidRPr="006B69A3">
        <w:t>í</w:t>
      </w:r>
      <w:r w:rsidRPr="006B69A3">
        <w:t>c</w:t>
      </w:r>
      <w:r w:rsidR="00FB7284" w:rsidRPr="006B69A3">
        <w:t>ulo</w:t>
      </w:r>
      <w:r w:rsidRPr="006B69A3">
        <w:t xml:space="preserve"> 14 </w:t>
      </w:r>
      <w:r w:rsidR="00FB7284" w:rsidRPr="006B69A3">
        <w:t xml:space="preserve">y el </w:t>
      </w:r>
      <w:r w:rsidRPr="006B69A3">
        <w:t>art</w:t>
      </w:r>
      <w:r w:rsidR="00FB7284" w:rsidRPr="006B69A3">
        <w:t>í</w:t>
      </w:r>
      <w:r w:rsidRPr="006B69A3">
        <w:t>c</w:t>
      </w:r>
      <w:r w:rsidR="00FB7284" w:rsidRPr="006B69A3">
        <w:t>u</w:t>
      </w:r>
      <w:r w:rsidRPr="006B69A3">
        <w:t>l</w:t>
      </w:r>
      <w:r w:rsidR="00FB7284" w:rsidRPr="006B69A3">
        <w:t>o</w:t>
      </w:r>
      <w:r w:rsidRPr="006B69A3">
        <w:t xml:space="preserve"> 5</w:t>
      </w:r>
      <w:r w:rsidR="00FB7284" w:rsidRPr="006B69A3">
        <w:t>,</w:t>
      </w:r>
      <w:r w:rsidRPr="006B69A3">
        <w:t xml:space="preserve"> </w:t>
      </w:r>
      <w:r w:rsidR="00FB7284" w:rsidRPr="006B69A3">
        <w:t xml:space="preserve">se requiere que, </w:t>
      </w:r>
      <w:r w:rsidR="00CE4D12" w:rsidRPr="006B69A3">
        <w:t>cuando</w:t>
      </w:r>
      <w:r w:rsidR="00FB7284" w:rsidRPr="006B69A3">
        <w:t xml:space="preserve"> el niño sea capaz</w:t>
      </w:r>
      <w:r w:rsidRPr="006B69A3">
        <w:t xml:space="preserve"> </w:t>
      </w:r>
      <w:r w:rsidR="00FB7284" w:rsidRPr="006B69A3">
        <w:t xml:space="preserve">de expresar una opinión sobre sus prácticas </w:t>
      </w:r>
      <w:r w:rsidRPr="006B69A3">
        <w:t>religios</w:t>
      </w:r>
      <w:r w:rsidR="00FB7284" w:rsidRPr="006B69A3">
        <w:t>as,</w:t>
      </w:r>
      <w:r w:rsidRPr="006B69A3">
        <w:t xml:space="preserve"> </w:t>
      </w:r>
      <w:r w:rsidR="00FB7284" w:rsidRPr="006B69A3">
        <w:t>los padres</w:t>
      </w:r>
      <w:r w:rsidRPr="006B69A3">
        <w:t>, c</w:t>
      </w:r>
      <w:r w:rsidR="00FB7284" w:rsidRPr="006B69A3">
        <w:t>uidadores y/o</w:t>
      </w:r>
      <w:r w:rsidRPr="006B69A3">
        <w:t xml:space="preserve"> autori</w:t>
      </w:r>
      <w:r w:rsidR="00FB7284" w:rsidRPr="006B69A3">
        <w:t>dades la</w:t>
      </w:r>
      <w:r w:rsidRPr="006B69A3">
        <w:t xml:space="preserve"> respet</w:t>
      </w:r>
      <w:r w:rsidR="00FB7284" w:rsidRPr="006B69A3">
        <w:t>en</w:t>
      </w:r>
      <w:r w:rsidRPr="006B69A3">
        <w:t>.</w:t>
      </w:r>
    </w:p>
    <w:p w:rsidR="008D243A" w:rsidRPr="006B69A3" w:rsidRDefault="008D243A" w:rsidP="008D243A">
      <w:pPr>
        <w:pStyle w:val="SingleTxtG"/>
      </w:pPr>
      <w:r w:rsidRPr="006B69A3">
        <w:t>112.</w:t>
      </w:r>
      <w:r w:rsidRPr="006B69A3">
        <w:tab/>
      </w:r>
      <w:r w:rsidR="00FB7284" w:rsidRPr="006B69A3">
        <w:t>Para cu</w:t>
      </w:r>
      <w:r w:rsidRPr="006B69A3">
        <w:t>mpli</w:t>
      </w:r>
      <w:r w:rsidR="00FB7284" w:rsidRPr="006B69A3">
        <w:t xml:space="preserve">r con </w:t>
      </w:r>
      <w:r w:rsidR="00CE4D12" w:rsidRPr="006B69A3">
        <w:t xml:space="preserve">lo dispuesto en </w:t>
      </w:r>
      <w:r w:rsidR="00FB7284" w:rsidRPr="006B69A3">
        <w:t>el</w:t>
      </w:r>
      <w:r w:rsidRPr="006B69A3">
        <w:t xml:space="preserve"> art</w:t>
      </w:r>
      <w:r w:rsidR="00FB7284" w:rsidRPr="006B69A3">
        <w:t>í</w:t>
      </w:r>
      <w:r w:rsidRPr="006B69A3">
        <w:t>c</w:t>
      </w:r>
      <w:r w:rsidR="00FB7284" w:rsidRPr="006B69A3">
        <w:t>u</w:t>
      </w:r>
      <w:r w:rsidRPr="006B69A3">
        <w:t>l</w:t>
      </w:r>
      <w:r w:rsidR="00FB7284" w:rsidRPr="006B69A3">
        <w:t>o</w:t>
      </w:r>
      <w:r w:rsidRPr="006B69A3">
        <w:t xml:space="preserve"> 15</w:t>
      </w:r>
      <w:r w:rsidR="00FB7284" w:rsidRPr="006B69A3">
        <w:t>,</w:t>
      </w:r>
      <w:r w:rsidRPr="006B69A3">
        <w:t xml:space="preserve"> </w:t>
      </w:r>
      <w:r w:rsidR="00FB7284" w:rsidRPr="006B69A3">
        <w:t xml:space="preserve">se </w:t>
      </w:r>
      <w:r w:rsidRPr="006B69A3">
        <w:t>requi</w:t>
      </w:r>
      <w:r w:rsidR="00FB7284" w:rsidRPr="006B69A3">
        <w:t>e</w:t>
      </w:r>
      <w:r w:rsidRPr="006B69A3">
        <w:t xml:space="preserve">re </w:t>
      </w:r>
      <w:r w:rsidR="00EA7EB6" w:rsidRPr="006B69A3">
        <w:t>adopta</w:t>
      </w:r>
      <w:r w:rsidR="00FB7284" w:rsidRPr="006B69A3">
        <w:t>r disposiciones</w:t>
      </w:r>
      <w:r w:rsidRPr="006B69A3">
        <w:t xml:space="preserve"> </w:t>
      </w:r>
      <w:r w:rsidR="00EA7EB6" w:rsidRPr="006B69A3">
        <w:t>con miras a localizar lugares de encuentro más adecuados y</w:t>
      </w:r>
      <w:r w:rsidRPr="006B69A3">
        <w:t xml:space="preserve"> convenient</w:t>
      </w:r>
      <w:r w:rsidR="00EA7EB6" w:rsidRPr="006B69A3">
        <w:t>es</w:t>
      </w:r>
      <w:r w:rsidRPr="006B69A3">
        <w:t xml:space="preserve"> </w:t>
      </w:r>
      <w:r w:rsidR="00EA7EB6" w:rsidRPr="006B69A3">
        <w:t>para los jóvenes, que permitan promover su derecho a la libertad de</w:t>
      </w:r>
      <w:r w:rsidRPr="006B69A3">
        <w:t xml:space="preserve"> asocia</w:t>
      </w:r>
      <w:r w:rsidR="00EA7EB6" w:rsidRPr="006B69A3">
        <w:t>c</w:t>
      </w:r>
      <w:r w:rsidRPr="006B69A3">
        <w:t>i</w:t>
      </w:r>
      <w:r w:rsidR="00EA7EB6" w:rsidRPr="006B69A3">
        <w:t>ó</w:t>
      </w:r>
      <w:r w:rsidRPr="006B69A3">
        <w:t xml:space="preserve">n </w:t>
      </w:r>
      <w:r w:rsidR="00EA7EB6" w:rsidRPr="006B69A3">
        <w:t>y de celebrar reuniones pacíficas</w:t>
      </w:r>
      <w:r w:rsidRPr="006B69A3">
        <w:t>.</w:t>
      </w:r>
    </w:p>
    <w:p w:rsidR="008D243A" w:rsidRPr="006B69A3" w:rsidRDefault="008D243A" w:rsidP="008D243A">
      <w:pPr>
        <w:pStyle w:val="SingleTxtG"/>
      </w:pPr>
      <w:r w:rsidRPr="006B69A3">
        <w:t>113.</w:t>
      </w:r>
      <w:r w:rsidRPr="006B69A3">
        <w:tab/>
      </w:r>
      <w:r w:rsidR="00EA7EB6" w:rsidRPr="006B69A3">
        <w:t>Para cu</w:t>
      </w:r>
      <w:r w:rsidRPr="006B69A3">
        <w:t>mpli</w:t>
      </w:r>
      <w:r w:rsidR="00EA7EB6" w:rsidRPr="006B69A3">
        <w:t xml:space="preserve">r con </w:t>
      </w:r>
      <w:r w:rsidR="00CE4D12" w:rsidRPr="006B69A3">
        <w:t xml:space="preserve">lo dispuesto en </w:t>
      </w:r>
      <w:r w:rsidR="00EA7EB6" w:rsidRPr="006B69A3">
        <w:t>el</w:t>
      </w:r>
      <w:r w:rsidRPr="006B69A3">
        <w:t xml:space="preserve"> art</w:t>
      </w:r>
      <w:r w:rsidR="00EA7EB6" w:rsidRPr="006B69A3">
        <w:t>í</w:t>
      </w:r>
      <w:r w:rsidRPr="006B69A3">
        <w:t>c</w:t>
      </w:r>
      <w:r w:rsidR="00EA7EB6" w:rsidRPr="006B69A3">
        <w:t>u</w:t>
      </w:r>
      <w:r w:rsidRPr="006B69A3">
        <w:t>l</w:t>
      </w:r>
      <w:r w:rsidR="00EA7EB6" w:rsidRPr="006B69A3">
        <w:t>o</w:t>
      </w:r>
      <w:r w:rsidRPr="006B69A3">
        <w:t xml:space="preserve"> 17</w:t>
      </w:r>
      <w:r w:rsidR="00EA7EB6" w:rsidRPr="006B69A3">
        <w:t xml:space="preserve">, se requiere </w:t>
      </w:r>
      <w:r w:rsidR="00CE4D12" w:rsidRPr="006B69A3">
        <w:t xml:space="preserve">que </w:t>
      </w:r>
      <w:r w:rsidR="00EA7EB6" w:rsidRPr="006B69A3">
        <w:t xml:space="preserve">los niños puedan seleccionar </w:t>
      </w:r>
      <w:r w:rsidR="00CE4D12" w:rsidRPr="006B69A3">
        <w:t xml:space="preserve">con más libertad </w:t>
      </w:r>
      <w:r w:rsidR="00EA7EB6" w:rsidRPr="006B69A3">
        <w:t>las emisiones</w:t>
      </w:r>
      <w:r w:rsidRPr="006B69A3">
        <w:t>.</w:t>
      </w:r>
    </w:p>
    <w:p w:rsidR="008D243A" w:rsidRPr="006B69A3" w:rsidRDefault="008D243A" w:rsidP="008D243A">
      <w:pPr>
        <w:pStyle w:val="HChG"/>
      </w:pPr>
      <w:r w:rsidRPr="006B69A3">
        <w:tab/>
        <w:t>VI.</w:t>
      </w:r>
      <w:r w:rsidRPr="006B69A3">
        <w:tab/>
      </w:r>
      <w:r w:rsidR="000F112B" w:rsidRPr="006B69A3">
        <w:t>Entorno familiar y modalidades alternativas de cuidado</w:t>
      </w:r>
      <w:r w:rsidR="0012029B" w:rsidRPr="006B69A3">
        <w:t>s</w:t>
      </w:r>
    </w:p>
    <w:p w:rsidR="008D243A" w:rsidRPr="006B69A3" w:rsidRDefault="008D243A" w:rsidP="008D243A">
      <w:pPr>
        <w:pStyle w:val="SingleTxtG"/>
      </w:pPr>
      <w:r w:rsidRPr="006B69A3">
        <w:t>114.</w:t>
      </w:r>
      <w:r w:rsidRPr="006B69A3">
        <w:tab/>
      </w:r>
      <w:r w:rsidR="00EA7EB6" w:rsidRPr="006B69A3">
        <w:t>La estructura de la</w:t>
      </w:r>
      <w:r w:rsidRPr="006B69A3">
        <w:t xml:space="preserve"> famil</w:t>
      </w:r>
      <w:r w:rsidR="00EA7EB6" w:rsidRPr="006B69A3">
        <w:t>ia</w:t>
      </w:r>
      <w:r w:rsidRPr="006B69A3">
        <w:t xml:space="preserve"> </w:t>
      </w:r>
      <w:r w:rsidR="00EA7EB6" w:rsidRPr="006B69A3">
        <w:t>e</w:t>
      </w:r>
      <w:r w:rsidRPr="006B69A3">
        <w:t xml:space="preserve">n Seychelles ha </w:t>
      </w:r>
      <w:r w:rsidR="006B1D84" w:rsidRPr="006B69A3">
        <w:t>seguido</w:t>
      </w:r>
      <w:r w:rsidR="00EA7EB6" w:rsidRPr="006B69A3">
        <w:t xml:space="preserve"> c</w:t>
      </w:r>
      <w:r w:rsidRPr="006B69A3">
        <w:t>a</w:t>
      </w:r>
      <w:r w:rsidR="00EA7EB6" w:rsidRPr="006B69A3">
        <w:t>mbiando</w:t>
      </w:r>
      <w:r w:rsidRPr="006B69A3">
        <w:t xml:space="preserve"> radical</w:t>
      </w:r>
      <w:r w:rsidR="00EA7EB6" w:rsidRPr="006B69A3">
        <w:t>mente,</w:t>
      </w:r>
      <w:r w:rsidRPr="006B69A3">
        <w:t xml:space="preserve"> </w:t>
      </w:r>
      <w:r w:rsidR="00EA7EB6" w:rsidRPr="006B69A3">
        <w:t>con una serie de repercusiones sobre el planteamiento de las relaciones padres-hijos</w:t>
      </w:r>
      <w:r w:rsidRPr="006B69A3">
        <w:t xml:space="preserve"> y </w:t>
      </w:r>
      <w:r w:rsidR="006B1D84" w:rsidRPr="006B69A3">
        <w:t>la m</w:t>
      </w:r>
      <w:r w:rsidR="00D158B1" w:rsidRPr="006B69A3">
        <w:t>e</w:t>
      </w:r>
      <w:r w:rsidR="006B1D84" w:rsidRPr="006B69A3">
        <w:t>jor manera de garantizar</w:t>
      </w:r>
      <w:r w:rsidRPr="006B69A3">
        <w:t xml:space="preserve"> </w:t>
      </w:r>
      <w:r w:rsidR="006B1D84" w:rsidRPr="006B69A3">
        <w:t>que se brinde la</w:t>
      </w:r>
      <w:r w:rsidRPr="006B69A3">
        <w:t xml:space="preserve"> direc</w:t>
      </w:r>
      <w:r w:rsidR="006B1D84" w:rsidRPr="006B69A3">
        <w:t>c</w:t>
      </w:r>
      <w:r w:rsidRPr="006B69A3">
        <w:t>i</w:t>
      </w:r>
      <w:r w:rsidR="006B1D84" w:rsidRPr="006B69A3">
        <w:t>ó</w:t>
      </w:r>
      <w:r w:rsidRPr="006B69A3">
        <w:t xml:space="preserve">n </w:t>
      </w:r>
      <w:r w:rsidR="006B1D84" w:rsidRPr="006B69A3">
        <w:t>y orientación adecuadas al niño en el</w:t>
      </w:r>
      <w:r w:rsidRPr="006B69A3">
        <w:t xml:space="preserve"> e</w:t>
      </w:r>
      <w:r w:rsidR="006B1D84" w:rsidRPr="006B69A3">
        <w:t>j</w:t>
      </w:r>
      <w:r w:rsidRPr="006B69A3">
        <w:t>erci</w:t>
      </w:r>
      <w:r w:rsidR="006B1D84" w:rsidRPr="006B69A3">
        <w:t>cio de los derechos</w:t>
      </w:r>
      <w:r w:rsidRPr="006B69A3">
        <w:t xml:space="preserve"> recon</w:t>
      </w:r>
      <w:r w:rsidR="006B1D84" w:rsidRPr="006B69A3">
        <w:t>oci</w:t>
      </w:r>
      <w:r w:rsidRPr="006B69A3">
        <w:t>d</w:t>
      </w:r>
      <w:r w:rsidR="006B1D84" w:rsidRPr="006B69A3">
        <w:t xml:space="preserve">os en </w:t>
      </w:r>
      <w:smartTag w:uri="urn:schemas-microsoft-com:office:smarttags" w:element="PersonName">
        <w:smartTagPr>
          <w:attr w:name="ProductID" w:val="la presente Convenci￳n. Se"/>
        </w:smartTagPr>
        <w:r w:rsidR="006B1D84" w:rsidRPr="006B69A3">
          <w:t>la</w:t>
        </w:r>
        <w:r w:rsidRPr="006B69A3">
          <w:t xml:space="preserve"> present</w:t>
        </w:r>
        <w:r w:rsidR="006B1D84" w:rsidRPr="006B69A3">
          <w:t>e</w:t>
        </w:r>
        <w:r w:rsidRPr="006B69A3">
          <w:t xml:space="preserve"> Conven</w:t>
        </w:r>
        <w:r w:rsidR="006B1D84" w:rsidRPr="006B69A3">
          <w:t>c</w:t>
        </w:r>
        <w:r w:rsidRPr="006B69A3">
          <w:t>i</w:t>
        </w:r>
        <w:r w:rsidR="006B1D84" w:rsidRPr="006B69A3">
          <w:t>ó</w:t>
        </w:r>
        <w:r w:rsidRPr="006B69A3">
          <w:t xml:space="preserve">n. </w:t>
        </w:r>
        <w:r w:rsidR="00D158B1" w:rsidRPr="006B69A3">
          <w:t>Se</w:t>
        </w:r>
      </w:smartTag>
      <w:r w:rsidR="00D158B1" w:rsidRPr="006B69A3">
        <w:t xml:space="preserve"> han llevado a cabo investigaciones en el período</w:t>
      </w:r>
      <w:r w:rsidRPr="006B69A3">
        <w:t xml:space="preserve"> 2002</w:t>
      </w:r>
      <w:r w:rsidR="00054B43" w:rsidRPr="006B69A3">
        <w:t>-</w:t>
      </w:r>
      <w:r w:rsidRPr="006B69A3">
        <w:t>2003 a</w:t>
      </w:r>
      <w:r w:rsidR="00D158B1" w:rsidRPr="006B69A3">
        <w:t>cerca de los cambios</w:t>
      </w:r>
      <w:r w:rsidRPr="006B69A3">
        <w:t xml:space="preserve"> demogr</w:t>
      </w:r>
      <w:r w:rsidR="00D158B1" w:rsidRPr="006B69A3">
        <w:t>áficos</w:t>
      </w:r>
      <w:r w:rsidRPr="006B69A3">
        <w:t xml:space="preserve"> </w:t>
      </w:r>
      <w:r w:rsidR="00D158B1" w:rsidRPr="006B69A3">
        <w:t>y sus</w:t>
      </w:r>
      <w:r w:rsidRPr="006B69A3">
        <w:t xml:space="preserve"> implica</w:t>
      </w:r>
      <w:r w:rsidR="00D158B1" w:rsidRPr="006B69A3">
        <w:t>c</w:t>
      </w:r>
      <w:r w:rsidRPr="006B69A3">
        <w:t>ion</w:t>
      </w:r>
      <w:r w:rsidR="00D158B1" w:rsidRPr="006B69A3">
        <w:t>e</w:t>
      </w:r>
      <w:r w:rsidRPr="006B69A3">
        <w:t xml:space="preserve">s </w:t>
      </w:r>
      <w:r w:rsidR="00CE4D12" w:rsidRPr="006B69A3">
        <w:t>respecto de</w:t>
      </w:r>
      <w:r w:rsidR="00D158B1" w:rsidRPr="006B69A3">
        <w:t xml:space="preserve"> las</w:t>
      </w:r>
      <w:r w:rsidRPr="006B69A3">
        <w:t xml:space="preserve"> respons</w:t>
      </w:r>
      <w:r w:rsidR="00D158B1" w:rsidRPr="006B69A3">
        <w:t>a</w:t>
      </w:r>
      <w:r w:rsidRPr="006B69A3">
        <w:t>bili</w:t>
      </w:r>
      <w:r w:rsidR="00D158B1" w:rsidRPr="006B69A3">
        <w:t>dades social</w:t>
      </w:r>
      <w:r w:rsidRPr="006B69A3">
        <w:t>es</w:t>
      </w:r>
      <w:r w:rsidR="00D158B1" w:rsidRPr="006B69A3">
        <w:t xml:space="preserve">, </w:t>
      </w:r>
      <w:r w:rsidR="00CE4D12" w:rsidRPr="006B69A3">
        <w:t>investigaciones de</w:t>
      </w:r>
      <w:r w:rsidR="00D158B1" w:rsidRPr="006B69A3">
        <w:t xml:space="preserve"> las que se desprende que en </w:t>
      </w:r>
      <w:r w:rsidRPr="006B69A3">
        <w:t xml:space="preserve">Seychelles </w:t>
      </w:r>
      <w:r w:rsidR="00D158B1" w:rsidRPr="006B69A3">
        <w:t>cabe observar</w:t>
      </w:r>
      <w:r w:rsidRPr="006B69A3">
        <w:t>:</w:t>
      </w:r>
    </w:p>
    <w:p w:rsidR="008D243A" w:rsidRPr="006B69A3" w:rsidRDefault="00D158B1" w:rsidP="008D243A">
      <w:pPr>
        <w:pStyle w:val="Bullet1G"/>
      </w:pPr>
      <w:r w:rsidRPr="006B69A3">
        <w:t>Un descenso de las tasas de nacimiento y una reducción del tamaño de las</w:t>
      </w:r>
      <w:r w:rsidR="008D243A" w:rsidRPr="006B69A3">
        <w:t xml:space="preserve"> famili</w:t>
      </w:r>
      <w:r w:rsidRPr="006B69A3">
        <w:t>a</w:t>
      </w:r>
      <w:r w:rsidR="008D243A" w:rsidRPr="006B69A3">
        <w:t>s</w:t>
      </w:r>
      <w:r w:rsidR="00331D4D" w:rsidRPr="006B69A3">
        <w:t>;</w:t>
      </w:r>
    </w:p>
    <w:p w:rsidR="008D243A" w:rsidRPr="006B69A3" w:rsidRDefault="00D158B1" w:rsidP="008D243A">
      <w:pPr>
        <w:pStyle w:val="Bullet1G"/>
      </w:pPr>
      <w:r w:rsidRPr="006B69A3">
        <w:t>Una disminución del número de matrimonios y un aumento de la</w:t>
      </w:r>
      <w:r w:rsidR="008D243A" w:rsidRPr="006B69A3">
        <w:t xml:space="preserve"> cohabita</w:t>
      </w:r>
      <w:r w:rsidRPr="006B69A3">
        <w:t>c</w:t>
      </w:r>
      <w:r w:rsidR="008D243A" w:rsidRPr="006B69A3">
        <w:t>i</w:t>
      </w:r>
      <w:r w:rsidRPr="006B69A3">
        <w:t>ó</w:t>
      </w:r>
      <w:r w:rsidR="008D243A" w:rsidRPr="006B69A3">
        <w:t>n</w:t>
      </w:r>
      <w:r w:rsidR="00331D4D" w:rsidRPr="006B69A3">
        <w:t>;</w:t>
      </w:r>
    </w:p>
    <w:p w:rsidR="008D243A" w:rsidRPr="006B69A3" w:rsidRDefault="00D158B1" w:rsidP="008D243A">
      <w:pPr>
        <w:pStyle w:val="Bullet1G"/>
      </w:pPr>
      <w:r w:rsidRPr="006B69A3">
        <w:t>Un auge de los</w:t>
      </w:r>
      <w:r w:rsidR="008D243A" w:rsidRPr="006B69A3">
        <w:t xml:space="preserve"> divorc</w:t>
      </w:r>
      <w:r w:rsidRPr="006B69A3">
        <w:t>ios</w:t>
      </w:r>
      <w:r w:rsidR="008D243A" w:rsidRPr="006B69A3">
        <w:t xml:space="preserve">, </w:t>
      </w:r>
      <w:r w:rsidRPr="006B69A3">
        <w:t>segundos matrimonios y</w:t>
      </w:r>
      <w:r w:rsidR="008D243A" w:rsidRPr="006B69A3">
        <w:t xml:space="preserve"> famili</w:t>
      </w:r>
      <w:r w:rsidRPr="006B69A3">
        <w:t>a</w:t>
      </w:r>
      <w:r w:rsidR="008D243A" w:rsidRPr="006B69A3">
        <w:t>s</w:t>
      </w:r>
      <w:r w:rsidRPr="006B69A3">
        <w:t xml:space="preserve"> reconstituidas</w:t>
      </w:r>
      <w:r w:rsidR="00331D4D" w:rsidRPr="006B69A3">
        <w:t>;</w:t>
      </w:r>
    </w:p>
    <w:p w:rsidR="008D243A" w:rsidRPr="006B69A3" w:rsidRDefault="00D158B1" w:rsidP="008D243A">
      <w:pPr>
        <w:pStyle w:val="Bullet1G"/>
      </w:pPr>
      <w:r w:rsidRPr="006B69A3">
        <w:t>U</w:t>
      </w:r>
      <w:r w:rsidR="008D243A" w:rsidRPr="006B69A3">
        <w:t>n incre</w:t>
      </w:r>
      <w:r w:rsidRPr="006B69A3">
        <w:t>mento en el porcentaje de las</w:t>
      </w:r>
      <w:r w:rsidR="008D243A" w:rsidRPr="006B69A3">
        <w:t xml:space="preserve"> famili</w:t>
      </w:r>
      <w:r w:rsidRPr="006B69A3">
        <w:t>a</w:t>
      </w:r>
      <w:r w:rsidR="008D243A" w:rsidRPr="006B69A3">
        <w:t xml:space="preserve">s </w:t>
      </w:r>
      <w:r w:rsidRPr="006B69A3">
        <w:t xml:space="preserve">monoparentales </w:t>
      </w:r>
      <w:r w:rsidR="008D243A" w:rsidRPr="006B69A3">
        <w:t>(D</w:t>
      </w:r>
      <w:r w:rsidR="00CE4D12" w:rsidRPr="006B69A3">
        <w:t xml:space="preserve">epartamento de </w:t>
      </w:r>
      <w:r w:rsidR="008D243A" w:rsidRPr="006B69A3">
        <w:t>D</w:t>
      </w:r>
      <w:r w:rsidR="00CE4D12" w:rsidRPr="006B69A3">
        <w:t>esarrollo Social</w:t>
      </w:r>
      <w:r w:rsidR="008D243A" w:rsidRPr="006B69A3">
        <w:t>, 2003)</w:t>
      </w:r>
      <w:r w:rsidR="00331D4D" w:rsidRPr="006B69A3">
        <w:t>.</w:t>
      </w:r>
    </w:p>
    <w:p w:rsidR="008D243A" w:rsidRPr="006B69A3" w:rsidRDefault="008D243A" w:rsidP="008D243A">
      <w:pPr>
        <w:pStyle w:val="SingleTxtG"/>
      </w:pPr>
      <w:r w:rsidRPr="006B69A3">
        <w:t>115.</w:t>
      </w:r>
      <w:r w:rsidRPr="006B69A3">
        <w:tab/>
      </w:r>
      <w:r w:rsidR="00D158B1" w:rsidRPr="006B69A3">
        <w:t>El fomento de la</w:t>
      </w:r>
      <w:r w:rsidRPr="006B69A3">
        <w:t xml:space="preserve"> participa</w:t>
      </w:r>
      <w:r w:rsidR="00D158B1" w:rsidRPr="006B69A3">
        <w:t>c</w:t>
      </w:r>
      <w:r w:rsidRPr="006B69A3">
        <w:t>i</w:t>
      </w:r>
      <w:r w:rsidR="00D158B1" w:rsidRPr="006B69A3">
        <w:t>ón</w:t>
      </w:r>
      <w:r w:rsidRPr="006B69A3">
        <w:t xml:space="preserve"> </w:t>
      </w:r>
      <w:r w:rsidR="00D158B1" w:rsidRPr="006B69A3">
        <w:t>de las mujeres en el mundo laboral y l</w:t>
      </w:r>
      <w:r w:rsidRPr="006B69A3">
        <w:t>a reduc</w:t>
      </w:r>
      <w:r w:rsidR="00D158B1" w:rsidRPr="006B69A3">
        <w:t>c</w:t>
      </w:r>
      <w:r w:rsidRPr="006B69A3">
        <w:t>i</w:t>
      </w:r>
      <w:r w:rsidR="00D158B1" w:rsidRPr="006B69A3">
        <w:t>ó</w:t>
      </w:r>
      <w:r w:rsidRPr="006B69A3">
        <w:t xml:space="preserve">n </w:t>
      </w:r>
      <w:r w:rsidR="00D158B1" w:rsidRPr="006B69A3">
        <w:t>del tamaño de las</w:t>
      </w:r>
      <w:r w:rsidRPr="006B69A3">
        <w:t xml:space="preserve"> famil</w:t>
      </w:r>
      <w:r w:rsidR="00D158B1" w:rsidRPr="006B69A3">
        <w:t>ias</w:t>
      </w:r>
      <w:r w:rsidRPr="006B69A3">
        <w:t xml:space="preserve"> ha</w:t>
      </w:r>
      <w:r w:rsidR="00CE4D12" w:rsidRPr="006B69A3">
        <w:t>n</w:t>
      </w:r>
      <w:r w:rsidR="00D158B1" w:rsidRPr="006B69A3">
        <w:t xml:space="preserve"> conllevado</w:t>
      </w:r>
      <w:r w:rsidRPr="006B69A3">
        <w:t xml:space="preserve"> </w:t>
      </w:r>
      <w:r w:rsidR="00D158B1" w:rsidRPr="006B69A3">
        <w:t>una menor disponibilidad de cuidadores</w:t>
      </w:r>
      <w:r w:rsidRPr="006B69A3">
        <w:t xml:space="preserve"> famil</w:t>
      </w:r>
      <w:r w:rsidR="00886E5E" w:rsidRPr="006B69A3">
        <w:t>iares</w:t>
      </w:r>
      <w:r w:rsidRPr="006B69A3">
        <w:t xml:space="preserve"> </w:t>
      </w:r>
      <w:r w:rsidR="00886E5E" w:rsidRPr="006B69A3">
        <w:t>y una mayor</w:t>
      </w:r>
      <w:r w:rsidRPr="006B69A3">
        <w:t xml:space="preserve"> dependenc</w:t>
      </w:r>
      <w:r w:rsidR="00886E5E" w:rsidRPr="006B69A3">
        <w:t>ia de las redes de apoyo exter</w:t>
      </w:r>
      <w:r w:rsidR="00CE4D12" w:rsidRPr="006B69A3">
        <w:t>na</w:t>
      </w:r>
      <w:r w:rsidR="00886E5E" w:rsidRPr="006B69A3">
        <w:t>s</w:t>
      </w:r>
      <w:r w:rsidRPr="006B69A3">
        <w:t xml:space="preserve">. </w:t>
      </w:r>
      <w:r w:rsidR="00886E5E" w:rsidRPr="006B69A3">
        <w:t>Las pr</w:t>
      </w:r>
      <w:r w:rsidR="00CE4D12" w:rsidRPr="006B69A3">
        <w:t>oy</w:t>
      </w:r>
      <w:r w:rsidR="00886E5E" w:rsidRPr="006B69A3">
        <w:t>ecciones indican que la situación se agudizará en los próximos</w:t>
      </w:r>
      <w:r w:rsidRPr="006B69A3">
        <w:t xml:space="preserve"> 20 </w:t>
      </w:r>
      <w:r w:rsidR="00886E5E" w:rsidRPr="006B69A3">
        <w:t>años</w:t>
      </w:r>
      <w:r w:rsidRPr="006B69A3">
        <w:t>.</w:t>
      </w:r>
    </w:p>
    <w:p w:rsidR="008D243A" w:rsidRPr="006B69A3" w:rsidRDefault="008D243A" w:rsidP="008D243A">
      <w:pPr>
        <w:pStyle w:val="SingleTxtG"/>
      </w:pPr>
      <w:r w:rsidRPr="006B69A3">
        <w:t>116.</w:t>
      </w:r>
      <w:r w:rsidRPr="006B69A3">
        <w:tab/>
      </w:r>
      <w:r w:rsidR="00CE4D12" w:rsidRPr="006B69A3">
        <w:t>P</w:t>
      </w:r>
      <w:r w:rsidR="00886E5E" w:rsidRPr="006B69A3">
        <w:t>ara garantizar un enfoque</w:t>
      </w:r>
      <w:r w:rsidRPr="006B69A3">
        <w:t xml:space="preserve"> hol</w:t>
      </w:r>
      <w:r w:rsidR="00886E5E" w:rsidRPr="006B69A3">
        <w:t>í</w:t>
      </w:r>
      <w:r w:rsidRPr="006B69A3">
        <w:t>stic</w:t>
      </w:r>
      <w:r w:rsidR="00886E5E" w:rsidRPr="006B69A3">
        <w:t>o</w:t>
      </w:r>
      <w:r w:rsidR="00CE4D12" w:rsidRPr="006B69A3">
        <w:t>, el Gobierno se ha basado en las medidas adoptadas anteriormente</w:t>
      </w:r>
      <w:r w:rsidRPr="006B69A3">
        <w:t xml:space="preserve"> </w:t>
      </w:r>
      <w:r w:rsidR="00886E5E" w:rsidRPr="006B69A3">
        <w:t>a fin de</w:t>
      </w:r>
      <w:r w:rsidRPr="006B69A3">
        <w:t xml:space="preserve"> </w:t>
      </w:r>
      <w:r w:rsidR="00886E5E" w:rsidRPr="006B69A3">
        <w:t>combatir ese</w:t>
      </w:r>
      <w:r w:rsidRPr="006B69A3">
        <w:t xml:space="preserve"> comple</w:t>
      </w:r>
      <w:r w:rsidR="00886E5E" w:rsidRPr="006B69A3">
        <w:t>jo</w:t>
      </w:r>
      <w:r w:rsidRPr="006B69A3">
        <w:t xml:space="preserve"> problem</w:t>
      </w:r>
      <w:r w:rsidR="00886E5E" w:rsidRPr="006B69A3">
        <w:t>a, reconociendo al mismo tiempo la</w:t>
      </w:r>
      <w:r w:rsidRPr="006B69A3">
        <w:t xml:space="preserve"> so</w:t>
      </w:r>
      <w:r w:rsidR="00886E5E" w:rsidRPr="006B69A3">
        <w:t>b</w:t>
      </w:r>
      <w:r w:rsidRPr="006B69A3">
        <w:t>er</w:t>
      </w:r>
      <w:r w:rsidR="00886E5E" w:rsidRPr="006B69A3">
        <w:t>anía de la</w:t>
      </w:r>
      <w:r w:rsidRPr="006B69A3">
        <w:t xml:space="preserve"> famil</w:t>
      </w:r>
      <w:r w:rsidR="00886E5E" w:rsidRPr="006B69A3">
        <w:t>ia</w:t>
      </w:r>
      <w:r w:rsidRPr="006B69A3">
        <w:t>.</w:t>
      </w:r>
    </w:p>
    <w:p w:rsidR="008D243A" w:rsidRPr="006B69A3" w:rsidRDefault="00783C5B" w:rsidP="008D243A">
      <w:pPr>
        <w:pStyle w:val="SingleTxtG"/>
        <w:rPr>
          <w:b/>
        </w:rPr>
      </w:pPr>
      <w:r w:rsidRPr="006B69A3">
        <w:rPr>
          <w:b/>
        </w:rPr>
        <w:t>El</w:t>
      </w:r>
      <w:r w:rsidR="008D243A" w:rsidRPr="006B69A3">
        <w:rPr>
          <w:b/>
        </w:rPr>
        <w:t xml:space="preserve"> Comit</w:t>
      </w:r>
      <w:r w:rsidRPr="006B69A3">
        <w:rPr>
          <w:b/>
        </w:rPr>
        <w:t>é</w:t>
      </w:r>
      <w:r w:rsidR="00F82494" w:rsidRPr="006B69A3">
        <w:rPr>
          <w:b/>
        </w:rPr>
        <w:t>,</w:t>
      </w:r>
      <w:r w:rsidRPr="006B69A3">
        <w:rPr>
          <w:b/>
        </w:rPr>
        <w:t xml:space="preserve"> debido a su profunda preocupación por el fenómeno cada vez más frecuente de la desintegración de la</w:t>
      </w:r>
      <w:r w:rsidR="008D243A" w:rsidRPr="006B69A3">
        <w:rPr>
          <w:b/>
        </w:rPr>
        <w:t xml:space="preserve"> famil</w:t>
      </w:r>
      <w:r w:rsidRPr="006B69A3">
        <w:rPr>
          <w:b/>
        </w:rPr>
        <w:t>ia en el Es</w:t>
      </w:r>
      <w:r w:rsidR="008D243A" w:rsidRPr="006B69A3">
        <w:rPr>
          <w:b/>
        </w:rPr>
        <w:t>ta</w:t>
      </w:r>
      <w:r w:rsidRPr="006B69A3">
        <w:rPr>
          <w:b/>
        </w:rPr>
        <w:t>do</w:t>
      </w:r>
      <w:r w:rsidR="008D243A" w:rsidRPr="006B69A3">
        <w:rPr>
          <w:b/>
        </w:rPr>
        <w:t xml:space="preserve"> part</w:t>
      </w:r>
      <w:r w:rsidRPr="006B69A3">
        <w:rPr>
          <w:b/>
        </w:rPr>
        <w:t>e</w:t>
      </w:r>
      <w:r w:rsidR="008D243A" w:rsidRPr="006B69A3">
        <w:rPr>
          <w:b/>
        </w:rPr>
        <w:t xml:space="preserve">, </w:t>
      </w:r>
      <w:r w:rsidR="00F82494" w:rsidRPr="006B69A3">
        <w:rPr>
          <w:b/>
        </w:rPr>
        <w:t>que comprende el elevado</w:t>
      </w:r>
      <w:r w:rsidR="008D243A" w:rsidRPr="006B69A3">
        <w:rPr>
          <w:b/>
        </w:rPr>
        <w:t xml:space="preserve"> n</w:t>
      </w:r>
      <w:r w:rsidR="00F82494" w:rsidRPr="006B69A3">
        <w:rPr>
          <w:b/>
        </w:rPr>
        <w:t>ú</w:t>
      </w:r>
      <w:r w:rsidR="008D243A" w:rsidRPr="006B69A3">
        <w:rPr>
          <w:b/>
        </w:rPr>
        <w:t>mer</w:t>
      </w:r>
      <w:r w:rsidR="00F82494" w:rsidRPr="006B69A3">
        <w:rPr>
          <w:b/>
        </w:rPr>
        <w:t>o de familia</w:t>
      </w:r>
      <w:r w:rsidR="008D243A" w:rsidRPr="006B69A3">
        <w:rPr>
          <w:b/>
        </w:rPr>
        <w:t>s</w:t>
      </w:r>
      <w:r w:rsidR="00F82494" w:rsidRPr="006B69A3">
        <w:rPr>
          <w:b/>
        </w:rPr>
        <w:t xml:space="preserve"> monoparentales, recomendó que Seychelles</w:t>
      </w:r>
      <w:r w:rsidR="008D243A" w:rsidRPr="006B69A3">
        <w:rPr>
          <w:b/>
        </w:rPr>
        <w:t>:</w:t>
      </w:r>
    </w:p>
    <w:p w:rsidR="008D243A" w:rsidRPr="006B69A3" w:rsidRDefault="008D243A" w:rsidP="008D243A">
      <w:pPr>
        <w:pStyle w:val="SingleTxtG"/>
        <w:rPr>
          <w:b/>
        </w:rPr>
      </w:pPr>
      <w:r w:rsidRPr="006B69A3">
        <w:rPr>
          <w:b/>
        </w:rPr>
        <w:tab/>
        <w:t>a)</w:t>
      </w:r>
      <w:r w:rsidRPr="006B69A3">
        <w:rPr>
          <w:b/>
        </w:rPr>
        <w:tab/>
      </w:r>
      <w:r w:rsidR="00F82494" w:rsidRPr="006B69A3">
        <w:rPr>
          <w:b/>
        </w:rPr>
        <w:t>Prosiga sus</w:t>
      </w:r>
      <w:r w:rsidRPr="006B69A3">
        <w:rPr>
          <w:b/>
        </w:rPr>
        <w:t xml:space="preserve"> e</w:t>
      </w:r>
      <w:r w:rsidR="00F82494" w:rsidRPr="006B69A3">
        <w:rPr>
          <w:b/>
        </w:rPr>
        <w:t>s</w:t>
      </w:r>
      <w:r w:rsidRPr="006B69A3">
        <w:rPr>
          <w:b/>
        </w:rPr>
        <w:t>f</w:t>
      </w:r>
      <w:r w:rsidR="00F82494" w:rsidRPr="006B69A3">
        <w:rPr>
          <w:b/>
        </w:rPr>
        <w:t>ue</w:t>
      </w:r>
      <w:r w:rsidRPr="006B69A3">
        <w:rPr>
          <w:b/>
        </w:rPr>
        <w:t>r</w:t>
      </w:r>
      <w:r w:rsidR="00F82494" w:rsidRPr="006B69A3">
        <w:rPr>
          <w:b/>
        </w:rPr>
        <w:t>zo</w:t>
      </w:r>
      <w:r w:rsidRPr="006B69A3">
        <w:rPr>
          <w:b/>
        </w:rPr>
        <w:t xml:space="preserve">s </w:t>
      </w:r>
      <w:r w:rsidR="00F82494" w:rsidRPr="006B69A3">
        <w:rPr>
          <w:b/>
        </w:rPr>
        <w:t>para reformar la legis</w:t>
      </w:r>
      <w:r w:rsidRPr="006B69A3">
        <w:rPr>
          <w:b/>
        </w:rPr>
        <w:t>l</w:t>
      </w:r>
      <w:r w:rsidR="00F82494" w:rsidRPr="006B69A3">
        <w:rPr>
          <w:b/>
        </w:rPr>
        <w:t>ación</w:t>
      </w:r>
      <w:r w:rsidRPr="006B69A3">
        <w:rPr>
          <w:b/>
        </w:rPr>
        <w:t xml:space="preserve"> </w:t>
      </w:r>
      <w:r w:rsidR="00F82494" w:rsidRPr="006B69A3">
        <w:rPr>
          <w:b/>
        </w:rPr>
        <w:t>en lo relativo a las</w:t>
      </w:r>
      <w:r w:rsidR="00054B43" w:rsidRPr="006B69A3">
        <w:rPr>
          <w:b/>
        </w:rPr>
        <w:t xml:space="preserve"> </w:t>
      </w:r>
      <w:r w:rsidRPr="006B69A3">
        <w:rPr>
          <w:b/>
        </w:rPr>
        <w:t>respons</w:t>
      </w:r>
      <w:r w:rsidR="00F82494" w:rsidRPr="006B69A3">
        <w:rPr>
          <w:b/>
        </w:rPr>
        <w:t>a</w:t>
      </w:r>
      <w:r w:rsidRPr="006B69A3">
        <w:rPr>
          <w:b/>
        </w:rPr>
        <w:t>bili</w:t>
      </w:r>
      <w:r w:rsidR="00F82494" w:rsidRPr="006B69A3">
        <w:rPr>
          <w:b/>
        </w:rPr>
        <w:t>dad</w:t>
      </w:r>
      <w:r w:rsidRPr="006B69A3">
        <w:rPr>
          <w:b/>
        </w:rPr>
        <w:t>es</w:t>
      </w:r>
      <w:r w:rsidR="00F82494" w:rsidRPr="006B69A3">
        <w:rPr>
          <w:b/>
        </w:rPr>
        <w:t xml:space="preserve"> de los padres de familia</w:t>
      </w:r>
      <w:r w:rsidRPr="006B69A3">
        <w:rPr>
          <w:b/>
        </w:rPr>
        <w:t>;</w:t>
      </w:r>
    </w:p>
    <w:p w:rsidR="008D243A" w:rsidRPr="006B69A3" w:rsidRDefault="008D243A" w:rsidP="008D243A">
      <w:pPr>
        <w:pStyle w:val="SingleTxtG"/>
        <w:rPr>
          <w:b/>
        </w:rPr>
      </w:pPr>
      <w:r w:rsidRPr="006B69A3">
        <w:rPr>
          <w:b/>
          <w:i/>
        </w:rPr>
        <w:tab/>
      </w:r>
      <w:r w:rsidRPr="006B69A3">
        <w:rPr>
          <w:b/>
        </w:rPr>
        <w:t>b)</w:t>
      </w:r>
      <w:r w:rsidRPr="006B69A3">
        <w:rPr>
          <w:b/>
        </w:rPr>
        <w:tab/>
      </w:r>
      <w:r w:rsidR="00F82494" w:rsidRPr="006B69A3">
        <w:rPr>
          <w:b/>
        </w:rPr>
        <w:t>Siga elaborando medidas para</w:t>
      </w:r>
      <w:r w:rsidRPr="006B69A3">
        <w:rPr>
          <w:b/>
        </w:rPr>
        <w:t xml:space="preserve"> preveni</w:t>
      </w:r>
      <w:r w:rsidR="00F82494" w:rsidRPr="006B69A3">
        <w:rPr>
          <w:b/>
        </w:rPr>
        <w:t>r</w:t>
      </w:r>
      <w:r w:rsidRPr="006B69A3">
        <w:rPr>
          <w:b/>
        </w:rPr>
        <w:t xml:space="preserve"> </w:t>
      </w:r>
      <w:r w:rsidR="00F82494" w:rsidRPr="006B69A3">
        <w:rPr>
          <w:b/>
        </w:rPr>
        <w:t>la</w:t>
      </w:r>
      <w:r w:rsidRPr="006B69A3">
        <w:rPr>
          <w:b/>
        </w:rPr>
        <w:t xml:space="preserve"> d</w:t>
      </w:r>
      <w:r w:rsidR="00F82494" w:rsidRPr="006B69A3">
        <w:rPr>
          <w:b/>
        </w:rPr>
        <w:t>e</w:t>
      </w:r>
      <w:r w:rsidRPr="006B69A3">
        <w:rPr>
          <w:b/>
        </w:rPr>
        <w:t>sintegra</w:t>
      </w:r>
      <w:r w:rsidR="00F82494" w:rsidRPr="006B69A3">
        <w:rPr>
          <w:b/>
        </w:rPr>
        <w:t>c</w:t>
      </w:r>
      <w:r w:rsidRPr="006B69A3">
        <w:rPr>
          <w:b/>
        </w:rPr>
        <w:t>i</w:t>
      </w:r>
      <w:r w:rsidR="00F82494" w:rsidRPr="006B69A3">
        <w:rPr>
          <w:b/>
        </w:rPr>
        <w:t>ó</w:t>
      </w:r>
      <w:r w:rsidRPr="006B69A3">
        <w:rPr>
          <w:b/>
        </w:rPr>
        <w:t xml:space="preserve">n </w:t>
      </w:r>
      <w:r w:rsidR="00F82494" w:rsidRPr="006B69A3">
        <w:rPr>
          <w:b/>
        </w:rPr>
        <w:t xml:space="preserve">familiar y </w:t>
      </w:r>
      <w:r w:rsidR="00777C5A" w:rsidRPr="006B69A3">
        <w:rPr>
          <w:b/>
        </w:rPr>
        <w:t>fomenta</w:t>
      </w:r>
      <w:r w:rsidR="00F82494" w:rsidRPr="006B69A3">
        <w:rPr>
          <w:b/>
        </w:rPr>
        <w:t>r el desarrollo de la</w:t>
      </w:r>
      <w:r w:rsidRPr="006B69A3">
        <w:rPr>
          <w:b/>
        </w:rPr>
        <w:t xml:space="preserve"> famil</w:t>
      </w:r>
      <w:r w:rsidR="00F82494" w:rsidRPr="006B69A3">
        <w:rPr>
          <w:b/>
        </w:rPr>
        <w:t>ia en colaboración con los organismos</w:t>
      </w:r>
      <w:r w:rsidRPr="006B69A3">
        <w:rPr>
          <w:b/>
        </w:rPr>
        <w:t xml:space="preserve"> p</w:t>
      </w:r>
      <w:r w:rsidR="00F82494" w:rsidRPr="006B69A3">
        <w:rPr>
          <w:b/>
        </w:rPr>
        <w:t>ú</w:t>
      </w:r>
      <w:r w:rsidRPr="006B69A3">
        <w:rPr>
          <w:b/>
        </w:rPr>
        <w:t>blic</w:t>
      </w:r>
      <w:r w:rsidR="00F82494" w:rsidRPr="006B69A3">
        <w:rPr>
          <w:b/>
        </w:rPr>
        <w:t>os, las</w:t>
      </w:r>
      <w:r w:rsidRPr="006B69A3">
        <w:rPr>
          <w:b/>
        </w:rPr>
        <w:t xml:space="preserve"> organiza</w:t>
      </w:r>
      <w:r w:rsidR="00F82494" w:rsidRPr="006B69A3">
        <w:rPr>
          <w:b/>
        </w:rPr>
        <w:t>ciones de la sociedad civil y las propias</w:t>
      </w:r>
      <w:r w:rsidRPr="006B69A3">
        <w:rPr>
          <w:b/>
        </w:rPr>
        <w:t xml:space="preserve"> famili</w:t>
      </w:r>
      <w:r w:rsidR="00F82494" w:rsidRPr="006B69A3">
        <w:rPr>
          <w:b/>
        </w:rPr>
        <w:t>a</w:t>
      </w:r>
      <w:r w:rsidRPr="006B69A3">
        <w:rPr>
          <w:b/>
        </w:rPr>
        <w:t>s.</w:t>
      </w:r>
    </w:p>
    <w:p w:rsidR="008D243A" w:rsidRPr="006B69A3" w:rsidRDefault="008D243A" w:rsidP="008D243A">
      <w:pPr>
        <w:pStyle w:val="H1G"/>
      </w:pPr>
      <w:r w:rsidRPr="006B69A3">
        <w:tab/>
        <w:t>A.</w:t>
      </w:r>
      <w:r w:rsidRPr="006B69A3">
        <w:tab/>
      </w:r>
      <w:r w:rsidR="00543439" w:rsidRPr="006B69A3">
        <w:t>La d</w:t>
      </w:r>
      <w:r w:rsidR="00777C5A" w:rsidRPr="006B69A3">
        <w:t>irección y orientación p</w:t>
      </w:r>
      <w:r w:rsidRPr="006B69A3">
        <w:t>arental</w:t>
      </w:r>
      <w:r w:rsidR="00777C5A" w:rsidRPr="006B69A3">
        <w:t>es</w:t>
      </w:r>
      <w:r w:rsidRPr="006B69A3">
        <w:t xml:space="preserve"> (</w:t>
      </w:r>
      <w:r w:rsidR="00331D4D" w:rsidRPr="006B69A3">
        <w:t xml:space="preserve">artículo </w:t>
      </w:r>
      <w:r w:rsidRPr="006B69A3">
        <w:t>5)</w:t>
      </w:r>
    </w:p>
    <w:p w:rsidR="008D243A" w:rsidRPr="006B69A3" w:rsidRDefault="008D243A" w:rsidP="008D243A">
      <w:pPr>
        <w:pStyle w:val="SingleTxtG"/>
      </w:pPr>
      <w:r w:rsidRPr="006B69A3">
        <w:t>117.</w:t>
      </w:r>
      <w:r w:rsidRPr="006B69A3">
        <w:tab/>
      </w:r>
      <w:r w:rsidR="006B1D84" w:rsidRPr="006B69A3">
        <w:t>Sírvanse consultar el informe</w:t>
      </w:r>
      <w:r w:rsidRPr="006B69A3">
        <w:t xml:space="preserve"> ini</w:t>
      </w:r>
      <w:r w:rsidR="006B1D84" w:rsidRPr="006B69A3">
        <w:t>c</w:t>
      </w:r>
      <w:r w:rsidRPr="006B69A3">
        <w:t>ial, p</w:t>
      </w:r>
      <w:r w:rsidR="006B1D84" w:rsidRPr="006B69A3">
        <w:t>ár</w:t>
      </w:r>
      <w:r w:rsidRPr="006B69A3">
        <w:t>ra</w:t>
      </w:r>
      <w:r w:rsidR="006B1D84" w:rsidRPr="006B69A3">
        <w:t>fos</w:t>
      </w:r>
      <w:r w:rsidRPr="006B69A3">
        <w:t xml:space="preserve"> </w:t>
      </w:r>
      <w:smartTag w:uri="urn:schemas-microsoft-com:office:smarttags" w:element="metricconverter">
        <w:smartTagPr>
          <w:attr w:name="ProductID" w:val="81 a"/>
        </w:smartTagPr>
        <w:r w:rsidRPr="006B69A3">
          <w:t>81</w:t>
        </w:r>
        <w:r w:rsidR="006B1D84" w:rsidRPr="006B69A3">
          <w:t xml:space="preserve"> a</w:t>
        </w:r>
      </w:smartTag>
      <w:r w:rsidR="006B1D84" w:rsidRPr="006B69A3">
        <w:t xml:space="preserve"> </w:t>
      </w:r>
      <w:r w:rsidRPr="006B69A3">
        <w:t>83.</w:t>
      </w:r>
    </w:p>
    <w:p w:rsidR="008D243A" w:rsidRPr="006B69A3" w:rsidRDefault="008D243A" w:rsidP="008D243A">
      <w:pPr>
        <w:pStyle w:val="SingleTxtG"/>
      </w:pPr>
      <w:r w:rsidRPr="006B69A3">
        <w:t>118.</w:t>
      </w:r>
      <w:r w:rsidRPr="006B69A3">
        <w:tab/>
      </w:r>
      <w:r w:rsidR="007422B2" w:rsidRPr="006B69A3">
        <w:t>A continuación se esboza la estructura de los p</w:t>
      </w:r>
      <w:r w:rsidRPr="006B69A3">
        <w:t>rogram</w:t>
      </w:r>
      <w:r w:rsidR="007422B2" w:rsidRPr="006B69A3">
        <w:t>a</w:t>
      </w:r>
      <w:r w:rsidRPr="006B69A3">
        <w:t xml:space="preserve">s </w:t>
      </w:r>
      <w:r w:rsidR="007422B2" w:rsidRPr="006B69A3">
        <w:t>y</w:t>
      </w:r>
      <w:r w:rsidRPr="006B69A3">
        <w:t xml:space="preserve"> organiza</w:t>
      </w:r>
      <w:r w:rsidR="007422B2" w:rsidRPr="006B69A3">
        <w:t>c</w:t>
      </w:r>
      <w:r w:rsidRPr="006B69A3">
        <w:t>ion</w:t>
      </w:r>
      <w:r w:rsidR="007422B2" w:rsidRPr="006B69A3">
        <w:t>es establecidos para reforzar y apoyar a las familias de</w:t>
      </w:r>
      <w:r w:rsidRPr="006B69A3">
        <w:t xml:space="preserve"> Seychell</w:t>
      </w:r>
      <w:r w:rsidR="007422B2" w:rsidRPr="006B69A3">
        <w:t>es</w:t>
      </w:r>
      <w:r w:rsidRPr="006B69A3">
        <w:t xml:space="preserve">. </w:t>
      </w:r>
      <w:r w:rsidR="007422B2" w:rsidRPr="006B69A3">
        <w:t>Gracias al respaldo de esos programas, los padres pueden desempeñar el papel</w:t>
      </w:r>
      <w:r w:rsidRPr="006B69A3">
        <w:t xml:space="preserve"> </w:t>
      </w:r>
      <w:r w:rsidR="00543439" w:rsidRPr="006B69A3">
        <w:t>decisivo</w:t>
      </w:r>
      <w:r w:rsidRPr="006B69A3">
        <w:t xml:space="preserve"> recon</w:t>
      </w:r>
      <w:r w:rsidR="007422B2" w:rsidRPr="006B69A3">
        <w:t>oc</w:t>
      </w:r>
      <w:r w:rsidRPr="006B69A3">
        <w:t>id</w:t>
      </w:r>
      <w:r w:rsidR="007422B2" w:rsidRPr="006B69A3">
        <w:t>o</w:t>
      </w:r>
      <w:r w:rsidRPr="006B69A3">
        <w:t xml:space="preserve"> </w:t>
      </w:r>
      <w:r w:rsidR="007422B2" w:rsidRPr="006B69A3">
        <w:t>e</w:t>
      </w:r>
      <w:r w:rsidRPr="006B69A3">
        <w:t xml:space="preserve">n </w:t>
      </w:r>
      <w:r w:rsidR="007422B2" w:rsidRPr="006B69A3">
        <w:t xml:space="preserve">el </w:t>
      </w:r>
      <w:r w:rsidRPr="006B69A3">
        <w:t>art</w:t>
      </w:r>
      <w:r w:rsidR="007422B2" w:rsidRPr="006B69A3">
        <w:t>í</w:t>
      </w:r>
      <w:r w:rsidRPr="006B69A3">
        <w:t>c</w:t>
      </w:r>
      <w:r w:rsidR="007422B2" w:rsidRPr="006B69A3">
        <w:t>u</w:t>
      </w:r>
      <w:r w:rsidRPr="006B69A3">
        <w:t>l</w:t>
      </w:r>
      <w:r w:rsidR="007422B2" w:rsidRPr="006B69A3">
        <w:t>o</w:t>
      </w:r>
      <w:r w:rsidRPr="006B69A3">
        <w:t xml:space="preserve"> 5 </w:t>
      </w:r>
      <w:r w:rsidR="007422B2" w:rsidRPr="006B69A3">
        <w:t>de la</w:t>
      </w:r>
      <w:r w:rsidR="00054B43" w:rsidRPr="006B69A3">
        <w:t xml:space="preserve"> </w:t>
      </w:r>
      <w:r w:rsidRPr="006B69A3">
        <w:t>Conven</w:t>
      </w:r>
      <w:r w:rsidR="007422B2" w:rsidRPr="006B69A3">
        <w:t>c</w:t>
      </w:r>
      <w:r w:rsidRPr="006B69A3">
        <w:t>i</w:t>
      </w:r>
      <w:r w:rsidR="007422B2" w:rsidRPr="006B69A3">
        <w:t>ó</w:t>
      </w:r>
      <w:r w:rsidRPr="006B69A3">
        <w:t>n.</w:t>
      </w:r>
    </w:p>
    <w:p w:rsidR="008D243A" w:rsidRPr="006B69A3" w:rsidRDefault="008D243A" w:rsidP="008D243A">
      <w:pPr>
        <w:pStyle w:val="H1G"/>
      </w:pPr>
      <w:r w:rsidRPr="006B69A3">
        <w:tab/>
        <w:t>B.</w:t>
      </w:r>
      <w:r w:rsidRPr="006B69A3">
        <w:tab/>
      </w:r>
      <w:r w:rsidR="007422B2" w:rsidRPr="006B69A3">
        <w:t>El derecho a la vida</w:t>
      </w:r>
      <w:r w:rsidRPr="006B69A3">
        <w:t xml:space="preserve"> famil</w:t>
      </w:r>
      <w:r w:rsidR="007422B2" w:rsidRPr="006B69A3">
        <w:t>iar</w:t>
      </w:r>
    </w:p>
    <w:p w:rsidR="008D243A" w:rsidRPr="006B69A3" w:rsidRDefault="008D243A" w:rsidP="008D243A">
      <w:pPr>
        <w:pStyle w:val="H4G"/>
      </w:pPr>
      <w:r w:rsidRPr="006B69A3">
        <w:tab/>
      </w:r>
      <w:r w:rsidRPr="006B69A3">
        <w:tab/>
      </w:r>
      <w:r w:rsidR="007422B2" w:rsidRPr="006B69A3">
        <w:t>Departamento de Desarrollo</w:t>
      </w:r>
      <w:r w:rsidR="00221858" w:rsidRPr="006B69A3">
        <w:t xml:space="preserve"> </w:t>
      </w:r>
      <w:r w:rsidRPr="006B69A3">
        <w:t>Social</w:t>
      </w:r>
    </w:p>
    <w:p w:rsidR="008D243A" w:rsidRPr="006B69A3" w:rsidRDefault="008D243A" w:rsidP="008D243A">
      <w:pPr>
        <w:pStyle w:val="SingleTxtG"/>
      </w:pPr>
      <w:r w:rsidRPr="006B69A3">
        <w:t>119.</w:t>
      </w:r>
      <w:r w:rsidRPr="006B69A3">
        <w:tab/>
      </w:r>
      <w:r w:rsidR="00221858" w:rsidRPr="006B69A3">
        <w:t>El Departamento de Desarrollo</w:t>
      </w:r>
      <w:r w:rsidRPr="006B69A3">
        <w:t xml:space="preserve"> Social </w:t>
      </w:r>
      <w:r w:rsidR="00221858" w:rsidRPr="006B69A3">
        <w:t>ayuda y presta asistencia a los que imparten una enseñanza sobre las relaciones entre padres e hijos</w:t>
      </w:r>
      <w:r w:rsidRPr="006B69A3">
        <w:t xml:space="preserve"> </w:t>
      </w:r>
      <w:r w:rsidR="00221858" w:rsidRPr="006B69A3">
        <w:t>a</w:t>
      </w:r>
      <w:r w:rsidRPr="006B69A3">
        <w:t xml:space="preserve"> </w:t>
      </w:r>
      <w:r w:rsidR="00543439" w:rsidRPr="006B69A3">
        <w:t>f</w:t>
      </w:r>
      <w:r w:rsidRPr="006B69A3">
        <w:t>in</w:t>
      </w:r>
      <w:r w:rsidR="00543439" w:rsidRPr="006B69A3">
        <w:t xml:space="preserve"> de poner en marcha</w:t>
      </w:r>
      <w:r w:rsidR="00221858" w:rsidRPr="006B69A3">
        <w:t xml:space="preserve"> y</w:t>
      </w:r>
      <w:r w:rsidRPr="006B69A3">
        <w:t xml:space="preserve"> </w:t>
      </w:r>
      <w:r w:rsidR="00221858" w:rsidRPr="006B69A3">
        <w:t>a</w:t>
      </w:r>
      <w:r w:rsidRPr="006B69A3">
        <w:t>pl</w:t>
      </w:r>
      <w:r w:rsidR="00221858" w:rsidRPr="006B69A3">
        <w:t>icar</w:t>
      </w:r>
      <w:r w:rsidRPr="006B69A3">
        <w:t xml:space="preserve"> program</w:t>
      </w:r>
      <w:r w:rsidR="00221858" w:rsidRPr="006B69A3">
        <w:t>as al respecto a nivel</w:t>
      </w:r>
      <w:r w:rsidRPr="006B69A3">
        <w:t xml:space="preserve"> na</w:t>
      </w:r>
      <w:r w:rsidR="00221858" w:rsidRPr="006B69A3">
        <w:t>c</w:t>
      </w:r>
      <w:r w:rsidRPr="006B69A3">
        <w:t xml:space="preserve">ional. </w:t>
      </w:r>
      <w:r w:rsidR="00221858" w:rsidRPr="006B69A3">
        <w:t>El</w:t>
      </w:r>
      <w:r w:rsidRPr="006B69A3">
        <w:t xml:space="preserve"> Depart</w:t>
      </w:r>
      <w:r w:rsidR="00221858" w:rsidRPr="006B69A3">
        <w:t>a</w:t>
      </w:r>
      <w:r w:rsidRPr="006B69A3">
        <w:t>ment</w:t>
      </w:r>
      <w:r w:rsidR="00221858" w:rsidRPr="006B69A3">
        <w:t>o</w:t>
      </w:r>
      <w:r w:rsidRPr="006B69A3">
        <w:t xml:space="preserve"> </w:t>
      </w:r>
      <w:r w:rsidR="00221858" w:rsidRPr="006B69A3">
        <w:t>colabora estrechamente con el</w:t>
      </w:r>
      <w:r w:rsidRPr="006B69A3">
        <w:t xml:space="preserve"> Minist</w:t>
      </w:r>
      <w:r w:rsidR="00221858" w:rsidRPr="006B69A3">
        <w:t>e</w:t>
      </w:r>
      <w:r w:rsidRPr="006B69A3">
        <w:t>r</w:t>
      </w:r>
      <w:r w:rsidR="00221858" w:rsidRPr="006B69A3">
        <w:t>io</w:t>
      </w:r>
      <w:r w:rsidRPr="006B69A3">
        <w:t xml:space="preserve"> </w:t>
      </w:r>
      <w:r w:rsidR="00221858" w:rsidRPr="006B69A3">
        <w:t>de</w:t>
      </w:r>
      <w:r w:rsidRPr="006B69A3">
        <w:t xml:space="preserve"> Educa</w:t>
      </w:r>
      <w:r w:rsidR="00221858" w:rsidRPr="006B69A3">
        <w:t>c</w:t>
      </w:r>
      <w:r w:rsidRPr="006B69A3">
        <w:t>i</w:t>
      </w:r>
      <w:r w:rsidR="00221858" w:rsidRPr="006B69A3">
        <w:t>ó</w:t>
      </w:r>
      <w:r w:rsidRPr="006B69A3">
        <w:t xml:space="preserve">n, </w:t>
      </w:r>
      <w:r w:rsidR="00221858" w:rsidRPr="006B69A3">
        <w:t>el</w:t>
      </w:r>
      <w:r w:rsidRPr="006B69A3">
        <w:t xml:space="preserve"> Minist</w:t>
      </w:r>
      <w:r w:rsidR="00221858" w:rsidRPr="006B69A3">
        <w:t>erio de Desarrollo</w:t>
      </w:r>
      <w:r w:rsidRPr="006B69A3">
        <w:t xml:space="preserve"> Comunit</w:t>
      </w:r>
      <w:r w:rsidR="00221858" w:rsidRPr="006B69A3">
        <w:t>ario</w:t>
      </w:r>
      <w:r w:rsidRPr="006B69A3">
        <w:t xml:space="preserve">, </w:t>
      </w:r>
      <w:r w:rsidR="00221858" w:rsidRPr="006B69A3">
        <w:t>Juventud,</w:t>
      </w:r>
      <w:r w:rsidRPr="006B69A3">
        <w:t xml:space="preserve"> </w:t>
      </w:r>
      <w:r w:rsidR="00221858" w:rsidRPr="006B69A3">
        <w:t>De</w:t>
      </w:r>
      <w:r w:rsidRPr="006B69A3">
        <w:t>port</w:t>
      </w:r>
      <w:r w:rsidR="00221858" w:rsidRPr="006B69A3">
        <w:t>e</w:t>
      </w:r>
      <w:r w:rsidRPr="006B69A3">
        <w:t xml:space="preserve">s </w:t>
      </w:r>
      <w:r w:rsidR="00221858" w:rsidRPr="006B69A3">
        <w:t>y</w:t>
      </w:r>
      <w:r w:rsidRPr="006B69A3">
        <w:t xml:space="preserve"> Cultur</w:t>
      </w:r>
      <w:r w:rsidR="00221858" w:rsidRPr="006B69A3">
        <w:t>a,</w:t>
      </w:r>
      <w:r w:rsidRPr="006B69A3">
        <w:t xml:space="preserve"> as</w:t>
      </w:r>
      <w:r w:rsidR="00221858" w:rsidRPr="006B69A3">
        <w:t xml:space="preserve">í como con los que </w:t>
      </w:r>
      <w:r w:rsidR="00543439" w:rsidRPr="006B69A3">
        <w:t>ofrecen</w:t>
      </w:r>
      <w:r w:rsidR="00221858" w:rsidRPr="006B69A3">
        <w:t xml:space="preserve"> cursos</w:t>
      </w:r>
      <w:r w:rsidRPr="006B69A3">
        <w:t xml:space="preserve"> </w:t>
      </w:r>
      <w:r w:rsidR="00221858" w:rsidRPr="006B69A3">
        <w:t>e</w:t>
      </w:r>
      <w:r w:rsidRPr="006B69A3">
        <w:t xml:space="preserve">n </w:t>
      </w:r>
      <w:r w:rsidR="00221858" w:rsidRPr="006B69A3">
        <w:t xml:space="preserve">la </w:t>
      </w:r>
      <w:r w:rsidRPr="006B69A3">
        <w:t>comuni</w:t>
      </w:r>
      <w:r w:rsidR="00221858" w:rsidRPr="006B69A3">
        <w:t>dad</w:t>
      </w:r>
      <w:r w:rsidR="00002A35" w:rsidRPr="006B69A3">
        <w:t xml:space="preserve"> sobre educación parental</w:t>
      </w:r>
      <w:r w:rsidR="00221858" w:rsidRPr="006B69A3">
        <w:t>.</w:t>
      </w:r>
      <w:r w:rsidRPr="006B69A3">
        <w:t xml:space="preserve"> </w:t>
      </w:r>
      <w:r w:rsidR="00221858" w:rsidRPr="006B69A3">
        <w:t>El Departamento de Desarrollo So</w:t>
      </w:r>
      <w:r w:rsidRPr="006B69A3">
        <w:t>cial</w:t>
      </w:r>
      <w:r w:rsidR="00221858" w:rsidRPr="006B69A3">
        <w:t xml:space="preserve"> ha realizado así mi</w:t>
      </w:r>
      <w:r w:rsidR="00043BD2" w:rsidRPr="006B69A3">
        <w:t>smo tareas de asesoramiento a los padres y trabaja en estrecha relación con otras organizaciones, a través de remisiones y consulta</w:t>
      </w:r>
      <w:r w:rsidR="00143D4B" w:rsidRPr="006B69A3">
        <w:t>s</w:t>
      </w:r>
      <w:r w:rsidRPr="006B69A3">
        <w:t xml:space="preserve">. </w:t>
      </w:r>
      <w:r w:rsidR="00043BD2" w:rsidRPr="006B69A3">
        <w:t>El</w:t>
      </w:r>
      <w:r w:rsidRPr="006B69A3">
        <w:t xml:space="preserve"> Depart</w:t>
      </w:r>
      <w:r w:rsidR="00043BD2" w:rsidRPr="006B69A3">
        <w:t>a</w:t>
      </w:r>
      <w:r w:rsidRPr="006B69A3">
        <w:t>ment</w:t>
      </w:r>
      <w:r w:rsidR="00043BD2" w:rsidRPr="006B69A3">
        <w:t xml:space="preserve">o envía también a los niños al Consejo Nacional de </w:t>
      </w:r>
      <w:smartTag w:uri="urn:schemas-microsoft-com:office:smarttags" w:element="PersonName">
        <w:smartTagPr>
          <w:attr w:name="ProductID" w:val="la Infancia"/>
        </w:smartTagPr>
        <w:r w:rsidR="00043BD2" w:rsidRPr="006B69A3">
          <w:t>la Infancia</w:t>
        </w:r>
      </w:smartTag>
      <w:r w:rsidR="00143D4B" w:rsidRPr="006B69A3">
        <w:t xml:space="preserve"> </w:t>
      </w:r>
      <w:r w:rsidR="00411FD1" w:rsidRPr="006B69A3">
        <w:t>a fin de</w:t>
      </w:r>
      <w:r w:rsidR="00143D4B" w:rsidRPr="006B69A3">
        <w:t xml:space="preserve"> recibir una</w:t>
      </w:r>
      <w:r w:rsidRPr="006B69A3">
        <w:t xml:space="preserve"> terap</w:t>
      </w:r>
      <w:r w:rsidR="00143D4B" w:rsidRPr="006B69A3">
        <w:t>ia</w:t>
      </w:r>
      <w:r w:rsidRPr="006B69A3">
        <w:t xml:space="preserve"> </w:t>
      </w:r>
      <w:r w:rsidR="00143D4B" w:rsidRPr="006B69A3">
        <w:t>y al</w:t>
      </w:r>
      <w:r w:rsidRPr="006B69A3">
        <w:t xml:space="preserve"> Centr</w:t>
      </w:r>
      <w:r w:rsidR="00143D4B" w:rsidRPr="006B69A3">
        <w:t>o</w:t>
      </w:r>
      <w:r w:rsidRPr="006B69A3">
        <w:t xml:space="preserve"> </w:t>
      </w:r>
      <w:r w:rsidR="00143D4B" w:rsidRPr="006B69A3">
        <w:t xml:space="preserve">de Salud </w:t>
      </w:r>
      <w:r w:rsidR="00411FD1" w:rsidRPr="006B69A3">
        <w:t>para</w:t>
      </w:r>
      <w:r w:rsidR="00143D4B" w:rsidRPr="006B69A3">
        <w:t xml:space="preserve"> J</w:t>
      </w:r>
      <w:r w:rsidR="00411FD1" w:rsidRPr="006B69A3">
        <w:t>ó</w:t>
      </w:r>
      <w:r w:rsidR="00143D4B" w:rsidRPr="006B69A3">
        <w:t>ven</w:t>
      </w:r>
      <w:r w:rsidR="00411FD1" w:rsidRPr="006B69A3">
        <w:t>es</w:t>
      </w:r>
      <w:r w:rsidR="00143D4B" w:rsidRPr="006B69A3">
        <w:t xml:space="preserve"> </w:t>
      </w:r>
      <w:r w:rsidR="00411FD1" w:rsidRPr="006B69A3">
        <w:t>con miras a recibir</w:t>
      </w:r>
      <w:r w:rsidR="00143D4B" w:rsidRPr="006B69A3">
        <w:t xml:space="preserve"> asesoramiento en materia de salud</w:t>
      </w:r>
      <w:r w:rsidRPr="006B69A3">
        <w:t xml:space="preserve"> reproductiv</w:t>
      </w:r>
      <w:r w:rsidR="00143D4B" w:rsidRPr="006B69A3">
        <w:t>a</w:t>
      </w:r>
      <w:r w:rsidRPr="006B69A3">
        <w:t>.</w:t>
      </w:r>
    </w:p>
    <w:p w:rsidR="008D243A" w:rsidRPr="006B69A3" w:rsidRDefault="008D243A" w:rsidP="008D243A">
      <w:pPr>
        <w:pStyle w:val="H4G"/>
      </w:pPr>
      <w:r w:rsidRPr="006B69A3">
        <w:tab/>
      </w:r>
      <w:r w:rsidRPr="006B69A3">
        <w:tab/>
        <w:t>Minist</w:t>
      </w:r>
      <w:r w:rsidR="00143D4B" w:rsidRPr="006B69A3">
        <w:t>e</w:t>
      </w:r>
      <w:r w:rsidRPr="006B69A3">
        <w:t>r</w:t>
      </w:r>
      <w:r w:rsidR="00143D4B" w:rsidRPr="006B69A3">
        <w:t>io de</w:t>
      </w:r>
      <w:r w:rsidRPr="006B69A3">
        <w:t xml:space="preserve"> Educa</w:t>
      </w:r>
      <w:r w:rsidR="00143D4B" w:rsidRPr="006B69A3">
        <w:t>c</w:t>
      </w:r>
      <w:r w:rsidRPr="006B69A3">
        <w:t>i</w:t>
      </w:r>
      <w:r w:rsidR="00143D4B" w:rsidRPr="006B69A3">
        <w:t>ó</w:t>
      </w:r>
      <w:r w:rsidRPr="006B69A3">
        <w:t>n</w:t>
      </w:r>
    </w:p>
    <w:p w:rsidR="008D243A" w:rsidRPr="006B69A3" w:rsidRDefault="008D243A" w:rsidP="008D243A">
      <w:pPr>
        <w:pStyle w:val="SingleTxtG"/>
      </w:pPr>
      <w:r w:rsidRPr="006B69A3">
        <w:t>120.</w:t>
      </w:r>
      <w:r w:rsidRPr="006B69A3">
        <w:tab/>
      </w:r>
      <w:smartTag w:uri="urn:schemas-microsoft-com:office:smarttags" w:element="PersonName">
        <w:smartTagPr>
          <w:attr w:name="ProductID" w:val="La Dependencia"/>
        </w:smartTagPr>
        <w:r w:rsidR="00143D4B" w:rsidRPr="006B69A3">
          <w:t>La Dependencia</w:t>
        </w:r>
      </w:smartTag>
      <w:r w:rsidR="00143D4B" w:rsidRPr="006B69A3">
        <w:t xml:space="preserve"> de Bienestar de los</w:t>
      </w:r>
      <w:r w:rsidRPr="006B69A3">
        <w:t xml:space="preserve"> </w:t>
      </w:r>
      <w:r w:rsidR="00143D4B" w:rsidRPr="006B69A3">
        <w:t>Es</w:t>
      </w:r>
      <w:r w:rsidRPr="006B69A3">
        <w:t>tud</w:t>
      </w:r>
      <w:r w:rsidR="00143D4B" w:rsidRPr="006B69A3">
        <w:t>ia</w:t>
      </w:r>
      <w:r w:rsidRPr="006B69A3">
        <w:t>nt</w:t>
      </w:r>
      <w:r w:rsidR="00143D4B" w:rsidRPr="006B69A3">
        <w:t>es d</w:t>
      </w:r>
      <w:r w:rsidRPr="006B69A3">
        <w:t>e</w:t>
      </w:r>
      <w:r w:rsidR="00143D4B" w:rsidRPr="006B69A3">
        <w:t>l</w:t>
      </w:r>
      <w:r w:rsidRPr="006B69A3">
        <w:t xml:space="preserve"> Minist</w:t>
      </w:r>
      <w:r w:rsidR="00143D4B" w:rsidRPr="006B69A3">
        <w:t>e</w:t>
      </w:r>
      <w:r w:rsidRPr="006B69A3">
        <w:t>r</w:t>
      </w:r>
      <w:r w:rsidR="00143D4B" w:rsidRPr="006B69A3">
        <w:t>io de</w:t>
      </w:r>
      <w:r w:rsidRPr="006B69A3">
        <w:t xml:space="preserve"> Educa</w:t>
      </w:r>
      <w:r w:rsidR="00143D4B" w:rsidRPr="006B69A3">
        <w:t>c</w:t>
      </w:r>
      <w:r w:rsidRPr="006B69A3">
        <w:t>i</w:t>
      </w:r>
      <w:r w:rsidR="00143D4B" w:rsidRPr="006B69A3">
        <w:t>ó</w:t>
      </w:r>
      <w:r w:rsidRPr="006B69A3">
        <w:t xml:space="preserve">n </w:t>
      </w:r>
      <w:r w:rsidR="00143D4B" w:rsidRPr="006B69A3">
        <w:t>participa</w:t>
      </w:r>
      <w:r w:rsidRPr="006B69A3">
        <w:t xml:space="preserve"> </w:t>
      </w:r>
      <w:r w:rsidR="00D72CA5" w:rsidRPr="006B69A3">
        <w:t>e</w:t>
      </w:r>
      <w:r w:rsidRPr="006B69A3">
        <w:t>n activi</w:t>
      </w:r>
      <w:r w:rsidR="00D72CA5" w:rsidRPr="006B69A3">
        <w:t>dades</w:t>
      </w:r>
      <w:r w:rsidRPr="006B69A3">
        <w:t xml:space="preserve"> </w:t>
      </w:r>
      <w:r w:rsidR="00002A35" w:rsidRPr="006B69A3">
        <w:t>en las que se trat</w:t>
      </w:r>
      <w:r w:rsidR="00D72CA5" w:rsidRPr="006B69A3">
        <w:t>an cuestiones que</w:t>
      </w:r>
      <w:r w:rsidRPr="006B69A3">
        <w:t xml:space="preserve"> afect</w:t>
      </w:r>
      <w:r w:rsidR="00D72CA5" w:rsidRPr="006B69A3">
        <w:t>a</w:t>
      </w:r>
      <w:r w:rsidRPr="006B69A3">
        <w:t>n</w:t>
      </w:r>
      <w:r w:rsidR="00D72CA5" w:rsidRPr="006B69A3">
        <w:t xml:space="preserve"> a la</w:t>
      </w:r>
      <w:r w:rsidRPr="006B69A3">
        <w:t xml:space="preserve"> educa</w:t>
      </w:r>
      <w:r w:rsidR="00D72CA5" w:rsidRPr="006B69A3">
        <w:t>c</w:t>
      </w:r>
      <w:r w:rsidRPr="006B69A3">
        <w:t>i</w:t>
      </w:r>
      <w:r w:rsidR="00D72CA5" w:rsidRPr="006B69A3">
        <w:t>ó</w:t>
      </w:r>
      <w:r w:rsidRPr="006B69A3">
        <w:t>n</w:t>
      </w:r>
      <w:r w:rsidR="00D72CA5" w:rsidRPr="006B69A3">
        <w:t xml:space="preserve"> de los niños</w:t>
      </w:r>
      <w:r w:rsidRPr="006B69A3">
        <w:t xml:space="preserve">. </w:t>
      </w:r>
      <w:smartTag w:uri="urn:schemas-microsoft-com:office:smarttags" w:element="PersonName">
        <w:smartTagPr>
          <w:attr w:name="ProductID" w:val="La Dependencia"/>
        </w:smartTagPr>
        <w:r w:rsidR="00D72CA5" w:rsidRPr="006B69A3">
          <w:t>La Dependencia</w:t>
        </w:r>
      </w:smartTag>
      <w:r w:rsidR="00D72CA5" w:rsidRPr="006B69A3">
        <w:t xml:space="preserve"> colabora también con otros interlocutores</w:t>
      </w:r>
      <w:r w:rsidRPr="006B69A3">
        <w:t>.</w:t>
      </w:r>
    </w:p>
    <w:p w:rsidR="008D243A" w:rsidRPr="006B69A3" w:rsidRDefault="008D243A" w:rsidP="008D243A">
      <w:pPr>
        <w:pStyle w:val="H23G"/>
      </w:pPr>
      <w:r w:rsidRPr="006B69A3">
        <w:tab/>
      </w:r>
      <w:r w:rsidRPr="006B69A3">
        <w:tab/>
      </w:r>
      <w:r w:rsidR="00331D4D" w:rsidRPr="006B69A3">
        <w:t>Organizaciones no gubernamentales</w:t>
      </w:r>
    </w:p>
    <w:p w:rsidR="008D243A" w:rsidRPr="006B69A3" w:rsidRDefault="008D243A" w:rsidP="008D243A">
      <w:pPr>
        <w:pStyle w:val="H4G"/>
      </w:pPr>
      <w:r w:rsidRPr="006B69A3">
        <w:tab/>
      </w:r>
      <w:r w:rsidRPr="006B69A3">
        <w:tab/>
      </w:r>
      <w:r w:rsidR="00D72CA5" w:rsidRPr="006B69A3">
        <w:t xml:space="preserve">Consejo </w:t>
      </w:r>
      <w:r w:rsidRPr="006B69A3">
        <w:t>Na</w:t>
      </w:r>
      <w:r w:rsidR="00D72CA5" w:rsidRPr="006B69A3">
        <w:t>c</w:t>
      </w:r>
      <w:r w:rsidRPr="006B69A3">
        <w:t>ional</w:t>
      </w:r>
      <w:r w:rsidR="00D72CA5" w:rsidRPr="006B69A3">
        <w:t xml:space="preserve"> de </w:t>
      </w:r>
      <w:smartTag w:uri="urn:schemas-microsoft-com:office:smarttags" w:element="PersonName">
        <w:smartTagPr>
          <w:attr w:name="ProductID" w:val="la Infancia"/>
        </w:smartTagPr>
        <w:r w:rsidR="00D72CA5" w:rsidRPr="006B69A3">
          <w:t>la Infancia</w:t>
        </w:r>
      </w:smartTag>
    </w:p>
    <w:p w:rsidR="008D243A" w:rsidRPr="006B69A3" w:rsidRDefault="008D243A" w:rsidP="008D243A">
      <w:pPr>
        <w:pStyle w:val="SingleTxtG"/>
      </w:pPr>
      <w:r w:rsidRPr="006B69A3">
        <w:t>121.</w:t>
      </w:r>
      <w:r w:rsidRPr="006B69A3">
        <w:tab/>
      </w:r>
      <w:r w:rsidR="00D72CA5" w:rsidRPr="006B69A3">
        <w:t xml:space="preserve">El Consejo organiza un </w:t>
      </w:r>
      <w:r w:rsidR="005C70A2" w:rsidRPr="006B69A3">
        <w:t>módulo de cuatro</w:t>
      </w:r>
      <w:r w:rsidRPr="006B69A3">
        <w:t xml:space="preserve"> sesion</w:t>
      </w:r>
      <w:r w:rsidR="005C70A2" w:rsidRPr="006B69A3">
        <w:t>es sobre las relaciones</w:t>
      </w:r>
      <w:r w:rsidRPr="006B69A3">
        <w:t xml:space="preserve"> pa</w:t>
      </w:r>
      <w:r w:rsidR="005C70A2" w:rsidRPr="006B69A3">
        <w:t>d</w:t>
      </w:r>
      <w:r w:rsidRPr="006B69A3">
        <w:t>re</w:t>
      </w:r>
      <w:r w:rsidR="005C70A2" w:rsidRPr="006B69A3">
        <w:t>s-hijos, titulado</w:t>
      </w:r>
      <w:r w:rsidRPr="006B69A3">
        <w:t xml:space="preserve"> </w:t>
      </w:r>
      <w:r w:rsidR="00661FDC" w:rsidRPr="006B69A3">
        <w:t>"</w:t>
      </w:r>
      <w:r w:rsidRPr="006B69A3">
        <w:t>KIDS</w:t>
      </w:r>
      <w:r w:rsidR="00661FDC" w:rsidRPr="006B69A3">
        <w:t>"</w:t>
      </w:r>
      <w:r w:rsidRPr="006B69A3">
        <w:t xml:space="preserve"> </w:t>
      </w:r>
      <w:r w:rsidR="005C70A2" w:rsidRPr="006B69A3">
        <w:t xml:space="preserve">(Niños) en el que se </w:t>
      </w:r>
      <w:r w:rsidR="00002A35" w:rsidRPr="006B69A3">
        <w:t>abord</w:t>
      </w:r>
      <w:r w:rsidR="005C70A2" w:rsidRPr="006B69A3">
        <w:t>an las</w:t>
      </w:r>
      <w:r w:rsidRPr="006B69A3">
        <w:t xml:space="preserve"> conse</w:t>
      </w:r>
      <w:r w:rsidR="005C70A2" w:rsidRPr="006B69A3">
        <w:t>c</w:t>
      </w:r>
      <w:r w:rsidRPr="006B69A3">
        <w:t>uenc</w:t>
      </w:r>
      <w:r w:rsidR="005C70A2" w:rsidRPr="006B69A3">
        <w:t>ias</w:t>
      </w:r>
      <w:r w:rsidRPr="006B69A3">
        <w:t xml:space="preserve">, </w:t>
      </w:r>
      <w:r w:rsidR="005C70A2" w:rsidRPr="006B69A3">
        <w:t xml:space="preserve">las </w:t>
      </w:r>
      <w:r w:rsidRPr="006B69A3">
        <w:t>comunica</w:t>
      </w:r>
      <w:r w:rsidR="005C70A2" w:rsidRPr="006B69A3">
        <w:t>c</w:t>
      </w:r>
      <w:r w:rsidRPr="006B69A3">
        <w:t>ion</w:t>
      </w:r>
      <w:r w:rsidR="005C70A2" w:rsidRPr="006B69A3">
        <w:t>e</w:t>
      </w:r>
      <w:r w:rsidRPr="006B69A3">
        <w:t xml:space="preserve">s, </w:t>
      </w:r>
      <w:r w:rsidR="005C70A2" w:rsidRPr="006B69A3">
        <w:t xml:space="preserve">la </w:t>
      </w:r>
      <w:r w:rsidR="00D83D1D" w:rsidRPr="006B69A3">
        <w:t>estabilidad</w:t>
      </w:r>
      <w:r w:rsidR="005C70A2" w:rsidRPr="006B69A3">
        <w:t xml:space="preserve"> </w:t>
      </w:r>
      <w:r w:rsidRPr="006B69A3">
        <w:t xml:space="preserve">y </w:t>
      </w:r>
      <w:r w:rsidR="005C70A2" w:rsidRPr="006B69A3">
        <w:t xml:space="preserve">los problemas relacionados con </w:t>
      </w:r>
      <w:smartTag w:uri="urn:schemas-microsoft-com:office:smarttags" w:element="PersonName">
        <w:smartTagPr>
          <w:attr w:name="ProductID" w:val="la propiedad. En"/>
        </w:smartTagPr>
        <w:r w:rsidR="005C70A2" w:rsidRPr="006B69A3">
          <w:t>la</w:t>
        </w:r>
        <w:r w:rsidRPr="006B69A3">
          <w:t xml:space="preserve"> </w:t>
        </w:r>
        <w:r w:rsidR="005C70A2" w:rsidRPr="006B69A3">
          <w:t>propiedad</w:t>
        </w:r>
        <w:r w:rsidRPr="006B69A3">
          <w:t xml:space="preserve">. </w:t>
        </w:r>
        <w:r w:rsidR="005C70A2" w:rsidRPr="006B69A3">
          <w:t>En</w:t>
        </w:r>
      </w:smartTag>
      <w:r w:rsidR="005C70A2" w:rsidRPr="006B69A3">
        <w:t xml:space="preserve"> ese</w:t>
      </w:r>
      <w:r w:rsidRPr="006B69A3">
        <w:t xml:space="preserve"> program</w:t>
      </w:r>
      <w:r w:rsidR="005C70A2" w:rsidRPr="006B69A3">
        <w:t>a</w:t>
      </w:r>
      <w:r w:rsidRPr="006B69A3">
        <w:t xml:space="preserve"> </w:t>
      </w:r>
      <w:r w:rsidR="005C70A2" w:rsidRPr="006B69A3">
        <w:t>se ali</w:t>
      </w:r>
      <w:r w:rsidRPr="006B69A3">
        <w:t>en</w:t>
      </w:r>
      <w:r w:rsidR="005C70A2" w:rsidRPr="006B69A3">
        <w:t>ta a los</w:t>
      </w:r>
      <w:r w:rsidRPr="006B69A3">
        <w:t xml:space="preserve"> pa</w:t>
      </w:r>
      <w:r w:rsidR="005C70A2" w:rsidRPr="006B69A3">
        <w:t>d</w:t>
      </w:r>
      <w:r w:rsidRPr="006B69A3">
        <w:t xml:space="preserve">res </w:t>
      </w:r>
      <w:r w:rsidR="005C70A2" w:rsidRPr="006B69A3">
        <w:t>a compartir sus</w:t>
      </w:r>
      <w:r w:rsidRPr="006B69A3">
        <w:t xml:space="preserve"> experienc</w:t>
      </w:r>
      <w:r w:rsidR="005C70A2" w:rsidRPr="006B69A3">
        <w:t>ia</w:t>
      </w:r>
      <w:r w:rsidRPr="006B69A3">
        <w:t xml:space="preserve">s </w:t>
      </w:r>
      <w:r w:rsidR="005C70A2" w:rsidRPr="006B69A3">
        <w:t>y buscar juntos una</w:t>
      </w:r>
      <w:r w:rsidRPr="006B69A3">
        <w:t xml:space="preserve"> solu</w:t>
      </w:r>
      <w:r w:rsidR="005C70A2" w:rsidRPr="006B69A3">
        <w:t>c</w:t>
      </w:r>
      <w:r w:rsidRPr="006B69A3">
        <w:t>i</w:t>
      </w:r>
      <w:r w:rsidR="005C70A2" w:rsidRPr="006B69A3">
        <w:t>ó</w:t>
      </w:r>
      <w:r w:rsidRPr="006B69A3">
        <w:t>n.</w:t>
      </w:r>
    </w:p>
    <w:p w:rsidR="008D243A" w:rsidRPr="006B69A3" w:rsidRDefault="008D243A" w:rsidP="008D243A">
      <w:pPr>
        <w:pStyle w:val="SingleTxtG"/>
      </w:pPr>
      <w:r w:rsidRPr="006B69A3">
        <w:t>122.</w:t>
      </w:r>
      <w:r w:rsidRPr="006B69A3">
        <w:tab/>
      </w:r>
      <w:r w:rsidR="005C70A2" w:rsidRPr="006B69A3">
        <w:t xml:space="preserve">El Consejo es también el centro de coordinación del Programa de Valores </w:t>
      </w:r>
      <w:r w:rsidR="00002A35" w:rsidRPr="006B69A3">
        <w:t xml:space="preserve">para </w:t>
      </w:r>
      <w:smartTag w:uri="urn:schemas-microsoft-com:office:smarttags" w:element="PersonName">
        <w:smartTagPr>
          <w:attr w:name="ProductID" w:val="la Vida"/>
        </w:smartTagPr>
        <w:r w:rsidR="00002A35" w:rsidRPr="006B69A3">
          <w:t xml:space="preserve">la </w:t>
        </w:r>
        <w:r w:rsidR="005C70A2" w:rsidRPr="006B69A3">
          <w:t>Vi</w:t>
        </w:r>
        <w:r w:rsidR="00002A35" w:rsidRPr="006B69A3">
          <w:t>da</w:t>
        </w:r>
      </w:smartTag>
      <w:r w:rsidR="005C70A2" w:rsidRPr="006B69A3">
        <w:t xml:space="preserve"> de </w:t>
      </w:r>
      <w:smartTag w:uri="urn:schemas-microsoft-com:office:smarttags" w:element="PersonName">
        <w:smartTagPr>
          <w:attr w:name="ProductID" w:val="la UNESCO"/>
        </w:smartTagPr>
        <w:r w:rsidR="005C70A2" w:rsidRPr="006B69A3">
          <w:t>la</w:t>
        </w:r>
        <w:r w:rsidRPr="006B69A3">
          <w:t xml:space="preserve"> UNESCO</w:t>
        </w:r>
      </w:smartTag>
      <w:r w:rsidR="005C70A2" w:rsidRPr="006B69A3">
        <w:t>, que trabaja en estrecha</w:t>
      </w:r>
      <w:r w:rsidRPr="006B69A3">
        <w:t xml:space="preserve"> colabora</w:t>
      </w:r>
      <w:r w:rsidR="005C70A2" w:rsidRPr="006B69A3">
        <w:t>c</w:t>
      </w:r>
      <w:r w:rsidRPr="006B69A3">
        <w:t>i</w:t>
      </w:r>
      <w:r w:rsidR="005C70A2" w:rsidRPr="006B69A3">
        <w:t>ó</w:t>
      </w:r>
      <w:r w:rsidRPr="006B69A3">
        <w:t xml:space="preserve">n </w:t>
      </w:r>
      <w:r w:rsidR="005C70A2" w:rsidRPr="006B69A3">
        <w:t>con el</w:t>
      </w:r>
      <w:r w:rsidRPr="006B69A3">
        <w:t xml:space="preserve"> Minist</w:t>
      </w:r>
      <w:r w:rsidR="005C70A2" w:rsidRPr="006B69A3">
        <w:t>e</w:t>
      </w:r>
      <w:r w:rsidRPr="006B69A3">
        <w:t>r</w:t>
      </w:r>
      <w:r w:rsidR="005C70A2" w:rsidRPr="006B69A3">
        <w:t>io de</w:t>
      </w:r>
      <w:r w:rsidRPr="006B69A3">
        <w:t xml:space="preserve"> Educa</w:t>
      </w:r>
      <w:r w:rsidR="005C70A2" w:rsidRPr="006B69A3">
        <w:t>c</w:t>
      </w:r>
      <w:r w:rsidRPr="006B69A3">
        <w:t>i</w:t>
      </w:r>
      <w:r w:rsidR="005C70A2" w:rsidRPr="006B69A3">
        <w:t>ón</w:t>
      </w:r>
      <w:r w:rsidRPr="006B69A3">
        <w:t xml:space="preserve"> </w:t>
      </w:r>
      <w:r w:rsidR="00002A35" w:rsidRPr="006B69A3">
        <w:t>con miras a su</w:t>
      </w:r>
      <w:r w:rsidR="005C70A2" w:rsidRPr="006B69A3">
        <w:t xml:space="preserve"> aplica</w:t>
      </w:r>
      <w:r w:rsidR="00002A35" w:rsidRPr="006B69A3">
        <w:t>ción</w:t>
      </w:r>
      <w:r w:rsidRPr="006B69A3">
        <w:t xml:space="preserve">. </w:t>
      </w:r>
      <w:r w:rsidR="00AB7852" w:rsidRPr="006B69A3">
        <w:t>El</w:t>
      </w:r>
      <w:r w:rsidRPr="006B69A3">
        <w:t xml:space="preserve"> program</w:t>
      </w:r>
      <w:r w:rsidR="00AB7852" w:rsidRPr="006B69A3">
        <w:t>a</w:t>
      </w:r>
      <w:r w:rsidRPr="006B69A3">
        <w:t xml:space="preserve"> </w:t>
      </w:r>
      <w:r w:rsidR="00AB7852" w:rsidRPr="006B69A3">
        <w:t>cuenta con un</w:t>
      </w:r>
      <w:r w:rsidRPr="006B69A3">
        <w:t xml:space="preserve"> </w:t>
      </w:r>
      <w:r w:rsidR="00002A35" w:rsidRPr="006B69A3">
        <w:t xml:space="preserve">elemento destinado </w:t>
      </w:r>
      <w:r w:rsidR="00AB7852" w:rsidRPr="006B69A3">
        <w:t>a los</w:t>
      </w:r>
      <w:r w:rsidRPr="006B69A3">
        <w:t xml:space="preserve"> pa</w:t>
      </w:r>
      <w:r w:rsidR="00AB7852" w:rsidRPr="006B69A3">
        <w:t>d</w:t>
      </w:r>
      <w:r w:rsidRPr="006B69A3">
        <w:t>res</w:t>
      </w:r>
      <w:r w:rsidR="00AB7852" w:rsidRPr="006B69A3">
        <w:t xml:space="preserve">, que se ha </w:t>
      </w:r>
      <w:r w:rsidR="00002A35" w:rsidRPr="006B69A3">
        <w:t>hecho llegar al</w:t>
      </w:r>
      <w:r w:rsidR="00AB7852" w:rsidRPr="006B69A3">
        <w:t xml:space="preserve"> Consejo Escolar</w:t>
      </w:r>
      <w:r w:rsidRPr="006B69A3">
        <w:t>.</w:t>
      </w:r>
    </w:p>
    <w:p w:rsidR="008D243A" w:rsidRPr="006B69A3" w:rsidRDefault="008D243A" w:rsidP="008D243A">
      <w:pPr>
        <w:pStyle w:val="SingleTxtG"/>
      </w:pPr>
      <w:r w:rsidRPr="006B69A3">
        <w:t>123.</w:t>
      </w:r>
      <w:r w:rsidRPr="006B69A3">
        <w:tab/>
      </w:r>
      <w:r w:rsidR="00AB7852" w:rsidRPr="006B69A3">
        <w:t>El Consejo</w:t>
      </w:r>
      <w:r w:rsidRPr="006B69A3">
        <w:t xml:space="preserve"> N</w:t>
      </w:r>
      <w:r w:rsidR="00AB7852" w:rsidRPr="006B69A3">
        <w:t xml:space="preserve">acional de </w:t>
      </w:r>
      <w:smartTag w:uri="urn:schemas-microsoft-com:office:smarttags" w:element="PersonName">
        <w:smartTagPr>
          <w:attr w:name="ProductID" w:val="la Infancia"/>
        </w:smartTagPr>
        <w:r w:rsidR="00AB7852" w:rsidRPr="006B69A3">
          <w:t>la Infancia</w:t>
        </w:r>
      </w:smartTag>
      <w:r w:rsidRPr="006B69A3">
        <w:t xml:space="preserve"> </w:t>
      </w:r>
      <w:r w:rsidR="00AB7852" w:rsidRPr="006B69A3">
        <w:t>tiene un grupo</w:t>
      </w:r>
      <w:r w:rsidRPr="006B69A3">
        <w:t xml:space="preserve"> activ</w:t>
      </w:r>
      <w:r w:rsidR="00AB7852" w:rsidRPr="006B69A3">
        <w:t>o de</w:t>
      </w:r>
      <w:r w:rsidRPr="006B69A3">
        <w:t xml:space="preserve"> </w:t>
      </w:r>
      <w:r w:rsidR="00AB7852" w:rsidRPr="006B69A3">
        <w:t>p</w:t>
      </w:r>
      <w:r w:rsidRPr="006B69A3">
        <w:t>a</w:t>
      </w:r>
      <w:r w:rsidR="00AB7852" w:rsidRPr="006B69A3">
        <w:t>dr</w:t>
      </w:r>
      <w:r w:rsidRPr="006B69A3">
        <w:t xml:space="preserve">es </w:t>
      </w:r>
      <w:r w:rsidR="00B11A60" w:rsidRPr="006B69A3">
        <w:t xml:space="preserve">y está colaborando con </w:t>
      </w:r>
      <w:r w:rsidR="00002A35" w:rsidRPr="006B69A3">
        <w:t>estos últimos</w:t>
      </w:r>
      <w:r w:rsidR="00B11A60" w:rsidRPr="006B69A3">
        <w:t xml:space="preserve"> en</w:t>
      </w:r>
      <w:r w:rsidRPr="006B69A3">
        <w:t xml:space="preserve"> diferent</w:t>
      </w:r>
      <w:r w:rsidR="00B11A60" w:rsidRPr="006B69A3">
        <w:t>es e</w:t>
      </w:r>
      <w:r w:rsidRPr="006B69A3">
        <w:t>sc</w:t>
      </w:r>
      <w:r w:rsidR="00B11A60" w:rsidRPr="006B69A3">
        <w:t>uelas</w:t>
      </w:r>
      <w:r w:rsidRPr="006B69A3">
        <w:t xml:space="preserve"> </w:t>
      </w:r>
      <w:r w:rsidR="00B11A60" w:rsidRPr="006B69A3">
        <w:t xml:space="preserve">a fin de </w:t>
      </w:r>
      <w:r w:rsidRPr="006B69A3">
        <w:t>promo</w:t>
      </w:r>
      <w:r w:rsidR="00B11A60" w:rsidRPr="006B69A3">
        <w:t>v</w:t>
      </w:r>
      <w:r w:rsidRPr="006B69A3">
        <w:t>e</w:t>
      </w:r>
      <w:r w:rsidR="00B11A60" w:rsidRPr="006B69A3">
        <w:t>r la paternidad</w:t>
      </w:r>
      <w:r w:rsidRPr="006B69A3">
        <w:t xml:space="preserve"> respons</w:t>
      </w:r>
      <w:r w:rsidR="00B11A60" w:rsidRPr="006B69A3">
        <w:t>a</w:t>
      </w:r>
      <w:r w:rsidRPr="006B69A3">
        <w:t>ble.</w:t>
      </w:r>
    </w:p>
    <w:p w:rsidR="008D243A" w:rsidRPr="006B69A3" w:rsidRDefault="008D243A" w:rsidP="008D243A">
      <w:pPr>
        <w:pStyle w:val="SingleTxtG"/>
      </w:pPr>
      <w:r w:rsidRPr="006B69A3">
        <w:t>124.</w:t>
      </w:r>
      <w:r w:rsidRPr="006B69A3">
        <w:tab/>
      </w:r>
      <w:r w:rsidR="00B11A60" w:rsidRPr="006B69A3">
        <w:t xml:space="preserve">En cooperación con el Ministerio de Salud y Desarrollo Social, el Consejo </w:t>
      </w:r>
      <w:r w:rsidR="00002A35" w:rsidRPr="006B69A3">
        <w:t>cr</w:t>
      </w:r>
      <w:r w:rsidR="00B11A60" w:rsidRPr="006B69A3">
        <w:t>eó el programa de</w:t>
      </w:r>
      <w:r w:rsidRPr="006B69A3">
        <w:t xml:space="preserve"> televisi</w:t>
      </w:r>
      <w:r w:rsidR="00B11A60" w:rsidRPr="006B69A3">
        <w:t>ón</w:t>
      </w:r>
      <w:r w:rsidRPr="006B69A3">
        <w:t xml:space="preserve"> </w:t>
      </w:r>
      <w:r w:rsidR="00661FDC" w:rsidRPr="006B69A3">
        <w:t>"</w:t>
      </w:r>
      <w:r w:rsidRPr="006B69A3">
        <w:t>Mes Chers Parents</w:t>
      </w:r>
      <w:r w:rsidR="00661FDC" w:rsidRPr="006B69A3">
        <w:t>"</w:t>
      </w:r>
      <w:r w:rsidRPr="006B69A3">
        <w:t xml:space="preserve"> </w:t>
      </w:r>
      <w:r w:rsidR="00B11A60" w:rsidRPr="006B69A3">
        <w:t xml:space="preserve">(Mis queridos padres) que </w:t>
      </w:r>
      <w:r w:rsidR="00002A35" w:rsidRPr="006B69A3">
        <w:t>plantea aspectos de las</w:t>
      </w:r>
      <w:r w:rsidR="00B11A60" w:rsidRPr="006B69A3">
        <w:t xml:space="preserve"> relaciones padres-hijos,</w:t>
      </w:r>
      <w:r w:rsidRPr="006B69A3">
        <w:t xml:space="preserve"> </w:t>
      </w:r>
      <w:r w:rsidR="00B11A60" w:rsidRPr="006B69A3">
        <w:t>el crecimiento del niño y su desarrollo</w:t>
      </w:r>
      <w:r w:rsidRPr="006B69A3">
        <w:t>.</w:t>
      </w:r>
    </w:p>
    <w:p w:rsidR="008D243A" w:rsidRPr="006B69A3" w:rsidRDefault="008D243A" w:rsidP="008D243A">
      <w:pPr>
        <w:pStyle w:val="H4G"/>
      </w:pPr>
      <w:r w:rsidRPr="006B69A3">
        <w:tab/>
      </w:r>
      <w:r w:rsidRPr="006B69A3">
        <w:tab/>
      </w:r>
      <w:r w:rsidR="00B11A60" w:rsidRPr="006B69A3">
        <w:t>A</w:t>
      </w:r>
      <w:r w:rsidRPr="006B69A3">
        <w:t>lian</w:t>
      </w:r>
      <w:r w:rsidR="00B11A60" w:rsidRPr="006B69A3">
        <w:t>za</w:t>
      </w:r>
      <w:r w:rsidRPr="006B69A3">
        <w:t xml:space="preserve"> </w:t>
      </w:r>
      <w:r w:rsidR="00B11A60" w:rsidRPr="006B69A3">
        <w:t>de</w:t>
      </w:r>
      <w:r w:rsidRPr="006B69A3">
        <w:t xml:space="preserve"> Solidari</w:t>
      </w:r>
      <w:r w:rsidR="00B11A60" w:rsidRPr="006B69A3">
        <w:t xml:space="preserve">dad para </w:t>
      </w:r>
      <w:smartTag w:uri="urn:schemas-microsoft-com:office:smarttags" w:element="PersonName">
        <w:smartTagPr>
          <w:attr w:name="ProductID" w:val="la Familia"/>
        </w:smartTagPr>
        <w:r w:rsidR="00B11A60" w:rsidRPr="006B69A3">
          <w:t>la</w:t>
        </w:r>
        <w:r w:rsidRPr="006B69A3">
          <w:t xml:space="preserve"> Famil</w:t>
        </w:r>
        <w:r w:rsidR="00B11A60" w:rsidRPr="006B69A3">
          <w:t>ia</w:t>
        </w:r>
      </w:smartTag>
    </w:p>
    <w:p w:rsidR="008D243A" w:rsidRPr="006B69A3" w:rsidRDefault="008D243A" w:rsidP="008D243A">
      <w:pPr>
        <w:pStyle w:val="SingleTxtG"/>
      </w:pPr>
      <w:r w:rsidRPr="006B69A3">
        <w:t>125.</w:t>
      </w:r>
      <w:r w:rsidRPr="006B69A3">
        <w:tab/>
      </w:r>
      <w:smartTag w:uri="urn:schemas-microsoft-com:office:smarttags" w:element="PersonName">
        <w:smartTagPr>
          <w:attr w:name="ProductID" w:val="La Alianza"/>
        </w:smartTagPr>
        <w:r w:rsidR="00B11A60" w:rsidRPr="006B69A3">
          <w:t>La Alianza</w:t>
        </w:r>
      </w:smartTag>
      <w:r w:rsidRPr="006B69A3">
        <w:t xml:space="preserve"> </w:t>
      </w:r>
      <w:r w:rsidR="00B11A60" w:rsidRPr="006B69A3">
        <w:t>trabaja con la</w:t>
      </w:r>
      <w:r w:rsidRPr="006B69A3">
        <w:t xml:space="preserve"> famil</w:t>
      </w:r>
      <w:r w:rsidR="00B11A60" w:rsidRPr="006B69A3">
        <w:t>ia</w:t>
      </w:r>
      <w:r w:rsidR="002F45C0" w:rsidRPr="006B69A3">
        <w:t>,</w:t>
      </w:r>
      <w:r w:rsidR="00B11A60" w:rsidRPr="006B69A3">
        <w:t xml:space="preserve"> y la</w:t>
      </w:r>
      <w:r w:rsidRPr="006B69A3">
        <w:t xml:space="preserve"> </w:t>
      </w:r>
      <w:r w:rsidR="00B11A60" w:rsidRPr="006B69A3">
        <w:t>educación</w:t>
      </w:r>
      <w:r w:rsidRPr="006B69A3">
        <w:t xml:space="preserve"> par</w:t>
      </w:r>
      <w:r w:rsidR="00B11A60" w:rsidRPr="006B69A3">
        <w:t>a el desempeño de las funciones par</w:t>
      </w:r>
      <w:r w:rsidRPr="006B69A3">
        <w:t>ent</w:t>
      </w:r>
      <w:r w:rsidR="00B11A60" w:rsidRPr="006B69A3">
        <w:t xml:space="preserve">ales constituye una </w:t>
      </w:r>
      <w:r w:rsidRPr="006B69A3">
        <w:t>part</w:t>
      </w:r>
      <w:r w:rsidR="00B11A60" w:rsidRPr="006B69A3">
        <w:t>e fundamental</w:t>
      </w:r>
      <w:r w:rsidRPr="006B69A3">
        <w:t xml:space="preserve"> </w:t>
      </w:r>
      <w:r w:rsidR="009F2F2C" w:rsidRPr="006B69A3">
        <w:t>de su trabajo</w:t>
      </w:r>
      <w:r w:rsidRPr="006B69A3">
        <w:t xml:space="preserve">. </w:t>
      </w:r>
      <w:r w:rsidR="009F2F2C" w:rsidRPr="006B69A3">
        <w:t>Sus</w:t>
      </w:r>
      <w:r w:rsidRPr="006B69A3">
        <w:t xml:space="preserve"> program</w:t>
      </w:r>
      <w:r w:rsidR="009F2F2C" w:rsidRPr="006B69A3">
        <w:t>a</w:t>
      </w:r>
      <w:r w:rsidRPr="006B69A3">
        <w:t xml:space="preserve">s </w:t>
      </w:r>
      <w:r w:rsidR="009F2F2C" w:rsidRPr="006B69A3">
        <w:t>se</w:t>
      </w:r>
      <w:r w:rsidRPr="006B69A3">
        <w:t xml:space="preserve"> formula</w:t>
      </w:r>
      <w:r w:rsidR="009F2F2C" w:rsidRPr="006B69A3">
        <w:t>n</w:t>
      </w:r>
      <w:r w:rsidRPr="006B69A3">
        <w:t xml:space="preserve"> </w:t>
      </w:r>
      <w:r w:rsidR="009F2F2C" w:rsidRPr="006B69A3">
        <w:t xml:space="preserve">de conformidad con </w:t>
      </w:r>
      <w:r w:rsidR="002F45C0" w:rsidRPr="006B69A3">
        <w:t>el</w:t>
      </w:r>
      <w:r w:rsidRPr="006B69A3">
        <w:t xml:space="preserve"> Manual</w:t>
      </w:r>
      <w:r w:rsidR="009F2F2C" w:rsidRPr="006B69A3">
        <w:t xml:space="preserve"> de relaciones padres-hijos</w:t>
      </w:r>
      <w:r w:rsidRPr="006B69A3">
        <w:t>.</w:t>
      </w:r>
    </w:p>
    <w:p w:rsidR="008D243A" w:rsidRPr="006B69A3" w:rsidRDefault="008D243A" w:rsidP="008D243A">
      <w:pPr>
        <w:pStyle w:val="H4G"/>
      </w:pPr>
      <w:r w:rsidRPr="006B69A3">
        <w:tab/>
      </w:r>
      <w:r w:rsidRPr="006B69A3">
        <w:tab/>
        <w:t>Uni</w:t>
      </w:r>
      <w:r w:rsidR="009F2F2C" w:rsidRPr="006B69A3">
        <w:t>ó</w:t>
      </w:r>
      <w:r w:rsidRPr="006B69A3">
        <w:t>n</w:t>
      </w:r>
      <w:r w:rsidR="009F2F2C" w:rsidRPr="006B69A3">
        <w:t xml:space="preserve"> de Madres</w:t>
      </w:r>
    </w:p>
    <w:p w:rsidR="008D243A" w:rsidRPr="006B69A3" w:rsidRDefault="008D243A" w:rsidP="008D243A">
      <w:pPr>
        <w:pStyle w:val="SingleTxtG"/>
      </w:pPr>
      <w:r w:rsidRPr="006B69A3">
        <w:t>126.</w:t>
      </w:r>
      <w:r w:rsidRPr="006B69A3">
        <w:tab/>
      </w:r>
      <w:smartTag w:uri="urn:schemas-microsoft-com:office:smarttags" w:element="PersonName">
        <w:smartTagPr>
          <w:attr w:name="ProductID" w:val="La Uni￳n"/>
        </w:smartTagPr>
        <w:r w:rsidR="009F2F2C" w:rsidRPr="006B69A3">
          <w:t>La Unión</w:t>
        </w:r>
      </w:smartTag>
      <w:r w:rsidR="009F2F2C" w:rsidRPr="006B69A3">
        <w:t xml:space="preserve"> de </w:t>
      </w:r>
      <w:r w:rsidRPr="006B69A3">
        <w:t>M</w:t>
      </w:r>
      <w:r w:rsidR="009F2F2C" w:rsidRPr="006B69A3">
        <w:t>adres</w:t>
      </w:r>
      <w:r w:rsidRPr="006B69A3">
        <w:t xml:space="preserve"> </w:t>
      </w:r>
      <w:r w:rsidR="009F2F2C" w:rsidRPr="006B69A3">
        <w:t>colabora con los</w:t>
      </w:r>
      <w:r w:rsidRPr="006B69A3">
        <w:t xml:space="preserve"> pa</w:t>
      </w:r>
      <w:r w:rsidR="009F2F2C" w:rsidRPr="006B69A3">
        <w:t>d</w:t>
      </w:r>
      <w:r w:rsidRPr="006B69A3">
        <w:t xml:space="preserve">res </w:t>
      </w:r>
      <w:r w:rsidR="009F2F2C" w:rsidRPr="006B69A3">
        <w:t>e</w:t>
      </w:r>
      <w:r w:rsidRPr="006B69A3">
        <w:t>n e</w:t>
      </w:r>
      <w:r w:rsidR="009F2F2C" w:rsidRPr="006B69A3">
        <w:t>l</w:t>
      </w:r>
      <w:r w:rsidRPr="006B69A3">
        <w:t xml:space="preserve"> ho</w:t>
      </w:r>
      <w:r w:rsidR="009F2F2C" w:rsidRPr="006B69A3">
        <w:t>gar</w:t>
      </w:r>
      <w:r w:rsidRPr="006B69A3">
        <w:t xml:space="preserve"> </w:t>
      </w:r>
      <w:r w:rsidR="002F45C0" w:rsidRPr="006B69A3">
        <w:t>y mantiene</w:t>
      </w:r>
      <w:r w:rsidR="009F2F2C" w:rsidRPr="006B69A3">
        <w:t xml:space="preserve"> relaciones especiales con los abuelos que están criando a sus nietos</w:t>
      </w:r>
      <w:r w:rsidRPr="006B69A3">
        <w:t xml:space="preserve">. </w:t>
      </w:r>
      <w:r w:rsidR="009F2F2C" w:rsidRPr="006B69A3">
        <w:t>Sus</w:t>
      </w:r>
      <w:r w:rsidRPr="006B69A3">
        <w:t xml:space="preserve"> program</w:t>
      </w:r>
      <w:r w:rsidR="009F2F2C" w:rsidRPr="006B69A3">
        <w:t>as</w:t>
      </w:r>
      <w:r w:rsidRPr="006B69A3">
        <w:t xml:space="preserve"> inclu</w:t>
      </w:r>
      <w:r w:rsidR="009F2F2C" w:rsidRPr="006B69A3">
        <w:t>yen la atención</w:t>
      </w:r>
      <w:r w:rsidRPr="006B69A3">
        <w:t xml:space="preserve"> parent</w:t>
      </w:r>
      <w:r w:rsidR="009F2F2C" w:rsidRPr="006B69A3">
        <w:t>al</w:t>
      </w:r>
      <w:r w:rsidR="0005766A" w:rsidRPr="006B69A3">
        <w:t xml:space="preserve"> basada en la fe</w:t>
      </w:r>
      <w:r w:rsidRPr="006B69A3">
        <w:t xml:space="preserve"> </w:t>
      </w:r>
      <w:r w:rsidR="0005766A" w:rsidRPr="006B69A3">
        <w:t>religiosa</w:t>
      </w:r>
      <w:r w:rsidRPr="006B69A3">
        <w:t>.</w:t>
      </w:r>
    </w:p>
    <w:p w:rsidR="008D243A" w:rsidRPr="006B69A3" w:rsidRDefault="008D243A" w:rsidP="008D243A">
      <w:pPr>
        <w:pStyle w:val="H4G"/>
      </w:pPr>
      <w:r w:rsidRPr="006B69A3">
        <w:tab/>
      </w:r>
      <w:r w:rsidRPr="006B69A3">
        <w:tab/>
        <w:t>Asocia</w:t>
      </w:r>
      <w:r w:rsidR="0005766A" w:rsidRPr="006B69A3">
        <w:t>c</w:t>
      </w:r>
      <w:r w:rsidRPr="006B69A3">
        <w:t>i</w:t>
      </w:r>
      <w:r w:rsidR="0005766A" w:rsidRPr="006B69A3">
        <w:t>ó</w:t>
      </w:r>
      <w:r w:rsidRPr="006B69A3">
        <w:t>n</w:t>
      </w:r>
      <w:r w:rsidR="00A93100" w:rsidRPr="006B69A3">
        <w:t xml:space="preserve"> de P</w:t>
      </w:r>
      <w:r w:rsidR="0005766A" w:rsidRPr="006B69A3">
        <w:t>adres</w:t>
      </w:r>
    </w:p>
    <w:p w:rsidR="008D243A" w:rsidRPr="006B69A3" w:rsidRDefault="008D243A" w:rsidP="008D243A">
      <w:pPr>
        <w:pStyle w:val="SingleTxtG"/>
      </w:pPr>
      <w:r w:rsidRPr="006B69A3">
        <w:t>127.</w:t>
      </w:r>
      <w:r w:rsidRPr="006B69A3">
        <w:tab/>
      </w:r>
      <w:smartTag w:uri="urn:schemas-microsoft-com:office:smarttags" w:element="PersonName">
        <w:smartTagPr>
          <w:attr w:name="ProductID" w:val="La Asociaci￳n"/>
        </w:smartTagPr>
        <w:r w:rsidR="0005766A" w:rsidRPr="006B69A3">
          <w:t>La</w:t>
        </w:r>
        <w:r w:rsidRPr="006B69A3">
          <w:t xml:space="preserve"> Asocia</w:t>
        </w:r>
        <w:r w:rsidR="0005766A" w:rsidRPr="006B69A3">
          <w:t>c</w:t>
        </w:r>
        <w:r w:rsidRPr="006B69A3">
          <w:t>i</w:t>
        </w:r>
        <w:r w:rsidR="0005766A" w:rsidRPr="006B69A3">
          <w:t>ó</w:t>
        </w:r>
        <w:r w:rsidRPr="006B69A3">
          <w:t>n</w:t>
        </w:r>
      </w:smartTag>
      <w:r w:rsidRPr="006B69A3">
        <w:t xml:space="preserve"> </w:t>
      </w:r>
      <w:r w:rsidR="0005766A" w:rsidRPr="006B69A3">
        <w:t xml:space="preserve">de </w:t>
      </w:r>
      <w:r w:rsidR="00A93100" w:rsidRPr="006B69A3">
        <w:t>P</w:t>
      </w:r>
      <w:r w:rsidR="0005766A" w:rsidRPr="006B69A3">
        <w:t>adres</w:t>
      </w:r>
      <w:r w:rsidRPr="006B69A3">
        <w:t xml:space="preserve"> </w:t>
      </w:r>
      <w:r w:rsidR="0005766A" w:rsidRPr="006B69A3">
        <w:t>trabaja en contacto con la</w:t>
      </w:r>
      <w:r w:rsidRPr="006B69A3">
        <w:t xml:space="preserve"> famil</w:t>
      </w:r>
      <w:r w:rsidR="0005766A" w:rsidRPr="006B69A3">
        <w:t>ia en el</w:t>
      </w:r>
      <w:r w:rsidRPr="006B69A3">
        <w:t xml:space="preserve"> ho</w:t>
      </w:r>
      <w:r w:rsidR="0005766A" w:rsidRPr="006B69A3">
        <w:t>gar</w:t>
      </w:r>
      <w:r w:rsidRPr="006B69A3">
        <w:t xml:space="preserve">, </w:t>
      </w:r>
      <w:r w:rsidR="00A93100" w:rsidRPr="006B69A3">
        <w:t>prestando apoyo en los casos de</w:t>
      </w:r>
      <w:r w:rsidRPr="006B69A3">
        <w:t xml:space="preserve"> violenc</w:t>
      </w:r>
      <w:r w:rsidR="00A93100" w:rsidRPr="006B69A3">
        <w:t>ia doméstica</w:t>
      </w:r>
      <w:r w:rsidRPr="006B69A3">
        <w:t xml:space="preserve">. </w:t>
      </w:r>
      <w:r w:rsidR="00A93100" w:rsidRPr="006B69A3">
        <w:t>No dispone de</w:t>
      </w:r>
      <w:r w:rsidRPr="006B69A3">
        <w:t xml:space="preserve"> program</w:t>
      </w:r>
      <w:r w:rsidR="00A93100" w:rsidRPr="006B69A3">
        <w:t>as oficiales sobre las relaciones padres-hijos,</w:t>
      </w:r>
      <w:r w:rsidRPr="006B69A3">
        <w:t xml:space="preserve"> </w:t>
      </w:r>
      <w:r w:rsidR="00A93100" w:rsidRPr="006B69A3">
        <w:t>pero alienta a los padres a seguir los que</w:t>
      </w:r>
      <w:r w:rsidRPr="006B69A3">
        <w:t xml:space="preserve"> ofre</w:t>
      </w:r>
      <w:r w:rsidR="00A93100" w:rsidRPr="006B69A3">
        <w:t>cen otras</w:t>
      </w:r>
      <w:r w:rsidRPr="006B69A3">
        <w:t xml:space="preserve"> organiza</w:t>
      </w:r>
      <w:r w:rsidR="00A93100" w:rsidRPr="006B69A3">
        <w:t>c</w:t>
      </w:r>
      <w:r w:rsidRPr="006B69A3">
        <w:t>ion</w:t>
      </w:r>
      <w:r w:rsidR="00A93100" w:rsidRPr="006B69A3">
        <w:t>e</w:t>
      </w:r>
      <w:r w:rsidRPr="006B69A3">
        <w:t>s.</w:t>
      </w:r>
    </w:p>
    <w:p w:rsidR="008D243A" w:rsidRPr="006B69A3" w:rsidRDefault="008D243A" w:rsidP="008D243A">
      <w:pPr>
        <w:pStyle w:val="H4G"/>
      </w:pPr>
      <w:r w:rsidRPr="006B69A3">
        <w:tab/>
      </w:r>
      <w:r w:rsidRPr="006B69A3">
        <w:tab/>
      </w:r>
      <w:r w:rsidR="00A93100" w:rsidRPr="006B69A3">
        <w:t>As</w:t>
      </w:r>
      <w:r w:rsidRPr="006B69A3">
        <w:t>ocia</w:t>
      </w:r>
      <w:r w:rsidR="00A93100" w:rsidRPr="006B69A3">
        <w:t>c</w:t>
      </w:r>
      <w:r w:rsidRPr="006B69A3">
        <w:t>i</w:t>
      </w:r>
      <w:r w:rsidR="00A93100" w:rsidRPr="006B69A3">
        <w:t>ó</w:t>
      </w:r>
      <w:r w:rsidRPr="006B69A3">
        <w:t xml:space="preserve">n </w:t>
      </w:r>
      <w:r w:rsidR="00A93100" w:rsidRPr="006B69A3">
        <w:t xml:space="preserve">para </w:t>
      </w:r>
      <w:smartTag w:uri="urn:schemas-microsoft-com:office:smarttags" w:element="PersonName">
        <w:smartTagPr>
          <w:attr w:name="ProductID" w:val="la Promoci￳n"/>
        </w:smartTagPr>
        <w:r w:rsidR="00A93100" w:rsidRPr="006B69A3">
          <w:t>la</w:t>
        </w:r>
        <w:r w:rsidRPr="006B69A3">
          <w:t xml:space="preserve"> Promo</w:t>
        </w:r>
        <w:r w:rsidR="00A93100" w:rsidRPr="006B69A3">
          <w:t>c</w:t>
        </w:r>
        <w:r w:rsidRPr="006B69A3">
          <w:t>i</w:t>
        </w:r>
        <w:r w:rsidR="00A93100" w:rsidRPr="006B69A3">
          <w:t>ó</w:t>
        </w:r>
        <w:r w:rsidRPr="006B69A3">
          <w:t>n</w:t>
        </w:r>
      </w:smartTag>
      <w:r w:rsidRPr="006B69A3">
        <w:t xml:space="preserve"> </w:t>
      </w:r>
      <w:r w:rsidR="00A93100" w:rsidRPr="006B69A3">
        <w:t xml:space="preserve">de </w:t>
      </w:r>
      <w:r w:rsidRPr="006B69A3">
        <w:t>Famili</w:t>
      </w:r>
      <w:r w:rsidR="00A93100" w:rsidRPr="006B69A3">
        <w:t>a</w:t>
      </w:r>
      <w:r w:rsidRPr="006B69A3">
        <w:t>s</w:t>
      </w:r>
      <w:r w:rsidR="00054B43" w:rsidRPr="006B69A3">
        <w:t xml:space="preserve"> </w:t>
      </w:r>
      <w:r w:rsidR="00A93100" w:rsidRPr="006B69A3">
        <w:t>Sól</w:t>
      </w:r>
      <w:r w:rsidR="002F45C0" w:rsidRPr="006B69A3">
        <w:t>i</w:t>
      </w:r>
      <w:r w:rsidR="00A93100" w:rsidRPr="006B69A3">
        <w:t>das</w:t>
      </w:r>
    </w:p>
    <w:p w:rsidR="008D243A" w:rsidRPr="006B69A3" w:rsidRDefault="008D243A" w:rsidP="008D243A">
      <w:pPr>
        <w:pStyle w:val="SingleTxtG"/>
      </w:pPr>
      <w:r w:rsidRPr="006B69A3">
        <w:t>128.</w:t>
      </w:r>
      <w:r w:rsidRPr="006B69A3">
        <w:tab/>
      </w:r>
      <w:smartTag w:uri="urn:schemas-microsoft-com:office:smarttags" w:element="PersonName">
        <w:smartTagPr>
          <w:attr w:name="ProductID" w:val="La Asociaci￳n"/>
        </w:smartTagPr>
        <w:r w:rsidR="00A93100" w:rsidRPr="006B69A3">
          <w:t xml:space="preserve">La </w:t>
        </w:r>
        <w:r w:rsidRPr="006B69A3">
          <w:t>A</w:t>
        </w:r>
        <w:r w:rsidR="00A93100" w:rsidRPr="006B69A3">
          <w:t>sociación</w:t>
        </w:r>
      </w:smartTag>
      <w:r w:rsidRPr="006B69A3">
        <w:t xml:space="preserve"> </w:t>
      </w:r>
      <w:r w:rsidR="00A93100" w:rsidRPr="006B69A3">
        <w:t xml:space="preserve">promueve </w:t>
      </w:r>
      <w:r w:rsidRPr="006B69A3">
        <w:t>activ</w:t>
      </w:r>
      <w:r w:rsidR="00A93100" w:rsidRPr="006B69A3">
        <w:t>amente los valores</w:t>
      </w:r>
      <w:r w:rsidRPr="006B69A3">
        <w:t xml:space="preserve"> </w:t>
      </w:r>
      <w:r w:rsidR="00A93100" w:rsidRPr="006B69A3">
        <w:t>f</w:t>
      </w:r>
      <w:r w:rsidRPr="006B69A3">
        <w:t>amil</w:t>
      </w:r>
      <w:r w:rsidR="00A93100" w:rsidRPr="006B69A3">
        <w:t>iares</w:t>
      </w:r>
      <w:r w:rsidRPr="006B69A3">
        <w:t xml:space="preserve">; </w:t>
      </w:r>
      <w:r w:rsidR="00CF698A" w:rsidRPr="006B69A3">
        <w:t>cuenta con</w:t>
      </w:r>
      <w:r w:rsidR="00A93100" w:rsidRPr="006B69A3">
        <w:t xml:space="preserve"> </w:t>
      </w:r>
      <w:r w:rsidR="00CF698A" w:rsidRPr="006B69A3">
        <w:t xml:space="preserve">un programa de </w:t>
      </w:r>
      <w:r w:rsidR="00A93100" w:rsidRPr="006B69A3">
        <w:t>asesoramiento para las parejas</w:t>
      </w:r>
      <w:r w:rsidRPr="006B69A3">
        <w:t xml:space="preserve">, </w:t>
      </w:r>
      <w:r w:rsidR="00A93100" w:rsidRPr="006B69A3">
        <w:t>estén casadas o no</w:t>
      </w:r>
      <w:r w:rsidRPr="006B69A3">
        <w:t xml:space="preserve">. </w:t>
      </w:r>
      <w:r w:rsidR="00A93100" w:rsidRPr="006B69A3">
        <w:t>La</w:t>
      </w:r>
      <w:r w:rsidRPr="006B69A3">
        <w:t xml:space="preserve"> </w:t>
      </w:r>
      <w:r w:rsidR="002F45C0" w:rsidRPr="006B69A3">
        <w:t>a</w:t>
      </w:r>
      <w:r w:rsidRPr="006B69A3">
        <w:t>socia</w:t>
      </w:r>
      <w:r w:rsidR="00A93100" w:rsidRPr="006B69A3">
        <w:t>c</w:t>
      </w:r>
      <w:r w:rsidRPr="006B69A3">
        <w:t>i</w:t>
      </w:r>
      <w:r w:rsidR="00A93100" w:rsidRPr="006B69A3">
        <w:t>ó</w:t>
      </w:r>
      <w:r w:rsidRPr="006B69A3">
        <w:t>n ha</w:t>
      </w:r>
      <w:r w:rsidR="00A93100" w:rsidRPr="006B69A3">
        <w:t xml:space="preserve"> preparado también un</w:t>
      </w:r>
      <w:r w:rsidRPr="006B69A3">
        <w:t xml:space="preserve"> p</w:t>
      </w:r>
      <w:r w:rsidR="00A93100" w:rsidRPr="006B69A3">
        <w:t>rograma</w:t>
      </w:r>
      <w:r w:rsidR="00CF698A" w:rsidRPr="006B69A3">
        <w:t xml:space="preserve"> que</w:t>
      </w:r>
      <w:r w:rsidRPr="006B69A3">
        <w:t xml:space="preserve"> o</w:t>
      </w:r>
      <w:r w:rsidR="00CF698A" w:rsidRPr="006B69A3">
        <w:t>rganiza</w:t>
      </w:r>
      <w:r w:rsidRPr="006B69A3">
        <w:t xml:space="preserve"> sesion</w:t>
      </w:r>
      <w:r w:rsidR="00CF698A" w:rsidRPr="006B69A3">
        <w:t>e</w:t>
      </w:r>
      <w:r w:rsidRPr="006B69A3">
        <w:t xml:space="preserve">s </w:t>
      </w:r>
      <w:r w:rsidR="00CF698A" w:rsidRPr="006B69A3">
        <w:t xml:space="preserve">sobre </w:t>
      </w:r>
      <w:r w:rsidR="002F45C0" w:rsidRPr="006B69A3">
        <w:t xml:space="preserve">las </w:t>
      </w:r>
      <w:r w:rsidR="00CF698A" w:rsidRPr="006B69A3">
        <w:t>relaciones parentales para los clientes del</w:t>
      </w:r>
      <w:r w:rsidRPr="006B69A3">
        <w:t xml:space="preserve"> Servic</w:t>
      </w:r>
      <w:r w:rsidR="00CF698A" w:rsidRPr="006B69A3">
        <w:t>io Social y</w:t>
      </w:r>
      <w:r w:rsidRPr="006B69A3">
        <w:t xml:space="preserve"> </w:t>
      </w:r>
      <w:r w:rsidR="00CF698A" w:rsidRPr="006B69A3">
        <w:t>e</w:t>
      </w:r>
      <w:r w:rsidRPr="006B69A3">
        <w:t xml:space="preserve">n </w:t>
      </w:r>
      <w:r w:rsidR="00CF698A" w:rsidRPr="006B69A3">
        <w:t>los</w:t>
      </w:r>
      <w:r w:rsidRPr="006B69A3">
        <w:t xml:space="preserve"> distrit</w:t>
      </w:r>
      <w:r w:rsidR="00CF698A" w:rsidRPr="006B69A3">
        <w:t>o</w:t>
      </w:r>
      <w:r w:rsidRPr="006B69A3">
        <w:t>s.</w:t>
      </w:r>
    </w:p>
    <w:p w:rsidR="008D243A" w:rsidRPr="006B69A3" w:rsidRDefault="008D243A" w:rsidP="008D243A">
      <w:pPr>
        <w:pStyle w:val="H4G"/>
      </w:pPr>
      <w:r w:rsidRPr="006B69A3">
        <w:tab/>
      </w:r>
      <w:r w:rsidRPr="006B69A3">
        <w:tab/>
        <w:t>Les Li Viv</w:t>
      </w:r>
    </w:p>
    <w:p w:rsidR="008D243A" w:rsidRPr="006B69A3" w:rsidRDefault="008D243A" w:rsidP="008D243A">
      <w:pPr>
        <w:pStyle w:val="SingleTxtG"/>
      </w:pPr>
      <w:r w:rsidRPr="006B69A3">
        <w:t>129.</w:t>
      </w:r>
      <w:r w:rsidRPr="006B69A3">
        <w:tab/>
        <w:t>Les Li Viv prom</w:t>
      </w:r>
      <w:r w:rsidR="00CF698A" w:rsidRPr="006B69A3">
        <w:t>ueve el respeto para todas las</w:t>
      </w:r>
      <w:r w:rsidRPr="006B69A3">
        <w:t xml:space="preserve"> person</w:t>
      </w:r>
      <w:r w:rsidR="00CF698A" w:rsidRPr="006B69A3">
        <w:t>as</w:t>
      </w:r>
      <w:r w:rsidRPr="006B69A3">
        <w:t xml:space="preserve"> </w:t>
      </w:r>
      <w:r w:rsidR="00CF698A" w:rsidRPr="006B69A3">
        <w:t>nacidas</w:t>
      </w:r>
      <w:r w:rsidRPr="006B69A3">
        <w:t xml:space="preserve"> o n</w:t>
      </w:r>
      <w:r w:rsidR="00CF698A" w:rsidRPr="006B69A3">
        <w:t>o</w:t>
      </w:r>
      <w:r w:rsidRPr="006B69A3">
        <w:t xml:space="preserve">. </w:t>
      </w:r>
      <w:r w:rsidR="00CF698A" w:rsidRPr="006B69A3">
        <w:t>También facilita ayuda y atención</w:t>
      </w:r>
      <w:r w:rsidRPr="006B69A3">
        <w:t xml:space="preserve"> </w:t>
      </w:r>
      <w:r w:rsidR="00054B43" w:rsidRPr="006B69A3">
        <w:t>"</w:t>
      </w:r>
      <w:r w:rsidRPr="006B69A3">
        <w:t>especial</w:t>
      </w:r>
      <w:r w:rsidR="00CF698A" w:rsidRPr="006B69A3">
        <w:t>mente para mujeres</w:t>
      </w:r>
      <w:r w:rsidR="00054B43" w:rsidRPr="006B69A3">
        <w:t>"</w:t>
      </w:r>
      <w:r w:rsidRPr="006B69A3">
        <w:t xml:space="preserve"> </w:t>
      </w:r>
      <w:r w:rsidR="00CF698A" w:rsidRPr="006B69A3">
        <w:t>con embarazos no deseados y presta servicios de asesoramiento</w:t>
      </w:r>
      <w:r w:rsidRPr="006B69A3">
        <w:t xml:space="preserve"> post-aborto.</w:t>
      </w:r>
    </w:p>
    <w:p w:rsidR="008D243A" w:rsidRPr="006B69A3" w:rsidRDefault="008D243A" w:rsidP="008D243A">
      <w:pPr>
        <w:pStyle w:val="H4G"/>
      </w:pPr>
      <w:r w:rsidRPr="006B69A3">
        <w:tab/>
      </w:r>
      <w:r w:rsidRPr="006B69A3">
        <w:tab/>
        <w:t>Campa</w:t>
      </w:r>
      <w:r w:rsidR="00CF698A" w:rsidRPr="006B69A3">
        <w:t>ña</w:t>
      </w:r>
      <w:r w:rsidRPr="006B69A3">
        <w:t xml:space="preserve"> </w:t>
      </w:r>
      <w:r w:rsidR="00CF698A" w:rsidRPr="006B69A3">
        <w:t xml:space="preserve">de concienciación sobre la </w:t>
      </w:r>
      <w:r w:rsidR="002F45C0" w:rsidRPr="006B69A3">
        <w:t>resiliencia</w:t>
      </w:r>
      <w:r w:rsidR="00CF698A" w:rsidRPr="006B69A3">
        <w:t xml:space="preserve"> y la</w:t>
      </w:r>
      <w:r w:rsidRPr="006B69A3">
        <w:t xml:space="preserve"> </w:t>
      </w:r>
      <w:r w:rsidR="00CF698A" w:rsidRPr="006B69A3">
        <w:t>e</w:t>
      </w:r>
      <w:r w:rsidRPr="006B69A3">
        <w:t>duca</w:t>
      </w:r>
      <w:r w:rsidR="00CF698A" w:rsidRPr="006B69A3">
        <w:t>c</w:t>
      </w:r>
      <w:r w:rsidRPr="006B69A3">
        <w:t>i</w:t>
      </w:r>
      <w:r w:rsidR="00CF698A" w:rsidRPr="006B69A3">
        <w:t>ón</w:t>
      </w:r>
      <w:r w:rsidRPr="006B69A3">
        <w:t xml:space="preserve"> </w:t>
      </w:r>
      <w:r w:rsidR="00CF698A" w:rsidRPr="006B69A3">
        <w:t>contra</w:t>
      </w:r>
      <w:r w:rsidR="002A7F9B" w:rsidRPr="006B69A3">
        <w:t xml:space="preserve"> el uso </w:t>
      </w:r>
      <w:r w:rsidR="002F45C0" w:rsidRPr="006B69A3">
        <w:t xml:space="preserve">ilícito </w:t>
      </w:r>
      <w:r w:rsidR="00331D4D" w:rsidRPr="006B69A3">
        <w:br/>
      </w:r>
      <w:r w:rsidR="002A7F9B" w:rsidRPr="006B69A3">
        <w:t>de</w:t>
      </w:r>
      <w:r w:rsidRPr="006B69A3">
        <w:t xml:space="preserve"> </w:t>
      </w:r>
      <w:r w:rsidR="002A7F9B" w:rsidRPr="006B69A3">
        <w:t>s</w:t>
      </w:r>
      <w:r w:rsidRPr="006B69A3">
        <w:t>ustanc</w:t>
      </w:r>
      <w:r w:rsidR="002A7F9B" w:rsidRPr="006B69A3">
        <w:t>ias</w:t>
      </w:r>
    </w:p>
    <w:p w:rsidR="008D243A" w:rsidRPr="006B69A3" w:rsidRDefault="008D243A" w:rsidP="008D243A">
      <w:pPr>
        <w:pStyle w:val="SingleTxtG"/>
      </w:pPr>
      <w:r w:rsidRPr="006B69A3">
        <w:t>130.</w:t>
      </w:r>
      <w:r w:rsidRPr="006B69A3">
        <w:tab/>
      </w:r>
      <w:r w:rsidR="002A7F9B" w:rsidRPr="006B69A3">
        <w:t>La campaña</w:t>
      </w:r>
      <w:r w:rsidRPr="006B69A3">
        <w:t xml:space="preserve"> di</w:t>
      </w:r>
      <w:r w:rsidR="002A7F9B" w:rsidRPr="006B69A3">
        <w:t xml:space="preserve">funde información sobre el uso </w:t>
      </w:r>
      <w:r w:rsidR="002F45C0" w:rsidRPr="006B69A3">
        <w:t xml:space="preserve">indebido </w:t>
      </w:r>
      <w:r w:rsidR="002A7F9B" w:rsidRPr="006B69A3">
        <w:t>de</w:t>
      </w:r>
      <w:r w:rsidRPr="006B69A3">
        <w:t xml:space="preserve"> sustanc</w:t>
      </w:r>
      <w:r w:rsidR="002A7F9B" w:rsidRPr="006B69A3">
        <w:t xml:space="preserve">ias y </w:t>
      </w:r>
      <w:r w:rsidRPr="006B69A3">
        <w:t>ofr</w:t>
      </w:r>
      <w:r w:rsidR="002A7F9B" w:rsidRPr="006B69A3">
        <w:t>ece servicios de prevenc</w:t>
      </w:r>
      <w:r w:rsidRPr="006B69A3">
        <w:t>i</w:t>
      </w:r>
      <w:r w:rsidR="002A7F9B" w:rsidRPr="006B69A3">
        <w:t>ó</w:t>
      </w:r>
      <w:r w:rsidRPr="006B69A3">
        <w:t xml:space="preserve">n </w:t>
      </w:r>
      <w:r w:rsidR="002A7F9B" w:rsidRPr="006B69A3">
        <w:t>a las</w:t>
      </w:r>
      <w:r w:rsidRPr="006B69A3">
        <w:t xml:space="preserve"> famili</w:t>
      </w:r>
      <w:r w:rsidR="002A7F9B" w:rsidRPr="006B69A3">
        <w:t>a</w:t>
      </w:r>
      <w:r w:rsidRPr="006B69A3">
        <w:t>s.</w:t>
      </w:r>
    </w:p>
    <w:p w:rsidR="008D243A" w:rsidRPr="006B69A3" w:rsidRDefault="008D243A" w:rsidP="008D243A">
      <w:pPr>
        <w:pStyle w:val="SingleTxtG"/>
      </w:pPr>
      <w:r w:rsidRPr="006B69A3">
        <w:t>131.</w:t>
      </w:r>
      <w:r w:rsidRPr="006B69A3">
        <w:tab/>
      </w:r>
      <w:r w:rsidR="002A7F9B" w:rsidRPr="006B69A3">
        <w:t>Se ha incluido en el anexo un folleto</w:t>
      </w:r>
      <w:r w:rsidRPr="006B69A3">
        <w:t xml:space="preserve"> deta</w:t>
      </w:r>
      <w:r w:rsidR="002A7F9B" w:rsidRPr="006B69A3">
        <w:t>l</w:t>
      </w:r>
      <w:r w:rsidRPr="006B69A3">
        <w:t>l</w:t>
      </w:r>
      <w:r w:rsidR="002A7F9B" w:rsidRPr="006B69A3">
        <w:t>a</w:t>
      </w:r>
      <w:r w:rsidRPr="006B69A3">
        <w:t>d</w:t>
      </w:r>
      <w:r w:rsidR="002A7F9B" w:rsidRPr="006B69A3">
        <w:t>o de todas las</w:t>
      </w:r>
      <w:r w:rsidRPr="006B69A3">
        <w:t xml:space="preserve"> organiza</w:t>
      </w:r>
      <w:r w:rsidR="002A7F9B" w:rsidRPr="006B69A3">
        <w:t>c</w:t>
      </w:r>
      <w:r w:rsidRPr="006B69A3">
        <w:t>ion</w:t>
      </w:r>
      <w:r w:rsidR="002A7F9B" w:rsidRPr="006B69A3">
        <w:t>e</w:t>
      </w:r>
      <w:r w:rsidRPr="006B69A3">
        <w:t xml:space="preserve">s </w:t>
      </w:r>
      <w:r w:rsidR="002A7F9B" w:rsidRPr="006B69A3">
        <w:t xml:space="preserve">que trabajan </w:t>
      </w:r>
      <w:r w:rsidR="002F45C0" w:rsidRPr="006B69A3">
        <w:t>en pro d</w:t>
      </w:r>
      <w:r w:rsidR="002A7F9B" w:rsidRPr="006B69A3">
        <w:t>el derecho a una vida</w:t>
      </w:r>
      <w:r w:rsidRPr="006B69A3">
        <w:t xml:space="preserve"> famil</w:t>
      </w:r>
      <w:r w:rsidR="002A7F9B" w:rsidRPr="006B69A3">
        <w:t>iar</w:t>
      </w:r>
      <w:r w:rsidRPr="006B69A3">
        <w:t>.</w:t>
      </w:r>
    </w:p>
    <w:p w:rsidR="008D243A" w:rsidRPr="006B69A3" w:rsidRDefault="008D243A" w:rsidP="008D243A">
      <w:pPr>
        <w:pStyle w:val="H23G"/>
      </w:pPr>
      <w:r w:rsidRPr="006B69A3">
        <w:tab/>
      </w:r>
      <w:r w:rsidRPr="006B69A3">
        <w:tab/>
      </w:r>
      <w:r w:rsidR="002A7F9B" w:rsidRPr="006B69A3">
        <w:t>Responsa</w:t>
      </w:r>
      <w:r w:rsidRPr="006B69A3">
        <w:t>bili</w:t>
      </w:r>
      <w:r w:rsidR="002A7F9B" w:rsidRPr="006B69A3">
        <w:t>dad</w:t>
      </w:r>
      <w:r w:rsidRPr="006B69A3">
        <w:t>es</w:t>
      </w:r>
      <w:r w:rsidR="002A7F9B" w:rsidRPr="006B69A3">
        <w:t xml:space="preserve"> parentales</w:t>
      </w:r>
    </w:p>
    <w:p w:rsidR="008D243A" w:rsidRPr="006B69A3" w:rsidRDefault="008D243A" w:rsidP="008D243A">
      <w:pPr>
        <w:pStyle w:val="SingleTxtG"/>
      </w:pPr>
      <w:r w:rsidRPr="006B69A3">
        <w:t>132.</w:t>
      </w:r>
      <w:r w:rsidRPr="006B69A3">
        <w:tab/>
      </w:r>
      <w:r w:rsidR="002A7F9B" w:rsidRPr="006B69A3">
        <w:t>Sírvanse consultar el informe</w:t>
      </w:r>
      <w:r w:rsidRPr="006B69A3">
        <w:t xml:space="preserve"> ini</w:t>
      </w:r>
      <w:r w:rsidR="002A7F9B" w:rsidRPr="006B69A3">
        <w:t>c</w:t>
      </w:r>
      <w:r w:rsidRPr="006B69A3">
        <w:t>ial, p</w:t>
      </w:r>
      <w:r w:rsidR="002A7F9B" w:rsidRPr="006B69A3">
        <w:t>ár</w:t>
      </w:r>
      <w:r w:rsidRPr="006B69A3">
        <w:t>ra</w:t>
      </w:r>
      <w:r w:rsidR="002A7F9B" w:rsidRPr="006B69A3">
        <w:t>fos</w:t>
      </w:r>
      <w:r w:rsidRPr="006B69A3">
        <w:t xml:space="preserve"> </w:t>
      </w:r>
      <w:smartTag w:uri="urn:schemas-microsoft-com:office:smarttags" w:element="metricconverter">
        <w:smartTagPr>
          <w:attr w:name="ProductID" w:val="85 a"/>
        </w:smartTagPr>
        <w:r w:rsidRPr="006B69A3">
          <w:t>85</w:t>
        </w:r>
        <w:r w:rsidR="002A7F9B" w:rsidRPr="006B69A3">
          <w:t xml:space="preserve"> a</w:t>
        </w:r>
      </w:smartTag>
      <w:r w:rsidR="002A7F9B" w:rsidRPr="006B69A3">
        <w:t xml:space="preserve"> </w:t>
      </w:r>
      <w:r w:rsidRPr="006B69A3">
        <w:t>87.</w:t>
      </w:r>
    </w:p>
    <w:p w:rsidR="008D243A" w:rsidRPr="006B69A3" w:rsidRDefault="008D243A" w:rsidP="008D243A">
      <w:pPr>
        <w:pStyle w:val="SingleTxtG"/>
      </w:pPr>
      <w:r w:rsidRPr="006B69A3">
        <w:t>133.</w:t>
      </w:r>
      <w:r w:rsidRPr="006B69A3">
        <w:tab/>
      </w:r>
      <w:r w:rsidR="002A7F9B" w:rsidRPr="006B69A3">
        <w:t xml:space="preserve">La cantidad de casos de </w:t>
      </w:r>
      <w:r w:rsidR="002F45C0" w:rsidRPr="006B69A3">
        <w:t>im</w:t>
      </w:r>
      <w:r w:rsidR="002A7F9B" w:rsidRPr="006B69A3">
        <w:t xml:space="preserve">pago de </w:t>
      </w:r>
      <w:r w:rsidR="002F45C0" w:rsidRPr="006B69A3">
        <w:t xml:space="preserve">la </w:t>
      </w:r>
      <w:r w:rsidR="002A7F9B" w:rsidRPr="006B69A3">
        <w:t>pensión aliment</w:t>
      </w:r>
      <w:r w:rsidR="002F45C0" w:rsidRPr="006B69A3">
        <w:t>ar</w:t>
      </w:r>
      <w:r w:rsidR="002A7F9B" w:rsidRPr="006B69A3">
        <w:t xml:space="preserve">ia y </w:t>
      </w:r>
      <w:r w:rsidR="002F45C0" w:rsidRPr="006B69A3">
        <w:t xml:space="preserve">de </w:t>
      </w:r>
      <w:r w:rsidR="002A7F9B" w:rsidRPr="006B69A3">
        <w:t>abandono de los hijos registrada por el</w:t>
      </w:r>
      <w:r w:rsidRPr="006B69A3">
        <w:t xml:space="preserve"> Depart</w:t>
      </w:r>
      <w:r w:rsidR="002A7F9B" w:rsidRPr="006B69A3">
        <w:t>a</w:t>
      </w:r>
      <w:r w:rsidRPr="006B69A3">
        <w:t>ment</w:t>
      </w:r>
      <w:r w:rsidR="002A7F9B" w:rsidRPr="006B69A3">
        <w:t>o de Desarrollo Social no es sino un</w:t>
      </w:r>
      <w:r w:rsidRPr="006B69A3">
        <w:t xml:space="preserve"> refle</w:t>
      </w:r>
      <w:r w:rsidR="002A7F9B" w:rsidRPr="006B69A3">
        <w:t>jo de los pro</w:t>
      </w:r>
      <w:r w:rsidRPr="006B69A3">
        <w:t>blem</w:t>
      </w:r>
      <w:r w:rsidR="002A7F9B" w:rsidRPr="006B69A3">
        <w:t>a</w:t>
      </w:r>
      <w:r w:rsidRPr="006B69A3">
        <w:t xml:space="preserve">s </w:t>
      </w:r>
      <w:r w:rsidR="002A7F9B" w:rsidRPr="006B69A3">
        <w:t>derivados de las responsabilidades</w:t>
      </w:r>
      <w:r w:rsidRPr="006B69A3">
        <w:t xml:space="preserve"> parental</w:t>
      </w:r>
      <w:r w:rsidR="002A7F9B" w:rsidRPr="006B69A3">
        <w:t>es</w:t>
      </w:r>
      <w:r w:rsidRPr="006B69A3">
        <w:t xml:space="preserve">. </w:t>
      </w:r>
      <w:r w:rsidR="002A7F9B" w:rsidRPr="006B69A3">
        <w:t>Desde</w:t>
      </w:r>
      <w:r w:rsidRPr="006B69A3">
        <w:t xml:space="preserve"> 1998, </w:t>
      </w:r>
      <w:r w:rsidR="002A7F9B" w:rsidRPr="006B69A3">
        <w:t>en que se creó el Tribunal de la</w:t>
      </w:r>
      <w:r w:rsidR="00054B43" w:rsidRPr="006B69A3">
        <w:t xml:space="preserve"> </w:t>
      </w:r>
      <w:r w:rsidRPr="006B69A3">
        <w:t>Famil</w:t>
      </w:r>
      <w:r w:rsidR="002A7F9B" w:rsidRPr="006B69A3">
        <w:t>ia, se están tomando medidas específicas para resolver</w:t>
      </w:r>
      <w:r w:rsidRPr="006B69A3">
        <w:t xml:space="preserve"> </w:t>
      </w:r>
      <w:r w:rsidR="002F45C0" w:rsidRPr="006B69A3">
        <w:t>lo</w:t>
      </w:r>
      <w:r w:rsidR="002A7F9B" w:rsidRPr="006B69A3">
        <w:t xml:space="preserve">s </w:t>
      </w:r>
      <w:r w:rsidR="002F45C0" w:rsidRPr="006B69A3">
        <w:t>fallos</w:t>
      </w:r>
      <w:r w:rsidR="002A7F9B" w:rsidRPr="006B69A3">
        <w:t xml:space="preserve"> de los padres en el pago de pensiones</w:t>
      </w:r>
      <w:r w:rsidRPr="006B69A3">
        <w:t xml:space="preserve">. </w:t>
      </w:r>
      <w:r w:rsidR="002A7F9B" w:rsidRPr="006B69A3">
        <w:t>El Es</w:t>
      </w:r>
      <w:r w:rsidRPr="006B69A3">
        <w:t>ta</w:t>
      </w:r>
      <w:r w:rsidR="002A7F9B" w:rsidRPr="006B69A3">
        <w:t>do está centrando también</w:t>
      </w:r>
      <w:r w:rsidRPr="006B69A3">
        <w:t xml:space="preserve"> </w:t>
      </w:r>
      <w:r w:rsidR="002A7F9B" w:rsidRPr="006B69A3">
        <w:t>sus esfuerzos en los programas de apoyo destinados a abordar de raíz el problema y</w:t>
      </w:r>
      <w:r w:rsidR="00555765" w:rsidRPr="006B69A3">
        <w:t xml:space="preserve"> brindar a los padres</w:t>
      </w:r>
      <w:r w:rsidRPr="006B69A3">
        <w:t xml:space="preserve"> </w:t>
      </w:r>
      <w:r w:rsidR="00555765" w:rsidRPr="006B69A3">
        <w:t xml:space="preserve">las </w:t>
      </w:r>
      <w:r w:rsidR="002F45C0" w:rsidRPr="006B69A3">
        <w:t>aptitu</w:t>
      </w:r>
      <w:r w:rsidR="00555765" w:rsidRPr="006B69A3">
        <w:t>des</w:t>
      </w:r>
      <w:r w:rsidRPr="006B69A3">
        <w:t xml:space="preserve"> necesar</w:t>
      </w:r>
      <w:r w:rsidR="00555765" w:rsidRPr="006B69A3">
        <w:t>ias para asumir sus</w:t>
      </w:r>
      <w:r w:rsidRPr="006B69A3">
        <w:t xml:space="preserve"> respons</w:t>
      </w:r>
      <w:r w:rsidR="00555765" w:rsidRPr="006B69A3">
        <w:t>a</w:t>
      </w:r>
      <w:r w:rsidRPr="006B69A3">
        <w:t>bili</w:t>
      </w:r>
      <w:r w:rsidR="00555765" w:rsidRPr="006B69A3">
        <w:t>dades</w:t>
      </w:r>
      <w:r w:rsidRPr="006B69A3">
        <w:t>.</w:t>
      </w:r>
    </w:p>
    <w:p w:rsidR="008D243A" w:rsidRPr="006B69A3" w:rsidRDefault="008D243A" w:rsidP="008D243A">
      <w:pPr>
        <w:pStyle w:val="H23G"/>
      </w:pPr>
      <w:r w:rsidRPr="006B69A3">
        <w:tab/>
      </w:r>
      <w:r w:rsidRPr="006B69A3">
        <w:tab/>
      </w:r>
      <w:r w:rsidR="00555765" w:rsidRPr="006B69A3">
        <w:t>Libertad de expresión del niño en el seno de la</w:t>
      </w:r>
      <w:r w:rsidRPr="006B69A3">
        <w:t xml:space="preserve"> famili</w:t>
      </w:r>
      <w:r w:rsidR="00555765" w:rsidRPr="006B69A3">
        <w:t>a</w:t>
      </w:r>
      <w:r w:rsidRPr="006B69A3">
        <w:t xml:space="preserve"> (</w:t>
      </w:r>
      <w:r w:rsidR="00331D4D" w:rsidRPr="006B69A3">
        <w:t xml:space="preserve">artículo </w:t>
      </w:r>
      <w:r w:rsidRPr="006B69A3">
        <w:t>12)</w:t>
      </w:r>
    </w:p>
    <w:p w:rsidR="008D243A" w:rsidRPr="006B69A3" w:rsidRDefault="008D243A" w:rsidP="008D243A">
      <w:pPr>
        <w:pStyle w:val="SingleTxtG"/>
      </w:pPr>
      <w:r w:rsidRPr="006B69A3">
        <w:t>134.</w:t>
      </w:r>
      <w:r w:rsidRPr="006B69A3">
        <w:tab/>
      </w:r>
      <w:r w:rsidR="00555765" w:rsidRPr="006B69A3">
        <w:t>Sírvanse consultar el informe</w:t>
      </w:r>
      <w:r w:rsidRPr="006B69A3">
        <w:t xml:space="preserve"> ini</w:t>
      </w:r>
      <w:r w:rsidR="00555765" w:rsidRPr="006B69A3">
        <w:t>c</w:t>
      </w:r>
      <w:r w:rsidRPr="006B69A3">
        <w:t>ial, p</w:t>
      </w:r>
      <w:r w:rsidR="00555765" w:rsidRPr="006B69A3">
        <w:t>á</w:t>
      </w:r>
      <w:r w:rsidRPr="006B69A3">
        <w:t>r</w:t>
      </w:r>
      <w:r w:rsidR="00555765" w:rsidRPr="006B69A3">
        <w:t>r</w:t>
      </w:r>
      <w:r w:rsidRPr="006B69A3">
        <w:t>a</w:t>
      </w:r>
      <w:r w:rsidR="00555765" w:rsidRPr="006B69A3">
        <w:t>fos</w:t>
      </w:r>
      <w:r w:rsidRPr="006B69A3">
        <w:t xml:space="preserve"> </w:t>
      </w:r>
      <w:smartTag w:uri="urn:schemas-microsoft-com:office:smarttags" w:element="metricconverter">
        <w:smartTagPr>
          <w:attr w:name="ProductID" w:val="88 a"/>
        </w:smartTagPr>
        <w:r w:rsidRPr="006B69A3">
          <w:t>88</w:t>
        </w:r>
        <w:r w:rsidR="00555765" w:rsidRPr="006B69A3">
          <w:t xml:space="preserve"> a</w:t>
        </w:r>
      </w:smartTag>
      <w:r w:rsidR="00555765" w:rsidRPr="006B69A3">
        <w:t xml:space="preserve"> </w:t>
      </w:r>
      <w:r w:rsidRPr="006B69A3">
        <w:t>90.</w:t>
      </w:r>
    </w:p>
    <w:p w:rsidR="008D243A" w:rsidRPr="006B69A3" w:rsidRDefault="008D243A" w:rsidP="008D243A">
      <w:pPr>
        <w:pStyle w:val="H23G"/>
      </w:pPr>
      <w:r w:rsidRPr="006B69A3">
        <w:tab/>
      </w:r>
      <w:r w:rsidRPr="006B69A3">
        <w:tab/>
      </w:r>
      <w:r w:rsidR="00AC4A07" w:rsidRPr="006B69A3">
        <w:t xml:space="preserve">Asistencia del </w:t>
      </w:r>
      <w:r w:rsidRPr="006B69A3">
        <w:t>Go</w:t>
      </w:r>
      <w:r w:rsidR="00AC4A07" w:rsidRPr="006B69A3">
        <w:t>bi</w:t>
      </w:r>
      <w:r w:rsidRPr="006B69A3">
        <w:t>ern</w:t>
      </w:r>
      <w:r w:rsidR="00AC4A07" w:rsidRPr="006B69A3">
        <w:t xml:space="preserve">o en </w:t>
      </w:r>
      <w:r w:rsidR="002F45C0" w:rsidRPr="006B69A3">
        <w:t>lo que respecta a la crianza</w:t>
      </w:r>
      <w:r w:rsidR="00AC4A07" w:rsidRPr="006B69A3">
        <w:t xml:space="preserve"> de los</w:t>
      </w:r>
      <w:r w:rsidRPr="006B69A3">
        <w:t xml:space="preserve"> </w:t>
      </w:r>
      <w:r w:rsidR="00AC4A07" w:rsidRPr="006B69A3">
        <w:t>niños</w:t>
      </w:r>
      <w:r w:rsidRPr="006B69A3">
        <w:t xml:space="preserve"> (</w:t>
      </w:r>
      <w:r w:rsidR="00331D4D" w:rsidRPr="006B69A3">
        <w:t xml:space="preserve">artículo </w:t>
      </w:r>
      <w:r w:rsidRPr="006B69A3">
        <w:t>18)</w:t>
      </w:r>
    </w:p>
    <w:p w:rsidR="008D243A" w:rsidRPr="006B69A3" w:rsidRDefault="008D243A" w:rsidP="008D243A">
      <w:pPr>
        <w:pStyle w:val="SingleTxtG"/>
      </w:pPr>
      <w:r w:rsidRPr="006B69A3">
        <w:t>135.</w:t>
      </w:r>
      <w:r w:rsidRPr="006B69A3">
        <w:tab/>
      </w:r>
      <w:r w:rsidR="00AC4A07" w:rsidRPr="006B69A3">
        <w:t xml:space="preserve">Sírvanse consultar </w:t>
      </w:r>
      <w:smartTag w:uri="urn:schemas-microsoft-com:office:smarttags" w:element="PersonName">
        <w:smartTagPr>
          <w:attr w:name="ProductID" w:val="la secci￳n B., El"/>
        </w:smartTagPr>
        <w:r w:rsidR="00AC4A07" w:rsidRPr="006B69A3">
          <w:t>la sección</w:t>
        </w:r>
        <w:r w:rsidRPr="006B69A3">
          <w:t xml:space="preserve"> B., </w:t>
        </w:r>
        <w:r w:rsidR="00AC4A07" w:rsidRPr="006B69A3">
          <w:t>El</w:t>
        </w:r>
      </w:smartTag>
      <w:r w:rsidR="00AC4A07" w:rsidRPr="006B69A3">
        <w:t xml:space="preserve"> derecho a la vida</w:t>
      </w:r>
      <w:r w:rsidRPr="006B69A3">
        <w:t xml:space="preserve"> </w:t>
      </w:r>
      <w:r w:rsidR="00AC4A07" w:rsidRPr="006B69A3">
        <w:t>f</w:t>
      </w:r>
      <w:r w:rsidRPr="006B69A3">
        <w:t>amil</w:t>
      </w:r>
      <w:r w:rsidR="00AC4A07" w:rsidRPr="006B69A3">
        <w:t xml:space="preserve">iar, </w:t>
      </w:r>
      <w:r w:rsidRPr="006B69A3">
        <w:t>p</w:t>
      </w:r>
      <w:r w:rsidR="00AC4A07" w:rsidRPr="006B69A3">
        <w:t>ár</w:t>
      </w:r>
      <w:r w:rsidRPr="006B69A3">
        <w:t>ra</w:t>
      </w:r>
      <w:r w:rsidR="00AC4A07" w:rsidRPr="006B69A3">
        <w:t>fos</w:t>
      </w:r>
      <w:r w:rsidRPr="006B69A3">
        <w:t xml:space="preserve"> </w:t>
      </w:r>
      <w:smartTag w:uri="urn:schemas-microsoft-com:office:smarttags" w:element="metricconverter">
        <w:smartTagPr>
          <w:attr w:name="ProductID" w:val="91 a"/>
        </w:smartTagPr>
        <w:r w:rsidRPr="006B69A3">
          <w:t>91</w:t>
        </w:r>
        <w:r w:rsidR="00AC4A07" w:rsidRPr="006B69A3">
          <w:t xml:space="preserve"> a</w:t>
        </w:r>
      </w:smartTag>
      <w:r w:rsidR="00AC4A07" w:rsidRPr="006B69A3">
        <w:t xml:space="preserve"> </w:t>
      </w:r>
      <w:r w:rsidRPr="006B69A3">
        <w:t xml:space="preserve">93 </w:t>
      </w:r>
      <w:r w:rsidR="00B010B3" w:rsidRPr="006B69A3">
        <w:t>del informe</w:t>
      </w:r>
      <w:r w:rsidRPr="006B69A3">
        <w:t xml:space="preserve"> ini</w:t>
      </w:r>
      <w:r w:rsidR="00B010B3" w:rsidRPr="006B69A3">
        <w:t>c</w:t>
      </w:r>
      <w:r w:rsidRPr="006B69A3">
        <w:t>ial.</w:t>
      </w:r>
    </w:p>
    <w:p w:rsidR="008D243A" w:rsidRPr="006B69A3" w:rsidRDefault="008D243A" w:rsidP="008D243A">
      <w:pPr>
        <w:pStyle w:val="H23G"/>
      </w:pPr>
      <w:r w:rsidRPr="006B69A3">
        <w:tab/>
      </w:r>
      <w:r w:rsidRPr="006B69A3">
        <w:tab/>
      </w:r>
      <w:r w:rsidR="00B010B3" w:rsidRPr="006B69A3">
        <w:t>Niveles de ayuda</w:t>
      </w:r>
      <w:r w:rsidRPr="006B69A3">
        <w:t xml:space="preserve"> famil</w:t>
      </w:r>
      <w:r w:rsidR="00B010B3" w:rsidRPr="006B69A3">
        <w:t>iar</w:t>
      </w:r>
    </w:p>
    <w:p w:rsidR="008D243A" w:rsidRPr="006B69A3" w:rsidRDefault="008D243A" w:rsidP="008D243A">
      <w:pPr>
        <w:pStyle w:val="H23G"/>
      </w:pPr>
      <w:r w:rsidRPr="006B69A3">
        <w:tab/>
      </w:r>
      <w:r w:rsidRPr="006B69A3">
        <w:tab/>
      </w:r>
      <w:r w:rsidR="00B010B3" w:rsidRPr="006B69A3">
        <w:t>Normas de prestación de los cuidados de día</w:t>
      </w:r>
      <w:r w:rsidRPr="006B69A3">
        <w:t xml:space="preserve"> (</w:t>
      </w:r>
      <w:r w:rsidR="00331D4D" w:rsidRPr="006B69A3">
        <w:t xml:space="preserve">artículo </w:t>
      </w:r>
      <w:r w:rsidRPr="006B69A3">
        <w:t>3, p</w:t>
      </w:r>
      <w:r w:rsidR="00B010B3" w:rsidRPr="006B69A3">
        <w:t>ár</w:t>
      </w:r>
      <w:r w:rsidRPr="006B69A3">
        <w:t>r</w:t>
      </w:r>
      <w:r w:rsidR="00331D4D" w:rsidRPr="006B69A3">
        <w:t>afo</w:t>
      </w:r>
      <w:r w:rsidRPr="006B69A3">
        <w:t xml:space="preserve"> 3)</w:t>
      </w:r>
    </w:p>
    <w:p w:rsidR="008D243A" w:rsidRPr="006B69A3" w:rsidRDefault="008D243A" w:rsidP="008D243A">
      <w:pPr>
        <w:pStyle w:val="SingleTxtG"/>
      </w:pPr>
      <w:r w:rsidRPr="006B69A3">
        <w:t>136.</w:t>
      </w:r>
      <w:r w:rsidRPr="006B69A3">
        <w:tab/>
      </w:r>
      <w:r w:rsidR="00B010B3" w:rsidRPr="006B69A3">
        <w:t xml:space="preserve">A través del Plan de Acción Nacional para </w:t>
      </w:r>
      <w:smartTag w:uri="urn:schemas-microsoft-com:office:smarttags" w:element="PersonName">
        <w:smartTagPr>
          <w:attr w:name="ProductID" w:val="la Infancia"/>
        </w:smartTagPr>
        <w:r w:rsidR="00B010B3" w:rsidRPr="006B69A3">
          <w:t>la Infancia</w:t>
        </w:r>
      </w:smartTag>
      <w:r w:rsidRPr="006B69A3">
        <w:t xml:space="preserve"> (1995</w:t>
      </w:r>
      <w:r w:rsidR="00054B43" w:rsidRPr="006B69A3">
        <w:t>-</w:t>
      </w:r>
      <w:r w:rsidRPr="006B69A3">
        <w:t>2000)</w:t>
      </w:r>
      <w:r w:rsidR="00B010B3" w:rsidRPr="006B69A3">
        <w:t>, el Estado se</w:t>
      </w:r>
      <w:r w:rsidR="00054B43" w:rsidRPr="006B69A3">
        <w:t xml:space="preserve"> </w:t>
      </w:r>
      <w:r w:rsidRPr="006B69A3">
        <w:t>com</w:t>
      </w:r>
      <w:r w:rsidR="00B010B3" w:rsidRPr="006B69A3">
        <w:t>prometió</w:t>
      </w:r>
      <w:r w:rsidR="00622CE9" w:rsidRPr="006B69A3">
        <w:t xml:space="preserve"> a construir más centros de día. Estos centros han evolucionado en los</w:t>
      </w:r>
      <w:r w:rsidRPr="006B69A3">
        <w:t xml:space="preserve"> </w:t>
      </w:r>
      <w:r w:rsidR="006A574E" w:rsidRPr="006B69A3">
        <w:t xml:space="preserve">diez </w:t>
      </w:r>
      <w:r w:rsidR="00622CE9" w:rsidRPr="006B69A3">
        <w:t>últimos años en términos de</w:t>
      </w:r>
      <w:r w:rsidRPr="006B69A3">
        <w:t xml:space="preserve"> </w:t>
      </w:r>
      <w:r w:rsidR="00622CE9" w:rsidRPr="006B69A3">
        <w:t>la disponibilidad</w:t>
      </w:r>
      <w:r w:rsidRPr="006B69A3">
        <w:t xml:space="preserve"> </w:t>
      </w:r>
      <w:r w:rsidR="00622CE9" w:rsidRPr="006B69A3">
        <w:t>y c</w:t>
      </w:r>
      <w:r w:rsidRPr="006B69A3">
        <w:t>ali</w:t>
      </w:r>
      <w:r w:rsidR="00622CE9" w:rsidRPr="006B69A3">
        <w:t>dad</w:t>
      </w:r>
      <w:r w:rsidRPr="006B69A3">
        <w:t xml:space="preserve"> </w:t>
      </w:r>
      <w:r w:rsidR="00622CE9" w:rsidRPr="006B69A3">
        <w:t xml:space="preserve">que </w:t>
      </w:r>
      <w:r w:rsidRPr="006B69A3">
        <w:t>ofr</w:t>
      </w:r>
      <w:r w:rsidR="00622CE9" w:rsidRPr="006B69A3">
        <w:t>ecen</w:t>
      </w:r>
      <w:r w:rsidRPr="006B69A3">
        <w:t xml:space="preserve">. </w:t>
      </w:r>
      <w:r w:rsidR="00622CE9" w:rsidRPr="006B69A3">
        <w:t>El aumento del número de</w:t>
      </w:r>
      <w:r w:rsidRPr="006B69A3">
        <w:t xml:space="preserve"> centr</w:t>
      </w:r>
      <w:r w:rsidR="00622CE9" w:rsidRPr="006B69A3">
        <w:t>o</w:t>
      </w:r>
      <w:r w:rsidRPr="006B69A3">
        <w:t xml:space="preserve">s </w:t>
      </w:r>
      <w:r w:rsidR="00622CE9" w:rsidRPr="006B69A3">
        <w:t>de día ha dado lugar a una</w:t>
      </w:r>
      <w:r w:rsidR="005A6CB5" w:rsidRPr="006B69A3">
        <w:t xml:space="preserve"> </w:t>
      </w:r>
      <w:r w:rsidR="00622CE9" w:rsidRPr="006B69A3">
        <w:t>sana competencia</w:t>
      </w:r>
      <w:r w:rsidRPr="006B69A3">
        <w:t xml:space="preserve"> </w:t>
      </w:r>
      <w:r w:rsidR="005A6CB5" w:rsidRPr="006B69A3">
        <w:t>para</w:t>
      </w:r>
      <w:r w:rsidRPr="006B69A3">
        <w:t xml:space="preserve"> </w:t>
      </w:r>
      <w:r w:rsidR="002F45C0" w:rsidRPr="006B69A3">
        <w:t>proporcionar</w:t>
      </w:r>
      <w:r w:rsidRPr="006B69A3">
        <w:t xml:space="preserve"> </w:t>
      </w:r>
      <w:r w:rsidR="005A6CB5" w:rsidRPr="006B69A3">
        <w:t>el mejor</w:t>
      </w:r>
      <w:r w:rsidRPr="006B69A3">
        <w:t xml:space="preserve"> servic</w:t>
      </w:r>
      <w:r w:rsidR="005A6CB5" w:rsidRPr="006B69A3">
        <w:t>io</w:t>
      </w:r>
      <w:r w:rsidRPr="006B69A3">
        <w:t xml:space="preserve">. </w:t>
      </w:r>
      <w:r w:rsidR="005A6CB5" w:rsidRPr="006B69A3">
        <w:t>Habida cuenta de la importancia de los aspectos educativos, cognitivos, emocionales y de desarrollo social de la enseñanza preescolar, el</w:t>
      </w:r>
      <w:r w:rsidRPr="006B69A3">
        <w:t xml:space="preserve"> Minist</w:t>
      </w:r>
      <w:r w:rsidR="005A6CB5" w:rsidRPr="006B69A3">
        <w:t>e</w:t>
      </w:r>
      <w:r w:rsidRPr="006B69A3">
        <w:t>r</w:t>
      </w:r>
      <w:r w:rsidR="005A6CB5" w:rsidRPr="006B69A3">
        <w:t>io de</w:t>
      </w:r>
      <w:r w:rsidRPr="006B69A3">
        <w:t xml:space="preserve"> Educa</w:t>
      </w:r>
      <w:r w:rsidR="005A6CB5" w:rsidRPr="006B69A3">
        <w:t>c</w:t>
      </w:r>
      <w:r w:rsidRPr="006B69A3">
        <w:t>i</w:t>
      </w:r>
      <w:r w:rsidR="005A6CB5" w:rsidRPr="006B69A3">
        <w:t>ó</w:t>
      </w:r>
      <w:r w:rsidRPr="006B69A3">
        <w:t>n act</w:t>
      </w:r>
      <w:r w:rsidR="005A6CB5" w:rsidRPr="006B69A3">
        <w:t xml:space="preserve">úa ahora como el perro guardián de los centros de día, para lo que está habilitado por </w:t>
      </w:r>
      <w:smartTag w:uri="urn:schemas-microsoft-com:office:smarttags" w:element="PersonName">
        <w:smartTagPr>
          <w:attr w:name="ProductID" w:val="la Ley"/>
        </w:smartTagPr>
        <w:r w:rsidR="005A6CB5" w:rsidRPr="006B69A3">
          <w:t>la Ley</w:t>
        </w:r>
      </w:smartTag>
      <w:r w:rsidR="005A6CB5" w:rsidRPr="006B69A3">
        <w:t xml:space="preserve"> de</w:t>
      </w:r>
      <w:r w:rsidRPr="006B69A3">
        <w:t xml:space="preserve"> </w:t>
      </w:r>
      <w:r w:rsidR="006A6296" w:rsidRPr="006B69A3">
        <w:t xml:space="preserve">educación </w:t>
      </w:r>
      <w:r w:rsidR="005A6CB5" w:rsidRPr="006B69A3">
        <w:t>de</w:t>
      </w:r>
      <w:r w:rsidRPr="006B69A3">
        <w:t xml:space="preserve"> 2004. </w:t>
      </w:r>
      <w:r w:rsidR="005A6CB5" w:rsidRPr="006B69A3">
        <w:t>En virtud de las directrices para</w:t>
      </w:r>
      <w:r w:rsidRPr="006B69A3">
        <w:t xml:space="preserve"> </w:t>
      </w:r>
      <w:r w:rsidR="005A6CB5" w:rsidRPr="006B69A3">
        <w:t>c</w:t>
      </w:r>
      <w:r w:rsidRPr="006B69A3">
        <w:t>entr</w:t>
      </w:r>
      <w:r w:rsidR="005A6CB5" w:rsidRPr="006B69A3">
        <w:t>os de día, todos los</w:t>
      </w:r>
      <w:r w:rsidRPr="006B69A3">
        <w:t xml:space="preserve"> centr</w:t>
      </w:r>
      <w:r w:rsidR="005A6CB5" w:rsidRPr="006B69A3">
        <w:t>o</w:t>
      </w:r>
      <w:r w:rsidRPr="006B69A3">
        <w:t>s ha</w:t>
      </w:r>
      <w:r w:rsidR="005A6CB5" w:rsidRPr="006B69A3">
        <w:t>n de cumplir las normas</w:t>
      </w:r>
      <w:r w:rsidR="00A66B89" w:rsidRPr="006B69A3">
        <w:t xml:space="preserve"> basadas en el plan de </w:t>
      </w:r>
      <w:smartTag w:uri="urn:schemas-microsoft-com:office:smarttags" w:element="PersonName">
        <w:smartTagPr>
          <w:attr w:name="ProductID" w:val="la Organizaci￳n Mundial"/>
        </w:smartTagPr>
        <w:smartTag w:uri="urn:schemas-microsoft-com:office:smarttags" w:element="PersonName">
          <w:smartTagPr>
            <w:attr w:name="ProductID" w:val="la Organizaci￳n"/>
          </w:smartTagPr>
          <w:r w:rsidR="00A66B89" w:rsidRPr="006B69A3">
            <w:t xml:space="preserve">la </w:t>
          </w:r>
          <w:r w:rsidRPr="006B69A3">
            <w:t>Organiza</w:t>
          </w:r>
          <w:r w:rsidR="00A66B89" w:rsidRPr="006B69A3">
            <w:t>c</w:t>
          </w:r>
          <w:r w:rsidRPr="006B69A3">
            <w:t>i</w:t>
          </w:r>
          <w:r w:rsidR="00A66B89" w:rsidRPr="006B69A3">
            <w:t>ó</w:t>
          </w:r>
          <w:r w:rsidRPr="006B69A3">
            <w:t>n</w:t>
          </w:r>
        </w:smartTag>
        <w:r w:rsidR="00A66B89" w:rsidRPr="006B69A3">
          <w:t xml:space="preserve"> Mundial</w:t>
        </w:r>
      </w:smartTag>
      <w:r w:rsidR="00A66B89" w:rsidRPr="006B69A3">
        <w:t xml:space="preserve"> de </w:t>
      </w:r>
      <w:smartTag w:uri="urn:schemas-microsoft-com:office:smarttags" w:element="PersonName">
        <w:smartTagPr>
          <w:attr w:name="ProductID" w:val="la Salud. Para"/>
        </w:smartTagPr>
        <w:r w:rsidR="00A66B89" w:rsidRPr="006B69A3">
          <w:t>la Salud</w:t>
        </w:r>
        <w:r w:rsidRPr="006B69A3">
          <w:t xml:space="preserve">. </w:t>
        </w:r>
        <w:r w:rsidR="00A66B89" w:rsidRPr="006B69A3">
          <w:t>Para</w:t>
        </w:r>
      </w:smartTag>
      <w:r w:rsidR="00A66B89" w:rsidRPr="006B69A3">
        <w:t xml:space="preserve"> obtener el c</w:t>
      </w:r>
      <w:r w:rsidRPr="006B69A3">
        <w:t>ertifica</w:t>
      </w:r>
      <w:r w:rsidR="00A66B89" w:rsidRPr="006B69A3">
        <w:t>do de r</w:t>
      </w:r>
      <w:r w:rsidRPr="006B69A3">
        <w:t>egistro</w:t>
      </w:r>
      <w:r w:rsidR="00A66B89" w:rsidRPr="006B69A3">
        <w:t>/r</w:t>
      </w:r>
      <w:r w:rsidRPr="006B69A3">
        <w:t>en</w:t>
      </w:r>
      <w:r w:rsidR="00A66B89" w:rsidRPr="006B69A3">
        <w:t>ovación de</w:t>
      </w:r>
      <w:r w:rsidRPr="006B69A3">
        <w:t xml:space="preserve"> </w:t>
      </w:r>
      <w:r w:rsidR="00A66B89" w:rsidRPr="006B69A3">
        <w:t>r</w:t>
      </w:r>
      <w:r w:rsidRPr="006B69A3">
        <w:t>egistr</w:t>
      </w:r>
      <w:r w:rsidR="00A66B89" w:rsidRPr="006B69A3">
        <w:t>o</w:t>
      </w:r>
      <w:r w:rsidRPr="006B69A3">
        <w:t xml:space="preserve"> </w:t>
      </w:r>
      <w:r w:rsidR="00A66B89" w:rsidRPr="006B69A3">
        <w:t>es imprescindible</w:t>
      </w:r>
      <w:r w:rsidR="000A12C9" w:rsidRPr="006B69A3">
        <w:t xml:space="preserve"> respetar esas</w:t>
      </w:r>
      <w:r w:rsidRPr="006B69A3">
        <w:t xml:space="preserve"> </w:t>
      </w:r>
      <w:r w:rsidR="000A12C9" w:rsidRPr="006B69A3">
        <w:t>normas</w:t>
      </w:r>
      <w:r w:rsidRPr="006B69A3">
        <w:t>.</w:t>
      </w:r>
      <w:r w:rsidR="000A12C9" w:rsidRPr="006B69A3">
        <w:t xml:space="preserve"> El</w:t>
      </w:r>
      <w:r w:rsidR="00054B43" w:rsidRPr="006B69A3">
        <w:t xml:space="preserve"> </w:t>
      </w:r>
      <w:r w:rsidR="000A12C9" w:rsidRPr="006B69A3">
        <w:t>control se ejerce a través de visitas, reuniones y debates periódicos.</w:t>
      </w:r>
      <w:r w:rsidRPr="006B69A3">
        <w:t xml:space="preserve"> </w:t>
      </w:r>
      <w:r w:rsidR="000A12C9" w:rsidRPr="006B69A3">
        <w:t xml:space="preserve">El cumplimiento de las normas por parte de los cuidadores de niños supone un problema más difícil de evaluar, ya que se trata de personas que </w:t>
      </w:r>
      <w:r w:rsidR="002F45C0" w:rsidRPr="006B69A3">
        <w:t>atienden</w:t>
      </w:r>
      <w:r w:rsidR="000A12C9" w:rsidRPr="006B69A3">
        <w:t xml:space="preserve"> a los niños en su casa, de manera extraoficial, por lo que resulta complicado supervisar si</w:t>
      </w:r>
      <w:r w:rsidR="00797C51" w:rsidRPr="006B69A3">
        <w:t xml:space="preserve"> respetan las normas</w:t>
      </w:r>
      <w:r w:rsidRPr="006B69A3">
        <w:t>.</w:t>
      </w:r>
    </w:p>
    <w:p w:rsidR="008D243A" w:rsidRPr="006B69A3" w:rsidRDefault="008D243A" w:rsidP="008D243A">
      <w:pPr>
        <w:pStyle w:val="H23G"/>
      </w:pPr>
      <w:r w:rsidRPr="006B69A3">
        <w:tab/>
      </w:r>
      <w:r w:rsidRPr="006B69A3">
        <w:tab/>
      </w:r>
      <w:r w:rsidR="00797C51" w:rsidRPr="006B69A3">
        <w:t>Derechos de m</w:t>
      </w:r>
      <w:r w:rsidRPr="006B69A3">
        <w:t>aterni</w:t>
      </w:r>
      <w:r w:rsidR="00797C51" w:rsidRPr="006B69A3">
        <w:t>dad y</w:t>
      </w:r>
      <w:r w:rsidR="00054B43" w:rsidRPr="006B69A3">
        <w:t xml:space="preserve"> </w:t>
      </w:r>
      <w:r w:rsidR="00797C51" w:rsidRPr="006B69A3">
        <w:t>licencia</w:t>
      </w:r>
      <w:r w:rsidRPr="006B69A3">
        <w:t xml:space="preserve"> parental</w:t>
      </w:r>
    </w:p>
    <w:p w:rsidR="008D243A" w:rsidRPr="006B69A3" w:rsidRDefault="008D243A" w:rsidP="008D243A">
      <w:pPr>
        <w:pStyle w:val="SingleTxtG"/>
      </w:pPr>
      <w:r w:rsidRPr="006B69A3">
        <w:t>137.</w:t>
      </w:r>
      <w:r w:rsidRPr="006B69A3">
        <w:tab/>
      </w:r>
      <w:r w:rsidR="00797C51" w:rsidRPr="006B69A3">
        <w:t>La cuestión de la licencia de</w:t>
      </w:r>
      <w:r w:rsidRPr="006B69A3">
        <w:t xml:space="preserve"> paterni</w:t>
      </w:r>
      <w:r w:rsidR="00797C51" w:rsidRPr="006B69A3">
        <w:t xml:space="preserve">dad ha sido objeto de grandes debates, incluso </w:t>
      </w:r>
      <w:r w:rsidR="004D1235" w:rsidRPr="006B69A3">
        <w:t>en el seno de</w:t>
      </w:r>
      <w:r w:rsidR="00797C51" w:rsidRPr="006B69A3">
        <w:t xml:space="preserve"> </w:t>
      </w:r>
      <w:smartTag w:uri="urn:schemas-microsoft-com:office:smarttags" w:element="PersonName">
        <w:smartTagPr>
          <w:attr w:name="ProductID" w:val="la Asamblea Nacional. No"/>
        </w:smartTagP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sidR="00797C51" w:rsidRPr="006B69A3">
              <w:t>la</w:t>
            </w:r>
            <w:r w:rsidRPr="006B69A3">
              <w:t xml:space="preserve"> As</w:t>
            </w:r>
            <w:r w:rsidR="00797C51" w:rsidRPr="006B69A3">
              <w:t>a</w:t>
            </w:r>
            <w:r w:rsidRPr="006B69A3">
              <w:t>mbl</w:t>
            </w:r>
            <w:r w:rsidR="00797C51" w:rsidRPr="006B69A3">
              <w:t>ea</w:t>
            </w:r>
          </w:smartTag>
          <w:r w:rsidR="00797C51" w:rsidRPr="006B69A3">
            <w:t xml:space="preserve"> Nacional</w:t>
          </w:r>
          <w:r w:rsidRPr="006B69A3">
            <w:t>.</w:t>
          </w:r>
        </w:smartTag>
        <w:r w:rsidRPr="006B69A3">
          <w:t xml:space="preserve"> </w:t>
        </w:r>
        <w:r w:rsidR="00797C51" w:rsidRPr="006B69A3">
          <w:t>No</w:t>
        </w:r>
      </w:smartTag>
      <w:r w:rsidR="00797C51" w:rsidRPr="006B69A3">
        <w:t xml:space="preserve"> obstante, hasta la fecha no se ha re</w:t>
      </w:r>
      <w:r w:rsidR="002F45C0" w:rsidRPr="006B69A3">
        <w:t>con</w:t>
      </w:r>
      <w:r w:rsidR="004D1235" w:rsidRPr="006B69A3">
        <w:t>oc</w:t>
      </w:r>
      <w:r w:rsidR="002F45C0" w:rsidRPr="006B69A3">
        <w:t>ido aún ese</w:t>
      </w:r>
      <w:r w:rsidR="00797C51" w:rsidRPr="006B69A3">
        <w:t xml:space="preserve"> derecho</w:t>
      </w:r>
      <w:r w:rsidRPr="006B69A3">
        <w:t>.</w:t>
      </w:r>
    </w:p>
    <w:p w:rsidR="008D243A" w:rsidRPr="006B69A3" w:rsidRDefault="008D243A" w:rsidP="008D243A">
      <w:pPr>
        <w:pStyle w:val="SingleTxtG"/>
      </w:pPr>
      <w:r w:rsidRPr="006B69A3">
        <w:t>138.</w:t>
      </w:r>
      <w:r w:rsidRPr="006B69A3">
        <w:tab/>
      </w:r>
      <w:r w:rsidR="00797C51" w:rsidRPr="006B69A3">
        <w:t>Sin embargo, el</w:t>
      </w:r>
      <w:r w:rsidRPr="006B69A3">
        <w:t xml:space="preserve"> President</w:t>
      </w:r>
      <w:r w:rsidR="00797C51" w:rsidRPr="006B69A3">
        <w:t>e</w:t>
      </w:r>
      <w:r w:rsidRPr="006B69A3">
        <w:t xml:space="preserve"> </w:t>
      </w:r>
      <w:r w:rsidR="00797C51" w:rsidRPr="006B69A3">
        <w:t xml:space="preserve">de </w:t>
      </w:r>
      <w:smartTag w:uri="urn:schemas-microsoft-com:office:smarttags" w:element="PersonName">
        <w:smartTagPr>
          <w:attr w:name="ProductID" w:val="la Rep￺blica"/>
        </w:smartTagPr>
        <w:r w:rsidR="00797C51" w:rsidRPr="006B69A3">
          <w:t>la</w:t>
        </w:r>
        <w:r w:rsidRPr="006B69A3">
          <w:t xml:space="preserve"> Rep</w:t>
        </w:r>
        <w:r w:rsidR="00797C51" w:rsidRPr="006B69A3">
          <w:t>ú</w:t>
        </w:r>
        <w:r w:rsidRPr="006B69A3">
          <w:t>blic</w:t>
        </w:r>
        <w:r w:rsidR="00797C51" w:rsidRPr="006B69A3">
          <w:t>a</w:t>
        </w:r>
      </w:smartTag>
      <w:r w:rsidRPr="006B69A3">
        <w:t xml:space="preserve"> ha declar</w:t>
      </w:r>
      <w:r w:rsidR="00797C51" w:rsidRPr="006B69A3">
        <w:t>a</w:t>
      </w:r>
      <w:r w:rsidRPr="006B69A3">
        <w:t>d</w:t>
      </w:r>
      <w:r w:rsidR="00797C51" w:rsidRPr="006B69A3">
        <w:t>o recientemente que, a partir del año próximo</w:t>
      </w:r>
      <w:r w:rsidRPr="006B69A3">
        <w:t xml:space="preserve"> (2008)</w:t>
      </w:r>
      <w:r w:rsidR="004D1235" w:rsidRPr="006B69A3">
        <w:t>,</w:t>
      </w:r>
      <w:r w:rsidRPr="006B69A3">
        <w:t xml:space="preserve"> </w:t>
      </w:r>
      <w:r w:rsidR="00797C51" w:rsidRPr="006B69A3">
        <w:t xml:space="preserve">se incrementará la licencia de </w:t>
      </w:r>
      <w:r w:rsidRPr="006B69A3">
        <w:t>materni</w:t>
      </w:r>
      <w:r w:rsidR="00797C51" w:rsidRPr="006B69A3">
        <w:t>dad de</w:t>
      </w:r>
      <w:r w:rsidRPr="006B69A3">
        <w:t xml:space="preserve"> </w:t>
      </w:r>
      <w:smartTag w:uri="urn:schemas-microsoft-com:office:smarttags" w:element="metricconverter">
        <w:smartTagPr>
          <w:attr w:name="ProductID" w:val="12 a"/>
        </w:smartTagPr>
        <w:r w:rsidRPr="006B69A3">
          <w:t xml:space="preserve">12 </w:t>
        </w:r>
        <w:r w:rsidR="00797C51" w:rsidRPr="006B69A3">
          <w:t>a</w:t>
        </w:r>
      </w:smartTag>
      <w:r w:rsidR="00797C51" w:rsidRPr="006B69A3">
        <w:t xml:space="preserve"> </w:t>
      </w:r>
      <w:r w:rsidRPr="006B69A3">
        <w:t xml:space="preserve">14 </w:t>
      </w:r>
      <w:r w:rsidR="00797C51" w:rsidRPr="006B69A3">
        <w:t>semanas, lo que permitirá a las madres pasar más tiempo con sus hijos recién nacidos</w:t>
      </w:r>
      <w:r w:rsidRPr="006B69A3">
        <w:t>.</w:t>
      </w:r>
    </w:p>
    <w:p w:rsidR="008D243A" w:rsidRPr="006B69A3" w:rsidRDefault="008D243A" w:rsidP="008D243A">
      <w:pPr>
        <w:pStyle w:val="SingleTxtG"/>
      </w:pPr>
      <w:r w:rsidRPr="006B69A3">
        <w:t>139.</w:t>
      </w:r>
      <w:r w:rsidRPr="006B69A3">
        <w:tab/>
      </w:r>
      <w:r w:rsidR="00797C51" w:rsidRPr="006B69A3">
        <w:t xml:space="preserve">Sírvanse consultar </w:t>
      </w:r>
      <w:r w:rsidRPr="006B69A3">
        <w:t>e</w:t>
      </w:r>
      <w:r w:rsidR="00797C51" w:rsidRPr="006B69A3">
        <w:t>l informe</w:t>
      </w:r>
      <w:r w:rsidRPr="006B69A3">
        <w:t xml:space="preserve"> ini</w:t>
      </w:r>
      <w:r w:rsidR="00797C51" w:rsidRPr="006B69A3">
        <w:t>c</w:t>
      </w:r>
      <w:r w:rsidRPr="006B69A3">
        <w:t>ial</w:t>
      </w:r>
      <w:r w:rsidR="00797C51" w:rsidRPr="006B69A3">
        <w:t>,</w:t>
      </w:r>
      <w:r w:rsidRPr="006B69A3">
        <w:t xml:space="preserve"> p</w:t>
      </w:r>
      <w:r w:rsidR="00797C51" w:rsidRPr="006B69A3">
        <w:t>ár</w:t>
      </w:r>
      <w:r w:rsidRPr="006B69A3">
        <w:t>ra</w:t>
      </w:r>
      <w:r w:rsidR="00797C51" w:rsidRPr="006B69A3">
        <w:t>fos</w:t>
      </w:r>
      <w:r w:rsidRPr="006B69A3">
        <w:t xml:space="preserve"> </w:t>
      </w:r>
      <w:smartTag w:uri="urn:schemas-microsoft-com:office:smarttags" w:element="metricconverter">
        <w:smartTagPr>
          <w:attr w:name="ProductID" w:val="97 a"/>
        </w:smartTagPr>
        <w:r w:rsidRPr="006B69A3">
          <w:t>97</w:t>
        </w:r>
        <w:r w:rsidR="00797C51" w:rsidRPr="006B69A3">
          <w:t xml:space="preserve"> a</w:t>
        </w:r>
      </w:smartTag>
      <w:r w:rsidR="00797C51" w:rsidRPr="006B69A3">
        <w:t xml:space="preserve"> </w:t>
      </w:r>
      <w:r w:rsidRPr="006B69A3">
        <w:t>100.</w:t>
      </w:r>
    </w:p>
    <w:p w:rsidR="008D243A" w:rsidRPr="006B69A3" w:rsidRDefault="008D243A" w:rsidP="008D243A">
      <w:pPr>
        <w:pStyle w:val="H23G"/>
      </w:pPr>
      <w:r w:rsidRPr="006B69A3">
        <w:tab/>
      </w:r>
      <w:r w:rsidRPr="006B69A3">
        <w:tab/>
      </w:r>
      <w:r w:rsidR="00797C51" w:rsidRPr="006B69A3">
        <w:t>Ayuda a las</w:t>
      </w:r>
      <w:r w:rsidR="00313F7A" w:rsidRPr="006B69A3">
        <w:t xml:space="preserve"> familia</w:t>
      </w:r>
      <w:r w:rsidRPr="006B69A3">
        <w:t xml:space="preserve">s </w:t>
      </w:r>
      <w:r w:rsidR="00313F7A" w:rsidRPr="006B69A3">
        <w:t>con niños con</w:t>
      </w:r>
      <w:r w:rsidRPr="006B69A3">
        <w:t xml:space="preserve"> dis</w:t>
      </w:r>
      <w:r w:rsidR="00313F7A" w:rsidRPr="006B69A3">
        <w:t>c</w:t>
      </w:r>
      <w:r w:rsidRPr="006B69A3">
        <w:t>a</w:t>
      </w:r>
      <w:r w:rsidR="00313F7A" w:rsidRPr="006B69A3">
        <w:t>pacidad</w:t>
      </w:r>
    </w:p>
    <w:p w:rsidR="008D243A" w:rsidRPr="006B69A3" w:rsidRDefault="008D243A" w:rsidP="008D243A">
      <w:pPr>
        <w:pStyle w:val="SingleTxtG"/>
      </w:pPr>
      <w:r w:rsidRPr="006B69A3">
        <w:t>140.</w:t>
      </w:r>
      <w:r w:rsidRPr="006B69A3">
        <w:tab/>
      </w:r>
      <w:r w:rsidR="00313F7A" w:rsidRPr="006B69A3">
        <w:t xml:space="preserve">Se han registrado algunos cambios en los </w:t>
      </w:r>
      <w:r w:rsidR="006A574E" w:rsidRPr="006B69A3">
        <w:t xml:space="preserve">diez </w:t>
      </w:r>
      <w:r w:rsidR="00313F7A" w:rsidRPr="006B69A3">
        <w:t>últimos años e</w:t>
      </w:r>
      <w:r w:rsidRPr="006B69A3">
        <w:t>n rela</w:t>
      </w:r>
      <w:r w:rsidR="00313F7A" w:rsidRPr="006B69A3">
        <w:t>ción</w:t>
      </w:r>
      <w:r w:rsidRPr="006B69A3">
        <w:t xml:space="preserve"> </w:t>
      </w:r>
      <w:r w:rsidR="00313F7A" w:rsidRPr="006B69A3">
        <w:t>con la</w:t>
      </w:r>
      <w:r w:rsidRPr="006B69A3">
        <w:t xml:space="preserve"> </w:t>
      </w:r>
      <w:r w:rsidR="00054B43" w:rsidRPr="006B69A3">
        <w:t>"</w:t>
      </w:r>
      <w:r w:rsidRPr="006B69A3">
        <w:t>accesibili</w:t>
      </w:r>
      <w:r w:rsidR="00313F7A" w:rsidRPr="006B69A3">
        <w:t>dad</w:t>
      </w:r>
      <w:r w:rsidR="00054B43" w:rsidRPr="006B69A3">
        <w:t>"</w:t>
      </w:r>
      <w:r w:rsidRPr="006B69A3">
        <w:t xml:space="preserve"> </w:t>
      </w:r>
      <w:r w:rsidR="00313F7A" w:rsidRPr="006B69A3">
        <w:t>a las</w:t>
      </w:r>
      <w:r w:rsidRPr="006B69A3">
        <w:t xml:space="preserve"> infra</w:t>
      </w:r>
      <w:r w:rsidR="00313F7A" w:rsidRPr="006B69A3">
        <w:t>e</w:t>
      </w:r>
      <w:r w:rsidRPr="006B69A3">
        <w:t>structur</w:t>
      </w:r>
      <w:r w:rsidR="00313F7A" w:rsidRPr="006B69A3">
        <w:t>a</w:t>
      </w:r>
      <w:r w:rsidRPr="006B69A3">
        <w:t>s. No</w:t>
      </w:r>
      <w:r w:rsidR="00313F7A" w:rsidRPr="006B69A3">
        <w:t xml:space="preserve"> ob</w:t>
      </w:r>
      <w:r w:rsidRPr="006B69A3">
        <w:t>s</w:t>
      </w:r>
      <w:r w:rsidR="00313F7A" w:rsidRPr="006B69A3">
        <w:t>tante</w:t>
      </w:r>
      <w:r w:rsidRPr="006B69A3">
        <w:t>, n</w:t>
      </w:r>
      <w:r w:rsidR="00313F7A" w:rsidRPr="006B69A3">
        <w:t>o se ha creado la plaza de</w:t>
      </w:r>
      <w:r w:rsidRPr="006B69A3">
        <w:t xml:space="preserve"> </w:t>
      </w:r>
      <w:r w:rsidR="00661FDC" w:rsidRPr="006B69A3">
        <w:t>"</w:t>
      </w:r>
      <w:r w:rsidR="00313F7A" w:rsidRPr="006B69A3">
        <w:t xml:space="preserve">terapeuta </w:t>
      </w:r>
      <w:r w:rsidRPr="006B69A3">
        <w:t>ocupa</w:t>
      </w:r>
      <w:r w:rsidR="00313F7A" w:rsidRPr="006B69A3">
        <w:t>c</w:t>
      </w:r>
      <w:r w:rsidRPr="006B69A3">
        <w:t>ional</w:t>
      </w:r>
      <w:r w:rsidR="00661FDC" w:rsidRPr="006B69A3">
        <w:t>"</w:t>
      </w:r>
      <w:r w:rsidRPr="006B69A3">
        <w:t xml:space="preserve"> </w:t>
      </w:r>
      <w:r w:rsidR="001557C2" w:rsidRPr="006B69A3">
        <w:t xml:space="preserve">en el Comité </w:t>
      </w:r>
      <w:r w:rsidRPr="006B69A3">
        <w:t>Na</w:t>
      </w:r>
      <w:r w:rsidR="001557C2" w:rsidRPr="006B69A3">
        <w:t>c</w:t>
      </w:r>
      <w:r w:rsidRPr="006B69A3">
        <w:t xml:space="preserve">ional </w:t>
      </w:r>
      <w:r w:rsidR="001557C2" w:rsidRPr="006B69A3">
        <w:t xml:space="preserve">de </w:t>
      </w:r>
      <w:r w:rsidRPr="006B69A3">
        <w:t>Plani</w:t>
      </w:r>
      <w:r w:rsidR="001557C2" w:rsidRPr="006B69A3">
        <w:t>ficació</w:t>
      </w:r>
      <w:r w:rsidRPr="006B69A3">
        <w:t>n</w:t>
      </w:r>
      <w:r w:rsidR="001557C2" w:rsidRPr="006B69A3">
        <w:t>, como se había previsto anteriormente, pero el Organismo Nacional de</w:t>
      </w:r>
      <w:r w:rsidRPr="006B69A3">
        <w:t xml:space="preserve"> Plani</w:t>
      </w:r>
      <w:r w:rsidR="001557C2" w:rsidRPr="006B69A3">
        <w:t>ficación</w:t>
      </w:r>
      <w:r w:rsidRPr="006B69A3">
        <w:t xml:space="preserve"> </w:t>
      </w:r>
      <w:r w:rsidR="001557C2" w:rsidRPr="006B69A3">
        <w:t>ha logrado algunos</w:t>
      </w:r>
      <w:r w:rsidRPr="006B69A3">
        <w:t xml:space="preserve"> progres</w:t>
      </w:r>
      <w:r w:rsidR="001557C2" w:rsidRPr="006B69A3">
        <w:t>o</w:t>
      </w:r>
      <w:r w:rsidRPr="006B69A3">
        <w:t xml:space="preserve">s </w:t>
      </w:r>
      <w:r w:rsidR="001557C2" w:rsidRPr="006B69A3">
        <w:t>en la prestación de ayuda a las</w:t>
      </w:r>
      <w:r w:rsidRPr="006B69A3">
        <w:t xml:space="preserve"> famili</w:t>
      </w:r>
      <w:r w:rsidR="001557C2" w:rsidRPr="006B69A3">
        <w:t>a</w:t>
      </w:r>
      <w:r w:rsidRPr="006B69A3">
        <w:t xml:space="preserve">s </w:t>
      </w:r>
      <w:r w:rsidR="001557C2" w:rsidRPr="006B69A3">
        <w:t xml:space="preserve">con niños con </w:t>
      </w:r>
      <w:r w:rsidRPr="006B69A3">
        <w:t>dis</w:t>
      </w:r>
      <w:r w:rsidR="001557C2" w:rsidRPr="006B69A3">
        <w:t>c</w:t>
      </w:r>
      <w:r w:rsidRPr="006B69A3">
        <w:t>a</w:t>
      </w:r>
      <w:r w:rsidR="001557C2" w:rsidRPr="006B69A3">
        <w:t>pacidad</w:t>
      </w:r>
      <w:r w:rsidRPr="006B69A3">
        <w:t xml:space="preserve">. </w:t>
      </w:r>
      <w:r w:rsidR="001557C2" w:rsidRPr="006B69A3">
        <w:t>Los nuevos edificios son más accesibles y se están haciendo</w:t>
      </w:r>
      <w:r w:rsidRPr="006B69A3">
        <w:t xml:space="preserve"> </w:t>
      </w:r>
      <w:r w:rsidR="001557C2" w:rsidRPr="006B69A3">
        <w:t>algunas reformas en las viejas construcciones, como la instalación de</w:t>
      </w:r>
      <w:r w:rsidRPr="006B69A3">
        <w:t xml:space="preserve"> ramp</w:t>
      </w:r>
      <w:r w:rsidR="001557C2" w:rsidRPr="006B69A3">
        <w:t>a</w:t>
      </w:r>
      <w:r w:rsidRPr="006B69A3">
        <w:t xml:space="preserve">s </w:t>
      </w:r>
      <w:r w:rsidR="001557C2" w:rsidRPr="006B69A3">
        <w:t>y barandillas</w:t>
      </w:r>
      <w:r w:rsidRPr="006B69A3">
        <w:t xml:space="preserve">. </w:t>
      </w:r>
      <w:r w:rsidR="001557C2" w:rsidRPr="006B69A3">
        <w:t>El</w:t>
      </w:r>
      <w:r w:rsidRPr="006B69A3">
        <w:t xml:space="preserve"> Minist</w:t>
      </w:r>
      <w:r w:rsidR="001557C2" w:rsidRPr="006B69A3">
        <w:t>e</w:t>
      </w:r>
      <w:r w:rsidRPr="006B69A3">
        <w:t>r</w:t>
      </w:r>
      <w:r w:rsidR="001557C2" w:rsidRPr="006B69A3">
        <w:t>io de Desarrollo Nacional ha adoptado la política de</w:t>
      </w:r>
      <w:r w:rsidRPr="006B69A3">
        <w:t xml:space="preserve"> pro</w:t>
      </w:r>
      <w:r w:rsidR="001557C2" w:rsidRPr="006B69A3">
        <w:t>poner a las familias con niños discapacitados</w:t>
      </w:r>
      <w:r w:rsidR="004D1235" w:rsidRPr="006B69A3">
        <w:t xml:space="preserve"> viviendas reformadas</w:t>
      </w:r>
      <w:r w:rsidR="001557C2" w:rsidRPr="006B69A3">
        <w:t xml:space="preserve"> que respond</w:t>
      </w:r>
      <w:r w:rsidR="004D1235" w:rsidRPr="006B69A3">
        <w:t>a</w:t>
      </w:r>
      <w:r w:rsidR="001557C2" w:rsidRPr="006B69A3">
        <w:t xml:space="preserve">n a las necesidades de estos últimos </w:t>
      </w:r>
      <w:r w:rsidR="004D1235" w:rsidRPr="006B69A3">
        <w:t>en los casos en que</w:t>
      </w:r>
      <w:r w:rsidR="00B208F2" w:rsidRPr="006B69A3">
        <w:t xml:space="preserve"> dispon</w:t>
      </w:r>
      <w:r w:rsidR="004D1235" w:rsidRPr="006B69A3">
        <w:t>ga</w:t>
      </w:r>
      <w:r w:rsidR="00B208F2" w:rsidRPr="006B69A3">
        <w:t xml:space="preserve">n de la información precisa sobre sus </w:t>
      </w:r>
      <w:r w:rsidRPr="006B69A3">
        <w:t>requi</w:t>
      </w:r>
      <w:r w:rsidR="00B208F2" w:rsidRPr="006B69A3">
        <w:t>sitos</w:t>
      </w:r>
      <w:r w:rsidRPr="006B69A3">
        <w:t>.</w:t>
      </w:r>
    </w:p>
    <w:p w:rsidR="008D243A" w:rsidRPr="006B69A3" w:rsidRDefault="008D243A" w:rsidP="008D243A">
      <w:pPr>
        <w:pStyle w:val="H4G"/>
      </w:pPr>
      <w:r w:rsidRPr="006B69A3">
        <w:tab/>
      </w:r>
      <w:r w:rsidRPr="006B69A3">
        <w:tab/>
      </w:r>
      <w:r w:rsidR="00B208F2" w:rsidRPr="006B69A3">
        <w:t>Asistencia f</w:t>
      </w:r>
      <w:r w:rsidRPr="006B69A3">
        <w:t>inanci</w:t>
      </w:r>
      <w:r w:rsidR="00B208F2" w:rsidRPr="006B69A3">
        <w:t>era</w:t>
      </w:r>
    </w:p>
    <w:p w:rsidR="008D243A" w:rsidRPr="006B69A3" w:rsidRDefault="008D243A" w:rsidP="008D243A">
      <w:pPr>
        <w:pStyle w:val="SingleTxtG"/>
      </w:pPr>
      <w:r w:rsidRPr="006B69A3">
        <w:t>141.</w:t>
      </w:r>
      <w:r w:rsidRPr="006B69A3">
        <w:tab/>
      </w:r>
      <w:smartTag w:uri="urn:schemas-microsoft-com:office:smarttags" w:element="PersonName">
        <w:smartTagPr>
          <w:attr w:name="ProductID" w:val="La Caja"/>
        </w:smartTagPr>
        <w:r w:rsidR="00B208F2" w:rsidRPr="006B69A3">
          <w:t>La Caja</w:t>
        </w:r>
      </w:smartTag>
      <w:r w:rsidR="00B208F2" w:rsidRPr="006B69A3">
        <w:t xml:space="preserve"> de </w:t>
      </w:r>
      <w:smartTag w:uri="urn:schemas-microsoft-com:office:smarttags" w:element="PersonName">
        <w:smartTagPr>
          <w:attr w:name="ProductID" w:val="la Seguridad Social"/>
        </w:smartTagPr>
        <w:r w:rsidR="00B208F2" w:rsidRPr="006B69A3">
          <w:t xml:space="preserve">la Seguridad </w:t>
        </w:r>
        <w:r w:rsidRPr="006B69A3">
          <w:t>Social</w:t>
        </w:r>
      </w:smartTag>
      <w:r w:rsidR="00B208F2" w:rsidRPr="006B69A3">
        <w:t xml:space="preserve"> </w:t>
      </w:r>
      <w:r w:rsidRPr="006B69A3">
        <w:t>pro</w:t>
      </w:r>
      <w:r w:rsidR="00B208F2" w:rsidRPr="006B69A3">
        <w:t>porciona una prestación por</w:t>
      </w:r>
      <w:r w:rsidRPr="006B69A3">
        <w:t xml:space="preserve"> dis</w:t>
      </w:r>
      <w:r w:rsidR="00B208F2" w:rsidRPr="006B69A3">
        <w:t>c</w:t>
      </w:r>
      <w:r w:rsidRPr="006B69A3">
        <w:t>a</w:t>
      </w:r>
      <w:r w:rsidR="00B208F2" w:rsidRPr="006B69A3">
        <w:t>pacidad para los niños</w:t>
      </w:r>
      <w:r w:rsidRPr="006B69A3">
        <w:t xml:space="preserve"> dis</w:t>
      </w:r>
      <w:r w:rsidR="00B208F2" w:rsidRPr="006B69A3">
        <w:t>c</w:t>
      </w:r>
      <w:r w:rsidRPr="006B69A3">
        <w:t>a</w:t>
      </w:r>
      <w:r w:rsidR="00B208F2" w:rsidRPr="006B69A3">
        <w:t xml:space="preserve">pacitados de </w:t>
      </w:r>
      <w:r w:rsidRPr="006B69A3">
        <w:t xml:space="preserve">15 </w:t>
      </w:r>
      <w:r w:rsidR="00B208F2" w:rsidRPr="006B69A3">
        <w:t>años o más</w:t>
      </w:r>
      <w:r w:rsidRPr="006B69A3">
        <w:t xml:space="preserve">. </w:t>
      </w:r>
      <w:r w:rsidR="00B208F2" w:rsidRPr="006B69A3">
        <w:t xml:space="preserve">Desde </w:t>
      </w:r>
      <w:r w:rsidRPr="006B69A3">
        <w:t>1999</w:t>
      </w:r>
      <w:r w:rsidR="00B208F2" w:rsidRPr="006B69A3">
        <w:t>, los niños con discapacidad</w:t>
      </w:r>
      <w:r w:rsidR="00054B43" w:rsidRPr="006B69A3">
        <w:t xml:space="preserve"> </w:t>
      </w:r>
      <w:r w:rsidR="00B208F2" w:rsidRPr="006B69A3">
        <w:t>menores de 15 años pueden</w:t>
      </w:r>
      <w:r w:rsidRPr="006B69A3">
        <w:t xml:space="preserve"> reci</w:t>
      </w:r>
      <w:r w:rsidR="00B208F2" w:rsidRPr="006B69A3">
        <w:t>bir</w:t>
      </w:r>
      <w:r w:rsidRPr="006B69A3">
        <w:t xml:space="preserve"> </w:t>
      </w:r>
      <w:r w:rsidR="00B208F2" w:rsidRPr="006B69A3">
        <w:t xml:space="preserve">también prestaciones, pero a través de un sistema </w:t>
      </w:r>
      <w:r w:rsidR="000D1ADE" w:rsidRPr="006B69A3">
        <w:t>basado en la comprobación</w:t>
      </w:r>
      <w:r w:rsidR="00B208F2" w:rsidRPr="006B69A3">
        <w:t xml:space="preserve"> de los medios</w:t>
      </w:r>
      <w:r w:rsidR="000D1ADE" w:rsidRPr="006B69A3">
        <w:t xml:space="preserve"> de subsistencia</w:t>
      </w:r>
      <w:r w:rsidR="004D1235" w:rsidRPr="006B69A3">
        <w:t xml:space="preserve"> de </w:t>
      </w:r>
      <w:smartTag w:uri="urn:schemas-microsoft-com:office:smarttags" w:element="PersonName">
        <w:smartTagPr>
          <w:attr w:name="ProductID" w:val="la familia. Los"/>
        </w:smartTagPr>
        <w:r w:rsidR="004D1235" w:rsidRPr="006B69A3">
          <w:t>la familia</w:t>
        </w:r>
        <w:r w:rsidRPr="006B69A3">
          <w:t xml:space="preserve">. </w:t>
        </w:r>
        <w:r w:rsidR="00B208F2" w:rsidRPr="006B69A3">
          <w:t>Los</w:t>
        </w:r>
      </w:smartTag>
      <w:r w:rsidR="00B208F2" w:rsidRPr="006B69A3">
        <w:t xml:space="preserve"> hijos de padres discapacitados que reciben prestaciones por</w:t>
      </w:r>
      <w:r w:rsidRPr="006B69A3">
        <w:t xml:space="preserve"> invalid</w:t>
      </w:r>
      <w:r w:rsidR="00B208F2" w:rsidRPr="006B69A3">
        <w:t>ez tienen derecho automáticamente a las prestaciones de</w:t>
      </w:r>
      <w:r w:rsidRPr="006B69A3">
        <w:t xml:space="preserve"> depend</w:t>
      </w:r>
      <w:r w:rsidR="00B208F2" w:rsidRPr="006B69A3">
        <w:t>e</w:t>
      </w:r>
      <w:r w:rsidRPr="006B69A3">
        <w:t>n</w:t>
      </w:r>
      <w:r w:rsidR="00B208F2" w:rsidRPr="006B69A3">
        <w:t>cia</w:t>
      </w:r>
      <w:r w:rsidRPr="006B69A3">
        <w:t>.</w:t>
      </w:r>
    </w:p>
    <w:p w:rsidR="008D243A" w:rsidRPr="006B69A3" w:rsidRDefault="008D243A" w:rsidP="008D243A">
      <w:pPr>
        <w:pStyle w:val="H4G"/>
      </w:pPr>
      <w:r w:rsidRPr="006B69A3">
        <w:tab/>
      </w:r>
      <w:r w:rsidRPr="006B69A3">
        <w:tab/>
        <w:t>Otr</w:t>
      </w:r>
      <w:r w:rsidR="00222510" w:rsidRPr="006B69A3">
        <w:t>os</w:t>
      </w:r>
      <w:r w:rsidRPr="006B69A3">
        <w:t xml:space="preserve"> </w:t>
      </w:r>
      <w:r w:rsidR="00222510" w:rsidRPr="006B69A3">
        <w:t xml:space="preserve">tipos de </w:t>
      </w:r>
      <w:r w:rsidRPr="006B69A3">
        <w:t>asist</w:t>
      </w:r>
      <w:r w:rsidR="00222510" w:rsidRPr="006B69A3">
        <w:t>e</w:t>
      </w:r>
      <w:r w:rsidRPr="006B69A3">
        <w:t>nc</w:t>
      </w:r>
      <w:r w:rsidR="00222510" w:rsidRPr="006B69A3">
        <w:t>ia</w:t>
      </w:r>
    </w:p>
    <w:p w:rsidR="008D243A" w:rsidRPr="006B69A3" w:rsidRDefault="008D243A" w:rsidP="008D243A">
      <w:pPr>
        <w:pStyle w:val="SingleTxtG"/>
      </w:pPr>
      <w:r w:rsidRPr="006B69A3">
        <w:t>142.</w:t>
      </w:r>
      <w:r w:rsidRPr="006B69A3">
        <w:tab/>
      </w:r>
      <w:r w:rsidR="00222510" w:rsidRPr="006B69A3">
        <w:t>El Es</w:t>
      </w:r>
      <w:r w:rsidRPr="006B69A3">
        <w:t>ta</w:t>
      </w:r>
      <w:r w:rsidR="00222510" w:rsidRPr="006B69A3">
        <w:t>do</w:t>
      </w:r>
      <w:r w:rsidRPr="006B69A3">
        <w:t xml:space="preserve"> </w:t>
      </w:r>
      <w:r w:rsidR="00222510" w:rsidRPr="006B69A3">
        <w:t>facilita cuidadores a domicilio a los niños que no pueden acudir a la escuela</w:t>
      </w:r>
      <w:r w:rsidR="006152C8" w:rsidRPr="006B69A3">
        <w:t>,</w:t>
      </w:r>
      <w:r w:rsidRPr="006B69A3">
        <w:t xml:space="preserve"> </w:t>
      </w:r>
      <w:r w:rsidR="00222510" w:rsidRPr="006B69A3">
        <w:t>s</w:t>
      </w:r>
      <w:r w:rsidR="004D1235" w:rsidRPr="006B69A3">
        <w:t>iempre que esa medida esté justificada</w:t>
      </w:r>
      <w:r w:rsidRPr="006B69A3">
        <w:t xml:space="preserve">. </w:t>
      </w:r>
      <w:r w:rsidR="00222510" w:rsidRPr="006B69A3">
        <w:t>Los que pueden</w:t>
      </w:r>
      <w:r w:rsidR="00054B43" w:rsidRPr="006B69A3">
        <w:t xml:space="preserve"> </w:t>
      </w:r>
      <w:r w:rsidR="00222510" w:rsidRPr="006B69A3">
        <w:t>trasladarse al colegio son recogidos si</w:t>
      </w:r>
      <w:r w:rsidR="00C8622E" w:rsidRPr="006B69A3">
        <w:t xml:space="preserve"> no pueden utilizar los transportes públicos</w:t>
      </w:r>
      <w:r w:rsidRPr="006B69A3">
        <w:t xml:space="preserve">. </w:t>
      </w:r>
      <w:r w:rsidR="004D1235" w:rsidRPr="006B69A3">
        <w:t>Desde h</w:t>
      </w:r>
      <w:r w:rsidR="00C8622E" w:rsidRPr="006B69A3">
        <w:t xml:space="preserve">ace poco tiempo, </w:t>
      </w:r>
      <w:smartTag w:uri="urn:schemas-microsoft-com:office:smarttags" w:element="PersonName">
        <w:smartTagPr>
          <w:attr w:name="ProductID" w:val="la Corporaci￳n"/>
        </w:smartTagPr>
        <w:r w:rsidR="00C8622E" w:rsidRPr="006B69A3">
          <w:t>la Corporación</w:t>
        </w:r>
      </w:smartTag>
      <w:r w:rsidR="00C8622E" w:rsidRPr="006B69A3">
        <w:t xml:space="preserve"> de Transportes Públicos de</w:t>
      </w:r>
      <w:r w:rsidRPr="006B69A3">
        <w:t xml:space="preserve"> Seychelles </w:t>
      </w:r>
      <w:r w:rsidR="004D1235" w:rsidRPr="006B69A3">
        <w:t>facilita</w:t>
      </w:r>
      <w:r w:rsidR="00C8622E" w:rsidRPr="006B69A3">
        <w:t xml:space="preserve"> pases gratuitos para los auto</w:t>
      </w:r>
      <w:r w:rsidRPr="006B69A3">
        <w:t>bus</w:t>
      </w:r>
      <w:r w:rsidR="00C8622E" w:rsidRPr="006B69A3">
        <w:t>es</w:t>
      </w:r>
      <w:r w:rsidRPr="006B69A3">
        <w:t xml:space="preserve"> </w:t>
      </w:r>
      <w:r w:rsidR="00C8622E" w:rsidRPr="006B69A3">
        <w:t>a todos los niños con discapacidad</w:t>
      </w:r>
      <w:r w:rsidRPr="006B69A3">
        <w:t xml:space="preserve">. </w:t>
      </w:r>
      <w:r w:rsidR="00C8622E" w:rsidRPr="006B69A3">
        <w:t>Sin embargo, los transportes</w:t>
      </w:r>
      <w:r w:rsidRPr="006B69A3">
        <w:t xml:space="preserve"> p</w:t>
      </w:r>
      <w:r w:rsidR="00C8622E" w:rsidRPr="006B69A3">
        <w:t>ú</w:t>
      </w:r>
      <w:r w:rsidRPr="006B69A3">
        <w:t>blic</w:t>
      </w:r>
      <w:r w:rsidR="00C8622E" w:rsidRPr="006B69A3">
        <w:t>os</w:t>
      </w:r>
      <w:r w:rsidRPr="006B69A3">
        <w:t xml:space="preserve"> </w:t>
      </w:r>
      <w:r w:rsidR="00C8622E" w:rsidRPr="006B69A3">
        <w:t>siguen siendo</w:t>
      </w:r>
      <w:r w:rsidRPr="006B69A3">
        <w:t xml:space="preserve"> inaccesible</w:t>
      </w:r>
      <w:r w:rsidR="00C8622E" w:rsidRPr="006B69A3">
        <w:t>s</w:t>
      </w:r>
      <w:r w:rsidRPr="006B69A3">
        <w:t xml:space="preserve"> </w:t>
      </w:r>
      <w:r w:rsidR="00C8622E" w:rsidRPr="006B69A3">
        <w:t>para los niños en silla de ruedas.</w:t>
      </w:r>
    </w:p>
    <w:p w:rsidR="008D243A" w:rsidRPr="006B69A3" w:rsidRDefault="008D243A" w:rsidP="008D243A">
      <w:pPr>
        <w:pStyle w:val="SingleTxtG"/>
      </w:pPr>
      <w:r w:rsidRPr="006B69A3">
        <w:t>143.</w:t>
      </w:r>
      <w:r w:rsidRPr="006B69A3">
        <w:tab/>
      </w:r>
      <w:r w:rsidR="004D1235" w:rsidRPr="006B69A3">
        <w:t>D</w:t>
      </w:r>
      <w:r w:rsidR="00FF7E80" w:rsidRPr="006B69A3">
        <w:t>e conformidad con el Plan de cuidadores a domicilio</w:t>
      </w:r>
      <w:r w:rsidR="004D1235" w:rsidRPr="006B69A3">
        <w:t>, el Estado asume los gastos de los padres que han de quedarse en casa para atender a sus hijos con una discapacidad severa</w:t>
      </w:r>
      <w:r w:rsidRPr="006B69A3">
        <w:t>.</w:t>
      </w:r>
    </w:p>
    <w:p w:rsidR="008D243A" w:rsidRPr="006B69A3" w:rsidRDefault="008D243A" w:rsidP="008D243A">
      <w:pPr>
        <w:pStyle w:val="SingleTxtG"/>
      </w:pPr>
      <w:r w:rsidRPr="006B69A3">
        <w:t>144.</w:t>
      </w:r>
      <w:r w:rsidRPr="006B69A3">
        <w:tab/>
      </w:r>
      <w:r w:rsidR="004D1235" w:rsidRPr="006B69A3">
        <w:t>El M</w:t>
      </w:r>
      <w:r w:rsidR="00FF7E80" w:rsidRPr="006B69A3">
        <w:t>inisterio de Desarrollo Nacional proporciona as</w:t>
      </w:r>
      <w:r w:rsidRPr="006B69A3">
        <w:t>ist</w:t>
      </w:r>
      <w:r w:rsidR="00FF7E80" w:rsidRPr="006B69A3">
        <w:t>e</w:t>
      </w:r>
      <w:r w:rsidRPr="006B69A3">
        <w:t>nc</w:t>
      </w:r>
      <w:r w:rsidR="00FF7E80" w:rsidRPr="006B69A3">
        <w:t>ia</w:t>
      </w:r>
      <w:r w:rsidRPr="006B69A3">
        <w:t xml:space="preserve"> </w:t>
      </w:r>
      <w:r w:rsidR="00FF7E80" w:rsidRPr="006B69A3">
        <w:t>para la vivienda en función de cada caso</w:t>
      </w:r>
      <w:r w:rsidRPr="006B69A3">
        <w:t xml:space="preserve">. </w:t>
      </w:r>
      <w:r w:rsidR="00FF7E80" w:rsidRPr="006B69A3">
        <w:t>En el formulario de solicitud de una vivienda se ha introducido una nueva</w:t>
      </w:r>
      <w:r w:rsidRPr="006B69A3">
        <w:t xml:space="preserve"> sec</w:t>
      </w:r>
      <w:r w:rsidR="00FF7E80" w:rsidRPr="006B69A3">
        <w:t>c</w:t>
      </w:r>
      <w:r w:rsidRPr="006B69A3">
        <w:t>i</w:t>
      </w:r>
      <w:r w:rsidR="00FF7E80" w:rsidRPr="006B69A3">
        <w:t>ó</w:t>
      </w:r>
      <w:r w:rsidRPr="006B69A3">
        <w:t xml:space="preserve">n (2003) </w:t>
      </w:r>
      <w:r w:rsidR="00FF7E80" w:rsidRPr="006B69A3">
        <w:t>en la que el solicitante debe indicar si hay una persona con discapacidad en el hogar</w:t>
      </w:r>
      <w:r w:rsidRPr="006B69A3">
        <w:t xml:space="preserve">. </w:t>
      </w:r>
      <w:r w:rsidR="00FF7E80" w:rsidRPr="006B69A3">
        <w:t>En caso afirmativo,</w:t>
      </w:r>
      <w:r w:rsidRPr="006B69A3">
        <w:t xml:space="preserve"> </w:t>
      </w:r>
      <w:r w:rsidR="006152C8" w:rsidRPr="006B69A3">
        <w:t>la casa se adaptará a la discapacidad</w:t>
      </w:r>
      <w:r w:rsidRPr="006B69A3">
        <w:t>.</w:t>
      </w:r>
    </w:p>
    <w:p w:rsidR="008D243A" w:rsidRPr="006B69A3" w:rsidRDefault="008D243A" w:rsidP="008D243A">
      <w:pPr>
        <w:pStyle w:val="H4G"/>
      </w:pPr>
      <w:r w:rsidRPr="006B69A3">
        <w:tab/>
      </w:r>
      <w:r w:rsidRPr="006B69A3">
        <w:tab/>
      </w:r>
      <w:r w:rsidR="005C0AAE" w:rsidRPr="006B69A3">
        <w:t xml:space="preserve">Escuela para niños </w:t>
      </w:r>
      <w:r w:rsidR="00866E56" w:rsidRPr="006B69A3">
        <w:t>con necesidades especiales</w:t>
      </w:r>
    </w:p>
    <w:p w:rsidR="008D243A" w:rsidRPr="006B69A3" w:rsidRDefault="008D243A" w:rsidP="008D243A">
      <w:pPr>
        <w:pStyle w:val="SingleTxtG"/>
      </w:pPr>
      <w:r w:rsidRPr="006B69A3">
        <w:t>145.</w:t>
      </w:r>
      <w:r w:rsidRPr="006B69A3">
        <w:tab/>
      </w:r>
      <w:r w:rsidR="005C0AAE" w:rsidRPr="006B69A3">
        <w:t xml:space="preserve">La escuela para niños </w:t>
      </w:r>
      <w:r w:rsidR="00866E56" w:rsidRPr="006B69A3">
        <w:t xml:space="preserve">con necesidades especiales </w:t>
      </w:r>
      <w:r w:rsidRPr="006B69A3">
        <w:t>at</w:t>
      </w:r>
      <w:r w:rsidR="005C0AAE" w:rsidRPr="006B69A3">
        <w:t>i</w:t>
      </w:r>
      <w:r w:rsidRPr="006B69A3">
        <w:t>e</w:t>
      </w:r>
      <w:r w:rsidR="005C0AAE" w:rsidRPr="006B69A3">
        <w:t>nde a todos los niños</w:t>
      </w:r>
      <w:r w:rsidRPr="006B69A3">
        <w:t xml:space="preserve"> </w:t>
      </w:r>
      <w:r w:rsidR="00866E56" w:rsidRPr="006B69A3">
        <w:t xml:space="preserve">con discapacidad </w:t>
      </w:r>
      <w:r w:rsidR="005C0AAE" w:rsidRPr="006B69A3">
        <w:t>que no pueden acudir a las escuelas ordinarias</w:t>
      </w:r>
      <w:r w:rsidRPr="006B69A3">
        <w:t>.</w:t>
      </w:r>
    </w:p>
    <w:p w:rsidR="008D243A" w:rsidRPr="006B69A3" w:rsidRDefault="008D243A" w:rsidP="008D243A">
      <w:pPr>
        <w:pStyle w:val="SingleTxtG"/>
      </w:pPr>
      <w:r w:rsidRPr="006B69A3">
        <w:t>146.</w:t>
      </w:r>
      <w:r w:rsidRPr="006B69A3">
        <w:tab/>
      </w:r>
      <w:smartTag w:uri="urn:schemas-microsoft-com:office:smarttags" w:element="PersonName">
        <w:smartTagPr>
          <w:attr w:name="ProductID" w:val="La Asociaci￳n"/>
        </w:smartTagPr>
        <w:r w:rsidR="005C0AAE" w:rsidRPr="006B69A3">
          <w:t xml:space="preserve">La </w:t>
        </w:r>
        <w:r w:rsidRPr="006B69A3">
          <w:t>Asocia</w:t>
        </w:r>
        <w:r w:rsidR="005C0AAE" w:rsidRPr="006B69A3">
          <w:t>c</w:t>
        </w:r>
        <w:r w:rsidRPr="006B69A3">
          <w:t>i</w:t>
        </w:r>
        <w:r w:rsidR="005C0AAE" w:rsidRPr="006B69A3">
          <w:t>ó</w:t>
        </w:r>
        <w:r w:rsidRPr="006B69A3">
          <w:t>n</w:t>
        </w:r>
      </w:smartTag>
      <w:r w:rsidRPr="006B69A3">
        <w:t xml:space="preserve"> </w:t>
      </w:r>
      <w:r w:rsidR="005C0AAE" w:rsidRPr="006B69A3">
        <w:t xml:space="preserve">para personas con dificultades auditivas no ceja en sus esfuerzos por </w:t>
      </w:r>
      <w:r w:rsidR="004D1235" w:rsidRPr="006B69A3">
        <w:t>elaborar</w:t>
      </w:r>
      <w:r w:rsidR="005C0AAE" w:rsidRPr="006B69A3">
        <w:t xml:space="preserve"> un</w:t>
      </w:r>
      <w:r w:rsidRPr="006B69A3">
        <w:t xml:space="preserve"> dic</w:t>
      </w:r>
      <w:r w:rsidR="005C0AAE" w:rsidRPr="006B69A3">
        <w:t>c</w:t>
      </w:r>
      <w:r w:rsidRPr="006B69A3">
        <w:t>ionar</w:t>
      </w:r>
      <w:r w:rsidR="005C0AAE" w:rsidRPr="006B69A3">
        <w:t>io de</w:t>
      </w:r>
      <w:r w:rsidR="004D1235" w:rsidRPr="006B69A3">
        <w:t xml:space="preserve"> </w:t>
      </w:r>
      <w:r w:rsidR="005C0AAE" w:rsidRPr="006B69A3">
        <w:t>l</w:t>
      </w:r>
      <w:r w:rsidR="004D1235" w:rsidRPr="006B69A3">
        <w:t>a</w:t>
      </w:r>
      <w:r w:rsidRPr="006B69A3">
        <w:t xml:space="preserve"> l</w:t>
      </w:r>
      <w:r w:rsidR="005C0AAE" w:rsidRPr="006B69A3">
        <w:t>e</w:t>
      </w:r>
      <w:r w:rsidRPr="006B69A3">
        <w:t>ngua</w:t>
      </w:r>
      <w:r w:rsidR="005C0AAE" w:rsidRPr="006B69A3">
        <w:t xml:space="preserve"> de signos en francés criollo</w:t>
      </w:r>
      <w:r w:rsidRPr="006B69A3">
        <w:t xml:space="preserve">. </w:t>
      </w:r>
      <w:r w:rsidR="005C0AAE" w:rsidRPr="006B69A3">
        <w:t>El proyecto cuenta con el apoyo del</w:t>
      </w:r>
      <w:r w:rsidRPr="006B69A3">
        <w:t xml:space="preserve"> Go</w:t>
      </w:r>
      <w:r w:rsidR="005C0AAE" w:rsidRPr="006B69A3">
        <w:t>bi</w:t>
      </w:r>
      <w:r w:rsidRPr="006B69A3">
        <w:t>ern</w:t>
      </w:r>
      <w:r w:rsidR="005C0AAE" w:rsidRPr="006B69A3">
        <w:t>o, lo que</w:t>
      </w:r>
      <w:r w:rsidRPr="006B69A3">
        <w:t xml:space="preserve"> facilita</w:t>
      </w:r>
      <w:r w:rsidR="005C0AAE" w:rsidRPr="006B69A3">
        <w:t>rá la enseñanza</w:t>
      </w:r>
      <w:r w:rsidR="004D1235" w:rsidRPr="006B69A3">
        <w:t>,</w:t>
      </w:r>
      <w:r w:rsidR="005C0AAE" w:rsidRPr="006B69A3">
        <w:t xml:space="preserve"> al normalizar dich</w:t>
      </w:r>
      <w:r w:rsidR="004D1235" w:rsidRPr="006B69A3">
        <w:t>a</w:t>
      </w:r>
      <w:r w:rsidR="005C0AAE" w:rsidRPr="006B69A3">
        <w:t xml:space="preserve"> lengua en francés</w:t>
      </w:r>
      <w:r w:rsidR="00912BF9" w:rsidRPr="006B69A3">
        <w:t xml:space="preserve"> criollo</w:t>
      </w:r>
      <w:r w:rsidRPr="006B69A3">
        <w:t>.</w:t>
      </w:r>
    </w:p>
    <w:p w:rsidR="008D243A" w:rsidRPr="006B69A3" w:rsidRDefault="008D243A" w:rsidP="008D243A">
      <w:pPr>
        <w:pStyle w:val="H4G"/>
      </w:pPr>
      <w:r w:rsidRPr="006B69A3">
        <w:tab/>
      </w:r>
      <w:r w:rsidRPr="006B69A3">
        <w:tab/>
      </w:r>
      <w:r w:rsidR="00912BF9" w:rsidRPr="006B69A3">
        <w:t>Centro de r</w:t>
      </w:r>
      <w:r w:rsidRPr="006B69A3">
        <w:t>ehabilita</w:t>
      </w:r>
      <w:r w:rsidR="00912BF9" w:rsidRPr="006B69A3">
        <w:t>c</w:t>
      </w:r>
      <w:r w:rsidRPr="006B69A3">
        <w:t>i</w:t>
      </w:r>
      <w:r w:rsidR="00912BF9" w:rsidRPr="006B69A3">
        <w:t>ón</w:t>
      </w:r>
    </w:p>
    <w:p w:rsidR="008D243A" w:rsidRPr="006B69A3" w:rsidRDefault="008D243A" w:rsidP="008D243A">
      <w:pPr>
        <w:pStyle w:val="SingleTxtG"/>
      </w:pPr>
      <w:r w:rsidRPr="006B69A3">
        <w:t>147.</w:t>
      </w:r>
      <w:r w:rsidRPr="006B69A3">
        <w:tab/>
      </w:r>
      <w:r w:rsidR="00912BF9" w:rsidRPr="006B69A3">
        <w:t>Se está sometiendo a revisión el programa del Centro de r</w:t>
      </w:r>
      <w:r w:rsidRPr="006B69A3">
        <w:t>ehabilita</w:t>
      </w:r>
      <w:r w:rsidR="00912BF9" w:rsidRPr="006B69A3">
        <w:t>c</w:t>
      </w:r>
      <w:r w:rsidRPr="006B69A3">
        <w:t>i</w:t>
      </w:r>
      <w:r w:rsidR="00912BF9" w:rsidRPr="006B69A3">
        <w:t>ó</w:t>
      </w:r>
      <w:r w:rsidRPr="006B69A3">
        <w:t>n</w:t>
      </w:r>
      <w:r w:rsidR="00912BF9" w:rsidRPr="006B69A3">
        <w:t xml:space="preserve"> y se van a renovar</w:t>
      </w:r>
      <w:r w:rsidRPr="006B69A3">
        <w:t xml:space="preserve"> </w:t>
      </w:r>
      <w:r w:rsidR="004D1235" w:rsidRPr="006B69A3">
        <w:t>su</w:t>
      </w:r>
      <w:r w:rsidR="00912BF9" w:rsidRPr="006B69A3">
        <w:t>s instalaciones</w:t>
      </w:r>
      <w:r w:rsidRPr="006B69A3">
        <w:t xml:space="preserve">. </w:t>
      </w:r>
      <w:r w:rsidR="00912BF9" w:rsidRPr="006B69A3">
        <w:t xml:space="preserve">El </w:t>
      </w:r>
      <w:r w:rsidRPr="006B69A3">
        <w:t>Con</w:t>
      </w:r>
      <w:r w:rsidR="00912BF9" w:rsidRPr="006B69A3">
        <w:t>sejo para los</w:t>
      </w:r>
      <w:r w:rsidRPr="006B69A3">
        <w:t xml:space="preserve"> Dis</w:t>
      </w:r>
      <w:r w:rsidR="00912BF9" w:rsidRPr="006B69A3">
        <w:t>c</w:t>
      </w:r>
      <w:r w:rsidRPr="006B69A3">
        <w:t>a</w:t>
      </w:r>
      <w:r w:rsidR="00912BF9" w:rsidRPr="006B69A3">
        <w:t>pacitados envía a una serie de</w:t>
      </w:r>
      <w:r w:rsidRPr="006B69A3">
        <w:t xml:space="preserve"> client</w:t>
      </w:r>
      <w:r w:rsidR="00912BF9" w:rsidRPr="006B69A3">
        <w:t>e</w:t>
      </w:r>
      <w:r w:rsidRPr="006B69A3">
        <w:t>s</w:t>
      </w:r>
      <w:r w:rsidR="00912BF9" w:rsidRPr="006B69A3">
        <w:t xml:space="preserve"> a este</w:t>
      </w:r>
      <w:r w:rsidRPr="006B69A3">
        <w:t xml:space="preserve"> centr</w:t>
      </w:r>
      <w:r w:rsidR="00912BF9" w:rsidRPr="006B69A3">
        <w:t>o</w:t>
      </w:r>
      <w:r w:rsidRPr="006B69A3">
        <w:t xml:space="preserve"> </w:t>
      </w:r>
      <w:r w:rsidR="00912BF9" w:rsidRPr="006B69A3">
        <w:t>p</w:t>
      </w:r>
      <w:r w:rsidRPr="006B69A3">
        <w:t xml:space="preserve">or </w:t>
      </w:r>
      <w:r w:rsidR="00912BF9" w:rsidRPr="006B69A3">
        <w:t>los</w:t>
      </w:r>
      <w:r w:rsidRPr="006B69A3">
        <w:t xml:space="preserve"> servic</w:t>
      </w:r>
      <w:r w:rsidR="00912BF9" w:rsidRPr="006B69A3">
        <w:t>ios que</w:t>
      </w:r>
      <w:r w:rsidRPr="006B69A3">
        <w:t xml:space="preserve"> ofr</w:t>
      </w:r>
      <w:r w:rsidR="00912BF9" w:rsidRPr="006B69A3">
        <w:t>ece</w:t>
      </w:r>
      <w:r w:rsidRPr="006B69A3">
        <w:t xml:space="preserve">. </w:t>
      </w:r>
      <w:r w:rsidR="00FD2718" w:rsidRPr="006B69A3">
        <w:t>Sin embargo, al</w:t>
      </w:r>
      <w:r w:rsidRPr="006B69A3">
        <w:t xml:space="preserve"> </w:t>
      </w:r>
      <w:r w:rsidR="004D1235" w:rsidRPr="006B69A3">
        <w:t>C</w:t>
      </w:r>
      <w:r w:rsidRPr="006B69A3">
        <w:t>entr</w:t>
      </w:r>
      <w:r w:rsidR="00FD2718" w:rsidRPr="006B69A3">
        <w:t>o</w:t>
      </w:r>
      <w:r w:rsidRPr="006B69A3">
        <w:t xml:space="preserve"> </w:t>
      </w:r>
      <w:r w:rsidR="00FD2718" w:rsidRPr="006B69A3">
        <w:t>le cuesta trabajo conservar a los</w:t>
      </w:r>
      <w:r w:rsidRPr="006B69A3">
        <w:t xml:space="preserve"> profesional</w:t>
      </w:r>
      <w:r w:rsidR="00FD2718" w:rsidRPr="006B69A3">
        <w:t>e</w:t>
      </w:r>
      <w:r w:rsidRPr="006B69A3">
        <w:t xml:space="preserve">s </w:t>
      </w:r>
      <w:r w:rsidR="00FD2718" w:rsidRPr="006B69A3">
        <w:t>que pueden</w:t>
      </w:r>
      <w:r w:rsidRPr="006B69A3">
        <w:t xml:space="preserve"> </w:t>
      </w:r>
      <w:r w:rsidR="004D1235" w:rsidRPr="006B69A3">
        <w:t>proporcionar</w:t>
      </w:r>
      <w:r w:rsidRPr="006B69A3">
        <w:t xml:space="preserve"> </w:t>
      </w:r>
      <w:r w:rsidR="00FD2718" w:rsidRPr="006B69A3">
        <w:t>servicios e</w:t>
      </w:r>
      <w:r w:rsidRPr="006B69A3">
        <w:t>speciali</w:t>
      </w:r>
      <w:r w:rsidR="00FD2718" w:rsidRPr="006B69A3">
        <w:t>zados</w:t>
      </w:r>
      <w:r w:rsidRPr="006B69A3">
        <w:t xml:space="preserve">. </w:t>
      </w:r>
      <w:r w:rsidR="00FD2718" w:rsidRPr="006B69A3">
        <w:t>En este</w:t>
      </w:r>
      <w:r w:rsidRPr="006B69A3">
        <w:t xml:space="preserve"> moment</w:t>
      </w:r>
      <w:r w:rsidR="00FD2718" w:rsidRPr="006B69A3">
        <w:t>o, el</w:t>
      </w:r>
      <w:r w:rsidR="004D1235" w:rsidRPr="006B69A3">
        <w:t xml:space="preserve"> c</w:t>
      </w:r>
      <w:r w:rsidRPr="006B69A3">
        <w:t>entr</w:t>
      </w:r>
      <w:r w:rsidR="00FD2718" w:rsidRPr="006B69A3">
        <w:t>o</w:t>
      </w:r>
      <w:r w:rsidRPr="006B69A3">
        <w:t xml:space="preserve"> </w:t>
      </w:r>
      <w:r w:rsidR="00FD2718" w:rsidRPr="006B69A3">
        <w:t xml:space="preserve">carece de los </w:t>
      </w:r>
      <w:r w:rsidRPr="006B69A3">
        <w:t>servic</w:t>
      </w:r>
      <w:r w:rsidR="00FD2718" w:rsidRPr="006B69A3">
        <w:t>io</w:t>
      </w:r>
      <w:r w:rsidRPr="006B69A3">
        <w:t xml:space="preserve">s </w:t>
      </w:r>
      <w:r w:rsidR="00FD2718" w:rsidRPr="006B69A3">
        <w:t>de un terapeuta</w:t>
      </w:r>
      <w:r w:rsidRPr="006B69A3">
        <w:t xml:space="preserve"> ocupa</w:t>
      </w:r>
      <w:r w:rsidR="00FD2718" w:rsidRPr="006B69A3">
        <w:t>c</w:t>
      </w:r>
      <w:r w:rsidRPr="006B69A3">
        <w:t xml:space="preserve">ional </w:t>
      </w:r>
      <w:r w:rsidR="00FD2718" w:rsidRPr="006B69A3">
        <w:t>permanente</w:t>
      </w:r>
      <w:r w:rsidRPr="006B69A3">
        <w:t xml:space="preserve"> </w:t>
      </w:r>
      <w:r w:rsidR="00FD2718" w:rsidRPr="006B69A3">
        <w:t>y un logopeda</w:t>
      </w:r>
      <w:r w:rsidRPr="006B69A3">
        <w:t xml:space="preserve">. </w:t>
      </w:r>
      <w:r w:rsidR="00FD2718" w:rsidRPr="006B69A3">
        <w:t>Sí tiene, en cambio un</w:t>
      </w:r>
      <w:r w:rsidRPr="006B69A3">
        <w:t xml:space="preserve"> </w:t>
      </w:r>
      <w:r w:rsidR="004810EB" w:rsidRPr="006B69A3">
        <w:t xml:space="preserve">foniatra </w:t>
      </w:r>
      <w:r w:rsidR="00FD2718" w:rsidRPr="006B69A3">
        <w:t>y un especialista en</w:t>
      </w:r>
      <w:r w:rsidRPr="006B69A3">
        <w:t xml:space="preserve"> rehabilita</w:t>
      </w:r>
      <w:r w:rsidR="00FD2718" w:rsidRPr="006B69A3">
        <w:t>c</w:t>
      </w:r>
      <w:r w:rsidRPr="006B69A3">
        <w:t>i</w:t>
      </w:r>
      <w:r w:rsidR="00FD2718" w:rsidRPr="006B69A3">
        <w:t>ó</w:t>
      </w:r>
      <w:r w:rsidRPr="006B69A3">
        <w:t>n.</w:t>
      </w:r>
    </w:p>
    <w:p w:rsidR="008D243A" w:rsidRPr="006B69A3" w:rsidRDefault="008D243A" w:rsidP="008D243A">
      <w:pPr>
        <w:pStyle w:val="SingleTxtG"/>
      </w:pPr>
      <w:r w:rsidRPr="006B69A3">
        <w:t>148.</w:t>
      </w:r>
      <w:r w:rsidRPr="006B69A3">
        <w:tab/>
      </w:r>
      <w:r w:rsidR="00FD2718" w:rsidRPr="006B69A3">
        <w:t xml:space="preserve">Se está </w:t>
      </w:r>
      <w:r w:rsidR="004D1235" w:rsidRPr="006B69A3">
        <w:t>estudi</w:t>
      </w:r>
      <w:r w:rsidR="00FD2718" w:rsidRPr="006B69A3">
        <w:t xml:space="preserve">ando la posibilidad de adoptar una estrategia integrada para </w:t>
      </w:r>
      <w:smartTag w:uri="urn:schemas-microsoft-com:office:smarttags" w:element="PersonName">
        <w:smartTagPr>
          <w:attr w:name="ProductID" w:val="la discapacidad. En"/>
        </w:smartTagPr>
        <w:r w:rsidR="00FD2718" w:rsidRPr="006B69A3">
          <w:t>la discapacidad</w:t>
        </w:r>
        <w:r w:rsidRPr="006B69A3">
          <w:t xml:space="preserve">. </w:t>
        </w:r>
        <w:r w:rsidR="00FD2718" w:rsidRPr="006B69A3">
          <w:t>E</w:t>
        </w:r>
        <w:r w:rsidR="004810EB" w:rsidRPr="006B69A3">
          <w:t>n</w:t>
        </w:r>
      </w:smartTag>
      <w:r w:rsidR="004810EB" w:rsidRPr="006B69A3">
        <w:t xml:space="preserve"> e</w:t>
      </w:r>
      <w:r w:rsidR="00FD2718" w:rsidRPr="006B69A3">
        <w:t>sa estrategia</w:t>
      </w:r>
      <w:r w:rsidRPr="006B69A3">
        <w:t xml:space="preserve"> </w:t>
      </w:r>
      <w:r w:rsidR="004810EB" w:rsidRPr="006B69A3">
        <w:t xml:space="preserve">se </w:t>
      </w:r>
      <w:r w:rsidRPr="006B69A3">
        <w:t>reco</w:t>
      </w:r>
      <w:r w:rsidR="00FD2718" w:rsidRPr="006B69A3">
        <w:t>noce que el Centro de</w:t>
      </w:r>
      <w:r w:rsidRPr="006B69A3">
        <w:t xml:space="preserve"> </w:t>
      </w:r>
      <w:r w:rsidR="00FD2718" w:rsidRPr="006B69A3">
        <w:t>r</w:t>
      </w:r>
      <w:r w:rsidRPr="006B69A3">
        <w:t>ehabilita</w:t>
      </w:r>
      <w:r w:rsidR="00FD2718" w:rsidRPr="006B69A3">
        <w:t>ción no es más que uno de los</w:t>
      </w:r>
      <w:r w:rsidRPr="006B69A3">
        <w:t xml:space="preserve"> </w:t>
      </w:r>
      <w:r w:rsidR="004810EB" w:rsidRPr="006B69A3">
        <w:t>componentes de los servicios de</w:t>
      </w:r>
      <w:r w:rsidRPr="006B69A3">
        <w:t xml:space="preserve"> dis</w:t>
      </w:r>
      <w:r w:rsidR="004810EB" w:rsidRPr="006B69A3">
        <w:t>c</w:t>
      </w:r>
      <w:r w:rsidRPr="006B69A3">
        <w:t>a</w:t>
      </w:r>
      <w:r w:rsidR="004810EB" w:rsidRPr="006B69A3">
        <w:t>pacidad</w:t>
      </w:r>
      <w:r w:rsidRPr="006B69A3">
        <w:t xml:space="preserve"> </w:t>
      </w:r>
      <w:r w:rsidR="004810EB" w:rsidRPr="006B69A3">
        <w:t>destinados a hacer frente a l</w:t>
      </w:r>
      <w:r w:rsidR="00460CA0" w:rsidRPr="006B69A3">
        <w:t>o</w:t>
      </w:r>
      <w:r w:rsidR="004810EB" w:rsidRPr="006B69A3">
        <w:t xml:space="preserve">s </w:t>
      </w:r>
      <w:r w:rsidR="00460CA0" w:rsidRPr="006B69A3">
        <w:t>requisitos</w:t>
      </w:r>
      <w:r w:rsidR="004810EB" w:rsidRPr="006B69A3">
        <w:t xml:space="preserve"> de los discapacitados</w:t>
      </w:r>
      <w:r w:rsidRPr="006B69A3">
        <w:t xml:space="preserve"> </w:t>
      </w:r>
      <w:r w:rsidR="004810EB" w:rsidRPr="006B69A3">
        <w:t>y</w:t>
      </w:r>
      <w:r w:rsidRPr="006B69A3">
        <w:t xml:space="preserve"> </w:t>
      </w:r>
      <w:r w:rsidR="004810EB" w:rsidRPr="006B69A3">
        <w:t xml:space="preserve">se aborda la necesidad de </w:t>
      </w:r>
      <w:r w:rsidR="00460CA0" w:rsidRPr="006B69A3">
        <w:t xml:space="preserve">contar con </w:t>
      </w:r>
      <w:r w:rsidR="004810EB" w:rsidRPr="006B69A3">
        <w:t>un centro como parte de una estructura que comprend</w:t>
      </w:r>
      <w:r w:rsidR="00460CA0" w:rsidRPr="006B69A3">
        <w:t>a</w:t>
      </w:r>
      <w:r w:rsidR="004810EB" w:rsidRPr="006B69A3">
        <w:t xml:space="preserve"> diferentes elementos de</w:t>
      </w:r>
      <w:r w:rsidRPr="006B69A3">
        <w:t xml:space="preserve"> rehabilita</w:t>
      </w:r>
      <w:r w:rsidR="004810EB" w:rsidRPr="006B69A3">
        <w:t>c</w:t>
      </w:r>
      <w:r w:rsidRPr="006B69A3">
        <w:t>i</w:t>
      </w:r>
      <w:r w:rsidR="004810EB" w:rsidRPr="006B69A3">
        <w:t>ó</w:t>
      </w:r>
      <w:r w:rsidRPr="006B69A3">
        <w:t>n.</w:t>
      </w:r>
    </w:p>
    <w:p w:rsidR="008D243A" w:rsidRPr="006B69A3" w:rsidRDefault="008D243A" w:rsidP="008D243A">
      <w:pPr>
        <w:pStyle w:val="H4G"/>
      </w:pPr>
      <w:r w:rsidRPr="006B69A3">
        <w:tab/>
      </w:r>
      <w:r w:rsidRPr="006B69A3">
        <w:tab/>
      </w:r>
      <w:r w:rsidR="004810EB" w:rsidRPr="006B69A3">
        <w:t>Centros de día</w:t>
      </w:r>
    </w:p>
    <w:p w:rsidR="008D243A" w:rsidRPr="006B69A3" w:rsidRDefault="00A31121" w:rsidP="00A31121">
      <w:pPr>
        <w:pStyle w:val="SingleTxtG"/>
      </w:pPr>
      <w:r w:rsidRPr="006B69A3">
        <w:t>149.</w:t>
      </w:r>
      <w:r w:rsidR="00054B43" w:rsidRPr="006B69A3">
        <w:tab/>
      </w:r>
      <w:r w:rsidR="004810EB" w:rsidRPr="006B69A3">
        <w:t>En 2001 se creó un centro de día en</w:t>
      </w:r>
      <w:r w:rsidR="008D243A" w:rsidRPr="006B69A3">
        <w:t xml:space="preserve"> North East Point</w:t>
      </w:r>
      <w:r w:rsidR="004810EB" w:rsidRPr="006B69A3">
        <w:t xml:space="preserve">, cerca del Centro de </w:t>
      </w:r>
      <w:r w:rsidR="008D243A" w:rsidRPr="006B69A3">
        <w:t>Rehabilita</w:t>
      </w:r>
      <w:r w:rsidR="004810EB" w:rsidRPr="006B69A3">
        <w:t>c</w:t>
      </w:r>
      <w:r w:rsidR="008D243A" w:rsidRPr="006B69A3">
        <w:t>i</w:t>
      </w:r>
      <w:r w:rsidR="004810EB" w:rsidRPr="006B69A3">
        <w:t>ó</w:t>
      </w:r>
      <w:r w:rsidR="008D243A" w:rsidRPr="006B69A3">
        <w:t>n</w:t>
      </w:r>
      <w:r w:rsidR="004810EB" w:rsidRPr="006B69A3">
        <w:t>, pero s</w:t>
      </w:r>
      <w:r w:rsidR="000F3828">
        <w:t>o</w:t>
      </w:r>
      <w:r w:rsidR="004810EB" w:rsidRPr="006B69A3">
        <w:t>lo duró dos meses</w:t>
      </w:r>
      <w:r w:rsidR="008D243A" w:rsidRPr="006B69A3">
        <w:t xml:space="preserve">. </w:t>
      </w:r>
      <w:r w:rsidR="001B3910" w:rsidRPr="006B69A3">
        <w:t>Resultó demasiado costoso y exigía demasiado tiempo a los padres</w:t>
      </w:r>
      <w:r w:rsidR="008D243A" w:rsidRPr="006B69A3">
        <w:t>, de</w:t>
      </w:r>
      <w:r w:rsidR="001B3910" w:rsidRPr="006B69A3">
        <w:t>bido a su</w:t>
      </w:r>
      <w:r w:rsidR="008D243A" w:rsidRPr="006B69A3">
        <w:t xml:space="preserve"> loca</w:t>
      </w:r>
      <w:r w:rsidR="001B3910" w:rsidRPr="006B69A3">
        <w:t>lización y a que el transporte</w:t>
      </w:r>
      <w:r w:rsidR="008D243A" w:rsidRPr="006B69A3">
        <w:t xml:space="preserve"> p</w:t>
      </w:r>
      <w:r w:rsidR="001B3910" w:rsidRPr="006B69A3">
        <w:t>úblico no era el adecuado para niños con discapacidad</w:t>
      </w:r>
      <w:r w:rsidR="008D243A" w:rsidRPr="006B69A3">
        <w:t xml:space="preserve">. </w:t>
      </w:r>
      <w:r w:rsidR="001B3910" w:rsidRPr="006B69A3">
        <w:t>Hay planes, sin embargo, para construir dos centros de día</w:t>
      </w:r>
      <w:r w:rsidR="008D243A" w:rsidRPr="006B69A3">
        <w:t xml:space="preserve">, </w:t>
      </w:r>
      <w:r w:rsidR="001B3910" w:rsidRPr="006B69A3">
        <w:t>uno e</w:t>
      </w:r>
      <w:r w:rsidR="008D243A" w:rsidRPr="006B69A3">
        <w:t xml:space="preserve">n Praslin </w:t>
      </w:r>
      <w:r w:rsidR="001B3910" w:rsidRPr="006B69A3">
        <w:t xml:space="preserve">y el otro en </w:t>
      </w:r>
      <w:smartTag w:uri="urn:schemas-microsoft-com:office:smarttags" w:element="PersonName">
        <w:smartTagPr>
          <w:attr w:name="ProductID" w:val="La Digue. Para"/>
        </w:smartTagPr>
        <w:r w:rsidR="008D243A" w:rsidRPr="006B69A3">
          <w:t xml:space="preserve">La Digue. </w:t>
        </w:r>
        <w:r w:rsidR="001B3910" w:rsidRPr="006B69A3">
          <w:t>Para</w:t>
        </w:r>
      </w:smartTag>
      <w:r w:rsidR="001B3910" w:rsidRPr="006B69A3">
        <w:t xml:space="preserve"> el primero</w:t>
      </w:r>
      <w:r w:rsidR="008D243A" w:rsidRPr="006B69A3">
        <w:t xml:space="preserve">, </w:t>
      </w:r>
      <w:r w:rsidR="001B3910" w:rsidRPr="006B69A3">
        <w:t>el solar en donde se construirá ya ha sido</w:t>
      </w:r>
      <w:r w:rsidR="008D243A" w:rsidRPr="006B69A3">
        <w:t xml:space="preserve"> transfer</w:t>
      </w:r>
      <w:r w:rsidR="001B3910" w:rsidRPr="006B69A3">
        <w:t>i</w:t>
      </w:r>
      <w:r w:rsidR="008D243A" w:rsidRPr="006B69A3">
        <w:t>d</w:t>
      </w:r>
      <w:r w:rsidR="001B3910" w:rsidRPr="006B69A3">
        <w:t>o al</w:t>
      </w:r>
      <w:r w:rsidR="008D243A" w:rsidRPr="006B69A3">
        <w:t xml:space="preserve"> Con</w:t>
      </w:r>
      <w:r w:rsidR="001B3910" w:rsidRPr="006B69A3">
        <w:t>sejo para los</w:t>
      </w:r>
      <w:r w:rsidR="008D243A" w:rsidRPr="006B69A3">
        <w:t xml:space="preserve"> Dis</w:t>
      </w:r>
      <w:r w:rsidR="001B3910" w:rsidRPr="006B69A3">
        <w:t>c</w:t>
      </w:r>
      <w:r w:rsidR="008D243A" w:rsidRPr="006B69A3">
        <w:t>a</w:t>
      </w:r>
      <w:r w:rsidR="001B3910" w:rsidRPr="006B69A3">
        <w:t>pacitados y, para el último,</w:t>
      </w:r>
      <w:r w:rsidR="008D243A" w:rsidRPr="006B69A3">
        <w:t xml:space="preserve"> </w:t>
      </w:r>
      <w:r w:rsidR="001B3910" w:rsidRPr="006B69A3">
        <w:t>se están adoptando los procedimientos</w:t>
      </w:r>
      <w:r w:rsidR="008D243A" w:rsidRPr="006B69A3">
        <w:t xml:space="preserve"> necesar</w:t>
      </w:r>
      <w:r w:rsidR="001B3910" w:rsidRPr="006B69A3">
        <w:t xml:space="preserve">ios </w:t>
      </w:r>
      <w:r w:rsidR="00460CA0" w:rsidRPr="006B69A3">
        <w:t>con miras a la t</w:t>
      </w:r>
      <w:r w:rsidR="001B3910" w:rsidRPr="006B69A3">
        <w:t xml:space="preserve">ransmisión de </w:t>
      </w:r>
      <w:smartTag w:uri="urn:schemas-microsoft-com:office:smarttags" w:element="PersonName">
        <w:smartTagPr>
          <w:attr w:name="ProductID" w:val="la propiedad. A"/>
        </w:smartTagPr>
        <w:r w:rsidR="001B3910" w:rsidRPr="006B69A3">
          <w:t>la</w:t>
        </w:r>
        <w:r w:rsidR="008D243A" w:rsidRPr="006B69A3">
          <w:t xml:space="preserve"> prop</w:t>
        </w:r>
        <w:r w:rsidR="001B3910" w:rsidRPr="006B69A3">
          <w:t>i</w:t>
        </w:r>
        <w:r w:rsidR="008D243A" w:rsidRPr="006B69A3">
          <w:t>e</w:t>
        </w:r>
        <w:r w:rsidR="001B3910" w:rsidRPr="006B69A3">
          <w:t>dad</w:t>
        </w:r>
        <w:r w:rsidR="008D243A" w:rsidRPr="006B69A3">
          <w:t xml:space="preserve">. </w:t>
        </w:r>
        <w:r w:rsidR="001B3910" w:rsidRPr="006B69A3">
          <w:t>A</w:t>
        </w:r>
      </w:smartTag>
      <w:r w:rsidR="001B3910" w:rsidRPr="006B69A3">
        <w:t xml:space="preserve"> ra</w:t>
      </w:r>
      <w:r w:rsidRPr="006B69A3">
        <w:t>íz de un proceso de</w:t>
      </w:r>
      <w:r w:rsidR="008D243A" w:rsidRPr="006B69A3">
        <w:t xml:space="preserve"> consulta</w:t>
      </w:r>
      <w:r w:rsidRPr="006B69A3">
        <w:t>s, se está explorando la</w:t>
      </w:r>
      <w:r w:rsidR="008D243A" w:rsidRPr="006B69A3">
        <w:t xml:space="preserve"> posibili</w:t>
      </w:r>
      <w:r w:rsidRPr="006B69A3">
        <w:t xml:space="preserve">dad de crear un centro de día cerca de </w:t>
      </w:r>
      <w:smartTag w:uri="urn:schemas-microsoft-com:office:smarttags" w:element="PersonName">
        <w:smartTagPr>
          <w:attr w:name="ProductID" w:val="la Escuela"/>
        </w:smartTagPr>
        <w:r w:rsidRPr="006B69A3">
          <w:t>la Escuela</w:t>
        </w:r>
      </w:smartTag>
      <w:r w:rsidRPr="006B69A3">
        <w:t xml:space="preserve"> para niño</w:t>
      </w:r>
      <w:r w:rsidR="00460CA0" w:rsidRPr="006B69A3">
        <w:t>s</w:t>
      </w:r>
      <w:r w:rsidR="008D243A" w:rsidRPr="006B69A3">
        <w:t xml:space="preserve"> </w:t>
      </w:r>
      <w:r w:rsidRPr="006B69A3">
        <w:t>e</w:t>
      </w:r>
      <w:r w:rsidR="008D243A" w:rsidRPr="006B69A3">
        <w:t>xcep</w:t>
      </w:r>
      <w:r w:rsidRPr="006B69A3">
        <w:t>c</w:t>
      </w:r>
      <w:r w:rsidR="008D243A" w:rsidRPr="006B69A3">
        <w:t>ional</w:t>
      </w:r>
      <w:r w:rsidR="00460CA0" w:rsidRPr="006B69A3">
        <w:t>es</w:t>
      </w:r>
      <w:r w:rsidR="008D243A" w:rsidRPr="006B69A3">
        <w:t>.</w:t>
      </w:r>
    </w:p>
    <w:p w:rsidR="008D243A" w:rsidRPr="006B69A3" w:rsidRDefault="008D243A" w:rsidP="008D243A">
      <w:pPr>
        <w:pStyle w:val="H4G"/>
      </w:pPr>
      <w:r w:rsidRPr="006B69A3">
        <w:tab/>
      </w:r>
      <w:r w:rsidRPr="006B69A3">
        <w:tab/>
        <w:t>Ot</w:t>
      </w:r>
      <w:r w:rsidR="00A31121" w:rsidRPr="006B69A3">
        <w:t>ros servicios</w:t>
      </w:r>
    </w:p>
    <w:p w:rsidR="008D243A" w:rsidRPr="006B69A3" w:rsidRDefault="008D243A" w:rsidP="008D243A">
      <w:pPr>
        <w:pStyle w:val="SingleTxtG"/>
      </w:pPr>
      <w:r w:rsidRPr="006B69A3">
        <w:t>150.</w:t>
      </w:r>
      <w:r w:rsidRPr="006B69A3">
        <w:tab/>
      </w:r>
      <w:smartTag w:uri="urn:schemas-microsoft-com:office:smarttags" w:element="PersonName">
        <w:smartTagPr>
          <w:attr w:name="ProductID" w:val="la Organizaci￳n"/>
        </w:smartTagPr>
        <w:r w:rsidR="000D1ADE" w:rsidRPr="006B69A3">
          <w:t xml:space="preserve">La </w:t>
        </w:r>
        <w:r w:rsidR="00643782" w:rsidRPr="006B69A3">
          <w:t>Organización</w:t>
        </w:r>
      </w:smartTag>
      <w:r w:rsidR="00460CA0" w:rsidRPr="006B69A3">
        <w:t xml:space="preserve"> de </w:t>
      </w:r>
      <w:r w:rsidR="00643782" w:rsidRPr="006B69A3">
        <w:t xml:space="preserve">Personas con Discapacidad de </w:t>
      </w:r>
      <w:r w:rsidRPr="006B69A3">
        <w:t>S</w:t>
      </w:r>
      <w:r w:rsidR="00643782" w:rsidRPr="006B69A3">
        <w:t>eychelles</w:t>
      </w:r>
      <w:r w:rsidR="000D1ADE" w:rsidRPr="006B69A3">
        <w:t>,</w:t>
      </w:r>
      <w:r w:rsidRPr="006B69A3">
        <w:t xml:space="preserve"> </w:t>
      </w:r>
      <w:r w:rsidR="000D1ADE" w:rsidRPr="006B69A3">
        <w:t>junto con el</w:t>
      </w:r>
      <w:r w:rsidRPr="006B69A3">
        <w:t xml:space="preserve"> Con</w:t>
      </w:r>
      <w:r w:rsidR="000D1ADE" w:rsidRPr="006B69A3">
        <w:t>sejo para los</w:t>
      </w:r>
      <w:r w:rsidRPr="006B69A3">
        <w:t xml:space="preserve"> Dis</w:t>
      </w:r>
      <w:r w:rsidR="000D1ADE" w:rsidRPr="006B69A3">
        <w:t>c</w:t>
      </w:r>
      <w:r w:rsidRPr="006B69A3">
        <w:t>a</w:t>
      </w:r>
      <w:r w:rsidR="000D1ADE" w:rsidRPr="006B69A3">
        <w:t>pacitados, ha presentado la</w:t>
      </w:r>
      <w:r w:rsidRPr="006B69A3">
        <w:t xml:space="preserve"> prop</w:t>
      </w:r>
      <w:r w:rsidR="000D1ADE" w:rsidRPr="006B69A3">
        <w:t>uesta de establecer un centro polivalente en</w:t>
      </w:r>
      <w:r w:rsidRPr="006B69A3">
        <w:t xml:space="preserve"> Mahe </w:t>
      </w:r>
      <w:r w:rsidR="000D1ADE" w:rsidRPr="006B69A3">
        <w:t>para los</w:t>
      </w:r>
      <w:r w:rsidRPr="006B69A3">
        <w:t xml:space="preserve"> dis</w:t>
      </w:r>
      <w:r w:rsidR="000D1ADE" w:rsidRPr="006B69A3">
        <w:t>c</w:t>
      </w:r>
      <w:r w:rsidRPr="006B69A3">
        <w:t>a</w:t>
      </w:r>
      <w:r w:rsidR="000D1ADE" w:rsidRPr="006B69A3">
        <w:t>pacitados que no asisten a la escuela ni acuden al Centro de r</w:t>
      </w:r>
      <w:r w:rsidRPr="006B69A3">
        <w:t>ehabilita</w:t>
      </w:r>
      <w:r w:rsidR="000D1ADE" w:rsidRPr="006B69A3">
        <w:t>c</w:t>
      </w:r>
      <w:r w:rsidRPr="006B69A3">
        <w:t>i</w:t>
      </w:r>
      <w:r w:rsidR="000D1ADE" w:rsidRPr="006B69A3">
        <w:t>ó</w:t>
      </w:r>
      <w:r w:rsidRPr="006B69A3">
        <w:t>n.</w:t>
      </w:r>
    </w:p>
    <w:p w:rsidR="008D243A" w:rsidRPr="006B69A3" w:rsidRDefault="008D243A" w:rsidP="008D243A">
      <w:pPr>
        <w:pStyle w:val="H4G"/>
      </w:pPr>
      <w:r w:rsidRPr="006B69A3">
        <w:tab/>
      </w:r>
      <w:r w:rsidRPr="006B69A3">
        <w:tab/>
      </w:r>
      <w:r w:rsidR="000D1ADE" w:rsidRPr="006B69A3">
        <w:t>Ayuda a la m</w:t>
      </w:r>
      <w:r w:rsidRPr="006B69A3">
        <w:t>o</w:t>
      </w:r>
      <w:r w:rsidR="000D1ADE" w:rsidRPr="006B69A3">
        <w:t>v</w:t>
      </w:r>
      <w:r w:rsidRPr="006B69A3">
        <w:t>ili</w:t>
      </w:r>
      <w:r w:rsidR="000D1ADE" w:rsidRPr="006B69A3">
        <w:t>dad</w:t>
      </w:r>
    </w:p>
    <w:p w:rsidR="008D243A" w:rsidRPr="006B69A3" w:rsidRDefault="008D243A" w:rsidP="008D243A">
      <w:pPr>
        <w:pStyle w:val="SingleTxtG"/>
      </w:pPr>
      <w:r w:rsidRPr="006B69A3">
        <w:t>151.</w:t>
      </w:r>
      <w:r w:rsidRPr="006B69A3">
        <w:tab/>
      </w:r>
      <w:r w:rsidR="000D1ADE" w:rsidRPr="006B69A3">
        <w:t>El</w:t>
      </w:r>
      <w:r w:rsidRPr="006B69A3">
        <w:t xml:space="preserve"> Con</w:t>
      </w:r>
      <w:r w:rsidR="000D1ADE" w:rsidRPr="006B69A3">
        <w:t>sejo para los</w:t>
      </w:r>
      <w:r w:rsidRPr="006B69A3">
        <w:t xml:space="preserve"> Dis</w:t>
      </w:r>
      <w:r w:rsidR="000D1ADE" w:rsidRPr="006B69A3">
        <w:t>c</w:t>
      </w:r>
      <w:r w:rsidRPr="006B69A3">
        <w:t>a</w:t>
      </w:r>
      <w:r w:rsidR="000D1ADE" w:rsidRPr="006B69A3">
        <w:t>pacitados</w:t>
      </w:r>
      <w:r w:rsidRPr="006B69A3">
        <w:t xml:space="preserve"> import</w:t>
      </w:r>
      <w:r w:rsidR="000D1ADE" w:rsidRPr="006B69A3">
        <w:t>a</w:t>
      </w:r>
      <w:r w:rsidRPr="006B69A3">
        <w:t xml:space="preserve"> </w:t>
      </w:r>
      <w:r w:rsidR="000D1ADE" w:rsidRPr="006B69A3">
        <w:t>sillas de ruedas, muletas y otros dispositivos que facilitan la movilidad de los niños</w:t>
      </w:r>
      <w:r w:rsidRPr="006B69A3">
        <w:t xml:space="preserve">. </w:t>
      </w:r>
      <w:r w:rsidR="000D1ADE" w:rsidRPr="006B69A3">
        <w:t>La i</w:t>
      </w:r>
      <w:r w:rsidRPr="006B69A3">
        <w:t>mporta</w:t>
      </w:r>
      <w:r w:rsidR="000D1ADE" w:rsidRPr="006B69A3">
        <w:t>c</w:t>
      </w:r>
      <w:r w:rsidRPr="006B69A3">
        <w:t>i</w:t>
      </w:r>
      <w:r w:rsidR="000D1ADE" w:rsidRPr="006B69A3">
        <w:t>ó</w:t>
      </w:r>
      <w:r w:rsidRPr="006B69A3">
        <w:t xml:space="preserve">n </w:t>
      </w:r>
      <w:r w:rsidR="000D1ADE" w:rsidRPr="006B69A3">
        <w:t>está libre de impuestos, pero está gravada con una tasa de bienes y</w:t>
      </w:r>
      <w:r w:rsidRPr="006B69A3">
        <w:t xml:space="preserve"> </w:t>
      </w:r>
      <w:r w:rsidR="000D1ADE" w:rsidRPr="006B69A3">
        <w:t>s</w:t>
      </w:r>
      <w:r w:rsidRPr="006B69A3">
        <w:t>ervic</w:t>
      </w:r>
      <w:r w:rsidR="000D1ADE" w:rsidRPr="006B69A3">
        <w:t>ios</w:t>
      </w:r>
      <w:r w:rsidRPr="006B69A3">
        <w:t xml:space="preserve">. </w:t>
      </w:r>
      <w:r w:rsidR="000D1ADE" w:rsidRPr="006B69A3">
        <w:t>El Consejo para los</w:t>
      </w:r>
      <w:r w:rsidRPr="006B69A3">
        <w:t xml:space="preserve"> Dis</w:t>
      </w:r>
      <w:r w:rsidR="000D1ADE" w:rsidRPr="006B69A3">
        <w:t>c</w:t>
      </w:r>
      <w:r w:rsidRPr="006B69A3">
        <w:t>a</w:t>
      </w:r>
      <w:r w:rsidR="000D1ADE" w:rsidRPr="006B69A3">
        <w:t>pacitados</w:t>
      </w:r>
      <w:r w:rsidRPr="006B69A3">
        <w:t xml:space="preserve"> rec</w:t>
      </w:r>
      <w:r w:rsidR="003242F4" w:rsidRPr="006B69A3">
        <w:t>ibe una subvención del</w:t>
      </w:r>
      <w:r w:rsidRPr="006B69A3">
        <w:t xml:space="preserve"> Minist</w:t>
      </w:r>
      <w:r w:rsidR="003242F4" w:rsidRPr="006B69A3">
        <w:t>e</w:t>
      </w:r>
      <w:r w:rsidRPr="006B69A3">
        <w:t>r</w:t>
      </w:r>
      <w:r w:rsidR="003242F4" w:rsidRPr="006B69A3">
        <w:t>io de</w:t>
      </w:r>
      <w:r w:rsidRPr="006B69A3">
        <w:t xml:space="preserve"> Finan</w:t>
      </w:r>
      <w:r w:rsidR="003242F4" w:rsidRPr="006B69A3">
        <w:t>zas</w:t>
      </w:r>
      <w:r w:rsidRPr="006B69A3">
        <w:t xml:space="preserve"> </w:t>
      </w:r>
      <w:r w:rsidR="003242F4" w:rsidRPr="006B69A3">
        <w:t>a petición de los interesados y sin coste alguno para los</w:t>
      </w:r>
      <w:r w:rsidRPr="006B69A3">
        <w:t xml:space="preserve"> beneficiari</w:t>
      </w:r>
      <w:r w:rsidR="003242F4" w:rsidRPr="006B69A3">
        <w:t>o</w:t>
      </w:r>
      <w:r w:rsidRPr="006B69A3">
        <w:t xml:space="preserve">s. </w:t>
      </w:r>
      <w:r w:rsidR="003242F4" w:rsidRPr="006B69A3">
        <w:t>El</w:t>
      </w:r>
      <w:r w:rsidRPr="006B69A3">
        <w:t xml:space="preserve"> Depart</w:t>
      </w:r>
      <w:r w:rsidR="003242F4" w:rsidRPr="006B69A3">
        <w:t>a</w:t>
      </w:r>
      <w:r w:rsidRPr="006B69A3">
        <w:t>ment</w:t>
      </w:r>
      <w:r w:rsidR="003242F4" w:rsidRPr="006B69A3">
        <w:t>o de Salud recibe frecuentemente</w:t>
      </w:r>
      <w:r w:rsidRPr="006B69A3">
        <w:t xml:space="preserve"> dona</w:t>
      </w:r>
      <w:r w:rsidR="003242F4" w:rsidRPr="006B69A3">
        <w:t>c</w:t>
      </w:r>
      <w:r w:rsidRPr="006B69A3">
        <w:t>ion</w:t>
      </w:r>
      <w:r w:rsidR="003242F4" w:rsidRPr="006B69A3">
        <w:t>e</w:t>
      </w:r>
      <w:r w:rsidRPr="006B69A3">
        <w:t>s</w:t>
      </w:r>
      <w:r w:rsidR="003242F4" w:rsidRPr="006B69A3">
        <w:t xml:space="preserve"> de sillas de ruedas y así garantiza su disponibilidad</w:t>
      </w:r>
      <w:r w:rsidRPr="006B69A3">
        <w:t>.</w:t>
      </w:r>
    </w:p>
    <w:p w:rsidR="008D243A" w:rsidRPr="006B69A3" w:rsidRDefault="008D243A" w:rsidP="008D243A">
      <w:pPr>
        <w:pStyle w:val="H4G"/>
      </w:pPr>
      <w:r w:rsidRPr="006B69A3">
        <w:tab/>
      </w:r>
      <w:r w:rsidRPr="006B69A3">
        <w:tab/>
      </w:r>
      <w:r w:rsidR="003242F4" w:rsidRPr="006B69A3">
        <w:t>Derecho a una atención</w:t>
      </w:r>
      <w:r w:rsidRPr="006B69A3">
        <w:t xml:space="preserve"> </w:t>
      </w:r>
      <w:r w:rsidR="003242F4" w:rsidRPr="006B69A3">
        <w:t>e</w:t>
      </w:r>
      <w:r w:rsidRPr="006B69A3">
        <w:t>special</w:t>
      </w:r>
    </w:p>
    <w:p w:rsidR="008D243A" w:rsidRPr="006B69A3" w:rsidRDefault="008D243A" w:rsidP="008D243A">
      <w:pPr>
        <w:pStyle w:val="SingleTxtG"/>
      </w:pPr>
      <w:r w:rsidRPr="006B69A3">
        <w:t>152.</w:t>
      </w:r>
      <w:r w:rsidRPr="006B69A3">
        <w:tab/>
      </w:r>
      <w:r w:rsidR="003242F4" w:rsidRPr="006B69A3">
        <w:t>Sírvanse consultar el informe</w:t>
      </w:r>
      <w:r w:rsidRPr="006B69A3">
        <w:t xml:space="preserve"> ini</w:t>
      </w:r>
      <w:r w:rsidR="003242F4" w:rsidRPr="006B69A3">
        <w:t>c</w:t>
      </w:r>
      <w:r w:rsidRPr="006B69A3">
        <w:t>ial</w:t>
      </w:r>
      <w:r w:rsidR="003242F4" w:rsidRPr="006B69A3">
        <w:t>,</w:t>
      </w:r>
      <w:r w:rsidRPr="006B69A3">
        <w:t xml:space="preserve"> p</w:t>
      </w:r>
      <w:r w:rsidR="003242F4" w:rsidRPr="006B69A3">
        <w:t>ár</w:t>
      </w:r>
      <w:r w:rsidRPr="006B69A3">
        <w:t>ra</w:t>
      </w:r>
      <w:r w:rsidR="003242F4" w:rsidRPr="006B69A3">
        <w:t>fos</w:t>
      </w:r>
      <w:r w:rsidRPr="006B69A3">
        <w:t xml:space="preserve"> </w:t>
      </w:r>
      <w:smartTag w:uri="urn:schemas-microsoft-com:office:smarttags" w:element="metricconverter">
        <w:smartTagPr>
          <w:attr w:name="ProductID" w:val="106 a"/>
        </w:smartTagPr>
        <w:r w:rsidRPr="006B69A3">
          <w:t>106</w:t>
        </w:r>
        <w:r w:rsidR="003242F4" w:rsidRPr="006B69A3">
          <w:t xml:space="preserve"> a</w:t>
        </w:r>
      </w:smartTag>
      <w:r w:rsidR="003242F4" w:rsidRPr="006B69A3">
        <w:t xml:space="preserve"> </w:t>
      </w:r>
      <w:r w:rsidRPr="006B69A3">
        <w:t>109.</w:t>
      </w:r>
    </w:p>
    <w:p w:rsidR="008D243A" w:rsidRPr="006B69A3" w:rsidRDefault="008D243A" w:rsidP="008D243A">
      <w:pPr>
        <w:pStyle w:val="H4G"/>
      </w:pPr>
      <w:r w:rsidRPr="006B69A3">
        <w:tab/>
      </w:r>
      <w:r w:rsidRPr="006B69A3">
        <w:tab/>
      </w:r>
      <w:r w:rsidR="00460CA0" w:rsidRPr="006B69A3">
        <w:t xml:space="preserve">Servicio de </w:t>
      </w:r>
      <w:r w:rsidR="00CC069A" w:rsidRPr="006B69A3">
        <w:t>atención temporal</w:t>
      </w:r>
    </w:p>
    <w:p w:rsidR="008D243A" w:rsidRPr="006B69A3" w:rsidRDefault="008D243A" w:rsidP="008D243A">
      <w:pPr>
        <w:pStyle w:val="SingleTxtG"/>
      </w:pPr>
      <w:r w:rsidRPr="006B69A3">
        <w:t>153.</w:t>
      </w:r>
      <w:r w:rsidRPr="006B69A3">
        <w:tab/>
      </w:r>
      <w:r w:rsidR="003242F4" w:rsidRPr="006B69A3">
        <w:t>No se puede prestar ese tipo de asistencia, aunque se ha reconocido su necesidad y se está debatiendo la posibilidad de ponerla en marcha</w:t>
      </w:r>
      <w:r w:rsidRPr="006B69A3">
        <w:t>.</w:t>
      </w:r>
    </w:p>
    <w:p w:rsidR="008D243A" w:rsidRPr="006B69A3" w:rsidRDefault="008D243A" w:rsidP="008D243A">
      <w:pPr>
        <w:pStyle w:val="H4G"/>
      </w:pPr>
      <w:r w:rsidRPr="006B69A3">
        <w:tab/>
      </w:r>
      <w:r w:rsidRPr="006B69A3">
        <w:tab/>
      </w:r>
      <w:r w:rsidR="00CC069A" w:rsidRPr="006B69A3">
        <w:t xml:space="preserve">Integración </w:t>
      </w:r>
      <w:r w:rsidR="003242F4" w:rsidRPr="006B69A3">
        <w:t>social</w:t>
      </w:r>
    </w:p>
    <w:p w:rsidR="008D243A" w:rsidRPr="006B69A3" w:rsidRDefault="008D243A" w:rsidP="008D243A">
      <w:pPr>
        <w:pStyle w:val="SingleTxtG"/>
      </w:pPr>
      <w:r w:rsidRPr="006B69A3">
        <w:t>154.</w:t>
      </w:r>
      <w:r w:rsidRPr="006B69A3">
        <w:tab/>
      </w:r>
      <w:r w:rsidR="003242F4" w:rsidRPr="006B69A3">
        <w:t>El Consejo</w:t>
      </w:r>
      <w:r w:rsidRPr="006B69A3">
        <w:t xml:space="preserve"> Na</w:t>
      </w:r>
      <w:r w:rsidR="003242F4" w:rsidRPr="006B69A3">
        <w:t>c</w:t>
      </w:r>
      <w:r w:rsidRPr="006B69A3">
        <w:t xml:space="preserve">ional </w:t>
      </w:r>
      <w:r w:rsidR="003242F4" w:rsidRPr="006B69A3">
        <w:t>para los</w:t>
      </w:r>
      <w:r w:rsidRPr="006B69A3">
        <w:t xml:space="preserve"> Dis</w:t>
      </w:r>
      <w:r w:rsidR="003242F4" w:rsidRPr="006B69A3">
        <w:t>c</w:t>
      </w:r>
      <w:r w:rsidRPr="006B69A3">
        <w:t>a</w:t>
      </w:r>
      <w:r w:rsidR="003242F4" w:rsidRPr="006B69A3">
        <w:t>pacitados</w:t>
      </w:r>
      <w:r w:rsidRPr="006B69A3">
        <w:t xml:space="preserve"> </w:t>
      </w:r>
      <w:r w:rsidR="003242F4" w:rsidRPr="006B69A3">
        <w:t>alienta a todos los que se encuentran en esa situación a seguir viviendo con su</w:t>
      </w:r>
      <w:r w:rsidR="00460CA0" w:rsidRPr="006B69A3">
        <w:t xml:space="preserve"> familia</w:t>
      </w:r>
      <w:r w:rsidRPr="006B69A3">
        <w:t xml:space="preserve">. </w:t>
      </w:r>
      <w:r w:rsidR="00BC0E49" w:rsidRPr="006B69A3">
        <w:t>A pesar de ello, la ayuda a los padres (al margen de la económica) es</w:t>
      </w:r>
      <w:r w:rsidRPr="006B69A3">
        <w:t xml:space="preserve"> </w:t>
      </w:r>
      <w:r w:rsidR="00BC0E49" w:rsidRPr="006B69A3">
        <w:t>muy</w:t>
      </w:r>
      <w:r w:rsidRPr="006B69A3">
        <w:t xml:space="preserve"> limit</w:t>
      </w:r>
      <w:r w:rsidR="00BC0E49" w:rsidRPr="006B69A3">
        <w:t>a</w:t>
      </w:r>
      <w:r w:rsidRPr="006B69A3">
        <w:t>d</w:t>
      </w:r>
      <w:r w:rsidR="00BC0E49" w:rsidRPr="006B69A3">
        <w:t>a</w:t>
      </w:r>
      <w:r w:rsidRPr="006B69A3">
        <w:t xml:space="preserve">. </w:t>
      </w:r>
      <w:r w:rsidR="00BC0E49" w:rsidRPr="006B69A3">
        <w:t>Con la colaboración de</w:t>
      </w:r>
      <w:r w:rsidRPr="006B69A3">
        <w:t xml:space="preserve"> Leonard Cheshire International</w:t>
      </w:r>
      <w:r w:rsidR="00BC0E49" w:rsidRPr="006B69A3">
        <w:t>, el Consejo está tratando de</w:t>
      </w:r>
      <w:r w:rsidRPr="006B69A3">
        <w:t xml:space="preserve"> d</w:t>
      </w:r>
      <w:r w:rsidR="00BC0E49" w:rsidRPr="006B69A3">
        <w:t>iseñar</w:t>
      </w:r>
      <w:r w:rsidRPr="006B69A3">
        <w:t xml:space="preserve"> program</w:t>
      </w:r>
      <w:r w:rsidR="00BC0E49" w:rsidRPr="006B69A3">
        <w:t>as de</w:t>
      </w:r>
      <w:r w:rsidRPr="006B69A3">
        <w:t xml:space="preserve"> </w:t>
      </w:r>
      <w:r w:rsidR="00BC0E49" w:rsidRPr="006B69A3">
        <w:t>asesoramiento y apoyo a los padres de niños con</w:t>
      </w:r>
      <w:r w:rsidRPr="006B69A3">
        <w:t xml:space="preserve"> dis</w:t>
      </w:r>
      <w:r w:rsidR="00BC0E49" w:rsidRPr="006B69A3">
        <w:t>c</w:t>
      </w:r>
      <w:r w:rsidRPr="006B69A3">
        <w:t>a</w:t>
      </w:r>
      <w:r w:rsidR="00BC0E49" w:rsidRPr="006B69A3">
        <w:t>pacidad</w:t>
      </w:r>
      <w:r w:rsidRPr="006B69A3">
        <w:t>.</w:t>
      </w:r>
    </w:p>
    <w:p w:rsidR="008D243A" w:rsidRPr="006B69A3" w:rsidRDefault="008D243A" w:rsidP="008D243A">
      <w:pPr>
        <w:pStyle w:val="H4G"/>
      </w:pPr>
      <w:r w:rsidRPr="006B69A3">
        <w:tab/>
      </w:r>
      <w:r w:rsidRPr="006B69A3">
        <w:tab/>
      </w:r>
      <w:r w:rsidR="00BC0E49" w:rsidRPr="006B69A3">
        <w:t>As</w:t>
      </w:r>
      <w:r w:rsidRPr="006B69A3">
        <w:t>ocia</w:t>
      </w:r>
      <w:r w:rsidR="00BC0E49" w:rsidRPr="006B69A3">
        <w:t>c</w:t>
      </w:r>
      <w:r w:rsidRPr="006B69A3">
        <w:t>ion</w:t>
      </w:r>
      <w:r w:rsidR="00BC0E49" w:rsidRPr="006B69A3">
        <w:t>e</w:t>
      </w:r>
      <w:r w:rsidRPr="006B69A3">
        <w:t>s</w:t>
      </w:r>
    </w:p>
    <w:p w:rsidR="008D243A" w:rsidRPr="006B69A3" w:rsidRDefault="008D243A" w:rsidP="008D243A">
      <w:pPr>
        <w:pStyle w:val="SingleTxtG"/>
      </w:pPr>
      <w:r w:rsidRPr="006B69A3">
        <w:t>155.</w:t>
      </w:r>
      <w:r w:rsidRPr="006B69A3">
        <w:tab/>
      </w:r>
      <w:r w:rsidR="00BC0E49" w:rsidRPr="006B69A3">
        <w:t>En la actualidad hay</w:t>
      </w:r>
      <w:r w:rsidRPr="006B69A3">
        <w:t xml:space="preserve"> s</w:t>
      </w:r>
      <w:r w:rsidR="00BC0E49" w:rsidRPr="006B69A3">
        <w:t>i</w:t>
      </w:r>
      <w:r w:rsidRPr="006B69A3">
        <w:t>e</w:t>
      </w:r>
      <w:r w:rsidR="00BC0E49" w:rsidRPr="006B69A3">
        <w:t>te</w:t>
      </w:r>
      <w:r w:rsidRPr="006B69A3">
        <w:t xml:space="preserve"> asocia</w:t>
      </w:r>
      <w:r w:rsidR="00BC0E49" w:rsidRPr="006B69A3">
        <w:t>c</w:t>
      </w:r>
      <w:r w:rsidRPr="006B69A3">
        <w:t>ion</w:t>
      </w:r>
      <w:r w:rsidR="00BC0E49" w:rsidRPr="006B69A3">
        <w:t>e</w:t>
      </w:r>
      <w:r w:rsidRPr="006B69A3">
        <w:t xml:space="preserve">s </w:t>
      </w:r>
      <w:r w:rsidR="00BC0E49" w:rsidRPr="006B69A3">
        <w:t>que atienden a las</w:t>
      </w:r>
      <w:r w:rsidRPr="006B69A3">
        <w:t xml:space="preserve"> pe</w:t>
      </w:r>
      <w:r w:rsidR="00BC0E49" w:rsidRPr="006B69A3">
        <w:t>rsonas con</w:t>
      </w:r>
      <w:r w:rsidRPr="006B69A3">
        <w:t xml:space="preserve"> dis</w:t>
      </w:r>
      <w:r w:rsidR="00BC0E49" w:rsidRPr="006B69A3">
        <w:t>c</w:t>
      </w:r>
      <w:r w:rsidRPr="006B69A3">
        <w:t>a</w:t>
      </w:r>
      <w:r w:rsidR="00BC0E49" w:rsidRPr="006B69A3">
        <w:t>pacidad</w:t>
      </w:r>
      <w:r w:rsidRPr="006B69A3">
        <w:t>:</w:t>
      </w:r>
    </w:p>
    <w:p w:rsidR="008D243A" w:rsidRPr="006B69A3" w:rsidRDefault="008D243A" w:rsidP="00CC069A">
      <w:pPr>
        <w:pStyle w:val="SingleTxtG"/>
        <w:ind w:left="1701"/>
      </w:pPr>
      <w:r w:rsidRPr="006B69A3">
        <w:t>1.</w:t>
      </w:r>
      <w:r w:rsidRPr="006B69A3">
        <w:tab/>
      </w:r>
      <w:r w:rsidR="00643782" w:rsidRPr="006B69A3">
        <w:t xml:space="preserve">Organización de personas con discapacidad de </w:t>
      </w:r>
      <w:r w:rsidRPr="006B69A3">
        <w:t xml:space="preserve">Seychelles: </w:t>
      </w:r>
      <w:r w:rsidR="00643782" w:rsidRPr="006B69A3">
        <w:t xml:space="preserve">destinada </w:t>
      </w:r>
      <w:r w:rsidR="00460CA0" w:rsidRPr="006B69A3">
        <w:t xml:space="preserve">principalmente </w:t>
      </w:r>
      <w:r w:rsidR="00643782" w:rsidRPr="006B69A3">
        <w:t>a los discapacitados</w:t>
      </w:r>
      <w:r w:rsidRPr="006B69A3">
        <w:t xml:space="preserve"> mental</w:t>
      </w:r>
      <w:r w:rsidR="00643782" w:rsidRPr="006B69A3">
        <w:t>es y</w:t>
      </w:r>
      <w:r w:rsidRPr="006B69A3">
        <w:t xml:space="preserve"> </w:t>
      </w:r>
      <w:r w:rsidR="00643782" w:rsidRPr="006B69A3">
        <w:t>físi</w:t>
      </w:r>
      <w:r w:rsidRPr="006B69A3">
        <w:t>c</w:t>
      </w:r>
      <w:r w:rsidR="00643782" w:rsidRPr="006B69A3">
        <w:t>os</w:t>
      </w:r>
      <w:r w:rsidR="00CC069A" w:rsidRPr="006B69A3">
        <w:t>;</w:t>
      </w:r>
    </w:p>
    <w:p w:rsidR="008D243A" w:rsidRPr="006B69A3" w:rsidRDefault="008D243A" w:rsidP="00CC069A">
      <w:pPr>
        <w:pStyle w:val="SingleTxtG"/>
        <w:ind w:left="1701"/>
      </w:pPr>
      <w:r w:rsidRPr="006B69A3">
        <w:t>2.</w:t>
      </w:r>
      <w:r w:rsidRPr="006B69A3">
        <w:tab/>
      </w:r>
      <w:r w:rsidR="00704112" w:rsidRPr="006B69A3">
        <w:t>P</w:t>
      </w:r>
      <w:r w:rsidRPr="006B69A3">
        <w:t>a</w:t>
      </w:r>
      <w:r w:rsidR="00643782" w:rsidRPr="006B69A3">
        <w:t>d</w:t>
      </w:r>
      <w:r w:rsidRPr="006B69A3">
        <w:t xml:space="preserve">res </w:t>
      </w:r>
      <w:r w:rsidR="00643782" w:rsidRPr="006B69A3">
        <w:t xml:space="preserve">de </w:t>
      </w:r>
      <w:smartTag w:uri="urn:schemas-microsoft-com:office:smarttags" w:element="PersonName">
        <w:smartTagPr>
          <w:attr w:name="ProductID" w:val="La Asociaci￳n"/>
        </w:smartTagPr>
        <w:r w:rsidR="00643782" w:rsidRPr="006B69A3">
          <w:t>la Asociación</w:t>
        </w:r>
      </w:smartTag>
      <w:r w:rsidR="00643782" w:rsidRPr="006B69A3">
        <w:t xml:space="preserve"> de</w:t>
      </w:r>
      <w:r w:rsidRPr="006B69A3">
        <w:t xml:space="preserve"> </w:t>
      </w:r>
      <w:r w:rsidR="00643782" w:rsidRPr="006B69A3">
        <w:t>d</w:t>
      </w:r>
      <w:r w:rsidRPr="006B69A3">
        <w:t>is</w:t>
      </w:r>
      <w:r w:rsidR="00643782" w:rsidRPr="006B69A3">
        <w:t>c</w:t>
      </w:r>
      <w:r w:rsidRPr="006B69A3">
        <w:t>a</w:t>
      </w:r>
      <w:r w:rsidR="00643782" w:rsidRPr="006B69A3">
        <w:t>pacitados de Seychelles:</w:t>
      </w:r>
      <w:r w:rsidRPr="006B69A3">
        <w:t xml:space="preserve"> asocia</w:t>
      </w:r>
      <w:r w:rsidR="00643782" w:rsidRPr="006B69A3">
        <w:t>c</w:t>
      </w:r>
      <w:r w:rsidRPr="006B69A3">
        <w:t>i</w:t>
      </w:r>
      <w:r w:rsidR="00643782" w:rsidRPr="006B69A3">
        <w:t>ó</w:t>
      </w:r>
      <w:r w:rsidRPr="006B69A3">
        <w:t xml:space="preserve">n </w:t>
      </w:r>
      <w:r w:rsidR="00643782" w:rsidRPr="006B69A3">
        <w:t>de</w:t>
      </w:r>
      <w:r w:rsidRPr="006B69A3">
        <w:t xml:space="preserve"> pa</w:t>
      </w:r>
      <w:r w:rsidR="00643782" w:rsidRPr="006B69A3">
        <w:t>d</w:t>
      </w:r>
      <w:r w:rsidRPr="006B69A3">
        <w:t xml:space="preserve">res </w:t>
      </w:r>
      <w:r w:rsidR="00643782" w:rsidRPr="006B69A3">
        <w:t>de hijos</w:t>
      </w:r>
      <w:r w:rsidRPr="006B69A3">
        <w:t xml:space="preserve"> dis</w:t>
      </w:r>
      <w:r w:rsidR="00643782" w:rsidRPr="006B69A3">
        <w:t>c</w:t>
      </w:r>
      <w:r w:rsidRPr="006B69A3">
        <w:t>a</w:t>
      </w:r>
      <w:r w:rsidR="00643782" w:rsidRPr="006B69A3">
        <w:t>pacitados</w:t>
      </w:r>
      <w:r w:rsidR="00CC069A" w:rsidRPr="006B69A3">
        <w:t>;</w:t>
      </w:r>
    </w:p>
    <w:p w:rsidR="008D243A" w:rsidRPr="006B69A3" w:rsidRDefault="008D243A" w:rsidP="00CC069A">
      <w:pPr>
        <w:pStyle w:val="SingleTxtG"/>
        <w:ind w:left="1701"/>
      </w:pPr>
      <w:r w:rsidRPr="006B69A3">
        <w:t>3.</w:t>
      </w:r>
      <w:r w:rsidRPr="006B69A3">
        <w:tab/>
      </w:r>
      <w:r w:rsidR="00643782" w:rsidRPr="006B69A3">
        <w:t>Uni</w:t>
      </w:r>
      <w:r w:rsidR="00172A1E" w:rsidRPr="006B69A3">
        <w:t>ón de c</w:t>
      </w:r>
      <w:r w:rsidR="00643782" w:rsidRPr="006B69A3">
        <w:t>iegos de Seych</w:t>
      </w:r>
      <w:r w:rsidRPr="006B69A3">
        <w:t xml:space="preserve">elles: </w:t>
      </w:r>
      <w:r w:rsidR="00643782" w:rsidRPr="006B69A3">
        <w:t>se ocupa de las personas con problemas de</w:t>
      </w:r>
      <w:r w:rsidRPr="006B69A3">
        <w:t xml:space="preserve"> vis</w:t>
      </w:r>
      <w:r w:rsidR="00643782" w:rsidRPr="006B69A3">
        <w:t>ión</w:t>
      </w:r>
      <w:r w:rsidR="00CC069A" w:rsidRPr="006B69A3">
        <w:t>;</w:t>
      </w:r>
    </w:p>
    <w:p w:rsidR="008D243A" w:rsidRPr="006B69A3" w:rsidRDefault="008D243A" w:rsidP="00CC069A">
      <w:pPr>
        <w:pStyle w:val="SingleTxtG"/>
        <w:ind w:left="1701"/>
      </w:pPr>
      <w:r w:rsidRPr="006B69A3">
        <w:t>4.</w:t>
      </w:r>
      <w:r w:rsidRPr="006B69A3">
        <w:tab/>
        <w:t>Asocia</w:t>
      </w:r>
      <w:r w:rsidR="00172A1E" w:rsidRPr="006B69A3">
        <w:t>c</w:t>
      </w:r>
      <w:r w:rsidRPr="006B69A3">
        <w:t>i</w:t>
      </w:r>
      <w:r w:rsidR="00172A1E" w:rsidRPr="006B69A3">
        <w:t>ó</w:t>
      </w:r>
      <w:r w:rsidRPr="006B69A3">
        <w:t xml:space="preserve">n </w:t>
      </w:r>
      <w:r w:rsidR="00172A1E" w:rsidRPr="006B69A3">
        <w:t>de personas con problemas auditivos</w:t>
      </w:r>
      <w:r w:rsidR="00CC069A" w:rsidRPr="006B69A3">
        <w:t>;</w:t>
      </w:r>
    </w:p>
    <w:p w:rsidR="008D243A" w:rsidRPr="006B69A3" w:rsidRDefault="008D243A" w:rsidP="00CC069A">
      <w:pPr>
        <w:pStyle w:val="SingleTxtG"/>
        <w:ind w:left="1701"/>
      </w:pPr>
      <w:r w:rsidRPr="006B69A3">
        <w:t>5.</w:t>
      </w:r>
      <w:r w:rsidRPr="006B69A3">
        <w:tab/>
      </w:r>
      <w:r w:rsidR="00172A1E" w:rsidRPr="006B69A3">
        <w:t>As</w:t>
      </w:r>
      <w:r w:rsidRPr="006B69A3">
        <w:t>ocia</w:t>
      </w:r>
      <w:r w:rsidR="00172A1E" w:rsidRPr="006B69A3">
        <w:t>c</w:t>
      </w:r>
      <w:r w:rsidRPr="006B69A3">
        <w:t>i</w:t>
      </w:r>
      <w:r w:rsidR="00172A1E" w:rsidRPr="006B69A3">
        <w:t>ó</w:t>
      </w:r>
      <w:r w:rsidRPr="006B69A3">
        <w:t>n</w:t>
      </w:r>
      <w:r w:rsidR="00172A1E" w:rsidRPr="006B69A3">
        <w:t xml:space="preserve"> de deportes</w:t>
      </w:r>
      <w:r w:rsidRPr="006B69A3">
        <w:t xml:space="preserve"> (</w:t>
      </w:r>
      <w:r w:rsidR="00172A1E" w:rsidRPr="006B69A3">
        <w:t>para todos los</w:t>
      </w:r>
      <w:r w:rsidRPr="006B69A3">
        <w:t xml:space="preserve"> dis</w:t>
      </w:r>
      <w:r w:rsidR="00172A1E" w:rsidRPr="006B69A3">
        <w:t>c</w:t>
      </w:r>
      <w:r w:rsidRPr="006B69A3">
        <w:t>a</w:t>
      </w:r>
      <w:r w:rsidR="00172A1E" w:rsidRPr="006B69A3">
        <w:t>pacitados que quieran</w:t>
      </w:r>
      <w:r w:rsidRPr="006B69A3">
        <w:t xml:space="preserve"> parti</w:t>
      </w:r>
      <w:r w:rsidR="00172A1E" w:rsidRPr="006B69A3">
        <w:t>cipar e</w:t>
      </w:r>
      <w:r w:rsidRPr="006B69A3">
        <w:t xml:space="preserve">n </w:t>
      </w:r>
      <w:r w:rsidR="00172A1E" w:rsidRPr="006B69A3">
        <w:t>actividades de</w:t>
      </w:r>
      <w:r w:rsidRPr="006B69A3">
        <w:t>port</w:t>
      </w:r>
      <w:r w:rsidR="00172A1E" w:rsidRPr="006B69A3">
        <w:t>iva</w:t>
      </w:r>
      <w:r w:rsidR="00CC069A" w:rsidRPr="006B69A3">
        <w:t>s);</w:t>
      </w:r>
    </w:p>
    <w:p w:rsidR="008D243A" w:rsidRPr="006B69A3" w:rsidRDefault="008D243A" w:rsidP="00CC069A">
      <w:pPr>
        <w:pStyle w:val="SingleTxtG"/>
        <w:ind w:left="1701"/>
      </w:pPr>
      <w:r w:rsidRPr="006B69A3">
        <w:t>6.</w:t>
      </w:r>
      <w:r w:rsidRPr="006B69A3">
        <w:tab/>
      </w:r>
      <w:r w:rsidR="00172A1E" w:rsidRPr="006B69A3">
        <w:t xml:space="preserve">Asociación </w:t>
      </w:r>
      <w:r w:rsidRPr="006B69A3">
        <w:t>F</w:t>
      </w:r>
      <w:r w:rsidR="00172A1E" w:rsidRPr="006B69A3">
        <w:t>e y Luz</w:t>
      </w:r>
      <w:r w:rsidR="00CC069A" w:rsidRPr="006B69A3">
        <w:t>;</w:t>
      </w:r>
    </w:p>
    <w:p w:rsidR="008D243A" w:rsidRPr="006B69A3" w:rsidRDefault="008D243A" w:rsidP="00CC069A">
      <w:pPr>
        <w:pStyle w:val="SingleTxtG"/>
        <w:ind w:left="1701"/>
      </w:pPr>
      <w:r w:rsidRPr="006B69A3">
        <w:t>7.</w:t>
      </w:r>
      <w:r w:rsidRPr="006B69A3">
        <w:tab/>
      </w:r>
      <w:r w:rsidR="00172A1E" w:rsidRPr="006B69A3">
        <w:t>Grupos de apoyo del d</w:t>
      </w:r>
      <w:r w:rsidRPr="006B69A3">
        <w:t>istrit</w:t>
      </w:r>
      <w:r w:rsidR="00172A1E" w:rsidRPr="006B69A3">
        <w:t>o</w:t>
      </w:r>
      <w:r w:rsidRPr="006B69A3">
        <w:t xml:space="preserve"> </w:t>
      </w:r>
      <w:r w:rsidR="00172A1E" w:rsidRPr="006B69A3">
        <w:t>a los d</w:t>
      </w:r>
      <w:r w:rsidRPr="006B69A3">
        <w:t>is</w:t>
      </w:r>
      <w:r w:rsidR="00172A1E" w:rsidRPr="006B69A3">
        <w:t>c</w:t>
      </w:r>
      <w:r w:rsidRPr="006B69A3">
        <w:t>a</w:t>
      </w:r>
      <w:r w:rsidR="00172A1E" w:rsidRPr="006B69A3">
        <w:t>pacitados</w:t>
      </w:r>
      <w:r w:rsidRPr="006B69A3">
        <w:t xml:space="preserve">. </w:t>
      </w:r>
      <w:r w:rsidR="00172A1E" w:rsidRPr="006B69A3">
        <w:t>Hay un</w:t>
      </w:r>
      <w:r w:rsidRPr="006B69A3">
        <w:t xml:space="preserve"> comit</w:t>
      </w:r>
      <w:r w:rsidR="00172A1E" w:rsidRPr="006B69A3">
        <w:t xml:space="preserve">é en cada </w:t>
      </w:r>
      <w:r w:rsidRPr="006B69A3">
        <w:t>distrit</w:t>
      </w:r>
      <w:r w:rsidR="00172A1E" w:rsidRPr="006B69A3">
        <w:t>o</w:t>
      </w:r>
      <w:r w:rsidRPr="006B69A3">
        <w:t>.</w:t>
      </w:r>
    </w:p>
    <w:p w:rsidR="008D243A" w:rsidRPr="006B69A3" w:rsidRDefault="008D243A" w:rsidP="008D243A">
      <w:pPr>
        <w:pStyle w:val="SingleTxtG"/>
      </w:pPr>
      <w:r w:rsidRPr="006B69A3">
        <w:t>156.</w:t>
      </w:r>
      <w:r w:rsidRPr="006B69A3">
        <w:tab/>
      </w:r>
      <w:r w:rsidR="00172A1E" w:rsidRPr="006B69A3">
        <w:t>El Consejo</w:t>
      </w:r>
      <w:r w:rsidRPr="006B69A3">
        <w:t xml:space="preserve"> Na</w:t>
      </w:r>
      <w:r w:rsidR="00172A1E" w:rsidRPr="006B69A3">
        <w:t>c</w:t>
      </w:r>
      <w:r w:rsidRPr="006B69A3">
        <w:t xml:space="preserve">ional </w:t>
      </w:r>
      <w:r w:rsidR="00172A1E" w:rsidRPr="006B69A3">
        <w:t>para los</w:t>
      </w:r>
      <w:r w:rsidRPr="006B69A3">
        <w:t xml:space="preserve"> Dis</w:t>
      </w:r>
      <w:r w:rsidR="00172A1E" w:rsidRPr="006B69A3">
        <w:t>cap</w:t>
      </w:r>
      <w:r w:rsidRPr="006B69A3">
        <w:t>a</w:t>
      </w:r>
      <w:r w:rsidR="00172A1E" w:rsidRPr="006B69A3">
        <w:t>citados</w:t>
      </w:r>
      <w:r w:rsidRPr="006B69A3">
        <w:t xml:space="preserve"> </w:t>
      </w:r>
      <w:r w:rsidR="00172A1E" w:rsidRPr="006B69A3">
        <w:t>supervisa la labor de todas las asociaciones</w:t>
      </w:r>
      <w:r w:rsidRPr="006B69A3">
        <w:t xml:space="preserve"> men</w:t>
      </w:r>
      <w:r w:rsidR="00172A1E" w:rsidRPr="006B69A3">
        <w:t>c</w:t>
      </w:r>
      <w:r w:rsidRPr="006B69A3">
        <w:t>ion</w:t>
      </w:r>
      <w:r w:rsidR="00172A1E" w:rsidRPr="006B69A3">
        <w:t>a</w:t>
      </w:r>
      <w:r w:rsidRPr="006B69A3">
        <w:t>d</w:t>
      </w:r>
      <w:r w:rsidR="00172A1E" w:rsidRPr="006B69A3">
        <w:t>as</w:t>
      </w:r>
      <w:r w:rsidRPr="006B69A3">
        <w:t xml:space="preserve"> </w:t>
      </w:r>
      <w:r w:rsidR="00172A1E" w:rsidRPr="006B69A3">
        <w:t>y les presta su apoyo</w:t>
      </w:r>
      <w:r w:rsidRPr="006B69A3">
        <w:t xml:space="preserve">. </w:t>
      </w:r>
      <w:r w:rsidR="00172A1E" w:rsidRPr="006B69A3">
        <w:t>El</w:t>
      </w:r>
      <w:r w:rsidRPr="006B69A3">
        <w:t xml:space="preserve"> Depart</w:t>
      </w:r>
      <w:r w:rsidR="00172A1E" w:rsidRPr="006B69A3">
        <w:t>a</w:t>
      </w:r>
      <w:r w:rsidRPr="006B69A3">
        <w:t>ment</w:t>
      </w:r>
      <w:r w:rsidR="00172A1E" w:rsidRPr="006B69A3">
        <w:t>o de Desarrollo</w:t>
      </w:r>
      <w:r w:rsidRPr="006B69A3">
        <w:t xml:space="preserve"> </w:t>
      </w:r>
      <w:r w:rsidR="00172A1E" w:rsidRPr="006B69A3">
        <w:t>Comunitario</w:t>
      </w:r>
      <w:r w:rsidR="00087FBD" w:rsidRPr="006B69A3">
        <w:t xml:space="preserve"> </w:t>
      </w:r>
      <w:r w:rsidRPr="006B69A3">
        <w:t>organiz</w:t>
      </w:r>
      <w:r w:rsidR="00087FBD" w:rsidRPr="006B69A3">
        <w:t xml:space="preserve">a actividades de </w:t>
      </w:r>
      <w:r w:rsidR="00460CA0" w:rsidRPr="006B69A3">
        <w:t xml:space="preserve">fomento de </w:t>
      </w:r>
      <w:r w:rsidR="00087FBD" w:rsidRPr="006B69A3">
        <w:t>la</w:t>
      </w:r>
      <w:r w:rsidR="00460CA0" w:rsidRPr="006B69A3">
        <w:t>s</w:t>
      </w:r>
      <w:r w:rsidR="00087FBD" w:rsidRPr="006B69A3">
        <w:t xml:space="preserve"> </w:t>
      </w:r>
      <w:r w:rsidR="00460CA0" w:rsidRPr="006B69A3">
        <w:t>aptitudes</w:t>
      </w:r>
      <w:r w:rsidRPr="006B69A3">
        <w:t xml:space="preserve"> </w:t>
      </w:r>
      <w:r w:rsidR="00087FBD" w:rsidRPr="006B69A3">
        <w:t xml:space="preserve">y de carácter </w:t>
      </w:r>
      <w:r w:rsidRPr="006B69A3">
        <w:t xml:space="preserve">social </w:t>
      </w:r>
      <w:r w:rsidR="00087FBD" w:rsidRPr="006B69A3">
        <w:t xml:space="preserve">con miras a </w:t>
      </w:r>
      <w:r w:rsidRPr="006B69A3">
        <w:t>promo</w:t>
      </w:r>
      <w:r w:rsidR="00087FBD" w:rsidRPr="006B69A3">
        <w:t>v</w:t>
      </w:r>
      <w:r w:rsidRPr="006B69A3">
        <w:t>e</w:t>
      </w:r>
      <w:r w:rsidR="00087FBD" w:rsidRPr="006B69A3">
        <w:t>r</w:t>
      </w:r>
      <w:r w:rsidRPr="006B69A3">
        <w:t xml:space="preserve"> </w:t>
      </w:r>
      <w:r w:rsidR="00087FBD" w:rsidRPr="006B69A3">
        <w:t xml:space="preserve">la </w:t>
      </w:r>
      <w:r w:rsidRPr="006B69A3">
        <w:t>integra</w:t>
      </w:r>
      <w:r w:rsidR="00087FBD" w:rsidRPr="006B69A3">
        <w:t>c</w:t>
      </w:r>
      <w:r w:rsidRPr="006B69A3">
        <w:t>i</w:t>
      </w:r>
      <w:r w:rsidR="00087FBD" w:rsidRPr="006B69A3">
        <w:t>ó</w:t>
      </w:r>
      <w:r w:rsidRPr="006B69A3">
        <w:t>n.</w:t>
      </w:r>
    </w:p>
    <w:p w:rsidR="008D243A" w:rsidRPr="006B69A3" w:rsidRDefault="008D243A" w:rsidP="008D243A">
      <w:pPr>
        <w:pStyle w:val="SingleTxtG"/>
      </w:pPr>
      <w:r w:rsidRPr="006B69A3">
        <w:t>157.</w:t>
      </w:r>
      <w:r w:rsidRPr="006B69A3">
        <w:tab/>
      </w:r>
      <w:smartTag w:uri="urn:schemas-microsoft-com:office:smarttags" w:element="PersonName">
        <w:smartTagPr>
          <w:attr w:name="ProductID" w:val="La Asociaci￳n"/>
        </w:smartTagPr>
        <w:r w:rsidR="00087FBD" w:rsidRPr="006B69A3">
          <w:t>La As</w:t>
        </w:r>
        <w:r w:rsidRPr="006B69A3">
          <w:t>ocia</w:t>
        </w:r>
        <w:r w:rsidR="00087FBD" w:rsidRPr="006B69A3">
          <w:t>c</w:t>
        </w:r>
        <w:r w:rsidRPr="006B69A3">
          <w:t>i</w:t>
        </w:r>
        <w:r w:rsidR="00087FBD" w:rsidRPr="006B69A3">
          <w:t>ón</w:t>
        </w:r>
      </w:smartTag>
      <w:r w:rsidR="00087FBD" w:rsidRPr="006B69A3">
        <w:t xml:space="preserve"> de deportes para los</w:t>
      </w:r>
      <w:r w:rsidRPr="006B69A3">
        <w:t xml:space="preserve"> </w:t>
      </w:r>
      <w:r w:rsidR="00087FBD" w:rsidRPr="006B69A3">
        <w:t>d</w:t>
      </w:r>
      <w:r w:rsidRPr="006B69A3">
        <w:t>is</w:t>
      </w:r>
      <w:r w:rsidR="00087FBD" w:rsidRPr="006B69A3">
        <w:t>c</w:t>
      </w:r>
      <w:r w:rsidRPr="006B69A3">
        <w:t>a</w:t>
      </w:r>
      <w:r w:rsidR="00087FBD" w:rsidRPr="006B69A3">
        <w:t>pacitados</w:t>
      </w:r>
      <w:r w:rsidRPr="006B69A3">
        <w:t xml:space="preserve"> s</w:t>
      </w:r>
      <w:r w:rsidR="00087FBD" w:rsidRPr="006B69A3">
        <w:t>e</w:t>
      </w:r>
      <w:r w:rsidRPr="006B69A3">
        <w:t xml:space="preserve"> </w:t>
      </w:r>
      <w:r w:rsidR="00087FBD" w:rsidRPr="006B69A3">
        <w:t>muestra muy</w:t>
      </w:r>
      <w:r w:rsidRPr="006B69A3">
        <w:t xml:space="preserve"> activ</w:t>
      </w:r>
      <w:r w:rsidR="00087FBD" w:rsidRPr="006B69A3">
        <w:t>a</w:t>
      </w:r>
      <w:r w:rsidRPr="006B69A3">
        <w:t xml:space="preserve"> </w:t>
      </w:r>
      <w:r w:rsidR="00087FBD" w:rsidRPr="006B69A3">
        <w:t>y ofrece a los niños con</w:t>
      </w:r>
      <w:r w:rsidRPr="006B69A3">
        <w:t xml:space="preserve"> dis</w:t>
      </w:r>
      <w:r w:rsidR="00087FBD" w:rsidRPr="006B69A3">
        <w:t>c</w:t>
      </w:r>
      <w:r w:rsidRPr="006B69A3">
        <w:t>a</w:t>
      </w:r>
      <w:r w:rsidR="00087FBD" w:rsidRPr="006B69A3">
        <w:t>pacidad la</w:t>
      </w:r>
      <w:r w:rsidRPr="006B69A3">
        <w:t xml:space="preserve"> oportuni</w:t>
      </w:r>
      <w:r w:rsidR="00087FBD" w:rsidRPr="006B69A3">
        <w:t>dad de tomar parte en</w:t>
      </w:r>
      <w:r w:rsidRPr="006B69A3">
        <w:t xml:space="preserve"> </w:t>
      </w:r>
      <w:r w:rsidR="00087FBD" w:rsidRPr="006B69A3">
        <w:t>competiciones</w:t>
      </w:r>
      <w:r w:rsidRPr="006B69A3">
        <w:t xml:space="preserve"> interna</w:t>
      </w:r>
      <w:r w:rsidR="00087FBD" w:rsidRPr="006B69A3">
        <w:t>c</w:t>
      </w:r>
      <w:r w:rsidRPr="006B69A3">
        <w:t>ional</w:t>
      </w:r>
      <w:r w:rsidR="00087FBD" w:rsidRPr="006B69A3">
        <w:t>es</w:t>
      </w:r>
      <w:r w:rsidRPr="006B69A3">
        <w:t>. (</w:t>
      </w:r>
      <w:r w:rsidR="00087FBD" w:rsidRPr="006B69A3">
        <w:t>Juegos del Océano Í</w:t>
      </w:r>
      <w:r w:rsidRPr="006B69A3">
        <w:t>ndi</w:t>
      </w:r>
      <w:r w:rsidR="00087FBD" w:rsidRPr="006B69A3">
        <w:t>co)</w:t>
      </w:r>
      <w:r w:rsidRPr="006B69A3">
        <w:t xml:space="preserve">. </w:t>
      </w:r>
      <w:r w:rsidR="00087FBD" w:rsidRPr="006B69A3">
        <w:t>Esos niños también</w:t>
      </w:r>
      <w:r w:rsidRPr="006B69A3">
        <w:t xml:space="preserve"> part</w:t>
      </w:r>
      <w:r w:rsidR="00087FBD" w:rsidRPr="006B69A3">
        <w:t>icipan</w:t>
      </w:r>
      <w:r w:rsidRPr="006B69A3">
        <w:t xml:space="preserve"> </w:t>
      </w:r>
      <w:r w:rsidR="00087FBD" w:rsidRPr="006B69A3">
        <w:t>e</w:t>
      </w:r>
      <w:r w:rsidRPr="006B69A3">
        <w:t xml:space="preserve">n </w:t>
      </w:r>
      <w:r w:rsidR="00087FBD" w:rsidRPr="006B69A3">
        <w:t>los Campeona</w:t>
      </w:r>
      <w:r w:rsidRPr="006B69A3">
        <w:t>t</w:t>
      </w:r>
      <w:r w:rsidR="00087FBD" w:rsidRPr="006B69A3">
        <w:t>os</w:t>
      </w:r>
      <w:r w:rsidRPr="006B69A3">
        <w:t xml:space="preserve"> Na</w:t>
      </w:r>
      <w:r w:rsidR="00087FBD" w:rsidRPr="006B69A3">
        <w:t>c</w:t>
      </w:r>
      <w:r w:rsidRPr="006B69A3">
        <w:t>ional</w:t>
      </w:r>
      <w:r w:rsidR="00087FBD" w:rsidRPr="006B69A3">
        <w:t>es</w:t>
      </w:r>
      <w:r w:rsidRPr="006B69A3">
        <w:t xml:space="preserve"> </w:t>
      </w:r>
      <w:r w:rsidR="00087FBD" w:rsidRPr="006B69A3">
        <w:t>que se</w:t>
      </w:r>
      <w:r w:rsidRPr="006B69A3">
        <w:t xml:space="preserve"> organiz</w:t>
      </w:r>
      <w:r w:rsidR="00087FBD" w:rsidRPr="006B69A3">
        <w:t>an cada año</w:t>
      </w:r>
      <w:r w:rsidRPr="006B69A3">
        <w:t>.</w:t>
      </w:r>
    </w:p>
    <w:p w:rsidR="008D243A" w:rsidRPr="006B69A3" w:rsidRDefault="008D243A" w:rsidP="008D243A">
      <w:pPr>
        <w:pStyle w:val="H23G"/>
      </w:pPr>
      <w:r w:rsidRPr="006B69A3">
        <w:tab/>
      </w:r>
      <w:r w:rsidRPr="006B69A3">
        <w:tab/>
      </w:r>
      <w:r w:rsidR="00087FBD" w:rsidRPr="006B69A3">
        <w:t xml:space="preserve">Respeto </w:t>
      </w:r>
      <w:r w:rsidR="00CC069A" w:rsidRPr="006B69A3">
        <w:t xml:space="preserve">de </w:t>
      </w:r>
      <w:r w:rsidR="00087FBD" w:rsidRPr="006B69A3">
        <w:t>la opinión del niño en los casos de</w:t>
      </w:r>
      <w:r w:rsidRPr="006B69A3">
        <w:t xml:space="preserve"> divorc</w:t>
      </w:r>
      <w:r w:rsidR="00087FBD" w:rsidRPr="006B69A3">
        <w:t>io y</w:t>
      </w:r>
      <w:r w:rsidRPr="006B69A3">
        <w:t xml:space="preserve"> separa</w:t>
      </w:r>
      <w:r w:rsidR="00087FBD" w:rsidRPr="006B69A3">
        <w:t>c</w:t>
      </w:r>
      <w:r w:rsidRPr="006B69A3">
        <w:t>i</w:t>
      </w:r>
      <w:r w:rsidR="00087FBD" w:rsidRPr="006B69A3">
        <w:t>ó</w:t>
      </w:r>
      <w:r w:rsidRPr="006B69A3">
        <w:t>n (</w:t>
      </w:r>
      <w:r w:rsidR="00331D4D" w:rsidRPr="006B69A3">
        <w:t xml:space="preserve">artículo </w:t>
      </w:r>
      <w:r w:rsidRPr="006B69A3">
        <w:t>12)</w:t>
      </w:r>
    </w:p>
    <w:p w:rsidR="008D243A" w:rsidRPr="006B69A3" w:rsidRDefault="008D243A" w:rsidP="008D243A">
      <w:pPr>
        <w:pStyle w:val="SingleTxtG"/>
      </w:pPr>
      <w:r w:rsidRPr="006B69A3">
        <w:t>158.</w:t>
      </w:r>
      <w:r w:rsidRPr="006B69A3">
        <w:tab/>
      </w:r>
      <w:r w:rsidR="00087FBD" w:rsidRPr="006B69A3">
        <w:t>Sírvanse consultar el</w:t>
      </w:r>
      <w:r w:rsidR="00AB57FE" w:rsidRPr="006B69A3">
        <w:t xml:space="preserve"> informe</w:t>
      </w:r>
      <w:r w:rsidRPr="006B69A3">
        <w:t xml:space="preserve"> ini</w:t>
      </w:r>
      <w:r w:rsidR="00AB57FE" w:rsidRPr="006B69A3">
        <w:t>c</w:t>
      </w:r>
      <w:r w:rsidRPr="006B69A3">
        <w:t>ial, p</w:t>
      </w:r>
      <w:r w:rsidR="00AB57FE" w:rsidRPr="006B69A3">
        <w:t>ár</w:t>
      </w:r>
      <w:r w:rsidRPr="006B69A3">
        <w:t>ra</w:t>
      </w:r>
      <w:r w:rsidR="00AB57FE" w:rsidRPr="006B69A3">
        <w:t>fos</w:t>
      </w:r>
      <w:r w:rsidRPr="006B69A3">
        <w:t xml:space="preserve"> </w:t>
      </w:r>
      <w:smartTag w:uri="urn:schemas-microsoft-com:office:smarttags" w:element="metricconverter">
        <w:smartTagPr>
          <w:attr w:name="ProductID" w:val="118 a"/>
        </w:smartTagPr>
        <w:r w:rsidRPr="006B69A3">
          <w:t>118</w:t>
        </w:r>
        <w:r w:rsidR="00AB57FE" w:rsidRPr="006B69A3">
          <w:t xml:space="preserve"> a</w:t>
        </w:r>
      </w:smartTag>
      <w:r w:rsidR="00AB57FE" w:rsidRPr="006B69A3">
        <w:t xml:space="preserve"> </w:t>
      </w:r>
      <w:r w:rsidRPr="006B69A3">
        <w:t>123.</w:t>
      </w:r>
    </w:p>
    <w:p w:rsidR="008D243A" w:rsidRPr="006B69A3" w:rsidRDefault="008D243A" w:rsidP="008D243A">
      <w:pPr>
        <w:pStyle w:val="H1G"/>
      </w:pPr>
      <w:r w:rsidRPr="006B69A3">
        <w:tab/>
        <w:t>C.</w:t>
      </w:r>
      <w:r w:rsidRPr="006B69A3">
        <w:tab/>
      </w:r>
      <w:r w:rsidR="00AB57FE" w:rsidRPr="006B69A3">
        <w:t>La separac</w:t>
      </w:r>
      <w:r w:rsidRPr="006B69A3">
        <w:t>i</w:t>
      </w:r>
      <w:r w:rsidR="00AB57FE" w:rsidRPr="006B69A3">
        <w:t>ó</w:t>
      </w:r>
      <w:r w:rsidRPr="006B69A3">
        <w:t xml:space="preserve">n </w:t>
      </w:r>
      <w:r w:rsidR="00AB57FE" w:rsidRPr="006B69A3">
        <w:t>de los</w:t>
      </w:r>
      <w:r w:rsidRPr="006B69A3">
        <w:t xml:space="preserve"> pa</w:t>
      </w:r>
      <w:r w:rsidR="00AB57FE" w:rsidRPr="006B69A3">
        <w:t>d</w:t>
      </w:r>
      <w:r w:rsidRPr="006B69A3">
        <w:t>res (</w:t>
      </w:r>
      <w:r w:rsidR="00331D4D" w:rsidRPr="006B69A3">
        <w:t xml:space="preserve">artículo </w:t>
      </w:r>
      <w:r w:rsidRPr="006B69A3">
        <w:t>9)</w:t>
      </w:r>
    </w:p>
    <w:p w:rsidR="008D243A" w:rsidRPr="006B69A3" w:rsidRDefault="008D243A" w:rsidP="008D243A">
      <w:pPr>
        <w:pStyle w:val="H23G"/>
      </w:pPr>
      <w:r w:rsidRPr="006B69A3">
        <w:tab/>
      </w:r>
      <w:r w:rsidRPr="006B69A3">
        <w:tab/>
      </w:r>
      <w:r w:rsidR="00AB57FE" w:rsidRPr="006B69A3">
        <w:t>Disposiciones relativas a la</w:t>
      </w:r>
      <w:r w:rsidRPr="006B69A3">
        <w:t xml:space="preserve"> separa</w:t>
      </w:r>
      <w:r w:rsidR="00AB57FE" w:rsidRPr="006B69A3">
        <w:t>c</w:t>
      </w:r>
      <w:r w:rsidRPr="006B69A3">
        <w:t>i</w:t>
      </w:r>
      <w:r w:rsidR="00AB57FE" w:rsidRPr="006B69A3">
        <w:t>ó</w:t>
      </w:r>
      <w:r w:rsidRPr="006B69A3">
        <w:t>n</w:t>
      </w:r>
    </w:p>
    <w:p w:rsidR="008D243A" w:rsidRPr="006B69A3" w:rsidRDefault="008D243A" w:rsidP="008D243A">
      <w:pPr>
        <w:pStyle w:val="SingleTxtG"/>
      </w:pPr>
      <w:r w:rsidRPr="006B69A3">
        <w:t>159.</w:t>
      </w:r>
      <w:r w:rsidRPr="006B69A3">
        <w:tab/>
      </w:r>
      <w:r w:rsidR="00AB57FE" w:rsidRPr="006B69A3">
        <w:t>Sírvanse consultar el</w:t>
      </w:r>
      <w:r w:rsidRPr="006B69A3">
        <w:t xml:space="preserve"> </w:t>
      </w:r>
      <w:r w:rsidR="00AB57FE" w:rsidRPr="006B69A3">
        <w:t xml:space="preserve">informe </w:t>
      </w:r>
      <w:r w:rsidRPr="006B69A3">
        <w:t>ini</w:t>
      </w:r>
      <w:r w:rsidR="00AB57FE" w:rsidRPr="006B69A3">
        <w:t>c</w:t>
      </w:r>
      <w:r w:rsidRPr="006B69A3">
        <w:t>ial, p</w:t>
      </w:r>
      <w:r w:rsidR="00AB57FE" w:rsidRPr="006B69A3">
        <w:t>ár</w:t>
      </w:r>
      <w:r w:rsidRPr="006B69A3">
        <w:t>ra</w:t>
      </w:r>
      <w:r w:rsidR="00AB57FE" w:rsidRPr="006B69A3">
        <w:t>fo</w:t>
      </w:r>
      <w:r w:rsidRPr="006B69A3">
        <w:t xml:space="preserve"> 124.</w:t>
      </w:r>
    </w:p>
    <w:p w:rsidR="008D243A" w:rsidRPr="006B69A3" w:rsidRDefault="008D243A" w:rsidP="008D243A">
      <w:pPr>
        <w:pStyle w:val="H23G"/>
      </w:pPr>
      <w:r w:rsidRPr="006B69A3">
        <w:tab/>
      </w:r>
      <w:r w:rsidRPr="006B69A3">
        <w:tab/>
        <w:t>Informa</w:t>
      </w:r>
      <w:r w:rsidR="00AB57FE" w:rsidRPr="006B69A3">
        <w:t>c</w:t>
      </w:r>
      <w:r w:rsidRPr="006B69A3">
        <w:t>i</w:t>
      </w:r>
      <w:r w:rsidR="00AB57FE" w:rsidRPr="006B69A3">
        <w:t>ó</w:t>
      </w:r>
      <w:r w:rsidRPr="006B69A3">
        <w:t xml:space="preserve">n </w:t>
      </w:r>
      <w:r w:rsidR="00AB57FE" w:rsidRPr="006B69A3">
        <w:t>sobre la</w:t>
      </w:r>
      <w:r w:rsidRPr="006B69A3">
        <w:t xml:space="preserve"> loca</w:t>
      </w:r>
      <w:r w:rsidR="00AB57FE" w:rsidRPr="006B69A3">
        <w:t>lizac</w:t>
      </w:r>
      <w:r w:rsidRPr="006B69A3">
        <w:t>i</w:t>
      </w:r>
      <w:r w:rsidR="00AB57FE" w:rsidRPr="006B69A3">
        <w:t>ó</w:t>
      </w:r>
      <w:r w:rsidRPr="006B69A3">
        <w:t xml:space="preserve">n </w:t>
      </w:r>
      <w:r w:rsidR="00AB57FE" w:rsidRPr="006B69A3">
        <w:t>de parientes</w:t>
      </w:r>
      <w:r w:rsidRPr="006B69A3">
        <w:t xml:space="preserve"> separad</w:t>
      </w:r>
      <w:r w:rsidR="00AB57FE" w:rsidRPr="006B69A3">
        <w:t>os del niño por el</w:t>
      </w:r>
      <w:r w:rsidRPr="006B69A3">
        <w:t xml:space="preserve"> </w:t>
      </w:r>
      <w:r w:rsidR="00AB57FE" w:rsidRPr="006B69A3">
        <w:t>Es</w:t>
      </w:r>
      <w:r w:rsidRPr="006B69A3">
        <w:t>ta</w:t>
      </w:r>
      <w:r w:rsidR="00AB57FE" w:rsidRPr="006B69A3">
        <w:t>do</w:t>
      </w:r>
    </w:p>
    <w:p w:rsidR="008D243A" w:rsidRPr="006B69A3" w:rsidRDefault="008D243A" w:rsidP="008D243A">
      <w:pPr>
        <w:pStyle w:val="SingleTxtG"/>
      </w:pPr>
      <w:r w:rsidRPr="006B69A3">
        <w:t>160.</w:t>
      </w:r>
      <w:r w:rsidRPr="006B69A3">
        <w:tab/>
      </w:r>
      <w:r w:rsidR="00AB57FE" w:rsidRPr="006B69A3">
        <w:t>Sírvanse consultar el informe</w:t>
      </w:r>
      <w:r w:rsidRPr="006B69A3">
        <w:t xml:space="preserve"> ini</w:t>
      </w:r>
      <w:r w:rsidR="00AB57FE" w:rsidRPr="006B69A3">
        <w:t>c</w:t>
      </w:r>
      <w:r w:rsidRPr="006B69A3">
        <w:t>ial, p</w:t>
      </w:r>
      <w:r w:rsidR="00AB57FE" w:rsidRPr="006B69A3">
        <w:t>ár</w:t>
      </w:r>
      <w:r w:rsidRPr="006B69A3">
        <w:t>ra</w:t>
      </w:r>
      <w:r w:rsidR="00AB57FE" w:rsidRPr="006B69A3">
        <w:t>fo</w:t>
      </w:r>
      <w:r w:rsidRPr="006B69A3">
        <w:t xml:space="preserve"> 125.</w:t>
      </w:r>
    </w:p>
    <w:p w:rsidR="008D243A" w:rsidRPr="006B69A3" w:rsidRDefault="008D243A" w:rsidP="008D243A">
      <w:pPr>
        <w:pStyle w:val="H23G"/>
      </w:pPr>
      <w:r w:rsidRPr="006B69A3">
        <w:tab/>
      </w:r>
      <w:r w:rsidRPr="006B69A3">
        <w:tab/>
      </w:r>
      <w:r w:rsidR="00AB57FE" w:rsidRPr="006B69A3">
        <w:t>Niños con los</w:t>
      </w:r>
      <w:r w:rsidRPr="006B69A3">
        <w:t xml:space="preserve"> pa</w:t>
      </w:r>
      <w:r w:rsidR="00AB57FE" w:rsidRPr="006B69A3">
        <w:t>d</w:t>
      </w:r>
      <w:r w:rsidRPr="006B69A3">
        <w:t xml:space="preserve">res </w:t>
      </w:r>
      <w:r w:rsidR="00AB57FE" w:rsidRPr="006B69A3">
        <w:t>e</w:t>
      </w:r>
      <w:r w:rsidRPr="006B69A3">
        <w:t xml:space="preserve">n </w:t>
      </w:r>
      <w:r w:rsidR="00AB57FE" w:rsidRPr="006B69A3">
        <w:t>la cárcel</w:t>
      </w:r>
      <w:r w:rsidRPr="006B69A3">
        <w:t xml:space="preserve"> (</w:t>
      </w:r>
      <w:r w:rsidR="00331D4D" w:rsidRPr="006B69A3">
        <w:t xml:space="preserve">artículo </w:t>
      </w:r>
      <w:r w:rsidRPr="006B69A3">
        <w:t>9)</w:t>
      </w:r>
    </w:p>
    <w:p w:rsidR="008D243A" w:rsidRPr="006B69A3" w:rsidRDefault="008D243A" w:rsidP="008D243A">
      <w:pPr>
        <w:pStyle w:val="SingleTxtG"/>
      </w:pPr>
      <w:r w:rsidRPr="006B69A3">
        <w:t>161.</w:t>
      </w:r>
      <w:r w:rsidRPr="006B69A3">
        <w:tab/>
      </w:r>
      <w:r w:rsidR="00AB57FE" w:rsidRPr="006B69A3">
        <w:t>La prisión se reubicó en 2006 en</w:t>
      </w:r>
      <w:r w:rsidRPr="006B69A3">
        <w:t xml:space="preserve"> Mahé</w:t>
      </w:r>
      <w:r w:rsidR="00AB57FE" w:rsidRPr="006B69A3">
        <w:t>, lo que ha</w:t>
      </w:r>
      <w:r w:rsidRPr="006B69A3">
        <w:t xml:space="preserve"> facilitad</w:t>
      </w:r>
      <w:r w:rsidR="00AB57FE" w:rsidRPr="006B69A3">
        <w:t>o las</w:t>
      </w:r>
      <w:r w:rsidRPr="006B69A3">
        <w:t xml:space="preserve"> visit</w:t>
      </w:r>
      <w:r w:rsidR="00AB57FE" w:rsidRPr="006B69A3">
        <w:t>a</w:t>
      </w:r>
      <w:r w:rsidRPr="006B69A3">
        <w:t xml:space="preserve">s </w:t>
      </w:r>
      <w:r w:rsidR="00AB57FE" w:rsidRPr="006B69A3">
        <w:t>de los niños a sus padres encarcelados</w:t>
      </w:r>
      <w:r w:rsidRPr="006B69A3">
        <w:t>.</w:t>
      </w:r>
    </w:p>
    <w:p w:rsidR="008D243A" w:rsidRPr="006B69A3" w:rsidRDefault="008D243A" w:rsidP="008D243A">
      <w:pPr>
        <w:pStyle w:val="H1G"/>
      </w:pPr>
      <w:r w:rsidRPr="006B69A3">
        <w:tab/>
        <w:t>D.</w:t>
      </w:r>
      <w:r w:rsidRPr="006B69A3">
        <w:tab/>
      </w:r>
      <w:r w:rsidR="00460CA0" w:rsidRPr="006B69A3">
        <w:t>La r</w:t>
      </w:r>
      <w:r w:rsidR="00AB57FE" w:rsidRPr="006B69A3">
        <w:t xml:space="preserve">eunión </w:t>
      </w:r>
      <w:r w:rsidR="00460CA0" w:rsidRPr="006B69A3">
        <w:t xml:space="preserve">de la </w:t>
      </w:r>
      <w:r w:rsidR="00AB57FE" w:rsidRPr="006B69A3">
        <w:t>f</w:t>
      </w:r>
      <w:r w:rsidRPr="006B69A3">
        <w:t>amil</w:t>
      </w:r>
      <w:r w:rsidR="00AB57FE" w:rsidRPr="006B69A3">
        <w:t>ia</w:t>
      </w:r>
      <w:r w:rsidRPr="006B69A3">
        <w:t xml:space="preserve"> (</w:t>
      </w:r>
      <w:r w:rsidR="00331D4D" w:rsidRPr="006B69A3">
        <w:t xml:space="preserve">artículo </w:t>
      </w:r>
      <w:r w:rsidRPr="006B69A3">
        <w:t>10)</w:t>
      </w:r>
    </w:p>
    <w:p w:rsidR="008D243A" w:rsidRPr="006B69A3" w:rsidRDefault="008D243A" w:rsidP="008D243A">
      <w:pPr>
        <w:pStyle w:val="SingleTxtG"/>
      </w:pPr>
      <w:r w:rsidRPr="006B69A3">
        <w:t>162.</w:t>
      </w:r>
      <w:r w:rsidRPr="006B69A3">
        <w:tab/>
      </w:r>
      <w:r w:rsidR="00AB57FE" w:rsidRPr="006B69A3">
        <w:t>Sírvanse consultar el informe</w:t>
      </w:r>
      <w:r w:rsidRPr="006B69A3">
        <w:t xml:space="preserve"> ini</w:t>
      </w:r>
      <w:r w:rsidR="00AB57FE" w:rsidRPr="006B69A3">
        <w:t>c</w:t>
      </w:r>
      <w:r w:rsidRPr="006B69A3">
        <w:t>ial, p</w:t>
      </w:r>
      <w:r w:rsidR="00AB57FE" w:rsidRPr="006B69A3">
        <w:t>ár</w:t>
      </w:r>
      <w:r w:rsidRPr="006B69A3">
        <w:t>ra</w:t>
      </w:r>
      <w:r w:rsidR="00AB57FE" w:rsidRPr="006B69A3">
        <w:t>fo</w:t>
      </w:r>
      <w:r w:rsidRPr="006B69A3">
        <w:t xml:space="preserve"> 129.</w:t>
      </w:r>
    </w:p>
    <w:p w:rsidR="008D243A" w:rsidRPr="006B69A3" w:rsidRDefault="008D243A" w:rsidP="008D243A">
      <w:pPr>
        <w:pStyle w:val="H1G"/>
      </w:pPr>
      <w:r w:rsidRPr="006B69A3">
        <w:tab/>
        <w:t>E.</w:t>
      </w:r>
      <w:r w:rsidRPr="006B69A3">
        <w:tab/>
      </w:r>
      <w:r w:rsidR="00460CA0" w:rsidRPr="006B69A3">
        <w:t>El p</w:t>
      </w:r>
      <w:r w:rsidR="00AB57FE" w:rsidRPr="006B69A3">
        <w:t>ago de la pensi</w:t>
      </w:r>
      <w:r w:rsidR="003F7E56" w:rsidRPr="006B69A3">
        <w:t>ó</w:t>
      </w:r>
      <w:r w:rsidR="00AB57FE" w:rsidRPr="006B69A3">
        <w:t>n aliment</w:t>
      </w:r>
      <w:r w:rsidR="00460CA0" w:rsidRPr="006B69A3">
        <w:t>aria</w:t>
      </w:r>
      <w:r w:rsidRPr="006B69A3">
        <w:t xml:space="preserve"> (</w:t>
      </w:r>
      <w:r w:rsidR="00331D4D" w:rsidRPr="006B69A3">
        <w:t xml:space="preserve">artículo </w:t>
      </w:r>
      <w:r w:rsidRPr="006B69A3">
        <w:t>27)</w:t>
      </w:r>
    </w:p>
    <w:p w:rsidR="008D243A" w:rsidRPr="006B69A3" w:rsidRDefault="008D243A" w:rsidP="008D243A">
      <w:pPr>
        <w:pStyle w:val="H23G"/>
      </w:pPr>
      <w:r w:rsidRPr="006B69A3">
        <w:tab/>
      </w:r>
      <w:r w:rsidRPr="006B69A3">
        <w:tab/>
      </w:r>
      <w:r w:rsidR="00AB57FE" w:rsidRPr="006B69A3">
        <w:t>Disposiciones l</w:t>
      </w:r>
      <w:r w:rsidRPr="006B69A3">
        <w:t>egislativ</w:t>
      </w:r>
      <w:r w:rsidR="00AB57FE" w:rsidRPr="006B69A3">
        <w:t>as</w:t>
      </w:r>
    </w:p>
    <w:p w:rsidR="008D243A" w:rsidRPr="006B69A3" w:rsidRDefault="008D243A" w:rsidP="008D243A">
      <w:pPr>
        <w:pStyle w:val="SingleTxtG"/>
      </w:pPr>
      <w:r w:rsidRPr="006B69A3">
        <w:t>163.</w:t>
      </w:r>
      <w:r w:rsidRPr="006B69A3">
        <w:tab/>
      </w:r>
      <w:r w:rsidR="003F7E56" w:rsidRPr="006B69A3">
        <w:t>Sírvanse consultar el informe</w:t>
      </w:r>
      <w:r w:rsidRPr="006B69A3">
        <w:t xml:space="preserve"> ini</w:t>
      </w:r>
      <w:r w:rsidR="003F7E56" w:rsidRPr="006B69A3">
        <w:t>c</w:t>
      </w:r>
      <w:r w:rsidRPr="006B69A3">
        <w:t>ial, p</w:t>
      </w:r>
      <w:r w:rsidR="003F7E56" w:rsidRPr="006B69A3">
        <w:t>ár</w:t>
      </w:r>
      <w:r w:rsidRPr="006B69A3">
        <w:t>ra</w:t>
      </w:r>
      <w:r w:rsidR="003F7E56" w:rsidRPr="006B69A3">
        <w:t>fo</w:t>
      </w:r>
      <w:r w:rsidRPr="006B69A3">
        <w:t xml:space="preserve"> 130. </w:t>
      </w:r>
      <w:r w:rsidR="003F7E56" w:rsidRPr="006B69A3">
        <w:t xml:space="preserve">Véase también el Tribunal de </w:t>
      </w:r>
      <w:smartTag w:uri="urn:schemas-microsoft-com:office:smarttags" w:element="PersonName">
        <w:smartTagPr>
          <w:attr w:name="ProductID" w:val="la Familia"/>
        </w:smartTagPr>
        <w:r w:rsidR="003F7E56" w:rsidRPr="006B69A3">
          <w:t>la</w:t>
        </w:r>
        <w:r w:rsidRPr="006B69A3">
          <w:t xml:space="preserve"> Famil</w:t>
        </w:r>
        <w:r w:rsidR="003F7E56" w:rsidRPr="006B69A3">
          <w:t>ia</w:t>
        </w:r>
      </w:smartTag>
      <w:r w:rsidRPr="006B69A3">
        <w:t>, p</w:t>
      </w:r>
      <w:r w:rsidR="003F7E56" w:rsidRPr="006B69A3">
        <w:t>ár</w:t>
      </w:r>
      <w:r w:rsidRPr="006B69A3">
        <w:t>ra</w:t>
      </w:r>
      <w:r w:rsidR="003F7E56" w:rsidRPr="006B69A3">
        <w:t>fos</w:t>
      </w:r>
      <w:r w:rsidRPr="006B69A3">
        <w:t xml:space="preserve"> 14</w:t>
      </w:r>
      <w:r w:rsidR="003F7E56" w:rsidRPr="006B69A3">
        <w:t xml:space="preserve"> y </w:t>
      </w:r>
      <w:r w:rsidRPr="006B69A3">
        <w:t>15</w:t>
      </w:r>
      <w:r w:rsidR="003F7E56" w:rsidRPr="006B69A3">
        <w:t xml:space="preserve"> </w:t>
      </w:r>
      <w:r w:rsidR="003F7E56" w:rsidRPr="006B69A3">
        <w:rPr>
          <w:i/>
        </w:rPr>
        <w:t>supra</w:t>
      </w:r>
      <w:r w:rsidRPr="006B69A3">
        <w:t>.</w:t>
      </w:r>
    </w:p>
    <w:p w:rsidR="008D243A" w:rsidRPr="006B69A3" w:rsidRDefault="008D243A" w:rsidP="008D243A">
      <w:pPr>
        <w:pStyle w:val="H23G"/>
      </w:pPr>
      <w:r w:rsidRPr="006B69A3">
        <w:tab/>
      </w:r>
      <w:r w:rsidRPr="006B69A3">
        <w:tab/>
      </w:r>
      <w:r w:rsidR="003F7E56" w:rsidRPr="006B69A3">
        <w:t>Cumplimiento de las órdenes de pago de la pensión aliment</w:t>
      </w:r>
      <w:r w:rsidR="00460CA0" w:rsidRPr="006B69A3">
        <w:t>aria</w:t>
      </w:r>
    </w:p>
    <w:p w:rsidR="008D243A" w:rsidRPr="006B69A3" w:rsidRDefault="008D243A" w:rsidP="008D243A">
      <w:pPr>
        <w:pStyle w:val="SingleTxtG"/>
      </w:pPr>
      <w:r w:rsidRPr="006B69A3">
        <w:t>164.</w:t>
      </w:r>
      <w:r w:rsidRPr="006B69A3">
        <w:tab/>
      </w:r>
      <w:r w:rsidR="003F7E56" w:rsidRPr="006B69A3">
        <w:t>Sírvanse consultar el informe</w:t>
      </w:r>
      <w:r w:rsidRPr="006B69A3">
        <w:t xml:space="preserve"> ini</w:t>
      </w:r>
      <w:r w:rsidR="003F7E56" w:rsidRPr="006B69A3">
        <w:t>c</w:t>
      </w:r>
      <w:r w:rsidRPr="006B69A3">
        <w:t>ial</w:t>
      </w:r>
      <w:r w:rsidR="003F7E56" w:rsidRPr="006B69A3">
        <w:t>,</w:t>
      </w:r>
      <w:r w:rsidRPr="006B69A3">
        <w:t xml:space="preserve"> p</w:t>
      </w:r>
      <w:r w:rsidR="003F7E56" w:rsidRPr="006B69A3">
        <w:t>ár</w:t>
      </w:r>
      <w:r w:rsidRPr="006B69A3">
        <w:t>ra</w:t>
      </w:r>
      <w:r w:rsidR="003F7E56" w:rsidRPr="006B69A3">
        <w:t>fos</w:t>
      </w:r>
      <w:r w:rsidRPr="006B69A3">
        <w:t xml:space="preserve"> 131</w:t>
      </w:r>
      <w:r w:rsidR="003F7E56" w:rsidRPr="006B69A3">
        <w:t xml:space="preserve"> y </w:t>
      </w:r>
      <w:r w:rsidRPr="006B69A3">
        <w:t xml:space="preserve">132. </w:t>
      </w:r>
      <w:r w:rsidR="003F7E56" w:rsidRPr="006B69A3">
        <w:t xml:space="preserve">Véase también el Tribunal de </w:t>
      </w:r>
      <w:smartTag w:uri="urn:schemas-microsoft-com:office:smarttags" w:element="PersonName">
        <w:smartTagPr>
          <w:attr w:name="ProductID" w:val="la Familia"/>
        </w:smartTagPr>
        <w:r w:rsidR="003F7E56" w:rsidRPr="006B69A3">
          <w:t>la</w:t>
        </w:r>
        <w:r w:rsidRPr="006B69A3">
          <w:t xml:space="preserve"> Famil</w:t>
        </w:r>
        <w:r w:rsidR="003F7E56" w:rsidRPr="006B69A3">
          <w:t>ia</w:t>
        </w:r>
      </w:smartTag>
      <w:r w:rsidRPr="006B69A3">
        <w:t>, p</w:t>
      </w:r>
      <w:r w:rsidR="003F7E56" w:rsidRPr="006B69A3">
        <w:t>ár</w:t>
      </w:r>
      <w:r w:rsidRPr="006B69A3">
        <w:t>ra</w:t>
      </w:r>
      <w:r w:rsidR="003F7E56" w:rsidRPr="006B69A3">
        <w:t>fos</w:t>
      </w:r>
      <w:r w:rsidRPr="006B69A3">
        <w:t xml:space="preserve"> 14</w:t>
      </w:r>
      <w:r w:rsidR="003F7E56" w:rsidRPr="006B69A3">
        <w:t xml:space="preserve"> y </w:t>
      </w:r>
      <w:r w:rsidRPr="006B69A3">
        <w:t xml:space="preserve">15 </w:t>
      </w:r>
      <w:r w:rsidR="003F7E56" w:rsidRPr="006B69A3">
        <w:rPr>
          <w:i/>
        </w:rPr>
        <w:t>supra</w:t>
      </w:r>
      <w:r w:rsidRPr="006B69A3">
        <w:t>.</w:t>
      </w:r>
    </w:p>
    <w:p w:rsidR="008D243A" w:rsidRPr="006B69A3" w:rsidRDefault="008D243A" w:rsidP="008D243A">
      <w:pPr>
        <w:pStyle w:val="H1G"/>
      </w:pPr>
      <w:r w:rsidRPr="006B69A3">
        <w:tab/>
        <w:t>F.</w:t>
      </w:r>
      <w:r w:rsidRPr="006B69A3">
        <w:tab/>
      </w:r>
      <w:r w:rsidR="00460CA0" w:rsidRPr="006B69A3">
        <w:t>Los n</w:t>
      </w:r>
      <w:r w:rsidR="003F7E56" w:rsidRPr="006B69A3">
        <w:t>iños privados de su medio familiar</w:t>
      </w:r>
      <w:r w:rsidRPr="006B69A3">
        <w:t xml:space="preserve"> (</w:t>
      </w:r>
      <w:r w:rsidR="00331D4D" w:rsidRPr="006B69A3">
        <w:t xml:space="preserve">artículo </w:t>
      </w:r>
      <w:r w:rsidRPr="006B69A3">
        <w:t>20)</w:t>
      </w:r>
    </w:p>
    <w:p w:rsidR="008D243A" w:rsidRPr="006B69A3" w:rsidRDefault="008D243A" w:rsidP="008D243A">
      <w:pPr>
        <w:pStyle w:val="H23G"/>
      </w:pPr>
      <w:r w:rsidRPr="006B69A3">
        <w:tab/>
      </w:r>
      <w:r w:rsidRPr="006B69A3">
        <w:tab/>
      </w:r>
      <w:r w:rsidR="002B268E" w:rsidRPr="006B69A3">
        <w:t>Colocaci</w:t>
      </w:r>
      <w:r w:rsidR="00460CA0" w:rsidRPr="006B69A3">
        <w:t>ó</w:t>
      </w:r>
      <w:r w:rsidR="002B268E" w:rsidRPr="006B69A3">
        <w:t>n</w:t>
      </w:r>
      <w:r w:rsidRPr="006B69A3">
        <w:t xml:space="preserve"> (</w:t>
      </w:r>
      <w:r w:rsidR="00331D4D" w:rsidRPr="006B69A3">
        <w:t xml:space="preserve">artículo </w:t>
      </w:r>
      <w:r w:rsidRPr="006B69A3">
        <w:t>2)</w:t>
      </w:r>
    </w:p>
    <w:p w:rsidR="008D243A" w:rsidRPr="006B69A3" w:rsidRDefault="002B268E"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w:t>
      </w:r>
      <w:r w:rsidR="008D243A" w:rsidRPr="006B69A3">
        <w:rPr>
          <w:b/>
        </w:rPr>
        <w:t xml:space="preserve"> </w:t>
      </w:r>
      <w:r w:rsidRPr="006B69A3">
        <w:rPr>
          <w:b/>
        </w:rPr>
        <w:t>que el Estado</w:t>
      </w:r>
      <w:r w:rsidR="008D243A" w:rsidRPr="006B69A3">
        <w:rPr>
          <w:b/>
        </w:rPr>
        <w:t xml:space="preserve"> part</w:t>
      </w:r>
      <w:r w:rsidRPr="006B69A3">
        <w:rPr>
          <w:b/>
        </w:rPr>
        <w:t>e</w:t>
      </w:r>
      <w:r w:rsidR="008D243A" w:rsidRPr="006B69A3">
        <w:rPr>
          <w:b/>
        </w:rPr>
        <w:t xml:space="preserve"> revi</w:t>
      </w:r>
      <w:r w:rsidRPr="006B69A3">
        <w:rPr>
          <w:b/>
        </w:rPr>
        <w:t>s</w:t>
      </w:r>
      <w:r w:rsidR="008D243A" w:rsidRPr="006B69A3">
        <w:rPr>
          <w:b/>
        </w:rPr>
        <w:t>e</w:t>
      </w:r>
      <w:r w:rsidRPr="006B69A3">
        <w:rPr>
          <w:b/>
        </w:rPr>
        <w:t xml:space="preserve"> su</w:t>
      </w:r>
      <w:r w:rsidR="008D243A" w:rsidRPr="006B69A3">
        <w:rPr>
          <w:b/>
        </w:rPr>
        <w:t>s pol</w:t>
      </w:r>
      <w:r w:rsidRPr="006B69A3">
        <w:rPr>
          <w:b/>
        </w:rPr>
        <w:t>íti</w:t>
      </w:r>
      <w:r w:rsidR="008D243A" w:rsidRPr="006B69A3">
        <w:rPr>
          <w:b/>
        </w:rPr>
        <w:t>c</w:t>
      </w:r>
      <w:r w:rsidRPr="006B69A3">
        <w:rPr>
          <w:b/>
        </w:rPr>
        <w:t>a</w:t>
      </w:r>
      <w:r w:rsidR="008D243A" w:rsidRPr="006B69A3">
        <w:rPr>
          <w:b/>
        </w:rPr>
        <w:t xml:space="preserve">s </w:t>
      </w:r>
      <w:r w:rsidRPr="006B69A3">
        <w:rPr>
          <w:b/>
        </w:rPr>
        <w:t xml:space="preserve">sobre </w:t>
      </w:r>
      <w:r w:rsidR="00CC069A" w:rsidRPr="006B69A3">
        <w:rPr>
          <w:b/>
        </w:rPr>
        <w:t xml:space="preserve">cuidados alternativos </w:t>
      </w:r>
      <w:r w:rsidRPr="006B69A3">
        <w:rPr>
          <w:b/>
        </w:rPr>
        <w:t>para los niños privados de su entorno</w:t>
      </w:r>
      <w:r w:rsidR="008D243A" w:rsidRPr="006B69A3">
        <w:rPr>
          <w:b/>
        </w:rPr>
        <w:t xml:space="preserve"> famil</w:t>
      </w:r>
      <w:r w:rsidRPr="006B69A3">
        <w:rPr>
          <w:b/>
        </w:rPr>
        <w:t>iar con miras a crear un sistema de atención y apoyo más</w:t>
      </w:r>
      <w:r w:rsidR="008D243A" w:rsidRPr="006B69A3">
        <w:rPr>
          <w:b/>
        </w:rPr>
        <w:t xml:space="preserve"> integrad</w:t>
      </w:r>
      <w:r w:rsidRPr="006B69A3">
        <w:rPr>
          <w:b/>
        </w:rPr>
        <w:t>o y fiable</w:t>
      </w:r>
      <w:r w:rsidR="008D243A" w:rsidRPr="006B69A3">
        <w:rPr>
          <w:b/>
        </w:rPr>
        <w:t>:</w:t>
      </w:r>
    </w:p>
    <w:p w:rsidR="008D243A" w:rsidRPr="006B69A3" w:rsidRDefault="00054B43" w:rsidP="005022FB">
      <w:pPr>
        <w:pStyle w:val="SingleTxtG"/>
        <w:ind w:left="1701"/>
        <w:rPr>
          <w:b/>
        </w:rPr>
      </w:pPr>
      <w:r w:rsidRPr="006B69A3">
        <w:rPr>
          <w:b/>
        </w:rPr>
        <w:tab/>
      </w:r>
      <w:r w:rsidR="002B268E" w:rsidRPr="006B69A3">
        <w:rPr>
          <w:b/>
        </w:rPr>
        <w:t>El fortalecimiento y la expans</w:t>
      </w:r>
      <w:r w:rsidR="008D243A" w:rsidRPr="006B69A3">
        <w:rPr>
          <w:b/>
        </w:rPr>
        <w:t>i</w:t>
      </w:r>
      <w:r w:rsidR="002B268E" w:rsidRPr="006B69A3">
        <w:rPr>
          <w:b/>
        </w:rPr>
        <w:t>ó</w:t>
      </w:r>
      <w:r w:rsidR="008D243A" w:rsidRPr="006B69A3">
        <w:rPr>
          <w:b/>
        </w:rPr>
        <w:t xml:space="preserve">n </w:t>
      </w:r>
      <w:r w:rsidR="002B268E" w:rsidRPr="006B69A3">
        <w:rPr>
          <w:b/>
        </w:rPr>
        <w:t>del si</w:t>
      </w:r>
      <w:r w:rsidR="008D243A" w:rsidRPr="006B69A3">
        <w:rPr>
          <w:b/>
        </w:rPr>
        <w:t>stem</w:t>
      </w:r>
      <w:r w:rsidR="002B268E" w:rsidRPr="006B69A3">
        <w:rPr>
          <w:b/>
        </w:rPr>
        <w:t>a de colocación en hogares de guarda, mejorando la formación de los trabajadores</w:t>
      </w:r>
      <w:r w:rsidR="008D243A" w:rsidRPr="006B69A3">
        <w:rPr>
          <w:b/>
        </w:rPr>
        <w:t xml:space="preserve"> social</w:t>
      </w:r>
      <w:r w:rsidR="002B268E" w:rsidRPr="006B69A3">
        <w:rPr>
          <w:b/>
        </w:rPr>
        <w:t>es y ampliando los servicios de asesoramiento y apoyo que se prestan a esos hogares</w:t>
      </w:r>
      <w:r w:rsidR="008D243A" w:rsidRPr="006B69A3">
        <w:rPr>
          <w:b/>
        </w:rPr>
        <w:t>;</w:t>
      </w:r>
    </w:p>
    <w:p w:rsidR="008D243A" w:rsidRPr="006B69A3" w:rsidRDefault="00054B43" w:rsidP="005022FB">
      <w:pPr>
        <w:pStyle w:val="SingleTxtG"/>
        <w:ind w:left="1701"/>
        <w:rPr>
          <w:b/>
        </w:rPr>
      </w:pPr>
      <w:r w:rsidRPr="006B69A3">
        <w:rPr>
          <w:b/>
        </w:rPr>
        <w:tab/>
      </w:r>
      <w:r w:rsidR="008D243A" w:rsidRPr="006B69A3">
        <w:rPr>
          <w:b/>
        </w:rPr>
        <w:t>E</w:t>
      </w:r>
      <w:r w:rsidR="006C3F01" w:rsidRPr="006B69A3">
        <w:rPr>
          <w:b/>
        </w:rPr>
        <w:t>l</w:t>
      </w:r>
      <w:r w:rsidR="008D243A" w:rsidRPr="006B69A3">
        <w:rPr>
          <w:b/>
        </w:rPr>
        <w:t xml:space="preserve"> </w:t>
      </w:r>
      <w:r w:rsidR="006C3F01" w:rsidRPr="006B69A3">
        <w:rPr>
          <w:b/>
        </w:rPr>
        <w:t xml:space="preserve">fomento de la </w:t>
      </w:r>
      <w:r w:rsidR="008D243A" w:rsidRPr="006B69A3">
        <w:rPr>
          <w:b/>
        </w:rPr>
        <w:t>coordina</w:t>
      </w:r>
      <w:r w:rsidR="006C3F01" w:rsidRPr="006B69A3">
        <w:rPr>
          <w:b/>
        </w:rPr>
        <w:t>c</w:t>
      </w:r>
      <w:r w:rsidR="008D243A" w:rsidRPr="006B69A3">
        <w:rPr>
          <w:b/>
        </w:rPr>
        <w:t>i</w:t>
      </w:r>
      <w:r w:rsidR="006C3F01" w:rsidRPr="006B69A3">
        <w:rPr>
          <w:b/>
        </w:rPr>
        <w:t>ó</w:t>
      </w:r>
      <w:r w:rsidR="008D243A" w:rsidRPr="006B69A3">
        <w:rPr>
          <w:b/>
        </w:rPr>
        <w:t>n en</w:t>
      </w:r>
      <w:r w:rsidR="006C3F01" w:rsidRPr="006B69A3">
        <w:rPr>
          <w:b/>
        </w:rPr>
        <w:t>tre todas las</w:t>
      </w:r>
      <w:r w:rsidR="008D243A" w:rsidRPr="006B69A3">
        <w:rPr>
          <w:b/>
        </w:rPr>
        <w:t xml:space="preserve"> person</w:t>
      </w:r>
      <w:r w:rsidR="006C3F01" w:rsidRPr="006B69A3">
        <w:rPr>
          <w:b/>
        </w:rPr>
        <w:t>a</w:t>
      </w:r>
      <w:r w:rsidR="008D243A" w:rsidRPr="006B69A3">
        <w:rPr>
          <w:b/>
        </w:rPr>
        <w:t xml:space="preserve">s </w:t>
      </w:r>
      <w:r w:rsidR="006C3F01" w:rsidRPr="006B69A3">
        <w:rPr>
          <w:b/>
        </w:rPr>
        <w:t>e</w:t>
      </w:r>
      <w:r w:rsidR="008D243A" w:rsidRPr="006B69A3">
        <w:rPr>
          <w:b/>
        </w:rPr>
        <w:t>n</w:t>
      </w:r>
      <w:r w:rsidR="006C3F01" w:rsidRPr="006B69A3">
        <w:rPr>
          <w:b/>
        </w:rPr>
        <w:t>cargadas del cuidado de los niños</w:t>
      </w:r>
      <w:r w:rsidR="008D243A" w:rsidRPr="006B69A3">
        <w:rPr>
          <w:b/>
        </w:rPr>
        <w:t xml:space="preserve"> priv</w:t>
      </w:r>
      <w:r w:rsidR="006C3F01" w:rsidRPr="006B69A3">
        <w:rPr>
          <w:b/>
        </w:rPr>
        <w:t>a</w:t>
      </w:r>
      <w:r w:rsidR="008D243A" w:rsidRPr="006B69A3">
        <w:rPr>
          <w:b/>
        </w:rPr>
        <w:t>d</w:t>
      </w:r>
      <w:r w:rsidR="006C3F01" w:rsidRPr="006B69A3">
        <w:rPr>
          <w:b/>
        </w:rPr>
        <w:t>os de su entorno</w:t>
      </w:r>
      <w:r w:rsidR="008D243A" w:rsidRPr="006B69A3">
        <w:rPr>
          <w:b/>
        </w:rPr>
        <w:t xml:space="preserve"> famil</w:t>
      </w:r>
      <w:r w:rsidR="006C3F01" w:rsidRPr="006B69A3">
        <w:rPr>
          <w:b/>
        </w:rPr>
        <w:t>iar</w:t>
      </w:r>
      <w:r w:rsidR="008D243A" w:rsidRPr="006B69A3">
        <w:rPr>
          <w:b/>
        </w:rPr>
        <w:t xml:space="preserve">, </w:t>
      </w:r>
      <w:r w:rsidR="006C3F01" w:rsidRPr="006B69A3">
        <w:rPr>
          <w:b/>
        </w:rPr>
        <w:t>como la</w:t>
      </w:r>
      <w:r w:rsidR="008D243A" w:rsidRPr="006B69A3">
        <w:rPr>
          <w:b/>
        </w:rPr>
        <w:t xml:space="preserve"> polic</w:t>
      </w:r>
      <w:r w:rsidR="006C3F01" w:rsidRPr="006B69A3">
        <w:rPr>
          <w:b/>
        </w:rPr>
        <w:t>ía</w:t>
      </w:r>
      <w:r w:rsidR="008D243A" w:rsidRPr="006B69A3">
        <w:rPr>
          <w:b/>
        </w:rPr>
        <w:t xml:space="preserve">, </w:t>
      </w:r>
      <w:r w:rsidR="006C3F01" w:rsidRPr="006B69A3">
        <w:rPr>
          <w:b/>
        </w:rPr>
        <w:t xml:space="preserve">los trabajadores </w:t>
      </w:r>
      <w:r w:rsidR="008D243A" w:rsidRPr="006B69A3">
        <w:rPr>
          <w:b/>
        </w:rPr>
        <w:t>social</w:t>
      </w:r>
      <w:r w:rsidR="006C3F01" w:rsidRPr="006B69A3">
        <w:rPr>
          <w:b/>
        </w:rPr>
        <w:t>es</w:t>
      </w:r>
      <w:r w:rsidR="008D243A" w:rsidRPr="006B69A3">
        <w:rPr>
          <w:b/>
        </w:rPr>
        <w:t xml:space="preserve">, </w:t>
      </w:r>
      <w:r w:rsidR="006C3F01" w:rsidRPr="006B69A3">
        <w:rPr>
          <w:b/>
        </w:rPr>
        <w:t>los hogares de guarda y el personal de los orfelinatos</w:t>
      </w:r>
      <w:r w:rsidR="008D243A" w:rsidRPr="006B69A3">
        <w:rPr>
          <w:b/>
        </w:rPr>
        <w:t xml:space="preserve"> p</w:t>
      </w:r>
      <w:r w:rsidR="006C3F01" w:rsidRPr="006B69A3">
        <w:rPr>
          <w:b/>
        </w:rPr>
        <w:t>ú</w:t>
      </w:r>
      <w:r w:rsidR="008D243A" w:rsidRPr="006B69A3">
        <w:rPr>
          <w:b/>
        </w:rPr>
        <w:t>blic</w:t>
      </w:r>
      <w:r w:rsidR="006C3F01" w:rsidRPr="006B69A3">
        <w:rPr>
          <w:b/>
        </w:rPr>
        <w:t>os</w:t>
      </w:r>
      <w:r w:rsidR="008D243A" w:rsidRPr="006B69A3">
        <w:rPr>
          <w:b/>
        </w:rPr>
        <w:t xml:space="preserve"> </w:t>
      </w:r>
      <w:r w:rsidR="006C3F01" w:rsidRPr="006B69A3">
        <w:rPr>
          <w:b/>
        </w:rPr>
        <w:t>y</w:t>
      </w:r>
      <w:r w:rsidR="008D243A" w:rsidRPr="006B69A3">
        <w:rPr>
          <w:b/>
        </w:rPr>
        <w:t xml:space="preserve"> priva</w:t>
      </w:r>
      <w:r w:rsidR="006C3F01" w:rsidRPr="006B69A3">
        <w:rPr>
          <w:b/>
        </w:rPr>
        <w:t>dos</w:t>
      </w:r>
      <w:r w:rsidR="008D243A" w:rsidRPr="006B69A3">
        <w:rPr>
          <w:b/>
        </w:rPr>
        <w:t>;</w:t>
      </w:r>
    </w:p>
    <w:p w:rsidR="008D243A" w:rsidRPr="006B69A3" w:rsidRDefault="00054B43" w:rsidP="005022FB">
      <w:pPr>
        <w:pStyle w:val="SingleTxtG"/>
        <w:ind w:left="1701"/>
        <w:rPr>
          <w:b/>
        </w:rPr>
      </w:pPr>
      <w:r w:rsidRPr="006B69A3">
        <w:rPr>
          <w:b/>
        </w:rPr>
        <w:tab/>
      </w:r>
      <w:r w:rsidR="008D243A" w:rsidRPr="006B69A3">
        <w:rPr>
          <w:b/>
        </w:rPr>
        <w:t>E</w:t>
      </w:r>
      <w:r w:rsidR="006C3F01" w:rsidRPr="006B69A3">
        <w:rPr>
          <w:b/>
        </w:rPr>
        <w:t>l e</w:t>
      </w:r>
      <w:r w:rsidR="008D243A" w:rsidRPr="006B69A3">
        <w:rPr>
          <w:b/>
        </w:rPr>
        <w:t>stabl</w:t>
      </w:r>
      <w:r w:rsidR="006C3F01" w:rsidRPr="006B69A3">
        <w:rPr>
          <w:b/>
        </w:rPr>
        <w:t>ecimiento de un conjunto de normas y</w:t>
      </w:r>
      <w:r w:rsidR="008D243A" w:rsidRPr="006B69A3">
        <w:rPr>
          <w:b/>
        </w:rPr>
        <w:t xml:space="preserve"> proced</w:t>
      </w:r>
      <w:r w:rsidR="006C3F01" w:rsidRPr="006B69A3">
        <w:rPr>
          <w:b/>
        </w:rPr>
        <w:t>imientos, destinados a todas</w:t>
      </w:r>
      <w:r w:rsidR="008D243A" w:rsidRPr="006B69A3">
        <w:rPr>
          <w:b/>
        </w:rPr>
        <w:t xml:space="preserve"> </w:t>
      </w:r>
      <w:r w:rsidR="006C3F01" w:rsidRPr="006B69A3">
        <w:rPr>
          <w:b/>
        </w:rPr>
        <w:t>las organizaciones</w:t>
      </w:r>
      <w:r w:rsidR="008D243A" w:rsidRPr="006B69A3">
        <w:rPr>
          <w:b/>
        </w:rPr>
        <w:t xml:space="preserve"> p</w:t>
      </w:r>
      <w:r w:rsidR="006C3F01" w:rsidRPr="006B69A3">
        <w:rPr>
          <w:b/>
        </w:rPr>
        <w:t>ú</w:t>
      </w:r>
      <w:r w:rsidR="008D243A" w:rsidRPr="006B69A3">
        <w:rPr>
          <w:b/>
        </w:rPr>
        <w:t>blic</w:t>
      </w:r>
      <w:r w:rsidR="006C3F01" w:rsidRPr="006B69A3">
        <w:rPr>
          <w:b/>
        </w:rPr>
        <w:t>as</w:t>
      </w:r>
      <w:r w:rsidR="008D243A" w:rsidRPr="006B69A3">
        <w:rPr>
          <w:b/>
        </w:rPr>
        <w:t xml:space="preserve"> </w:t>
      </w:r>
      <w:r w:rsidR="006C3F01" w:rsidRPr="006B69A3">
        <w:rPr>
          <w:b/>
        </w:rPr>
        <w:t>y</w:t>
      </w:r>
      <w:r w:rsidR="008D243A" w:rsidRPr="006B69A3">
        <w:rPr>
          <w:b/>
        </w:rPr>
        <w:t xml:space="preserve"> priva</w:t>
      </w:r>
      <w:r w:rsidR="006C3F01" w:rsidRPr="006B69A3">
        <w:rPr>
          <w:b/>
        </w:rPr>
        <w:t>das</w:t>
      </w:r>
      <w:r w:rsidR="008D243A" w:rsidRPr="006B69A3">
        <w:rPr>
          <w:b/>
        </w:rPr>
        <w:t xml:space="preserve"> </w:t>
      </w:r>
      <w:r w:rsidR="006C3F01" w:rsidRPr="006B69A3">
        <w:rPr>
          <w:b/>
        </w:rPr>
        <w:t>que se ocupan de esos niños, que engloben</w:t>
      </w:r>
      <w:r w:rsidR="008D243A" w:rsidRPr="006B69A3">
        <w:rPr>
          <w:b/>
        </w:rPr>
        <w:t xml:space="preserve"> </w:t>
      </w:r>
      <w:r w:rsidR="006C3F01" w:rsidRPr="006B69A3">
        <w:rPr>
          <w:b/>
        </w:rPr>
        <w:t xml:space="preserve">los </w:t>
      </w:r>
      <w:r w:rsidR="008D243A" w:rsidRPr="006B69A3">
        <w:rPr>
          <w:b/>
        </w:rPr>
        <w:t>princip</w:t>
      </w:r>
      <w:r w:rsidR="006C3F01" w:rsidRPr="006B69A3">
        <w:rPr>
          <w:b/>
        </w:rPr>
        <w:t>io</w:t>
      </w:r>
      <w:r w:rsidR="008D243A" w:rsidRPr="006B69A3">
        <w:rPr>
          <w:b/>
        </w:rPr>
        <w:t xml:space="preserve">s </w:t>
      </w:r>
      <w:r w:rsidR="006C3F01" w:rsidRPr="006B69A3">
        <w:rPr>
          <w:b/>
        </w:rPr>
        <w:t>del</w:t>
      </w:r>
      <w:r w:rsidR="008D243A" w:rsidRPr="006B69A3">
        <w:rPr>
          <w:b/>
        </w:rPr>
        <w:t xml:space="preserve"> inter</w:t>
      </w:r>
      <w:r w:rsidR="006C3F01" w:rsidRPr="006B69A3">
        <w:rPr>
          <w:b/>
        </w:rPr>
        <w:t>é</w:t>
      </w:r>
      <w:r w:rsidR="008D243A" w:rsidRPr="006B69A3">
        <w:rPr>
          <w:b/>
        </w:rPr>
        <w:t xml:space="preserve">s </w:t>
      </w:r>
      <w:r w:rsidR="006C3F01" w:rsidRPr="006B69A3">
        <w:rPr>
          <w:b/>
        </w:rPr>
        <w:t>superior del niño</w:t>
      </w:r>
      <w:r w:rsidR="008D243A" w:rsidRPr="006B69A3">
        <w:rPr>
          <w:b/>
        </w:rPr>
        <w:t xml:space="preserve"> </w:t>
      </w:r>
      <w:r w:rsidR="006C3F01" w:rsidRPr="006B69A3">
        <w:rPr>
          <w:b/>
        </w:rPr>
        <w:t>y el</w:t>
      </w:r>
      <w:r w:rsidR="008D243A" w:rsidRPr="006B69A3">
        <w:rPr>
          <w:b/>
        </w:rPr>
        <w:t xml:space="preserve"> respet</w:t>
      </w:r>
      <w:r w:rsidR="006C3F01" w:rsidRPr="006B69A3">
        <w:rPr>
          <w:b/>
        </w:rPr>
        <w:t>o de sus</w:t>
      </w:r>
      <w:r w:rsidR="008D243A" w:rsidRPr="006B69A3">
        <w:rPr>
          <w:b/>
        </w:rPr>
        <w:t xml:space="preserve"> </w:t>
      </w:r>
      <w:r w:rsidR="006C3F01" w:rsidRPr="006B69A3">
        <w:rPr>
          <w:b/>
        </w:rPr>
        <w:t>opiniones</w:t>
      </w:r>
      <w:r w:rsidR="002825DA" w:rsidRPr="006B69A3">
        <w:rPr>
          <w:b/>
        </w:rPr>
        <w:t xml:space="preserve"> y garanticen</w:t>
      </w:r>
      <w:r w:rsidR="008D243A" w:rsidRPr="006B69A3">
        <w:rPr>
          <w:b/>
        </w:rPr>
        <w:t xml:space="preserve"> e</w:t>
      </w:r>
      <w:r w:rsidR="002825DA" w:rsidRPr="006B69A3">
        <w:rPr>
          <w:b/>
        </w:rPr>
        <w:t>l examen</w:t>
      </w:r>
      <w:r w:rsidR="008D243A" w:rsidRPr="006B69A3">
        <w:rPr>
          <w:b/>
        </w:rPr>
        <w:t xml:space="preserve"> peri</w:t>
      </w:r>
      <w:r w:rsidR="002825DA" w:rsidRPr="006B69A3">
        <w:rPr>
          <w:b/>
        </w:rPr>
        <w:t>ó</w:t>
      </w:r>
      <w:r w:rsidR="008D243A" w:rsidRPr="006B69A3">
        <w:rPr>
          <w:b/>
        </w:rPr>
        <w:t>dic</w:t>
      </w:r>
      <w:r w:rsidR="002825DA" w:rsidRPr="006B69A3">
        <w:rPr>
          <w:b/>
        </w:rPr>
        <w:t>o de la colocación</w:t>
      </w:r>
      <w:r w:rsidR="008D243A" w:rsidRPr="006B69A3">
        <w:rPr>
          <w:b/>
        </w:rPr>
        <w:t xml:space="preserve">, </w:t>
      </w:r>
      <w:r w:rsidR="002825DA" w:rsidRPr="006B69A3">
        <w:rPr>
          <w:b/>
        </w:rPr>
        <w:t>de conformidad con el</w:t>
      </w:r>
      <w:r w:rsidR="008D243A" w:rsidRPr="006B69A3">
        <w:rPr>
          <w:b/>
        </w:rPr>
        <w:t xml:space="preserve"> art</w:t>
      </w:r>
      <w:r w:rsidR="002825DA" w:rsidRPr="006B69A3">
        <w:rPr>
          <w:b/>
        </w:rPr>
        <w:t>í</w:t>
      </w:r>
      <w:r w:rsidR="008D243A" w:rsidRPr="006B69A3">
        <w:rPr>
          <w:b/>
        </w:rPr>
        <w:t>c</w:t>
      </w:r>
      <w:r w:rsidR="002825DA" w:rsidRPr="006B69A3">
        <w:rPr>
          <w:b/>
        </w:rPr>
        <w:t>u</w:t>
      </w:r>
      <w:r w:rsidR="008D243A" w:rsidRPr="006B69A3">
        <w:rPr>
          <w:b/>
        </w:rPr>
        <w:t>l</w:t>
      </w:r>
      <w:r w:rsidR="002825DA" w:rsidRPr="006B69A3">
        <w:rPr>
          <w:b/>
        </w:rPr>
        <w:t>o</w:t>
      </w:r>
      <w:r w:rsidR="008D243A" w:rsidRPr="006B69A3">
        <w:rPr>
          <w:b/>
        </w:rPr>
        <w:t xml:space="preserve"> 25 </w:t>
      </w:r>
      <w:r w:rsidR="002825DA" w:rsidRPr="006B69A3">
        <w:rPr>
          <w:b/>
        </w:rPr>
        <w:t xml:space="preserve">de </w:t>
      </w:r>
      <w:smartTag w:uri="urn:schemas-microsoft-com:office:smarttags" w:element="PersonName">
        <w:smartTagPr>
          <w:attr w:name="ProductID" w:val="la Convenci￳n."/>
        </w:smartTagPr>
        <w:r w:rsidR="002825DA" w:rsidRPr="006B69A3">
          <w:rPr>
            <w:b/>
          </w:rPr>
          <w:t>la</w:t>
        </w:r>
        <w:r w:rsidR="008D243A" w:rsidRPr="006B69A3">
          <w:rPr>
            <w:b/>
          </w:rPr>
          <w:t xml:space="preserve"> Conven</w:t>
        </w:r>
        <w:r w:rsidR="002825DA" w:rsidRPr="006B69A3">
          <w:rPr>
            <w:b/>
          </w:rPr>
          <w:t>c</w:t>
        </w:r>
        <w:r w:rsidR="008D243A" w:rsidRPr="006B69A3">
          <w:rPr>
            <w:b/>
          </w:rPr>
          <w:t>i</w:t>
        </w:r>
        <w:r w:rsidR="002825DA" w:rsidRPr="006B69A3">
          <w:rPr>
            <w:b/>
          </w:rPr>
          <w:t>ó</w:t>
        </w:r>
        <w:r w:rsidR="008D243A" w:rsidRPr="006B69A3">
          <w:rPr>
            <w:b/>
          </w:rPr>
          <w:t>n.</w:t>
        </w:r>
      </w:smartTag>
    </w:p>
    <w:p w:rsidR="008D243A" w:rsidRPr="006B69A3" w:rsidRDefault="008D243A" w:rsidP="008D243A">
      <w:pPr>
        <w:pStyle w:val="H4G"/>
      </w:pPr>
      <w:r w:rsidRPr="006B69A3">
        <w:tab/>
      </w:r>
      <w:r w:rsidRPr="006B69A3">
        <w:tab/>
      </w:r>
      <w:r w:rsidR="002825DA" w:rsidRPr="006B69A3">
        <w:t>Adecuación</w:t>
      </w:r>
    </w:p>
    <w:p w:rsidR="008D243A" w:rsidRPr="006B69A3" w:rsidRDefault="008D243A" w:rsidP="008D243A">
      <w:pPr>
        <w:pStyle w:val="SingleTxtG"/>
      </w:pPr>
      <w:r w:rsidRPr="006B69A3">
        <w:t>165.</w:t>
      </w:r>
      <w:r w:rsidRPr="006B69A3">
        <w:tab/>
      </w:r>
      <w:r w:rsidR="002825DA" w:rsidRPr="006B69A3">
        <w:t xml:space="preserve">Las familias de acogida </w:t>
      </w:r>
      <w:r w:rsidR="00704112" w:rsidRPr="006B69A3">
        <w:t>representan</w:t>
      </w:r>
      <w:r w:rsidR="002825DA" w:rsidRPr="006B69A3">
        <w:t xml:space="preserve"> una anomalía</w:t>
      </w:r>
      <w:r w:rsidRPr="006B69A3">
        <w:t xml:space="preserve"> cultural </w:t>
      </w:r>
      <w:r w:rsidR="00704112" w:rsidRPr="006B69A3">
        <w:t>en el panorama de</w:t>
      </w:r>
      <w:r w:rsidR="002825DA" w:rsidRPr="006B69A3">
        <w:t xml:space="preserve"> las prácticas </w:t>
      </w:r>
      <w:r w:rsidRPr="006B69A3">
        <w:t>tradi</w:t>
      </w:r>
      <w:r w:rsidR="002825DA" w:rsidRPr="006B69A3">
        <w:t>c</w:t>
      </w:r>
      <w:r w:rsidRPr="006B69A3">
        <w:t>ional</w:t>
      </w:r>
      <w:r w:rsidR="002825DA" w:rsidRPr="006B69A3">
        <w:t>es</w:t>
      </w:r>
      <w:r w:rsidRPr="006B69A3">
        <w:t xml:space="preserve"> </w:t>
      </w:r>
      <w:r w:rsidR="00704112" w:rsidRPr="006B69A3">
        <w:t>d</w:t>
      </w:r>
      <w:r w:rsidR="002825DA" w:rsidRPr="006B69A3">
        <w:t>e</w:t>
      </w:r>
      <w:r w:rsidRPr="006B69A3">
        <w:t xml:space="preserve"> Seychelles. </w:t>
      </w:r>
      <w:r w:rsidR="002825DA" w:rsidRPr="006B69A3">
        <w:t>S</w:t>
      </w:r>
      <w:r w:rsidR="000F3828">
        <w:t>o</w:t>
      </w:r>
      <w:r w:rsidR="002825DA" w:rsidRPr="006B69A3">
        <w:t>lo se ha reconocido oficialmente la calidad de padres de acogida a un número muy reducido de padres, aunque a nivel extraoficial se estima que un alto porcentaje de huérfanos</w:t>
      </w:r>
      <w:r w:rsidRPr="006B69A3">
        <w:t xml:space="preserve"> o</w:t>
      </w:r>
      <w:r w:rsidR="002825DA" w:rsidRPr="006B69A3">
        <w:t xml:space="preserve"> de</w:t>
      </w:r>
      <w:r w:rsidRPr="006B69A3">
        <w:t xml:space="preserve"> </w:t>
      </w:r>
      <w:r w:rsidR="002825DA" w:rsidRPr="006B69A3">
        <w:t>niños</w:t>
      </w:r>
      <w:r w:rsidR="00B46DFF" w:rsidRPr="006B69A3">
        <w:t xml:space="preserve"> privado</w:t>
      </w:r>
      <w:r w:rsidR="004D1333" w:rsidRPr="006B69A3">
        <w:t>s de su entorno familiar están integ</w:t>
      </w:r>
      <w:r w:rsidR="00B46DFF" w:rsidRPr="006B69A3">
        <w:t>rados en un sistema oficioso de acogida</w:t>
      </w:r>
      <w:r w:rsidRPr="006B69A3">
        <w:t xml:space="preserve">. </w:t>
      </w:r>
      <w:r w:rsidR="00B46DFF" w:rsidRPr="006B69A3">
        <w:t>En vez de pasar por los conductos</w:t>
      </w:r>
      <w:r w:rsidRPr="006B69A3">
        <w:t xml:space="preserve"> oficial</w:t>
      </w:r>
      <w:r w:rsidR="00B46DFF" w:rsidRPr="006B69A3">
        <w:t>es, las familias suelen acoger a los niños con los que guardan una relación de parentesco. No existe, sin embargo, ninguna</w:t>
      </w:r>
      <w:r w:rsidRPr="006B69A3">
        <w:t xml:space="preserve"> </w:t>
      </w:r>
      <w:r w:rsidR="00B46DFF" w:rsidRPr="006B69A3">
        <w:t>e</w:t>
      </w:r>
      <w:r w:rsidRPr="006B69A3">
        <w:t>sta</w:t>
      </w:r>
      <w:r w:rsidR="00B46DFF" w:rsidRPr="006B69A3">
        <w:t>dí</w:t>
      </w:r>
      <w:r w:rsidRPr="006B69A3">
        <w:t>stic</w:t>
      </w:r>
      <w:r w:rsidR="00B46DFF" w:rsidRPr="006B69A3">
        <w:t>a</w:t>
      </w:r>
      <w:r w:rsidRPr="006B69A3">
        <w:t xml:space="preserve"> o</w:t>
      </w:r>
      <w:r w:rsidR="00B46DFF" w:rsidRPr="006B69A3">
        <w:t xml:space="preserve"> información que re</w:t>
      </w:r>
      <w:r w:rsidR="004D1333" w:rsidRPr="006B69A3">
        <w:t>coja</w:t>
      </w:r>
      <w:r w:rsidR="00B46DFF" w:rsidRPr="006B69A3">
        <w:t xml:space="preserve"> esa práctica</w:t>
      </w:r>
      <w:r w:rsidRPr="006B69A3">
        <w:t>.</w:t>
      </w:r>
    </w:p>
    <w:p w:rsidR="008D243A" w:rsidRPr="006B69A3" w:rsidRDefault="00B46DFF" w:rsidP="008D243A">
      <w:pPr>
        <w:pStyle w:val="SingleTxtG"/>
      </w:pPr>
      <w:r w:rsidRPr="006B69A3">
        <w:t>166.</w:t>
      </w:r>
      <w:r w:rsidRPr="006B69A3">
        <w:tab/>
        <w:t xml:space="preserve">El Consejo Nacional de </w:t>
      </w:r>
      <w:smartTag w:uri="urn:schemas-microsoft-com:office:smarttags" w:element="PersonName">
        <w:smartTagPr>
          <w:attr w:name="ProductID" w:val="la Infancia"/>
        </w:smartTagPr>
        <w:r w:rsidRPr="006B69A3">
          <w:t>la Infancia</w:t>
        </w:r>
      </w:smartTag>
      <w:r w:rsidRPr="006B69A3">
        <w:t xml:space="preserve"> llevó a cabo en 1998 un estudio</w:t>
      </w:r>
      <w:r w:rsidR="00054B43" w:rsidRPr="006B69A3">
        <w:t xml:space="preserve"> </w:t>
      </w:r>
      <w:r w:rsidRPr="006B69A3">
        <w:t>sobre las prácticas de acogida familiar en</w:t>
      </w:r>
      <w:r w:rsidR="008D243A" w:rsidRPr="006B69A3">
        <w:t xml:space="preserve"> Seychelles</w:t>
      </w:r>
      <w:r w:rsidR="007B56BD" w:rsidRPr="006B69A3">
        <w:t>,</w:t>
      </w:r>
      <w:r w:rsidR="008D243A" w:rsidRPr="006B69A3">
        <w:t xml:space="preserve"> </w:t>
      </w:r>
      <w:r w:rsidR="007B56BD" w:rsidRPr="006B69A3">
        <w:t>motivado por las dudas sobre la adecuación del sistema de</w:t>
      </w:r>
      <w:r w:rsidR="008D243A" w:rsidRPr="006B69A3">
        <w:t xml:space="preserve"> </w:t>
      </w:r>
      <w:r w:rsidR="007B56BD" w:rsidRPr="006B69A3">
        <w:t>colocación</w:t>
      </w:r>
      <w:r w:rsidR="008D243A" w:rsidRPr="006B69A3">
        <w:t xml:space="preserve">. </w:t>
      </w:r>
      <w:r w:rsidR="007B56BD" w:rsidRPr="006B69A3">
        <w:t xml:space="preserve">Se </w:t>
      </w:r>
      <w:r w:rsidR="00704112" w:rsidRPr="006B69A3">
        <w:t>lleg</w:t>
      </w:r>
      <w:r w:rsidR="007B56BD" w:rsidRPr="006B69A3">
        <w:t>ó</w:t>
      </w:r>
      <w:r w:rsidR="00704112" w:rsidRPr="006B69A3">
        <w:t xml:space="preserve"> a la conclusión</w:t>
      </w:r>
      <w:r w:rsidR="007B56BD" w:rsidRPr="006B69A3">
        <w:t xml:space="preserve">, en términos generales, </w:t>
      </w:r>
      <w:r w:rsidR="00704112" w:rsidRPr="006B69A3">
        <w:t xml:space="preserve">de </w:t>
      </w:r>
      <w:r w:rsidR="007B56BD" w:rsidRPr="006B69A3">
        <w:t>que los procedimientos para tratar a los niños en situación de riesgo</w:t>
      </w:r>
      <w:r w:rsidR="008D243A" w:rsidRPr="006B69A3">
        <w:t xml:space="preserve"> e</w:t>
      </w:r>
      <w:r w:rsidR="00704112" w:rsidRPr="006B69A3">
        <w:t>ran</w:t>
      </w:r>
      <w:r w:rsidR="007B56BD" w:rsidRPr="006B69A3">
        <w:t xml:space="preserve"> i</w:t>
      </w:r>
      <w:r w:rsidR="00704112" w:rsidRPr="006B69A3">
        <w:t>dóneos</w:t>
      </w:r>
      <w:r w:rsidR="007B56BD" w:rsidRPr="006B69A3">
        <w:t>, pero que</w:t>
      </w:r>
      <w:r w:rsidR="008D243A" w:rsidRPr="006B69A3">
        <w:t xml:space="preserve"> </w:t>
      </w:r>
      <w:r w:rsidR="007B56BD" w:rsidRPr="006B69A3">
        <w:t>las carencias del</w:t>
      </w:r>
      <w:r w:rsidR="008D243A" w:rsidRPr="006B69A3">
        <w:t xml:space="preserve"> s</w:t>
      </w:r>
      <w:r w:rsidR="007B56BD" w:rsidRPr="006B69A3">
        <w:t>i</w:t>
      </w:r>
      <w:r w:rsidR="008D243A" w:rsidRPr="006B69A3">
        <w:t>stem</w:t>
      </w:r>
      <w:r w:rsidR="007B56BD" w:rsidRPr="006B69A3">
        <w:t>a se cifran en la falta de una colocación adecuada para el niño</w:t>
      </w:r>
      <w:r w:rsidR="008D243A" w:rsidRPr="006B69A3">
        <w:t>.</w:t>
      </w:r>
    </w:p>
    <w:p w:rsidR="008D243A" w:rsidRPr="006B69A3" w:rsidRDefault="008D243A" w:rsidP="008D243A">
      <w:pPr>
        <w:pStyle w:val="SingleTxtG"/>
      </w:pPr>
      <w:r w:rsidRPr="006B69A3">
        <w:t>167.</w:t>
      </w:r>
      <w:r w:rsidRPr="006B69A3">
        <w:tab/>
      </w:r>
      <w:r w:rsidR="007B56BD" w:rsidRPr="006B69A3">
        <w:t xml:space="preserve">El </w:t>
      </w:r>
      <w:r w:rsidRPr="006B69A3">
        <w:t>Comit</w:t>
      </w:r>
      <w:r w:rsidR="007B56BD" w:rsidRPr="006B69A3">
        <w:t>é Asesor</w:t>
      </w:r>
      <w:r w:rsidRPr="006B69A3">
        <w:t xml:space="preserve"> </w:t>
      </w:r>
      <w:r w:rsidR="007B56BD" w:rsidRPr="006B69A3">
        <w:t>sobre</w:t>
      </w:r>
      <w:r w:rsidRPr="006B69A3">
        <w:t xml:space="preserve"> Ho</w:t>
      </w:r>
      <w:r w:rsidR="007B56BD" w:rsidRPr="006B69A3">
        <w:t xml:space="preserve">gares Infantiles </w:t>
      </w:r>
      <w:r w:rsidR="00704112" w:rsidRPr="006B69A3">
        <w:t>d</w:t>
      </w:r>
      <w:r w:rsidR="007B56BD" w:rsidRPr="006B69A3">
        <w:t>el Departamento de Desarrollo</w:t>
      </w:r>
      <w:r w:rsidRPr="006B69A3">
        <w:t xml:space="preserve"> Social ha</w:t>
      </w:r>
      <w:r w:rsidR="00B4712B" w:rsidRPr="006B69A3">
        <w:t xml:space="preserve"> formulado</w:t>
      </w:r>
      <w:r w:rsidRPr="006B69A3">
        <w:t xml:space="preserve"> recomenda</w:t>
      </w:r>
      <w:r w:rsidR="00B4712B" w:rsidRPr="006B69A3">
        <w:t>c</w:t>
      </w:r>
      <w:r w:rsidRPr="006B69A3">
        <w:t>ion</w:t>
      </w:r>
      <w:r w:rsidR="00B4712B" w:rsidRPr="006B69A3">
        <w:t>e</w:t>
      </w:r>
      <w:r w:rsidRPr="006B69A3">
        <w:t xml:space="preserve">s </w:t>
      </w:r>
      <w:r w:rsidR="00B4712B" w:rsidRPr="006B69A3">
        <w:t>destinadas a reforzar y ampliar el sistema de colocación en hogares de guarda y ha presentado</w:t>
      </w:r>
      <w:r w:rsidRPr="006B69A3">
        <w:t xml:space="preserve"> prop</w:t>
      </w:r>
      <w:r w:rsidR="00B4712B" w:rsidRPr="006B69A3">
        <w:t>ue</w:t>
      </w:r>
      <w:r w:rsidRPr="006B69A3">
        <w:t>s</w:t>
      </w:r>
      <w:r w:rsidR="00B4712B" w:rsidRPr="006B69A3">
        <w:t>t</w:t>
      </w:r>
      <w:r w:rsidRPr="006B69A3">
        <w:t xml:space="preserve">as </w:t>
      </w:r>
      <w:r w:rsidR="00B4712B" w:rsidRPr="006B69A3">
        <w:t>para examinar y modificar las leyes de a</w:t>
      </w:r>
      <w:r w:rsidRPr="006B69A3">
        <w:t>dop</w:t>
      </w:r>
      <w:r w:rsidR="00B4712B" w:rsidRPr="006B69A3">
        <w:t>c</w:t>
      </w:r>
      <w:r w:rsidRPr="006B69A3">
        <w:t>i</w:t>
      </w:r>
      <w:r w:rsidR="00B4712B" w:rsidRPr="006B69A3">
        <w:t>ó</w:t>
      </w:r>
      <w:r w:rsidRPr="006B69A3">
        <w:t>n.</w:t>
      </w:r>
    </w:p>
    <w:p w:rsidR="008D243A" w:rsidRPr="006B69A3" w:rsidRDefault="008D243A" w:rsidP="008D243A">
      <w:pPr>
        <w:pStyle w:val="SingleTxtG"/>
      </w:pPr>
      <w:r w:rsidRPr="006B69A3">
        <w:t>168.</w:t>
      </w:r>
      <w:r w:rsidRPr="006B69A3">
        <w:tab/>
      </w:r>
      <w:r w:rsidR="00937571" w:rsidRPr="006B69A3">
        <w:t xml:space="preserve">En 2001 se fundó </w:t>
      </w:r>
      <w:smartTag w:uri="urn:schemas-microsoft-com:office:smarttags" w:element="PersonName">
        <w:smartTagPr>
          <w:attr w:name="ProductID" w:val="la Escuela"/>
        </w:smartTagPr>
        <w:r w:rsidR="00937571" w:rsidRPr="006B69A3">
          <w:t>la Escuela</w:t>
        </w:r>
      </w:smartTag>
      <w:r w:rsidR="00937571" w:rsidRPr="006B69A3">
        <w:t xml:space="preserve"> de Trabajo</w:t>
      </w:r>
      <w:r w:rsidRPr="006B69A3">
        <w:t xml:space="preserve"> Social</w:t>
      </w:r>
      <w:r w:rsidR="00937571" w:rsidRPr="006B69A3">
        <w:t xml:space="preserve"> bajo los auspicios del Instituto</w:t>
      </w:r>
      <w:r w:rsidRPr="006B69A3">
        <w:t xml:space="preserve"> Na</w:t>
      </w:r>
      <w:r w:rsidR="00937571" w:rsidRPr="006B69A3">
        <w:t>c</w:t>
      </w:r>
      <w:r w:rsidRPr="006B69A3">
        <w:t xml:space="preserve">ional </w:t>
      </w:r>
      <w:r w:rsidR="00704112" w:rsidRPr="006B69A3">
        <w:t>de</w:t>
      </w:r>
      <w:r w:rsidR="00937571" w:rsidRPr="006B69A3">
        <w:t xml:space="preserve"> Salud y</w:t>
      </w:r>
      <w:r w:rsidRPr="006B69A3">
        <w:t xml:space="preserve"> </w:t>
      </w:r>
      <w:r w:rsidR="00937571" w:rsidRPr="006B69A3">
        <w:t xml:space="preserve">Estudios </w:t>
      </w:r>
      <w:r w:rsidRPr="006B69A3">
        <w:t>Sociales</w:t>
      </w:r>
      <w:r w:rsidR="00937571" w:rsidRPr="006B69A3">
        <w:t xml:space="preserve"> </w:t>
      </w:r>
      <w:r w:rsidR="00704112" w:rsidRPr="006B69A3">
        <w:t>y</w:t>
      </w:r>
      <w:r w:rsidR="00937571" w:rsidRPr="006B69A3">
        <w:t xml:space="preserve"> </w:t>
      </w:r>
      <w:r w:rsidR="00704112" w:rsidRPr="006B69A3">
        <w:t xml:space="preserve">se adoptó </w:t>
      </w:r>
      <w:r w:rsidR="00937571" w:rsidRPr="006B69A3">
        <w:t xml:space="preserve">un plan de estudios tomado de </w:t>
      </w:r>
      <w:smartTag w:uri="urn:schemas-microsoft-com:office:smarttags" w:element="PersonName">
        <w:smartTagPr>
          <w:attr w:name="ProductID" w:val="la Universidad"/>
        </w:smartTagPr>
        <w:r w:rsidR="00937571" w:rsidRPr="006B69A3">
          <w:t>la Universidad</w:t>
        </w:r>
      </w:smartTag>
      <w:r w:rsidR="00937571" w:rsidRPr="006B69A3">
        <w:t xml:space="preserve"> de</w:t>
      </w:r>
      <w:r w:rsidRPr="006B69A3">
        <w:t xml:space="preserve"> Edith Cowen </w:t>
      </w:r>
      <w:r w:rsidR="00937571" w:rsidRPr="006B69A3">
        <w:t>e</w:t>
      </w:r>
      <w:r w:rsidRPr="006B69A3">
        <w:t xml:space="preserve">n Australia. </w:t>
      </w:r>
      <w:r w:rsidR="00937571" w:rsidRPr="006B69A3">
        <w:t>La primera promoción de estudian</w:t>
      </w:r>
      <w:r w:rsidRPr="006B69A3">
        <w:t>t</w:t>
      </w:r>
      <w:r w:rsidR="00937571" w:rsidRPr="006B69A3">
        <w:t>e</w:t>
      </w:r>
      <w:r w:rsidRPr="006B69A3">
        <w:t xml:space="preserve">s </w:t>
      </w:r>
      <w:r w:rsidR="00937571" w:rsidRPr="006B69A3">
        <w:t>se graduó en</w:t>
      </w:r>
      <w:r w:rsidRPr="006B69A3">
        <w:t xml:space="preserve"> 2004 </w:t>
      </w:r>
      <w:r w:rsidR="00937571" w:rsidRPr="006B69A3">
        <w:t>y la</w:t>
      </w:r>
      <w:r w:rsidRPr="006B69A3">
        <w:t xml:space="preserve"> se</w:t>
      </w:r>
      <w:r w:rsidR="00937571" w:rsidRPr="006B69A3">
        <w:t>gu</w:t>
      </w:r>
      <w:r w:rsidRPr="006B69A3">
        <w:t>nd</w:t>
      </w:r>
      <w:r w:rsidR="00937571" w:rsidRPr="006B69A3">
        <w:t>a</w:t>
      </w:r>
      <w:r w:rsidRPr="006B69A3">
        <w:t xml:space="preserve"> </w:t>
      </w:r>
      <w:r w:rsidR="00937571" w:rsidRPr="006B69A3">
        <w:t xml:space="preserve">lo </w:t>
      </w:r>
      <w:r w:rsidRPr="006B69A3">
        <w:t>h</w:t>
      </w:r>
      <w:r w:rsidR="00937571" w:rsidRPr="006B69A3">
        <w:t>a</w:t>
      </w:r>
      <w:r w:rsidRPr="006B69A3">
        <w:t>r</w:t>
      </w:r>
      <w:r w:rsidR="00937571" w:rsidRPr="006B69A3">
        <w:t>á</w:t>
      </w:r>
      <w:r w:rsidRPr="006B69A3">
        <w:t xml:space="preserve"> </w:t>
      </w:r>
      <w:r w:rsidR="00937571" w:rsidRPr="006B69A3">
        <w:t>a finales de este año</w:t>
      </w:r>
      <w:r w:rsidRPr="006B69A3">
        <w:t xml:space="preserve">. </w:t>
      </w:r>
      <w:r w:rsidR="001F0E73" w:rsidRPr="006B69A3">
        <w:t>Esa iniciativa ha contribuido en gran medida a proporcionar una capacitación más específica a los trabajadores</w:t>
      </w:r>
      <w:r w:rsidRPr="006B69A3">
        <w:t xml:space="preserve"> social</w:t>
      </w:r>
      <w:r w:rsidR="001F0E73" w:rsidRPr="006B69A3">
        <w:t>es</w:t>
      </w:r>
      <w:r w:rsidRPr="006B69A3">
        <w:t xml:space="preserve">. </w:t>
      </w:r>
      <w:r w:rsidR="001F0E73" w:rsidRPr="006B69A3">
        <w:t>Se prevé que todos los trabajadores</w:t>
      </w:r>
      <w:r w:rsidRPr="006B69A3">
        <w:t xml:space="preserve"> social</w:t>
      </w:r>
      <w:r w:rsidR="00704112" w:rsidRPr="006B69A3">
        <w:t>es en activo</w:t>
      </w:r>
      <w:r w:rsidRPr="006B69A3">
        <w:t xml:space="preserve"> </w:t>
      </w:r>
      <w:r w:rsidR="001F0E73" w:rsidRPr="006B69A3">
        <w:t>reciban esa formación</w:t>
      </w:r>
      <w:r w:rsidRPr="006B69A3">
        <w:t xml:space="preserve">. </w:t>
      </w:r>
      <w:r w:rsidR="001F0E73" w:rsidRPr="006B69A3">
        <w:t>La mayoría de los graduados de la primera promoción ha terminado ya su capacitación o la terminará a finales de año, junto con la segunda promoción</w:t>
      </w:r>
      <w:r w:rsidRPr="006B69A3">
        <w:t>.</w:t>
      </w:r>
    </w:p>
    <w:p w:rsidR="008D243A" w:rsidRPr="006B69A3" w:rsidRDefault="008D243A" w:rsidP="008D243A">
      <w:pPr>
        <w:pStyle w:val="H4G"/>
      </w:pPr>
      <w:r w:rsidRPr="006B69A3">
        <w:tab/>
      </w:r>
      <w:r w:rsidRPr="006B69A3">
        <w:tab/>
        <w:t>Contact</w:t>
      </w:r>
      <w:r w:rsidR="001F0E73" w:rsidRPr="006B69A3">
        <w:t>o</w:t>
      </w:r>
      <w:r w:rsidRPr="006B69A3">
        <w:t xml:space="preserve"> </w:t>
      </w:r>
      <w:r w:rsidR="001F0E73" w:rsidRPr="006B69A3">
        <w:t>con la</w:t>
      </w:r>
      <w:r w:rsidRPr="006B69A3">
        <w:t xml:space="preserve"> famil</w:t>
      </w:r>
      <w:r w:rsidR="001F0E73" w:rsidRPr="006B69A3">
        <w:t>ia</w:t>
      </w:r>
    </w:p>
    <w:p w:rsidR="008D243A" w:rsidRPr="006B69A3" w:rsidRDefault="008D243A" w:rsidP="008D243A">
      <w:pPr>
        <w:pStyle w:val="SingleTxtG"/>
      </w:pPr>
      <w:r w:rsidRPr="006B69A3">
        <w:t>169.</w:t>
      </w:r>
      <w:r w:rsidRPr="006B69A3">
        <w:tab/>
      </w:r>
      <w:r w:rsidR="001F0E73" w:rsidRPr="006B69A3">
        <w:t>El</w:t>
      </w:r>
      <w:r w:rsidRPr="006B69A3">
        <w:t xml:space="preserve"> YRTC </w:t>
      </w:r>
      <w:r w:rsidR="001F0E73" w:rsidRPr="006B69A3">
        <w:t>está transformándose, pasando de centro</w:t>
      </w:r>
      <w:r w:rsidRPr="006B69A3">
        <w:t xml:space="preserve"> residen</w:t>
      </w:r>
      <w:r w:rsidR="001F0E73" w:rsidRPr="006B69A3">
        <w:t>c</w:t>
      </w:r>
      <w:r w:rsidRPr="006B69A3">
        <w:t>ial a</w:t>
      </w:r>
      <w:r w:rsidR="001F0E73" w:rsidRPr="006B69A3">
        <w:t xml:space="preserve"> centro de día</w:t>
      </w:r>
      <w:r w:rsidR="00CC069A" w:rsidRPr="006B69A3">
        <w:t>,</w:t>
      </w:r>
      <w:r w:rsidR="001F0E73" w:rsidRPr="006B69A3">
        <w:t xml:space="preserve"> y se está trasladando la institución de Praslin a</w:t>
      </w:r>
      <w:r w:rsidRPr="006B69A3">
        <w:t xml:space="preserve"> Mahe</w:t>
      </w:r>
      <w:r w:rsidR="00196C42" w:rsidRPr="006B69A3">
        <w:t>,</w:t>
      </w:r>
      <w:r w:rsidRPr="006B69A3">
        <w:t xml:space="preserve"> </w:t>
      </w:r>
      <w:r w:rsidR="00CC069A" w:rsidRPr="006B69A3">
        <w:t xml:space="preserve">haciéndose </w:t>
      </w:r>
      <w:r w:rsidR="00480EE8" w:rsidRPr="006B69A3">
        <w:t>más hincapié en la</w:t>
      </w:r>
      <w:r w:rsidR="00054B43" w:rsidRPr="006B69A3">
        <w:t xml:space="preserve"> </w:t>
      </w:r>
      <w:r w:rsidRPr="006B69A3">
        <w:t>participa</w:t>
      </w:r>
      <w:r w:rsidR="00480EE8" w:rsidRPr="006B69A3">
        <w:t>c</w:t>
      </w:r>
      <w:r w:rsidRPr="006B69A3">
        <w:t>i</w:t>
      </w:r>
      <w:r w:rsidR="00480EE8" w:rsidRPr="006B69A3">
        <w:t>ó</w:t>
      </w:r>
      <w:r w:rsidRPr="006B69A3">
        <w:t xml:space="preserve">n </w:t>
      </w:r>
      <w:r w:rsidR="00480EE8" w:rsidRPr="006B69A3">
        <w:t>de la familia que en el proceso de</w:t>
      </w:r>
      <w:r w:rsidRPr="006B69A3">
        <w:t xml:space="preserve"> rehabilita</w:t>
      </w:r>
      <w:r w:rsidR="00480EE8" w:rsidRPr="006B69A3">
        <w:t>c</w:t>
      </w:r>
      <w:r w:rsidRPr="006B69A3">
        <w:t>i</w:t>
      </w:r>
      <w:r w:rsidR="00480EE8" w:rsidRPr="006B69A3">
        <w:t>ó</w:t>
      </w:r>
      <w:r w:rsidRPr="006B69A3">
        <w:t>n.</w:t>
      </w:r>
    </w:p>
    <w:p w:rsidR="008D243A" w:rsidRPr="006B69A3" w:rsidRDefault="008D243A" w:rsidP="008D243A">
      <w:pPr>
        <w:pStyle w:val="H23G"/>
      </w:pPr>
      <w:r w:rsidRPr="006B69A3">
        <w:tab/>
      </w:r>
      <w:r w:rsidRPr="006B69A3">
        <w:tab/>
      </w:r>
      <w:r w:rsidR="00480EE8" w:rsidRPr="006B69A3">
        <w:t xml:space="preserve">Niños </w:t>
      </w:r>
      <w:r w:rsidR="00CC069A" w:rsidRPr="006B69A3">
        <w:t xml:space="preserve">con discapacidad </w:t>
      </w:r>
      <w:r w:rsidRPr="006B69A3">
        <w:t>(</w:t>
      </w:r>
      <w:r w:rsidR="00331D4D" w:rsidRPr="006B69A3">
        <w:t xml:space="preserve">artículo </w:t>
      </w:r>
      <w:r w:rsidRPr="006B69A3">
        <w:t>23)</w:t>
      </w:r>
    </w:p>
    <w:p w:rsidR="008D243A" w:rsidRPr="006B69A3" w:rsidRDefault="008D243A" w:rsidP="008D243A">
      <w:pPr>
        <w:pStyle w:val="SingleTxtG"/>
        <w:rPr>
          <w:b/>
        </w:rPr>
      </w:pPr>
      <w:r w:rsidRPr="006B69A3">
        <w:rPr>
          <w:b/>
        </w:rPr>
        <w:t>T</w:t>
      </w:r>
      <w:r w:rsidR="00480EE8" w:rsidRPr="006B69A3">
        <w:rPr>
          <w:b/>
        </w:rPr>
        <w:t xml:space="preserve">omando nota de las Normas Uniformes sobre </w:t>
      </w:r>
      <w:smartTag w:uri="urn:schemas-microsoft-com:office:smarttags" w:element="PersonName">
        <w:smartTagPr>
          <w:attr w:name="ProductID" w:val="la Igualdad"/>
        </w:smartTagPr>
        <w:r w:rsidR="00480EE8" w:rsidRPr="006B69A3">
          <w:rPr>
            <w:b/>
          </w:rPr>
          <w:t>la Igualdad</w:t>
        </w:r>
      </w:smartTag>
      <w:r w:rsidR="00480EE8" w:rsidRPr="006B69A3">
        <w:rPr>
          <w:b/>
        </w:rPr>
        <w:t xml:space="preserve"> de</w:t>
      </w:r>
      <w:r w:rsidRPr="006B69A3">
        <w:rPr>
          <w:b/>
        </w:rPr>
        <w:t xml:space="preserve"> Oportuni</w:t>
      </w:r>
      <w:r w:rsidR="00480EE8" w:rsidRPr="006B69A3">
        <w:rPr>
          <w:b/>
        </w:rPr>
        <w:t>dades</w:t>
      </w:r>
      <w:r w:rsidRPr="006B69A3">
        <w:rPr>
          <w:b/>
        </w:rPr>
        <w:t xml:space="preserve"> </w:t>
      </w:r>
      <w:r w:rsidR="00480EE8" w:rsidRPr="006B69A3">
        <w:rPr>
          <w:b/>
        </w:rPr>
        <w:t>para las</w:t>
      </w:r>
      <w:r w:rsidRPr="006B69A3">
        <w:rPr>
          <w:b/>
        </w:rPr>
        <w:t xml:space="preserve"> Person</w:t>
      </w:r>
      <w:r w:rsidR="00480EE8" w:rsidRPr="006B69A3">
        <w:rPr>
          <w:b/>
        </w:rPr>
        <w:t>a</w:t>
      </w:r>
      <w:r w:rsidRPr="006B69A3">
        <w:rPr>
          <w:b/>
        </w:rPr>
        <w:t xml:space="preserve">s </w:t>
      </w:r>
      <w:r w:rsidR="00480EE8" w:rsidRPr="006B69A3">
        <w:rPr>
          <w:b/>
        </w:rPr>
        <w:t>con</w:t>
      </w:r>
      <w:r w:rsidRPr="006B69A3">
        <w:rPr>
          <w:b/>
        </w:rPr>
        <w:t xml:space="preserve"> Dis</w:t>
      </w:r>
      <w:r w:rsidR="00480EE8" w:rsidRPr="006B69A3">
        <w:rPr>
          <w:b/>
        </w:rPr>
        <w:t>c</w:t>
      </w:r>
      <w:r w:rsidRPr="006B69A3">
        <w:rPr>
          <w:b/>
        </w:rPr>
        <w:t>a</w:t>
      </w:r>
      <w:r w:rsidR="00480EE8" w:rsidRPr="006B69A3">
        <w:rPr>
          <w:b/>
        </w:rPr>
        <w:t>pacidad</w:t>
      </w:r>
      <w:r w:rsidRPr="006B69A3">
        <w:rPr>
          <w:b/>
        </w:rPr>
        <w:t xml:space="preserve"> (</w:t>
      </w:r>
      <w:r w:rsidR="00480EE8" w:rsidRPr="006B69A3">
        <w:rPr>
          <w:b/>
        </w:rPr>
        <w:t xml:space="preserve">anexo de la resolución 48/96 de </w:t>
      </w:r>
      <w:smartTag w:uri="urn:schemas-microsoft-com:office:smarttags" w:element="PersonName">
        <w:smartTagPr>
          <w:attr w:name="ProductID" w:val="la Asamblea General"/>
        </w:smartTagPr>
        <w:r w:rsidR="00480EE8" w:rsidRPr="006B69A3">
          <w:rPr>
            <w:b/>
          </w:rPr>
          <w:t xml:space="preserve">la Asamblea </w:t>
        </w:r>
        <w:r w:rsidRPr="006B69A3">
          <w:rPr>
            <w:b/>
          </w:rPr>
          <w:t>General</w:t>
        </w:r>
      </w:smartTag>
      <w:r w:rsidR="00480EE8" w:rsidRPr="006B69A3">
        <w:rPr>
          <w:b/>
        </w:rPr>
        <w:t>)</w:t>
      </w:r>
      <w:r w:rsidRPr="006B69A3">
        <w:rPr>
          <w:b/>
        </w:rPr>
        <w:t xml:space="preserve"> </w:t>
      </w:r>
      <w:r w:rsidR="00480EE8" w:rsidRPr="006B69A3">
        <w:rPr>
          <w:b/>
        </w:rPr>
        <w:t>y de los</w:t>
      </w:r>
      <w:r w:rsidRPr="006B69A3">
        <w:rPr>
          <w:b/>
        </w:rPr>
        <w:t xml:space="preserve"> result</w:t>
      </w:r>
      <w:r w:rsidR="00480EE8" w:rsidRPr="006B69A3">
        <w:rPr>
          <w:b/>
        </w:rPr>
        <w:t>ado</w:t>
      </w:r>
      <w:r w:rsidRPr="006B69A3">
        <w:rPr>
          <w:b/>
        </w:rPr>
        <w:t xml:space="preserve">s </w:t>
      </w:r>
      <w:r w:rsidR="00196C42" w:rsidRPr="006B69A3">
        <w:rPr>
          <w:b/>
        </w:rPr>
        <w:t xml:space="preserve">del </w:t>
      </w:r>
      <w:r w:rsidR="00480EE8" w:rsidRPr="006B69A3">
        <w:rPr>
          <w:b/>
        </w:rPr>
        <w:t>día de debate general del</w:t>
      </w:r>
      <w:r w:rsidRPr="006B69A3">
        <w:rPr>
          <w:b/>
        </w:rPr>
        <w:t xml:space="preserve"> Com</w:t>
      </w:r>
      <w:r w:rsidR="00480EE8" w:rsidRPr="006B69A3">
        <w:rPr>
          <w:b/>
        </w:rPr>
        <w:t>ité sobre los derechos de los niños con discapacidades,</w:t>
      </w:r>
      <w:r w:rsidRPr="006B69A3">
        <w:rPr>
          <w:b/>
        </w:rPr>
        <w:t xml:space="preserve"> </w:t>
      </w:r>
      <w:r w:rsidR="00480EE8" w:rsidRPr="006B69A3">
        <w:rPr>
          <w:b/>
        </w:rPr>
        <w:t>celebrado el</w:t>
      </w:r>
      <w:r w:rsidRPr="006B69A3">
        <w:rPr>
          <w:b/>
        </w:rPr>
        <w:t xml:space="preserve"> 6 </w:t>
      </w:r>
      <w:r w:rsidR="00480EE8" w:rsidRPr="006B69A3">
        <w:rPr>
          <w:b/>
        </w:rPr>
        <w:t>de o</w:t>
      </w:r>
      <w:r w:rsidRPr="006B69A3">
        <w:rPr>
          <w:b/>
        </w:rPr>
        <w:t>ct</w:t>
      </w:r>
      <w:r w:rsidR="00480EE8" w:rsidRPr="006B69A3">
        <w:rPr>
          <w:b/>
        </w:rPr>
        <w:t>u</w:t>
      </w:r>
      <w:r w:rsidRPr="006B69A3">
        <w:rPr>
          <w:b/>
        </w:rPr>
        <w:t>br</w:t>
      </w:r>
      <w:r w:rsidR="00480EE8" w:rsidRPr="006B69A3">
        <w:rPr>
          <w:b/>
        </w:rPr>
        <w:t>e de</w:t>
      </w:r>
      <w:r w:rsidRPr="006B69A3">
        <w:rPr>
          <w:b/>
        </w:rPr>
        <w:t xml:space="preserve"> 1997 (</w:t>
      </w:r>
      <w:r w:rsidR="00196C42" w:rsidRPr="006B69A3">
        <w:rPr>
          <w:b/>
        </w:rPr>
        <w:t>véase</w:t>
      </w:r>
      <w:r w:rsidRPr="006B69A3">
        <w:rPr>
          <w:b/>
        </w:rPr>
        <w:t xml:space="preserve"> CRC/C/69, p</w:t>
      </w:r>
      <w:r w:rsidR="00196C42" w:rsidRPr="006B69A3">
        <w:rPr>
          <w:b/>
        </w:rPr>
        <w:t>á</w:t>
      </w:r>
      <w:r w:rsidRPr="006B69A3">
        <w:rPr>
          <w:b/>
        </w:rPr>
        <w:t>r</w:t>
      </w:r>
      <w:r w:rsidR="00196C42" w:rsidRPr="006B69A3">
        <w:rPr>
          <w:b/>
        </w:rPr>
        <w:t>r</w:t>
      </w:r>
      <w:r w:rsidRPr="006B69A3">
        <w:rPr>
          <w:b/>
        </w:rPr>
        <w:t>s. 310</w:t>
      </w:r>
      <w:r w:rsidR="00196C42" w:rsidRPr="006B69A3">
        <w:rPr>
          <w:b/>
        </w:rPr>
        <w:t xml:space="preserve"> a</w:t>
      </w:r>
      <w:r w:rsidR="005D25F0">
        <w:rPr>
          <w:b/>
        </w:rPr>
        <w:t> </w:t>
      </w:r>
      <w:r w:rsidRPr="006B69A3">
        <w:rPr>
          <w:b/>
        </w:rPr>
        <w:t>339), e</w:t>
      </w:r>
      <w:r w:rsidR="00196C42" w:rsidRPr="006B69A3">
        <w:rPr>
          <w:b/>
        </w:rPr>
        <w:t>l</w:t>
      </w:r>
      <w:r w:rsidRPr="006B69A3">
        <w:rPr>
          <w:b/>
        </w:rPr>
        <w:t xml:space="preserve"> Comit</w:t>
      </w:r>
      <w:r w:rsidR="00196C42" w:rsidRPr="006B69A3">
        <w:rPr>
          <w:b/>
        </w:rPr>
        <w:t>é</w:t>
      </w:r>
      <w:r w:rsidRPr="006B69A3">
        <w:rPr>
          <w:b/>
        </w:rPr>
        <w:t xml:space="preserve"> recom</w:t>
      </w:r>
      <w:r w:rsidR="00196C42" w:rsidRPr="006B69A3">
        <w:rPr>
          <w:b/>
        </w:rPr>
        <w:t>i</w:t>
      </w:r>
      <w:r w:rsidRPr="006B69A3">
        <w:rPr>
          <w:b/>
        </w:rPr>
        <w:t>end</w:t>
      </w:r>
      <w:r w:rsidR="00196C42" w:rsidRPr="006B69A3">
        <w:rPr>
          <w:b/>
        </w:rPr>
        <w:t xml:space="preserve">a </w:t>
      </w:r>
      <w:r w:rsidRPr="006B69A3">
        <w:rPr>
          <w:b/>
        </w:rPr>
        <w:t>a</w:t>
      </w:r>
      <w:r w:rsidR="00196C42" w:rsidRPr="006B69A3">
        <w:rPr>
          <w:b/>
        </w:rPr>
        <w:t>l</w:t>
      </w:r>
      <w:r w:rsidRPr="006B69A3">
        <w:rPr>
          <w:b/>
        </w:rPr>
        <w:t xml:space="preserve"> </w:t>
      </w:r>
      <w:r w:rsidR="00196C42" w:rsidRPr="006B69A3">
        <w:rPr>
          <w:b/>
        </w:rPr>
        <w:t>Es</w:t>
      </w:r>
      <w:r w:rsidRPr="006B69A3">
        <w:rPr>
          <w:b/>
        </w:rPr>
        <w:t>ta</w:t>
      </w:r>
      <w:r w:rsidR="00196C42" w:rsidRPr="006B69A3">
        <w:rPr>
          <w:b/>
        </w:rPr>
        <w:t>do</w:t>
      </w:r>
      <w:r w:rsidRPr="006B69A3">
        <w:rPr>
          <w:b/>
        </w:rPr>
        <w:t xml:space="preserve"> part</w:t>
      </w:r>
      <w:r w:rsidR="00196C42" w:rsidRPr="006B69A3">
        <w:rPr>
          <w:b/>
        </w:rPr>
        <w:t>e</w:t>
      </w:r>
      <w:r w:rsidRPr="006B69A3">
        <w:rPr>
          <w:b/>
        </w:rPr>
        <w:t xml:space="preserve"> </w:t>
      </w:r>
      <w:r w:rsidR="00196C42" w:rsidRPr="006B69A3">
        <w:rPr>
          <w:b/>
        </w:rPr>
        <w:t>que siga colaborando con el Consejo Nac</w:t>
      </w:r>
      <w:r w:rsidRPr="006B69A3">
        <w:rPr>
          <w:b/>
        </w:rPr>
        <w:t xml:space="preserve">ional </w:t>
      </w:r>
      <w:r w:rsidR="00196C42" w:rsidRPr="006B69A3">
        <w:rPr>
          <w:b/>
        </w:rPr>
        <w:t>para los</w:t>
      </w:r>
      <w:r w:rsidRPr="006B69A3">
        <w:rPr>
          <w:b/>
        </w:rPr>
        <w:t xml:space="preserve"> Dis</w:t>
      </w:r>
      <w:r w:rsidR="00196C42" w:rsidRPr="006B69A3">
        <w:rPr>
          <w:b/>
        </w:rPr>
        <w:t>c</w:t>
      </w:r>
      <w:r w:rsidRPr="006B69A3">
        <w:rPr>
          <w:b/>
        </w:rPr>
        <w:t>a</w:t>
      </w:r>
      <w:r w:rsidR="00196C42" w:rsidRPr="006B69A3">
        <w:rPr>
          <w:b/>
        </w:rPr>
        <w:t>pacitados</w:t>
      </w:r>
      <w:r w:rsidRPr="006B69A3">
        <w:rPr>
          <w:b/>
        </w:rPr>
        <w:t xml:space="preserve"> </w:t>
      </w:r>
      <w:r w:rsidR="00196C42" w:rsidRPr="006B69A3">
        <w:rPr>
          <w:b/>
        </w:rPr>
        <w:t>y otras organizaciones pertinentes de la sociedad</w:t>
      </w:r>
      <w:r w:rsidRPr="006B69A3">
        <w:rPr>
          <w:b/>
        </w:rPr>
        <w:t xml:space="preserve"> civil, </w:t>
      </w:r>
      <w:r w:rsidR="00196C42" w:rsidRPr="006B69A3">
        <w:rPr>
          <w:b/>
        </w:rPr>
        <w:t>especialmente e</w:t>
      </w:r>
      <w:r w:rsidRPr="006B69A3">
        <w:rPr>
          <w:b/>
        </w:rPr>
        <w:t xml:space="preserve">n </w:t>
      </w:r>
      <w:r w:rsidR="00196C42" w:rsidRPr="006B69A3">
        <w:rPr>
          <w:b/>
        </w:rPr>
        <w:t>las siguientes esferas</w:t>
      </w:r>
      <w:r w:rsidRPr="006B69A3">
        <w:rPr>
          <w:b/>
        </w:rPr>
        <w:t>:</w:t>
      </w:r>
    </w:p>
    <w:p w:rsidR="008D243A" w:rsidRPr="006B69A3" w:rsidRDefault="00054B43" w:rsidP="00D91F21">
      <w:pPr>
        <w:pStyle w:val="SingleTxtG"/>
        <w:ind w:left="1701"/>
        <w:rPr>
          <w:b/>
        </w:rPr>
      </w:pPr>
      <w:r w:rsidRPr="006B69A3">
        <w:rPr>
          <w:b/>
        </w:rPr>
        <w:tab/>
      </w:r>
      <w:r w:rsidR="00196C42" w:rsidRPr="006B69A3">
        <w:rPr>
          <w:b/>
        </w:rPr>
        <w:t>Formulación y aplicación de una política que tenga por objeto la plena</w:t>
      </w:r>
      <w:r w:rsidRPr="006B69A3">
        <w:rPr>
          <w:b/>
        </w:rPr>
        <w:t xml:space="preserve"> </w:t>
      </w:r>
      <w:r w:rsidR="008D243A" w:rsidRPr="006B69A3">
        <w:rPr>
          <w:b/>
        </w:rPr>
        <w:t>integra</w:t>
      </w:r>
      <w:r w:rsidR="00196C42" w:rsidRPr="006B69A3">
        <w:rPr>
          <w:b/>
        </w:rPr>
        <w:t>c</w:t>
      </w:r>
      <w:r w:rsidR="008D243A" w:rsidRPr="006B69A3">
        <w:rPr>
          <w:b/>
        </w:rPr>
        <w:t>i</w:t>
      </w:r>
      <w:r w:rsidR="00196C42" w:rsidRPr="006B69A3">
        <w:rPr>
          <w:b/>
        </w:rPr>
        <w:t>ón de los niños</w:t>
      </w:r>
      <w:r w:rsidR="00DF7770" w:rsidRPr="006B69A3">
        <w:rPr>
          <w:b/>
        </w:rPr>
        <w:t xml:space="preserve"> c</w:t>
      </w:r>
      <w:r w:rsidR="008D243A" w:rsidRPr="006B69A3">
        <w:rPr>
          <w:b/>
        </w:rPr>
        <w:t>on dis</w:t>
      </w:r>
      <w:r w:rsidR="00DF7770" w:rsidRPr="006B69A3">
        <w:rPr>
          <w:b/>
        </w:rPr>
        <w:t>c</w:t>
      </w:r>
      <w:r w:rsidR="008D243A" w:rsidRPr="006B69A3">
        <w:rPr>
          <w:b/>
        </w:rPr>
        <w:t>a</w:t>
      </w:r>
      <w:r w:rsidR="00DF7770" w:rsidRPr="006B69A3">
        <w:rPr>
          <w:b/>
        </w:rPr>
        <w:t>pacidad</w:t>
      </w:r>
      <w:r w:rsidR="008D243A" w:rsidRPr="006B69A3">
        <w:rPr>
          <w:b/>
        </w:rPr>
        <w:t xml:space="preserve"> </w:t>
      </w:r>
      <w:r w:rsidR="00DF7770" w:rsidRPr="006B69A3">
        <w:rPr>
          <w:b/>
        </w:rPr>
        <w:t>e</w:t>
      </w:r>
      <w:r w:rsidR="008D243A" w:rsidRPr="006B69A3">
        <w:rPr>
          <w:b/>
        </w:rPr>
        <w:t xml:space="preserve">n </w:t>
      </w:r>
      <w:r w:rsidR="00DF7770" w:rsidRPr="006B69A3">
        <w:rPr>
          <w:b/>
        </w:rPr>
        <w:t>el sistema e</w:t>
      </w:r>
      <w:r w:rsidR="008D243A" w:rsidRPr="006B69A3">
        <w:rPr>
          <w:b/>
        </w:rPr>
        <w:t>scol</w:t>
      </w:r>
      <w:r w:rsidR="00DF7770" w:rsidRPr="006B69A3">
        <w:rPr>
          <w:b/>
        </w:rPr>
        <w:t>ar general</w:t>
      </w:r>
      <w:r w:rsidR="008D243A" w:rsidRPr="006B69A3">
        <w:rPr>
          <w:b/>
        </w:rPr>
        <w:t>;</w:t>
      </w:r>
    </w:p>
    <w:p w:rsidR="008D243A" w:rsidRPr="006B69A3" w:rsidRDefault="00054B43" w:rsidP="00D91F21">
      <w:pPr>
        <w:pStyle w:val="SingleTxtG"/>
        <w:ind w:left="1701"/>
        <w:rPr>
          <w:b/>
        </w:rPr>
      </w:pPr>
      <w:r w:rsidRPr="006B69A3">
        <w:rPr>
          <w:b/>
        </w:rPr>
        <w:tab/>
      </w:r>
      <w:r w:rsidR="00DF7770" w:rsidRPr="006B69A3">
        <w:rPr>
          <w:b/>
        </w:rPr>
        <w:t>Evaluación de la medida en que los actuales</w:t>
      </w:r>
      <w:r w:rsidR="008D243A" w:rsidRPr="006B69A3">
        <w:rPr>
          <w:b/>
        </w:rPr>
        <w:t xml:space="preserve"> servic</w:t>
      </w:r>
      <w:r w:rsidR="00DF7770" w:rsidRPr="006B69A3">
        <w:rPr>
          <w:b/>
        </w:rPr>
        <w:t>io</w:t>
      </w:r>
      <w:r w:rsidR="008D243A" w:rsidRPr="006B69A3">
        <w:rPr>
          <w:b/>
        </w:rPr>
        <w:t xml:space="preserve">s </w:t>
      </w:r>
      <w:r w:rsidR="00DF7770" w:rsidRPr="006B69A3">
        <w:rPr>
          <w:b/>
        </w:rPr>
        <w:t>y establecimientos</w:t>
      </w:r>
      <w:r w:rsidR="008D243A" w:rsidRPr="006B69A3">
        <w:rPr>
          <w:b/>
        </w:rPr>
        <w:t xml:space="preserve"> p</w:t>
      </w:r>
      <w:r w:rsidR="00DF7770" w:rsidRPr="006B69A3">
        <w:rPr>
          <w:b/>
        </w:rPr>
        <w:t>ú</w:t>
      </w:r>
      <w:r w:rsidR="008D243A" w:rsidRPr="006B69A3">
        <w:rPr>
          <w:b/>
        </w:rPr>
        <w:t>blic</w:t>
      </w:r>
      <w:r w:rsidR="00DF7770" w:rsidRPr="006B69A3">
        <w:rPr>
          <w:b/>
        </w:rPr>
        <w:t>os</w:t>
      </w:r>
      <w:r w:rsidR="008D243A" w:rsidRPr="006B69A3">
        <w:rPr>
          <w:b/>
        </w:rPr>
        <w:t xml:space="preserve"> </w:t>
      </w:r>
      <w:r w:rsidR="00DF7770" w:rsidRPr="006B69A3">
        <w:rPr>
          <w:b/>
        </w:rPr>
        <w:t>son</w:t>
      </w:r>
      <w:r w:rsidR="008D243A" w:rsidRPr="006B69A3">
        <w:rPr>
          <w:b/>
        </w:rPr>
        <w:t xml:space="preserve"> accesible</w:t>
      </w:r>
      <w:r w:rsidR="00DF7770" w:rsidRPr="006B69A3">
        <w:rPr>
          <w:b/>
        </w:rPr>
        <w:t>s</w:t>
      </w:r>
      <w:r w:rsidR="008D243A" w:rsidRPr="006B69A3">
        <w:rPr>
          <w:b/>
        </w:rPr>
        <w:t xml:space="preserve"> </w:t>
      </w:r>
      <w:r w:rsidR="00DF7770" w:rsidRPr="006B69A3">
        <w:rPr>
          <w:b/>
        </w:rPr>
        <w:t>y adecuados</w:t>
      </w:r>
      <w:r w:rsidR="008D243A" w:rsidRPr="006B69A3">
        <w:rPr>
          <w:b/>
        </w:rPr>
        <w:t xml:space="preserve"> </w:t>
      </w:r>
      <w:r w:rsidR="00DF7770" w:rsidRPr="006B69A3">
        <w:rPr>
          <w:b/>
        </w:rPr>
        <w:t>a las</w:t>
      </w:r>
      <w:r w:rsidR="008D243A" w:rsidRPr="006B69A3">
        <w:rPr>
          <w:b/>
        </w:rPr>
        <w:t xml:space="preserve"> ne</w:t>
      </w:r>
      <w:r w:rsidR="00DF7770" w:rsidRPr="006B69A3">
        <w:rPr>
          <w:b/>
        </w:rPr>
        <w:t>c</w:t>
      </w:r>
      <w:r w:rsidR="008D243A" w:rsidRPr="006B69A3">
        <w:rPr>
          <w:b/>
        </w:rPr>
        <w:t>e</w:t>
      </w:r>
      <w:r w:rsidR="00DF7770" w:rsidRPr="006B69A3">
        <w:rPr>
          <w:b/>
        </w:rPr>
        <w:t>sidade</w:t>
      </w:r>
      <w:r w:rsidR="008D243A" w:rsidRPr="006B69A3">
        <w:rPr>
          <w:b/>
        </w:rPr>
        <w:t xml:space="preserve">s </w:t>
      </w:r>
      <w:r w:rsidR="00DF7770" w:rsidRPr="006B69A3">
        <w:rPr>
          <w:b/>
        </w:rPr>
        <w:t>de los niños impedidos a fin de mejorar el entorno físico, la coordinación de la prestación de</w:t>
      </w:r>
      <w:r w:rsidR="008D243A" w:rsidRPr="006B69A3">
        <w:rPr>
          <w:b/>
        </w:rPr>
        <w:t xml:space="preserve"> </w:t>
      </w:r>
      <w:r w:rsidR="00DF7770" w:rsidRPr="006B69A3">
        <w:rPr>
          <w:b/>
        </w:rPr>
        <w:t>servicios y la</w:t>
      </w:r>
      <w:r w:rsidR="008D243A" w:rsidRPr="006B69A3">
        <w:rPr>
          <w:b/>
        </w:rPr>
        <w:t xml:space="preserve"> capaci</w:t>
      </w:r>
      <w:r w:rsidR="00DF7770" w:rsidRPr="006B69A3">
        <w:rPr>
          <w:b/>
        </w:rPr>
        <w:t>dad</w:t>
      </w:r>
      <w:r w:rsidR="008D243A" w:rsidRPr="006B69A3">
        <w:rPr>
          <w:b/>
        </w:rPr>
        <w:t xml:space="preserve"> </w:t>
      </w:r>
      <w:r w:rsidR="00DF7770" w:rsidRPr="006B69A3">
        <w:rPr>
          <w:b/>
        </w:rPr>
        <w:t>del personal y los</w:t>
      </w:r>
      <w:r w:rsidR="008D243A" w:rsidRPr="006B69A3">
        <w:rPr>
          <w:b/>
        </w:rPr>
        <w:t xml:space="preserve"> profesional</w:t>
      </w:r>
      <w:r w:rsidR="00DF7770" w:rsidRPr="006B69A3">
        <w:rPr>
          <w:b/>
        </w:rPr>
        <w:t>e</w:t>
      </w:r>
      <w:r w:rsidR="008D243A" w:rsidRPr="006B69A3">
        <w:rPr>
          <w:b/>
        </w:rPr>
        <w:t xml:space="preserve">s </w:t>
      </w:r>
      <w:r w:rsidR="00DF7770" w:rsidRPr="006B69A3">
        <w:rPr>
          <w:b/>
        </w:rPr>
        <w:t>que se ocupan de los niños para</w:t>
      </w:r>
      <w:r w:rsidR="008D243A" w:rsidRPr="006B69A3">
        <w:rPr>
          <w:b/>
        </w:rPr>
        <w:t xml:space="preserve"> inclu</w:t>
      </w:r>
      <w:r w:rsidR="00DF7770" w:rsidRPr="006B69A3">
        <w:rPr>
          <w:b/>
        </w:rPr>
        <w:t>ir a los</w:t>
      </w:r>
      <w:r w:rsidR="008D243A" w:rsidRPr="006B69A3">
        <w:rPr>
          <w:b/>
        </w:rPr>
        <w:t xml:space="preserve"> dis</w:t>
      </w:r>
      <w:r w:rsidR="00DF7770" w:rsidRPr="006B69A3">
        <w:rPr>
          <w:b/>
        </w:rPr>
        <w:t>c</w:t>
      </w:r>
      <w:r w:rsidR="008D243A" w:rsidRPr="006B69A3">
        <w:rPr>
          <w:b/>
        </w:rPr>
        <w:t>a</w:t>
      </w:r>
      <w:r w:rsidR="00DF7770" w:rsidRPr="006B69A3">
        <w:rPr>
          <w:b/>
        </w:rPr>
        <w:t>pacitados en sus</w:t>
      </w:r>
      <w:r w:rsidR="008D243A" w:rsidRPr="006B69A3">
        <w:rPr>
          <w:b/>
        </w:rPr>
        <w:t xml:space="preserve"> program</w:t>
      </w:r>
      <w:r w:rsidR="00DF7770" w:rsidRPr="006B69A3">
        <w:rPr>
          <w:b/>
        </w:rPr>
        <w:t>a</w:t>
      </w:r>
      <w:r w:rsidR="008D243A" w:rsidRPr="006B69A3">
        <w:rPr>
          <w:b/>
        </w:rPr>
        <w:t>s, facilitan</w:t>
      </w:r>
      <w:r w:rsidR="00DF7770" w:rsidRPr="006B69A3">
        <w:rPr>
          <w:b/>
        </w:rPr>
        <w:t>do así su</w:t>
      </w:r>
      <w:r w:rsidR="008D243A" w:rsidRPr="006B69A3">
        <w:rPr>
          <w:b/>
        </w:rPr>
        <w:t xml:space="preserve"> participa</w:t>
      </w:r>
      <w:r w:rsidR="00DF7770" w:rsidRPr="006B69A3">
        <w:rPr>
          <w:b/>
        </w:rPr>
        <w:t>c</w:t>
      </w:r>
      <w:r w:rsidR="008D243A" w:rsidRPr="006B69A3">
        <w:rPr>
          <w:b/>
        </w:rPr>
        <w:t>i</w:t>
      </w:r>
      <w:r w:rsidR="00DF7770" w:rsidRPr="006B69A3">
        <w:rPr>
          <w:b/>
        </w:rPr>
        <w:t>ó</w:t>
      </w:r>
      <w:r w:rsidR="008D243A" w:rsidRPr="006B69A3">
        <w:rPr>
          <w:b/>
        </w:rPr>
        <w:t xml:space="preserve">n </w:t>
      </w:r>
      <w:r w:rsidR="00DF7770" w:rsidRPr="006B69A3">
        <w:rPr>
          <w:b/>
        </w:rPr>
        <w:t>activa en</w:t>
      </w:r>
      <w:r w:rsidR="008D243A" w:rsidRPr="006B69A3">
        <w:rPr>
          <w:b/>
        </w:rPr>
        <w:t xml:space="preserve"> </w:t>
      </w:r>
      <w:r w:rsidR="00DF7770" w:rsidRPr="006B69A3">
        <w:rPr>
          <w:b/>
        </w:rPr>
        <w:t xml:space="preserve">la </w:t>
      </w:r>
      <w:r w:rsidR="008D243A" w:rsidRPr="006B69A3">
        <w:rPr>
          <w:b/>
        </w:rPr>
        <w:t>socie</w:t>
      </w:r>
      <w:r w:rsidR="00DF7770" w:rsidRPr="006B69A3">
        <w:rPr>
          <w:b/>
        </w:rPr>
        <w:t xml:space="preserve">dad en </w:t>
      </w:r>
      <w:r w:rsidR="008D243A" w:rsidRPr="006B69A3">
        <w:rPr>
          <w:b/>
        </w:rPr>
        <w:t>ge</w:t>
      </w:r>
      <w:r w:rsidR="00DF7770" w:rsidRPr="006B69A3">
        <w:rPr>
          <w:b/>
        </w:rPr>
        <w:t>neral</w:t>
      </w:r>
      <w:r w:rsidR="008D243A" w:rsidRPr="006B69A3">
        <w:rPr>
          <w:b/>
        </w:rPr>
        <w:t>.</w:t>
      </w:r>
    </w:p>
    <w:p w:rsidR="008D243A" w:rsidRPr="006B69A3" w:rsidRDefault="008D243A" w:rsidP="008D243A">
      <w:pPr>
        <w:pStyle w:val="SingleTxtG"/>
      </w:pPr>
      <w:r w:rsidRPr="006B69A3">
        <w:t>170.</w:t>
      </w:r>
      <w:r w:rsidRPr="006B69A3">
        <w:tab/>
      </w:r>
      <w:r w:rsidR="00DF7770" w:rsidRPr="006B69A3">
        <w:t>El</w:t>
      </w:r>
      <w:r w:rsidRPr="006B69A3">
        <w:t xml:space="preserve"> princip</w:t>
      </w:r>
      <w:r w:rsidR="00DF7770" w:rsidRPr="006B69A3">
        <w:t>io de la</w:t>
      </w:r>
      <w:r w:rsidRPr="006B69A3">
        <w:t xml:space="preserve"> educa</w:t>
      </w:r>
      <w:r w:rsidR="00DF7770" w:rsidRPr="006B69A3">
        <w:t>c</w:t>
      </w:r>
      <w:r w:rsidRPr="006B69A3">
        <w:t>i</w:t>
      </w:r>
      <w:r w:rsidR="00DF7770" w:rsidRPr="006B69A3">
        <w:t>ó</w:t>
      </w:r>
      <w:r w:rsidRPr="006B69A3">
        <w:t>n i</w:t>
      </w:r>
      <w:r w:rsidR="00DF7770" w:rsidRPr="006B69A3">
        <w:t>ntegradora</w:t>
      </w:r>
      <w:r w:rsidR="00E04692" w:rsidRPr="006B69A3">
        <w:t xml:space="preserve"> es la </w:t>
      </w:r>
      <w:r w:rsidR="00883B5F" w:rsidRPr="006B69A3">
        <w:t>piedra angular,</w:t>
      </w:r>
      <w:r w:rsidR="00E04692" w:rsidRPr="006B69A3">
        <w:t xml:space="preserve"> tanto de </w:t>
      </w:r>
      <w:smartTag w:uri="urn:schemas-microsoft-com:office:smarttags" w:element="PersonName">
        <w:smartTagPr>
          <w:attr w:name="ProductID" w:val="la Ley"/>
        </w:smartTagPr>
        <w:r w:rsidR="00E04692" w:rsidRPr="006B69A3">
          <w:t>la Ley</w:t>
        </w:r>
      </w:smartTag>
      <w:r w:rsidR="00E04692" w:rsidRPr="006B69A3">
        <w:t xml:space="preserve"> de</w:t>
      </w:r>
      <w:r w:rsidRPr="006B69A3">
        <w:t xml:space="preserve"> </w:t>
      </w:r>
      <w:r w:rsidR="006A6296" w:rsidRPr="006B69A3">
        <w:t xml:space="preserve">educación </w:t>
      </w:r>
      <w:r w:rsidRPr="006B69A3">
        <w:t xml:space="preserve">(2004) </w:t>
      </w:r>
      <w:r w:rsidR="00E04692" w:rsidRPr="006B69A3">
        <w:t xml:space="preserve">como de </w:t>
      </w:r>
      <w:smartTag w:uri="urn:schemas-microsoft-com:office:smarttags" w:element="PersonName">
        <w:smartTagPr>
          <w:attr w:name="ProductID" w:val="la Declaraci￳n"/>
        </w:smartTagPr>
        <w:r w:rsidR="00E04692" w:rsidRPr="006B69A3">
          <w:t>la Declaración</w:t>
        </w:r>
      </w:smartTag>
      <w:r w:rsidR="00E04692" w:rsidRPr="006B69A3">
        <w:t xml:space="preserve"> de</w:t>
      </w:r>
      <w:r w:rsidRPr="006B69A3">
        <w:t xml:space="preserve"> Pol</w:t>
      </w:r>
      <w:r w:rsidR="00E04692" w:rsidRPr="006B69A3">
        <w:t>ít</w:t>
      </w:r>
      <w:r w:rsidRPr="006B69A3">
        <w:t>ic</w:t>
      </w:r>
      <w:r w:rsidR="00E04692" w:rsidRPr="006B69A3">
        <w:t>a Educativa</w:t>
      </w:r>
      <w:r w:rsidRPr="006B69A3">
        <w:t xml:space="preserve"> </w:t>
      </w:r>
      <w:r w:rsidR="00054B43" w:rsidRPr="006B69A3">
        <w:t>"</w:t>
      </w:r>
      <w:r w:rsidRPr="006B69A3">
        <w:t>Educa</w:t>
      </w:r>
      <w:r w:rsidR="00E04692" w:rsidRPr="006B69A3">
        <w:t>c</w:t>
      </w:r>
      <w:r w:rsidRPr="006B69A3">
        <w:t>i</w:t>
      </w:r>
      <w:r w:rsidR="00E04692" w:rsidRPr="006B69A3">
        <w:t>ó</w:t>
      </w:r>
      <w:r w:rsidRPr="006B69A3">
        <w:t xml:space="preserve">n </w:t>
      </w:r>
      <w:r w:rsidR="00E04692" w:rsidRPr="006B69A3">
        <w:t>para una sociedad del aprendizaje</w:t>
      </w:r>
      <w:r w:rsidR="00054B43" w:rsidRPr="006B69A3">
        <w:t>"</w:t>
      </w:r>
      <w:r w:rsidRPr="006B69A3">
        <w:t xml:space="preserve"> (2000).</w:t>
      </w:r>
    </w:p>
    <w:p w:rsidR="008D243A" w:rsidRPr="006B69A3" w:rsidRDefault="008D243A" w:rsidP="008D243A">
      <w:pPr>
        <w:pStyle w:val="SingleTxtG"/>
      </w:pPr>
      <w:r w:rsidRPr="006B69A3">
        <w:t>171.</w:t>
      </w:r>
      <w:r w:rsidRPr="006B69A3">
        <w:tab/>
      </w:r>
      <w:r w:rsidR="00E04692" w:rsidRPr="006B69A3">
        <w:t>No cabe</w:t>
      </w:r>
      <w:r w:rsidR="00215C31" w:rsidRPr="006B69A3">
        <w:t xml:space="preserve"> pasar por alto</w:t>
      </w:r>
      <w:r w:rsidR="00883B5F" w:rsidRPr="006B69A3">
        <w:t>, sin embargo,</w:t>
      </w:r>
      <w:r w:rsidR="00215C31" w:rsidRPr="006B69A3">
        <w:t xml:space="preserve"> los</w:t>
      </w:r>
      <w:r w:rsidR="00E04692" w:rsidRPr="006B69A3">
        <w:t xml:space="preserve"> desafíos logí</w:t>
      </w:r>
      <w:r w:rsidRPr="006B69A3">
        <w:t>stic</w:t>
      </w:r>
      <w:r w:rsidR="00E04692" w:rsidRPr="006B69A3">
        <w:t>os</w:t>
      </w:r>
      <w:r w:rsidRPr="006B69A3">
        <w:t xml:space="preserve"> </w:t>
      </w:r>
      <w:r w:rsidR="00E04692" w:rsidRPr="006B69A3">
        <w:t>relacionados con la plena</w:t>
      </w:r>
      <w:r w:rsidRPr="006B69A3">
        <w:t xml:space="preserve"> integra</w:t>
      </w:r>
      <w:r w:rsidR="00E04692" w:rsidRPr="006B69A3">
        <w:t>c</w:t>
      </w:r>
      <w:r w:rsidRPr="006B69A3">
        <w:t>i</w:t>
      </w:r>
      <w:r w:rsidR="00E04692" w:rsidRPr="006B69A3">
        <w:t>ó</w:t>
      </w:r>
      <w:r w:rsidR="00215C31" w:rsidRPr="006B69A3">
        <w:t>n</w:t>
      </w:r>
      <w:r w:rsidRPr="006B69A3">
        <w:t>,</w:t>
      </w:r>
      <w:r w:rsidR="00215C31" w:rsidRPr="006B69A3">
        <w:t xml:space="preserve"> pues muchas escuelas no pueden atender a los alumnos</w:t>
      </w:r>
      <w:r w:rsidRPr="006B69A3">
        <w:t xml:space="preserve"> dis</w:t>
      </w:r>
      <w:r w:rsidR="00215C31" w:rsidRPr="006B69A3">
        <w:t>c</w:t>
      </w:r>
      <w:r w:rsidRPr="006B69A3">
        <w:t>a</w:t>
      </w:r>
      <w:r w:rsidR="00215C31" w:rsidRPr="006B69A3">
        <w:t>pacitados, ya que carecen de las</w:t>
      </w:r>
      <w:r w:rsidR="00054B43" w:rsidRPr="006B69A3">
        <w:t xml:space="preserve"> </w:t>
      </w:r>
      <w:r w:rsidRPr="006B69A3">
        <w:t>infra</w:t>
      </w:r>
      <w:r w:rsidR="00215C31" w:rsidRPr="006B69A3">
        <w:t>e</w:t>
      </w:r>
      <w:r w:rsidRPr="006B69A3">
        <w:t>structur</w:t>
      </w:r>
      <w:r w:rsidR="00215C31" w:rsidRPr="006B69A3">
        <w:t>as</w:t>
      </w:r>
      <w:r w:rsidRPr="006B69A3">
        <w:t xml:space="preserve"> </w:t>
      </w:r>
      <w:r w:rsidR="00215C31" w:rsidRPr="006B69A3">
        <w:t>necesarias</w:t>
      </w:r>
      <w:r w:rsidRPr="006B69A3">
        <w:t xml:space="preserve">. </w:t>
      </w:r>
      <w:r w:rsidR="00215C31" w:rsidRPr="006B69A3">
        <w:t>Suele ocurrir que los alumnos que se mueven en silla de ruedas</w:t>
      </w:r>
      <w:r w:rsidRPr="006B69A3">
        <w:t xml:space="preserve"> ha</w:t>
      </w:r>
      <w:r w:rsidR="00215C31" w:rsidRPr="006B69A3">
        <w:t>n de trasladarse a escuelas con instalaciones</w:t>
      </w:r>
      <w:r w:rsidR="00883B5F" w:rsidRPr="006B69A3">
        <w:t>,</w:t>
      </w:r>
      <w:r w:rsidR="00215C31" w:rsidRPr="006B69A3">
        <w:t xml:space="preserve"> como los laboratorios de ciencias</w:t>
      </w:r>
      <w:r w:rsidR="00883B5F" w:rsidRPr="006B69A3">
        <w:t>, situadas</w:t>
      </w:r>
      <w:r w:rsidR="00215C31" w:rsidRPr="006B69A3">
        <w:t xml:space="preserve"> en la planta baja, lo que a menudo es una incomodidad, porque el</w:t>
      </w:r>
      <w:r w:rsidRPr="006B69A3">
        <w:t xml:space="preserve"> transport</w:t>
      </w:r>
      <w:r w:rsidR="00215C31" w:rsidRPr="006B69A3">
        <w:t>e</w:t>
      </w:r>
      <w:r w:rsidRPr="006B69A3">
        <w:t xml:space="preserve"> </w:t>
      </w:r>
      <w:r w:rsidR="00215C31" w:rsidRPr="006B69A3">
        <w:t>público</w:t>
      </w:r>
      <w:r w:rsidRPr="006B69A3">
        <w:t xml:space="preserve"> no</w:t>
      </w:r>
      <w:r w:rsidR="00215C31" w:rsidRPr="006B69A3">
        <w:t xml:space="preserve"> admite las sillas de ruedas y los alumnos han de asistir frecuentemente a escuelas muy alejadas de su lugar de</w:t>
      </w:r>
      <w:r w:rsidRPr="006B69A3">
        <w:t xml:space="preserve"> residenc</w:t>
      </w:r>
      <w:r w:rsidR="00215C31" w:rsidRPr="006B69A3">
        <w:t>ia con muy poca ayuda del Estado</w:t>
      </w:r>
      <w:r w:rsidRPr="006B69A3">
        <w:t>.</w:t>
      </w:r>
    </w:p>
    <w:p w:rsidR="008D243A" w:rsidRPr="006B69A3" w:rsidRDefault="008D243A" w:rsidP="008D243A">
      <w:pPr>
        <w:pStyle w:val="SingleTxtG"/>
      </w:pPr>
      <w:r w:rsidRPr="006B69A3">
        <w:t>172.</w:t>
      </w:r>
      <w:r w:rsidRPr="006B69A3">
        <w:tab/>
      </w:r>
      <w:r w:rsidR="00A22A1F" w:rsidRPr="006B69A3">
        <w:t>Entre las normas mínimas que deben cumplir las instalaciones s</w:t>
      </w:r>
      <w:r w:rsidR="00215C31" w:rsidRPr="006B69A3">
        <w:t xml:space="preserve">e ha incluido el acceso </w:t>
      </w:r>
      <w:r w:rsidR="00A22A1F" w:rsidRPr="006B69A3">
        <w:t xml:space="preserve">a los edificios </w:t>
      </w:r>
      <w:r w:rsidR="00215C31" w:rsidRPr="006B69A3">
        <w:t>de los alumnos discapacitados</w:t>
      </w:r>
      <w:r w:rsidRPr="006B69A3">
        <w:t>.</w:t>
      </w:r>
    </w:p>
    <w:p w:rsidR="008D243A" w:rsidRPr="006B69A3" w:rsidRDefault="008D243A" w:rsidP="008D243A">
      <w:pPr>
        <w:pStyle w:val="SingleTxtG"/>
      </w:pPr>
      <w:r w:rsidRPr="006B69A3">
        <w:t>173.</w:t>
      </w:r>
      <w:r w:rsidRPr="006B69A3">
        <w:tab/>
      </w:r>
      <w:r w:rsidR="00A22A1F" w:rsidRPr="006B69A3">
        <w:t xml:space="preserve">La escuela primaria de </w:t>
      </w:r>
      <w:r w:rsidRPr="006B69A3">
        <w:t xml:space="preserve">Baie Ste Anne </w:t>
      </w:r>
      <w:r w:rsidR="00A22A1F" w:rsidRPr="006B69A3">
        <w:t>e</w:t>
      </w:r>
      <w:r w:rsidRPr="006B69A3">
        <w:t xml:space="preserve">n Praslin </w:t>
      </w:r>
      <w:r w:rsidR="00A22A1F" w:rsidRPr="006B69A3">
        <w:t>e</w:t>
      </w:r>
      <w:r w:rsidRPr="006B69A3">
        <w:t xml:space="preserve">s </w:t>
      </w:r>
      <w:r w:rsidR="00A22A1F" w:rsidRPr="006B69A3">
        <w:t>la primera de las nuevas</w:t>
      </w:r>
      <w:r w:rsidRPr="006B69A3">
        <w:t xml:space="preserve"> </w:t>
      </w:r>
      <w:r w:rsidR="00A22A1F" w:rsidRPr="006B69A3">
        <w:t>e</w:t>
      </w:r>
      <w:r w:rsidRPr="006B69A3">
        <w:t>sc</w:t>
      </w:r>
      <w:r w:rsidR="00A22A1F" w:rsidRPr="006B69A3">
        <w:t>ue</w:t>
      </w:r>
      <w:r w:rsidRPr="006B69A3">
        <w:t>l</w:t>
      </w:r>
      <w:r w:rsidR="00A22A1F" w:rsidRPr="006B69A3">
        <w:t>as dotadas de instalaciones</w:t>
      </w:r>
      <w:r w:rsidRPr="006B69A3">
        <w:t xml:space="preserve"> integrad</w:t>
      </w:r>
      <w:r w:rsidR="00A22A1F" w:rsidRPr="006B69A3">
        <w:t>as para alumnos</w:t>
      </w:r>
      <w:r w:rsidRPr="006B69A3">
        <w:t xml:space="preserve"> dis</w:t>
      </w:r>
      <w:r w:rsidR="00A22A1F" w:rsidRPr="006B69A3">
        <w:t>c</w:t>
      </w:r>
      <w:r w:rsidRPr="006B69A3">
        <w:t>a</w:t>
      </w:r>
      <w:r w:rsidR="00A22A1F" w:rsidRPr="006B69A3">
        <w:t>pacitados</w:t>
      </w:r>
      <w:r w:rsidRPr="006B69A3">
        <w:t>.</w:t>
      </w:r>
    </w:p>
    <w:p w:rsidR="008D243A" w:rsidRPr="006B69A3" w:rsidRDefault="008D243A" w:rsidP="008D243A">
      <w:pPr>
        <w:pStyle w:val="SingleTxtG"/>
      </w:pPr>
      <w:r w:rsidRPr="006B69A3">
        <w:t>174.</w:t>
      </w:r>
      <w:r w:rsidRPr="006B69A3">
        <w:tab/>
      </w:r>
      <w:r w:rsidR="00A22A1F" w:rsidRPr="006B69A3">
        <w:t>Aunque se han tomado medidas y se está integrando a los niños con</w:t>
      </w:r>
      <w:r w:rsidRPr="006B69A3">
        <w:t xml:space="preserve"> dis</w:t>
      </w:r>
      <w:r w:rsidR="00A22A1F" w:rsidRPr="006B69A3">
        <w:t>c</w:t>
      </w:r>
      <w:r w:rsidRPr="006B69A3">
        <w:t>a</w:t>
      </w:r>
      <w:r w:rsidR="00A22A1F" w:rsidRPr="006B69A3">
        <w:t>pacidades</w:t>
      </w:r>
      <w:r w:rsidRPr="006B69A3">
        <w:t xml:space="preserve">, </w:t>
      </w:r>
      <w:r w:rsidR="00A22A1F" w:rsidRPr="006B69A3">
        <w:t>se echa en falta un sentimiento de</w:t>
      </w:r>
      <w:r w:rsidRPr="006B69A3">
        <w:t xml:space="preserve"> urgenc</w:t>
      </w:r>
      <w:r w:rsidR="00A22A1F" w:rsidRPr="006B69A3">
        <w:t>ia</w:t>
      </w:r>
      <w:r w:rsidRPr="006B69A3">
        <w:t xml:space="preserve"> </w:t>
      </w:r>
      <w:r w:rsidR="00A22A1F" w:rsidRPr="006B69A3">
        <w:t>para aceptar que</w:t>
      </w:r>
      <w:r w:rsidR="004F53B7" w:rsidRPr="006B69A3">
        <w:t xml:space="preserve"> los problemas de acce</w:t>
      </w:r>
      <w:r w:rsidRPr="006B69A3">
        <w:t>sibili</w:t>
      </w:r>
      <w:r w:rsidR="004F53B7" w:rsidRPr="006B69A3">
        <w:t>dad son cuestiones de civismo</w:t>
      </w:r>
      <w:r w:rsidRPr="006B69A3">
        <w:t xml:space="preserve">. </w:t>
      </w:r>
      <w:r w:rsidR="004F53B7" w:rsidRPr="006B69A3">
        <w:t>Mientras los niños discapacitados vean limitada su</w:t>
      </w:r>
      <w:r w:rsidR="00054B43" w:rsidRPr="006B69A3">
        <w:t xml:space="preserve"> </w:t>
      </w:r>
      <w:r w:rsidRPr="006B69A3">
        <w:t>participa</w:t>
      </w:r>
      <w:r w:rsidR="004F53B7" w:rsidRPr="006B69A3">
        <w:t>c</w:t>
      </w:r>
      <w:r w:rsidRPr="006B69A3">
        <w:t>i</w:t>
      </w:r>
      <w:r w:rsidR="004F53B7" w:rsidRPr="006B69A3">
        <w:t>ó</w:t>
      </w:r>
      <w:r w:rsidRPr="006B69A3">
        <w:t xml:space="preserve">n </w:t>
      </w:r>
      <w:r w:rsidR="004F53B7" w:rsidRPr="006B69A3">
        <w:t>e</w:t>
      </w:r>
      <w:r w:rsidRPr="006B69A3">
        <w:t xml:space="preserve">n </w:t>
      </w:r>
      <w:r w:rsidR="004F53B7" w:rsidRPr="006B69A3">
        <w:t xml:space="preserve">la </w:t>
      </w:r>
      <w:r w:rsidRPr="006B69A3">
        <w:t>socie</w:t>
      </w:r>
      <w:r w:rsidR="004F53B7" w:rsidRPr="006B69A3">
        <w:t xml:space="preserve">dad, no habrá más remedio que reconocer que es la sociedad y no el niño la que está </w:t>
      </w:r>
      <w:r w:rsidRPr="006B69A3">
        <w:t>dis</w:t>
      </w:r>
      <w:r w:rsidR="004F53B7" w:rsidRPr="006B69A3">
        <w:t>c</w:t>
      </w:r>
      <w:r w:rsidRPr="006B69A3">
        <w:t>a</w:t>
      </w:r>
      <w:r w:rsidR="004F53B7" w:rsidRPr="006B69A3">
        <w:t>pacitada</w:t>
      </w:r>
      <w:r w:rsidRPr="006B69A3">
        <w:t>.</w:t>
      </w:r>
    </w:p>
    <w:p w:rsidR="008D243A" w:rsidRPr="006B69A3" w:rsidRDefault="008D243A" w:rsidP="008D243A">
      <w:pPr>
        <w:pStyle w:val="H23G"/>
      </w:pPr>
      <w:r w:rsidRPr="006B69A3">
        <w:tab/>
      </w:r>
      <w:r w:rsidRPr="006B69A3">
        <w:tab/>
      </w:r>
      <w:r w:rsidR="00883B5F" w:rsidRPr="006B69A3">
        <w:t>Exámenes periódicos</w:t>
      </w:r>
      <w:r w:rsidRPr="006B69A3">
        <w:t xml:space="preserve"> (</w:t>
      </w:r>
      <w:r w:rsidR="00331D4D" w:rsidRPr="006B69A3">
        <w:t xml:space="preserve">artículo </w:t>
      </w:r>
      <w:r w:rsidRPr="006B69A3">
        <w:t>25)</w:t>
      </w:r>
    </w:p>
    <w:p w:rsidR="008D243A" w:rsidRPr="006B69A3" w:rsidRDefault="008D243A" w:rsidP="008D243A">
      <w:pPr>
        <w:pStyle w:val="H4G"/>
      </w:pPr>
      <w:r w:rsidRPr="006B69A3">
        <w:tab/>
      </w:r>
      <w:r w:rsidRPr="006B69A3">
        <w:tab/>
      </w:r>
      <w:r w:rsidR="00883B5F" w:rsidRPr="006B69A3">
        <w:t>Obligac</w:t>
      </w:r>
      <w:r w:rsidR="004F53B7" w:rsidRPr="006B69A3">
        <w:t xml:space="preserve">ión de </w:t>
      </w:r>
      <w:r w:rsidR="00883B5F" w:rsidRPr="006B69A3">
        <w:t>efectuar exámenes</w:t>
      </w:r>
    </w:p>
    <w:p w:rsidR="008D243A" w:rsidRPr="006B69A3" w:rsidRDefault="008D243A" w:rsidP="008D243A">
      <w:pPr>
        <w:pStyle w:val="SingleTxtG"/>
      </w:pPr>
      <w:r w:rsidRPr="006B69A3">
        <w:t>175.</w:t>
      </w:r>
      <w:r w:rsidRPr="006B69A3">
        <w:tab/>
      </w:r>
      <w:r w:rsidR="004F53B7" w:rsidRPr="006B69A3">
        <w:t>Se ruega consultar el informe</w:t>
      </w:r>
      <w:r w:rsidRPr="006B69A3">
        <w:t xml:space="preserve"> ini</w:t>
      </w:r>
      <w:r w:rsidR="004F53B7" w:rsidRPr="006B69A3">
        <w:t>c</w:t>
      </w:r>
      <w:r w:rsidRPr="006B69A3">
        <w:t>ial</w:t>
      </w:r>
      <w:r w:rsidR="004F53B7" w:rsidRPr="006B69A3">
        <w:t>,</w:t>
      </w:r>
      <w:r w:rsidRPr="006B69A3">
        <w:t xml:space="preserve"> p</w:t>
      </w:r>
      <w:r w:rsidR="004F53B7" w:rsidRPr="006B69A3">
        <w:t>ár</w:t>
      </w:r>
      <w:r w:rsidRPr="006B69A3">
        <w:t>ra</w:t>
      </w:r>
      <w:r w:rsidR="004F53B7" w:rsidRPr="006B69A3">
        <w:t>fo</w:t>
      </w:r>
      <w:r w:rsidRPr="006B69A3">
        <w:t xml:space="preserve"> 144.</w:t>
      </w:r>
    </w:p>
    <w:p w:rsidR="008D243A" w:rsidRPr="006B69A3" w:rsidRDefault="008D243A" w:rsidP="008D243A">
      <w:pPr>
        <w:pStyle w:val="H4G"/>
      </w:pPr>
      <w:r w:rsidRPr="006B69A3">
        <w:tab/>
      </w:r>
      <w:r w:rsidRPr="006B69A3">
        <w:tab/>
      </w:r>
      <w:r w:rsidR="004F53B7" w:rsidRPr="006B69A3">
        <w:t>Participac</w:t>
      </w:r>
      <w:r w:rsidRPr="006B69A3">
        <w:t>i</w:t>
      </w:r>
      <w:r w:rsidR="004F53B7" w:rsidRPr="006B69A3">
        <w:t>ó</w:t>
      </w:r>
      <w:r w:rsidRPr="006B69A3">
        <w:t xml:space="preserve">n </w:t>
      </w:r>
      <w:r w:rsidR="004F53B7" w:rsidRPr="006B69A3">
        <w:t>e</w:t>
      </w:r>
      <w:r w:rsidRPr="006B69A3">
        <w:t xml:space="preserve">n </w:t>
      </w:r>
      <w:r w:rsidR="00883B5F" w:rsidRPr="006B69A3">
        <w:t>lo</w:t>
      </w:r>
      <w:r w:rsidR="004F53B7" w:rsidRPr="006B69A3">
        <w:t xml:space="preserve">s </w:t>
      </w:r>
      <w:r w:rsidR="00883B5F" w:rsidRPr="006B69A3">
        <w:t>exámenes periódicos</w:t>
      </w:r>
    </w:p>
    <w:p w:rsidR="008D243A" w:rsidRPr="006B69A3" w:rsidRDefault="008D243A" w:rsidP="008D243A">
      <w:pPr>
        <w:pStyle w:val="SingleTxtG"/>
      </w:pPr>
      <w:r w:rsidRPr="006B69A3">
        <w:t>176.</w:t>
      </w:r>
      <w:r w:rsidRPr="006B69A3">
        <w:tab/>
      </w:r>
      <w:r w:rsidR="004F53B7" w:rsidRPr="006B69A3">
        <w:t>El Director de los</w:t>
      </w:r>
      <w:r w:rsidRPr="006B69A3">
        <w:t xml:space="preserve"> Servic</w:t>
      </w:r>
      <w:r w:rsidR="004F53B7" w:rsidRPr="006B69A3">
        <w:t>io</w:t>
      </w:r>
      <w:r w:rsidRPr="006B69A3">
        <w:t xml:space="preserve">s </w:t>
      </w:r>
      <w:r w:rsidR="004F53B7" w:rsidRPr="006B69A3">
        <w:t xml:space="preserve">Sociales </w:t>
      </w:r>
      <w:r w:rsidRPr="006B69A3">
        <w:t>to</w:t>
      </w:r>
      <w:r w:rsidR="004F53B7" w:rsidRPr="006B69A3">
        <w:t xml:space="preserve">mará medidas para incrementar la participación </w:t>
      </w:r>
      <w:r w:rsidRPr="006B69A3">
        <w:t>efectiv</w:t>
      </w:r>
      <w:r w:rsidR="004F53B7" w:rsidRPr="006B69A3">
        <w:t>a del niño</w:t>
      </w:r>
      <w:r w:rsidRPr="006B69A3">
        <w:t xml:space="preserve"> </w:t>
      </w:r>
      <w:r w:rsidR="004F53B7" w:rsidRPr="006B69A3">
        <w:t>e</w:t>
      </w:r>
      <w:r w:rsidRPr="006B69A3">
        <w:t xml:space="preserve">n </w:t>
      </w:r>
      <w:r w:rsidR="00883B5F" w:rsidRPr="006B69A3">
        <w:t>lo</w:t>
      </w:r>
      <w:r w:rsidR="004F53B7" w:rsidRPr="006B69A3">
        <w:t xml:space="preserve">s </w:t>
      </w:r>
      <w:r w:rsidR="00883B5F" w:rsidRPr="006B69A3">
        <w:t>exámenes periódicos</w:t>
      </w:r>
      <w:r w:rsidRPr="006B69A3">
        <w:t xml:space="preserve">. </w:t>
      </w:r>
      <w:r w:rsidR="004F53B7" w:rsidRPr="006B69A3">
        <w:t xml:space="preserve">No obstante, los niños son consultados periódicamente al </w:t>
      </w:r>
      <w:r w:rsidR="00883B5F" w:rsidRPr="006B69A3">
        <w:t>i</w:t>
      </w:r>
      <w:r w:rsidR="004F53B7" w:rsidRPr="006B69A3">
        <w:t>n</w:t>
      </w:r>
      <w:r w:rsidR="00883B5F" w:rsidRPr="006B69A3">
        <w:t>g</w:t>
      </w:r>
      <w:r w:rsidR="004F53B7" w:rsidRPr="006B69A3">
        <w:t>r</w:t>
      </w:r>
      <w:r w:rsidR="00883B5F" w:rsidRPr="006B69A3">
        <w:t>es</w:t>
      </w:r>
      <w:r w:rsidR="004F53B7" w:rsidRPr="006B69A3">
        <w:t>ar en el régimen de acogida</w:t>
      </w:r>
      <w:r w:rsidRPr="006B69A3">
        <w:t xml:space="preserve"> </w:t>
      </w:r>
      <w:r w:rsidR="004F53B7" w:rsidRPr="006B69A3">
        <w:t>y se efectúan</w:t>
      </w:r>
      <w:r w:rsidRPr="006B69A3">
        <w:t xml:space="preserve"> revi</w:t>
      </w:r>
      <w:r w:rsidR="004F53B7" w:rsidRPr="006B69A3">
        <w:t>siones</w:t>
      </w:r>
      <w:r w:rsidRPr="006B69A3">
        <w:t xml:space="preserve"> a</w:t>
      </w:r>
      <w:r w:rsidR="004F53B7" w:rsidRPr="006B69A3">
        <w:t xml:space="preserve"> más tardar tras un período de seis meses</w:t>
      </w:r>
      <w:r w:rsidRPr="006B69A3">
        <w:t>.</w:t>
      </w:r>
    </w:p>
    <w:p w:rsidR="008D243A" w:rsidRPr="006B69A3" w:rsidRDefault="008D243A" w:rsidP="008D243A">
      <w:pPr>
        <w:pStyle w:val="H23G"/>
      </w:pPr>
      <w:r w:rsidRPr="006B69A3">
        <w:tab/>
      </w:r>
      <w:r w:rsidRPr="006B69A3">
        <w:tab/>
      </w:r>
      <w:r w:rsidR="00616591" w:rsidRPr="006B69A3">
        <w:t>Alojamiento tras la salida de las instituciones</w:t>
      </w:r>
      <w:r w:rsidRPr="006B69A3">
        <w:t xml:space="preserve"> o</w:t>
      </w:r>
      <w:r w:rsidR="00616591" w:rsidRPr="006B69A3">
        <w:t xml:space="preserve"> atención posterior</w:t>
      </w:r>
      <w:r w:rsidRPr="006B69A3">
        <w:t xml:space="preserve"> </w:t>
      </w:r>
      <w:r w:rsidR="00331D4D" w:rsidRPr="006B69A3">
        <w:br/>
      </w:r>
      <w:r w:rsidRPr="006B69A3">
        <w:t>(</w:t>
      </w:r>
      <w:r w:rsidR="00331D4D" w:rsidRPr="006B69A3">
        <w:t xml:space="preserve">artículos </w:t>
      </w:r>
      <w:r w:rsidRPr="006B69A3">
        <w:t xml:space="preserve">20 </w:t>
      </w:r>
      <w:r w:rsidR="00916772" w:rsidRPr="006B69A3">
        <w:t xml:space="preserve">y </w:t>
      </w:r>
      <w:r w:rsidRPr="006B69A3">
        <w:t>21)</w:t>
      </w:r>
    </w:p>
    <w:p w:rsidR="008D243A" w:rsidRPr="006B69A3" w:rsidRDefault="008D243A" w:rsidP="008D243A">
      <w:pPr>
        <w:pStyle w:val="SingleTxtG"/>
      </w:pPr>
      <w:r w:rsidRPr="006B69A3">
        <w:t>177.</w:t>
      </w:r>
      <w:r w:rsidRPr="006B69A3">
        <w:tab/>
      </w:r>
      <w:r w:rsidR="005946FE" w:rsidRPr="006B69A3">
        <w:t>El Depar</w:t>
      </w:r>
      <w:r w:rsidRPr="006B69A3">
        <w:t>t</w:t>
      </w:r>
      <w:r w:rsidR="005946FE" w:rsidRPr="006B69A3">
        <w:t>a</w:t>
      </w:r>
      <w:r w:rsidRPr="006B69A3">
        <w:t>ment</w:t>
      </w:r>
      <w:r w:rsidR="005946FE" w:rsidRPr="006B69A3">
        <w:t>o de Desarrollo Social está</w:t>
      </w:r>
      <w:r w:rsidRPr="006B69A3">
        <w:t xml:space="preserve"> evaluan</w:t>
      </w:r>
      <w:r w:rsidR="005946FE" w:rsidRPr="006B69A3">
        <w:t>do sus</w:t>
      </w:r>
      <w:r w:rsidRPr="006B69A3">
        <w:t xml:space="preserve"> program</w:t>
      </w:r>
      <w:r w:rsidR="005946FE" w:rsidRPr="006B69A3">
        <w:t>a</w:t>
      </w:r>
      <w:r w:rsidRPr="006B69A3">
        <w:t>s</w:t>
      </w:r>
      <w:r w:rsidR="005946FE" w:rsidRPr="006B69A3">
        <w:t xml:space="preserve"> de</w:t>
      </w:r>
      <w:r w:rsidR="00616591" w:rsidRPr="006B69A3">
        <w:t xml:space="preserve"> reinserción</w:t>
      </w:r>
      <w:r w:rsidRPr="006B69A3">
        <w:t>.</w:t>
      </w:r>
    </w:p>
    <w:p w:rsidR="008D243A" w:rsidRPr="006B69A3" w:rsidRDefault="008D243A" w:rsidP="008D243A">
      <w:pPr>
        <w:pStyle w:val="SingleTxtG"/>
      </w:pPr>
      <w:r w:rsidRPr="006B69A3">
        <w:t>178.</w:t>
      </w:r>
      <w:r w:rsidRPr="006B69A3">
        <w:tab/>
      </w:r>
      <w:r w:rsidR="00616591" w:rsidRPr="006B69A3">
        <w:t>Los programas disponibles de seguimiento son</w:t>
      </w:r>
      <w:r w:rsidRPr="006B69A3">
        <w:t xml:space="preserve"> fragment</w:t>
      </w:r>
      <w:r w:rsidR="00616591" w:rsidRPr="006B69A3">
        <w:t>arios,</w:t>
      </w:r>
      <w:r w:rsidRPr="006B69A3">
        <w:t xml:space="preserve"> </w:t>
      </w:r>
      <w:r w:rsidR="00616591" w:rsidRPr="006B69A3">
        <w:t xml:space="preserve">poco </w:t>
      </w:r>
      <w:r w:rsidRPr="006B69A3">
        <w:t>clar</w:t>
      </w:r>
      <w:r w:rsidR="00616591" w:rsidRPr="006B69A3">
        <w:t>os e</w:t>
      </w:r>
      <w:r w:rsidRPr="006B69A3">
        <w:t xml:space="preserve"> incomplet</w:t>
      </w:r>
      <w:r w:rsidR="00616591" w:rsidRPr="006B69A3">
        <w:t>os</w:t>
      </w:r>
      <w:r w:rsidRPr="006B69A3">
        <w:t xml:space="preserve">. </w:t>
      </w:r>
      <w:r w:rsidR="00616591" w:rsidRPr="006B69A3">
        <w:t>Se a</w:t>
      </w:r>
      <w:r w:rsidRPr="006B69A3">
        <w:t>plican</w:t>
      </w:r>
      <w:r w:rsidR="00616591" w:rsidRPr="006B69A3">
        <w:t xml:space="preserve"> de modo</w:t>
      </w:r>
      <w:r w:rsidRPr="006B69A3">
        <w:t xml:space="preserve"> su</w:t>
      </w:r>
      <w:r w:rsidR="00616591" w:rsidRPr="006B69A3">
        <w:t>pe</w:t>
      </w:r>
      <w:r w:rsidRPr="006B69A3">
        <w:t>rf</w:t>
      </w:r>
      <w:r w:rsidR="00616591" w:rsidRPr="006B69A3">
        <w:t xml:space="preserve">icial </w:t>
      </w:r>
      <w:r w:rsidR="00883B5F" w:rsidRPr="006B69A3">
        <w:t xml:space="preserve">debido </w:t>
      </w:r>
      <w:r w:rsidR="00616591" w:rsidRPr="006B69A3">
        <w:t>a la</w:t>
      </w:r>
      <w:r w:rsidRPr="006B69A3">
        <w:t xml:space="preserve"> limita</w:t>
      </w:r>
      <w:r w:rsidR="00616591" w:rsidRPr="006B69A3">
        <w:t>c</w:t>
      </w:r>
      <w:r w:rsidRPr="006B69A3">
        <w:t>i</w:t>
      </w:r>
      <w:r w:rsidR="00616591" w:rsidRPr="006B69A3">
        <w:t>ó</w:t>
      </w:r>
      <w:r w:rsidRPr="006B69A3">
        <w:t xml:space="preserve">n </w:t>
      </w:r>
      <w:r w:rsidR="00616591" w:rsidRPr="006B69A3">
        <w:t>de los</w:t>
      </w:r>
      <w:r w:rsidRPr="006B69A3">
        <w:t xml:space="preserve"> re</w:t>
      </w:r>
      <w:r w:rsidR="00616591" w:rsidRPr="006B69A3">
        <w:t>cur</w:t>
      </w:r>
      <w:r w:rsidRPr="006B69A3">
        <w:t>sos.</w:t>
      </w:r>
    </w:p>
    <w:p w:rsidR="008D243A" w:rsidRPr="006B69A3" w:rsidRDefault="008D243A" w:rsidP="008D243A">
      <w:pPr>
        <w:pStyle w:val="SingleTxtG"/>
      </w:pPr>
      <w:r w:rsidRPr="006B69A3">
        <w:t>179.</w:t>
      </w:r>
      <w:r w:rsidRPr="006B69A3">
        <w:tab/>
      </w:r>
      <w:r w:rsidR="00616591" w:rsidRPr="006B69A3">
        <w:t>El apoyo a la reinserción es difícil de aplicar, ya que los demás interlocutores no suelen sentirse implicados y los Servicios</w:t>
      </w:r>
      <w:r w:rsidRPr="006B69A3">
        <w:t xml:space="preserve"> Social</w:t>
      </w:r>
      <w:r w:rsidR="00616591" w:rsidRPr="006B69A3">
        <w:t>es</w:t>
      </w:r>
      <w:r w:rsidRPr="006B69A3">
        <w:t xml:space="preserve"> no </w:t>
      </w:r>
      <w:r w:rsidR="00616591" w:rsidRPr="006B69A3">
        <w:t xml:space="preserve">pueden </w:t>
      </w:r>
      <w:r w:rsidRPr="006B69A3">
        <w:t>pro</w:t>
      </w:r>
      <w:r w:rsidR="00616591" w:rsidRPr="006B69A3">
        <w:t>porcionar redes</w:t>
      </w:r>
      <w:r w:rsidRPr="006B69A3">
        <w:t xml:space="preserve"> ade</w:t>
      </w:r>
      <w:r w:rsidR="00616591" w:rsidRPr="006B69A3">
        <w:t>c</w:t>
      </w:r>
      <w:r w:rsidRPr="006B69A3">
        <w:t>ua</w:t>
      </w:r>
      <w:r w:rsidR="00616591" w:rsidRPr="006B69A3">
        <w:t>das de forma aislada, ya que muchos de los servicios de ayuda</w:t>
      </w:r>
      <w:r w:rsidRPr="006B69A3">
        <w:t xml:space="preserve"> </w:t>
      </w:r>
      <w:r w:rsidR="00616591" w:rsidRPr="006B69A3">
        <w:t xml:space="preserve">imprescindibles escapan </w:t>
      </w:r>
      <w:r w:rsidR="00883B5F" w:rsidRPr="006B69A3">
        <w:t>a la competencia</w:t>
      </w:r>
      <w:r w:rsidR="00616591" w:rsidRPr="006B69A3">
        <w:t xml:space="preserve"> de los</w:t>
      </w:r>
      <w:r w:rsidRPr="006B69A3">
        <w:t xml:space="preserve"> </w:t>
      </w:r>
      <w:r w:rsidR="00616591" w:rsidRPr="006B69A3">
        <w:t>facilitados por los S</w:t>
      </w:r>
      <w:r w:rsidRPr="006B69A3">
        <w:t>ervic</w:t>
      </w:r>
      <w:r w:rsidR="00616591" w:rsidRPr="006B69A3">
        <w:t>ios</w:t>
      </w:r>
      <w:r w:rsidRPr="006B69A3">
        <w:t xml:space="preserve"> Social</w:t>
      </w:r>
      <w:r w:rsidR="00616591" w:rsidRPr="006B69A3">
        <w:t>es</w:t>
      </w:r>
      <w:r w:rsidRPr="006B69A3">
        <w:t xml:space="preserve">. </w:t>
      </w:r>
      <w:r w:rsidR="006E7C44" w:rsidRPr="006B69A3">
        <w:t>Ya se ha debatido con anterioridad la forma de resolver ese problema</w:t>
      </w:r>
      <w:r w:rsidRPr="006B69A3">
        <w:t xml:space="preserve">. </w:t>
      </w:r>
      <w:r w:rsidR="006E7C44" w:rsidRPr="006B69A3">
        <w:t>El Departamento de Desarrollo</w:t>
      </w:r>
      <w:r w:rsidRPr="006B69A3">
        <w:t xml:space="preserve"> Social</w:t>
      </w:r>
      <w:r w:rsidR="006E7C44" w:rsidRPr="006B69A3">
        <w:t xml:space="preserve"> ha propuesto en otras ocasiones</w:t>
      </w:r>
      <w:r w:rsidR="00F26A9E" w:rsidRPr="006B69A3">
        <w:t>,</w:t>
      </w:r>
      <w:r w:rsidR="006E7C44" w:rsidRPr="006B69A3">
        <w:t xml:space="preserve"> sin éxito</w:t>
      </w:r>
      <w:r w:rsidR="00F26A9E" w:rsidRPr="006B69A3">
        <w:t>,</w:t>
      </w:r>
      <w:r w:rsidRPr="006B69A3">
        <w:t xml:space="preserve"> </w:t>
      </w:r>
      <w:r w:rsidR="006E7C44" w:rsidRPr="006B69A3">
        <w:t>al</w:t>
      </w:r>
      <w:r w:rsidRPr="006B69A3">
        <w:t xml:space="preserve"> Minist</w:t>
      </w:r>
      <w:r w:rsidR="006E7C44" w:rsidRPr="006B69A3">
        <w:t>e</w:t>
      </w:r>
      <w:r w:rsidRPr="006B69A3">
        <w:t>r</w:t>
      </w:r>
      <w:r w:rsidR="006E7C44" w:rsidRPr="006B69A3">
        <w:t>io de Desarrollo</w:t>
      </w:r>
      <w:r w:rsidRPr="006B69A3">
        <w:t xml:space="preserve"> Na</w:t>
      </w:r>
      <w:r w:rsidR="006E7C44" w:rsidRPr="006B69A3">
        <w:t>c</w:t>
      </w:r>
      <w:r w:rsidRPr="006B69A3">
        <w:t>ional</w:t>
      </w:r>
      <w:r w:rsidR="006E7C44" w:rsidRPr="006B69A3">
        <w:t xml:space="preserve"> que construya una residencia colectiva para los niños que salen de las instituciones y no tienen dónde vivir</w:t>
      </w:r>
      <w:r w:rsidRPr="006B69A3">
        <w:t>.</w:t>
      </w:r>
    </w:p>
    <w:p w:rsidR="008D243A" w:rsidRPr="006B69A3" w:rsidRDefault="008D243A" w:rsidP="008D243A">
      <w:pPr>
        <w:pStyle w:val="SingleTxtG"/>
      </w:pPr>
      <w:r w:rsidRPr="006B69A3">
        <w:t>180.</w:t>
      </w:r>
      <w:r w:rsidRPr="006B69A3">
        <w:tab/>
      </w:r>
      <w:r w:rsidR="00883B5F" w:rsidRPr="006B69A3">
        <w:t>Los</w:t>
      </w:r>
      <w:r w:rsidR="006E7C44" w:rsidRPr="006B69A3">
        <w:t xml:space="preserve"> p</w:t>
      </w:r>
      <w:r w:rsidRPr="006B69A3">
        <w:t>repara</w:t>
      </w:r>
      <w:r w:rsidR="00883B5F" w:rsidRPr="006B69A3">
        <w:t>tivos</w:t>
      </w:r>
      <w:r w:rsidR="006E7C44" w:rsidRPr="006B69A3">
        <w:t xml:space="preserve"> </w:t>
      </w:r>
      <w:r w:rsidR="00883B5F" w:rsidRPr="006B69A3">
        <w:t>par</w:t>
      </w:r>
      <w:r w:rsidR="006E7C44" w:rsidRPr="006B69A3">
        <w:t xml:space="preserve">a la salida </w:t>
      </w:r>
      <w:r w:rsidR="00883B5F" w:rsidRPr="006B69A3">
        <w:t>no están muy</w:t>
      </w:r>
      <w:r w:rsidRPr="006B69A3">
        <w:t xml:space="preserve"> </w:t>
      </w:r>
      <w:r w:rsidR="006E7C44" w:rsidRPr="006B69A3">
        <w:t>e</w:t>
      </w:r>
      <w:r w:rsidRPr="006B69A3">
        <w:t>structur</w:t>
      </w:r>
      <w:r w:rsidR="006E7C44" w:rsidRPr="006B69A3">
        <w:t>a</w:t>
      </w:r>
      <w:r w:rsidR="00883B5F" w:rsidRPr="006B69A3">
        <w:t>dos y carecen</w:t>
      </w:r>
      <w:r w:rsidR="006E7C44" w:rsidRPr="006B69A3">
        <w:t xml:space="preserve"> de </w:t>
      </w:r>
      <w:r w:rsidR="00883B5F" w:rsidRPr="006B69A3">
        <w:t xml:space="preserve">una </w:t>
      </w:r>
      <w:r w:rsidR="006E7C44" w:rsidRPr="006B69A3">
        <w:t>visión a largo plazo</w:t>
      </w:r>
      <w:r w:rsidRPr="006B69A3">
        <w:t>.</w:t>
      </w:r>
      <w:r w:rsidR="006E7C44" w:rsidRPr="006B69A3">
        <w:t xml:space="preserve"> </w:t>
      </w:r>
      <w:r w:rsidR="00883B5F" w:rsidRPr="006B69A3">
        <w:t>El seguimiento</w:t>
      </w:r>
      <w:r w:rsidR="006E7C44" w:rsidRPr="006B69A3">
        <w:t xml:space="preserve"> posterior </w:t>
      </w:r>
      <w:r w:rsidR="00883B5F" w:rsidRPr="006B69A3">
        <w:t>de nada sirve</w:t>
      </w:r>
      <w:r w:rsidR="006E7C44" w:rsidRPr="006B69A3">
        <w:t xml:space="preserve"> si los beneficiarios no están preparados</w:t>
      </w:r>
      <w:r w:rsidRPr="006B69A3">
        <w:t>.</w:t>
      </w:r>
    </w:p>
    <w:p w:rsidR="008D243A" w:rsidRPr="006B69A3" w:rsidRDefault="008D243A" w:rsidP="008D243A">
      <w:pPr>
        <w:pStyle w:val="H4G"/>
      </w:pPr>
      <w:r w:rsidRPr="006B69A3">
        <w:tab/>
      </w:r>
      <w:r w:rsidRPr="006B69A3">
        <w:tab/>
        <w:t>A</w:t>
      </w:r>
      <w:r w:rsidR="006E7C44" w:rsidRPr="006B69A3">
        <w:t>poyo disponible</w:t>
      </w:r>
    </w:p>
    <w:p w:rsidR="008D243A" w:rsidRPr="006B69A3" w:rsidRDefault="008D243A" w:rsidP="008D243A">
      <w:pPr>
        <w:pStyle w:val="SingleTxtG"/>
      </w:pPr>
      <w:r w:rsidRPr="006B69A3">
        <w:t>181.</w:t>
      </w:r>
      <w:r w:rsidRPr="006B69A3">
        <w:tab/>
      </w:r>
      <w:smartTag w:uri="urn:schemas-microsoft-com:office:smarttags" w:element="PersonName">
        <w:smartTagPr>
          <w:attr w:name="ProductID" w:val="la Seguridad Social"/>
        </w:smartTagPr>
        <w:r w:rsidR="006E7C44" w:rsidRPr="006B69A3">
          <w:t xml:space="preserve">La Seguridad </w:t>
        </w:r>
        <w:r w:rsidRPr="006B69A3">
          <w:t>Social</w:t>
        </w:r>
      </w:smartTag>
      <w:r w:rsidRPr="006B69A3">
        <w:t xml:space="preserve"> pr</w:t>
      </w:r>
      <w:r w:rsidR="006E7C44" w:rsidRPr="006B69A3">
        <w:t>esta una ayuda económica a los niños durante la etapa de acogida, que puede prolongarse</w:t>
      </w:r>
      <w:r w:rsidRPr="006B69A3">
        <w:t xml:space="preserve"> </w:t>
      </w:r>
      <w:r w:rsidR="006E7C44" w:rsidRPr="006B69A3">
        <w:t xml:space="preserve">una vez terminada esta fase. </w:t>
      </w:r>
      <w:r w:rsidR="00883B5F" w:rsidRPr="006B69A3">
        <w:t>Al concluir la</w:t>
      </w:r>
      <w:r w:rsidR="002D270C" w:rsidRPr="006B69A3">
        <w:t xml:space="preserve"> etapa de acogida, los niños</w:t>
      </w:r>
      <w:r w:rsidR="006E7C44" w:rsidRPr="006B69A3">
        <w:t xml:space="preserve"> pueden continuar su</w:t>
      </w:r>
      <w:r w:rsidRPr="006B69A3">
        <w:t xml:space="preserve"> educa</w:t>
      </w:r>
      <w:r w:rsidR="006E7C44" w:rsidRPr="006B69A3">
        <w:t>c</w:t>
      </w:r>
      <w:r w:rsidRPr="006B69A3">
        <w:t>i</w:t>
      </w:r>
      <w:r w:rsidR="006E7C44" w:rsidRPr="006B69A3">
        <w:t>ó</w:t>
      </w:r>
      <w:r w:rsidRPr="006B69A3">
        <w:t>n (</w:t>
      </w:r>
      <w:r w:rsidR="006E7C44" w:rsidRPr="006B69A3">
        <w:t>en la enseñanza ordinaria o</w:t>
      </w:r>
      <w:r w:rsidRPr="006B69A3">
        <w:t xml:space="preserve"> </w:t>
      </w:r>
      <w:r w:rsidR="004F2567" w:rsidRPr="006B69A3">
        <w:t>en los programas de fomento de la capacidad para niños mayores</w:t>
      </w:r>
      <w:r w:rsidRPr="006B69A3">
        <w:t xml:space="preserve">). </w:t>
      </w:r>
      <w:r w:rsidR="004F2567" w:rsidRPr="006B69A3">
        <w:t>Hay también muchas</w:t>
      </w:r>
      <w:r w:rsidRPr="006B69A3">
        <w:t xml:space="preserve"> </w:t>
      </w:r>
      <w:r w:rsidR="004F2567" w:rsidRPr="006B69A3">
        <w:t>O</w:t>
      </w:r>
      <w:r w:rsidRPr="006B69A3">
        <w:t>NG</w:t>
      </w:r>
      <w:r w:rsidR="004F2567" w:rsidRPr="006B69A3">
        <w:t xml:space="preserve"> que ofrecen servicios de apoyo</w:t>
      </w:r>
      <w:r w:rsidRPr="006B69A3">
        <w:t>.</w:t>
      </w:r>
    </w:p>
    <w:p w:rsidR="008D243A" w:rsidRPr="006B69A3" w:rsidRDefault="008D243A" w:rsidP="008D243A">
      <w:pPr>
        <w:pStyle w:val="H23G"/>
      </w:pPr>
      <w:r w:rsidRPr="006B69A3">
        <w:tab/>
      </w:r>
      <w:r w:rsidRPr="006B69A3">
        <w:tab/>
        <w:t>Consulta</w:t>
      </w:r>
      <w:r w:rsidR="004F2567" w:rsidRPr="006B69A3">
        <w:t>s y capacidad</w:t>
      </w:r>
      <w:r w:rsidRPr="006B69A3">
        <w:t xml:space="preserve"> evol</w:t>
      </w:r>
      <w:r w:rsidR="004F2567" w:rsidRPr="006B69A3">
        <w:t>utiva del niño</w:t>
      </w:r>
      <w:r w:rsidRPr="006B69A3">
        <w:t xml:space="preserve"> (</w:t>
      </w:r>
      <w:r w:rsidR="00331D4D" w:rsidRPr="006B69A3">
        <w:t xml:space="preserve">artículo </w:t>
      </w:r>
      <w:r w:rsidRPr="006B69A3">
        <w:t>12)</w:t>
      </w:r>
    </w:p>
    <w:p w:rsidR="008D243A" w:rsidRPr="006B69A3" w:rsidRDefault="008D243A" w:rsidP="008D243A">
      <w:pPr>
        <w:pStyle w:val="SingleTxtG"/>
      </w:pPr>
      <w:r w:rsidRPr="006B69A3">
        <w:t>182.</w:t>
      </w:r>
      <w:r w:rsidRPr="006B69A3">
        <w:tab/>
        <w:t>S</w:t>
      </w:r>
      <w:r w:rsidR="004F2567" w:rsidRPr="006B69A3">
        <w:t>e han tomado medidas para intensificar la participación del niño en los procesos de adopción de decisiones como l</w:t>
      </w:r>
      <w:r w:rsidRPr="006B69A3">
        <w:t>as pol</w:t>
      </w:r>
      <w:r w:rsidR="004F2567" w:rsidRPr="006B69A3">
        <w:t>íti</w:t>
      </w:r>
      <w:r w:rsidRPr="006B69A3">
        <w:t>c</w:t>
      </w:r>
      <w:r w:rsidR="004F2567" w:rsidRPr="006B69A3">
        <w:t>a</w:t>
      </w:r>
      <w:r w:rsidRPr="006B69A3">
        <w:t xml:space="preserve">s </w:t>
      </w:r>
      <w:r w:rsidR="004F2567" w:rsidRPr="006B69A3">
        <w:t>aplicada</w:t>
      </w:r>
      <w:r w:rsidR="002D270C" w:rsidRPr="006B69A3">
        <w:t>s en los hogares infantiles, la</w:t>
      </w:r>
      <w:r w:rsidRPr="006B69A3">
        <w:t xml:space="preserve"> </w:t>
      </w:r>
      <w:r w:rsidR="002D270C" w:rsidRPr="006B69A3">
        <w:t>colocación</w:t>
      </w:r>
      <w:r w:rsidRPr="006B69A3">
        <w:t xml:space="preserve">, </w:t>
      </w:r>
      <w:r w:rsidR="004F2567" w:rsidRPr="006B69A3">
        <w:t xml:space="preserve">el </w:t>
      </w:r>
      <w:r w:rsidRPr="006B69A3">
        <w:t>contact</w:t>
      </w:r>
      <w:r w:rsidR="004F2567" w:rsidRPr="006B69A3">
        <w:t>o con las</w:t>
      </w:r>
      <w:r w:rsidRPr="006B69A3">
        <w:t xml:space="preserve"> famili</w:t>
      </w:r>
      <w:r w:rsidR="004F2567" w:rsidRPr="006B69A3">
        <w:t>a</w:t>
      </w:r>
      <w:r w:rsidRPr="006B69A3">
        <w:t xml:space="preserve">s, </w:t>
      </w:r>
      <w:r w:rsidR="004F2567" w:rsidRPr="006B69A3">
        <w:t xml:space="preserve">la </w:t>
      </w:r>
      <w:r w:rsidRPr="006B69A3">
        <w:t>participa</w:t>
      </w:r>
      <w:r w:rsidR="004F2567" w:rsidRPr="006B69A3">
        <w:t>c</w:t>
      </w:r>
      <w:r w:rsidRPr="006B69A3">
        <w:t>i</w:t>
      </w:r>
      <w:r w:rsidR="004F2567" w:rsidRPr="006B69A3">
        <w:t>ó</w:t>
      </w:r>
      <w:r w:rsidRPr="006B69A3">
        <w:t xml:space="preserve">n </w:t>
      </w:r>
      <w:r w:rsidR="004F2567" w:rsidRPr="006B69A3">
        <w:t>e</w:t>
      </w:r>
      <w:r w:rsidRPr="006B69A3">
        <w:t>n conferenc</w:t>
      </w:r>
      <w:r w:rsidR="004F2567" w:rsidRPr="006B69A3">
        <w:t>ia</w:t>
      </w:r>
      <w:r w:rsidRPr="006B69A3">
        <w:t>s</w:t>
      </w:r>
      <w:r w:rsidR="004F2567" w:rsidRPr="006B69A3">
        <w:t xml:space="preserve"> monográficas</w:t>
      </w:r>
      <w:r w:rsidRPr="006B69A3">
        <w:t xml:space="preserve">, </w:t>
      </w:r>
      <w:r w:rsidR="004F2567" w:rsidRPr="006B69A3">
        <w:t xml:space="preserve">y el fomento de planes de atención a </w:t>
      </w:r>
      <w:smartTag w:uri="urn:schemas-microsoft-com:office:smarttags" w:element="PersonName">
        <w:smartTagPr>
          <w:attr w:name="ProductID" w:val="la infancia. Todo"/>
        </w:smartTagPr>
        <w:r w:rsidR="004F2567" w:rsidRPr="006B69A3">
          <w:t>la infancia</w:t>
        </w:r>
        <w:r w:rsidRPr="006B69A3">
          <w:t>. T</w:t>
        </w:r>
        <w:r w:rsidR="004F2567" w:rsidRPr="006B69A3">
          <w:t>odo</w:t>
        </w:r>
      </w:smartTag>
      <w:r w:rsidR="004F2567" w:rsidRPr="006B69A3">
        <w:t xml:space="preserve"> esto se ha hecho en cierta medida para dar cabida a las opiniones del niño en lo tocante a las relaciones padres-hijos</w:t>
      </w:r>
      <w:r w:rsidRPr="006B69A3">
        <w:t>.</w:t>
      </w:r>
    </w:p>
    <w:p w:rsidR="008D243A" w:rsidRPr="006B69A3" w:rsidRDefault="008D243A" w:rsidP="008D243A">
      <w:pPr>
        <w:pStyle w:val="H23G"/>
      </w:pPr>
      <w:r w:rsidRPr="006B69A3">
        <w:tab/>
      </w:r>
      <w:r w:rsidRPr="006B69A3">
        <w:tab/>
      </w:r>
      <w:r w:rsidR="004F2567" w:rsidRPr="006B69A3">
        <w:t>P</w:t>
      </w:r>
      <w:r w:rsidRPr="006B69A3">
        <w:t>roced</w:t>
      </w:r>
      <w:r w:rsidR="004F2567" w:rsidRPr="006B69A3">
        <w:t>imientos de queja</w:t>
      </w:r>
      <w:r w:rsidRPr="006B69A3">
        <w:t xml:space="preserve"> (</w:t>
      </w:r>
      <w:r w:rsidR="00331D4D" w:rsidRPr="006B69A3">
        <w:t xml:space="preserve">artículo </w:t>
      </w:r>
      <w:r w:rsidRPr="006B69A3">
        <w:t>12)</w:t>
      </w:r>
    </w:p>
    <w:p w:rsidR="008D243A" w:rsidRPr="006B69A3" w:rsidRDefault="008D243A" w:rsidP="008D243A">
      <w:pPr>
        <w:pStyle w:val="SingleTxtG"/>
      </w:pPr>
      <w:r w:rsidRPr="006B69A3">
        <w:t>183.</w:t>
      </w:r>
      <w:r w:rsidRPr="006B69A3">
        <w:tab/>
      </w:r>
      <w:r w:rsidR="004F2567" w:rsidRPr="006B69A3">
        <w:t>Existen cauces extraoficiales</w:t>
      </w:r>
      <w:r w:rsidR="00BE04FF" w:rsidRPr="006B69A3">
        <w:t xml:space="preserve"> </w:t>
      </w:r>
      <w:r w:rsidR="004F2567" w:rsidRPr="006B69A3">
        <w:t>para que los niños presenten sus quejas</w:t>
      </w:r>
      <w:r w:rsidR="00BE04FF" w:rsidRPr="006B69A3">
        <w:t>, pero aún no se han redactado unas directrices detalladas y transparentes en ese ámbito que</w:t>
      </w:r>
      <w:r w:rsidRPr="006B69A3">
        <w:t xml:space="preserve"> garant</w:t>
      </w:r>
      <w:r w:rsidR="00BE04FF" w:rsidRPr="006B69A3">
        <w:t>ic</w:t>
      </w:r>
      <w:r w:rsidRPr="006B69A3">
        <w:t>e</w:t>
      </w:r>
      <w:r w:rsidR="00BE04FF" w:rsidRPr="006B69A3">
        <w:t>n la</w:t>
      </w:r>
      <w:r w:rsidRPr="006B69A3">
        <w:t xml:space="preserve"> se</w:t>
      </w:r>
      <w:r w:rsidR="00BE04FF" w:rsidRPr="006B69A3">
        <w:t>g</w:t>
      </w:r>
      <w:r w:rsidRPr="006B69A3">
        <w:t>uri</w:t>
      </w:r>
      <w:r w:rsidR="00BE04FF" w:rsidRPr="006B69A3">
        <w:t>dad y el respeto a la vida privada</w:t>
      </w:r>
      <w:r w:rsidRPr="006B69A3">
        <w:t>.</w:t>
      </w:r>
    </w:p>
    <w:p w:rsidR="008D243A" w:rsidRPr="006B69A3" w:rsidRDefault="008D243A" w:rsidP="008D243A">
      <w:pPr>
        <w:pStyle w:val="H1G"/>
      </w:pPr>
      <w:r w:rsidRPr="006B69A3">
        <w:tab/>
      </w:r>
      <w:r w:rsidR="00BE04FF" w:rsidRPr="006B69A3">
        <w:t>G.</w:t>
      </w:r>
      <w:r w:rsidR="00BE04FF" w:rsidRPr="006B69A3">
        <w:tab/>
      </w:r>
      <w:r w:rsidR="002D270C" w:rsidRPr="006B69A3">
        <w:t>La a</w:t>
      </w:r>
      <w:r w:rsidR="00BE04FF" w:rsidRPr="006B69A3">
        <w:t>dopc</w:t>
      </w:r>
      <w:r w:rsidRPr="006B69A3">
        <w:t>i</w:t>
      </w:r>
      <w:r w:rsidR="00BE04FF" w:rsidRPr="006B69A3">
        <w:t>ó</w:t>
      </w:r>
      <w:r w:rsidRPr="006B69A3">
        <w:t>n (</w:t>
      </w:r>
      <w:r w:rsidR="00331D4D" w:rsidRPr="006B69A3">
        <w:t xml:space="preserve">artículo </w:t>
      </w:r>
      <w:r w:rsidRPr="006B69A3">
        <w:t>21)</w:t>
      </w:r>
    </w:p>
    <w:p w:rsidR="008D243A" w:rsidRPr="006B69A3" w:rsidRDefault="008D243A" w:rsidP="008D243A">
      <w:pPr>
        <w:pStyle w:val="SingleTxtG"/>
      </w:pPr>
      <w:r w:rsidRPr="006B69A3">
        <w:t>184.</w:t>
      </w:r>
      <w:r w:rsidRPr="006B69A3">
        <w:tab/>
      </w:r>
      <w:r w:rsidR="00BE04FF" w:rsidRPr="006B69A3">
        <w:t>Sírvanse consultar el informe</w:t>
      </w:r>
      <w:r w:rsidRPr="006B69A3">
        <w:t xml:space="preserve"> ini</w:t>
      </w:r>
      <w:r w:rsidR="00BE04FF" w:rsidRPr="006B69A3">
        <w:t>c</w:t>
      </w:r>
      <w:r w:rsidRPr="006B69A3">
        <w:t>ial, p</w:t>
      </w:r>
      <w:r w:rsidR="00BE04FF" w:rsidRPr="006B69A3">
        <w:t>ár</w:t>
      </w:r>
      <w:r w:rsidRPr="006B69A3">
        <w:t>ra</w:t>
      </w:r>
      <w:r w:rsidR="00BE04FF" w:rsidRPr="006B69A3">
        <w:t>fos</w:t>
      </w:r>
      <w:r w:rsidRPr="006B69A3">
        <w:t xml:space="preserve"> </w:t>
      </w:r>
      <w:smartTag w:uri="urn:schemas-microsoft-com:office:smarttags" w:element="metricconverter">
        <w:smartTagPr>
          <w:attr w:name="ProductID" w:val="157 a"/>
        </w:smartTagPr>
        <w:r w:rsidRPr="006B69A3">
          <w:t>157</w:t>
        </w:r>
        <w:r w:rsidR="00BE04FF" w:rsidRPr="006B69A3">
          <w:t xml:space="preserve"> a</w:t>
        </w:r>
      </w:smartTag>
      <w:r w:rsidR="00BE04FF" w:rsidRPr="006B69A3">
        <w:t xml:space="preserve"> </w:t>
      </w:r>
      <w:r w:rsidRPr="006B69A3">
        <w:t>165.</w:t>
      </w:r>
    </w:p>
    <w:p w:rsidR="008D243A" w:rsidRPr="006B69A3" w:rsidRDefault="008D243A" w:rsidP="008D243A">
      <w:pPr>
        <w:pStyle w:val="SingleTxtG"/>
      </w:pPr>
      <w:r w:rsidRPr="006B69A3">
        <w:t>185.</w:t>
      </w:r>
      <w:r w:rsidRPr="006B69A3">
        <w:tab/>
      </w:r>
      <w:r w:rsidR="00BE04FF" w:rsidRPr="006B69A3">
        <w:t>Desde l</w:t>
      </w:r>
      <w:r w:rsidR="002D270C" w:rsidRPr="006B69A3">
        <w:t>a presentación del</w:t>
      </w:r>
      <w:r w:rsidR="00BE04FF" w:rsidRPr="006B69A3">
        <w:t xml:space="preserve"> informe</w:t>
      </w:r>
      <w:r w:rsidRPr="006B69A3">
        <w:t xml:space="preserve"> ini</w:t>
      </w:r>
      <w:r w:rsidR="00BE04FF" w:rsidRPr="006B69A3">
        <w:t>c</w:t>
      </w:r>
      <w:r w:rsidRPr="006B69A3">
        <w:t>ial</w:t>
      </w:r>
      <w:r w:rsidR="00BE04FF" w:rsidRPr="006B69A3">
        <w:t>, el</w:t>
      </w:r>
      <w:r w:rsidRPr="006B69A3">
        <w:t xml:space="preserve"> Go</w:t>
      </w:r>
      <w:r w:rsidR="00BE04FF" w:rsidRPr="006B69A3">
        <w:t>bi</w:t>
      </w:r>
      <w:r w:rsidRPr="006B69A3">
        <w:t>ern</w:t>
      </w:r>
      <w:r w:rsidR="00BE04FF" w:rsidRPr="006B69A3">
        <w:t>o ha introducido algunas</w:t>
      </w:r>
      <w:r w:rsidRPr="006B69A3">
        <w:t xml:space="preserve"> </w:t>
      </w:r>
      <w:r w:rsidR="00BE04FF" w:rsidRPr="006B69A3">
        <w:t>modificaciones en la</w:t>
      </w:r>
      <w:r w:rsidRPr="006B69A3">
        <w:t xml:space="preserve"> legisla</w:t>
      </w:r>
      <w:r w:rsidR="00BE04FF" w:rsidRPr="006B69A3">
        <w:t>c</w:t>
      </w:r>
      <w:r w:rsidRPr="006B69A3">
        <w:t>i</w:t>
      </w:r>
      <w:r w:rsidR="00BE04FF" w:rsidRPr="006B69A3">
        <w:t>ón relativa a la adopción</w:t>
      </w:r>
      <w:r w:rsidR="002D270C" w:rsidRPr="006B69A3">
        <w:t>,</w:t>
      </w:r>
      <w:r w:rsidR="00BE04FF" w:rsidRPr="006B69A3">
        <w:t xml:space="preserve"> a fin de centra</w:t>
      </w:r>
      <w:r w:rsidR="002D270C" w:rsidRPr="006B69A3">
        <w:t>rse más</w:t>
      </w:r>
      <w:r w:rsidR="00BE04FF" w:rsidRPr="006B69A3">
        <w:t xml:space="preserve"> en el niño</w:t>
      </w:r>
      <w:r w:rsidRPr="006B69A3">
        <w:t xml:space="preserve">. </w:t>
      </w:r>
      <w:r w:rsidR="00BE04FF" w:rsidRPr="006B69A3">
        <w:t>Las nuevas normas hacen hincapié en el derecho del niño a mantener el vínculo con su familia biológica, en cumplimiento del derecho a</w:t>
      </w:r>
      <w:r w:rsidRPr="006B69A3">
        <w:t xml:space="preserve"> preserv</w:t>
      </w:r>
      <w:r w:rsidR="00BE04FF" w:rsidRPr="006B69A3">
        <w:t>ar su</w:t>
      </w:r>
      <w:r w:rsidRPr="006B69A3">
        <w:t xml:space="preserve"> identi</w:t>
      </w:r>
      <w:r w:rsidR="00BE04FF" w:rsidRPr="006B69A3">
        <w:t>dad</w:t>
      </w:r>
      <w:r w:rsidRPr="006B69A3">
        <w:t xml:space="preserve">. </w:t>
      </w:r>
      <w:r w:rsidR="00BE04FF" w:rsidRPr="006B69A3">
        <w:t>La r</w:t>
      </w:r>
      <w:r w:rsidRPr="006B69A3">
        <w:t>atifica</w:t>
      </w:r>
      <w:r w:rsidR="00BE04FF" w:rsidRPr="006B69A3">
        <w:t>c</w:t>
      </w:r>
      <w:r w:rsidRPr="006B69A3">
        <w:t>i</w:t>
      </w:r>
      <w:r w:rsidR="00BE04FF" w:rsidRPr="006B69A3">
        <w:t>ó</w:t>
      </w:r>
      <w:r w:rsidRPr="006B69A3">
        <w:t xml:space="preserve">n </w:t>
      </w:r>
      <w:r w:rsidR="00BE04FF" w:rsidRPr="006B69A3">
        <w:t xml:space="preserve">del Convenio de </w:t>
      </w:r>
      <w:smartTag w:uri="urn:schemas-microsoft-com:office:smarttags" w:element="PersonName">
        <w:smartTagPr>
          <w:attr w:name="ProductID" w:val="La Haya"/>
        </w:smartTagPr>
        <w:r w:rsidR="00BE04FF" w:rsidRPr="006B69A3">
          <w:t>La Haya</w:t>
        </w:r>
      </w:smartTag>
      <w:r w:rsidR="00BE04FF" w:rsidRPr="006B69A3">
        <w:t xml:space="preserve"> sobre </w:t>
      </w:r>
      <w:smartTag w:uri="urn:schemas-microsoft-com:office:smarttags" w:element="PersonName">
        <w:smartTagPr>
          <w:attr w:name="ProductID" w:val="la Protecci￳n"/>
        </w:smartTagPr>
        <w:r w:rsidR="00BE04FF" w:rsidRPr="006B69A3">
          <w:t>la</w:t>
        </w:r>
        <w:r w:rsidRPr="006B69A3">
          <w:t xml:space="preserve"> Protec</w:t>
        </w:r>
        <w:r w:rsidR="00BE04FF" w:rsidRPr="006B69A3">
          <w:t>c</w:t>
        </w:r>
        <w:r w:rsidRPr="006B69A3">
          <w:t>i</w:t>
        </w:r>
        <w:r w:rsidR="00BE04FF" w:rsidRPr="006B69A3">
          <w:t>ó</w:t>
        </w:r>
        <w:r w:rsidRPr="006B69A3">
          <w:t>n</w:t>
        </w:r>
      </w:smartTag>
      <w:r w:rsidRPr="006B69A3">
        <w:t xml:space="preserve"> </w:t>
      </w:r>
      <w:r w:rsidR="00BE04FF" w:rsidRPr="006B69A3">
        <w:t xml:space="preserve">de los Niños y </w:t>
      </w:r>
      <w:smartTag w:uri="urn:schemas-microsoft-com:office:smarttags" w:element="PersonName">
        <w:smartTagPr>
          <w:attr w:name="ProductID" w:val="la Cooperaci￳n"/>
        </w:smartTagPr>
        <w:r w:rsidR="00BE04FF" w:rsidRPr="006B69A3">
          <w:t>la</w:t>
        </w:r>
        <w:r w:rsidRPr="006B69A3">
          <w:t xml:space="preserve"> Coopera</w:t>
        </w:r>
        <w:r w:rsidR="00BE04FF" w:rsidRPr="006B69A3">
          <w:t>c</w:t>
        </w:r>
        <w:r w:rsidRPr="006B69A3">
          <w:t>i</w:t>
        </w:r>
        <w:r w:rsidR="00BE04FF" w:rsidRPr="006B69A3">
          <w:t>ó</w:t>
        </w:r>
        <w:r w:rsidRPr="006B69A3">
          <w:t>n</w:t>
        </w:r>
      </w:smartTag>
      <w:r w:rsidRPr="006B69A3">
        <w:t xml:space="preserve"> </w:t>
      </w:r>
      <w:r w:rsidR="00BE04FF" w:rsidRPr="006B69A3">
        <w:t>en materia de</w:t>
      </w:r>
      <w:r w:rsidRPr="006B69A3">
        <w:t xml:space="preserve"> Adop</w:t>
      </w:r>
      <w:r w:rsidR="00BE04FF" w:rsidRPr="006B69A3">
        <w:t>c</w:t>
      </w:r>
      <w:r w:rsidRPr="006B69A3">
        <w:t>i</w:t>
      </w:r>
      <w:r w:rsidR="00BE04FF" w:rsidRPr="006B69A3">
        <w:t>ó</w:t>
      </w:r>
      <w:r w:rsidRPr="006B69A3">
        <w:t xml:space="preserve">n </w:t>
      </w:r>
      <w:r w:rsidR="00BE04FF" w:rsidRPr="006B69A3">
        <w:t>Internacional e</w:t>
      </w:r>
      <w:r w:rsidRPr="006B69A3">
        <w:t>s i</w:t>
      </w:r>
      <w:r w:rsidR="00BE04FF" w:rsidRPr="006B69A3">
        <w:t>n</w:t>
      </w:r>
      <w:r w:rsidRPr="006B69A3">
        <w:t>minent</w:t>
      </w:r>
      <w:r w:rsidR="00BE04FF" w:rsidRPr="006B69A3">
        <w:t>e</w:t>
      </w:r>
      <w:r w:rsidRPr="006B69A3">
        <w:t>.</w:t>
      </w:r>
    </w:p>
    <w:p w:rsidR="008D243A" w:rsidRPr="006B69A3" w:rsidRDefault="008D243A" w:rsidP="008D243A">
      <w:pPr>
        <w:pStyle w:val="H23G"/>
      </w:pPr>
      <w:r w:rsidRPr="006B69A3">
        <w:tab/>
      </w:r>
      <w:r w:rsidRPr="006B69A3">
        <w:tab/>
      </w:r>
      <w:r w:rsidR="00BE04FF" w:rsidRPr="006B69A3">
        <w:t>Colocación en familias de la misma raza</w:t>
      </w:r>
      <w:r w:rsidRPr="006B69A3">
        <w:t xml:space="preserve"> (</w:t>
      </w:r>
      <w:r w:rsidR="00331D4D" w:rsidRPr="006B69A3">
        <w:t xml:space="preserve">artículo </w:t>
      </w:r>
      <w:r w:rsidRPr="006B69A3">
        <w:t>30)</w:t>
      </w:r>
    </w:p>
    <w:p w:rsidR="008D243A" w:rsidRPr="006B69A3" w:rsidRDefault="008D243A" w:rsidP="008D243A">
      <w:pPr>
        <w:pStyle w:val="SingleTxtG"/>
      </w:pPr>
      <w:r w:rsidRPr="006B69A3">
        <w:t>186.</w:t>
      </w:r>
      <w:r w:rsidRPr="006B69A3">
        <w:tab/>
      </w:r>
      <w:r w:rsidR="004960DF" w:rsidRPr="006B69A3">
        <w:t>Sírvanse consultar el informe</w:t>
      </w:r>
      <w:r w:rsidRPr="006B69A3">
        <w:t xml:space="preserve"> ini</w:t>
      </w:r>
      <w:r w:rsidR="004960DF" w:rsidRPr="006B69A3">
        <w:t>c</w:t>
      </w:r>
      <w:r w:rsidRPr="006B69A3">
        <w:t>ial, p</w:t>
      </w:r>
      <w:r w:rsidR="004960DF" w:rsidRPr="006B69A3">
        <w:t>ár</w:t>
      </w:r>
      <w:r w:rsidRPr="006B69A3">
        <w:t>ra</w:t>
      </w:r>
      <w:r w:rsidR="004960DF" w:rsidRPr="006B69A3">
        <w:t>fo</w:t>
      </w:r>
      <w:r w:rsidRPr="006B69A3">
        <w:t xml:space="preserve"> 166.</w:t>
      </w:r>
    </w:p>
    <w:p w:rsidR="008D243A" w:rsidRPr="006B69A3" w:rsidRDefault="008D243A" w:rsidP="008D243A">
      <w:pPr>
        <w:pStyle w:val="H23G"/>
      </w:pPr>
      <w:r w:rsidRPr="006B69A3">
        <w:tab/>
      </w:r>
      <w:r w:rsidRPr="006B69A3">
        <w:tab/>
      </w:r>
      <w:r w:rsidR="004960DF" w:rsidRPr="006B69A3">
        <w:t>Informac</w:t>
      </w:r>
      <w:r w:rsidRPr="006B69A3">
        <w:t>i</w:t>
      </w:r>
      <w:r w:rsidR="004960DF" w:rsidRPr="006B69A3">
        <w:t>ó</w:t>
      </w:r>
      <w:r w:rsidRPr="006B69A3">
        <w:t>n a</w:t>
      </w:r>
      <w:r w:rsidR="004960DF" w:rsidRPr="006B69A3">
        <w:t>cerca de la adopc</w:t>
      </w:r>
      <w:r w:rsidRPr="006B69A3">
        <w:t>i</w:t>
      </w:r>
      <w:r w:rsidR="004960DF" w:rsidRPr="006B69A3">
        <w:t>ó</w:t>
      </w:r>
      <w:r w:rsidRPr="006B69A3">
        <w:t>n (</w:t>
      </w:r>
      <w:r w:rsidR="00331D4D" w:rsidRPr="006B69A3">
        <w:t xml:space="preserve">artículo </w:t>
      </w:r>
      <w:r w:rsidRPr="006B69A3">
        <w:t>8)</w:t>
      </w:r>
    </w:p>
    <w:p w:rsidR="008D243A" w:rsidRPr="006B69A3" w:rsidRDefault="008D243A" w:rsidP="008D243A">
      <w:pPr>
        <w:pStyle w:val="SingleTxtG"/>
      </w:pPr>
      <w:r w:rsidRPr="006B69A3">
        <w:t>187.</w:t>
      </w:r>
      <w:r w:rsidRPr="006B69A3">
        <w:tab/>
      </w:r>
      <w:r w:rsidR="004960DF" w:rsidRPr="006B69A3">
        <w:t>Sírvanse consultar el informe</w:t>
      </w:r>
      <w:r w:rsidRPr="006B69A3">
        <w:t xml:space="preserve"> ini</w:t>
      </w:r>
      <w:r w:rsidR="004960DF" w:rsidRPr="006B69A3">
        <w:t>c</w:t>
      </w:r>
      <w:r w:rsidRPr="006B69A3">
        <w:t>ial, p</w:t>
      </w:r>
      <w:r w:rsidR="004960DF" w:rsidRPr="006B69A3">
        <w:t>árrafo</w:t>
      </w:r>
      <w:r w:rsidRPr="006B69A3">
        <w:t xml:space="preserve"> 167.</w:t>
      </w:r>
    </w:p>
    <w:p w:rsidR="008D243A" w:rsidRPr="006B69A3" w:rsidRDefault="008D243A" w:rsidP="008D243A">
      <w:pPr>
        <w:pStyle w:val="H1G"/>
      </w:pPr>
      <w:r w:rsidRPr="006B69A3">
        <w:tab/>
        <w:t>H.</w:t>
      </w:r>
      <w:r w:rsidRPr="006B69A3">
        <w:tab/>
      </w:r>
      <w:r w:rsidR="002D270C" w:rsidRPr="006B69A3">
        <w:t>Los t</w:t>
      </w:r>
      <w:r w:rsidR="004960DF" w:rsidRPr="006B69A3">
        <w:t>raslados i</w:t>
      </w:r>
      <w:r w:rsidRPr="006B69A3">
        <w:t>l</w:t>
      </w:r>
      <w:r w:rsidR="004960DF" w:rsidRPr="006B69A3">
        <w:t>í</w:t>
      </w:r>
      <w:r w:rsidRPr="006B69A3">
        <w:t>cit</w:t>
      </w:r>
      <w:r w:rsidR="004960DF" w:rsidRPr="006B69A3">
        <w:t xml:space="preserve">os y </w:t>
      </w:r>
      <w:r w:rsidR="002D270C" w:rsidRPr="006B69A3">
        <w:t xml:space="preserve">la </w:t>
      </w:r>
      <w:r w:rsidR="004960DF" w:rsidRPr="006B69A3">
        <w:t>retención ilícita</w:t>
      </w:r>
      <w:r w:rsidRPr="006B69A3">
        <w:t xml:space="preserve"> (</w:t>
      </w:r>
      <w:r w:rsidR="00331D4D" w:rsidRPr="006B69A3">
        <w:t xml:space="preserve">artículo </w:t>
      </w:r>
      <w:r w:rsidRPr="006B69A3">
        <w:t>11)</w:t>
      </w:r>
    </w:p>
    <w:p w:rsidR="008D243A" w:rsidRPr="006B69A3" w:rsidRDefault="008D243A" w:rsidP="008D243A">
      <w:pPr>
        <w:pStyle w:val="SingleTxtG"/>
      </w:pPr>
      <w:r w:rsidRPr="006B69A3">
        <w:t>188.</w:t>
      </w:r>
      <w:r w:rsidRPr="006B69A3">
        <w:tab/>
        <w:t xml:space="preserve">No </w:t>
      </w:r>
      <w:r w:rsidR="004960DF" w:rsidRPr="006B69A3">
        <w:t xml:space="preserve">se ha registrado ningún traslado </w:t>
      </w:r>
      <w:r w:rsidRPr="006B69A3">
        <w:t>il</w:t>
      </w:r>
      <w:r w:rsidR="004960DF" w:rsidRPr="006B69A3">
        <w:t>í</w:t>
      </w:r>
      <w:r w:rsidRPr="006B69A3">
        <w:t>cit</w:t>
      </w:r>
      <w:r w:rsidR="004960DF" w:rsidRPr="006B69A3">
        <w:t>o</w:t>
      </w:r>
      <w:r w:rsidRPr="006B69A3">
        <w:t>.</w:t>
      </w:r>
    </w:p>
    <w:p w:rsidR="008D243A" w:rsidRPr="006B69A3" w:rsidRDefault="008D243A" w:rsidP="008D243A">
      <w:pPr>
        <w:pStyle w:val="H1G"/>
      </w:pPr>
      <w:r w:rsidRPr="006B69A3">
        <w:tab/>
        <w:t>I.</w:t>
      </w:r>
      <w:r w:rsidRPr="006B69A3">
        <w:tab/>
      </w:r>
      <w:r w:rsidR="00CC069A" w:rsidRPr="006B69A3">
        <w:t xml:space="preserve">Malos tratos </w:t>
      </w:r>
      <w:r w:rsidR="004960DF" w:rsidRPr="006B69A3">
        <w:t>y descuido</w:t>
      </w:r>
      <w:r w:rsidRPr="006B69A3">
        <w:t xml:space="preserve"> (</w:t>
      </w:r>
      <w:r w:rsidR="00331D4D" w:rsidRPr="006B69A3">
        <w:t xml:space="preserve">artículo </w:t>
      </w:r>
      <w:r w:rsidRPr="006B69A3">
        <w:t>19)</w:t>
      </w:r>
      <w:r w:rsidR="004960DF" w:rsidRPr="006B69A3">
        <w:t>, inc</w:t>
      </w:r>
      <w:r w:rsidR="002D270C" w:rsidRPr="006B69A3">
        <w:t>l</w:t>
      </w:r>
      <w:r w:rsidR="004960DF" w:rsidRPr="006B69A3">
        <w:t>uida</w:t>
      </w:r>
      <w:r w:rsidR="002D270C" w:rsidRPr="006B69A3">
        <w:t>s</w:t>
      </w:r>
      <w:r w:rsidR="004960DF" w:rsidRPr="006B69A3">
        <w:t xml:space="preserve"> la recuperación </w:t>
      </w:r>
      <w:r w:rsidR="00331D4D" w:rsidRPr="006B69A3">
        <w:br/>
      </w:r>
      <w:r w:rsidR="004960DF" w:rsidRPr="006B69A3">
        <w:t>física y</w:t>
      </w:r>
      <w:r w:rsidRPr="006B69A3">
        <w:t xml:space="preserve"> ps</w:t>
      </w:r>
      <w:r w:rsidR="004960DF" w:rsidRPr="006B69A3">
        <w:t>i</w:t>
      </w:r>
      <w:r w:rsidRPr="006B69A3">
        <w:t>col</w:t>
      </w:r>
      <w:r w:rsidR="004960DF" w:rsidRPr="006B69A3">
        <w:t>ó</w:t>
      </w:r>
      <w:r w:rsidRPr="006B69A3">
        <w:t>gica</w:t>
      </w:r>
      <w:r w:rsidR="004960DF" w:rsidRPr="006B69A3">
        <w:t xml:space="preserve"> y la reintegración social</w:t>
      </w:r>
      <w:r w:rsidRPr="006B69A3">
        <w:t xml:space="preserve"> (</w:t>
      </w:r>
      <w:r w:rsidR="00331D4D" w:rsidRPr="006B69A3">
        <w:t xml:space="preserve">artículo </w:t>
      </w:r>
      <w:r w:rsidRPr="006B69A3">
        <w:t>39)</w:t>
      </w:r>
    </w:p>
    <w:p w:rsidR="008D243A" w:rsidRPr="006B69A3" w:rsidRDefault="004960DF"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 al</w:t>
      </w:r>
      <w:r w:rsidR="008D243A" w:rsidRPr="006B69A3">
        <w:rPr>
          <w:b/>
        </w:rPr>
        <w:t xml:space="preserve"> </w:t>
      </w:r>
      <w:r w:rsidRPr="006B69A3">
        <w:rPr>
          <w:b/>
        </w:rPr>
        <w:t>Es</w:t>
      </w:r>
      <w:r w:rsidR="008D243A" w:rsidRPr="006B69A3">
        <w:rPr>
          <w:b/>
        </w:rPr>
        <w:t>ta</w:t>
      </w:r>
      <w:r w:rsidRPr="006B69A3">
        <w:rPr>
          <w:b/>
        </w:rPr>
        <w:t>do</w:t>
      </w:r>
      <w:r w:rsidR="008D243A" w:rsidRPr="006B69A3">
        <w:rPr>
          <w:b/>
        </w:rPr>
        <w:t xml:space="preserve"> part</w:t>
      </w:r>
      <w:r w:rsidRPr="006B69A3">
        <w:rPr>
          <w:b/>
        </w:rPr>
        <w:t>e que</w:t>
      </w:r>
      <w:r w:rsidR="008D243A" w:rsidRPr="006B69A3">
        <w:rPr>
          <w:b/>
        </w:rPr>
        <w:t>:</w:t>
      </w:r>
    </w:p>
    <w:p w:rsidR="008D243A" w:rsidRPr="006B69A3" w:rsidRDefault="00054B43" w:rsidP="00A2683F">
      <w:pPr>
        <w:pStyle w:val="SingleTxtG"/>
        <w:ind w:left="1701"/>
        <w:rPr>
          <w:b/>
        </w:rPr>
      </w:pPr>
      <w:r w:rsidRPr="006B69A3">
        <w:rPr>
          <w:b/>
        </w:rPr>
        <w:tab/>
      </w:r>
      <w:r w:rsidR="004960DF" w:rsidRPr="006B69A3">
        <w:rPr>
          <w:b/>
        </w:rPr>
        <w:t>Realice estudios sobre la violencia y el maltrato en el hogar, incluidos los abusos</w:t>
      </w:r>
      <w:r w:rsidR="008D243A" w:rsidRPr="006B69A3">
        <w:rPr>
          <w:b/>
        </w:rPr>
        <w:t xml:space="preserve"> sexual</w:t>
      </w:r>
      <w:r w:rsidR="004960DF" w:rsidRPr="006B69A3">
        <w:rPr>
          <w:b/>
        </w:rPr>
        <w:t>es</w:t>
      </w:r>
      <w:r w:rsidR="00BF0ACC" w:rsidRPr="006B69A3">
        <w:rPr>
          <w:b/>
        </w:rPr>
        <w:t>, a fin de determinar el alcance y la</w:t>
      </w:r>
      <w:r w:rsidR="008D243A" w:rsidRPr="006B69A3">
        <w:rPr>
          <w:b/>
        </w:rPr>
        <w:t xml:space="preserve"> natur</w:t>
      </w:r>
      <w:r w:rsidR="00BF0ACC" w:rsidRPr="006B69A3">
        <w:rPr>
          <w:b/>
        </w:rPr>
        <w:t>al</w:t>
      </w:r>
      <w:r w:rsidR="008D243A" w:rsidRPr="006B69A3">
        <w:rPr>
          <w:b/>
        </w:rPr>
        <w:t>e</w:t>
      </w:r>
      <w:r w:rsidR="00BF0ACC" w:rsidRPr="006B69A3">
        <w:rPr>
          <w:b/>
        </w:rPr>
        <w:t>za de esas</w:t>
      </w:r>
      <w:r w:rsidR="008D243A" w:rsidRPr="006B69A3">
        <w:rPr>
          <w:b/>
        </w:rPr>
        <w:t xml:space="preserve"> pr</w:t>
      </w:r>
      <w:r w:rsidR="00BF0ACC" w:rsidRPr="006B69A3">
        <w:rPr>
          <w:b/>
        </w:rPr>
        <w:t>á</w:t>
      </w:r>
      <w:r w:rsidR="008D243A" w:rsidRPr="006B69A3">
        <w:rPr>
          <w:b/>
        </w:rPr>
        <w:t>ctic</w:t>
      </w:r>
      <w:r w:rsidR="00BF0ACC" w:rsidRPr="006B69A3">
        <w:rPr>
          <w:b/>
        </w:rPr>
        <w:t>a</w:t>
      </w:r>
      <w:r w:rsidR="008D243A" w:rsidRPr="006B69A3">
        <w:rPr>
          <w:b/>
        </w:rPr>
        <w:t xml:space="preserve">s; </w:t>
      </w:r>
    </w:p>
    <w:p w:rsidR="008D243A" w:rsidRPr="006B69A3" w:rsidRDefault="00054B43" w:rsidP="00A2683F">
      <w:pPr>
        <w:pStyle w:val="SingleTxtG"/>
        <w:ind w:left="1701"/>
        <w:rPr>
          <w:b/>
        </w:rPr>
      </w:pPr>
      <w:r w:rsidRPr="006B69A3">
        <w:rPr>
          <w:b/>
        </w:rPr>
        <w:tab/>
      </w:r>
      <w:r w:rsidR="00BF0ACC" w:rsidRPr="006B69A3">
        <w:rPr>
          <w:b/>
        </w:rPr>
        <w:t xml:space="preserve">Lleve a cabo campañas de sensibilización </w:t>
      </w:r>
      <w:r w:rsidR="002D270C" w:rsidRPr="006B69A3">
        <w:rPr>
          <w:b/>
        </w:rPr>
        <w:t>con</w:t>
      </w:r>
      <w:r w:rsidR="00BF0ACC" w:rsidRPr="006B69A3">
        <w:rPr>
          <w:b/>
        </w:rPr>
        <w:t xml:space="preserve"> la participación de los niños, para prevenir y luchar contra el maltrato de que son objeto</w:t>
      </w:r>
      <w:r w:rsidR="008D243A" w:rsidRPr="006B69A3">
        <w:rPr>
          <w:b/>
        </w:rPr>
        <w:t>;</w:t>
      </w:r>
    </w:p>
    <w:p w:rsidR="008D243A" w:rsidRPr="006B69A3" w:rsidRDefault="00054B43" w:rsidP="00A2683F">
      <w:pPr>
        <w:pStyle w:val="SingleTxtG"/>
        <w:ind w:left="1701"/>
        <w:rPr>
          <w:b/>
        </w:rPr>
      </w:pPr>
      <w:r w:rsidRPr="006B69A3">
        <w:rPr>
          <w:b/>
        </w:rPr>
        <w:tab/>
      </w:r>
      <w:r w:rsidR="00BF0ACC" w:rsidRPr="006B69A3">
        <w:rPr>
          <w:b/>
        </w:rPr>
        <w:t>Vele por que todas las víctimas tengan acceso a programas de recuperación y reintegración</w:t>
      </w:r>
      <w:r w:rsidR="008D243A" w:rsidRPr="006B69A3">
        <w:rPr>
          <w:b/>
        </w:rPr>
        <w:t xml:space="preserve"> social;</w:t>
      </w:r>
    </w:p>
    <w:p w:rsidR="008D243A" w:rsidRPr="006B69A3" w:rsidRDefault="00054B43" w:rsidP="00A2683F">
      <w:pPr>
        <w:pStyle w:val="SingleTxtG"/>
        <w:ind w:left="1701"/>
        <w:rPr>
          <w:b/>
        </w:rPr>
      </w:pPr>
      <w:r w:rsidRPr="006B69A3">
        <w:rPr>
          <w:b/>
        </w:rPr>
        <w:tab/>
      </w:r>
      <w:r w:rsidR="008D243A" w:rsidRPr="006B69A3">
        <w:rPr>
          <w:b/>
        </w:rPr>
        <w:t>Establ</w:t>
      </w:r>
      <w:r w:rsidR="00BF0ACC" w:rsidRPr="006B69A3">
        <w:rPr>
          <w:b/>
        </w:rPr>
        <w:t>ezca</w:t>
      </w:r>
      <w:r w:rsidR="008D243A" w:rsidRPr="006B69A3">
        <w:rPr>
          <w:b/>
        </w:rPr>
        <w:t xml:space="preserve"> proced</w:t>
      </w:r>
      <w:r w:rsidR="00BF0ACC" w:rsidRPr="006B69A3">
        <w:rPr>
          <w:b/>
        </w:rPr>
        <w:t>imientos y</w:t>
      </w:r>
      <w:r w:rsidR="008D243A" w:rsidRPr="006B69A3">
        <w:rPr>
          <w:b/>
        </w:rPr>
        <w:t xml:space="preserve"> mecanism</w:t>
      </w:r>
      <w:r w:rsidR="00BF0ACC" w:rsidRPr="006B69A3">
        <w:rPr>
          <w:b/>
        </w:rPr>
        <w:t>o</w:t>
      </w:r>
      <w:r w:rsidR="008D243A" w:rsidRPr="006B69A3">
        <w:rPr>
          <w:b/>
        </w:rPr>
        <w:t xml:space="preserve">s </w:t>
      </w:r>
      <w:r w:rsidR="00BF0ACC" w:rsidRPr="006B69A3">
        <w:rPr>
          <w:b/>
        </w:rPr>
        <w:t xml:space="preserve">efectivos para </w:t>
      </w:r>
      <w:r w:rsidR="008D243A" w:rsidRPr="006B69A3">
        <w:rPr>
          <w:b/>
        </w:rPr>
        <w:t>reci</w:t>
      </w:r>
      <w:r w:rsidR="00BF0ACC" w:rsidRPr="006B69A3">
        <w:rPr>
          <w:b/>
        </w:rPr>
        <w:t>bir</w:t>
      </w:r>
      <w:r w:rsidR="008D243A" w:rsidRPr="006B69A3">
        <w:rPr>
          <w:b/>
        </w:rPr>
        <w:t xml:space="preserve">, </w:t>
      </w:r>
      <w:r w:rsidR="00BF0ACC" w:rsidRPr="006B69A3">
        <w:rPr>
          <w:b/>
        </w:rPr>
        <w:t>supervis</w:t>
      </w:r>
      <w:r w:rsidR="002D270C" w:rsidRPr="006B69A3">
        <w:rPr>
          <w:b/>
        </w:rPr>
        <w:t>a</w:t>
      </w:r>
      <w:r w:rsidR="00BF0ACC" w:rsidRPr="006B69A3">
        <w:rPr>
          <w:b/>
        </w:rPr>
        <w:t>r e</w:t>
      </w:r>
      <w:r w:rsidR="008D243A" w:rsidRPr="006B69A3">
        <w:rPr>
          <w:b/>
        </w:rPr>
        <w:t xml:space="preserve"> investiga</w:t>
      </w:r>
      <w:r w:rsidR="00BF0ACC" w:rsidRPr="006B69A3">
        <w:rPr>
          <w:b/>
        </w:rPr>
        <w:t>r las denuncias y para</w:t>
      </w:r>
      <w:r w:rsidR="008D243A" w:rsidRPr="006B69A3">
        <w:rPr>
          <w:b/>
        </w:rPr>
        <w:t xml:space="preserve"> interveni</w:t>
      </w:r>
      <w:r w:rsidR="00BF0ACC" w:rsidRPr="006B69A3">
        <w:rPr>
          <w:b/>
        </w:rPr>
        <w:t>r</w:t>
      </w:r>
      <w:r w:rsidR="008D243A" w:rsidRPr="006B69A3">
        <w:rPr>
          <w:b/>
        </w:rPr>
        <w:t xml:space="preserve"> </w:t>
      </w:r>
      <w:r w:rsidR="00BF0ACC" w:rsidRPr="006B69A3">
        <w:rPr>
          <w:b/>
        </w:rPr>
        <w:t>cuando sea</w:t>
      </w:r>
      <w:r w:rsidR="008D243A" w:rsidRPr="006B69A3">
        <w:rPr>
          <w:b/>
        </w:rPr>
        <w:t xml:space="preserve"> neces</w:t>
      </w:r>
      <w:r w:rsidR="00BF0ACC" w:rsidRPr="006B69A3">
        <w:rPr>
          <w:b/>
        </w:rPr>
        <w:t>ario</w:t>
      </w:r>
      <w:r w:rsidR="008D243A" w:rsidRPr="006B69A3">
        <w:rPr>
          <w:b/>
        </w:rPr>
        <w:t>;</w:t>
      </w:r>
    </w:p>
    <w:p w:rsidR="008D243A" w:rsidRPr="006B69A3" w:rsidRDefault="00054B43" w:rsidP="00A2683F">
      <w:pPr>
        <w:pStyle w:val="SingleTxtG"/>
        <w:ind w:left="1701"/>
        <w:rPr>
          <w:b/>
        </w:rPr>
      </w:pPr>
      <w:r w:rsidRPr="006B69A3">
        <w:rPr>
          <w:b/>
        </w:rPr>
        <w:tab/>
      </w:r>
      <w:r w:rsidR="008D243A" w:rsidRPr="006B69A3">
        <w:rPr>
          <w:b/>
        </w:rPr>
        <w:t>Investig</w:t>
      </w:r>
      <w:r w:rsidR="00BF0ACC" w:rsidRPr="006B69A3">
        <w:rPr>
          <w:b/>
        </w:rPr>
        <w:t>u</w:t>
      </w:r>
      <w:r w:rsidR="008D243A" w:rsidRPr="006B69A3">
        <w:rPr>
          <w:b/>
        </w:rPr>
        <w:t>e ef</w:t>
      </w:r>
      <w:r w:rsidR="00BF0ACC" w:rsidRPr="006B69A3">
        <w:rPr>
          <w:b/>
        </w:rPr>
        <w:t>i</w:t>
      </w:r>
      <w:r w:rsidR="008D243A" w:rsidRPr="006B69A3">
        <w:rPr>
          <w:b/>
        </w:rPr>
        <w:t>c</w:t>
      </w:r>
      <w:r w:rsidR="00BF0ACC" w:rsidRPr="006B69A3">
        <w:rPr>
          <w:b/>
        </w:rPr>
        <w:t>azmente los casos de</w:t>
      </w:r>
      <w:r w:rsidR="008D243A" w:rsidRPr="006B69A3">
        <w:rPr>
          <w:b/>
        </w:rPr>
        <w:t xml:space="preserve"> violenc</w:t>
      </w:r>
      <w:r w:rsidR="00BF0ACC" w:rsidRPr="006B69A3">
        <w:rPr>
          <w:b/>
        </w:rPr>
        <w:t>ia</w:t>
      </w:r>
      <w:r w:rsidR="008D243A" w:rsidRPr="006B69A3">
        <w:rPr>
          <w:b/>
        </w:rPr>
        <w:t xml:space="preserve"> </w:t>
      </w:r>
      <w:r w:rsidR="00BF0ACC" w:rsidRPr="006B69A3">
        <w:rPr>
          <w:b/>
        </w:rPr>
        <w:t xml:space="preserve">y maltrato a los niños en el hogar, </w:t>
      </w:r>
      <w:r w:rsidR="008D243A" w:rsidRPr="006B69A3">
        <w:rPr>
          <w:b/>
        </w:rPr>
        <w:t>inclu</w:t>
      </w:r>
      <w:r w:rsidR="00BF0ACC" w:rsidRPr="006B69A3">
        <w:rPr>
          <w:b/>
        </w:rPr>
        <w:t>i</w:t>
      </w:r>
      <w:r w:rsidR="008D243A" w:rsidRPr="006B69A3">
        <w:rPr>
          <w:b/>
        </w:rPr>
        <w:t>d</w:t>
      </w:r>
      <w:r w:rsidR="00BF0ACC" w:rsidRPr="006B69A3">
        <w:rPr>
          <w:b/>
        </w:rPr>
        <w:t>os los</w:t>
      </w:r>
      <w:r w:rsidR="008D243A" w:rsidRPr="006B69A3">
        <w:rPr>
          <w:b/>
        </w:rPr>
        <w:t xml:space="preserve"> abus</w:t>
      </w:r>
      <w:r w:rsidR="00BF0ACC" w:rsidRPr="006B69A3">
        <w:rPr>
          <w:b/>
        </w:rPr>
        <w:t>os sexuales</w:t>
      </w:r>
      <w:r w:rsidR="008D243A" w:rsidRPr="006B69A3">
        <w:rPr>
          <w:b/>
        </w:rPr>
        <w:t xml:space="preserve">, </w:t>
      </w:r>
      <w:r w:rsidR="00BF0ACC" w:rsidRPr="006B69A3">
        <w:rPr>
          <w:b/>
        </w:rPr>
        <w:t>mediante un procedimiento judicial y de investigación que sea respetuoso</w:t>
      </w:r>
      <w:r w:rsidR="00C01ACE" w:rsidRPr="006B69A3">
        <w:rPr>
          <w:b/>
        </w:rPr>
        <w:t xml:space="preserve"> d</w:t>
      </w:r>
      <w:r w:rsidR="00BF0ACC" w:rsidRPr="006B69A3">
        <w:rPr>
          <w:b/>
        </w:rPr>
        <w:t>el niño</w:t>
      </w:r>
      <w:r w:rsidR="00C01ACE" w:rsidRPr="006B69A3">
        <w:rPr>
          <w:b/>
        </w:rPr>
        <w:t xml:space="preserve"> a fin de garantizar</w:t>
      </w:r>
      <w:r w:rsidR="008D243A" w:rsidRPr="006B69A3">
        <w:rPr>
          <w:b/>
        </w:rPr>
        <w:t xml:space="preserve"> </w:t>
      </w:r>
      <w:r w:rsidR="00C01ACE" w:rsidRPr="006B69A3">
        <w:rPr>
          <w:b/>
        </w:rPr>
        <w:t>una mejor atención y</w:t>
      </w:r>
      <w:r w:rsidR="008D243A" w:rsidRPr="006B69A3">
        <w:rPr>
          <w:b/>
        </w:rPr>
        <w:t xml:space="preserve"> protec</w:t>
      </w:r>
      <w:r w:rsidR="00C01ACE" w:rsidRPr="006B69A3">
        <w:rPr>
          <w:b/>
        </w:rPr>
        <w:t>c</w:t>
      </w:r>
      <w:r w:rsidR="008D243A" w:rsidRPr="006B69A3">
        <w:rPr>
          <w:b/>
        </w:rPr>
        <w:t>i</w:t>
      </w:r>
      <w:r w:rsidR="00C01ACE" w:rsidRPr="006B69A3">
        <w:rPr>
          <w:b/>
        </w:rPr>
        <w:t>ó</w:t>
      </w:r>
      <w:r w:rsidR="008D243A" w:rsidRPr="006B69A3">
        <w:rPr>
          <w:b/>
        </w:rPr>
        <w:t xml:space="preserve">n </w:t>
      </w:r>
      <w:r w:rsidR="00C01ACE" w:rsidRPr="006B69A3">
        <w:rPr>
          <w:b/>
        </w:rPr>
        <w:t>a las</w:t>
      </w:r>
      <w:r w:rsidR="008D243A" w:rsidRPr="006B69A3">
        <w:rPr>
          <w:b/>
        </w:rPr>
        <w:t xml:space="preserve"> v</w:t>
      </w:r>
      <w:r w:rsidR="00C01ACE" w:rsidRPr="006B69A3">
        <w:rPr>
          <w:b/>
        </w:rPr>
        <w:t>í</w:t>
      </w:r>
      <w:r w:rsidR="008D243A" w:rsidRPr="006B69A3">
        <w:rPr>
          <w:b/>
        </w:rPr>
        <w:t>ctim</w:t>
      </w:r>
      <w:r w:rsidR="00C01ACE" w:rsidRPr="006B69A3">
        <w:rPr>
          <w:b/>
        </w:rPr>
        <w:t>a</w:t>
      </w:r>
      <w:r w:rsidR="008D243A" w:rsidRPr="006B69A3">
        <w:rPr>
          <w:b/>
        </w:rPr>
        <w:t xml:space="preserve">s, </w:t>
      </w:r>
      <w:r w:rsidR="00C01ACE" w:rsidRPr="006B69A3">
        <w:rPr>
          <w:b/>
        </w:rPr>
        <w:t>defendiendo en particular su derecho a la intimidad</w:t>
      </w:r>
      <w:r w:rsidR="008D243A" w:rsidRPr="006B69A3">
        <w:rPr>
          <w:b/>
        </w:rPr>
        <w:t>.</w:t>
      </w:r>
    </w:p>
    <w:p w:rsidR="008D243A" w:rsidRPr="006B69A3" w:rsidRDefault="00C01ACE" w:rsidP="008D243A">
      <w:pPr>
        <w:pStyle w:val="SingleTxtG"/>
      </w:pPr>
      <w:r w:rsidRPr="006B69A3">
        <w:t>189.</w:t>
      </w:r>
      <w:r w:rsidRPr="006B69A3">
        <w:tab/>
        <w:t>E</w:t>
      </w:r>
      <w:r w:rsidR="008D243A" w:rsidRPr="006B69A3">
        <w:t xml:space="preserve">n 2001 </w:t>
      </w:r>
      <w:r w:rsidRPr="006B69A3">
        <w:t>se llevó a cabo un e</w:t>
      </w:r>
      <w:r w:rsidR="008D243A" w:rsidRPr="006B69A3">
        <w:t>stud</w:t>
      </w:r>
      <w:r w:rsidRPr="006B69A3">
        <w:t>io</w:t>
      </w:r>
      <w:r w:rsidR="008D243A" w:rsidRPr="006B69A3">
        <w:t xml:space="preserve"> </w:t>
      </w:r>
      <w:r w:rsidRPr="006B69A3">
        <w:t xml:space="preserve">de </w:t>
      </w:r>
      <w:r w:rsidR="004F3C1D" w:rsidRPr="006B69A3">
        <w:t xml:space="preserve">la </w:t>
      </w:r>
      <w:r w:rsidRPr="006B69A3">
        <w:t>gestión de la</w:t>
      </w:r>
      <w:r w:rsidR="008D243A" w:rsidRPr="006B69A3">
        <w:t xml:space="preserve"> informa</w:t>
      </w:r>
      <w:r w:rsidRPr="006B69A3">
        <w:t>c</w:t>
      </w:r>
      <w:r w:rsidR="008D243A" w:rsidRPr="006B69A3">
        <w:t>i</w:t>
      </w:r>
      <w:r w:rsidRPr="006B69A3">
        <w:t>ó</w:t>
      </w:r>
      <w:r w:rsidR="008D243A" w:rsidRPr="006B69A3">
        <w:t xml:space="preserve">n </w:t>
      </w:r>
      <w:r w:rsidRPr="006B69A3">
        <w:t>y de las pautas de</w:t>
      </w:r>
      <w:r w:rsidR="002D270C" w:rsidRPr="006B69A3">
        <w:t>l</w:t>
      </w:r>
      <w:r w:rsidRPr="006B69A3">
        <w:t xml:space="preserve"> maltrato infantil en</w:t>
      </w:r>
      <w:r w:rsidR="008D243A" w:rsidRPr="006B69A3">
        <w:t xml:space="preserve"> Seychelles. </w:t>
      </w:r>
      <w:r w:rsidRPr="006B69A3">
        <w:t xml:space="preserve">Su objetivo consistía en </w:t>
      </w:r>
      <w:r w:rsidR="008D243A" w:rsidRPr="006B69A3">
        <w:t>identif</w:t>
      </w:r>
      <w:r w:rsidRPr="006B69A3">
        <w:t>icar los puntos fuertes y débiles de los datos</w:t>
      </w:r>
      <w:r w:rsidR="008D243A" w:rsidRPr="006B69A3">
        <w:t xml:space="preserve"> exist</w:t>
      </w:r>
      <w:r w:rsidRPr="006B69A3">
        <w:t>e</w:t>
      </w:r>
      <w:r w:rsidR="008D243A" w:rsidRPr="006B69A3">
        <w:t>n</w:t>
      </w:r>
      <w:r w:rsidRPr="006B69A3">
        <w:t>tes</w:t>
      </w:r>
      <w:r w:rsidR="008D243A" w:rsidRPr="006B69A3">
        <w:t>/</w:t>
      </w:r>
      <w:r w:rsidRPr="006B69A3">
        <w:t>mantenimiento de los archivos</w:t>
      </w:r>
      <w:r w:rsidR="008D243A" w:rsidRPr="006B69A3">
        <w:t>/ge</w:t>
      </w:r>
      <w:r w:rsidRPr="006B69A3">
        <w:t xml:space="preserve">stión de la </w:t>
      </w:r>
      <w:r w:rsidR="008D243A" w:rsidRPr="006B69A3">
        <w:t>informa</w:t>
      </w:r>
      <w:r w:rsidRPr="006B69A3">
        <w:t>c</w:t>
      </w:r>
      <w:r w:rsidR="008D243A" w:rsidRPr="006B69A3">
        <w:t>i</w:t>
      </w:r>
      <w:r w:rsidRPr="006B69A3">
        <w:t>ón</w:t>
      </w:r>
      <w:r w:rsidR="008D243A" w:rsidRPr="006B69A3">
        <w:t xml:space="preserve"> </w:t>
      </w:r>
      <w:r w:rsidRPr="006B69A3">
        <w:t>sobre maltrato infantil</w:t>
      </w:r>
      <w:r w:rsidR="008D243A" w:rsidRPr="006B69A3">
        <w:t xml:space="preserve"> </w:t>
      </w:r>
      <w:r w:rsidRPr="006B69A3">
        <w:t xml:space="preserve">y obtener un panorama de las </w:t>
      </w:r>
      <w:r w:rsidR="002D270C" w:rsidRPr="006B69A3">
        <w:t>tendencias</w:t>
      </w:r>
      <w:r w:rsidRPr="006B69A3">
        <w:t xml:space="preserve"> actuales </w:t>
      </w:r>
      <w:r w:rsidR="002D270C" w:rsidRPr="006B69A3">
        <w:t>en esa esfera</w:t>
      </w:r>
      <w:r w:rsidRPr="006B69A3">
        <w:t xml:space="preserve"> y </w:t>
      </w:r>
      <w:r w:rsidR="002D270C" w:rsidRPr="006B69A3">
        <w:t>el tratamiento</w:t>
      </w:r>
      <w:r w:rsidR="008D243A" w:rsidRPr="006B69A3">
        <w:t xml:space="preserve"> ini</w:t>
      </w:r>
      <w:r w:rsidRPr="006B69A3">
        <w:t>c</w:t>
      </w:r>
      <w:r w:rsidR="002D270C" w:rsidRPr="006B69A3">
        <w:t>ial</w:t>
      </w:r>
      <w:r w:rsidR="00F26A9E" w:rsidRPr="006B69A3">
        <w:t xml:space="preserve"> </w:t>
      </w:r>
      <w:r w:rsidR="002D270C" w:rsidRPr="006B69A3">
        <w:t>de</w:t>
      </w:r>
      <w:r w:rsidRPr="006B69A3">
        <w:t xml:space="preserve"> los casos recogidos en</w:t>
      </w:r>
      <w:r w:rsidR="008D243A" w:rsidRPr="006B69A3">
        <w:t xml:space="preserve"> Seychelles. </w:t>
      </w:r>
      <w:r w:rsidR="00B43033" w:rsidRPr="006B69A3">
        <w:t>El tipo más</w:t>
      </w:r>
      <w:r w:rsidR="008D243A" w:rsidRPr="006B69A3">
        <w:t xml:space="preserve"> com</w:t>
      </w:r>
      <w:r w:rsidR="00B43033" w:rsidRPr="006B69A3">
        <w:t>ú</w:t>
      </w:r>
      <w:r w:rsidR="008D243A" w:rsidRPr="006B69A3">
        <w:t xml:space="preserve">n </w:t>
      </w:r>
      <w:r w:rsidR="00B43033" w:rsidRPr="006B69A3">
        <w:t>de maltrato fueron los abusos</w:t>
      </w:r>
      <w:r w:rsidR="008D243A" w:rsidRPr="006B69A3">
        <w:t xml:space="preserve"> sexual</w:t>
      </w:r>
      <w:r w:rsidR="00B43033" w:rsidRPr="006B69A3">
        <w:t>es</w:t>
      </w:r>
      <w:r w:rsidR="008D243A" w:rsidRPr="006B69A3">
        <w:t xml:space="preserve">. </w:t>
      </w:r>
      <w:r w:rsidR="00B43033" w:rsidRPr="006B69A3">
        <w:t>E</w:t>
      </w:r>
      <w:r w:rsidR="008D243A" w:rsidRPr="006B69A3">
        <w:t xml:space="preserve">n 2000, </w:t>
      </w:r>
      <w:r w:rsidR="00B43033" w:rsidRPr="006B69A3">
        <w:t>los abusos sexuales representaron el</w:t>
      </w:r>
      <w:r w:rsidR="008D243A" w:rsidRPr="006B69A3">
        <w:t xml:space="preserve"> 53</w:t>
      </w:r>
      <w:r w:rsidR="00B43033" w:rsidRPr="006B69A3">
        <w:t>% del</w:t>
      </w:r>
      <w:r w:rsidR="008D243A" w:rsidRPr="006B69A3">
        <w:t xml:space="preserve"> total</w:t>
      </w:r>
      <w:r w:rsidR="00B43033" w:rsidRPr="006B69A3">
        <w:t xml:space="preserve"> de los casos de maltrato</w:t>
      </w:r>
      <w:r w:rsidR="008D243A" w:rsidRPr="006B69A3">
        <w:t>.</w:t>
      </w:r>
    </w:p>
    <w:p w:rsidR="008D243A" w:rsidRPr="006B69A3" w:rsidRDefault="008D243A" w:rsidP="008D243A">
      <w:pPr>
        <w:pStyle w:val="SingleTxtG"/>
      </w:pPr>
      <w:r w:rsidRPr="006B69A3">
        <w:t>190.</w:t>
      </w:r>
      <w:r w:rsidRPr="006B69A3">
        <w:tab/>
      </w:r>
      <w:r w:rsidR="004F3C1D" w:rsidRPr="006B69A3">
        <w:t>Las O</w:t>
      </w:r>
      <w:r w:rsidRPr="006B69A3">
        <w:t xml:space="preserve">NG </w:t>
      </w:r>
      <w:r w:rsidR="004F3C1D" w:rsidRPr="006B69A3">
        <w:t>y el Es</w:t>
      </w:r>
      <w:r w:rsidRPr="006B69A3">
        <w:t>ta</w:t>
      </w:r>
      <w:r w:rsidR="004F3C1D" w:rsidRPr="006B69A3">
        <w:t>do</w:t>
      </w:r>
      <w:r w:rsidRPr="006B69A3">
        <w:t xml:space="preserve"> ha</w:t>
      </w:r>
      <w:r w:rsidR="004F3C1D" w:rsidRPr="006B69A3">
        <w:t>n</w:t>
      </w:r>
      <w:r w:rsidRPr="006B69A3">
        <w:t xml:space="preserve"> </w:t>
      </w:r>
      <w:r w:rsidR="004F3C1D" w:rsidRPr="006B69A3">
        <w:t xml:space="preserve">colaborado en campañas de sensibilización y formación, tanto con </w:t>
      </w:r>
      <w:r w:rsidRPr="006B69A3">
        <w:t>adult</w:t>
      </w:r>
      <w:r w:rsidR="004F3C1D" w:rsidRPr="006B69A3">
        <w:t>o</w:t>
      </w:r>
      <w:r w:rsidRPr="006B69A3">
        <w:t xml:space="preserve">s </w:t>
      </w:r>
      <w:r w:rsidR="004F3C1D" w:rsidRPr="006B69A3">
        <w:t>como con niños</w:t>
      </w:r>
      <w:r w:rsidRPr="006B69A3">
        <w:t xml:space="preserve">. </w:t>
      </w:r>
      <w:r w:rsidR="004F3C1D" w:rsidRPr="006B69A3">
        <w:t xml:space="preserve">El Consejo Nacional de </w:t>
      </w:r>
      <w:smartTag w:uri="urn:schemas-microsoft-com:office:smarttags" w:element="PersonName">
        <w:smartTagPr>
          <w:attr w:name="ProductID" w:val="la Infancia"/>
        </w:smartTagPr>
        <w:r w:rsidR="004F3C1D" w:rsidRPr="006B69A3">
          <w:t>la Infancia</w:t>
        </w:r>
      </w:smartTag>
      <w:r w:rsidR="002D270C" w:rsidRPr="006B69A3">
        <w:t>, por ejemplo,</w:t>
      </w:r>
      <w:r w:rsidR="00054B43" w:rsidRPr="006B69A3">
        <w:t xml:space="preserve"> </w:t>
      </w:r>
      <w:r w:rsidR="004F3C1D" w:rsidRPr="006B69A3">
        <w:t xml:space="preserve">organiza cada año una </w:t>
      </w:r>
      <w:r w:rsidR="00054B43" w:rsidRPr="006B69A3">
        <w:t>"</w:t>
      </w:r>
      <w:r w:rsidR="004F3C1D" w:rsidRPr="006B69A3">
        <w:t>Semana de protección del niño</w:t>
      </w:r>
      <w:r w:rsidR="00054B43" w:rsidRPr="006B69A3">
        <w:t>"</w:t>
      </w:r>
      <w:r w:rsidR="004F3C1D" w:rsidRPr="006B69A3">
        <w:t>, con la</w:t>
      </w:r>
      <w:r w:rsidRPr="006B69A3">
        <w:t xml:space="preserve"> participa</w:t>
      </w:r>
      <w:r w:rsidR="004F3C1D" w:rsidRPr="006B69A3">
        <w:t>c</w:t>
      </w:r>
      <w:r w:rsidRPr="006B69A3">
        <w:t>i</w:t>
      </w:r>
      <w:r w:rsidR="004F3C1D" w:rsidRPr="006B69A3">
        <w:t>ón</w:t>
      </w:r>
      <w:r w:rsidRPr="006B69A3">
        <w:t xml:space="preserve"> </w:t>
      </w:r>
      <w:r w:rsidR="004F3C1D" w:rsidRPr="006B69A3">
        <w:t xml:space="preserve">de todos los colaboradores en las tareas de </w:t>
      </w:r>
      <w:r w:rsidRPr="006B69A3">
        <w:t>protec</w:t>
      </w:r>
      <w:r w:rsidR="004F3C1D" w:rsidRPr="006B69A3">
        <w:t>ción de la infancia y de los propios niños, a fin de luchar contra el maltrato infantil</w:t>
      </w:r>
      <w:r w:rsidRPr="006B69A3">
        <w:t xml:space="preserve">. </w:t>
      </w:r>
      <w:r w:rsidR="004F3C1D" w:rsidRPr="006B69A3">
        <w:t>Es</w:t>
      </w:r>
      <w:r w:rsidR="002D270C" w:rsidRPr="006B69A3">
        <w:t>as jornadas</w:t>
      </w:r>
      <w:r w:rsidR="004F3C1D" w:rsidRPr="006B69A3">
        <w:t xml:space="preserve"> recibe</w:t>
      </w:r>
      <w:r w:rsidR="002D270C" w:rsidRPr="006B69A3">
        <w:t>n</w:t>
      </w:r>
      <w:r w:rsidR="004F3C1D" w:rsidRPr="006B69A3">
        <w:t xml:space="preserve"> mucha</w:t>
      </w:r>
      <w:r w:rsidRPr="006B69A3">
        <w:t xml:space="preserve"> publici</w:t>
      </w:r>
      <w:r w:rsidR="004F3C1D" w:rsidRPr="006B69A3">
        <w:t>dad</w:t>
      </w:r>
      <w:r w:rsidRPr="006B69A3">
        <w:t>.</w:t>
      </w:r>
    </w:p>
    <w:p w:rsidR="008D243A" w:rsidRPr="006B69A3" w:rsidRDefault="008D243A" w:rsidP="008D243A">
      <w:pPr>
        <w:pStyle w:val="SingleTxtG"/>
      </w:pPr>
      <w:r w:rsidRPr="006B69A3">
        <w:t>191.</w:t>
      </w:r>
      <w:r w:rsidRPr="006B69A3">
        <w:tab/>
      </w:r>
      <w:r w:rsidR="00653FCB" w:rsidRPr="006B69A3">
        <w:t xml:space="preserve">El Consejo </w:t>
      </w:r>
      <w:r w:rsidRPr="006B69A3">
        <w:t>ha coordina</w:t>
      </w:r>
      <w:r w:rsidR="00653FCB" w:rsidRPr="006B69A3">
        <w:t>do un grupo interinstitucional para</w:t>
      </w:r>
      <w:r w:rsidRPr="006B69A3">
        <w:t xml:space="preserve"> respond</w:t>
      </w:r>
      <w:r w:rsidR="00653FCB" w:rsidRPr="006B69A3">
        <w:t xml:space="preserve">er al Estudio Mundial </w:t>
      </w:r>
      <w:r w:rsidR="00696A59" w:rsidRPr="006B69A3">
        <w:t xml:space="preserve">del Secretario General </w:t>
      </w:r>
      <w:r w:rsidR="00653FCB" w:rsidRPr="006B69A3">
        <w:t>de las Naciones</w:t>
      </w:r>
      <w:r w:rsidRPr="006B69A3">
        <w:t xml:space="preserve"> Unid</w:t>
      </w:r>
      <w:r w:rsidR="00653FCB" w:rsidRPr="006B69A3">
        <w:t xml:space="preserve">as sobre </w:t>
      </w:r>
      <w:smartTag w:uri="urn:schemas-microsoft-com:office:smarttags" w:element="PersonName">
        <w:smartTagPr>
          <w:attr w:name="ProductID" w:val="la Violencia"/>
        </w:smartTagPr>
        <w:r w:rsidR="00653FCB" w:rsidRPr="006B69A3">
          <w:t>la</w:t>
        </w:r>
        <w:r w:rsidRPr="006B69A3">
          <w:t xml:space="preserve"> Violenc</w:t>
        </w:r>
        <w:r w:rsidR="00653FCB" w:rsidRPr="006B69A3">
          <w:t>ia</w:t>
        </w:r>
      </w:smartTag>
      <w:r w:rsidR="00653FCB" w:rsidRPr="006B69A3">
        <w:t xml:space="preserve"> contra los Niños y</w:t>
      </w:r>
      <w:r w:rsidRPr="006B69A3">
        <w:t xml:space="preserve"> ha prepar</w:t>
      </w:r>
      <w:r w:rsidR="00653FCB" w:rsidRPr="006B69A3">
        <w:t>a</w:t>
      </w:r>
      <w:r w:rsidRPr="006B69A3">
        <w:t>d</w:t>
      </w:r>
      <w:r w:rsidR="00653FCB" w:rsidRPr="006B69A3">
        <w:t>o a dos niños para asistir a la consulta</w:t>
      </w:r>
      <w:r w:rsidRPr="006B69A3">
        <w:t xml:space="preserve"> </w:t>
      </w:r>
      <w:r w:rsidR="00653FCB" w:rsidRPr="006B69A3">
        <w:t>s</w:t>
      </w:r>
      <w:r w:rsidRPr="006B69A3">
        <w:t xml:space="preserve">ubregional </w:t>
      </w:r>
      <w:r w:rsidR="00653FCB" w:rsidRPr="006B69A3">
        <w:t>al respecto</w:t>
      </w:r>
      <w:r w:rsidRPr="006B69A3">
        <w:t>.</w:t>
      </w:r>
    </w:p>
    <w:p w:rsidR="008D243A" w:rsidRPr="006B69A3" w:rsidRDefault="008D243A" w:rsidP="008D243A">
      <w:pPr>
        <w:pStyle w:val="SingleTxtG"/>
      </w:pPr>
      <w:r w:rsidRPr="006B69A3">
        <w:t>192.</w:t>
      </w:r>
      <w:r w:rsidRPr="006B69A3">
        <w:tab/>
      </w:r>
      <w:r w:rsidR="00653FCB" w:rsidRPr="006B69A3">
        <w:t xml:space="preserve">El Consejo ha puesto en marcha un procedimiento de admisión con personal competente </w:t>
      </w:r>
      <w:r w:rsidR="00696A59" w:rsidRPr="006B69A3">
        <w:t>encargado</w:t>
      </w:r>
      <w:r w:rsidR="00653FCB" w:rsidRPr="006B69A3">
        <w:t xml:space="preserve"> de recibir </w:t>
      </w:r>
      <w:r w:rsidR="00696A59" w:rsidRPr="006B69A3">
        <w:t xml:space="preserve">los </w:t>
      </w:r>
      <w:r w:rsidR="00653FCB" w:rsidRPr="006B69A3">
        <w:t>informes de malos tratos e injusticias cometid</w:t>
      </w:r>
      <w:r w:rsidR="002D270C" w:rsidRPr="006B69A3">
        <w:t>o</w:t>
      </w:r>
      <w:r w:rsidR="00653FCB" w:rsidRPr="006B69A3">
        <w:t>s contra los niños,</w:t>
      </w:r>
      <w:r w:rsidRPr="006B69A3">
        <w:t xml:space="preserve"> </w:t>
      </w:r>
      <w:r w:rsidR="00696A59" w:rsidRPr="006B69A3">
        <w:t>seguido</w:t>
      </w:r>
      <w:r w:rsidR="00653FCB" w:rsidRPr="006B69A3">
        <w:t xml:space="preserve"> de un procedimiento</w:t>
      </w:r>
      <w:r w:rsidRPr="006B69A3">
        <w:t xml:space="preserve"> efectiv</w:t>
      </w:r>
      <w:r w:rsidR="00653FCB" w:rsidRPr="006B69A3">
        <w:t>o de remisión</w:t>
      </w:r>
      <w:r w:rsidRPr="006B69A3">
        <w:t>.</w:t>
      </w:r>
    </w:p>
    <w:p w:rsidR="008D243A" w:rsidRPr="006B69A3" w:rsidRDefault="008D243A" w:rsidP="008D243A">
      <w:pPr>
        <w:pStyle w:val="SingleTxtG"/>
      </w:pPr>
      <w:r w:rsidRPr="006B69A3">
        <w:t>193.</w:t>
      </w:r>
      <w:r w:rsidRPr="006B69A3">
        <w:tab/>
      </w:r>
      <w:r w:rsidR="00653FCB" w:rsidRPr="006B69A3">
        <w:t>La creación en</w:t>
      </w:r>
      <w:r w:rsidR="00B17C2F" w:rsidRPr="006B69A3">
        <w:t xml:space="preserve"> 1998 del </w:t>
      </w:r>
      <w:r w:rsidR="00790DAC" w:rsidRPr="006B69A3">
        <w:t>T</w:t>
      </w:r>
      <w:r w:rsidR="00B17C2F" w:rsidRPr="006B69A3">
        <w:t xml:space="preserve">ribunal de </w:t>
      </w:r>
      <w:smartTag w:uri="urn:schemas-microsoft-com:office:smarttags" w:element="PersonName">
        <w:smartTagPr>
          <w:attr w:name="ProductID" w:val="la Familia"/>
        </w:smartTagPr>
        <w:r w:rsidR="00B17C2F" w:rsidRPr="006B69A3">
          <w:t>la</w:t>
        </w:r>
        <w:r w:rsidRPr="006B69A3">
          <w:t xml:space="preserve"> Famil</w:t>
        </w:r>
        <w:r w:rsidR="00B17C2F" w:rsidRPr="006B69A3">
          <w:t>ia</w:t>
        </w:r>
      </w:smartTag>
      <w:r w:rsidR="00B17C2F" w:rsidRPr="006B69A3">
        <w:t xml:space="preserve"> y la promulgación de nuevas leyes como</w:t>
      </w:r>
      <w:r w:rsidRPr="006B69A3">
        <w:t xml:space="preserve"> </w:t>
      </w:r>
      <w:smartTag w:uri="urn:schemas-microsoft-com:office:smarttags" w:element="PersonName">
        <w:smartTagPr>
          <w:attr w:name="ProductID" w:val="la Ley"/>
        </w:smartTagPr>
        <w:r w:rsidRPr="006B69A3">
          <w:t>la</w:t>
        </w:r>
        <w:r w:rsidR="00B17C2F" w:rsidRPr="006B69A3">
          <w:t xml:space="preserve"> Ley</w:t>
        </w:r>
      </w:smartTag>
      <w:r w:rsidR="00B17C2F" w:rsidRPr="006B69A3">
        <w:t xml:space="preserve"> de violencia</w:t>
      </w:r>
      <w:r w:rsidRPr="006B69A3">
        <w:t xml:space="preserve"> </w:t>
      </w:r>
      <w:r w:rsidR="00B17C2F" w:rsidRPr="006B69A3">
        <w:t>f</w:t>
      </w:r>
      <w:r w:rsidRPr="006B69A3">
        <w:t>amil</w:t>
      </w:r>
      <w:r w:rsidR="00B17C2F" w:rsidRPr="006B69A3">
        <w:t>iar</w:t>
      </w:r>
      <w:r w:rsidRPr="006B69A3">
        <w:t xml:space="preserve"> (</w:t>
      </w:r>
      <w:r w:rsidR="00B17C2F" w:rsidRPr="006B69A3">
        <w:t>p</w:t>
      </w:r>
      <w:r w:rsidRPr="006B69A3">
        <w:t>rotec</w:t>
      </w:r>
      <w:r w:rsidR="00B17C2F" w:rsidRPr="006B69A3">
        <w:t>c</w:t>
      </w:r>
      <w:r w:rsidRPr="006B69A3">
        <w:t>i</w:t>
      </w:r>
      <w:r w:rsidR="00B17C2F" w:rsidRPr="006B69A3">
        <w:t>ó</w:t>
      </w:r>
      <w:r w:rsidRPr="006B69A3">
        <w:t xml:space="preserve">n </w:t>
      </w:r>
      <w:r w:rsidR="00B17C2F" w:rsidRPr="006B69A3">
        <w:t>de las</w:t>
      </w:r>
      <w:r w:rsidRPr="006B69A3">
        <w:t xml:space="preserve"> </w:t>
      </w:r>
      <w:r w:rsidR="00B17C2F" w:rsidRPr="006B69A3">
        <w:t>ví</w:t>
      </w:r>
      <w:r w:rsidRPr="006B69A3">
        <w:t>ctim</w:t>
      </w:r>
      <w:r w:rsidR="00B17C2F" w:rsidRPr="006B69A3">
        <w:t>a</w:t>
      </w:r>
      <w:r w:rsidRPr="006B69A3">
        <w:t xml:space="preserve">s) </w:t>
      </w:r>
      <w:r w:rsidR="00B17C2F" w:rsidRPr="006B69A3">
        <w:t>de</w:t>
      </w:r>
      <w:r w:rsidRPr="006B69A3">
        <w:t xml:space="preserve"> 2001 </w:t>
      </w:r>
      <w:r w:rsidR="00B17C2F" w:rsidRPr="006B69A3">
        <w:t>y la modificación introducida en</w:t>
      </w:r>
      <w:r w:rsidRPr="006B69A3">
        <w:t xml:space="preserve"> 1996 </w:t>
      </w:r>
      <w:r w:rsidR="00B17C2F" w:rsidRPr="006B69A3">
        <w:t>en el Código</w:t>
      </w:r>
      <w:r w:rsidRPr="006B69A3">
        <w:t xml:space="preserve"> Penal</w:t>
      </w:r>
      <w:r w:rsidR="00B17C2F" w:rsidRPr="006B69A3">
        <w:t xml:space="preserve"> </w:t>
      </w:r>
      <w:r w:rsidRPr="006B69A3">
        <w:t>descri</w:t>
      </w:r>
      <w:r w:rsidR="00B17C2F" w:rsidRPr="006B69A3">
        <w:t>ta</w:t>
      </w:r>
      <w:r w:rsidRPr="006B69A3">
        <w:t xml:space="preserve"> </w:t>
      </w:r>
      <w:r w:rsidR="00B17C2F" w:rsidRPr="006B69A3">
        <w:rPr>
          <w:i/>
        </w:rPr>
        <w:t>supra</w:t>
      </w:r>
      <w:r w:rsidRPr="006B69A3">
        <w:t xml:space="preserve"> ha</w:t>
      </w:r>
      <w:r w:rsidR="00B17C2F" w:rsidRPr="006B69A3">
        <w:t>n facilitado a las víctimas de la</w:t>
      </w:r>
      <w:r w:rsidRPr="006B69A3">
        <w:t xml:space="preserve"> violenc</w:t>
      </w:r>
      <w:r w:rsidR="00B17C2F" w:rsidRPr="006B69A3">
        <w:t>ia</w:t>
      </w:r>
      <w:r w:rsidRPr="006B69A3">
        <w:t xml:space="preserve"> (</w:t>
      </w:r>
      <w:r w:rsidR="00B17C2F" w:rsidRPr="006B69A3">
        <w:t xml:space="preserve">en un </w:t>
      </w:r>
      <w:r w:rsidRPr="006B69A3">
        <w:t>95</w:t>
      </w:r>
      <w:r w:rsidR="00B17C2F" w:rsidRPr="006B69A3">
        <w:t>%,</w:t>
      </w:r>
      <w:r w:rsidRPr="006B69A3">
        <w:t xml:space="preserve"> </w:t>
      </w:r>
      <w:r w:rsidR="00B17C2F" w:rsidRPr="006B69A3">
        <w:t>mujeres</w:t>
      </w:r>
      <w:r w:rsidRPr="006B69A3">
        <w:t xml:space="preserve">) </w:t>
      </w:r>
      <w:r w:rsidR="00B17C2F" w:rsidRPr="006B69A3">
        <w:t>una mayor</w:t>
      </w:r>
      <w:r w:rsidRPr="006B69A3">
        <w:t xml:space="preserve"> protec</w:t>
      </w:r>
      <w:r w:rsidR="00B17C2F" w:rsidRPr="006B69A3">
        <w:t>c</w:t>
      </w:r>
      <w:r w:rsidRPr="006B69A3">
        <w:t>i</w:t>
      </w:r>
      <w:r w:rsidR="00B17C2F" w:rsidRPr="006B69A3">
        <w:t>ó</w:t>
      </w:r>
      <w:r w:rsidRPr="006B69A3">
        <w:t xml:space="preserve">n </w:t>
      </w:r>
      <w:r w:rsidR="00B17C2F" w:rsidRPr="006B69A3">
        <w:t>de la ley</w:t>
      </w:r>
      <w:r w:rsidRPr="006B69A3">
        <w:t xml:space="preserve"> </w:t>
      </w:r>
      <w:r w:rsidR="00B17C2F" w:rsidRPr="006B69A3">
        <w:t>y la adopción más rápida de medidas en sus</w:t>
      </w:r>
      <w:r w:rsidRPr="006B69A3">
        <w:t xml:space="preserve"> cas</w:t>
      </w:r>
      <w:r w:rsidR="00B17C2F" w:rsidRPr="006B69A3">
        <w:t>o</w:t>
      </w:r>
      <w:r w:rsidRPr="006B69A3">
        <w:t xml:space="preserve">s. </w:t>
      </w:r>
      <w:r w:rsidR="00B17C2F" w:rsidRPr="006B69A3">
        <w:t>También se ha revisado l</w:t>
      </w:r>
      <w:r w:rsidR="00790DAC" w:rsidRPr="006B69A3">
        <w:t>a pena</w:t>
      </w:r>
      <w:r w:rsidR="00B17C2F" w:rsidRPr="006B69A3">
        <w:t xml:space="preserve"> impuest</w:t>
      </w:r>
      <w:r w:rsidR="00790DAC" w:rsidRPr="006B69A3">
        <w:t>a</w:t>
      </w:r>
      <w:r w:rsidR="00B17C2F" w:rsidRPr="006B69A3">
        <w:t xml:space="preserve"> a los autores de esos</w:t>
      </w:r>
      <w:r w:rsidR="00054B43" w:rsidRPr="006B69A3">
        <w:t xml:space="preserve"> </w:t>
      </w:r>
      <w:r w:rsidRPr="006B69A3">
        <w:t>actos</w:t>
      </w:r>
      <w:r w:rsidR="00790DAC" w:rsidRPr="006B69A3">
        <w:t>, por la que todo aqu</w:t>
      </w:r>
      <w:r w:rsidR="000F3828">
        <w:t>e</w:t>
      </w:r>
      <w:r w:rsidR="00790DAC" w:rsidRPr="006B69A3">
        <w:t>l que vulnere una orden de</w:t>
      </w:r>
      <w:r w:rsidRPr="006B69A3">
        <w:t xml:space="preserve"> protec</w:t>
      </w:r>
      <w:r w:rsidR="00790DAC" w:rsidRPr="006B69A3">
        <w:t>c</w:t>
      </w:r>
      <w:r w:rsidRPr="006B69A3">
        <w:t>i</w:t>
      </w:r>
      <w:r w:rsidR="00790DAC" w:rsidRPr="006B69A3">
        <w:t>ó</w:t>
      </w:r>
      <w:r w:rsidRPr="006B69A3">
        <w:t xml:space="preserve">n </w:t>
      </w:r>
      <w:r w:rsidR="00790DAC" w:rsidRPr="006B69A3">
        <w:t xml:space="preserve">dictada en virtud de </w:t>
      </w:r>
      <w:smartTag w:uri="urn:schemas-microsoft-com:office:smarttags" w:element="PersonName">
        <w:smartTagPr>
          <w:attr w:name="ProductID" w:val="la Ley"/>
        </w:smartTagPr>
        <w:r w:rsidR="00790DAC" w:rsidRPr="006B69A3">
          <w:t>la Ley</w:t>
        </w:r>
      </w:smartTag>
      <w:r w:rsidR="00790DAC" w:rsidRPr="006B69A3">
        <w:t xml:space="preserve"> de</w:t>
      </w:r>
      <w:r w:rsidR="007A0E91" w:rsidRPr="006B69A3">
        <w:t xml:space="preserve"> v</w:t>
      </w:r>
      <w:r w:rsidRPr="006B69A3">
        <w:t>iolenc</w:t>
      </w:r>
      <w:r w:rsidR="00790DAC" w:rsidRPr="006B69A3">
        <w:t xml:space="preserve">ia </w:t>
      </w:r>
      <w:r w:rsidR="007A0E91" w:rsidRPr="006B69A3">
        <w:t>f</w:t>
      </w:r>
      <w:r w:rsidR="00790DAC" w:rsidRPr="006B69A3">
        <w:t>amiliar</w:t>
      </w:r>
      <w:r w:rsidRPr="006B69A3">
        <w:t xml:space="preserve"> </w:t>
      </w:r>
      <w:r w:rsidR="00790DAC" w:rsidRPr="006B69A3">
        <w:t>puede ser condenado por e</w:t>
      </w:r>
      <w:r w:rsidRPr="006B69A3">
        <w:t xml:space="preserve">l Tribunal </w:t>
      </w:r>
      <w:r w:rsidR="00790DAC" w:rsidRPr="006B69A3">
        <w:t xml:space="preserve">a una multa de </w:t>
      </w:r>
      <w:r w:rsidRPr="006B69A3">
        <w:t>30</w:t>
      </w:r>
      <w:r w:rsidR="00661FDC" w:rsidRPr="006B69A3">
        <w:t>.</w:t>
      </w:r>
      <w:r w:rsidRPr="006B69A3">
        <w:t xml:space="preserve">000 </w:t>
      </w:r>
      <w:r w:rsidR="00790DAC" w:rsidRPr="006B69A3">
        <w:t>rupias o a una pena de cárcel de</w:t>
      </w:r>
      <w:r w:rsidRPr="006B69A3">
        <w:t xml:space="preserve"> tre</w:t>
      </w:r>
      <w:r w:rsidR="00790DAC" w:rsidRPr="006B69A3">
        <w:t>s años</w:t>
      </w:r>
      <w:r w:rsidRPr="006B69A3">
        <w:t xml:space="preserve">. </w:t>
      </w:r>
      <w:smartTag w:uri="urn:schemas-microsoft-com:office:smarttags" w:element="PersonName">
        <w:smartTagPr>
          <w:attr w:name="ProductID" w:val="la Ley"/>
        </w:smartTagPr>
        <w:r w:rsidR="00790DAC" w:rsidRPr="006B69A3">
          <w:t>La Ley</w:t>
        </w:r>
      </w:smartTag>
      <w:r w:rsidR="00790DAC" w:rsidRPr="006B69A3">
        <w:t xml:space="preserve"> de</w:t>
      </w:r>
      <w:r w:rsidRPr="006B69A3">
        <w:t xml:space="preserve"> </w:t>
      </w:r>
      <w:r w:rsidR="007A0E91" w:rsidRPr="006B69A3">
        <w:t>vi</w:t>
      </w:r>
      <w:r w:rsidR="00790DAC" w:rsidRPr="006B69A3">
        <w:t xml:space="preserve">olencia </w:t>
      </w:r>
      <w:r w:rsidR="007A0E91" w:rsidRPr="006B69A3">
        <w:t>f</w:t>
      </w:r>
      <w:r w:rsidR="00790DAC" w:rsidRPr="006B69A3">
        <w:t xml:space="preserve">amiliar prevé también </w:t>
      </w:r>
      <w:r w:rsidR="007A0E91" w:rsidRPr="006B69A3">
        <w:t>l</w:t>
      </w:r>
      <w:r w:rsidR="00790DAC" w:rsidRPr="006B69A3">
        <w:t>a a</w:t>
      </w:r>
      <w:r w:rsidR="007A0E91" w:rsidRPr="006B69A3">
        <w:t>sistencia</w:t>
      </w:r>
      <w:r w:rsidR="00790DAC" w:rsidRPr="006B69A3">
        <w:t xml:space="preserve"> jurídica a las</w:t>
      </w:r>
      <w:r w:rsidRPr="006B69A3">
        <w:t xml:space="preserve"> v</w:t>
      </w:r>
      <w:r w:rsidR="00790DAC" w:rsidRPr="006B69A3">
        <w:t>íc</w:t>
      </w:r>
      <w:r w:rsidRPr="006B69A3">
        <w:t>tim</w:t>
      </w:r>
      <w:r w:rsidR="00790DAC" w:rsidRPr="006B69A3">
        <w:t>a</w:t>
      </w:r>
      <w:r w:rsidRPr="006B69A3">
        <w:t xml:space="preserve">s. </w:t>
      </w:r>
      <w:r w:rsidR="00790DAC" w:rsidRPr="006B69A3">
        <w:t>Gracias a esas medidas ha aumentado el número de</w:t>
      </w:r>
      <w:r w:rsidRPr="006B69A3">
        <w:t xml:space="preserve"> cas</w:t>
      </w:r>
      <w:r w:rsidR="00790DAC" w:rsidRPr="006B69A3">
        <w:t>o</w:t>
      </w:r>
      <w:r w:rsidRPr="006B69A3">
        <w:t xml:space="preserve">s </w:t>
      </w:r>
      <w:r w:rsidR="00790DAC" w:rsidRPr="006B69A3">
        <w:t>denunciados</w:t>
      </w:r>
      <w:r w:rsidRPr="006B69A3">
        <w:t xml:space="preserve">. </w:t>
      </w:r>
      <w:r w:rsidR="00790DAC" w:rsidRPr="006B69A3">
        <w:t>E</w:t>
      </w:r>
      <w:r w:rsidRPr="006B69A3">
        <w:t>n 2000</w:t>
      </w:r>
      <w:r w:rsidR="00790DAC" w:rsidRPr="006B69A3">
        <w:t>, de l</w:t>
      </w:r>
      <w:r w:rsidR="007A0E91" w:rsidRPr="006B69A3">
        <w:t>a</w:t>
      </w:r>
      <w:r w:rsidR="00790DAC" w:rsidRPr="006B69A3">
        <w:t>s</w:t>
      </w:r>
      <w:r w:rsidRPr="006B69A3">
        <w:t xml:space="preserve"> 122 </w:t>
      </w:r>
      <w:r w:rsidR="007A0E91" w:rsidRPr="006B69A3">
        <w:t>denuncias</w:t>
      </w:r>
      <w:r w:rsidRPr="006B69A3">
        <w:t xml:space="preserve"> </w:t>
      </w:r>
      <w:r w:rsidR="00790DAC" w:rsidRPr="006B69A3">
        <w:t>de</w:t>
      </w:r>
      <w:r w:rsidRPr="006B69A3">
        <w:t xml:space="preserve"> violenc</w:t>
      </w:r>
      <w:r w:rsidR="00790DAC" w:rsidRPr="006B69A3">
        <w:t>ia en</w:t>
      </w:r>
      <w:r w:rsidRPr="006B69A3">
        <w:t xml:space="preserve"> </w:t>
      </w:r>
      <w:r w:rsidR="00790DAC" w:rsidRPr="006B69A3">
        <w:t xml:space="preserve">el hogar </w:t>
      </w:r>
      <w:r w:rsidRPr="006B69A3">
        <w:t>registr</w:t>
      </w:r>
      <w:r w:rsidR="00790DAC" w:rsidRPr="006B69A3">
        <w:t>a</w:t>
      </w:r>
      <w:r w:rsidRPr="006B69A3">
        <w:t>d</w:t>
      </w:r>
      <w:r w:rsidR="007A0E91" w:rsidRPr="006B69A3">
        <w:t>a</w:t>
      </w:r>
      <w:r w:rsidR="00790DAC" w:rsidRPr="006B69A3">
        <w:t xml:space="preserve">s por el Tribunal de </w:t>
      </w:r>
      <w:smartTag w:uri="urn:schemas-microsoft-com:office:smarttags" w:element="PersonName">
        <w:smartTagPr>
          <w:attr w:name="ProductID" w:val="la Familia"/>
        </w:smartTagPr>
        <w:r w:rsidR="00790DAC" w:rsidRPr="006B69A3">
          <w:t>la</w:t>
        </w:r>
        <w:r w:rsidRPr="006B69A3">
          <w:t xml:space="preserve"> Famil</w:t>
        </w:r>
        <w:r w:rsidR="00790DAC" w:rsidRPr="006B69A3">
          <w:t>ia</w:t>
        </w:r>
      </w:smartTag>
      <w:r w:rsidRPr="006B69A3">
        <w:t xml:space="preserve">, </w:t>
      </w:r>
      <w:r w:rsidR="00790DAC" w:rsidRPr="006B69A3">
        <w:t>s</w:t>
      </w:r>
      <w:r w:rsidR="000F3828">
        <w:t>o</w:t>
      </w:r>
      <w:r w:rsidR="00790DAC" w:rsidRPr="006B69A3">
        <w:t>lo el</w:t>
      </w:r>
      <w:r w:rsidRPr="006B69A3">
        <w:t xml:space="preserve"> 3</w:t>
      </w:r>
      <w:r w:rsidR="00790DAC" w:rsidRPr="006B69A3">
        <w:t>%</w:t>
      </w:r>
      <w:r w:rsidRPr="006B69A3">
        <w:t xml:space="preserve"> </w:t>
      </w:r>
      <w:r w:rsidR="00790DAC" w:rsidRPr="006B69A3">
        <w:t>fue retirado por las</w:t>
      </w:r>
      <w:r w:rsidRPr="006B69A3">
        <w:t xml:space="preserve"> v</w:t>
      </w:r>
      <w:r w:rsidR="00790DAC" w:rsidRPr="006B69A3">
        <w:t>í</w:t>
      </w:r>
      <w:r w:rsidRPr="006B69A3">
        <w:t>ctim</w:t>
      </w:r>
      <w:r w:rsidR="00790DAC" w:rsidRPr="006B69A3">
        <w:t>a</w:t>
      </w:r>
      <w:r w:rsidRPr="006B69A3">
        <w:t xml:space="preserve">s. </w:t>
      </w:r>
      <w:r w:rsidR="00503567" w:rsidRPr="006B69A3">
        <w:t>De los casos que llegaron ante el</w:t>
      </w:r>
      <w:r w:rsidRPr="006B69A3">
        <w:t xml:space="preserve"> tribunal, 87 </w:t>
      </w:r>
      <w:r w:rsidR="00503567" w:rsidRPr="006B69A3">
        <w:t xml:space="preserve">se resolvieron mediante las órdenes oportunas, </w:t>
      </w:r>
      <w:r w:rsidR="007A0E91" w:rsidRPr="006B69A3">
        <w:t>que pueden ir desde</w:t>
      </w:r>
      <w:r w:rsidR="00503567" w:rsidRPr="006B69A3">
        <w:t xml:space="preserve"> la expulsión del domicilio</w:t>
      </w:r>
      <w:r w:rsidRPr="006B69A3">
        <w:t xml:space="preserve"> </w:t>
      </w:r>
      <w:r w:rsidR="00503567" w:rsidRPr="006B69A3">
        <w:t xml:space="preserve">y </w:t>
      </w:r>
      <w:r w:rsidR="00696A59" w:rsidRPr="006B69A3">
        <w:t>e</w:t>
      </w:r>
      <w:r w:rsidR="007A0E91" w:rsidRPr="006B69A3">
        <w:t>l</w:t>
      </w:r>
      <w:r w:rsidR="00503567" w:rsidRPr="006B69A3">
        <w:t xml:space="preserve"> alejamiento</w:t>
      </w:r>
      <w:r w:rsidR="007A0E91" w:rsidRPr="006B69A3">
        <w:t xml:space="preserve"> hasta penas de prisión de un máximo de 2 años</w:t>
      </w:r>
      <w:r w:rsidR="00503567" w:rsidRPr="006B69A3">
        <w:t>, pasando por</w:t>
      </w:r>
      <w:r w:rsidRPr="006B69A3">
        <w:t xml:space="preserve"> </w:t>
      </w:r>
      <w:r w:rsidR="00696A59" w:rsidRPr="006B69A3">
        <w:t>la derivación</w:t>
      </w:r>
      <w:r w:rsidR="00503567" w:rsidRPr="006B69A3">
        <w:t xml:space="preserve"> a servicios de asesoramiento</w:t>
      </w:r>
      <w:r w:rsidRPr="006B69A3">
        <w:t>.</w:t>
      </w:r>
    </w:p>
    <w:p w:rsidR="008D243A" w:rsidRPr="006B69A3" w:rsidRDefault="008D243A" w:rsidP="008D243A">
      <w:pPr>
        <w:pStyle w:val="SingleTxtG"/>
      </w:pPr>
      <w:r w:rsidRPr="006B69A3">
        <w:t>194.</w:t>
      </w:r>
      <w:r w:rsidRPr="006B69A3">
        <w:tab/>
      </w:r>
      <w:r w:rsidR="00503567" w:rsidRPr="006B69A3">
        <w:t>Uno de los principales</w:t>
      </w:r>
      <w:r w:rsidRPr="006B69A3">
        <w:t xml:space="preserve"> obst</w:t>
      </w:r>
      <w:r w:rsidR="00503567" w:rsidRPr="006B69A3">
        <w:t>á</w:t>
      </w:r>
      <w:r w:rsidRPr="006B69A3">
        <w:t>c</w:t>
      </w:r>
      <w:r w:rsidR="00503567" w:rsidRPr="006B69A3">
        <w:t>u</w:t>
      </w:r>
      <w:r w:rsidRPr="006B69A3">
        <w:t>l</w:t>
      </w:r>
      <w:r w:rsidR="00503567" w:rsidRPr="006B69A3">
        <w:t>o</w:t>
      </w:r>
      <w:r w:rsidRPr="006B69A3">
        <w:t xml:space="preserve">s </w:t>
      </w:r>
      <w:r w:rsidR="00503567" w:rsidRPr="006B69A3">
        <w:t>para combat</w:t>
      </w:r>
      <w:r w:rsidR="00AD23C5" w:rsidRPr="006B69A3">
        <w:t>i</w:t>
      </w:r>
      <w:r w:rsidR="00503567" w:rsidRPr="006B69A3">
        <w:t xml:space="preserve">r la </w:t>
      </w:r>
      <w:r w:rsidRPr="006B69A3">
        <w:t>violenc</w:t>
      </w:r>
      <w:r w:rsidR="00503567" w:rsidRPr="006B69A3">
        <w:t>ia en el hogar lo constituyen las mentalidades y las actitudes</w:t>
      </w:r>
      <w:r w:rsidRPr="006B69A3">
        <w:t xml:space="preserve"> p</w:t>
      </w:r>
      <w:r w:rsidR="00503567" w:rsidRPr="006B69A3">
        <w:t>ú</w:t>
      </w:r>
      <w:r w:rsidRPr="006B69A3">
        <w:t>blic</w:t>
      </w:r>
      <w:r w:rsidR="00503567" w:rsidRPr="006B69A3">
        <w:t>as</w:t>
      </w:r>
      <w:r w:rsidRPr="006B69A3">
        <w:t xml:space="preserve">. </w:t>
      </w:r>
      <w:r w:rsidR="00503567" w:rsidRPr="006B69A3">
        <w:t>Desde</w:t>
      </w:r>
      <w:r w:rsidRPr="006B69A3">
        <w:t xml:space="preserve"> 1988, </w:t>
      </w:r>
      <w:r w:rsidR="00503567" w:rsidRPr="006B69A3">
        <w:t>tanto el</w:t>
      </w:r>
      <w:r w:rsidRPr="006B69A3">
        <w:t xml:space="preserve"> Go</w:t>
      </w:r>
      <w:r w:rsidR="00503567" w:rsidRPr="006B69A3">
        <w:t>bi</w:t>
      </w:r>
      <w:r w:rsidRPr="006B69A3">
        <w:t>ern</w:t>
      </w:r>
      <w:r w:rsidR="00503567" w:rsidRPr="006B69A3">
        <w:t>o como las</w:t>
      </w:r>
      <w:r w:rsidRPr="006B69A3">
        <w:t xml:space="preserve"> </w:t>
      </w:r>
      <w:r w:rsidR="00503567" w:rsidRPr="006B69A3">
        <w:t>ONG</w:t>
      </w:r>
      <w:r w:rsidRPr="006B69A3">
        <w:t xml:space="preserve"> </w:t>
      </w:r>
      <w:r w:rsidR="007A0E91" w:rsidRPr="006B69A3">
        <w:t xml:space="preserve">han </w:t>
      </w:r>
      <w:r w:rsidR="00AD23C5" w:rsidRPr="006B69A3">
        <w:t>intensifica</w:t>
      </w:r>
      <w:r w:rsidR="007A0E91" w:rsidRPr="006B69A3">
        <w:t>d</w:t>
      </w:r>
      <w:r w:rsidR="00AD23C5" w:rsidRPr="006B69A3">
        <w:t>o sus esfuerzos p</w:t>
      </w:r>
      <w:r w:rsidR="007A0E91" w:rsidRPr="006B69A3">
        <w:t>a</w:t>
      </w:r>
      <w:r w:rsidR="00AD23C5" w:rsidRPr="006B69A3">
        <w:t>r</w:t>
      </w:r>
      <w:r w:rsidR="007A0E91" w:rsidRPr="006B69A3">
        <w:t>a</w:t>
      </w:r>
      <w:r w:rsidRPr="006B69A3">
        <w:t xml:space="preserve"> sensi</w:t>
      </w:r>
      <w:r w:rsidR="00AD23C5" w:rsidRPr="006B69A3">
        <w:t>bilizar a la población frente a los</w:t>
      </w:r>
      <w:r w:rsidRPr="006B69A3">
        <w:t xml:space="preserve"> problem</w:t>
      </w:r>
      <w:r w:rsidR="00AD23C5" w:rsidRPr="006B69A3">
        <w:t>a</w:t>
      </w:r>
      <w:r w:rsidRPr="006B69A3">
        <w:t xml:space="preserve">s </w:t>
      </w:r>
      <w:r w:rsidR="00AD23C5" w:rsidRPr="006B69A3">
        <w:t>de</w:t>
      </w:r>
      <w:r w:rsidRPr="006B69A3">
        <w:t xml:space="preserve"> violenc</w:t>
      </w:r>
      <w:r w:rsidR="00AD23C5" w:rsidRPr="006B69A3">
        <w:t>ia contra las mujeres y los niños</w:t>
      </w:r>
      <w:r w:rsidRPr="006B69A3">
        <w:t xml:space="preserve">. </w:t>
      </w:r>
      <w:r w:rsidR="00AD23C5" w:rsidRPr="006B69A3">
        <w:t>O</w:t>
      </w:r>
      <w:r w:rsidRPr="006B69A3">
        <w:t xml:space="preserve">NG </w:t>
      </w:r>
      <w:r w:rsidR="00AD23C5" w:rsidRPr="006B69A3">
        <w:t xml:space="preserve">como </w:t>
      </w:r>
      <w:smartTag w:uri="urn:schemas-microsoft-com:office:smarttags" w:element="PersonName">
        <w:smartTagPr>
          <w:attr w:name="ProductID" w:val="La Alianza"/>
        </w:smartTagPr>
        <w:r w:rsidR="00AD23C5" w:rsidRPr="006B69A3">
          <w:t>la</w:t>
        </w:r>
        <w:r w:rsidRPr="006B69A3">
          <w:t xml:space="preserve"> Alian</w:t>
        </w:r>
        <w:r w:rsidR="00AD23C5" w:rsidRPr="006B69A3">
          <w:t>za</w:t>
        </w:r>
      </w:smartTag>
      <w:r w:rsidRPr="006B69A3">
        <w:t xml:space="preserve"> </w:t>
      </w:r>
      <w:r w:rsidR="00AD23C5" w:rsidRPr="006B69A3">
        <w:t>de</w:t>
      </w:r>
      <w:r w:rsidRPr="006B69A3">
        <w:t xml:space="preserve"> Solidari</w:t>
      </w:r>
      <w:r w:rsidR="00AD23C5" w:rsidRPr="006B69A3">
        <w:t xml:space="preserve">dad en pro de </w:t>
      </w:r>
      <w:smartTag w:uri="urn:schemas-microsoft-com:office:smarttags" w:element="PersonName">
        <w:smartTagPr>
          <w:attr w:name="ProductID" w:val="la Familia"/>
        </w:smartTagPr>
        <w:r w:rsidR="00AD23C5" w:rsidRPr="006B69A3">
          <w:t>la F</w:t>
        </w:r>
        <w:r w:rsidRPr="006B69A3">
          <w:t>amil</w:t>
        </w:r>
        <w:r w:rsidR="00AD23C5" w:rsidRPr="006B69A3">
          <w:t>ia</w:t>
        </w:r>
      </w:smartTag>
      <w:r w:rsidRPr="006B69A3">
        <w:t xml:space="preserve"> ha</w:t>
      </w:r>
      <w:r w:rsidR="00AD23C5" w:rsidRPr="006B69A3">
        <w:t>n realizado</w:t>
      </w:r>
      <w:r w:rsidRPr="006B69A3">
        <w:t xml:space="preserve"> program</w:t>
      </w:r>
      <w:r w:rsidR="00AD23C5" w:rsidRPr="006B69A3">
        <w:t>a</w:t>
      </w:r>
      <w:r w:rsidRPr="006B69A3">
        <w:t>s</w:t>
      </w:r>
      <w:r w:rsidR="007A0E91" w:rsidRPr="006B69A3">
        <w:t xml:space="preserve"> de televisión</w:t>
      </w:r>
      <w:r w:rsidRPr="006B69A3">
        <w:t>, organiz</w:t>
      </w:r>
      <w:r w:rsidR="00AD23C5" w:rsidRPr="006B69A3">
        <w:t>a</w:t>
      </w:r>
      <w:r w:rsidRPr="006B69A3">
        <w:t>d</w:t>
      </w:r>
      <w:r w:rsidR="00AD23C5" w:rsidRPr="006B69A3">
        <w:t>o</w:t>
      </w:r>
      <w:r w:rsidRPr="006B69A3">
        <w:t xml:space="preserve"> </w:t>
      </w:r>
      <w:r w:rsidR="00696A59" w:rsidRPr="006B69A3">
        <w:t xml:space="preserve">mesas redondas y </w:t>
      </w:r>
      <w:r w:rsidR="00AD23C5" w:rsidRPr="006B69A3">
        <w:t xml:space="preserve">debates sobre </w:t>
      </w:r>
      <w:r w:rsidR="00696A59" w:rsidRPr="006B69A3">
        <w:t>aspectos de la</w:t>
      </w:r>
      <w:r w:rsidR="00AD23C5" w:rsidRPr="006B69A3">
        <w:t xml:space="preserve"> violencia en el hogar</w:t>
      </w:r>
      <w:r w:rsidRPr="006B69A3">
        <w:t xml:space="preserve">. </w:t>
      </w:r>
      <w:r w:rsidR="007A0E91" w:rsidRPr="006B69A3">
        <w:t>Esa ONG</w:t>
      </w:r>
      <w:r w:rsidR="00AD23C5" w:rsidRPr="006B69A3">
        <w:t xml:space="preserve"> ha redactado</w:t>
      </w:r>
      <w:r w:rsidRPr="006B69A3">
        <w:t xml:space="preserve"> </w:t>
      </w:r>
      <w:r w:rsidR="007A0E91" w:rsidRPr="006B69A3">
        <w:t xml:space="preserve">también </w:t>
      </w:r>
      <w:r w:rsidRPr="006B69A3">
        <w:t>numeros</w:t>
      </w:r>
      <w:r w:rsidR="00AD23C5" w:rsidRPr="006B69A3">
        <w:t>os</w:t>
      </w:r>
      <w:r w:rsidRPr="006B69A3">
        <w:t xml:space="preserve"> art</w:t>
      </w:r>
      <w:r w:rsidR="00AD23C5" w:rsidRPr="006B69A3">
        <w:t>í</w:t>
      </w:r>
      <w:r w:rsidRPr="006B69A3">
        <w:t>c</w:t>
      </w:r>
      <w:r w:rsidR="00AD23C5" w:rsidRPr="006B69A3">
        <w:t>u</w:t>
      </w:r>
      <w:r w:rsidRPr="006B69A3">
        <w:t>l</w:t>
      </w:r>
      <w:r w:rsidR="00AD23C5" w:rsidRPr="006B69A3">
        <w:t>os</w:t>
      </w:r>
      <w:r w:rsidRPr="006B69A3">
        <w:t xml:space="preserve"> </w:t>
      </w:r>
      <w:r w:rsidR="00AD23C5" w:rsidRPr="006B69A3">
        <w:t>para el periódico</w:t>
      </w:r>
      <w:r w:rsidRPr="006B69A3">
        <w:t xml:space="preserve"> na</w:t>
      </w:r>
      <w:r w:rsidR="00AD23C5" w:rsidRPr="006B69A3">
        <w:t>c</w:t>
      </w:r>
      <w:r w:rsidRPr="006B69A3">
        <w:t xml:space="preserve">ional </w:t>
      </w:r>
      <w:r w:rsidRPr="00E71D95">
        <w:rPr>
          <w:i/>
        </w:rPr>
        <w:t>The Nation</w:t>
      </w:r>
      <w:r w:rsidRPr="006B69A3">
        <w:t xml:space="preserve"> </w:t>
      </w:r>
      <w:r w:rsidR="00AD23C5" w:rsidRPr="006B69A3">
        <w:t>y o</w:t>
      </w:r>
      <w:r w:rsidRPr="006B69A3">
        <w:t>rganiz</w:t>
      </w:r>
      <w:r w:rsidR="00AD23C5" w:rsidRPr="006B69A3">
        <w:t>a</w:t>
      </w:r>
      <w:r w:rsidRPr="006B69A3">
        <w:t>d</w:t>
      </w:r>
      <w:r w:rsidR="00AD23C5" w:rsidRPr="006B69A3">
        <w:t>o</w:t>
      </w:r>
      <w:r w:rsidRPr="006B69A3">
        <w:t xml:space="preserve"> ex</w:t>
      </w:r>
      <w:r w:rsidR="00AD23C5" w:rsidRPr="006B69A3">
        <w:t>posiciones que muestran las</w:t>
      </w:r>
      <w:r w:rsidRPr="006B69A3">
        <w:t xml:space="preserve"> conse</w:t>
      </w:r>
      <w:r w:rsidR="00AD23C5" w:rsidRPr="006B69A3">
        <w:t>c</w:t>
      </w:r>
      <w:r w:rsidRPr="006B69A3">
        <w:t>uenc</w:t>
      </w:r>
      <w:r w:rsidR="00AD23C5" w:rsidRPr="006B69A3">
        <w:t>ia</w:t>
      </w:r>
      <w:r w:rsidRPr="006B69A3">
        <w:t xml:space="preserve">s </w:t>
      </w:r>
      <w:r w:rsidR="00AD23C5" w:rsidRPr="006B69A3">
        <w:t>perjudiciales de la</w:t>
      </w:r>
      <w:r w:rsidRPr="006B69A3">
        <w:t xml:space="preserve"> violenc</w:t>
      </w:r>
      <w:r w:rsidR="00AD23C5" w:rsidRPr="006B69A3">
        <w:t>ia</w:t>
      </w:r>
      <w:r w:rsidRPr="006B69A3">
        <w:t xml:space="preserve"> </w:t>
      </w:r>
      <w:r w:rsidR="00F26A9E" w:rsidRPr="006B69A3">
        <w:t>para</w:t>
      </w:r>
      <w:r w:rsidR="00AD23C5" w:rsidRPr="006B69A3">
        <w:t xml:space="preserve"> las mujeres y los niños</w:t>
      </w:r>
      <w:r w:rsidRPr="006B69A3">
        <w:t xml:space="preserve">. </w:t>
      </w:r>
      <w:r w:rsidR="00AD23C5" w:rsidRPr="006B69A3">
        <w:t>E</w:t>
      </w:r>
      <w:r w:rsidRPr="006B69A3">
        <w:t xml:space="preserve">n 2001, </w:t>
      </w:r>
      <w:smartTag w:uri="urn:schemas-microsoft-com:office:smarttags" w:element="PersonName">
        <w:smartTagPr>
          <w:attr w:name="ProductID" w:val="La Alianza"/>
        </w:smartTagPr>
        <w:r w:rsidR="006962DB" w:rsidRPr="006B69A3">
          <w:t>la Alianza</w:t>
        </w:r>
      </w:smartTag>
      <w:r w:rsidR="006962DB" w:rsidRPr="006B69A3">
        <w:t xml:space="preserve"> </w:t>
      </w:r>
      <w:r w:rsidRPr="006B69A3">
        <w:t>organiz</w:t>
      </w:r>
      <w:r w:rsidR="006962DB" w:rsidRPr="006B69A3">
        <w:t>ó un taller patrocinado por</w:t>
      </w:r>
      <w:r w:rsidRPr="006B69A3">
        <w:t xml:space="preserve"> </w:t>
      </w:r>
      <w:r w:rsidR="007A0E91" w:rsidRPr="006B69A3">
        <w:t xml:space="preserve">el </w:t>
      </w:r>
      <w:r w:rsidRPr="006B69A3">
        <w:t xml:space="preserve">UNIFEM </w:t>
      </w:r>
      <w:r w:rsidR="006962DB" w:rsidRPr="006B69A3">
        <w:t>sobre el</w:t>
      </w:r>
      <w:r w:rsidRPr="006B69A3">
        <w:t xml:space="preserve"> </w:t>
      </w:r>
      <w:r w:rsidR="006962DB" w:rsidRPr="006B69A3">
        <w:t>fomento de la</w:t>
      </w:r>
      <w:r w:rsidRPr="006B69A3">
        <w:t xml:space="preserve"> educa</w:t>
      </w:r>
      <w:r w:rsidR="006962DB" w:rsidRPr="006B69A3">
        <w:t>c</w:t>
      </w:r>
      <w:r w:rsidRPr="006B69A3">
        <w:t>i</w:t>
      </w:r>
      <w:r w:rsidR="006962DB" w:rsidRPr="006B69A3">
        <w:t>ó</w:t>
      </w:r>
      <w:r w:rsidRPr="006B69A3">
        <w:t xml:space="preserve">n </w:t>
      </w:r>
      <w:r w:rsidR="007A0E91" w:rsidRPr="006B69A3">
        <w:t xml:space="preserve">con fines de información y </w:t>
      </w:r>
      <w:r w:rsidR="006962DB" w:rsidRPr="006B69A3">
        <w:t>el</w:t>
      </w:r>
      <w:r w:rsidRPr="006B69A3">
        <w:t xml:space="preserve"> material</w:t>
      </w:r>
      <w:r w:rsidR="006962DB" w:rsidRPr="006B69A3">
        <w:t xml:space="preserve"> de comunicación</w:t>
      </w:r>
      <w:r w:rsidRPr="006B69A3">
        <w:t>.</w:t>
      </w:r>
    </w:p>
    <w:p w:rsidR="008D243A" w:rsidRPr="006B69A3" w:rsidRDefault="008D243A" w:rsidP="008D243A">
      <w:pPr>
        <w:pStyle w:val="SingleTxtG"/>
      </w:pPr>
      <w:r w:rsidRPr="006B69A3">
        <w:t>195.</w:t>
      </w:r>
      <w:r w:rsidRPr="006B69A3">
        <w:tab/>
      </w:r>
      <w:r w:rsidR="006962DB" w:rsidRPr="006B69A3">
        <w:t>El</w:t>
      </w:r>
      <w:r w:rsidRPr="006B69A3">
        <w:t xml:space="preserve"> Minist</w:t>
      </w:r>
      <w:r w:rsidR="006962DB" w:rsidRPr="006B69A3">
        <w:t>e</w:t>
      </w:r>
      <w:r w:rsidRPr="006B69A3">
        <w:t>r</w:t>
      </w:r>
      <w:r w:rsidR="006962DB" w:rsidRPr="006B69A3">
        <w:t>io de Salud y Desarrollo</w:t>
      </w:r>
      <w:r w:rsidRPr="006B69A3">
        <w:t xml:space="preserve"> Social</w:t>
      </w:r>
      <w:r w:rsidR="006962DB" w:rsidRPr="006B69A3">
        <w:t xml:space="preserve"> y el Consejo</w:t>
      </w:r>
      <w:r w:rsidRPr="006B69A3">
        <w:t xml:space="preserve"> Na</w:t>
      </w:r>
      <w:r w:rsidR="006962DB" w:rsidRPr="006B69A3">
        <w:t>c</w:t>
      </w:r>
      <w:r w:rsidRPr="006B69A3">
        <w:t xml:space="preserve">ional </w:t>
      </w:r>
      <w:r w:rsidR="006962DB" w:rsidRPr="006B69A3">
        <w:t xml:space="preserve">de </w:t>
      </w:r>
      <w:smartTag w:uri="urn:schemas-microsoft-com:office:smarttags" w:element="PersonName">
        <w:smartTagPr>
          <w:attr w:name="ProductID" w:val="la Infancia"/>
        </w:smartTagPr>
        <w:r w:rsidR="006962DB" w:rsidRPr="006B69A3">
          <w:t>la Infancia</w:t>
        </w:r>
      </w:smartTag>
      <w:r w:rsidRPr="006B69A3">
        <w:t xml:space="preserve"> </w:t>
      </w:r>
      <w:r w:rsidR="006962DB" w:rsidRPr="006B69A3">
        <w:t>h</w:t>
      </w:r>
      <w:r w:rsidRPr="006B69A3">
        <w:t>a</w:t>
      </w:r>
      <w:r w:rsidR="006962DB" w:rsidRPr="006B69A3">
        <w:t>n</w:t>
      </w:r>
      <w:r w:rsidRPr="006B69A3">
        <w:t xml:space="preserve"> </w:t>
      </w:r>
      <w:r w:rsidR="007A0E91" w:rsidRPr="006B69A3">
        <w:t>rodado</w:t>
      </w:r>
      <w:r w:rsidR="006962DB" w:rsidRPr="006B69A3">
        <w:t xml:space="preserve"> </w:t>
      </w:r>
      <w:r w:rsidR="00696A59" w:rsidRPr="006B69A3">
        <w:t>vídeos,</w:t>
      </w:r>
      <w:r w:rsidR="006962DB" w:rsidRPr="006B69A3">
        <w:t xml:space="preserve"> anuncios de televisión y </w:t>
      </w:r>
      <w:r w:rsidR="007A0E91" w:rsidRPr="006B69A3">
        <w:t xml:space="preserve">redactado </w:t>
      </w:r>
      <w:r w:rsidR="006962DB" w:rsidRPr="006B69A3">
        <w:t>folletos que ponen de relieve</w:t>
      </w:r>
      <w:r w:rsidRPr="006B69A3">
        <w:t xml:space="preserve"> </w:t>
      </w:r>
      <w:r w:rsidR="006962DB" w:rsidRPr="006B69A3">
        <w:t>las consecuencias</w:t>
      </w:r>
      <w:r w:rsidR="00661855" w:rsidRPr="006B69A3">
        <w:t xml:space="preserve"> </w:t>
      </w:r>
      <w:r w:rsidR="007A0E91" w:rsidRPr="006B69A3">
        <w:t>perniciosas</w:t>
      </w:r>
      <w:r w:rsidR="006962DB" w:rsidRPr="006B69A3">
        <w:t xml:space="preserve"> de la </w:t>
      </w:r>
      <w:r w:rsidRPr="006B69A3">
        <w:t>violenc</w:t>
      </w:r>
      <w:r w:rsidR="006962DB" w:rsidRPr="006B69A3">
        <w:t xml:space="preserve">ia contra los </w:t>
      </w:r>
      <w:r w:rsidRPr="006B69A3">
        <w:t>n</w:t>
      </w:r>
      <w:r w:rsidR="006962DB" w:rsidRPr="006B69A3">
        <w:t>iños</w:t>
      </w:r>
      <w:r w:rsidRPr="006B69A3">
        <w:t xml:space="preserve">. </w:t>
      </w:r>
      <w:r w:rsidR="006962DB" w:rsidRPr="006B69A3">
        <w:t>Las exposiciones nac</w:t>
      </w:r>
      <w:r w:rsidRPr="006B69A3">
        <w:t>ional</w:t>
      </w:r>
      <w:r w:rsidR="006962DB" w:rsidRPr="006B69A3">
        <w:t>es</w:t>
      </w:r>
      <w:r w:rsidRPr="006B69A3">
        <w:t xml:space="preserve"> </w:t>
      </w:r>
      <w:r w:rsidR="006962DB" w:rsidRPr="006B69A3">
        <w:t>organizadas para</w:t>
      </w:r>
      <w:r w:rsidRPr="006B69A3">
        <w:t xml:space="preserve"> promo</w:t>
      </w:r>
      <w:r w:rsidR="006962DB" w:rsidRPr="006B69A3">
        <w:t>v</w:t>
      </w:r>
      <w:r w:rsidRPr="006B69A3">
        <w:t>e</w:t>
      </w:r>
      <w:r w:rsidR="006962DB" w:rsidRPr="006B69A3">
        <w:t>r</w:t>
      </w:r>
      <w:r w:rsidRPr="006B69A3">
        <w:t xml:space="preserve"> </w:t>
      </w:r>
      <w:r w:rsidR="006962DB" w:rsidRPr="006B69A3">
        <w:t>los</w:t>
      </w:r>
      <w:r w:rsidRPr="006B69A3">
        <w:t xml:space="preserve"> </w:t>
      </w:r>
      <w:r w:rsidR="00054B43" w:rsidRPr="006B69A3">
        <w:t>"</w:t>
      </w:r>
      <w:r w:rsidR="006962DB" w:rsidRPr="006B69A3">
        <w:t>Derechos del Niño</w:t>
      </w:r>
      <w:r w:rsidR="00054B43" w:rsidRPr="006B69A3">
        <w:t>"</w:t>
      </w:r>
      <w:r w:rsidRPr="006B69A3">
        <w:t xml:space="preserve"> </w:t>
      </w:r>
      <w:r w:rsidR="006962DB" w:rsidRPr="006B69A3">
        <w:t>han hecho hincapié en el derecho del niño a estar</w:t>
      </w:r>
      <w:r w:rsidRPr="006B69A3">
        <w:t xml:space="preserve"> prote</w:t>
      </w:r>
      <w:r w:rsidR="006962DB" w:rsidRPr="006B69A3">
        <w:t>gido contra todas las</w:t>
      </w:r>
      <w:r w:rsidRPr="006B69A3">
        <w:t xml:space="preserve"> form</w:t>
      </w:r>
      <w:r w:rsidR="006962DB" w:rsidRPr="006B69A3">
        <w:t>a</w:t>
      </w:r>
      <w:r w:rsidRPr="006B69A3">
        <w:t xml:space="preserve">s </w:t>
      </w:r>
      <w:r w:rsidR="006962DB" w:rsidRPr="006B69A3">
        <w:t>de explo</w:t>
      </w:r>
      <w:r w:rsidRPr="006B69A3">
        <w:t>ta</w:t>
      </w:r>
      <w:r w:rsidR="006962DB" w:rsidRPr="006B69A3">
        <w:t>c</w:t>
      </w:r>
      <w:r w:rsidRPr="006B69A3">
        <w:t>i</w:t>
      </w:r>
      <w:r w:rsidR="006962DB" w:rsidRPr="006B69A3">
        <w:t>ó</w:t>
      </w:r>
      <w:r w:rsidRPr="006B69A3">
        <w:t xml:space="preserve">n, </w:t>
      </w:r>
      <w:r w:rsidR="006962DB" w:rsidRPr="006B69A3">
        <w:t xml:space="preserve">maltrato y </w:t>
      </w:r>
      <w:r w:rsidRPr="006B69A3">
        <w:t>discrimina</w:t>
      </w:r>
      <w:r w:rsidR="006962DB" w:rsidRPr="006B69A3">
        <w:t>c</w:t>
      </w:r>
      <w:r w:rsidRPr="006B69A3">
        <w:t>i</w:t>
      </w:r>
      <w:r w:rsidR="006962DB" w:rsidRPr="006B69A3">
        <w:t>ó</w:t>
      </w:r>
      <w:r w:rsidRPr="006B69A3">
        <w:t xml:space="preserve">n. </w:t>
      </w:r>
      <w:r w:rsidR="006962DB" w:rsidRPr="006B69A3">
        <w:t xml:space="preserve">El Consejo ha dirigido también talleres </w:t>
      </w:r>
      <w:r w:rsidR="007A0E91" w:rsidRPr="006B69A3">
        <w:t>sobre</w:t>
      </w:r>
      <w:r w:rsidR="006962DB" w:rsidRPr="006B69A3">
        <w:t xml:space="preserve"> </w:t>
      </w:r>
      <w:r w:rsidR="00661855" w:rsidRPr="006B69A3">
        <w:t xml:space="preserve">técnicas de </w:t>
      </w:r>
      <w:r w:rsidR="006962DB" w:rsidRPr="006B69A3">
        <w:t>gestión de los conflictos</w:t>
      </w:r>
      <w:r w:rsidRPr="006B69A3">
        <w:t xml:space="preserve"> </w:t>
      </w:r>
      <w:r w:rsidR="00661855" w:rsidRPr="006B69A3">
        <w:t xml:space="preserve">y </w:t>
      </w:r>
      <w:r w:rsidR="007A0E91" w:rsidRPr="006B69A3">
        <w:t xml:space="preserve">de </w:t>
      </w:r>
      <w:r w:rsidR="00661855" w:rsidRPr="006B69A3">
        <w:t>protección del niño destinados al personal de las escuelas</w:t>
      </w:r>
      <w:r w:rsidRPr="006B69A3">
        <w:t>.</w:t>
      </w:r>
    </w:p>
    <w:p w:rsidR="008D243A" w:rsidRPr="006B69A3" w:rsidRDefault="008D243A" w:rsidP="008D243A">
      <w:pPr>
        <w:pStyle w:val="SingleTxtG"/>
      </w:pPr>
      <w:r w:rsidRPr="006B69A3">
        <w:t>196.</w:t>
      </w:r>
      <w:r w:rsidRPr="006B69A3">
        <w:tab/>
      </w:r>
      <w:r w:rsidR="00724CB5" w:rsidRPr="006B69A3">
        <w:t>Los medios de comunicación y las campañas públicas se han hecho eco de l</w:t>
      </w:r>
      <w:r w:rsidR="00696A59" w:rsidRPr="006B69A3">
        <w:t>a v</w:t>
      </w:r>
      <w:r w:rsidRPr="006B69A3">
        <w:t>iolenc</w:t>
      </w:r>
      <w:r w:rsidR="00696A59" w:rsidRPr="006B69A3">
        <w:t>ia</w:t>
      </w:r>
      <w:r w:rsidR="00724CB5" w:rsidRPr="006B69A3">
        <w:t xml:space="preserve"> contra las</w:t>
      </w:r>
      <w:r w:rsidRPr="006B69A3">
        <w:t xml:space="preserve"> </w:t>
      </w:r>
      <w:r w:rsidR="00724CB5" w:rsidRPr="006B69A3">
        <w:t>mujeres y los niños en su calidad de</w:t>
      </w:r>
      <w:r w:rsidRPr="006B69A3">
        <w:t xml:space="preserve"> viola</w:t>
      </w:r>
      <w:r w:rsidR="00724CB5" w:rsidRPr="006B69A3">
        <w:t>c</w:t>
      </w:r>
      <w:r w:rsidRPr="006B69A3">
        <w:t>i</w:t>
      </w:r>
      <w:r w:rsidR="00724CB5" w:rsidRPr="006B69A3">
        <w:t>ó</w:t>
      </w:r>
      <w:r w:rsidRPr="006B69A3">
        <w:t xml:space="preserve">n </w:t>
      </w:r>
      <w:r w:rsidR="00724CB5" w:rsidRPr="006B69A3">
        <w:t>de los derechos</w:t>
      </w:r>
      <w:r w:rsidRPr="006B69A3">
        <w:t xml:space="preserve"> human</w:t>
      </w:r>
      <w:r w:rsidR="00724CB5" w:rsidRPr="006B69A3">
        <w:t>os</w:t>
      </w:r>
      <w:r w:rsidRPr="006B69A3">
        <w:t xml:space="preserve"> </w:t>
      </w:r>
      <w:r w:rsidR="00724CB5" w:rsidRPr="006B69A3">
        <w:t>y no</w:t>
      </w:r>
      <w:r w:rsidRPr="006B69A3">
        <w:t xml:space="preserve"> </w:t>
      </w:r>
      <w:r w:rsidR="00724CB5" w:rsidRPr="006B69A3">
        <w:t xml:space="preserve">de </w:t>
      </w:r>
      <w:r w:rsidR="00661FDC" w:rsidRPr="006B69A3">
        <w:t>"</w:t>
      </w:r>
      <w:r w:rsidR="00724CB5" w:rsidRPr="006B69A3">
        <w:t xml:space="preserve">asunto </w:t>
      </w:r>
      <w:r w:rsidRPr="006B69A3">
        <w:t>priva</w:t>
      </w:r>
      <w:r w:rsidR="00724CB5" w:rsidRPr="006B69A3">
        <w:t>do del círculo</w:t>
      </w:r>
      <w:r w:rsidRPr="006B69A3">
        <w:t xml:space="preserve"> famil</w:t>
      </w:r>
      <w:r w:rsidR="00724CB5" w:rsidRPr="006B69A3">
        <w:t>iar</w:t>
      </w:r>
      <w:r w:rsidR="00661FDC" w:rsidRPr="006B69A3">
        <w:t>"</w:t>
      </w:r>
      <w:r w:rsidRPr="006B69A3">
        <w:t xml:space="preserve">. </w:t>
      </w:r>
      <w:r w:rsidR="00724CB5" w:rsidRPr="006B69A3">
        <w:t xml:space="preserve">Las </w:t>
      </w:r>
      <w:r w:rsidRPr="006B69A3">
        <w:t>campa</w:t>
      </w:r>
      <w:r w:rsidR="00724CB5" w:rsidRPr="006B69A3">
        <w:t>ñas</w:t>
      </w:r>
      <w:r w:rsidRPr="006B69A3">
        <w:t xml:space="preserve"> ha</w:t>
      </w:r>
      <w:r w:rsidR="00724CB5" w:rsidRPr="006B69A3">
        <w:t>n impulsado también al público y a la población en general a romper el silencio que rodea los casos de</w:t>
      </w:r>
      <w:r w:rsidRPr="006B69A3">
        <w:t xml:space="preserve"> violenc</w:t>
      </w:r>
      <w:r w:rsidR="00724CB5" w:rsidRPr="006B69A3">
        <w:t>ia y denunciar a los culpables de esos delitos</w:t>
      </w:r>
      <w:r w:rsidRPr="006B69A3">
        <w:t xml:space="preserve">. </w:t>
      </w:r>
      <w:smartTag w:uri="urn:schemas-microsoft-com:office:smarttags" w:element="PersonName">
        <w:smartTagPr>
          <w:attr w:name="ProductID" w:val="La Radiodifusi￳n"/>
        </w:smartTagPr>
        <w:r w:rsidR="007A0E91" w:rsidRPr="006B69A3">
          <w:t>La R</w:t>
        </w:r>
        <w:r w:rsidR="00724CB5" w:rsidRPr="006B69A3">
          <w:t>adiodifusión</w:t>
        </w:r>
      </w:smartTag>
      <w:r w:rsidR="00724CB5" w:rsidRPr="006B69A3">
        <w:t xml:space="preserve"> de Seychelles ha otorgado una amplia cobertura a la labor de las</w:t>
      </w:r>
      <w:r w:rsidRPr="006B69A3">
        <w:t xml:space="preserve"> </w:t>
      </w:r>
      <w:r w:rsidR="00724CB5" w:rsidRPr="006B69A3">
        <w:t>O</w:t>
      </w:r>
      <w:r w:rsidRPr="006B69A3">
        <w:t xml:space="preserve">NG </w:t>
      </w:r>
      <w:r w:rsidR="00724CB5" w:rsidRPr="006B69A3">
        <w:t>y ha contribuido a</w:t>
      </w:r>
      <w:r w:rsidR="00C6090E" w:rsidRPr="006B69A3">
        <w:t>l programa de sensibilización de la opinión</w:t>
      </w:r>
      <w:r w:rsidRPr="006B69A3">
        <w:t xml:space="preserve"> p</w:t>
      </w:r>
      <w:r w:rsidR="00C6090E" w:rsidRPr="006B69A3">
        <w:t>ú</w:t>
      </w:r>
      <w:r w:rsidRPr="006B69A3">
        <w:t>blic</w:t>
      </w:r>
      <w:r w:rsidR="00C6090E" w:rsidRPr="006B69A3">
        <w:t>a</w:t>
      </w:r>
      <w:r w:rsidRPr="006B69A3">
        <w:t xml:space="preserve">. </w:t>
      </w:r>
      <w:r w:rsidR="00C6090E" w:rsidRPr="006B69A3">
        <w:t>E</w:t>
      </w:r>
      <w:r w:rsidRPr="006B69A3">
        <w:t xml:space="preserve">n 2002, </w:t>
      </w:r>
      <w:smartTag w:uri="urn:schemas-microsoft-com:office:smarttags" w:element="PersonName">
        <w:smartTagPr>
          <w:attr w:name="ProductID" w:val="la Divisi￳n"/>
        </w:smartTagPr>
        <w:r w:rsidR="00C6090E" w:rsidRPr="006B69A3">
          <w:t>la División</w:t>
        </w:r>
      </w:smartTag>
      <w:r w:rsidR="007A0E91" w:rsidRPr="006B69A3">
        <w:t xml:space="preserve"> de </w:t>
      </w:r>
      <w:r w:rsidR="00C6090E" w:rsidRPr="006B69A3">
        <w:t>Desarrollo</w:t>
      </w:r>
      <w:r w:rsidRPr="006B69A3">
        <w:t xml:space="preserve"> Social </w:t>
      </w:r>
      <w:r w:rsidR="00C6090E" w:rsidRPr="006B69A3">
        <w:t>y</w:t>
      </w:r>
      <w:r w:rsidRPr="006B69A3">
        <w:t xml:space="preserve"> Gender Links</w:t>
      </w:r>
      <w:r w:rsidR="00C6090E" w:rsidRPr="006B69A3">
        <w:t xml:space="preserve">, una ONG sudafricana, llevaron a cabo un taller de capacitación </w:t>
      </w:r>
      <w:r w:rsidR="007A0E91" w:rsidRPr="006B69A3">
        <w:t>acerca de</w:t>
      </w:r>
      <w:r w:rsidRPr="006B69A3">
        <w:t xml:space="preserve"> </w:t>
      </w:r>
      <w:r w:rsidR="00C6090E" w:rsidRPr="006B69A3">
        <w:t xml:space="preserve">la </w:t>
      </w:r>
      <w:r w:rsidRPr="006B69A3">
        <w:t>co</w:t>
      </w:r>
      <w:r w:rsidR="00C6090E" w:rsidRPr="006B69A3">
        <w:t>be</w:t>
      </w:r>
      <w:r w:rsidRPr="006B69A3">
        <w:t>r</w:t>
      </w:r>
      <w:r w:rsidR="00C6090E" w:rsidRPr="006B69A3">
        <w:t>tura de la violencia de</w:t>
      </w:r>
      <w:r w:rsidRPr="006B69A3">
        <w:t xml:space="preserve"> g</w:t>
      </w:r>
      <w:r w:rsidR="00C6090E" w:rsidRPr="006B69A3">
        <w:t>é</w:t>
      </w:r>
      <w:r w:rsidRPr="006B69A3">
        <w:t>ner</w:t>
      </w:r>
      <w:r w:rsidR="00C6090E" w:rsidRPr="006B69A3">
        <w:t xml:space="preserve">o para el </w:t>
      </w:r>
      <w:r w:rsidRPr="006B69A3">
        <w:t>person</w:t>
      </w:r>
      <w:r w:rsidR="00C6090E" w:rsidRPr="006B69A3">
        <w:t>a</w:t>
      </w:r>
      <w:r w:rsidRPr="006B69A3">
        <w:t>l</w:t>
      </w:r>
      <w:r w:rsidR="00C6090E" w:rsidRPr="006B69A3">
        <w:t xml:space="preserve"> de los medios de </w:t>
      </w:r>
      <w:r w:rsidR="007A0E91" w:rsidRPr="006B69A3">
        <w:t>difus</w:t>
      </w:r>
      <w:r w:rsidR="00C6090E" w:rsidRPr="006B69A3">
        <w:t>ión</w:t>
      </w:r>
      <w:r w:rsidRPr="006B69A3">
        <w:t xml:space="preserve">. </w:t>
      </w:r>
      <w:r w:rsidR="00C6090E" w:rsidRPr="006B69A3">
        <w:t>El cursillo inclu</w:t>
      </w:r>
      <w:r w:rsidR="007A0E91" w:rsidRPr="006B69A3">
        <w:t>yó</w:t>
      </w:r>
      <w:r w:rsidR="00FC614A" w:rsidRPr="006B69A3">
        <w:t xml:space="preserve"> sesiones</w:t>
      </w:r>
      <w:r w:rsidRPr="006B69A3">
        <w:t xml:space="preserve"> pr</w:t>
      </w:r>
      <w:r w:rsidR="00FC614A" w:rsidRPr="006B69A3">
        <w:t>á</w:t>
      </w:r>
      <w:r w:rsidRPr="006B69A3">
        <w:t>ctica</w:t>
      </w:r>
      <w:r w:rsidR="00FC614A" w:rsidRPr="006B69A3">
        <w:t>s</w:t>
      </w:r>
      <w:r w:rsidRPr="006B69A3">
        <w:t xml:space="preserve"> </w:t>
      </w:r>
      <w:r w:rsidR="00FC614A" w:rsidRPr="006B69A3">
        <w:t>sobre cóm</w:t>
      </w:r>
      <w:r w:rsidRPr="006B69A3">
        <w:t>o</w:t>
      </w:r>
      <w:r w:rsidR="00FC614A" w:rsidRPr="006B69A3">
        <w:t xml:space="preserve"> tratar con sensibilidad el tema de la</w:t>
      </w:r>
      <w:r w:rsidRPr="006B69A3">
        <w:t xml:space="preserve"> violenc</w:t>
      </w:r>
      <w:r w:rsidR="00FC614A" w:rsidRPr="006B69A3">
        <w:t>ia de género</w:t>
      </w:r>
      <w:r w:rsidRPr="006B69A3">
        <w:t xml:space="preserve">. </w:t>
      </w:r>
      <w:r w:rsidR="00FC614A" w:rsidRPr="006B69A3">
        <w:t>Tras el taller, se creó una nueva</w:t>
      </w:r>
      <w:r w:rsidRPr="006B69A3">
        <w:t xml:space="preserve"> asocia</w:t>
      </w:r>
      <w:r w:rsidR="00FC614A" w:rsidRPr="006B69A3">
        <w:t>c</w:t>
      </w:r>
      <w:r w:rsidRPr="006B69A3">
        <w:t>i</w:t>
      </w:r>
      <w:r w:rsidR="00FC614A" w:rsidRPr="006B69A3">
        <w:t>ó</w:t>
      </w:r>
      <w:r w:rsidRPr="006B69A3">
        <w:t>n</w:t>
      </w:r>
      <w:r w:rsidR="00FC614A" w:rsidRPr="006B69A3">
        <w:t>, llamada</w:t>
      </w:r>
      <w:r w:rsidRPr="006B69A3">
        <w:t xml:space="preserve"> Gender Empowering Media Plus Association of Seychelles</w:t>
      </w:r>
      <w:r w:rsidR="00FC614A" w:rsidRPr="006B69A3">
        <w:t>, un organismo</w:t>
      </w:r>
      <w:r w:rsidRPr="006B69A3">
        <w:t xml:space="preserve"> no</w:t>
      </w:r>
      <w:r w:rsidR="00FC614A" w:rsidRPr="006B69A3">
        <w:t xml:space="preserve"> </w:t>
      </w:r>
      <w:r w:rsidRPr="006B69A3">
        <w:t>pol</w:t>
      </w:r>
      <w:r w:rsidR="00FC614A" w:rsidRPr="006B69A3">
        <w:t>í</w:t>
      </w:r>
      <w:r w:rsidRPr="006B69A3">
        <w:t>tic</w:t>
      </w:r>
      <w:r w:rsidR="00FC614A" w:rsidRPr="006B69A3">
        <w:t>o</w:t>
      </w:r>
      <w:r w:rsidRPr="006B69A3">
        <w:t xml:space="preserve"> afiliad</w:t>
      </w:r>
      <w:r w:rsidR="00FC614A" w:rsidRPr="006B69A3">
        <w:t>o a</w:t>
      </w:r>
      <w:r w:rsidRPr="006B69A3">
        <w:t xml:space="preserve"> Gender Links, </w:t>
      </w:r>
      <w:r w:rsidR="00FC614A" w:rsidRPr="006B69A3">
        <w:t xml:space="preserve">con objeto de </w:t>
      </w:r>
      <w:r w:rsidR="007A0E91" w:rsidRPr="006B69A3">
        <w:t>multiplicar</w:t>
      </w:r>
      <w:r w:rsidRPr="006B69A3">
        <w:t xml:space="preserve"> </w:t>
      </w:r>
      <w:r w:rsidR="007A0E91" w:rsidRPr="006B69A3">
        <w:t xml:space="preserve">las </w:t>
      </w:r>
      <w:r w:rsidRPr="006B69A3">
        <w:t>oportuni</w:t>
      </w:r>
      <w:r w:rsidR="00FC614A" w:rsidRPr="006B69A3">
        <w:t xml:space="preserve">dades </w:t>
      </w:r>
      <w:r w:rsidR="007A0E91" w:rsidRPr="006B69A3">
        <w:t>de concienci</w:t>
      </w:r>
      <w:r w:rsidR="006A6669" w:rsidRPr="006B69A3">
        <w:t>ar a</w:t>
      </w:r>
      <w:r w:rsidR="00FC614A" w:rsidRPr="006B69A3">
        <w:t xml:space="preserve"> los medios </w:t>
      </w:r>
      <w:r w:rsidR="006A6669" w:rsidRPr="006B69A3">
        <w:t xml:space="preserve">de comunicación y a la opinión pública </w:t>
      </w:r>
      <w:r w:rsidR="00FC614A" w:rsidRPr="006B69A3">
        <w:t>respecto del tema del gé</w:t>
      </w:r>
      <w:r w:rsidRPr="006B69A3">
        <w:t>ner</w:t>
      </w:r>
      <w:r w:rsidR="00FC614A" w:rsidRPr="006B69A3">
        <w:t>o,</w:t>
      </w:r>
      <w:r w:rsidR="00054B43" w:rsidRPr="006B69A3">
        <w:t xml:space="preserve"> </w:t>
      </w:r>
      <w:r w:rsidR="006A6669" w:rsidRPr="006B69A3">
        <w:t xml:space="preserve">así como </w:t>
      </w:r>
      <w:r w:rsidRPr="006B69A3">
        <w:t>promo</w:t>
      </w:r>
      <w:r w:rsidR="006A6669" w:rsidRPr="006B69A3">
        <w:t>v</w:t>
      </w:r>
      <w:r w:rsidRPr="006B69A3">
        <w:t>e</w:t>
      </w:r>
      <w:r w:rsidR="006A6669" w:rsidRPr="006B69A3">
        <w:t>r</w:t>
      </w:r>
      <w:r w:rsidRPr="006B69A3">
        <w:t xml:space="preserve"> </w:t>
      </w:r>
      <w:r w:rsidR="006A6669" w:rsidRPr="006B69A3">
        <w:t xml:space="preserve">la igualdad </w:t>
      </w:r>
      <w:r w:rsidR="0011017C" w:rsidRPr="006B69A3">
        <w:t>en ese ámbito</w:t>
      </w:r>
      <w:r w:rsidRPr="006B69A3">
        <w:t>.</w:t>
      </w:r>
    </w:p>
    <w:p w:rsidR="008D243A" w:rsidRPr="006B69A3" w:rsidRDefault="008D243A" w:rsidP="008D243A">
      <w:pPr>
        <w:pStyle w:val="SingleTxtG"/>
      </w:pPr>
      <w:r w:rsidRPr="006B69A3">
        <w:t>197.</w:t>
      </w:r>
      <w:r w:rsidRPr="006B69A3">
        <w:tab/>
      </w:r>
      <w:r w:rsidR="006A6669" w:rsidRPr="006B69A3">
        <w:t>El Tri</w:t>
      </w:r>
      <w:r w:rsidR="00080662" w:rsidRPr="006B69A3">
        <w:t xml:space="preserve">bunal de </w:t>
      </w:r>
      <w:smartTag w:uri="urn:schemas-microsoft-com:office:smarttags" w:element="PersonName">
        <w:smartTagPr>
          <w:attr w:name="ProductID" w:val="la Familia"/>
        </w:smartTagPr>
        <w:r w:rsidR="00080662" w:rsidRPr="006B69A3">
          <w:t>la</w:t>
        </w:r>
        <w:r w:rsidRPr="006B69A3">
          <w:t xml:space="preserve"> Famil</w:t>
        </w:r>
        <w:r w:rsidR="00080662" w:rsidRPr="006B69A3">
          <w:t>ia</w:t>
        </w:r>
      </w:smartTag>
      <w:r w:rsidRPr="006B69A3">
        <w:t xml:space="preserve"> </w:t>
      </w:r>
      <w:r w:rsidR="00080662" w:rsidRPr="006B69A3">
        <w:t xml:space="preserve">está facultado para dictar órdenes de protección a instancias de </w:t>
      </w:r>
      <w:r w:rsidR="003E468E" w:rsidRPr="006B69A3">
        <w:t>cualquier ciudadano</w:t>
      </w:r>
      <w:r w:rsidRPr="006B69A3">
        <w:t xml:space="preserve">. </w:t>
      </w:r>
      <w:r w:rsidR="00080662" w:rsidRPr="006B69A3">
        <w:t>Los s</w:t>
      </w:r>
      <w:r w:rsidRPr="006B69A3">
        <w:t>ervic</w:t>
      </w:r>
      <w:r w:rsidR="00080662" w:rsidRPr="006B69A3">
        <w:t>io</w:t>
      </w:r>
      <w:r w:rsidRPr="006B69A3">
        <w:t>s</w:t>
      </w:r>
      <w:r w:rsidR="00080662" w:rsidRPr="006B69A3">
        <w:t xml:space="preserve"> de libertad condicional</w:t>
      </w:r>
      <w:r w:rsidRPr="006B69A3">
        <w:t xml:space="preserve"> </w:t>
      </w:r>
      <w:r w:rsidR="00080662" w:rsidRPr="006B69A3">
        <w:t xml:space="preserve">aportan los informes solicitados por el Tribunal de </w:t>
      </w:r>
      <w:smartTag w:uri="urn:schemas-microsoft-com:office:smarttags" w:element="PersonName">
        <w:smartTagPr>
          <w:attr w:name="ProductID" w:val="la Familia"/>
        </w:smartTagPr>
        <w:r w:rsidR="00080662" w:rsidRPr="006B69A3">
          <w:t xml:space="preserve">la </w:t>
        </w:r>
        <w:r w:rsidRPr="006B69A3">
          <w:t>Famil</w:t>
        </w:r>
        <w:r w:rsidR="00080662" w:rsidRPr="006B69A3">
          <w:t>ia</w:t>
        </w:r>
      </w:smartTag>
      <w:r w:rsidRPr="006B69A3">
        <w:t xml:space="preserve"> </w:t>
      </w:r>
      <w:r w:rsidR="006E7AFE" w:rsidRPr="006B69A3">
        <w:t>a la hora de</w:t>
      </w:r>
      <w:r w:rsidRPr="006B69A3">
        <w:t xml:space="preserve"> decidi</w:t>
      </w:r>
      <w:r w:rsidR="006E7AFE" w:rsidRPr="006B69A3">
        <w:t>r si debe dictar dicha orden</w:t>
      </w:r>
      <w:r w:rsidRPr="006B69A3">
        <w:t>.</w:t>
      </w:r>
    </w:p>
    <w:p w:rsidR="008D243A" w:rsidRPr="006B69A3" w:rsidRDefault="008D243A" w:rsidP="008D243A">
      <w:pPr>
        <w:pStyle w:val="SingleTxtG"/>
      </w:pPr>
      <w:r w:rsidRPr="006B69A3">
        <w:t>198.</w:t>
      </w:r>
      <w:r w:rsidRPr="006B69A3">
        <w:tab/>
      </w:r>
      <w:r w:rsidR="006E7AFE" w:rsidRPr="006B69A3">
        <w:t>Los</w:t>
      </w:r>
      <w:r w:rsidRPr="006B69A3">
        <w:t xml:space="preserve"> servic</w:t>
      </w:r>
      <w:r w:rsidR="006E7AFE" w:rsidRPr="006B69A3">
        <w:t>io</w:t>
      </w:r>
      <w:r w:rsidRPr="006B69A3">
        <w:t xml:space="preserve">s </w:t>
      </w:r>
      <w:r w:rsidR="006E7AFE" w:rsidRPr="006B69A3">
        <w:t>de psicólogos forman parte</w:t>
      </w:r>
      <w:r w:rsidRPr="006B69A3">
        <w:t xml:space="preserve"> integra</w:t>
      </w:r>
      <w:r w:rsidR="006E7AFE" w:rsidRPr="006B69A3">
        <w:t>nte del</w:t>
      </w:r>
      <w:r w:rsidRPr="006B69A3">
        <w:t xml:space="preserve"> </w:t>
      </w:r>
      <w:r w:rsidR="006E7AFE" w:rsidRPr="006B69A3">
        <w:t>proceso de recuperación</w:t>
      </w:r>
      <w:r w:rsidRPr="006B69A3">
        <w:t xml:space="preserve">. </w:t>
      </w:r>
      <w:r w:rsidR="006E7AFE" w:rsidRPr="006B69A3">
        <w:t xml:space="preserve">Los casos de maltrato son remitidos al Consejo Nacional de </w:t>
      </w:r>
      <w:smartTag w:uri="urn:schemas-microsoft-com:office:smarttags" w:element="PersonName">
        <w:smartTagPr>
          <w:attr w:name="ProductID" w:val="la Infancia"/>
        </w:smartTagPr>
        <w:r w:rsidR="006E7AFE" w:rsidRPr="006B69A3">
          <w:t>la Infancia</w:t>
        </w:r>
      </w:smartTag>
      <w:r w:rsidR="006E7AFE" w:rsidRPr="006B69A3">
        <w:t xml:space="preserve"> por los Ministerios de Salud, Desarrollo Social y Educación</w:t>
      </w:r>
      <w:r w:rsidRPr="006B69A3">
        <w:t xml:space="preserve">. </w:t>
      </w:r>
      <w:r w:rsidR="006E7AFE" w:rsidRPr="006B69A3">
        <w:t>El Consejo</w:t>
      </w:r>
      <w:r w:rsidRPr="006B69A3">
        <w:t xml:space="preserve"> </w:t>
      </w:r>
      <w:r w:rsidR="0011017C" w:rsidRPr="006B69A3">
        <w:t>es</w:t>
      </w:r>
      <w:r w:rsidR="006E7AFE" w:rsidRPr="006B69A3">
        <w:t xml:space="preserve"> así mismo u</w:t>
      </w:r>
      <w:r w:rsidR="0011017C" w:rsidRPr="006B69A3">
        <w:t>n</w:t>
      </w:r>
      <w:r w:rsidR="006E7AFE" w:rsidRPr="006B69A3">
        <w:t xml:space="preserve"> </w:t>
      </w:r>
      <w:r w:rsidR="0011017C" w:rsidRPr="006B69A3">
        <w:t>centro</w:t>
      </w:r>
      <w:r w:rsidR="006E7AFE" w:rsidRPr="006B69A3">
        <w:t xml:space="preserve"> que</w:t>
      </w:r>
      <w:r w:rsidRPr="006B69A3">
        <w:t xml:space="preserve"> ofr</w:t>
      </w:r>
      <w:r w:rsidR="006E7AFE" w:rsidRPr="006B69A3">
        <w:t>ece</w:t>
      </w:r>
      <w:r w:rsidRPr="006B69A3">
        <w:t xml:space="preserve"> </w:t>
      </w:r>
      <w:r w:rsidR="006E7AFE" w:rsidRPr="006B69A3">
        <w:t xml:space="preserve">servicios </w:t>
      </w:r>
      <w:r w:rsidRPr="006B69A3">
        <w:t>ps</w:t>
      </w:r>
      <w:r w:rsidR="006E7AFE" w:rsidRPr="006B69A3">
        <w:t>i</w:t>
      </w:r>
      <w:r w:rsidRPr="006B69A3">
        <w:t>col</w:t>
      </w:r>
      <w:r w:rsidR="006E7AFE" w:rsidRPr="006B69A3">
        <w:t>ó</w:t>
      </w:r>
      <w:r w:rsidRPr="006B69A3">
        <w:t>gic</w:t>
      </w:r>
      <w:r w:rsidR="006E7AFE" w:rsidRPr="006B69A3">
        <w:t>os y de</w:t>
      </w:r>
      <w:r w:rsidRPr="006B69A3">
        <w:t xml:space="preserve"> </w:t>
      </w:r>
      <w:r w:rsidR="006E7AFE" w:rsidRPr="006B69A3">
        <w:t>asesoramiento</w:t>
      </w:r>
      <w:r w:rsidR="0011017C" w:rsidRPr="006B69A3">
        <w:t xml:space="preserve"> sin cita previa</w:t>
      </w:r>
      <w:r w:rsidRPr="006B69A3">
        <w:t>.</w:t>
      </w:r>
    </w:p>
    <w:p w:rsidR="008D243A" w:rsidRPr="006B69A3" w:rsidRDefault="008D243A" w:rsidP="008D243A">
      <w:pPr>
        <w:pStyle w:val="SingleTxtG"/>
      </w:pPr>
      <w:r w:rsidRPr="006B69A3">
        <w:t>199.</w:t>
      </w:r>
      <w:r w:rsidRPr="006B69A3">
        <w:tab/>
      </w:r>
      <w:r w:rsidR="00D04BF1" w:rsidRPr="006B69A3">
        <w:t xml:space="preserve">El 30 de abril de 2007 se inauguró un </w:t>
      </w:r>
      <w:r w:rsidR="0011017C" w:rsidRPr="006B69A3">
        <w:t>centro de reinserción social</w:t>
      </w:r>
      <w:r w:rsidR="00D04BF1" w:rsidRPr="006B69A3">
        <w:t xml:space="preserve"> que ofrece una terapia a corto plazo a los niños víctimas de maltrato</w:t>
      </w:r>
      <w:r w:rsidRPr="006B69A3">
        <w:t>.</w:t>
      </w:r>
    </w:p>
    <w:p w:rsidR="008D243A" w:rsidRPr="006B69A3" w:rsidRDefault="008D243A" w:rsidP="008D243A">
      <w:pPr>
        <w:pStyle w:val="SingleTxtG"/>
      </w:pPr>
      <w:r w:rsidRPr="006B69A3">
        <w:t>200.</w:t>
      </w:r>
      <w:r w:rsidRPr="006B69A3">
        <w:tab/>
      </w:r>
      <w:r w:rsidR="00D04BF1" w:rsidRPr="006B69A3">
        <w:t>Se va a examinar el t</w:t>
      </w:r>
      <w:r w:rsidRPr="006B69A3">
        <w:t>rat</w:t>
      </w:r>
      <w:r w:rsidR="00D04BF1" w:rsidRPr="006B69A3">
        <w:t>a</w:t>
      </w:r>
      <w:r w:rsidRPr="006B69A3">
        <w:t>m</w:t>
      </w:r>
      <w:r w:rsidR="00D04BF1" w:rsidRPr="006B69A3">
        <w:t xml:space="preserve">iento </w:t>
      </w:r>
      <w:r w:rsidR="007E184F" w:rsidRPr="006B69A3">
        <w:t>administrado a</w:t>
      </w:r>
      <w:r w:rsidR="00D04BF1" w:rsidRPr="006B69A3">
        <w:t xml:space="preserve"> los autores de abusos</w:t>
      </w:r>
      <w:r w:rsidRPr="006B69A3">
        <w:t xml:space="preserve"> sexual</w:t>
      </w:r>
      <w:r w:rsidR="00D04BF1" w:rsidRPr="006B69A3">
        <w:t>es</w:t>
      </w:r>
      <w:r w:rsidRPr="006B69A3">
        <w:t xml:space="preserve"> </w:t>
      </w:r>
      <w:r w:rsidR="00D04BF1" w:rsidRPr="006B69A3">
        <w:t xml:space="preserve">encarcelados y </w:t>
      </w:r>
      <w:r w:rsidR="0011017C" w:rsidRPr="006B69A3">
        <w:t>cumpliendo</w:t>
      </w:r>
      <w:r w:rsidR="00D04BF1" w:rsidRPr="006B69A3">
        <w:t xml:space="preserve"> condena, con la</w:t>
      </w:r>
      <w:r w:rsidRPr="006B69A3">
        <w:t xml:space="preserve"> </w:t>
      </w:r>
      <w:r w:rsidR="00D04BF1" w:rsidRPr="006B69A3">
        <w:t xml:space="preserve">posibilidad de que los tribunales emitan directrices a fin de </w:t>
      </w:r>
      <w:r w:rsidR="007E184F" w:rsidRPr="006B69A3">
        <w:t>hacerlo obligatorio</w:t>
      </w:r>
      <w:r w:rsidRPr="006B69A3">
        <w:t>.</w:t>
      </w:r>
    </w:p>
    <w:p w:rsidR="008D243A" w:rsidRPr="006B69A3" w:rsidRDefault="008D243A" w:rsidP="008D243A">
      <w:pPr>
        <w:pStyle w:val="SingleTxtG"/>
      </w:pPr>
      <w:r w:rsidRPr="006B69A3">
        <w:t>201.</w:t>
      </w:r>
      <w:r w:rsidRPr="006B69A3">
        <w:tab/>
      </w:r>
      <w:r w:rsidR="007E184F" w:rsidRPr="006B69A3">
        <w:t>En el Tribunal Supremo se ha instalado un circuito cerrado de</w:t>
      </w:r>
      <w:r w:rsidRPr="006B69A3">
        <w:t xml:space="preserve"> televisi</w:t>
      </w:r>
      <w:r w:rsidR="007E184F" w:rsidRPr="006B69A3">
        <w:t>ó</w:t>
      </w:r>
      <w:r w:rsidRPr="006B69A3">
        <w:t xml:space="preserve">n </w:t>
      </w:r>
      <w:r w:rsidR="007E184F" w:rsidRPr="006B69A3">
        <w:t>para</w:t>
      </w:r>
      <w:r w:rsidRPr="006B69A3">
        <w:t xml:space="preserve"> facilita</w:t>
      </w:r>
      <w:r w:rsidR="007E184F" w:rsidRPr="006B69A3">
        <w:t>r el</w:t>
      </w:r>
      <w:r w:rsidRPr="006B69A3">
        <w:t xml:space="preserve"> testimon</w:t>
      </w:r>
      <w:r w:rsidR="007E184F" w:rsidRPr="006B69A3">
        <w:t>io de los niños</w:t>
      </w:r>
      <w:r w:rsidRPr="006B69A3">
        <w:t xml:space="preserve">. </w:t>
      </w:r>
      <w:r w:rsidR="007E184F" w:rsidRPr="006B69A3">
        <w:t xml:space="preserve">El </w:t>
      </w:r>
      <w:r w:rsidR="0011017C" w:rsidRPr="006B69A3">
        <w:t>S</w:t>
      </w:r>
      <w:r w:rsidR="007E184F" w:rsidRPr="006B69A3">
        <w:t xml:space="preserve">ecretario del Tribunal </w:t>
      </w:r>
      <w:r w:rsidR="0011017C" w:rsidRPr="006B69A3">
        <w:t>estudia</w:t>
      </w:r>
      <w:r w:rsidR="007E184F" w:rsidRPr="006B69A3">
        <w:t xml:space="preserve">rá </w:t>
      </w:r>
      <w:r w:rsidR="0011017C" w:rsidRPr="006B69A3">
        <w:t>las cuestiones de</w:t>
      </w:r>
      <w:r w:rsidRPr="006B69A3">
        <w:t xml:space="preserve"> proced</w:t>
      </w:r>
      <w:r w:rsidR="007E184F" w:rsidRPr="006B69A3">
        <w:t>imiento con el Fiscal General y adoptará las medidas</w:t>
      </w:r>
      <w:r w:rsidRPr="006B69A3">
        <w:t xml:space="preserve"> necesar</w:t>
      </w:r>
      <w:r w:rsidR="007E184F" w:rsidRPr="006B69A3">
        <w:t>ias para la formación de los</w:t>
      </w:r>
      <w:r w:rsidRPr="006B69A3">
        <w:t xml:space="preserve"> ju</w:t>
      </w:r>
      <w:r w:rsidR="007E184F" w:rsidRPr="006B69A3">
        <w:t>ec</w:t>
      </w:r>
      <w:r w:rsidRPr="006B69A3">
        <w:t xml:space="preserve">es </w:t>
      </w:r>
      <w:r w:rsidR="007E184F" w:rsidRPr="006B69A3">
        <w:t>y</w:t>
      </w:r>
      <w:r w:rsidRPr="006B69A3">
        <w:t xml:space="preserve"> magistra</w:t>
      </w:r>
      <w:r w:rsidR="007E184F" w:rsidRPr="006B69A3">
        <w:t>do</w:t>
      </w:r>
      <w:r w:rsidRPr="006B69A3">
        <w:t>s</w:t>
      </w:r>
      <w:r w:rsidR="00081371" w:rsidRPr="006B69A3">
        <w:t>, así como del</w:t>
      </w:r>
      <w:r w:rsidRPr="006B69A3">
        <w:t xml:space="preserve"> person</w:t>
      </w:r>
      <w:r w:rsidR="00081371" w:rsidRPr="006B69A3">
        <w:t>a</w:t>
      </w:r>
      <w:r w:rsidRPr="006B69A3">
        <w:t xml:space="preserve">l </w:t>
      </w:r>
      <w:r w:rsidR="00081371" w:rsidRPr="006B69A3">
        <w:t>de la</w:t>
      </w:r>
      <w:r w:rsidRPr="006B69A3">
        <w:t xml:space="preserve"> judica</w:t>
      </w:r>
      <w:r w:rsidR="00081371" w:rsidRPr="006B69A3">
        <w:t>tu</w:t>
      </w:r>
      <w:r w:rsidRPr="006B69A3">
        <w:t>r</w:t>
      </w:r>
      <w:r w:rsidR="00081371" w:rsidRPr="006B69A3">
        <w:t>a</w:t>
      </w:r>
      <w:r w:rsidRPr="006B69A3">
        <w:t xml:space="preserve"> </w:t>
      </w:r>
      <w:r w:rsidR="00081371" w:rsidRPr="006B69A3">
        <w:t>y los miembros del Colegio de Abogados sobre el</w:t>
      </w:r>
      <w:r w:rsidRPr="006B69A3">
        <w:t xml:space="preserve"> us</w:t>
      </w:r>
      <w:r w:rsidR="0011017C" w:rsidRPr="006B69A3">
        <w:t>o</w:t>
      </w:r>
      <w:r w:rsidRPr="006B69A3">
        <w:t xml:space="preserve"> </w:t>
      </w:r>
      <w:r w:rsidR="00081371" w:rsidRPr="006B69A3">
        <w:t>del circuito cerrado de</w:t>
      </w:r>
      <w:r w:rsidRPr="006B69A3">
        <w:t xml:space="preserve"> televisi</w:t>
      </w:r>
      <w:r w:rsidR="00081371" w:rsidRPr="006B69A3">
        <w:t>ó</w:t>
      </w:r>
      <w:r w:rsidRPr="006B69A3">
        <w:t>n.</w:t>
      </w:r>
    </w:p>
    <w:p w:rsidR="008D243A" w:rsidRPr="006B69A3" w:rsidRDefault="008D243A" w:rsidP="008D243A">
      <w:pPr>
        <w:pStyle w:val="H4G"/>
      </w:pPr>
      <w:r w:rsidRPr="006B69A3">
        <w:tab/>
      </w:r>
      <w:r w:rsidRPr="006B69A3">
        <w:tab/>
      </w:r>
      <w:r w:rsidR="00081371" w:rsidRPr="006B69A3">
        <w:t>Marco de</w:t>
      </w:r>
      <w:r w:rsidRPr="006B69A3">
        <w:t xml:space="preserve"> indica</w:t>
      </w:r>
      <w:r w:rsidR="00081371" w:rsidRPr="006B69A3">
        <w:t>d</w:t>
      </w:r>
      <w:r w:rsidRPr="006B69A3">
        <w:t>or</w:t>
      </w:r>
      <w:r w:rsidR="00081371" w:rsidRPr="006B69A3">
        <w:t>es de riesgo</w:t>
      </w:r>
    </w:p>
    <w:p w:rsidR="008D243A" w:rsidRPr="006B69A3" w:rsidRDefault="008D243A" w:rsidP="008D243A">
      <w:pPr>
        <w:pStyle w:val="SingleTxtG"/>
      </w:pPr>
      <w:r w:rsidRPr="006B69A3">
        <w:t>202.</w:t>
      </w:r>
      <w:r w:rsidRPr="006B69A3">
        <w:tab/>
      </w:r>
      <w:r w:rsidR="00081371" w:rsidRPr="006B69A3">
        <w:t>Uno de los</w:t>
      </w:r>
      <w:r w:rsidRPr="006B69A3">
        <w:t xml:space="preserve"> pro</w:t>
      </w:r>
      <w:r w:rsidR="00081371" w:rsidRPr="006B69A3">
        <w:t>y</w:t>
      </w:r>
      <w:r w:rsidRPr="006B69A3">
        <w:t>ect</w:t>
      </w:r>
      <w:r w:rsidR="00081371" w:rsidRPr="006B69A3">
        <w:t>o</w:t>
      </w:r>
      <w:r w:rsidRPr="006B69A3">
        <w:t xml:space="preserve">s </w:t>
      </w:r>
      <w:r w:rsidR="00081371" w:rsidRPr="006B69A3">
        <w:t>previstos bajo el lema del año</w:t>
      </w:r>
      <w:r w:rsidRPr="006B69A3">
        <w:t xml:space="preserve"> 2005</w:t>
      </w:r>
      <w:r w:rsidR="00081371" w:rsidRPr="006B69A3">
        <w:t>,</w:t>
      </w:r>
      <w:r w:rsidRPr="006B69A3">
        <w:t xml:space="preserve"> </w:t>
      </w:r>
      <w:r w:rsidR="00054B43" w:rsidRPr="006B69A3">
        <w:t>"</w:t>
      </w:r>
      <w:r w:rsidR="00081371" w:rsidRPr="006B69A3">
        <w:t>Nuestros niños, nuestro tesoro, nuestro</w:t>
      </w:r>
      <w:r w:rsidRPr="006B69A3">
        <w:t xml:space="preserve"> </w:t>
      </w:r>
      <w:r w:rsidR="00081371" w:rsidRPr="006B69A3">
        <w:t>f</w:t>
      </w:r>
      <w:r w:rsidRPr="006B69A3">
        <w:t>utur</w:t>
      </w:r>
      <w:r w:rsidR="00081371" w:rsidRPr="006B69A3">
        <w:t>o</w:t>
      </w:r>
      <w:r w:rsidR="00054B43" w:rsidRPr="006B69A3">
        <w:t>"</w:t>
      </w:r>
      <w:r w:rsidR="00081371" w:rsidRPr="006B69A3">
        <w:t>,</w:t>
      </w:r>
      <w:r w:rsidRPr="006B69A3">
        <w:t xml:space="preserve"> </w:t>
      </w:r>
      <w:r w:rsidR="00081371" w:rsidRPr="006B69A3">
        <w:t>e</w:t>
      </w:r>
      <w:r w:rsidRPr="006B69A3">
        <w:t xml:space="preserve">s </w:t>
      </w:r>
      <w:r w:rsidR="00081371" w:rsidRPr="006B69A3">
        <w:t>la elaboración de un marco de</w:t>
      </w:r>
      <w:r w:rsidRPr="006B69A3">
        <w:t xml:space="preserve"> indica</w:t>
      </w:r>
      <w:r w:rsidR="00081371" w:rsidRPr="006B69A3">
        <w:t>d</w:t>
      </w:r>
      <w:r w:rsidRPr="006B69A3">
        <w:t>or</w:t>
      </w:r>
      <w:r w:rsidR="00081371" w:rsidRPr="006B69A3">
        <w:t>es de riesgo que facilite la</w:t>
      </w:r>
      <w:r w:rsidRPr="006B69A3">
        <w:t xml:space="preserve"> detec</w:t>
      </w:r>
      <w:r w:rsidR="00081371" w:rsidRPr="006B69A3">
        <w:t>c</w:t>
      </w:r>
      <w:r w:rsidRPr="006B69A3">
        <w:t>i</w:t>
      </w:r>
      <w:r w:rsidR="00081371" w:rsidRPr="006B69A3">
        <w:t>ó</w:t>
      </w:r>
      <w:r w:rsidRPr="006B69A3">
        <w:t xml:space="preserve">n </w:t>
      </w:r>
      <w:r w:rsidR="00081371" w:rsidRPr="006B69A3">
        <w:t>e</w:t>
      </w:r>
      <w:r w:rsidRPr="006B69A3">
        <w:t xml:space="preserve"> interven</w:t>
      </w:r>
      <w:r w:rsidR="00081371" w:rsidRPr="006B69A3">
        <w:t>c</w:t>
      </w:r>
      <w:r w:rsidRPr="006B69A3">
        <w:t>i</w:t>
      </w:r>
      <w:r w:rsidR="00081371" w:rsidRPr="006B69A3">
        <w:t>ó</w:t>
      </w:r>
      <w:r w:rsidRPr="006B69A3">
        <w:t xml:space="preserve">n </w:t>
      </w:r>
      <w:r w:rsidR="00081371" w:rsidRPr="006B69A3">
        <w:t>tempranas a fin de garantizar el bienestar de los niños de</w:t>
      </w:r>
      <w:r w:rsidRPr="006B69A3">
        <w:t xml:space="preserve"> Seychell</w:t>
      </w:r>
      <w:r w:rsidR="00081371" w:rsidRPr="006B69A3">
        <w:t>e</w:t>
      </w:r>
      <w:r w:rsidRPr="006B69A3">
        <w:t>s.</w:t>
      </w:r>
    </w:p>
    <w:p w:rsidR="008D243A" w:rsidRPr="006B69A3" w:rsidRDefault="008D243A" w:rsidP="008D243A">
      <w:pPr>
        <w:pStyle w:val="SingleTxtG"/>
      </w:pPr>
      <w:r w:rsidRPr="006B69A3">
        <w:t>203.</w:t>
      </w:r>
      <w:r w:rsidRPr="006B69A3">
        <w:tab/>
      </w:r>
      <w:r w:rsidR="00081371" w:rsidRPr="006B69A3">
        <w:t>En mayo de 2005 se celebró un taller</w:t>
      </w:r>
      <w:r w:rsidRPr="006B69A3">
        <w:t xml:space="preserve"> </w:t>
      </w:r>
      <w:r w:rsidR="00081371" w:rsidRPr="006B69A3">
        <w:t xml:space="preserve">que reunió a los interlocutores </w:t>
      </w:r>
      <w:r w:rsidR="0011017C" w:rsidRPr="006B69A3">
        <w:t>clave</w:t>
      </w:r>
      <w:r w:rsidRPr="006B69A3">
        <w:t>, inclu</w:t>
      </w:r>
      <w:r w:rsidR="00081371" w:rsidRPr="006B69A3">
        <w:t>i</w:t>
      </w:r>
      <w:r w:rsidRPr="006B69A3">
        <w:t>d</w:t>
      </w:r>
      <w:r w:rsidR="00081371" w:rsidRPr="006B69A3">
        <w:t>o un</w:t>
      </w:r>
      <w:r w:rsidRPr="006B69A3">
        <w:t xml:space="preserve"> grup</w:t>
      </w:r>
      <w:r w:rsidR="00081371" w:rsidRPr="006B69A3">
        <w:t>o de alumn</w:t>
      </w:r>
      <w:r w:rsidR="00AE637E" w:rsidRPr="006B69A3">
        <w:t>o</w:t>
      </w:r>
      <w:r w:rsidR="00081371" w:rsidRPr="006B69A3">
        <w:t>s de enseñanza</w:t>
      </w:r>
      <w:r w:rsidRPr="006B69A3">
        <w:t xml:space="preserve"> sec</w:t>
      </w:r>
      <w:r w:rsidR="00081371" w:rsidRPr="006B69A3">
        <w:t>u</w:t>
      </w:r>
      <w:r w:rsidRPr="006B69A3">
        <w:t>ndar</w:t>
      </w:r>
      <w:r w:rsidR="00081371" w:rsidRPr="006B69A3">
        <w:t>ia de</w:t>
      </w:r>
      <w:r w:rsidR="00AE637E" w:rsidRPr="006B69A3">
        <w:t>l centro</w:t>
      </w:r>
      <w:r w:rsidRPr="006B69A3">
        <w:t xml:space="preserve"> English River School </w:t>
      </w:r>
      <w:r w:rsidR="00AE637E" w:rsidRPr="006B69A3">
        <w:t>y los proveedores de</w:t>
      </w:r>
      <w:r w:rsidRPr="006B69A3">
        <w:t xml:space="preserve"> servic</w:t>
      </w:r>
      <w:r w:rsidR="00AE637E" w:rsidRPr="006B69A3">
        <w:t>ios</w:t>
      </w:r>
      <w:r w:rsidRPr="006B69A3">
        <w:t xml:space="preserve"> </w:t>
      </w:r>
      <w:r w:rsidR="00AE637E" w:rsidRPr="006B69A3">
        <w:t xml:space="preserve">con miras a </w:t>
      </w:r>
      <w:r w:rsidR="0011017C" w:rsidRPr="006B69A3">
        <w:t>llegar a un</w:t>
      </w:r>
      <w:r w:rsidR="00AE637E" w:rsidRPr="006B69A3">
        <w:t xml:space="preserve"> acuerdo sobre las</w:t>
      </w:r>
      <w:r w:rsidRPr="006B69A3">
        <w:t xml:space="preserve"> </w:t>
      </w:r>
      <w:r w:rsidR="00054B43" w:rsidRPr="006B69A3">
        <w:t>"</w:t>
      </w:r>
      <w:r w:rsidRPr="006B69A3">
        <w:t>ne</w:t>
      </w:r>
      <w:r w:rsidR="00AE637E" w:rsidRPr="006B69A3">
        <w:t>c</w:t>
      </w:r>
      <w:r w:rsidRPr="006B69A3">
        <w:t>e</w:t>
      </w:r>
      <w:r w:rsidR="00AE637E" w:rsidRPr="006B69A3">
        <w:t>si</w:t>
      </w:r>
      <w:r w:rsidRPr="006B69A3">
        <w:t>d</w:t>
      </w:r>
      <w:r w:rsidR="00AE637E" w:rsidRPr="006B69A3">
        <w:t>ade</w:t>
      </w:r>
      <w:r w:rsidRPr="006B69A3">
        <w:t>s</w:t>
      </w:r>
      <w:r w:rsidR="00054B43" w:rsidRPr="006B69A3">
        <w:t>"</w:t>
      </w:r>
      <w:r w:rsidRPr="006B69A3">
        <w:t>, identif</w:t>
      </w:r>
      <w:r w:rsidR="00AE637E" w:rsidRPr="006B69A3">
        <w:t>icar los diversos</w:t>
      </w:r>
      <w:r w:rsidRPr="006B69A3">
        <w:t xml:space="preserve"> factor</w:t>
      </w:r>
      <w:r w:rsidR="00AE637E" w:rsidRPr="006B69A3">
        <w:t>e</w:t>
      </w:r>
      <w:r w:rsidRPr="006B69A3">
        <w:t>s</w:t>
      </w:r>
      <w:r w:rsidR="00AE637E" w:rsidRPr="006B69A3">
        <w:t xml:space="preserve"> de riesgo</w:t>
      </w:r>
      <w:r w:rsidRPr="006B69A3">
        <w:t>, a</w:t>
      </w:r>
      <w:r w:rsidR="0011017C" w:rsidRPr="006B69A3">
        <w:t>probar</w:t>
      </w:r>
      <w:r w:rsidR="00AE637E" w:rsidRPr="006B69A3">
        <w:t xml:space="preserve">los y elaborar un marco </w:t>
      </w:r>
      <w:r w:rsidR="0011017C" w:rsidRPr="006B69A3">
        <w:t>al respecto</w:t>
      </w:r>
      <w:r w:rsidRPr="006B69A3">
        <w:t xml:space="preserve">. </w:t>
      </w:r>
      <w:r w:rsidR="00AE637E" w:rsidRPr="006B69A3">
        <w:t>Para evitar las duplicaciones</w:t>
      </w:r>
      <w:r w:rsidRPr="006B69A3">
        <w:t xml:space="preserve"> </w:t>
      </w:r>
      <w:r w:rsidR="00AE637E" w:rsidRPr="006B69A3">
        <w:t>i</w:t>
      </w:r>
      <w:r w:rsidRPr="006B69A3">
        <w:t>nnecesar</w:t>
      </w:r>
      <w:r w:rsidR="00AE637E" w:rsidRPr="006B69A3">
        <w:t>ias, se distribuyó a los</w:t>
      </w:r>
      <w:r w:rsidRPr="006B69A3">
        <w:t xml:space="preserve"> participant</w:t>
      </w:r>
      <w:r w:rsidR="00AE637E" w:rsidRPr="006B69A3">
        <w:t>e</w:t>
      </w:r>
      <w:r w:rsidRPr="006B69A3">
        <w:t xml:space="preserve">s </w:t>
      </w:r>
      <w:r w:rsidR="00AE637E" w:rsidRPr="006B69A3">
        <w:t>una lista de las</w:t>
      </w:r>
      <w:r w:rsidRPr="006B69A3">
        <w:t xml:space="preserve"> ne</w:t>
      </w:r>
      <w:r w:rsidR="00AE637E" w:rsidRPr="006B69A3">
        <w:t>c</w:t>
      </w:r>
      <w:r w:rsidRPr="006B69A3">
        <w:t>e</w:t>
      </w:r>
      <w:r w:rsidR="00AE637E" w:rsidRPr="006B69A3">
        <w:t>si</w:t>
      </w:r>
      <w:r w:rsidRPr="006B69A3">
        <w:t>d</w:t>
      </w:r>
      <w:r w:rsidR="00AE637E" w:rsidRPr="006B69A3">
        <w:t>ade</w:t>
      </w:r>
      <w:r w:rsidRPr="006B69A3">
        <w:t>s det</w:t>
      </w:r>
      <w:r w:rsidR="0011017C" w:rsidRPr="006B69A3">
        <w:t>ect</w:t>
      </w:r>
      <w:r w:rsidR="00AE637E" w:rsidRPr="006B69A3">
        <w:t>a</w:t>
      </w:r>
      <w:r w:rsidRPr="006B69A3">
        <w:t>d</w:t>
      </w:r>
      <w:r w:rsidR="00AE637E" w:rsidRPr="006B69A3">
        <w:t>as</w:t>
      </w:r>
      <w:r w:rsidRPr="006B69A3">
        <w:t xml:space="preserve"> </w:t>
      </w:r>
      <w:r w:rsidR="00AE637E" w:rsidRPr="006B69A3">
        <w:t>en el</w:t>
      </w:r>
      <w:r w:rsidRPr="006B69A3">
        <w:t xml:space="preserve"> </w:t>
      </w:r>
      <w:r w:rsidR="00054B43" w:rsidRPr="006B69A3">
        <w:t>"</w:t>
      </w:r>
      <w:r w:rsidRPr="006B69A3">
        <w:t>Pro</w:t>
      </w:r>
      <w:r w:rsidR="00AE637E" w:rsidRPr="006B69A3">
        <w:t>y</w:t>
      </w:r>
      <w:r w:rsidRPr="006B69A3">
        <w:t>ect</w:t>
      </w:r>
      <w:r w:rsidR="00AE637E" w:rsidRPr="006B69A3">
        <w:t>o</w:t>
      </w:r>
      <w:r w:rsidRPr="006B69A3">
        <w:t xml:space="preserve"> </w:t>
      </w:r>
      <w:r w:rsidR="00AE637E" w:rsidRPr="006B69A3">
        <w:t>Bienestar del Niño</w:t>
      </w:r>
      <w:r w:rsidR="00054B43" w:rsidRPr="006B69A3">
        <w:t>"</w:t>
      </w:r>
      <w:r w:rsidRPr="006B69A3">
        <w:t xml:space="preserve"> </w:t>
      </w:r>
      <w:r w:rsidR="002E088E" w:rsidRPr="006B69A3">
        <w:t>y se les pidió que</w:t>
      </w:r>
      <w:r w:rsidR="0011017C" w:rsidRPr="006B69A3">
        <w:t xml:space="preserve"> </w:t>
      </w:r>
      <w:r w:rsidRPr="006B69A3">
        <w:t>det</w:t>
      </w:r>
      <w:r w:rsidR="0011017C" w:rsidRPr="006B69A3">
        <w:t>erm</w:t>
      </w:r>
      <w:r w:rsidRPr="006B69A3">
        <w:t>i</w:t>
      </w:r>
      <w:r w:rsidR="0011017C" w:rsidRPr="006B69A3">
        <w:t>n</w:t>
      </w:r>
      <w:r w:rsidR="002E088E" w:rsidRPr="006B69A3">
        <w:t>aran</w:t>
      </w:r>
      <w:r w:rsidRPr="006B69A3">
        <w:t xml:space="preserve"> </w:t>
      </w:r>
      <w:r w:rsidR="002E088E" w:rsidRPr="006B69A3">
        <w:t>los</w:t>
      </w:r>
      <w:r w:rsidRPr="006B69A3">
        <w:t xml:space="preserve"> factor</w:t>
      </w:r>
      <w:r w:rsidR="002E088E" w:rsidRPr="006B69A3">
        <w:t>e</w:t>
      </w:r>
      <w:r w:rsidRPr="006B69A3">
        <w:t>s/ri</w:t>
      </w:r>
      <w:r w:rsidR="002E088E" w:rsidRPr="006B69A3">
        <w:t>e</w:t>
      </w:r>
      <w:r w:rsidRPr="006B69A3">
        <w:t>s</w:t>
      </w:r>
      <w:r w:rsidR="0011017C" w:rsidRPr="006B69A3">
        <w:t>gos que pu</w:t>
      </w:r>
      <w:r w:rsidR="002E088E" w:rsidRPr="006B69A3">
        <w:t>d</w:t>
      </w:r>
      <w:r w:rsidR="0011017C" w:rsidRPr="006B69A3">
        <w:t>iera</w:t>
      </w:r>
      <w:r w:rsidR="002E088E" w:rsidRPr="006B69A3">
        <w:t>n tener una</w:t>
      </w:r>
      <w:r w:rsidRPr="006B69A3">
        <w:t xml:space="preserve"> </w:t>
      </w:r>
      <w:r w:rsidR="002E088E" w:rsidRPr="006B69A3">
        <w:t>influencia</w:t>
      </w:r>
      <w:r w:rsidRPr="006B69A3">
        <w:t xml:space="preserve"> negativ</w:t>
      </w:r>
      <w:r w:rsidR="002E088E" w:rsidRPr="006B69A3">
        <w:t>a en la satisfacción de esas necesidades</w:t>
      </w:r>
      <w:r w:rsidRPr="006B69A3">
        <w:t xml:space="preserve">. </w:t>
      </w:r>
      <w:r w:rsidR="002E088E" w:rsidRPr="006B69A3">
        <w:t>Los p</w:t>
      </w:r>
      <w:r w:rsidRPr="006B69A3">
        <w:t>articipant</w:t>
      </w:r>
      <w:r w:rsidR="002E088E" w:rsidRPr="006B69A3">
        <w:t>e</w:t>
      </w:r>
      <w:r w:rsidRPr="006B69A3">
        <w:t xml:space="preserve">s </w:t>
      </w:r>
      <w:r w:rsidR="002E088E" w:rsidRPr="006B69A3">
        <w:t>reconocieron cinco esferas de una importancia decisiva para el bienestar de</w:t>
      </w:r>
      <w:r w:rsidR="0011017C" w:rsidRPr="006B69A3">
        <w:t>l</w:t>
      </w:r>
      <w:r w:rsidR="002E088E" w:rsidRPr="006B69A3">
        <w:t xml:space="preserve"> niño</w:t>
      </w:r>
      <w:r w:rsidRPr="006B69A3">
        <w:t>:</w:t>
      </w:r>
    </w:p>
    <w:p w:rsidR="008D243A" w:rsidRPr="006B69A3" w:rsidRDefault="002E088E" w:rsidP="008D243A">
      <w:pPr>
        <w:pStyle w:val="Bullet1G"/>
      </w:pPr>
      <w:r w:rsidRPr="006B69A3">
        <w:t>La seguridad e</w:t>
      </w:r>
      <w:r w:rsidR="008D243A" w:rsidRPr="006B69A3">
        <w:t>con</w:t>
      </w:r>
      <w:r w:rsidRPr="006B69A3">
        <w:t>ó</w:t>
      </w:r>
      <w:r w:rsidR="008D243A" w:rsidRPr="006B69A3">
        <w:t>mic</w:t>
      </w:r>
      <w:r w:rsidRPr="006B69A3">
        <w:t>a</w:t>
      </w:r>
      <w:r w:rsidR="008D243A" w:rsidRPr="006B69A3">
        <w:t xml:space="preserve"> </w:t>
      </w:r>
      <w:r w:rsidRPr="006B69A3">
        <w:t xml:space="preserve">y </w:t>
      </w:r>
      <w:r w:rsidR="00F06A9A" w:rsidRPr="006B69A3">
        <w:t>financi</w:t>
      </w:r>
      <w:r w:rsidRPr="006B69A3">
        <w:t>era</w:t>
      </w:r>
      <w:r w:rsidR="00A63551" w:rsidRPr="006B69A3">
        <w:t>;</w:t>
      </w:r>
    </w:p>
    <w:p w:rsidR="008D243A" w:rsidRPr="006B69A3" w:rsidRDefault="002E088E" w:rsidP="008D243A">
      <w:pPr>
        <w:pStyle w:val="Bullet1G"/>
      </w:pPr>
      <w:r w:rsidRPr="006B69A3">
        <w:t>Los factores s</w:t>
      </w:r>
      <w:r w:rsidR="008D243A" w:rsidRPr="006B69A3">
        <w:t>ocial</w:t>
      </w:r>
      <w:r w:rsidRPr="006B69A3">
        <w:t>es</w:t>
      </w:r>
      <w:r w:rsidR="00A63551" w:rsidRPr="006B69A3">
        <w:t>;</w:t>
      </w:r>
    </w:p>
    <w:p w:rsidR="008D243A" w:rsidRPr="006B69A3" w:rsidRDefault="004600AA" w:rsidP="008D243A">
      <w:pPr>
        <w:pStyle w:val="Bullet1G"/>
      </w:pPr>
      <w:r w:rsidRPr="006B69A3">
        <w:t>Las necesidades de desarrollo del niño</w:t>
      </w:r>
      <w:r w:rsidR="00A63551" w:rsidRPr="006B69A3">
        <w:t>;</w:t>
      </w:r>
    </w:p>
    <w:p w:rsidR="008D243A" w:rsidRPr="006B69A3" w:rsidRDefault="004600AA" w:rsidP="008D243A">
      <w:pPr>
        <w:pStyle w:val="Bullet1G"/>
      </w:pPr>
      <w:r w:rsidRPr="006B69A3">
        <w:t>La</w:t>
      </w:r>
      <w:r w:rsidR="008D243A" w:rsidRPr="006B69A3">
        <w:t xml:space="preserve"> capaci</w:t>
      </w:r>
      <w:r w:rsidRPr="006B69A3">
        <w:t>dad de desempeño de las funciones parentales</w:t>
      </w:r>
      <w:r w:rsidR="00A63551" w:rsidRPr="006B69A3">
        <w:t>;</w:t>
      </w:r>
    </w:p>
    <w:p w:rsidR="008D243A" w:rsidRPr="006B69A3" w:rsidRDefault="004600AA" w:rsidP="008D243A">
      <w:pPr>
        <w:pStyle w:val="Bullet1G"/>
      </w:pPr>
      <w:r w:rsidRPr="006B69A3">
        <w:t>Los factores del entorno, como la</w:t>
      </w:r>
      <w:r w:rsidR="008D243A" w:rsidRPr="006B69A3">
        <w:t xml:space="preserve"> famil</w:t>
      </w:r>
      <w:r w:rsidRPr="006B69A3">
        <w:t xml:space="preserve">ia </w:t>
      </w:r>
      <w:r w:rsidR="0016508C" w:rsidRPr="006B69A3">
        <w:t>extensa</w:t>
      </w:r>
      <w:r w:rsidRPr="006B69A3">
        <w:t xml:space="preserve"> y los</w:t>
      </w:r>
      <w:r w:rsidR="008D243A" w:rsidRPr="006B69A3">
        <w:t xml:space="preserve"> re</w:t>
      </w:r>
      <w:r w:rsidRPr="006B69A3">
        <w:t>c</w:t>
      </w:r>
      <w:r w:rsidR="008D243A" w:rsidRPr="006B69A3">
        <w:t>ur</w:t>
      </w:r>
      <w:r w:rsidRPr="006B69A3">
        <w:t>sos de la comunidad</w:t>
      </w:r>
      <w:r w:rsidR="00A63551" w:rsidRPr="006B69A3">
        <w:t>.</w:t>
      </w:r>
    </w:p>
    <w:p w:rsidR="008D243A" w:rsidRPr="006B69A3" w:rsidRDefault="008D243A" w:rsidP="008D243A">
      <w:pPr>
        <w:pStyle w:val="SingleTxtG"/>
      </w:pPr>
      <w:r w:rsidRPr="006B69A3">
        <w:t>204.</w:t>
      </w:r>
      <w:r w:rsidRPr="006B69A3">
        <w:tab/>
      </w:r>
      <w:r w:rsidR="004600AA" w:rsidRPr="006B69A3">
        <w:t>Esas cinco esferas están</w:t>
      </w:r>
      <w:r w:rsidRPr="006B69A3">
        <w:t xml:space="preserve"> interrela</w:t>
      </w:r>
      <w:r w:rsidR="004600AA" w:rsidRPr="006B69A3">
        <w:t>cionadas y cada una cuenta con una serie de aspectos</w:t>
      </w:r>
      <w:r w:rsidRPr="006B69A3">
        <w:t xml:space="preserve"> cr</w:t>
      </w:r>
      <w:r w:rsidR="004600AA" w:rsidRPr="006B69A3">
        <w:t>í</w:t>
      </w:r>
      <w:r w:rsidRPr="006B69A3">
        <w:t>tic</w:t>
      </w:r>
      <w:r w:rsidR="004600AA" w:rsidRPr="006B69A3">
        <w:t>os y dimensiones</w:t>
      </w:r>
      <w:r w:rsidRPr="006B69A3">
        <w:t xml:space="preserve"> interacti</w:t>
      </w:r>
      <w:r w:rsidR="004600AA" w:rsidRPr="006B69A3">
        <w:t>vas que pueden afectar al bienestar del niño</w:t>
      </w:r>
      <w:r w:rsidRPr="006B69A3">
        <w:t>.</w:t>
      </w:r>
    </w:p>
    <w:p w:rsidR="008D243A" w:rsidRPr="006B69A3" w:rsidRDefault="008D243A" w:rsidP="008D243A">
      <w:pPr>
        <w:pStyle w:val="SingleTxtG"/>
      </w:pPr>
      <w:r w:rsidRPr="006B69A3">
        <w:t>205.</w:t>
      </w:r>
      <w:r w:rsidRPr="006B69A3">
        <w:tab/>
      </w:r>
      <w:r w:rsidR="001B3CE5" w:rsidRPr="006B69A3">
        <w:t xml:space="preserve">Se ha promovido el desarrollo de un </w:t>
      </w:r>
      <w:r w:rsidR="00054B43" w:rsidRPr="006B69A3">
        <w:t>"</w:t>
      </w:r>
      <w:r w:rsidR="001B3CE5" w:rsidRPr="006B69A3">
        <w:t>instrumento</w:t>
      </w:r>
      <w:r w:rsidR="00054B43" w:rsidRPr="006B69A3">
        <w:t>"</w:t>
      </w:r>
      <w:r w:rsidR="001B3CE5" w:rsidRPr="006B69A3">
        <w:t xml:space="preserve"> de referencia y evaluación interinstitucional para uso fundamentalmente de </w:t>
      </w:r>
      <w:r w:rsidR="0011017C" w:rsidRPr="006B69A3">
        <w:t xml:space="preserve">la policía, </w:t>
      </w:r>
      <w:r w:rsidR="001B3CE5" w:rsidRPr="006B69A3">
        <w:t>los servicios</w:t>
      </w:r>
      <w:r w:rsidRPr="006B69A3">
        <w:t xml:space="preserve"> </w:t>
      </w:r>
      <w:r w:rsidR="001B3CE5" w:rsidRPr="006B69A3">
        <w:t>s</w:t>
      </w:r>
      <w:r w:rsidRPr="006B69A3">
        <w:t>ocial</w:t>
      </w:r>
      <w:r w:rsidR="001B3CE5" w:rsidRPr="006B69A3">
        <w:t xml:space="preserve">es, </w:t>
      </w:r>
      <w:r w:rsidR="0011017C" w:rsidRPr="006B69A3">
        <w:t>de</w:t>
      </w:r>
      <w:r w:rsidR="001B3CE5" w:rsidRPr="006B69A3">
        <w:t xml:space="preserve"> salud,</w:t>
      </w:r>
      <w:r w:rsidR="00054B43" w:rsidRPr="006B69A3">
        <w:t xml:space="preserve"> </w:t>
      </w:r>
      <w:r w:rsidR="001B3CE5" w:rsidRPr="006B69A3">
        <w:t xml:space="preserve">educación y el Consejo </w:t>
      </w:r>
      <w:r w:rsidR="0011017C" w:rsidRPr="006B69A3">
        <w:t>N</w:t>
      </w:r>
      <w:r w:rsidR="001B3CE5" w:rsidRPr="006B69A3">
        <w:t xml:space="preserve">acional de </w:t>
      </w:r>
      <w:smartTag w:uri="urn:schemas-microsoft-com:office:smarttags" w:element="PersonName">
        <w:smartTagPr>
          <w:attr w:name="ProductID" w:val="la Infancia. Es"/>
        </w:smartTagPr>
        <w:r w:rsidR="001B3CE5" w:rsidRPr="006B69A3">
          <w:t>la Infancia</w:t>
        </w:r>
        <w:r w:rsidRPr="006B69A3">
          <w:t xml:space="preserve">. </w:t>
        </w:r>
        <w:r w:rsidR="001B3CE5" w:rsidRPr="006B69A3">
          <w:t>Es</w:t>
        </w:r>
      </w:smartTag>
      <w:r w:rsidR="001B3CE5" w:rsidRPr="006B69A3">
        <w:t xml:space="preserve"> menester señalar que muchos organismos ya realizan su propia evaluación del riesgo</w:t>
      </w:r>
      <w:r w:rsidRPr="006B69A3">
        <w:t xml:space="preserve">. </w:t>
      </w:r>
      <w:r w:rsidR="001B3CE5" w:rsidRPr="006B69A3">
        <w:t>Es de esperar que, con el tiempo, todos los organismos adopten un enfoque si</w:t>
      </w:r>
      <w:r w:rsidRPr="006B69A3">
        <w:t>stem</w:t>
      </w:r>
      <w:r w:rsidR="001B3CE5" w:rsidRPr="006B69A3">
        <w:t>ático</w:t>
      </w:r>
      <w:r w:rsidRPr="006B69A3">
        <w:t xml:space="preserve"> </w:t>
      </w:r>
      <w:r w:rsidR="00173C86" w:rsidRPr="006B69A3">
        <w:t xml:space="preserve">único </w:t>
      </w:r>
      <w:r w:rsidR="001B3CE5" w:rsidRPr="006B69A3">
        <w:t>que utilice un marco común para reunir y analizar</w:t>
      </w:r>
      <w:r w:rsidR="00966A34" w:rsidRPr="006B69A3">
        <w:t xml:space="preserve"> la información sobre los niños y sus</w:t>
      </w:r>
      <w:r w:rsidRPr="006B69A3">
        <w:t xml:space="preserve"> famili</w:t>
      </w:r>
      <w:r w:rsidR="00966A34" w:rsidRPr="006B69A3">
        <w:t>a</w:t>
      </w:r>
      <w:r w:rsidRPr="006B69A3">
        <w:t xml:space="preserve">s, </w:t>
      </w:r>
      <w:r w:rsidR="00966A34" w:rsidRPr="006B69A3">
        <w:t>por lo que se recomienda un marco común de evaluación</w:t>
      </w:r>
      <w:r w:rsidRPr="006B69A3">
        <w:t>.</w:t>
      </w:r>
    </w:p>
    <w:p w:rsidR="008D243A" w:rsidRPr="006B69A3" w:rsidRDefault="008D243A" w:rsidP="008D243A">
      <w:pPr>
        <w:pStyle w:val="SingleTxtG"/>
      </w:pPr>
      <w:r w:rsidRPr="006B69A3">
        <w:t>206.</w:t>
      </w:r>
      <w:r w:rsidRPr="006B69A3">
        <w:tab/>
      </w:r>
      <w:r w:rsidR="00173C86" w:rsidRPr="006B69A3">
        <w:t>El</w:t>
      </w:r>
      <w:r w:rsidR="00966A34" w:rsidRPr="006B69A3">
        <w:t xml:space="preserve"> marco común destinado a evaluar no solo las</w:t>
      </w:r>
      <w:r w:rsidRPr="006B69A3">
        <w:t xml:space="preserve"> ne</w:t>
      </w:r>
      <w:r w:rsidR="00966A34" w:rsidRPr="006B69A3">
        <w:t>c</w:t>
      </w:r>
      <w:r w:rsidRPr="006B69A3">
        <w:t>e</w:t>
      </w:r>
      <w:r w:rsidR="00966A34" w:rsidRPr="006B69A3">
        <w:t>si</w:t>
      </w:r>
      <w:r w:rsidRPr="006B69A3">
        <w:t>d</w:t>
      </w:r>
      <w:r w:rsidR="00966A34" w:rsidRPr="006B69A3">
        <w:t>ade</w:t>
      </w:r>
      <w:r w:rsidRPr="006B69A3">
        <w:t xml:space="preserve">s </w:t>
      </w:r>
      <w:r w:rsidR="00966A34" w:rsidRPr="006B69A3">
        <w:t>sino también los</w:t>
      </w:r>
      <w:r w:rsidRPr="006B69A3">
        <w:t xml:space="preserve"> ri</w:t>
      </w:r>
      <w:r w:rsidR="00966A34" w:rsidRPr="006B69A3">
        <w:t>e</w:t>
      </w:r>
      <w:r w:rsidRPr="006B69A3">
        <w:t>s</w:t>
      </w:r>
      <w:r w:rsidR="00966A34" w:rsidRPr="006B69A3">
        <w:t>gos,</w:t>
      </w:r>
      <w:r w:rsidRPr="006B69A3">
        <w:t xml:space="preserve"> </w:t>
      </w:r>
      <w:r w:rsidR="00966A34" w:rsidRPr="006B69A3">
        <w:t>demostrará su utilidad como mod</w:t>
      </w:r>
      <w:r w:rsidRPr="006B69A3">
        <w:t>e</w:t>
      </w:r>
      <w:r w:rsidR="00966A34" w:rsidRPr="006B69A3">
        <w:t>lo más</w:t>
      </w:r>
      <w:r w:rsidRPr="006B69A3">
        <w:t xml:space="preserve"> preventiv</w:t>
      </w:r>
      <w:r w:rsidR="00966A34" w:rsidRPr="006B69A3">
        <w:t>o e</w:t>
      </w:r>
      <w:r w:rsidRPr="006B69A3">
        <w:t xml:space="preserve"> integrad</w:t>
      </w:r>
      <w:r w:rsidR="00966A34" w:rsidRPr="006B69A3">
        <w:t>o</w:t>
      </w:r>
      <w:r w:rsidRPr="006B69A3">
        <w:t xml:space="preserve"> </w:t>
      </w:r>
      <w:r w:rsidR="00966A34" w:rsidRPr="006B69A3">
        <w:t>para trabajar con los niños y sus</w:t>
      </w:r>
      <w:r w:rsidRPr="006B69A3">
        <w:t xml:space="preserve"> famili</w:t>
      </w:r>
      <w:r w:rsidR="00966A34" w:rsidRPr="006B69A3">
        <w:t>a</w:t>
      </w:r>
      <w:r w:rsidRPr="006B69A3">
        <w:t xml:space="preserve">s </w:t>
      </w:r>
      <w:r w:rsidR="00966A34" w:rsidRPr="006B69A3">
        <w:t>y garantizar el bienestar de todos los niños</w:t>
      </w:r>
      <w:r w:rsidRPr="006B69A3">
        <w:t>.</w:t>
      </w:r>
    </w:p>
    <w:p w:rsidR="008D243A" w:rsidRPr="006B69A3" w:rsidRDefault="008D243A" w:rsidP="008D243A">
      <w:pPr>
        <w:pStyle w:val="SingleTxtG"/>
      </w:pPr>
      <w:r w:rsidRPr="006B69A3">
        <w:t>207.</w:t>
      </w:r>
      <w:r w:rsidRPr="006B69A3">
        <w:tab/>
      </w:r>
      <w:r w:rsidR="00173C86" w:rsidRPr="006B69A3">
        <w:t>El marco s</w:t>
      </w:r>
      <w:r w:rsidR="00966A34" w:rsidRPr="006B69A3">
        <w:t>itúa al niño en el</w:t>
      </w:r>
      <w:r w:rsidRPr="006B69A3">
        <w:t xml:space="preserve"> context</w:t>
      </w:r>
      <w:r w:rsidR="00966A34" w:rsidRPr="006B69A3">
        <w:t>o de la</w:t>
      </w:r>
      <w:r w:rsidRPr="006B69A3">
        <w:t xml:space="preserve"> famil</w:t>
      </w:r>
      <w:r w:rsidR="00966A34" w:rsidRPr="006B69A3">
        <w:t xml:space="preserve">ia </w:t>
      </w:r>
      <w:r w:rsidRPr="006B69A3">
        <w:t xml:space="preserve">y </w:t>
      </w:r>
      <w:r w:rsidR="00966A34" w:rsidRPr="006B69A3">
        <w:t>l</w:t>
      </w:r>
      <w:r w:rsidRPr="006B69A3">
        <w:t>a comuni</w:t>
      </w:r>
      <w:r w:rsidR="00966A34" w:rsidRPr="006B69A3">
        <w:t>dad</w:t>
      </w:r>
      <w:r w:rsidR="00173C86" w:rsidRPr="006B69A3">
        <w:t xml:space="preserve"> y reviste</w:t>
      </w:r>
      <w:r w:rsidR="00966A34" w:rsidRPr="006B69A3">
        <w:t xml:space="preserve"> múltiples</w:t>
      </w:r>
      <w:r w:rsidR="00054B43" w:rsidRPr="006B69A3">
        <w:t xml:space="preserve"> </w:t>
      </w:r>
      <w:r w:rsidR="00966A34" w:rsidRPr="006B69A3">
        <w:t>ventajas</w:t>
      </w:r>
      <w:r w:rsidR="00173C86" w:rsidRPr="006B69A3">
        <w:t>,</w:t>
      </w:r>
      <w:r w:rsidR="00966A34" w:rsidRPr="006B69A3">
        <w:t xml:space="preserve"> </w:t>
      </w:r>
      <w:r w:rsidR="00173C86" w:rsidRPr="006B69A3">
        <w:t>pues</w:t>
      </w:r>
      <w:r w:rsidRPr="006B69A3">
        <w:t xml:space="preserve"> </w:t>
      </w:r>
      <w:r w:rsidR="00173C86" w:rsidRPr="006B69A3">
        <w:t>p</w:t>
      </w:r>
      <w:r w:rsidR="00966A34" w:rsidRPr="006B69A3">
        <w:t>ermite</w:t>
      </w:r>
      <w:r w:rsidRPr="006B69A3">
        <w:t>:</w:t>
      </w:r>
    </w:p>
    <w:p w:rsidR="008D243A" w:rsidRPr="006B69A3" w:rsidRDefault="00A63551" w:rsidP="008D243A">
      <w:pPr>
        <w:pStyle w:val="Bullet1G"/>
      </w:pPr>
      <w:r w:rsidRPr="006B69A3">
        <w:t xml:space="preserve">La </w:t>
      </w:r>
      <w:r w:rsidR="00966A34" w:rsidRPr="006B69A3">
        <w:t>pronta</w:t>
      </w:r>
      <w:r w:rsidR="008D243A" w:rsidRPr="006B69A3">
        <w:t xml:space="preserve"> detec</w:t>
      </w:r>
      <w:r w:rsidR="00966A34" w:rsidRPr="006B69A3">
        <w:t>c</w:t>
      </w:r>
      <w:r w:rsidR="008D243A" w:rsidRPr="006B69A3">
        <w:t>i</w:t>
      </w:r>
      <w:r w:rsidR="00966A34" w:rsidRPr="006B69A3">
        <w:t>ó</w:t>
      </w:r>
      <w:r w:rsidR="008D243A" w:rsidRPr="006B69A3">
        <w:t xml:space="preserve">n </w:t>
      </w:r>
      <w:r w:rsidR="00966A34" w:rsidRPr="006B69A3">
        <w:t>de los factores de</w:t>
      </w:r>
      <w:r w:rsidR="008D243A" w:rsidRPr="006B69A3">
        <w:t xml:space="preserve"> ri</w:t>
      </w:r>
      <w:r w:rsidR="00966A34" w:rsidRPr="006B69A3">
        <w:t>e</w:t>
      </w:r>
      <w:r w:rsidR="008D243A" w:rsidRPr="006B69A3">
        <w:t>s</w:t>
      </w:r>
      <w:r w:rsidR="00966A34" w:rsidRPr="006B69A3">
        <w:t>go</w:t>
      </w:r>
      <w:r w:rsidR="008D243A" w:rsidRPr="006B69A3">
        <w:t xml:space="preserve">, </w:t>
      </w:r>
      <w:r w:rsidR="00E46D0C" w:rsidRPr="006B69A3">
        <w:t>a partir de la fase de</w:t>
      </w:r>
      <w:r w:rsidR="008D243A" w:rsidRPr="006B69A3">
        <w:t xml:space="preserve"> preconcep</w:t>
      </w:r>
      <w:r w:rsidR="00E46D0C" w:rsidRPr="006B69A3">
        <w:t>c</w:t>
      </w:r>
      <w:r w:rsidR="008D243A" w:rsidRPr="006B69A3">
        <w:t>i</w:t>
      </w:r>
      <w:r w:rsidR="00E46D0C" w:rsidRPr="006B69A3">
        <w:t>ó</w:t>
      </w:r>
      <w:r w:rsidR="008D243A" w:rsidRPr="006B69A3">
        <w:t>n</w:t>
      </w:r>
      <w:r w:rsidRPr="006B69A3">
        <w:t>;</w:t>
      </w:r>
    </w:p>
    <w:p w:rsidR="008D243A" w:rsidRPr="006B69A3" w:rsidRDefault="00A63551" w:rsidP="008D243A">
      <w:pPr>
        <w:pStyle w:val="Bullet1G"/>
      </w:pPr>
      <w:r w:rsidRPr="006B69A3">
        <w:t xml:space="preserve">La </w:t>
      </w:r>
      <w:r w:rsidR="00E46D0C" w:rsidRPr="006B69A3">
        <w:t>labor de p</w:t>
      </w:r>
      <w:r w:rsidR="008D243A" w:rsidRPr="006B69A3">
        <w:t>reven</w:t>
      </w:r>
      <w:r w:rsidR="00E46D0C" w:rsidRPr="006B69A3">
        <w:t>ción</w:t>
      </w:r>
      <w:r w:rsidR="008D243A" w:rsidRPr="006B69A3">
        <w:t xml:space="preserve"> a</w:t>
      </w:r>
      <w:r w:rsidR="00E46D0C" w:rsidRPr="006B69A3">
        <w:t xml:space="preserve"> </w:t>
      </w:r>
      <w:r w:rsidR="008D243A" w:rsidRPr="006B69A3">
        <w:t>t</w:t>
      </w:r>
      <w:r w:rsidR="00E46D0C" w:rsidRPr="006B69A3">
        <w:t>odos los ni</w:t>
      </w:r>
      <w:r w:rsidR="008D243A" w:rsidRPr="006B69A3">
        <w:t>vel</w:t>
      </w:r>
      <w:r w:rsidR="00E46D0C" w:rsidRPr="006B69A3">
        <w:t>e</w:t>
      </w:r>
      <w:r w:rsidR="008D243A" w:rsidRPr="006B69A3">
        <w:t>s</w:t>
      </w:r>
      <w:r w:rsidR="00173C86" w:rsidRPr="006B69A3">
        <w:t>:</w:t>
      </w:r>
      <w:r w:rsidR="008D243A" w:rsidRPr="006B69A3">
        <w:t xml:space="preserve"> primar</w:t>
      </w:r>
      <w:r w:rsidR="00E46D0C" w:rsidRPr="006B69A3">
        <w:t>io</w:t>
      </w:r>
      <w:r w:rsidR="008D243A" w:rsidRPr="006B69A3">
        <w:t>, sec</w:t>
      </w:r>
      <w:r w:rsidR="00E46D0C" w:rsidRPr="006B69A3">
        <w:t>u</w:t>
      </w:r>
      <w:r w:rsidR="008D243A" w:rsidRPr="006B69A3">
        <w:t>ndar</w:t>
      </w:r>
      <w:r w:rsidR="00E46D0C" w:rsidRPr="006B69A3">
        <w:t xml:space="preserve">io y </w:t>
      </w:r>
      <w:r w:rsidR="008D243A" w:rsidRPr="006B69A3">
        <w:t>ter</w:t>
      </w:r>
      <w:r w:rsidR="00E46D0C" w:rsidRPr="006B69A3">
        <w:t>c</w:t>
      </w:r>
      <w:r w:rsidR="008D243A" w:rsidRPr="006B69A3">
        <w:t>iar</w:t>
      </w:r>
      <w:r w:rsidR="00E46D0C" w:rsidRPr="006B69A3">
        <w:t>io, sin olvidar el trabajo con las</w:t>
      </w:r>
      <w:r w:rsidR="008D243A" w:rsidRPr="006B69A3">
        <w:t xml:space="preserve"> famili</w:t>
      </w:r>
      <w:r w:rsidR="00E46D0C" w:rsidRPr="006B69A3">
        <w:t>a</w:t>
      </w:r>
      <w:r w:rsidR="008D243A" w:rsidRPr="006B69A3">
        <w:t>s</w:t>
      </w:r>
      <w:r w:rsidRPr="006B69A3">
        <w:t>;</w:t>
      </w:r>
    </w:p>
    <w:p w:rsidR="008D243A" w:rsidRPr="006B69A3" w:rsidRDefault="00A63551" w:rsidP="008D243A">
      <w:pPr>
        <w:pStyle w:val="Bullet1G"/>
      </w:pPr>
      <w:r w:rsidRPr="006B69A3">
        <w:t xml:space="preserve">Dar </w:t>
      </w:r>
      <w:r w:rsidR="00173C86" w:rsidRPr="006B69A3">
        <w:t>prioridad a</w:t>
      </w:r>
      <w:r w:rsidR="00E46D0C" w:rsidRPr="006B69A3">
        <w:t xml:space="preserve"> los resultados</w:t>
      </w:r>
      <w:r w:rsidR="008D243A" w:rsidRPr="006B69A3">
        <w:t xml:space="preserve"> </w:t>
      </w:r>
      <w:r w:rsidR="00E46D0C" w:rsidRPr="006B69A3">
        <w:t xml:space="preserve">antes que </w:t>
      </w:r>
      <w:r w:rsidR="00173C86" w:rsidRPr="006B69A3">
        <w:t xml:space="preserve">a </w:t>
      </w:r>
      <w:r w:rsidR="00E46D0C" w:rsidRPr="006B69A3">
        <w:t>los</w:t>
      </w:r>
      <w:r w:rsidR="008D243A" w:rsidRPr="006B69A3">
        <w:t xml:space="preserve"> proces</w:t>
      </w:r>
      <w:r w:rsidR="00E46D0C" w:rsidRPr="006B69A3">
        <w:t>o</w:t>
      </w:r>
      <w:r w:rsidR="008D243A" w:rsidRPr="006B69A3">
        <w:t>s</w:t>
      </w:r>
      <w:r w:rsidRPr="006B69A3">
        <w:t>;</w:t>
      </w:r>
    </w:p>
    <w:p w:rsidR="008D243A" w:rsidRPr="006B69A3" w:rsidRDefault="00A63551" w:rsidP="008D243A">
      <w:pPr>
        <w:pStyle w:val="Bullet1G"/>
      </w:pPr>
      <w:r w:rsidRPr="006B69A3">
        <w:t xml:space="preserve">La </w:t>
      </w:r>
      <w:r w:rsidR="00E46D0C" w:rsidRPr="006B69A3">
        <w:t xml:space="preserve">búsqueda de verdaderas </w:t>
      </w:r>
      <w:r w:rsidR="008D243A" w:rsidRPr="006B69A3">
        <w:t>solu</w:t>
      </w:r>
      <w:r w:rsidR="00E46D0C" w:rsidRPr="006B69A3">
        <w:t>c</w:t>
      </w:r>
      <w:r w:rsidR="008D243A" w:rsidRPr="006B69A3">
        <w:t>ion</w:t>
      </w:r>
      <w:r w:rsidR="00E46D0C" w:rsidRPr="006B69A3">
        <w:t>e</w:t>
      </w:r>
      <w:r w:rsidR="008D243A" w:rsidRPr="006B69A3">
        <w:t xml:space="preserve">s </w:t>
      </w:r>
      <w:r w:rsidR="00E46D0C" w:rsidRPr="006B69A3">
        <w:t>a los</w:t>
      </w:r>
      <w:r w:rsidR="008D243A" w:rsidRPr="006B69A3">
        <w:t xml:space="preserve"> problem</w:t>
      </w:r>
      <w:r w:rsidR="00E46D0C" w:rsidRPr="006B69A3">
        <w:t>a</w:t>
      </w:r>
      <w:r w:rsidR="008D243A" w:rsidRPr="006B69A3">
        <w:t xml:space="preserve">s </w:t>
      </w:r>
      <w:r w:rsidR="00173C86" w:rsidRPr="006B69A3">
        <w:t>d</w:t>
      </w:r>
      <w:r w:rsidR="00E46D0C" w:rsidRPr="006B69A3">
        <w:t>e</w:t>
      </w:r>
      <w:r w:rsidR="008D243A" w:rsidRPr="006B69A3">
        <w:t xml:space="preserve"> </w:t>
      </w:r>
      <w:r w:rsidR="00E46D0C" w:rsidRPr="006B69A3">
        <w:t xml:space="preserve">las </w:t>
      </w:r>
      <w:r w:rsidR="008D243A" w:rsidRPr="006B69A3">
        <w:t>famili</w:t>
      </w:r>
      <w:r w:rsidR="00E46D0C" w:rsidRPr="006B69A3">
        <w:t>a</w:t>
      </w:r>
      <w:r w:rsidR="008D243A" w:rsidRPr="006B69A3">
        <w:t>s</w:t>
      </w:r>
      <w:r w:rsidRPr="006B69A3">
        <w:t>;</w:t>
      </w:r>
    </w:p>
    <w:p w:rsidR="008D243A" w:rsidRPr="006B69A3" w:rsidRDefault="00A63551" w:rsidP="008D243A">
      <w:pPr>
        <w:pStyle w:val="Bullet1G"/>
      </w:pPr>
      <w:r w:rsidRPr="006B69A3">
        <w:t xml:space="preserve">Actuar </w:t>
      </w:r>
      <w:r w:rsidR="00E46D0C" w:rsidRPr="006B69A3">
        <w:t xml:space="preserve">en pro del bienestar del niño </w:t>
      </w:r>
      <w:r w:rsidR="00173C86" w:rsidRPr="006B69A3">
        <w:t>y no</w:t>
      </w:r>
      <w:r w:rsidR="008D243A" w:rsidRPr="006B69A3">
        <w:t xml:space="preserve"> </w:t>
      </w:r>
      <w:r w:rsidR="00E46D0C" w:rsidRPr="006B69A3">
        <w:t>limitarse a proteger al niño del maltrato</w:t>
      </w:r>
      <w:r w:rsidRPr="006B69A3">
        <w:t>;</w:t>
      </w:r>
    </w:p>
    <w:p w:rsidR="008D243A" w:rsidRPr="006B69A3" w:rsidRDefault="00A63551" w:rsidP="008D243A">
      <w:pPr>
        <w:pStyle w:val="Bullet1G"/>
      </w:pPr>
      <w:r w:rsidRPr="006B69A3">
        <w:t xml:space="preserve">Aprovechar </w:t>
      </w:r>
      <w:r w:rsidR="00E46D0C" w:rsidRPr="006B69A3">
        <w:t>al máximo los</w:t>
      </w:r>
      <w:r w:rsidR="008D243A" w:rsidRPr="006B69A3">
        <w:t xml:space="preserve"> re</w:t>
      </w:r>
      <w:r w:rsidR="00E46D0C" w:rsidRPr="006B69A3">
        <w:t>c</w:t>
      </w:r>
      <w:r w:rsidR="008D243A" w:rsidRPr="006B69A3">
        <w:t>ur</w:t>
      </w:r>
      <w:r w:rsidR="00E46D0C" w:rsidRPr="006B69A3">
        <w:t>sos de los organismos que</w:t>
      </w:r>
      <w:r w:rsidR="00A42DB7" w:rsidRPr="006B69A3">
        <w:t xml:space="preserve"> trabajan con los niños</w:t>
      </w:r>
      <w:r w:rsidRPr="006B69A3">
        <w:t>;</w:t>
      </w:r>
    </w:p>
    <w:p w:rsidR="008D243A" w:rsidRPr="006B69A3" w:rsidRDefault="00A63551" w:rsidP="008D243A">
      <w:pPr>
        <w:pStyle w:val="Bullet1G"/>
      </w:pPr>
      <w:r w:rsidRPr="006B69A3">
        <w:t xml:space="preserve">Promover </w:t>
      </w:r>
      <w:r w:rsidR="00A42DB7" w:rsidRPr="006B69A3">
        <w:t>un método de</w:t>
      </w:r>
      <w:r w:rsidR="008D243A" w:rsidRPr="006B69A3">
        <w:t xml:space="preserve"> colabora</w:t>
      </w:r>
      <w:r w:rsidR="00A42DB7" w:rsidRPr="006B69A3">
        <w:t>c</w:t>
      </w:r>
      <w:r w:rsidR="008D243A" w:rsidRPr="006B69A3">
        <w:t>i</w:t>
      </w:r>
      <w:r w:rsidR="00A42DB7" w:rsidRPr="006B69A3">
        <w:t>ón</w:t>
      </w:r>
      <w:r w:rsidR="008D243A" w:rsidRPr="006B69A3">
        <w:t xml:space="preserve"> m</w:t>
      </w:r>
      <w:r w:rsidR="00A42DB7" w:rsidRPr="006B69A3">
        <w:t xml:space="preserve">ás estrecha </w:t>
      </w:r>
      <w:r w:rsidR="008D243A" w:rsidRPr="006B69A3">
        <w:t>e</w:t>
      </w:r>
      <w:r w:rsidR="00A42DB7" w:rsidRPr="006B69A3">
        <w:t>n</w:t>
      </w:r>
      <w:r w:rsidR="008D243A" w:rsidRPr="006B69A3">
        <w:t xml:space="preserve"> benefi</w:t>
      </w:r>
      <w:r w:rsidR="00A42DB7" w:rsidRPr="006B69A3">
        <w:t xml:space="preserve">cio de los </w:t>
      </w:r>
      <w:r w:rsidR="008D243A" w:rsidRPr="006B69A3">
        <w:t>n</w:t>
      </w:r>
      <w:r w:rsidR="00A42DB7" w:rsidRPr="006B69A3">
        <w:t>iños</w:t>
      </w:r>
      <w:r w:rsidRPr="006B69A3">
        <w:t>;</w:t>
      </w:r>
    </w:p>
    <w:p w:rsidR="008D243A" w:rsidRPr="006B69A3" w:rsidRDefault="00A63551" w:rsidP="008D243A">
      <w:pPr>
        <w:pStyle w:val="Bullet1G"/>
      </w:pPr>
      <w:r w:rsidRPr="006B69A3">
        <w:t xml:space="preserve">Compartir </w:t>
      </w:r>
      <w:r w:rsidR="00A42DB7" w:rsidRPr="006B69A3">
        <w:t xml:space="preserve">de manera más </w:t>
      </w:r>
      <w:r w:rsidR="008D243A" w:rsidRPr="006B69A3">
        <w:t>efectiv</w:t>
      </w:r>
      <w:r w:rsidR="00A42DB7" w:rsidRPr="006B69A3">
        <w:t>a</w:t>
      </w:r>
      <w:r w:rsidR="008D243A" w:rsidRPr="006B69A3">
        <w:t xml:space="preserve"> </w:t>
      </w:r>
      <w:r w:rsidR="00A42DB7" w:rsidRPr="006B69A3">
        <w:t xml:space="preserve">la </w:t>
      </w:r>
      <w:r w:rsidR="008D243A" w:rsidRPr="006B69A3">
        <w:t>informa</w:t>
      </w:r>
      <w:r w:rsidR="00A42DB7" w:rsidRPr="006B69A3">
        <w:t>c</w:t>
      </w:r>
      <w:r w:rsidR="008D243A" w:rsidRPr="006B69A3">
        <w:t>i</w:t>
      </w:r>
      <w:r w:rsidR="00A42DB7" w:rsidRPr="006B69A3">
        <w:t>ó</w:t>
      </w:r>
      <w:r w:rsidR="008D243A" w:rsidRPr="006B69A3">
        <w:t xml:space="preserve">n, </w:t>
      </w:r>
      <w:r w:rsidR="00A42DB7" w:rsidRPr="006B69A3">
        <w:t>para que todos los interlocutores</w:t>
      </w:r>
      <w:r w:rsidR="008D243A" w:rsidRPr="006B69A3">
        <w:t xml:space="preserve"> </w:t>
      </w:r>
      <w:r w:rsidR="00A42DB7" w:rsidRPr="006B69A3">
        <w:t>sean conscientes de lo que está ocurriendo</w:t>
      </w:r>
      <w:r w:rsidR="008D243A" w:rsidRPr="006B69A3">
        <w:t xml:space="preserve"> </w:t>
      </w:r>
      <w:r w:rsidR="00A42DB7" w:rsidRPr="006B69A3">
        <w:t>en cada caso concreto, con lo que se</w:t>
      </w:r>
      <w:r w:rsidR="008D243A" w:rsidRPr="006B69A3">
        <w:t xml:space="preserve"> reduci</w:t>
      </w:r>
      <w:r w:rsidR="00A42DB7" w:rsidRPr="006B69A3">
        <w:t>rán</w:t>
      </w:r>
      <w:r w:rsidR="008D243A" w:rsidRPr="006B69A3">
        <w:t xml:space="preserve"> </w:t>
      </w:r>
      <w:r w:rsidR="00A42DB7" w:rsidRPr="006B69A3">
        <w:t xml:space="preserve">las </w:t>
      </w:r>
      <w:r w:rsidR="008D243A" w:rsidRPr="006B69A3">
        <w:t>frustra</w:t>
      </w:r>
      <w:r w:rsidR="00A42DB7" w:rsidRPr="006B69A3">
        <w:t>c</w:t>
      </w:r>
      <w:r w:rsidR="008D243A" w:rsidRPr="006B69A3">
        <w:t>ion</w:t>
      </w:r>
      <w:r w:rsidR="00A42DB7" w:rsidRPr="006B69A3">
        <w:t>es</w:t>
      </w:r>
      <w:r w:rsidR="008D243A" w:rsidRPr="006B69A3">
        <w:t xml:space="preserve"> </w:t>
      </w:r>
      <w:r w:rsidR="00A42DB7" w:rsidRPr="006B69A3">
        <w:t>y la actitud</w:t>
      </w:r>
      <w:r w:rsidR="008D243A" w:rsidRPr="006B69A3">
        <w:t xml:space="preserve"> defensiv</w:t>
      </w:r>
      <w:r w:rsidR="00A42DB7" w:rsidRPr="006B69A3">
        <w:t>a que</w:t>
      </w:r>
      <w:r w:rsidR="008D243A" w:rsidRPr="006B69A3">
        <w:t xml:space="preserve"> </w:t>
      </w:r>
      <w:r w:rsidR="00A42DB7" w:rsidRPr="006B69A3">
        <w:t>reina en la actualidad entre los profesionales que trabajan con los niños</w:t>
      </w:r>
      <w:r w:rsidRPr="006B69A3">
        <w:t>;</w:t>
      </w:r>
    </w:p>
    <w:p w:rsidR="008D243A" w:rsidRPr="006B69A3" w:rsidRDefault="00A63551" w:rsidP="008D243A">
      <w:pPr>
        <w:pStyle w:val="Bullet1G"/>
      </w:pPr>
      <w:r w:rsidRPr="006B69A3">
        <w:t xml:space="preserve">Un </w:t>
      </w:r>
      <w:r w:rsidR="00A42DB7" w:rsidRPr="006B69A3">
        <w:t>sistema de protección infantil más efectivo, que garantizará que los niños y sus</w:t>
      </w:r>
      <w:r w:rsidR="008D243A" w:rsidRPr="006B69A3">
        <w:t xml:space="preserve"> famili</w:t>
      </w:r>
      <w:r w:rsidR="00166849" w:rsidRPr="006B69A3">
        <w:t>a</w:t>
      </w:r>
      <w:r w:rsidR="008D243A" w:rsidRPr="006B69A3">
        <w:t xml:space="preserve">s no </w:t>
      </w:r>
      <w:r w:rsidR="00173C86" w:rsidRPr="006B69A3">
        <w:t xml:space="preserve">tengan que ir de </w:t>
      </w:r>
      <w:r w:rsidR="008D243A" w:rsidRPr="006B69A3">
        <w:t>organiza</w:t>
      </w:r>
      <w:r w:rsidR="00166849" w:rsidRPr="006B69A3">
        <w:t>c</w:t>
      </w:r>
      <w:r w:rsidR="008D243A" w:rsidRPr="006B69A3">
        <w:t>i</w:t>
      </w:r>
      <w:r w:rsidR="00166849" w:rsidRPr="006B69A3">
        <w:t>ó</w:t>
      </w:r>
      <w:r w:rsidR="008D243A" w:rsidRPr="006B69A3">
        <w:t xml:space="preserve">n </w:t>
      </w:r>
      <w:r w:rsidR="00173C86" w:rsidRPr="006B69A3">
        <w:t>en organización</w:t>
      </w:r>
      <w:r w:rsidR="00166849" w:rsidRPr="006B69A3">
        <w:t xml:space="preserve"> con </w:t>
      </w:r>
      <w:r w:rsidR="00173C86" w:rsidRPr="006B69A3">
        <w:t>consecuencias</w:t>
      </w:r>
      <w:r w:rsidR="00166849" w:rsidRPr="006B69A3">
        <w:t xml:space="preserve"> poco</w:t>
      </w:r>
      <w:r w:rsidR="008D243A" w:rsidRPr="006B69A3">
        <w:t xml:space="preserve"> satisfactor</w:t>
      </w:r>
      <w:r w:rsidR="00166849" w:rsidRPr="006B69A3">
        <w:t>i</w:t>
      </w:r>
      <w:r w:rsidR="00173C86" w:rsidRPr="006B69A3">
        <w:t>a</w:t>
      </w:r>
      <w:r w:rsidR="00166849" w:rsidRPr="006B69A3">
        <w:t>s para su</w:t>
      </w:r>
      <w:r w:rsidR="008D243A" w:rsidRPr="006B69A3">
        <w:t xml:space="preserve"> situa</w:t>
      </w:r>
      <w:r w:rsidR="00166849" w:rsidRPr="006B69A3">
        <w:t>c</w:t>
      </w:r>
      <w:r w:rsidR="008D243A" w:rsidRPr="006B69A3">
        <w:t>i</w:t>
      </w:r>
      <w:r w:rsidR="00166849" w:rsidRPr="006B69A3">
        <w:t>ó</w:t>
      </w:r>
      <w:r w:rsidR="008D243A" w:rsidRPr="006B69A3">
        <w:t>n</w:t>
      </w:r>
      <w:r w:rsidRPr="006B69A3">
        <w:t>.</w:t>
      </w:r>
    </w:p>
    <w:p w:rsidR="008D243A" w:rsidRPr="006B69A3" w:rsidRDefault="008D243A" w:rsidP="008D243A">
      <w:pPr>
        <w:pStyle w:val="SingleTxtG"/>
      </w:pPr>
      <w:r w:rsidRPr="006B69A3">
        <w:t>208.</w:t>
      </w:r>
      <w:r w:rsidRPr="006B69A3">
        <w:tab/>
      </w:r>
      <w:r w:rsidR="00166849" w:rsidRPr="006B69A3">
        <w:t xml:space="preserve">El reto principal consiste en garantizar que el marco sea </w:t>
      </w:r>
      <w:r w:rsidR="00054B43" w:rsidRPr="006B69A3">
        <w:t>"</w:t>
      </w:r>
      <w:r w:rsidR="00166849" w:rsidRPr="006B69A3">
        <w:t>propiedad</w:t>
      </w:r>
      <w:r w:rsidR="00054B43" w:rsidRPr="006B69A3">
        <w:t>"</w:t>
      </w:r>
      <w:r w:rsidR="00166849" w:rsidRPr="006B69A3">
        <w:t xml:space="preserve"> de todos los interlocutores, ya que es decisivo para el éxito del</w:t>
      </w:r>
      <w:r w:rsidRPr="006B69A3">
        <w:t xml:space="preserve"> pro</w:t>
      </w:r>
      <w:r w:rsidR="00166849" w:rsidRPr="006B69A3">
        <w:t>y</w:t>
      </w:r>
      <w:r w:rsidRPr="006B69A3">
        <w:t>ect</w:t>
      </w:r>
      <w:r w:rsidR="00166849" w:rsidRPr="006B69A3">
        <w:t>o</w:t>
      </w:r>
      <w:r w:rsidRPr="006B69A3">
        <w:t xml:space="preserve">. </w:t>
      </w:r>
      <w:r w:rsidR="00166849" w:rsidRPr="006B69A3">
        <w:t>La propiedad</w:t>
      </w:r>
      <w:r w:rsidR="00054B43" w:rsidRPr="006B69A3">
        <w:t xml:space="preserve"> </w:t>
      </w:r>
      <w:r w:rsidR="00166849" w:rsidRPr="006B69A3">
        <w:t>de todos los interlocutores</w:t>
      </w:r>
      <w:r w:rsidRPr="006B69A3">
        <w:t xml:space="preserve"> facilita</w:t>
      </w:r>
      <w:r w:rsidR="00166849" w:rsidRPr="006B69A3">
        <w:t>rá</w:t>
      </w:r>
      <w:r w:rsidRPr="006B69A3">
        <w:t xml:space="preserve"> </w:t>
      </w:r>
      <w:r w:rsidR="00166849" w:rsidRPr="006B69A3">
        <w:t>también la colaboración en la</w:t>
      </w:r>
      <w:r w:rsidRPr="006B69A3">
        <w:t xml:space="preserve"> pr</w:t>
      </w:r>
      <w:r w:rsidR="00166849" w:rsidRPr="006B69A3">
        <w:t>á</w:t>
      </w:r>
      <w:r w:rsidRPr="006B69A3">
        <w:t>ctic</w:t>
      </w:r>
      <w:r w:rsidR="00166849" w:rsidRPr="006B69A3">
        <w:t xml:space="preserve">a y </w:t>
      </w:r>
      <w:r w:rsidRPr="006B69A3">
        <w:t>no</w:t>
      </w:r>
      <w:r w:rsidR="00166849" w:rsidRPr="006B69A3">
        <w:t xml:space="preserve"> s</w:t>
      </w:r>
      <w:r w:rsidR="000F3828">
        <w:t>o</w:t>
      </w:r>
      <w:r w:rsidR="00166849" w:rsidRPr="006B69A3">
        <w:t>lo en teoría</w:t>
      </w:r>
      <w:r w:rsidRPr="006B69A3">
        <w:t>.</w:t>
      </w:r>
    </w:p>
    <w:p w:rsidR="008D243A" w:rsidRPr="006B69A3" w:rsidRDefault="008D243A" w:rsidP="008D243A">
      <w:pPr>
        <w:pStyle w:val="H23G"/>
      </w:pPr>
      <w:r w:rsidRPr="006B69A3">
        <w:tab/>
      </w:r>
      <w:r w:rsidRPr="006B69A3">
        <w:tab/>
      </w:r>
      <w:r w:rsidR="00166849" w:rsidRPr="006B69A3">
        <w:t>Niños testigos de la</w:t>
      </w:r>
      <w:r w:rsidRPr="006B69A3">
        <w:t xml:space="preserve"> violenc</w:t>
      </w:r>
      <w:r w:rsidR="00166849" w:rsidRPr="006B69A3">
        <w:t>ia en el</w:t>
      </w:r>
      <w:r w:rsidRPr="006B69A3">
        <w:t xml:space="preserve"> ho</w:t>
      </w:r>
      <w:r w:rsidR="00166849" w:rsidRPr="006B69A3">
        <w:t>gar</w:t>
      </w:r>
    </w:p>
    <w:p w:rsidR="008D243A" w:rsidRPr="006B69A3" w:rsidRDefault="008D243A" w:rsidP="008D243A">
      <w:pPr>
        <w:pStyle w:val="SingleTxtG"/>
      </w:pPr>
      <w:r w:rsidRPr="006B69A3">
        <w:t>209.</w:t>
      </w:r>
      <w:r w:rsidRPr="006B69A3">
        <w:tab/>
      </w:r>
      <w:r w:rsidR="00166849" w:rsidRPr="006B69A3">
        <w:t>Sírvanse consultar el informe</w:t>
      </w:r>
      <w:r w:rsidRPr="006B69A3">
        <w:t xml:space="preserve"> ini</w:t>
      </w:r>
      <w:r w:rsidR="00166849" w:rsidRPr="006B69A3">
        <w:t>c</w:t>
      </w:r>
      <w:r w:rsidRPr="006B69A3">
        <w:t>ial, p</w:t>
      </w:r>
      <w:r w:rsidR="00166849" w:rsidRPr="006B69A3">
        <w:t>ár</w:t>
      </w:r>
      <w:r w:rsidRPr="006B69A3">
        <w:t>ra</w:t>
      </w:r>
      <w:r w:rsidR="00166849" w:rsidRPr="006B69A3">
        <w:t>fo</w:t>
      </w:r>
      <w:r w:rsidRPr="006B69A3">
        <w:t xml:space="preserve"> 178.</w:t>
      </w:r>
    </w:p>
    <w:p w:rsidR="008D243A" w:rsidRPr="006B69A3" w:rsidRDefault="008D243A" w:rsidP="008D243A">
      <w:pPr>
        <w:pStyle w:val="H23G"/>
      </w:pPr>
      <w:r w:rsidRPr="006B69A3">
        <w:tab/>
      </w:r>
      <w:r w:rsidRPr="006B69A3">
        <w:tab/>
      </w:r>
      <w:r w:rsidR="0091688D" w:rsidRPr="006B69A3">
        <w:t>Protecc</w:t>
      </w:r>
      <w:r w:rsidRPr="006B69A3">
        <w:t>i</w:t>
      </w:r>
      <w:r w:rsidR="0091688D" w:rsidRPr="006B69A3">
        <w:t>ó</w:t>
      </w:r>
      <w:r w:rsidRPr="006B69A3">
        <w:t xml:space="preserve">n </w:t>
      </w:r>
      <w:r w:rsidR="0091688D" w:rsidRPr="006B69A3">
        <w:t xml:space="preserve">de los niños fuera del </w:t>
      </w:r>
      <w:r w:rsidRPr="006B69A3">
        <w:t>ho</w:t>
      </w:r>
      <w:r w:rsidR="0091688D" w:rsidRPr="006B69A3">
        <w:t>gar</w:t>
      </w:r>
    </w:p>
    <w:p w:rsidR="008D243A" w:rsidRPr="006B69A3" w:rsidRDefault="008D243A" w:rsidP="008D243A">
      <w:pPr>
        <w:pStyle w:val="SingleTxtG"/>
      </w:pPr>
      <w:r w:rsidRPr="006B69A3">
        <w:t>210.</w:t>
      </w:r>
      <w:r w:rsidRPr="006B69A3">
        <w:tab/>
      </w:r>
      <w:r w:rsidR="0091688D" w:rsidRPr="006B69A3">
        <w:t>Sírvanse consultar el informe</w:t>
      </w:r>
      <w:r w:rsidRPr="006B69A3">
        <w:t xml:space="preserve"> ini</w:t>
      </w:r>
      <w:r w:rsidR="0091688D" w:rsidRPr="006B69A3">
        <w:t>c</w:t>
      </w:r>
      <w:r w:rsidRPr="006B69A3">
        <w:t>ial</w:t>
      </w:r>
      <w:r w:rsidR="0091688D" w:rsidRPr="006B69A3">
        <w:t>,</w:t>
      </w:r>
      <w:r w:rsidRPr="006B69A3">
        <w:t xml:space="preserve"> p</w:t>
      </w:r>
      <w:r w:rsidR="0091688D" w:rsidRPr="006B69A3">
        <w:t>ár</w:t>
      </w:r>
      <w:r w:rsidRPr="006B69A3">
        <w:t>ra</w:t>
      </w:r>
      <w:r w:rsidR="0091688D" w:rsidRPr="006B69A3">
        <w:t>fo</w:t>
      </w:r>
      <w:r w:rsidRPr="006B69A3">
        <w:t xml:space="preserve"> 179.</w:t>
      </w:r>
    </w:p>
    <w:p w:rsidR="008D243A" w:rsidRPr="006B69A3" w:rsidRDefault="008D243A" w:rsidP="008D243A">
      <w:pPr>
        <w:pStyle w:val="H4G"/>
      </w:pPr>
      <w:r w:rsidRPr="006B69A3">
        <w:tab/>
      </w:r>
      <w:r w:rsidRPr="006B69A3">
        <w:tab/>
        <w:t>Protec</w:t>
      </w:r>
      <w:r w:rsidR="0091688D" w:rsidRPr="006B69A3">
        <w:t>c</w:t>
      </w:r>
      <w:r w:rsidRPr="006B69A3">
        <w:t>i</w:t>
      </w:r>
      <w:r w:rsidR="0091688D" w:rsidRPr="006B69A3">
        <w:t>ó</w:t>
      </w:r>
      <w:r w:rsidRPr="006B69A3">
        <w:t xml:space="preserve">n </w:t>
      </w:r>
      <w:r w:rsidR="00173C86" w:rsidRPr="006B69A3">
        <w:t xml:space="preserve">contra </w:t>
      </w:r>
      <w:r w:rsidR="0091688D" w:rsidRPr="006B69A3">
        <w:t>el castigo físico y el acoso escolar</w:t>
      </w:r>
    </w:p>
    <w:p w:rsidR="008D243A" w:rsidRPr="006B69A3" w:rsidRDefault="008D243A" w:rsidP="008D243A">
      <w:pPr>
        <w:pStyle w:val="SingleTxtG"/>
      </w:pPr>
      <w:r w:rsidRPr="006B69A3">
        <w:t>211.</w:t>
      </w:r>
      <w:r w:rsidRPr="006B69A3">
        <w:tab/>
        <w:t>A r</w:t>
      </w:r>
      <w:r w:rsidR="0091688D" w:rsidRPr="006B69A3">
        <w:t>aíz de un estudio efectuado en 2004 se publicó un informe sobre el acoso en los ce</w:t>
      </w:r>
      <w:r w:rsidR="00173C86" w:rsidRPr="006B69A3">
        <w:t>ntros de enseñanza secundaria de</w:t>
      </w:r>
      <w:r w:rsidRPr="006B69A3">
        <w:t xml:space="preserve"> Seychelles</w:t>
      </w:r>
      <w:r w:rsidR="0091688D" w:rsidRPr="006B69A3">
        <w:t xml:space="preserve">. </w:t>
      </w:r>
      <w:r w:rsidR="00173C86" w:rsidRPr="006B69A3">
        <w:t>Sus</w:t>
      </w:r>
      <w:r w:rsidR="0091688D" w:rsidRPr="006B69A3">
        <w:t xml:space="preserve"> conclusiones y</w:t>
      </w:r>
      <w:r w:rsidRPr="006B69A3">
        <w:t xml:space="preserve"> recomenda</w:t>
      </w:r>
      <w:r w:rsidR="0091688D" w:rsidRPr="006B69A3">
        <w:t>c</w:t>
      </w:r>
      <w:r w:rsidRPr="006B69A3">
        <w:t>ion</w:t>
      </w:r>
      <w:r w:rsidR="0091688D" w:rsidRPr="006B69A3">
        <w:t>e</w:t>
      </w:r>
      <w:r w:rsidRPr="006B69A3">
        <w:t xml:space="preserve">s </w:t>
      </w:r>
      <w:r w:rsidR="0091688D" w:rsidRPr="006B69A3">
        <w:t>se han hecho llegar a las escuelas y al profesorado</w:t>
      </w:r>
      <w:r w:rsidRPr="006B69A3">
        <w:t xml:space="preserve">. </w:t>
      </w:r>
      <w:r w:rsidR="0091688D" w:rsidRPr="006B69A3">
        <w:t>El</w:t>
      </w:r>
      <w:r w:rsidRPr="006B69A3">
        <w:t xml:space="preserve"> </w:t>
      </w:r>
      <w:r w:rsidR="0091688D" w:rsidRPr="006B69A3">
        <w:t xml:space="preserve">estudio se </w:t>
      </w:r>
      <w:r w:rsidRPr="006B69A3">
        <w:t>centr</w:t>
      </w:r>
      <w:r w:rsidR="0091688D" w:rsidRPr="006B69A3">
        <w:t>ó en dos escuelas de enseñanza secundaria y demostró que el acoso escolar es un fenómeno común que afecta tanto a los niños como a las niñas</w:t>
      </w:r>
      <w:r w:rsidRPr="006B69A3">
        <w:t>.</w:t>
      </w:r>
    </w:p>
    <w:p w:rsidR="008D243A" w:rsidRPr="006B69A3" w:rsidRDefault="008D243A" w:rsidP="008D243A">
      <w:pPr>
        <w:pStyle w:val="H4G"/>
      </w:pPr>
      <w:r w:rsidRPr="006B69A3">
        <w:tab/>
      </w:r>
      <w:r w:rsidRPr="006B69A3">
        <w:tab/>
        <w:t>Protec</w:t>
      </w:r>
      <w:r w:rsidR="0091688D" w:rsidRPr="006B69A3">
        <w:t>c</w:t>
      </w:r>
      <w:r w:rsidRPr="006B69A3">
        <w:t>i</w:t>
      </w:r>
      <w:r w:rsidR="0091688D" w:rsidRPr="006B69A3">
        <w:t>ó</w:t>
      </w:r>
      <w:r w:rsidRPr="006B69A3">
        <w:t xml:space="preserve">n </w:t>
      </w:r>
      <w:r w:rsidR="0091688D" w:rsidRPr="006B69A3">
        <w:t>contra los posibles</w:t>
      </w:r>
      <w:r w:rsidRPr="006B69A3">
        <w:t xml:space="preserve"> </w:t>
      </w:r>
      <w:r w:rsidR="0091688D" w:rsidRPr="006B69A3">
        <w:t>maltratadores</w:t>
      </w:r>
    </w:p>
    <w:p w:rsidR="008D243A" w:rsidRPr="006B69A3" w:rsidRDefault="008D243A" w:rsidP="008D243A">
      <w:pPr>
        <w:pStyle w:val="SingleTxtG"/>
      </w:pPr>
      <w:r w:rsidRPr="006B69A3">
        <w:t>212.</w:t>
      </w:r>
      <w:r w:rsidRPr="006B69A3">
        <w:tab/>
      </w:r>
      <w:r w:rsidR="0091688D" w:rsidRPr="006B69A3">
        <w:t>Se está estudiando la posibilidad de implantar una tarjeta de idoneidad para</w:t>
      </w:r>
      <w:r w:rsidR="00054B43" w:rsidRPr="006B69A3">
        <w:t xml:space="preserve"> </w:t>
      </w:r>
      <w:r w:rsidR="0091688D" w:rsidRPr="006B69A3">
        <w:t>determinar la adecuación de las p</w:t>
      </w:r>
      <w:r w:rsidRPr="006B69A3">
        <w:t>e</w:t>
      </w:r>
      <w:r w:rsidR="0091688D" w:rsidRPr="006B69A3">
        <w:t>rsonas</w:t>
      </w:r>
      <w:r w:rsidRPr="006B69A3">
        <w:t xml:space="preserve"> </w:t>
      </w:r>
      <w:r w:rsidR="0091688D" w:rsidRPr="006B69A3">
        <w:t>que van a trabajar e</w:t>
      </w:r>
      <w:r w:rsidRPr="006B69A3">
        <w:t xml:space="preserve">n </w:t>
      </w:r>
      <w:r w:rsidR="0091688D" w:rsidRPr="006B69A3">
        <w:t xml:space="preserve">actividades </w:t>
      </w:r>
      <w:r w:rsidRPr="006B69A3">
        <w:t>rela</w:t>
      </w:r>
      <w:r w:rsidR="0091688D" w:rsidRPr="006B69A3">
        <w:t>cionadas con los niños</w:t>
      </w:r>
      <w:r w:rsidRPr="006B69A3">
        <w:t>.</w:t>
      </w:r>
    </w:p>
    <w:p w:rsidR="008D243A" w:rsidRPr="006B69A3" w:rsidRDefault="008D243A" w:rsidP="008D243A">
      <w:pPr>
        <w:pStyle w:val="H4G"/>
      </w:pPr>
      <w:r w:rsidRPr="006B69A3">
        <w:tab/>
      </w:r>
      <w:r w:rsidRPr="006B69A3">
        <w:tab/>
        <w:t>Inspec</w:t>
      </w:r>
      <w:r w:rsidR="0091688D" w:rsidRPr="006B69A3">
        <w:t>c</w:t>
      </w:r>
      <w:r w:rsidRPr="006B69A3">
        <w:t>ion</w:t>
      </w:r>
      <w:r w:rsidR="0091688D" w:rsidRPr="006B69A3">
        <w:t>e</w:t>
      </w:r>
      <w:r w:rsidRPr="006B69A3">
        <w:t>s</w:t>
      </w:r>
    </w:p>
    <w:p w:rsidR="008D243A" w:rsidRPr="006B69A3" w:rsidRDefault="008D243A" w:rsidP="008D243A">
      <w:pPr>
        <w:pStyle w:val="SingleTxtG"/>
      </w:pPr>
      <w:r w:rsidRPr="006B69A3">
        <w:t>213.</w:t>
      </w:r>
      <w:r w:rsidRPr="006B69A3">
        <w:tab/>
      </w:r>
      <w:r w:rsidR="00EE5487" w:rsidRPr="006B69A3">
        <w:t>El Director de los Servicios Sociales va a instaurar mecanismos si</w:t>
      </w:r>
      <w:r w:rsidRPr="006B69A3">
        <w:t>stem</w:t>
      </w:r>
      <w:r w:rsidR="00EE5487" w:rsidRPr="006B69A3">
        <w:t>á</w:t>
      </w:r>
      <w:r w:rsidRPr="006B69A3">
        <w:t>tic</w:t>
      </w:r>
      <w:r w:rsidR="00EE5487" w:rsidRPr="006B69A3">
        <w:t>os</w:t>
      </w:r>
      <w:r w:rsidRPr="006B69A3">
        <w:t xml:space="preserve"> </w:t>
      </w:r>
      <w:r w:rsidR="00EE5487" w:rsidRPr="006B69A3">
        <w:t>y transparentes que faciliten las</w:t>
      </w:r>
      <w:r w:rsidRPr="006B69A3">
        <w:t xml:space="preserve"> inspec</w:t>
      </w:r>
      <w:r w:rsidR="00EE5487" w:rsidRPr="006B69A3">
        <w:t>c</w:t>
      </w:r>
      <w:r w:rsidRPr="006B69A3">
        <w:t>ion</w:t>
      </w:r>
      <w:r w:rsidR="00EE5487" w:rsidRPr="006B69A3">
        <w:t>es</w:t>
      </w:r>
      <w:r w:rsidRPr="006B69A3">
        <w:t>.</w:t>
      </w:r>
    </w:p>
    <w:p w:rsidR="008D243A" w:rsidRPr="006B69A3" w:rsidRDefault="008D243A" w:rsidP="008D243A">
      <w:pPr>
        <w:pStyle w:val="H4G"/>
      </w:pPr>
      <w:r w:rsidRPr="006B69A3">
        <w:tab/>
      </w:r>
      <w:r w:rsidRPr="006B69A3">
        <w:tab/>
      </w:r>
      <w:r w:rsidR="00EE5487" w:rsidRPr="006B69A3">
        <w:t>Examen de los cuidados y el</w:t>
      </w:r>
      <w:r w:rsidRPr="006B69A3">
        <w:t xml:space="preserve"> trat</w:t>
      </w:r>
      <w:r w:rsidR="00EE5487" w:rsidRPr="006B69A3">
        <w:t>a</w:t>
      </w:r>
      <w:r w:rsidRPr="006B69A3">
        <w:t>m</w:t>
      </w:r>
      <w:r w:rsidR="00EE5487" w:rsidRPr="006B69A3">
        <w:t>i</w:t>
      </w:r>
      <w:r w:rsidRPr="006B69A3">
        <w:t>ent</w:t>
      </w:r>
      <w:r w:rsidR="00EE5487" w:rsidRPr="006B69A3">
        <w:t>o</w:t>
      </w:r>
    </w:p>
    <w:p w:rsidR="008D243A" w:rsidRPr="006B69A3" w:rsidRDefault="008D243A" w:rsidP="008D243A">
      <w:pPr>
        <w:pStyle w:val="SingleTxtG"/>
      </w:pPr>
      <w:r w:rsidRPr="006B69A3">
        <w:t>214.</w:t>
      </w:r>
      <w:r w:rsidRPr="006B69A3">
        <w:tab/>
      </w:r>
      <w:r w:rsidR="00EE5487" w:rsidRPr="006B69A3">
        <w:t xml:space="preserve">En </w:t>
      </w:r>
      <w:smartTag w:uri="urn:schemas-microsoft-com:office:smarttags" w:element="PersonName">
        <w:smartTagPr>
          <w:attr w:name="ProductID" w:val="la Ley"/>
        </w:smartTagPr>
        <w:r w:rsidR="00EE5487" w:rsidRPr="006B69A3">
          <w:t>la Ley</w:t>
        </w:r>
      </w:smartTag>
      <w:r w:rsidR="00EE5487" w:rsidRPr="006B69A3">
        <w:t xml:space="preserve"> de la infancia</w:t>
      </w:r>
      <w:r w:rsidRPr="006B69A3">
        <w:t xml:space="preserve"> (</w:t>
      </w:r>
      <w:r w:rsidR="00EE5487" w:rsidRPr="006B69A3">
        <w:t>artículo</w:t>
      </w:r>
      <w:r w:rsidRPr="006B69A3">
        <w:t xml:space="preserve"> 899)</w:t>
      </w:r>
      <w:r w:rsidR="00EE5487" w:rsidRPr="006B69A3">
        <w:t xml:space="preserve"> y los</w:t>
      </w:r>
      <w:r w:rsidRPr="006B69A3">
        <w:t xml:space="preserve"> program</w:t>
      </w:r>
      <w:r w:rsidR="00EE5487" w:rsidRPr="006B69A3">
        <w:t>as de cuidados y tratamiento se prevén revisiones</w:t>
      </w:r>
      <w:r w:rsidRPr="006B69A3">
        <w:t xml:space="preserve"> </w:t>
      </w:r>
      <w:r w:rsidR="00EE5487" w:rsidRPr="006B69A3">
        <w:t>de los requisitos de</w:t>
      </w:r>
      <w:r w:rsidRPr="006B69A3">
        <w:t xml:space="preserve"> supervisi</w:t>
      </w:r>
      <w:r w:rsidR="00EE5487" w:rsidRPr="006B69A3">
        <w:t>ó</w:t>
      </w:r>
      <w:r w:rsidRPr="006B69A3">
        <w:t xml:space="preserve">n </w:t>
      </w:r>
      <w:r w:rsidR="00EE5487" w:rsidRPr="006B69A3">
        <w:t>que ahora potencian la participación activa de los niños</w:t>
      </w:r>
      <w:r w:rsidRPr="006B69A3">
        <w:t xml:space="preserve">. </w:t>
      </w:r>
      <w:r w:rsidR="00EE5487" w:rsidRPr="006B69A3">
        <w:t xml:space="preserve">No obstante, es preciso </w:t>
      </w:r>
      <w:r w:rsidR="00173C86" w:rsidRPr="006B69A3">
        <w:t>velar por su</w:t>
      </w:r>
      <w:r w:rsidR="00EE5487" w:rsidRPr="006B69A3">
        <w:t xml:space="preserve"> aplicación, a fin de garantizar que sus revision</w:t>
      </w:r>
      <w:r w:rsidR="00173C86" w:rsidRPr="006B69A3">
        <w:t>e</w:t>
      </w:r>
      <w:r w:rsidR="00EE5487" w:rsidRPr="006B69A3">
        <w:t>s sean</w:t>
      </w:r>
      <w:r w:rsidRPr="006B69A3">
        <w:t xml:space="preserve"> s</w:t>
      </w:r>
      <w:r w:rsidR="00EE5487" w:rsidRPr="006B69A3">
        <w:t>i</w:t>
      </w:r>
      <w:r w:rsidRPr="006B69A3">
        <w:t>stem</w:t>
      </w:r>
      <w:r w:rsidR="00EE5487" w:rsidRPr="006B69A3">
        <w:t>á</w:t>
      </w:r>
      <w:r w:rsidRPr="006B69A3">
        <w:t>tic</w:t>
      </w:r>
      <w:r w:rsidR="00EE5487" w:rsidRPr="006B69A3">
        <w:t>as</w:t>
      </w:r>
      <w:r w:rsidRPr="006B69A3">
        <w:t>.</w:t>
      </w:r>
    </w:p>
    <w:p w:rsidR="008D243A" w:rsidRPr="006B69A3" w:rsidRDefault="008D243A" w:rsidP="008D243A">
      <w:pPr>
        <w:pStyle w:val="H23G"/>
      </w:pPr>
      <w:r w:rsidRPr="006B69A3">
        <w:tab/>
      </w:r>
      <w:r w:rsidRPr="006B69A3">
        <w:tab/>
      </w:r>
      <w:r w:rsidR="00EE5487" w:rsidRPr="006B69A3">
        <w:t>Niños que participan en el procesamiento de los maltratadores</w:t>
      </w:r>
    </w:p>
    <w:p w:rsidR="008D243A" w:rsidRPr="006B69A3" w:rsidRDefault="008D243A" w:rsidP="008D243A">
      <w:pPr>
        <w:pStyle w:val="SingleTxtG"/>
      </w:pPr>
      <w:r w:rsidRPr="006B69A3">
        <w:t>215.</w:t>
      </w:r>
      <w:r w:rsidRPr="006B69A3">
        <w:tab/>
      </w:r>
      <w:r w:rsidR="00EE5487" w:rsidRPr="006B69A3">
        <w:t>Sírvanse consultar</w:t>
      </w:r>
      <w:r w:rsidR="00486DEE" w:rsidRPr="006B69A3">
        <w:t xml:space="preserve"> la información sobre el circuito cerrado de</w:t>
      </w:r>
      <w:r w:rsidRPr="006B69A3">
        <w:t xml:space="preserve"> </w:t>
      </w:r>
      <w:r w:rsidR="00486DEE" w:rsidRPr="006B69A3">
        <w:t>televisión en los tribunales</w:t>
      </w:r>
      <w:r w:rsidRPr="006B69A3">
        <w:t>, p</w:t>
      </w:r>
      <w:r w:rsidR="00486DEE" w:rsidRPr="006B69A3">
        <w:t>ár</w:t>
      </w:r>
      <w:r w:rsidRPr="006B69A3">
        <w:t>ra</w:t>
      </w:r>
      <w:r w:rsidR="00486DEE" w:rsidRPr="006B69A3">
        <w:t>fo</w:t>
      </w:r>
      <w:r w:rsidRPr="006B69A3">
        <w:t xml:space="preserve"> 201.</w:t>
      </w:r>
    </w:p>
    <w:p w:rsidR="008D243A" w:rsidRPr="006B69A3" w:rsidRDefault="008D243A" w:rsidP="008D243A">
      <w:pPr>
        <w:pStyle w:val="SingleTxtG"/>
      </w:pPr>
      <w:r w:rsidRPr="006B69A3">
        <w:t>216.</w:t>
      </w:r>
      <w:r w:rsidRPr="006B69A3">
        <w:tab/>
      </w:r>
      <w:r w:rsidR="00486DEE" w:rsidRPr="006B69A3">
        <w:t>Los trabajadores sociales</w:t>
      </w:r>
      <w:r w:rsidRPr="006B69A3">
        <w:t xml:space="preserve"> preparan </w:t>
      </w:r>
      <w:r w:rsidR="00486DEE" w:rsidRPr="006B69A3">
        <w:t>cuidadosamente los testimonios, lo que</w:t>
      </w:r>
      <w:r w:rsidRPr="006B69A3">
        <w:t xml:space="preserve"> inclu</w:t>
      </w:r>
      <w:r w:rsidR="00486DEE" w:rsidRPr="006B69A3">
        <w:t>ye tareas de</w:t>
      </w:r>
      <w:r w:rsidRPr="006B69A3">
        <w:t xml:space="preserve"> familiari</w:t>
      </w:r>
      <w:r w:rsidR="00486DEE" w:rsidRPr="006B69A3">
        <w:t>z</w:t>
      </w:r>
      <w:r w:rsidRPr="006B69A3">
        <w:t>a</w:t>
      </w:r>
      <w:r w:rsidR="00486DEE" w:rsidRPr="006B69A3">
        <w:t>c</w:t>
      </w:r>
      <w:r w:rsidRPr="006B69A3">
        <w:t>i</w:t>
      </w:r>
      <w:r w:rsidR="00486DEE" w:rsidRPr="006B69A3">
        <w:t>ó</w:t>
      </w:r>
      <w:r w:rsidRPr="006B69A3">
        <w:t>n</w:t>
      </w:r>
      <w:r w:rsidR="00173C86" w:rsidRPr="006B69A3">
        <w:t xml:space="preserve"> y</w:t>
      </w:r>
      <w:r w:rsidRPr="006B69A3">
        <w:t xml:space="preserve"> orienta</w:t>
      </w:r>
      <w:r w:rsidR="00486DEE" w:rsidRPr="006B69A3">
        <w:t>c</w:t>
      </w:r>
      <w:r w:rsidRPr="006B69A3">
        <w:t>i</w:t>
      </w:r>
      <w:r w:rsidR="00486DEE" w:rsidRPr="006B69A3">
        <w:t>ó</w:t>
      </w:r>
      <w:r w:rsidRPr="006B69A3">
        <w:t>n</w:t>
      </w:r>
      <w:r w:rsidR="00173C86" w:rsidRPr="006B69A3">
        <w:t>, así como</w:t>
      </w:r>
      <w:r w:rsidR="00486DEE" w:rsidRPr="006B69A3">
        <w:t xml:space="preserve"> los preparativos del juicio</w:t>
      </w:r>
      <w:r w:rsidRPr="006B69A3">
        <w:t xml:space="preserve">. </w:t>
      </w:r>
      <w:r w:rsidR="00486DEE" w:rsidRPr="006B69A3">
        <w:t>Preocupa, sin embargo, la velocidad con que se resuelven los caso</w:t>
      </w:r>
      <w:r w:rsidRPr="006B69A3">
        <w:t>s</w:t>
      </w:r>
      <w:r w:rsidR="00486DEE" w:rsidRPr="006B69A3">
        <w:t xml:space="preserve"> y la</w:t>
      </w:r>
      <w:r w:rsidRPr="006B69A3">
        <w:t xml:space="preserve"> eficac</w:t>
      </w:r>
      <w:r w:rsidR="00486DEE" w:rsidRPr="006B69A3">
        <w:t>ia de la labor de la</w:t>
      </w:r>
      <w:r w:rsidRPr="006B69A3">
        <w:t xml:space="preserve"> polic</w:t>
      </w:r>
      <w:r w:rsidR="00486DEE" w:rsidRPr="006B69A3">
        <w:t>ía.</w:t>
      </w:r>
      <w:r w:rsidRPr="006B69A3">
        <w:t xml:space="preserve"> </w:t>
      </w:r>
    </w:p>
    <w:p w:rsidR="008D243A" w:rsidRPr="006B69A3" w:rsidRDefault="008D243A" w:rsidP="008D243A">
      <w:pPr>
        <w:pStyle w:val="H23G"/>
      </w:pPr>
      <w:r w:rsidRPr="006B69A3">
        <w:tab/>
      </w:r>
      <w:r w:rsidRPr="006B69A3">
        <w:tab/>
      </w:r>
      <w:r w:rsidR="00486DEE" w:rsidRPr="006B69A3">
        <w:t>Medidas e</w:t>
      </w:r>
      <w:r w:rsidRPr="006B69A3">
        <w:t>ducati</w:t>
      </w:r>
      <w:r w:rsidR="00486DEE" w:rsidRPr="006B69A3">
        <w:t>vas para</w:t>
      </w:r>
      <w:r w:rsidRPr="006B69A3">
        <w:t xml:space="preserve"> prote</w:t>
      </w:r>
      <w:r w:rsidR="00486DEE" w:rsidRPr="006B69A3">
        <w:t>ger a los niños</w:t>
      </w:r>
    </w:p>
    <w:p w:rsidR="008D243A" w:rsidRPr="006B69A3" w:rsidRDefault="008D243A" w:rsidP="008D243A">
      <w:pPr>
        <w:pStyle w:val="SingleTxtG"/>
      </w:pPr>
      <w:r w:rsidRPr="006B69A3">
        <w:t>217.</w:t>
      </w:r>
      <w:r w:rsidRPr="006B69A3">
        <w:tab/>
      </w:r>
      <w:r w:rsidR="00486DEE" w:rsidRPr="006B69A3">
        <w:t>Sírvanse consultar el informe</w:t>
      </w:r>
      <w:r w:rsidRPr="006B69A3">
        <w:t xml:space="preserve"> ini</w:t>
      </w:r>
      <w:r w:rsidR="00486DEE" w:rsidRPr="006B69A3">
        <w:t>c</w:t>
      </w:r>
      <w:r w:rsidRPr="006B69A3">
        <w:t>ial, p</w:t>
      </w:r>
      <w:r w:rsidR="00486DEE" w:rsidRPr="006B69A3">
        <w:t>ár</w:t>
      </w:r>
      <w:r w:rsidRPr="006B69A3">
        <w:t>ra</w:t>
      </w:r>
      <w:r w:rsidR="00486DEE" w:rsidRPr="006B69A3">
        <w:t>fos</w:t>
      </w:r>
      <w:r w:rsidR="00173C86" w:rsidRPr="006B69A3">
        <w:t xml:space="preserve"> 187</w:t>
      </w:r>
      <w:r w:rsidR="00054B43" w:rsidRPr="006B69A3">
        <w:t>-</w:t>
      </w:r>
      <w:r w:rsidR="00173C86" w:rsidRPr="006B69A3">
        <w:t>188</w:t>
      </w:r>
      <w:r w:rsidRPr="006B69A3">
        <w:t>.</w:t>
      </w:r>
    </w:p>
    <w:p w:rsidR="008D243A" w:rsidRPr="006B69A3" w:rsidRDefault="008D243A" w:rsidP="008D243A">
      <w:pPr>
        <w:pStyle w:val="H23G"/>
      </w:pPr>
      <w:r w:rsidRPr="006B69A3">
        <w:tab/>
      </w:r>
      <w:r w:rsidRPr="006B69A3">
        <w:tab/>
      </w:r>
      <w:r w:rsidR="00486DEE" w:rsidRPr="006B69A3">
        <w:t>P</w:t>
      </w:r>
      <w:r w:rsidRPr="006B69A3">
        <w:t>roced</w:t>
      </w:r>
      <w:r w:rsidR="00486DEE" w:rsidRPr="006B69A3">
        <w:t>imientos y</w:t>
      </w:r>
      <w:r w:rsidRPr="006B69A3">
        <w:t xml:space="preserve"> servic</w:t>
      </w:r>
      <w:r w:rsidR="00486DEE" w:rsidRPr="006B69A3">
        <w:t>io</w:t>
      </w:r>
      <w:r w:rsidRPr="006B69A3">
        <w:t>s</w:t>
      </w:r>
      <w:r w:rsidR="00486DEE" w:rsidRPr="006B69A3">
        <w:t xml:space="preserve"> de protección de la infancia</w:t>
      </w:r>
    </w:p>
    <w:p w:rsidR="008D243A" w:rsidRPr="006B69A3" w:rsidRDefault="008D243A" w:rsidP="008D243A">
      <w:pPr>
        <w:pStyle w:val="SingleTxtG"/>
      </w:pPr>
      <w:r w:rsidRPr="006B69A3">
        <w:t>218.</w:t>
      </w:r>
      <w:r w:rsidRPr="006B69A3">
        <w:tab/>
      </w:r>
      <w:r w:rsidR="00486DEE" w:rsidRPr="006B69A3">
        <w:t>Sírvanse consultar</w:t>
      </w:r>
      <w:r w:rsidR="00A2261C" w:rsidRPr="006B69A3">
        <w:t xml:space="preserve"> el </w:t>
      </w:r>
      <w:r w:rsidR="00173C86" w:rsidRPr="006B69A3">
        <w:t xml:space="preserve">marco de </w:t>
      </w:r>
      <w:r w:rsidR="00A2261C" w:rsidRPr="006B69A3">
        <w:t>indicador</w:t>
      </w:r>
      <w:r w:rsidR="00173C86" w:rsidRPr="006B69A3">
        <w:t>es</w:t>
      </w:r>
      <w:r w:rsidR="00A2261C" w:rsidRPr="006B69A3">
        <w:t xml:space="preserve"> de</w:t>
      </w:r>
      <w:r w:rsidRPr="006B69A3">
        <w:t xml:space="preserve"> ri</w:t>
      </w:r>
      <w:r w:rsidR="00A2261C" w:rsidRPr="006B69A3">
        <w:t>e</w:t>
      </w:r>
      <w:r w:rsidRPr="006B69A3">
        <w:t>s</w:t>
      </w:r>
      <w:r w:rsidR="00A2261C" w:rsidRPr="006B69A3">
        <w:t>go</w:t>
      </w:r>
      <w:r w:rsidRPr="006B69A3">
        <w:t>, p</w:t>
      </w:r>
      <w:r w:rsidR="00A2261C" w:rsidRPr="006B69A3">
        <w:t>ár</w:t>
      </w:r>
      <w:r w:rsidRPr="006B69A3">
        <w:t>ra</w:t>
      </w:r>
      <w:r w:rsidR="00A2261C" w:rsidRPr="006B69A3">
        <w:t>fos</w:t>
      </w:r>
      <w:r w:rsidRPr="006B69A3">
        <w:t xml:space="preserve"> </w:t>
      </w:r>
      <w:smartTag w:uri="urn:schemas-microsoft-com:office:smarttags" w:element="metricconverter">
        <w:smartTagPr>
          <w:attr w:name="ProductID" w:val="202 a"/>
        </w:smartTagPr>
        <w:r w:rsidRPr="006B69A3">
          <w:t>202</w:t>
        </w:r>
        <w:r w:rsidR="00A2261C" w:rsidRPr="006B69A3">
          <w:t xml:space="preserve"> a</w:t>
        </w:r>
      </w:smartTag>
      <w:r w:rsidR="00A2261C" w:rsidRPr="006B69A3">
        <w:t xml:space="preserve"> </w:t>
      </w:r>
      <w:r w:rsidRPr="006B69A3">
        <w:t xml:space="preserve">208 </w:t>
      </w:r>
      <w:r w:rsidR="00A2261C" w:rsidRPr="006B69A3">
        <w:rPr>
          <w:i/>
        </w:rPr>
        <w:t>supra</w:t>
      </w:r>
      <w:r w:rsidRPr="006B69A3">
        <w:t>.</w:t>
      </w:r>
    </w:p>
    <w:p w:rsidR="008D243A" w:rsidRPr="006B69A3" w:rsidRDefault="008D243A" w:rsidP="008D243A">
      <w:pPr>
        <w:pStyle w:val="SingleTxtG"/>
      </w:pPr>
      <w:r w:rsidRPr="006B69A3">
        <w:t>219.</w:t>
      </w:r>
      <w:r w:rsidRPr="006B69A3">
        <w:tab/>
      </w:r>
      <w:r w:rsidR="00A2261C" w:rsidRPr="006B69A3">
        <w:t>En 2003 se adoptó un si</w:t>
      </w:r>
      <w:r w:rsidRPr="006B69A3">
        <w:t>stem</w:t>
      </w:r>
      <w:r w:rsidR="00A2261C" w:rsidRPr="006B69A3">
        <w:t>a</w:t>
      </w:r>
      <w:r w:rsidRPr="006B69A3">
        <w:t xml:space="preserve"> </w:t>
      </w:r>
      <w:r w:rsidR="00A2261C" w:rsidRPr="006B69A3">
        <w:t>para registrar la</w:t>
      </w:r>
      <w:r w:rsidRPr="006B69A3">
        <w:t xml:space="preserve"> informa</w:t>
      </w:r>
      <w:r w:rsidR="00A2261C" w:rsidRPr="006B69A3">
        <w:t>c</w:t>
      </w:r>
      <w:r w:rsidRPr="006B69A3">
        <w:t>i</w:t>
      </w:r>
      <w:r w:rsidR="00A2261C" w:rsidRPr="006B69A3">
        <w:t>ó</w:t>
      </w:r>
      <w:r w:rsidRPr="006B69A3">
        <w:t xml:space="preserve">n </w:t>
      </w:r>
      <w:r w:rsidR="00A2261C" w:rsidRPr="006B69A3">
        <w:t>sobre el abuso y el maltrato a los niños, denominado el Registro de</w:t>
      </w:r>
      <w:r w:rsidRPr="006B69A3">
        <w:t xml:space="preserve"> Protec</w:t>
      </w:r>
      <w:r w:rsidR="00A2261C" w:rsidRPr="006B69A3">
        <w:t>c</w:t>
      </w:r>
      <w:r w:rsidRPr="006B69A3">
        <w:t>i</w:t>
      </w:r>
      <w:r w:rsidR="00A2261C" w:rsidRPr="006B69A3">
        <w:t>ó</w:t>
      </w:r>
      <w:r w:rsidRPr="006B69A3">
        <w:t xml:space="preserve">n </w:t>
      </w:r>
      <w:r w:rsidR="00A2261C" w:rsidRPr="006B69A3">
        <w:t>del Niño</w:t>
      </w:r>
      <w:r w:rsidRPr="006B69A3">
        <w:t xml:space="preserve">. </w:t>
      </w:r>
      <w:r w:rsidR="00A2261C" w:rsidRPr="006B69A3">
        <w:t>Se ha convertido en la base central</w:t>
      </w:r>
      <w:r w:rsidRPr="006B69A3">
        <w:t xml:space="preserve"> </w:t>
      </w:r>
      <w:r w:rsidR="00A2261C" w:rsidRPr="006B69A3">
        <w:t xml:space="preserve">de </w:t>
      </w:r>
      <w:r w:rsidRPr="006B69A3">
        <w:t>dat</w:t>
      </w:r>
      <w:r w:rsidR="00A2261C" w:rsidRPr="006B69A3">
        <w:t xml:space="preserve">os, en la que se </w:t>
      </w:r>
      <w:r w:rsidR="00173C86" w:rsidRPr="006B69A3">
        <w:t>deja constancia de</w:t>
      </w:r>
      <w:r w:rsidR="00A2261C" w:rsidRPr="006B69A3">
        <w:t xml:space="preserve"> todos los casos de maltrato infantil</w:t>
      </w:r>
      <w:r w:rsidRPr="006B69A3">
        <w:t xml:space="preserve">, </w:t>
      </w:r>
      <w:r w:rsidR="00A2261C" w:rsidRPr="006B69A3">
        <w:t xml:space="preserve">los niños en situación de riesgo de ser víctimas de maltrato y los autores presuntos o condenados, como parte del protocolo imprescindible de </w:t>
      </w:r>
      <w:r w:rsidRPr="006B69A3">
        <w:t>protec</w:t>
      </w:r>
      <w:r w:rsidR="00A2261C" w:rsidRPr="006B69A3">
        <w:t>c</w:t>
      </w:r>
      <w:r w:rsidRPr="006B69A3">
        <w:t>i</w:t>
      </w:r>
      <w:r w:rsidR="00A2261C" w:rsidRPr="006B69A3">
        <w:t>ó</w:t>
      </w:r>
      <w:r w:rsidRPr="006B69A3">
        <w:t xml:space="preserve">n </w:t>
      </w:r>
      <w:r w:rsidR="00A2261C" w:rsidRPr="006B69A3">
        <w:t>del niño</w:t>
      </w:r>
      <w:r w:rsidRPr="006B69A3">
        <w:t xml:space="preserve"> </w:t>
      </w:r>
      <w:r w:rsidR="00A2261C" w:rsidRPr="006B69A3">
        <w:t>La</w:t>
      </w:r>
      <w:r w:rsidRPr="006B69A3">
        <w:t xml:space="preserve"> informa</w:t>
      </w:r>
      <w:r w:rsidR="00A2261C" w:rsidRPr="006B69A3">
        <w:t>c</w:t>
      </w:r>
      <w:r w:rsidRPr="006B69A3">
        <w:t>i</w:t>
      </w:r>
      <w:r w:rsidR="00A2261C" w:rsidRPr="006B69A3">
        <w:t>ó</w:t>
      </w:r>
      <w:r w:rsidRPr="006B69A3">
        <w:t xml:space="preserve">n </w:t>
      </w:r>
      <w:r w:rsidR="00A2261C" w:rsidRPr="006B69A3">
        <w:t>que contiene s</w:t>
      </w:r>
      <w:r w:rsidR="000F3828">
        <w:t>o</w:t>
      </w:r>
      <w:r w:rsidR="00A2261C" w:rsidRPr="006B69A3">
        <w:t>lo puede ser usada por las</w:t>
      </w:r>
      <w:r w:rsidRPr="006B69A3">
        <w:t xml:space="preserve"> organiza</w:t>
      </w:r>
      <w:r w:rsidR="00A2261C" w:rsidRPr="006B69A3">
        <w:t>c</w:t>
      </w:r>
      <w:r w:rsidRPr="006B69A3">
        <w:t>ion</w:t>
      </w:r>
      <w:r w:rsidR="00A2261C" w:rsidRPr="006B69A3">
        <w:t>e</w:t>
      </w:r>
      <w:r w:rsidRPr="006B69A3">
        <w:t xml:space="preserve">s </w:t>
      </w:r>
      <w:r w:rsidR="00A2261C" w:rsidRPr="006B69A3">
        <w:t>de</w:t>
      </w:r>
      <w:r w:rsidRPr="006B69A3">
        <w:t xml:space="preserve"> protec</w:t>
      </w:r>
      <w:r w:rsidR="00A2261C" w:rsidRPr="006B69A3">
        <w:t>c</w:t>
      </w:r>
      <w:r w:rsidRPr="006B69A3">
        <w:t>i</w:t>
      </w:r>
      <w:r w:rsidR="00A2261C" w:rsidRPr="006B69A3">
        <w:t>ó</w:t>
      </w:r>
      <w:r w:rsidRPr="006B69A3">
        <w:t xml:space="preserve">n </w:t>
      </w:r>
      <w:r w:rsidR="00A2261C" w:rsidRPr="006B69A3">
        <w:t>del niño y no por el</w:t>
      </w:r>
      <w:r w:rsidRPr="006B69A3">
        <w:t xml:space="preserve"> p</w:t>
      </w:r>
      <w:r w:rsidR="00A2261C" w:rsidRPr="006B69A3">
        <w:t>ú</w:t>
      </w:r>
      <w:r w:rsidRPr="006B69A3">
        <w:t>blic</w:t>
      </w:r>
      <w:r w:rsidR="00A2261C" w:rsidRPr="006B69A3">
        <w:t>o en general</w:t>
      </w:r>
      <w:r w:rsidRPr="006B69A3">
        <w:t>.</w:t>
      </w:r>
    </w:p>
    <w:p w:rsidR="008D243A" w:rsidRPr="006B69A3" w:rsidRDefault="008D243A" w:rsidP="008D243A">
      <w:pPr>
        <w:pStyle w:val="H23G"/>
      </w:pPr>
      <w:r w:rsidRPr="006B69A3">
        <w:tab/>
      </w:r>
      <w:r w:rsidRPr="006B69A3">
        <w:tab/>
      </w:r>
      <w:r w:rsidR="00A2261C" w:rsidRPr="006B69A3">
        <w:t>Recuperación física y</w:t>
      </w:r>
      <w:r w:rsidRPr="006B69A3">
        <w:t xml:space="preserve"> ps</w:t>
      </w:r>
      <w:r w:rsidR="00A2261C" w:rsidRPr="006B69A3">
        <w:t>ic</w:t>
      </w:r>
      <w:r w:rsidRPr="006B69A3">
        <w:t>ol</w:t>
      </w:r>
      <w:r w:rsidR="00A2261C" w:rsidRPr="006B69A3">
        <w:t>ó</w:t>
      </w:r>
      <w:r w:rsidRPr="006B69A3">
        <w:t>gica</w:t>
      </w:r>
      <w:r w:rsidR="00A2261C" w:rsidRPr="006B69A3">
        <w:t xml:space="preserve"> </w:t>
      </w:r>
      <w:r w:rsidRPr="006B69A3">
        <w:t>y reintegra</w:t>
      </w:r>
      <w:r w:rsidR="00A2261C" w:rsidRPr="006B69A3">
        <w:t>c</w:t>
      </w:r>
      <w:r w:rsidRPr="006B69A3">
        <w:t>i</w:t>
      </w:r>
      <w:r w:rsidR="00A2261C" w:rsidRPr="006B69A3">
        <w:t>ó</w:t>
      </w:r>
      <w:r w:rsidRPr="006B69A3">
        <w:t>n</w:t>
      </w:r>
      <w:r w:rsidR="00A2261C" w:rsidRPr="006B69A3">
        <w:t xml:space="preserve"> social</w:t>
      </w:r>
      <w:r w:rsidRPr="006B69A3">
        <w:t xml:space="preserve"> (</w:t>
      </w:r>
      <w:r w:rsidR="00103202" w:rsidRPr="006B69A3">
        <w:t xml:space="preserve">artículo </w:t>
      </w:r>
      <w:r w:rsidRPr="006B69A3">
        <w:t>39)</w:t>
      </w:r>
    </w:p>
    <w:p w:rsidR="008D243A" w:rsidRPr="006B69A3" w:rsidRDefault="008D243A" w:rsidP="008D243A">
      <w:pPr>
        <w:pStyle w:val="SingleTxtG"/>
      </w:pPr>
      <w:r w:rsidRPr="006B69A3">
        <w:t>220.</w:t>
      </w:r>
      <w:r w:rsidRPr="006B69A3">
        <w:tab/>
      </w:r>
      <w:r w:rsidR="00A2261C" w:rsidRPr="006B69A3">
        <w:t xml:space="preserve">El </w:t>
      </w:r>
      <w:r w:rsidR="00173C86" w:rsidRPr="006B69A3">
        <w:t>Centro de Reinserción Social</w:t>
      </w:r>
      <w:r w:rsidR="00A2261C" w:rsidRPr="006B69A3">
        <w:t xml:space="preserve"> está considerado como una medida importante para</w:t>
      </w:r>
      <w:r w:rsidRPr="006B69A3">
        <w:t xml:space="preserve"> incre</w:t>
      </w:r>
      <w:r w:rsidR="00A2261C" w:rsidRPr="006B69A3">
        <w:t>mentar</w:t>
      </w:r>
      <w:r w:rsidRPr="006B69A3">
        <w:t>/m</w:t>
      </w:r>
      <w:r w:rsidR="00A2261C" w:rsidRPr="006B69A3">
        <w:t>ejorar</w:t>
      </w:r>
      <w:r w:rsidRPr="006B69A3">
        <w:t xml:space="preserve"> </w:t>
      </w:r>
      <w:r w:rsidR="00173C86" w:rsidRPr="006B69A3">
        <w:t>la asistencia a la</w:t>
      </w:r>
      <w:r w:rsidR="00A2261C" w:rsidRPr="006B69A3">
        <w:t xml:space="preserve"> </w:t>
      </w:r>
      <w:r w:rsidRPr="006B69A3">
        <w:t>rehabilita</w:t>
      </w:r>
      <w:r w:rsidR="00A2261C" w:rsidRPr="006B69A3">
        <w:t>ción para las</w:t>
      </w:r>
      <w:r w:rsidRPr="006B69A3">
        <w:t xml:space="preserve"> v</w:t>
      </w:r>
      <w:r w:rsidR="00A2261C" w:rsidRPr="006B69A3">
        <w:t>í</w:t>
      </w:r>
      <w:r w:rsidRPr="006B69A3">
        <w:t>ctim</w:t>
      </w:r>
      <w:r w:rsidR="00A2261C" w:rsidRPr="006B69A3">
        <w:t>a</w:t>
      </w:r>
      <w:r w:rsidRPr="006B69A3">
        <w:t xml:space="preserve">s </w:t>
      </w:r>
      <w:r w:rsidR="00A2261C" w:rsidRPr="006B69A3">
        <w:t xml:space="preserve">de </w:t>
      </w:r>
      <w:r w:rsidRPr="006B69A3">
        <w:t>maltrat</w:t>
      </w:r>
      <w:r w:rsidR="003E468E" w:rsidRPr="006B69A3">
        <w:t xml:space="preserve">o, ya que se ha diseñado </w:t>
      </w:r>
      <w:r w:rsidR="00923348" w:rsidRPr="006B69A3">
        <w:t>con miras a</w:t>
      </w:r>
      <w:r w:rsidR="003E468E" w:rsidRPr="006B69A3">
        <w:t xml:space="preserve"> subsanar las lagunas del actual sistema</w:t>
      </w:r>
      <w:r w:rsidRPr="006B69A3">
        <w:t>. T</w:t>
      </w:r>
      <w:r w:rsidR="003E468E" w:rsidRPr="006B69A3">
        <w:t xml:space="preserve">ambién ha aumentado el número de </w:t>
      </w:r>
      <w:r w:rsidR="00173C86" w:rsidRPr="006B69A3">
        <w:t>remis</w:t>
      </w:r>
      <w:r w:rsidR="003E468E" w:rsidRPr="006B69A3">
        <w:t>iones para recibir</w:t>
      </w:r>
      <w:r w:rsidRPr="006B69A3">
        <w:t xml:space="preserve"> terap</w:t>
      </w:r>
      <w:r w:rsidR="003E468E" w:rsidRPr="006B69A3">
        <w:t xml:space="preserve">ia en el Consejo Nacional de </w:t>
      </w:r>
      <w:smartTag w:uri="urn:schemas-microsoft-com:office:smarttags" w:element="PersonName">
        <w:smartTagPr>
          <w:attr w:name="ProductID" w:val="la Infancia."/>
        </w:smartTagPr>
        <w:r w:rsidR="003E468E" w:rsidRPr="006B69A3">
          <w:t>la Infancia</w:t>
        </w:r>
        <w:r w:rsidRPr="006B69A3">
          <w:t>.</w:t>
        </w:r>
      </w:smartTag>
    </w:p>
    <w:p w:rsidR="008D243A" w:rsidRPr="006B69A3" w:rsidRDefault="008D243A" w:rsidP="008D243A">
      <w:pPr>
        <w:pStyle w:val="H1G"/>
      </w:pPr>
      <w:r w:rsidRPr="006B69A3">
        <w:tab/>
        <w:t>J.</w:t>
      </w:r>
      <w:r w:rsidRPr="006B69A3">
        <w:tab/>
      </w:r>
      <w:r w:rsidR="003E468E" w:rsidRPr="006B69A3">
        <w:t>Observaciones finales y recomendaci</w:t>
      </w:r>
      <w:r w:rsidRPr="006B69A3">
        <w:t>on</w:t>
      </w:r>
      <w:r w:rsidR="003E468E" w:rsidRPr="006B69A3">
        <w:t>e</w:t>
      </w:r>
      <w:r w:rsidRPr="006B69A3">
        <w:t>s</w:t>
      </w:r>
    </w:p>
    <w:p w:rsidR="008D243A" w:rsidRPr="006B69A3" w:rsidRDefault="008D243A" w:rsidP="008D243A">
      <w:pPr>
        <w:pStyle w:val="SingleTxtG"/>
      </w:pPr>
      <w:r w:rsidRPr="006B69A3">
        <w:t>221.</w:t>
      </w:r>
      <w:r w:rsidRPr="006B69A3">
        <w:tab/>
      </w:r>
      <w:r w:rsidR="00A7361D" w:rsidRPr="006B69A3">
        <w:t xml:space="preserve">Los </w:t>
      </w:r>
      <w:r w:rsidRPr="006B69A3">
        <w:t>servic</w:t>
      </w:r>
      <w:r w:rsidR="00A7361D" w:rsidRPr="006B69A3">
        <w:t xml:space="preserve">ios sociales han potenciado un </w:t>
      </w:r>
      <w:r w:rsidR="00173C86" w:rsidRPr="006B69A3">
        <w:t>enfoque</w:t>
      </w:r>
      <w:r w:rsidR="00A7361D" w:rsidRPr="006B69A3">
        <w:t xml:space="preserve"> más positivo</w:t>
      </w:r>
      <w:r w:rsidR="00054B43" w:rsidRPr="006B69A3">
        <w:t xml:space="preserve"> </w:t>
      </w:r>
      <w:r w:rsidR="00A7361D" w:rsidRPr="006B69A3">
        <w:t>del fomento del bienestar del niño</w:t>
      </w:r>
      <w:r w:rsidRPr="006B69A3">
        <w:t xml:space="preserve">. </w:t>
      </w:r>
      <w:r w:rsidR="00C910B4" w:rsidRPr="006B69A3">
        <w:t>Se han llevado a cabo investigaciones y se están</w:t>
      </w:r>
      <w:r w:rsidRPr="006B69A3">
        <w:t xml:space="preserve"> </w:t>
      </w:r>
      <w:r w:rsidR="00E13806" w:rsidRPr="006B69A3">
        <w:t>estudiando los resultados</w:t>
      </w:r>
      <w:r w:rsidR="00C910B4" w:rsidRPr="006B69A3">
        <w:t xml:space="preserve"> para</w:t>
      </w:r>
      <w:r w:rsidRPr="006B69A3">
        <w:t xml:space="preserve"> det</w:t>
      </w:r>
      <w:r w:rsidR="001952BD" w:rsidRPr="006B69A3">
        <w:t>ermin</w:t>
      </w:r>
      <w:r w:rsidR="00C910B4" w:rsidRPr="006B69A3">
        <w:t>ar las causas últimas de los</w:t>
      </w:r>
      <w:r w:rsidRPr="006B69A3">
        <w:t xml:space="preserve"> problem</w:t>
      </w:r>
      <w:r w:rsidR="001952BD" w:rsidRPr="006B69A3">
        <w:t>a</w:t>
      </w:r>
      <w:r w:rsidRPr="006B69A3">
        <w:t>s</w:t>
      </w:r>
      <w:r w:rsidR="00C910B4" w:rsidRPr="006B69A3">
        <w:t xml:space="preserve">, así como amplias </w:t>
      </w:r>
      <w:r w:rsidRPr="006B69A3">
        <w:t>campa</w:t>
      </w:r>
      <w:r w:rsidR="00C910B4" w:rsidRPr="006B69A3">
        <w:t>ñas de sensibilización</w:t>
      </w:r>
      <w:r w:rsidR="00E13806" w:rsidRPr="006B69A3">
        <w:t>,</w:t>
      </w:r>
      <w:r w:rsidR="00C910B4" w:rsidRPr="006B69A3">
        <w:t xml:space="preserve"> con objeto de educar a los padres y a los niños</w:t>
      </w:r>
      <w:r w:rsidRPr="006B69A3">
        <w:t xml:space="preserve">. </w:t>
      </w:r>
      <w:r w:rsidR="00C910B4" w:rsidRPr="006B69A3">
        <w:t>La política s</w:t>
      </w:r>
      <w:r w:rsidRPr="006B69A3">
        <w:t xml:space="preserve">ocial </w:t>
      </w:r>
      <w:r w:rsidR="00C910B4" w:rsidRPr="006B69A3">
        <w:t>se está basando más que antes en l</w:t>
      </w:r>
      <w:r w:rsidR="00E13806" w:rsidRPr="006B69A3">
        <w:t>o</w:t>
      </w:r>
      <w:r w:rsidR="00C910B4" w:rsidRPr="006B69A3">
        <w:t xml:space="preserve">s </w:t>
      </w:r>
      <w:r w:rsidR="00E13806" w:rsidRPr="006B69A3">
        <w:t xml:space="preserve">datos </w:t>
      </w:r>
      <w:r w:rsidR="00C910B4" w:rsidRPr="006B69A3">
        <w:t>pr</w:t>
      </w:r>
      <w:r w:rsidR="00E13806" w:rsidRPr="006B69A3">
        <w:t>ácticos</w:t>
      </w:r>
      <w:r w:rsidR="001952BD" w:rsidRPr="006B69A3">
        <w:t xml:space="preserve">, lo que asegurará una asignación </w:t>
      </w:r>
      <w:r w:rsidRPr="006B69A3">
        <w:t>eficient</w:t>
      </w:r>
      <w:r w:rsidR="001952BD" w:rsidRPr="006B69A3">
        <w:t>e de los</w:t>
      </w:r>
      <w:r w:rsidRPr="006B69A3">
        <w:t xml:space="preserve"> re</w:t>
      </w:r>
      <w:r w:rsidR="001952BD" w:rsidRPr="006B69A3">
        <w:t>c</w:t>
      </w:r>
      <w:r w:rsidRPr="006B69A3">
        <w:t>ur</w:t>
      </w:r>
      <w:r w:rsidR="001952BD" w:rsidRPr="006B69A3">
        <w:t>sos. No obstante,</w:t>
      </w:r>
      <w:r w:rsidRPr="006B69A3">
        <w:t xml:space="preserve"> </w:t>
      </w:r>
      <w:r w:rsidR="001952BD" w:rsidRPr="006B69A3">
        <w:t>es preciso seguir investigando en muchos ámbitos como las familias de acogida</w:t>
      </w:r>
      <w:r w:rsidR="00E13806" w:rsidRPr="006B69A3">
        <w:t>,</w:t>
      </w:r>
      <w:r w:rsidR="001952BD" w:rsidRPr="006B69A3">
        <w:t xml:space="preserve"> a fin de</w:t>
      </w:r>
      <w:r w:rsidRPr="006B69A3">
        <w:t xml:space="preserve"> identif</w:t>
      </w:r>
      <w:r w:rsidR="001952BD" w:rsidRPr="006B69A3">
        <w:t>icar las</w:t>
      </w:r>
      <w:r w:rsidRPr="006B69A3">
        <w:t xml:space="preserve"> implica</w:t>
      </w:r>
      <w:r w:rsidR="001952BD" w:rsidRPr="006B69A3">
        <w:t>c</w:t>
      </w:r>
      <w:r w:rsidRPr="006B69A3">
        <w:t>ion</w:t>
      </w:r>
      <w:r w:rsidR="001952BD" w:rsidRPr="006B69A3">
        <w:t>e</w:t>
      </w:r>
      <w:r w:rsidRPr="006B69A3">
        <w:t xml:space="preserve">s </w:t>
      </w:r>
      <w:r w:rsidR="001952BD" w:rsidRPr="006B69A3">
        <w:t>culturales de esa</w:t>
      </w:r>
      <w:r w:rsidRPr="006B69A3">
        <w:t xml:space="preserve"> pr</w:t>
      </w:r>
      <w:r w:rsidR="001952BD" w:rsidRPr="006B69A3">
        <w:t>á</w:t>
      </w:r>
      <w:r w:rsidRPr="006B69A3">
        <w:t>ctic</w:t>
      </w:r>
      <w:r w:rsidR="001952BD" w:rsidRPr="006B69A3">
        <w:t>a</w:t>
      </w:r>
      <w:r w:rsidRPr="006B69A3">
        <w:t>.</w:t>
      </w:r>
    </w:p>
    <w:p w:rsidR="008D243A" w:rsidRPr="006B69A3" w:rsidRDefault="008D243A" w:rsidP="008D243A">
      <w:pPr>
        <w:pStyle w:val="SingleTxtG"/>
      </w:pPr>
      <w:r w:rsidRPr="006B69A3">
        <w:t>222.</w:t>
      </w:r>
      <w:r w:rsidRPr="006B69A3">
        <w:tab/>
      </w:r>
      <w:r w:rsidR="001952BD" w:rsidRPr="006B69A3">
        <w:t>También es menester estudiar más a fondo la situación</w:t>
      </w:r>
      <w:r w:rsidR="00E13806" w:rsidRPr="006B69A3">
        <w:t>,</w:t>
      </w:r>
      <w:r w:rsidR="001952BD" w:rsidRPr="006B69A3">
        <w:t xml:space="preserve"> con </w:t>
      </w:r>
      <w:r w:rsidR="00923348" w:rsidRPr="006B69A3">
        <w:t>objeto de</w:t>
      </w:r>
      <w:r w:rsidR="001952BD" w:rsidRPr="006B69A3">
        <w:t xml:space="preserve"> trazar un panorama más fidedigno de las pautas de maltrato infantil e</w:t>
      </w:r>
      <w:r w:rsidRPr="006B69A3">
        <w:t xml:space="preserve">n Seychelles. </w:t>
      </w:r>
      <w:r w:rsidR="0089384A" w:rsidRPr="006B69A3">
        <w:t xml:space="preserve">Entre los problemas detectados que contribuyen a que las bases de datos sobre el maltrato infantil estén incompletas </w:t>
      </w:r>
      <w:r w:rsidR="00E13806" w:rsidRPr="006B69A3">
        <w:t>hay que señalar</w:t>
      </w:r>
      <w:r w:rsidR="0089384A" w:rsidRPr="006B69A3">
        <w:t xml:space="preserve"> la falta de</w:t>
      </w:r>
      <w:r w:rsidRPr="006B69A3">
        <w:t xml:space="preserve"> informa</w:t>
      </w:r>
      <w:r w:rsidR="0089384A" w:rsidRPr="006B69A3">
        <w:t>c</w:t>
      </w:r>
      <w:r w:rsidRPr="006B69A3">
        <w:t>i</w:t>
      </w:r>
      <w:r w:rsidR="0089384A" w:rsidRPr="006B69A3">
        <w:t>ó</w:t>
      </w:r>
      <w:r w:rsidRPr="006B69A3">
        <w:t xml:space="preserve">n </w:t>
      </w:r>
      <w:r w:rsidR="0089384A" w:rsidRPr="006B69A3">
        <w:t>y los</w:t>
      </w:r>
      <w:r w:rsidRPr="006B69A3">
        <w:t xml:space="preserve"> diferent</w:t>
      </w:r>
      <w:r w:rsidR="0089384A" w:rsidRPr="006B69A3">
        <w:t>es</w:t>
      </w:r>
      <w:r w:rsidRPr="006B69A3">
        <w:t xml:space="preserve"> s</w:t>
      </w:r>
      <w:r w:rsidR="0089384A" w:rsidRPr="006B69A3">
        <w:t>i</w:t>
      </w:r>
      <w:r w:rsidRPr="006B69A3">
        <w:t>stem</w:t>
      </w:r>
      <w:r w:rsidR="0089384A" w:rsidRPr="006B69A3">
        <w:t>a</w:t>
      </w:r>
      <w:r w:rsidRPr="006B69A3">
        <w:t xml:space="preserve">s </w:t>
      </w:r>
      <w:r w:rsidR="0089384A" w:rsidRPr="006B69A3">
        <w:t xml:space="preserve">empleados por los diversos organismos para </w:t>
      </w:r>
      <w:r w:rsidR="00E13806" w:rsidRPr="006B69A3">
        <w:t>mantene</w:t>
      </w:r>
      <w:r w:rsidR="0089384A" w:rsidRPr="006B69A3">
        <w:t>r los</w:t>
      </w:r>
      <w:r w:rsidRPr="006B69A3">
        <w:t xml:space="preserve"> </w:t>
      </w:r>
      <w:r w:rsidR="0089384A" w:rsidRPr="006B69A3">
        <w:t>archivos</w:t>
      </w:r>
      <w:r w:rsidRPr="006B69A3">
        <w:t>.</w:t>
      </w:r>
    </w:p>
    <w:p w:rsidR="008D243A" w:rsidRPr="006B69A3" w:rsidRDefault="008D243A" w:rsidP="008D243A">
      <w:pPr>
        <w:pStyle w:val="SingleTxtG"/>
      </w:pPr>
      <w:r w:rsidRPr="006B69A3">
        <w:t>223.</w:t>
      </w:r>
      <w:r w:rsidRPr="006B69A3">
        <w:tab/>
      </w:r>
      <w:r w:rsidR="0089384A" w:rsidRPr="006B69A3">
        <w:t>Se echa</w:t>
      </w:r>
      <w:r w:rsidR="00E13806" w:rsidRPr="006B69A3">
        <w:t>n</w:t>
      </w:r>
      <w:r w:rsidR="0089384A" w:rsidRPr="006B69A3">
        <w:t xml:space="preserve"> en falta </w:t>
      </w:r>
      <w:r w:rsidR="00E13806" w:rsidRPr="006B69A3">
        <w:t>mayores</w:t>
      </w:r>
      <w:r w:rsidR="0089384A" w:rsidRPr="006B69A3">
        <w:t xml:space="preserve"> es</w:t>
      </w:r>
      <w:r w:rsidRPr="006B69A3">
        <w:t>f</w:t>
      </w:r>
      <w:r w:rsidR="0089384A" w:rsidRPr="006B69A3">
        <w:t>ue</w:t>
      </w:r>
      <w:r w:rsidRPr="006B69A3">
        <w:t>r</w:t>
      </w:r>
      <w:r w:rsidR="0089384A" w:rsidRPr="006B69A3">
        <w:t>zo</w:t>
      </w:r>
      <w:r w:rsidRPr="006B69A3">
        <w:t xml:space="preserve">s </w:t>
      </w:r>
      <w:r w:rsidR="00E13806" w:rsidRPr="006B69A3">
        <w:t xml:space="preserve">a fin </w:t>
      </w:r>
      <w:r w:rsidR="0089384A" w:rsidRPr="006B69A3">
        <w:t>de garantizar que la enseñanza de las funciones parentales esté al servicio de las</w:t>
      </w:r>
      <w:r w:rsidRPr="006B69A3">
        <w:t xml:space="preserve"> ne</w:t>
      </w:r>
      <w:r w:rsidR="0089384A" w:rsidRPr="006B69A3">
        <w:t>c</w:t>
      </w:r>
      <w:r w:rsidRPr="006B69A3">
        <w:t>e</w:t>
      </w:r>
      <w:r w:rsidR="0089384A" w:rsidRPr="006B69A3">
        <w:t>si</w:t>
      </w:r>
      <w:r w:rsidRPr="006B69A3">
        <w:t>d</w:t>
      </w:r>
      <w:r w:rsidR="0089384A" w:rsidRPr="006B69A3">
        <w:t>ade</w:t>
      </w:r>
      <w:r w:rsidRPr="006B69A3">
        <w:t xml:space="preserve">s </w:t>
      </w:r>
      <w:r w:rsidR="0089384A" w:rsidRPr="006B69A3">
        <w:t xml:space="preserve">de un gran número de padres y, en especial, de las familias de alto </w:t>
      </w:r>
      <w:r w:rsidRPr="006B69A3">
        <w:t>ri</w:t>
      </w:r>
      <w:r w:rsidR="0089384A" w:rsidRPr="006B69A3">
        <w:t>e</w:t>
      </w:r>
      <w:r w:rsidRPr="006B69A3">
        <w:t>s</w:t>
      </w:r>
      <w:r w:rsidR="0089384A" w:rsidRPr="006B69A3">
        <w:t>go</w:t>
      </w:r>
      <w:r w:rsidRPr="006B69A3">
        <w:t xml:space="preserve">. </w:t>
      </w:r>
      <w:r w:rsidR="0089384A" w:rsidRPr="006B69A3">
        <w:t>El punto de partida debería basarse en un análisis</w:t>
      </w:r>
      <w:r w:rsidR="00534DC1" w:rsidRPr="006B69A3">
        <w:t xml:space="preserve"> de los programas</w:t>
      </w:r>
      <w:r w:rsidRPr="006B69A3">
        <w:t xml:space="preserve"> pas</w:t>
      </w:r>
      <w:r w:rsidR="00534DC1" w:rsidRPr="006B69A3">
        <w:t>ados y</w:t>
      </w:r>
      <w:r w:rsidRPr="006B69A3">
        <w:t xml:space="preserve"> present</w:t>
      </w:r>
      <w:r w:rsidR="00534DC1" w:rsidRPr="006B69A3">
        <w:t>es</w:t>
      </w:r>
      <w:r w:rsidRPr="006B69A3">
        <w:t xml:space="preserve"> </w:t>
      </w:r>
      <w:r w:rsidR="00534DC1" w:rsidRPr="006B69A3">
        <w:t xml:space="preserve">de relaciones </w:t>
      </w:r>
      <w:r w:rsidRPr="006B69A3">
        <w:t>parent</w:t>
      </w:r>
      <w:r w:rsidR="00534DC1" w:rsidRPr="006B69A3">
        <w:t>ales</w:t>
      </w:r>
      <w:r w:rsidRPr="006B69A3">
        <w:t xml:space="preserve"> </w:t>
      </w:r>
      <w:r w:rsidR="00E13806" w:rsidRPr="006B69A3">
        <w:t xml:space="preserve">con miras </w:t>
      </w:r>
      <w:r w:rsidR="00534DC1" w:rsidRPr="006B69A3">
        <w:t>a evaluar los déficits y la</w:t>
      </w:r>
      <w:r w:rsidRPr="006B69A3">
        <w:t xml:space="preserve"> efectiv</w:t>
      </w:r>
      <w:r w:rsidR="00534DC1" w:rsidRPr="006B69A3">
        <w:t>idad del programa</w:t>
      </w:r>
      <w:r w:rsidR="00E13806" w:rsidRPr="006B69A3">
        <w:t xml:space="preserve"> en hacer frente</w:t>
      </w:r>
      <w:r w:rsidR="00534DC1" w:rsidRPr="006B69A3">
        <w:t xml:space="preserve"> hasta la fecha a las necesidades</w:t>
      </w:r>
      <w:r w:rsidRPr="006B69A3">
        <w:t>.</w:t>
      </w:r>
    </w:p>
    <w:p w:rsidR="008D243A" w:rsidRPr="006B69A3" w:rsidRDefault="008D243A" w:rsidP="008D243A">
      <w:pPr>
        <w:pStyle w:val="SingleTxtG"/>
      </w:pPr>
      <w:r w:rsidRPr="006B69A3">
        <w:t>224.</w:t>
      </w:r>
      <w:r w:rsidRPr="006B69A3">
        <w:tab/>
      </w:r>
      <w:r w:rsidR="00534DC1" w:rsidRPr="006B69A3">
        <w:t>Aunque el principio de integración de los discapacitados goza cada vez de mayor aceptación, se requieren nuevos</w:t>
      </w:r>
      <w:r w:rsidRPr="006B69A3">
        <w:t xml:space="preserve"> e</w:t>
      </w:r>
      <w:r w:rsidR="00534DC1" w:rsidRPr="006B69A3">
        <w:t>s</w:t>
      </w:r>
      <w:r w:rsidRPr="006B69A3">
        <w:t>f</w:t>
      </w:r>
      <w:r w:rsidR="00534DC1" w:rsidRPr="006B69A3">
        <w:t>ue</w:t>
      </w:r>
      <w:r w:rsidRPr="006B69A3">
        <w:t>r</w:t>
      </w:r>
      <w:r w:rsidR="00534DC1" w:rsidRPr="006B69A3">
        <w:t>zo</w:t>
      </w:r>
      <w:r w:rsidRPr="006B69A3">
        <w:t xml:space="preserve">s </w:t>
      </w:r>
      <w:r w:rsidR="00534DC1" w:rsidRPr="006B69A3">
        <w:t>con objeto de mejorar en la práctica la eficacia, de forma que cada vez más niños discapacitados</w:t>
      </w:r>
      <w:r w:rsidR="00E13806" w:rsidRPr="006B69A3">
        <w:t xml:space="preserve"> puedan beneficiarse del programa</w:t>
      </w:r>
      <w:r w:rsidRPr="006B69A3">
        <w:t>.</w:t>
      </w:r>
    </w:p>
    <w:p w:rsidR="008D243A" w:rsidRPr="006B69A3" w:rsidRDefault="008D243A" w:rsidP="008D243A">
      <w:pPr>
        <w:pStyle w:val="SingleTxtG"/>
      </w:pPr>
      <w:r w:rsidRPr="006B69A3">
        <w:t>225.</w:t>
      </w:r>
      <w:r w:rsidRPr="006B69A3">
        <w:tab/>
      </w:r>
      <w:r w:rsidR="00534DC1" w:rsidRPr="006B69A3">
        <w:t xml:space="preserve">Deben tomarse medidas para </w:t>
      </w:r>
      <w:r w:rsidR="00E13806" w:rsidRPr="006B69A3">
        <w:t>garantizar</w:t>
      </w:r>
      <w:r w:rsidR="00534DC1" w:rsidRPr="006B69A3">
        <w:t xml:space="preserve"> que los especialistas más competentes</w:t>
      </w:r>
      <w:r w:rsidR="00E13806" w:rsidRPr="006B69A3">
        <w:t xml:space="preserve"> no abandonen</w:t>
      </w:r>
      <w:r w:rsidR="00534DC1" w:rsidRPr="006B69A3">
        <w:t xml:space="preserve"> el centro de</w:t>
      </w:r>
      <w:r w:rsidRPr="006B69A3">
        <w:t xml:space="preserve"> rehabilita</w:t>
      </w:r>
      <w:r w:rsidR="00534DC1" w:rsidRPr="006B69A3">
        <w:t>c</w:t>
      </w:r>
      <w:r w:rsidRPr="006B69A3">
        <w:t>i</w:t>
      </w:r>
      <w:r w:rsidR="00534DC1" w:rsidRPr="006B69A3">
        <w:t>ó</w:t>
      </w:r>
      <w:r w:rsidRPr="006B69A3">
        <w:t>n.</w:t>
      </w:r>
    </w:p>
    <w:p w:rsidR="008D243A" w:rsidRPr="006B69A3" w:rsidRDefault="008D243A" w:rsidP="008D243A">
      <w:pPr>
        <w:pStyle w:val="HChG"/>
      </w:pPr>
      <w:r w:rsidRPr="006B69A3">
        <w:tab/>
        <w:t>VII.</w:t>
      </w:r>
      <w:r w:rsidRPr="006B69A3">
        <w:tab/>
      </w:r>
      <w:r w:rsidR="00E13806" w:rsidRPr="006B69A3">
        <w:t>S</w:t>
      </w:r>
      <w:r w:rsidR="00534DC1" w:rsidRPr="006B69A3">
        <w:t>alud y bienestar</w:t>
      </w:r>
      <w:r w:rsidRPr="006B69A3">
        <w:t xml:space="preserve"> (</w:t>
      </w:r>
      <w:r w:rsidR="00103202" w:rsidRPr="006B69A3">
        <w:t xml:space="preserve">artículo </w:t>
      </w:r>
      <w:r w:rsidRPr="006B69A3">
        <w:t>24)</w:t>
      </w:r>
    </w:p>
    <w:p w:rsidR="008D243A" w:rsidRPr="006B69A3" w:rsidRDefault="008D243A" w:rsidP="008D243A">
      <w:pPr>
        <w:pStyle w:val="H1G"/>
      </w:pPr>
      <w:r w:rsidRPr="006B69A3">
        <w:tab/>
        <w:t>A.</w:t>
      </w:r>
      <w:r w:rsidRPr="006B69A3">
        <w:tab/>
      </w:r>
      <w:r w:rsidR="00E13806" w:rsidRPr="006B69A3">
        <w:t>La s</w:t>
      </w:r>
      <w:r w:rsidR="00534DC1" w:rsidRPr="006B69A3">
        <w:t xml:space="preserve">alud y </w:t>
      </w:r>
      <w:r w:rsidR="00E13806" w:rsidRPr="006B69A3">
        <w:t xml:space="preserve">los </w:t>
      </w:r>
      <w:r w:rsidR="00534DC1" w:rsidRPr="006B69A3">
        <w:t>servicios sanitarios</w:t>
      </w:r>
    </w:p>
    <w:p w:rsidR="008D243A" w:rsidRPr="006B69A3" w:rsidRDefault="008D243A" w:rsidP="008D243A">
      <w:pPr>
        <w:pStyle w:val="H23G"/>
      </w:pPr>
      <w:r w:rsidRPr="006B69A3">
        <w:tab/>
      </w:r>
      <w:r w:rsidRPr="006B69A3">
        <w:tab/>
      </w:r>
      <w:r w:rsidR="00534DC1" w:rsidRPr="006B69A3">
        <w:t>Disposiciones l</w:t>
      </w:r>
      <w:r w:rsidRPr="006B69A3">
        <w:t>egislativ</w:t>
      </w:r>
      <w:r w:rsidR="00534DC1" w:rsidRPr="006B69A3">
        <w:t>as</w:t>
      </w:r>
      <w:r w:rsidRPr="006B69A3">
        <w:t xml:space="preserve"> </w:t>
      </w:r>
      <w:r w:rsidR="00534DC1" w:rsidRPr="006B69A3">
        <w:t>en materia de salud y</w:t>
      </w:r>
      <w:r w:rsidRPr="006B69A3">
        <w:t xml:space="preserve"> servic</w:t>
      </w:r>
      <w:r w:rsidR="00534DC1" w:rsidRPr="006B69A3">
        <w:t>io</w:t>
      </w:r>
      <w:r w:rsidRPr="006B69A3">
        <w:t>s</w:t>
      </w:r>
      <w:r w:rsidR="00534DC1" w:rsidRPr="006B69A3">
        <w:t xml:space="preserve"> sanitarios</w:t>
      </w:r>
    </w:p>
    <w:p w:rsidR="008D243A" w:rsidRPr="006B69A3" w:rsidRDefault="008D243A" w:rsidP="008D243A">
      <w:pPr>
        <w:pStyle w:val="SingleTxtG"/>
      </w:pPr>
      <w:r w:rsidRPr="006B69A3">
        <w:t>226.</w:t>
      </w:r>
      <w:r w:rsidRPr="006B69A3">
        <w:tab/>
      </w:r>
      <w:r w:rsidR="00730EC5" w:rsidRPr="006B69A3">
        <w:t>Una esfera clave</w:t>
      </w:r>
      <w:r w:rsidRPr="006B69A3">
        <w:t xml:space="preserve"> </w:t>
      </w:r>
      <w:r w:rsidR="00730EC5" w:rsidRPr="006B69A3">
        <w:t xml:space="preserve">en la que la </w:t>
      </w:r>
      <w:r w:rsidRPr="006B69A3">
        <w:t>legisla</w:t>
      </w:r>
      <w:r w:rsidR="00730EC5" w:rsidRPr="006B69A3">
        <w:t>c</w:t>
      </w:r>
      <w:r w:rsidRPr="006B69A3">
        <w:t>i</w:t>
      </w:r>
      <w:r w:rsidR="00730EC5" w:rsidRPr="006B69A3">
        <w:t>ó</w:t>
      </w:r>
      <w:r w:rsidRPr="006B69A3">
        <w:t xml:space="preserve">n </w:t>
      </w:r>
      <w:r w:rsidR="00730EC5" w:rsidRPr="006B69A3">
        <w:t>parece no estar a la altura de las expectativas de los jóvenes</w:t>
      </w:r>
      <w:r w:rsidRPr="006B69A3">
        <w:t xml:space="preserve"> e</w:t>
      </w:r>
      <w:r w:rsidR="00730EC5" w:rsidRPr="006B69A3">
        <w:t>s la edad de</w:t>
      </w:r>
      <w:r w:rsidRPr="006B69A3">
        <w:t xml:space="preserve"> acces</w:t>
      </w:r>
      <w:r w:rsidR="00730EC5" w:rsidRPr="006B69A3">
        <w:t>o</w:t>
      </w:r>
      <w:r w:rsidRPr="006B69A3">
        <w:t xml:space="preserve"> </w:t>
      </w:r>
      <w:r w:rsidR="00730EC5" w:rsidRPr="006B69A3">
        <w:t>a los anticonceptivos</w:t>
      </w:r>
      <w:r w:rsidRPr="006B69A3">
        <w:t xml:space="preserve">. </w:t>
      </w:r>
      <w:r w:rsidR="00730EC5" w:rsidRPr="006B69A3">
        <w:t>Aunque el ordenamiento jurídico</w:t>
      </w:r>
      <w:r w:rsidRPr="006B69A3">
        <w:t xml:space="preserve"> no </w:t>
      </w:r>
      <w:r w:rsidR="00730EC5" w:rsidRPr="006B69A3">
        <w:t>re</w:t>
      </w:r>
      <w:r w:rsidR="00E13806" w:rsidRPr="006B69A3">
        <w:t>percute negativamente en la</w:t>
      </w:r>
      <w:r w:rsidR="00730EC5" w:rsidRPr="006B69A3">
        <w:t xml:space="preserve"> salud reproductiva de los jóvenes y adolescentes</w:t>
      </w:r>
      <w:r w:rsidRPr="006B69A3">
        <w:t xml:space="preserve">, </w:t>
      </w:r>
      <w:r w:rsidR="00730EC5" w:rsidRPr="006B69A3">
        <w:t>la</w:t>
      </w:r>
      <w:r w:rsidRPr="006B69A3">
        <w:t xml:space="preserve"> pr</w:t>
      </w:r>
      <w:r w:rsidR="00730EC5" w:rsidRPr="006B69A3">
        <w:t>á</w:t>
      </w:r>
      <w:r w:rsidRPr="006B69A3">
        <w:t>ctic</w:t>
      </w:r>
      <w:r w:rsidR="00730EC5" w:rsidRPr="006B69A3">
        <w:t>a</w:t>
      </w:r>
      <w:r w:rsidRPr="006B69A3">
        <w:t xml:space="preserve"> </w:t>
      </w:r>
      <w:r w:rsidR="00730EC5" w:rsidRPr="006B69A3">
        <w:t>y la</w:t>
      </w:r>
      <w:r w:rsidRPr="006B69A3">
        <w:t xml:space="preserve"> interpreta</w:t>
      </w:r>
      <w:r w:rsidR="00730EC5" w:rsidRPr="006B69A3">
        <w:t>ción de ciertas normas</w:t>
      </w:r>
      <w:r w:rsidRPr="006B69A3">
        <w:t xml:space="preserve"> </w:t>
      </w:r>
      <w:r w:rsidR="00E13806" w:rsidRPr="006B69A3">
        <w:t>influye</w:t>
      </w:r>
      <w:r w:rsidR="00730EC5" w:rsidRPr="006B69A3">
        <w:t xml:space="preserve"> en que estos no puedan </w:t>
      </w:r>
      <w:r w:rsidR="00E13806" w:rsidRPr="006B69A3">
        <w:t>beneficiarse al máximo</w:t>
      </w:r>
      <w:r w:rsidR="00730EC5" w:rsidRPr="006B69A3">
        <w:t xml:space="preserve"> del</w:t>
      </w:r>
      <w:r w:rsidRPr="006B69A3">
        <w:t xml:space="preserve"> acces</w:t>
      </w:r>
      <w:r w:rsidR="00730EC5" w:rsidRPr="006B69A3">
        <w:t>o</w:t>
      </w:r>
      <w:r w:rsidRPr="006B69A3">
        <w:t xml:space="preserve"> </w:t>
      </w:r>
      <w:r w:rsidR="00730EC5" w:rsidRPr="006B69A3">
        <w:t>a los</w:t>
      </w:r>
      <w:r w:rsidRPr="006B69A3">
        <w:t xml:space="preserve"> servic</w:t>
      </w:r>
      <w:r w:rsidR="00730EC5" w:rsidRPr="006B69A3">
        <w:t>io</w:t>
      </w:r>
      <w:r w:rsidRPr="006B69A3">
        <w:t xml:space="preserve">s. </w:t>
      </w:r>
      <w:r w:rsidR="00730EC5" w:rsidRPr="006B69A3">
        <w:t>De conformidad con las leyes vigentes</w:t>
      </w:r>
      <w:r w:rsidRPr="006B69A3">
        <w:t xml:space="preserve">, </w:t>
      </w:r>
      <w:r w:rsidR="002513EB" w:rsidRPr="006B69A3">
        <w:t xml:space="preserve">no </w:t>
      </w:r>
      <w:r w:rsidR="00E13806" w:rsidRPr="006B69A3">
        <w:t>es posible</w:t>
      </w:r>
      <w:r w:rsidR="002513EB" w:rsidRPr="006B69A3">
        <w:t xml:space="preserve"> ofrecer asesoramiento ni tratamiento a </w:t>
      </w:r>
      <w:r w:rsidR="00730EC5" w:rsidRPr="006B69A3">
        <w:t>un joven menor de</w:t>
      </w:r>
      <w:r w:rsidRPr="006B69A3">
        <w:t xml:space="preserve"> 18 </w:t>
      </w:r>
      <w:r w:rsidR="00730EC5" w:rsidRPr="006B69A3">
        <w:t>años</w:t>
      </w:r>
      <w:r w:rsidR="002513EB" w:rsidRPr="006B69A3">
        <w:t xml:space="preserve"> sin consentimiento</w:t>
      </w:r>
      <w:r w:rsidRPr="006B69A3">
        <w:t xml:space="preserve"> parental</w:t>
      </w:r>
      <w:r w:rsidR="002513EB" w:rsidRPr="006B69A3">
        <w:t>, lo que supone que, mientras las chicas de</w:t>
      </w:r>
      <w:r w:rsidRPr="006B69A3">
        <w:t xml:space="preserve"> </w:t>
      </w:r>
      <w:smartTag w:uri="urn:schemas-microsoft-com:office:smarttags" w:element="metricconverter">
        <w:smartTagPr>
          <w:attr w:name="ProductID" w:val="15 a"/>
        </w:smartTagPr>
        <w:r w:rsidRPr="006B69A3">
          <w:t>15</w:t>
        </w:r>
        <w:r w:rsidR="002513EB" w:rsidRPr="006B69A3">
          <w:t xml:space="preserve"> a</w:t>
        </w:r>
      </w:smartTag>
      <w:r w:rsidR="002513EB" w:rsidRPr="006B69A3">
        <w:t xml:space="preserve"> </w:t>
      </w:r>
      <w:r w:rsidRPr="006B69A3">
        <w:t>17</w:t>
      </w:r>
      <w:r w:rsidR="002513EB" w:rsidRPr="006B69A3">
        <w:t xml:space="preserve"> pueden tener relaciones sexuales consentidas, no </w:t>
      </w:r>
      <w:r w:rsidR="00E13806" w:rsidRPr="006B69A3">
        <w:t>tien</w:t>
      </w:r>
      <w:r w:rsidR="002513EB" w:rsidRPr="006B69A3">
        <w:t xml:space="preserve">en, sin embargo, </w:t>
      </w:r>
      <w:r w:rsidR="00E13806" w:rsidRPr="006B69A3">
        <w:t xml:space="preserve">la posibilidad de </w:t>
      </w:r>
      <w:r w:rsidR="002513EB" w:rsidRPr="006B69A3">
        <w:t xml:space="preserve">acceder </w:t>
      </w:r>
      <w:r w:rsidR="00E13806" w:rsidRPr="006B69A3">
        <w:t xml:space="preserve">sin el consentimiento de los padres </w:t>
      </w:r>
      <w:r w:rsidR="002513EB" w:rsidRPr="006B69A3">
        <w:t xml:space="preserve">a los medios </w:t>
      </w:r>
      <w:r w:rsidR="00E13806" w:rsidRPr="006B69A3">
        <w:t>de</w:t>
      </w:r>
      <w:r w:rsidRPr="006B69A3">
        <w:t xml:space="preserve"> prote</w:t>
      </w:r>
      <w:r w:rsidR="00E13806" w:rsidRPr="006B69A3">
        <w:t>cción</w:t>
      </w:r>
      <w:r w:rsidR="002513EB" w:rsidRPr="006B69A3">
        <w:t xml:space="preserve"> de los embarazos no deseados</w:t>
      </w:r>
      <w:r w:rsidR="00E13806" w:rsidRPr="006B69A3">
        <w:t>.</w:t>
      </w:r>
    </w:p>
    <w:p w:rsidR="008D243A" w:rsidRPr="006B69A3" w:rsidRDefault="008D243A" w:rsidP="008D243A">
      <w:pPr>
        <w:pStyle w:val="SingleTxtG"/>
      </w:pPr>
      <w:r w:rsidRPr="006B69A3">
        <w:t>227.</w:t>
      </w:r>
      <w:r w:rsidRPr="006B69A3">
        <w:tab/>
      </w:r>
      <w:r w:rsidR="002513EB" w:rsidRPr="006B69A3">
        <w:t>Aunque algunos políticos importantes están empezando a reconocer la</w:t>
      </w:r>
      <w:r w:rsidRPr="006B69A3">
        <w:t xml:space="preserve"> ne</w:t>
      </w:r>
      <w:r w:rsidR="002513EB" w:rsidRPr="006B69A3">
        <w:t>c</w:t>
      </w:r>
      <w:r w:rsidRPr="006B69A3">
        <w:t>e</w:t>
      </w:r>
      <w:r w:rsidR="002513EB" w:rsidRPr="006B69A3">
        <w:t>si</w:t>
      </w:r>
      <w:r w:rsidRPr="006B69A3">
        <w:t>d</w:t>
      </w:r>
      <w:r w:rsidR="002513EB" w:rsidRPr="006B69A3">
        <w:t>ad de</w:t>
      </w:r>
      <w:r w:rsidR="00E13806" w:rsidRPr="006B69A3">
        <w:t xml:space="preserve"> modificar</w:t>
      </w:r>
      <w:r w:rsidR="002513EB" w:rsidRPr="006B69A3">
        <w:t xml:space="preserve"> la</w:t>
      </w:r>
      <w:r w:rsidR="00E13806" w:rsidRPr="006B69A3">
        <w:t>s</w:t>
      </w:r>
      <w:r w:rsidRPr="006B69A3">
        <w:t xml:space="preserve"> pol</w:t>
      </w:r>
      <w:r w:rsidR="002513EB" w:rsidRPr="006B69A3">
        <w:t>ítica</w:t>
      </w:r>
      <w:r w:rsidR="00E13806" w:rsidRPr="006B69A3">
        <w:t>s</w:t>
      </w:r>
      <w:r w:rsidRPr="006B69A3">
        <w:t xml:space="preserve">, </w:t>
      </w:r>
      <w:r w:rsidR="002513EB" w:rsidRPr="006B69A3">
        <w:t>resulta indispensable</w:t>
      </w:r>
      <w:r w:rsidRPr="006B69A3">
        <w:t xml:space="preserve"> conv</w:t>
      </w:r>
      <w:r w:rsidR="002513EB" w:rsidRPr="006B69A3">
        <w:t>e</w:t>
      </w:r>
      <w:r w:rsidRPr="006B69A3">
        <w:t>nce</w:t>
      </w:r>
      <w:r w:rsidR="002513EB" w:rsidRPr="006B69A3">
        <w:t>r a los</w:t>
      </w:r>
      <w:r w:rsidRPr="006B69A3">
        <w:t xml:space="preserve"> pa</w:t>
      </w:r>
      <w:r w:rsidR="002513EB" w:rsidRPr="006B69A3">
        <w:t>d</w:t>
      </w:r>
      <w:r w:rsidRPr="006B69A3">
        <w:t xml:space="preserve">res, </w:t>
      </w:r>
      <w:r w:rsidR="002513EB" w:rsidRPr="006B69A3">
        <w:t>maestros y políticos de la necesidad de esos cambios, ya que ello significaría facilitar el acceso a los anticonceptivos y a los preservativos</w:t>
      </w:r>
      <w:r w:rsidR="000B3073" w:rsidRPr="006B69A3">
        <w:t xml:space="preserve"> a los adolescentes, con la esperanza de reducir el porcentaje de abortos </w:t>
      </w:r>
      <w:r w:rsidR="00402CC9" w:rsidRPr="006B69A3">
        <w:t xml:space="preserve">practicados en condiciones </w:t>
      </w:r>
      <w:r w:rsidR="000B3073" w:rsidRPr="006B69A3">
        <w:t>de riesgo</w:t>
      </w:r>
      <w:r w:rsidRPr="006B69A3">
        <w:t>, as</w:t>
      </w:r>
      <w:r w:rsidR="000B3073" w:rsidRPr="006B69A3">
        <w:t xml:space="preserve">í como de embarazos no deseados de adolescentes y de </w:t>
      </w:r>
      <w:r w:rsidR="00E13806" w:rsidRPr="006B69A3">
        <w:t xml:space="preserve">casos de </w:t>
      </w:r>
      <w:r w:rsidRPr="006B69A3">
        <w:t>transmisi</w:t>
      </w:r>
      <w:r w:rsidR="000B3073" w:rsidRPr="006B69A3">
        <w:t>ó</w:t>
      </w:r>
      <w:r w:rsidRPr="006B69A3">
        <w:t xml:space="preserve">n </w:t>
      </w:r>
      <w:r w:rsidR="000B3073" w:rsidRPr="006B69A3">
        <w:t>del V</w:t>
      </w:r>
      <w:r w:rsidRPr="006B69A3">
        <w:t>I</w:t>
      </w:r>
      <w:r w:rsidR="000B3073" w:rsidRPr="006B69A3">
        <w:t>H</w:t>
      </w:r>
      <w:r w:rsidRPr="006B69A3">
        <w:t>/</w:t>
      </w:r>
      <w:r w:rsidR="000B3073" w:rsidRPr="006B69A3">
        <w:t>SID</w:t>
      </w:r>
      <w:r w:rsidRPr="006B69A3">
        <w:t>A.</w:t>
      </w:r>
    </w:p>
    <w:p w:rsidR="008D243A" w:rsidRPr="006B69A3" w:rsidRDefault="008D243A" w:rsidP="008D243A">
      <w:pPr>
        <w:pStyle w:val="H23G"/>
      </w:pPr>
      <w:r w:rsidRPr="006B69A3">
        <w:tab/>
      </w:r>
      <w:r w:rsidRPr="006B69A3">
        <w:tab/>
      </w:r>
      <w:r w:rsidR="000B3073" w:rsidRPr="006B69A3">
        <w:t>Disminución de la mortalidad</w:t>
      </w:r>
      <w:r w:rsidRPr="006B69A3">
        <w:t xml:space="preserve"> </w:t>
      </w:r>
      <w:r w:rsidR="00E13806" w:rsidRPr="006B69A3">
        <w:t xml:space="preserve">en la primera </w:t>
      </w:r>
      <w:r w:rsidR="000B3073" w:rsidRPr="006B69A3">
        <w:t>infan</w:t>
      </w:r>
      <w:r w:rsidR="00E13806" w:rsidRPr="006B69A3">
        <w:t>cia</w:t>
      </w:r>
      <w:r w:rsidR="000B3073" w:rsidRPr="006B69A3">
        <w:t xml:space="preserve"> y en la niñez</w:t>
      </w:r>
      <w:r w:rsidRPr="006B69A3">
        <w:t xml:space="preserve"> (</w:t>
      </w:r>
      <w:r w:rsidR="00103202" w:rsidRPr="006B69A3">
        <w:t xml:space="preserve">artículo </w:t>
      </w:r>
      <w:r w:rsidRPr="006B69A3">
        <w:t>24, p</w:t>
      </w:r>
      <w:r w:rsidR="000B3073" w:rsidRPr="006B69A3">
        <w:t>ár</w:t>
      </w:r>
      <w:r w:rsidRPr="006B69A3">
        <w:t>r</w:t>
      </w:r>
      <w:r w:rsidR="00103202" w:rsidRPr="006B69A3">
        <w:t>afo</w:t>
      </w:r>
      <w:r w:rsidRPr="006B69A3">
        <w:t xml:space="preserve"> </w:t>
      </w:r>
      <w:smartTag w:uri="urn:schemas-microsoft-com:office:smarttags" w:element="metricconverter">
        <w:smartTagPr>
          <w:attr w:name="ProductID" w:val="2 a"/>
        </w:smartTagPr>
        <w:r w:rsidRPr="006B69A3">
          <w:t>2</w:t>
        </w:r>
        <w:r w:rsidR="00054B43" w:rsidRPr="006B69A3">
          <w:t xml:space="preserve"> </w:t>
        </w:r>
        <w:r w:rsidRPr="006B69A3">
          <w:t>a</w:t>
        </w:r>
      </w:smartTag>
      <w:r w:rsidRPr="006B69A3">
        <w:t>))</w:t>
      </w:r>
    </w:p>
    <w:p w:rsidR="008D243A" w:rsidRPr="006B69A3" w:rsidRDefault="008D243A" w:rsidP="008D243A">
      <w:pPr>
        <w:pStyle w:val="SingleTxtG"/>
      </w:pPr>
      <w:r w:rsidRPr="006B69A3">
        <w:t>228.</w:t>
      </w:r>
      <w:r w:rsidRPr="006B69A3">
        <w:tab/>
      </w:r>
      <w:r w:rsidR="000B3073" w:rsidRPr="006B69A3">
        <w:t>Las tasas de</w:t>
      </w:r>
      <w:r w:rsidRPr="006B69A3">
        <w:t xml:space="preserve"> mortali</w:t>
      </w:r>
      <w:r w:rsidR="000B3073" w:rsidRPr="006B69A3">
        <w:t>dad infantil</w:t>
      </w:r>
      <w:r w:rsidRPr="006B69A3">
        <w:t xml:space="preserve"> </w:t>
      </w:r>
      <w:r w:rsidR="009928DC" w:rsidRPr="006B69A3">
        <w:t xml:space="preserve">se </w:t>
      </w:r>
      <w:r w:rsidR="000B3073" w:rsidRPr="006B69A3">
        <w:t xml:space="preserve">mantienen </w:t>
      </w:r>
      <w:r w:rsidR="009928DC" w:rsidRPr="006B69A3">
        <w:t xml:space="preserve">en </w:t>
      </w:r>
      <w:r w:rsidR="000B3073" w:rsidRPr="006B69A3">
        <w:t>niveles</w:t>
      </w:r>
      <w:r w:rsidRPr="006B69A3">
        <w:t xml:space="preserve"> satisfactori</w:t>
      </w:r>
      <w:r w:rsidR="000B3073" w:rsidRPr="006B69A3">
        <w:t>amente</w:t>
      </w:r>
      <w:r w:rsidRPr="006B69A3">
        <w:t xml:space="preserve"> </w:t>
      </w:r>
      <w:r w:rsidR="000B3073" w:rsidRPr="006B69A3">
        <w:t>bajos</w:t>
      </w:r>
      <w:r w:rsidRPr="006B69A3">
        <w:t>.</w:t>
      </w:r>
    </w:p>
    <w:p w:rsidR="008D243A" w:rsidRPr="006B69A3" w:rsidRDefault="008D243A" w:rsidP="008D243A">
      <w:pPr>
        <w:pStyle w:val="H23G"/>
      </w:pPr>
      <w:r w:rsidRPr="006B69A3">
        <w:tab/>
      </w:r>
      <w:r w:rsidRPr="006B69A3">
        <w:tab/>
      </w:r>
      <w:r w:rsidR="000B3073" w:rsidRPr="006B69A3">
        <w:t>Suministro de alimentos</w:t>
      </w:r>
      <w:r w:rsidRPr="006B69A3">
        <w:t xml:space="preserve"> nu</w:t>
      </w:r>
      <w:r w:rsidR="000B3073" w:rsidRPr="006B69A3">
        <w:t>tritivos adecuados (</w:t>
      </w:r>
      <w:r w:rsidR="00103202" w:rsidRPr="006B69A3">
        <w:t xml:space="preserve">artículo </w:t>
      </w:r>
      <w:r w:rsidR="000B3073" w:rsidRPr="006B69A3">
        <w:t>24, párr</w:t>
      </w:r>
      <w:r w:rsidR="00103202" w:rsidRPr="006B69A3">
        <w:t xml:space="preserve">afo </w:t>
      </w:r>
      <w:r w:rsidR="000B3073" w:rsidRPr="006B69A3">
        <w:t xml:space="preserve">2 </w:t>
      </w:r>
      <w:r w:rsidRPr="006B69A3">
        <w:t>c))</w:t>
      </w:r>
    </w:p>
    <w:p w:rsidR="008D243A" w:rsidRPr="006B69A3" w:rsidRDefault="008D243A" w:rsidP="008D243A">
      <w:pPr>
        <w:pStyle w:val="H4G"/>
      </w:pPr>
      <w:r w:rsidRPr="006B69A3">
        <w:tab/>
      </w:r>
      <w:r w:rsidRPr="006B69A3">
        <w:tab/>
      </w:r>
      <w:r w:rsidR="000B3073" w:rsidRPr="006B69A3">
        <w:t>Hábitos alimentarios infantiles</w:t>
      </w:r>
    </w:p>
    <w:p w:rsidR="008D243A" w:rsidRPr="006B69A3" w:rsidRDefault="008D243A" w:rsidP="008D243A">
      <w:pPr>
        <w:pStyle w:val="SingleTxtG"/>
      </w:pPr>
      <w:r w:rsidRPr="006B69A3">
        <w:t>229.</w:t>
      </w:r>
      <w:r w:rsidRPr="006B69A3">
        <w:tab/>
      </w:r>
      <w:r w:rsidR="006D77B2" w:rsidRPr="006B69A3">
        <w:t>Se han emprendido extensas campañas en los medios de comunicación para promover hábitos alimentarios sanos, como programas de radio que aconsejan qu</w:t>
      </w:r>
      <w:r w:rsidR="00402CC9" w:rsidRPr="006B69A3">
        <w:t>é se debe incluir en la</w:t>
      </w:r>
      <w:r w:rsidR="006D77B2" w:rsidRPr="006B69A3">
        <w:t xml:space="preserve"> </w:t>
      </w:r>
      <w:r w:rsidR="00402CC9" w:rsidRPr="006B69A3">
        <w:t>comida</w:t>
      </w:r>
      <w:r w:rsidR="006D77B2" w:rsidRPr="006B69A3">
        <w:t xml:space="preserve"> que han de llevar los niños a la escuela</w:t>
      </w:r>
      <w:r w:rsidRPr="006B69A3">
        <w:t>.</w:t>
      </w:r>
    </w:p>
    <w:p w:rsidR="006D77B2" w:rsidRPr="006B69A3" w:rsidRDefault="008D243A" w:rsidP="008D243A">
      <w:pPr>
        <w:pStyle w:val="SingleTxtG"/>
      </w:pPr>
      <w:r w:rsidRPr="006B69A3">
        <w:t>230.</w:t>
      </w:r>
      <w:r w:rsidRPr="006B69A3">
        <w:tab/>
      </w:r>
      <w:r w:rsidR="006D77B2" w:rsidRPr="006B69A3">
        <w:t>Se ha publicado una</w:t>
      </w:r>
      <w:r w:rsidRPr="006B69A3">
        <w:t xml:space="preserve"> </w:t>
      </w:r>
      <w:r w:rsidR="006D77B2" w:rsidRPr="006B69A3">
        <w:t>re</w:t>
      </w:r>
      <w:r w:rsidRPr="006B69A3">
        <w:t>copila</w:t>
      </w:r>
      <w:r w:rsidR="006D77B2" w:rsidRPr="006B69A3">
        <w:t>c</w:t>
      </w:r>
      <w:r w:rsidRPr="006B69A3">
        <w:t>i</w:t>
      </w:r>
      <w:r w:rsidR="006D77B2" w:rsidRPr="006B69A3">
        <w:t>ón de las directrices dietéticas de</w:t>
      </w:r>
      <w:r w:rsidRPr="006B69A3">
        <w:t xml:space="preserve"> Seychelles</w:t>
      </w:r>
      <w:r w:rsidR="006D77B2" w:rsidRPr="006B69A3">
        <w:t>, que se ha</w:t>
      </w:r>
      <w:r w:rsidRPr="006B69A3">
        <w:t xml:space="preserve"> distribu</w:t>
      </w:r>
      <w:r w:rsidR="006D77B2" w:rsidRPr="006B69A3">
        <w:t>i</w:t>
      </w:r>
      <w:r w:rsidRPr="006B69A3">
        <w:t>d</w:t>
      </w:r>
      <w:r w:rsidR="006D77B2" w:rsidRPr="006B69A3">
        <w:t>o ampliamente</w:t>
      </w:r>
      <w:r w:rsidRPr="006B69A3">
        <w:t xml:space="preserve"> </w:t>
      </w:r>
      <w:r w:rsidR="006D77B2" w:rsidRPr="006B69A3">
        <w:t xml:space="preserve">entre los centros escolares, junto con </w:t>
      </w:r>
      <w:r w:rsidR="009928DC" w:rsidRPr="006B69A3">
        <w:t>l</w:t>
      </w:r>
      <w:r w:rsidR="006D77B2" w:rsidRPr="006B69A3">
        <w:t>a nueva política de alimentación en la escuela.</w:t>
      </w:r>
    </w:p>
    <w:p w:rsidR="008D243A" w:rsidRPr="006B69A3" w:rsidRDefault="008D243A" w:rsidP="008D243A">
      <w:pPr>
        <w:pStyle w:val="SingleTxtG"/>
      </w:pPr>
      <w:r w:rsidRPr="006B69A3">
        <w:t>231.</w:t>
      </w:r>
      <w:r w:rsidRPr="006B69A3">
        <w:tab/>
      </w:r>
      <w:r w:rsidR="006D77B2" w:rsidRPr="006B69A3">
        <w:t xml:space="preserve">Se han aplicado nuevas directrices </w:t>
      </w:r>
      <w:r w:rsidR="009928DC" w:rsidRPr="006B69A3">
        <w:t>relativas a los puestos de golosinas</w:t>
      </w:r>
      <w:r w:rsidR="006D77B2" w:rsidRPr="006B69A3">
        <w:t xml:space="preserve"> para garantizar que</w:t>
      </w:r>
      <w:r w:rsidR="00AE3DEE" w:rsidRPr="006B69A3">
        <w:t xml:space="preserve"> durante los recreos se vendan a los niños alimentos ricos en valores</w:t>
      </w:r>
      <w:r w:rsidRPr="006B69A3">
        <w:t xml:space="preserve"> nutri</w:t>
      </w:r>
      <w:r w:rsidR="00AE3DEE" w:rsidRPr="006B69A3">
        <w:t>c</w:t>
      </w:r>
      <w:r w:rsidRPr="006B69A3">
        <w:t>ional</w:t>
      </w:r>
      <w:r w:rsidR="00AE3DEE" w:rsidRPr="006B69A3">
        <w:t>es</w:t>
      </w:r>
      <w:r w:rsidRPr="006B69A3">
        <w:t>.</w:t>
      </w:r>
    </w:p>
    <w:p w:rsidR="008D243A" w:rsidRPr="006B69A3" w:rsidRDefault="008D243A" w:rsidP="008D243A">
      <w:pPr>
        <w:pStyle w:val="SingleTxtG"/>
      </w:pPr>
      <w:r w:rsidRPr="006B69A3">
        <w:t>232.</w:t>
      </w:r>
      <w:r w:rsidRPr="006B69A3">
        <w:tab/>
      </w:r>
      <w:r w:rsidR="00AE3DEE" w:rsidRPr="006B69A3">
        <w:t>La o</w:t>
      </w:r>
      <w:r w:rsidRPr="006B69A3">
        <w:t>besi</w:t>
      </w:r>
      <w:r w:rsidR="00AE3DEE" w:rsidRPr="006B69A3">
        <w:t>dad</w:t>
      </w:r>
      <w:r w:rsidRPr="006B69A3">
        <w:t xml:space="preserve"> </w:t>
      </w:r>
      <w:r w:rsidR="00AE3DEE" w:rsidRPr="006B69A3">
        <w:t>sigue siendo un motivo de preocupación para el sistema de salud escolar, como lo demuestra</w:t>
      </w:r>
      <w:r w:rsidRPr="006B69A3">
        <w:t xml:space="preserve"> </w:t>
      </w:r>
      <w:r w:rsidR="009928DC" w:rsidRPr="006B69A3">
        <w:t>el reconocimiento</w:t>
      </w:r>
      <w:r w:rsidRPr="006B69A3">
        <w:t xml:space="preserve"> cardiovascular </w:t>
      </w:r>
      <w:r w:rsidR="00AE3DEE" w:rsidRPr="006B69A3">
        <w:t>periódico</w:t>
      </w:r>
      <w:r w:rsidRPr="006B69A3">
        <w:t xml:space="preserve"> </w:t>
      </w:r>
      <w:r w:rsidR="00AE3DEE" w:rsidRPr="006B69A3">
        <w:t xml:space="preserve">que se </w:t>
      </w:r>
      <w:r w:rsidR="009928DC" w:rsidRPr="006B69A3">
        <w:t>practi</w:t>
      </w:r>
      <w:r w:rsidR="00AE3DEE" w:rsidRPr="006B69A3">
        <w:t>ca en las</w:t>
      </w:r>
      <w:r w:rsidRPr="006B69A3">
        <w:t xml:space="preserve"> </w:t>
      </w:r>
      <w:r w:rsidR="00AE3DEE" w:rsidRPr="006B69A3">
        <w:t>e</w:t>
      </w:r>
      <w:r w:rsidRPr="006B69A3">
        <w:t>sc</w:t>
      </w:r>
      <w:r w:rsidR="00AE3DEE" w:rsidRPr="006B69A3">
        <w:t>ue</w:t>
      </w:r>
      <w:r w:rsidRPr="006B69A3">
        <w:t>l</w:t>
      </w:r>
      <w:r w:rsidR="00AE3DEE" w:rsidRPr="006B69A3">
        <w:t>a</w:t>
      </w:r>
      <w:r w:rsidRPr="006B69A3">
        <w:t>s</w:t>
      </w:r>
      <w:r w:rsidR="00AE3DEE" w:rsidRPr="006B69A3">
        <w:t xml:space="preserve"> desde</w:t>
      </w:r>
      <w:r w:rsidRPr="006B69A3">
        <w:t xml:space="preserve"> </w:t>
      </w:r>
      <w:smartTag w:uri="urn:schemas-microsoft-com:office:smarttags" w:element="metricconverter">
        <w:smartTagPr>
          <w:attr w:name="ProductID" w:val="1998, a"/>
        </w:smartTagPr>
        <w:r w:rsidRPr="006B69A3">
          <w:t>1998</w:t>
        </w:r>
        <w:r w:rsidR="009928DC" w:rsidRPr="006B69A3">
          <w:t>, a</w:t>
        </w:r>
      </w:smartTag>
      <w:r w:rsidR="009928DC" w:rsidRPr="006B69A3">
        <w:t xml:space="preserve"> cargo</w:t>
      </w:r>
      <w:r w:rsidRPr="006B69A3">
        <w:t xml:space="preserve"> </w:t>
      </w:r>
      <w:r w:rsidR="009928DC" w:rsidRPr="006B69A3">
        <w:t>de</w:t>
      </w:r>
      <w:r w:rsidR="001A1A41" w:rsidRPr="006B69A3">
        <w:t xml:space="preserve"> una enfermera escolar</w:t>
      </w:r>
      <w:r w:rsidRPr="006B69A3">
        <w:t xml:space="preserve"> </w:t>
      </w:r>
      <w:r w:rsidR="001A1A41" w:rsidRPr="006B69A3">
        <w:t>e</w:t>
      </w:r>
      <w:r w:rsidRPr="006B69A3">
        <w:t>special</w:t>
      </w:r>
      <w:r w:rsidR="009928DC" w:rsidRPr="006B69A3">
        <w:t>izada</w:t>
      </w:r>
      <w:r w:rsidR="001A1A41" w:rsidRPr="006B69A3">
        <w:t xml:space="preserve"> para controlar los niveles que presentan los niños escolarizados en todos y cada uno de los centros</w:t>
      </w:r>
      <w:r w:rsidRPr="006B69A3">
        <w:t>.</w:t>
      </w:r>
    </w:p>
    <w:p w:rsidR="008D243A" w:rsidRPr="006B69A3" w:rsidRDefault="008D243A" w:rsidP="008D243A">
      <w:pPr>
        <w:pStyle w:val="H23G"/>
      </w:pPr>
      <w:r w:rsidRPr="006B69A3">
        <w:tab/>
      </w:r>
      <w:r w:rsidRPr="006B69A3">
        <w:tab/>
      </w:r>
      <w:r w:rsidR="001A1A41" w:rsidRPr="006B69A3">
        <w:t>Suministro de agua potable salubre</w:t>
      </w:r>
      <w:r w:rsidRPr="006B69A3">
        <w:t xml:space="preserve"> </w:t>
      </w:r>
      <w:r w:rsidR="001A1A41" w:rsidRPr="006B69A3">
        <w:t>y medio ambiente no contaminado</w:t>
      </w:r>
      <w:r w:rsidRPr="006B69A3">
        <w:t xml:space="preserve"> </w:t>
      </w:r>
      <w:r w:rsidR="00103202" w:rsidRPr="006B69A3">
        <w:br/>
      </w:r>
      <w:r w:rsidRPr="006B69A3">
        <w:t>(</w:t>
      </w:r>
      <w:r w:rsidR="00103202" w:rsidRPr="006B69A3">
        <w:t xml:space="preserve">artículo </w:t>
      </w:r>
      <w:r w:rsidRPr="006B69A3">
        <w:t>24, p</w:t>
      </w:r>
      <w:r w:rsidR="001A1A41" w:rsidRPr="006B69A3">
        <w:t>ár</w:t>
      </w:r>
      <w:r w:rsidRPr="006B69A3">
        <w:t>r</w:t>
      </w:r>
      <w:r w:rsidR="00103202" w:rsidRPr="006B69A3">
        <w:t xml:space="preserve">afo </w:t>
      </w:r>
      <w:r w:rsidRPr="006B69A3">
        <w:t>2 c))</w:t>
      </w:r>
    </w:p>
    <w:p w:rsidR="008D243A" w:rsidRPr="006B69A3" w:rsidRDefault="008D243A" w:rsidP="008D243A">
      <w:pPr>
        <w:pStyle w:val="SingleTxtG"/>
      </w:pPr>
      <w:r w:rsidRPr="006B69A3">
        <w:t>233.</w:t>
      </w:r>
      <w:r w:rsidRPr="006B69A3">
        <w:tab/>
      </w:r>
      <w:r w:rsidR="001A1A41" w:rsidRPr="006B69A3">
        <w:t xml:space="preserve">El panorama actual de acceso al agua en </w:t>
      </w:r>
      <w:r w:rsidR="009928DC" w:rsidRPr="006B69A3">
        <w:t xml:space="preserve">Seychelles </w:t>
      </w:r>
      <w:r w:rsidRPr="006B69A3">
        <w:t>s</w:t>
      </w:r>
      <w:r w:rsidR="001A1A41" w:rsidRPr="006B69A3">
        <w:t>e caracteriza por</w:t>
      </w:r>
      <w:r w:rsidRPr="006B69A3">
        <w:t>:</w:t>
      </w:r>
    </w:p>
    <w:p w:rsidR="008D243A" w:rsidRPr="006B69A3" w:rsidRDefault="001A1A41" w:rsidP="008D243A">
      <w:pPr>
        <w:pStyle w:val="Bullet1G"/>
      </w:pPr>
      <w:r w:rsidRPr="006B69A3">
        <w:t>Todos los hogares tienen acceso al agua en</w:t>
      </w:r>
      <w:r w:rsidR="008D243A" w:rsidRPr="006B69A3">
        <w:t xml:space="preserve"> Seychelles</w:t>
      </w:r>
      <w:r w:rsidR="00103202" w:rsidRPr="006B69A3">
        <w:t>;</w:t>
      </w:r>
    </w:p>
    <w:p w:rsidR="008D243A" w:rsidRPr="006B69A3" w:rsidRDefault="001A1A41" w:rsidP="008D243A">
      <w:pPr>
        <w:pStyle w:val="Bullet1G"/>
      </w:pPr>
      <w:r w:rsidRPr="006B69A3">
        <w:t xml:space="preserve">El </w:t>
      </w:r>
      <w:r w:rsidR="008D243A" w:rsidRPr="006B69A3">
        <w:t>90</w:t>
      </w:r>
      <w:r w:rsidRPr="006B69A3">
        <w:t>% de los hogares</w:t>
      </w:r>
      <w:r w:rsidR="00705BDB" w:rsidRPr="006B69A3">
        <w:t xml:space="preserve"> está conectado </w:t>
      </w:r>
      <w:r w:rsidR="008A12AE" w:rsidRPr="006B69A3">
        <w:t>a</w:t>
      </w:r>
      <w:r w:rsidR="008D243A" w:rsidRPr="006B69A3">
        <w:t xml:space="preserve"> Coopera</w:t>
      </w:r>
      <w:r w:rsidR="00705BDB" w:rsidRPr="006B69A3">
        <w:t>c</w:t>
      </w:r>
      <w:r w:rsidR="008D243A" w:rsidRPr="006B69A3">
        <w:t>i</w:t>
      </w:r>
      <w:r w:rsidR="00705BDB" w:rsidRPr="006B69A3">
        <w:t xml:space="preserve">ón, la empresa de </w:t>
      </w:r>
      <w:r w:rsidR="008A12AE" w:rsidRPr="006B69A3">
        <w:t xml:space="preserve">servicios públicos de </w:t>
      </w:r>
      <w:r w:rsidR="00705BDB" w:rsidRPr="006B69A3">
        <w:t>suministro de agua tratada</w:t>
      </w:r>
      <w:r w:rsidR="00103202" w:rsidRPr="006B69A3">
        <w:t>;</w:t>
      </w:r>
    </w:p>
    <w:p w:rsidR="008D243A" w:rsidRPr="006B69A3" w:rsidRDefault="008D243A" w:rsidP="008D243A">
      <w:pPr>
        <w:pStyle w:val="Bullet1G"/>
      </w:pPr>
      <w:r w:rsidRPr="006B69A3">
        <w:t>E</w:t>
      </w:r>
      <w:r w:rsidR="00705BDB" w:rsidRPr="006B69A3">
        <w:t xml:space="preserve">l </w:t>
      </w:r>
      <w:r w:rsidRPr="006B69A3">
        <w:t>8</w:t>
      </w:r>
      <w:r w:rsidR="00705BDB" w:rsidRPr="006B69A3">
        <w:t>%</w:t>
      </w:r>
      <w:r w:rsidRPr="006B69A3">
        <w:t xml:space="preserve"> </w:t>
      </w:r>
      <w:r w:rsidR="00705BDB" w:rsidRPr="006B69A3">
        <w:t>está conec</w:t>
      </w:r>
      <w:r w:rsidRPr="006B69A3">
        <w:t>t</w:t>
      </w:r>
      <w:r w:rsidR="00705BDB" w:rsidRPr="006B69A3">
        <w:t>a</w:t>
      </w:r>
      <w:r w:rsidRPr="006B69A3">
        <w:t>d</w:t>
      </w:r>
      <w:r w:rsidR="00705BDB" w:rsidRPr="006B69A3">
        <w:t xml:space="preserve">o </w:t>
      </w:r>
      <w:r w:rsidR="009928DC" w:rsidRPr="006B69A3">
        <w:t>a</w:t>
      </w:r>
      <w:r w:rsidR="00705BDB" w:rsidRPr="006B69A3">
        <w:t xml:space="preserve"> fuentes de agua no</w:t>
      </w:r>
      <w:r w:rsidRPr="006B69A3">
        <w:t xml:space="preserve"> trat</w:t>
      </w:r>
      <w:r w:rsidR="00705BDB" w:rsidRPr="006B69A3">
        <w:t>a</w:t>
      </w:r>
      <w:r w:rsidRPr="006B69A3">
        <w:t>d</w:t>
      </w:r>
      <w:r w:rsidR="00705BDB" w:rsidRPr="006B69A3">
        <w:t xml:space="preserve">a y el </w:t>
      </w:r>
      <w:r w:rsidRPr="006B69A3">
        <w:t>2</w:t>
      </w:r>
      <w:r w:rsidR="00705BDB" w:rsidRPr="006B69A3">
        <w:t>%</w:t>
      </w:r>
      <w:r w:rsidRPr="006B69A3">
        <w:t xml:space="preserve"> </w:t>
      </w:r>
      <w:r w:rsidR="009928DC" w:rsidRPr="006B69A3">
        <w:t>a</w:t>
      </w:r>
      <w:r w:rsidRPr="006B69A3">
        <w:t xml:space="preserve"> </w:t>
      </w:r>
      <w:r w:rsidR="00705BDB" w:rsidRPr="006B69A3">
        <w:t xml:space="preserve">fuentes </w:t>
      </w:r>
      <w:r w:rsidRPr="006B69A3">
        <w:t>priva</w:t>
      </w:r>
      <w:r w:rsidR="00705BDB" w:rsidRPr="006B69A3">
        <w:t>das.</w:t>
      </w:r>
    </w:p>
    <w:p w:rsidR="008D243A" w:rsidRPr="006B69A3" w:rsidRDefault="008D243A" w:rsidP="008D243A">
      <w:pPr>
        <w:pStyle w:val="H23G"/>
      </w:pPr>
      <w:r w:rsidRPr="006B69A3">
        <w:tab/>
      </w:r>
      <w:r w:rsidRPr="006B69A3">
        <w:tab/>
      </w:r>
      <w:r w:rsidR="00705BDB" w:rsidRPr="006B69A3">
        <w:t>El derecho a la salud</w:t>
      </w:r>
    </w:p>
    <w:p w:rsidR="008D243A" w:rsidRPr="006B69A3" w:rsidRDefault="008D243A" w:rsidP="008D243A">
      <w:pPr>
        <w:pStyle w:val="H4G"/>
      </w:pPr>
      <w:r w:rsidRPr="006B69A3">
        <w:tab/>
      </w:r>
      <w:r w:rsidRPr="006B69A3">
        <w:tab/>
      </w:r>
      <w:r w:rsidR="00705BDB" w:rsidRPr="006B69A3">
        <w:t>Papel del Estado en la</w:t>
      </w:r>
      <w:r w:rsidRPr="006B69A3">
        <w:t xml:space="preserve"> promo</w:t>
      </w:r>
      <w:r w:rsidR="00705BDB" w:rsidRPr="006B69A3">
        <w:t>c</w:t>
      </w:r>
      <w:r w:rsidRPr="006B69A3">
        <w:t>i</w:t>
      </w:r>
      <w:r w:rsidR="00705BDB" w:rsidRPr="006B69A3">
        <w:t>ón de la salud</w:t>
      </w:r>
      <w:r w:rsidRPr="006B69A3">
        <w:t xml:space="preserve"> (</w:t>
      </w:r>
      <w:r w:rsidR="00103202" w:rsidRPr="006B69A3">
        <w:t xml:space="preserve">artículo </w:t>
      </w:r>
      <w:r w:rsidRPr="006B69A3">
        <w:t>24, p</w:t>
      </w:r>
      <w:r w:rsidR="00705BDB" w:rsidRPr="006B69A3">
        <w:t>árr</w:t>
      </w:r>
      <w:r w:rsidR="00103202" w:rsidRPr="006B69A3">
        <w:t xml:space="preserve">afo </w:t>
      </w:r>
      <w:r w:rsidRPr="006B69A3">
        <w:t>1)</w:t>
      </w:r>
    </w:p>
    <w:p w:rsidR="008D243A" w:rsidRPr="006B69A3" w:rsidRDefault="008D243A" w:rsidP="008D243A">
      <w:pPr>
        <w:pStyle w:val="SingleTxtG"/>
      </w:pPr>
      <w:r w:rsidRPr="006B69A3">
        <w:t>234.</w:t>
      </w:r>
      <w:r w:rsidRPr="006B69A3">
        <w:tab/>
      </w:r>
      <w:r w:rsidR="002B20BA" w:rsidRPr="006B69A3">
        <w:t>E</w:t>
      </w:r>
      <w:r w:rsidR="00705BDB" w:rsidRPr="006B69A3">
        <w:t xml:space="preserve">n Seychelles, la </w:t>
      </w:r>
      <w:r w:rsidR="002B20BA" w:rsidRPr="006B69A3">
        <w:t xml:space="preserve">gratuidad de la </w:t>
      </w:r>
      <w:r w:rsidR="00705BDB" w:rsidRPr="006B69A3">
        <w:t>atención primaria de salud</w:t>
      </w:r>
      <w:r w:rsidR="002B20BA" w:rsidRPr="006B69A3">
        <w:t xml:space="preserve"> en el punto</w:t>
      </w:r>
      <w:r w:rsidRPr="006B69A3">
        <w:t xml:space="preserve"> </w:t>
      </w:r>
      <w:r w:rsidR="002B20BA" w:rsidRPr="006B69A3">
        <w:t>de dispensación</w:t>
      </w:r>
      <w:r w:rsidRPr="006B69A3">
        <w:t xml:space="preserve"> </w:t>
      </w:r>
      <w:r w:rsidR="002B20BA" w:rsidRPr="006B69A3">
        <w:t>sigue siendo un derecho</w:t>
      </w:r>
      <w:r w:rsidRPr="006B69A3">
        <w:t xml:space="preserve"> constitu</w:t>
      </w:r>
      <w:r w:rsidR="002B20BA" w:rsidRPr="006B69A3">
        <w:t>c</w:t>
      </w:r>
      <w:r w:rsidRPr="006B69A3">
        <w:t xml:space="preserve">ional. </w:t>
      </w:r>
      <w:r w:rsidR="009928DC" w:rsidRPr="006B69A3">
        <w:t>Por tanto, con</w:t>
      </w:r>
      <w:r w:rsidR="002B20BA" w:rsidRPr="006B69A3">
        <w:t xml:space="preserve"> arreglo a la política de </w:t>
      </w:r>
      <w:r w:rsidR="008A12AE" w:rsidRPr="006B69A3">
        <w:t>trabajo</w:t>
      </w:r>
      <w:r w:rsidR="002B20BA" w:rsidRPr="006B69A3">
        <w:t xml:space="preserve">, todos los servicios de atención de salud se </w:t>
      </w:r>
      <w:r w:rsidR="003F1FFB" w:rsidRPr="006B69A3">
        <w:t>brindan</w:t>
      </w:r>
      <w:r w:rsidR="002B20BA" w:rsidRPr="006B69A3">
        <w:t xml:space="preserve"> gratuitamente</w:t>
      </w:r>
      <w:r w:rsidR="00054B43" w:rsidRPr="006B69A3">
        <w:t xml:space="preserve"> </w:t>
      </w:r>
      <w:r w:rsidR="002B20BA" w:rsidRPr="006B69A3">
        <w:t>en el punto de dispensación a todos los ciudadanos de</w:t>
      </w:r>
      <w:r w:rsidRPr="006B69A3">
        <w:t xml:space="preserve"> Seychell</w:t>
      </w:r>
      <w:r w:rsidR="002B20BA" w:rsidRPr="006B69A3">
        <w:t>e</w:t>
      </w:r>
      <w:r w:rsidRPr="006B69A3">
        <w:t xml:space="preserve">s. </w:t>
      </w:r>
      <w:r w:rsidR="002B20BA" w:rsidRPr="006B69A3">
        <w:t>Los se</w:t>
      </w:r>
      <w:r w:rsidRPr="006B69A3">
        <w:t>rvic</w:t>
      </w:r>
      <w:r w:rsidR="002B20BA" w:rsidRPr="006B69A3">
        <w:t>io</w:t>
      </w:r>
      <w:r w:rsidRPr="006B69A3">
        <w:t xml:space="preserve">s </w:t>
      </w:r>
      <w:r w:rsidR="002B20BA" w:rsidRPr="006B69A3">
        <w:t>suministrados a través de las instalaciones de salud son</w:t>
      </w:r>
      <w:r w:rsidRPr="006B69A3">
        <w:t xml:space="preserve"> integrad</w:t>
      </w:r>
      <w:r w:rsidR="008E007A" w:rsidRPr="006B69A3">
        <w:t>os y</w:t>
      </w:r>
      <w:r w:rsidRPr="006B69A3">
        <w:t xml:space="preserve"> </w:t>
      </w:r>
      <w:r w:rsidR="008E007A" w:rsidRPr="006B69A3">
        <w:t>globales</w:t>
      </w:r>
      <w:r w:rsidRPr="006B69A3">
        <w:t xml:space="preserve">. </w:t>
      </w:r>
      <w:r w:rsidR="008E007A" w:rsidRPr="006B69A3">
        <w:t>Todos los centros de salud</w:t>
      </w:r>
      <w:r w:rsidRPr="006B69A3">
        <w:t xml:space="preserve"> ofr</w:t>
      </w:r>
      <w:r w:rsidR="008E007A" w:rsidRPr="006B69A3">
        <w:t>ecen servicios de salud maternoinfantil y de planificación de la</w:t>
      </w:r>
      <w:r w:rsidRPr="006B69A3">
        <w:t xml:space="preserve"> famil</w:t>
      </w:r>
      <w:r w:rsidR="008E007A" w:rsidRPr="006B69A3">
        <w:t>ia, así como una gama completa de</w:t>
      </w:r>
      <w:r w:rsidRPr="006B69A3">
        <w:t xml:space="preserve"> servic</w:t>
      </w:r>
      <w:r w:rsidR="008E007A" w:rsidRPr="006B69A3">
        <w:t>io</w:t>
      </w:r>
      <w:r w:rsidRPr="006B69A3">
        <w:t>s</w:t>
      </w:r>
      <w:r w:rsidR="008E007A" w:rsidRPr="006B69A3">
        <w:t xml:space="preserve"> de otra índole</w:t>
      </w:r>
      <w:r w:rsidRPr="006B69A3">
        <w:t xml:space="preserve">. </w:t>
      </w:r>
      <w:r w:rsidR="008E007A" w:rsidRPr="006B69A3">
        <w:t>Además de lo anterior,</w:t>
      </w:r>
      <w:r w:rsidRPr="006B69A3">
        <w:t xml:space="preserve"> </w:t>
      </w:r>
      <w:r w:rsidR="008E007A" w:rsidRPr="006B69A3">
        <w:t>está la</w:t>
      </w:r>
      <w:r w:rsidRPr="006B69A3">
        <w:t xml:space="preserve"> uni</w:t>
      </w:r>
      <w:r w:rsidR="008E007A" w:rsidRPr="006B69A3">
        <w:t>dad de</w:t>
      </w:r>
      <w:r w:rsidRPr="006B69A3">
        <w:t xml:space="preserve"> control </w:t>
      </w:r>
      <w:r w:rsidR="008E007A" w:rsidRPr="006B69A3">
        <w:t>de las enfermedades transmisibles, incluidas las contraídas por la vía sexual y el</w:t>
      </w:r>
      <w:r w:rsidRPr="006B69A3">
        <w:t xml:space="preserve"> </w:t>
      </w:r>
      <w:r w:rsidR="008E007A" w:rsidRPr="006B69A3">
        <w:t>VI</w:t>
      </w:r>
      <w:r w:rsidRPr="006B69A3">
        <w:t>H/</w:t>
      </w:r>
      <w:r w:rsidR="008E007A" w:rsidRPr="006B69A3">
        <w:t>SID</w:t>
      </w:r>
      <w:r w:rsidRPr="006B69A3">
        <w:t xml:space="preserve">A. </w:t>
      </w:r>
      <w:r w:rsidR="008E007A" w:rsidRPr="006B69A3">
        <w:t>Ese derecho le</w:t>
      </w:r>
      <w:r w:rsidR="008A12AE" w:rsidRPr="006B69A3">
        <w:t>s</w:t>
      </w:r>
      <w:r w:rsidR="008E007A" w:rsidRPr="006B69A3">
        <w:t xml:space="preserve"> asiste también a los jóvenes, a los que se </w:t>
      </w:r>
      <w:r w:rsidR="003F1FFB" w:rsidRPr="006B69A3">
        <w:t>proporciona</w:t>
      </w:r>
      <w:r w:rsidR="008E007A" w:rsidRPr="006B69A3">
        <w:t xml:space="preserve"> </w:t>
      </w:r>
      <w:r w:rsidR="008A12AE" w:rsidRPr="006B69A3">
        <w:t>en todo el país</w:t>
      </w:r>
      <w:r w:rsidR="00054B43" w:rsidRPr="006B69A3">
        <w:t xml:space="preserve"> </w:t>
      </w:r>
      <w:r w:rsidR="008E007A" w:rsidRPr="006B69A3">
        <w:t xml:space="preserve">una </w:t>
      </w:r>
      <w:r w:rsidR="003F1FFB" w:rsidRPr="006B69A3">
        <w:t>serie</w:t>
      </w:r>
      <w:r w:rsidR="008E007A" w:rsidRPr="006B69A3">
        <w:t xml:space="preserve"> de</w:t>
      </w:r>
      <w:r w:rsidRPr="006B69A3">
        <w:t xml:space="preserve"> servic</w:t>
      </w:r>
      <w:r w:rsidR="008E007A" w:rsidRPr="006B69A3">
        <w:t>io</w:t>
      </w:r>
      <w:r w:rsidR="008A12AE" w:rsidRPr="006B69A3">
        <w:t>s</w:t>
      </w:r>
      <w:r w:rsidR="00BA79BF" w:rsidRPr="006B69A3">
        <w:t xml:space="preserve"> que responden</w:t>
      </w:r>
      <w:r w:rsidR="008A12AE" w:rsidRPr="006B69A3">
        <w:t xml:space="preserve"> a sus necesidades</w:t>
      </w:r>
      <w:r w:rsidR="00BA79BF" w:rsidRPr="006B69A3">
        <w:t>, como son la educación sexual en las escuelas y las</w:t>
      </w:r>
      <w:r w:rsidRPr="006B69A3">
        <w:t xml:space="preserve"> activi</w:t>
      </w:r>
      <w:r w:rsidR="00BA79BF" w:rsidRPr="006B69A3">
        <w:t>dades del Centro de Salud para Jóvenes y sus delegaciones</w:t>
      </w:r>
      <w:r w:rsidR="00411FD1" w:rsidRPr="006B69A3">
        <w:t>,</w:t>
      </w:r>
      <w:r w:rsidR="008A12AE" w:rsidRPr="006B69A3">
        <w:t xml:space="preserve"> </w:t>
      </w:r>
      <w:r w:rsidR="00BA79BF" w:rsidRPr="006B69A3">
        <w:t>que s</w:t>
      </w:r>
      <w:r w:rsidR="003F1FFB" w:rsidRPr="006B69A3">
        <w:t>igue</w:t>
      </w:r>
      <w:r w:rsidR="00BA79BF" w:rsidRPr="006B69A3">
        <w:t>n crec</w:t>
      </w:r>
      <w:r w:rsidR="003F1FFB" w:rsidRPr="006B69A3">
        <w:t>i</w:t>
      </w:r>
      <w:r w:rsidR="00BA79BF" w:rsidRPr="006B69A3">
        <w:t>e</w:t>
      </w:r>
      <w:r w:rsidR="003F1FFB" w:rsidRPr="006B69A3">
        <w:t>ndo</w:t>
      </w:r>
      <w:r w:rsidRPr="006B69A3">
        <w:t>.</w:t>
      </w:r>
    </w:p>
    <w:p w:rsidR="008D243A" w:rsidRPr="006B69A3" w:rsidRDefault="008D243A" w:rsidP="008D243A">
      <w:pPr>
        <w:pStyle w:val="H4G"/>
      </w:pPr>
      <w:r w:rsidRPr="006B69A3">
        <w:tab/>
      </w:r>
      <w:r w:rsidRPr="006B69A3">
        <w:tab/>
      </w:r>
      <w:r w:rsidR="003F1FFB" w:rsidRPr="006B69A3">
        <w:t>Respeto de los d</w:t>
      </w:r>
      <w:r w:rsidR="00BA79BF" w:rsidRPr="006B69A3">
        <w:t xml:space="preserve">erechos </w:t>
      </w:r>
      <w:r w:rsidR="003F1FFB" w:rsidRPr="006B69A3">
        <w:t>de</w:t>
      </w:r>
      <w:r w:rsidR="00BA79BF" w:rsidRPr="006B69A3">
        <w:t xml:space="preserve"> todos</w:t>
      </w:r>
      <w:r w:rsidRPr="006B69A3">
        <w:t xml:space="preserve"> </w:t>
      </w:r>
      <w:r w:rsidR="003F1FFB" w:rsidRPr="006B69A3">
        <w:t xml:space="preserve">los niños </w:t>
      </w:r>
      <w:r w:rsidRPr="006B69A3">
        <w:t>(</w:t>
      </w:r>
      <w:r w:rsidR="00103202" w:rsidRPr="006B69A3">
        <w:t xml:space="preserve">artículo </w:t>
      </w:r>
      <w:r w:rsidRPr="006B69A3">
        <w:t>2)</w:t>
      </w:r>
    </w:p>
    <w:p w:rsidR="008D243A" w:rsidRPr="006B69A3" w:rsidRDefault="008D243A" w:rsidP="008D243A">
      <w:pPr>
        <w:pStyle w:val="SingleTxtG"/>
      </w:pPr>
      <w:r w:rsidRPr="006B69A3">
        <w:t>235.</w:t>
      </w:r>
      <w:r w:rsidRPr="006B69A3">
        <w:tab/>
      </w:r>
      <w:r w:rsidR="00BA79BF" w:rsidRPr="006B69A3">
        <w:t>Sírvanse consultar el informe inicial</w:t>
      </w:r>
      <w:r w:rsidRPr="006B69A3">
        <w:t>, p</w:t>
      </w:r>
      <w:r w:rsidR="00BA79BF" w:rsidRPr="006B69A3">
        <w:t>ár</w:t>
      </w:r>
      <w:r w:rsidRPr="006B69A3">
        <w:t>ra</w:t>
      </w:r>
      <w:r w:rsidR="00BA79BF" w:rsidRPr="006B69A3">
        <w:t>fo</w:t>
      </w:r>
      <w:r w:rsidRPr="006B69A3">
        <w:t xml:space="preserve"> 232.</w:t>
      </w:r>
    </w:p>
    <w:p w:rsidR="008D243A" w:rsidRPr="006B69A3" w:rsidRDefault="008D243A" w:rsidP="008D243A">
      <w:pPr>
        <w:pStyle w:val="H23G"/>
      </w:pPr>
      <w:r w:rsidRPr="006B69A3">
        <w:tab/>
      </w:r>
      <w:r w:rsidRPr="006B69A3">
        <w:tab/>
      </w:r>
      <w:r w:rsidR="00BA79BF" w:rsidRPr="006B69A3">
        <w:t>Niños y jóvenes afectados por patologías</w:t>
      </w:r>
      <w:r w:rsidRPr="006B69A3">
        <w:t xml:space="preserve"> m</w:t>
      </w:r>
      <w:r w:rsidR="00BA79BF" w:rsidRPr="006B69A3">
        <w:t>é</w:t>
      </w:r>
      <w:r w:rsidRPr="006B69A3">
        <w:t>dica</w:t>
      </w:r>
      <w:r w:rsidR="00BA79BF" w:rsidRPr="006B69A3">
        <w:t>s</w:t>
      </w:r>
    </w:p>
    <w:p w:rsidR="008D243A" w:rsidRPr="006B69A3" w:rsidRDefault="008D243A" w:rsidP="008D243A">
      <w:pPr>
        <w:pStyle w:val="SingleTxtG"/>
      </w:pPr>
      <w:r w:rsidRPr="006B69A3">
        <w:t>236.</w:t>
      </w:r>
      <w:r w:rsidRPr="006B69A3">
        <w:tab/>
      </w:r>
      <w:r w:rsidR="00BA79BF" w:rsidRPr="006B69A3">
        <w:t>Hay muchos niños y jóvenes cuyo estado general de salud se ve afectado por trastornos crónicos y que necesitan más instalaciones y servici</w:t>
      </w:r>
      <w:r w:rsidR="009D0A11" w:rsidRPr="006B69A3">
        <w:t>o</w:t>
      </w:r>
      <w:r w:rsidR="00BA79BF" w:rsidRPr="006B69A3">
        <w:t>s</w:t>
      </w:r>
      <w:r w:rsidRPr="006B69A3">
        <w:t xml:space="preserve"> </w:t>
      </w:r>
      <w:r w:rsidR="009D0A11" w:rsidRPr="006B69A3">
        <w:t xml:space="preserve">si se pretende que </w:t>
      </w:r>
      <w:r w:rsidR="00054B43" w:rsidRPr="006B69A3">
        <w:t>"</w:t>
      </w:r>
      <w:r w:rsidR="009D0A11" w:rsidRPr="006B69A3">
        <w:t>disfruten del más alto nivel posible de salud</w:t>
      </w:r>
      <w:r w:rsidR="00054B43" w:rsidRPr="006B69A3">
        <w:t>"</w:t>
      </w:r>
      <w:r w:rsidRPr="006B69A3">
        <w:t>.</w:t>
      </w:r>
    </w:p>
    <w:p w:rsidR="008D243A" w:rsidRPr="006B69A3" w:rsidRDefault="008D243A" w:rsidP="008D243A">
      <w:pPr>
        <w:pStyle w:val="H4G"/>
      </w:pPr>
      <w:r w:rsidRPr="006B69A3">
        <w:tab/>
      </w:r>
      <w:r w:rsidRPr="006B69A3">
        <w:tab/>
      </w:r>
      <w:r w:rsidR="003F1FFB" w:rsidRPr="006B69A3">
        <w:t>Servicios</w:t>
      </w:r>
      <w:r w:rsidR="009D0A11" w:rsidRPr="006B69A3">
        <w:t xml:space="preserve"> para el tratamiento de las enfermedades</w:t>
      </w:r>
      <w:r w:rsidRPr="006B69A3">
        <w:t xml:space="preserve"> mental</w:t>
      </w:r>
      <w:r w:rsidR="009D0A11" w:rsidRPr="006B69A3">
        <w:t>es</w:t>
      </w:r>
      <w:r w:rsidRPr="006B69A3">
        <w:t xml:space="preserve"> (</w:t>
      </w:r>
      <w:r w:rsidR="00103202" w:rsidRPr="006B69A3">
        <w:t xml:space="preserve">artículo </w:t>
      </w:r>
      <w:r w:rsidRPr="006B69A3">
        <w:t>24, p</w:t>
      </w:r>
      <w:r w:rsidR="009D0A11" w:rsidRPr="006B69A3">
        <w:t>ár</w:t>
      </w:r>
      <w:r w:rsidRPr="006B69A3">
        <w:t>r</w:t>
      </w:r>
      <w:r w:rsidR="00103202" w:rsidRPr="006B69A3">
        <w:t xml:space="preserve">afo </w:t>
      </w:r>
      <w:r w:rsidRPr="006B69A3">
        <w:t>1)</w:t>
      </w:r>
    </w:p>
    <w:p w:rsidR="008D243A" w:rsidRPr="006B69A3" w:rsidRDefault="008D243A" w:rsidP="008D243A">
      <w:pPr>
        <w:pStyle w:val="SingleTxtG"/>
      </w:pPr>
      <w:r w:rsidRPr="006B69A3">
        <w:t>237.</w:t>
      </w:r>
      <w:r w:rsidRPr="006B69A3">
        <w:tab/>
      </w:r>
      <w:r w:rsidR="009D0A11" w:rsidRPr="006B69A3">
        <w:t>Sírvanse consultar el informe inicial</w:t>
      </w:r>
      <w:r w:rsidRPr="006B69A3">
        <w:t>, p</w:t>
      </w:r>
      <w:r w:rsidR="009D0A11" w:rsidRPr="006B69A3">
        <w:t>á</w:t>
      </w:r>
      <w:r w:rsidRPr="006B69A3">
        <w:t>r</w:t>
      </w:r>
      <w:r w:rsidR="009D0A11" w:rsidRPr="006B69A3">
        <w:t>r</w:t>
      </w:r>
      <w:r w:rsidRPr="006B69A3">
        <w:t>a</w:t>
      </w:r>
      <w:r w:rsidR="009D0A11" w:rsidRPr="006B69A3">
        <w:t>fo</w:t>
      </w:r>
      <w:r w:rsidRPr="006B69A3">
        <w:t xml:space="preserve"> 234.</w:t>
      </w:r>
    </w:p>
    <w:p w:rsidR="008D243A" w:rsidRPr="006B69A3" w:rsidRDefault="008D243A" w:rsidP="008D243A">
      <w:pPr>
        <w:pStyle w:val="H4G"/>
      </w:pPr>
      <w:r w:rsidRPr="006B69A3">
        <w:tab/>
      </w:r>
      <w:r w:rsidRPr="006B69A3">
        <w:tab/>
      </w:r>
      <w:r w:rsidR="003F1FFB" w:rsidRPr="006B69A3">
        <w:t>Servicios</w:t>
      </w:r>
      <w:r w:rsidR="00AD5DC5" w:rsidRPr="006B69A3">
        <w:t xml:space="preserve"> y asistencia a los niños</w:t>
      </w:r>
      <w:r w:rsidRPr="006B69A3">
        <w:t xml:space="preserve"> dis</w:t>
      </w:r>
      <w:r w:rsidR="00AD5DC5" w:rsidRPr="006B69A3">
        <w:t>c</w:t>
      </w:r>
      <w:r w:rsidRPr="006B69A3">
        <w:t>a</w:t>
      </w:r>
      <w:r w:rsidR="00AD5DC5" w:rsidRPr="006B69A3">
        <w:t>pacitados y con problemas</w:t>
      </w:r>
      <w:r w:rsidR="00054B43" w:rsidRPr="006B69A3">
        <w:t xml:space="preserve"> </w:t>
      </w:r>
      <w:r w:rsidRPr="006B69A3">
        <w:t>de</w:t>
      </w:r>
      <w:r w:rsidR="00AD5DC5" w:rsidRPr="006B69A3">
        <w:t xml:space="preserve"> desarro</w:t>
      </w:r>
      <w:r w:rsidRPr="006B69A3">
        <w:t>l</w:t>
      </w:r>
      <w:r w:rsidR="00AD5DC5" w:rsidRPr="006B69A3">
        <w:t>l</w:t>
      </w:r>
      <w:r w:rsidRPr="006B69A3">
        <w:t xml:space="preserve">o </w:t>
      </w:r>
      <w:r w:rsidRPr="006B69A3">
        <w:br/>
        <w:t>(</w:t>
      </w:r>
      <w:r w:rsidR="00103202" w:rsidRPr="006B69A3">
        <w:t xml:space="preserve">artículos </w:t>
      </w:r>
      <w:r w:rsidRPr="006B69A3">
        <w:t>24, p</w:t>
      </w:r>
      <w:r w:rsidR="00AD5DC5" w:rsidRPr="006B69A3">
        <w:t>árr</w:t>
      </w:r>
      <w:r w:rsidR="00103202" w:rsidRPr="006B69A3">
        <w:t>afo</w:t>
      </w:r>
      <w:r w:rsidRPr="006B69A3">
        <w:t xml:space="preserve"> 1 </w:t>
      </w:r>
      <w:r w:rsidR="00AD5DC5" w:rsidRPr="006B69A3">
        <w:t>y</w:t>
      </w:r>
      <w:r w:rsidRPr="006B69A3">
        <w:t xml:space="preserve"> 23, p</w:t>
      </w:r>
      <w:r w:rsidR="00AD5DC5" w:rsidRPr="006B69A3">
        <w:t>ár</w:t>
      </w:r>
      <w:r w:rsidRPr="006B69A3">
        <w:t>r</w:t>
      </w:r>
      <w:r w:rsidR="00103202" w:rsidRPr="006B69A3">
        <w:t>afo</w:t>
      </w:r>
      <w:r w:rsidR="009831E4" w:rsidRPr="006B69A3">
        <w:t xml:space="preserve"> </w:t>
      </w:r>
      <w:r w:rsidRPr="006B69A3">
        <w:t>3)</w:t>
      </w:r>
    </w:p>
    <w:p w:rsidR="008D243A" w:rsidRPr="006B69A3" w:rsidRDefault="008D243A" w:rsidP="008D243A">
      <w:pPr>
        <w:pStyle w:val="SingleTxtG"/>
      </w:pPr>
      <w:r w:rsidRPr="006B69A3">
        <w:t>238.</w:t>
      </w:r>
      <w:r w:rsidRPr="006B69A3">
        <w:tab/>
      </w:r>
      <w:r w:rsidR="00AD5DC5" w:rsidRPr="006B69A3">
        <w:t>Sírvanse consultar el informe</w:t>
      </w:r>
      <w:r w:rsidRPr="006B69A3">
        <w:t xml:space="preserve"> ini</w:t>
      </w:r>
      <w:r w:rsidR="00AD5DC5" w:rsidRPr="006B69A3">
        <w:t>c</w:t>
      </w:r>
      <w:r w:rsidRPr="006B69A3">
        <w:t>ial, p</w:t>
      </w:r>
      <w:r w:rsidR="00AD5DC5" w:rsidRPr="006B69A3">
        <w:t>ár</w:t>
      </w:r>
      <w:r w:rsidRPr="006B69A3">
        <w:t>r</w:t>
      </w:r>
      <w:r w:rsidR="00AD5DC5" w:rsidRPr="006B69A3">
        <w:t>s</w:t>
      </w:r>
      <w:r w:rsidR="003F1FFB" w:rsidRPr="006B69A3">
        <w:t>.</w:t>
      </w:r>
      <w:r w:rsidRPr="006B69A3">
        <w:t xml:space="preserve"> 235</w:t>
      </w:r>
      <w:r w:rsidR="00AD5DC5" w:rsidRPr="006B69A3">
        <w:t xml:space="preserve"> y </w:t>
      </w:r>
      <w:r w:rsidRPr="006B69A3">
        <w:t>236.</w:t>
      </w:r>
    </w:p>
    <w:p w:rsidR="008D243A" w:rsidRPr="006B69A3" w:rsidRDefault="008D243A" w:rsidP="008D243A">
      <w:pPr>
        <w:pStyle w:val="H4G"/>
      </w:pPr>
      <w:r w:rsidRPr="006B69A3">
        <w:tab/>
      </w:r>
      <w:r w:rsidRPr="006B69A3">
        <w:tab/>
      </w:r>
      <w:r w:rsidR="003F1FFB" w:rsidRPr="006B69A3">
        <w:t>Unidades de cuidados</w:t>
      </w:r>
      <w:r w:rsidRPr="006B69A3">
        <w:t xml:space="preserve"> intensiv</w:t>
      </w:r>
      <w:r w:rsidR="003F1FFB" w:rsidRPr="006B69A3">
        <w:t>os</w:t>
      </w:r>
      <w:r w:rsidRPr="006B69A3">
        <w:t xml:space="preserve"> (</w:t>
      </w:r>
      <w:r w:rsidR="00E10294" w:rsidRPr="006B69A3">
        <w:t xml:space="preserve">artículo </w:t>
      </w:r>
      <w:r w:rsidRPr="006B69A3">
        <w:t>6)</w:t>
      </w:r>
    </w:p>
    <w:p w:rsidR="008D243A" w:rsidRPr="006B69A3" w:rsidRDefault="008D243A" w:rsidP="008D243A">
      <w:pPr>
        <w:pStyle w:val="SingleTxtG"/>
      </w:pPr>
      <w:r w:rsidRPr="006B69A3">
        <w:t>239.</w:t>
      </w:r>
      <w:r w:rsidRPr="006B69A3">
        <w:tab/>
      </w:r>
      <w:r w:rsidR="00AD5DC5" w:rsidRPr="006B69A3">
        <w:t>Sírvanse consultar el informe</w:t>
      </w:r>
      <w:r w:rsidRPr="006B69A3">
        <w:t xml:space="preserve"> ini</w:t>
      </w:r>
      <w:r w:rsidR="00AD5DC5" w:rsidRPr="006B69A3">
        <w:t>c</w:t>
      </w:r>
      <w:r w:rsidRPr="006B69A3">
        <w:t>ial, p</w:t>
      </w:r>
      <w:r w:rsidR="00AD5DC5" w:rsidRPr="006B69A3">
        <w:t>ár</w:t>
      </w:r>
      <w:r w:rsidRPr="006B69A3">
        <w:t>ra</w:t>
      </w:r>
      <w:r w:rsidR="00AD5DC5" w:rsidRPr="006B69A3">
        <w:t>fo</w:t>
      </w:r>
      <w:r w:rsidRPr="006B69A3">
        <w:t xml:space="preserve"> 237.</w:t>
      </w:r>
    </w:p>
    <w:p w:rsidR="008D243A" w:rsidRPr="006B69A3" w:rsidRDefault="008D243A" w:rsidP="008D243A">
      <w:pPr>
        <w:pStyle w:val="H4G"/>
      </w:pPr>
      <w:r w:rsidRPr="006B69A3">
        <w:tab/>
      </w:r>
      <w:r w:rsidRPr="006B69A3">
        <w:tab/>
      </w:r>
      <w:r w:rsidR="003F1FFB" w:rsidRPr="006B69A3">
        <w:t xml:space="preserve">Servicios </w:t>
      </w:r>
      <w:r w:rsidR="00AD5DC5" w:rsidRPr="006B69A3">
        <w:t>y asistencia para los afectados por el VIH/SIDA</w:t>
      </w:r>
      <w:r w:rsidRPr="006B69A3">
        <w:t xml:space="preserve"> (</w:t>
      </w:r>
      <w:r w:rsidR="00E10294" w:rsidRPr="006B69A3">
        <w:t xml:space="preserve">artículo </w:t>
      </w:r>
      <w:r w:rsidRPr="006B69A3">
        <w:t>24, p</w:t>
      </w:r>
      <w:r w:rsidR="00AD5DC5" w:rsidRPr="006B69A3">
        <w:t>ár</w:t>
      </w:r>
      <w:r w:rsidRPr="006B69A3">
        <w:t>r</w:t>
      </w:r>
      <w:r w:rsidR="00E10294" w:rsidRPr="006B69A3">
        <w:t xml:space="preserve">afo </w:t>
      </w:r>
      <w:r w:rsidRPr="006B69A3">
        <w:t>1)</w:t>
      </w:r>
    </w:p>
    <w:p w:rsidR="008D243A" w:rsidRPr="006B69A3" w:rsidRDefault="008D243A" w:rsidP="008D243A">
      <w:pPr>
        <w:pStyle w:val="SingleTxtG"/>
      </w:pPr>
      <w:r w:rsidRPr="006B69A3">
        <w:t>240.</w:t>
      </w:r>
      <w:r w:rsidRPr="006B69A3">
        <w:tab/>
      </w:r>
      <w:r w:rsidR="00AD5DC5" w:rsidRPr="006B69A3">
        <w:t>El</w:t>
      </w:r>
      <w:r w:rsidRPr="006B69A3">
        <w:t xml:space="preserve"> Minist</w:t>
      </w:r>
      <w:r w:rsidR="00AD5DC5" w:rsidRPr="006B69A3">
        <w:t>e</w:t>
      </w:r>
      <w:r w:rsidRPr="006B69A3">
        <w:t>r</w:t>
      </w:r>
      <w:r w:rsidR="00AD5DC5" w:rsidRPr="006B69A3">
        <w:t>io de Salud</w:t>
      </w:r>
      <w:r w:rsidRPr="006B69A3">
        <w:t xml:space="preserve"> publi</w:t>
      </w:r>
      <w:r w:rsidR="00AD5DC5" w:rsidRPr="006B69A3">
        <w:t>có</w:t>
      </w:r>
      <w:r w:rsidR="00602FC8" w:rsidRPr="006B69A3">
        <w:t xml:space="preserve"> </w:t>
      </w:r>
      <w:smartTag w:uri="urn:schemas-microsoft-com:office:smarttags" w:element="PersonName">
        <w:smartTagPr>
          <w:attr w:name="ProductID" w:val="la Pol￭tica Nacional"/>
        </w:smartTagPr>
        <w:r w:rsidR="00602FC8" w:rsidRPr="006B69A3">
          <w:t>la P</w:t>
        </w:r>
        <w:r w:rsidR="00AD5DC5" w:rsidRPr="006B69A3">
          <w:t>olítica</w:t>
        </w:r>
        <w:r w:rsidRPr="006B69A3">
          <w:t xml:space="preserve"> Na</w:t>
        </w:r>
        <w:r w:rsidR="00602FC8" w:rsidRPr="006B69A3">
          <w:t>c</w:t>
        </w:r>
        <w:r w:rsidRPr="006B69A3">
          <w:t>ional</w:t>
        </w:r>
      </w:smartTag>
      <w:r w:rsidR="00602FC8" w:rsidRPr="006B69A3">
        <w:t xml:space="preserve"> para </w:t>
      </w:r>
      <w:smartTag w:uri="urn:schemas-microsoft-com:office:smarttags" w:element="PersonName">
        <w:smartTagPr>
          <w:attr w:name="ProductID" w:val="la Prevenci￳n"/>
        </w:smartTagPr>
        <w:r w:rsidR="00602FC8" w:rsidRPr="006B69A3">
          <w:t>la</w:t>
        </w:r>
        <w:r w:rsidRPr="006B69A3">
          <w:t xml:space="preserve"> Preven</w:t>
        </w:r>
        <w:r w:rsidR="00602FC8" w:rsidRPr="006B69A3">
          <w:t>c</w:t>
        </w:r>
        <w:r w:rsidRPr="006B69A3">
          <w:t>i</w:t>
        </w:r>
        <w:r w:rsidR="00602FC8" w:rsidRPr="006B69A3">
          <w:t>ó</w:t>
        </w:r>
        <w:r w:rsidRPr="006B69A3">
          <w:t>n</w:t>
        </w:r>
      </w:smartTag>
      <w:r w:rsidRPr="006B69A3">
        <w:t xml:space="preserve"> </w:t>
      </w:r>
      <w:r w:rsidR="00602FC8" w:rsidRPr="006B69A3">
        <w:t>y</w:t>
      </w:r>
      <w:r w:rsidRPr="006B69A3">
        <w:t xml:space="preserve"> Control </w:t>
      </w:r>
      <w:r w:rsidR="00602FC8" w:rsidRPr="006B69A3">
        <w:t>del VIH/SID</w:t>
      </w:r>
      <w:r w:rsidRPr="006B69A3">
        <w:t xml:space="preserve">A </w:t>
      </w:r>
      <w:r w:rsidR="00602FC8" w:rsidRPr="006B69A3">
        <w:t>y las E</w:t>
      </w:r>
      <w:r w:rsidRPr="006B69A3">
        <w:t>T</w:t>
      </w:r>
      <w:r w:rsidR="00602FC8" w:rsidRPr="006B69A3">
        <w:t>S</w:t>
      </w:r>
      <w:r w:rsidRPr="006B69A3">
        <w:t xml:space="preserve"> </w:t>
      </w:r>
      <w:r w:rsidR="00602FC8" w:rsidRPr="006B69A3">
        <w:t>en n</w:t>
      </w:r>
      <w:r w:rsidRPr="006B69A3">
        <w:t>ov</w:t>
      </w:r>
      <w:r w:rsidR="00602FC8" w:rsidRPr="006B69A3">
        <w:t>i</w:t>
      </w:r>
      <w:r w:rsidRPr="006B69A3">
        <w:t>embr</w:t>
      </w:r>
      <w:r w:rsidR="00602FC8" w:rsidRPr="006B69A3">
        <w:t>e de</w:t>
      </w:r>
      <w:r w:rsidRPr="006B69A3">
        <w:t xml:space="preserve"> 2001 </w:t>
      </w:r>
      <w:r w:rsidR="00602FC8" w:rsidRPr="006B69A3">
        <w:t xml:space="preserve">y </w:t>
      </w:r>
      <w:r w:rsidR="003F1FFB" w:rsidRPr="006B69A3">
        <w:t>culmin</w:t>
      </w:r>
      <w:r w:rsidR="00602FC8" w:rsidRPr="006B69A3">
        <w:t>ó el Plan Estratégico</w:t>
      </w:r>
      <w:r w:rsidRPr="006B69A3">
        <w:t xml:space="preserve"> Na</w:t>
      </w:r>
      <w:r w:rsidR="00602FC8" w:rsidRPr="006B69A3">
        <w:t>c</w:t>
      </w:r>
      <w:r w:rsidRPr="006B69A3">
        <w:t xml:space="preserve">ional </w:t>
      </w:r>
      <w:r w:rsidR="00602FC8" w:rsidRPr="006B69A3">
        <w:t>para el VI</w:t>
      </w:r>
      <w:r w:rsidRPr="006B69A3">
        <w:t>H/</w:t>
      </w:r>
      <w:r w:rsidR="00602FC8" w:rsidRPr="006B69A3">
        <w:t>SID</w:t>
      </w:r>
      <w:r w:rsidRPr="006B69A3">
        <w:t>A</w:t>
      </w:r>
      <w:r w:rsidR="00602FC8" w:rsidRPr="006B69A3">
        <w:t xml:space="preserve"> 2005</w:t>
      </w:r>
      <w:r w:rsidR="00054B43" w:rsidRPr="006B69A3">
        <w:t>-</w:t>
      </w:r>
      <w:smartTag w:uri="urn:schemas-microsoft-com:office:smarttags" w:element="metricconverter">
        <w:smartTagPr>
          <w:attr w:name="ProductID" w:val="2009 a"/>
        </w:smartTagPr>
        <w:r w:rsidR="00602FC8" w:rsidRPr="006B69A3">
          <w:t>2009 a</w:t>
        </w:r>
      </w:smartTag>
      <w:r w:rsidR="00602FC8" w:rsidRPr="006B69A3">
        <w:t xml:space="preserve"> principios de </w:t>
      </w:r>
      <w:r w:rsidRPr="006B69A3">
        <w:t xml:space="preserve">2005. </w:t>
      </w:r>
      <w:r w:rsidR="00602FC8" w:rsidRPr="006B69A3">
        <w:t>El Plan</w:t>
      </w:r>
      <w:r w:rsidRPr="006B69A3">
        <w:t xml:space="preserve"> </w:t>
      </w:r>
      <w:r w:rsidR="00602FC8" w:rsidRPr="006B69A3">
        <w:t>Es</w:t>
      </w:r>
      <w:r w:rsidRPr="006B69A3">
        <w:t>trat</w:t>
      </w:r>
      <w:r w:rsidR="00602FC8" w:rsidRPr="006B69A3">
        <w:t>é</w:t>
      </w:r>
      <w:r w:rsidRPr="006B69A3">
        <w:t>gic</w:t>
      </w:r>
      <w:r w:rsidR="00602FC8" w:rsidRPr="006B69A3">
        <w:t>o</w:t>
      </w:r>
      <w:r w:rsidRPr="006B69A3">
        <w:t xml:space="preserve"> </w:t>
      </w:r>
      <w:r w:rsidR="003F1FFB" w:rsidRPr="006B69A3">
        <w:t>orien</w:t>
      </w:r>
      <w:r w:rsidR="00602FC8" w:rsidRPr="006B69A3">
        <w:t>tará las</w:t>
      </w:r>
      <w:r w:rsidRPr="006B69A3">
        <w:t xml:space="preserve"> interven</w:t>
      </w:r>
      <w:r w:rsidR="00602FC8" w:rsidRPr="006B69A3">
        <w:t>c</w:t>
      </w:r>
      <w:r w:rsidRPr="006B69A3">
        <w:t>ion</w:t>
      </w:r>
      <w:r w:rsidR="00602FC8" w:rsidRPr="006B69A3">
        <w:t>e</w:t>
      </w:r>
      <w:r w:rsidRPr="006B69A3">
        <w:t xml:space="preserve">s </w:t>
      </w:r>
      <w:r w:rsidR="00602FC8" w:rsidRPr="006B69A3">
        <w:t>durante los próximos cinco</w:t>
      </w:r>
      <w:r w:rsidRPr="006B69A3">
        <w:t xml:space="preserve"> </w:t>
      </w:r>
      <w:r w:rsidR="00602FC8" w:rsidRPr="006B69A3">
        <w:t>años</w:t>
      </w:r>
      <w:r w:rsidRPr="006B69A3">
        <w:t xml:space="preserve">, </w:t>
      </w:r>
      <w:r w:rsidR="00602FC8" w:rsidRPr="006B69A3">
        <w:t>ya que el</w:t>
      </w:r>
      <w:r w:rsidRPr="006B69A3">
        <w:t xml:space="preserve"> </w:t>
      </w:r>
      <w:r w:rsidR="00602FC8" w:rsidRPr="006B69A3">
        <w:t>G</w:t>
      </w:r>
      <w:r w:rsidRPr="006B69A3">
        <w:t>o</w:t>
      </w:r>
      <w:r w:rsidR="00602FC8" w:rsidRPr="006B69A3">
        <w:t>bierno se ha</w:t>
      </w:r>
      <w:r w:rsidRPr="006B69A3">
        <w:t xml:space="preserve"> com</w:t>
      </w:r>
      <w:r w:rsidR="00602FC8" w:rsidRPr="006B69A3">
        <w:t>prometido a hacer frente al</w:t>
      </w:r>
      <w:r w:rsidRPr="006B69A3">
        <w:t xml:space="preserve"> </w:t>
      </w:r>
      <w:r w:rsidR="00602FC8" w:rsidRPr="006B69A3">
        <w:t>VI</w:t>
      </w:r>
      <w:r w:rsidRPr="006B69A3">
        <w:t xml:space="preserve">H </w:t>
      </w:r>
      <w:r w:rsidR="00602FC8" w:rsidRPr="006B69A3">
        <w:t>y al</w:t>
      </w:r>
      <w:r w:rsidRPr="006B69A3">
        <w:t xml:space="preserve"> </w:t>
      </w:r>
      <w:r w:rsidR="009831E4" w:rsidRPr="006B69A3">
        <w:t>sida</w:t>
      </w:r>
      <w:r w:rsidRPr="006B69A3">
        <w:t xml:space="preserve">, no </w:t>
      </w:r>
      <w:r w:rsidR="00602FC8" w:rsidRPr="006B69A3">
        <w:t>solo en su calidad de problema</w:t>
      </w:r>
      <w:r w:rsidRPr="006B69A3">
        <w:t xml:space="preserve"> </w:t>
      </w:r>
      <w:r w:rsidR="00602FC8" w:rsidRPr="006B69A3">
        <w:t>mé</w:t>
      </w:r>
      <w:r w:rsidRPr="006B69A3">
        <w:t>dic</w:t>
      </w:r>
      <w:r w:rsidR="00602FC8" w:rsidRPr="006B69A3">
        <w:t>o</w:t>
      </w:r>
      <w:r w:rsidRPr="006B69A3">
        <w:t xml:space="preserve"> </w:t>
      </w:r>
      <w:r w:rsidR="00602FC8" w:rsidRPr="006B69A3">
        <w:t>y sanitario,</w:t>
      </w:r>
      <w:r w:rsidRPr="006B69A3">
        <w:t xml:space="preserve"> </w:t>
      </w:r>
      <w:r w:rsidR="00602FC8" w:rsidRPr="006B69A3">
        <w:t xml:space="preserve">sino también </w:t>
      </w:r>
      <w:r w:rsidR="00150655" w:rsidRPr="006B69A3">
        <w:t>de</w:t>
      </w:r>
      <w:r w:rsidR="00602FC8" w:rsidRPr="006B69A3">
        <w:t xml:space="preserve"> problema</w:t>
      </w:r>
      <w:r w:rsidRPr="006B69A3">
        <w:t xml:space="preserve"> cultural, social </w:t>
      </w:r>
      <w:r w:rsidR="00602FC8" w:rsidRPr="006B69A3">
        <w:t>y</w:t>
      </w:r>
      <w:r w:rsidRPr="006B69A3">
        <w:t xml:space="preserve"> econ</w:t>
      </w:r>
      <w:r w:rsidR="00602FC8" w:rsidRPr="006B69A3">
        <w:t>ó</w:t>
      </w:r>
      <w:r w:rsidRPr="006B69A3">
        <w:t>mic</w:t>
      </w:r>
      <w:r w:rsidR="00602FC8" w:rsidRPr="006B69A3">
        <w:t>o que</w:t>
      </w:r>
      <w:r w:rsidRPr="006B69A3">
        <w:t xml:space="preserve"> afect</w:t>
      </w:r>
      <w:r w:rsidR="00602FC8" w:rsidRPr="006B69A3">
        <w:t>a a todos los</w:t>
      </w:r>
      <w:r w:rsidRPr="006B69A3">
        <w:t xml:space="preserve"> sector</w:t>
      </w:r>
      <w:r w:rsidR="00602FC8" w:rsidRPr="006B69A3">
        <w:t>e</w:t>
      </w:r>
      <w:r w:rsidRPr="006B69A3">
        <w:t xml:space="preserve">s </w:t>
      </w:r>
      <w:r w:rsidR="00602FC8" w:rsidRPr="006B69A3">
        <w:t>de la</w:t>
      </w:r>
      <w:r w:rsidRPr="006B69A3">
        <w:t xml:space="preserve"> socie</w:t>
      </w:r>
      <w:r w:rsidR="00602FC8" w:rsidRPr="006B69A3">
        <w:t xml:space="preserve">dad y </w:t>
      </w:r>
      <w:r w:rsidR="00150655" w:rsidRPr="006B69A3">
        <w:t>a</w:t>
      </w:r>
      <w:r w:rsidR="00602FC8" w:rsidRPr="006B69A3">
        <w:t xml:space="preserve"> cada familia de</w:t>
      </w:r>
      <w:r w:rsidRPr="006B69A3">
        <w:t xml:space="preserve"> Seychell</w:t>
      </w:r>
      <w:r w:rsidR="00602FC8" w:rsidRPr="006B69A3">
        <w:t>e</w:t>
      </w:r>
      <w:r w:rsidRPr="006B69A3">
        <w:t>s.</w:t>
      </w:r>
    </w:p>
    <w:p w:rsidR="008D243A" w:rsidRPr="006B69A3" w:rsidRDefault="008D243A" w:rsidP="008D243A">
      <w:pPr>
        <w:pStyle w:val="SingleTxtG"/>
      </w:pPr>
      <w:r w:rsidRPr="006B69A3">
        <w:t>241.</w:t>
      </w:r>
      <w:r w:rsidRPr="006B69A3">
        <w:tab/>
      </w:r>
      <w:r w:rsidR="009A40AC" w:rsidRPr="006B69A3">
        <w:t>Entre enero y diciembre de 2005</w:t>
      </w:r>
      <w:r w:rsidR="00150655" w:rsidRPr="006B69A3">
        <w:t>, los nuevos casos de infección por el VIH</w:t>
      </w:r>
      <w:r w:rsidR="009A40AC" w:rsidRPr="006B69A3">
        <w:t xml:space="preserve"> </w:t>
      </w:r>
      <w:r w:rsidR="00150655" w:rsidRPr="006B69A3">
        <w:t>ascendieron a</w:t>
      </w:r>
      <w:r w:rsidRPr="006B69A3">
        <w:t xml:space="preserve"> 45 (20 </w:t>
      </w:r>
      <w:r w:rsidR="009A40AC" w:rsidRPr="006B69A3">
        <w:t>varones</w:t>
      </w:r>
      <w:r w:rsidRPr="006B69A3">
        <w:t xml:space="preserve"> </w:t>
      </w:r>
      <w:r w:rsidR="009A40AC" w:rsidRPr="006B69A3">
        <w:t>y</w:t>
      </w:r>
      <w:r w:rsidRPr="006B69A3">
        <w:t xml:space="preserve"> 25 </w:t>
      </w:r>
      <w:r w:rsidR="009A40AC" w:rsidRPr="006B69A3">
        <w:t>mujeres</w:t>
      </w:r>
      <w:r w:rsidR="00150655" w:rsidRPr="006B69A3">
        <w:t>)</w:t>
      </w:r>
      <w:r w:rsidR="009A40AC" w:rsidRPr="006B69A3">
        <w:t>,</w:t>
      </w:r>
      <w:r w:rsidRPr="006B69A3">
        <w:t xml:space="preserve"> </w:t>
      </w:r>
      <w:r w:rsidR="009A40AC" w:rsidRPr="006B69A3">
        <w:t xml:space="preserve">lo que eleva el total </w:t>
      </w:r>
      <w:r w:rsidRPr="006B69A3">
        <w:t>acumula</w:t>
      </w:r>
      <w:r w:rsidR="009A40AC" w:rsidRPr="006B69A3">
        <w:t>do a</w:t>
      </w:r>
      <w:r w:rsidRPr="006B69A3">
        <w:t xml:space="preserve"> 248</w:t>
      </w:r>
      <w:r w:rsidR="00411FD1" w:rsidRPr="006B69A3">
        <w:t>,</w:t>
      </w:r>
      <w:r w:rsidRPr="006B69A3">
        <w:t xml:space="preserve"> </w:t>
      </w:r>
      <w:r w:rsidR="009A40AC" w:rsidRPr="006B69A3">
        <w:t>desde el primer</w:t>
      </w:r>
      <w:r w:rsidR="00150655" w:rsidRPr="006B69A3">
        <w:t xml:space="preserve"> cas</w:t>
      </w:r>
      <w:r w:rsidR="009A40AC" w:rsidRPr="006B69A3">
        <w:t xml:space="preserve">o </w:t>
      </w:r>
      <w:r w:rsidR="00150655" w:rsidRPr="006B69A3">
        <w:t xml:space="preserve">registrado </w:t>
      </w:r>
      <w:r w:rsidR="009A40AC" w:rsidRPr="006B69A3">
        <w:t>en</w:t>
      </w:r>
      <w:r w:rsidRPr="006B69A3">
        <w:t xml:space="preserve"> 1987. </w:t>
      </w:r>
      <w:r w:rsidR="009A40AC" w:rsidRPr="006B69A3">
        <w:t>El total</w:t>
      </w:r>
      <w:r w:rsidRPr="006B69A3">
        <w:t xml:space="preserve"> </w:t>
      </w:r>
      <w:r w:rsidR="009A40AC" w:rsidRPr="006B69A3">
        <w:t>a</w:t>
      </w:r>
      <w:r w:rsidRPr="006B69A3">
        <w:t>cumula</w:t>
      </w:r>
      <w:r w:rsidR="009A40AC" w:rsidRPr="006B69A3">
        <w:t xml:space="preserve">do de casos de </w:t>
      </w:r>
      <w:r w:rsidR="009831E4" w:rsidRPr="006B69A3">
        <w:t>sida</w:t>
      </w:r>
      <w:r w:rsidRPr="006B69A3">
        <w:t xml:space="preserve"> </w:t>
      </w:r>
      <w:r w:rsidR="009A40AC" w:rsidRPr="006B69A3">
        <w:t>asciende a</w:t>
      </w:r>
      <w:r w:rsidRPr="006B69A3">
        <w:t xml:space="preserve"> 88</w:t>
      </w:r>
      <w:r w:rsidR="009A40AC" w:rsidRPr="006B69A3">
        <w:t>, incluyendo los</w:t>
      </w:r>
      <w:r w:rsidRPr="006B69A3">
        <w:t xml:space="preserve"> 4 n</w:t>
      </w:r>
      <w:r w:rsidR="009A40AC" w:rsidRPr="006B69A3">
        <w:t>u</w:t>
      </w:r>
      <w:r w:rsidRPr="006B69A3">
        <w:t>e</w:t>
      </w:r>
      <w:r w:rsidR="009A40AC" w:rsidRPr="006B69A3">
        <w:t>vos</w:t>
      </w:r>
      <w:r w:rsidRPr="006B69A3">
        <w:t xml:space="preserve"> cas</w:t>
      </w:r>
      <w:r w:rsidR="009A40AC" w:rsidRPr="006B69A3">
        <w:t>o</w:t>
      </w:r>
      <w:r w:rsidRPr="006B69A3">
        <w:t xml:space="preserve">s </w:t>
      </w:r>
      <w:r w:rsidR="009A40AC" w:rsidRPr="006B69A3">
        <w:t>de</w:t>
      </w:r>
      <w:r w:rsidRPr="006B69A3">
        <w:t xml:space="preserve"> 2005. </w:t>
      </w:r>
      <w:r w:rsidR="009A40AC" w:rsidRPr="006B69A3">
        <w:t>Es evidente que la epidemia de VI</w:t>
      </w:r>
      <w:r w:rsidRPr="006B69A3">
        <w:t>H/</w:t>
      </w:r>
      <w:r w:rsidR="009A40AC" w:rsidRPr="006B69A3">
        <w:t>SID</w:t>
      </w:r>
      <w:r w:rsidRPr="006B69A3">
        <w:t xml:space="preserve">A </w:t>
      </w:r>
      <w:r w:rsidR="009A40AC" w:rsidRPr="006B69A3">
        <w:t>está en aumento, a pesar de los denodados esfuerzos de educac</w:t>
      </w:r>
      <w:r w:rsidRPr="006B69A3">
        <w:t>i</w:t>
      </w:r>
      <w:r w:rsidR="009A40AC" w:rsidRPr="006B69A3">
        <w:t>ó</w:t>
      </w:r>
      <w:r w:rsidRPr="006B69A3">
        <w:t xml:space="preserve">n </w:t>
      </w:r>
      <w:r w:rsidR="009A40AC" w:rsidRPr="006B69A3">
        <w:t>y</w:t>
      </w:r>
      <w:r w:rsidRPr="006B69A3">
        <w:t xml:space="preserve"> preven</w:t>
      </w:r>
      <w:r w:rsidR="009A40AC" w:rsidRPr="006B69A3">
        <w:t>c</w:t>
      </w:r>
      <w:r w:rsidRPr="006B69A3">
        <w:t>i</w:t>
      </w:r>
      <w:r w:rsidR="009A40AC" w:rsidRPr="006B69A3">
        <w:t>ó</w:t>
      </w:r>
      <w:r w:rsidRPr="006B69A3">
        <w:t xml:space="preserve">n, </w:t>
      </w:r>
      <w:r w:rsidR="009A40AC" w:rsidRPr="006B69A3">
        <w:t>dado el crecimiento del</w:t>
      </w:r>
      <w:r w:rsidRPr="006B69A3">
        <w:t xml:space="preserve"> n</w:t>
      </w:r>
      <w:r w:rsidR="009A40AC" w:rsidRPr="006B69A3">
        <w:t>ú</w:t>
      </w:r>
      <w:r w:rsidRPr="006B69A3">
        <w:t>mer</w:t>
      </w:r>
      <w:r w:rsidR="009A40AC" w:rsidRPr="006B69A3">
        <w:t>o</w:t>
      </w:r>
      <w:r w:rsidR="00464581" w:rsidRPr="006B69A3">
        <w:t xml:space="preserve"> de ciudadanos</w:t>
      </w:r>
      <w:r w:rsidRPr="006B69A3">
        <w:t xml:space="preserve"> infect</w:t>
      </w:r>
      <w:r w:rsidR="00464581" w:rsidRPr="006B69A3">
        <w:t>a</w:t>
      </w:r>
      <w:r w:rsidRPr="006B69A3">
        <w:t>d</w:t>
      </w:r>
      <w:r w:rsidR="00464581" w:rsidRPr="006B69A3">
        <w:t>os</w:t>
      </w:r>
      <w:r w:rsidRPr="006B69A3">
        <w:t xml:space="preserve">. </w:t>
      </w:r>
      <w:r w:rsidR="00464581" w:rsidRPr="006B69A3">
        <w:t>La mayoría de los casos de</w:t>
      </w:r>
      <w:r w:rsidRPr="006B69A3">
        <w:t xml:space="preserve"> infec</w:t>
      </w:r>
      <w:r w:rsidR="00464581" w:rsidRPr="006B69A3">
        <w:t>c</w:t>
      </w:r>
      <w:r w:rsidRPr="006B69A3">
        <w:t>i</w:t>
      </w:r>
      <w:r w:rsidR="00464581" w:rsidRPr="006B69A3">
        <w:t>ó</w:t>
      </w:r>
      <w:r w:rsidRPr="006B69A3">
        <w:t>n</w:t>
      </w:r>
      <w:r w:rsidR="00464581" w:rsidRPr="006B69A3">
        <w:t xml:space="preserve"> por </w:t>
      </w:r>
      <w:r w:rsidR="00150655" w:rsidRPr="006B69A3">
        <w:t xml:space="preserve">el </w:t>
      </w:r>
      <w:r w:rsidR="00464581" w:rsidRPr="006B69A3">
        <w:t>VIH se contagia por contactos</w:t>
      </w:r>
      <w:r w:rsidRPr="006B69A3">
        <w:t xml:space="preserve"> heterosexual</w:t>
      </w:r>
      <w:r w:rsidR="00464581" w:rsidRPr="006B69A3">
        <w:t>es</w:t>
      </w:r>
      <w:r w:rsidRPr="006B69A3">
        <w:t xml:space="preserve">. </w:t>
      </w:r>
      <w:r w:rsidR="00464581" w:rsidRPr="006B69A3">
        <w:t>Las</w:t>
      </w:r>
      <w:r w:rsidRPr="006B69A3">
        <w:t xml:space="preserve"> </w:t>
      </w:r>
      <w:r w:rsidR="00464581" w:rsidRPr="006B69A3">
        <w:t>e</w:t>
      </w:r>
      <w:r w:rsidRPr="006B69A3">
        <w:t>sta</w:t>
      </w:r>
      <w:r w:rsidR="00464581" w:rsidRPr="006B69A3">
        <w:t>dís</w:t>
      </w:r>
      <w:r w:rsidRPr="006B69A3">
        <w:t>t</w:t>
      </w:r>
      <w:r w:rsidR="00464581" w:rsidRPr="006B69A3">
        <w:t>ica</w:t>
      </w:r>
      <w:r w:rsidRPr="006B69A3">
        <w:t xml:space="preserve">s </w:t>
      </w:r>
      <w:r w:rsidR="00464581" w:rsidRPr="006B69A3">
        <w:t>figuran e</w:t>
      </w:r>
      <w:r w:rsidRPr="006B69A3">
        <w:t xml:space="preserve">n </w:t>
      </w:r>
      <w:r w:rsidR="00464581" w:rsidRPr="006B69A3">
        <w:t xml:space="preserve">el </w:t>
      </w:r>
      <w:r w:rsidRPr="006B69A3">
        <w:t>anex</w:t>
      </w:r>
      <w:r w:rsidR="00464581" w:rsidRPr="006B69A3">
        <w:t>o</w:t>
      </w:r>
      <w:r w:rsidRPr="006B69A3">
        <w:t xml:space="preserve"> (</w:t>
      </w:r>
      <w:r w:rsidR="00464581" w:rsidRPr="006B69A3">
        <w:t>actualizadas</w:t>
      </w:r>
      <w:r w:rsidR="00150655" w:rsidRPr="006B69A3">
        <w:t xml:space="preserve"> y</w:t>
      </w:r>
      <w:r w:rsidRPr="006B69A3">
        <w:t xml:space="preserve"> </w:t>
      </w:r>
      <w:r w:rsidR="00464581" w:rsidRPr="006B69A3">
        <w:t>es</w:t>
      </w:r>
      <w:r w:rsidRPr="006B69A3">
        <w:t>pec</w:t>
      </w:r>
      <w:r w:rsidR="00464581" w:rsidRPr="006B69A3">
        <w:t>í</w:t>
      </w:r>
      <w:r w:rsidRPr="006B69A3">
        <w:t>fic</w:t>
      </w:r>
      <w:r w:rsidR="00464581" w:rsidRPr="006B69A3">
        <w:t>as para los niños</w:t>
      </w:r>
      <w:r w:rsidRPr="006B69A3">
        <w:t>).</w:t>
      </w:r>
    </w:p>
    <w:p w:rsidR="008D243A" w:rsidRPr="006B69A3" w:rsidRDefault="008D243A" w:rsidP="008D243A">
      <w:pPr>
        <w:pStyle w:val="SingleTxtG"/>
      </w:pPr>
      <w:r w:rsidRPr="006B69A3">
        <w:t>242.</w:t>
      </w:r>
      <w:r w:rsidRPr="006B69A3">
        <w:tab/>
      </w:r>
      <w:r w:rsidR="00464581" w:rsidRPr="006B69A3">
        <w:t>Entre los servicios gratuitos a que tienen acceso los niños</w:t>
      </w:r>
      <w:r w:rsidR="00150655" w:rsidRPr="006B69A3">
        <w:t>,</w:t>
      </w:r>
      <w:r w:rsidR="00464581" w:rsidRPr="006B69A3">
        <w:t xml:space="preserve"> hay que citar el </w:t>
      </w:r>
      <w:r w:rsidR="00150655" w:rsidRPr="006B69A3">
        <w:t>reconocimiento médico</w:t>
      </w:r>
      <w:r w:rsidR="00464581" w:rsidRPr="006B69A3">
        <w:t>, los fármacos</w:t>
      </w:r>
      <w:r w:rsidRPr="006B69A3">
        <w:t xml:space="preserve"> anti</w:t>
      </w:r>
      <w:r w:rsidR="00464581" w:rsidRPr="006B69A3">
        <w:t>r</w:t>
      </w:r>
      <w:r w:rsidRPr="006B69A3">
        <w:t>retro</w:t>
      </w:r>
      <w:r w:rsidR="00464581" w:rsidRPr="006B69A3">
        <w:t>v</w:t>
      </w:r>
      <w:r w:rsidRPr="006B69A3">
        <w:t>iral</w:t>
      </w:r>
      <w:r w:rsidR="00464581" w:rsidRPr="006B69A3">
        <w:t>es y el asesoramiento</w:t>
      </w:r>
      <w:r w:rsidRPr="006B69A3">
        <w:t>.</w:t>
      </w:r>
    </w:p>
    <w:p w:rsidR="008D243A" w:rsidRPr="006B69A3" w:rsidRDefault="008D243A" w:rsidP="008D243A">
      <w:pPr>
        <w:pStyle w:val="H4G"/>
      </w:pPr>
      <w:r w:rsidRPr="006B69A3">
        <w:tab/>
      </w:r>
      <w:r w:rsidRPr="006B69A3">
        <w:tab/>
      </w:r>
      <w:r w:rsidR="00411FD1" w:rsidRPr="006B69A3">
        <w:t>Servicios</w:t>
      </w:r>
      <w:r w:rsidR="00464581" w:rsidRPr="006B69A3">
        <w:t xml:space="preserve"> y asistencia para los asmáticos</w:t>
      </w:r>
      <w:r w:rsidRPr="006B69A3">
        <w:t xml:space="preserve"> (</w:t>
      </w:r>
      <w:r w:rsidR="00E10294" w:rsidRPr="006B69A3">
        <w:t xml:space="preserve">artículo </w:t>
      </w:r>
      <w:r w:rsidRPr="006B69A3">
        <w:t>24, p</w:t>
      </w:r>
      <w:r w:rsidR="00464581" w:rsidRPr="006B69A3">
        <w:t>ár</w:t>
      </w:r>
      <w:r w:rsidRPr="006B69A3">
        <w:t>r</w:t>
      </w:r>
      <w:r w:rsidR="00E10294" w:rsidRPr="006B69A3">
        <w:t xml:space="preserve">afo </w:t>
      </w:r>
      <w:r w:rsidRPr="006B69A3">
        <w:t>1)</w:t>
      </w:r>
    </w:p>
    <w:p w:rsidR="008D243A" w:rsidRPr="006B69A3" w:rsidRDefault="008D243A" w:rsidP="008D243A">
      <w:pPr>
        <w:pStyle w:val="SingleTxtG"/>
      </w:pPr>
      <w:r w:rsidRPr="006B69A3">
        <w:t>243.</w:t>
      </w:r>
      <w:r w:rsidRPr="006B69A3">
        <w:tab/>
      </w:r>
      <w:r w:rsidR="00464581" w:rsidRPr="006B69A3">
        <w:t xml:space="preserve">El Departamento de Salud dispensa </w:t>
      </w:r>
      <w:r w:rsidR="00856C0D" w:rsidRPr="006B69A3">
        <w:t xml:space="preserve">gratuitamente </w:t>
      </w:r>
      <w:r w:rsidR="00464581" w:rsidRPr="006B69A3">
        <w:t>nebulizadores a los</w:t>
      </w:r>
      <w:r w:rsidRPr="006B69A3">
        <w:t xml:space="preserve"> as</w:t>
      </w:r>
      <w:r w:rsidR="00464581" w:rsidRPr="006B69A3">
        <w:t>máticos</w:t>
      </w:r>
      <w:r w:rsidR="00856C0D" w:rsidRPr="006B69A3">
        <w:t xml:space="preserve"> y otorga</w:t>
      </w:r>
      <w:r w:rsidR="0041290B" w:rsidRPr="006B69A3">
        <w:t xml:space="preserve"> automáticamente prioridad a los </w:t>
      </w:r>
      <w:r w:rsidR="00856C0D" w:rsidRPr="006B69A3">
        <w:t>enfermos</w:t>
      </w:r>
      <w:r w:rsidR="0041290B" w:rsidRPr="006B69A3">
        <w:t xml:space="preserve"> que acuden a un centro médico u hospital </w:t>
      </w:r>
      <w:r w:rsidR="00856C0D" w:rsidRPr="006B69A3">
        <w:t>con</w:t>
      </w:r>
      <w:r w:rsidR="0041290B" w:rsidRPr="006B69A3">
        <w:t xml:space="preserve"> un ataque agudo de asma</w:t>
      </w:r>
      <w:r w:rsidRPr="006B69A3">
        <w:t>, p</w:t>
      </w:r>
      <w:r w:rsidR="0041290B" w:rsidRPr="006B69A3">
        <w:t>o</w:t>
      </w:r>
      <w:r w:rsidRPr="006B69A3">
        <w:t>r</w:t>
      </w:r>
      <w:r w:rsidR="0041290B" w:rsidRPr="006B69A3">
        <w:t xml:space="preserve"> considerarlo una u</w:t>
      </w:r>
      <w:r w:rsidRPr="006B69A3">
        <w:t>rgenc</w:t>
      </w:r>
      <w:r w:rsidR="0041290B" w:rsidRPr="006B69A3">
        <w:t>ia</w:t>
      </w:r>
      <w:r w:rsidRPr="006B69A3">
        <w:t>.</w:t>
      </w:r>
    </w:p>
    <w:p w:rsidR="008D243A" w:rsidRPr="006B69A3" w:rsidRDefault="008D243A" w:rsidP="008D243A">
      <w:pPr>
        <w:pStyle w:val="H1G"/>
      </w:pPr>
      <w:r w:rsidRPr="006B69A3">
        <w:tab/>
        <w:t>B.</w:t>
      </w:r>
      <w:r w:rsidRPr="006B69A3">
        <w:tab/>
      </w:r>
      <w:r w:rsidR="00856C0D" w:rsidRPr="006B69A3">
        <w:t>La e</w:t>
      </w:r>
      <w:r w:rsidRPr="006B69A3">
        <w:t>duca</w:t>
      </w:r>
      <w:r w:rsidR="0041290B" w:rsidRPr="006B69A3">
        <w:t>c</w:t>
      </w:r>
      <w:r w:rsidRPr="006B69A3">
        <w:t>i</w:t>
      </w:r>
      <w:r w:rsidR="0041290B" w:rsidRPr="006B69A3">
        <w:t xml:space="preserve">ón sanitaria y </w:t>
      </w:r>
      <w:r w:rsidR="00856C0D" w:rsidRPr="006B69A3">
        <w:t xml:space="preserve">los </w:t>
      </w:r>
      <w:r w:rsidR="0041290B" w:rsidRPr="006B69A3">
        <w:t xml:space="preserve">servicios </w:t>
      </w:r>
      <w:r w:rsidR="00856C0D" w:rsidRPr="006B69A3">
        <w:t xml:space="preserve">de medicina </w:t>
      </w:r>
      <w:r w:rsidR="0041290B" w:rsidRPr="006B69A3">
        <w:t>preventiv</w:t>
      </w:r>
      <w:r w:rsidR="00856C0D" w:rsidRPr="006B69A3">
        <w:t>a</w:t>
      </w:r>
      <w:r w:rsidRPr="006B69A3">
        <w:t xml:space="preserve"> </w:t>
      </w:r>
      <w:r w:rsidR="00E10294" w:rsidRPr="006B69A3">
        <w:br/>
      </w:r>
      <w:r w:rsidRPr="006B69A3">
        <w:t>(</w:t>
      </w:r>
      <w:r w:rsidR="00E10294" w:rsidRPr="006B69A3">
        <w:t xml:space="preserve">artículo </w:t>
      </w:r>
      <w:r w:rsidRPr="006B69A3">
        <w:t>24,</w:t>
      </w:r>
      <w:r w:rsidR="0041290B" w:rsidRPr="006B69A3">
        <w:t xml:space="preserve"> </w:t>
      </w:r>
      <w:r w:rsidRPr="006B69A3">
        <w:t>p</w:t>
      </w:r>
      <w:r w:rsidR="0041290B" w:rsidRPr="006B69A3">
        <w:t>á</w:t>
      </w:r>
      <w:r w:rsidRPr="006B69A3">
        <w:t>r</w:t>
      </w:r>
      <w:r w:rsidR="0041290B" w:rsidRPr="006B69A3">
        <w:t>r</w:t>
      </w:r>
      <w:r w:rsidR="00E10294" w:rsidRPr="006B69A3">
        <w:t>afo</w:t>
      </w:r>
      <w:r w:rsidR="00C47809" w:rsidRPr="006B69A3">
        <w:t xml:space="preserve"> </w:t>
      </w:r>
      <w:smartTag w:uri="urn:schemas-microsoft-com:office:smarttags" w:element="metricconverter">
        <w:smartTagPr>
          <w:attr w:name="ProductID" w:val="2 f"/>
        </w:smartTagPr>
        <w:r w:rsidRPr="006B69A3">
          <w:t>2 f</w:t>
        </w:r>
      </w:smartTag>
      <w:r w:rsidRPr="006B69A3">
        <w:t>))</w:t>
      </w:r>
    </w:p>
    <w:p w:rsidR="008D243A" w:rsidRPr="006B69A3" w:rsidRDefault="008D243A" w:rsidP="008D243A">
      <w:pPr>
        <w:pStyle w:val="H23G"/>
      </w:pPr>
      <w:r w:rsidRPr="006B69A3">
        <w:tab/>
      </w:r>
      <w:r w:rsidRPr="006B69A3">
        <w:tab/>
        <w:t>I</w:t>
      </w:r>
      <w:r w:rsidR="0041290B" w:rsidRPr="006B69A3">
        <w:t>n</w:t>
      </w:r>
      <w:r w:rsidRPr="006B69A3">
        <w:t>muniza</w:t>
      </w:r>
      <w:r w:rsidR="0041290B" w:rsidRPr="006B69A3">
        <w:t>c</w:t>
      </w:r>
      <w:r w:rsidRPr="006B69A3">
        <w:t>i</w:t>
      </w:r>
      <w:r w:rsidR="0041290B" w:rsidRPr="006B69A3">
        <w:t>ó</w:t>
      </w:r>
      <w:r w:rsidRPr="006B69A3">
        <w:t>n</w:t>
      </w:r>
    </w:p>
    <w:p w:rsidR="008D243A" w:rsidRPr="006B69A3" w:rsidRDefault="008D243A" w:rsidP="008D243A">
      <w:pPr>
        <w:pStyle w:val="SingleTxtG"/>
      </w:pPr>
      <w:r w:rsidRPr="006B69A3">
        <w:t>244.</w:t>
      </w:r>
      <w:r w:rsidRPr="006B69A3">
        <w:tab/>
      </w:r>
      <w:r w:rsidR="0041290B" w:rsidRPr="006B69A3">
        <w:t>Las estadísticas de in</w:t>
      </w:r>
      <w:r w:rsidRPr="006B69A3">
        <w:t>muniza</w:t>
      </w:r>
      <w:r w:rsidR="0041290B" w:rsidRPr="006B69A3">
        <w:t>c</w:t>
      </w:r>
      <w:r w:rsidRPr="006B69A3">
        <w:t>i</w:t>
      </w:r>
      <w:r w:rsidR="0041290B" w:rsidRPr="006B69A3">
        <w:t>ó</w:t>
      </w:r>
      <w:r w:rsidRPr="006B69A3">
        <w:t xml:space="preserve">n </w:t>
      </w:r>
      <w:r w:rsidR="0041290B" w:rsidRPr="006B69A3">
        <w:t>figuran en el</w:t>
      </w:r>
      <w:r w:rsidRPr="006B69A3">
        <w:t xml:space="preserve"> ap</w:t>
      </w:r>
      <w:r w:rsidR="0041290B" w:rsidRPr="006B69A3">
        <w:t>é</w:t>
      </w:r>
      <w:r w:rsidRPr="006B69A3">
        <w:t>ndi</w:t>
      </w:r>
      <w:r w:rsidR="0041290B" w:rsidRPr="006B69A3">
        <w:t>ce</w:t>
      </w:r>
      <w:r w:rsidRPr="006B69A3">
        <w:t>.</w:t>
      </w:r>
    </w:p>
    <w:p w:rsidR="008D243A" w:rsidRPr="006B69A3" w:rsidRDefault="008D243A" w:rsidP="008D243A">
      <w:pPr>
        <w:pStyle w:val="H23G"/>
      </w:pPr>
      <w:r w:rsidRPr="006B69A3">
        <w:tab/>
      </w:r>
      <w:r w:rsidRPr="006B69A3">
        <w:tab/>
      </w:r>
      <w:r w:rsidR="0041290B" w:rsidRPr="006B69A3">
        <w:t>Vigilancia sanitaria</w:t>
      </w:r>
    </w:p>
    <w:p w:rsidR="008D243A" w:rsidRPr="006B69A3" w:rsidRDefault="008D243A" w:rsidP="008D243A">
      <w:pPr>
        <w:pStyle w:val="SingleTxtG"/>
      </w:pPr>
      <w:r w:rsidRPr="006B69A3">
        <w:t>245.</w:t>
      </w:r>
      <w:r w:rsidRPr="006B69A3">
        <w:tab/>
      </w:r>
      <w:r w:rsidR="0041290B" w:rsidRPr="006B69A3">
        <w:t>Sírvanse consultar el informe</w:t>
      </w:r>
      <w:r w:rsidRPr="006B69A3">
        <w:t xml:space="preserve"> ini</w:t>
      </w:r>
      <w:r w:rsidR="0041290B" w:rsidRPr="006B69A3">
        <w:t>c</w:t>
      </w:r>
      <w:r w:rsidRPr="006B69A3">
        <w:t>ial, p</w:t>
      </w:r>
      <w:r w:rsidR="0041290B" w:rsidRPr="006B69A3">
        <w:t>ár</w:t>
      </w:r>
      <w:r w:rsidRPr="006B69A3">
        <w:t>ra</w:t>
      </w:r>
      <w:r w:rsidR="0041290B" w:rsidRPr="006B69A3">
        <w:t>fos</w:t>
      </w:r>
      <w:r w:rsidRPr="006B69A3">
        <w:t xml:space="preserve"> </w:t>
      </w:r>
      <w:smartTag w:uri="urn:schemas-microsoft-com:office:smarttags" w:element="metricconverter">
        <w:smartTagPr>
          <w:attr w:name="ProductID" w:val="242 a"/>
        </w:smartTagPr>
        <w:r w:rsidRPr="006B69A3">
          <w:t>242</w:t>
        </w:r>
        <w:r w:rsidR="0041290B" w:rsidRPr="006B69A3">
          <w:t xml:space="preserve"> a</w:t>
        </w:r>
      </w:smartTag>
      <w:r w:rsidR="0041290B" w:rsidRPr="006B69A3">
        <w:t xml:space="preserve"> </w:t>
      </w:r>
      <w:r w:rsidRPr="006B69A3">
        <w:t>244.</w:t>
      </w:r>
    </w:p>
    <w:p w:rsidR="008D243A" w:rsidRPr="006B69A3" w:rsidRDefault="008D243A" w:rsidP="008D243A">
      <w:pPr>
        <w:pStyle w:val="H23G"/>
      </w:pPr>
      <w:r w:rsidRPr="006B69A3">
        <w:tab/>
      </w:r>
      <w:r w:rsidRPr="006B69A3">
        <w:tab/>
      </w:r>
      <w:r w:rsidR="0041290B" w:rsidRPr="006B69A3">
        <w:t>Servicio de salud</w:t>
      </w:r>
      <w:r w:rsidRPr="006B69A3">
        <w:t xml:space="preserve"> </w:t>
      </w:r>
      <w:r w:rsidR="0041290B" w:rsidRPr="006B69A3">
        <w:t>e</w:t>
      </w:r>
      <w:r w:rsidRPr="006B69A3">
        <w:t>scol</w:t>
      </w:r>
      <w:r w:rsidR="0041290B" w:rsidRPr="006B69A3">
        <w:t>ar</w:t>
      </w:r>
    </w:p>
    <w:p w:rsidR="008D243A" w:rsidRPr="006B69A3" w:rsidRDefault="008D243A" w:rsidP="008D243A">
      <w:pPr>
        <w:pStyle w:val="SingleTxtG"/>
      </w:pPr>
      <w:r w:rsidRPr="006B69A3">
        <w:t>246.</w:t>
      </w:r>
      <w:r w:rsidRPr="006B69A3">
        <w:tab/>
      </w:r>
      <w:r w:rsidR="00C27C26" w:rsidRPr="006B69A3">
        <w:t xml:space="preserve">El Programa de Educación Personal y Social, que forma parte del Plan de Estudios Nacional, cuenta con un elemento dedicado a la educación </w:t>
      </w:r>
      <w:r w:rsidR="00856C0D" w:rsidRPr="006B69A3">
        <w:t xml:space="preserve">sanitaria y </w:t>
      </w:r>
      <w:r w:rsidR="00C27C26" w:rsidRPr="006B69A3">
        <w:t>para la vida familiar</w:t>
      </w:r>
      <w:r w:rsidR="00856C0D" w:rsidRPr="006B69A3">
        <w:t>,</w:t>
      </w:r>
      <w:r w:rsidR="00054B43" w:rsidRPr="006B69A3">
        <w:t xml:space="preserve"> </w:t>
      </w:r>
      <w:r w:rsidR="00C27C26" w:rsidRPr="006B69A3">
        <w:t>que es el</w:t>
      </w:r>
      <w:r w:rsidRPr="006B69A3">
        <w:t xml:space="preserve"> veh</w:t>
      </w:r>
      <w:r w:rsidR="00C27C26" w:rsidRPr="006B69A3">
        <w:t>í</w:t>
      </w:r>
      <w:r w:rsidRPr="006B69A3">
        <w:t>c</w:t>
      </w:r>
      <w:r w:rsidR="00C27C26" w:rsidRPr="006B69A3">
        <w:t>u</w:t>
      </w:r>
      <w:r w:rsidRPr="006B69A3">
        <w:t>l</w:t>
      </w:r>
      <w:r w:rsidR="00C27C26" w:rsidRPr="006B69A3">
        <w:t>o</w:t>
      </w:r>
      <w:r w:rsidRPr="006B69A3">
        <w:t xml:space="preserve"> </w:t>
      </w:r>
      <w:r w:rsidR="00C27C26" w:rsidRPr="006B69A3">
        <w:t>principal para transmitir información en materia de salud</w:t>
      </w:r>
      <w:r w:rsidR="008C7B3C" w:rsidRPr="006B69A3">
        <w:t xml:space="preserve">, reproducción y demografía a </w:t>
      </w:r>
      <w:r w:rsidRPr="006B69A3">
        <w:t>to</w:t>
      </w:r>
      <w:r w:rsidR="008C7B3C" w:rsidRPr="006B69A3">
        <w:t>dos los niños y</w:t>
      </w:r>
      <w:r w:rsidRPr="006B69A3">
        <w:t xml:space="preserve"> adolescent</w:t>
      </w:r>
      <w:r w:rsidR="008C7B3C" w:rsidRPr="006B69A3">
        <w:t>e</w:t>
      </w:r>
      <w:r w:rsidRPr="006B69A3">
        <w:t xml:space="preserve">s </w:t>
      </w:r>
      <w:r w:rsidR="008C7B3C" w:rsidRPr="006B69A3">
        <w:t>en edad</w:t>
      </w:r>
      <w:r w:rsidRPr="006B69A3">
        <w:t xml:space="preserve"> </w:t>
      </w:r>
      <w:r w:rsidR="008C7B3C" w:rsidRPr="006B69A3">
        <w:t>e</w:t>
      </w:r>
      <w:r w:rsidRPr="006B69A3">
        <w:t>scol</w:t>
      </w:r>
      <w:r w:rsidR="008C7B3C" w:rsidRPr="006B69A3">
        <w:t>ar</w:t>
      </w:r>
      <w:r w:rsidRPr="006B69A3">
        <w:t xml:space="preserve">. </w:t>
      </w:r>
      <w:r w:rsidR="008C7B3C" w:rsidRPr="006B69A3">
        <w:t xml:space="preserve">El </w:t>
      </w:r>
      <w:r w:rsidRPr="006B69A3">
        <w:t>P</w:t>
      </w:r>
      <w:r w:rsidR="008C7B3C" w:rsidRPr="006B69A3">
        <w:t>rograma</w:t>
      </w:r>
      <w:r w:rsidRPr="006B69A3">
        <w:t xml:space="preserve"> </w:t>
      </w:r>
      <w:r w:rsidR="008C7B3C" w:rsidRPr="006B69A3">
        <w:t>e</w:t>
      </w:r>
      <w:r w:rsidRPr="006B69A3">
        <w:t xml:space="preserve">s </w:t>
      </w:r>
      <w:r w:rsidR="008C7B3C" w:rsidRPr="006B69A3">
        <w:t>una asignatura obligatoria en el plan de estudios escolar, de la que se</w:t>
      </w:r>
      <w:r w:rsidR="00856C0D" w:rsidRPr="006B69A3">
        <w:t xml:space="preserve"> imparten tres clases </w:t>
      </w:r>
      <w:r w:rsidR="008C7B3C" w:rsidRPr="006B69A3">
        <w:t>por semana a todos los niños, desde 1º de</w:t>
      </w:r>
      <w:r w:rsidRPr="006B69A3">
        <w:t xml:space="preserve"> primar</w:t>
      </w:r>
      <w:r w:rsidR="008C7B3C" w:rsidRPr="006B69A3">
        <w:t>ia a 5º de</w:t>
      </w:r>
      <w:r w:rsidRPr="006B69A3">
        <w:t xml:space="preserve"> sec</w:t>
      </w:r>
      <w:r w:rsidR="008C7B3C" w:rsidRPr="006B69A3">
        <w:t>u</w:t>
      </w:r>
      <w:r w:rsidRPr="006B69A3">
        <w:t>ndar</w:t>
      </w:r>
      <w:r w:rsidR="008C7B3C" w:rsidRPr="006B69A3">
        <w:t>ia.</w:t>
      </w:r>
      <w:r w:rsidRPr="006B69A3">
        <w:t xml:space="preserve"> </w:t>
      </w:r>
      <w:r w:rsidR="008C7B3C" w:rsidRPr="006B69A3">
        <w:t>Las c</w:t>
      </w:r>
      <w:r w:rsidRPr="006B69A3">
        <w:t xml:space="preserve">lases </w:t>
      </w:r>
      <w:r w:rsidR="008C7B3C" w:rsidRPr="006B69A3">
        <w:t>son</w:t>
      </w:r>
      <w:r w:rsidRPr="006B69A3">
        <w:t xml:space="preserve"> mix</w:t>
      </w:r>
      <w:r w:rsidR="008C7B3C" w:rsidRPr="006B69A3">
        <w:t xml:space="preserve">tas y tanto las niñas como los niños </w:t>
      </w:r>
      <w:r w:rsidR="00411FD1" w:rsidRPr="006B69A3">
        <w:t>gozan de</w:t>
      </w:r>
      <w:r w:rsidR="008C7B3C" w:rsidRPr="006B69A3">
        <w:t xml:space="preserve"> igualdad de condiciones de acceso a todos los aspectos del</w:t>
      </w:r>
      <w:r w:rsidRPr="006B69A3">
        <w:t xml:space="preserve"> program</w:t>
      </w:r>
      <w:r w:rsidR="008C7B3C" w:rsidRPr="006B69A3">
        <w:t>a</w:t>
      </w:r>
      <w:r w:rsidRPr="006B69A3">
        <w:t>.</w:t>
      </w:r>
    </w:p>
    <w:p w:rsidR="008D243A" w:rsidRPr="006B69A3" w:rsidRDefault="008D243A" w:rsidP="008D243A">
      <w:pPr>
        <w:pStyle w:val="SingleTxtG"/>
      </w:pPr>
      <w:r w:rsidRPr="006B69A3">
        <w:t>247.</w:t>
      </w:r>
      <w:r w:rsidRPr="006B69A3">
        <w:tab/>
      </w:r>
      <w:r w:rsidR="008C7B3C" w:rsidRPr="006B69A3">
        <w:t>El nuevo</w:t>
      </w:r>
      <w:r w:rsidRPr="006B69A3">
        <w:t xml:space="preserve"> </w:t>
      </w:r>
      <w:r w:rsidR="008C7B3C" w:rsidRPr="006B69A3">
        <w:t>P</w:t>
      </w:r>
      <w:r w:rsidRPr="006B69A3">
        <w:t>rogram</w:t>
      </w:r>
      <w:r w:rsidR="008C7B3C" w:rsidRPr="006B69A3">
        <w:t>a</w:t>
      </w:r>
      <w:r w:rsidRPr="006B69A3">
        <w:t xml:space="preserve">, </w:t>
      </w:r>
      <w:r w:rsidR="008C7B3C" w:rsidRPr="006B69A3">
        <w:t xml:space="preserve">que sustituyó al Programa de Educación para </w:t>
      </w:r>
      <w:smartTag w:uri="urn:schemas-microsoft-com:office:smarttags" w:element="PersonName">
        <w:smartTagPr>
          <w:attr w:name="ProductID" w:val="la Vida Familiar"/>
        </w:smartTagPr>
        <w:smartTag w:uri="urn:schemas-microsoft-com:office:smarttags" w:element="PersonName">
          <w:smartTagPr>
            <w:attr w:name="ProductID" w:val="la Vida"/>
          </w:smartTagPr>
          <w:r w:rsidR="008C7B3C" w:rsidRPr="006B69A3">
            <w:t>la</w:t>
          </w:r>
          <w:r w:rsidRPr="006B69A3">
            <w:t xml:space="preserve"> </w:t>
          </w:r>
          <w:r w:rsidR="008C7B3C" w:rsidRPr="006B69A3">
            <w:t>Vida</w:t>
          </w:r>
        </w:smartTag>
        <w:r w:rsidRPr="006B69A3">
          <w:t xml:space="preserve"> Famil</w:t>
        </w:r>
        <w:r w:rsidR="008C7B3C" w:rsidRPr="006B69A3">
          <w:t>iar</w:t>
        </w:r>
      </w:smartTag>
      <w:r w:rsidR="008C7B3C" w:rsidRPr="006B69A3">
        <w:t>,</w:t>
      </w:r>
      <w:r w:rsidR="00054B43" w:rsidRPr="006B69A3">
        <w:t xml:space="preserve"> </w:t>
      </w:r>
      <w:r w:rsidR="008C7B3C" w:rsidRPr="006B69A3">
        <w:t>aplicado en los centros de enseñanza</w:t>
      </w:r>
      <w:r w:rsidRPr="006B69A3">
        <w:t xml:space="preserve"> primar</w:t>
      </w:r>
      <w:r w:rsidR="008C7B3C" w:rsidRPr="006B69A3">
        <w:t xml:space="preserve">ia </w:t>
      </w:r>
      <w:r w:rsidRPr="006B69A3">
        <w:t>y sec</w:t>
      </w:r>
      <w:r w:rsidR="008C7B3C" w:rsidRPr="006B69A3">
        <w:t>u</w:t>
      </w:r>
      <w:r w:rsidRPr="006B69A3">
        <w:t>ndar</w:t>
      </w:r>
      <w:r w:rsidR="008C7B3C" w:rsidRPr="006B69A3">
        <w:t>ia desde</w:t>
      </w:r>
      <w:r w:rsidRPr="006B69A3">
        <w:t xml:space="preserve"> 1979 </w:t>
      </w:r>
      <w:r w:rsidR="008C7B3C" w:rsidRPr="006B69A3">
        <w:t>y</w:t>
      </w:r>
      <w:r w:rsidRPr="006B69A3">
        <w:t xml:space="preserve"> 1981 respectiv</w:t>
      </w:r>
      <w:r w:rsidR="008C7B3C" w:rsidRPr="006B69A3">
        <w:t>amente</w:t>
      </w:r>
      <w:r w:rsidRPr="006B69A3">
        <w:t xml:space="preserve">, </w:t>
      </w:r>
      <w:r w:rsidR="00900212" w:rsidRPr="006B69A3">
        <w:t xml:space="preserve">fue revisado y ampliado </w:t>
      </w:r>
      <w:r w:rsidRPr="006B69A3">
        <w:t>p</w:t>
      </w:r>
      <w:r w:rsidR="00900212" w:rsidRPr="006B69A3">
        <w:t>or</w:t>
      </w:r>
      <w:r w:rsidRPr="006B69A3">
        <w:t xml:space="preserve"> </w:t>
      </w:r>
      <w:smartTag w:uri="urn:schemas-microsoft-com:office:smarttags" w:element="PersonName">
        <w:smartTagPr>
          <w:attr w:name="ProductID" w:val="ֻ⇠ּƈ㱠ヱ䇨㮰ヱ鷘ポ汐#羈闘#굈Ɛ㱠ヱߘ㮰ヱ鷘ポ罈઀闘#굈Ƙ85 ȃƜ초1ƞᲨ\&amp;Š耬知췯覫䀀⡐耨寐聄聠聰М郸#&#10;ീԀᏨ 脄as☸啘똝빬&amp;ņ&#10;;la Declaraci￳n庾Ō⠨芈#ሀŏ:urn:schemas-microsoft-com:office:smarttags#metricconverter&amp;ş逈ɛF➸܃✈܃䯰׏￨܁▨׍晐׏摰׏難׌咠׏쪀嗐׏台׏忀׏䷨׏嶐׏엘ɛ҈׍׌❘܄⛠܃ⱀ܄∘۵揸܃⳸܄夈׍ੀ׍䚈܃␐܃ರ׌㐰׍僨܃䴈׌䷈׍￘׊⇠۵쪨۴㿘܀㗀׍Ῐə۶⎠܃Р܂ۼ帘܃⒀܃♈܃⒨܃▰܃丸ɡ⻸׍갈۶♘׍◘܃还۽⫠܄优׍翘۴⤰׍┘܃䴈׍╀܃⼘׍⹘׍컨۶♰܃✠܃׌在׍ﲠ܂鿸܃&amp;ą㱠ヱ㮰ヱ鷘ポ戀$荰闘#ʸɓč㱠ヱ㮰ヱ鷘ポ茰莰闘#蹘ĕ㱠ヱ㮰ヱ鷘ポ荰菰闘#ʸɓĝ㱠ヱ㮰ヱ鷘ポ莰萰闘#蹘ǥ㱠ヱ葰㮰ヱ鷘ポ菰蒠闘#결ǭ蒀Ÿǯ皐谸#ǳ㱠ヱ蓠㮰ヱ鷘ポ萰蔐闘#결ǻ蓰Ÿǽ皐衘#ǁ㱠ヱ㮰ヱ鷘ポ蒠蕐闘#ʸɓǉ㱠ヱ㮰ヱ鷘ポ蔐薐闘#蹘Ǒ㱠ヱ藐㮰ヱ鷘ポ蕐蘀闘#결Ǚ藠ŸǛ皐襸#ǟ㱠ヱ㮰ヱ鷘ポ薐虀闘#ʸɓƧ㱠ヱ㮰ヱ鷘ポ蘀蚀闘#蹘Ư㱠ヱ㮰ヱ鷘ポ虀蛀闘#ʸɓƷ㱠ヱ㮰ヱ鷘ポ蚀蜀闘#蹘ƿ㱠ヱ㮰ヱ鷘ポ蛀蝀闘#ʸɓƇ㱠ヱ㮰ヱ鷘ポ蜀螀闘#蹘Ə㱠ヱ㮰ヱ鷘ポ蝀蟀闘#ʸɓƗ㱠ヱ㮰ヱ鷘ポ螀蠀闘#蹘Ɵ㱠ヱ㮰ヱ鷘ポ蟀血闘#ʸɓŧ㱠ヱ㮰ヱ鷘ポ蠀袀闘#蹘ů㱠ヱ㮰ヱ鷘ポ血裀闘#ʸɓŷ㱠ヱ㮰ヱ鷘ポ袀褀闘#蹘ſ㱠ヱ㮰ヱ鷘ポ裀襀闘#ʸɓŇ㱠ヱ㮰ヱ鷘ポ褀覀闘#蹘ŏ㱠ヱ觀㮰ヱ鷘ポ襀觰闘#굈ŗ觐ΰř皐ힸŝ㱠ヱ訰㮰ヱ鷘ポ覀詠闘#굈ĥ詀̀ħ皐࢈ī㱠ヱ㮰ヱ鷘ポ觰誠闘#ʸɓĳ㱠ヱ㮰ヱ鷘ポ詠諠闘#律$Ļ㱠ヱ㮰ヱ鷘ポ誠謠闘#ʸɓă㱠ヱ㮰ヱ鷘ポ諠譠闘#加ċ㱠ヱ㮰ヱ鷘ポ謠讠闘#加ē㱠ヱ㮰ヱ鷘ポ譠ᗈ闘#쿸ěᘈƐ/Ğ 糀#俠⃐㫪ၩ〫鴰䌯尺尀㄀尀ၾ䐀䍏䵕繅1䐀̀Ѐ蚾ꄲ耾ᑳ䐀漀挀甀洀攀渀琀猀 愀渀搀 匀攀琀琀椀渀最猀᠀䘀㄀䐀放ၹ䴀剁䅉繌1⸀̀Ѐ岾耾ᑳ䴀愀爀椀愀 䰀甀椀猀愀᠀渀㄀销ᆼ䴀卉佄繃1㐀̀Ѐ岾耾ᑳ䴀椀猀 搀漀挀甀洀攀渀琀漀猀᠀∀Ԁ؀䶾愀爀椀愀 䰀甀椀猀愀᠀　㄀ၴ伀啎Ḁ̀Ѐ庾쨳ᑴ伀一唀ሀ(/Ǎ胠#J➸܃✈܃䯰׏￨܁▨׍晐׏摰׏難׌咠׏쪀嗐׏台׏忀׏䷨׏嶐׏嵠׍엘ɛ҈׍׌❘܄⛠܃ⱀ܄∘۵揸܃⳸܄夈׍ੀ׍䚈܃岰׍␐܃ರ׌㐰׍僨܃䴈׌䷈׍￘׊⇠۵쪨۴㿘܀㗀׍Ῐəഠׇ۶⎠܃Р܂ۼ帘܃㉈܄⒀܃♈܃⒨܃▰܃丸ɡ⻸׍갈۶♘׍◘܃还۽⫠܄优׍翘۴⤰׍┘܃䴈׍╀܃⼘׍⹘׍컨۶♰܃✠܃׌在׍ﲠ܂鿸܃(Ƶ꠬ɥ舨#왰$ƺ独a6Ƽf釀܀记܁鄐܀攠׏䱘׍䥈׍岰׍웠ׄ쟨ׄ忀׏䷨׏襘܁᳐׍⃨׍쟈ׄ↘׍嵠׍앰ׄ台׏㥈׍㇐׍㢘׍㧸׍㹠׍䌸׍と׍䮨׍엘ɛࣰ׍夈׍憐܁部܀晸܁۶丰܁朰܁㗀׍갈۶⤰׍ダ܁枰׏釘܀찈׌濘۴㬠܁ை׍还۽ੀ׍۸۸䴈׌♘׍优׍Ῐə在׍۸趨܀戈۾ഠׇ׌䡐܁沀܁訨܀迠܀姈׍盰܁踘܀䴈׍҈׍輠܀컨۶█׍丸ɡ㱘׍轈܀㐰׍攘܁愈׌蟸܁䷈׍쓰ׄ׌翘۴躈܀ۼ躰܀疨܁笰܃⹘׍秨܃⼘׍⇠۵選܀鄨܀㿘܀䯰׏䯀ɡ쫠۴￘׊׏遐܀鈀܀96Ų&#10;俠⃐㫪ၩ〫鴰䌯尺尀㄀尀ၾ䐀䍏䵕繅1䐀̀Ѐ蚾ꄲ耾ᑳ䐀漀挀甀洀攀渀琀猀 愀渀搀 匀攀琀琀椀渀最猀᠀䘀㄀䐀放ၹ䴀剁䅉繌1⸀̀Ѐ岾耾ᑳ䴀愀爀椀愀 䰀甀椀猀愀᠀渀㄀销ᆼ䴀卉佄繃1㐀̀Ѐ岾耾ᑳ䴀椀猀 搀漀挀甀洀攀渀琀漀猀᠀∀Ԁ؀䶾愀爀椀愀 䰀甀椀猀愀᠀　㄀ጾၨ伀啎Ḁ̀Ѐ庾쨳팾ᑴ伀一唀ሀ㈀|똀堼€挀灣㉲㔶⸵潤c　̀Ѐ蒾ℼ톀ᒪ挀挀瀀爀㈀㘀㔀㔀⸀搀漀挀ᰀ9ī練礪4Ⱖ攉⑽攉츼攞بɓ쭠__SRP_Ķ⢰ɜꃸɝɛ賸喸V\MICROS~\SMARTTaą$VerbCaptionFromID2Č借俠⃐㫪ၩ〫鴰đ:urn:schemas-microsoft-com:office:smarttags#metricconverterǡ鐠Ÿǣ皐貘#ǧ㱠ヱ钀㮰ヱ鷘ポ螘#钰闘#굈ǯ钐ԘǱ皐詠ǵ㱠ヱ铰㮰ヱ鷘ポ鑀锠闘#굈ǽ销Ҩǿ皐᷐ɕǃ㱠ヱ镠㮰ヱ鷘ポ钰閐闘#굈ǋ镰иǍ皐侐!Ǒ㱠ヱ闐㮰ヱ鷘ポ锠阀闘#굈Ǚ闠ψǛ皐侐!ǟ㱠ヱ陀㮰ヱ鷘ポ閐陰闘#굈Ƨ限͘Ʃ皐詠ƭ㱠ヱ隰㮰ヱ鷘ポ阀雠闘#굈Ƶ雀˨Ʒ皐獠ƻ㱠ヱ霠㮰ヱ鷘ポ陰靐闘#굈ƃ霰ɸƅ皐詠Ɖ㱠ヱ鞐㮰ヱ鷘ポ雠韀闘#굈Ƒ鞠ȈƓ皐ᯠɕƗ㱠ヱ頀㮰ヱ鷘ポ靐亀闘#굈Ɵ习Ƙš什ƈ7ţ尺尀㄀尀ၾ䐀䍏䵕繅1䐀̀Ѐ蚾ꄲ耾ᑳ䐀漀挀甀洀攀渀琀猀 愀渀搀 匀攀琀琀椀渀最猀᠀䘀㄀䐀放ၹ䴀剁䅉繌1⸀̀Ѐ岾耾ᑳ䴀愀爀椀愀 䰀甀椀猀愀᠀渀㄀销ᆼ䴀卉佄繃1㐀̀Ѐ岾耾ᑳ䴀椀猀 搀漀挀甀洀攀渀琀漀猀᠀∀Ԁ؀䶾愀爀椀愀 䰀甀椀猀愀᠀　㄀ၴ伀啎Ḁ̀Ѐ庾쨳ᑴ伀一唀ሀ刀㈀᜾䴾⁧䄀䕓䍙繈⸱佄C㘀̀Ѐ캾ᑴ䄀匀攀礀挀栀攀氀氀攀猀⸀䐀伀䌀ᰀ鈀܀:7Ś&#10;㍜绬佄啃䕍ㅾD뻯㊆檡㻜玀Documents and SettingsF1㹄祥䅍䥒䱁ㅾ.뻯㍜绬㻜玀Maria Luisaf1㢔蚳䅄佔䑓ㅾN뻯㍜续㻜玀8Datos de programa獀敨汬㈳搮汬⴬ㄲ㘷5B1㞏扼䥍剃协ㅾ*뻯㍜续㻜玀Microsoft:1㹥딮晏楦散$뻯㍞騯㻜瓓Office@1㻜礶敒楣湥整(뻯㍞驌㻜礶Reciente܀:Ĕ糰知췯覫&#10;1727泈#ነ鱈ነ鱰ǲ㱠ヱ爨#㮰ヱ鷘ポ熸#鳘闘#굈Ǻ㱠ヱ鴘㮰ヱ鷘ポ鲘鵈闘#굈ǂ鴨͘Ǆ皐詠ǈ㱠ヱ鶈㮰ヱ鷘ポ鳘鶸闘#굈ǐ鶘˨ǒ皐ᯠɕǖ㱠ヱ鷸㮰ヱ鷘ポ鵈鸨闘#굈Ǟ鸈ɸƠ皐ᯠɕƤ㱠ヱ鹨㮰ヱ鷘ポ鶸麘闘#굈Ƭ鹸ȈƮ皐샸Ʋ㱠ヱ默㮰ヱ鷘ポ鸨麰#闘#굈ƺ麐#ƘƼ黰#ƈƾ↔睋ⅰ睋츸#黸⺴ﾰ粑Ǡ粒먺⳸ׁ#ᲸׁᲸׁ⅘睋黸⅄睋黸3:ℴ睋ℤ睋뼼睋뼬睋龜ӜŌ㭑폛凍큧䍘莆Ꙛ蟜ৠƛ皐謠# Š䉰ヱ鼤ポ䉀ヱブꁐ ũꀬꃰ㽸Ů齐ポɮꄔꂠ ų䉰ヱ鼤ポ䉀ヱブꃨ żꃄꆠꁘŁvanń齐ポɲ ꇄꅐ ŉ䉰ヱ鼤ポ䉀ヱブꆘ ŒꅴꉠꃰŗsurgiendoŜ齐ポɼꊄꈐ ġ䉰ヱ鼤ポ䉀ヱブꉘ ĪꈴꌐꆠįlasĲ齐ポʀꌴꋀ ķ䉰ヱ鼤ポ䉀ヱブꌈ ĀꋤꏐꉠąnecesidadesĊ齐ポʋꏴꎀ ď䉰ヱ鼤ポ䉀ヱブꏈ Ęꎤꒀꌐĝ.Ǡ齐ポʍ꒤ꐰ ǥ䉰ヱ鼤ポ䉀ヱブꑸ ǮꑔꜘꏐǳSe=Ƕrs燐ࢰ蟘#衘#衸#袘#袸#裘#裸#褘#褸#襘#襸#푠覘#່覸#觘#誀#誠#諀#諠#謀#讀#讠#谘#谸#豘#豸#䂈渐#翈墐垰圐譐#貘#剸梐໸牘ﮨ$釈#䢐選#ﭨ$鋀#頠绀세祖$謠#Ԡ鄠#趨繈艘#脸侐!࢈ߨװﯨ$俠!谀数׆邘纘ᯠɕ셸섘㻈詠ﲘﵘ᷐ɕ믐#샸㿈䴐撰࣠诀#瘐쳈觘計譸讨ᙰᰈɕ쥀ힸ酸#㼘轨ֿ쥰砰ཨب獠鉈#྘술匘철瓈ᗐᘀ皐ဈ$ဈ$׋=Ƴ齐ポʐꜼꛈ Ƹ䉰ヱ鼤ポ䉀ヱブ꜐ ƁꛬꟈꒀƆhanƉ齐ポʔ꟬ꝸ Ǝ䉰ヱ鼤ポ䉀ヱブꟀ ƗꞜꢈꜘƜincorporadoš齐ポʠꢬ꠸ Ŧ䉰ヱ鼤ポ䉀ヱブꢀ ůꡜꤸꟈŴaŷ齐ポʢ꥜꣨ ż䉰ヱ鼤ポ䉀ヱブꤰ ŅꤌꧨꢈŊlosō齐ポʦ ꨌꦘ Œ䉰ヱ鼤ポ䉀ヱブꧠ śꦼꪨꤸĠprogramasĥ齐ポʰ꫌꩘ Ī䉰ヱ鼤ポ䉀ヱブꪠ ĳꩼꭘꧨĸdeĻ齐ポʳꭼ꬈ Ā䉰ヱ鼤ポ䉀ヱブꭐ ĉꬬ갘ꪨĎcapacitaciónē齐ポˀ갼ꯈ Ę䉰ヱ鼤ポ䉀ヱブ감 ǡ꯬곈ꭘǦdeǩ齐ポ˃곬걸 Ǯ䉰ヱ鼤ポ䉀ヱブ곀 Ƿ겜굸갘Ǽ&#10;todosǿ齐ポˉ궜괨 Ǆ䉰ヱ鼤ポ䉀ヱブ군 Ǎ굌긨곈ǒlosǕ齐ポˍ까귘 ǚ䉰ヱ鼤ポ䉀ヱブ긠 ƣ근껨굸ƨfuturosƭ齐ポ˕꼌꺘 Ʋ䉰ヱ鼤ポ䉀ヱブ껠 ƻ꺼꾨긨ƀmaestrosƅ齐ポ˞꿌꽘 Ɗ䉰ヱ鼤ポ䉀ヱブ꾠 Ɠ꽼끨껨ƘmódulosƝ齐ポ˦낌뀘 Ţ䉰ヱ鼤ポ䉀ヱブ끠 ū뀼넘꾨Ű&#10;sobreų齐ポˬ넼냈 Ÿ䉰ヱ鼤ポ䉀ヱブ널 Ł냬뇈끨ņelŉ齐ポ˯뇬노 Ŏ䉰ヱ鼤ポ䉀ヱブ뇀 ŗ놜늈넘Ŝgéneroġ齐ポ˶늬눸 Ħ䉰ヱ鼤ポ䉀ヱブ늀 į뉜댸뇈Ĵyķ齐ポ˸덜단 ļ䉰ヱ鼤ポ䉀ヱブ댰 ą댌돨늈Ċelč齐ポ˻됌뎘 Ē䉰ヱ鼤ポ䉀ヱブ돠 ě뎼뒨댸ǠProgramaǥ齐ポ̄듌둘 Ǫ䉰ヱ鼤ポ䉀ヱブ뒠 ǳ둼땘돨Ǹdeǻ齐ポ̇ 땼딈 ǀ䉰ヱ鼤ポ䉀ヱブ땐 ǉ딬똘뒨ǎEducaciónǓ齐ポ̑똼뗈 ǘ䉰ヱ鼤ポ䉀ヱブ또 ơ뗬뛘땘ƦPersonalƫ齐ポ̚뛼뚈 ư䉰ヱ鼤ポ䉀ヱブ뛐 ƹ뚬랈똘ƾyƁ齐ポ̜랬뜸 Ɔ䉰ヱ鼤ポ䉀ヱブ란 Ə띜롈뛘ƔSocialƙ齐ポ̢롬럸 ƞ䉰ヱ鼤ポ䉀ヱブ례 ŧ렜룸랈Ŭ.ů齐ポ̣뤜뢨 Ŵ䉰ヱ鼤ポ䉀ヱブ룰 Ž료꣰롈ł&#10;JŅ6. Esta actividad de atención primaria de salud está bien integrada en todas las escuelas de Seychelles y está gestionada a nivel de los distritos por médicos y ￼￼￼￼￼￼￼￼￼￼￼￼￼￼￼￼￼￼￼￼￼￼￼￼￼￼￼￼￼￼￼￼￼￼￼￼￼￼￼￼￼￼￼￼￼￼￼￼￼￼￼￼￼￼￼￼￼￼￼￼￼￼￼￼￼￼￼￼￼￼￼￼￼￼￼￼￼￼￼￼￼￼￼￼￼￼￼￼￼￼￼￼￼￼￼￼￼￼￼￼￼￼￼￼￼￼￼￼￼￼￼￼￼￼￼￼￼￼￼￼￼￼￼￼￼.&#10;&#10;Jďas.Ę̄ʹΌθτѴҨӐ՘׀ܜݠ߸¨° ŘŤƀƈƐƘƠƨǐǘǠǨǰǸȀȈȐˠՀ֠èॼজৄ৤਀઀඄ୈ྘ƓachaƖlosƙlaue1lnƞ률׆訨ɛVŠᄸ؊!&#10;䀀䀀䀀䀀Ð0＞ἠᴜ聱°°°°°°°°°°°°°°°°°°°°°°°°°°°°°°°°0@@`°p @@`@@@@``````````@@P p`pp``pp@P`Pp`p``p` ```@@@````P``@`` 0P ````@P@````PP@P°`° `@```ð`@°°`°°  @@P` ` P@ °P`0@````@`` P`@ `PPP```@`PP`°°°Ppppppp p````@@@@ppppp````````` P````    ```````````````@````PP@P°`° `@```ð`@°°`°°  @@P` ` P@ °Ē0@BVĶ毠眏炠眏灌眏ƈڤ꬀ɛબļЬસňЬੜPìЬࠬﺼЫࢬư＼Ы૔ȀŤЬ೔ཤͤЬ᰸¤ወЬ᳜è፬ЬЫ᷄ᑔЬᷔᑤЬЫЫЉAݪ $䯨ࠬЫ$軘ɛɛɛ䰐BǸ諐知췯覫C?ﻈ#屰︨#庐ꈀ懨Ш씸䘸ICE節XZ➠ǏParse Prefer Folder Browsing&#10;Ǘ윌&#10;ơ鷈繪ﻘcƤĀ销܃愦悼Ȫ웘줂줛2৘繭2舀繪Ā庘3ܮ#ܮTܮܮ#ܮ0ܮ욐욘욠\??\C:\Documents and Settings\Maria Luisa\Mis documentos\desktop.ini敄敬整湏潃祰昀oScro偬牥潳慮楬敺d硥lcŇ\la Rep￺blicaᇁ帊ō`la Salud. ParaŔ&#10;C:\Archivos de programa\Alwil Software\Avast5\ashShell.dllĤǐƐVħჳ㐊)&#10;䀀䀀䀀䀀Ð0＞ἠᠼ聱°°°°°°°°°°°°°°°°°°°°°°°°°°°°°°°°0@@`°p @@`@@@@``````````@@P p`pp``pp@P`Pp`p``p` ```@@@````P``@`` 0P ````@P@````PP@P°`° `@```ð`@°°`°°  @@P` ` P@ °P`0@````@`` P`@ `PPP```@`PP`°°°Ppppppp p````@@@@ppppp````````` P````    ```````````````&#10;Ɛ`` ￼ ✀翽＞‟ĒVVǽჯ䜊䀀䀀䀀䀀&#10;ʼ`` ￼ ✀퀀翽＞‟ĒVƓȸƕƙC:\WINDOWS\SYSTEMƟ㑸繫⾸繫⽰繫⽔繫⽄繫㒤繫⼴繫⼔繫㒐繫琔繮轘푨㐨繫㐘繫㍈繫㍼繫㎰繫㏤繫ū⃘睋ကఊ⾠ŲC:\ŵ뉀폘ꃨVźᄕ┊䀀䀀䀀䀀&#10;Ɛ`` ￼ ÿ✀퀀翽＞‟Ē VĐc:\windows\ServicePackFilesE ę炀킸Ğ䐘繪␀叐繪PŰ뀀㌴繫䘈繪␁刌繪￮XŰ뀀㌠繫ジ繫␆⻼繫hPࠀ㌈繫Ǫ燰繪濘繪표熠繪焤繪焐繪烰繪煘繪焴繪烔繪烀繪ꯈ繬ꮸ繬ꯘ繬픰ﾜ ǅŸǇ࠘\ǉŸǋŸǍC:\Documents and Settings\Maria Luisa\Escritorio;Ǜ션ׄ潄畣敭瑮⁳湡⁤敓瑴湩獧D뻯Documents and Settings&amp;H1慍楲⁡界獩a.뻯Maria LuisaZ1慄潴⁳敤瀠潲牧浡a:뻯Datos de programa B1楍牣獯景t*뻯Microsoft:1晏楦散$뻯Office@1敒楣湥整(뻯Reciente܀鈀܀;Ɩ]La Reserve. FieldƝ鉠屼鉠屨屨崈鉠׀׀׀緈l]XhūC:\WINDOWS\Driver CacheŲ皐詠Ŷ㱠ヱ煈㮰ヱ鷘ポ烸闘#굈ž皐計ł㱠ヱ㮰ヱ鷘ポ闘#굈ŊȘŌ皐瘐Ő㱠ヱ㮰ヱ鷘ポ罨#闘#굈ŘƨŚ皐艘#Ş輜Ŀ忀逸繪ģȆゾ粁䣈 Ā䉰ヱ鼤ポ䉀ヱブ眨썵瞨 ĉ㷠ċꁌĿĐ軀ĿᏈĕ῿.htmě酘#xxĝ㱠ヱ沐#㮰ヱ鷘ポ㸰闘#굈ǥ㱠ヱ㮰ヱ鷘ポ함闘#굈ǭƨǯ皐詠ǳ%la  FamiliaǸ쒈短忨徘Wǽrpcrt4.dll恐焈知碵知萨知秎知CWƔ獰知ncacn_npȀကǿကŸŸCŗ࿿ࠀ Directoryş shell32.dll摥ĥA&amp;brir contactoonī皐謠#į낐繬︰Ĳ쮈ķ皐謠#Ļ妃嘀乀侺ꀀỉ뫭Ā㍼,ąR➸܃✈܃↘׍█׍䯰׏웠ׄ￨܁▨׍晐׏摰׏難׌姈׍咠׏쪀嗐׏台׏忀׏䷨׏嶐׏嵠׍엘ɛ҈׍׌❘܄⛠܃ⱀ܄∘۵揸܃⳸܄夈׍۸ੀ׍䚈܃岰׍␐܃ರ׌㐰׍僨܃䴈׌䷈׍￘׊⇠۵쪨۴㿘܀㗀׍Ῐəഠׇ۶⎠܃Р܂ۼ帘܃㉈܄⒀܃♈܃앰ׄ㲸܄⒨܃▰܃丸ɡ⻸׍갈۶♘׍◘܃还۽⫠܄优׍翘۴⤰׍┘܃䴈׍╀܃㭰܄⼘׍⹘׍컨۶♰܃✠܃׌在׍ﲠ܂鿸܃,ǱƐම&quot;ǶŸ(@྘ர꟏Ȳ熐&#10;ꀀỉ读ā Pegelege&quot;ǘŸ̂0࠰$ࡈ$MARIA-LUISA-ЁԀ푱执냣ฎﺙꩂ庐庤Maria Luisa䫺ȁ?Maria LuisaŚ磰睝忀ş&#10;3la Conferencia Mundialħ⃘睋ఊĮ⩰  Ĳﲘ  Ķﴠ  ĺ忨VĿယ㼊&#10;䀀䀀䀀䀀Ð0＞ἠᴜ聱°°°°°°°°°°°°°°°°°°°°°°°°°°°°°°°°0@@`°p @@`@@@@``````````@@P p`pp``pp@P`Pp`p``p` ```@@@````P``@`` 0P ````@P@````PP@P°`° `@```ð`@°°`°°  @@P` ` P@ °P`0@````@`` P`@ `PPP```@`PP`°°°Ppppppp p````@@@@ppppp````````` P````    ```````````````&#10;ʼ`` ™€ ℀ﴀ뾂瀀＠₀ĒVǕncalrpcǘ&#10;ntsvcsKǛ０#忠bcơ糰知췯覫&#10;š›œ쬈쬈ÚÛƿ&#10;$⠱&#10;Bƅ耀卐卐6痱輐#⤻痱ᣛ痱᪷痱ᙰ痱ᑝ痱℔痱↎痱ᐐ痱⊿痱┴痱耀‘‘熻嬘Ïᰜ㑸熻⸊熻㖾熻㣟熻᫄熻䀅熻㘱熻♺熻⏜熻ⓡ熻↤熻統熻璪熻画熻璹熻翟熻渏熻萲熻衤熻䆘熻耀⁘⁘.痲尠᠜䦥痲䋳痲⎹痲䃩痲㼇痲ᵙ痲ṻ痲Ḳ痲ᛀ痲㗣痲乲痲䯴痲䧅痲HBŇ&#10;俠⃐㫪ၩ〫鴰䌯尺樀㄀က䐀捯浵湥獴愠摮匠瑥楴杮s䐀̀Ѐ¾᐀䐀漀挀甀洀攀渀琀猀 愀渀搀 匀攀琀琀椀渀最猀☀䠀㄀က䴀牡慩䰠極慳⸀̀Ѐ¾᐀䴀愀爀椀愀 䰀甀椀猀愀ᨀ娀㄀က䐀瑡獯搠⁥牰杯慲慭㨀̀Ѐ¾᐀䐀愀琀漀猀 搀攀 瀀爀漀最爀愀洀愀 䈀㄀က䴀捩潲潳瑦⨀̀Ѐ¾᐀䴀椀挀爀漀猀漀昀琀᠀㨀㄀က伀晦捩e␀̀Ѐ¾᐀伀昀昀椀挀攀ᘀ䀀㄀က刀捥敩瑮e⠀̀Ѐ¾᐀刀攀挀椀攀渀琀攀᠀㰀㈀伀啎䰮䭎☀̀Ѐ¾᐀伀一唀⸀䰀一䬀ᘀḀHď\\?\STORAGE#Volume#1&amp;30a96598&amp;0&amp;Signature6BD10901Offset7E00LengthDF8F88200#{53f5630d-b6bf-11d0-94f2-00a0c91efb8b}bǭ⃘睋ကఊ⿐&#10;Ǵࠌ0&#10;Ǿ&quot;pecíficamentekasŔĈŨČԁԀ푱执냣ฎﺙꩂϮţĈ㐠貨Ʌ⵸Ʌ4ŦĈ㱠ヱ㫰㮰ヱ鷘ポ踘Ʌ휨ꂀɅ좨žĔ噐Lǝ勈繪㔈繫ิ耀C:\මLLũ勈繪㔈繫Ȍ耀D:\ƐKLĵཀ攁׀屼*\CC:\Documents and Settings\Maria Luisa\Mis documentos\ONU\ASeychelles.DOC༨攁꿸ɞ׈ו&#10;Kǀ볰$\WINDOWS\system32\browseui.dll&#10;ǊKla Infancia. EsǐﳈﳈǒѐɓƐǕ糰知췯覫&#10;ീԀ歀#ነ﹐ነﹸƳ皐譐#ZƷ&#10;ʺ\\?\STORAGE#Volume#1&amp;30a96598&amp;0&amp;Signature6BD10901Offset7E00LengthDF8F88200#{53f5630d-b6bf-11d0-94f2-00a0c91efb8b}\\?\Volume{f8cb0d0a-47c9-11da-9490-806d6172696f}\NTFSခÿÿ㝤傝　&#10;ZőǸǿ悀ɨÿꁶ띮　Ȍ&#10;Ş\\?\Volume{f8cb0d0b-47c9-11da-9490-806d6172696f}\ĬUDF%Į뾀翽몈몈몈&#10;쬸$%ē&#10;↸׍俠⃐㫪ၩ〫鴰䌯尺尀㄀尀ၾ䐀䍏䵕繅1䐀̀Ѐ蚾ꄲ耾ᑳ䐀漀挀甀洀攀渀琀猀 愀渀搀 匀攀琀琀椀渀最猀᠀gǦΠ ➸܃✈܃￨܁▨׍難׌엘ɛ҈׍∘۵ੀ׍䚈܃␐܃ರ׌䴈׌䷈׍￘׊⇠۵쪨۴㿘܀Р܂⒀܃⒨܃▰܃⻸׍◘܃优׍翘۴┘܃䴈׍╀܃׌ﲠ܂鿸܃ǹ&#10;-+ncalrpc:[OLE7180E059813144328CAD7702F5C3]CB71D119A12000A9CE1A22AǌdÈĬƐǴɘʼ̠΄ϨьҰԔոלـڤ܈ݬߐ࠴࢘ࣼॠৄਨઌ૰୔ஸజಀ೤ൈඬǟParse Prefer Folder BrowsingƧ㱠ヱ૰$㮰ヱ鷘ポ઀$ڀ闘#굈Ư㱠ヱۀ㮰ヱ鷘ポـ賈#闘#굈Ʒېǘƹ皐Ԡƽ܀ƨƿ皐詠ƃ&#10;؀8༰ݔ尀㄀ݨၾ䐀䍏䵕繅1䐀̀ݼ蚾ꄲ耾ᑳ䐀漀ސ洀攀渀琀猀 愀渀ޤ匀攀琀琀椀渀最猀޸䘀㄀䐀放ၹ䴀ߌ繌1⸀̀Ѐ岾ߠᑳ䴀愀爀椀愀 椀猀愀᠀Ɵ&#10;얀8큠࠴\WindowsࡈurrentVe࡜ion\Shelࡰompatibiࢄty\Objec࢘\{208D2Cࢬ-3AEA-10ࣀ-A2D7-082B30309D}ŻRla Organizaci￳nŁ皐俠!&#10;ņܬ&quot;&#10;Ő尺x྘ৠ퉴趘ຨ쳠髈ܸ䁚壎㽫꾽弼镼쩴Èɡ৅ཾ块㧽䁮꨾佬钫䙄ᐋ윕ﻕ叺졅뭅슃⃸䑏江⣜忹ꈪ➧茵惃Ì钟꛳娨骓衩踘껠ᤥᄝɿ儊륆袷㭑폛凍큧샖ﵺ葬肅饼螦췠슺聍꼔藶궨藶ﾀÕ톅知ｈÕ$&quot;Ĳ借俠⃐㫪ၩ〫鴰䌯尺尀㄀尀ၾ䐀䍏䵕繅1䐀̀Ѐ蚾ꄲ耾ᑳ䐀漀挀甀洀攀渀琀猀 愀渀搀 匀攀琀琀椀渀最猀᠀䘀㄀䐀放ၹ䴀剁䅉繌1⸀̀Ѐ岾耾ᑳ䴀愀爀椀愀 䰀甀椀猀愀᠀䐀㄀䐀쬽ႝ䔀䍓䥒織1Ⰰ̀Ѐ岾耾ᑳ䔀猀挀爀椀琀漀爀椀漀᠀$$Ė借俠⃐㫪ၩ〫鴰䌯尺尀㄀尀ၾ䐀䍏䵕繅1䐀̀Ѐ蚾ꄲ耾ᑳ䐀漀挀甀洀攀渀琀猀 愀渀搀 匀攀琀琀椀渀最猀᠀䈀㄀蘀ꔲၣ䄀䱌单繅1⨀̀Ѐ蚾ꄲ耾ᑳ䄀氀氀 唀猀攀爀猀᠀䐀㄀谀爾ႜ䔀䍓䥒織1Ⰰ̀Ѐ蚾댲耾ᑳ䔀猀挀爀椀琀漀爀椀漀᠀᠀$Ǻᆐ癭䉸ᖰǿᔌȗᱠᏈǄC:\Documents and Settings\Maria Luisa\Mis documentosmaǓCity4&#10;ǖภခຐຠÿÿ㝤傝　ิ&#10;ƣ\\?\Volume{f8cb0d0a-47c9-11da-9490-806d6172696f}\Ʊ˰ƳNTFSƶᄰ\Ƹ2 fƻչ绩ƾ(la Asamblea Generalƅ⃘睋ကఊ⣠ƌc&#10;la Secretar￭aƒgla Universidadƙ䭰ưƛ꒸&#10;(Ɲ 俠⃐㫪ၩ〫鴰䌯尺尀㄀尀ၾ䐀䍏䵕繅1䐀̀Ѐ蚾ꄲ耾ᑳ䐀漀挀甀洀攀渀琀猀 愀渀搀 匀攀琀琀椀渀最猀᠀䘀㄀䐀放ၹ䴀剁䅉繌1⸀̀Ѐ岾耾ᑳ䴀愀爀椀愀 䰀甀椀猀愀᠀昀㄀鐀댸ᎆ䐀呁协繄1一̀Ѐ岾耾ᑳ㠀䐀愀琀漀猀 搀攀 瀀爀漀最爀愀洀愀䀀桳汥㍬⸲汤ⱬ㈭㜱㔶᠀'(ŅG&#10;溌#ׄ痼橜׏爬㴔ʜɓ巤'Ĭ悐擥ᕰᚈ&amp;ı耬知췯覫䀀綈ኰ┠ɕ#쇐ዌየዸФ毘#&#10;ീԀﳐ#/ᎌ,4䚆킀嵏鑜&amp;ė酰ȋഈ+Ĝ笐知췯覫က~0hkf(7)dqFgkW_BꝠ岤ᇏᆆꀀ吤FgkW耈⥨f(q.QrWe7gYP_wf(mhQrИ郐#We_wÈmhq.ᔌWORDWizAndTempF+Ǉ惀擥Ꮨᕰǌ您擥ᕈተ꾡ܮǑ瀴睝 ➐܃ ⟐܃ 裂܁ ﰰ܁ ܁ ܁@ᕠ@ǈ䊐ɜ쮐ɛ 킨ɛp綘ׄ`䍘 㻨ׂĀ䲀ׁ듨$ɀ⮰ɜːⷸɜː푐$ɰ璨#ɀ컈$ɰ成ЉƯ恸擥ተ쫨！！！！xƴ&#10;2. El Programa de Salud Escolar es uno de los múltiples programas ofrecidos por el Departamento de Salud a nivel de los distritos ￼￼￼￼￼￼￼￼￼￼￼￼￼￼￼￼￼￼￼￼￼￼￼￼￼￼￼￼￼￼￼￼￼￼￼￼￼￼￼￼￼￼￼￼￼￼￼￼￼￼￼￼￼￼￼￼￼￼￼￼￼￼￼￼￼￼￼￼￼￼￼￼￼￼￼￼￼￼￼￼￼￼￼￼￼￼￼￼￼￼￼￼￼￼￼￼￼￼￼￼￼￼￼￼￼￼￼￼￼￼￼￼￼￼￼￼￼￼￼￼￼￼￼￼￼￼￼a offers at the district level through schools. The school health programme is intended to provide comprehensive, preventive and promotive health services to school going children between the ages of 5 and 17 years.&#10;&gt;xĬ᪌᫨ᬆ᭶ᯠMicrosoft Office Document Image Writer DriverWindows NT x86C:\WINDOWS\System32\spool\DRIVERS\W32X86\3\mdigraph.dllC:\WINDOWS\System32\spool\DRIVERS\W32X86\3\mdiui.dllC:\WINDOWS\System32\spool\DRIVERS\W32X86\3\mdiui.dll&gt;Ǫᕜȗᲈഈǯᕴȗ⤘ᱠǴ皐謠#Ǹᰤȋ뻯ǽࠌŅ撐⛐ǂ㛸rd.Document.8ښＸ}Łΰ̐͢͠ʴʲʰĤʮʚʒʐT@耄´Ä ਀ā̀ऀကā̀āĀ਀ āĀȁԀ Ƞ଀ကȁԀ ȠȁԀ ȠāԀMicrosoft Office Document ImageЁЀÜ⼃ dÈÈLetter楷浤þÈRAWModiPrintMicrosoft Office Document Image Writer DriverMicrosoft Document Imaging Writer Port:Microsoft Office Document Image WriterΰS\System32\spo}Ǿ#####䵘ɗ䪨ɗ째#읈#쒘#ǉ╠瘘ǋ皐᷐ɕǏ㱠ヱ◀㮰ヱ鷘ポ‐ɕ◰闘#굈Ǘ◐ʀǙ皐謠#ǝ㱠ヱ☰㮰ヱ鷘ポ▀♠闘#굈ƥ♀ȐƧ皐選#ƫ㱠ヱ⚠㮰ヱ鷘ポ◰瘸闘#굈Ƴ瘘ƠƵ癸ƐሀƸTʹ᳸⟈&gt;ƽ⛴盹⛤盹⛔盹⚸盹⚔盹⚄盹♜盹☸盹☨盹☌盹◼盹◬盹◜盹▼盹▬盹ᰠ۵&gt;Żस݀ܠ&#10;Ł婬ȗ⥀ᲈʼɒņ嫬ȗ쫨⤘&quot;ŋD\྘࿴ꪐ︂쀟Ⱀꨱȁ漁蘷璈蘃죤듉짦듉짥듈죥듉짥듉짦뗊짦돉죦듈죦돉죥wf(mhq.QrWeLd[^5]\Informe de progreso o estado.pot&quot;ĭaľ&#10;ā销܃㐰¶¸㎌¾Ȫ⮨ⷒⷡ䗀⍀ ⷰ뼨プǃܮǃܮیܮǄܮƬܮǀܮ⭠⭨⭰ cimientos q\??\C:\Documents and Settings\Maria Luisa\Datos de programa\Microsoft\Office\Reciente\index.dat潦摬牥s獡䥳普佯啎䰮䭎ati0n.&#10;4aǟegistry\Machine\Software\Classes\Drive\shellex\FolderExtensions\{fbeb8a05-beee-4442-804e-409d6c4515e9}s documentos&quot;뻯Maria Luisa01㻜瓣乏U뻯㍞髊㻜瓣ONUR2㸀㻜杍 十奅䡃ㅾ䐮䍏6뻯㻎瓮㻜瓠ASeychelles.DOC鈀܀4Ɠࠠࠀ&#10;ƙ엀유윀&#10;gulaËŠɄ256. Esta actividad de atención primaria de salud está bien integrada en todas las escuelas de Seychelles y está gestionada a nivel de los distritos por médicos y ￼￼￼￼￼￼￼￼￼￼￼￼￼￼￼￼￼￼￼￼￼￼￼￼￼￼￼￼￼￼￼￼￼￼￼￼￼￼￼￼￼￼￼￼￼￼￼￼￼￼￼￼￼￼￼￼￼￼￼￼￼￼￼￼￼￼￼￼￼￼￼￼￼￼￼￼￼￼￼￼￼￼￼￼￼￼￼￼￼￼￼￼￼￼￼￼￼￼￼￼￼￼￼￼￼￼￼￼￼￼￼￼￼￼￼￼￼￼￼￼￼￼￼￼￼.&#10;ict level.&#10;te schools.&#10; most cost effective approach for enhancing the health and development of school aged programme.&#10;dinero se utilizó para revisar el antiguo programa de Educación para la Vida Familiar y cubrir el costo de la formación, las conferencias, el desarrollo del material, los recursos y el equipo, como fotocopiadoras y  computadoras.&#10;￼￼￼￼￼￼￼￼￼￼￼￼￼￼￼￼￼￼￼￼￼￼￼￼￼￼￼￼￼￼￼￼￼￼￼￼￼￼￼￼￼￼￼￼￼￼￼￼￼￼￼￼￼￼￼￼￼￼￼￼￼￼￼￼￼￼￼￼￼￼￼￼￼￼￼￼￼￼￼￼￼￼￼￼￼￼￼￼￼￼￼￼￼￼￼￼￼￼￼￼￼￼￼￼￼￼￼￼￼ and computers.&#10;rs.&#10;ación Personal y Social.&#10;ÁËƫôngb àanhc&#10;h$ịe!mn+gàícôụ́nd&#10;i&amp;̀ậ um&quot;ơ#̣u%̣ư'ơ(̣)n*gt,h-i.́/m123456789:;&lt;=&gt;?@ABCDEFGHIJKLMNOPQRSTUVWXYZ[\]^_`abcdefghijklmnopqrstuvwxyz{|}~ƁÁǬbạch̀nhu ̀&#10;ic&amp;h&#10;uaoếùđàmặngi&quot;nhoô!̃o# a$̀%nd'+ư(ơ)n*gh,;a-.̀o/6a0̀1n2gư4́5au73y8̀9n:hl&lt;Ma?Bâ&gt;Aṃ@iêGiCEêDuoFK̀ưHơInJgyL=́mNPaOinQcgYuSyTWêŨVṇXyhZRi[ê\mq^ou_a`́acbhpd]heahịgmnfojḱul̀mnngtpaqụăsntghvaz̣xcyh́{wi}~iê́uôrnrangâ̀ni̣nhungươngư̀va̀nho ¡̃ư¢ơ£n¤g¦§¨©ª«¬­®¯°±²³´µ¶·¸¹º»¼½¾¿ÀÁÂÃÄÅÆÇÈÉÊËÌÍÎÏÐÑÒÓÔÕÖ×ØÙÚÛÜÝÞßàáâãäåæçèéêëìíîïðñòóôõö÷øùúûüýþÿ| Ɓŭ䉰ヱ鼤ポ䉀ヱブ䢸戚 Ŷ䢔䦀뾀乐ŻUnidas杜Lŀ齐ポï뿴䤰 Ņ䉰ヱ鼤ポ䉀ヱブ䥸闻 Ŏ䥔䨘䣀向œ齐ポð䨼䧈 Ř䉰ヱ鼤ポ䉀ヱブ䨐d ġ䧬侸䦀C秦Ħ&#10;i韦ĩ.y1Ĭ251į251n ListĴPSEas.nmĹEldas.V咸ľ齐ポ䩬佨 ă䉰ヱ鼤ポ䉀ヱブ䭨 o Č䭄䰈evelđ齐ポ䮸 Ė䉰ヱ鼤ポ䉀ヱブ䰀ar ğ䯜䲠䭰UNFPǤ齐ポ䱐 ǩ䉰ヱ鼤ポ䉀ヱブ䲘 U ǲ䱴䴸䰈$ 10Ƿ齐ポ 䳨 Ǽ䉰ヱ鼤ポ䉀ヱブ䴰wo ǅ䴌䷐䲠dealǊ齐ポ䶀 Ǐ䉰ヱ鼤ポ䉀ヱブ䷈uc ǘ䶤乨䴸 wasǝ齐ポ丘 Ƣ䉰ヱ鼤ポ䉀ヱブ习e, ƫ丼伀䷐ of ư齐ポ伤亰 Ƶ䉰ヱ鼤ポ䉀ヱブ仸 a ƾ仔乨ent ƃoneotƆ齐ポrs.&#10; ƌ䉰ヱ鼤ポ䉀ヱブ侰匡 ƕ侌偐䨘游ƚ齐ポ䩔倀 Ɵ䉰ヱ鼤ポ䉀ヱブ偈 Ũ値僨侸ª于ŭ齐ポ䫔傘 Ų䉰ヱ鼤ポ䉀ヱブ僠 Ż傼冀偐]ŀ齐ポ 䪬儰 Ņ䉰ヱ鼤ポ䉀ヱブ典葛 Ŏ兔刘僨孙œ齐ポ&#10; ꢜ凈 Ř䉰ヱ鼤ポ䉀ヱブ刐Ä ġ凬劰冀邢Ħ齐ポ勔剠 ī䉰ヱ鼤ポ䉀ヱブ动 Ĵ劄占刘Ĺ&#10;todayļ齐ポ厄匐 ā䉰ヱ鼤ポ䉀ヱブ単滑 Ċ匴吐劰暴ďisĒ齐ポ 吴叀 ė䉰ヱ鼤ポ䉀ヱブ合  Ǡ古哀占e苗ǥone皮Ǩ齐ポ$哤呰 ǭ䉰ヱ鼤ポ䉀ヱブ咸 Ƕ咔啰吐 ǻofìǾ齐ポ'喔唠 ǃ䉰ヱ鼤ポ䉀ヱブ啨轩 ǌ啄嘠哀吕Ǒtheǔ齐ポ+噄嗐 Ǚ䉰ヱ鼤ポ䉀ヱブ嘘2 Ƣ嗴囐啰黎Ƨmostƪ齐ポ0 围嚀 Ư䉰ヱ鼤ポ䉀ヱブ囈 Ƹ嚤垐嘠ƽdevelopedÏ花Ƃ齐ポ:垴址 Ƈ䉰ヱ鼤ポ䉀ヱブ垈 Ɛ坤塀囐YƕandQƘ齐ポ&gt;&#10;塤埰 Ɲ䉰ヱ鼤ポ䉀ヱブ堸章 Ŧ堔夀垐康ūstructuredŰ齐ポI夤墰 ŵ䉰ヱ鼤ポ䉀ヱブ壸逄 ž壔妰塀终Ń&#10;areasņ齐ポO委奠 ŋ䉰ヱ鼤ポ䉀ヱブ妨l Ŕ妄婠夀À井řof祖Ŝ齐ポR媄娐 ġ䉰ヱ鼤ポ䉀ヱブ婘 Ī娴嬐妰įthe钱Ĳ齐ポV嬴嫀 ķ䉰ヱ鼤ポ䉀ヱブ嬈 Ā嫤寐婠ãąnational·牧Ċ齐ポ_&#10;寴宀 ď䉰ヱ鼤ポ䉀ヱブ寈 Ę室岐嬐Ɵĝcurriculum公Ǣ齐ポj岴局 ǧ䉰ヱ鼤ポ䉀ヱブ岈 ǰ層嵐寐Ǽǵlargelyü羿Ǻ齐ポr嵴崀 ǿ䉰ヱ鼤ポ䉀ヱブ嵈 ǈ崤帐岐ĨǍbecause&quot;仲ǒ齐ポz帴巀 Ǘ䉰ヱ鼤ポ䉀ヱブ师 Ơ巤廀嵐Ëƥofŧƨ齐ポ}廤幰 ƭ䉰ヱ鼤ポ䉀ヱブ庸厍 ƶ应彰帐许ƻ&#10;UNFPAƾ齐ポ徔张 ƃ䉰ヱ鼤ポ䉀ヱブ彨é ƌ彄怰廀Ǿ韶Ƒsupportƅ桂Ɩ齐ポ恔忠 ƛ䉰ヱ鼤ポ䉀ヱブ怨Ĉ Ť怄惠彰Ư皮ũfor谈Ŭ齐ポ 愄悐 ű䉰ヱ鼤ポ䉀ヱブ惘 ź悴憠怰±žſprogrammeV晁ń齐ポ懄慐 ŉ䉰ヱ鼤ポ䉀ヱブ憘 Œ慴扠惠íŗdevelopment季Ŝ齐ポ¥抄成 ġ䉰ヱ鼤ポ䉀ヱブ托 Ī戴挐憠ŃįandĠĲ齐ポ© 挴拀 ķ䉰ヱ鼤ポ䉀ヱブ挈施 Ā拤提扠倪ąresourcesĭĊ齐ポ²援掀 ď䉰ヱ鼤ポ䉀ヱブ揈屠 Ę掤撀挐阎ĝ.阙Ǡ齐ポ´撤搰 ǥ䉰ヱ鼤ポ䉀ヱブ摸 Ǯ摔攰提î莫ǳThe翁Ƕ齐ポ¸敔擠 ǻ䉰ヱ鼤ポ䉀ヱブ攨 Ǆ攄无撀ûǉ&#10;UNFPAǌ齐ポ¾昄斐 Ǒ䉰ヱ鼤ポ䉀ヱブ旘井 ǚ斴暠攰印ǟprovidedĕƤ齐ポÇ曄晐 Ʃ䉰ヱ鼤ポ䉀ヱブ暘于 Ʋ晴材无曹ƷUSƺ齐ポÉ杴最 ƿ䉰ヱ鼤ポ䉀ヱブ杈 ƈ朤栀暠s申ƍ$ī连Ɛ齐ポË栤枰 ƕ䉰ヱ鼤ポ䉀ヱブ柸 ƞ柔械材Ƅţ100¦Ŧ齐ポÎ棔桠 ū䉰ヱ鼤ポ䉀ヱブ梨茹 Ŵ梄楠栀辛Ź,马ż齐ポÏ榄椐 Ł䉰ヱ鼤ポ䉀ヱブ楘 Ŋ椴樐械´屈ŏ000田Œ齐ポÓ樴槀 ŗ䉰ヱ鼤ポ䉀ヱブ樈 Ġ槤櫀楠8ĥfor©Ĩ齐ポ×櫤橰 ĭ䉰ヱ鼤ポ䉀ヱブ檸樊 Ķ檔歰樐甄Ļa秋ľ齐ポÙ殔欠 ă䉰ヱ鼤ポ䉀ヱブ歨ŵ Č歄氰櫀尉đper"/>
        </w:smartTagPr>
        <w:r w:rsidR="00900212" w:rsidRPr="006B69A3">
          <w:t>la Sección</w:t>
        </w:r>
      </w:smartTag>
      <w:r w:rsidR="00900212" w:rsidRPr="006B69A3">
        <w:t xml:space="preserve"> de Desarrollo</w:t>
      </w:r>
      <w:r w:rsidRPr="006B69A3">
        <w:t xml:space="preserve"> Curricul</w:t>
      </w:r>
      <w:r w:rsidR="00900212" w:rsidRPr="006B69A3">
        <w:t>ar</w:t>
      </w:r>
      <w:r w:rsidRPr="006B69A3">
        <w:t xml:space="preserve"> </w:t>
      </w:r>
      <w:r w:rsidR="00900212" w:rsidRPr="006B69A3">
        <w:t>d</w:t>
      </w:r>
      <w:r w:rsidRPr="006B69A3">
        <w:t>e</w:t>
      </w:r>
      <w:r w:rsidR="00900212" w:rsidRPr="006B69A3">
        <w:t>l</w:t>
      </w:r>
      <w:r w:rsidRPr="006B69A3">
        <w:t xml:space="preserve"> Minist</w:t>
      </w:r>
      <w:r w:rsidR="00900212" w:rsidRPr="006B69A3">
        <w:t>e</w:t>
      </w:r>
      <w:r w:rsidRPr="006B69A3">
        <w:t>r</w:t>
      </w:r>
      <w:r w:rsidR="00900212" w:rsidRPr="006B69A3">
        <w:t>io</w:t>
      </w:r>
      <w:r w:rsidRPr="006B69A3">
        <w:t xml:space="preserve"> </w:t>
      </w:r>
      <w:r w:rsidR="00900212" w:rsidRPr="006B69A3">
        <w:t>de</w:t>
      </w:r>
      <w:r w:rsidRPr="006B69A3">
        <w:t xml:space="preserve"> Educa</w:t>
      </w:r>
      <w:r w:rsidR="00900212" w:rsidRPr="006B69A3">
        <w:t>c</w:t>
      </w:r>
      <w:r w:rsidRPr="006B69A3">
        <w:t>i</w:t>
      </w:r>
      <w:r w:rsidR="00900212" w:rsidRPr="006B69A3">
        <w:t>ó</w:t>
      </w:r>
      <w:r w:rsidRPr="006B69A3">
        <w:t xml:space="preserve">n </w:t>
      </w:r>
      <w:r w:rsidR="00856C0D" w:rsidRPr="006B69A3">
        <w:t xml:space="preserve">a lo largo </w:t>
      </w:r>
      <w:r w:rsidRPr="006B69A3">
        <w:t>d</w:t>
      </w:r>
      <w:r w:rsidR="00856C0D" w:rsidRPr="006B69A3">
        <w:t>e</w:t>
      </w:r>
      <w:r w:rsidRPr="006B69A3">
        <w:t xml:space="preserve"> 1997 </w:t>
      </w:r>
      <w:r w:rsidR="00900212" w:rsidRPr="006B69A3">
        <w:t>y</w:t>
      </w:r>
      <w:r w:rsidRPr="006B69A3">
        <w:t xml:space="preserve"> 1998</w:t>
      </w:r>
      <w:r w:rsidR="00900212" w:rsidRPr="006B69A3">
        <w:t>, con ayuda de consultores del FNUAP</w:t>
      </w:r>
      <w:r w:rsidRPr="006B69A3">
        <w:t xml:space="preserve">. </w:t>
      </w:r>
      <w:r w:rsidR="00900212" w:rsidRPr="006B69A3">
        <w:t xml:space="preserve">El </w:t>
      </w:r>
      <w:r w:rsidRPr="006B69A3">
        <w:t>program</w:t>
      </w:r>
      <w:r w:rsidR="00900212" w:rsidRPr="006B69A3">
        <w:t>a</w:t>
      </w:r>
      <w:r w:rsidRPr="006B69A3">
        <w:t xml:space="preserve"> </w:t>
      </w:r>
      <w:r w:rsidR="00900212" w:rsidRPr="006B69A3">
        <w:t>se puso en marcha</w:t>
      </w:r>
      <w:r w:rsidRPr="006B69A3">
        <w:t xml:space="preserve"> oficial</w:t>
      </w:r>
      <w:r w:rsidR="00900212" w:rsidRPr="006B69A3">
        <w:t>mente en las</w:t>
      </w:r>
      <w:r w:rsidRPr="006B69A3">
        <w:t xml:space="preserve"> </w:t>
      </w:r>
      <w:r w:rsidR="00900212" w:rsidRPr="006B69A3">
        <w:t>e</w:t>
      </w:r>
      <w:r w:rsidRPr="006B69A3">
        <w:t>sc</w:t>
      </w:r>
      <w:r w:rsidR="00900212" w:rsidRPr="006B69A3">
        <w:t>ue</w:t>
      </w:r>
      <w:r w:rsidRPr="006B69A3">
        <w:t>l</w:t>
      </w:r>
      <w:r w:rsidR="00900212" w:rsidRPr="006B69A3">
        <w:t>a</w:t>
      </w:r>
      <w:r w:rsidRPr="006B69A3">
        <w:t xml:space="preserve">s </w:t>
      </w:r>
      <w:r w:rsidR="00900212" w:rsidRPr="006B69A3">
        <w:t>e</w:t>
      </w:r>
      <w:r w:rsidRPr="006B69A3">
        <w:t xml:space="preserve">n 1998. </w:t>
      </w:r>
      <w:r w:rsidR="00D91698" w:rsidRPr="006B69A3">
        <w:t>Lo</w:t>
      </w:r>
      <w:r w:rsidR="00900212" w:rsidRPr="006B69A3">
        <w:t xml:space="preserve">s cuatro </w:t>
      </w:r>
      <w:r w:rsidR="00D91698" w:rsidRPr="006B69A3">
        <w:t>ejes principales</w:t>
      </w:r>
      <w:r w:rsidR="00900212" w:rsidRPr="006B69A3">
        <w:t xml:space="preserve"> del</w:t>
      </w:r>
      <w:r w:rsidRPr="006B69A3">
        <w:t xml:space="preserve"> program</w:t>
      </w:r>
      <w:r w:rsidR="00900212" w:rsidRPr="006B69A3">
        <w:t>a</w:t>
      </w:r>
      <w:r w:rsidRPr="006B69A3">
        <w:t xml:space="preserve"> </w:t>
      </w:r>
      <w:r w:rsidR="00900212" w:rsidRPr="006B69A3">
        <w:t xml:space="preserve">son </w:t>
      </w:r>
      <w:r w:rsidRPr="006B69A3">
        <w:t>1)</w:t>
      </w:r>
      <w:r w:rsidR="00900212" w:rsidRPr="006B69A3">
        <w:t xml:space="preserve"> la e</w:t>
      </w:r>
      <w:r w:rsidRPr="006B69A3">
        <w:t>duca</w:t>
      </w:r>
      <w:r w:rsidR="00900212" w:rsidRPr="006B69A3">
        <w:t>c</w:t>
      </w:r>
      <w:r w:rsidRPr="006B69A3">
        <w:t>i</w:t>
      </w:r>
      <w:r w:rsidR="00900212" w:rsidRPr="006B69A3">
        <w:t>ó</w:t>
      </w:r>
      <w:r w:rsidRPr="006B69A3">
        <w:t>n</w:t>
      </w:r>
      <w:r w:rsidR="00900212" w:rsidRPr="006B69A3">
        <w:t xml:space="preserve"> ética, </w:t>
      </w:r>
      <w:r w:rsidRPr="006B69A3">
        <w:t xml:space="preserve">2) </w:t>
      </w:r>
      <w:r w:rsidR="00900212" w:rsidRPr="006B69A3">
        <w:t>la e</w:t>
      </w:r>
      <w:r w:rsidRPr="006B69A3">
        <w:t>duca</w:t>
      </w:r>
      <w:r w:rsidR="00900212" w:rsidRPr="006B69A3">
        <w:t>c</w:t>
      </w:r>
      <w:r w:rsidRPr="006B69A3">
        <w:t>i</w:t>
      </w:r>
      <w:r w:rsidR="00900212" w:rsidRPr="006B69A3">
        <w:t>ó</w:t>
      </w:r>
      <w:r w:rsidRPr="006B69A3">
        <w:t xml:space="preserve">n </w:t>
      </w:r>
      <w:r w:rsidR="00900212" w:rsidRPr="006B69A3">
        <w:t>y orientación profesionales</w:t>
      </w:r>
      <w:r w:rsidRPr="006B69A3">
        <w:t>, 3)</w:t>
      </w:r>
      <w:r w:rsidR="00900212" w:rsidRPr="006B69A3">
        <w:t xml:space="preserve"> la e</w:t>
      </w:r>
      <w:r w:rsidRPr="006B69A3">
        <w:t>duca</w:t>
      </w:r>
      <w:r w:rsidR="00900212" w:rsidRPr="006B69A3">
        <w:t>c</w:t>
      </w:r>
      <w:r w:rsidRPr="006B69A3">
        <w:t>i</w:t>
      </w:r>
      <w:r w:rsidR="00900212" w:rsidRPr="006B69A3">
        <w:t>ó</w:t>
      </w:r>
      <w:r w:rsidRPr="006B69A3">
        <w:t>n</w:t>
      </w:r>
      <w:r w:rsidR="00900212" w:rsidRPr="006B69A3">
        <w:t xml:space="preserve"> cívica</w:t>
      </w:r>
      <w:r w:rsidRPr="006B69A3">
        <w:t xml:space="preserve"> </w:t>
      </w:r>
      <w:r w:rsidR="00900212" w:rsidRPr="006B69A3">
        <w:t xml:space="preserve">y </w:t>
      </w:r>
      <w:r w:rsidRPr="006B69A3">
        <w:t xml:space="preserve">4) </w:t>
      </w:r>
      <w:r w:rsidR="00900212" w:rsidRPr="006B69A3">
        <w:t>la educación para</w:t>
      </w:r>
      <w:r w:rsidR="008B7E0B" w:rsidRPr="006B69A3">
        <w:t xml:space="preserve"> la vida f</w:t>
      </w:r>
      <w:r w:rsidRPr="006B69A3">
        <w:t>amil</w:t>
      </w:r>
      <w:r w:rsidR="008B7E0B" w:rsidRPr="006B69A3">
        <w:t xml:space="preserve">iar y </w:t>
      </w:r>
      <w:smartTag w:uri="urn:schemas-microsoft-com:office:smarttags" w:element="PersonName">
        <w:smartTagPr>
          <w:attr w:name="ProductID" w:val="la salud. Este"/>
        </w:smartTagPr>
        <w:r w:rsidR="008B7E0B" w:rsidRPr="006B69A3">
          <w:t>la salud</w:t>
        </w:r>
        <w:r w:rsidRPr="006B69A3">
          <w:t xml:space="preserve">. </w:t>
        </w:r>
        <w:r w:rsidR="008B7E0B" w:rsidRPr="006B69A3">
          <w:t>Este</w:t>
        </w:r>
      </w:smartTag>
      <w:r w:rsidR="008B7E0B" w:rsidRPr="006B69A3">
        <w:t xml:space="preserve"> último</w:t>
      </w:r>
      <w:r w:rsidRPr="006B69A3">
        <w:t xml:space="preserve"> </w:t>
      </w:r>
      <w:r w:rsidR="00D91698" w:rsidRPr="006B69A3">
        <w:t>elemento</w:t>
      </w:r>
      <w:r w:rsidRPr="006B69A3">
        <w:t xml:space="preserve"> incorpora aspect</w:t>
      </w:r>
      <w:r w:rsidR="008B7E0B" w:rsidRPr="006B69A3">
        <w:t>o</w:t>
      </w:r>
      <w:r w:rsidRPr="006B69A3">
        <w:t xml:space="preserve">s </w:t>
      </w:r>
      <w:r w:rsidR="008B7E0B" w:rsidRPr="006B69A3">
        <w:t>de</w:t>
      </w:r>
      <w:r w:rsidRPr="006B69A3">
        <w:t xml:space="preserve"> </w:t>
      </w:r>
      <w:r w:rsidR="008B7E0B" w:rsidRPr="006B69A3">
        <w:t>crecimiento y desarrollo</w:t>
      </w:r>
      <w:r w:rsidRPr="006B69A3">
        <w:t>, educa</w:t>
      </w:r>
      <w:r w:rsidR="008B7E0B" w:rsidRPr="006B69A3">
        <w:t>ción para la sexualidad</w:t>
      </w:r>
      <w:r w:rsidRPr="006B69A3">
        <w:t>, roles</w:t>
      </w:r>
      <w:r w:rsidR="008B7E0B" w:rsidRPr="006B69A3">
        <w:t xml:space="preserve"> de género</w:t>
      </w:r>
      <w:r w:rsidRPr="006B69A3">
        <w:t xml:space="preserve">, </w:t>
      </w:r>
      <w:r w:rsidR="008B7E0B" w:rsidRPr="006B69A3">
        <w:t xml:space="preserve">aptitudes sociales e </w:t>
      </w:r>
      <w:r w:rsidRPr="006B69A3">
        <w:t>interpersonal</w:t>
      </w:r>
      <w:r w:rsidR="008B7E0B" w:rsidRPr="006B69A3">
        <w:t>es</w:t>
      </w:r>
      <w:r w:rsidRPr="006B69A3">
        <w:t>, respons</w:t>
      </w:r>
      <w:r w:rsidR="008B7E0B" w:rsidRPr="006B69A3">
        <w:t>a</w:t>
      </w:r>
      <w:r w:rsidRPr="006B69A3">
        <w:t>bili</w:t>
      </w:r>
      <w:r w:rsidR="008B7E0B" w:rsidRPr="006B69A3">
        <w:t>dades</w:t>
      </w:r>
      <w:r w:rsidRPr="006B69A3">
        <w:t xml:space="preserve"> </w:t>
      </w:r>
      <w:r w:rsidR="008B7E0B" w:rsidRPr="006B69A3">
        <w:t>y</w:t>
      </w:r>
      <w:r w:rsidRPr="006B69A3">
        <w:t xml:space="preserve"> rela</w:t>
      </w:r>
      <w:r w:rsidR="008B7E0B" w:rsidRPr="006B69A3">
        <w:t>c</w:t>
      </w:r>
      <w:r w:rsidRPr="006B69A3">
        <w:t>ion</w:t>
      </w:r>
      <w:r w:rsidR="008B7E0B" w:rsidRPr="006B69A3">
        <w:t>e</w:t>
      </w:r>
      <w:r w:rsidRPr="006B69A3">
        <w:t>s</w:t>
      </w:r>
      <w:r w:rsidR="008B7E0B" w:rsidRPr="006B69A3">
        <w:t xml:space="preserve"> de la</w:t>
      </w:r>
      <w:r w:rsidR="00D91698" w:rsidRPr="006B69A3">
        <w:t>s funcio</w:t>
      </w:r>
      <w:r w:rsidR="008B7E0B" w:rsidRPr="006B69A3">
        <w:t>n</w:t>
      </w:r>
      <w:r w:rsidR="00D91698" w:rsidRPr="006B69A3">
        <w:t>es</w:t>
      </w:r>
      <w:r w:rsidR="008B7E0B" w:rsidRPr="006B69A3">
        <w:t xml:space="preserve"> familiar</w:t>
      </w:r>
      <w:r w:rsidR="00D91698" w:rsidRPr="006B69A3">
        <w:t>es</w:t>
      </w:r>
      <w:r w:rsidRPr="006B69A3">
        <w:t xml:space="preserve">, </w:t>
      </w:r>
      <w:r w:rsidR="008B7E0B" w:rsidRPr="006B69A3">
        <w:t xml:space="preserve">logros </w:t>
      </w:r>
      <w:r w:rsidRPr="006B69A3">
        <w:t>personal</w:t>
      </w:r>
      <w:r w:rsidR="008B7E0B" w:rsidRPr="006B69A3">
        <w:t>es y esparcimiento</w:t>
      </w:r>
      <w:r w:rsidRPr="006B69A3">
        <w:t xml:space="preserve">, </w:t>
      </w:r>
      <w:r w:rsidR="008B7E0B" w:rsidRPr="006B69A3">
        <w:t>problemas demográficos</w:t>
      </w:r>
      <w:r w:rsidRPr="006B69A3">
        <w:t xml:space="preserve"> </w:t>
      </w:r>
      <w:r w:rsidR="008B7E0B" w:rsidRPr="006B69A3">
        <w:t>y</w:t>
      </w:r>
      <w:r w:rsidRPr="006B69A3">
        <w:t xml:space="preserve"> me</w:t>
      </w:r>
      <w:r w:rsidR="008B7E0B" w:rsidRPr="006B69A3">
        <w:t>didas de desarrollo</w:t>
      </w:r>
      <w:r w:rsidRPr="006B69A3">
        <w:t xml:space="preserve"> s</w:t>
      </w:r>
      <w:r w:rsidR="008B7E0B" w:rsidRPr="006B69A3">
        <w:t>o</w:t>
      </w:r>
      <w:r w:rsidRPr="006B69A3">
        <w:t>st</w:t>
      </w:r>
      <w:r w:rsidR="008B7E0B" w:rsidRPr="006B69A3">
        <w:t>e</w:t>
      </w:r>
      <w:r w:rsidRPr="006B69A3">
        <w:t>n</w:t>
      </w:r>
      <w:r w:rsidR="008B7E0B" w:rsidRPr="006B69A3">
        <w:t>ible</w:t>
      </w:r>
      <w:r w:rsidRPr="006B69A3">
        <w:t xml:space="preserve">. </w:t>
      </w:r>
      <w:r w:rsidR="008B7E0B" w:rsidRPr="006B69A3">
        <w:t>Todo lo anterior se recoge con detalle en el Marco Curricular</w:t>
      </w:r>
      <w:r w:rsidRPr="006B69A3">
        <w:t xml:space="preserve"> Na</w:t>
      </w:r>
      <w:r w:rsidR="008B7E0B" w:rsidRPr="006B69A3">
        <w:t>c</w:t>
      </w:r>
      <w:r w:rsidRPr="006B69A3">
        <w:t xml:space="preserve">ional </w:t>
      </w:r>
      <w:r w:rsidR="008B7E0B" w:rsidRPr="006B69A3">
        <w:t>y en el</w:t>
      </w:r>
      <w:r w:rsidRPr="006B69A3">
        <w:t xml:space="preserve"> P</w:t>
      </w:r>
      <w:r w:rsidR="008B7E0B" w:rsidRPr="006B69A3">
        <w:t xml:space="preserve">rograma de Educación Personal y Social, </w:t>
      </w:r>
      <w:r w:rsidRPr="006B69A3">
        <w:t>publi</w:t>
      </w:r>
      <w:r w:rsidR="008B7E0B" w:rsidRPr="006B69A3">
        <w:t>cado por el Instituto</w:t>
      </w:r>
      <w:r w:rsidRPr="006B69A3">
        <w:t xml:space="preserve"> Na</w:t>
      </w:r>
      <w:r w:rsidR="008B7E0B" w:rsidRPr="006B69A3">
        <w:t>c</w:t>
      </w:r>
      <w:r w:rsidRPr="006B69A3">
        <w:t xml:space="preserve">ional </w:t>
      </w:r>
      <w:r w:rsidR="008B7E0B" w:rsidRPr="006B69A3">
        <w:t>de</w:t>
      </w:r>
      <w:r w:rsidRPr="006B69A3">
        <w:t xml:space="preserve"> Educa</w:t>
      </w:r>
      <w:r w:rsidR="008B7E0B" w:rsidRPr="006B69A3">
        <w:t>c</w:t>
      </w:r>
      <w:r w:rsidRPr="006B69A3">
        <w:t>i</w:t>
      </w:r>
      <w:r w:rsidR="008B7E0B" w:rsidRPr="006B69A3">
        <w:t>ó</w:t>
      </w:r>
      <w:r w:rsidRPr="006B69A3">
        <w:t xml:space="preserve">n </w:t>
      </w:r>
      <w:r w:rsidR="008B7E0B" w:rsidRPr="006B69A3">
        <w:t>e</w:t>
      </w:r>
      <w:r w:rsidRPr="006B69A3">
        <w:t>n 2001.</w:t>
      </w:r>
    </w:p>
    <w:p w:rsidR="008D243A" w:rsidRPr="006B69A3" w:rsidRDefault="008D243A" w:rsidP="008D243A">
      <w:pPr>
        <w:pStyle w:val="SingleTxtG"/>
      </w:pPr>
      <w:r w:rsidRPr="006B69A3">
        <w:t>248.</w:t>
      </w:r>
      <w:r w:rsidRPr="006B69A3">
        <w:tab/>
      </w:r>
      <w:r w:rsidR="00F06D31" w:rsidRPr="006B69A3">
        <w:t>En el programa se abordan l</w:t>
      </w:r>
      <w:r w:rsidR="008B7E0B" w:rsidRPr="006B69A3">
        <w:t>as preocupaciones que afrontan los jóvenes y</w:t>
      </w:r>
      <w:r w:rsidRPr="006B69A3">
        <w:t xml:space="preserve"> adolescent</w:t>
      </w:r>
      <w:r w:rsidR="008B7E0B" w:rsidRPr="006B69A3">
        <w:t>e</w:t>
      </w:r>
      <w:r w:rsidRPr="006B69A3">
        <w:t xml:space="preserve">s </w:t>
      </w:r>
      <w:r w:rsidR="008B7E0B" w:rsidRPr="006B69A3">
        <w:t>e</w:t>
      </w:r>
      <w:r w:rsidRPr="006B69A3">
        <w:t xml:space="preserve">n Seychelles, </w:t>
      </w:r>
      <w:r w:rsidR="00F06D31" w:rsidRPr="006B69A3">
        <w:t>como el alto porcentaje</w:t>
      </w:r>
      <w:r w:rsidRPr="006B69A3">
        <w:t xml:space="preserve"> </w:t>
      </w:r>
      <w:r w:rsidR="00F06D31" w:rsidRPr="006B69A3">
        <w:t>de conductas</w:t>
      </w:r>
      <w:r w:rsidRPr="006B69A3">
        <w:t xml:space="preserve"> sexual</w:t>
      </w:r>
      <w:r w:rsidR="00F06D31" w:rsidRPr="006B69A3">
        <w:t>es</w:t>
      </w:r>
      <w:r w:rsidRPr="006B69A3">
        <w:t xml:space="preserve">, </w:t>
      </w:r>
      <w:r w:rsidR="00F06D31" w:rsidRPr="006B69A3">
        <w:t>embarazos no deseados</w:t>
      </w:r>
      <w:r w:rsidRPr="006B69A3">
        <w:t>, incre</w:t>
      </w:r>
      <w:r w:rsidR="00F06D31" w:rsidRPr="006B69A3">
        <w:t>mento de la incidencia del</w:t>
      </w:r>
      <w:r w:rsidRPr="006B69A3">
        <w:t xml:space="preserve"> </w:t>
      </w:r>
      <w:r w:rsidR="00F06D31" w:rsidRPr="006B69A3">
        <w:t>VI</w:t>
      </w:r>
      <w:r w:rsidRPr="006B69A3">
        <w:t>H/</w:t>
      </w:r>
      <w:r w:rsidR="00F06D31" w:rsidRPr="006B69A3">
        <w:t>SID</w:t>
      </w:r>
      <w:r w:rsidRPr="006B69A3">
        <w:t xml:space="preserve">A, </w:t>
      </w:r>
      <w:r w:rsidR="00F06D31" w:rsidRPr="006B69A3">
        <w:t xml:space="preserve">abusos </w:t>
      </w:r>
      <w:r w:rsidRPr="006B69A3">
        <w:t>sexual</w:t>
      </w:r>
      <w:r w:rsidR="00F06D31" w:rsidRPr="006B69A3">
        <w:t>es</w:t>
      </w:r>
      <w:r w:rsidRPr="006B69A3">
        <w:t xml:space="preserve">, </w:t>
      </w:r>
      <w:r w:rsidR="00D91698" w:rsidRPr="006B69A3">
        <w:t>aumento</w:t>
      </w:r>
      <w:r w:rsidR="00F06D31" w:rsidRPr="006B69A3">
        <w:t xml:space="preserve"> de </w:t>
      </w:r>
      <w:r w:rsidR="00D91698" w:rsidRPr="006B69A3">
        <w:t xml:space="preserve">los </w:t>
      </w:r>
      <w:r w:rsidR="00F06D31" w:rsidRPr="006B69A3">
        <w:t>embarazos de adolescentes y otros problemas</w:t>
      </w:r>
      <w:r w:rsidRPr="006B69A3">
        <w:t xml:space="preserve"> famil</w:t>
      </w:r>
      <w:r w:rsidR="00F06D31" w:rsidRPr="006B69A3">
        <w:t>iares</w:t>
      </w:r>
      <w:r w:rsidRPr="006B69A3">
        <w:t xml:space="preserve">. </w:t>
      </w:r>
      <w:r w:rsidR="00F06D31" w:rsidRPr="006B69A3">
        <w:t>El</w:t>
      </w:r>
      <w:r w:rsidRPr="006B69A3">
        <w:t xml:space="preserve"> program</w:t>
      </w:r>
      <w:r w:rsidR="00F06D31" w:rsidRPr="006B69A3">
        <w:t>a</w:t>
      </w:r>
      <w:r w:rsidRPr="006B69A3">
        <w:t xml:space="preserve"> </w:t>
      </w:r>
      <w:r w:rsidR="00F06D31" w:rsidRPr="006B69A3">
        <w:t>hace hincapié en la</w:t>
      </w:r>
      <w:r w:rsidR="00054B43" w:rsidRPr="006B69A3">
        <w:t xml:space="preserve"> </w:t>
      </w:r>
      <w:r w:rsidRPr="006B69A3">
        <w:t>importanc</w:t>
      </w:r>
      <w:r w:rsidR="00F06D31" w:rsidRPr="006B69A3">
        <w:t>ia de la</w:t>
      </w:r>
      <w:r w:rsidRPr="006B69A3">
        <w:t xml:space="preserve"> famil</w:t>
      </w:r>
      <w:r w:rsidR="00F06D31" w:rsidRPr="006B69A3">
        <w:t>ia</w:t>
      </w:r>
      <w:r w:rsidRPr="006B69A3">
        <w:t xml:space="preserve"> </w:t>
      </w:r>
      <w:r w:rsidR="00F06D31" w:rsidRPr="006B69A3">
        <w:t>y se propone fomentar las actitudes</w:t>
      </w:r>
      <w:r w:rsidRPr="006B69A3">
        <w:t xml:space="preserve"> </w:t>
      </w:r>
      <w:r w:rsidR="00F06D31" w:rsidRPr="006B69A3">
        <w:t xml:space="preserve">y comportamientos </w:t>
      </w:r>
      <w:r w:rsidRPr="006B69A3">
        <w:t>positiv</w:t>
      </w:r>
      <w:r w:rsidR="00F06D31" w:rsidRPr="006B69A3">
        <w:t>os</w:t>
      </w:r>
      <w:r w:rsidRPr="006B69A3">
        <w:t xml:space="preserve"> </w:t>
      </w:r>
      <w:r w:rsidR="00F06D31" w:rsidRPr="006B69A3">
        <w:t>respecto de la paternidad, como</w:t>
      </w:r>
      <w:r w:rsidRPr="006B69A3">
        <w:t xml:space="preserve"> bas</w:t>
      </w:r>
      <w:r w:rsidR="00F06D31" w:rsidRPr="006B69A3">
        <w:t>e</w:t>
      </w:r>
      <w:r w:rsidRPr="006B69A3">
        <w:t xml:space="preserve"> </w:t>
      </w:r>
      <w:r w:rsidR="00F06D31" w:rsidRPr="006B69A3">
        <w:t>para mejorar la vida</w:t>
      </w:r>
      <w:r w:rsidRPr="006B69A3">
        <w:t xml:space="preserve"> famil</w:t>
      </w:r>
      <w:r w:rsidR="00F06D31" w:rsidRPr="006B69A3">
        <w:t>iar</w:t>
      </w:r>
      <w:r w:rsidRPr="006B69A3">
        <w:t xml:space="preserve">, </w:t>
      </w:r>
      <w:r w:rsidR="00F06D31" w:rsidRPr="006B69A3">
        <w:t xml:space="preserve">los cuidados </w:t>
      </w:r>
      <w:r w:rsidRPr="006B69A3">
        <w:t>parental</w:t>
      </w:r>
      <w:r w:rsidR="00F06D31" w:rsidRPr="006B69A3">
        <w:t>es,</w:t>
      </w:r>
      <w:r w:rsidRPr="006B69A3">
        <w:t xml:space="preserve"> </w:t>
      </w:r>
      <w:r w:rsidR="00F06D31" w:rsidRPr="006B69A3">
        <w:t>la igualdad de</w:t>
      </w:r>
      <w:r w:rsidRPr="006B69A3">
        <w:t xml:space="preserve"> g</w:t>
      </w:r>
      <w:r w:rsidR="00F06D31" w:rsidRPr="006B69A3">
        <w:t>é</w:t>
      </w:r>
      <w:r w:rsidRPr="006B69A3">
        <w:t>ner</w:t>
      </w:r>
      <w:r w:rsidR="00F06D31" w:rsidRPr="006B69A3">
        <w:t>o</w:t>
      </w:r>
      <w:r w:rsidRPr="006B69A3">
        <w:t xml:space="preserve"> </w:t>
      </w:r>
      <w:r w:rsidR="00F06D31" w:rsidRPr="006B69A3">
        <w:t xml:space="preserve">y </w:t>
      </w:r>
      <w:smartTag w:uri="urn:schemas-microsoft-com:office:smarttags" w:element="PersonName">
        <w:smartTagPr>
          <w:attr w:name="ProductID" w:val="la equidad. A"/>
        </w:smartTagPr>
        <w:r w:rsidR="00F06D31" w:rsidRPr="006B69A3">
          <w:t xml:space="preserve">la </w:t>
        </w:r>
        <w:r w:rsidRPr="006B69A3">
          <w:t>equi</w:t>
        </w:r>
        <w:r w:rsidR="00F06D31" w:rsidRPr="006B69A3">
          <w:t>dad</w:t>
        </w:r>
        <w:r w:rsidRPr="006B69A3">
          <w:t xml:space="preserve">. </w:t>
        </w:r>
        <w:r w:rsidR="00F06D31" w:rsidRPr="006B69A3">
          <w:t>A</w:t>
        </w:r>
      </w:smartTag>
      <w:r w:rsidR="00F06D31" w:rsidRPr="006B69A3">
        <w:t xml:space="preserve"> los niños se les enseña también a </w:t>
      </w:r>
      <w:r w:rsidRPr="006B69A3">
        <w:t>respet</w:t>
      </w:r>
      <w:r w:rsidR="00F06D31" w:rsidRPr="006B69A3">
        <w:t>ar y</w:t>
      </w:r>
      <w:r w:rsidRPr="006B69A3">
        <w:t xml:space="preserve"> prote</w:t>
      </w:r>
      <w:r w:rsidR="00F06D31" w:rsidRPr="006B69A3">
        <w:t>ger</w:t>
      </w:r>
      <w:r w:rsidRPr="006B69A3">
        <w:t xml:space="preserve"> </w:t>
      </w:r>
      <w:r w:rsidR="000C1B44" w:rsidRPr="006B69A3">
        <w:t>el medio ambiente, debido a la fragilidad del ecosistema de</w:t>
      </w:r>
      <w:r w:rsidRPr="006B69A3">
        <w:t xml:space="preserve"> Seychelles. </w:t>
      </w:r>
      <w:r w:rsidR="000C1B44" w:rsidRPr="006B69A3">
        <w:t xml:space="preserve">En una conferencia nacional, celebrada en </w:t>
      </w:r>
      <w:smartTag w:uri="urn:schemas-microsoft-com:office:smarttags" w:element="metricconverter">
        <w:smartTagPr>
          <w:attr w:name="ProductID" w:val="1997, a"/>
        </w:smartTagPr>
        <w:r w:rsidR="000C1B44" w:rsidRPr="006B69A3">
          <w:t>1997, a</w:t>
        </w:r>
      </w:smartTag>
      <w:r w:rsidR="000C1B44" w:rsidRPr="006B69A3">
        <w:t xml:space="preserve"> la que asistieron representantes de</w:t>
      </w:r>
      <w:r w:rsidRPr="006B69A3">
        <w:t xml:space="preserve"> varios Minist</w:t>
      </w:r>
      <w:r w:rsidR="000C1B44" w:rsidRPr="006B69A3">
        <w:t>e</w:t>
      </w:r>
      <w:r w:rsidRPr="006B69A3">
        <w:t>ri</w:t>
      </w:r>
      <w:r w:rsidR="000C1B44" w:rsidRPr="006B69A3">
        <w:t>o</w:t>
      </w:r>
      <w:r w:rsidRPr="006B69A3">
        <w:t>s</w:t>
      </w:r>
      <w:r w:rsidR="000C1B44" w:rsidRPr="006B69A3">
        <w:t>, incluidos el de</w:t>
      </w:r>
      <w:r w:rsidR="00054B43" w:rsidRPr="006B69A3">
        <w:t xml:space="preserve"> </w:t>
      </w:r>
      <w:r w:rsidR="000C1B44" w:rsidRPr="006B69A3">
        <w:t xml:space="preserve">Salud y </w:t>
      </w:r>
      <w:r w:rsidRPr="006B69A3">
        <w:t>Servic</w:t>
      </w:r>
      <w:r w:rsidR="000C1B44" w:rsidRPr="006B69A3">
        <w:t>ios Sociales,</w:t>
      </w:r>
      <w:r w:rsidRPr="006B69A3">
        <w:t xml:space="preserve"> representa</w:t>
      </w:r>
      <w:r w:rsidR="000C1B44" w:rsidRPr="006B69A3">
        <w:t>n</w:t>
      </w:r>
      <w:r w:rsidRPr="006B69A3">
        <w:t>tes,</w:t>
      </w:r>
      <w:r w:rsidR="000C1B44" w:rsidRPr="006B69A3">
        <w:t xml:space="preserve"> religiosos,</w:t>
      </w:r>
      <w:r w:rsidRPr="006B69A3">
        <w:t xml:space="preserve"> </w:t>
      </w:r>
      <w:r w:rsidR="000C1B44" w:rsidRPr="006B69A3">
        <w:t>O</w:t>
      </w:r>
      <w:r w:rsidRPr="006B69A3">
        <w:t>NG</w:t>
      </w:r>
      <w:r w:rsidR="000C1B44" w:rsidRPr="006B69A3">
        <w:t xml:space="preserve"> interesadas</w:t>
      </w:r>
      <w:r w:rsidRPr="006B69A3">
        <w:t xml:space="preserve">, </w:t>
      </w:r>
      <w:r w:rsidR="000C1B44" w:rsidRPr="006B69A3">
        <w:t>profesores</w:t>
      </w:r>
      <w:r w:rsidRPr="006B69A3">
        <w:t>, pa</w:t>
      </w:r>
      <w:r w:rsidR="000C1B44" w:rsidRPr="006B69A3">
        <w:t>d</w:t>
      </w:r>
      <w:r w:rsidRPr="006B69A3">
        <w:t>res</w:t>
      </w:r>
      <w:r w:rsidR="000C1B44" w:rsidRPr="006B69A3">
        <w:t xml:space="preserve"> y alumnos, se debatió el contenido del programa revisado y se aprobó antes de implantarse en las</w:t>
      </w:r>
      <w:r w:rsidRPr="006B69A3">
        <w:t xml:space="preserve"> </w:t>
      </w:r>
      <w:r w:rsidR="000C1B44" w:rsidRPr="006B69A3">
        <w:t>e</w:t>
      </w:r>
      <w:r w:rsidRPr="006B69A3">
        <w:t>sc</w:t>
      </w:r>
      <w:r w:rsidR="000C1B44" w:rsidRPr="006B69A3">
        <w:t>ue</w:t>
      </w:r>
      <w:r w:rsidRPr="006B69A3">
        <w:t>l</w:t>
      </w:r>
      <w:r w:rsidR="000C1B44" w:rsidRPr="006B69A3">
        <w:t>a</w:t>
      </w:r>
      <w:r w:rsidRPr="006B69A3">
        <w:t>s.</w:t>
      </w:r>
    </w:p>
    <w:p w:rsidR="008D243A" w:rsidRPr="006B69A3" w:rsidRDefault="008D243A" w:rsidP="008D243A">
      <w:pPr>
        <w:pStyle w:val="SingleTxtG"/>
      </w:pPr>
      <w:r w:rsidRPr="006B69A3">
        <w:t>249.</w:t>
      </w:r>
      <w:r w:rsidRPr="006B69A3">
        <w:tab/>
      </w:r>
      <w:r w:rsidR="000C1B44" w:rsidRPr="006B69A3">
        <w:t>El equipo encargado del plan de estudios elaboró un</w:t>
      </w:r>
      <w:r w:rsidR="00D0389D" w:rsidRPr="006B69A3">
        <w:t xml:space="preserve">a carpeta destinada </w:t>
      </w:r>
      <w:r w:rsidR="000C1B44" w:rsidRPr="006B69A3">
        <w:t xml:space="preserve">a los formadores, elaboró </w:t>
      </w:r>
      <w:r w:rsidR="00D0389D" w:rsidRPr="006B69A3">
        <w:t>materiales</w:t>
      </w:r>
      <w:r w:rsidR="000C1B44" w:rsidRPr="006B69A3">
        <w:t xml:space="preserve"> y llevó a cabo una capacitación en el servicio </w:t>
      </w:r>
      <w:r w:rsidR="00D0389D" w:rsidRPr="006B69A3">
        <w:t>para</w:t>
      </w:r>
      <w:r w:rsidR="000C1B44" w:rsidRPr="006B69A3">
        <w:t xml:space="preserve"> los pro</w:t>
      </w:r>
      <w:r w:rsidR="00DA4B76" w:rsidRPr="006B69A3">
        <w:t>fesores antes de aplicar el programa en las escuelas</w:t>
      </w:r>
      <w:r w:rsidRPr="006B69A3">
        <w:t xml:space="preserve">. </w:t>
      </w:r>
      <w:r w:rsidR="00DA4B76" w:rsidRPr="006B69A3">
        <w:t>Los</w:t>
      </w:r>
      <w:r w:rsidRPr="006B69A3">
        <w:t xml:space="preserve"> m</w:t>
      </w:r>
      <w:r w:rsidR="00DA4B76" w:rsidRPr="006B69A3">
        <w:t>é</w:t>
      </w:r>
      <w:r w:rsidRPr="006B69A3">
        <w:t>tod</w:t>
      </w:r>
      <w:r w:rsidR="00DA4B76" w:rsidRPr="006B69A3">
        <w:t>o</w:t>
      </w:r>
      <w:r w:rsidRPr="006B69A3">
        <w:t xml:space="preserve">s </w:t>
      </w:r>
      <w:r w:rsidR="00DA4B76" w:rsidRPr="006B69A3">
        <w:t>y enfoques didácticos propuestos se basan en un alto grado de</w:t>
      </w:r>
      <w:r w:rsidRPr="006B69A3">
        <w:t xml:space="preserve"> participa</w:t>
      </w:r>
      <w:r w:rsidR="00DA4B76" w:rsidRPr="006B69A3">
        <w:t>ción</w:t>
      </w:r>
      <w:r w:rsidRPr="006B69A3">
        <w:t xml:space="preserve"> </w:t>
      </w:r>
      <w:r w:rsidR="00DA4B76" w:rsidRPr="006B69A3">
        <w:t>e</w:t>
      </w:r>
      <w:r w:rsidRPr="006B69A3">
        <w:t xml:space="preserve"> interac</w:t>
      </w:r>
      <w:r w:rsidR="00DA4B76" w:rsidRPr="006B69A3">
        <w:t>c</w:t>
      </w:r>
      <w:r w:rsidRPr="006B69A3">
        <w:t>i</w:t>
      </w:r>
      <w:r w:rsidR="00DA4B76" w:rsidRPr="006B69A3">
        <w:t>ón</w:t>
      </w:r>
      <w:r w:rsidRPr="006B69A3">
        <w:t xml:space="preserve"> </w:t>
      </w:r>
      <w:r w:rsidR="00DA4B76" w:rsidRPr="006B69A3">
        <w:t>y alientan a los alumnos a tomar las riendas de su propio aprendizaje</w:t>
      </w:r>
      <w:r w:rsidRPr="006B69A3">
        <w:t xml:space="preserve">. </w:t>
      </w:r>
      <w:r w:rsidR="00DA4B76" w:rsidRPr="006B69A3">
        <w:t>El papel del profesor consiste en</w:t>
      </w:r>
      <w:r w:rsidRPr="006B69A3">
        <w:t xml:space="preserve"> facilitar</w:t>
      </w:r>
      <w:r w:rsidR="00DA4B76" w:rsidRPr="006B69A3">
        <w:t xml:space="preserve"> y, a través de mé</w:t>
      </w:r>
      <w:r w:rsidRPr="006B69A3">
        <w:t>tod</w:t>
      </w:r>
      <w:r w:rsidR="00DA4B76" w:rsidRPr="006B69A3">
        <w:t>o</w:t>
      </w:r>
      <w:r w:rsidRPr="006B69A3">
        <w:t xml:space="preserve">s </w:t>
      </w:r>
      <w:r w:rsidR="00DA4B76" w:rsidRPr="006B69A3">
        <w:t>como casos monográficos</w:t>
      </w:r>
      <w:r w:rsidRPr="006B69A3">
        <w:t xml:space="preserve">, </w:t>
      </w:r>
      <w:r w:rsidR="00DA4B76" w:rsidRPr="006B69A3">
        <w:t xml:space="preserve">juegos de </w:t>
      </w:r>
      <w:r w:rsidRPr="006B69A3">
        <w:t xml:space="preserve">rol, </w:t>
      </w:r>
      <w:r w:rsidR="00DA4B76" w:rsidRPr="006B69A3">
        <w:t>e</w:t>
      </w:r>
      <w:r w:rsidRPr="006B69A3">
        <w:t>ntr</w:t>
      </w:r>
      <w:r w:rsidR="00DA4B76" w:rsidRPr="006B69A3">
        <w:t>e</w:t>
      </w:r>
      <w:r w:rsidRPr="006B69A3">
        <w:t>vi</w:t>
      </w:r>
      <w:r w:rsidR="00DA4B76" w:rsidRPr="006B69A3">
        <w:t>stas</w:t>
      </w:r>
      <w:r w:rsidRPr="006B69A3">
        <w:t xml:space="preserve">, </w:t>
      </w:r>
      <w:r w:rsidR="00DA4B76" w:rsidRPr="006B69A3">
        <w:t>canciones</w:t>
      </w:r>
      <w:r w:rsidRPr="006B69A3">
        <w:t xml:space="preserve"> </w:t>
      </w:r>
      <w:r w:rsidR="00DA4B76" w:rsidRPr="006B69A3">
        <w:t>y</w:t>
      </w:r>
      <w:r w:rsidRPr="006B69A3">
        <w:t xml:space="preserve"> drama</w:t>
      </w:r>
      <w:r w:rsidR="00DA4B76" w:rsidRPr="006B69A3">
        <w:t>tizaciones</w:t>
      </w:r>
      <w:r w:rsidR="00D0389D" w:rsidRPr="006B69A3">
        <w:t>,</w:t>
      </w:r>
      <w:r w:rsidR="00DA4B76" w:rsidRPr="006B69A3">
        <w:t xml:space="preserve"> i</w:t>
      </w:r>
      <w:r w:rsidR="00D0389D" w:rsidRPr="006B69A3">
        <w:t>mpulsar</w:t>
      </w:r>
      <w:r w:rsidR="00DA4B76" w:rsidRPr="006B69A3">
        <w:t xml:space="preserve"> a los jóvenes a pensar,</w:t>
      </w:r>
      <w:r w:rsidRPr="006B69A3">
        <w:t xml:space="preserve"> comunica</w:t>
      </w:r>
      <w:r w:rsidR="00DA4B76" w:rsidRPr="006B69A3">
        <w:t>rs</w:t>
      </w:r>
      <w:r w:rsidRPr="006B69A3">
        <w:t xml:space="preserve">e, </w:t>
      </w:r>
      <w:r w:rsidR="00DA4B76" w:rsidRPr="006B69A3">
        <w:t>adoptar</w:t>
      </w:r>
      <w:r w:rsidRPr="006B69A3">
        <w:t xml:space="preserve"> decision</w:t>
      </w:r>
      <w:r w:rsidR="00DA4B76" w:rsidRPr="006B69A3">
        <w:t>e</w:t>
      </w:r>
      <w:r w:rsidRPr="006B69A3">
        <w:t xml:space="preserve">s, </w:t>
      </w:r>
      <w:r w:rsidR="00DA4B76" w:rsidRPr="006B69A3">
        <w:t>re</w:t>
      </w:r>
      <w:r w:rsidRPr="006B69A3">
        <w:t>solve</w:t>
      </w:r>
      <w:r w:rsidR="00DA4B76" w:rsidRPr="006B69A3">
        <w:t>r</w:t>
      </w:r>
      <w:r w:rsidRPr="006B69A3">
        <w:t xml:space="preserve"> problem</w:t>
      </w:r>
      <w:r w:rsidR="00DA4B76" w:rsidRPr="006B69A3">
        <w:t>a</w:t>
      </w:r>
      <w:r w:rsidRPr="006B69A3">
        <w:t xml:space="preserve">s </w:t>
      </w:r>
      <w:r w:rsidR="00DA4B76" w:rsidRPr="006B69A3">
        <w:t>y</w:t>
      </w:r>
      <w:r w:rsidRPr="006B69A3">
        <w:t xml:space="preserve"> adopt</w:t>
      </w:r>
      <w:r w:rsidR="00DA4B76" w:rsidRPr="006B69A3">
        <w:t>ar comportamientos</w:t>
      </w:r>
      <w:r w:rsidRPr="006B69A3">
        <w:t xml:space="preserve"> positiv</w:t>
      </w:r>
      <w:r w:rsidR="00DA4B76" w:rsidRPr="006B69A3">
        <w:t>os</w:t>
      </w:r>
      <w:r w:rsidRPr="006B69A3">
        <w:t xml:space="preserve">. </w:t>
      </w:r>
      <w:r w:rsidR="00DA4B76" w:rsidRPr="006B69A3">
        <w:t>Se estimula a los maestros a</w:t>
      </w:r>
      <w:r w:rsidRPr="006B69A3">
        <w:t xml:space="preserve"> evalua</w:t>
      </w:r>
      <w:r w:rsidR="00DA4B76" w:rsidRPr="006B69A3">
        <w:t>r</w:t>
      </w:r>
      <w:r w:rsidRPr="006B69A3">
        <w:t xml:space="preserve"> no </w:t>
      </w:r>
      <w:r w:rsidR="00DA4B76" w:rsidRPr="006B69A3">
        <w:t>solo los conocimientos sino también el</w:t>
      </w:r>
      <w:r w:rsidR="007C5FB8" w:rsidRPr="006B69A3">
        <w:t xml:space="preserve"> desarrollo de la</w:t>
      </w:r>
      <w:r w:rsidRPr="006B69A3">
        <w:t xml:space="preserve"> personal</w:t>
      </w:r>
      <w:r w:rsidR="007C5FB8" w:rsidRPr="006B69A3">
        <w:t>idad</w:t>
      </w:r>
      <w:r w:rsidRPr="006B69A3">
        <w:t xml:space="preserve">, </w:t>
      </w:r>
      <w:r w:rsidR="007C5FB8" w:rsidRPr="006B69A3">
        <w:t>las capacidades</w:t>
      </w:r>
      <w:r w:rsidRPr="006B69A3">
        <w:t>, a</w:t>
      </w:r>
      <w:r w:rsidR="007C5FB8" w:rsidRPr="006B69A3">
        <w:t>c</w:t>
      </w:r>
      <w:r w:rsidRPr="006B69A3">
        <w:t xml:space="preserve">titudes </w:t>
      </w:r>
      <w:r w:rsidR="007C5FB8" w:rsidRPr="006B69A3">
        <w:t>y valores</w:t>
      </w:r>
      <w:r w:rsidRPr="006B69A3">
        <w:t xml:space="preserve">. </w:t>
      </w:r>
      <w:r w:rsidR="007C5FB8" w:rsidRPr="006B69A3">
        <w:t>La enseñanza se imparte principalmente en la lengua materna durante los primeros años,</w:t>
      </w:r>
      <w:r w:rsidRPr="006B69A3">
        <w:t xml:space="preserve"> </w:t>
      </w:r>
      <w:r w:rsidR="007C5FB8" w:rsidRPr="006B69A3">
        <w:t xml:space="preserve">lo que eleva el nivel de los debates y </w:t>
      </w:r>
      <w:smartTag w:uri="urn:schemas-microsoft-com:office:smarttags" w:element="PersonName">
        <w:smartTagPr>
          <w:attr w:name="ProductID" w:val="la participaci￳n. El"/>
        </w:smartTagPr>
        <w:r w:rsidR="007C5FB8" w:rsidRPr="006B69A3">
          <w:t>la</w:t>
        </w:r>
        <w:r w:rsidRPr="006B69A3">
          <w:t xml:space="preserve"> participa</w:t>
        </w:r>
        <w:r w:rsidR="007C5FB8" w:rsidRPr="006B69A3">
          <w:t>c</w:t>
        </w:r>
        <w:r w:rsidRPr="006B69A3">
          <w:t>i</w:t>
        </w:r>
        <w:r w:rsidR="007C5FB8" w:rsidRPr="006B69A3">
          <w:t>ó</w:t>
        </w:r>
        <w:r w:rsidRPr="006B69A3">
          <w:t>n. E</w:t>
        </w:r>
        <w:r w:rsidR="007C5FB8" w:rsidRPr="006B69A3">
          <w:t>l</w:t>
        </w:r>
      </w:smartTag>
      <w:r w:rsidR="007C5FB8" w:rsidRPr="006B69A3">
        <w:t xml:space="preserve"> ingl</w:t>
      </w:r>
      <w:r w:rsidR="003D3C28" w:rsidRPr="006B69A3">
        <w:t>é</w:t>
      </w:r>
      <w:r w:rsidR="007C5FB8" w:rsidRPr="006B69A3">
        <w:t>s se utiliza</w:t>
      </w:r>
      <w:r w:rsidRPr="006B69A3">
        <w:t xml:space="preserve"> especial</w:t>
      </w:r>
      <w:r w:rsidR="007C5FB8" w:rsidRPr="006B69A3">
        <w:t>mente</w:t>
      </w:r>
      <w:r w:rsidRPr="006B69A3">
        <w:t xml:space="preserve"> </w:t>
      </w:r>
      <w:r w:rsidR="007C5FB8" w:rsidRPr="006B69A3">
        <w:t>en los últimos cursos de</w:t>
      </w:r>
      <w:r w:rsidRPr="006B69A3">
        <w:t xml:space="preserve"> primar</w:t>
      </w:r>
      <w:r w:rsidR="007C5FB8" w:rsidRPr="006B69A3">
        <w:t xml:space="preserve">ia </w:t>
      </w:r>
      <w:r w:rsidRPr="006B69A3">
        <w:t xml:space="preserve">y </w:t>
      </w:r>
      <w:r w:rsidR="007C5FB8" w:rsidRPr="006B69A3">
        <w:t xml:space="preserve">en </w:t>
      </w:r>
      <w:r w:rsidRPr="006B69A3">
        <w:t>sec</w:t>
      </w:r>
      <w:r w:rsidR="007C5FB8" w:rsidRPr="006B69A3">
        <w:t>u</w:t>
      </w:r>
      <w:r w:rsidRPr="006B69A3">
        <w:t>ndar</w:t>
      </w:r>
      <w:r w:rsidR="007C5FB8" w:rsidRPr="006B69A3">
        <w:t>ia, donde el</w:t>
      </w:r>
      <w:r w:rsidRPr="006B69A3">
        <w:t xml:space="preserve"> material</w:t>
      </w:r>
      <w:r w:rsidR="007C5FB8" w:rsidRPr="006B69A3">
        <w:t xml:space="preserve"> de apoyo está sobre todo en</w:t>
      </w:r>
      <w:r w:rsidRPr="006B69A3">
        <w:t xml:space="preserve"> </w:t>
      </w:r>
      <w:r w:rsidR="00D0389D" w:rsidRPr="006B69A3">
        <w:t>esa lengua</w:t>
      </w:r>
      <w:r w:rsidRPr="006B69A3">
        <w:t>.</w:t>
      </w:r>
    </w:p>
    <w:p w:rsidR="008D243A" w:rsidRPr="006B69A3" w:rsidRDefault="008D243A" w:rsidP="008D243A">
      <w:pPr>
        <w:pStyle w:val="SingleTxtG"/>
      </w:pPr>
      <w:r w:rsidRPr="006B69A3">
        <w:t>250.</w:t>
      </w:r>
      <w:r w:rsidRPr="006B69A3">
        <w:tab/>
      </w:r>
      <w:smartTag w:uri="urn:schemas-microsoft-com:office:smarttags" w:element="PersonName">
        <w:smartTagPr>
          <w:attr w:name="ProductID" w:val="La Secci￳n"/>
        </w:smartTagPr>
        <w:r w:rsidR="007C5FB8" w:rsidRPr="006B69A3">
          <w:t>La Sección</w:t>
        </w:r>
      </w:smartTag>
      <w:r w:rsidR="007C5FB8" w:rsidRPr="006B69A3">
        <w:t xml:space="preserve"> de Desarrollo</w:t>
      </w:r>
      <w:r w:rsidRPr="006B69A3">
        <w:t xml:space="preserve"> Curricul</w:t>
      </w:r>
      <w:r w:rsidR="007C5FB8" w:rsidRPr="006B69A3">
        <w:t>ar</w:t>
      </w:r>
      <w:r w:rsidRPr="006B69A3">
        <w:t xml:space="preserve"> </w:t>
      </w:r>
      <w:r w:rsidR="007C5FB8" w:rsidRPr="006B69A3">
        <w:t>y, más tarde</w:t>
      </w:r>
      <w:r w:rsidRPr="006B69A3">
        <w:t>, e</w:t>
      </w:r>
      <w:r w:rsidR="007C5FB8" w:rsidRPr="006B69A3">
        <w:t>l Instituto</w:t>
      </w:r>
      <w:r w:rsidRPr="006B69A3">
        <w:t xml:space="preserve"> Na</w:t>
      </w:r>
      <w:r w:rsidR="007C5FB8" w:rsidRPr="006B69A3">
        <w:t>c</w:t>
      </w:r>
      <w:r w:rsidRPr="006B69A3">
        <w:t xml:space="preserve">ional </w:t>
      </w:r>
      <w:r w:rsidR="007C5FB8" w:rsidRPr="006B69A3">
        <w:t>de</w:t>
      </w:r>
      <w:r w:rsidRPr="006B69A3">
        <w:t xml:space="preserve"> Educa</w:t>
      </w:r>
      <w:r w:rsidR="007C5FB8" w:rsidRPr="006B69A3">
        <w:t>c</w:t>
      </w:r>
      <w:r w:rsidRPr="006B69A3">
        <w:t>i</w:t>
      </w:r>
      <w:r w:rsidR="007C5FB8" w:rsidRPr="006B69A3">
        <w:t>ó</w:t>
      </w:r>
      <w:r w:rsidRPr="006B69A3">
        <w:t>n (respons</w:t>
      </w:r>
      <w:r w:rsidR="007C5FB8" w:rsidRPr="006B69A3">
        <w:t>a</w:t>
      </w:r>
      <w:r w:rsidRPr="006B69A3">
        <w:t xml:space="preserve">ble </w:t>
      </w:r>
      <w:r w:rsidR="007C5FB8" w:rsidRPr="006B69A3">
        <w:t xml:space="preserve">de la formación del profesorado antes y durante el </w:t>
      </w:r>
      <w:r w:rsidRPr="006B69A3">
        <w:t>servic</w:t>
      </w:r>
      <w:r w:rsidR="007C5FB8" w:rsidRPr="006B69A3">
        <w:t>io</w:t>
      </w:r>
      <w:r w:rsidRPr="006B69A3">
        <w:t xml:space="preserve">) </w:t>
      </w:r>
      <w:r w:rsidR="003D3C28" w:rsidRPr="006B69A3">
        <w:t xml:space="preserve">iniciaron en 1999 la formación de profesores especialistas en el Programa </w:t>
      </w:r>
      <w:r w:rsidR="00D0389D" w:rsidRPr="006B69A3">
        <w:t xml:space="preserve">de Educación Personal y Social </w:t>
      </w:r>
      <w:r w:rsidR="003D3C28" w:rsidRPr="006B69A3">
        <w:t>para los centros de enseñanza</w:t>
      </w:r>
      <w:r w:rsidRPr="006B69A3">
        <w:t xml:space="preserve"> sec</w:t>
      </w:r>
      <w:r w:rsidR="003D3C28" w:rsidRPr="006B69A3">
        <w:t>un</w:t>
      </w:r>
      <w:r w:rsidRPr="006B69A3">
        <w:t>dar</w:t>
      </w:r>
      <w:r w:rsidR="003D3C28" w:rsidRPr="006B69A3">
        <w:t>ia</w:t>
      </w:r>
      <w:r w:rsidRPr="006B69A3">
        <w:t xml:space="preserve">. </w:t>
      </w:r>
      <w:r w:rsidR="003D3C28" w:rsidRPr="006B69A3">
        <w:t>Ha formado hasta la fecha a dieciséis profesores</w:t>
      </w:r>
      <w:r w:rsidRPr="006B69A3">
        <w:t xml:space="preserve"> </w:t>
      </w:r>
      <w:r w:rsidR="003D3C28" w:rsidRPr="006B69A3">
        <w:t>e</w:t>
      </w:r>
      <w:r w:rsidRPr="006B69A3">
        <w:t>speciali</w:t>
      </w:r>
      <w:r w:rsidR="003D3C28" w:rsidRPr="006B69A3">
        <w:t>zados</w:t>
      </w:r>
      <w:r w:rsidRPr="006B69A3">
        <w:t xml:space="preserve">. </w:t>
      </w:r>
      <w:r w:rsidR="003D3C28" w:rsidRPr="006B69A3">
        <w:t>Se está capacitando a doce más</w:t>
      </w:r>
      <w:r w:rsidRPr="006B69A3">
        <w:t xml:space="preserve">. </w:t>
      </w:r>
      <w:r w:rsidR="003D3C28" w:rsidRPr="006B69A3">
        <w:t>H</w:t>
      </w:r>
      <w:r w:rsidRPr="006B69A3">
        <w:t xml:space="preserve">a </w:t>
      </w:r>
      <w:r w:rsidR="003D3C28" w:rsidRPr="006B69A3">
        <w:t xml:space="preserve">organizado también un gran número de cursos </w:t>
      </w:r>
      <w:r w:rsidR="00D0389D" w:rsidRPr="006B69A3">
        <w:t>durante</w:t>
      </w:r>
      <w:r w:rsidR="003D3C28" w:rsidRPr="006B69A3">
        <w:t xml:space="preserve"> el </w:t>
      </w:r>
      <w:r w:rsidRPr="006B69A3">
        <w:t>servic</w:t>
      </w:r>
      <w:r w:rsidR="003D3C28" w:rsidRPr="006B69A3">
        <w:t>io y sesiones de</w:t>
      </w:r>
      <w:r w:rsidRPr="006B69A3">
        <w:t xml:space="preserve"> sensi</w:t>
      </w:r>
      <w:r w:rsidR="003D3C28" w:rsidRPr="006B69A3">
        <w:t>bili</w:t>
      </w:r>
      <w:r w:rsidRPr="006B69A3">
        <w:t>za</w:t>
      </w:r>
      <w:r w:rsidR="003D3C28" w:rsidRPr="006B69A3">
        <w:t>c</w:t>
      </w:r>
      <w:r w:rsidRPr="006B69A3">
        <w:t>i</w:t>
      </w:r>
      <w:r w:rsidR="003D3C28" w:rsidRPr="006B69A3">
        <w:t>ó</w:t>
      </w:r>
      <w:r w:rsidRPr="006B69A3">
        <w:t xml:space="preserve">n </w:t>
      </w:r>
      <w:r w:rsidR="003D3C28" w:rsidRPr="006B69A3">
        <w:t>para</w:t>
      </w:r>
      <w:r w:rsidRPr="006B69A3">
        <w:t xml:space="preserve"> diferent</w:t>
      </w:r>
      <w:r w:rsidR="003D3C28" w:rsidRPr="006B69A3">
        <w:t>es</w:t>
      </w:r>
      <w:r w:rsidRPr="006B69A3">
        <w:t xml:space="preserve"> grup</w:t>
      </w:r>
      <w:r w:rsidR="003D3C28" w:rsidRPr="006B69A3">
        <w:t>o</w:t>
      </w:r>
      <w:r w:rsidRPr="006B69A3">
        <w:t xml:space="preserve">s </w:t>
      </w:r>
      <w:r w:rsidR="003D3C28" w:rsidRPr="006B69A3">
        <w:t>diana en las</w:t>
      </w:r>
      <w:r w:rsidRPr="006B69A3">
        <w:t xml:space="preserve"> </w:t>
      </w:r>
      <w:r w:rsidR="003D3C28" w:rsidRPr="006B69A3">
        <w:t>e</w:t>
      </w:r>
      <w:r w:rsidRPr="006B69A3">
        <w:t>sc</w:t>
      </w:r>
      <w:r w:rsidR="003D3C28" w:rsidRPr="006B69A3">
        <w:t>ue</w:t>
      </w:r>
      <w:r w:rsidRPr="006B69A3">
        <w:t>l</w:t>
      </w:r>
      <w:r w:rsidR="003D3C28" w:rsidRPr="006B69A3">
        <w:t>a</w:t>
      </w:r>
      <w:r w:rsidRPr="006B69A3">
        <w:t xml:space="preserve">s </w:t>
      </w:r>
      <w:r w:rsidR="003D3C28" w:rsidRPr="006B69A3">
        <w:t>sobre temas c</w:t>
      </w:r>
      <w:r w:rsidRPr="006B69A3">
        <w:t>on</w:t>
      </w:r>
      <w:r w:rsidR="003D3C28" w:rsidRPr="006B69A3">
        <w:t>cretos, como el</w:t>
      </w:r>
      <w:r w:rsidRPr="006B69A3">
        <w:t xml:space="preserve"> </w:t>
      </w:r>
      <w:r w:rsidR="003D3C28" w:rsidRPr="006B69A3">
        <w:t>VI</w:t>
      </w:r>
      <w:r w:rsidRPr="006B69A3">
        <w:t>H/</w:t>
      </w:r>
      <w:r w:rsidR="003D3C28" w:rsidRPr="006B69A3">
        <w:t>SID</w:t>
      </w:r>
      <w:r w:rsidRPr="006B69A3">
        <w:t>A, educa</w:t>
      </w:r>
      <w:r w:rsidR="003D3C28" w:rsidRPr="006B69A3">
        <w:t>c</w:t>
      </w:r>
      <w:r w:rsidRPr="006B69A3">
        <w:t>i</w:t>
      </w:r>
      <w:r w:rsidR="003D3C28" w:rsidRPr="006B69A3">
        <w:t>ó</w:t>
      </w:r>
      <w:r w:rsidRPr="006B69A3">
        <w:t xml:space="preserve">n </w:t>
      </w:r>
      <w:r w:rsidR="00D0389D" w:rsidRPr="006B69A3">
        <w:t>en</w:t>
      </w:r>
      <w:r w:rsidR="003D3C28" w:rsidRPr="006B69A3">
        <w:t xml:space="preserve"> los valores y </w:t>
      </w:r>
      <w:r w:rsidR="00D0389D" w:rsidRPr="006B69A3">
        <w:t>uso indebido</w:t>
      </w:r>
      <w:r w:rsidR="003D3C28" w:rsidRPr="006B69A3">
        <w:t xml:space="preserve"> de </w:t>
      </w:r>
      <w:r w:rsidRPr="006B69A3">
        <w:t>sustanc</w:t>
      </w:r>
      <w:r w:rsidR="003D3C28" w:rsidRPr="006B69A3">
        <w:t xml:space="preserve">ias, a medida que </w:t>
      </w:r>
      <w:r w:rsidR="00D0389D" w:rsidRPr="006B69A3">
        <w:t>h</w:t>
      </w:r>
      <w:r w:rsidR="003D3C28" w:rsidRPr="006B69A3">
        <w:t xml:space="preserve">an </w:t>
      </w:r>
      <w:r w:rsidR="00D0389D" w:rsidRPr="006B69A3">
        <w:t xml:space="preserve">ido </w:t>
      </w:r>
      <w:r w:rsidR="003D3C28" w:rsidRPr="006B69A3">
        <w:t>surgiendo las</w:t>
      </w:r>
      <w:r w:rsidRPr="006B69A3">
        <w:t xml:space="preserve"> ne</w:t>
      </w:r>
      <w:r w:rsidR="003D3C28" w:rsidRPr="006B69A3">
        <w:t>c</w:t>
      </w:r>
      <w:r w:rsidRPr="006B69A3">
        <w:t>e</w:t>
      </w:r>
      <w:r w:rsidR="003D3C28" w:rsidRPr="006B69A3">
        <w:t>si</w:t>
      </w:r>
      <w:r w:rsidRPr="006B69A3">
        <w:t>d</w:t>
      </w:r>
      <w:r w:rsidR="003D3C28" w:rsidRPr="006B69A3">
        <w:t>ade</w:t>
      </w:r>
      <w:r w:rsidRPr="006B69A3">
        <w:t xml:space="preserve">s. </w:t>
      </w:r>
      <w:r w:rsidR="003D3C28" w:rsidRPr="006B69A3">
        <w:t>Se han incorporado a los programas de capacitación de todos los futuros maestros mó</w:t>
      </w:r>
      <w:r w:rsidRPr="006B69A3">
        <w:t>dul</w:t>
      </w:r>
      <w:r w:rsidR="003D3C28" w:rsidRPr="006B69A3">
        <w:t>o</w:t>
      </w:r>
      <w:r w:rsidRPr="006B69A3">
        <w:t xml:space="preserve">s </w:t>
      </w:r>
      <w:r w:rsidR="003D3C28" w:rsidRPr="006B69A3">
        <w:t>sobre el</w:t>
      </w:r>
      <w:r w:rsidRPr="006B69A3">
        <w:t xml:space="preserve"> g</w:t>
      </w:r>
      <w:r w:rsidR="003D3C28" w:rsidRPr="006B69A3">
        <w:t>énero y el Programa de Educación Personal y Social</w:t>
      </w:r>
      <w:r w:rsidRPr="006B69A3">
        <w:t>.</w:t>
      </w:r>
    </w:p>
    <w:p w:rsidR="008D243A" w:rsidRPr="006B69A3" w:rsidRDefault="008D243A" w:rsidP="008D243A">
      <w:pPr>
        <w:pStyle w:val="SingleTxtG"/>
      </w:pPr>
      <w:r w:rsidRPr="006B69A3">
        <w:t>251.</w:t>
      </w:r>
      <w:r w:rsidRPr="006B69A3">
        <w:tab/>
      </w:r>
      <w:r w:rsidR="00D0389D" w:rsidRPr="006B69A3">
        <w:t>Ese</w:t>
      </w:r>
      <w:r w:rsidRPr="006B69A3">
        <w:t xml:space="preserve"> Program</w:t>
      </w:r>
      <w:r w:rsidR="00D032D1" w:rsidRPr="006B69A3">
        <w:t xml:space="preserve">a </w:t>
      </w:r>
      <w:r w:rsidR="008B3321" w:rsidRPr="006B69A3">
        <w:t>representa</w:t>
      </w:r>
      <w:r w:rsidR="00D032D1" w:rsidRPr="006B69A3">
        <w:t xml:space="preserve"> hoy uno de los sectores más desarrollados y</w:t>
      </w:r>
      <w:r w:rsidRPr="006B69A3">
        <w:t xml:space="preserve"> </w:t>
      </w:r>
      <w:r w:rsidR="00D032D1" w:rsidRPr="006B69A3">
        <w:t>e</w:t>
      </w:r>
      <w:r w:rsidRPr="006B69A3">
        <w:t>structur</w:t>
      </w:r>
      <w:r w:rsidR="00D032D1" w:rsidRPr="006B69A3">
        <w:t>a</w:t>
      </w:r>
      <w:r w:rsidRPr="006B69A3">
        <w:t>d</w:t>
      </w:r>
      <w:r w:rsidR="00D032D1" w:rsidRPr="006B69A3">
        <w:t>os del plan de estudios nacional, gracias en gran parte al apoyo del</w:t>
      </w:r>
      <w:r w:rsidRPr="006B69A3">
        <w:t xml:space="preserve"> F</w:t>
      </w:r>
      <w:r w:rsidR="00D032D1" w:rsidRPr="006B69A3">
        <w:t>NUA</w:t>
      </w:r>
      <w:r w:rsidRPr="006B69A3">
        <w:t xml:space="preserve">P </w:t>
      </w:r>
      <w:r w:rsidR="00D032D1" w:rsidRPr="006B69A3">
        <w:t>al fomento y a los recursos del mismo</w:t>
      </w:r>
      <w:r w:rsidRPr="006B69A3">
        <w:t xml:space="preserve">. </w:t>
      </w:r>
      <w:r w:rsidR="00D032D1" w:rsidRPr="006B69A3">
        <w:t>El FNUAP facilitó</w:t>
      </w:r>
      <w:r w:rsidRPr="006B69A3">
        <w:t xml:space="preserve"> 100</w:t>
      </w:r>
      <w:r w:rsidR="00661FDC" w:rsidRPr="006B69A3">
        <w:t>.</w:t>
      </w:r>
      <w:r w:rsidRPr="006B69A3">
        <w:t xml:space="preserve">000 </w:t>
      </w:r>
      <w:r w:rsidR="00D032D1" w:rsidRPr="006B69A3">
        <w:t xml:space="preserve">dólares de los </w:t>
      </w:r>
      <w:r w:rsidR="00661FDC" w:rsidRPr="006B69A3">
        <w:t xml:space="preserve">Estados Unidos </w:t>
      </w:r>
      <w:r w:rsidR="00D032D1" w:rsidRPr="006B69A3">
        <w:t>por un</w:t>
      </w:r>
      <w:r w:rsidRPr="006B69A3">
        <w:t xml:space="preserve"> per</w:t>
      </w:r>
      <w:r w:rsidR="00D032D1" w:rsidRPr="006B69A3">
        <w:t>í</w:t>
      </w:r>
      <w:r w:rsidRPr="006B69A3">
        <w:t>od</w:t>
      </w:r>
      <w:r w:rsidR="00D032D1" w:rsidRPr="006B69A3">
        <w:t>o de</w:t>
      </w:r>
      <w:r w:rsidRPr="006B69A3">
        <w:t xml:space="preserve"> 4 </w:t>
      </w:r>
      <w:r w:rsidR="00D032D1" w:rsidRPr="006B69A3">
        <w:t>años, de</w:t>
      </w:r>
      <w:r w:rsidRPr="006B69A3">
        <w:t xml:space="preserve"> </w:t>
      </w:r>
      <w:smartTag w:uri="urn:schemas-microsoft-com:office:smarttags" w:element="metricconverter">
        <w:smartTagPr>
          <w:attr w:name="ProductID" w:val="1996 a"/>
        </w:smartTagPr>
        <w:r w:rsidRPr="006B69A3">
          <w:t>1996</w:t>
        </w:r>
        <w:r w:rsidR="00D032D1" w:rsidRPr="006B69A3">
          <w:t xml:space="preserve"> a</w:t>
        </w:r>
      </w:smartTag>
      <w:r w:rsidR="00D032D1" w:rsidRPr="006B69A3">
        <w:t xml:space="preserve"> </w:t>
      </w:r>
      <w:r w:rsidRPr="006B69A3">
        <w:t>1999</w:t>
      </w:r>
      <w:r w:rsidR="00D0389D" w:rsidRPr="006B69A3">
        <w:t>,</w:t>
      </w:r>
      <w:r w:rsidRPr="006B69A3">
        <w:t xml:space="preserve"> </w:t>
      </w:r>
      <w:r w:rsidR="00D0389D" w:rsidRPr="006B69A3">
        <w:t>con objeto de</w:t>
      </w:r>
      <w:r w:rsidR="00D032D1" w:rsidRPr="006B69A3">
        <w:t xml:space="preserve"> financiar dos grandes</w:t>
      </w:r>
      <w:r w:rsidRPr="006B69A3">
        <w:t xml:space="preserve"> pro</w:t>
      </w:r>
      <w:r w:rsidR="00D032D1" w:rsidRPr="006B69A3">
        <w:t>y</w:t>
      </w:r>
      <w:r w:rsidRPr="006B69A3">
        <w:t>ect</w:t>
      </w:r>
      <w:r w:rsidR="00D032D1" w:rsidRPr="006B69A3">
        <w:t>os, dedicados</w:t>
      </w:r>
      <w:r w:rsidRPr="006B69A3">
        <w:t xml:space="preserve"> </w:t>
      </w:r>
      <w:r w:rsidR="00D032D1" w:rsidRPr="006B69A3">
        <w:t xml:space="preserve">principalmente a </w:t>
      </w:r>
      <w:smartTag w:uri="urn:schemas-microsoft-com:office:smarttags" w:element="PersonName">
        <w:smartTagPr>
          <w:attr w:name="ProductID" w:val="la Salud Reproductiva"/>
        </w:smartTagPr>
        <w:r w:rsidR="00D032D1" w:rsidRPr="006B69A3">
          <w:t>la Salud</w:t>
        </w:r>
        <w:r w:rsidRPr="006B69A3">
          <w:t xml:space="preserve"> Reproductiv</w:t>
        </w:r>
        <w:r w:rsidR="00D032D1" w:rsidRPr="006B69A3">
          <w:t>a</w:t>
        </w:r>
      </w:smartTag>
      <w:r w:rsidRPr="006B69A3">
        <w:t xml:space="preserve"> </w:t>
      </w:r>
      <w:r w:rsidR="00D032D1" w:rsidRPr="006B69A3">
        <w:t xml:space="preserve">y </w:t>
      </w:r>
      <w:r w:rsidRPr="006B69A3">
        <w:t>a</w:t>
      </w:r>
      <w:r w:rsidR="00D032D1" w:rsidRPr="006B69A3">
        <w:t xml:space="preserve"> </w:t>
      </w:r>
      <w:smartTag w:uri="urn:schemas-microsoft-com:office:smarttags" w:element="PersonName">
        <w:smartTagPr>
          <w:attr w:name="ProductID" w:val="la Educaci￳n"/>
        </w:smartTagPr>
        <w:r w:rsidR="00D032D1" w:rsidRPr="006B69A3">
          <w:t>la Educación</w:t>
        </w:r>
      </w:smartTag>
      <w:r w:rsidR="00D032D1" w:rsidRPr="006B69A3">
        <w:t xml:space="preserve"> para </w:t>
      </w:r>
      <w:smartTag w:uri="urn:schemas-microsoft-com:office:smarttags" w:element="PersonName">
        <w:smartTagPr>
          <w:attr w:name="ProductID" w:val="la Vida Familiar. El"/>
        </w:smartTagPr>
        <w:smartTag w:uri="urn:schemas-microsoft-com:office:smarttags" w:element="PersonName">
          <w:smartTagPr>
            <w:attr w:name="ProductID" w:val="la Vida Familiar."/>
          </w:smartTagPr>
          <w:r w:rsidR="00D032D1" w:rsidRPr="006B69A3">
            <w:t>la Vida</w:t>
          </w:r>
          <w:r w:rsidRPr="006B69A3">
            <w:t xml:space="preserve"> Famil</w:t>
          </w:r>
          <w:r w:rsidR="00D032D1" w:rsidRPr="006B69A3">
            <w:t>iar</w:t>
          </w:r>
          <w:r w:rsidRPr="006B69A3">
            <w:t>.</w:t>
          </w:r>
        </w:smartTag>
        <w:r w:rsidRPr="006B69A3">
          <w:t xml:space="preserve"> </w:t>
        </w:r>
        <w:r w:rsidR="00D032D1" w:rsidRPr="006B69A3">
          <w:t>El</w:t>
        </w:r>
      </w:smartTag>
      <w:r w:rsidR="00D032D1" w:rsidRPr="006B69A3">
        <w:t xml:space="preserve"> dinero se utilizó para</w:t>
      </w:r>
      <w:r w:rsidRPr="006B69A3">
        <w:t xml:space="preserve"> </w:t>
      </w:r>
      <w:r w:rsidR="00D032D1" w:rsidRPr="006B69A3">
        <w:t>revis</w:t>
      </w:r>
      <w:r w:rsidR="008B3321" w:rsidRPr="006B69A3">
        <w:t>a</w:t>
      </w:r>
      <w:r w:rsidR="00D032D1" w:rsidRPr="006B69A3">
        <w:t xml:space="preserve">r el antiguo programa de Educación para </w:t>
      </w:r>
      <w:smartTag w:uri="urn:schemas-microsoft-com:office:smarttags" w:element="PersonName">
        <w:smartTagPr>
          <w:attr w:name="ProductID" w:val="la Vida Familiar"/>
        </w:smartTagPr>
        <w:r w:rsidR="00D032D1" w:rsidRPr="006B69A3">
          <w:t>la Vida</w:t>
        </w:r>
        <w:r w:rsidRPr="006B69A3">
          <w:t xml:space="preserve"> Famil</w:t>
        </w:r>
        <w:r w:rsidR="00D032D1" w:rsidRPr="006B69A3">
          <w:t>iar</w:t>
        </w:r>
      </w:smartTag>
      <w:r w:rsidR="008B3321" w:rsidRPr="006B69A3">
        <w:t xml:space="preserve"> y </w:t>
      </w:r>
      <w:r w:rsidRPr="006B69A3">
        <w:t>c</w:t>
      </w:r>
      <w:r w:rsidR="008B3321" w:rsidRPr="006B69A3">
        <w:t>ubri</w:t>
      </w:r>
      <w:r w:rsidRPr="006B69A3">
        <w:t xml:space="preserve">r </w:t>
      </w:r>
      <w:r w:rsidR="008B3321" w:rsidRPr="006B69A3">
        <w:t>el</w:t>
      </w:r>
      <w:r w:rsidRPr="006B69A3">
        <w:t xml:space="preserve"> cost</w:t>
      </w:r>
      <w:r w:rsidR="008B3321" w:rsidRPr="006B69A3">
        <w:t>o de la formación, las</w:t>
      </w:r>
      <w:r w:rsidRPr="006B69A3">
        <w:t xml:space="preserve"> conferenc</w:t>
      </w:r>
      <w:r w:rsidR="008B3321" w:rsidRPr="006B69A3">
        <w:t>ias</w:t>
      </w:r>
      <w:r w:rsidRPr="006B69A3">
        <w:t xml:space="preserve">, </w:t>
      </w:r>
      <w:r w:rsidR="008B3321" w:rsidRPr="006B69A3">
        <w:t xml:space="preserve">el desarrollo del </w:t>
      </w:r>
      <w:r w:rsidRPr="006B69A3">
        <w:t>material</w:t>
      </w:r>
      <w:r w:rsidR="008B3321" w:rsidRPr="006B69A3">
        <w:t>, los</w:t>
      </w:r>
      <w:r w:rsidRPr="006B69A3">
        <w:t xml:space="preserve"> re</w:t>
      </w:r>
      <w:r w:rsidR="008B3321" w:rsidRPr="006B69A3">
        <w:t>c</w:t>
      </w:r>
      <w:r w:rsidRPr="006B69A3">
        <w:t>ur</w:t>
      </w:r>
      <w:r w:rsidR="008B3321" w:rsidRPr="006B69A3">
        <w:t>sos y el</w:t>
      </w:r>
      <w:r w:rsidRPr="006B69A3">
        <w:t xml:space="preserve"> equip</w:t>
      </w:r>
      <w:r w:rsidR="008B3321" w:rsidRPr="006B69A3">
        <w:t>o, como</w:t>
      </w:r>
      <w:r w:rsidRPr="006B69A3">
        <w:t xml:space="preserve"> </w:t>
      </w:r>
      <w:r w:rsidR="008B3321" w:rsidRPr="006B69A3">
        <w:t>f</w:t>
      </w:r>
      <w:r w:rsidRPr="006B69A3">
        <w:t>otocopi</w:t>
      </w:r>
      <w:r w:rsidR="008B3321" w:rsidRPr="006B69A3">
        <w:t>ado</w:t>
      </w:r>
      <w:r w:rsidRPr="006B69A3">
        <w:t>r</w:t>
      </w:r>
      <w:r w:rsidR="008B3321" w:rsidRPr="006B69A3">
        <w:t>a</w:t>
      </w:r>
      <w:r w:rsidRPr="006B69A3">
        <w:t>s</w:t>
      </w:r>
      <w:r w:rsidR="008B3321" w:rsidRPr="006B69A3">
        <w:t xml:space="preserve"> y</w:t>
      </w:r>
      <w:r w:rsidR="00054B43" w:rsidRPr="006B69A3">
        <w:t xml:space="preserve"> </w:t>
      </w:r>
      <w:r w:rsidRPr="006B69A3">
        <w:t>comput</w:t>
      </w:r>
      <w:r w:rsidR="008B3321" w:rsidRPr="006B69A3">
        <w:t>ado</w:t>
      </w:r>
      <w:r w:rsidRPr="006B69A3">
        <w:t>r</w:t>
      </w:r>
      <w:r w:rsidR="008B3321" w:rsidRPr="006B69A3">
        <w:t>a</w:t>
      </w:r>
      <w:r w:rsidRPr="006B69A3">
        <w:t>s.</w:t>
      </w:r>
    </w:p>
    <w:p w:rsidR="008D243A" w:rsidRPr="006B69A3" w:rsidRDefault="008D243A" w:rsidP="008D243A">
      <w:pPr>
        <w:pStyle w:val="SingleTxtG"/>
      </w:pPr>
      <w:r w:rsidRPr="006B69A3">
        <w:t>252.</w:t>
      </w:r>
      <w:r w:rsidRPr="006B69A3">
        <w:tab/>
      </w:r>
      <w:r w:rsidR="008B3321" w:rsidRPr="006B69A3">
        <w:t>El</w:t>
      </w:r>
      <w:r w:rsidRPr="006B69A3">
        <w:t xml:space="preserve"> Program</w:t>
      </w:r>
      <w:r w:rsidR="008B3321" w:rsidRPr="006B69A3">
        <w:t xml:space="preserve">a de Salud Escolar es uno de los </w:t>
      </w:r>
      <w:r w:rsidRPr="006B69A3">
        <w:t>m</w:t>
      </w:r>
      <w:r w:rsidR="008B3321" w:rsidRPr="006B69A3">
        <w:t>últiples</w:t>
      </w:r>
      <w:r w:rsidRPr="006B69A3">
        <w:t xml:space="preserve"> program</w:t>
      </w:r>
      <w:r w:rsidR="008B3321" w:rsidRPr="006B69A3">
        <w:t>as ofrecidos por el</w:t>
      </w:r>
      <w:r w:rsidRPr="006B69A3">
        <w:t xml:space="preserve"> Depart</w:t>
      </w:r>
      <w:r w:rsidR="008B3321" w:rsidRPr="006B69A3">
        <w:t>a</w:t>
      </w:r>
      <w:r w:rsidRPr="006B69A3">
        <w:t>ment</w:t>
      </w:r>
      <w:r w:rsidR="008B3321" w:rsidRPr="006B69A3">
        <w:t>o de Salud a nivel de los distritos</w:t>
      </w:r>
      <w:r w:rsidR="00D0389D" w:rsidRPr="006B69A3">
        <w:t>,</w:t>
      </w:r>
      <w:r w:rsidR="008B3321" w:rsidRPr="006B69A3">
        <w:t xml:space="preserve"> a</w:t>
      </w:r>
      <w:r w:rsidRPr="006B69A3">
        <w:t xml:space="preserve"> </w:t>
      </w:r>
      <w:r w:rsidR="008B3321" w:rsidRPr="006B69A3">
        <w:t>través de los centros escolares</w:t>
      </w:r>
      <w:r w:rsidRPr="006B69A3">
        <w:t xml:space="preserve">. </w:t>
      </w:r>
      <w:r w:rsidR="008B3321" w:rsidRPr="006B69A3">
        <w:t xml:space="preserve">El objetivo del </w:t>
      </w:r>
      <w:r w:rsidRPr="006B69A3">
        <w:t>program</w:t>
      </w:r>
      <w:r w:rsidR="008B3321" w:rsidRPr="006B69A3">
        <w:t>a de salud escolar reside en ofrecer unos servicios sanitarios globales, preventivos y de</w:t>
      </w:r>
      <w:r w:rsidRPr="006B69A3">
        <w:t xml:space="preserve"> promo</w:t>
      </w:r>
      <w:r w:rsidR="008B3321" w:rsidRPr="006B69A3">
        <w:t>ción a los niños escolarizados entre los</w:t>
      </w:r>
      <w:r w:rsidRPr="006B69A3">
        <w:t xml:space="preserve"> 5 </w:t>
      </w:r>
      <w:r w:rsidR="008B3321" w:rsidRPr="006B69A3">
        <w:t>y los</w:t>
      </w:r>
      <w:r w:rsidRPr="006B69A3">
        <w:t xml:space="preserve"> 17 </w:t>
      </w:r>
      <w:r w:rsidR="008B3321" w:rsidRPr="006B69A3">
        <w:t>años</w:t>
      </w:r>
      <w:r w:rsidRPr="006B69A3">
        <w:t>.</w:t>
      </w:r>
    </w:p>
    <w:p w:rsidR="008D243A" w:rsidRPr="006B69A3" w:rsidRDefault="008D243A" w:rsidP="008D243A">
      <w:pPr>
        <w:pStyle w:val="SingleTxtG"/>
      </w:pPr>
      <w:r w:rsidRPr="006B69A3">
        <w:t>253.</w:t>
      </w:r>
      <w:r w:rsidRPr="006B69A3">
        <w:tab/>
      </w:r>
      <w:r w:rsidR="008B3321" w:rsidRPr="006B69A3">
        <w:t>Las</w:t>
      </w:r>
      <w:r w:rsidRPr="006B69A3">
        <w:t xml:space="preserve"> activi</w:t>
      </w:r>
      <w:r w:rsidR="008B3321" w:rsidRPr="006B69A3">
        <w:t>dades de los servicios de salud escolar constituyen l</w:t>
      </w:r>
      <w:r w:rsidR="00D0389D" w:rsidRPr="006B69A3">
        <w:t xml:space="preserve">a piedra angular que permitirá </w:t>
      </w:r>
      <w:r w:rsidR="008B3321" w:rsidRPr="006B69A3">
        <w:t>a los niños</w:t>
      </w:r>
      <w:r w:rsidRPr="006B69A3">
        <w:t xml:space="preserve"> </w:t>
      </w:r>
      <w:r w:rsidR="00D0389D" w:rsidRPr="006B69A3">
        <w:t xml:space="preserve">aprovechar </w:t>
      </w:r>
      <w:r w:rsidR="008B3321" w:rsidRPr="006B69A3">
        <w:t xml:space="preserve">la </w:t>
      </w:r>
      <w:r w:rsidRPr="006B69A3">
        <w:t>oportuni</w:t>
      </w:r>
      <w:r w:rsidR="008B3321" w:rsidRPr="006B69A3">
        <w:t xml:space="preserve">dad </w:t>
      </w:r>
      <w:r w:rsidR="00D0389D" w:rsidRPr="006B69A3">
        <w:t>para promover</w:t>
      </w:r>
      <w:r w:rsidR="008B3321" w:rsidRPr="006B69A3">
        <w:t xml:space="preserve"> un crecimiento</w:t>
      </w:r>
      <w:r w:rsidRPr="006B69A3">
        <w:t xml:space="preserve"> </w:t>
      </w:r>
      <w:r w:rsidR="008C585E" w:rsidRPr="006B69A3">
        <w:t xml:space="preserve">y un desarrollo </w:t>
      </w:r>
      <w:r w:rsidR="008B3321" w:rsidRPr="006B69A3">
        <w:t>fí</w:t>
      </w:r>
      <w:r w:rsidRPr="006B69A3">
        <w:t>sic</w:t>
      </w:r>
      <w:r w:rsidR="008B3321" w:rsidRPr="006B69A3">
        <w:t>o</w:t>
      </w:r>
      <w:r w:rsidRPr="006B69A3">
        <w:t xml:space="preserve">, intelectual, social </w:t>
      </w:r>
      <w:r w:rsidR="008B3321" w:rsidRPr="006B69A3">
        <w:t>y</w:t>
      </w:r>
      <w:r w:rsidRPr="006B69A3">
        <w:t xml:space="preserve"> emo</w:t>
      </w:r>
      <w:r w:rsidR="008B3321" w:rsidRPr="006B69A3">
        <w:t>c</w:t>
      </w:r>
      <w:r w:rsidRPr="006B69A3">
        <w:t xml:space="preserve">ional </w:t>
      </w:r>
      <w:r w:rsidR="008C585E" w:rsidRPr="006B69A3">
        <w:t xml:space="preserve">óptimos a fin de que puedan </w:t>
      </w:r>
      <w:r w:rsidR="00D0389D" w:rsidRPr="006B69A3">
        <w:t>extraer los</w:t>
      </w:r>
      <w:r w:rsidRPr="006B69A3">
        <w:t xml:space="preserve"> m</w:t>
      </w:r>
      <w:r w:rsidR="008C585E" w:rsidRPr="006B69A3">
        <w:t>á</w:t>
      </w:r>
      <w:r w:rsidRPr="006B69A3">
        <w:t>xim</w:t>
      </w:r>
      <w:r w:rsidR="008C585E" w:rsidRPr="006B69A3">
        <w:t>o</w:t>
      </w:r>
      <w:r w:rsidR="00D0389D" w:rsidRPr="006B69A3">
        <w:t>s</w:t>
      </w:r>
      <w:r w:rsidR="008C585E" w:rsidRPr="006B69A3">
        <w:t xml:space="preserve"> </w:t>
      </w:r>
      <w:r w:rsidRPr="006B69A3">
        <w:t>benefi</w:t>
      </w:r>
      <w:r w:rsidR="008C585E" w:rsidRPr="006B69A3">
        <w:t>cios de la</w:t>
      </w:r>
      <w:r w:rsidRPr="006B69A3">
        <w:t xml:space="preserve"> educa</w:t>
      </w:r>
      <w:r w:rsidR="008C585E" w:rsidRPr="006B69A3">
        <w:t>c</w:t>
      </w:r>
      <w:r w:rsidRPr="006B69A3">
        <w:t>i</w:t>
      </w:r>
      <w:r w:rsidR="008C585E" w:rsidRPr="006B69A3">
        <w:t>ó</w:t>
      </w:r>
      <w:r w:rsidRPr="006B69A3">
        <w:t>n.</w:t>
      </w:r>
    </w:p>
    <w:p w:rsidR="008D243A" w:rsidRPr="006B69A3" w:rsidRDefault="008D243A" w:rsidP="008D243A">
      <w:pPr>
        <w:pStyle w:val="SingleTxtG"/>
      </w:pPr>
      <w:r w:rsidRPr="006B69A3">
        <w:t>254.</w:t>
      </w:r>
      <w:r w:rsidRPr="006B69A3">
        <w:tab/>
      </w:r>
      <w:r w:rsidR="008C585E" w:rsidRPr="006B69A3">
        <w:t>Los</w:t>
      </w:r>
      <w:r w:rsidRPr="006B69A3">
        <w:t xml:space="preserve"> objetiv</w:t>
      </w:r>
      <w:r w:rsidR="008C585E" w:rsidRPr="006B69A3">
        <w:t>o</w:t>
      </w:r>
      <w:r w:rsidRPr="006B69A3">
        <w:t xml:space="preserve">s </w:t>
      </w:r>
      <w:r w:rsidR="008C585E" w:rsidRPr="006B69A3">
        <w:t>del</w:t>
      </w:r>
      <w:r w:rsidRPr="006B69A3">
        <w:t xml:space="preserve"> program</w:t>
      </w:r>
      <w:r w:rsidR="008C585E" w:rsidRPr="006B69A3">
        <w:t>a se cifran en mejorar la salud de los escolares, las f</w:t>
      </w:r>
      <w:r w:rsidRPr="006B69A3">
        <w:t>amili</w:t>
      </w:r>
      <w:r w:rsidR="008C585E" w:rsidRPr="006B69A3">
        <w:t>a</w:t>
      </w:r>
      <w:r w:rsidRPr="006B69A3">
        <w:t xml:space="preserve">s </w:t>
      </w:r>
      <w:r w:rsidR="008C585E" w:rsidRPr="006B69A3">
        <w:t>y los profesores e inculcar conductas</w:t>
      </w:r>
      <w:r w:rsidRPr="006B69A3">
        <w:t xml:space="preserve"> </w:t>
      </w:r>
      <w:r w:rsidR="008C585E" w:rsidRPr="006B69A3">
        <w:t xml:space="preserve">saludables en ese grupo de </w:t>
      </w:r>
      <w:smartTag w:uri="urn:schemas-microsoft-com:office:smarttags" w:element="PersonName">
        <w:smartTagPr>
          <w:attr w:name="ProductID" w:val="la poblaci￳n. Es"/>
        </w:smartTagPr>
        <w:r w:rsidR="008C585E" w:rsidRPr="006B69A3">
          <w:t>la</w:t>
        </w:r>
        <w:r w:rsidRPr="006B69A3">
          <w:t xml:space="preserve"> po</w:t>
        </w:r>
        <w:r w:rsidR="008C585E" w:rsidRPr="006B69A3">
          <w:t>b</w:t>
        </w:r>
        <w:r w:rsidRPr="006B69A3">
          <w:t>la</w:t>
        </w:r>
        <w:r w:rsidR="008C585E" w:rsidRPr="006B69A3">
          <w:t>c</w:t>
        </w:r>
        <w:r w:rsidRPr="006B69A3">
          <w:t>i</w:t>
        </w:r>
        <w:r w:rsidR="008C585E" w:rsidRPr="006B69A3">
          <w:t>ó</w:t>
        </w:r>
        <w:r w:rsidRPr="006B69A3">
          <w:t>n</w:t>
        </w:r>
        <w:r w:rsidR="008C585E" w:rsidRPr="006B69A3">
          <w:t>.</w:t>
        </w:r>
        <w:r w:rsidRPr="006B69A3">
          <w:t xml:space="preserve"> </w:t>
        </w:r>
        <w:r w:rsidR="008C585E" w:rsidRPr="006B69A3">
          <w:t>E</w:t>
        </w:r>
        <w:r w:rsidRPr="006B69A3">
          <w:t>s</w:t>
        </w:r>
      </w:smartTag>
      <w:r w:rsidRPr="006B69A3">
        <w:t xml:space="preserve"> </w:t>
      </w:r>
      <w:r w:rsidR="008C585E" w:rsidRPr="006B69A3">
        <w:t xml:space="preserve">el enfoque más rentable </w:t>
      </w:r>
      <w:r w:rsidR="00D0389D" w:rsidRPr="006B69A3">
        <w:t>con miras a</w:t>
      </w:r>
      <w:r w:rsidR="008C585E" w:rsidRPr="006B69A3">
        <w:t xml:space="preserve"> potenciar la salud y el desarrollo de los programas para escolares</w:t>
      </w:r>
      <w:r w:rsidRPr="006B69A3">
        <w:t>.</w:t>
      </w:r>
    </w:p>
    <w:p w:rsidR="008D243A" w:rsidRPr="006B69A3" w:rsidRDefault="008D243A" w:rsidP="008D243A">
      <w:pPr>
        <w:pStyle w:val="H4G"/>
      </w:pPr>
      <w:r w:rsidRPr="006B69A3">
        <w:tab/>
      </w:r>
      <w:r w:rsidRPr="006B69A3">
        <w:tab/>
        <w:t>D</w:t>
      </w:r>
      <w:r w:rsidR="008C585E" w:rsidRPr="006B69A3">
        <w:t>atos d</w:t>
      </w:r>
      <w:r w:rsidRPr="006B69A3">
        <w:t>emogr</w:t>
      </w:r>
      <w:r w:rsidR="008C585E" w:rsidRPr="006B69A3">
        <w:t>áf</w:t>
      </w:r>
      <w:r w:rsidRPr="006B69A3">
        <w:t>ic</w:t>
      </w:r>
      <w:r w:rsidR="008C585E" w:rsidRPr="006B69A3">
        <w:t>os</w:t>
      </w:r>
    </w:p>
    <w:p w:rsidR="008D243A" w:rsidRPr="006B69A3" w:rsidRDefault="008D243A" w:rsidP="008D243A">
      <w:pPr>
        <w:pStyle w:val="SingleTxtG"/>
      </w:pPr>
      <w:r w:rsidRPr="006B69A3">
        <w:t>255.</w:t>
      </w:r>
      <w:r w:rsidRPr="006B69A3">
        <w:tab/>
      </w:r>
      <w:r w:rsidR="008C585E" w:rsidRPr="006B69A3">
        <w:t xml:space="preserve">La </w:t>
      </w:r>
      <w:r w:rsidRPr="006B69A3">
        <w:t>po</w:t>
      </w:r>
      <w:r w:rsidR="008C585E" w:rsidRPr="006B69A3">
        <w:t>b</w:t>
      </w:r>
      <w:r w:rsidRPr="006B69A3">
        <w:t>la</w:t>
      </w:r>
      <w:r w:rsidR="008C585E" w:rsidRPr="006B69A3">
        <w:t>c</w:t>
      </w:r>
      <w:r w:rsidRPr="006B69A3">
        <w:t>i</w:t>
      </w:r>
      <w:r w:rsidR="008C585E" w:rsidRPr="006B69A3">
        <w:t>ó</w:t>
      </w:r>
      <w:r w:rsidRPr="006B69A3">
        <w:t xml:space="preserve">n </w:t>
      </w:r>
      <w:r w:rsidR="008C585E" w:rsidRPr="006B69A3">
        <w:t>escolarizada se eleva al</w:t>
      </w:r>
      <w:r w:rsidRPr="006B69A3">
        <w:t xml:space="preserve"> 24</w:t>
      </w:r>
      <w:r w:rsidR="008C585E" w:rsidRPr="006B69A3">
        <w:t>%</w:t>
      </w:r>
      <w:r w:rsidRPr="006B69A3">
        <w:t xml:space="preserve"> (19</w:t>
      </w:r>
      <w:r w:rsidR="0015027A">
        <w:t>.</w:t>
      </w:r>
      <w:r w:rsidRPr="006B69A3">
        <w:t>937</w:t>
      </w:r>
      <w:r w:rsidR="00D0389D" w:rsidRPr="006B69A3">
        <w:t xml:space="preserve"> alumnos</w:t>
      </w:r>
      <w:r w:rsidRPr="006B69A3">
        <w:t xml:space="preserve">) </w:t>
      </w:r>
      <w:r w:rsidR="008C585E" w:rsidRPr="006B69A3">
        <w:t>de la</w:t>
      </w:r>
      <w:r w:rsidRPr="006B69A3">
        <w:t xml:space="preserve"> po</w:t>
      </w:r>
      <w:r w:rsidR="008C585E" w:rsidRPr="006B69A3">
        <w:t>b</w:t>
      </w:r>
      <w:r w:rsidRPr="006B69A3">
        <w:t>la</w:t>
      </w:r>
      <w:r w:rsidR="008C585E" w:rsidRPr="006B69A3">
        <w:t>c</w:t>
      </w:r>
      <w:r w:rsidRPr="006B69A3">
        <w:t>i</w:t>
      </w:r>
      <w:r w:rsidR="008C585E" w:rsidRPr="006B69A3">
        <w:t>ó</w:t>
      </w:r>
      <w:r w:rsidRPr="006B69A3">
        <w:t>n</w:t>
      </w:r>
      <w:r w:rsidR="008C585E" w:rsidRPr="006B69A3">
        <w:t xml:space="preserve"> total y se</w:t>
      </w:r>
      <w:r w:rsidR="00054B43" w:rsidRPr="006B69A3">
        <w:t xml:space="preserve"> </w:t>
      </w:r>
      <w:r w:rsidRPr="006B69A3">
        <w:t>distribu</w:t>
      </w:r>
      <w:r w:rsidR="008C585E" w:rsidRPr="006B69A3">
        <w:t>y</w:t>
      </w:r>
      <w:r w:rsidRPr="006B69A3">
        <w:t xml:space="preserve">e </w:t>
      </w:r>
      <w:r w:rsidR="008C585E" w:rsidRPr="006B69A3">
        <w:t>en</w:t>
      </w:r>
      <w:r w:rsidR="00D0389D" w:rsidRPr="006B69A3">
        <w:t>tre</w:t>
      </w:r>
      <w:r w:rsidRPr="006B69A3">
        <w:t xml:space="preserve"> 24 </w:t>
      </w:r>
      <w:r w:rsidR="008C585E" w:rsidRPr="006B69A3">
        <w:t>escuelas estatales primarias y</w:t>
      </w:r>
      <w:r w:rsidRPr="006B69A3">
        <w:t xml:space="preserve"> 10 sec</w:t>
      </w:r>
      <w:r w:rsidR="008C585E" w:rsidRPr="006B69A3">
        <w:t>u</w:t>
      </w:r>
      <w:r w:rsidRPr="006B69A3">
        <w:t>ndar</w:t>
      </w:r>
      <w:r w:rsidR="008C585E" w:rsidRPr="006B69A3">
        <w:t>ias, así como</w:t>
      </w:r>
      <w:r w:rsidRPr="006B69A3">
        <w:t xml:space="preserve"> 3 </w:t>
      </w:r>
      <w:r w:rsidR="008C585E" w:rsidRPr="006B69A3">
        <w:t xml:space="preserve">escuelas </w:t>
      </w:r>
      <w:r w:rsidRPr="006B69A3">
        <w:t>priva</w:t>
      </w:r>
      <w:r w:rsidR="008C585E" w:rsidRPr="006B69A3">
        <w:t>das.</w:t>
      </w:r>
      <w:r w:rsidRPr="006B69A3">
        <w:t xml:space="preserve"> </w:t>
      </w:r>
    </w:p>
    <w:p w:rsidR="008D243A" w:rsidRPr="006B69A3" w:rsidRDefault="008C585E" w:rsidP="003F4A1E">
      <w:pPr>
        <w:pStyle w:val="SingleTxtG"/>
        <w:tabs>
          <w:tab w:val="left" w:pos="3430"/>
        </w:tabs>
      </w:pPr>
      <w:r w:rsidRPr="006B69A3">
        <w:t>P</w:t>
      </w:r>
      <w:r w:rsidR="008D243A" w:rsidRPr="006B69A3">
        <w:t>o</w:t>
      </w:r>
      <w:r w:rsidRPr="006B69A3">
        <w:t>b</w:t>
      </w:r>
      <w:r w:rsidR="008D243A" w:rsidRPr="006B69A3">
        <w:t>la</w:t>
      </w:r>
      <w:r w:rsidRPr="006B69A3">
        <w:t>c</w:t>
      </w:r>
      <w:r w:rsidR="008D243A" w:rsidRPr="006B69A3">
        <w:t>i</w:t>
      </w:r>
      <w:r w:rsidRPr="006B69A3">
        <w:t>ó</w:t>
      </w:r>
      <w:r w:rsidR="008D243A" w:rsidRPr="006B69A3">
        <w:t>n</w:t>
      </w:r>
      <w:r w:rsidRPr="006B69A3">
        <w:t xml:space="preserve"> total</w:t>
      </w:r>
      <w:r w:rsidR="008D243A" w:rsidRPr="006B69A3">
        <w:tab/>
        <w:t>82</w:t>
      </w:r>
      <w:r w:rsidR="00DE3919" w:rsidRPr="006B69A3">
        <w:t>.</w:t>
      </w:r>
      <w:r w:rsidR="008D243A" w:rsidRPr="006B69A3">
        <w:t>852</w:t>
      </w:r>
      <w:r w:rsidRPr="006B69A3">
        <w:t xml:space="preserve"> habitantes</w:t>
      </w:r>
    </w:p>
    <w:p w:rsidR="008D243A" w:rsidRPr="006B69A3" w:rsidRDefault="008D243A" w:rsidP="008D243A">
      <w:pPr>
        <w:pStyle w:val="H4G"/>
      </w:pPr>
      <w:r w:rsidRPr="006B69A3">
        <w:tab/>
      </w:r>
      <w:r w:rsidRPr="006B69A3">
        <w:tab/>
      </w:r>
      <w:r w:rsidR="009B2D0C" w:rsidRPr="006B69A3">
        <w:t>Alumnos en las e</w:t>
      </w:r>
      <w:r w:rsidR="008C585E" w:rsidRPr="006B69A3">
        <w:t>scuelas es</w:t>
      </w:r>
      <w:r w:rsidRPr="006B69A3">
        <w:t>tat</w:t>
      </w:r>
      <w:r w:rsidR="008C585E" w:rsidRPr="006B69A3">
        <w:t>ales</w:t>
      </w:r>
    </w:p>
    <w:p w:rsidR="008D243A" w:rsidRPr="006B69A3" w:rsidRDefault="009B2D0C" w:rsidP="003F4A1E">
      <w:pPr>
        <w:pStyle w:val="SingleTxtG"/>
        <w:tabs>
          <w:tab w:val="left" w:pos="3430"/>
        </w:tabs>
        <w:spacing w:after="0"/>
      </w:pPr>
      <w:r w:rsidRPr="006B69A3">
        <w:t>Guarderías</w:t>
      </w:r>
      <w:r w:rsidR="00153E7F" w:rsidRPr="006B69A3">
        <w:tab/>
      </w:r>
      <w:r w:rsidR="008D243A" w:rsidRPr="006B69A3">
        <w:t>2</w:t>
      </w:r>
      <w:r w:rsidR="00DE3919" w:rsidRPr="006B69A3">
        <w:t>.</w:t>
      </w:r>
      <w:r w:rsidR="008D243A" w:rsidRPr="006B69A3">
        <w:t>659</w:t>
      </w:r>
    </w:p>
    <w:p w:rsidR="008D243A" w:rsidRPr="006B69A3" w:rsidRDefault="009B2D0C" w:rsidP="003F4A1E">
      <w:pPr>
        <w:pStyle w:val="SingleTxtG"/>
        <w:tabs>
          <w:tab w:val="left" w:pos="3430"/>
        </w:tabs>
        <w:spacing w:after="0"/>
      </w:pPr>
      <w:r w:rsidRPr="006B69A3">
        <w:t>Escuelas p</w:t>
      </w:r>
      <w:r w:rsidR="008D243A" w:rsidRPr="006B69A3">
        <w:t>rimar</w:t>
      </w:r>
      <w:r w:rsidRPr="006B69A3">
        <w:t>ias</w:t>
      </w:r>
      <w:r w:rsidR="008D243A" w:rsidRPr="006B69A3">
        <w:tab/>
      </w:r>
      <w:r w:rsidRPr="006B69A3">
        <w:t>8</w:t>
      </w:r>
      <w:r w:rsidR="00DE3919" w:rsidRPr="006B69A3">
        <w:t>.</w:t>
      </w:r>
      <w:r w:rsidR="008D243A" w:rsidRPr="006B69A3">
        <w:t>654</w:t>
      </w:r>
    </w:p>
    <w:p w:rsidR="008D243A" w:rsidRPr="006B69A3" w:rsidRDefault="009B2D0C" w:rsidP="003F4A1E">
      <w:pPr>
        <w:pStyle w:val="SingleTxtG"/>
        <w:tabs>
          <w:tab w:val="left" w:pos="3430"/>
        </w:tabs>
        <w:spacing w:after="0"/>
      </w:pPr>
      <w:r w:rsidRPr="006B69A3">
        <w:t>Escuelas s</w:t>
      </w:r>
      <w:r w:rsidR="008D243A" w:rsidRPr="006B69A3">
        <w:t>ec</w:t>
      </w:r>
      <w:r w:rsidRPr="006B69A3">
        <w:t>u</w:t>
      </w:r>
      <w:r w:rsidR="008D243A" w:rsidRPr="006B69A3">
        <w:t>ndar</w:t>
      </w:r>
      <w:r w:rsidRPr="006B69A3">
        <w:t xml:space="preserve">ias </w:t>
      </w:r>
      <w:r w:rsidR="008D243A" w:rsidRPr="006B69A3">
        <w:tab/>
        <w:t>7</w:t>
      </w:r>
      <w:r w:rsidR="00DE3919" w:rsidRPr="006B69A3">
        <w:t>.</w:t>
      </w:r>
      <w:r w:rsidR="008D243A" w:rsidRPr="006B69A3">
        <w:t>433</w:t>
      </w:r>
    </w:p>
    <w:p w:rsidR="008D243A" w:rsidRPr="006B69A3" w:rsidRDefault="008D243A" w:rsidP="008D243A">
      <w:pPr>
        <w:pStyle w:val="H4G"/>
      </w:pPr>
      <w:r w:rsidRPr="006B69A3">
        <w:tab/>
      </w:r>
      <w:r w:rsidRPr="006B69A3">
        <w:tab/>
      </w:r>
      <w:r w:rsidR="009B2D0C" w:rsidRPr="006B69A3">
        <w:t>Alumnos en las escuelas p</w:t>
      </w:r>
      <w:r w:rsidRPr="006B69A3">
        <w:t>riva</w:t>
      </w:r>
      <w:r w:rsidR="009B2D0C" w:rsidRPr="006B69A3">
        <w:t>das</w:t>
      </w:r>
    </w:p>
    <w:p w:rsidR="008D243A" w:rsidRPr="006B69A3" w:rsidRDefault="009B2D0C" w:rsidP="003F4A1E">
      <w:pPr>
        <w:pStyle w:val="SingleTxtG"/>
        <w:tabs>
          <w:tab w:val="left" w:pos="3430"/>
        </w:tabs>
        <w:spacing w:after="0"/>
      </w:pPr>
      <w:r w:rsidRPr="006B69A3">
        <w:t>Guarderías</w:t>
      </w:r>
      <w:r w:rsidR="00153E7F" w:rsidRPr="006B69A3">
        <w:tab/>
      </w:r>
      <w:r w:rsidR="008D243A" w:rsidRPr="006B69A3">
        <w:t>179</w:t>
      </w:r>
    </w:p>
    <w:p w:rsidR="008D243A" w:rsidRPr="006B69A3" w:rsidRDefault="009B2D0C" w:rsidP="003F4A1E">
      <w:pPr>
        <w:pStyle w:val="SingleTxtG"/>
        <w:tabs>
          <w:tab w:val="left" w:pos="3430"/>
        </w:tabs>
        <w:spacing w:after="0"/>
      </w:pPr>
      <w:r w:rsidRPr="006B69A3">
        <w:t>Escuelas p</w:t>
      </w:r>
      <w:r w:rsidR="008D243A" w:rsidRPr="006B69A3">
        <w:t>rimar</w:t>
      </w:r>
      <w:r w:rsidRPr="006B69A3">
        <w:t>ias</w:t>
      </w:r>
      <w:r w:rsidR="00153E7F" w:rsidRPr="006B69A3">
        <w:tab/>
      </w:r>
      <w:r w:rsidR="008D243A" w:rsidRPr="006B69A3">
        <w:t>550</w:t>
      </w:r>
    </w:p>
    <w:p w:rsidR="008D243A" w:rsidRPr="006B69A3" w:rsidRDefault="009B2D0C" w:rsidP="003F4A1E">
      <w:pPr>
        <w:pStyle w:val="SingleTxtG"/>
        <w:tabs>
          <w:tab w:val="left" w:pos="3430"/>
        </w:tabs>
      </w:pPr>
      <w:r w:rsidRPr="006B69A3">
        <w:t>Escuelas s</w:t>
      </w:r>
      <w:r w:rsidR="008D243A" w:rsidRPr="006B69A3">
        <w:t>ec</w:t>
      </w:r>
      <w:r w:rsidRPr="006B69A3">
        <w:t>u</w:t>
      </w:r>
      <w:r w:rsidR="008D243A" w:rsidRPr="006B69A3">
        <w:t>ndar</w:t>
      </w:r>
      <w:r w:rsidRPr="006B69A3">
        <w:t>ias</w:t>
      </w:r>
      <w:r w:rsidR="00153E7F" w:rsidRPr="006B69A3">
        <w:tab/>
      </w:r>
      <w:r w:rsidR="008D243A" w:rsidRPr="006B69A3">
        <w:t>462</w:t>
      </w:r>
    </w:p>
    <w:p w:rsidR="008D243A" w:rsidRPr="006B69A3" w:rsidRDefault="008D243A" w:rsidP="008D243A">
      <w:pPr>
        <w:pStyle w:val="SingleTxtG"/>
      </w:pPr>
      <w:r w:rsidRPr="006B69A3">
        <w:t>256.</w:t>
      </w:r>
      <w:r w:rsidRPr="006B69A3">
        <w:tab/>
      </w:r>
      <w:r w:rsidR="009B2D0C" w:rsidRPr="006B69A3">
        <w:t>Esta actividad de atención</w:t>
      </w:r>
      <w:r w:rsidRPr="006B69A3">
        <w:t xml:space="preserve"> primar</w:t>
      </w:r>
      <w:r w:rsidR="009B2D0C" w:rsidRPr="006B69A3">
        <w:t>ia de salud está bien</w:t>
      </w:r>
      <w:r w:rsidRPr="006B69A3">
        <w:t xml:space="preserve"> integrad</w:t>
      </w:r>
      <w:r w:rsidR="009B2D0C" w:rsidRPr="006B69A3">
        <w:t>a</w:t>
      </w:r>
      <w:r w:rsidRPr="006B69A3">
        <w:t xml:space="preserve"> </w:t>
      </w:r>
      <w:r w:rsidR="009B2D0C" w:rsidRPr="006B69A3">
        <w:t>e</w:t>
      </w:r>
      <w:r w:rsidRPr="006B69A3">
        <w:t xml:space="preserve">n </w:t>
      </w:r>
      <w:r w:rsidR="009B2D0C" w:rsidRPr="006B69A3">
        <w:t>todas las</w:t>
      </w:r>
      <w:r w:rsidRPr="006B69A3">
        <w:t xml:space="preserve"> </w:t>
      </w:r>
      <w:r w:rsidR="009B2D0C" w:rsidRPr="006B69A3">
        <w:t>e</w:t>
      </w:r>
      <w:r w:rsidRPr="006B69A3">
        <w:t>sc</w:t>
      </w:r>
      <w:r w:rsidR="009B2D0C" w:rsidRPr="006B69A3">
        <w:t>ue</w:t>
      </w:r>
      <w:r w:rsidRPr="006B69A3">
        <w:t>l</w:t>
      </w:r>
      <w:r w:rsidR="009B2D0C" w:rsidRPr="006B69A3">
        <w:t>a</w:t>
      </w:r>
      <w:r w:rsidRPr="006B69A3">
        <w:t>s</w:t>
      </w:r>
      <w:r w:rsidR="009B2D0C" w:rsidRPr="006B69A3">
        <w:t xml:space="preserve"> de</w:t>
      </w:r>
      <w:r w:rsidRPr="006B69A3">
        <w:t xml:space="preserve"> Seychelles </w:t>
      </w:r>
      <w:r w:rsidR="009B2D0C" w:rsidRPr="006B69A3">
        <w:t>y</w:t>
      </w:r>
      <w:r w:rsidR="00D0389D" w:rsidRPr="006B69A3">
        <w:t>,</w:t>
      </w:r>
      <w:r w:rsidR="009B2D0C" w:rsidRPr="006B69A3">
        <w:t xml:space="preserve"> a nivel de los distritos</w:t>
      </w:r>
      <w:r w:rsidR="00D0389D" w:rsidRPr="006B69A3">
        <w:t>, su gestión corre a cargo de</w:t>
      </w:r>
      <w:r w:rsidR="009B2D0C" w:rsidRPr="006B69A3">
        <w:t xml:space="preserve"> médicos y enfermeras</w:t>
      </w:r>
      <w:r w:rsidRPr="006B69A3">
        <w:t>.</w:t>
      </w:r>
    </w:p>
    <w:p w:rsidR="008D243A" w:rsidRPr="006B69A3" w:rsidRDefault="008D243A" w:rsidP="008D243A">
      <w:pPr>
        <w:pStyle w:val="SingleTxtG"/>
      </w:pPr>
      <w:r w:rsidRPr="006B69A3">
        <w:t>257.</w:t>
      </w:r>
      <w:r w:rsidRPr="006B69A3">
        <w:tab/>
      </w:r>
      <w:r w:rsidR="00513652" w:rsidRPr="006B69A3">
        <w:t>El</w:t>
      </w:r>
      <w:r w:rsidRPr="006B69A3">
        <w:t xml:space="preserve"> Program</w:t>
      </w:r>
      <w:r w:rsidR="00513652" w:rsidRPr="006B69A3">
        <w:t>a de Salud Escolar está considerado como</w:t>
      </w:r>
      <w:r w:rsidRPr="006B69A3">
        <w:t xml:space="preserve"> </w:t>
      </w:r>
      <w:r w:rsidR="00513652" w:rsidRPr="006B69A3">
        <w:t>un</w:t>
      </w:r>
      <w:r w:rsidRPr="006B69A3">
        <w:t>a continua</w:t>
      </w:r>
      <w:r w:rsidR="00513652" w:rsidRPr="006B69A3">
        <w:t>c</w:t>
      </w:r>
      <w:r w:rsidRPr="006B69A3">
        <w:t>i</w:t>
      </w:r>
      <w:r w:rsidR="00513652" w:rsidRPr="006B69A3">
        <w:t>ó</w:t>
      </w:r>
      <w:r w:rsidRPr="006B69A3">
        <w:t xml:space="preserve">n </w:t>
      </w:r>
      <w:r w:rsidR="00513652" w:rsidRPr="006B69A3">
        <w:t>del Programa de Salud</w:t>
      </w:r>
      <w:r w:rsidRPr="006B69A3">
        <w:t xml:space="preserve"> Matern</w:t>
      </w:r>
      <w:r w:rsidR="00513652" w:rsidRPr="006B69A3">
        <w:t>oinfantil y su objetivo son los niños en edad escolar entre</w:t>
      </w:r>
      <w:r w:rsidRPr="006B69A3">
        <w:t xml:space="preserve"> 5 </w:t>
      </w:r>
      <w:r w:rsidR="00513652" w:rsidRPr="006B69A3">
        <w:t>y</w:t>
      </w:r>
      <w:r w:rsidRPr="006B69A3">
        <w:t xml:space="preserve"> 16</w:t>
      </w:r>
      <w:r w:rsidR="00513652" w:rsidRPr="006B69A3">
        <w:t xml:space="preserve"> años</w:t>
      </w:r>
      <w:r w:rsidRPr="006B69A3">
        <w:t xml:space="preserve">. </w:t>
      </w:r>
      <w:r w:rsidR="00513652" w:rsidRPr="006B69A3">
        <w:t>F</w:t>
      </w:r>
      <w:r w:rsidRPr="006B69A3">
        <w:t>orm</w:t>
      </w:r>
      <w:r w:rsidR="00513652" w:rsidRPr="006B69A3">
        <w:t>a</w:t>
      </w:r>
      <w:r w:rsidRPr="006B69A3">
        <w:t xml:space="preserve"> part</w:t>
      </w:r>
      <w:r w:rsidR="00513652" w:rsidRPr="006B69A3">
        <w:t>e</w:t>
      </w:r>
      <w:r w:rsidRPr="006B69A3">
        <w:t xml:space="preserve"> </w:t>
      </w:r>
      <w:r w:rsidR="00513652" w:rsidRPr="006B69A3">
        <w:t>de los programas de salud</w:t>
      </w:r>
      <w:r w:rsidRPr="006B69A3">
        <w:t xml:space="preserve"> regional</w:t>
      </w:r>
      <w:r w:rsidR="00513652" w:rsidRPr="006B69A3">
        <w:t>es</w:t>
      </w:r>
      <w:r w:rsidRPr="006B69A3">
        <w:t>/</w:t>
      </w:r>
      <w:r w:rsidR="00513652" w:rsidRPr="006B69A3">
        <w:t xml:space="preserve">de </w:t>
      </w:r>
      <w:r w:rsidRPr="006B69A3">
        <w:t>distrit</w:t>
      </w:r>
      <w:r w:rsidR="00513652" w:rsidRPr="006B69A3">
        <w:t>o</w:t>
      </w:r>
      <w:r w:rsidRPr="006B69A3">
        <w:t xml:space="preserve">. </w:t>
      </w:r>
      <w:r w:rsidR="00513652" w:rsidRPr="006B69A3">
        <w:t xml:space="preserve">Cada niño </w:t>
      </w:r>
      <w:r w:rsidR="00D0389D" w:rsidRPr="006B69A3">
        <w:t>se inscribe</w:t>
      </w:r>
      <w:r w:rsidR="00513652" w:rsidRPr="006B69A3">
        <w:t xml:space="preserve"> al nacer en el distrito en el que</w:t>
      </w:r>
      <w:r w:rsidRPr="006B69A3">
        <w:t xml:space="preserve"> resid</w:t>
      </w:r>
      <w:r w:rsidR="00513652" w:rsidRPr="006B69A3">
        <w:t>e</w:t>
      </w:r>
      <w:r w:rsidRPr="006B69A3">
        <w:t xml:space="preserve">. </w:t>
      </w:r>
      <w:r w:rsidR="00513652" w:rsidRPr="006B69A3">
        <w:t>Una de las principales ventajas del sistema es que no existe solución de continuidad en la prestación de asistencia</w:t>
      </w:r>
      <w:r w:rsidRPr="006B69A3">
        <w:t>.</w:t>
      </w:r>
    </w:p>
    <w:p w:rsidR="008D243A" w:rsidRPr="006B69A3" w:rsidRDefault="008D243A" w:rsidP="008D243A">
      <w:pPr>
        <w:pStyle w:val="SingleTxtG"/>
      </w:pPr>
      <w:r w:rsidRPr="006B69A3">
        <w:t>258.</w:t>
      </w:r>
      <w:r w:rsidRPr="006B69A3">
        <w:tab/>
      </w:r>
      <w:r w:rsidR="00FD0258" w:rsidRPr="006B69A3">
        <w:t>Cuando el niño cumple cuatro años en el</w:t>
      </w:r>
      <w:r w:rsidRPr="006B69A3">
        <w:t xml:space="preserve"> program</w:t>
      </w:r>
      <w:r w:rsidR="00FD0258" w:rsidRPr="006B69A3">
        <w:t xml:space="preserve">a de salud infantil, se inscribe </w:t>
      </w:r>
      <w:r w:rsidRPr="006B69A3">
        <w:t>autom</w:t>
      </w:r>
      <w:r w:rsidR="00FD0258" w:rsidRPr="006B69A3">
        <w:t>á</w:t>
      </w:r>
      <w:r w:rsidRPr="006B69A3">
        <w:t>tica</w:t>
      </w:r>
      <w:r w:rsidR="00FD0258" w:rsidRPr="006B69A3">
        <w:t>mente en e</w:t>
      </w:r>
      <w:r w:rsidRPr="006B69A3">
        <w:t>l program</w:t>
      </w:r>
      <w:r w:rsidR="00FD0258" w:rsidRPr="006B69A3">
        <w:t>a de salud</w:t>
      </w:r>
      <w:r w:rsidRPr="006B69A3">
        <w:t xml:space="preserve"> </w:t>
      </w:r>
      <w:r w:rsidR="00FD0258" w:rsidRPr="006B69A3">
        <w:t>del</w:t>
      </w:r>
      <w:r w:rsidRPr="006B69A3">
        <w:t xml:space="preserve"> distrit</w:t>
      </w:r>
      <w:r w:rsidR="00FD0258" w:rsidRPr="006B69A3">
        <w:t>o</w:t>
      </w:r>
      <w:r w:rsidRPr="006B69A3">
        <w:t xml:space="preserve"> </w:t>
      </w:r>
      <w:r w:rsidR="00FD0258" w:rsidRPr="006B69A3">
        <w:t>en el que asiste a la escuela</w:t>
      </w:r>
      <w:r w:rsidRPr="006B69A3">
        <w:t>.</w:t>
      </w:r>
    </w:p>
    <w:p w:rsidR="008D243A" w:rsidRPr="006B69A3" w:rsidRDefault="008D243A" w:rsidP="008D243A">
      <w:pPr>
        <w:pStyle w:val="H4G"/>
      </w:pPr>
      <w:r w:rsidRPr="006B69A3">
        <w:tab/>
      </w:r>
      <w:r w:rsidRPr="006B69A3">
        <w:tab/>
      </w:r>
      <w:r w:rsidR="00FD0258" w:rsidRPr="006B69A3">
        <w:t>A</w:t>
      </w:r>
      <w:r w:rsidRPr="006B69A3">
        <w:t>ctivi</w:t>
      </w:r>
      <w:r w:rsidR="00FD0258" w:rsidRPr="006B69A3">
        <w:t>dades sanitarias realizadas en la escuela</w:t>
      </w:r>
    </w:p>
    <w:p w:rsidR="008D243A" w:rsidRPr="006B69A3" w:rsidRDefault="008D243A" w:rsidP="00253539">
      <w:pPr>
        <w:pStyle w:val="H56G"/>
      </w:pPr>
      <w:r w:rsidRPr="006B69A3">
        <w:tab/>
      </w:r>
      <w:r w:rsidR="00253539" w:rsidRPr="006B69A3">
        <w:tab/>
      </w:r>
      <w:r w:rsidR="000D0E28" w:rsidRPr="006B69A3">
        <w:t>Reconocimiento médico</w:t>
      </w:r>
    </w:p>
    <w:p w:rsidR="008D243A" w:rsidRPr="006B69A3" w:rsidRDefault="008D243A" w:rsidP="008D243A">
      <w:pPr>
        <w:pStyle w:val="SingleTxtG"/>
      </w:pPr>
      <w:r w:rsidRPr="006B69A3">
        <w:t>259.</w:t>
      </w:r>
      <w:r w:rsidRPr="006B69A3">
        <w:tab/>
      </w:r>
      <w:r w:rsidR="00FD0258" w:rsidRPr="006B69A3">
        <w:t xml:space="preserve">El </w:t>
      </w:r>
      <w:r w:rsidR="00C37657" w:rsidRPr="006B69A3">
        <w:t xml:space="preserve">objetivo del </w:t>
      </w:r>
      <w:r w:rsidR="00FD0258" w:rsidRPr="006B69A3">
        <w:t>r</w:t>
      </w:r>
      <w:r w:rsidR="000D0E28" w:rsidRPr="006B69A3">
        <w:t>econocimiento médico</w:t>
      </w:r>
      <w:r w:rsidR="00FD0258" w:rsidRPr="006B69A3">
        <w:t xml:space="preserve"> </w:t>
      </w:r>
      <w:r w:rsidR="00C37657" w:rsidRPr="006B69A3">
        <w:t>consiste en</w:t>
      </w:r>
      <w:r w:rsidR="00FD0258" w:rsidRPr="006B69A3">
        <w:t xml:space="preserve"> obtener un panorama global del estado de salud físico</w:t>
      </w:r>
      <w:r w:rsidRPr="006B69A3">
        <w:t xml:space="preserve">, mental </w:t>
      </w:r>
      <w:r w:rsidR="00FD0258" w:rsidRPr="006B69A3">
        <w:t>y</w:t>
      </w:r>
      <w:r w:rsidRPr="006B69A3">
        <w:t xml:space="preserve"> social </w:t>
      </w:r>
      <w:r w:rsidR="00FD0258" w:rsidRPr="006B69A3">
        <w:t xml:space="preserve">del niño, así como </w:t>
      </w:r>
      <w:r w:rsidR="00C37657" w:rsidRPr="006B69A3">
        <w:t>en</w:t>
      </w:r>
      <w:r w:rsidR="00FD0258" w:rsidRPr="006B69A3">
        <w:t xml:space="preserve"> detectar</w:t>
      </w:r>
      <w:r w:rsidRPr="006B69A3">
        <w:t xml:space="preserve"> </w:t>
      </w:r>
      <w:r w:rsidR="00FD0258" w:rsidRPr="006B69A3">
        <w:t xml:space="preserve">los </w:t>
      </w:r>
      <w:r w:rsidRPr="006B69A3">
        <w:t>problem</w:t>
      </w:r>
      <w:r w:rsidR="00FD0258" w:rsidRPr="006B69A3">
        <w:t>a</w:t>
      </w:r>
      <w:r w:rsidRPr="006B69A3">
        <w:t xml:space="preserve">s </w:t>
      </w:r>
      <w:r w:rsidR="00D21458" w:rsidRPr="006B69A3">
        <w:t>que pueden obstaculizar la capacidad del niño para aprender y desarrollarse académica y</w:t>
      </w:r>
      <w:r w:rsidRPr="006B69A3">
        <w:t xml:space="preserve"> social</w:t>
      </w:r>
      <w:r w:rsidR="00D21458" w:rsidRPr="006B69A3">
        <w:t xml:space="preserve">mente en </w:t>
      </w:r>
      <w:smartTag w:uri="urn:schemas-microsoft-com:office:smarttags" w:element="PersonName">
        <w:smartTagPr>
          <w:attr w:name="ProductID" w:val="la escuela. Se"/>
        </w:smartTagPr>
        <w:r w:rsidR="00D21458" w:rsidRPr="006B69A3">
          <w:t>la</w:t>
        </w:r>
        <w:r w:rsidRPr="006B69A3">
          <w:t xml:space="preserve"> </w:t>
        </w:r>
        <w:r w:rsidR="00D21458" w:rsidRPr="006B69A3">
          <w:t>e</w:t>
        </w:r>
        <w:r w:rsidRPr="006B69A3">
          <w:t>sc</w:t>
        </w:r>
        <w:r w:rsidR="00D21458" w:rsidRPr="006B69A3">
          <w:t>ue</w:t>
        </w:r>
        <w:r w:rsidRPr="006B69A3">
          <w:t>l</w:t>
        </w:r>
        <w:r w:rsidR="00D21458" w:rsidRPr="006B69A3">
          <w:t>a</w:t>
        </w:r>
        <w:r w:rsidRPr="006B69A3">
          <w:t xml:space="preserve">. </w:t>
        </w:r>
        <w:r w:rsidR="00D21458" w:rsidRPr="006B69A3">
          <w:t>Se</w:t>
        </w:r>
      </w:smartTag>
      <w:r w:rsidR="00D21458" w:rsidRPr="006B69A3">
        <w:t xml:space="preserve"> registran los datos de su estatura, peso y agudeza visual y se </w:t>
      </w:r>
      <w:r w:rsidR="00C37657" w:rsidRPr="006B69A3">
        <w:t>brinda</w:t>
      </w:r>
      <w:r w:rsidR="00D21458" w:rsidRPr="006B69A3">
        <w:t xml:space="preserve"> la oportunidad de que el niño o sus padres</w:t>
      </w:r>
      <w:r w:rsidRPr="006B69A3">
        <w:t xml:space="preserve"> e</w:t>
      </w:r>
      <w:r w:rsidR="008C4A7E" w:rsidRPr="006B69A3">
        <w:t>xpresen cualquier</w:t>
      </w:r>
      <w:r w:rsidRPr="006B69A3">
        <w:t xml:space="preserve"> </w:t>
      </w:r>
      <w:r w:rsidR="008C4A7E" w:rsidRPr="006B69A3">
        <w:t>preocupación que puedan tener</w:t>
      </w:r>
      <w:r w:rsidR="00C37657" w:rsidRPr="006B69A3">
        <w:t xml:space="preserve"> en materia de salud</w:t>
      </w:r>
      <w:r w:rsidR="008C4A7E" w:rsidRPr="006B69A3">
        <w:t>. Los estudiantes</w:t>
      </w:r>
      <w:r w:rsidRPr="006B69A3">
        <w:t xml:space="preserve"> </w:t>
      </w:r>
      <w:r w:rsidR="008C4A7E" w:rsidRPr="006B69A3">
        <w:t>seleccionados para la exploración médica son los alumnos de 4º curso de</w:t>
      </w:r>
      <w:r w:rsidRPr="006B69A3">
        <w:t xml:space="preserve"> </w:t>
      </w:r>
      <w:r w:rsidR="008C4A7E" w:rsidRPr="006B69A3">
        <w:t>p</w:t>
      </w:r>
      <w:r w:rsidRPr="006B69A3">
        <w:t>rimar</w:t>
      </w:r>
      <w:r w:rsidR="008C4A7E" w:rsidRPr="006B69A3">
        <w:t>ia</w:t>
      </w:r>
      <w:r w:rsidRPr="006B69A3">
        <w:t xml:space="preserve"> (P4)</w:t>
      </w:r>
      <w:r w:rsidR="00C37657" w:rsidRPr="006B69A3">
        <w:t xml:space="preserve"> y</w:t>
      </w:r>
      <w:r w:rsidR="008C4A7E" w:rsidRPr="006B69A3">
        <w:t xml:space="preserve"> primer y cuarto curso de</w:t>
      </w:r>
      <w:r w:rsidRPr="006B69A3">
        <w:t xml:space="preserve"> </w:t>
      </w:r>
      <w:r w:rsidR="008C4A7E" w:rsidRPr="006B69A3">
        <w:t>s</w:t>
      </w:r>
      <w:r w:rsidRPr="006B69A3">
        <w:t>ec</w:t>
      </w:r>
      <w:r w:rsidR="008C4A7E" w:rsidRPr="006B69A3">
        <w:t>u</w:t>
      </w:r>
      <w:r w:rsidRPr="006B69A3">
        <w:t>ndar</w:t>
      </w:r>
      <w:r w:rsidR="008C4A7E" w:rsidRPr="006B69A3">
        <w:t>ia</w:t>
      </w:r>
      <w:r w:rsidRPr="006B69A3">
        <w:t xml:space="preserve"> (S1) </w:t>
      </w:r>
      <w:r w:rsidR="008C4A7E" w:rsidRPr="006B69A3">
        <w:t>y</w:t>
      </w:r>
      <w:r w:rsidRPr="006B69A3">
        <w:t xml:space="preserve"> (S4). </w:t>
      </w:r>
      <w:r w:rsidR="008C4A7E" w:rsidRPr="006B69A3">
        <w:t>Con esta</w:t>
      </w:r>
      <w:r w:rsidRPr="006B69A3">
        <w:t xml:space="preserve"> activi</w:t>
      </w:r>
      <w:r w:rsidR="008C4A7E" w:rsidRPr="006B69A3">
        <w:t>dad</w:t>
      </w:r>
      <w:r w:rsidR="00C37657" w:rsidRPr="006B69A3">
        <w:t>,</w:t>
      </w:r>
      <w:r w:rsidR="008C4A7E" w:rsidRPr="006B69A3">
        <w:t xml:space="preserve"> se aspira a </w:t>
      </w:r>
      <w:r w:rsidRPr="006B69A3">
        <w:t>identif</w:t>
      </w:r>
      <w:r w:rsidR="008C4A7E" w:rsidRPr="006B69A3">
        <w:t>icar</w:t>
      </w:r>
      <w:r w:rsidRPr="006B69A3">
        <w:t xml:space="preserve"> </w:t>
      </w:r>
      <w:r w:rsidR="008C4A7E" w:rsidRPr="006B69A3">
        <w:t xml:space="preserve">cualquier </w:t>
      </w:r>
      <w:r w:rsidRPr="006B69A3">
        <w:t>problem</w:t>
      </w:r>
      <w:r w:rsidR="008C4A7E" w:rsidRPr="006B69A3">
        <w:t>a que pueda existir</w:t>
      </w:r>
      <w:r w:rsidRPr="006B69A3">
        <w:t xml:space="preserve"> </w:t>
      </w:r>
      <w:r w:rsidR="008C4A7E" w:rsidRPr="006B69A3">
        <w:t>para remitir</w:t>
      </w:r>
      <w:r w:rsidR="00104C8E" w:rsidRPr="006B69A3">
        <w:t>lo al organismo</w:t>
      </w:r>
      <w:r w:rsidRPr="006B69A3">
        <w:t xml:space="preserve"> </w:t>
      </w:r>
      <w:r w:rsidR="00104C8E" w:rsidRPr="006B69A3">
        <w:t xml:space="preserve">pertinente y también </w:t>
      </w:r>
      <w:r w:rsidR="00C37657" w:rsidRPr="006B69A3">
        <w:t>p</w:t>
      </w:r>
      <w:r w:rsidRPr="006B69A3">
        <w:t>lani</w:t>
      </w:r>
      <w:r w:rsidR="00104C8E" w:rsidRPr="006B69A3">
        <w:t>ficar las actividades de</w:t>
      </w:r>
      <w:r w:rsidRPr="006B69A3">
        <w:t xml:space="preserve"> educa</w:t>
      </w:r>
      <w:r w:rsidR="00104C8E" w:rsidRPr="006B69A3">
        <w:t>c</w:t>
      </w:r>
      <w:r w:rsidRPr="006B69A3">
        <w:t>i</w:t>
      </w:r>
      <w:r w:rsidR="00104C8E" w:rsidRPr="006B69A3">
        <w:t>ó</w:t>
      </w:r>
      <w:r w:rsidRPr="006B69A3">
        <w:t>n/</w:t>
      </w:r>
      <w:r w:rsidR="00104C8E" w:rsidRPr="006B69A3">
        <w:t>promoc</w:t>
      </w:r>
      <w:r w:rsidRPr="006B69A3">
        <w:t>i</w:t>
      </w:r>
      <w:r w:rsidR="00104C8E" w:rsidRPr="006B69A3">
        <w:t>ó</w:t>
      </w:r>
      <w:r w:rsidRPr="006B69A3">
        <w:t xml:space="preserve">n </w:t>
      </w:r>
      <w:r w:rsidR="00104C8E" w:rsidRPr="006B69A3">
        <w:t xml:space="preserve">de </w:t>
      </w:r>
      <w:smartTag w:uri="urn:schemas-microsoft-com:office:smarttags" w:element="PersonName">
        <w:smartTagPr>
          <w:attr w:name="ProductID" w:val="la salud. Las"/>
        </w:smartTagPr>
        <w:r w:rsidR="00104C8E" w:rsidRPr="006B69A3">
          <w:t>la salud</w:t>
        </w:r>
        <w:r w:rsidRPr="006B69A3">
          <w:t xml:space="preserve">. </w:t>
        </w:r>
        <w:r w:rsidR="00104C8E" w:rsidRPr="006B69A3">
          <w:t>Las</w:t>
        </w:r>
      </w:smartTag>
      <w:r w:rsidR="00104C8E" w:rsidRPr="006B69A3">
        <w:t xml:space="preserve"> pruebas c</w:t>
      </w:r>
      <w:r w:rsidRPr="006B69A3">
        <w:t>ardiovascular</w:t>
      </w:r>
      <w:r w:rsidR="00104C8E" w:rsidRPr="006B69A3">
        <w:t>es y</w:t>
      </w:r>
      <w:r w:rsidRPr="006B69A3">
        <w:t xml:space="preserve"> </w:t>
      </w:r>
      <w:r w:rsidR="00104C8E" w:rsidRPr="006B69A3">
        <w:t xml:space="preserve">la vigilancia de los factores de </w:t>
      </w:r>
      <w:r w:rsidRPr="006B69A3">
        <w:t>ri</w:t>
      </w:r>
      <w:r w:rsidR="00104C8E" w:rsidRPr="006B69A3">
        <w:t>e</w:t>
      </w:r>
      <w:r w:rsidRPr="006B69A3">
        <w:t>s</w:t>
      </w:r>
      <w:r w:rsidR="00104C8E" w:rsidRPr="006B69A3">
        <w:t>go</w:t>
      </w:r>
      <w:r w:rsidRPr="006B69A3">
        <w:t xml:space="preserve"> form</w:t>
      </w:r>
      <w:r w:rsidR="00104C8E" w:rsidRPr="006B69A3">
        <w:t>an</w:t>
      </w:r>
      <w:r w:rsidRPr="006B69A3">
        <w:t xml:space="preserve"> part</w:t>
      </w:r>
      <w:r w:rsidR="00104C8E" w:rsidRPr="006B69A3">
        <w:t>e</w:t>
      </w:r>
      <w:r w:rsidRPr="006B69A3">
        <w:t xml:space="preserve"> </w:t>
      </w:r>
      <w:r w:rsidR="00104C8E" w:rsidRPr="006B69A3">
        <w:t xml:space="preserve">del </w:t>
      </w:r>
      <w:r w:rsidR="000D0E28" w:rsidRPr="006B69A3">
        <w:t>reconocimiento médico</w:t>
      </w:r>
      <w:r w:rsidR="00104C8E" w:rsidRPr="006B69A3">
        <w:t xml:space="preserve">, lo que permite </w:t>
      </w:r>
      <w:r w:rsidR="00C37657" w:rsidRPr="006B69A3">
        <w:t>control</w:t>
      </w:r>
      <w:r w:rsidR="00104C8E" w:rsidRPr="006B69A3">
        <w:t xml:space="preserve">ar las tendencias </w:t>
      </w:r>
      <w:r w:rsidR="00C37657" w:rsidRPr="006B69A3">
        <w:t>en ese ámbito</w:t>
      </w:r>
      <w:r w:rsidR="00104C8E" w:rsidRPr="006B69A3">
        <w:t xml:space="preserve"> </w:t>
      </w:r>
      <w:r w:rsidR="00C37657" w:rsidRPr="006B69A3">
        <w:t>d</w:t>
      </w:r>
      <w:r w:rsidR="00104C8E" w:rsidRPr="006B69A3">
        <w:t xml:space="preserve">e las enfermedades </w:t>
      </w:r>
      <w:r w:rsidRPr="006B69A3">
        <w:t>cardiovascular</w:t>
      </w:r>
      <w:r w:rsidR="00104C8E" w:rsidRPr="006B69A3">
        <w:t>es entre los escolares</w:t>
      </w:r>
      <w:r w:rsidRPr="006B69A3">
        <w:t>.</w:t>
      </w:r>
    </w:p>
    <w:p w:rsidR="008D243A" w:rsidRPr="006B69A3" w:rsidRDefault="008D243A" w:rsidP="00333310">
      <w:pPr>
        <w:pStyle w:val="H56G"/>
      </w:pPr>
      <w:r w:rsidRPr="006B69A3">
        <w:tab/>
      </w:r>
      <w:r w:rsidRPr="006B69A3">
        <w:tab/>
      </w:r>
      <w:r w:rsidR="00104C8E" w:rsidRPr="006B69A3">
        <w:t>Exploración mé</w:t>
      </w:r>
      <w:r w:rsidRPr="006B69A3">
        <w:t>dica</w:t>
      </w:r>
    </w:p>
    <w:p w:rsidR="008D243A" w:rsidRPr="006B69A3" w:rsidRDefault="008D243A" w:rsidP="008D243A">
      <w:pPr>
        <w:pStyle w:val="SingleTxtG"/>
      </w:pPr>
      <w:r w:rsidRPr="006B69A3">
        <w:t>260.</w:t>
      </w:r>
      <w:r w:rsidRPr="006B69A3">
        <w:tab/>
      </w:r>
      <w:r w:rsidR="00104C8E" w:rsidRPr="006B69A3">
        <w:t>Todos los niños de segundo año de guardería</w:t>
      </w:r>
      <w:r w:rsidRPr="006B69A3">
        <w:t xml:space="preserve"> </w:t>
      </w:r>
      <w:r w:rsidR="00104C8E" w:rsidRPr="006B69A3">
        <w:t>se someten a una exploración médica completa antes de ingresar en el primer curso de primaria</w:t>
      </w:r>
      <w:r w:rsidRPr="006B69A3">
        <w:t xml:space="preserve">. </w:t>
      </w:r>
      <w:r w:rsidR="00104C8E" w:rsidRPr="006B69A3">
        <w:t>Cualquier problema de salud que se detecte es tratado por el médico del</w:t>
      </w:r>
      <w:r w:rsidRPr="006B69A3">
        <w:t xml:space="preserve"> distrit</w:t>
      </w:r>
      <w:r w:rsidR="00104C8E" w:rsidRPr="006B69A3">
        <w:t>o</w:t>
      </w:r>
      <w:r w:rsidRPr="006B69A3">
        <w:t xml:space="preserve">. </w:t>
      </w:r>
      <w:r w:rsidR="002F43D4" w:rsidRPr="006B69A3">
        <w:t>Los casos que necesitan un tratamiento especial son derivados al</w:t>
      </w:r>
      <w:r w:rsidRPr="006B69A3">
        <w:t xml:space="preserve"> </w:t>
      </w:r>
      <w:r w:rsidR="002F43D4" w:rsidRPr="006B69A3">
        <w:t>e</w:t>
      </w:r>
      <w:r w:rsidRPr="006B69A3">
        <w:t>specialist</w:t>
      </w:r>
      <w:r w:rsidR="002F43D4" w:rsidRPr="006B69A3">
        <w:t>a correspondiente</w:t>
      </w:r>
      <w:r w:rsidRPr="006B69A3">
        <w:t xml:space="preserve">. </w:t>
      </w:r>
      <w:r w:rsidR="002F43D4" w:rsidRPr="006B69A3">
        <w:t>El seguimiento de los pacientes c</w:t>
      </w:r>
      <w:r w:rsidRPr="006B69A3">
        <w:t>r</w:t>
      </w:r>
      <w:r w:rsidR="002F43D4" w:rsidRPr="006B69A3">
        <w:t>ó</w:t>
      </w:r>
      <w:r w:rsidRPr="006B69A3">
        <w:t>nic</w:t>
      </w:r>
      <w:r w:rsidR="002F43D4" w:rsidRPr="006B69A3">
        <w:t>os</w:t>
      </w:r>
      <w:r w:rsidRPr="006B69A3">
        <w:t xml:space="preserve"> c</w:t>
      </w:r>
      <w:r w:rsidR="002F43D4" w:rsidRPr="006B69A3">
        <w:t>orre a cargo del equipo de salud del distri</w:t>
      </w:r>
      <w:r w:rsidRPr="006B69A3">
        <w:t>t</w:t>
      </w:r>
      <w:r w:rsidR="002F43D4" w:rsidRPr="006B69A3">
        <w:t>o</w:t>
      </w:r>
      <w:r w:rsidRPr="006B69A3">
        <w:t xml:space="preserve"> </w:t>
      </w:r>
      <w:r w:rsidR="002F43D4" w:rsidRPr="006B69A3">
        <w:t>y la enfermera de la escuela del</w:t>
      </w:r>
      <w:r w:rsidRPr="006B69A3">
        <w:t xml:space="preserve"> distrit</w:t>
      </w:r>
      <w:r w:rsidR="002F43D4" w:rsidRPr="006B69A3">
        <w:t>o</w:t>
      </w:r>
      <w:r w:rsidR="00C37657" w:rsidRPr="006B69A3">
        <w:t xml:space="preserve"> se encarga de la vigilancia</w:t>
      </w:r>
      <w:r w:rsidRPr="006B69A3">
        <w:t>.</w:t>
      </w:r>
    </w:p>
    <w:p w:rsidR="008D243A" w:rsidRPr="006B69A3" w:rsidRDefault="008D243A" w:rsidP="00333310">
      <w:pPr>
        <w:pStyle w:val="H56G"/>
      </w:pPr>
      <w:r w:rsidRPr="006B69A3">
        <w:tab/>
      </w:r>
      <w:r w:rsidRPr="006B69A3">
        <w:tab/>
        <w:t>I</w:t>
      </w:r>
      <w:r w:rsidR="00CC069A" w:rsidRPr="006B69A3">
        <w:t>n</w:t>
      </w:r>
      <w:r w:rsidRPr="006B69A3">
        <w:t>muniza</w:t>
      </w:r>
      <w:r w:rsidR="002F43D4" w:rsidRPr="006B69A3">
        <w:t>c</w:t>
      </w:r>
      <w:r w:rsidRPr="006B69A3">
        <w:t>i</w:t>
      </w:r>
      <w:r w:rsidR="002F43D4" w:rsidRPr="006B69A3">
        <w:t>ó</w:t>
      </w:r>
      <w:r w:rsidRPr="006B69A3">
        <w:t>n</w:t>
      </w:r>
    </w:p>
    <w:p w:rsidR="008D243A" w:rsidRPr="006B69A3" w:rsidRDefault="008D243A" w:rsidP="008D243A">
      <w:pPr>
        <w:pStyle w:val="SingleTxtG"/>
      </w:pPr>
      <w:r w:rsidRPr="006B69A3">
        <w:t>261.</w:t>
      </w:r>
      <w:r w:rsidRPr="006B69A3">
        <w:tab/>
      </w:r>
      <w:r w:rsidR="002F43D4" w:rsidRPr="006B69A3">
        <w:t>Como el programa de salud escolar</w:t>
      </w:r>
      <w:r w:rsidRPr="006B69A3">
        <w:t xml:space="preserve"> </w:t>
      </w:r>
      <w:r w:rsidR="002F43D4" w:rsidRPr="006B69A3">
        <w:t>e</w:t>
      </w:r>
      <w:r w:rsidRPr="006B69A3">
        <w:t xml:space="preserve">s </w:t>
      </w:r>
      <w:r w:rsidR="002F43D4" w:rsidRPr="006B69A3">
        <w:t>un</w:t>
      </w:r>
      <w:r w:rsidRPr="006B69A3">
        <w:t>a continua</w:t>
      </w:r>
      <w:r w:rsidR="002F43D4" w:rsidRPr="006B69A3">
        <w:t>c</w:t>
      </w:r>
      <w:r w:rsidRPr="006B69A3">
        <w:t>i</w:t>
      </w:r>
      <w:r w:rsidR="002F43D4" w:rsidRPr="006B69A3">
        <w:t>ón</w:t>
      </w:r>
      <w:r w:rsidRPr="006B69A3">
        <w:t xml:space="preserve"> </w:t>
      </w:r>
      <w:r w:rsidR="002F43D4" w:rsidRPr="006B69A3">
        <w:t>del Programa de Salud Infantil, la</w:t>
      </w:r>
      <w:r w:rsidRPr="006B69A3">
        <w:t xml:space="preserve"> i</w:t>
      </w:r>
      <w:r w:rsidR="002F43D4" w:rsidRPr="006B69A3">
        <w:t>nmunizac</w:t>
      </w:r>
      <w:r w:rsidRPr="006B69A3">
        <w:t>i</w:t>
      </w:r>
      <w:r w:rsidR="002F43D4" w:rsidRPr="006B69A3">
        <w:t>ó</w:t>
      </w:r>
      <w:r w:rsidRPr="006B69A3">
        <w:t xml:space="preserve">n </w:t>
      </w:r>
      <w:r w:rsidR="008C1D1C" w:rsidRPr="006B69A3">
        <w:t>e</w:t>
      </w:r>
      <w:r w:rsidRPr="006B69A3">
        <w:t xml:space="preserve">s </w:t>
      </w:r>
      <w:r w:rsidR="008C1D1C" w:rsidRPr="006B69A3">
        <w:t>una</w:t>
      </w:r>
      <w:r w:rsidRPr="006B69A3">
        <w:t xml:space="preserve"> activi</w:t>
      </w:r>
      <w:r w:rsidR="008C1D1C" w:rsidRPr="006B69A3">
        <w:t>dad fundamental</w:t>
      </w:r>
      <w:r w:rsidRPr="006B69A3">
        <w:t xml:space="preserve"> </w:t>
      </w:r>
      <w:r w:rsidR="008C1D1C" w:rsidRPr="006B69A3">
        <w:t>en los servicios de salud e</w:t>
      </w:r>
      <w:r w:rsidR="00C37657" w:rsidRPr="006B69A3">
        <w:t>scolares</w:t>
      </w:r>
      <w:r w:rsidRPr="006B69A3">
        <w:t xml:space="preserve">. </w:t>
      </w:r>
      <w:r w:rsidR="008C1D1C" w:rsidRPr="006B69A3">
        <w:t>Se considera que la in</w:t>
      </w:r>
      <w:r w:rsidRPr="006B69A3">
        <w:t>muniza</w:t>
      </w:r>
      <w:r w:rsidR="008C1D1C" w:rsidRPr="006B69A3">
        <w:t>c</w:t>
      </w:r>
      <w:r w:rsidRPr="006B69A3">
        <w:t>i</w:t>
      </w:r>
      <w:r w:rsidR="008C1D1C" w:rsidRPr="006B69A3">
        <w:t>ó</w:t>
      </w:r>
      <w:r w:rsidRPr="006B69A3">
        <w:t xml:space="preserve">n </w:t>
      </w:r>
      <w:r w:rsidR="008C1D1C" w:rsidRPr="006B69A3">
        <w:t>es la intervención más rentable</w:t>
      </w:r>
      <w:r w:rsidR="00054B43" w:rsidRPr="006B69A3">
        <w:t xml:space="preserve"> </w:t>
      </w:r>
      <w:r w:rsidR="008C1D1C" w:rsidRPr="006B69A3">
        <w:t>en materia de salud públic</w:t>
      </w:r>
      <w:r w:rsidRPr="006B69A3">
        <w:t>a</w:t>
      </w:r>
      <w:r w:rsidR="008C1D1C" w:rsidRPr="006B69A3">
        <w:t>, con un papel importante en la</w:t>
      </w:r>
      <w:r w:rsidRPr="006B69A3">
        <w:t xml:space="preserve"> preven</w:t>
      </w:r>
      <w:r w:rsidR="008C1D1C" w:rsidRPr="006B69A3">
        <w:t>c</w:t>
      </w:r>
      <w:r w:rsidRPr="006B69A3">
        <w:t>i</w:t>
      </w:r>
      <w:r w:rsidR="008C1D1C" w:rsidRPr="006B69A3">
        <w:t>ó</w:t>
      </w:r>
      <w:r w:rsidRPr="006B69A3">
        <w:t xml:space="preserve">n </w:t>
      </w:r>
      <w:r w:rsidR="008C1D1C" w:rsidRPr="006B69A3">
        <w:t>y</w:t>
      </w:r>
      <w:r w:rsidRPr="006B69A3">
        <w:t xml:space="preserve"> protec</w:t>
      </w:r>
      <w:r w:rsidR="008C1D1C" w:rsidRPr="006B69A3">
        <w:t>c</w:t>
      </w:r>
      <w:r w:rsidRPr="006B69A3">
        <w:t>i</w:t>
      </w:r>
      <w:r w:rsidR="008C1D1C" w:rsidRPr="006B69A3">
        <w:t>ó</w:t>
      </w:r>
      <w:r w:rsidRPr="006B69A3">
        <w:t xml:space="preserve">n </w:t>
      </w:r>
      <w:r w:rsidR="00C37657" w:rsidRPr="006B69A3">
        <w:t>de un elevado número</w:t>
      </w:r>
      <w:r w:rsidR="008C1D1C" w:rsidRPr="006B69A3">
        <w:t xml:space="preserve"> de enfermedades</w:t>
      </w:r>
      <w:r w:rsidRPr="006B69A3">
        <w:t xml:space="preserve"> infec</w:t>
      </w:r>
      <w:r w:rsidR="008C1D1C" w:rsidRPr="006B69A3">
        <w:t>c</w:t>
      </w:r>
      <w:r w:rsidRPr="006B69A3">
        <w:t>ios</w:t>
      </w:r>
      <w:r w:rsidR="008C1D1C" w:rsidRPr="006B69A3">
        <w:t>as</w:t>
      </w:r>
      <w:r w:rsidRPr="006B69A3">
        <w:t xml:space="preserve"> </w:t>
      </w:r>
      <w:r w:rsidR="008C1D1C" w:rsidRPr="006B69A3">
        <w:t>y muertes</w:t>
      </w:r>
      <w:r w:rsidRPr="006B69A3">
        <w:t xml:space="preserve">. </w:t>
      </w:r>
      <w:r w:rsidR="008C1D1C" w:rsidRPr="006B69A3">
        <w:t>La tasa de inmunización en las escuelas se ha mantenido por encima del</w:t>
      </w:r>
      <w:r w:rsidRPr="006B69A3">
        <w:t xml:space="preserve"> 90</w:t>
      </w:r>
      <w:r w:rsidR="008C1D1C" w:rsidRPr="006B69A3">
        <w:t>%</w:t>
      </w:r>
      <w:r w:rsidRPr="006B69A3">
        <w:t xml:space="preserve">. </w:t>
      </w:r>
      <w:r w:rsidR="008C1D1C" w:rsidRPr="006B69A3">
        <w:t>En la actualidad</w:t>
      </w:r>
      <w:r w:rsidRPr="006B69A3">
        <w:t xml:space="preserve">, </w:t>
      </w:r>
      <w:r w:rsidR="008C1D1C" w:rsidRPr="006B69A3">
        <w:t xml:space="preserve">se administran a todos los niños de primer curso de primaria las vacunas de </w:t>
      </w:r>
      <w:r w:rsidRPr="006B69A3">
        <w:t xml:space="preserve">BCG, </w:t>
      </w:r>
      <w:r w:rsidR="008C1D1C" w:rsidRPr="006B69A3">
        <w:t>difteria, té</w:t>
      </w:r>
      <w:r w:rsidRPr="006B69A3">
        <w:t>tan</w:t>
      </w:r>
      <w:r w:rsidR="008C1D1C" w:rsidRPr="006B69A3">
        <w:t>o</w:t>
      </w:r>
      <w:r w:rsidRPr="006B69A3">
        <w:t xml:space="preserve">s, </w:t>
      </w:r>
      <w:r w:rsidR="008C1D1C" w:rsidRPr="006B69A3">
        <w:t>polio oral</w:t>
      </w:r>
      <w:r w:rsidRPr="006B69A3">
        <w:t xml:space="preserve">, </w:t>
      </w:r>
      <w:r w:rsidR="008C1D1C" w:rsidRPr="006B69A3">
        <w:t>sarampión, parotiditis y rubéola, ya sea en las escuelas estatales o en las</w:t>
      </w:r>
      <w:r w:rsidRPr="006B69A3">
        <w:t xml:space="preserve"> priva</w:t>
      </w:r>
      <w:r w:rsidR="008C1D1C" w:rsidRPr="006B69A3">
        <w:t>das</w:t>
      </w:r>
      <w:r w:rsidRPr="006B69A3">
        <w:t xml:space="preserve">. </w:t>
      </w:r>
      <w:r w:rsidR="00A3091E" w:rsidRPr="006B69A3">
        <w:t>Los niños en edad escolar</w:t>
      </w:r>
      <w:r w:rsidRPr="006B69A3">
        <w:t xml:space="preserve"> reci</w:t>
      </w:r>
      <w:r w:rsidR="00A3091E" w:rsidRPr="006B69A3">
        <w:t>ben una</w:t>
      </w:r>
      <w:r w:rsidRPr="006B69A3">
        <w:t xml:space="preserve"> vac</w:t>
      </w:r>
      <w:r w:rsidR="00A3091E" w:rsidRPr="006B69A3">
        <w:t>u</w:t>
      </w:r>
      <w:r w:rsidRPr="006B69A3">
        <w:t>n</w:t>
      </w:r>
      <w:r w:rsidR="00A3091E" w:rsidRPr="006B69A3">
        <w:t>a</w:t>
      </w:r>
      <w:r w:rsidRPr="006B69A3">
        <w:t xml:space="preserve"> p</w:t>
      </w:r>
      <w:r w:rsidR="00A3091E" w:rsidRPr="006B69A3">
        <w:t>o</w:t>
      </w:r>
      <w:r w:rsidRPr="006B69A3">
        <w:t>r tr</w:t>
      </w:r>
      <w:r w:rsidR="00A3091E" w:rsidRPr="006B69A3">
        <w:t>i</w:t>
      </w:r>
      <w:r w:rsidRPr="006B69A3">
        <w:t>m</w:t>
      </w:r>
      <w:r w:rsidR="00A3091E" w:rsidRPr="006B69A3">
        <w:t>estre</w:t>
      </w:r>
      <w:r w:rsidRPr="006B69A3">
        <w:t xml:space="preserve">. </w:t>
      </w:r>
      <w:r w:rsidR="00A3091E" w:rsidRPr="006B69A3">
        <w:t>A los alumnos de tercer curso de secundaria</w:t>
      </w:r>
      <w:r w:rsidRPr="006B69A3">
        <w:t xml:space="preserve"> </w:t>
      </w:r>
      <w:r w:rsidR="00A3091E" w:rsidRPr="006B69A3">
        <w:t>solo se les administra el to</w:t>
      </w:r>
      <w:r w:rsidR="00C37657" w:rsidRPr="006B69A3">
        <w:t>x</w:t>
      </w:r>
      <w:r w:rsidR="00A3091E" w:rsidRPr="006B69A3">
        <w:t>oide a</w:t>
      </w:r>
      <w:r w:rsidRPr="006B69A3">
        <w:t>nti</w:t>
      </w:r>
      <w:r w:rsidR="00A3091E" w:rsidRPr="006B69A3">
        <w:t>t</w:t>
      </w:r>
      <w:r w:rsidRPr="006B69A3">
        <w:t>et</w:t>
      </w:r>
      <w:r w:rsidR="00A3091E" w:rsidRPr="006B69A3">
        <w:t>á</w:t>
      </w:r>
      <w:r w:rsidRPr="006B69A3">
        <w:t>n</w:t>
      </w:r>
      <w:r w:rsidR="00A3091E" w:rsidRPr="006B69A3">
        <w:t>ico y la vacuna oral de la</w:t>
      </w:r>
      <w:r w:rsidRPr="006B69A3">
        <w:t xml:space="preserve"> </w:t>
      </w:r>
      <w:r w:rsidR="00A3091E" w:rsidRPr="006B69A3">
        <w:t>p</w:t>
      </w:r>
      <w:r w:rsidRPr="006B69A3">
        <w:t>olio.</w:t>
      </w:r>
    </w:p>
    <w:p w:rsidR="008D243A" w:rsidRPr="006B69A3" w:rsidRDefault="008D243A" w:rsidP="00333310">
      <w:pPr>
        <w:pStyle w:val="H56G"/>
      </w:pPr>
      <w:r w:rsidRPr="006B69A3">
        <w:tab/>
      </w:r>
      <w:r w:rsidRPr="006B69A3">
        <w:tab/>
      </w:r>
      <w:r w:rsidR="00A3091E" w:rsidRPr="006B69A3">
        <w:t>E</w:t>
      </w:r>
      <w:r w:rsidRPr="006B69A3">
        <w:t>duca</w:t>
      </w:r>
      <w:r w:rsidR="00A3091E" w:rsidRPr="006B69A3">
        <w:t>c</w:t>
      </w:r>
      <w:r w:rsidRPr="006B69A3">
        <w:t>i</w:t>
      </w:r>
      <w:r w:rsidR="00A3091E" w:rsidRPr="006B69A3">
        <w:t>ó</w:t>
      </w:r>
      <w:r w:rsidRPr="006B69A3">
        <w:t xml:space="preserve">n </w:t>
      </w:r>
      <w:r w:rsidR="00A3091E" w:rsidRPr="006B69A3">
        <w:t>y</w:t>
      </w:r>
      <w:r w:rsidRPr="006B69A3">
        <w:t xml:space="preserve"> promo</w:t>
      </w:r>
      <w:r w:rsidR="00A3091E" w:rsidRPr="006B69A3">
        <w:t>c</w:t>
      </w:r>
      <w:r w:rsidRPr="006B69A3">
        <w:t>i</w:t>
      </w:r>
      <w:r w:rsidR="00A3091E" w:rsidRPr="006B69A3">
        <w:t>ó</w:t>
      </w:r>
      <w:r w:rsidRPr="006B69A3">
        <w:t>n</w:t>
      </w:r>
      <w:r w:rsidR="00A3091E" w:rsidRPr="006B69A3">
        <w:t xml:space="preserve"> de la salud</w:t>
      </w:r>
    </w:p>
    <w:p w:rsidR="008D243A" w:rsidRPr="006B69A3" w:rsidRDefault="008D243A" w:rsidP="008D243A">
      <w:pPr>
        <w:pStyle w:val="SingleTxtG"/>
      </w:pPr>
      <w:r w:rsidRPr="006B69A3">
        <w:t>262.</w:t>
      </w:r>
      <w:r w:rsidRPr="006B69A3">
        <w:tab/>
      </w:r>
      <w:r w:rsidR="00A3091E" w:rsidRPr="006B69A3">
        <w:t xml:space="preserve">La </w:t>
      </w:r>
      <w:r w:rsidRPr="006B69A3">
        <w:t>educa</w:t>
      </w:r>
      <w:r w:rsidR="00A3091E" w:rsidRPr="006B69A3">
        <w:t>c</w:t>
      </w:r>
      <w:r w:rsidRPr="006B69A3">
        <w:t>i</w:t>
      </w:r>
      <w:r w:rsidR="00A3091E" w:rsidRPr="006B69A3">
        <w:t>ó</w:t>
      </w:r>
      <w:r w:rsidRPr="006B69A3">
        <w:t>n</w:t>
      </w:r>
      <w:r w:rsidR="00A3091E" w:rsidRPr="006B69A3">
        <w:t xml:space="preserve"> sanitaria</w:t>
      </w:r>
      <w:r w:rsidRPr="006B69A3">
        <w:t xml:space="preserve"> </w:t>
      </w:r>
      <w:r w:rsidR="00A3091E" w:rsidRPr="006B69A3">
        <w:t>se</w:t>
      </w:r>
      <w:r w:rsidRPr="006B69A3">
        <w:t xml:space="preserve"> perci</w:t>
      </w:r>
      <w:r w:rsidR="00A3091E" w:rsidRPr="006B69A3">
        <w:t>b</w:t>
      </w:r>
      <w:r w:rsidRPr="006B69A3">
        <w:t>e</w:t>
      </w:r>
      <w:r w:rsidR="00A3091E" w:rsidRPr="006B69A3">
        <w:t xml:space="preserve"> como un</w:t>
      </w:r>
      <w:r w:rsidRPr="006B69A3">
        <w:t xml:space="preserve"> component</w:t>
      </w:r>
      <w:r w:rsidR="00A3091E" w:rsidRPr="006B69A3">
        <w:t>e</w:t>
      </w:r>
      <w:r w:rsidRPr="006B69A3">
        <w:t xml:space="preserve"> </w:t>
      </w:r>
      <w:r w:rsidR="00A3091E" w:rsidRPr="006B69A3">
        <w:t>importante del programa de salud escolar</w:t>
      </w:r>
      <w:r w:rsidRPr="006B69A3">
        <w:t xml:space="preserve"> </w:t>
      </w:r>
      <w:r w:rsidR="00A3091E" w:rsidRPr="006B69A3">
        <w:t>y</w:t>
      </w:r>
      <w:r w:rsidR="00C37657" w:rsidRPr="006B69A3">
        <w:t>,</w:t>
      </w:r>
      <w:r w:rsidR="00A3091E" w:rsidRPr="006B69A3">
        <w:t xml:space="preserve"> en la mayoría de los casos</w:t>
      </w:r>
      <w:r w:rsidR="00C37657" w:rsidRPr="006B69A3">
        <w:t>,</w:t>
      </w:r>
      <w:r w:rsidR="00A3091E" w:rsidRPr="006B69A3">
        <w:t xml:space="preserve"> se </w:t>
      </w:r>
      <w:r w:rsidR="00C37657" w:rsidRPr="006B69A3">
        <w:t>imparte</w:t>
      </w:r>
      <w:r w:rsidR="00A3091E" w:rsidRPr="006B69A3">
        <w:t xml:space="preserve"> a nivel individual durante el </w:t>
      </w:r>
      <w:r w:rsidR="005D75BA" w:rsidRPr="006B69A3">
        <w:t>reconocimiento médico</w:t>
      </w:r>
      <w:r w:rsidRPr="006B69A3">
        <w:t xml:space="preserve">. </w:t>
      </w:r>
      <w:r w:rsidR="00A3091E" w:rsidRPr="006B69A3">
        <w:t>La educación sanitaria se incluye en</w:t>
      </w:r>
      <w:r w:rsidR="0074671F" w:rsidRPr="006B69A3">
        <w:t xml:space="preserve"> el plan de estudios de </w:t>
      </w:r>
      <w:smartTag w:uri="urn:schemas-microsoft-com:office:smarttags" w:element="PersonName">
        <w:smartTagPr>
          <w:attr w:name="ProductID" w:val="la Educaci￳n Personal"/>
        </w:smartTagPr>
        <w:r w:rsidR="0074671F" w:rsidRPr="006B69A3">
          <w:t>la Educación Personal</w:t>
        </w:r>
      </w:smartTag>
      <w:r w:rsidR="0074671F" w:rsidRPr="006B69A3">
        <w:t xml:space="preserve"> y Social, que es una materia obligatoria para todos los alumnos</w:t>
      </w:r>
      <w:r w:rsidRPr="006B69A3">
        <w:t xml:space="preserve">. </w:t>
      </w:r>
      <w:r w:rsidR="0074671F" w:rsidRPr="006B69A3">
        <w:t xml:space="preserve">Les permite conocer sus aptitudes, </w:t>
      </w:r>
      <w:r w:rsidRPr="006B69A3">
        <w:t>interes</w:t>
      </w:r>
      <w:r w:rsidR="0074671F" w:rsidRPr="006B69A3">
        <w:t>e</w:t>
      </w:r>
      <w:r w:rsidRPr="006B69A3">
        <w:t xml:space="preserve">s </w:t>
      </w:r>
      <w:r w:rsidR="0074671F" w:rsidRPr="006B69A3">
        <w:t>y</w:t>
      </w:r>
      <w:r w:rsidRPr="006B69A3">
        <w:t xml:space="preserve"> ne</w:t>
      </w:r>
      <w:r w:rsidR="0074671F" w:rsidRPr="006B69A3">
        <w:t>c</w:t>
      </w:r>
      <w:r w:rsidRPr="006B69A3">
        <w:t>e</w:t>
      </w:r>
      <w:r w:rsidR="0074671F" w:rsidRPr="006B69A3">
        <w:t>sidade</w:t>
      </w:r>
      <w:r w:rsidRPr="006B69A3">
        <w:t xml:space="preserve">s. </w:t>
      </w:r>
      <w:r w:rsidR="0074671F" w:rsidRPr="006B69A3">
        <w:t>Les alienta a asumir la</w:t>
      </w:r>
      <w:r w:rsidRPr="006B69A3">
        <w:t xml:space="preserve"> respons</w:t>
      </w:r>
      <w:r w:rsidR="0074671F" w:rsidRPr="006B69A3">
        <w:t>a</w:t>
      </w:r>
      <w:r w:rsidRPr="006B69A3">
        <w:t>bili</w:t>
      </w:r>
      <w:r w:rsidR="0074671F" w:rsidRPr="006B69A3">
        <w:t>dad de su bienestar físico</w:t>
      </w:r>
      <w:r w:rsidRPr="006B69A3">
        <w:t xml:space="preserve"> </w:t>
      </w:r>
      <w:r w:rsidR="0074671F" w:rsidRPr="006B69A3">
        <w:t xml:space="preserve">y de su propia salud y aborda muchos </w:t>
      </w:r>
      <w:r w:rsidRPr="006B69A3">
        <w:t>aspect</w:t>
      </w:r>
      <w:r w:rsidR="0074671F" w:rsidRPr="006B69A3">
        <w:t>o</w:t>
      </w:r>
      <w:r w:rsidRPr="006B69A3">
        <w:t xml:space="preserve">s </w:t>
      </w:r>
      <w:r w:rsidR="0074671F" w:rsidRPr="006B69A3">
        <w:t xml:space="preserve">de </w:t>
      </w:r>
      <w:r w:rsidR="000F3828">
        <w:t>e</w:t>
      </w:r>
      <w:r w:rsidR="0074671F" w:rsidRPr="006B69A3">
        <w:t>sta</w:t>
      </w:r>
      <w:r w:rsidRPr="006B69A3">
        <w:t xml:space="preserve">. </w:t>
      </w:r>
      <w:r w:rsidR="0074671F" w:rsidRPr="006B69A3">
        <w:t>El</w:t>
      </w:r>
      <w:r w:rsidRPr="006B69A3">
        <w:t xml:space="preserve"> Minist</w:t>
      </w:r>
      <w:r w:rsidR="0074671F" w:rsidRPr="006B69A3">
        <w:t>e</w:t>
      </w:r>
      <w:r w:rsidRPr="006B69A3">
        <w:t>r</w:t>
      </w:r>
      <w:r w:rsidR="0074671F" w:rsidRPr="006B69A3">
        <w:t>io de Salud y Desarrollo</w:t>
      </w:r>
      <w:r w:rsidRPr="006B69A3">
        <w:t xml:space="preserve"> </w:t>
      </w:r>
      <w:r w:rsidR="0074671F" w:rsidRPr="006B69A3">
        <w:t>So</w:t>
      </w:r>
      <w:r w:rsidRPr="006B69A3">
        <w:t xml:space="preserve">cial </w:t>
      </w:r>
      <w:r w:rsidR="0074671F" w:rsidRPr="006B69A3">
        <w:t>y el</w:t>
      </w:r>
      <w:r w:rsidRPr="006B69A3">
        <w:t xml:space="preserve"> Minist</w:t>
      </w:r>
      <w:r w:rsidR="0074671F" w:rsidRPr="006B69A3">
        <w:t>e</w:t>
      </w:r>
      <w:r w:rsidRPr="006B69A3">
        <w:t>r</w:t>
      </w:r>
      <w:r w:rsidR="0074671F" w:rsidRPr="006B69A3">
        <w:t>io de</w:t>
      </w:r>
      <w:r w:rsidRPr="006B69A3">
        <w:t xml:space="preserve"> Educa</w:t>
      </w:r>
      <w:r w:rsidR="0074671F" w:rsidRPr="006B69A3">
        <w:t>c</w:t>
      </w:r>
      <w:r w:rsidRPr="006B69A3">
        <w:t>i</w:t>
      </w:r>
      <w:r w:rsidR="0074671F" w:rsidRPr="006B69A3">
        <w:t>ó</w:t>
      </w:r>
      <w:r w:rsidRPr="006B69A3">
        <w:t>n ha</w:t>
      </w:r>
      <w:r w:rsidR="0074671F" w:rsidRPr="006B69A3">
        <w:t>n</w:t>
      </w:r>
      <w:r w:rsidRPr="006B69A3">
        <w:t xml:space="preserve"> colabora</w:t>
      </w:r>
      <w:r w:rsidR="0074671F" w:rsidRPr="006B69A3">
        <w:t>do estrechamente en la</w:t>
      </w:r>
      <w:r w:rsidRPr="006B69A3">
        <w:t xml:space="preserve"> plani</w:t>
      </w:r>
      <w:r w:rsidR="0074671F" w:rsidRPr="006B69A3">
        <w:t>ficació</w:t>
      </w:r>
      <w:r w:rsidRPr="006B69A3">
        <w:t xml:space="preserve">n </w:t>
      </w:r>
      <w:r w:rsidR="0074671F" w:rsidRPr="006B69A3">
        <w:t>y aplicación</w:t>
      </w:r>
      <w:r w:rsidR="00277683" w:rsidRPr="006B69A3">
        <w:t xml:space="preserve"> de las intervenciones sanitarias en la</w:t>
      </w:r>
      <w:r w:rsidRPr="006B69A3">
        <w:t xml:space="preserve"> </w:t>
      </w:r>
      <w:r w:rsidR="00277683" w:rsidRPr="006B69A3">
        <w:t>escuela</w:t>
      </w:r>
      <w:r w:rsidRPr="006B69A3">
        <w:t>.</w:t>
      </w:r>
    </w:p>
    <w:p w:rsidR="008D243A" w:rsidRPr="006B69A3" w:rsidRDefault="008D243A" w:rsidP="008D243A">
      <w:pPr>
        <w:pStyle w:val="H23G"/>
      </w:pPr>
      <w:r w:rsidRPr="006B69A3">
        <w:tab/>
      </w:r>
      <w:r w:rsidRPr="006B69A3">
        <w:tab/>
      </w:r>
      <w:r w:rsidR="00277683" w:rsidRPr="006B69A3">
        <w:t>I</w:t>
      </w:r>
      <w:r w:rsidRPr="006B69A3">
        <w:t>nforma</w:t>
      </w:r>
      <w:r w:rsidR="00277683" w:rsidRPr="006B69A3">
        <w:t>c</w:t>
      </w:r>
      <w:r w:rsidRPr="006B69A3">
        <w:t>i</w:t>
      </w:r>
      <w:r w:rsidR="00277683" w:rsidRPr="006B69A3">
        <w:t>ó</w:t>
      </w:r>
      <w:r w:rsidRPr="006B69A3">
        <w:t xml:space="preserve">n </w:t>
      </w:r>
      <w:r w:rsidR="00277683" w:rsidRPr="006B69A3">
        <w:t>y ayuda sanitaria</w:t>
      </w:r>
      <w:r w:rsidRPr="006B69A3">
        <w:t xml:space="preserve"> (</w:t>
      </w:r>
      <w:r w:rsidR="00E10294" w:rsidRPr="006B69A3">
        <w:t xml:space="preserve">artículo </w:t>
      </w:r>
      <w:r w:rsidRPr="006B69A3">
        <w:t>24, p</w:t>
      </w:r>
      <w:r w:rsidR="00277683" w:rsidRPr="006B69A3">
        <w:t>ár</w:t>
      </w:r>
      <w:r w:rsidRPr="006B69A3">
        <w:t>r</w:t>
      </w:r>
      <w:r w:rsidR="00E10294" w:rsidRPr="006B69A3">
        <w:t>afo</w:t>
      </w:r>
      <w:r w:rsidRPr="006B69A3">
        <w:t xml:space="preserve"> 2</w:t>
      </w:r>
      <w:r w:rsidR="00054B43" w:rsidRPr="006B69A3">
        <w:t xml:space="preserve"> </w:t>
      </w:r>
      <w:r w:rsidRPr="006B69A3">
        <w:t>e))</w:t>
      </w:r>
    </w:p>
    <w:p w:rsidR="008D243A" w:rsidRPr="006B69A3" w:rsidRDefault="008D243A" w:rsidP="008D243A">
      <w:pPr>
        <w:pStyle w:val="SingleTxtG"/>
      </w:pPr>
      <w:r w:rsidRPr="006B69A3">
        <w:t>263.</w:t>
      </w:r>
      <w:r w:rsidRPr="006B69A3">
        <w:tab/>
      </w:r>
      <w:r w:rsidR="00435D44" w:rsidRPr="006B69A3">
        <w:t>Tras el ingreso de</w:t>
      </w:r>
      <w:r w:rsidR="00277683" w:rsidRPr="006B69A3">
        <w:t xml:space="preserve"> los niños de</w:t>
      </w:r>
      <w:r w:rsidRPr="006B69A3">
        <w:t xml:space="preserve"> Seychell</w:t>
      </w:r>
      <w:r w:rsidR="00277683" w:rsidRPr="006B69A3">
        <w:t>e</w:t>
      </w:r>
      <w:r w:rsidRPr="006B69A3">
        <w:t>s</w:t>
      </w:r>
      <w:r w:rsidR="00277683" w:rsidRPr="006B69A3">
        <w:t xml:space="preserve"> en la escuela, los servicios de salud </w:t>
      </w:r>
      <w:r w:rsidR="00C37657" w:rsidRPr="006B69A3">
        <w:t xml:space="preserve">escolar </w:t>
      </w:r>
      <w:r w:rsidR="00435D44" w:rsidRPr="006B69A3">
        <w:t>empiezan a aplicar sus planes de</w:t>
      </w:r>
      <w:r w:rsidR="00277683" w:rsidRPr="006B69A3">
        <w:t xml:space="preserve"> </w:t>
      </w:r>
      <w:r w:rsidR="00C37657" w:rsidRPr="006B69A3">
        <w:t>medicina</w:t>
      </w:r>
      <w:r w:rsidR="00277683" w:rsidRPr="006B69A3">
        <w:t xml:space="preserve"> preventiva</w:t>
      </w:r>
      <w:r w:rsidRPr="006B69A3">
        <w:t xml:space="preserve">. </w:t>
      </w:r>
      <w:r w:rsidR="00435D44" w:rsidRPr="006B69A3">
        <w:t>El</w:t>
      </w:r>
      <w:r w:rsidRPr="006B69A3">
        <w:t xml:space="preserve"> program</w:t>
      </w:r>
      <w:r w:rsidR="00435D44" w:rsidRPr="006B69A3">
        <w:t>a de salud escolar</w:t>
      </w:r>
      <w:r w:rsidRPr="006B69A3">
        <w:t xml:space="preserve"> opera</w:t>
      </w:r>
      <w:r w:rsidR="00435D44" w:rsidRPr="006B69A3">
        <w:t xml:space="preserve"> desde los centros de salud</w:t>
      </w:r>
      <w:r w:rsidRPr="006B69A3">
        <w:t xml:space="preserve"> comunit</w:t>
      </w:r>
      <w:r w:rsidR="00435D44" w:rsidRPr="006B69A3">
        <w:t>aria e</w:t>
      </w:r>
      <w:r w:rsidRPr="006B69A3">
        <w:t xml:space="preserve"> inclu</w:t>
      </w:r>
      <w:r w:rsidR="00435D44" w:rsidRPr="006B69A3">
        <w:t>ye la</w:t>
      </w:r>
      <w:r w:rsidRPr="006B69A3">
        <w:t xml:space="preserve"> evalua</w:t>
      </w:r>
      <w:r w:rsidR="00435D44" w:rsidRPr="006B69A3">
        <w:t>c</w:t>
      </w:r>
      <w:r w:rsidRPr="006B69A3">
        <w:t>i</w:t>
      </w:r>
      <w:r w:rsidR="00435D44" w:rsidRPr="006B69A3">
        <w:t>ó</w:t>
      </w:r>
      <w:r w:rsidRPr="006B69A3">
        <w:t xml:space="preserve">n </w:t>
      </w:r>
      <w:r w:rsidR="00435D44" w:rsidRPr="006B69A3">
        <w:t>periódica de los niños desde el segundo año de guardería hasta el cuarto año de enseñanza</w:t>
      </w:r>
      <w:r w:rsidRPr="006B69A3">
        <w:t xml:space="preserve"> sec</w:t>
      </w:r>
      <w:r w:rsidR="00435D44" w:rsidRPr="006B69A3">
        <w:t>u</w:t>
      </w:r>
      <w:r w:rsidRPr="006B69A3">
        <w:t>ndar</w:t>
      </w:r>
      <w:r w:rsidR="00435D44" w:rsidRPr="006B69A3">
        <w:t>ia</w:t>
      </w:r>
      <w:r w:rsidRPr="006B69A3">
        <w:t xml:space="preserve">. </w:t>
      </w:r>
      <w:r w:rsidR="00435D44" w:rsidRPr="006B69A3">
        <w:t>Su objetivo consiste en promover la salud a través de actividades educativas y la</w:t>
      </w:r>
      <w:r w:rsidRPr="006B69A3">
        <w:t xml:space="preserve"> detec</w:t>
      </w:r>
      <w:r w:rsidR="00435D44" w:rsidRPr="006B69A3">
        <w:t>c</w:t>
      </w:r>
      <w:r w:rsidRPr="006B69A3">
        <w:t>i</w:t>
      </w:r>
      <w:r w:rsidR="00435D44" w:rsidRPr="006B69A3">
        <w:t>ó</w:t>
      </w:r>
      <w:r w:rsidRPr="006B69A3">
        <w:t xml:space="preserve">n </w:t>
      </w:r>
      <w:r w:rsidR="00435D44" w:rsidRPr="006B69A3">
        <w:t>precoz de</w:t>
      </w:r>
      <w:r w:rsidRPr="006B69A3">
        <w:t xml:space="preserve"> anomal</w:t>
      </w:r>
      <w:r w:rsidR="00435D44" w:rsidRPr="006B69A3">
        <w:t>ías y enfermedades</w:t>
      </w:r>
      <w:r w:rsidRPr="006B69A3">
        <w:t xml:space="preserve">. </w:t>
      </w:r>
      <w:r w:rsidR="00435D44" w:rsidRPr="006B69A3">
        <w:t>Otra de sus metas estriba en</w:t>
      </w:r>
      <w:r w:rsidRPr="006B69A3">
        <w:t xml:space="preserve"> refor</w:t>
      </w:r>
      <w:r w:rsidR="00435D44" w:rsidRPr="006B69A3">
        <w:t>zar</w:t>
      </w:r>
      <w:r w:rsidRPr="006B69A3">
        <w:t xml:space="preserve"> </w:t>
      </w:r>
      <w:r w:rsidR="00435D44" w:rsidRPr="006B69A3">
        <w:t>los</w:t>
      </w:r>
      <w:r w:rsidRPr="006B69A3">
        <w:t xml:space="preserve"> </w:t>
      </w:r>
      <w:r w:rsidR="00C37657" w:rsidRPr="006B69A3">
        <w:t>elem</w:t>
      </w:r>
      <w:r w:rsidRPr="006B69A3">
        <w:t>ent</w:t>
      </w:r>
      <w:r w:rsidR="00C37657" w:rsidRPr="006B69A3">
        <w:t>o</w:t>
      </w:r>
      <w:r w:rsidRPr="006B69A3">
        <w:t xml:space="preserve">s </w:t>
      </w:r>
      <w:r w:rsidR="00435D44" w:rsidRPr="006B69A3">
        <w:t>sanitarios del</w:t>
      </w:r>
      <w:r w:rsidRPr="006B69A3">
        <w:t xml:space="preserve"> </w:t>
      </w:r>
      <w:r w:rsidR="00435D44" w:rsidRPr="006B69A3">
        <w:t>programa es</w:t>
      </w:r>
      <w:r w:rsidRPr="006B69A3">
        <w:t>col</w:t>
      </w:r>
      <w:r w:rsidR="00435D44" w:rsidRPr="006B69A3">
        <w:t>ar</w:t>
      </w:r>
      <w:r w:rsidRPr="006B69A3">
        <w:t xml:space="preserve">. </w:t>
      </w:r>
      <w:r w:rsidR="00435D44" w:rsidRPr="006B69A3">
        <w:t>El</w:t>
      </w:r>
      <w:r w:rsidRPr="006B69A3">
        <w:t xml:space="preserve"> Program</w:t>
      </w:r>
      <w:r w:rsidR="00AF4EF4" w:rsidRPr="006B69A3">
        <w:t>a Ampliado de</w:t>
      </w:r>
      <w:r w:rsidRPr="006B69A3">
        <w:t xml:space="preserve"> I</w:t>
      </w:r>
      <w:r w:rsidR="00AF4EF4" w:rsidRPr="006B69A3">
        <w:t>n</w:t>
      </w:r>
      <w:r w:rsidRPr="006B69A3">
        <w:t>muni</w:t>
      </w:r>
      <w:r w:rsidR="00AF4EF4" w:rsidRPr="006B69A3">
        <w:t>z</w:t>
      </w:r>
      <w:r w:rsidRPr="006B69A3">
        <w:t>a</w:t>
      </w:r>
      <w:r w:rsidR="00AF4EF4" w:rsidRPr="006B69A3">
        <w:t>c</w:t>
      </w:r>
      <w:r w:rsidRPr="006B69A3">
        <w:t>i</w:t>
      </w:r>
      <w:r w:rsidR="00AF4EF4" w:rsidRPr="006B69A3">
        <w:t>ó</w:t>
      </w:r>
      <w:r w:rsidRPr="006B69A3">
        <w:t xml:space="preserve">n </w:t>
      </w:r>
      <w:r w:rsidR="00AF4EF4" w:rsidRPr="006B69A3">
        <w:t>está</w:t>
      </w:r>
      <w:r w:rsidRPr="006B69A3">
        <w:t xml:space="preserve"> integrad</w:t>
      </w:r>
      <w:r w:rsidR="00AF4EF4" w:rsidRPr="006B69A3">
        <w:t>o en el programa de salud e</w:t>
      </w:r>
      <w:r w:rsidRPr="006B69A3">
        <w:t>scol</w:t>
      </w:r>
      <w:r w:rsidR="00AF4EF4" w:rsidRPr="006B69A3">
        <w:t>ar</w:t>
      </w:r>
      <w:r w:rsidRPr="006B69A3">
        <w:t>.</w:t>
      </w:r>
    </w:p>
    <w:p w:rsidR="008D243A" w:rsidRPr="006B69A3" w:rsidRDefault="008D243A" w:rsidP="008D243A">
      <w:pPr>
        <w:pStyle w:val="SingleTxtG"/>
      </w:pPr>
      <w:r w:rsidRPr="006B69A3">
        <w:t>264.</w:t>
      </w:r>
      <w:r w:rsidRPr="006B69A3">
        <w:tab/>
      </w:r>
      <w:r w:rsidR="00AF4EF4" w:rsidRPr="006B69A3">
        <w:t>Las enfermeras escolares desempeñan un papel muy</w:t>
      </w:r>
      <w:r w:rsidRPr="006B69A3">
        <w:t xml:space="preserve"> important</w:t>
      </w:r>
      <w:r w:rsidR="00AF4EF4" w:rsidRPr="006B69A3">
        <w:t>e</w:t>
      </w:r>
      <w:r w:rsidRPr="006B69A3">
        <w:t xml:space="preserve"> </w:t>
      </w:r>
      <w:r w:rsidR="00AF4EF4" w:rsidRPr="006B69A3">
        <w:t>en el establecimiento de un perfil de salud</w:t>
      </w:r>
      <w:r w:rsidRPr="006B69A3">
        <w:t xml:space="preserve"> </w:t>
      </w:r>
      <w:r w:rsidR="00AF4EF4" w:rsidRPr="006B69A3">
        <w:t>e</w:t>
      </w:r>
      <w:r w:rsidRPr="006B69A3">
        <w:t>sc</w:t>
      </w:r>
      <w:r w:rsidR="00AF4EF4" w:rsidRPr="006B69A3">
        <w:t>o</w:t>
      </w:r>
      <w:r w:rsidRPr="006B69A3">
        <w:t>l</w:t>
      </w:r>
      <w:r w:rsidR="00AF4EF4" w:rsidRPr="006B69A3">
        <w:t>ar,</w:t>
      </w:r>
      <w:r w:rsidRPr="006B69A3">
        <w:t xml:space="preserve"> as</w:t>
      </w:r>
      <w:r w:rsidR="00AF4EF4" w:rsidRPr="006B69A3">
        <w:t>í como en la prestación de servicios de atención de salud y de sensibilización de niños y jóvenes</w:t>
      </w:r>
      <w:r w:rsidRPr="006B69A3">
        <w:t xml:space="preserve">. </w:t>
      </w:r>
      <w:r w:rsidR="00AF4EF4" w:rsidRPr="006B69A3">
        <w:t xml:space="preserve">Un elemento </w:t>
      </w:r>
      <w:r w:rsidR="00C37657" w:rsidRPr="006B69A3">
        <w:t>fundamental</w:t>
      </w:r>
      <w:r w:rsidRPr="006B69A3">
        <w:t xml:space="preserve"> </w:t>
      </w:r>
      <w:r w:rsidR="00AF4EF4" w:rsidRPr="006B69A3">
        <w:t>del programa de salud escolar es la vigilancia de los</w:t>
      </w:r>
      <w:r w:rsidRPr="006B69A3">
        <w:t xml:space="preserve"> indica</w:t>
      </w:r>
      <w:r w:rsidR="00AF4EF4" w:rsidRPr="006B69A3">
        <w:t>d</w:t>
      </w:r>
      <w:r w:rsidRPr="006B69A3">
        <w:t>or</w:t>
      </w:r>
      <w:r w:rsidR="00AF4EF4" w:rsidRPr="006B69A3">
        <w:t>e</w:t>
      </w:r>
      <w:r w:rsidRPr="006B69A3">
        <w:t xml:space="preserve">s </w:t>
      </w:r>
      <w:r w:rsidR="00AF4EF4" w:rsidRPr="006B69A3">
        <w:t xml:space="preserve">de salud </w:t>
      </w:r>
      <w:r w:rsidRPr="006B69A3">
        <w:t>rela</w:t>
      </w:r>
      <w:r w:rsidR="00AF4EF4" w:rsidRPr="006B69A3">
        <w:t xml:space="preserve">cionados con las enfermedades no </w:t>
      </w:r>
      <w:r w:rsidRPr="006B69A3">
        <w:t>t</w:t>
      </w:r>
      <w:r w:rsidR="00AF4EF4" w:rsidRPr="006B69A3">
        <w:t>ransmisibles y, en particular,</w:t>
      </w:r>
      <w:r w:rsidRPr="006B69A3">
        <w:t xml:space="preserve"> </w:t>
      </w:r>
      <w:r w:rsidR="00BA5571" w:rsidRPr="006B69A3">
        <w:t>las</w:t>
      </w:r>
      <w:r w:rsidRPr="006B69A3">
        <w:t xml:space="preserve"> cardiovascular</w:t>
      </w:r>
      <w:r w:rsidR="00BA5571" w:rsidRPr="006B69A3">
        <w:t>es</w:t>
      </w:r>
      <w:r w:rsidRPr="006B69A3">
        <w:t xml:space="preserve">. </w:t>
      </w:r>
      <w:r w:rsidR="00BA5571" w:rsidRPr="006B69A3">
        <w:t>Es menester señalar que las enfermedades</w:t>
      </w:r>
      <w:r w:rsidRPr="006B69A3">
        <w:t xml:space="preserve"> cardiovascular</w:t>
      </w:r>
      <w:r w:rsidR="00BA5571" w:rsidRPr="006B69A3">
        <w:t>es y otros factores conexos son las principales causas de</w:t>
      </w:r>
      <w:r w:rsidRPr="006B69A3">
        <w:t xml:space="preserve"> </w:t>
      </w:r>
      <w:r w:rsidR="00BA5571" w:rsidRPr="006B69A3">
        <w:t>mortalidad en</w:t>
      </w:r>
      <w:r w:rsidRPr="006B69A3">
        <w:t xml:space="preserve"> Seychelles, </w:t>
      </w:r>
      <w:r w:rsidR="00BA5571" w:rsidRPr="006B69A3">
        <w:t xml:space="preserve">a las que cabe imputar </w:t>
      </w:r>
      <w:r w:rsidR="00C37657" w:rsidRPr="006B69A3">
        <w:t>más del</w:t>
      </w:r>
      <w:r w:rsidRPr="006B69A3">
        <w:t xml:space="preserve"> 40</w:t>
      </w:r>
      <w:r w:rsidR="00BA5571" w:rsidRPr="006B69A3">
        <w:t>%</w:t>
      </w:r>
      <w:r w:rsidRPr="006B69A3">
        <w:t xml:space="preserve"> </w:t>
      </w:r>
      <w:r w:rsidR="00BA5571" w:rsidRPr="006B69A3">
        <w:t>de las muertes de adultos</w:t>
      </w:r>
      <w:r w:rsidRPr="006B69A3">
        <w:t xml:space="preserve">. </w:t>
      </w:r>
      <w:r w:rsidR="00BA5571" w:rsidRPr="006B69A3">
        <w:t>Dado que las enfermedades</w:t>
      </w:r>
      <w:r w:rsidRPr="006B69A3">
        <w:t xml:space="preserve"> cardiovascular</w:t>
      </w:r>
      <w:r w:rsidR="00BA5571" w:rsidRPr="006B69A3">
        <w:t>es</w:t>
      </w:r>
      <w:r w:rsidRPr="006B69A3">
        <w:t xml:space="preserve"> </w:t>
      </w:r>
      <w:r w:rsidR="00BA5571" w:rsidRPr="006B69A3">
        <w:t>en los adultos tienen su origen en la infancia y la</w:t>
      </w:r>
      <w:r w:rsidRPr="006B69A3">
        <w:t xml:space="preserve"> adolescenc</w:t>
      </w:r>
      <w:r w:rsidR="00BA5571" w:rsidRPr="006B69A3">
        <w:t>ia</w:t>
      </w:r>
      <w:r w:rsidRPr="006B69A3">
        <w:t xml:space="preserve">, </w:t>
      </w:r>
      <w:r w:rsidR="00BA5571" w:rsidRPr="006B69A3">
        <w:t>e</w:t>
      </w:r>
      <w:r w:rsidRPr="006B69A3">
        <w:t xml:space="preserve">s </w:t>
      </w:r>
      <w:r w:rsidR="00C37657" w:rsidRPr="006B69A3">
        <w:t>esencial</w:t>
      </w:r>
      <w:r w:rsidRPr="006B69A3">
        <w:t xml:space="preserve"> </w:t>
      </w:r>
      <w:r w:rsidR="00BA5571" w:rsidRPr="006B69A3">
        <w:t xml:space="preserve">practicar un </w:t>
      </w:r>
      <w:r w:rsidR="000D0E28" w:rsidRPr="006B69A3">
        <w:t>reconocimiento a</w:t>
      </w:r>
      <w:r w:rsidR="00BA5571" w:rsidRPr="006B69A3">
        <w:t xml:space="preserve"> los niños en la escuela</w:t>
      </w:r>
      <w:r w:rsidRPr="006B69A3">
        <w:t xml:space="preserve"> </w:t>
      </w:r>
      <w:r w:rsidR="00BA5571" w:rsidRPr="006B69A3">
        <w:t>y proceder a una</w:t>
      </w:r>
      <w:r w:rsidRPr="006B69A3">
        <w:t xml:space="preserve"> interven</w:t>
      </w:r>
      <w:r w:rsidR="00BA5571" w:rsidRPr="006B69A3">
        <w:t>c</w:t>
      </w:r>
      <w:r w:rsidRPr="006B69A3">
        <w:t>i</w:t>
      </w:r>
      <w:r w:rsidR="00BA5571" w:rsidRPr="006B69A3">
        <w:t>ó</w:t>
      </w:r>
      <w:r w:rsidRPr="006B69A3">
        <w:t xml:space="preserve">n </w:t>
      </w:r>
      <w:r w:rsidR="00BA5571" w:rsidRPr="006B69A3">
        <w:t xml:space="preserve">temprana, a fin de </w:t>
      </w:r>
      <w:r w:rsidRPr="006B69A3">
        <w:t>preven</w:t>
      </w:r>
      <w:r w:rsidR="00BA5571" w:rsidRPr="006B69A3">
        <w:t>ir</w:t>
      </w:r>
      <w:r w:rsidRPr="006B69A3">
        <w:t xml:space="preserve"> </w:t>
      </w:r>
      <w:r w:rsidR="00BA5571" w:rsidRPr="006B69A3">
        <w:t>l</w:t>
      </w:r>
      <w:r w:rsidR="00C37657" w:rsidRPr="006B69A3">
        <w:t>a</w:t>
      </w:r>
      <w:r w:rsidR="00BA5571" w:rsidRPr="006B69A3">
        <w:t xml:space="preserve"> futur</w:t>
      </w:r>
      <w:r w:rsidR="00C37657" w:rsidRPr="006B69A3">
        <w:t>a</w:t>
      </w:r>
      <w:r w:rsidR="00BA5571" w:rsidRPr="006B69A3">
        <w:t xml:space="preserve"> </w:t>
      </w:r>
      <w:r w:rsidR="00C37657" w:rsidRPr="006B69A3">
        <w:t>aparición</w:t>
      </w:r>
      <w:r w:rsidR="00BA5571" w:rsidRPr="006B69A3">
        <w:t xml:space="preserve"> de </w:t>
      </w:r>
      <w:r w:rsidR="000D0E28" w:rsidRPr="006B69A3">
        <w:t xml:space="preserve">una </w:t>
      </w:r>
      <w:r w:rsidR="00BA5571" w:rsidRPr="006B69A3">
        <w:t>enfermedad</w:t>
      </w:r>
      <w:r w:rsidRPr="006B69A3">
        <w:t xml:space="preserve"> </w:t>
      </w:r>
      <w:r w:rsidR="00BA5571" w:rsidRPr="006B69A3">
        <w:t>cardiovascular</w:t>
      </w:r>
      <w:r w:rsidR="000D0E28" w:rsidRPr="006B69A3">
        <w:t xml:space="preserve"> declarada</w:t>
      </w:r>
      <w:r w:rsidRPr="006B69A3">
        <w:t xml:space="preserve">. </w:t>
      </w:r>
      <w:r w:rsidR="00C56AE9" w:rsidRPr="006B69A3">
        <w:t>Ese</w:t>
      </w:r>
      <w:r w:rsidRPr="006B69A3">
        <w:t xml:space="preserve"> proces</w:t>
      </w:r>
      <w:r w:rsidR="00C56AE9" w:rsidRPr="006B69A3">
        <w:t>o</w:t>
      </w:r>
      <w:r w:rsidRPr="006B69A3">
        <w:t xml:space="preserve"> </w:t>
      </w:r>
      <w:r w:rsidR="00C56AE9" w:rsidRPr="006B69A3">
        <w:t>hace también que los niños sean</w:t>
      </w:r>
      <w:r w:rsidRPr="006B69A3">
        <w:t xml:space="preserve"> consci</w:t>
      </w:r>
      <w:r w:rsidR="00C56AE9" w:rsidRPr="006B69A3">
        <w:t>entes</w:t>
      </w:r>
      <w:r w:rsidRPr="006B69A3">
        <w:t xml:space="preserve"> </w:t>
      </w:r>
      <w:r w:rsidR="00C56AE9" w:rsidRPr="006B69A3">
        <w:t>del problema, gracias a los contactos periódicos con los</w:t>
      </w:r>
      <w:r w:rsidRPr="006B69A3">
        <w:t xml:space="preserve"> profesional</w:t>
      </w:r>
      <w:r w:rsidR="00C56AE9" w:rsidRPr="006B69A3">
        <w:t>e</w:t>
      </w:r>
      <w:r w:rsidRPr="006B69A3">
        <w:t>s</w:t>
      </w:r>
      <w:r w:rsidR="00C56AE9" w:rsidRPr="006B69A3">
        <w:t xml:space="preserve"> de la salud</w:t>
      </w:r>
      <w:r w:rsidRPr="006B69A3">
        <w:t>.</w:t>
      </w:r>
    </w:p>
    <w:p w:rsidR="008D243A" w:rsidRPr="006B69A3" w:rsidRDefault="008D243A" w:rsidP="008D243A">
      <w:pPr>
        <w:pStyle w:val="SingleTxtG"/>
      </w:pPr>
      <w:r w:rsidRPr="006B69A3">
        <w:t>265.</w:t>
      </w:r>
      <w:r w:rsidRPr="006B69A3">
        <w:tab/>
      </w:r>
      <w:r w:rsidR="00C56AE9" w:rsidRPr="006B69A3">
        <w:t>El informe de</w:t>
      </w:r>
      <w:r w:rsidRPr="006B69A3">
        <w:t xml:space="preserve"> 2001 </w:t>
      </w:r>
      <w:r w:rsidR="00C56AE9" w:rsidRPr="006B69A3">
        <w:t xml:space="preserve">del programa de </w:t>
      </w:r>
      <w:r w:rsidR="005D75BA" w:rsidRPr="006B69A3">
        <w:t>detección</w:t>
      </w:r>
      <w:r w:rsidR="00C56AE9" w:rsidRPr="006B69A3">
        <w:t xml:space="preserve"> de los</w:t>
      </w:r>
      <w:r w:rsidRPr="006B69A3">
        <w:t xml:space="preserve"> factor</w:t>
      </w:r>
      <w:r w:rsidR="00C56AE9" w:rsidRPr="006B69A3">
        <w:t>e</w:t>
      </w:r>
      <w:r w:rsidRPr="006B69A3">
        <w:t xml:space="preserve">s </w:t>
      </w:r>
      <w:r w:rsidR="00C56AE9" w:rsidRPr="006B69A3">
        <w:t>de riesgo en la</w:t>
      </w:r>
      <w:r w:rsidRPr="006B69A3">
        <w:t xml:space="preserve"> </w:t>
      </w:r>
      <w:r w:rsidR="00C56AE9" w:rsidRPr="006B69A3">
        <w:t>e</w:t>
      </w:r>
      <w:r w:rsidRPr="006B69A3">
        <w:t>sc</w:t>
      </w:r>
      <w:r w:rsidR="00C56AE9" w:rsidRPr="006B69A3">
        <w:t>ue</w:t>
      </w:r>
      <w:r w:rsidRPr="006B69A3">
        <w:t>l</w:t>
      </w:r>
      <w:r w:rsidR="00C56AE9" w:rsidRPr="006B69A3">
        <w:t>a</w:t>
      </w:r>
      <w:r w:rsidRPr="006B69A3">
        <w:t xml:space="preserve"> reve</w:t>
      </w:r>
      <w:r w:rsidR="00C56AE9" w:rsidRPr="006B69A3">
        <w:t>l</w:t>
      </w:r>
      <w:r w:rsidRPr="006B69A3">
        <w:t>a</w:t>
      </w:r>
      <w:r w:rsidR="00C56AE9" w:rsidRPr="006B69A3">
        <w:t xml:space="preserve"> que la</w:t>
      </w:r>
      <w:r w:rsidRPr="006B69A3">
        <w:t xml:space="preserve"> prevalenc</w:t>
      </w:r>
      <w:r w:rsidR="00C56AE9" w:rsidRPr="006B69A3">
        <w:t>ia de niños con sobrepeso u</w:t>
      </w:r>
      <w:r w:rsidRPr="006B69A3">
        <w:t xml:space="preserve"> obesi</w:t>
      </w:r>
      <w:r w:rsidR="00C56AE9" w:rsidRPr="006B69A3">
        <w:t>dad está en torno al</w:t>
      </w:r>
      <w:r w:rsidRPr="006B69A3">
        <w:t xml:space="preserve"> 16</w:t>
      </w:r>
      <w:r w:rsidR="00C56AE9" w:rsidRPr="006B69A3">
        <w:t>%</w:t>
      </w:r>
      <w:r w:rsidRPr="006B69A3">
        <w:t xml:space="preserve"> </w:t>
      </w:r>
      <w:r w:rsidR="00C56AE9" w:rsidRPr="006B69A3">
        <w:t>e</w:t>
      </w:r>
      <w:r w:rsidRPr="006B69A3">
        <w:t xml:space="preserve">n </w:t>
      </w:r>
      <w:r w:rsidR="00C56AE9" w:rsidRPr="006B69A3">
        <w:t xml:space="preserve">las niñas y </w:t>
      </w:r>
      <w:r w:rsidR="00C37657" w:rsidRPr="006B69A3">
        <w:t>a</w:t>
      </w:r>
      <w:r w:rsidR="00C56AE9" w:rsidRPr="006B69A3">
        <w:t>l</w:t>
      </w:r>
      <w:r w:rsidRPr="006B69A3">
        <w:t xml:space="preserve"> 11</w:t>
      </w:r>
      <w:r w:rsidR="00C56AE9" w:rsidRPr="006B69A3">
        <w:t>%</w:t>
      </w:r>
      <w:r w:rsidRPr="006B69A3">
        <w:t xml:space="preserve"> </w:t>
      </w:r>
      <w:r w:rsidR="00C56AE9" w:rsidRPr="006B69A3">
        <w:t>e</w:t>
      </w:r>
      <w:r w:rsidRPr="006B69A3">
        <w:t xml:space="preserve">n </w:t>
      </w:r>
      <w:r w:rsidR="00C56AE9" w:rsidRPr="006B69A3">
        <w:t>los niños</w:t>
      </w:r>
      <w:r w:rsidRPr="006B69A3">
        <w:t xml:space="preserve">. </w:t>
      </w:r>
      <w:r w:rsidR="00C56AE9" w:rsidRPr="006B69A3">
        <w:t>Se ha reconocido desde hace algunos años que la sobrealimentación constituye un</w:t>
      </w:r>
      <w:r w:rsidRPr="006B69A3">
        <w:t xml:space="preserve"> </w:t>
      </w:r>
      <w:r w:rsidR="00C56AE9" w:rsidRPr="006B69A3">
        <w:t xml:space="preserve">grave </w:t>
      </w:r>
      <w:r w:rsidRPr="006B69A3">
        <w:t>problem</w:t>
      </w:r>
      <w:r w:rsidR="00C56AE9" w:rsidRPr="006B69A3">
        <w:t>a e</w:t>
      </w:r>
      <w:r w:rsidRPr="006B69A3">
        <w:t xml:space="preserve">n Seychelles. </w:t>
      </w:r>
      <w:r w:rsidR="00440070" w:rsidRPr="006B69A3">
        <w:t>El control de la presión sanguínea muestra que al</w:t>
      </w:r>
      <w:r w:rsidR="00FA54B6" w:rsidRPr="006B69A3">
        <w:t>rededor del</w:t>
      </w:r>
      <w:r w:rsidRPr="006B69A3">
        <w:t xml:space="preserve"> 20</w:t>
      </w:r>
      <w:r w:rsidR="00440070" w:rsidRPr="006B69A3">
        <w:t>%</w:t>
      </w:r>
      <w:r w:rsidRPr="006B69A3">
        <w:t xml:space="preserve"> </w:t>
      </w:r>
      <w:r w:rsidR="00440070" w:rsidRPr="006B69A3">
        <w:t>de los niños tienen</w:t>
      </w:r>
      <w:r w:rsidRPr="006B69A3">
        <w:t xml:space="preserve"> </w:t>
      </w:r>
      <w:r w:rsidR="00440070" w:rsidRPr="006B69A3">
        <w:t>unos valores tensionales superiores a lo</w:t>
      </w:r>
      <w:r w:rsidRPr="006B69A3">
        <w:t xml:space="preserve"> normal. </w:t>
      </w:r>
      <w:r w:rsidR="00440070" w:rsidRPr="006B69A3">
        <w:t xml:space="preserve">Los datos indican la necesidad de tomar todas las medidas posibles para </w:t>
      </w:r>
      <w:r w:rsidR="00C37657" w:rsidRPr="006B69A3">
        <w:t>vigilar</w:t>
      </w:r>
      <w:r w:rsidR="00440070" w:rsidRPr="006B69A3">
        <w:t xml:space="preserve"> el sobrepeso en los niños, dado que es la causa principal de la presión sanguínea elevada, lo que subraya así mismo la necesidad de mejorar las campañas educativas de fomento del ejercicio físico y de unas dietas más saludables, sobre todo entre los adolescentes</w:t>
      </w:r>
      <w:r w:rsidRPr="006B69A3">
        <w:t xml:space="preserve">. </w:t>
      </w:r>
      <w:r w:rsidR="005D75BA" w:rsidRPr="006B69A3">
        <w:t>Se sigue registrando, sin embargo, un</w:t>
      </w:r>
      <w:r w:rsidRPr="006B69A3">
        <w:t xml:space="preserve"> de</w:t>
      </w:r>
      <w:r w:rsidR="005D75BA" w:rsidRPr="006B69A3">
        <w:t>s</w:t>
      </w:r>
      <w:r w:rsidRPr="006B69A3">
        <w:t>c</w:t>
      </w:r>
      <w:r w:rsidR="005D75BA" w:rsidRPr="006B69A3">
        <w:t>enso de la</w:t>
      </w:r>
      <w:r w:rsidRPr="006B69A3">
        <w:t xml:space="preserve"> prevalenc</w:t>
      </w:r>
      <w:r w:rsidR="005D75BA" w:rsidRPr="006B69A3">
        <w:t>ia</w:t>
      </w:r>
      <w:r w:rsidRPr="006B69A3">
        <w:t xml:space="preserve"> </w:t>
      </w:r>
      <w:r w:rsidR="005D75BA" w:rsidRPr="006B69A3">
        <w:t xml:space="preserve">de las enfermedades </w:t>
      </w:r>
      <w:r w:rsidRPr="006B69A3">
        <w:t>preven</w:t>
      </w:r>
      <w:r w:rsidR="005D75BA" w:rsidRPr="006B69A3">
        <w:t>i</w:t>
      </w:r>
      <w:r w:rsidRPr="006B69A3">
        <w:t>ble</w:t>
      </w:r>
      <w:r w:rsidR="005D75BA" w:rsidRPr="006B69A3">
        <w:t>s</w:t>
      </w:r>
      <w:r w:rsidRPr="006B69A3">
        <w:t xml:space="preserve"> </w:t>
      </w:r>
      <w:r w:rsidR="00EE029D" w:rsidRPr="006B69A3">
        <w:t xml:space="preserve">mediante vacunación </w:t>
      </w:r>
      <w:r w:rsidR="005D75BA" w:rsidRPr="006B69A3">
        <w:t>y de otras</w:t>
      </w:r>
      <w:r w:rsidRPr="006B69A3">
        <w:t xml:space="preserve"> </w:t>
      </w:r>
      <w:r w:rsidR="005D75BA" w:rsidRPr="006B69A3">
        <w:t>enfermedades transmisibles en los niños</w:t>
      </w:r>
      <w:r w:rsidRPr="006B69A3">
        <w:t xml:space="preserve">. </w:t>
      </w:r>
      <w:r w:rsidR="005D75BA" w:rsidRPr="006B69A3">
        <w:t>También es imputable a las</w:t>
      </w:r>
      <w:r w:rsidRPr="006B69A3">
        <w:t xml:space="preserve"> contribu</w:t>
      </w:r>
      <w:r w:rsidR="005D75BA" w:rsidRPr="006B69A3">
        <w:t>c</w:t>
      </w:r>
      <w:r w:rsidRPr="006B69A3">
        <w:t>ion</w:t>
      </w:r>
      <w:r w:rsidR="005D75BA" w:rsidRPr="006B69A3">
        <w:t>e</w:t>
      </w:r>
      <w:r w:rsidRPr="006B69A3">
        <w:t xml:space="preserve">s </w:t>
      </w:r>
      <w:r w:rsidR="005D75BA" w:rsidRPr="006B69A3">
        <w:t>aportadas por</w:t>
      </w:r>
      <w:r w:rsidRPr="006B69A3">
        <w:t xml:space="preserve"> otr</w:t>
      </w:r>
      <w:r w:rsidR="005D75BA" w:rsidRPr="006B69A3">
        <w:t>os</w:t>
      </w:r>
      <w:r w:rsidRPr="006B69A3">
        <w:t xml:space="preserve"> sector</w:t>
      </w:r>
      <w:r w:rsidR="005D75BA" w:rsidRPr="006B69A3">
        <w:t>e</w:t>
      </w:r>
      <w:r w:rsidRPr="006B69A3">
        <w:t>s</w:t>
      </w:r>
      <w:r w:rsidR="005D75BA" w:rsidRPr="006B69A3">
        <w:t>, como los</w:t>
      </w:r>
      <w:r w:rsidR="00862C70" w:rsidRPr="006B69A3">
        <w:t xml:space="preserve"> servicio</w:t>
      </w:r>
      <w:r w:rsidRPr="006B69A3">
        <w:t xml:space="preserve">s </w:t>
      </w:r>
      <w:r w:rsidR="00862C70" w:rsidRPr="006B69A3">
        <w:t>sociales y la</w:t>
      </w:r>
      <w:r w:rsidRPr="006B69A3">
        <w:t xml:space="preserve"> educa</w:t>
      </w:r>
      <w:r w:rsidR="00862C70" w:rsidRPr="006B69A3">
        <w:t>c</w:t>
      </w:r>
      <w:r w:rsidRPr="006B69A3">
        <w:t>i</w:t>
      </w:r>
      <w:r w:rsidR="00862C70" w:rsidRPr="006B69A3">
        <w:t>ó</w:t>
      </w:r>
      <w:r w:rsidRPr="006B69A3">
        <w:t>n.</w:t>
      </w:r>
    </w:p>
    <w:p w:rsidR="008D243A" w:rsidRPr="006B69A3" w:rsidRDefault="008D243A" w:rsidP="008D243A">
      <w:pPr>
        <w:pStyle w:val="H4G"/>
      </w:pPr>
      <w:r w:rsidRPr="006B69A3">
        <w:tab/>
      </w:r>
      <w:r w:rsidRPr="006B69A3">
        <w:tab/>
        <w:t>Centr</w:t>
      </w:r>
      <w:r w:rsidR="00862C70" w:rsidRPr="006B69A3">
        <w:t xml:space="preserve">o de </w:t>
      </w:r>
      <w:r w:rsidR="00FA54B6" w:rsidRPr="006B69A3">
        <w:t>S</w:t>
      </w:r>
      <w:r w:rsidR="00862C70" w:rsidRPr="006B69A3">
        <w:t xml:space="preserve">alud </w:t>
      </w:r>
      <w:r w:rsidR="00FA54B6" w:rsidRPr="006B69A3">
        <w:t>para Jó</w:t>
      </w:r>
      <w:r w:rsidR="00862C70" w:rsidRPr="006B69A3">
        <w:t>ven</w:t>
      </w:r>
      <w:r w:rsidR="00FA54B6" w:rsidRPr="006B69A3">
        <w:t>es</w:t>
      </w:r>
    </w:p>
    <w:p w:rsidR="008D243A" w:rsidRPr="006B69A3" w:rsidRDefault="008D243A" w:rsidP="008D243A">
      <w:pPr>
        <w:pStyle w:val="SingleTxtG"/>
      </w:pPr>
      <w:r w:rsidRPr="006B69A3">
        <w:t>266.</w:t>
      </w:r>
      <w:r w:rsidRPr="006B69A3">
        <w:tab/>
      </w:r>
      <w:r w:rsidR="00862C70" w:rsidRPr="006B69A3">
        <w:t xml:space="preserve">El Centro de Salud </w:t>
      </w:r>
      <w:r w:rsidR="00FA54B6" w:rsidRPr="006B69A3">
        <w:t xml:space="preserve">para </w:t>
      </w:r>
      <w:r w:rsidR="00862C70" w:rsidRPr="006B69A3">
        <w:t>J</w:t>
      </w:r>
      <w:r w:rsidR="00FA54B6" w:rsidRPr="006B69A3">
        <w:t>ó</w:t>
      </w:r>
      <w:r w:rsidR="00862C70" w:rsidRPr="006B69A3">
        <w:t>ven</w:t>
      </w:r>
      <w:r w:rsidR="00FA54B6" w:rsidRPr="006B69A3">
        <w:t>es</w:t>
      </w:r>
      <w:r w:rsidRPr="006B69A3">
        <w:t xml:space="preserve"> ha</w:t>
      </w:r>
      <w:r w:rsidR="00862C70" w:rsidRPr="006B69A3">
        <w:t xml:space="preserve"> brindado una</w:t>
      </w:r>
      <w:r w:rsidRPr="006B69A3">
        <w:t xml:space="preserve"> resp</w:t>
      </w:r>
      <w:r w:rsidR="00862C70" w:rsidRPr="006B69A3">
        <w:t>uesta</w:t>
      </w:r>
      <w:r w:rsidRPr="006B69A3">
        <w:t xml:space="preserve"> </w:t>
      </w:r>
      <w:r w:rsidR="00862C70" w:rsidRPr="006B69A3">
        <w:t>positiva al número creciente de</w:t>
      </w:r>
      <w:r w:rsidRPr="006B69A3">
        <w:t xml:space="preserve"> </w:t>
      </w:r>
      <w:r w:rsidR="00862C70" w:rsidRPr="006B69A3">
        <w:t>jóvenes que han acudido al hospital</w:t>
      </w:r>
      <w:r w:rsidRPr="006B69A3">
        <w:t xml:space="preserve"> </w:t>
      </w:r>
      <w:r w:rsidR="00862C70" w:rsidRPr="006B69A3">
        <w:t>Victoria, tras haberse sometido a abortos practicados en condiciones de riesgo</w:t>
      </w:r>
      <w:r w:rsidRPr="006B69A3">
        <w:t xml:space="preserve">. </w:t>
      </w:r>
      <w:r w:rsidR="00862C70" w:rsidRPr="006B69A3">
        <w:t>Para hacer frente a esa situación tan alarmante</w:t>
      </w:r>
      <w:r w:rsidRPr="006B69A3">
        <w:t xml:space="preserve">, </w:t>
      </w:r>
      <w:r w:rsidR="00862C70" w:rsidRPr="006B69A3">
        <w:t xml:space="preserve">el Centro </w:t>
      </w:r>
      <w:r w:rsidRPr="006B69A3">
        <w:t>ha</w:t>
      </w:r>
      <w:r w:rsidR="00862C70" w:rsidRPr="006B69A3">
        <w:t xml:space="preserve"> organizado una serie de charlas</w:t>
      </w:r>
      <w:r w:rsidRPr="006B69A3">
        <w:t xml:space="preserve"> informati</w:t>
      </w:r>
      <w:r w:rsidR="00862C70" w:rsidRPr="006B69A3">
        <w:t xml:space="preserve">vas sobre la salud </w:t>
      </w:r>
      <w:r w:rsidR="00FA54B6" w:rsidRPr="006B69A3">
        <w:t>que giran</w:t>
      </w:r>
      <w:r w:rsidR="00862C70" w:rsidRPr="006B69A3">
        <w:t xml:space="preserve"> </w:t>
      </w:r>
      <w:r w:rsidR="00FA54B6" w:rsidRPr="006B69A3">
        <w:t xml:space="preserve">en torno </w:t>
      </w:r>
      <w:r w:rsidR="00862C70" w:rsidRPr="006B69A3">
        <w:t>a los servicios del</w:t>
      </w:r>
      <w:r w:rsidRPr="006B69A3">
        <w:t xml:space="preserve"> </w:t>
      </w:r>
      <w:r w:rsidR="00862C70" w:rsidRPr="006B69A3">
        <w:t>Centro</w:t>
      </w:r>
      <w:r w:rsidRPr="006B69A3">
        <w:t xml:space="preserve">, </w:t>
      </w:r>
      <w:r w:rsidR="00862C70" w:rsidRPr="006B69A3">
        <w:t>los</w:t>
      </w:r>
      <w:r w:rsidRPr="006B69A3">
        <w:t xml:space="preserve"> efect</w:t>
      </w:r>
      <w:r w:rsidR="00862C70" w:rsidRPr="006B69A3">
        <w:t>o</w:t>
      </w:r>
      <w:r w:rsidRPr="006B69A3">
        <w:t xml:space="preserve">s </w:t>
      </w:r>
      <w:r w:rsidR="00862C70" w:rsidRPr="006B69A3">
        <w:t>de los abortos practicados en condiciones de riesgo y otros</w:t>
      </w:r>
      <w:r w:rsidRPr="006B69A3">
        <w:t xml:space="preserve"> </w:t>
      </w:r>
      <w:r w:rsidR="00862C70" w:rsidRPr="006B69A3">
        <w:t>programas</w:t>
      </w:r>
      <w:r w:rsidR="00DE0C77" w:rsidRPr="006B69A3">
        <w:t xml:space="preserve"> sobre</w:t>
      </w:r>
      <w:r w:rsidRPr="006B69A3">
        <w:t xml:space="preserve"> </w:t>
      </w:r>
      <w:r w:rsidR="00EE029D" w:rsidRPr="006B69A3">
        <w:t>preparación para la vida cotidiana</w:t>
      </w:r>
      <w:r w:rsidR="00DE0C77" w:rsidRPr="006B69A3">
        <w:t>, como la forma de</w:t>
      </w:r>
      <w:r w:rsidRPr="006B69A3">
        <w:t xml:space="preserve"> resist</w:t>
      </w:r>
      <w:r w:rsidR="00DE0C77" w:rsidRPr="006B69A3">
        <w:t xml:space="preserve">ir las </w:t>
      </w:r>
      <w:r w:rsidRPr="006B69A3">
        <w:t>pres</w:t>
      </w:r>
      <w:r w:rsidR="00DE0C77" w:rsidRPr="006B69A3">
        <w:t>iones de los pares</w:t>
      </w:r>
      <w:r w:rsidRPr="006B69A3">
        <w:t xml:space="preserve">, </w:t>
      </w:r>
      <w:r w:rsidR="00DE0C77" w:rsidRPr="006B69A3">
        <w:t>demostraci</w:t>
      </w:r>
      <w:r w:rsidR="00EE029D" w:rsidRPr="006B69A3">
        <w:t>o</w:t>
      </w:r>
      <w:r w:rsidR="00DE0C77" w:rsidRPr="006B69A3">
        <w:t>n</w:t>
      </w:r>
      <w:r w:rsidR="00EE029D" w:rsidRPr="006B69A3">
        <w:t>es sobre e</w:t>
      </w:r>
      <w:r w:rsidR="00DE0C77" w:rsidRPr="006B69A3">
        <w:t>l uso de preservativos,</w:t>
      </w:r>
      <w:r w:rsidRPr="006B69A3">
        <w:t xml:space="preserve"> etc. </w:t>
      </w:r>
      <w:r w:rsidR="00DE0C77" w:rsidRPr="006B69A3">
        <w:t>Todas las instituciones</w:t>
      </w:r>
      <w:r w:rsidRPr="006B69A3">
        <w:t xml:space="preserve"> postsec</w:t>
      </w:r>
      <w:r w:rsidR="00DE0C77" w:rsidRPr="006B69A3">
        <w:t>u</w:t>
      </w:r>
      <w:r w:rsidRPr="006B69A3">
        <w:t>ndar</w:t>
      </w:r>
      <w:r w:rsidR="00DE0C77" w:rsidRPr="006B69A3">
        <w:t>ias se benefician de las charlas</w:t>
      </w:r>
      <w:r w:rsidRPr="006B69A3">
        <w:t xml:space="preserve">. </w:t>
      </w:r>
      <w:r w:rsidR="00EE029D" w:rsidRPr="006B69A3">
        <w:t>Los</w:t>
      </w:r>
      <w:r w:rsidR="00DE0C77" w:rsidRPr="006B69A3">
        <w:t xml:space="preserve"> </w:t>
      </w:r>
      <w:r w:rsidR="00EE029D" w:rsidRPr="006B69A3">
        <w:t xml:space="preserve">comentarios </w:t>
      </w:r>
      <w:r w:rsidR="00DE0C77" w:rsidRPr="006B69A3">
        <w:t>recogid</w:t>
      </w:r>
      <w:r w:rsidR="00EE029D" w:rsidRPr="006B69A3">
        <w:t>os</w:t>
      </w:r>
      <w:r w:rsidR="00DE0C77" w:rsidRPr="006B69A3">
        <w:t xml:space="preserve"> tras varias</w:t>
      </w:r>
      <w:r w:rsidRPr="006B69A3">
        <w:t xml:space="preserve"> sesion</w:t>
      </w:r>
      <w:r w:rsidR="00DE0C77" w:rsidRPr="006B69A3">
        <w:t>e</w:t>
      </w:r>
      <w:r w:rsidRPr="006B69A3">
        <w:t xml:space="preserve">s </w:t>
      </w:r>
      <w:r w:rsidR="00DE0C77" w:rsidRPr="006B69A3">
        <w:t>muestra</w:t>
      </w:r>
      <w:r w:rsidR="00EE029D" w:rsidRPr="006B69A3">
        <w:t>n</w:t>
      </w:r>
      <w:r w:rsidR="00DE0C77" w:rsidRPr="006B69A3">
        <w:t xml:space="preserve"> que los jóvenes</w:t>
      </w:r>
      <w:r w:rsidRPr="006B69A3">
        <w:t xml:space="preserve"> </w:t>
      </w:r>
      <w:r w:rsidR="00DE0C77" w:rsidRPr="006B69A3">
        <w:t>han</w:t>
      </w:r>
      <w:r w:rsidR="00054B43" w:rsidRPr="006B69A3">
        <w:t xml:space="preserve"> </w:t>
      </w:r>
      <w:r w:rsidRPr="006B69A3">
        <w:t>participad</w:t>
      </w:r>
      <w:r w:rsidR="00DE0C77" w:rsidRPr="006B69A3">
        <w:t>o</w:t>
      </w:r>
      <w:r w:rsidRPr="006B69A3">
        <w:t xml:space="preserve"> activ</w:t>
      </w:r>
      <w:r w:rsidR="00DE0C77" w:rsidRPr="006B69A3">
        <w:t>amente</w:t>
      </w:r>
      <w:r w:rsidRPr="006B69A3">
        <w:t xml:space="preserve"> </w:t>
      </w:r>
      <w:r w:rsidR="00DE0C77" w:rsidRPr="006B69A3">
        <w:t>por medio de sesiones</w:t>
      </w:r>
      <w:r w:rsidRPr="006B69A3">
        <w:t xml:space="preserve"> interactiv</w:t>
      </w:r>
      <w:r w:rsidR="00DE0C77" w:rsidRPr="006B69A3">
        <w:t xml:space="preserve">as y se </w:t>
      </w:r>
      <w:r w:rsidR="00EE029D" w:rsidRPr="006B69A3">
        <w:t xml:space="preserve">han </w:t>
      </w:r>
      <w:r w:rsidR="00DE0C77" w:rsidRPr="006B69A3">
        <w:t>aclara</w:t>
      </w:r>
      <w:r w:rsidR="00EE029D" w:rsidRPr="006B69A3">
        <w:t>d</w:t>
      </w:r>
      <w:r w:rsidR="00DE0C77" w:rsidRPr="006B69A3">
        <w:t>o</w:t>
      </w:r>
      <w:r w:rsidRPr="006B69A3">
        <w:t xml:space="preserve"> m</w:t>
      </w:r>
      <w:r w:rsidR="00DE0C77" w:rsidRPr="006B69A3">
        <w:t>uchas dudas</w:t>
      </w:r>
      <w:r w:rsidRPr="006B69A3">
        <w:t xml:space="preserve"> </w:t>
      </w:r>
      <w:r w:rsidR="00DE0C77" w:rsidRPr="006B69A3">
        <w:t>y</w:t>
      </w:r>
      <w:r w:rsidRPr="006B69A3">
        <w:t xml:space="preserve"> m</w:t>
      </w:r>
      <w:r w:rsidR="00DE0C77" w:rsidRPr="006B69A3">
        <w:t>alentendidos</w:t>
      </w:r>
      <w:r w:rsidRPr="006B69A3">
        <w:t xml:space="preserve">. </w:t>
      </w:r>
      <w:r w:rsidR="00DE0C77" w:rsidRPr="006B69A3">
        <w:t>Los jóvenes</w:t>
      </w:r>
      <w:r w:rsidRPr="006B69A3">
        <w:t xml:space="preserve"> ha</w:t>
      </w:r>
      <w:r w:rsidR="00DE0C77" w:rsidRPr="006B69A3">
        <w:t>n</w:t>
      </w:r>
      <w:r w:rsidRPr="006B69A3">
        <w:t xml:space="preserve"> expres</w:t>
      </w:r>
      <w:r w:rsidR="00DE0C77" w:rsidRPr="006B69A3">
        <w:t>ado mediante ejercicios de</w:t>
      </w:r>
      <w:r w:rsidRPr="006B69A3">
        <w:t xml:space="preserve"> evalua</w:t>
      </w:r>
      <w:r w:rsidR="00DE0C77" w:rsidRPr="006B69A3">
        <w:t>c</w:t>
      </w:r>
      <w:r w:rsidRPr="006B69A3">
        <w:t>i</w:t>
      </w:r>
      <w:r w:rsidR="00DE0C77" w:rsidRPr="006B69A3">
        <w:t>ó</w:t>
      </w:r>
      <w:r w:rsidRPr="006B69A3">
        <w:t xml:space="preserve">n </w:t>
      </w:r>
      <w:r w:rsidR="00DE0C77" w:rsidRPr="006B69A3">
        <w:t xml:space="preserve">que </w:t>
      </w:r>
      <w:r w:rsidR="00EE029D" w:rsidRPr="006B69A3">
        <w:t>desean</w:t>
      </w:r>
      <w:r w:rsidR="00DE0C77" w:rsidRPr="006B69A3">
        <w:t xml:space="preserve"> que se organicen más sesiones</w:t>
      </w:r>
      <w:r w:rsidRPr="006B69A3">
        <w:t xml:space="preserve"> interactiv</w:t>
      </w:r>
      <w:r w:rsidR="00DE0C77" w:rsidRPr="006B69A3">
        <w:t>as a fin de poder formular preguntas de forma abierta y sin prejuicios</w:t>
      </w:r>
      <w:r w:rsidRPr="006B69A3">
        <w:t xml:space="preserve">. </w:t>
      </w:r>
      <w:r w:rsidR="00EE029D" w:rsidRPr="006B69A3">
        <w:t>El</w:t>
      </w:r>
      <w:r w:rsidRPr="006B69A3">
        <w:t xml:space="preserve"> program</w:t>
      </w:r>
      <w:r w:rsidR="00EE029D" w:rsidRPr="006B69A3">
        <w:t>a contin</w:t>
      </w:r>
      <w:r w:rsidR="00E45BEC" w:rsidRPr="006B69A3">
        <w:t>ú</w:t>
      </w:r>
      <w:r w:rsidR="00EE029D" w:rsidRPr="006B69A3">
        <w:t>a impartiéndose en todas las instituciones</w:t>
      </w:r>
      <w:r w:rsidRPr="006B69A3">
        <w:t xml:space="preserve"> </w:t>
      </w:r>
      <w:r w:rsidR="00EE029D" w:rsidRPr="006B69A3">
        <w:t>post</w:t>
      </w:r>
      <w:r w:rsidRPr="006B69A3">
        <w:t>sec</w:t>
      </w:r>
      <w:r w:rsidR="00EE029D" w:rsidRPr="006B69A3">
        <w:t>u</w:t>
      </w:r>
      <w:r w:rsidRPr="006B69A3">
        <w:t>ndar</w:t>
      </w:r>
      <w:r w:rsidR="00EE029D" w:rsidRPr="006B69A3">
        <w:t>ias</w:t>
      </w:r>
      <w:r w:rsidRPr="006B69A3">
        <w:t xml:space="preserve">. </w:t>
      </w:r>
      <w:r w:rsidR="00EE029D" w:rsidRPr="006B69A3">
        <w:t>También se llevan a cabo programas de modificación de conducta y com</w:t>
      </w:r>
      <w:r w:rsidRPr="006B69A3">
        <w:t>unica</w:t>
      </w:r>
      <w:r w:rsidR="00EE029D" w:rsidRPr="006B69A3">
        <w:t>c</w:t>
      </w:r>
      <w:r w:rsidRPr="006B69A3">
        <w:t>i</w:t>
      </w:r>
      <w:r w:rsidR="00EE029D" w:rsidRPr="006B69A3">
        <w:t>ó</w:t>
      </w:r>
      <w:r w:rsidRPr="006B69A3">
        <w:t>n</w:t>
      </w:r>
      <w:r w:rsidR="00EE029D" w:rsidRPr="006B69A3">
        <w:t>, mediante la</w:t>
      </w:r>
      <w:r w:rsidRPr="006B69A3">
        <w:t xml:space="preserve"> di</w:t>
      </w:r>
      <w:r w:rsidR="00EE029D" w:rsidRPr="006B69A3">
        <w:t>fu</w:t>
      </w:r>
      <w:r w:rsidRPr="006B69A3">
        <w:t>si</w:t>
      </w:r>
      <w:r w:rsidR="00EE029D" w:rsidRPr="006B69A3">
        <w:t>ó</w:t>
      </w:r>
      <w:r w:rsidRPr="006B69A3">
        <w:t xml:space="preserve">n </w:t>
      </w:r>
      <w:r w:rsidR="00E45BEC" w:rsidRPr="006B69A3">
        <w:t xml:space="preserve">en todas las sesiones </w:t>
      </w:r>
      <w:r w:rsidR="00EE029D" w:rsidRPr="006B69A3">
        <w:t>de</w:t>
      </w:r>
      <w:r w:rsidRPr="006B69A3">
        <w:t xml:space="preserve"> </w:t>
      </w:r>
      <w:r w:rsidR="00FA54B6" w:rsidRPr="006B69A3">
        <w:t xml:space="preserve">material de </w:t>
      </w:r>
      <w:r w:rsidRPr="006B69A3">
        <w:t>informa</w:t>
      </w:r>
      <w:r w:rsidR="00EE029D" w:rsidRPr="006B69A3">
        <w:t>c</w:t>
      </w:r>
      <w:r w:rsidRPr="006B69A3">
        <w:t>i</w:t>
      </w:r>
      <w:r w:rsidR="00EE029D" w:rsidRPr="006B69A3">
        <w:t>ó</w:t>
      </w:r>
      <w:r w:rsidRPr="006B69A3">
        <w:t>n, educa</w:t>
      </w:r>
      <w:r w:rsidR="00EE029D" w:rsidRPr="006B69A3">
        <w:t>c</w:t>
      </w:r>
      <w:r w:rsidRPr="006B69A3">
        <w:t>i</w:t>
      </w:r>
      <w:r w:rsidR="00EE029D" w:rsidRPr="006B69A3">
        <w:t>ó</w:t>
      </w:r>
      <w:r w:rsidRPr="006B69A3">
        <w:t xml:space="preserve">n </w:t>
      </w:r>
      <w:r w:rsidR="00EE029D" w:rsidRPr="006B69A3">
        <w:t xml:space="preserve">y </w:t>
      </w:r>
      <w:r w:rsidR="00FA54B6" w:rsidRPr="006B69A3">
        <w:t>comunicación</w:t>
      </w:r>
      <w:r w:rsidR="00D07B33" w:rsidRPr="006B69A3">
        <w:t>,</w:t>
      </w:r>
      <w:r w:rsidRPr="006B69A3">
        <w:t xml:space="preserve"> </w:t>
      </w:r>
      <w:r w:rsidR="00EE029D" w:rsidRPr="006B69A3">
        <w:t>como folletos y carteles</w:t>
      </w:r>
      <w:r w:rsidR="00E45BEC" w:rsidRPr="006B69A3">
        <w:t xml:space="preserve"> que se</w:t>
      </w:r>
      <w:r w:rsidRPr="006B69A3">
        <w:t xml:space="preserve"> distribu</w:t>
      </w:r>
      <w:r w:rsidR="00E45BEC" w:rsidRPr="006B69A3">
        <w:t>y</w:t>
      </w:r>
      <w:r w:rsidRPr="006B69A3">
        <w:t>e</w:t>
      </w:r>
      <w:r w:rsidR="00E45BEC" w:rsidRPr="006B69A3">
        <w:t>n</w:t>
      </w:r>
      <w:r w:rsidRPr="006B69A3">
        <w:t xml:space="preserve"> </w:t>
      </w:r>
      <w:r w:rsidR="00E45BEC" w:rsidRPr="006B69A3">
        <w:t>en los centros de enseñanza secundaria,</w:t>
      </w:r>
      <w:r w:rsidRPr="006B69A3">
        <w:t xml:space="preserve"> postsec</w:t>
      </w:r>
      <w:r w:rsidR="00E45BEC" w:rsidRPr="006B69A3">
        <w:t>u</w:t>
      </w:r>
      <w:r w:rsidRPr="006B69A3">
        <w:t>ndar</w:t>
      </w:r>
      <w:r w:rsidR="00E45BEC" w:rsidRPr="006B69A3">
        <w:t>ia y lugares de trabajo</w:t>
      </w:r>
      <w:r w:rsidRPr="006B69A3">
        <w:t>.</w:t>
      </w:r>
    </w:p>
    <w:p w:rsidR="008D243A" w:rsidRPr="006B69A3" w:rsidRDefault="008D243A" w:rsidP="008D243A">
      <w:pPr>
        <w:pStyle w:val="SingleTxtG"/>
      </w:pPr>
      <w:r w:rsidRPr="006B69A3">
        <w:t>267.</w:t>
      </w:r>
      <w:r w:rsidRPr="006B69A3">
        <w:tab/>
      </w:r>
      <w:r w:rsidR="00E45BEC" w:rsidRPr="006B69A3">
        <w:t>Se ha implantado un programa de</w:t>
      </w:r>
      <w:r w:rsidRPr="006B69A3">
        <w:t xml:space="preserve"> comunica</w:t>
      </w:r>
      <w:r w:rsidR="00E45BEC" w:rsidRPr="006B69A3">
        <w:t>c</w:t>
      </w:r>
      <w:r w:rsidRPr="006B69A3">
        <w:t>i</w:t>
      </w:r>
      <w:r w:rsidR="00E45BEC" w:rsidRPr="006B69A3">
        <w:t>ón para la modificación de conductas mediante charlas</w:t>
      </w:r>
      <w:r w:rsidRPr="006B69A3">
        <w:t>/presenta</w:t>
      </w:r>
      <w:r w:rsidR="00E45BEC" w:rsidRPr="006B69A3">
        <w:t>c</w:t>
      </w:r>
      <w:r w:rsidRPr="006B69A3">
        <w:t>ion</w:t>
      </w:r>
      <w:r w:rsidR="00E45BEC" w:rsidRPr="006B69A3">
        <w:t>e</w:t>
      </w:r>
      <w:r w:rsidRPr="006B69A3">
        <w:t xml:space="preserve">s. </w:t>
      </w:r>
      <w:r w:rsidR="00E45BEC" w:rsidRPr="006B69A3">
        <w:t>Las s</w:t>
      </w:r>
      <w:r w:rsidRPr="006B69A3">
        <w:t>esion</w:t>
      </w:r>
      <w:r w:rsidR="00E45BEC" w:rsidRPr="006B69A3">
        <w:t>e</w:t>
      </w:r>
      <w:r w:rsidRPr="006B69A3">
        <w:t xml:space="preserve">s </w:t>
      </w:r>
      <w:r w:rsidR="00E45BEC" w:rsidRPr="006B69A3">
        <w:t>y presentac</w:t>
      </w:r>
      <w:r w:rsidRPr="006B69A3">
        <w:t>ion</w:t>
      </w:r>
      <w:r w:rsidR="00E45BEC" w:rsidRPr="006B69A3">
        <w:t>e</w:t>
      </w:r>
      <w:r w:rsidRPr="006B69A3">
        <w:t xml:space="preserve">s </w:t>
      </w:r>
      <w:r w:rsidR="00E45BEC" w:rsidRPr="006B69A3">
        <w:t>se han convertido en una</w:t>
      </w:r>
      <w:r w:rsidRPr="006B69A3">
        <w:t xml:space="preserve"> </w:t>
      </w:r>
      <w:r w:rsidR="00E45BEC" w:rsidRPr="006B69A3">
        <w:t xml:space="preserve">actividad </w:t>
      </w:r>
      <w:r w:rsidRPr="006B69A3">
        <w:t>rutin</w:t>
      </w:r>
      <w:r w:rsidR="00E45BEC" w:rsidRPr="006B69A3">
        <w:t>aria y se siguen impartiendo en la mayoría de las instituciones</w:t>
      </w:r>
      <w:r w:rsidRPr="006B69A3">
        <w:t xml:space="preserve"> post</w:t>
      </w:r>
      <w:r w:rsidR="00E45BEC" w:rsidRPr="006B69A3">
        <w:t>secundarias y en dos escuelas</w:t>
      </w:r>
      <w:r w:rsidRPr="006B69A3">
        <w:t xml:space="preserve"> sec</w:t>
      </w:r>
      <w:r w:rsidR="00E45BEC" w:rsidRPr="006B69A3">
        <w:t>u</w:t>
      </w:r>
      <w:r w:rsidRPr="006B69A3">
        <w:t>ndar</w:t>
      </w:r>
      <w:r w:rsidR="00E45BEC" w:rsidRPr="006B69A3">
        <w:t>ias</w:t>
      </w:r>
      <w:r w:rsidRPr="006B69A3">
        <w:t xml:space="preserve">. </w:t>
      </w:r>
      <w:r w:rsidR="007F4D8C" w:rsidRPr="006B69A3">
        <w:t>Ese enfoque ha demostrado su</w:t>
      </w:r>
      <w:r w:rsidRPr="006B69A3">
        <w:t xml:space="preserve"> ef</w:t>
      </w:r>
      <w:r w:rsidR="007F4D8C" w:rsidRPr="006B69A3">
        <w:t>i</w:t>
      </w:r>
      <w:r w:rsidRPr="006B69A3">
        <w:t>c</w:t>
      </w:r>
      <w:r w:rsidR="007F4D8C" w:rsidRPr="006B69A3">
        <w:t>acia</w:t>
      </w:r>
      <w:r w:rsidRPr="006B69A3">
        <w:t xml:space="preserve">, </w:t>
      </w:r>
      <w:r w:rsidR="007F4D8C" w:rsidRPr="006B69A3">
        <w:t>y</w:t>
      </w:r>
      <w:r w:rsidRPr="006B69A3">
        <w:t>a</w:t>
      </w:r>
      <w:r w:rsidR="007F4D8C" w:rsidRPr="006B69A3">
        <w:t xml:space="preserve"> que los jóvenes </w:t>
      </w:r>
      <w:r w:rsidRPr="006B69A3">
        <w:t>ha</w:t>
      </w:r>
      <w:r w:rsidR="007F4D8C" w:rsidRPr="006B69A3">
        <w:t>n</w:t>
      </w:r>
      <w:r w:rsidRPr="006B69A3">
        <w:t xml:space="preserve"> obt</w:t>
      </w:r>
      <w:r w:rsidR="007F4D8C" w:rsidRPr="006B69A3">
        <w:t>e</w:t>
      </w:r>
      <w:r w:rsidRPr="006B69A3">
        <w:t>n</w:t>
      </w:r>
      <w:r w:rsidR="007F4D8C" w:rsidRPr="006B69A3">
        <w:t>i</w:t>
      </w:r>
      <w:r w:rsidRPr="006B69A3">
        <w:t>d</w:t>
      </w:r>
      <w:r w:rsidR="007F4D8C" w:rsidRPr="006B69A3">
        <w:t>o</w:t>
      </w:r>
      <w:r w:rsidRPr="006B69A3">
        <w:t xml:space="preserve"> n</w:t>
      </w:r>
      <w:r w:rsidR="007F4D8C" w:rsidRPr="006B69A3">
        <w:t>u</w:t>
      </w:r>
      <w:r w:rsidRPr="006B69A3">
        <w:t>e</w:t>
      </w:r>
      <w:r w:rsidR="007F4D8C" w:rsidRPr="006B69A3">
        <w:t>va</w:t>
      </w:r>
      <w:r w:rsidRPr="006B69A3">
        <w:t xml:space="preserve"> informa</w:t>
      </w:r>
      <w:r w:rsidR="007F4D8C" w:rsidRPr="006B69A3">
        <w:t>c</w:t>
      </w:r>
      <w:r w:rsidRPr="006B69A3">
        <w:t>i</w:t>
      </w:r>
      <w:r w:rsidR="007F4D8C" w:rsidRPr="006B69A3">
        <w:t>ó</w:t>
      </w:r>
      <w:r w:rsidRPr="006B69A3">
        <w:t xml:space="preserve">n </w:t>
      </w:r>
      <w:r w:rsidR="007F4D8C" w:rsidRPr="006B69A3">
        <w:t>y habilidades</w:t>
      </w:r>
      <w:r w:rsidRPr="006B69A3">
        <w:t xml:space="preserve">. </w:t>
      </w:r>
      <w:r w:rsidR="007F4D8C" w:rsidRPr="006B69A3">
        <w:t>Se ha dotado a las sesiones de un carácter</w:t>
      </w:r>
      <w:r w:rsidRPr="006B69A3">
        <w:t xml:space="preserve"> interactiv</w:t>
      </w:r>
      <w:r w:rsidR="007F4D8C" w:rsidRPr="006B69A3">
        <w:t>o, lo que permite a los alumnos</w:t>
      </w:r>
      <w:r w:rsidRPr="006B69A3">
        <w:t xml:space="preserve"> expres</w:t>
      </w:r>
      <w:r w:rsidR="007F4D8C" w:rsidRPr="006B69A3">
        <w:t>ar</w:t>
      </w:r>
      <w:r w:rsidRPr="006B69A3">
        <w:t xml:space="preserve"> </w:t>
      </w:r>
      <w:r w:rsidR="007F4D8C" w:rsidRPr="006B69A3">
        <w:t>sus</w:t>
      </w:r>
      <w:r w:rsidRPr="006B69A3">
        <w:t xml:space="preserve"> </w:t>
      </w:r>
      <w:r w:rsidR="007F4D8C" w:rsidRPr="006B69A3">
        <w:t>opiniones</w:t>
      </w:r>
      <w:r w:rsidRPr="006B69A3">
        <w:t xml:space="preserve"> </w:t>
      </w:r>
      <w:r w:rsidR="007F4D8C" w:rsidRPr="006B69A3">
        <w:t>y sentimientos respecto de ciertos temas que les afectan</w:t>
      </w:r>
      <w:r w:rsidRPr="006B69A3">
        <w:t xml:space="preserve">. </w:t>
      </w:r>
      <w:r w:rsidR="007F4D8C" w:rsidRPr="006B69A3">
        <w:t>La respuesta de los estudiantes, padres y profesores ha sido positiv</w:t>
      </w:r>
      <w:r w:rsidR="00D07B33" w:rsidRPr="006B69A3">
        <w:t>a</w:t>
      </w:r>
      <w:r w:rsidR="007F4D8C" w:rsidRPr="006B69A3">
        <w:t xml:space="preserve"> </w:t>
      </w:r>
      <w:r w:rsidRPr="006B69A3">
        <w:t xml:space="preserve">y </w:t>
      </w:r>
      <w:r w:rsidR="007F4D8C" w:rsidRPr="006B69A3">
        <w:t>están acudiendo muchos jóvenes</w:t>
      </w:r>
      <w:r w:rsidR="009F0827" w:rsidRPr="006B69A3">
        <w:t xml:space="preserve"> para </w:t>
      </w:r>
      <w:r w:rsidR="00FA54B6" w:rsidRPr="006B69A3">
        <w:t xml:space="preserve">recibir </w:t>
      </w:r>
      <w:r w:rsidR="009F0827" w:rsidRPr="006B69A3">
        <w:t>asesoramiento, reconocimiento médico e</w:t>
      </w:r>
      <w:r w:rsidRPr="006B69A3">
        <w:t xml:space="preserve"> informa</w:t>
      </w:r>
      <w:r w:rsidR="009F0827" w:rsidRPr="006B69A3">
        <w:t>c</w:t>
      </w:r>
      <w:r w:rsidRPr="006B69A3">
        <w:t>i</w:t>
      </w:r>
      <w:r w:rsidR="009F0827" w:rsidRPr="006B69A3">
        <w:t>ó</w:t>
      </w:r>
      <w:r w:rsidRPr="006B69A3">
        <w:t xml:space="preserve">n. </w:t>
      </w:r>
      <w:r w:rsidR="009F0827" w:rsidRPr="006B69A3">
        <w:t>Las charlas sobre salud cubren los siguientes temas</w:t>
      </w:r>
      <w:r w:rsidR="00FA54B6" w:rsidRPr="006B69A3">
        <w:t>:</w:t>
      </w:r>
    </w:p>
    <w:p w:rsidR="008D243A" w:rsidRPr="006B69A3" w:rsidRDefault="008D243A" w:rsidP="008D243A">
      <w:pPr>
        <w:pStyle w:val="SingleTxtG"/>
      </w:pPr>
      <w:r w:rsidRPr="006B69A3">
        <w:t>268.</w:t>
      </w:r>
      <w:r w:rsidRPr="006B69A3">
        <w:tab/>
      </w:r>
      <w:r w:rsidR="009F0827" w:rsidRPr="006B69A3">
        <w:t xml:space="preserve">Servicios del Centro de Salud </w:t>
      </w:r>
      <w:r w:rsidR="00FA54B6" w:rsidRPr="006B69A3">
        <w:t xml:space="preserve">para </w:t>
      </w:r>
      <w:r w:rsidR="009F0827" w:rsidRPr="006B69A3">
        <w:t>J</w:t>
      </w:r>
      <w:r w:rsidR="00FA54B6" w:rsidRPr="006B69A3">
        <w:t>ó</w:t>
      </w:r>
      <w:r w:rsidR="009F0827" w:rsidRPr="006B69A3">
        <w:t>ven</w:t>
      </w:r>
      <w:r w:rsidR="00FA54B6" w:rsidRPr="006B69A3">
        <w:t>es</w:t>
      </w:r>
      <w:r w:rsidRPr="006B69A3">
        <w:t xml:space="preserve">, </w:t>
      </w:r>
      <w:r w:rsidR="009F0827" w:rsidRPr="006B69A3">
        <w:t>VI</w:t>
      </w:r>
      <w:r w:rsidRPr="006B69A3">
        <w:t>H/</w:t>
      </w:r>
      <w:r w:rsidR="009F0827" w:rsidRPr="006B69A3">
        <w:t>SID</w:t>
      </w:r>
      <w:r w:rsidRPr="006B69A3">
        <w:t xml:space="preserve">A, </w:t>
      </w:r>
      <w:r w:rsidR="009F0827" w:rsidRPr="006B69A3">
        <w:t>ETS</w:t>
      </w:r>
      <w:r w:rsidRPr="006B69A3">
        <w:t xml:space="preserve">, </w:t>
      </w:r>
      <w:r w:rsidR="009F0827" w:rsidRPr="006B69A3">
        <w:t>d</w:t>
      </w:r>
      <w:r w:rsidRPr="006B69A3">
        <w:t>r</w:t>
      </w:r>
      <w:r w:rsidR="009F0827" w:rsidRPr="006B69A3">
        <w:t>o</w:t>
      </w:r>
      <w:r w:rsidRPr="006B69A3">
        <w:t>g</w:t>
      </w:r>
      <w:r w:rsidR="009F0827" w:rsidRPr="006B69A3">
        <w:t>as, a</w:t>
      </w:r>
      <w:r w:rsidRPr="006B69A3">
        <w:t>lcohol,</w:t>
      </w:r>
      <w:r w:rsidR="009F0827" w:rsidRPr="006B69A3">
        <w:t xml:space="preserve"> s</w:t>
      </w:r>
      <w:r w:rsidRPr="006B69A3">
        <w:t>exuali</w:t>
      </w:r>
      <w:r w:rsidR="009F0827" w:rsidRPr="006B69A3">
        <w:t>dad</w:t>
      </w:r>
      <w:r w:rsidRPr="006B69A3">
        <w:t xml:space="preserve">, </w:t>
      </w:r>
      <w:r w:rsidR="009F0827" w:rsidRPr="006B69A3">
        <w:t>p</w:t>
      </w:r>
      <w:r w:rsidRPr="006B69A3">
        <w:t>res</w:t>
      </w:r>
      <w:r w:rsidR="009F0827" w:rsidRPr="006B69A3">
        <w:t>ión de los pares</w:t>
      </w:r>
      <w:r w:rsidRPr="006B69A3">
        <w:t>, nutri</w:t>
      </w:r>
      <w:r w:rsidR="009F0827" w:rsidRPr="006B69A3">
        <w:t>c</w:t>
      </w:r>
      <w:r w:rsidRPr="006B69A3">
        <w:t>i</w:t>
      </w:r>
      <w:r w:rsidR="009F0827" w:rsidRPr="006B69A3">
        <w:t>ó</w:t>
      </w:r>
      <w:r w:rsidRPr="006B69A3">
        <w:t xml:space="preserve">n, </w:t>
      </w:r>
      <w:r w:rsidR="009F0827" w:rsidRPr="006B69A3">
        <w:t>valores</w:t>
      </w:r>
      <w:r w:rsidR="00732364" w:rsidRPr="006B69A3">
        <w:t xml:space="preserve"> </w:t>
      </w:r>
      <w:r w:rsidR="00FA54B6" w:rsidRPr="006B69A3">
        <w:t xml:space="preserve">para la </w:t>
      </w:r>
      <w:r w:rsidR="00732364" w:rsidRPr="006B69A3">
        <w:t>vi</w:t>
      </w:r>
      <w:r w:rsidR="00FA54B6" w:rsidRPr="006B69A3">
        <w:t>da</w:t>
      </w:r>
      <w:r w:rsidRPr="006B69A3">
        <w:t xml:space="preserve">, </w:t>
      </w:r>
      <w:r w:rsidR="00732364" w:rsidRPr="006B69A3">
        <w:t>r</w:t>
      </w:r>
      <w:r w:rsidRPr="006B69A3">
        <w:t>ela</w:t>
      </w:r>
      <w:r w:rsidR="00732364" w:rsidRPr="006B69A3">
        <w:t>c</w:t>
      </w:r>
      <w:r w:rsidRPr="006B69A3">
        <w:t>ion</w:t>
      </w:r>
      <w:r w:rsidR="00732364" w:rsidRPr="006B69A3">
        <w:t>e</w:t>
      </w:r>
      <w:r w:rsidRPr="006B69A3">
        <w:t xml:space="preserve">s, </w:t>
      </w:r>
      <w:r w:rsidR="00732364" w:rsidRPr="006B69A3">
        <w:t>aptitudes para la c</w:t>
      </w:r>
      <w:r w:rsidRPr="006B69A3">
        <w:t>omunica</w:t>
      </w:r>
      <w:r w:rsidR="00732364" w:rsidRPr="006B69A3">
        <w:t>c</w:t>
      </w:r>
      <w:r w:rsidRPr="006B69A3">
        <w:t>i</w:t>
      </w:r>
      <w:r w:rsidR="00732364" w:rsidRPr="006B69A3">
        <w:t>ón</w:t>
      </w:r>
      <w:r w:rsidRPr="006B69A3">
        <w:t>,</w:t>
      </w:r>
      <w:r w:rsidR="00732364" w:rsidRPr="006B69A3">
        <w:t xml:space="preserve"> preparaci</w:t>
      </w:r>
      <w:r w:rsidR="00FA54B6" w:rsidRPr="006B69A3">
        <w:t>ón para afrontar los problemas c</w:t>
      </w:r>
      <w:r w:rsidR="00732364" w:rsidRPr="006B69A3">
        <w:t>orrientes de salud que</w:t>
      </w:r>
      <w:r w:rsidRPr="006B69A3">
        <w:t xml:space="preserve"> afect</w:t>
      </w:r>
      <w:r w:rsidR="00732364" w:rsidRPr="006B69A3">
        <w:t>a</w:t>
      </w:r>
      <w:r w:rsidRPr="006B69A3">
        <w:t>n</w:t>
      </w:r>
      <w:r w:rsidR="00732364" w:rsidRPr="006B69A3">
        <w:t xml:space="preserve"> a los jóvenes, autoestima y salud r</w:t>
      </w:r>
      <w:r w:rsidRPr="006B69A3">
        <w:t>eproductiv</w:t>
      </w:r>
      <w:r w:rsidR="00732364" w:rsidRPr="006B69A3">
        <w:t>a.</w:t>
      </w:r>
      <w:r w:rsidRPr="006B69A3">
        <w:t xml:space="preserve"> </w:t>
      </w:r>
      <w:r w:rsidR="00732364" w:rsidRPr="006B69A3">
        <w:t>La difusión del material sobre cambios de conducta y</w:t>
      </w:r>
      <w:r w:rsidRPr="006B69A3">
        <w:t xml:space="preserve"> comunica</w:t>
      </w:r>
      <w:r w:rsidR="00732364" w:rsidRPr="006B69A3">
        <w:t>c</w:t>
      </w:r>
      <w:r w:rsidRPr="006B69A3">
        <w:t>i</w:t>
      </w:r>
      <w:r w:rsidR="00732364" w:rsidRPr="006B69A3">
        <w:t>ó</w:t>
      </w:r>
      <w:r w:rsidRPr="006B69A3">
        <w:t xml:space="preserve">n </w:t>
      </w:r>
      <w:r w:rsidR="00732364" w:rsidRPr="006B69A3">
        <w:t xml:space="preserve">se realiza asimismo mediante la </w:t>
      </w:r>
      <w:r w:rsidRPr="006B69A3">
        <w:t>distribu</w:t>
      </w:r>
      <w:r w:rsidR="00732364" w:rsidRPr="006B69A3">
        <w:t>c</w:t>
      </w:r>
      <w:r w:rsidRPr="006B69A3">
        <w:t>i</w:t>
      </w:r>
      <w:r w:rsidR="00732364" w:rsidRPr="006B69A3">
        <w:t>ó</w:t>
      </w:r>
      <w:r w:rsidRPr="006B69A3">
        <w:t xml:space="preserve">n </w:t>
      </w:r>
      <w:r w:rsidR="00732364" w:rsidRPr="006B69A3">
        <w:t>del material elaborado por el Centro en las escuelas y lugares de trabajo</w:t>
      </w:r>
      <w:r w:rsidRPr="006B69A3">
        <w:t>.</w:t>
      </w:r>
    </w:p>
    <w:p w:rsidR="008D243A" w:rsidRPr="006B69A3" w:rsidRDefault="008D243A" w:rsidP="008D243A">
      <w:pPr>
        <w:pStyle w:val="H23G"/>
      </w:pPr>
      <w:r w:rsidRPr="006B69A3">
        <w:tab/>
      </w:r>
      <w:r w:rsidRPr="006B69A3">
        <w:tab/>
      </w:r>
      <w:r w:rsidR="00732364" w:rsidRPr="006B69A3">
        <w:t>E</w:t>
      </w:r>
      <w:r w:rsidRPr="006B69A3">
        <w:t>duca</w:t>
      </w:r>
      <w:r w:rsidR="00732364" w:rsidRPr="006B69A3">
        <w:t>c</w:t>
      </w:r>
      <w:r w:rsidRPr="006B69A3">
        <w:t>i</w:t>
      </w:r>
      <w:r w:rsidR="00732364" w:rsidRPr="006B69A3">
        <w:t>ó</w:t>
      </w:r>
      <w:r w:rsidRPr="006B69A3">
        <w:t xml:space="preserve">n </w:t>
      </w:r>
      <w:r w:rsidR="00732364" w:rsidRPr="006B69A3">
        <w:t>y</w:t>
      </w:r>
      <w:r w:rsidRPr="006B69A3">
        <w:t xml:space="preserve"> servic</w:t>
      </w:r>
      <w:r w:rsidR="00732364" w:rsidRPr="006B69A3">
        <w:t>ios en materia de planificación de la familia</w:t>
      </w:r>
      <w:r w:rsidRPr="006B69A3">
        <w:t xml:space="preserve"> (</w:t>
      </w:r>
      <w:r w:rsidR="00E10294" w:rsidRPr="006B69A3">
        <w:t xml:space="preserve">artículo </w:t>
      </w:r>
      <w:r w:rsidRPr="006B69A3">
        <w:t xml:space="preserve">24, </w:t>
      </w:r>
      <w:r w:rsidR="00E10294" w:rsidRPr="006B69A3">
        <w:br/>
      </w:r>
      <w:r w:rsidRPr="006B69A3">
        <w:t>p</w:t>
      </w:r>
      <w:r w:rsidR="00732364" w:rsidRPr="006B69A3">
        <w:t>ár</w:t>
      </w:r>
      <w:r w:rsidRPr="006B69A3">
        <w:t>r</w:t>
      </w:r>
      <w:r w:rsidR="00E10294" w:rsidRPr="006B69A3">
        <w:t>afo</w:t>
      </w:r>
      <w:r w:rsidRPr="006B69A3">
        <w:t xml:space="preserve"> </w:t>
      </w:r>
      <w:smartTag w:uri="urn:schemas-microsoft-com:office:smarttags" w:element="metricconverter">
        <w:smartTagPr>
          <w:attr w:name="ProductID" w:val="2 f"/>
        </w:smartTagPr>
        <w:r w:rsidRPr="006B69A3">
          <w:t>2 f</w:t>
        </w:r>
      </w:smartTag>
      <w:r w:rsidRPr="006B69A3">
        <w:t>))</w:t>
      </w:r>
    </w:p>
    <w:p w:rsidR="008D243A" w:rsidRPr="006B69A3" w:rsidRDefault="008D243A" w:rsidP="008D243A">
      <w:pPr>
        <w:pStyle w:val="SingleTxtG"/>
      </w:pPr>
      <w:r w:rsidRPr="006B69A3">
        <w:t>269.</w:t>
      </w:r>
      <w:r w:rsidRPr="006B69A3">
        <w:tab/>
      </w:r>
      <w:r w:rsidR="002E6C44" w:rsidRPr="006B69A3">
        <w:t>En 2002, los a</w:t>
      </w:r>
      <w:r w:rsidRPr="006B69A3">
        <w:t>dolescent</w:t>
      </w:r>
      <w:r w:rsidR="002E6C44" w:rsidRPr="006B69A3">
        <w:t>e</w:t>
      </w:r>
      <w:r w:rsidRPr="006B69A3">
        <w:t xml:space="preserve">s </w:t>
      </w:r>
      <w:r w:rsidR="002E6C44" w:rsidRPr="006B69A3">
        <w:t>y los</w:t>
      </w:r>
      <w:r w:rsidRPr="006B69A3">
        <w:t xml:space="preserve"> </w:t>
      </w:r>
      <w:r w:rsidR="002E6C44" w:rsidRPr="006B69A3">
        <w:t>jóvenes</w:t>
      </w:r>
      <w:r w:rsidRPr="006B69A3">
        <w:t xml:space="preserve"> (</w:t>
      </w:r>
      <w:r w:rsidR="002E6C44" w:rsidRPr="006B69A3">
        <w:t xml:space="preserve">de </w:t>
      </w:r>
      <w:smartTag w:uri="urn:schemas-microsoft-com:office:smarttags" w:element="metricconverter">
        <w:smartTagPr>
          <w:attr w:name="ProductID" w:val="15 a"/>
        </w:smartTagPr>
        <w:r w:rsidRPr="006B69A3">
          <w:t>15</w:t>
        </w:r>
        <w:r w:rsidR="002E6C44" w:rsidRPr="006B69A3">
          <w:t xml:space="preserve"> a</w:t>
        </w:r>
      </w:smartTag>
      <w:r w:rsidR="002E6C44" w:rsidRPr="006B69A3">
        <w:t xml:space="preserve"> </w:t>
      </w:r>
      <w:r w:rsidRPr="006B69A3">
        <w:t>24</w:t>
      </w:r>
      <w:r w:rsidR="002E6C44" w:rsidRPr="006B69A3">
        <w:t xml:space="preserve"> años</w:t>
      </w:r>
      <w:r w:rsidRPr="006B69A3">
        <w:t xml:space="preserve">) </w:t>
      </w:r>
      <w:r w:rsidR="002E6C44" w:rsidRPr="006B69A3">
        <w:t>constituían el 25,5%</w:t>
      </w:r>
      <w:r w:rsidR="00054B43" w:rsidRPr="006B69A3">
        <w:t xml:space="preserve"> </w:t>
      </w:r>
      <w:r w:rsidR="002E6C44" w:rsidRPr="006B69A3">
        <w:t>(</w:t>
      </w:r>
      <w:r w:rsidRPr="006B69A3">
        <w:t>20</w:t>
      </w:r>
      <w:r w:rsidR="00054B43" w:rsidRPr="006B69A3">
        <w:t>.</w:t>
      </w:r>
      <w:r w:rsidRPr="006B69A3">
        <w:t>688</w:t>
      </w:r>
      <w:r w:rsidR="002E6C44" w:rsidRPr="006B69A3">
        <w:t xml:space="preserve"> personas)</w:t>
      </w:r>
      <w:r w:rsidRPr="006B69A3">
        <w:t xml:space="preserve"> </w:t>
      </w:r>
      <w:r w:rsidR="002E6C44" w:rsidRPr="006B69A3">
        <w:t>d</w:t>
      </w:r>
      <w:r w:rsidRPr="006B69A3">
        <w:t>e</w:t>
      </w:r>
      <w:r w:rsidR="002E6C44" w:rsidRPr="006B69A3">
        <w:t>l</w:t>
      </w:r>
      <w:r w:rsidRPr="006B69A3">
        <w:t xml:space="preserve"> total </w:t>
      </w:r>
      <w:r w:rsidR="002E6C44" w:rsidRPr="006B69A3">
        <w:t xml:space="preserve">de </w:t>
      </w:r>
      <w:smartTag w:uri="urn:schemas-microsoft-com:office:smarttags" w:element="PersonName">
        <w:smartTagPr>
          <w:attr w:name="ProductID" w:val="la poblaci￳n. Hab￭a"/>
        </w:smartTagPr>
        <w:r w:rsidR="002E6C44" w:rsidRPr="006B69A3">
          <w:t xml:space="preserve">la </w:t>
        </w:r>
        <w:r w:rsidRPr="006B69A3">
          <w:t>po</w:t>
        </w:r>
        <w:r w:rsidR="002E6C44" w:rsidRPr="006B69A3">
          <w:t>b</w:t>
        </w:r>
        <w:r w:rsidRPr="006B69A3">
          <w:t>la</w:t>
        </w:r>
        <w:r w:rsidR="002E6C44" w:rsidRPr="006B69A3">
          <w:t>c</w:t>
        </w:r>
        <w:r w:rsidRPr="006B69A3">
          <w:t>i</w:t>
        </w:r>
        <w:r w:rsidR="002E6C44" w:rsidRPr="006B69A3">
          <w:t>ó</w:t>
        </w:r>
        <w:r w:rsidRPr="006B69A3">
          <w:t xml:space="preserve">n. </w:t>
        </w:r>
        <w:r w:rsidR="002E6C44" w:rsidRPr="006B69A3">
          <w:t>Había</w:t>
        </w:r>
      </w:smartTag>
      <w:r w:rsidR="002E6C44" w:rsidRPr="006B69A3">
        <w:t xml:space="preserve"> 7</w:t>
      </w:r>
      <w:r w:rsidR="00054B43" w:rsidRPr="006B69A3">
        <w:t>.</w:t>
      </w:r>
      <w:r w:rsidR="002E6C44" w:rsidRPr="006B69A3">
        <w:t>104 muchachas de</w:t>
      </w:r>
      <w:r w:rsidRPr="006B69A3">
        <w:t xml:space="preserve"> </w:t>
      </w:r>
      <w:smartTag w:uri="urn:schemas-microsoft-com:office:smarttags" w:element="metricconverter">
        <w:smartTagPr>
          <w:attr w:name="ProductID" w:val="15 a"/>
        </w:smartTagPr>
        <w:r w:rsidRPr="006B69A3">
          <w:t>15</w:t>
        </w:r>
        <w:r w:rsidR="002E6C44" w:rsidRPr="006B69A3">
          <w:t xml:space="preserve"> a</w:t>
        </w:r>
      </w:smartTag>
      <w:r w:rsidR="002E6C44" w:rsidRPr="006B69A3">
        <w:t xml:space="preserve"> </w:t>
      </w:r>
      <w:r w:rsidRPr="006B69A3">
        <w:t xml:space="preserve">24 </w:t>
      </w:r>
      <w:r w:rsidR="002E6C44" w:rsidRPr="006B69A3">
        <w:t>años</w:t>
      </w:r>
      <w:r w:rsidRPr="006B69A3">
        <w:t xml:space="preserve"> (50</w:t>
      </w:r>
      <w:r w:rsidR="002E6C44" w:rsidRPr="006B69A3">
        <w:t>%)</w:t>
      </w:r>
      <w:r w:rsidRPr="006B69A3">
        <w:t xml:space="preserve">. </w:t>
      </w:r>
      <w:r w:rsidR="002E6C44" w:rsidRPr="006B69A3">
        <w:t>A pesar de que los servicios actuales de planificación de la</w:t>
      </w:r>
      <w:r w:rsidRPr="006B69A3">
        <w:t xml:space="preserve"> famil</w:t>
      </w:r>
      <w:r w:rsidR="002E6C44" w:rsidRPr="006B69A3">
        <w:t>ia y dispensaci</w:t>
      </w:r>
      <w:r w:rsidR="00445E1B" w:rsidRPr="006B69A3">
        <w:t>ón de a</w:t>
      </w:r>
      <w:r w:rsidR="002E6C44" w:rsidRPr="006B69A3">
        <w:t>nticonceptivos no parecen satisfacer sus necesidades</w:t>
      </w:r>
      <w:r w:rsidRPr="006B69A3">
        <w:t xml:space="preserve">, </w:t>
      </w:r>
      <w:r w:rsidR="002E6C44" w:rsidRPr="006B69A3">
        <w:t>las decision</w:t>
      </w:r>
      <w:r w:rsidR="00445E1B" w:rsidRPr="006B69A3">
        <w:t>e</w:t>
      </w:r>
      <w:r w:rsidR="002E6C44" w:rsidRPr="006B69A3">
        <w:t>s que puedan tomar sobre su</w:t>
      </w:r>
      <w:r w:rsidR="00445E1B" w:rsidRPr="006B69A3">
        <w:t>s proyectos de maternidad</w:t>
      </w:r>
      <w:r w:rsidRPr="006B69A3">
        <w:t xml:space="preserve"> </w:t>
      </w:r>
      <w:r w:rsidR="00445E1B" w:rsidRPr="006B69A3">
        <w:t>configurarán la futura tasa de crecimiento de la pobl</w:t>
      </w:r>
      <w:r w:rsidRPr="006B69A3">
        <w:t>a</w:t>
      </w:r>
      <w:r w:rsidR="00445E1B" w:rsidRPr="006B69A3">
        <w:t>c</w:t>
      </w:r>
      <w:r w:rsidRPr="006B69A3">
        <w:t>i</w:t>
      </w:r>
      <w:r w:rsidR="00445E1B" w:rsidRPr="006B69A3">
        <w:t>ón</w:t>
      </w:r>
      <w:r w:rsidRPr="006B69A3">
        <w:t xml:space="preserve"> </w:t>
      </w:r>
      <w:r w:rsidR="00445E1B" w:rsidRPr="006B69A3">
        <w:t>y tendrán</w:t>
      </w:r>
      <w:r w:rsidR="00D07B33" w:rsidRPr="006B69A3">
        <w:t>,</w:t>
      </w:r>
      <w:r w:rsidR="00445E1B" w:rsidRPr="006B69A3">
        <w:t xml:space="preserve"> por consiguiente</w:t>
      </w:r>
      <w:r w:rsidR="00D07B33" w:rsidRPr="006B69A3">
        <w:t>,</w:t>
      </w:r>
      <w:r w:rsidR="00445E1B" w:rsidRPr="006B69A3">
        <w:t xml:space="preserve"> un</w:t>
      </w:r>
      <w:r w:rsidRPr="006B69A3">
        <w:t xml:space="preserve"> impact</w:t>
      </w:r>
      <w:r w:rsidR="00445E1B" w:rsidRPr="006B69A3">
        <w:t>o</w:t>
      </w:r>
      <w:r w:rsidRPr="006B69A3">
        <w:t xml:space="preserve"> </w:t>
      </w:r>
      <w:r w:rsidR="00445E1B" w:rsidRPr="006B69A3">
        <w:t>en la capacidad del</w:t>
      </w:r>
      <w:r w:rsidRPr="006B69A3">
        <w:t xml:space="preserve"> Go</w:t>
      </w:r>
      <w:r w:rsidR="00445E1B" w:rsidRPr="006B69A3">
        <w:t>bi</w:t>
      </w:r>
      <w:r w:rsidRPr="006B69A3">
        <w:t>ern</w:t>
      </w:r>
      <w:r w:rsidR="00445E1B" w:rsidRPr="006B69A3">
        <w:t>o para mantener</w:t>
      </w:r>
      <w:r w:rsidRPr="006B69A3">
        <w:t xml:space="preserve"> </w:t>
      </w:r>
      <w:r w:rsidR="00445E1B" w:rsidRPr="006B69A3">
        <w:t>los servicios de bienestar</w:t>
      </w:r>
      <w:r w:rsidRPr="006B69A3">
        <w:t>.</w:t>
      </w:r>
    </w:p>
    <w:p w:rsidR="008D243A" w:rsidRPr="006B69A3" w:rsidRDefault="008D243A" w:rsidP="008D243A">
      <w:pPr>
        <w:pStyle w:val="SingleTxtG"/>
      </w:pPr>
      <w:r w:rsidRPr="006B69A3">
        <w:t>270.</w:t>
      </w:r>
      <w:r w:rsidRPr="006B69A3">
        <w:tab/>
      </w:r>
      <w:r w:rsidR="00445E1B" w:rsidRPr="006B69A3">
        <w:t>Ya en</w:t>
      </w:r>
      <w:r w:rsidRPr="006B69A3">
        <w:t xml:space="preserve"> 1979</w:t>
      </w:r>
      <w:r w:rsidR="00D07B33" w:rsidRPr="006B69A3">
        <w:t>,</w:t>
      </w:r>
      <w:r w:rsidRPr="006B69A3">
        <w:t xml:space="preserve"> </w:t>
      </w:r>
      <w:r w:rsidR="00445E1B" w:rsidRPr="006B69A3">
        <w:t xml:space="preserve">en Seychelles </w:t>
      </w:r>
      <w:r w:rsidR="00FA54B6" w:rsidRPr="006B69A3">
        <w:t>se disponía de</w:t>
      </w:r>
      <w:r w:rsidR="00445E1B" w:rsidRPr="006B69A3">
        <w:t xml:space="preserve"> muchos métodos anti</w:t>
      </w:r>
      <w:r w:rsidRPr="006B69A3">
        <w:t>conceptiv</w:t>
      </w:r>
      <w:r w:rsidR="00445E1B" w:rsidRPr="006B69A3">
        <w:t>os</w:t>
      </w:r>
      <w:r w:rsidRPr="006B69A3">
        <w:t xml:space="preserve">. </w:t>
      </w:r>
      <w:r w:rsidR="00445E1B" w:rsidRPr="006B69A3">
        <w:t>Los cinco más</w:t>
      </w:r>
      <w:r w:rsidRPr="006B69A3">
        <w:t xml:space="preserve"> </w:t>
      </w:r>
      <w:r w:rsidR="00FA54B6" w:rsidRPr="006B69A3">
        <w:t>utilizados</w:t>
      </w:r>
      <w:r w:rsidR="00445E1B" w:rsidRPr="006B69A3">
        <w:t xml:space="preserve"> son los anticonceptivos orales (</w:t>
      </w:r>
      <w:r w:rsidRPr="006B69A3">
        <w:t>64</w:t>
      </w:r>
      <w:r w:rsidR="00445E1B" w:rsidRPr="006B69A3">
        <w:t>%)</w:t>
      </w:r>
      <w:r w:rsidRPr="006B69A3">
        <w:t xml:space="preserve">, </w:t>
      </w:r>
      <w:r w:rsidR="00445E1B" w:rsidRPr="006B69A3">
        <w:t xml:space="preserve">los </w:t>
      </w:r>
      <w:r w:rsidRPr="006B69A3">
        <w:t>in</w:t>
      </w:r>
      <w:r w:rsidR="00445E1B" w:rsidRPr="006B69A3">
        <w:t>y</w:t>
      </w:r>
      <w:r w:rsidRPr="006B69A3">
        <w:t>ectable</w:t>
      </w:r>
      <w:r w:rsidR="00445E1B" w:rsidRPr="006B69A3">
        <w:t>s</w:t>
      </w:r>
      <w:r w:rsidRPr="006B69A3">
        <w:t xml:space="preserve"> </w:t>
      </w:r>
      <w:r w:rsidR="00445E1B" w:rsidRPr="006B69A3">
        <w:t>(</w:t>
      </w:r>
      <w:r w:rsidRPr="006B69A3">
        <w:t>20</w:t>
      </w:r>
      <w:r w:rsidR="00445E1B" w:rsidRPr="006B69A3">
        <w:t>%)</w:t>
      </w:r>
      <w:r w:rsidRPr="006B69A3">
        <w:t xml:space="preserve">, </w:t>
      </w:r>
      <w:r w:rsidR="00445E1B" w:rsidRPr="006B69A3">
        <w:t>l</w:t>
      </w:r>
      <w:r w:rsidR="00FA54B6" w:rsidRPr="006B69A3">
        <w:t>os</w:t>
      </w:r>
      <w:r w:rsidR="00445E1B" w:rsidRPr="006B69A3">
        <w:t xml:space="preserve"> dispositivo</w:t>
      </w:r>
      <w:r w:rsidR="00FA54B6" w:rsidRPr="006B69A3">
        <w:t>s</w:t>
      </w:r>
      <w:r w:rsidRPr="006B69A3">
        <w:t xml:space="preserve"> intrauterin</w:t>
      </w:r>
      <w:r w:rsidR="00445E1B" w:rsidRPr="006B69A3">
        <w:t>o</w:t>
      </w:r>
      <w:r w:rsidR="00FA54B6" w:rsidRPr="006B69A3">
        <w:t>s</w:t>
      </w:r>
      <w:r w:rsidRPr="006B69A3">
        <w:t xml:space="preserve"> (D</w:t>
      </w:r>
      <w:r w:rsidR="00445E1B" w:rsidRPr="006B69A3">
        <w:t>IU</w:t>
      </w:r>
      <w:r w:rsidRPr="006B69A3">
        <w:t xml:space="preserve">) </w:t>
      </w:r>
      <w:r w:rsidR="00445E1B" w:rsidRPr="006B69A3">
        <w:t>(</w:t>
      </w:r>
      <w:r w:rsidRPr="006B69A3">
        <w:t>5</w:t>
      </w:r>
      <w:r w:rsidR="00445E1B" w:rsidRPr="006B69A3">
        <w:t>%)</w:t>
      </w:r>
      <w:r w:rsidRPr="006B69A3">
        <w:t xml:space="preserve">, </w:t>
      </w:r>
      <w:r w:rsidR="00445E1B" w:rsidRPr="006B69A3">
        <w:t xml:space="preserve">los preservativos y </w:t>
      </w:r>
      <w:smartTag w:uri="urn:schemas-microsoft-com:office:smarttags" w:element="PersonName">
        <w:smartTagPr>
          <w:attr w:name="ProductID" w:val="la esterilizaci￳n. La"/>
        </w:smartTagPr>
        <w:r w:rsidR="00445E1B" w:rsidRPr="006B69A3">
          <w:t>la</w:t>
        </w:r>
        <w:r w:rsidRPr="006B69A3">
          <w:t xml:space="preserve"> </w:t>
        </w:r>
        <w:r w:rsidR="00445E1B" w:rsidRPr="006B69A3">
          <w:t>e</w:t>
        </w:r>
        <w:r w:rsidRPr="006B69A3">
          <w:t>sterili</w:t>
        </w:r>
        <w:r w:rsidR="00445E1B" w:rsidRPr="006B69A3">
          <w:t>z</w:t>
        </w:r>
        <w:r w:rsidRPr="006B69A3">
          <w:t>a</w:t>
        </w:r>
        <w:r w:rsidR="00445E1B" w:rsidRPr="006B69A3">
          <w:t>c</w:t>
        </w:r>
        <w:r w:rsidRPr="006B69A3">
          <w:t>i</w:t>
        </w:r>
        <w:r w:rsidR="00445E1B" w:rsidRPr="006B69A3">
          <w:t>ó</w:t>
        </w:r>
        <w:r w:rsidRPr="006B69A3">
          <w:t xml:space="preserve">n. </w:t>
        </w:r>
        <w:r w:rsidR="00445E1B" w:rsidRPr="006B69A3">
          <w:t>La</w:t>
        </w:r>
      </w:smartTag>
      <w:r w:rsidR="00445E1B" w:rsidRPr="006B69A3">
        <w:t xml:space="preserve"> ligadura de trompas es la forma más </w:t>
      </w:r>
      <w:r w:rsidR="002E7564" w:rsidRPr="006B69A3">
        <w:t>común</w:t>
      </w:r>
      <w:r w:rsidR="00445E1B" w:rsidRPr="006B69A3">
        <w:t xml:space="preserve"> de</w:t>
      </w:r>
      <w:r w:rsidRPr="006B69A3">
        <w:t xml:space="preserve"> </w:t>
      </w:r>
      <w:r w:rsidR="002E7564" w:rsidRPr="006B69A3">
        <w:t>e</w:t>
      </w:r>
      <w:r w:rsidRPr="006B69A3">
        <w:t>steriliza</w:t>
      </w:r>
      <w:r w:rsidR="002E7564" w:rsidRPr="006B69A3">
        <w:t>c</w:t>
      </w:r>
      <w:r w:rsidRPr="006B69A3">
        <w:t>i</w:t>
      </w:r>
      <w:r w:rsidR="002E7564" w:rsidRPr="006B69A3">
        <w:t>ó</w:t>
      </w:r>
      <w:r w:rsidRPr="006B69A3">
        <w:t xml:space="preserve">n. </w:t>
      </w:r>
      <w:r w:rsidR="002E7564" w:rsidRPr="006B69A3">
        <w:t>Todos los casos de esterilización quirúrgica han de ser examinados por una junta de médicos, pero la esterilización masculina es poco habitual</w:t>
      </w:r>
      <w:r w:rsidRPr="006B69A3">
        <w:t>.</w:t>
      </w:r>
    </w:p>
    <w:p w:rsidR="008D243A" w:rsidRPr="006B69A3" w:rsidRDefault="008D243A" w:rsidP="008D243A">
      <w:pPr>
        <w:pStyle w:val="SingleTxtG"/>
      </w:pPr>
      <w:r w:rsidRPr="006B69A3">
        <w:t>271.</w:t>
      </w:r>
      <w:r w:rsidRPr="006B69A3">
        <w:tab/>
      </w:r>
      <w:r w:rsidR="002E7564" w:rsidRPr="006B69A3">
        <w:t xml:space="preserve">La tasa de prevalencia de utilización de métodos anticonceptivos modernos por parte de las mujeres de </w:t>
      </w:r>
      <w:smartTag w:uri="urn:schemas-microsoft-com:office:smarttags" w:element="metricconverter">
        <w:smartTagPr>
          <w:attr w:name="ProductID" w:val="15 a"/>
        </w:smartTagPr>
        <w:r w:rsidR="002E7564" w:rsidRPr="006B69A3">
          <w:t>15 a</w:t>
        </w:r>
      </w:smartTag>
      <w:r w:rsidR="002E7564" w:rsidRPr="006B69A3">
        <w:t xml:space="preserve"> 49 años se elev</w:t>
      </w:r>
      <w:r w:rsidR="00FA54B6" w:rsidRPr="006B69A3">
        <w:t>ó</w:t>
      </w:r>
      <w:r w:rsidR="002E7564" w:rsidRPr="006B69A3">
        <w:t xml:space="preserve"> al</w:t>
      </w:r>
      <w:r w:rsidRPr="006B69A3">
        <w:t xml:space="preserve"> 60</w:t>
      </w:r>
      <w:r w:rsidR="002E7564" w:rsidRPr="006B69A3">
        <w:t>%</w:t>
      </w:r>
      <w:r w:rsidRPr="006B69A3">
        <w:t xml:space="preserve"> </w:t>
      </w:r>
      <w:r w:rsidR="002E7564" w:rsidRPr="006B69A3">
        <w:t>e</w:t>
      </w:r>
      <w:r w:rsidRPr="006B69A3">
        <w:t xml:space="preserve">n 1996, </w:t>
      </w:r>
      <w:r w:rsidR="002E7564" w:rsidRPr="006B69A3">
        <w:t xml:space="preserve">al </w:t>
      </w:r>
      <w:r w:rsidRPr="006B69A3">
        <w:t>48</w:t>
      </w:r>
      <w:r w:rsidR="002E7564" w:rsidRPr="006B69A3">
        <w:t>%</w:t>
      </w:r>
      <w:r w:rsidRPr="006B69A3">
        <w:t xml:space="preserve"> </w:t>
      </w:r>
      <w:r w:rsidR="002E7564" w:rsidRPr="006B69A3">
        <w:t>e</w:t>
      </w:r>
      <w:r w:rsidRPr="006B69A3">
        <w:t xml:space="preserve">n 1999 </w:t>
      </w:r>
      <w:r w:rsidR="002E7564" w:rsidRPr="006B69A3">
        <w:t>y al</w:t>
      </w:r>
      <w:r w:rsidRPr="006B69A3">
        <w:t xml:space="preserve"> 38</w:t>
      </w:r>
      <w:r w:rsidR="002E7564" w:rsidRPr="006B69A3">
        <w:t>%</w:t>
      </w:r>
      <w:r w:rsidRPr="006B69A3">
        <w:t xml:space="preserve"> </w:t>
      </w:r>
      <w:r w:rsidR="002E7564" w:rsidRPr="006B69A3">
        <w:t>en</w:t>
      </w:r>
      <w:r w:rsidRPr="006B69A3">
        <w:t xml:space="preserve"> 2000. </w:t>
      </w:r>
      <w:r w:rsidR="002E7564" w:rsidRPr="006B69A3">
        <w:t xml:space="preserve">Se supone que ese descenso </w:t>
      </w:r>
      <w:r w:rsidR="00FA54B6" w:rsidRPr="006B69A3">
        <w:t>obedece</w:t>
      </w:r>
      <w:r w:rsidR="002E7564" w:rsidRPr="006B69A3">
        <w:t xml:space="preserve"> a </w:t>
      </w:r>
      <w:r w:rsidR="00911E0C" w:rsidRPr="006B69A3">
        <w:t>las</w:t>
      </w:r>
      <w:r w:rsidR="002E7564" w:rsidRPr="006B69A3">
        <w:t xml:space="preserve"> deficien</w:t>
      </w:r>
      <w:r w:rsidR="00911E0C" w:rsidRPr="006B69A3">
        <w:t>cias en la</w:t>
      </w:r>
      <w:r w:rsidR="002E7564" w:rsidRPr="006B69A3">
        <w:t xml:space="preserve"> recogida de datos y a unos</w:t>
      </w:r>
      <w:r w:rsidRPr="006B69A3">
        <w:t xml:space="preserve"> servic</w:t>
      </w:r>
      <w:r w:rsidR="002E7564" w:rsidRPr="006B69A3">
        <w:t>ios de</w:t>
      </w:r>
      <w:r w:rsidRPr="006B69A3">
        <w:t xml:space="preserve"> </w:t>
      </w:r>
      <w:r w:rsidR="002E7564" w:rsidRPr="006B69A3">
        <w:t>e</w:t>
      </w:r>
      <w:r w:rsidRPr="006B69A3">
        <w:t>sta</w:t>
      </w:r>
      <w:r w:rsidR="002E7564" w:rsidRPr="006B69A3">
        <w:t>dí</w:t>
      </w:r>
      <w:r w:rsidRPr="006B69A3">
        <w:t>stic</w:t>
      </w:r>
      <w:r w:rsidR="002E7564" w:rsidRPr="006B69A3">
        <w:t>a</w:t>
      </w:r>
      <w:r w:rsidRPr="006B69A3">
        <w:t>s</w:t>
      </w:r>
      <w:r w:rsidR="002E7564" w:rsidRPr="006B69A3">
        <w:t xml:space="preserve"> poco fiables</w:t>
      </w:r>
      <w:r w:rsidRPr="006B69A3">
        <w:t xml:space="preserve">. </w:t>
      </w:r>
      <w:r w:rsidR="002E7564" w:rsidRPr="006B69A3">
        <w:t xml:space="preserve">La rotación acelerada de un personal a veces </w:t>
      </w:r>
      <w:r w:rsidR="00D07B33" w:rsidRPr="006B69A3">
        <w:t>escasamente</w:t>
      </w:r>
      <w:r w:rsidR="002E7564" w:rsidRPr="006B69A3">
        <w:t xml:space="preserve"> formado</w:t>
      </w:r>
      <w:r w:rsidRPr="006B69A3">
        <w:t xml:space="preserve"> afect</w:t>
      </w:r>
      <w:r w:rsidR="002E7564" w:rsidRPr="006B69A3">
        <w:t>a a la</w:t>
      </w:r>
      <w:r w:rsidRPr="006B69A3">
        <w:t xml:space="preserve"> </w:t>
      </w:r>
      <w:r w:rsidR="00911E0C" w:rsidRPr="006B69A3">
        <w:t>calidad</w:t>
      </w:r>
      <w:r w:rsidRPr="006B69A3">
        <w:t xml:space="preserve"> </w:t>
      </w:r>
      <w:r w:rsidR="00911E0C" w:rsidRPr="006B69A3">
        <w:t>del mantenimiento de los archivos</w:t>
      </w:r>
      <w:r w:rsidRPr="006B69A3">
        <w:t xml:space="preserve">. </w:t>
      </w:r>
      <w:r w:rsidR="00911E0C" w:rsidRPr="006B69A3">
        <w:t>Otro</w:t>
      </w:r>
      <w:r w:rsidRPr="006B69A3">
        <w:t xml:space="preserve"> factor </w:t>
      </w:r>
      <w:r w:rsidR="00911E0C" w:rsidRPr="006B69A3">
        <w:t>puede ser la distribución más generalizada de preservativos</w:t>
      </w:r>
      <w:r w:rsidRPr="006B69A3">
        <w:t xml:space="preserve">; </w:t>
      </w:r>
      <w:r w:rsidR="00911E0C" w:rsidRPr="006B69A3">
        <w:t>los servicios de los centros de salud no recogen a menudo a los</w:t>
      </w:r>
      <w:r w:rsidRPr="006B69A3">
        <w:t xml:space="preserve"> us</w:t>
      </w:r>
      <w:r w:rsidR="00911E0C" w:rsidRPr="006B69A3">
        <w:t>uarios en sus estadísticas</w:t>
      </w:r>
      <w:r w:rsidRPr="006B69A3">
        <w:t xml:space="preserve">. </w:t>
      </w:r>
      <w:r w:rsidR="00911E0C" w:rsidRPr="006B69A3">
        <w:t>Las estimaciones de la prevalencia del uso de anticonceptivos se han calculado utilizando las cifras de</w:t>
      </w:r>
      <w:r w:rsidRPr="006B69A3">
        <w:t xml:space="preserve"> po</w:t>
      </w:r>
      <w:r w:rsidR="00911E0C" w:rsidRPr="006B69A3">
        <w:t>bl</w:t>
      </w:r>
      <w:r w:rsidRPr="006B69A3">
        <w:t>a</w:t>
      </w:r>
      <w:r w:rsidR="00911E0C" w:rsidRPr="006B69A3">
        <w:t>c</w:t>
      </w:r>
      <w:r w:rsidRPr="006B69A3">
        <w:t>i</w:t>
      </w:r>
      <w:r w:rsidR="00911E0C" w:rsidRPr="006B69A3">
        <w:t>ón</w:t>
      </w:r>
      <w:r w:rsidRPr="006B69A3">
        <w:t xml:space="preserve">, </w:t>
      </w:r>
      <w:r w:rsidR="00911E0C" w:rsidRPr="006B69A3">
        <w:t>los datos suministrados</w:t>
      </w:r>
      <w:r w:rsidR="00A22784" w:rsidRPr="006B69A3">
        <w:t xml:space="preserve"> por los servicios de</w:t>
      </w:r>
      <w:r w:rsidRPr="006B69A3">
        <w:t xml:space="preserve"> </w:t>
      </w:r>
      <w:r w:rsidR="00A22784" w:rsidRPr="006B69A3">
        <w:t>e</w:t>
      </w:r>
      <w:r w:rsidRPr="006B69A3">
        <w:t>sta</w:t>
      </w:r>
      <w:r w:rsidR="00A22784" w:rsidRPr="006B69A3">
        <w:t>dí</w:t>
      </w:r>
      <w:r w:rsidRPr="006B69A3">
        <w:t>stic</w:t>
      </w:r>
      <w:r w:rsidR="00A22784" w:rsidRPr="006B69A3">
        <w:t>a</w:t>
      </w:r>
      <w:r w:rsidRPr="006B69A3">
        <w:t xml:space="preserve">s </w:t>
      </w:r>
      <w:r w:rsidR="00A22784" w:rsidRPr="006B69A3">
        <w:t>y la información proporcionada por los tres médicos</w:t>
      </w:r>
      <w:r w:rsidRPr="006B69A3">
        <w:t xml:space="preserve"> priva</w:t>
      </w:r>
      <w:r w:rsidR="00A22784" w:rsidRPr="006B69A3">
        <w:t>dos que recetan anticon</w:t>
      </w:r>
      <w:r w:rsidRPr="006B69A3">
        <w:t>ceptiv</w:t>
      </w:r>
      <w:r w:rsidR="00A22784" w:rsidRPr="006B69A3">
        <w:t>os</w:t>
      </w:r>
      <w:r w:rsidRPr="006B69A3">
        <w:t xml:space="preserve">. </w:t>
      </w:r>
      <w:r w:rsidR="00A22784" w:rsidRPr="006B69A3">
        <w:t>El Departamento de Salud distribuye gratuitamente preservativos como</w:t>
      </w:r>
      <w:r w:rsidRPr="006B69A3">
        <w:t xml:space="preserve"> me</w:t>
      </w:r>
      <w:r w:rsidR="00A22784" w:rsidRPr="006B69A3">
        <w:t>dio para</w:t>
      </w:r>
      <w:r w:rsidRPr="006B69A3">
        <w:t xml:space="preserve"> preveni</w:t>
      </w:r>
      <w:r w:rsidR="00A22784" w:rsidRPr="006B69A3">
        <w:t>r</w:t>
      </w:r>
      <w:r w:rsidRPr="006B69A3">
        <w:t xml:space="preserve"> </w:t>
      </w:r>
      <w:r w:rsidR="00A22784" w:rsidRPr="006B69A3">
        <w:t>la difusión de las E</w:t>
      </w:r>
      <w:r w:rsidRPr="006B69A3">
        <w:t>T</w:t>
      </w:r>
      <w:r w:rsidR="00A22784" w:rsidRPr="006B69A3">
        <w:t>S</w:t>
      </w:r>
      <w:r w:rsidRPr="006B69A3">
        <w:t xml:space="preserve"> </w:t>
      </w:r>
      <w:r w:rsidR="00A22784" w:rsidRPr="006B69A3">
        <w:t>y el VIH/SIDA</w:t>
      </w:r>
      <w:r w:rsidRPr="006B69A3">
        <w:t>.</w:t>
      </w:r>
      <w:r w:rsidR="00A22784" w:rsidRPr="006B69A3">
        <w:t xml:space="preserve"> Los preservativos se venden</w:t>
      </w:r>
      <w:r w:rsidRPr="006B69A3">
        <w:t xml:space="preserve"> </w:t>
      </w:r>
      <w:r w:rsidR="00A22784" w:rsidRPr="006B69A3">
        <w:t>también en tres farmacias</w:t>
      </w:r>
      <w:r w:rsidRPr="006B69A3">
        <w:t xml:space="preserve"> priva</w:t>
      </w:r>
      <w:r w:rsidR="00A22784" w:rsidRPr="006B69A3">
        <w:t>das y en otros establecimientos</w:t>
      </w:r>
      <w:r w:rsidRPr="006B69A3">
        <w:t xml:space="preserve">. </w:t>
      </w:r>
      <w:r w:rsidR="00A22784" w:rsidRPr="006B69A3">
        <w:t>Se desconoce</w:t>
      </w:r>
      <w:r w:rsidRPr="006B69A3">
        <w:t xml:space="preserve"> real</w:t>
      </w:r>
      <w:r w:rsidR="00A22784" w:rsidRPr="006B69A3">
        <w:t>mente el número de usuarios, por lo que las estimaciones globales de prevalencia del uso de preservativos pueden arrojar otros datos</w:t>
      </w:r>
      <w:r w:rsidRPr="006B69A3">
        <w:t xml:space="preserve"> diferen</w:t>
      </w:r>
      <w:r w:rsidR="00A22784" w:rsidRPr="006B69A3">
        <w:t>tes</w:t>
      </w:r>
      <w:r w:rsidRPr="006B69A3">
        <w:t>.</w:t>
      </w:r>
    </w:p>
    <w:p w:rsidR="008D243A" w:rsidRPr="006B69A3" w:rsidRDefault="008D243A" w:rsidP="008D243A">
      <w:pPr>
        <w:pStyle w:val="H23G"/>
      </w:pPr>
      <w:r w:rsidRPr="006B69A3">
        <w:tab/>
      </w:r>
      <w:r w:rsidRPr="006B69A3">
        <w:tab/>
      </w:r>
      <w:r w:rsidR="00A22784" w:rsidRPr="006B69A3">
        <w:t>Salud</w:t>
      </w:r>
      <w:r w:rsidRPr="006B69A3">
        <w:t xml:space="preserve"> </w:t>
      </w:r>
      <w:r w:rsidR="00E45DA6" w:rsidRPr="006B69A3">
        <w:t>reproductiva</w:t>
      </w:r>
      <w:r w:rsidR="00A22784" w:rsidRPr="006B69A3">
        <w:t xml:space="preserve"> d</w:t>
      </w:r>
      <w:r w:rsidRPr="006B69A3">
        <w:t xml:space="preserve">e </w:t>
      </w:r>
      <w:r w:rsidR="00A22784" w:rsidRPr="006B69A3">
        <w:t>los adolescentes</w:t>
      </w:r>
    </w:p>
    <w:p w:rsidR="008D243A" w:rsidRPr="006B69A3" w:rsidRDefault="00E45DA6"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 al Es</w:t>
      </w:r>
      <w:r w:rsidR="008D243A" w:rsidRPr="006B69A3">
        <w:rPr>
          <w:b/>
        </w:rPr>
        <w:t>ta</w:t>
      </w:r>
      <w:r w:rsidRPr="006B69A3">
        <w:rPr>
          <w:b/>
        </w:rPr>
        <w:t>do</w:t>
      </w:r>
      <w:r w:rsidR="008D243A" w:rsidRPr="006B69A3">
        <w:rPr>
          <w:b/>
        </w:rPr>
        <w:t xml:space="preserve"> part</w:t>
      </w:r>
      <w:r w:rsidRPr="006B69A3">
        <w:rPr>
          <w:b/>
        </w:rPr>
        <w:t>e que</w:t>
      </w:r>
      <w:r w:rsidR="008D243A" w:rsidRPr="006B69A3">
        <w:rPr>
          <w:b/>
        </w:rPr>
        <w:t>:</w:t>
      </w:r>
    </w:p>
    <w:p w:rsidR="008D243A" w:rsidRPr="006B69A3" w:rsidRDefault="00054B43" w:rsidP="00D72E49">
      <w:pPr>
        <w:pStyle w:val="SingleTxtG"/>
        <w:ind w:left="1701"/>
        <w:rPr>
          <w:b/>
        </w:rPr>
      </w:pPr>
      <w:r w:rsidRPr="006B69A3">
        <w:rPr>
          <w:b/>
        </w:rPr>
        <w:tab/>
      </w:r>
      <w:r w:rsidR="008D243A" w:rsidRPr="006B69A3">
        <w:rPr>
          <w:b/>
        </w:rPr>
        <w:t>In</w:t>
      </w:r>
      <w:r w:rsidR="00E45DA6" w:rsidRPr="006B69A3">
        <w:rPr>
          <w:b/>
        </w:rPr>
        <w:t>tensifique sus</w:t>
      </w:r>
      <w:r w:rsidR="008D243A" w:rsidRPr="006B69A3">
        <w:rPr>
          <w:b/>
        </w:rPr>
        <w:t xml:space="preserve"> e</w:t>
      </w:r>
      <w:r w:rsidR="00E45DA6" w:rsidRPr="006B69A3">
        <w:rPr>
          <w:b/>
        </w:rPr>
        <w:t>s</w:t>
      </w:r>
      <w:r w:rsidR="008D243A" w:rsidRPr="006B69A3">
        <w:rPr>
          <w:b/>
        </w:rPr>
        <w:t>f</w:t>
      </w:r>
      <w:r w:rsidR="00E45DA6" w:rsidRPr="006B69A3">
        <w:rPr>
          <w:b/>
        </w:rPr>
        <w:t>ue</w:t>
      </w:r>
      <w:r w:rsidR="008D243A" w:rsidRPr="006B69A3">
        <w:rPr>
          <w:b/>
        </w:rPr>
        <w:t>r</w:t>
      </w:r>
      <w:r w:rsidR="00E45DA6" w:rsidRPr="006B69A3">
        <w:rPr>
          <w:b/>
        </w:rPr>
        <w:t>zo</w:t>
      </w:r>
      <w:r w:rsidR="008D243A" w:rsidRPr="006B69A3">
        <w:rPr>
          <w:b/>
        </w:rPr>
        <w:t xml:space="preserve">s </w:t>
      </w:r>
      <w:r w:rsidR="00E45DA6" w:rsidRPr="006B69A3">
        <w:rPr>
          <w:b/>
        </w:rPr>
        <w:t>para</w:t>
      </w:r>
      <w:r w:rsidR="008D243A" w:rsidRPr="006B69A3">
        <w:rPr>
          <w:b/>
        </w:rPr>
        <w:t xml:space="preserve"> promo</w:t>
      </w:r>
      <w:r w:rsidR="00E45DA6" w:rsidRPr="006B69A3">
        <w:rPr>
          <w:b/>
        </w:rPr>
        <w:t>v</w:t>
      </w:r>
      <w:r w:rsidR="008D243A" w:rsidRPr="006B69A3">
        <w:rPr>
          <w:b/>
        </w:rPr>
        <w:t>e</w:t>
      </w:r>
      <w:r w:rsidR="00E45DA6" w:rsidRPr="006B69A3">
        <w:rPr>
          <w:b/>
        </w:rPr>
        <w:t>r</w:t>
      </w:r>
      <w:r w:rsidR="008D243A" w:rsidRPr="006B69A3">
        <w:rPr>
          <w:b/>
        </w:rPr>
        <w:t xml:space="preserve"> </w:t>
      </w:r>
      <w:r w:rsidR="00E45DA6" w:rsidRPr="006B69A3">
        <w:rPr>
          <w:b/>
        </w:rPr>
        <w:t xml:space="preserve">la salud de los </w:t>
      </w:r>
      <w:r w:rsidR="008D243A" w:rsidRPr="006B69A3">
        <w:rPr>
          <w:b/>
        </w:rPr>
        <w:t>adolescent</w:t>
      </w:r>
      <w:r w:rsidR="00E45DA6" w:rsidRPr="006B69A3">
        <w:rPr>
          <w:b/>
        </w:rPr>
        <w:t>es</w:t>
      </w:r>
      <w:r w:rsidR="008D243A" w:rsidRPr="006B69A3">
        <w:rPr>
          <w:b/>
        </w:rPr>
        <w:t>, inclu</w:t>
      </w:r>
      <w:r w:rsidR="00E45DA6" w:rsidRPr="006B69A3">
        <w:rPr>
          <w:b/>
        </w:rPr>
        <w:t>i</w:t>
      </w:r>
      <w:r w:rsidR="008D243A" w:rsidRPr="006B69A3">
        <w:rPr>
          <w:b/>
        </w:rPr>
        <w:t>d</w:t>
      </w:r>
      <w:r w:rsidR="00E45DA6" w:rsidRPr="006B69A3">
        <w:rPr>
          <w:b/>
        </w:rPr>
        <w:t>a la</w:t>
      </w:r>
      <w:r w:rsidR="008D243A" w:rsidRPr="006B69A3">
        <w:rPr>
          <w:b/>
        </w:rPr>
        <w:t xml:space="preserve"> </w:t>
      </w:r>
      <w:r w:rsidR="00E45DA6" w:rsidRPr="006B69A3">
        <w:rPr>
          <w:b/>
        </w:rPr>
        <w:t xml:space="preserve">salud </w:t>
      </w:r>
      <w:r w:rsidR="008D243A" w:rsidRPr="006B69A3">
        <w:rPr>
          <w:b/>
        </w:rPr>
        <w:t xml:space="preserve">mental, </w:t>
      </w:r>
      <w:r w:rsidR="00E45DA6" w:rsidRPr="006B69A3">
        <w:rPr>
          <w:b/>
        </w:rPr>
        <w:t>especialmente haciend</w:t>
      </w:r>
      <w:r w:rsidR="00FA54B6" w:rsidRPr="006B69A3">
        <w:rPr>
          <w:b/>
        </w:rPr>
        <w:t>o</w:t>
      </w:r>
      <w:r w:rsidR="00E45DA6" w:rsidRPr="006B69A3">
        <w:rPr>
          <w:b/>
        </w:rPr>
        <w:t xml:space="preserve"> hincapié</w:t>
      </w:r>
      <w:r w:rsidR="008D243A" w:rsidRPr="006B69A3">
        <w:rPr>
          <w:b/>
        </w:rPr>
        <w:t xml:space="preserve"> </w:t>
      </w:r>
      <w:r w:rsidR="00E45DA6" w:rsidRPr="006B69A3">
        <w:rPr>
          <w:b/>
        </w:rPr>
        <w:t>en las escuelas e instituciones en la salud</w:t>
      </w:r>
      <w:r w:rsidR="008D243A" w:rsidRPr="006B69A3">
        <w:rPr>
          <w:b/>
        </w:rPr>
        <w:t xml:space="preserve"> reproductiv</w:t>
      </w:r>
      <w:r w:rsidR="00E45DA6" w:rsidRPr="006B69A3">
        <w:rPr>
          <w:b/>
        </w:rPr>
        <w:t>a, el uso indebido de</w:t>
      </w:r>
      <w:r w:rsidR="008D243A" w:rsidRPr="006B69A3">
        <w:rPr>
          <w:b/>
        </w:rPr>
        <w:t xml:space="preserve"> </w:t>
      </w:r>
      <w:r w:rsidR="00E45DA6" w:rsidRPr="006B69A3">
        <w:rPr>
          <w:b/>
        </w:rPr>
        <w:t>estupefacientes y la higiene</w:t>
      </w:r>
      <w:r w:rsidR="008D243A" w:rsidRPr="006B69A3">
        <w:rPr>
          <w:b/>
        </w:rPr>
        <w:t>;</w:t>
      </w:r>
    </w:p>
    <w:p w:rsidR="008D243A" w:rsidRPr="006B69A3" w:rsidRDefault="00054B43" w:rsidP="00D72E49">
      <w:pPr>
        <w:pStyle w:val="SingleTxtG"/>
        <w:ind w:left="1701"/>
        <w:rPr>
          <w:b/>
        </w:rPr>
      </w:pPr>
      <w:r w:rsidRPr="006B69A3">
        <w:rPr>
          <w:b/>
        </w:rPr>
        <w:tab/>
      </w:r>
      <w:r w:rsidR="00E45DA6" w:rsidRPr="006B69A3">
        <w:rPr>
          <w:b/>
        </w:rPr>
        <w:t>Estudie la forma de</w:t>
      </w:r>
      <w:r w:rsidR="008D243A" w:rsidRPr="006B69A3">
        <w:rPr>
          <w:b/>
        </w:rPr>
        <w:t xml:space="preserve"> reduci</w:t>
      </w:r>
      <w:r w:rsidR="00E45DA6" w:rsidRPr="006B69A3">
        <w:rPr>
          <w:b/>
        </w:rPr>
        <w:t>r</w:t>
      </w:r>
      <w:r w:rsidR="008D243A" w:rsidRPr="006B69A3">
        <w:rPr>
          <w:b/>
        </w:rPr>
        <w:t xml:space="preserve"> </w:t>
      </w:r>
      <w:r w:rsidR="00E45DA6" w:rsidRPr="006B69A3">
        <w:rPr>
          <w:b/>
        </w:rPr>
        <w:t>el embarazo de las adolescent</w:t>
      </w:r>
      <w:r w:rsidR="00A34852" w:rsidRPr="006B69A3">
        <w:rPr>
          <w:b/>
        </w:rPr>
        <w:t>e</w:t>
      </w:r>
      <w:r w:rsidR="00E45DA6" w:rsidRPr="006B69A3">
        <w:rPr>
          <w:b/>
        </w:rPr>
        <w:t>s, en particular</w:t>
      </w:r>
      <w:r w:rsidR="00A34852" w:rsidRPr="006B69A3">
        <w:rPr>
          <w:b/>
        </w:rPr>
        <w:t xml:space="preserve"> </w:t>
      </w:r>
      <w:r w:rsidR="00E45DA6" w:rsidRPr="006B69A3">
        <w:rPr>
          <w:b/>
        </w:rPr>
        <w:t>mediante el refuerzo</w:t>
      </w:r>
      <w:r w:rsidR="00A34852" w:rsidRPr="006B69A3">
        <w:rPr>
          <w:b/>
        </w:rPr>
        <w:t xml:space="preserve"> de la enseñanza de la salud</w:t>
      </w:r>
      <w:r w:rsidR="008D243A" w:rsidRPr="006B69A3">
        <w:rPr>
          <w:b/>
        </w:rPr>
        <w:t xml:space="preserve"> reproductiv</w:t>
      </w:r>
      <w:r w:rsidR="00A34852" w:rsidRPr="006B69A3">
        <w:rPr>
          <w:b/>
        </w:rPr>
        <w:t>a y el</w:t>
      </w:r>
      <w:r w:rsidRPr="006B69A3">
        <w:rPr>
          <w:b/>
        </w:rPr>
        <w:t xml:space="preserve"> </w:t>
      </w:r>
      <w:r w:rsidR="008D243A" w:rsidRPr="006B69A3">
        <w:rPr>
          <w:b/>
        </w:rPr>
        <w:t>acces</w:t>
      </w:r>
      <w:r w:rsidR="00A34852" w:rsidRPr="006B69A3">
        <w:rPr>
          <w:b/>
        </w:rPr>
        <w:t>o a los anti</w:t>
      </w:r>
      <w:r w:rsidR="008D243A" w:rsidRPr="006B69A3">
        <w:rPr>
          <w:b/>
        </w:rPr>
        <w:t>concepti</w:t>
      </w:r>
      <w:r w:rsidR="00A34852" w:rsidRPr="006B69A3">
        <w:rPr>
          <w:b/>
        </w:rPr>
        <w:t>v</w:t>
      </w:r>
      <w:r w:rsidR="008D243A" w:rsidRPr="006B69A3">
        <w:rPr>
          <w:b/>
        </w:rPr>
        <w:t>o</w:t>
      </w:r>
      <w:r w:rsidR="00A34852" w:rsidRPr="006B69A3">
        <w:rPr>
          <w:b/>
        </w:rPr>
        <w:t>s</w:t>
      </w:r>
      <w:r w:rsidR="008D243A" w:rsidRPr="006B69A3">
        <w:rPr>
          <w:b/>
        </w:rPr>
        <w:t xml:space="preserve"> </w:t>
      </w:r>
      <w:r w:rsidR="00A34852" w:rsidRPr="006B69A3">
        <w:rPr>
          <w:b/>
        </w:rPr>
        <w:t>aun sin el</w:t>
      </w:r>
      <w:r w:rsidR="008D243A" w:rsidRPr="006B69A3">
        <w:rPr>
          <w:b/>
        </w:rPr>
        <w:t xml:space="preserve"> consent</w:t>
      </w:r>
      <w:r w:rsidR="00A34852" w:rsidRPr="006B69A3">
        <w:rPr>
          <w:b/>
        </w:rPr>
        <w:t>imiento de los padres</w:t>
      </w:r>
      <w:r w:rsidR="008D243A" w:rsidRPr="006B69A3">
        <w:rPr>
          <w:b/>
        </w:rPr>
        <w:t>;</w:t>
      </w:r>
    </w:p>
    <w:p w:rsidR="008D243A" w:rsidRPr="006B69A3" w:rsidRDefault="00054B43" w:rsidP="00D72E49">
      <w:pPr>
        <w:pStyle w:val="SingleTxtG"/>
        <w:ind w:left="1701"/>
        <w:rPr>
          <w:b/>
        </w:rPr>
      </w:pPr>
      <w:r w:rsidRPr="006B69A3">
        <w:rPr>
          <w:b/>
        </w:rPr>
        <w:tab/>
      </w:r>
      <w:r w:rsidR="00A34852" w:rsidRPr="006B69A3">
        <w:rPr>
          <w:b/>
        </w:rPr>
        <w:t>Garantice a las muchachas embarazadas la prestación de amplios</w:t>
      </w:r>
      <w:r w:rsidR="008D243A" w:rsidRPr="006B69A3">
        <w:rPr>
          <w:b/>
        </w:rPr>
        <w:t xml:space="preserve"> servic</w:t>
      </w:r>
      <w:r w:rsidR="00A34852" w:rsidRPr="006B69A3">
        <w:rPr>
          <w:b/>
        </w:rPr>
        <w:t>io</w:t>
      </w:r>
      <w:r w:rsidR="008D243A" w:rsidRPr="006B69A3">
        <w:rPr>
          <w:b/>
        </w:rPr>
        <w:t>s</w:t>
      </w:r>
      <w:r w:rsidR="00A34852" w:rsidRPr="006B69A3">
        <w:rPr>
          <w:b/>
        </w:rPr>
        <w:t xml:space="preserve"> de salud</w:t>
      </w:r>
      <w:r w:rsidR="008D243A" w:rsidRPr="006B69A3">
        <w:rPr>
          <w:b/>
        </w:rPr>
        <w:t xml:space="preserve">, </w:t>
      </w:r>
      <w:r w:rsidR="00A34852" w:rsidRPr="006B69A3">
        <w:rPr>
          <w:b/>
        </w:rPr>
        <w:t>asesoramiento y apoyo</w:t>
      </w:r>
      <w:r w:rsidR="008D243A" w:rsidRPr="006B69A3">
        <w:rPr>
          <w:b/>
        </w:rPr>
        <w:t>.</w:t>
      </w:r>
    </w:p>
    <w:p w:rsidR="008D243A" w:rsidRPr="006B69A3" w:rsidRDefault="008D243A" w:rsidP="008D243A">
      <w:pPr>
        <w:pStyle w:val="SingleTxtG"/>
      </w:pPr>
      <w:r w:rsidRPr="006B69A3">
        <w:t>272.</w:t>
      </w:r>
      <w:r w:rsidRPr="006B69A3">
        <w:tab/>
      </w:r>
      <w:r w:rsidR="00A34852" w:rsidRPr="006B69A3">
        <w:t>Los embarazos</w:t>
      </w:r>
      <w:r w:rsidR="00A75C21" w:rsidRPr="006B69A3">
        <w:t xml:space="preserve"> de adolescentes y los no deseados siguen siendo un</w:t>
      </w:r>
      <w:r w:rsidRPr="006B69A3">
        <w:t xml:space="preserve"> problem</w:t>
      </w:r>
      <w:r w:rsidR="00A75C21" w:rsidRPr="006B69A3">
        <w:t>a</w:t>
      </w:r>
      <w:r w:rsidRPr="006B69A3">
        <w:t xml:space="preserve"> </w:t>
      </w:r>
      <w:r w:rsidR="00A75C21" w:rsidRPr="006B69A3">
        <w:t>e</w:t>
      </w:r>
      <w:r w:rsidRPr="006B69A3">
        <w:t xml:space="preserve">n Seychelles. </w:t>
      </w:r>
      <w:r w:rsidR="00A75C21" w:rsidRPr="006B69A3">
        <w:t>E</w:t>
      </w:r>
      <w:r w:rsidRPr="006B69A3">
        <w:t xml:space="preserve">n 1995, </w:t>
      </w:r>
      <w:r w:rsidR="00A75C21" w:rsidRPr="006B69A3">
        <w:t>se registraron</w:t>
      </w:r>
      <w:r w:rsidRPr="006B69A3">
        <w:t xml:space="preserve"> 218 </w:t>
      </w:r>
      <w:r w:rsidR="00A75C21" w:rsidRPr="006B69A3">
        <w:t>nacimientos de madres menores de</w:t>
      </w:r>
      <w:r w:rsidRPr="006B69A3">
        <w:t xml:space="preserve"> 20 </w:t>
      </w:r>
      <w:r w:rsidR="00A75C21" w:rsidRPr="006B69A3">
        <w:t>años, lo que</w:t>
      </w:r>
      <w:r w:rsidRPr="006B69A3">
        <w:t xml:space="preserve"> represent</w:t>
      </w:r>
      <w:r w:rsidR="00A75C21" w:rsidRPr="006B69A3">
        <w:t>a</w:t>
      </w:r>
      <w:r w:rsidRPr="006B69A3">
        <w:t xml:space="preserve"> </w:t>
      </w:r>
      <w:r w:rsidR="00A75C21" w:rsidRPr="006B69A3">
        <w:t xml:space="preserve">el </w:t>
      </w:r>
      <w:r w:rsidRPr="006B69A3">
        <w:t>13</w:t>
      </w:r>
      <w:r w:rsidR="00A75C21" w:rsidRPr="006B69A3">
        <w:t>,</w:t>
      </w:r>
      <w:r w:rsidRPr="006B69A3">
        <w:t>4</w:t>
      </w:r>
      <w:r w:rsidR="00A75C21" w:rsidRPr="006B69A3">
        <w:t>% de todos los nacimientos</w:t>
      </w:r>
      <w:r w:rsidRPr="006B69A3">
        <w:t xml:space="preserve">. </w:t>
      </w:r>
      <w:r w:rsidR="00A75C21" w:rsidRPr="006B69A3">
        <w:t>La situación cambió en</w:t>
      </w:r>
      <w:r w:rsidRPr="006B69A3">
        <w:t xml:space="preserve"> 2000</w:t>
      </w:r>
      <w:r w:rsidR="00A75C21" w:rsidRPr="006B69A3">
        <w:t>, cuando el porcentaje bajó al</w:t>
      </w:r>
      <w:r w:rsidRPr="006B69A3">
        <w:t xml:space="preserve"> 12</w:t>
      </w:r>
      <w:r w:rsidR="00A75C21" w:rsidRPr="006B69A3">
        <w:t>,</w:t>
      </w:r>
      <w:r w:rsidRPr="006B69A3">
        <w:t>5</w:t>
      </w:r>
      <w:r w:rsidR="00A75C21" w:rsidRPr="006B69A3">
        <w:t>%</w:t>
      </w:r>
      <w:r w:rsidRPr="006B69A3">
        <w:t xml:space="preserve">, </w:t>
      </w:r>
      <w:r w:rsidR="00A75C21" w:rsidRPr="006B69A3">
        <w:t>pero volvió a aumentar</w:t>
      </w:r>
      <w:r w:rsidRPr="006B69A3">
        <w:t xml:space="preserve"> </w:t>
      </w:r>
      <w:r w:rsidR="00A75C21" w:rsidRPr="006B69A3">
        <w:t>e</w:t>
      </w:r>
      <w:r w:rsidRPr="006B69A3">
        <w:t>n 2002</w:t>
      </w:r>
      <w:r w:rsidR="00A75C21" w:rsidRPr="006B69A3">
        <w:t>,</w:t>
      </w:r>
      <w:r w:rsidRPr="006B69A3">
        <w:t xml:space="preserve"> </w:t>
      </w:r>
      <w:r w:rsidR="00A75C21" w:rsidRPr="006B69A3">
        <w:t>cuando el número de nacimientos se cifró en</w:t>
      </w:r>
      <w:r w:rsidRPr="006B69A3">
        <w:t xml:space="preserve"> 211 (o</w:t>
      </w:r>
      <w:r w:rsidR="00A75C21" w:rsidRPr="006B69A3">
        <w:t xml:space="preserve"> sea</w:t>
      </w:r>
      <w:r w:rsidR="00FA54B6" w:rsidRPr="006B69A3">
        <w:t>,</w:t>
      </w:r>
      <w:r w:rsidRPr="006B69A3">
        <w:t xml:space="preserve"> </w:t>
      </w:r>
      <w:r w:rsidR="00A75C21" w:rsidRPr="006B69A3">
        <w:t xml:space="preserve">el </w:t>
      </w:r>
      <w:r w:rsidRPr="006B69A3">
        <w:t>14</w:t>
      </w:r>
      <w:r w:rsidR="00A75C21" w:rsidRPr="006B69A3">
        <w:t>,</w:t>
      </w:r>
      <w:r w:rsidRPr="006B69A3">
        <w:t>2</w:t>
      </w:r>
      <w:r w:rsidR="00A75C21" w:rsidRPr="006B69A3">
        <w:t>%</w:t>
      </w:r>
      <w:r w:rsidRPr="006B69A3">
        <w:t xml:space="preserve">). </w:t>
      </w:r>
      <w:r w:rsidR="00A75C21" w:rsidRPr="006B69A3">
        <w:t>El</w:t>
      </w:r>
      <w:r w:rsidRPr="006B69A3">
        <w:t xml:space="preserve"> n</w:t>
      </w:r>
      <w:r w:rsidR="00A75C21" w:rsidRPr="006B69A3">
        <w:t>úm</w:t>
      </w:r>
      <w:r w:rsidRPr="006B69A3">
        <w:t>er</w:t>
      </w:r>
      <w:r w:rsidR="00A75C21" w:rsidRPr="006B69A3">
        <w:t>o de adolescentes</w:t>
      </w:r>
      <w:r w:rsidRPr="006B69A3">
        <w:t xml:space="preserve"> </w:t>
      </w:r>
      <w:r w:rsidR="00A75C21" w:rsidRPr="006B69A3">
        <w:t>registradas como clientes de l</w:t>
      </w:r>
      <w:r w:rsidR="001E75B9" w:rsidRPr="006B69A3">
        <w:t>os servicios de</w:t>
      </w:r>
      <w:r w:rsidR="00A75C21" w:rsidRPr="006B69A3">
        <w:t xml:space="preserve"> Planificación de </w:t>
      </w:r>
      <w:smartTag w:uri="urn:schemas-microsoft-com:office:smarttags" w:element="PersonName">
        <w:smartTagPr>
          <w:attr w:name="ProductID" w:val="la Familia"/>
        </w:smartTagPr>
        <w:r w:rsidR="00A75C21" w:rsidRPr="006B69A3">
          <w:t>la</w:t>
        </w:r>
        <w:r w:rsidRPr="006B69A3">
          <w:t xml:space="preserve"> Famil</w:t>
        </w:r>
        <w:r w:rsidR="00A75C21" w:rsidRPr="006B69A3">
          <w:t>ia</w:t>
        </w:r>
      </w:smartTag>
      <w:r w:rsidR="00A75C21" w:rsidRPr="006B69A3">
        <w:t xml:space="preserve"> </w:t>
      </w:r>
      <w:r w:rsidR="001E75B9" w:rsidRPr="006B69A3">
        <w:t xml:space="preserve">en 1996 </w:t>
      </w:r>
      <w:r w:rsidR="00A75C21" w:rsidRPr="006B69A3">
        <w:t>en los</w:t>
      </w:r>
      <w:r w:rsidRPr="006B69A3">
        <w:t xml:space="preserve"> centr</w:t>
      </w:r>
      <w:r w:rsidR="00A75C21" w:rsidRPr="006B69A3">
        <w:t>o</w:t>
      </w:r>
      <w:r w:rsidRPr="006B69A3">
        <w:t xml:space="preserve">s </w:t>
      </w:r>
      <w:r w:rsidR="00A75C21" w:rsidRPr="006B69A3">
        <w:t>de salud</w:t>
      </w:r>
      <w:r w:rsidR="001E75B9" w:rsidRPr="006B69A3">
        <w:t xml:space="preserve"> ascendió a</w:t>
      </w:r>
      <w:r w:rsidRPr="006B69A3">
        <w:t xml:space="preserve"> 453 (12</w:t>
      </w:r>
      <w:r w:rsidR="001E75B9" w:rsidRPr="006B69A3">
        <w:t>,</w:t>
      </w:r>
      <w:r w:rsidRPr="006B69A3">
        <w:t>5</w:t>
      </w:r>
      <w:r w:rsidR="001E75B9" w:rsidRPr="006B69A3">
        <w:t>%</w:t>
      </w:r>
      <w:r w:rsidRPr="006B69A3">
        <w:t xml:space="preserve"> </w:t>
      </w:r>
      <w:r w:rsidR="001E75B9" w:rsidRPr="006B69A3">
        <w:t>de adolescentes)</w:t>
      </w:r>
      <w:r w:rsidRPr="006B69A3">
        <w:t xml:space="preserve">. </w:t>
      </w:r>
      <w:r w:rsidR="001E75B9" w:rsidRPr="006B69A3">
        <w:t>Esta cifra alcanzó en 2000 el nivel máximo de</w:t>
      </w:r>
      <w:r w:rsidRPr="006B69A3">
        <w:t xml:space="preserve"> 695 (20</w:t>
      </w:r>
      <w:r w:rsidR="001E75B9" w:rsidRPr="006B69A3">
        <w:t>,</w:t>
      </w:r>
      <w:r w:rsidRPr="006B69A3">
        <w:t>2</w:t>
      </w:r>
      <w:r w:rsidR="001E75B9" w:rsidRPr="006B69A3">
        <w:t>% de adolescentes)</w:t>
      </w:r>
      <w:r w:rsidRPr="006B69A3">
        <w:t xml:space="preserve">, </w:t>
      </w:r>
      <w:r w:rsidR="001E75B9" w:rsidRPr="006B69A3">
        <w:t xml:space="preserve">pero </w:t>
      </w:r>
      <w:r w:rsidR="00FA54B6" w:rsidRPr="006B69A3">
        <w:t xml:space="preserve">se </w:t>
      </w:r>
      <w:r w:rsidR="001E75B9" w:rsidRPr="006B69A3">
        <w:t xml:space="preserve">ha </w:t>
      </w:r>
      <w:r w:rsidR="00FA54B6" w:rsidRPr="006B69A3">
        <w:t>reducido</w:t>
      </w:r>
      <w:r w:rsidR="001E75B9" w:rsidRPr="006B69A3">
        <w:t xml:space="preserve"> desde entonces a </w:t>
      </w:r>
      <w:r w:rsidRPr="006B69A3">
        <w:t xml:space="preserve">316 </w:t>
      </w:r>
      <w:r w:rsidR="001E75B9" w:rsidRPr="006B69A3">
        <w:t>e</w:t>
      </w:r>
      <w:r w:rsidRPr="006B69A3">
        <w:t>n 2002 (9</w:t>
      </w:r>
      <w:r w:rsidR="001E75B9" w:rsidRPr="006B69A3">
        <w:t>,</w:t>
      </w:r>
      <w:r w:rsidRPr="006B69A3">
        <w:t>6</w:t>
      </w:r>
      <w:r w:rsidR="001E75B9" w:rsidRPr="006B69A3">
        <w:t>% de adolescentes</w:t>
      </w:r>
      <w:r w:rsidRPr="006B69A3">
        <w:t>).</w:t>
      </w:r>
    </w:p>
    <w:p w:rsidR="008D243A" w:rsidRPr="006B69A3" w:rsidRDefault="008D243A" w:rsidP="008D243A">
      <w:pPr>
        <w:pStyle w:val="SingleTxtG"/>
      </w:pPr>
      <w:r w:rsidRPr="006B69A3">
        <w:t>273.</w:t>
      </w:r>
      <w:r w:rsidRPr="006B69A3">
        <w:tab/>
      </w:r>
      <w:r w:rsidR="001E75B9" w:rsidRPr="006B69A3">
        <w:t>Con el elevado</w:t>
      </w:r>
      <w:r w:rsidRPr="006B69A3">
        <w:t xml:space="preserve"> n</w:t>
      </w:r>
      <w:r w:rsidR="001E75B9" w:rsidRPr="006B69A3">
        <w:t>ú</w:t>
      </w:r>
      <w:r w:rsidRPr="006B69A3">
        <w:t>mer</w:t>
      </w:r>
      <w:r w:rsidR="001E75B9" w:rsidRPr="006B69A3">
        <w:t>o de adolescent</w:t>
      </w:r>
      <w:r w:rsidR="006F47D3" w:rsidRPr="006B69A3">
        <w:t>e</w:t>
      </w:r>
      <w:r w:rsidR="001E75B9" w:rsidRPr="006B69A3">
        <w:t xml:space="preserve">s que dan a luz </w:t>
      </w:r>
      <w:r w:rsidR="00FA54B6" w:rsidRPr="006B69A3">
        <w:t xml:space="preserve">y </w:t>
      </w:r>
      <w:r w:rsidR="001E75B9" w:rsidRPr="006B69A3">
        <w:t>que abortan</w:t>
      </w:r>
      <w:r w:rsidRPr="006B69A3">
        <w:t xml:space="preserve">, </w:t>
      </w:r>
      <w:r w:rsidR="001E75B9" w:rsidRPr="006B69A3">
        <w:t>se</w:t>
      </w:r>
      <w:r w:rsidR="006F47D3" w:rsidRPr="006B69A3">
        <w:t xml:space="preserve"> </w:t>
      </w:r>
      <w:r w:rsidR="001E75B9" w:rsidRPr="006B69A3">
        <w:t>echa claramente en falta</w:t>
      </w:r>
      <w:r w:rsidR="006F47D3" w:rsidRPr="006B69A3">
        <w:t xml:space="preserve"> un servicio moderno</w:t>
      </w:r>
      <w:r w:rsidRPr="006B69A3">
        <w:t xml:space="preserve"> </w:t>
      </w:r>
      <w:r w:rsidR="006F47D3" w:rsidRPr="006B69A3">
        <w:t xml:space="preserve">de anticonceptivos </w:t>
      </w:r>
      <w:r w:rsidR="00FA54B6" w:rsidRPr="006B69A3">
        <w:t>dentro</w:t>
      </w:r>
      <w:r w:rsidRPr="006B69A3">
        <w:t xml:space="preserve"> </w:t>
      </w:r>
      <w:r w:rsidR="006F47D3" w:rsidRPr="006B69A3">
        <w:t xml:space="preserve">de </w:t>
      </w:r>
      <w:r w:rsidR="00FA54B6" w:rsidRPr="006B69A3">
        <w:t>l</w:t>
      </w:r>
      <w:r w:rsidR="006F47D3" w:rsidRPr="006B69A3">
        <w:t>a</w:t>
      </w:r>
      <w:r w:rsidRPr="006B69A3">
        <w:t xml:space="preserve"> </w:t>
      </w:r>
      <w:r w:rsidR="006F47D3" w:rsidRPr="006B69A3">
        <w:t>e</w:t>
      </w:r>
      <w:r w:rsidRPr="006B69A3">
        <w:t>strateg</w:t>
      </w:r>
      <w:r w:rsidR="006F47D3" w:rsidRPr="006B69A3">
        <w:t xml:space="preserve">ia </w:t>
      </w:r>
      <w:r w:rsidR="00FA54B6" w:rsidRPr="006B69A3">
        <w:t>de</w:t>
      </w:r>
      <w:r w:rsidRPr="006B69A3">
        <w:t xml:space="preserve"> preven</w:t>
      </w:r>
      <w:r w:rsidR="006F47D3" w:rsidRPr="006B69A3">
        <w:t>c</w:t>
      </w:r>
      <w:r w:rsidRPr="006B69A3">
        <w:t>i</w:t>
      </w:r>
      <w:r w:rsidR="006F47D3" w:rsidRPr="006B69A3">
        <w:t>ó</w:t>
      </w:r>
      <w:r w:rsidRPr="006B69A3">
        <w:t xml:space="preserve">n </w:t>
      </w:r>
      <w:r w:rsidR="006F47D3" w:rsidRPr="006B69A3">
        <w:t>de</w:t>
      </w:r>
      <w:r w:rsidR="00E16689" w:rsidRPr="006B69A3">
        <w:t xml:space="preserve"> </w:t>
      </w:r>
      <w:r w:rsidR="006F47D3" w:rsidRPr="006B69A3">
        <w:t>l</w:t>
      </w:r>
      <w:r w:rsidR="00E16689" w:rsidRPr="006B69A3">
        <w:t>os</w:t>
      </w:r>
      <w:r w:rsidR="006F47D3" w:rsidRPr="006B69A3">
        <w:t xml:space="preserve"> embarazo</w:t>
      </w:r>
      <w:r w:rsidR="00E16689" w:rsidRPr="006B69A3">
        <w:t>s</w:t>
      </w:r>
      <w:r w:rsidRPr="006B69A3">
        <w:t xml:space="preserve">. </w:t>
      </w:r>
      <w:r w:rsidR="006F47D3" w:rsidRPr="006B69A3">
        <w:t xml:space="preserve">Y adquiere mayor importancia aún si se advierte la disminución del número de adolescentes </w:t>
      </w:r>
      <w:r w:rsidRPr="006B69A3">
        <w:t>registr</w:t>
      </w:r>
      <w:r w:rsidR="006F47D3" w:rsidRPr="006B69A3">
        <w:t>a</w:t>
      </w:r>
      <w:r w:rsidRPr="006B69A3">
        <w:t>d</w:t>
      </w:r>
      <w:r w:rsidR="006F47D3" w:rsidRPr="006B69A3">
        <w:t>as</w:t>
      </w:r>
      <w:r w:rsidRPr="006B69A3">
        <w:t xml:space="preserve"> </w:t>
      </w:r>
      <w:r w:rsidR="00E16689" w:rsidRPr="006B69A3">
        <w:t>en</w:t>
      </w:r>
      <w:r w:rsidR="006F47D3" w:rsidRPr="006B69A3">
        <w:t xml:space="preserve"> las listas de asistentes </w:t>
      </w:r>
      <w:r w:rsidRPr="006B69A3">
        <w:t>a</w:t>
      </w:r>
      <w:r w:rsidR="006F47D3" w:rsidRPr="006B69A3">
        <w:t xml:space="preserve"> las sesiones periódicas de planificación de la familia</w:t>
      </w:r>
      <w:r w:rsidRPr="006B69A3">
        <w:t xml:space="preserve">; </w:t>
      </w:r>
      <w:r w:rsidR="006F47D3" w:rsidRPr="006B69A3">
        <w:t>entre 2000 y 2002 hubo un descenso del</w:t>
      </w:r>
      <w:r w:rsidRPr="006B69A3">
        <w:t xml:space="preserve"> 47</w:t>
      </w:r>
      <w:r w:rsidR="006F47D3" w:rsidRPr="006B69A3">
        <w:t>%, con</w:t>
      </w:r>
      <w:r w:rsidRPr="006B69A3">
        <w:t xml:space="preserve"> 202 </w:t>
      </w:r>
      <w:r w:rsidR="006F47D3" w:rsidRPr="006B69A3">
        <w:t>y</w:t>
      </w:r>
      <w:r w:rsidRPr="006B69A3">
        <w:t xml:space="preserve"> 96 </w:t>
      </w:r>
      <w:r w:rsidR="006F47D3" w:rsidRPr="006B69A3">
        <w:t>asistentes</w:t>
      </w:r>
      <w:r w:rsidRPr="006B69A3">
        <w:t xml:space="preserve"> respectiv</w:t>
      </w:r>
      <w:r w:rsidR="006F47D3" w:rsidRPr="006B69A3">
        <w:t>amente.</w:t>
      </w:r>
    </w:p>
    <w:p w:rsidR="008D243A" w:rsidRPr="006B69A3" w:rsidRDefault="008D243A" w:rsidP="008D243A">
      <w:pPr>
        <w:pStyle w:val="SingleTxtG"/>
      </w:pPr>
      <w:r w:rsidRPr="006B69A3">
        <w:t>274.</w:t>
      </w:r>
      <w:r w:rsidRPr="006B69A3">
        <w:tab/>
      </w:r>
      <w:r w:rsidR="00E9309E" w:rsidRPr="006B69A3">
        <w:t>Más de la mitad de los embarazos en</w:t>
      </w:r>
      <w:r w:rsidRPr="006B69A3">
        <w:t xml:space="preserve"> Seychelles </w:t>
      </w:r>
      <w:r w:rsidR="00E9309E" w:rsidRPr="006B69A3">
        <w:t>no han sido plan</w:t>
      </w:r>
      <w:r w:rsidR="00E16689" w:rsidRPr="006B69A3">
        <w:t>ific</w:t>
      </w:r>
      <w:r w:rsidR="00E9309E" w:rsidRPr="006B69A3">
        <w:t>ados y, si se trata de adolescent</w:t>
      </w:r>
      <w:r w:rsidR="00E16689" w:rsidRPr="006B69A3">
        <w:t>e</w:t>
      </w:r>
      <w:r w:rsidR="00E9309E" w:rsidRPr="006B69A3">
        <w:t xml:space="preserve">s, </w:t>
      </w:r>
      <w:r w:rsidRPr="006B69A3">
        <w:t>m</w:t>
      </w:r>
      <w:r w:rsidR="00E9309E" w:rsidRPr="006B69A3">
        <w:t>uchos de esos</w:t>
      </w:r>
      <w:r w:rsidRPr="006B69A3">
        <w:t xml:space="preserve"> </w:t>
      </w:r>
      <w:r w:rsidR="00E9309E" w:rsidRPr="006B69A3">
        <w:t>embarazos son también no deseados</w:t>
      </w:r>
      <w:r w:rsidRPr="006B69A3">
        <w:t xml:space="preserve">, </w:t>
      </w:r>
      <w:r w:rsidR="00E9309E" w:rsidRPr="006B69A3">
        <w:t xml:space="preserve">lo que ha dado lugar al </w:t>
      </w:r>
      <w:r w:rsidR="00E16689" w:rsidRPr="006B69A3">
        <w:t>incre</w:t>
      </w:r>
      <w:r w:rsidR="00E9309E" w:rsidRPr="006B69A3">
        <w:t>mento de las tasas de abortos practicados en condiciones de riesgo</w:t>
      </w:r>
      <w:r w:rsidRPr="006B69A3">
        <w:t xml:space="preserve"> </w:t>
      </w:r>
      <w:r w:rsidR="00E9309E" w:rsidRPr="006B69A3">
        <w:t>y de partos</w:t>
      </w:r>
      <w:r w:rsidRPr="006B69A3">
        <w:t xml:space="preserve"> prematur</w:t>
      </w:r>
      <w:r w:rsidR="00E9309E" w:rsidRPr="006B69A3">
        <w:t>os</w:t>
      </w:r>
      <w:r w:rsidRPr="006B69A3">
        <w:t xml:space="preserve"> (</w:t>
      </w:r>
      <w:r w:rsidR="00E9309E" w:rsidRPr="006B69A3">
        <w:t xml:space="preserve">en </w:t>
      </w:r>
      <w:r w:rsidRPr="006B69A3">
        <w:t xml:space="preserve">particular </w:t>
      </w:r>
      <w:r w:rsidR="00E9309E" w:rsidRPr="006B69A3">
        <w:t>entre las mujeres menores de 25 años</w:t>
      </w:r>
      <w:r w:rsidRPr="006B69A3">
        <w:t xml:space="preserve">), </w:t>
      </w:r>
      <w:r w:rsidR="00E16689" w:rsidRPr="006B69A3">
        <w:t>a</w:t>
      </w:r>
      <w:r w:rsidR="00E9309E" w:rsidRPr="006B69A3">
        <w:t xml:space="preserve">l abandono escolar y </w:t>
      </w:r>
      <w:r w:rsidR="00E16689" w:rsidRPr="006B69A3">
        <w:t xml:space="preserve">a </w:t>
      </w:r>
      <w:r w:rsidR="00E9309E" w:rsidRPr="006B69A3">
        <w:t>un</w:t>
      </w:r>
      <w:r w:rsidR="00E16689" w:rsidRPr="006B69A3">
        <w:t xml:space="preserve">a </w:t>
      </w:r>
      <w:r w:rsidR="00E9309E" w:rsidRPr="006B69A3">
        <w:t>inf</w:t>
      </w:r>
      <w:r w:rsidR="00E16689" w:rsidRPr="006B69A3">
        <w:t>i</w:t>
      </w:r>
      <w:r w:rsidR="00E9309E" w:rsidRPr="006B69A3">
        <w:t>n</w:t>
      </w:r>
      <w:r w:rsidR="00E16689" w:rsidRPr="006B69A3">
        <w:t>idad</w:t>
      </w:r>
      <w:r w:rsidR="00E9309E" w:rsidRPr="006B69A3">
        <w:t xml:space="preserve"> de</w:t>
      </w:r>
      <w:r w:rsidRPr="006B69A3">
        <w:t xml:space="preserve"> </w:t>
      </w:r>
      <w:r w:rsidR="00E9309E" w:rsidRPr="006B69A3">
        <w:t>problemas</w:t>
      </w:r>
      <w:r w:rsidRPr="006B69A3">
        <w:t xml:space="preserve"> social</w:t>
      </w:r>
      <w:r w:rsidR="00E9309E" w:rsidRPr="006B69A3">
        <w:t>es</w:t>
      </w:r>
      <w:r w:rsidRPr="006B69A3">
        <w:t>, m</w:t>
      </w:r>
      <w:r w:rsidR="00E9309E" w:rsidRPr="006B69A3">
        <w:t>é</w:t>
      </w:r>
      <w:r w:rsidRPr="006B69A3">
        <w:t>dic</w:t>
      </w:r>
      <w:r w:rsidR="00E9309E" w:rsidRPr="006B69A3">
        <w:t>os y</w:t>
      </w:r>
      <w:r w:rsidRPr="006B69A3">
        <w:t xml:space="preserve"> ps</w:t>
      </w:r>
      <w:r w:rsidR="00E9309E" w:rsidRPr="006B69A3">
        <w:t>i</w:t>
      </w:r>
      <w:r w:rsidRPr="006B69A3">
        <w:t>col</w:t>
      </w:r>
      <w:r w:rsidR="00E9309E" w:rsidRPr="006B69A3">
        <w:t>ó</w:t>
      </w:r>
      <w:r w:rsidRPr="006B69A3">
        <w:t>gic</w:t>
      </w:r>
      <w:r w:rsidR="00E9309E" w:rsidRPr="006B69A3">
        <w:t>os</w:t>
      </w:r>
      <w:r w:rsidRPr="006B69A3">
        <w:t xml:space="preserve"> </w:t>
      </w:r>
      <w:r w:rsidR="00E9309E" w:rsidRPr="006B69A3">
        <w:t>para la joven madre, su hijo pequeño y su</w:t>
      </w:r>
      <w:r w:rsidRPr="006B69A3">
        <w:t xml:space="preserve"> famil</w:t>
      </w:r>
      <w:r w:rsidR="00E9309E" w:rsidRPr="006B69A3">
        <w:t>ia</w:t>
      </w:r>
      <w:r w:rsidRPr="006B69A3">
        <w:t xml:space="preserve">. </w:t>
      </w:r>
      <w:r w:rsidR="002E4490" w:rsidRPr="006B69A3">
        <w:t>La tasa de fertilidad de las a</w:t>
      </w:r>
      <w:r w:rsidR="00E9309E" w:rsidRPr="006B69A3">
        <w:t>dolescentes</w:t>
      </w:r>
      <w:r w:rsidRPr="006B69A3">
        <w:t xml:space="preserve"> no</w:t>
      </w:r>
      <w:r w:rsidR="002E4490" w:rsidRPr="006B69A3">
        <w:t xml:space="preserve"> ha cambiado</w:t>
      </w:r>
      <w:r w:rsidRPr="006B69A3">
        <w:t xml:space="preserve"> significat</w:t>
      </w:r>
      <w:r w:rsidR="002E4490" w:rsidRPr="006B69A3">
        <w:t>ivamente desde</w:t>
      </w:r>
      <w:r w:rsidRPr="006B69A3">
        <w:t xml:space="preserve"> 1995</w:t>
      </w:r>
      <w:r w:rsidR="00470758" w:rsidRPr="006B69A3">
        <w:t>,</w:t>
      </w:r>
      <w:r w:rsidRPr="006B69A3">
        <w:t xml:space="preserve"> </w:t>
      </w:r>
      <w:r w:rsidR="002E4490" w:rsidRPr="006B69A3">
        <w:t xml:space="preserve">cuando </w:t>
      </w:r>
      <w:r w:rsidR="00E16689" w:rsidRPr="006B69A3">
        <w:t>ascendió</w:t>
      </w:r>
      <w:r w:rsidR="002E4490" w:rsidRPr="006B69A3">
        <w:t xml:space="preserve"> al</w:t>
      </w:r>
      <w:r w:rsidRPr="006B69A3">
        <w:t xml:space="preserve"> 60 p</w:t>
      </w:r>
      <w:r w:rsidR="002E4490" w:rsidRPr="006B69A3">
        <w:t>o</w:t>
      </w:r>
      <w:r w:rsidRPr="006B69A3">
        <w:t xml:space="preserve">r </w:t>
      </w:r>
      <w:r w:rsidR="0015027A">
        <w:t>mil</w:t>
      </w:r>
      <w:r w:rsidR="002E4490" w:rsidRPr="006B69A3">
        <w:t>,</w:t>
      </w:r>
      <w:r w:rsidR="00054B43" w:rsidRPr="006B69A3">
        <w:t xml:space="preserve"> </w:t>
      </w:r>
      <w:r w:rsidR="002E4490" w:rsidRPr="006B69A3">
        <w:t>pues en 2002 se cifraba en el</w:t>
      </w:r>
      <w:r w:rsidRPr="006B69A3">
        <w:t xml:space="preserve"> 64 p</w:t>
      </w:r>
      <w:r w:rsidR="002E4490" w:rsidRPr="006B69A3">
        <w:t>o</w:t>
      </w:r>
      <w:r w:rsidRPr="006B69A3">
        <w:t xml:space="preserve">r </w:t>
      </w:r>
      <w:r w:rsidR="0015027A">
        <w:t>mil</w:t>
      </w:r>
      <w:r w:rsidRPr="006B69A3">
        <w:t>.</w:t>
      </w:r>
    </w:p>
    <w:p w:rsidR="008D243A" w:rsidRPr="006B69A3" w:rsidRDefault="002E4490" w:rsidP="008D243A">
      <w:pPr>
        <w:pStyle w:val="SingleTxtG"/>
      </w:pPr>
      <w:r w:rsidRPr="006B69A3">
        <w:t>275.</w:t>
      </w:r>
      <w:r w:rsidRPr="006B69A3">
        <w:tab/>
        <w:t>En cuanto a los</w:t>
      </w:r>
      <w:r w:rsidR="008D243A" w:rsidRPr="006B69A3">
        <w:t xml:space="preserve"> abortos, </w:t>
      </w:r>
      <w:r w:rsidRPr="006B69A3">
        <w:t>en 1998 se registró una tasa elevada del</w:t>
      </w:r>
      <w:r w:rsidR="008D243A" w:rsidRPr="006B69A3">
        <w:t xml:space="preserve"> 23</w:t>
      </w:r>
      <w:r w:rsidRPr="006B69A3">
        <w:t>,</w:t>
      </w:r>
      <w:r w:rsidR="008D243A" w:rsidRPr="006B69A3">
        <w:t>6</w:t>
      </w:r>
      <w:r w:rsidRPr="006B69A3">
        <w:t>% de</w:t>
      </w:r>
      <w:r w:rsidR="008D243A" w:rsidRPr="006B69A3">
        <w:t xml:space="preserve"> </w:t>
      </w:r>
      <w:r w:rsidRPr="006B69A3">
        <w:t>abortos e</w:t>
      </w:r>
      <w:r w:rsidR="008D243A" w:rsidRPr="006B69A3">
        <w:t>spont</w:t>
      </w:r>
      <w:r w:rsidRPr="006B69A3">
        <w:t>á</w:t>
      </w:r>
      <w:r w:rsidR="008D243A" w:rsidRPr="006B69A3">
        <w:t xml:space="preserve">neos </w:t>
      </w:r>
      <w:r w:rsidRPr="006B69A3">
        <w:t>e</w:t>
      </w:r>
      <w:r w:rsidR="008D243A" w:rsidRPr="006B69A3">
        <w:t xml:space="preserve"> induc</w:t>
      </w:r>
      <w:r w:rsidRPr="006B69A3">
        <w:t>idos</w:t>
      </w:r>
      <w:r w:rsidR="008D243A" w:rsidRPr="006B69A3">
        <w:t xml:space="preserve">. </w:t>
      </w:r>
      <w:r w:rsidRPr="006B69A3">
        <w:t xml:space="preserve">Esta cantidad </w:t>
      </w:r>
      <w:r w:rsidR="00E16689" w:rsidRPr="006B69A3">
        <w:t>bajó</w:t>
      </w:r>
      <w:r w:rsidR="008D243A" w:rsidRPr="006B69A3">
        <w:t xml:space="preserve"> gradual</w:t>
      </w:r>
      <w:r w:rsidRPr="006B69A3">
        <w:t>mente hasta el</w:t>
      </w:r>
      <w:r w:rsidR="008D243A" w:rsidRPr="006B69A3">
        <w:t xml:space="preserve"> 21</w:t>
      </w:r>
      <w:r w:rsidRPr="006B69A3">
        <w:t>,</w:t>
      </w:r>
      <w:r w:rsidR="008D243A" w:rsidRPr="006B69A3">
        <w:t>8</w:t>
      </w:r>
      <w:r w:rsidRPr="006B69A3">
        <w:t>%</w:t>
      </w:r>
      <w:r w:rsidR="008D243A" w:rsidRPr="006B69A3">
        <w:t xml:space="preserve"> </w:t>
      </w:r>
      <w:r w:rsidRPr="006B69A3">
        <w:t>e</w:t>
      </w:r>
      <w:r w:rsidR="008D243A" w:rsidRPr="006B69A3">
        <w:t>n 2000</w:t>
      </w:r>
      <w:r w:rsidR="00E16689" w:rsidRPr="006B69A3">
        <w:t xml:space="preserve"> </w:t>
      </w:r>
      <w:r w:rsidRPr="006B69A3">
        <w:t>y el</w:t>
      </w:r>
      <w:r w:rsidR="008D243A" w:rsidRPr="006B69A3">
        <w:t xml:space="preserve"> 12</w:t>
      </w:r>
      <w:r w:rsidRPr="006B69A3">
        <w:t>,</w:t>
      </w:r>
      <w:r w:rsidR="008D243A" w:rsidRPr="006B69A3">
        <w:t>8</w:t>
      </w:r>
      <w:r w:rsidRPr="006B69A3">
        <w:t>% en</w:t>
      </w:r>
      <w:r w:rsidR="008D243A" w:rsidRPr="006B69A3">
        <w:t xml:space="preserve"> 2002. </w:t>
      </w:r>
      <w:r w:rsidRPr="006B69A3">
        <w:t>Es</w:t>
      </w:r>
      <w:r w:rsidR="008D243A" w:rsidRPr="006B69A3">
        <w:t xml:space="preserve"> important</w:t>
      </w:r>
      <w:r w:rsidRPr="006B69A3">
        <w:t>e</w:t>
      </w:r>
      <w:r w:rsidR="008D243A" w:rsidRPr="006B69A3">
        <w:t xml:space="preserve"> </w:t>
      </w:r>
      <w:r w:rsidRPr="006B69A3">
        <w:t>señalar, sin embargo</w:t>
      </w:r>
      <w:r w:rsidR="008D243A" w:rsidRPr="006B69A3">
        <w:t xml:space="preserve">, </w:t>
      </w:r>
      <w:r w:rsidR="00776856" w:rsidRPr="006B69A3">
        <w:t>que los datos de los abortos</w:t>
      </w:r>
      <w:r w:rsidR="00054B43" w:rsidRPr="006B69A3">
        <w:t xml:space="preserve"> </w:t>
      </w:r>
      <w:r w:rsidR="008D243A" w:rsidRPr="006B69A3">
        <w:t>refle</w:t>
      </w:r>
      <w:r w:rsidR="00776856" w:rsidRPr="006B69A3">
        <w:t>jan solo</w:t>
      </w:r>
      <w:r w:rsidR="008D243A" w:rsidRPr="006B69A3">
        <w:t xml:space="preserve"> </w:t>
      </w:r>
      <w:r w:rsidR="00776856" w:rsidRPr="006B69A3">
        <w:t>los que han sido comunicados a las autoridades sanitarias</w:t>
      </w:r>
      <w:r w:rsidR="008D243A" w:rsidRPr="006B69A3">
        <w:t xml:space="preserve">. </w:t>
      </w:r>
      <w:r w:rsidR="00776856" w:rsidRPr="006B69A3">
        <w:t>El hecho de que se haya producido un descenso en los</w:t>
      </w:r>
      <w:r w:rsidR="008D243A" w:rsidRPr="006B69A3">
        <w:t xml:space="preserve"> cas</w:t>
      </w:r>
      <w:r w:rsidR="00776856" w:rsidRPr="006B69A3">
        <w:t>o</w:t>
      </w:r>
      <w:r w:rsidR="008D243A" w:rsidRPr="006B69A3">
        <w:t xml:space="preserve">s </w:t>
      </w:r>
      <w:r w:rsidR="00776856" w:rsidRPr="006B69A3">
        <w:t xml:space="preserve">notificados podría </w:t>
      </w:r>
      <w:r w:rsidR="008D243A" w:rsidRPr="006B69A3">
        <w:t>indica</w:t>
      </w:r>
      <w:r w:rsidR="00E16689" w:rsidRPr="006B69A3">
        <w:t>r</w:t>
      </w:r>
      <w:r w:rsidR="00776856" w:rsidRPr="006B69A3">
        <w:t xml:space="preserve"> que los embarazos de adolescentes están </w:t>
      </w:r>
      <w:r w:rsidR="00E16689" w:rsidRPr="006B69A3">
        <w:t>disminuyendo</w:t>
      </w:r>
      <w:r w:rsidR="00776856" w:rsidRPr="006B69A3">
        <w:t xml:space="preserve"> y/o que los adolescentes</w:t>
      </w:r>
      <w:r w:rsidR="008D243A" w:rsidRPr="006B69A3">
        <w:t xml:space="preserve"> </w:t>
      </w:r>
      <w:r w:rsidR="00776856" w:rsidRPr="006B69A3">
        <w:t>practican el sexo seguro</w:t>
      </w:r>
      <w:r w:rsidR="008D243A" w:rsidRPr="006B69A3">
        <w:t xml:space="preserve">. </w:t>
      </w:r>
      <w:r w:rsidR="00776856" w:rsidRPr="006B69A3">
        <w:t xml:space="preserve">Para </w:t>
      </w:r>
      <w:r w:rsidR="008D243A" w:rsidRPr="006B69A3">
        <w:t xml:space="preserve">Seychelles, </w:t>
      </w:r>
      <w:r w:rsidR="00776856" w:rsidRPr="006B69A3">
        <w:t>se considera un buen resultado, dadas las altas tasas de embarazos y abortos de adolescentes registradas durante los últimos años</w:t>
      </w:r>
      <w:r w:rsidR="008D243A" w:rsidRPr="006B69A3">
        <w:t xml:space="preserve">. </w:t>
      </w:r>
      <w:r w:rsidR="003116E1" w:rsidRPr="006B69A3">
        <w:t>Esto parece</w:t>
      </w:r>
      <w:r w:rsidR="008D243A" w:rsidRPr="006B69A3">
        <w:t xml:space="preserve"> </w:t>
      </w:r>
      <w:r w:rsidR="00E16689" w:rsidRPr="006B69A3">
        <w:t>confirmar</w:t>
      </w:r>
      <w:r w:rsidR="008D243A" w:rsidRPr="006B69A3">
        <w:t xml:space="preserve"> </w:t>
      </w:r>
      <w:r w:rsidR="003116E1" w:rsidRPr="006B69A3">
        <w:t>el éxito relativo de una serie de</w:t>
      </w:r>
      <w:r w:rsidR="008D243A" w:rsidRPr="006B69A3">
        <w:t xml:space="preserve"> interven</w:t>
      </w:r>
      <w:r w:rsidR="003116E1" w:rsidRPr="006B69A3">
        <w:t>c</w:t>
      </w:r>
      <w:r w:rsidR="008D243A" w:rsidRPr="006B69A3">
        <w:t>ion</w:t>
      </w:r>
      <w:r w:rsidR="003116E1" w:rsidRPr="006B69A3">
        <w:t>e</w:t>
      </w:r>
      <w:r w:rsidR="008D243A" w:rsidRPr="006B69A3">
        <w:t xml:space="preserve">s </w:t>
      </w:r>
      <w:r w:rsidR="00E16689" w:rsidRPr="006B69A3">
        <w:t>e iniciativas</w:t>
      </w:r>
      <w:r w:rsidR="003116E1" w:rsidRPr="006B69A3">
        <w:t xml:space="preserve"> en el ámbito de la salud</w:t>
      </w:r>
      <w:r w:rsidR="008D243A" w:rsidRPr="006B69A3">
        <w:t xml:space="preserve"> reproductiv</w:t>
      </w:r>
      <w:r w:rsidR="003116E1" w:rsidRPr="006B69A3">
        <w:t>a</w:t>
      </w:r>
      <w:r w:rsidR="008D243A" w:rsidRPr="006B69A3">
        <w:t>.</w:t>
      </w:r>
    </w:p>
    <w:p w:rsidR="008D243A" w:rsidRPr="006B69A3" w:rsidRDefault="008D243A" w:rsidP="008D243A">
      <w:pPr>
        <w:pStyle w:val="SingleTxtG"/>
      </w:pPr>
      <w:r w:rsidRPr="006B69A3">
        <w:t>276.</w:t>
      </w:r>
      <w:r w:rsidRPr="006B69A3">
        <w:tab/>
      </w:r>
      <w:r w:rsidR="00064E35" w:rsidRPr="006B69A3">
        <w:t>A pesar de la reducción del número total de</w:t>
      </w:r>
      <w:r w:rsidRPr="006B69A3">
        <w:t xml:space="preserve"> abortos, </w:t>
      </w:r>
      <w:r w:rsidR="00064E35" w:rsidRPr="006B69A3">
        <w:t>están aumentando gradualmente los abortos</w:t>
      </w:r>
      <w:r w:rsidRPr="006B69A3">
        <w:t xml:space="preserve"> s</w:t>
      </w:r>
      <w:r w:rsidR="00064E35" w:rsidRPr="006B69A3">
        <w:t>é</w:t>
      </w:r>
      <w:r w:rsidRPr="006B69A3">
        <w:t>ptic</w:t>
      </w:r>
      <w:r w:rsidR="00064E35" w:rsidRPr="006B69A3">
        <w:t>os y de otra índole</w:t>
      </w:r>
      <w:r w:rsidRPr="006B69A3">
        <w:t xml:space="preserve"> </w:t>
      </w:r>
      <w:r w:rsidR="00064E35" w:rsidRPr="006B69A3">
        <w:t>entre las</w:t>
      </w:r>
      <w:r w:rsidRPr="006B69A3">
        <w:t xml:space="preserve"> adolescent</w:t>
      </w:r>
      <w:r w:rsidR="00064E35" w:rsidRPr="006B69A3">
        <w:t>e</w:t>
      </w:r>
      <w:r w:rsidRPr="006B69A3">
        <w:t xml:space="preserve">s </w:t>
      </w:r>
      <w:r w:rsidR="00064E35" w:rsidRPr="006B69A3">
        <w:t>y l</w:t>
      </w:r>
      <w:r w:rsidR="002E2FC6" w:rsidRPr="006B69A3">
        <w:t>a</w:t>
      </w:r>
      <w:r w:rsidR="00064E35" w:rsidRPr="006B69A3">
        <w:t>s jóvenes</w:t>
      </w:r>
      <w:r w:rsidRPr="006B69A3">
        <w:t xml:space="preserve">. </w:t>
      </w:r>
      <w:r w:rsidR="00064E35" w:rsidRPr="006B69A3">
        <w:t>E</w:t>
      </w:r>
      <w:r w:rsidRPr="006B69A3">
        <w:t>n 2000, es</w:t>
      </w:r>
      <w:r w:rsidR="00064E35" w:rsidRPr="006B69A3">
        <w:t>os</w:t>
      </w:r>
      <w:r w:rsidRPr="006B69A3">
        <w:t xml:space="preserve"> cas</w:t>
      </w:r>
      <w:r w:rsidR="00064E35" w:rsidRPr="006B69A3">
        <w:t>o</w:t>
      </w:r>
      <w:r w:rsidRPr="006B69A3">
        <w:t xml:space="preserve">s </w:t>
      </w:r>
      <w:r w:rsidR="00064E35" w:rsidRPr="006B69A3">
        <w:t>representaron el</w:t>
      </w:r>
      <w:r w:rsidRPr="006B69A3">
        <w:t xml:space="preserve"> 31</w:t>
      </w:r>
      <w:r w:rsidR="00064E35" w:rsidRPr="006B69A3">
        <w:t>,</w:t>
      </w:r>
      <w:r w:rsidRPr="006B69A3">
        <w:t>5</w:t>
      </w:r>
      <w:r w:rsidR="00064E35" w:rsidRPr="006B69A3">
        <w:t>%</w:t>
      </w:r>
      <w:r w:rsidRPr="006B69A3">
        <w:t xml:space="preserve"> </w:t>
      </w:r>
      <w:r w:rsidR="00064E35" w:rsidRPr="006B69A3">
        <w:t>del total y la cifra se elevó al</w:t>
      </w:r>
      <w:r w:rsidRPr="006B69A3">
        <w:t xml:space="preserve"> 35</w:t>
      </w:r>
      <w:r w:rsidR="00064E35" w:rsidRPr="006B69A3">
        <w:t>%</w:t>
      </w:r>
      <w:r w:rsidRPr="006B69A3">
        <w:t xml:space="preserve"> </w:t>
      </w:r>
      <w:r w:rsidR="00064E35" w:rsidRPr="006B69A3">
        <w:t>e</w:t>
      </w:r>
      <w:r w:rsidRPr="006B69A3">
        <w:t xml:space="preserve">n 2002. </w:t>
      </w:r>
      <w:r w:rsidR="00064E35" w:rsidRPr="006B69A3">
        <w:t xml:space="preserve">De </w:t>
      </w:r>
      <w:r w:rsidR="000F3828">
        <w:t>e</w:t>
      </w:r>
      <w:r w:rsidR="00064E35" w:rsidRPr="006B69A3">
        <w:t>stos, el</w:t>
      </w:r>
      <w:r w:rsidRPr="006B69A3">
        <w:t xml:space="preserve"> 6</w:t>
      </w:r>
      <w:r w:rsidR="00064E35" w:rsidRPr="006B69A3">
        <w:t>,</w:t>
      </w:r>
      <w:r w:rsidRPr="006B69A3">
        <w:t>4</w:t>
      </w:r>
      <w:r w:rsidR="00064E35" w:rsidRPr="006B69A3">
        <w:t>% y el</w:t>
      </w:r>
      <w:r w:rsidRPr="006B69A3">
        <w:t xml:space="preserve"> 10</w:t>
      </w:r>
      <w:r w:rsidR="00064E35" w:rsidRPr="006B69A3">
        <w:t>%</w:t>
      </w:r>
      <w:r w:rsidRPr="006B69A3">
        <w:t xml:space="preserve"> respectiv</w:t>
      </w:r>
      <w:r w:rsidR="00064E35" w:rsidRPr="006B69A3">
        <w:t>amente</w:t>
      </w:r>
      <w:r w:rsidRPr="006B69A3">
        <w:t xml:space="preserve"> </w:t>
      </w:r>
      <w:r w:rsidR="00064E35" w:rsidRPr="006B69A3">
        <w:t xml:space="preserve">fueron abortos </w:t>
      </w:r>
      <w:r w:rsidRPr="006B69A3">
        <w:t>s</w:t>
      </w:r>
      <w:r w:rsidR="00064E35" w:rsidRPr="006B69A3">
        <w:t>é</w:t>
      </w:r>
      <w:r w:rsidRPr="006B69A3">
        <w:t>ptic</w:t>
      </w:r>
      <w:r w:rsidR="00064E35" w:rsidRPr="006B69A3">
        <w:t>os</w:t>
      </w:r>
      <w:r w:rsidRPr="006B69A3">
        <w:t>; a</w:t>
      </w:r>
      <w:r w:rsidR="00064E35" w:rsidRPr="006B69A3">
        <w:t>unque ello no signifique que esos abortos</w:t>
      </w:r>
      <w:r w:rsidRPr="006B69A3">
        <w:t xml:space="preserve"> s</w:t>
      </w:r>
      <w:r w:rsidR="00064E35" w:rsidRPr="006B69A3">
        <w:t>é</w:t>
      </w:r>
      <w:r w:rsidRPr="006B69A3">
        <w:t>ptic</w:t>
      </w:r>
      <w:r w:rsidR="00064E35" w:rsidRPr="006B69A3">
        <w:t>os fueran provocados</w:t>
      </w:r>
      <w:r w:rsidRPr="006B69A3">
        <w:t>.</w:t>
      </w:r>
    </w:p>
    <w:p w:rsidR="008D243A" w:rsidRPr="006B69A3" w:rsidRDefault="008D243A" w:rsidP="008D243A">
      <w:pPr>
        <w:pStyle w:val="SingleTxtG"/>
      </w:pPr>
      <w:r w:rsidRPr="006B69A3">
        <w:t>277.</w:t>
      </w:r>
      <w:r w:rsidRPr="006B69A3">
        <w:tab/>
      </w:r>
      <w:r w:rsidR="0039465F" w:rsidRPr="006B69A3">
        <w:t>Las a</w:t>
      </w:r>
      <w:r w:rsidRPr="006B69A3">
        <w:t>dolescent</w:t>
      </w:r>
      <w:r w:rsidR="0039465F" w:rsidRPr="006B69A3">
        <w:t>e</w:t>
      </w:r>
      <w:r w:rsidRPr="006B69A3">
        <w:t>s y</w:t>
      </w:r>
      <w:r w:rsidR="0039465F" w:rsidRPr="006B69A3">
        <w:t xml:space="preserve"> jóvenes</w:t>
      </w:r>
      <w:r w:rsidRPr="006B69A3">
        <w:t xml:space="preserve"> hospitali</w:t>
      </w:r>
      <w:r w:rsidR="0039465F" w:rsidRPr="006B69A3">
        <w:t>zad</w:t>
      </w:r>
      <w:r w:rsidR="002E2FC6" w:rsidRPr="006B69A3">
        <w:t>a</w:t>
      </w:r>
      <w:r w:rsidR="0039465F" w:rsidRPr="006B69A3">
        <w:t>s</w:t>
      </w:r>
      <w:r w:rsidRPr="006B69A3">
        <w:t xml:space="preserve"> </w:t>
      </w:r>
      <w:r w:rsidR="0039465F" w:rsidRPr="006B69A3">
        <w:t>p</w:t>
      </w:r>
      <w:r w:rsidRPr="006B69A3">
        <w:t xml:space="preserve">or abortos </w:t>
      </w:r>
      <w:r w:rsidR="0039465F" w:rsidRPr="006B69A3">
        <w:t>y sus</w:t>
      </w:r>
      <w:r w:rsidRPr="006B69A3">
        <w:t xml:space="preserve"> complica</w:t>
      </w:r>
      <w:r w:rsidR="0039465F" w:rsidRPr="006B69A3">
        <w:t>c</w:t>
      </w:r>
      <w:r w:rsidRPr="006B69A3">
        <w:t>ion</w:t>
      </w:r>
      <w:r w:rsidR="0039465F" w:rsidRPr="006B69A3">
        <w:t>es</w:t>
      </w:r>
      <w:r w:rsidRPr="006B69A3">
        <w:t>, reci</w:t>
      </w:r>
      <w:r w:rsidR="0039465F" w:rsidRPr="006B69A3">
        <w:t>b</w:t>
      </w:r>
      <w:r w:rsidRPr="006B69A3">
        <w:t>e</w:t>
      </w:r>
      <w:r w:rsidR="0039465F" w:rsidRPr="006B69A3">
        <w:t>n un asesoramiento</w:t>
      </w:r>
      <w:r w:rsidRPr="006B69A3">
        <w:t xml:space="preserve"> pre</w:t>
      </w:r>
      <w:r w:rsidR="003F4A1E" w:rsidRPr="006B69A3">
        <w:t>-</w:t>
      </w:r>
      <w:r w:rsidRPr="006B69A3">
        <w:t xml:space="preserve"> o postaborto</w:t>
      </w:r>
      <w:r w:rsidR="0039465F" w:rsidRPr="006B69A3">
        <w:t>,</w:t>
      </w:r>
      <w:r w:rsidRPr="006B69A3">
        <w:t xml:space="preserve"> as</w:t>
      </w:r>
      <w:r w:rsidR="0039465F" w:rsidRPr="006B69A3">
        <w:t>í como</w:t>
      </w:r>
      <w:r w:rsidRPr="006B69A3">
        <w:t xml:space="preserve"> informa</w:t>
      </w:r>
      <w:r w:rsidR="0039465F" w:rsidRPr="006B69A3">
        <w:t>c</w:t>
      </w:r>
      <w:r w:rsidRPr="006B69A3">
        <w:t>i</w:t>
      </w:r>
      <w:r w:rsidR="0039465F" w:rsidRPr="006B69A3">
        <w:t>ó</w:t>
      </w:r>
      <w:r w:rsidRPr="006B69A3">
        <w:t xml:space="preserve">n </w:t>
      </w:r>
      <w:r w:rsidR="0039465F" w:rsidRPr="006B69A3">
        <w:t>acerca del uso de anti</w:t>
      </w:r>
      <w:r w:rsidRPr="006B69A3">
        <w:t>conceptiv</w:t>
      </w:r>
      <w:r w:rsidR="0039465F" w:rsidRPr="006B69A3">
        <w:t>os y el peligro de los abortos practicados en condiciones de riesgo</w:t>
      </w:r>
      <w:r w:rsidRPr="006B69A3">
        <w:t xml:space="preserve">. </w:t>
      </w:r>
      <w:r w:rsidR="0039465F" w:rsidRPr="006B69A3">
        <w:t>Los</w:t>
      </w:r>
      <w:r w:rsidRPr="006B69A3">
        <w:t xml:space="preserve"> ps</w:t>
      </w:r>
      <w:r w:rsidR="0039465F" w:rsidRPr="006B69A3">
        <w:t>icó</w:t>
      </w:r>
      <w:r w:rsidRPr="006B69A3">
        <w:t>log</w:t>
      </w:r>
      <w:r w:rsidR="0039465F" w:rsidRPr="006B69A3">
        <w:t>os del Centro de Salud</w:t>
      </w:r>
      <w:r w:rsidRPr="006B69A3">
        <w:t xml:space="preserve"> </w:t>
      </w:r>
      <w:r w:rsidR="002E2FC6" w:rsidRPr="006B69A3">
        <w:t xml:space="preserve">para </w:t>
      </w:r>
      <w:r w:rsidR="0039465F" w:rsidRPr="006B69A3">
        <w:t>J</w:t>
      </w:r>
      <w:r w:rsidR="002E2FC6" w:rsidRPr="006B69A3">
        <w:t>ó</w:t>
      </w:r>
      <w:r w:rsidR="0039465F" w:rsidRPr="006B69A3">
        <w:t>ven</w:t>
      </w:r>
      <w:r w:rsidR="002E2FC6" w:rsidRPr="006B69A3">
        <w:t>es</w:t>
      </w:r>
      <w:r w:rsidRPr="006B69A3">
        <w:t xml:space="preserve"> ofr</w:t>
      </w:r>
      <w:r w:rsidR="0039465F" w:rsidRPr="006B69A3">
        <w:t>ecen</w:t>
      </w:r>
      <w:r w:rsidRPr="006B69A3">
        <w:t xml:space="preserve"> </w:t>
      </w:r>
      <w:r w:rsidR="0039465F" w:rsidRPr="006B69A3">
        <w:t>ese</w:t>
      </w:r>
      <w:r w:rsidRPr="006B69A3">
        <w:t xml:space="preserve"> servic</w:t>
      </w:r>
      <w:r w:rsidR="0039465F" w:rsidRPr="006B69A3">
        <w:t>io dos veces por semana</w:t>
      </w:r>
      <w:r w:rsidRPr="006B69A3">
        <w:t xml:space="preserve"> </w:t>
      </w:r>
      <w:r w:rsidR="0039465F" w:rsidRPr="006B69A3">
        <w:t>y los días restantes</w:t>
      </w:r>
      <w:r w:rsidRPr="006B69A3">
        <w:t xml:space="preserve"> </w:t>
      </w:r>
      <w:r w:rsidR="0039465F" w:rsidRPr="006B69A3">
        <w:t>lo hacen las matronas en el hosp</w:t>
      </w:r>
      <w:r w:rsidR="002E2FC6" w:rsidRPr="006B69A3">
        <w:t>i</w:t>
      </w:r>
      <w:r w:rsidR="0039465F" w:rsidRPr="006B69A3">
        <w:t>tal</w:t>
      </w:r>
      <w:r w:rsidRPr="006B69A3">
        <w:t xml:space="preserve">. </w:t>
      </w:r>
      <w:r w:rsidR="0039465F" w:rsidRPr="006B69A3">
        <w:t xml:space="preserve">Al ser dadas de alta, esas chicas son remitidas a la enfermera de Planificación de </w:t>
      </w:r>
      <w:smartTag w:uri="urn:schemas-microsoft-com:office:smarttags" w:element="PersonName">
        <w:smartTagPr>
          <w:attr w:name="ProductID" w:val="la Familia"/>
        </w:smartTagPr>
        <w:r w:rsidR="0039465F" w:rsidRPr="006B69A3">
          <w:t>la</w:t>
        </w:r>
        <w:r w:rsidRPr="006B69A3">
          <w:t xml:space="preserve"> Famil</w:t>
        </w:r>
        <w:r w:rsidR="002E2FC6" w:rsidRPr="006B69A3">
          <w:t>ia</w:t>
        </w:r>
      </w:smartTag>
      <w:r w:rsidRPr="006B69A3">
        <w:t xml:space="preserve"> </w:t>
      </w:r>
      <w:r w:rsidR="0039465F" w:rsidRPr="006B69A3">
        <w:t>e</w:t>
      </w:r>
      <w:r w:rsidRPr="006B69A3">
        <w:t xml:space="preserve">n </w:t>
      </w:r>
      <w:r w:rsidR="0039465F" w:rsidRPr="006B69A3">
        <w:t xml:space="preserve">sus respectivos </w:t>
      </w:r>
      <w:r w:rsidRPr="006B69A3">
        <w:t>c</w:t>
      </w:r>
      <w:r w:rsidR="0039465F" w:rsidRPr="006B69A3">
        <w:t>e</w:t>
      </w:r>
      <w:r w:rsidRPr="006B69A3">
        <w:t>n</w:t>
      </w:r>
      <w:r w:rsidR="0039465F" w:rsidRPr="006B69A3">
        <w:t>tros de salud.</w:t>
      </w:r>
    </w:p>
    <w:p w:rsidR="008D243A" w:rsidRPr="006B69A3" w:rsidRDefault="008D243A" w:rsidP="008D243A">
      <w:pPr>
        <w:pStyle w:val="SingleTxtG"/>
      </w:pPr>
      <w:r w:rsidRPr="006B69A3">
        <w:t>278.</w:t>
      </w:r>
      <w:r w:rsidRPr="006B69A3">
        <w:tab/>
      </w:r>
      <w:r w:rsidR="0039465F" w:rsidRPr="006B69A3">
        <w:t>Una ONG c</w:t>
      </w:r>
      <w:r w:rsidRPr="006B69A3">
        <w:t>at</w:t>
      </w:r>
      <w:r w:rsidR="0039465F" w:rsidRPr="006B69A3">
        <w:t>ó</w:t>
      </w:r>
      <w:r w:rsidRPr="006B69A3">
        <w:t>lic</w:t>
      </w:r>
      <w:r w:rsidR="0039465F" w:rsidRPr="006B69A3">
        <w:t>a</w:t>
      </w:r>
      <w:r w:rsidRPr="006B69A3">
        <w:t xml:space="preserve"> (Les Li Viv) </w:t>
      </w:r>
      <w:r w:rsidR="0039465F" w:rsidRPr="006B69A3">
        <w:t>ofrece también apoyo a algunas adolescent</w:t>
      </w:r>
      <w:r w:rsidR="00FC7C03" w:rsidRPr="006B69A3">
        <w:t>e</w:t>
      </w:r>
      <w:r w:rsidR="0039465F" w:rsidRPr="006B69A3">
        <w:t>s embarazadas</w:t>
      </w:r>
      <w:r w:rsidRPr="006B69A3">
        <w:t xml:space="preserve"> </w:t>
      </w:r>
      <w:r w:rsidR="00FC7C03" w:rsidRPr="006B69A3">
        <w:t>o que ya son madres, a través de un asesoramiento</w:t>
      </w:r>
      <w:r w:rsidRPr="006B69A3">
        <w:t xml:space="preserve"> individual </w:t>
      </w:r>
      <w:r w:rsidR="00FC7C03" w:rsidRPr="006B69A3">
        <w:t>y</w:t>
      </w:r>
      <w:r w:rsidRPr="006B69A3">
        <w:t xml:space="preserve"> famil</w:t>
      </w:r>
      <w:r w:rsidR="00FC7C03" w:rsidRPr="006B69A3">
        <w:t>iar</w:t>
      </w:r>
      <w:r w:rsidRPr="006B69A3">
        <w:t xml:space="preserve">, </w:t>
      </w:r>
      <w:r w:rsidR="00FC7C03" w:rsidRPr="006B69A3">
        <w:t xml:space="preserve">actividades </w:t>
      </w:r>
      <w:r w:rsidRPr="006B69A3">
        <w:t>educati</w:t>
      </w:r>
      <w:r w:rsidR="00FC7C03" w:rsidRPr="006B69A3">
        <w:t xml:space="preserve">vas y de formación, así como </w:t>
      </w:r>
      <w:r w:rsidR="00366495" w:rsidRPr="006B69A3">
        <w:t xml:space="preserve">cierto </w:t>
      </w:r>
      <w:r w:rsidR="00FC7C03" w:rsidRPr="006B69A3">
        <w:t>apoyo material.</w:t>
      </w:r>
      <w:r w:rsidRPr="006B69A3">
        <w:t xml:space="preserve"> </w:t>
      </w:r>
      <w:r w:rsidR="00366495" w:rsidRPr="006B69A3">
        <w:t>Además,</w:t>
      </w:r>
      <w:r w:rsidRPr="006B69A3">
        <w:t xml:space="preserve"> </w:t>
      </w:r>
      <w:r w:rsidR="00366495" w:rsidRPr="006B69A3">
        <w:t>a pesar de sus reducidas instalaciones</w:t>
      </w:r>
      <w:r w:rsidRPr="006B69A3">
        <w:t xml:space="preserve">, </w:t>
      </w:r>
      <w:r w:rsidR="00366495" w:rsidRPr="006B69A3">
        <w:t xml:space="preserve">las Hermanas de </w:t>
      </w:r>
      <w:smartTag w:uri="urn:schemas-microsoft-com:office:smarttags" w:element="PersonName">
        <w:smartTagPr>
          <w:attr w:name="ProductID" w:val="la Caridad"/>
        </w:smartTagPr>
        <w:r w:rsidR="00366495" w:rsidRPr="006B69A3">
          <w:t>la Caridad</w:t>
        </w:r>
      </w:smartTag>
      <w:r w:rsidR="00366495" w:rsidRPr="006B69A3">
        <w:t xml:space="preserve"> de </w:t>
      </w:r>
      <w:smartTag w:uri="urn:schemas-microsoft-com:office:smarttags" w:element="PersonName">
        <w:smartTagPr>
          <w:attr w:name="ProductID" w:val="la Madre Teresa"/>
        </w:smartTagPr>
        <w:smartTag w:uri="urn:schemas-microsoft-com:office:smarttags" w:element="PersonName">
          <w:smartTagPr>
            <w:attr w:name="ProductID" w:val="la Madre"/>
          </w:smartTagPr>
          <w:r w:rsidR="00366495" w:rsidRPr="006B69A3">
            <w:t>la Madre</w:t>
          </w:r>
        </w:smartTag>
        <w:r w:rsidR="00366495" w:rsidRPr="006B69A3">
          <w:t xml:space="preserve"> Teresa</w:t>
        </w:r>
      </w:smartTag>
      <w:r w:rsidR="00366495" w:rsidRPr="006B69A3">
        <w:t xml:space="preserve"> facilitan un albergue a las adolescentes embarazadas que han sido expulsadas</w:t>
      </w:r>
      <w:r w:rsidRPr="006B69A3">
        <w:t xml:space="preserve"> </w:t>
      </w:r>
      <w:r w:rsidR="00366495" w:rsidRPr="006B69A3">
        <w:t>de su casa y a sus hijos, tras su nacimiento</w:t>
      </w:r>
      <w:r w:rsidRPr="006B69A3">
        <w:t>.</w:t>
      </w:r>
    </w:p>
    <w:p w:rsidR="008D243A" w:rsidRPr="006B69A3" w:rsidRDefault="008D243A" w:rsidP="008D243A">
      <w:pPr>
        <w:pStyle w:val="H4G"/>
      </w:pPr>
      <w:r w:rsidRPr="006B69A3">
        <w:tab/>
      </w:r>
      <w:r w:rsidRPr="006B69A3">
        <w:tab/>
        <w:t>Pr</w:t>
      </w:r>
      <w:r w:rsidR="00366495" w:rsidRPr="006B69A3">
        <w:t>estación de servicios de salud reproductiv</w:t>
      </w:r>
      <w:r w:rsidR="00992F09" w:rsidRPr="006B69A3">
        <w:t>a</w:t>
      </w:r>
      <w:r w:rsidR="00366495" w:rsidRPr="006B69A3">
        <w:t xml:space="preserve"> y</w:t>
      </w:r>
      <w:r w:rsidRPr="006B69A3">
        <w:t xml:space="preserve"> sexual </w:t>
      </w:r>
      <w:r w:rsidR="00992F09" w:rsidRPr="006B69A3">
        <w:t>a los jóvenes</w:t>
      </w:r>
    </w:p>
    <w:p w:rsidR="008D243A" w:rsidRPr="006B69A3" w:rsidRDefault="008D243A" w:rsidP="008D243A">
      <w:pPr>
        <w:pStyle w:val="SingleTxtG"/>
      </w:pPr>
      <w:r w:rsidRPr="006B69A3">
        <w:t>279.</w:t>
      </w:r>
      <w:r w:rsidRPr="006B69A3">
        <w:tab/>
      </w:r>
      <w:r w:rsidR="00992F09" w:rsidRPr="006B69A3">
        <w:t xml:space="preserve">El Centro de Salud </w:t>
      </w:r>
      <w:r w:rsidR="002E2FC6" w:rsidRPr="006B69A3">
        <w:t xml:space="preserve">para </w:t>
      </w:r>
      <w:r w:rsidR="00992F09" w:rsidRPr="006B69A3">
        <w:t>J</w:t>
      </w:r>
      <w:r w:rsidR="002E2FC6" w:rsidRPr="006B69A3">
        <w:t>ó</w:t>
      </w:r>
      <w:r w:rsidR="00992F09" w:rsidRPr="006B69A3">
        <w:t>ven</w:t>
      </w:r>
      <w:r w:rsidR="002E2FC6" w:rsidRPr="006B69A3">
        <w:t>es</w:t>
      </w:r>
      <w:r w:rsidRPr="006B69A3">
        <w:t xml:space="preserve"> </w:t>
      </w:r>
      <w:r w:rsidR="00992F09" w:rsidRPr="006B69A3">
        <w:t>cuenta en su plantilla con un</w:t>
      </w:r>
      <w:r w:rsidRPr="006B69A3">
        <w:t xml:space="preserve"> ps</w:t>
      </w:r>
      <w:r w:rsidR="00992F09" w:rsidRPr="006B69A3">
        <w:t>i</w:t>
      </w:r>
      <w:r w:rsidRPr="006B69A3">
        <w:t>c</w:t>
      </w:r>
      <w:r w:rsidR="00992F09" w:rsidRPr="006B69A3">
        <w:t>ó</w:t>
      </w:r>
      <w:r w:rsidRPr="006B69A3">
        <w:t>log</w:t>
      </w:r>
      <w:r w:rsidR="00992F09" w:rsidRPr="006B69A3">
        <w:t>o</w:t>
      </w:r>
      <w:r w:rsidRPr="006B69A3">
        <w:t xml:space="preserve"> </w:t>
      </w:r>
      <w:r w:rsidR="00992F09" w:rsidRPr="006B69A3">
        <w:t xml:space="preserve">y </w:t>
      </w:r>
      <w:r w:rsidR="002E2FC6" w:rsidRPr="006B69A3">
        <w:t xml:space="preserve">un </w:t>
      </w:r>
      <w:r w:rsidR="00992F09" w:rsidRPr="006B69A3">
        <w:t>consultor</w:t>
      </w:r>
      <w:r w:rsidRPr="006B69A3">
        <w:t xml:space="preserve"> </w:t>
      </w:r>
      <w:r w:rsidR="00992F09" w:rsidRPr="006B69A3">
        <w:t>de nivel superior</w:t>
      </w:r>
      <w:r w:rsidRPr="006B69A3">
        <w:t xml:space="preserve">. </w:t>
      </w:r>
      <w:r w:rsidR="008346A9" w:rsidRPr="006B69A3">
        <w:t>Todos los días se presta asesoramiento tanto individual como de grupo</w:t>
      </w:r>
      <w:r w:rsidRPr="006B69A3">
        <w:t xml:space="preserve">. </w:t>
      </w:r>
      <w:r w:rsidR="008346A9" w:rsidRPr="006B69A3">
        <w:t>El</w:t>
      </w:r>
      <w:r w:rsidRPr="006B69A3">
        <w:t xml:space="preserve"> Centr</w:t>
      </w:r>
      <w:r w:rsidR="008346A9" w:rsidRPr="006B69A3">
        <w:t>o</w:t>
      </w:r>
      <w:r w:rsidRPr="006B69A3">
        <w:t xml:space="preserve"> ha </w:t>
      </w:r>
      <w:r w:rsidR="008346A9" w:rsidRPr="006B69A3">
        <w:t>adoptado estrategias que permiten acudir con o sin cita previa, a fin de que los jóvenes puedan utilizar libremente sus</w:t>
      </w:r>
      <w:r w:rsidRPr="006B69A3">
        <w:t xml:space="preserve"> servic</w:t>
      </w:r>
      <w:r w:rsidR="008346A9" w:rsidRPr="006B69A3">
        <w:t>io</w:t>
      </w:r>
      <w:r w:rsidRPr="006B69A3">
        <w:t xml:space="preserve">s. </w:t>
      </w:r>
      <w:r w:rsidR="008346A9" w:rsidRPr="006B69A3">
        <w:t>Se ofrecen servicios m</w:t>
      </w:r>
      <w:r w:rsidR="00217B04" w:rsidRPr="006B69A3">
        <w:t>é</w:t>
      </w:r>
      <w:r w:rsidR="008346A9" w:rsidRPr="006B69A3">
        <w:t>dicos a los</w:t>
      </w:r>
      <w:r w:rsidRPr="006B69A3">
        <w:t xml:space="preserve"> </w:t>
      </w:r>
      <w:r w:rsidR="00217B04" w:rsidRPr="006B69A3">
        <w:t>adolescentes menores de</w:t>
      </w:r>
      <w:r w:rsidRPr="006B69A3">
        <w:t xml:space="preserve"> 18 </w:t>
      </w:r>
      <w:r w:rsidR="00217B04" w:rsidRPr="006B69A3">
        <w:t>años</w:t>
      </w:r>
      <w:r w:rsidRPr="006B69A3">
        <w:t xml:space="preserve">. </w:t>
      </w:r>
      <w:r w:rsidR="00217B04" w:rsidRPr="006B69A3">
        <w:t>El</w:t>
      </w:r>
      <w:r w:rsidRPr="006B69A3">
        <w:t xml:space="preserve"> Centr</w:t>
      </w:r>
      <w:r w:rsidR="00217B04" w:rsidRPr="006B69A3">
        <w:t>o</w:t>
      </w:r>
      <w:r w:rsidRPr="006B69A3">
        <w:t xml:space="preserve"> </w:t>
      </w:r>
      <w:r w:rsidR="00217B04" w:rsidRPr="006B69A3">
        <w:t>está dotado de una enfermera especializada en salud</w:t>
      </w:r>
      <w:r w:rsidRPr="006B69A3">
        <w:t xml:space="preserve"> </w:t>
      </w:r>
      <w:r w:rsidR="00217B04" w:rsidRPr="006B69A3">
        <w:t>reproductiva, un</w:t>
      </w:r>
      <w:r w:rsidRPr="006B69A3">
        <w:t xml:space="preserve"> g</w:t>
      </w:r>
      <w:r w:rsidR="00217B04" w:rsidRPr="006B69A3">
        <w:t>i</w:t>
      </w:r>
      <w:r w:rsidRPr="006B69A3">
        <w:t>nec</w:t>
      </w:r>
      <w:r w:rsidR="00217B04" w:rsidRPr="006B69A3">
        <w:t>ó</w:t>
      </w:r>
      <w:r w:rsidRPr="006B69A3">
        <w:t>log</w:t>
      </w:r>
      <w:r w:rsidR="00217B04" w:rsidRPr="006B69A3">
        <w:t xml:space="preserve">o a tiempo </w:t>
      </w:r>
      <w:r w:rsidRPr="006B69A3">
        <w:t>par</w:t>
      </w:r>
      <w:r w:rsidR="00217B04" w:rsidRPr="006B69A3">
        <w:t>cial y un funcionario</w:t>
      </w:r>
      <w:r w:rsidRPr="006B69A3">
        <w:t xml:space="preserve"> m</w:t>
      </w:r>
      <w:r w:rsidR="00217B04" w:rsidRPr="006B69A3">
        <w:t>é</w:t>
      </w:r>
      <w:r w:rsidRPr="006B69A3">
        <w:t>dic</w:t>
      </w:r>
      <w:r w:rsidR="00217B04" w:rsidRPr="006B69A3">
        <w:t>o</w:t>
      </w:r>
      <w:r w:rsidRPr="006B69A3">
        <w:t xml:space="preserve"> </w:t>
      </w:r>
      <w:r w:rsidR="00217B04" w:rsidRPr="006B69A3">
        <w:t>también a tiempo parcial</w:t>
      </w:r>
      <w:r w:rsidR="002E2FC6" w:rsidRPr="006B69A3">
        <w:t>,</w:t>
      </w:r>
      <w:r w:rsidR="00217B04" w:rsidRPr="006B69A3">
        <w:t xml:space="preserve"> que brindan a los jóvenes una atención</w:t>
      </w:r>
      <w:r w:rsidRPr="006B69A3">
        <w:t xml:space="preserve"> cl</w:t>
      </w:r>
      <w:r w:rsidR="00217B04" w:rsidRPr="006B69A3">
        <w:t>í</w:t>
      </w:r>
      <w:r w:rsidRPr="006B69A3">
        <w:t>nica</w:t>
      </w:r>
      <w:r w:rsidR="00217B04" w:rsidRPr="006B69A3">
        <w:t xml:space="preserve"> y</w:t>
      </w:r>
      <w:r w:rsidRPr="006B69A3">
        <w:t xml:space="preserve"> m</w:t>
      </w:r>
      <w:r w:rsidR="00217B04" w:rsidRPr="006B69A3">
        <w:t>é</w:t>
      </w:r>
      <w:r w:rsidRPr="006B69A3">
        <w:t>dica</w:t>
      </w:r>
      <w:r w:rsidR="00217B04" w:rsidRPr="006B69A3">
        <w:t xml:space="preserve"> que </w:t>
      </w:r>
      <w:r w:rsidR="00FE1C78" w:rsidRPr="006B69A3">
        <w:t>abarca</w:t>
      </w:r>
      <w:r w:rsidR="00217B04" w:rsidRPr="006B69A3">
        <w:t xml:space="preserve"> el suministro de anti</w:t>
      </w:r>
      <w:r w:rsidRPr="006B69A3">
        <w:t>conceptiv</w:t>
      </w:r>
      <w:r w:rsidR="00217B04" w:rsidRPr="006B69A3">
        <w:t>o</w:t>
      </w:r>
      <w:r w:rsidRPr="006B69A3">
        <w:t>s</w:t>
      </w:r>
      <w:r w:rsidR="00DD516A" w:rsidRPr="006B69A3">
        <w:t xml:space="preserve"> y entre ellos los</w:t>
      </w:r>
      <w:r w:rsidRPr="006B69A3">
        <w:t xml:space="preserve"> </w:t>
      </w:r>
      <w:r w:rsidR="00FE1C78" w:rsidRPr="006B69A3">
        <w:t>preservativos</w:t>
      </w:r>
      <w:r w:rsidRPr="006B69A3">
        <w:t xml:space="preserve">, </w:t>
      </w:r>
      <w:r w:rsidR="002E2FC6" w:rsidRPr="006B69A3">
        <w:t xml:space="preserve">la realización de </w:t>
      </w:r>
      <w:r w:rsidR="00FE1C78" w:rsidRPr="006B69A3">
        <w:t>mamografías</w:t>
      </w:r>
      <w:r w:rsidR="002E2FC6" w:rsidRPr="006B69A3">
        <w:t xml:space="preserve"> y de</w:t>
      </w:r>
      <w:r w:rsidRPr="006B69A3">
        <w:t xml:space="preserve"> </w:t>
      </w:r>
      <w:r w:rsidR="00FE1C78" w:rsidRPr="006B69A3">
        <w:t>exploraciones gi</w:t>
      </w:r>
      <w:r w:rsidRPr="006B69A3">
        <w:t>necol</w:t>
      </w:r>
      <w:r w:rsidR="00FE1C78" w:rsidRPr="006B69A3">
        <w:t>ó</w:t>
      </w:r>
      <w:r w:rsidRPr="006B69A3">
        <w:t>gica</w:t>
      </w:r>
      <w:r w:rsidR="00FE1C78" w:rsidRPr="006B69A3">
        <w:t xml:space="preserve">s básicas que comprenden </w:t>
      </w:r>
      <w:r w:rsidR="00470758" w:rsidRPr="006B69A3">
        <w:t>la citología vaginal</w:t>
      </w:r>
      <w:r w:rsidRPr="006B69A3">
        <w:t xml:space="preserve">, </w:t>
      </w:r>
      <w:r w:rsidR="00FE1C78" w:rsidRPr="006B69A3">
        <w:t xml:space="preserve">la prueba del VIH y </w:t>
      </w:r>
      <w:r w:rsidR="002E2FC6" w:rsidRPr="006B69A3">
        <w:t xml:space="preserve">el </w:t>
      </w:r>
      <w:r w:rsidR="00FE1C78" w:rsidRPr="006B69A3">
        <w:t>asesoramiento</w:t>
      </w:r>
      <w:r w:rsidRPr="006B69A3">
        <w:t xml:space="preserve">, </w:t>
      </w:r>
      <w:r w:rsidR="00DD516A" w:rsidRPr="006B69A3">
        <w:t>incluido antes y después del</w:t>
      </w:r>
      <w:r w:rsidRPr="006B69A3">
        <w:t xml:space="preserve"> aborto</w:t>
      </w:r>
      <w:r w:rsidR="00DD516A" w:rsidRPr="006B69A3">
        <w:t>, así como el</w:t>
      </w:r>
      <w:r w:rsidRPr="006B69A3">
        <w:t xml:space="preserve"> diagn</w:t>
      </w:r>
      <w:r w:rsidR="00FE1C78" w:rsidRPr="006B69A3">
        <w:t>ó</w:t>
      </w:r>
      <w:r w:rsidRPr="006B69A3">
        <w:t>s</w:t>
      </w:r>
      <w:r w:rsidR="00FE1C78" w:rsidRPr="006B69A3">
        <w:t>t</w:t>
      </w:r>
      <w:r w:rsidRPr="006B69A3">
        <w:t>i</w:t>
      </w:r>
      <w:r w:rsidR="00FE1C78" w:rsidRPr="006B69A3">
        <w:t>co y</w:t>
      </w:r>
      <w:r w:rsidRPr="006B69A3">
        <w:t xml:space="preserve"> trat</w:t>
      </w:r>
      <w:r w:rsidR="00FE1C78" w:rsidRPr="006B69A3">
        <w:t>a</w:t>
      </w:r>
      <w:r w:rsidRPr="006B69A3">
        <w:t>m</w:t>
      </w:r>
      <w:r w:rsidR="00E96253" w:rsidRPr="006B69A3">
        <w:t>i</w:t>
      </w:r>
      <w:r w:rsidRPr="006B69A3">
        <w:t>ent</w:t>
      </w:r>
      <w:r w:rsidR="00E96253" w:rsidRPr="006B69A3">
        <w:t>o de las ETS</w:t>
      </w:r>
      <w:r w:rsidRPr="006B69A3">
        <w:t>.</w:t>
      </w:r>
    </w:p>
    <w:p w:rsidR="008D243A" w:rsidRPr="006B69A3" w:rsidRDefault="008D243A" w:rsidP="008D243A">
      <w:pPr>
        <w:pStyle w:val="H4G"/>
      </w:pPr>
      <w:r w:rsidRPr="006B69A3">
        <w:tab/>
      </w:r>
      <w:r w:rsidRPr="006B69A3">
        <w:tab/>
      </w:r>
      <w:r w:rsidR="00E96253" w:rsidRPr="006B69A3">
        <w:t>Programa de</w:t>
      </w:r>
      <w:r w:rsidRPr="006B69A3">
        <w:t xml:space="preserve"> educa</w:t>
      </w:r>
      <w:r w:rsidR="00E96253" w:rsidRPr="006B69A3">
        <w:t>c</w:t>
      </w:r>
      <w:r w:rsidRPr="006B69A3">
        <w:t>i</w:t>
      </w:r>
      <w:r w:rsidR="00E96253" w:rsidRPr="006B69A3">
        <w:t>ó</w:t>
      </w:r>
      <w:r w:rsidRPr="006B69A3">
        <w:t xml:space="preserve">n </w:t>
      </w:r>
      <w:r w:rsidR="00E96253" w:rsidRPr="006B69A3">
        <w:t xml:space="preserve">de </w:t>
      </w:r>
      <w:r w:rsidRPr="006B69A3">
        <w:t>p</w:t>
      </w:r>
      <w:r w:rsidR="00E96253" w:rsidRPr="006B69A3">
        <w:t>a</w:t>
      </w:r>
      <w:r w:rsidRPr="006B69A3">
        <w:t>r</w:t>
      </w:r>
      <w:r w:rsidR="00E96253" w:rsidRPr="006B69A3">
        <w:t>es</w:t>
      </w:r>
    </w:p>
    <w:p w:rsidR="008D243A" w:rsidRPr="006B69A3" w:rsidRDefault="00E96253" w:rsidP="008D243A">
      <w:pPr>
        <w:pStyle w:val="SingleTxtG"/>
      </w:pPr>
      <w:r w:rsidRPr="006B69A3">
        <w:t>280.</w:t>
      </w:r>
      <w:r w:rsidRPr="006B69A3">
        <w:tab/>
        <w:t>En ab</w:t>
      </w:r>
      <w:r w:rsidR="008D243A" w:rsidRPr="006B69A3">
        <w:t>ril</w:t>
      </w:r>
      <w:r w:rsidRPr="006B69A3">
        <w:t xml:space="preserve"> de</w:t>
      </w:r>
      <w:r w:rsidR="008D243A" w:rsidRPr="006B69A3">
        <w:t xml:space="preserve"> 1994, </w:t>
      </w:r>
      <w:r w:rsidRPr="006B69A3">
        <w:t>el Ministerio de Salud</w:t>
      </w:r>
      <w:r w:rsidR="008D243A" w:rsidRPr="006B69A3">
        <w:t xml:space="preserve"> p</w:t>
      </w:r>
      <w:r w:rsidR="001B2151" w:rsidRPr="006B69A3">
        <w:t>uso en marcha un proyecto de educación de pares</w:t>
      </w:r>
      <w:r w:rsidR="008D243A" w:rsidRPr="006B69A3">
        <w:t xml:space="preserve"> </w:t>
      </w:r>
      <w:r w:rsidR="001B2151" w:rsidRPr="006B69A3">
        <w:t>c</w:t>
      </w:r>
      <w:r w:rsidR="008D243A" w:rsidRPr="006B69A3">
        <w:t xml:space="preserve">on </w:t>
      </w:r>
      <w:r w:rsidR="001B2151" w:rsidRPr="006B69A3">
        <w:t xml:space="preserve">objeto de </w:t>
      </w:r>
      <w:r w:rsidR="008D243A" w:rsidRPr="006B69A3">
        <w:t>promo</w:t>
      </w:r>
      <w:r w:rsidR="001B2151" w:rsidRPr="006B69A3">
        <w:t>ver la salud</w:t>
      </w:r>
      <w:r w:rsidR="008D243A" w:rsidRPr="006B69A3">
        <w:t xml:space="preserve"> sexual </w:t>
      </w:r>
      <w:r w:rsidR="001B2151" w:rsidRPr="006B69A3">
        <w:t>y</w:t>
      </w:r>
      <w:r w:rsidR="008D243A" w:rsidRPr="006B69A3">
        <w:t xml:space="preserve"> reproductiv</w:t>
      </w:r>
      <w:r w:rsidR="001B2151" w:rsidRPr="006B69A3">
        <w:t>a de los adolescentes</w:t>
      </w:r>
      <w:r w:rsidR="008D243A" w:rsidRPr="006B69A3">
        <w:t xml:space="preserve">. </w:t>
      </w:r>
      <w:r w:rsidR="001B2151" w:rsidRPr="006B69A3">
        <w:t xml:space="preserve">El Programa de asesoramiento de pares forma parte del Programa Nacional de Planificación de </w:t>
      </w:r>
      <w:smartTag w:uri="urn:schemas-microsoft-com:office:smarttags" w:element="PersonName">
        <w:smartTagPr>
          <w:attr w:name="ProductID" w:val="la Familia"/>
        </w:smartTagPr>
        <w:r w:rsidR="001B2151" w:rsidRPr="006B69A3">
          <w:t xml:space="preserve">la </w:t>
        </w:r>
        <w:r w:rsidR="008D243A" w:rsidRPr="006B69A3">
          <w:t>Famil</w:t>
        </w:r>
        <w:r w:rsidR="001B2151" w:rsidRPr="006B69A3">
          <w:t>ia</w:t>
        </w:r>
      </w:smartTag>
      <w:r w:rsidR="001B2151" w:rsidRPr="006B69A3">
        <w:t xml:space="preserve">, apoyado por el Fondo de </w:t>
      </w:r>
      <w:r w:rsidR="00932AF9" w:rsidRPr="006B69A3">
        <w:t xml:space="preserve">Población de </w:t>
      </w:r>
      <w:r w:rsidR="001B2151" w:rsidRPr="006B69A3">
        <w:t>las Naciones Unidas</w:t>
      </w:r>
      <w:r w:rsidR="008D243A" w:rsidRPr="006B69A3">
        <w:t xml:space="preserve"> (</w:t>
      </w:r>
      <w:r w:rsidR="001B2151" w:rsidRPr="006B69A3">
        <w:t>F</w:t>
      </w:r>
      <w:r w:rsidR="008D243A" w:rsidRPr="006B69A3">
        <w:t>N</w:t>
      </w:r>
      <w:r w:rsidR="001B2151" w:rsidRPr="006B69A3">
        <w:t>UA</w:t>
      </w:r>
      <w:r w:rsidR="008D243A" w:rsidRPr="006B69A3">
        <w:t xml:space="preserve">P). </w:t>
      </w:r>
      <w:r w:rsidR="001B2151" w:rsidRPr="006B69A3">
        <w:t>Se ha</w:t>
      </w:r>
      <w:r w:rsidR="008D243A" w:rsidRPr="006B69A3">
        <w:t xml:space="preserve"> recon</w:t>
      </w:r>
      <w:r w:rsidR="001B2151" w:rsidRPr="006B69A3">
        <w:t>oci</w:t>
      </w:r>
      <w:r w:rsidR="008D243A" w:rsidRPr="006B69A3">
        <w:t>d</w:t>
      </w:r>
      <w:r w:rsidR="004717E0" w:rsidRPr="006B69A3">
        <w:t>o que, si bien el programa de planificación de la</w:t>
      </w:r>
      <w:r w:rsidR="008D243A" w:rsidRPr="006B69A3">
        <w:t xml:space="preserve"> famil</w:t>
      </w:r>
      <w:r w:rsidR="004717E0" w:rsidRPr="006B69A3">
        <w:t>ia ha demostrado su eficacia para conectar con la</w:t>
      </w:r>
      <w:r w:rsidR="008D243A" w:rsidRPr="006B69A3">
        <w:t xml:space="preserve"> po</w:t>
      </w:r>
      <w:r w:rsidR="004717E0" w:rsidRPr="006B69A3">
        <w:t>b</w:t>
      </w:r>
      <w:r w:rsidR="008D243A" w:rsidRPr="006B69A3">
        <w:t>la</w:t>
      </w:r>
      <w:r w:rsidR="004717E0" w:rsidRPr="006B69A3">
        <w:t>c</w:t>
      </w:r>
      <w:r w:rsidR="008D243A" w:rsidRPr="006B69A3">
        <w:t>i</w:t>
      </w:r>
      <w:r w:rsidR="004717E0" w:rsidRPr="006B69A3">
        <w:t>ó</w:t>
      </w:r>
      <w:r w:rsidR="008D243A" w:rsidRPr="006B69A3">
        <w:t>n</w:t>
      </w:r>
      <w:r w:rsidR="004717E0" w:rsidRPr="006B69A3">
        <w:t xml:space="preserve"> adulta</w:t>
      </w:r>
      <w:r w:rsidR="008D243A" w:rsidRPr="006B69A3">
        <w:t xml:space="preserve">, </w:t>
      </w:r>
      <w:r w:rsidR="004717E0" w:rsidRPr="006B69A3">
        <w:t xml:space="preserve">los </w:t>
      </w:r>
      <w:r w:rsidR="008D243A" w:rsidRPr="006B69A3">
        <w:t>adolescent</w:t>
      </w:r>
      <w:r w:rsidR="004717E0" w:rsidRPr="006B69A3">
        <w:t>e</w:t>
      </w:r>
      <w:r w:rsidR="008D243A" w:rsidRPr="006B69A3">
        <w:t xml:space="preserve">s </w:t>
      </w:r>
      <w:r w:rsidR="004717E0" w:rsidRPr="006B69A3">
        <w:t>tienen necesidades</w:t>
      </w:r>
      <w:r w:rsidR="008D243A" w:rsidRPr="006B69A3">
        <w:t xml:space="preserve"> </w:t>
      </w:r>
      <w:r w:rsidR="004717E0" w:rsidRPr="006B69A3">
        <w:t>y</w:t>
      </w:r>
      <w:r w:rsidR="008D243A" w:rsidRPr="006B69A3">
        <w:t xml:space="preserve"> problem</w:t>
      </w:r>
      <w:r w:rsidR="004717E0" w:rsidRPr="006B69A3">
        <w:t>a</w:t>
      </w:r>
      <w:r w:rsidR="008D243A" w:rsidRPr="006B69A3">
        <w:t xml:space="preserve">s </w:t>
      </w:r>
      <w:r w:rsidR="004717E0" w:rsidRPr="006B69A3">
        <w:t>específicos a los que el actual</w:t>
      </w:r>
      <w:r w:rsidR="008D243A" w:rsidRPr="006B69A3">
        <w:t xml:space="preserve"> program</w:t>
      </w:r>
      <w:r w:rsidR="004717E0" w:rsidRPr="006B69A3">
        <w:t>a no da solución</w:t>
      </w:r>
      <w:r w:rsidR="008D243A" w:rsidRPr="006B69A3">
        <w:t>.</w:t>
      </w:r>
    </w:p>
    <w:p w:rsidR="008D243A" w:rsidRPr="006B69A3" w:rsidRDefault="008D243A" w:rsidP="008D243A">
      <w:pPr>
        <w:pStyle w:val="SingleTxtG"/>
      </w:pPr>
      <w:r w:rsidRPr="006B69A3">
        <w:t>281.</w:t>
      </w:r>
      <w:r w:rsidRPr="006B69A3">
        <w:tab/>
      </w:r>
      <w:r w:rsidR="00D3309C" w:rsidRPr="006B69A3">
        <w:t>Al tiempo que impulsa a los estudia</w:t>
      </w:r>
      <w:r w:rsidRPr="006B69A3">
        <w:t>nt</w:t>
      </w:r>
      <w:r w:rsidR="00D3309C" w:rsidRPr="006B69A3">
        <w:t>e</w:t>
      </w:r>
      <w:r w:rsidRPr="006B69A3">
        <w:t xml:space="preserve">s </w:t>
      </w:r>
      <w:r w:rsidR="00D3309C" w:rsidRPr="006B69A3">
        <w:t>a asumir un papel activo en calidad de</w:t>
      </w:r>
      <w:r w:rsidRPr="006B69A3">
        <w:t xml:space="preserve"> model</w:t>
      </w:r>
      <w:r w:rsidR="00D3309C" w:rsidRPr="006B69A3">
        <w:t>o</w:t>
      </w:r>
      <w:r w:rsidRPr="006B69A3">
        <w:t>s</w:t>
      </w:r>
      <w:r w:rsidR="00DD516A" w:rsidRPr="006B69A3">
        <w:t>,</w:t>
      </w:r>
      <w:r w:rsidRPr="006B69A3">
        <w:t xml:space="preserve"> </w:t>
      </w:r>
      <w:r w:rsidR="00D3309C" w:rsidRPr="006B69A3">
        <w:t>como asesores de</w:t>
      </w:r>
      <w:r w:rsidRPr="006B69A3">
        <w:t xml:space="preserve"> p</w:t>
      </w:r>
      <w:r w:rsidR="00D3309C" w:rsidRPr="006B69A3">
        <w:t>a</w:t>
      </w:r>
      <w:r w:rsidRPr="006B69A3">
        <w:t>r</w:t>
      </w:r>
      <w:r w:rsidR="00D3309C" w:rsidRPr="006B69A3">
        <w:t>es</w:t>
      </w:r>
      <w:r w:rsidRPr="006B69A3">
        <w:t xml:space="preserve">, </w:t>
      </w:r>
      <w:r w:rsidR="00D3309C" w:rsidRPr="006B69A3">
        <w:t>en la formación se subraya también la</w:t>
      </w:r>
      <w:r w:rsidRPr="006B69A3">
        <w:t xml:space="preserve"> importanc</w:t>
      </w:r>
      <w:r w:rsidR="00D3309C" w:rsidRPr="006B69A3">
        <w:t>ia de</w:t>
      </w:r>
      <w:r w:rsidRPr="006B69A3">
        <w:t xml:space="preserve"> reco</w:t>
      </w:r>
      <w:r w:rsidR="00D3309C" w:rsidRPr="006B69A3">
        <w:t xml:space="preserve">nocer los límites de sus aptitudes y </w:t>
      </w:r>
      <w:r w:rsidRPr="006B69A3">
        <w:t>respons</w:t>
      </w:r>
      <w:r w:rsidR="00D3309C" w:rsidRPr="006B69A3">
        <w:t>a</w:t>
      </w:r>
      <w:r w:rsidRPr="006B69A3">
        <w:t>bili</w:t>
      </w:r>
      <w:r w:rsidR="00D3309C" w:rsidRPr="006B69A3">
        <w:t>dad</w:t>
      </w:r>
      <w:r w:rsidRPr="006B69A3">
        <w:t xml:space="preserve">es. </w:t>
      </w:r>
      <w:r w:rsidR="00D3309C" w:rsidRPr="006B69A3">
        <w:t>Se les alienta a pedir consejo y ayuda a profesionales especializados</w:t>
      </w:r>
      <w:r w:rsidRPr="006B69A3">
        <w:t xml:space="preserve">, </w:t>
      </w:r>
      <w:r w:rsidR="00D3309C" w:rsidRPr="006B69A3">
        <w:t>como los asesores e</w:t>
      </w:r>
      <w:r w:rsidRPr="006B69A3">
        <w:t>scol</w:t>
      </w:r>
      <w:r w:rsidR="00D3309C" w:rsidRPr="006B69A3">
        <w:t>ares</w:t>
      </w:r>
      <w:r w:rsidRPr="006B69A3">
        <w:t xml:space="preserve">, </w:t>
      </w:r>
      <w:r w:rsidR="000E5FBB" w:rsidRPr="006B69A3">
        <w:t>para abordar las situaciones</w:t>
      </w:r>
      <w:r w:rsidRPr="006B69A3">
        <w:t xml:space="preserve"> dif</w:t>
      </w:r>
      <w:r w:rsidR="000E5FBB" w:rsidRPr="006B69A3">
        <w:t>íciles y derivar a los</w:t>
      </w:r>
      <w:r w:rsidRPr="006B69A3">
        <w:t xml:space="preserve"> </w:t>
      </w:r>
      <w:r w:rsidR="000E5FBB" w:rsidRPr="006B69A3">
        <w:t>jóvenes a los profesionales y servicios de salud</w:t>
      </w:r>
      <w:r w:rsidRPr="006B69A3">
        <w:t xml:space="preserve"> </w:t>
      </w:r>
      <w:r w:rsidR="000E5FBB" w:rsidRPr="006B69A3">
        <w:t>competentes cuando sea</w:t>
      </w:r>
      <w:r w:rsidRPr="006B69A3">
        <w:t xml:space="preserve"> necesar</w:t>
      </w:r>
      <w:r w:rsidR="000E5FBB" w:rsidRPr="006B69A3">
        <w:t>io</w:t>
      </w:r>
      <w:r w:rsidRPr="006B69A3">
        <w:t>.</w:t>
      </w:r>
    </w:p>
    <w:p w:rsidR="008D243A" w:rsidRPr="006B69A3" w:rsidRDefault="008D243A" w:rsidP="008D243A">
      <w:pPr>
        <w:pStyle w:val="H4G"/>
      </w:pPr>
      <w:r w:rsidRPr="006B69A3">
        <w:tab/>
      </w:r>
      <w:r w:rsidRPr="006B69A3">
        <w:tab/>
        <w:t>De</w:t>
      </w:r>
      <w:r w:rsidR="000E5FBB" w:rsidRPr="006B69A3">
        <w:t>s</w:t>
      </w:r>
      <w:r w:rsidRPr="006B69A3">
        <w:t>centraliza</w:t>
      </w:r>
      <w:r w:rsidR="000E5FBB" w:rsidRPr="006B69A3">
        <w:t>c</w:t>
      </w:r>
      <w:r w:rsidRPr="006B69A3">
        <w:t>i</w:t>
      </w:r>
      <w:r w:rsidR="000E5FBB" w:rsidRPr="006B69A3">
        <w:t>ó</w:t>
      </w:r>
      <w:r w:rsidRPr="006B69A3">
        <w:t xml:space="preserve">n </w:t>
      </w:r>
      <w:r w:rsidR="000E5FBB" w:rsidRPr="006B69A3">
        <w:t xml:space="preserve">de los servicios del Centro de Salud </w:t>
      </w:r>
      <w:r w:rsidR="00DD516A" w:rsidRPr="006B69A3">
        <w:t xml:space="preserve">para </w:t>
      </w:r>
      <w:r w:rsidR="000E5FBB" w:rsidRPr="006B69A3">
        <w:t>J</w:t>
      </w:r>
      <w:r w:rsidR="00DD516A" w:rsidRPr="006B69A3">
        <w:t>ó</w:t>
      </w:r>
      <w:r w:rsidR="000E5FBB" w:rsidRPr="006B69A3">
        <w:t>ven</w:t>
      </w:r>
      <w:r w:rsidR="00DD516A" w:rsidRPr="006B69A3">
        <w:t>es</w:t>
      </w:r>
    </w:p>
    <w:p w:rsidR="008D243A" w:rsidRPr="006B69A3" w:rsidRDefault="008D243A" w:rsidP="008D243A">
      <w:pPr>
        <w:pStyle w:val="SingleTxtG"/>
      </w:pPr>
      <w:r w:rsidRPr="006B69A3">
        <w:t>282.</w:t>
      </w:r>
      <w:r w:rsidRPr="006B69A3">
        <w:tab/>
        <w:t>Se</w:t>
      </w:r>
      <w:r w:rsidR="000E5FBB" w:rsidRPr="006B69A3">
        <w:t xml:space="preserve"> han celebrado </w:t>
      </w:r>
      <w:r w:rsidRPr="006B69A3">
        <w:t>v</w:t>
      </w:r>
      <w:r w:rsidR="000E5FBB" w:rsidRPr="006B69A3">
        <w:t>a</w:t>
      </w:r>
      <w:r w:rsidRPr="006B69A3">
        <w:t>r</w:t>
      </w:r>
      <w:r w:rsidR="000E5FBB" w:rsidRPr="006B69A3">
        <w:t>i</w:t>
      </w:r>
      <w:r w:rsidRPr="006B69A3">
        <w:t>a</w:t>
      </w:r>
      <w:r w:rsidR="000E5FBB" w:rsidRPr="006B69A3">
        <w:t>s</w:t>
      </w:r>
      <w:r w:rsidRPr="006B69A3">
        <w:t xml:space="preserve"> </w:t>
      </w:r>
      <w:r w:rsidR="000E5FBB" w:rsidRPr="006B69A3">
        <w:t>reunion</w:t>
      </w:r>
      <w:r w:rsidR="00E67EFD" w:rsidRPr="006B69A3">
        <w:t>e</w:t>
      </w:r>
      <w:r w:rsidR="000E5FBB" w:rsidRPr="006B69A3">
        <w:t>s para debatir la</w:t>
      </w:r>
      <w:r w:rsidRPr="006B69A3">
        <w:t xml:space="preserve"> de</w:t>
      </w:r>
      <w:r w:rsidR="000E5FBB" w:rsidRPr="006B69A3">
        <w:t>s</w:t>
      </w:r>
      <w:r w:rsidRPr="006B69A3">
        <w:t>centrali</w:t>
      </w:r>
      <w:r w:rsidR="000E5FBB" w:rsidRPr="006B69A3">
        <w:t>z</w:t>
      </w:r>
      <w:r w:rsidRPr="006B69A3">
        <w:t>a</w:t>
      </w:r>
      <w:r w:rsidR="000E5FBB" w:rsidRPr="006B69A3">
        <w:t>c</w:t>
      </w:r>
      <w:r w:rsidRPr="006B69A3">
        <w:t>i</w:t>
      </w:r>
      <w:r w:rsidR="000E5FBB" w:rsidRPr="006B69A3">
        <w:t>ó</w:t>
      </w:r>
      <w:r w:rsidRPr="006B69A3">
        <w:t xml:space="preserve">n </w:t>
      </w:r>
      <w:r w:rsidR="000E5FBB" w:rsidRPr="006B69A3">
        <w:t>de los servicios del Centro</w:t>
      </w:r>
      <w:r w:rsidRPr="006B69A3">
        <w:t xml:space="preserve"> </w:t>
      </w:r>
      <w:r w:rsidR="000E5FBB" w:rsidRPr="006B69A3">
        <w:t>e</w:t>
      </w:r>
      <w:r w:rsidRPr="006B69A3">
        <w:t xml:space="preserve">n </w:t>
      </w:r>
      <w:r w:rsidR="000E5FBB" w:rsidRPr="006B69A3">
        <w:t xml:space="preserve">el distrito de </w:t>
      </w:r>
      <w:r w:rsidRPr="006B69A3">
        <w:t>Anse Royale</w:t>
      </w:r>
      <w:r w:rsidR="000E5FBB" w:rsidRPr="006B69A3">
        <w:t xml:space="preserve">, en </w:t>
      </w:r>
      <w:r w:rsidRPr="006B69A3">
        <w:t>colabora</w:t>
      </w:r>
      <w:r w:rsidR="000E5FBB" w:rsidRPr="006B69A3">
        <w:t>c</w:t>
      </w:r>
      <w:r w:rsidRPr="006B69A3">
        <w:t>i</w:t>
      </w:r>
      <w:r w:rsidR="000E5FBB" w:rsidRPr="006B69A3">
        <w:t>ó</w:t>
      </w:r>
      <w:r w:rsidRPr="006B69A3">
        <w:t xml:space="preserve">n </w:t>
      </w:r>
      <w:r w:rsidR="000E5FBB" w:rsidRPr="006B69A3">
        <w:t>con el</w:t>
      </w:r>
      <w:r w:rsidRPr="006B69A3">
        <w:t xml:space="preserve"> Minist</w:t>
      </w:r>
      <w:r w:rsidR="000E5FBB" w:rsidRPr="006B69A3">
        <w:t>e</w:t>
      </w:r>
      <w:r w:rsidRPr="006B69A3">
        <w:t>r</w:t>
      </w:r>
      <w:r w:rsidR="000E5FBB" w:rsidRPr="006B69A3">
        <w:t>io de Desarrollo</w:t>
      </w:r>
      <w:r w:rsidRPr="006B69A3">
        <w:t xml:space="preserve"> Comunit</w:t>
      </w:r>
      <w:r w:rsidR="000E5FBB" w:rsidRPr="006B69A3">
        <w:t>ario</w:t>
      </w:r>
      <w:r w:rsidRPr="006B69A3">
        <w:t xml:space="preserve">, </w:t>
      </w:r>
      <w:r w:rsidR="000E5FBB" w:rsidRPr="006B69A3">
        <w:t>Juventud</w:t>
      </w:r>
      <w:r w:rsidRPr="006B69A3">
        <w:t xml:space="preserve">, </w:t>
      </w:r>
      <w:r w:rsidR="000E5FBB" w:rsidRPr="006B69A3">
        <w:t>De</w:t>
      </w:r>
      <w:r w:rsidRPr="006B69A3">
        <w:t>port</w:t>
      </w:r>
      <w:r w:rsidR="000E5FBB" w:rsidRPr="006B69A3">
        <w:t>e</w:t>
      </w:r>
      <w:r w:rsidRPr="006B69A3">
        <w:t xml:space="preserve">s </w:t>
      </w:r>
      <w:r w:rsidR="000E5FBB" w:rsidRPr="006B69A3">
        <w:t>y</w:t>
      </w:r>
      <w:r w:rsidRPr="006B69A3">
        <w:t xml:space="preserve"> Cultur</w:t>
      </w:r>
      <w:r w:rsidR="000E5FBB" w:rsidRPr="006B69A3">
        <w:t>a</w:t>
      </w:r>
      <w:r w:rsidRPr="006B69A3">
        <w:t>.</w:t>
      </w:r>
      <w:r w:rsidR="00E67EFD" w:rsidRPr="006B69A3">
        <w:t xml:space="preserve"> En varias instituciones de Anse Royale va</w:t>
      </w:r>
      <w:r w:rsidR="00932AF9" w:rsidRPr="006B69A3">
        <w:t>n</w:t>
      </w:r>
      <w:r w:rsidR="00E67EFD" w:rsidRPr="006B69A3">
        <w:t xml:space="preserve"> a tener lugar debate</w:t>
      </w:r>
      <w:r w:rsidR="00932AF9" w:rsidRPr="006B69A3">
        <w:t>s</w:t>
      </w:r>
      <w:r w:rsidR="00E67EFD" w:rsidRPr="006B69A3">
        <w:t xml:space="preserve"> de grupo </w:t>
      </w:r>
      <w:r w:rsidR="00932AF9" w:rsidRPr="006B69A3">
        <w:t>específicos</w:t>
      </w:r>
      <w:r w:rsidR="00E67EFD" w:rsidRPr="006B69A3">
        <w:t xml:space="preserve"> a fin de determinar el momento más idóneo para prestar el</w:t>
      </w:r>
      <w:r w:rsidRPr="006B69A3">
        <w:t xml:space="preserve"> servic</w:t>
      </w:r>
      <w:r w:rsidR="00E67EFD" w:rsidRPr="006B69A3">
        <w:t>io</w:t>
      </w:r>
      <w:r w:rsidRPr="006B69A3">
        <w:t xml:space="preserve">. </w:t>
      </w:r>
      <w:r w:rsidR="00E67EFD" w:rsidRPr="006B69A3">
        <w:t>En el marco del FNUAP</w:t>
      </w:r>
      <w:r w:rsidR="00DD516A" w:rsidRPr="006B69A3">
        <w:t>,</w:t>
      </w:r>
      <w:r w:rsidR="00E67EFD" w:rsidRPr="006B69A3">
        <w:t xml:space="preserve"> </w:t>
      </w:r>
      <w:r w:rsidR="00DD516A" w:rsidRPr="006B69A3">
        <w:t xml:space="preserve">el Centro ha recibido para este proyecto fondos </w:t>
      </w:r>
      <w:r w:rsidR="00E67EFD" w:rsidRPr="006B69A3">
        <w:t>que se han empleado para adquirir alfombras</w:t>
      </w:r>
      <w:r w:rsidR="007F4F8C" w:rsidRPr="006B69A3">
        <w:t xml:space="preserve"> y material para consultorios</w:t>
      </w:r>
      <w:r w:rsidRPr="006B69A3">
        <w:t xml:space="preserve"> </w:t>
      </w:r>
      <w:r w:rsidR="007F4F8C" w:rsidRPr="006B69A3">
        <w:t>de dentista</w:t>
      </w:r>
      <w:r w:rsidRPr="006B69A3">
        <w:t>.</w:t>
      </w:r>
    </w:p>
    <w:p w:rsidR="008D243A" w:rsidRPr="006B69A3" w:rsidRDefault="008D243A" w:rsidP="008D243A">
      <w:pPr>
        <w:pStyle w:val="SingleTxtG"/>
      </w:pPr>
      <w:r w:rsidRPr="006B69A3">
        <w:t>283.</w:t>
      </w:r>
      <w:r w:rsidRPr="006B69A3">
        <w:tab/>
      </w:r>
      <w:r w:rsidR="007F4F8C" w:rsidRPr="006B69A3">
        <w:t>El grupo de apoyo a los padres jóvenes es un</w:t>
      </w:r>
      <w:r w:rsidRPr="006B69A3">
        <w:t xml:space="preserve"> program</w:t>
      </w:r>
      <w:r w:rsidR="007F4F8C" w:rsidRPr="006B69A3">
        <w:t>a concebido para las madres jóvenes</w:t>
      </w:r>
      <w:r w:rsidRPr="006B69A3">
        <w:t xml:space="preserve">. </w:t>
      </w:r>
      <w:r w:rsidR="007F4F8C" w:rsidRPr="006B69A3">
        <w:t>El</w:t>
      </w:r>
      <w:r w:rsidRPr="006B69A3">
        <w:t xml:space="preserve"> </w:t>
      </w:r>
      <w:r w:rsidR="007F4F8C" w:rsidRPr="006B69A3">
        <w:t xml:space="preserve">objetivo del </w:t>
      </w:r>
      <w:r w:rsidRPr="006B69A3">
        <w:t>pro</w:t>
      </w:r>
      <w:r w:rsidR="007F4F8C" w:rsidRPr="006B69A3">
        <w:t>y</w:t>
      </w:r>
      <w:r w:rsidRPr="006B69A3">
        <w:t>ect</w:t>
      </w:r>
      <w:r w:rsidR="007F4F8C" w:rsidRPr="006B69A3">
        <w:t>o</w:t>
      </w:r>
      <w:r w:rsidRPr="006B69A3">
        <w:t xml:space="preserve"> </w:t>
      </w:r>
      <w:r w:rsidR="007F4F8C" w:rsidRPr="006B69A3">
        <w:t>reside en dar competencias a las madres adolescentes,</w:t>
      </w:r>
      <w:r w:rsidRPr="006B69A3">
        <w:t xml:space="preserve"> </w:t>
      </w:r>
      <w:r w:rsidR="007F4F8C" w:rsidRPr="006B69A3">
        <w:t>facilitándoles los conocimientos y aptitudes adecuados en relació</w:t>
      </w:r>
      <w:r w:rsidRPr="006B69A3">
        <w:t xml:space="preserve">n </w:t>
      </w:r>
      <w:r w:rsidR="007F4F8C" w:rsidRPr="006B69A3">
        <w:t>con l</w:t>
      </w:r>
      <w:r w:rsidR="00DD516A" w:rsidRPr="006B69A3">
        <w:t>o</w:t>
      </w:r>
      <w:r w:rsidR="007F4F8C" w:rsidRPr="006B69A3">
        <w:t xml:space="preserve">s </w:t>
      </w:r>
      <w:r w:rsidR="00DD516A" w:rsidRPr="006B69A3">
        <w:t>problemas</w:t>
      </w:r>
      <w:r w:rsidR="00A0759F" w:rsidRPr="006B69A3">
        <w:t xml:space="preserve"> que les </w:t>
      </w:r>
      <w:r w:rsidR="00DD516A" w:rsidRPr="006B69A3">
        <w:t>afectan</w:t>
      </w:r>
      <w:r w:rsidRPr="006B69A3">
        <w:t xml:space="preserve">. </w:t>
      </w:r>
      <w:r w:rsidR="00A0759F" w:rsidRPr="006B69A3">
        <w:t>Se ha organizado un taller de un día al mes para los padres jóvenes de alto riesgo</w:t>
      </w:r>
      <w:r w:rsidRPr="006B69A3">
        <w:t xml:space="preserve">. </w:t>
      </w:r>
      <w:r w:rsidR="00A0759F" w:rsidRPr="006B69A3">
        <w:t>Entre los temas figuran la salud</w:t>
      </w:r>
      <w:r w:rsidRPr="006B69A3">
        <w:t xml:space="preserve"> reproductiv</w:t>
      </w:r>
      <w:r w:rsidR="00A0759F" w:rsidRPr="006B69A3">
        <w:t>a</w:t>
      </w:r>
      <w:r w:rsidRPr="006B69A3">
        <w:t xml:space="preserve">, </w:t>
      </w:r>
      <w:r w:rsidR="00A0759F" w:rsidRPr="006B69A3">
        <w:t>el cuidado del hijo recién nacido, la</w:t>
      </w:r>
      <w:r w:rsidRPr="006B69A3">
        <w:t xml:space="preserve"> nutri</w:t>
      </w:r>
      <w:r w:rsidR="00A0759F" w:rsidRPr="006B69A3">
        <w:t>c</w:t>
      </w:r>
      <w:r w:rsidRPr="006B69A3">
        <w:t>i</w:t>
      </w:r>
      <w:r w:rsidR="00A0759F" w:rsidRPr="006B69A3">
        <w:t>ó</w:t>
      </w:r>
      <w:r w:rsidRPr="006B69A3">
        <w:t xml:space="preserve">n etc. </w:t>
      </w:r>
      <w:r w:rsidR="00A0759F" w:rsidRPr="006B69A3">
        <w:t xml:space="preserve">El </w:t>
      </w:r>
      <w:r w:rsidRPr="006B69A3">
        <w:t>program</w:t>
      </w:r>
      <w:r w:rsidR="00A0759F" w:rsidRPr="006B69A3">
        <w:t>a</w:t>
      </w:r>
      <w:r w:rsidRPr="006B69A3">
        <w:t xml:space="preserve"> ha</w:t>
      </w:r>
      <w:r w:rsidR="00A0759F" w:rsidRPr="006B69A3">
        <w:t xml:space="preserve"> tenido que ser cancelado, ya que el FNUAP ha dejado de patrocinar el</w:t>
      </w:r>
      <w:r w:rsidRPr="006B69A3">
        <w:t xml:space="preserve"> pro</w:t>
      </w:r>
      <w:r w:rsidR="00A0759F" w:rsidRPr="006B69A3">
        <w:t>y</w:t>
      </w:r>
      <w:r w:rsidRPr="006B69A3">
        <w:t>ect</w:t>
      </w:r>
      <w:r w:rsidR="00A0759F" w:rsidRPr="006B69A3">
        <w:t>o</w:t>
      </w:r>
      <w:r w:rsidRPr="006B69A3">
        <w:t>.</w:t>
      </w:r>
    </w:p>
    <w:p w:rsidR="008D243A" w:rsidRPr="006B69A3" w:rsidRDefault="008D243A" w:rsidP="008D243A">
      <w:pPr>
        <w:pStyle w:val="H4G"/>
      </w:pPr>
      <w:r w:rsidRPr="006B69A3">
        <w:tab/>
      </w:r>
      <w:r w:rsidRPr="006B69A3">
        <w:tab/>
        <w:t>Consulta</w:t>
      </w:r>
      <w:r w:rsidR="00932AF9" w:rsidRPr="006B69A3">
        <w:t>s a los niños</w:t>
      </w:r>
    </w:p>
    <w:p w:rsidR="008D243A" w:rsidRPr="006B69A3" w:rsidRDefault="008D243A" w:rsidP="008D243A">
      <w:pPr>
        <w:pStyle w:val="SingleTxtG"/>
      </w:pPr>
      <w:r w:rsidRPr="006B69A3">
        <w:t>284.</w:t>
      </w:r>
      <w:r w:rsidRPr="006B69A3">
        <w:tab/>
      </w:r>
      <w:r w:rsidR="00932AF9" w:rsidRPr="006B69A3">
        <w:t>Los niños tienen derecho a</w:t>
      </w:r>
      <w:r w:rsidRPr="006B69A3">
        <w:t xml:space="preserve"> expres</w:t>
      </w:r>
      <w:r w:rsidR="00932AF9" w:rsidRPr="006B69A3">
        <w:t>ar</w:t>
      </w:r>
      <w:r w:rsidRPr="006B69A3">
        <w:t xml:space="preserve"> </w:t>
      </w:r>
      <w:r w:rsidR="00932AF9" w:rsidRPr="006B69A3">
        <w:t>sus</w:t>
      </w:r>
      <w:r w:rsidRPr="006B69A3">
        <w:t xml:space="preserve"> opinion</w:t>
      </w:r>
      <w:r w:rsidR="00932AF9" w:rsidRPr="006B69A3">
        <w:t>e</w:t>
      </w:r>
      <w:r w:rsidRPr="006B69A3">
        <w:t xml:space="preserve">s </w:t>
      </w:r>
      <w:r w:rsidR="00932AF9" w:rsidRPr="006B69A3">
        <w:t>y deben</w:t>
      </w:r>
      <w:r w:rsidRPr="006B69A3">
        <w:t xml:space="preserve"> </w:t>
      </w:r>
      <w:r w:rsidR="00932AF9" w:rsidRPr="006B69A3">
        <w:t>participar en l</w:t>
      </w:r>
      <w:r w:rsidR="008C5756" w:rsidRPr="006B69A3">
        <w:t>o</w:t>
      </w:r>
      <w:r w:rsidR="00932AF9" w:rsidRPr="006B69A3">
        <w:t xml:space="preserve">s </w:t>
      </w:r>
      <w:r w:rsidR="008C5756" w:rsidRPr="006B69A3">
        <w:t>asuntos</w:t>
      </w:r>
      <w:r w:rsidR="00932AF9" w:rsidRPr="006B69A3">
        <w:t xml:space="preserve"> que les a</w:t>
      </w:r>
      <w:r w:rsidR="00DD516A" w:rsidRPr="006B69A3">
        <w:t>tañen</w:t>
      </w:r>
      <w:r w:rsidR="00932AF9" w:rsidRPr="006B69A3">
        <w:t xml:space="preserve"> más</w:t>
      </w:r>
      <w:r w:rsidRPr="006B69A3">
        <w:t xml:space="preserve"> direct</w:t>
      </w:r>
      <w:r w:rsidR="00932AF9" w:rsidRPr="006B69A3">
        <w:t>amente</w:t>
      </w:r>
      <w:r w:rsidR="008C5756" w:rsidRPr="006B69A3">
        <w:t>, como se indica en el artí</w:t>
      </w:r>
      <w:r w:rsidRPr="006B69A3">
        <w:t>c</w:t>
      </w:r>
      <w:r w:rsidR="008C5756" w:rsidRPr="006B69A3">
        <w:t>u</w:t>
      </w:r>
      <w:r w:rsidRPr="006B69A3">
        <w:t>l</w:t>
      </w:r>
      <w:r w:rsidR="008C5756" w:rsidRPr="006B69A3">
        <w:t>o</w:t>
      </w:r>
      <w:r w:rsidRPr="006B69A3">
        <w:t xml:space="preserve"> 12. </w:t>
      </w:r>
      <w:r w:rsidR="008C5756" w:rsidRPr="006B69A3">
        <w:t xml:space="preserve">En </w:t>
      </w:r>
      <w:r w:rsidRPr="006B69A3">
        <w:t>Seychelles</w:t>
      </w:r>
      <w:r w:rsidR="008C5756" w:rsidRPr="006B69A3">
        <w:t>, el Gobierno, los</w:t>
      </w:r>
      <w:r w:rsidRPr="006B69A3">
        <w:t xml:space="preserve"> </w:t>
      </w:r>
      <w:r w:rsidR="008C5756" w:rsidRPr="006B69A3">
        <w:t>M</w:t>
      </w:r>
      <w:r w:rsidRPr="006B69A3">
        <w:t>inist</w:t>
      </w:r>
      <w:r w:rsidR="008C5756" w:rsidRPr="006B69A3">
        <w:t>e</w:t>
      </w:r>
      <w:r w:rsidRPr="006B69A3">
        <w:t>ri</w:t>
      </w:r>
      <w:r w:rsidR="008C5756" w:rsidRPr="006B69A3">
        <w:t>o</w:t>
      </w:r>
      <w:r w:rsidRPr="006B69A3">
        <w:t xml:space="preserve">s, </w:t>
      </w:r>
      <w:r w:rsidR="008C5756" w:rsidRPr="006B69A3">
        <w:t>las O</w:t>
      </w:r>
      <w:r w:rsidRPr="006B69A3">
        <w:t xml:space="preserve">NG, </w:t>
      </w:r>
      <w:r w:rsidR="008C5756" w:rsidRPr="006B69A3">
        <w:t>las iglesias y</w:t>
      </w:r>
      <w:r w:rsidRPr="006B69A3">
        <w:t xml:space="preserve"> otr</w:t>
      </w:r>
      <w:r w:rsidR="008C5756" w:rsidRPr="006B69A3">
        <w:t>as</w:t>
      </w:r>
      <w:r w:rsidRPr="006B69A3">
        <w:t xml:space="preserve"> organiza</w:t>
      </w:r>
      <w:r w:rsidR="008C5756" w:rsidRPr="006B69A3">
        <w:t>c</w:t>
      </w:r>
      <w:r w:rsidRPr="006B69A3">
        <w:t>ion</w:t>
      </w:r>
      <w:r w:rsidR="008C5756" w:rsidRPr="006B69A3">
        <w:t>e</w:t>
      </w:r>
      <w:r w:rsidRPr="006B69A3">
        <w:t xml:space="preserve">s </w:t>
      </w:r>
      <w:r w:rsidR="008C5756" w:rsidRPr="006B69A3">
        <w:t>implican habitualmente a los niños en sus programa</w:t>
      </w:r>
      <w:r w:rsidRPr="006B69A3">
        <w:t xml:space="preserve">s </w:t>
      </w:r>
      <w:r w:rsidR="008C5756" w:rsidRPr="006B69A3">
        <w:t>y</w:t>
      </w:r>
      <w:r w:rsidRPr="006B69A3">
        <w:t xml:space="preserve"> activi</w:t>
      </w:r>
      <w:r w:rsidR="008C5756" w:rsidRPr="006B69A3">
        <w:t>dades</w:t>
      </w:r>
      <w:r w:rsidRPr="006B69A3">
        <w:t xml:space="preserve">. </w:t>
      </w:r>
      <w:r w:rsidR="008C5756" w:rsidRPr="006B69A3">
        <w:t>Los siguientes ejemplos ilustran la participación</w:t>
      </w:r>
      <w:r w:rsidRPr="006B69A3">
        <w:t xml:space="preserve"> </w:t>
      </w:r>
      <w:r w:rsidR="008C5756" w:rsidRPr="006B69A3">
        <w:t>activa de los</w:t>
      </w:r>
      <w:r w:rsidRPr="006B69A3">
        <w:t xml:space="preserve"> adolescent</w:t>
      </w:r>
      <w:r w:rsidR="008C5756" w:rsidRPr="006B69A3">
        <w:t>e</w:t>
      </w:r>
      <w:r w:rsidRPr="006B69A3">
        <w:t xml:space="preserve">s </w:t>
      </w:r>
      <w:r w:rsidR="008C5756" w:rsidRPr="006B69A3">
        <w:t>y jóvenes</w:t>
      </w:r>
      <w:r w:rsidRPr="006B69A3">
        <w:t>.</w:t>
      </w:r>
    </w:p>
    <w:p w:rsidR="008D243A" w:rsidRPr="006B69A3" w:rsidRDefault="008D243A" w:rsidP="008D243A">
      <w:pPr>
        <w:pStyle w:val="SingleTxtG"/>
      </w:pPr>
      <w:r w:rsidRPr="006B69A3">
        <w:t>285.</w:t>
      </w:r>
      <w:r w:rsidRPr="006B69A3">
        <w:tab/>
      </w:r>
      <w:r w:rsidR="008C5756" w:rsidRPr="006B69A3">
        <w:t>En abril de 2001 se celebró un taller sobre</w:t>
      </w:r>
      <w:r w:rsidRPr="006B69A3">
        <w:t xml:space="preserve"> </w:t>
      </w:r>
      <w:r w:rsidR="008C5756" w:rsidRPr="006B69A3">
        <w:t>cuestiones jurídicas y de</w:t>
      </w:r>
      <w:r w:rsidRPr="006B69A3">
        <w:t xml:space="preserve"> pol</w:t>
      </w:r>
      <w:r w:rsidR="008C5756" w:rsidRPr="006B69A3">
        <w:t>ítica</w:t>
      </w:r>
      <w:r w:rsidRPr="006B69A3">
        <w:t xml:space="preserve"> rela</w:t>
      </w:r>
      <w:r w:rsidR="008C5756" w:rsidRPr="006B69A3">
        <w:t>cionadas con la salud reproductiv</w:t>
      </w:r>
      <w:r w:rsidR="00271B6F" w:rsidRPr="006B69A3">
        <w:t>a</w:t>
      </w:r>
      <w:r w:rsidR="008C5756" w:rsidRPr="006B69A3">
        <w:t xml:space="preserve"> de los</w:t>
      </w:r>
      <w:r w:rsidRPr="006B69A3">
        <w:t xml:space="preserve"> </w:t>
      </w:r>
      <w:r w:rsidR="008C5756" w:rsidRPr="006B69A3">
        <w:t>adolescent</w:t>
      </w:r>
      <w:r w:rsidR="00271B6F" w:rsidRPr="006B69A3">
        <w:t>e</w:t>
      </w:r>
      <w:r w:rsidR="008C5756" w:rsidRPr="006B69A3">
        <w:t>s, a raíz de las</w:t>
      </w:r>
      <w:r w:rsidRPr="006B69A3">
        <w:t xml:space="preserve"> reco</w:t>
      </w:r>
      <w:r w:rsidR="008C5756" w:rsidRPr="006B69A3">
        <w:t>mendaci</w:t>
      </w:r>
      <w:r w:rsidRPr="006B69A3">
        <w:t>on</w:t>
      </w:r>
      <w:r w:rsidR="008C5756" w:rsidRPr="006B69A3">
        <w:t>e</w:t>
      </w:r>
      <w:r w:rsidRPr="006B69A3">
        <w:t xml:space="preserve">s </w:t>
      </w:r>
      <w:r w:rsidR="008C5756" w:rsidRPr="006B69A3">
        <w:t>del informe sobre</w:t>
      </w:r>
      <w:r w:rsidRPr="006B69A3">
        <w:t xml:space="preserve"> </w:t>
      </w:r>
      <w:r w:rsidR="00271B6F" w:rsidRPr="006B69A3">
        <w:t>Estrategia nacional de i</w:t>
      </w:r>
      <w:r w:rsidRPr="006B69A3">
        <w:t>nforma</w:t>
      </w:r>
      <w:r w:rsidR="008C5756" w:rsidRPr="006B69A3">
        <w:t>c</w:t>
      </w:r>
      <w:r w:rsidRPr="006B69A3">
        <w:t>i</w:t>
      </w:r>
      <w:r w:rsidR="008C5756" w:rsidRPr="006B69A3">
        <w:t>ó</w:t>
      </w:r>
      <w:r w:rsidRPr="006B69A3">
        <w:t xml:space="preserve">n, </w:t>
      </w:r>
      <w:r w:rsidR="00271B6F" w:rsidRPr="006B69A3">
        <w:t>e</w:t>
      </w:r>
      <w:r w:rsidRPr="006B69A3">
        <w:t>duca</w:t>
      </w:r>
      <w:r w:rsidR="008C5756" w:rsidRPr="006B69A3">
        <w:t>c</w:t>
      </w:r>
      <w:r w:rsidRPr="006B69A3">
        <w:t>i</w:t>
      </w:r>
      <w:r w:rsidR="008C5756" w:rsidRPr="006B69A3">
        <w:t xml:space="preserve">ón y </w:t>
      </w:r>
      <w:r w:rsidR="00271B6F" w:rsidRPr="006B69A3">
        <w:t>c</w:t>
      </w:r>
      <w:r w:rsidRPr="006B69A3">
        <w:t>omunica</w:t>
      </w:r>
      <w:r w:rsidR="008C5756" w:rsidRPr="006B69A3">
        <w:t>c</w:t>
      </w:r>
      <w:r w:rsidRPr="006B69A3">
        <w:t>i</w:t>
      </w:r>
      <w:r w:rsidR="008C5756" w:rsidRPr="006B69A3">
        <w:t>ó</w:t>
      </w:r>
      <w:r w:rsidRPr="006B69A3">
        <w:t>n</w:t>
      </w:r>
      <w:r w:rsidR="00054B43" w:rsidRPr="006B69A3">
        <w:t xml:space="preserve"> </w:t>
      </w:r>
      <w:r w:rsidR="00271B6F" w:rsidRPr="006B69A3">
        <w:t>para la promoc</w:t>
      </w:r>
      <w:r w:rsidRPr="006B69A3">
        <w:t>i</w:t>
      </w:r>
      <w:r w:rsidR="00271B6F" w:rsidRPr="006B69A3">
        <w:t>ó</w:t>
      </w:r>
      <w:r w:rsidRPr="006B69A3">
        <w:t xml:space="preserve">n </w:t>
      </w:r>
      <w:r w:rsidR="00271B6F" w:rsidRPr="006B69A3">
        <w:t>de la salud</w:t>
      </w:r>
      <w:r w:rsidR="00054B43" w:rsidRPr="006B69A3">
        <w:t xml:space="preserve"> </w:t>
      </w:r>
      <w:r w:rsidR="00271B6F" w:rsidRPr="006B69A3">
        <w:t>r</w:t>
      </w:r>
      <w:r w:rsidRPr="006B69A3">
        <w:t>eproductiv</w:t>
      </w:r>
      <w:r w:rsidR="00271B6F" w:rsidRPr="006B69A3">
        <w:t>a</w:t>
      </w:r>
      <w:r w:rsidRPr="006B69A3">
        <w:t xml:space="preserve"> </w:t>
      </w:r>
      <w:r w:rsidR="00271B6F" w:rsidRPr="006B69A3">
        <w:t>de los adolescentes e</w:t>
      </w:r>
      <w:r w:rsidRPr="006B69A3">
        <w:t>n Seychelles 2000</w:t>
      </w:r>
      <w:r w:rsidR="00054B43" w:rsidRPr="006B69A3">
        <w:t>-</w:t>
      </w:r>
      <w:r w:rsidRPr="006B69A3">
        <w:t>2002</w:t>
      </w:r>
      <w:r w:rsidR="00271B6F" w:rsidRPr="006B69A3">
        <w:t xml:space="preserve"> y del</w:t>
      </w:r>
      <w:r w:rsidRPr="006B69A3">
        <w:t xml:space="preserve"> Comit</w:t>
      </w:r>
      <w:r w:rsidR="00271B6F" w:rsidRPr="006B69A3">
        <w:t>é</w:t>
      </w:r>
      <w:r w:rsidRPr="006B69A3">
        <w:t xml:space="preserve"> </w:t>
      </w:r>
      <w:r w:rsidR="00271B6F" w:rsidRPr="006B69A3">
        <w:t xml:space="preserve">de </w:t>
      </w:r>
      <w:r w:rsidRPr="006B69A3">
        <w:t>armoniza</w:t>
      </w:r>
      <w:r w:rsidR="00271B6F" w:rsidRPr="006B69A3">
        <w:t>c</w:t>
      </w:r>
      <w:r w:rsidRPr="006B69A3">
        <w:t>i</w:t>
      </w:r>
      <w:r w:rsidR="00271B6F" w:rsidRPr="006B69A3">
        <w:t>ó</w:t>
      </w:r>
      <w:r w:rsidRPr="006B69A3">
        <w:t xml:space="preserve">n </w:t>
      </w:r>
      <w:r w:rsidR="00271B6F" w:rsidRPr="006B69A3">
        <w:t>de las leyes relativas a los niños</w:t>
      </w:r>
      <w:r w:rsidRPr="006B69A3">
        <w:t xml:space="preserve">. </w:t>
      </w:r>
      <w:r w:rsidR="00271B6F" w:rsidRPr="006B69A3">
        <w:t>El objetivo</w:t>
      </w:r>
      <w:r w:rsidRPr="006B69A3">
        <w:t xml:space="preserve"> principal </w:t>
      </w:r>
      <w:r w:rsidR="00271B6F" w:rsidRPr="006B69A3">
        <w:t>del taller consistía en</w:t>
      </w:r>
      <w:r w:rsidRPr="006B69A3">
        <w:t xml:space="preserve"> consult</w:t>
      </w:r>
      <w:r w:rsidR="00271B6F" w:rsidRPr="006B69A3">
        <w:t>ar a los jóvenes acerca de los marcos jurídicos</w:t>
      </w:r>
      <w:r w:rsidRPr="006B69A3">
        <w:t xml:space="preserve"> </w:t>
      </w:r>
      <w:r w:rsidR="00271B6F" w:rsidRPr="006B69A3">
        <w:t>y de política que les permiten acceder a los servicios y a la información relacionados con la salud reproductiva de los jóvenes.</w:t>
      </w:r>
    </w:p>
    <w:p w:rsidR="008D243A" w:rsidRPr="006B69A3" w:rsidRDefault="008D243A" w:rsidP="008D243A">
      <w:pPr>
        <w:pStyle w:val="SingleTxtG"/>
      </w:pPr>
      <w:r w:rsidRPr="006B69A3">
        <w:t>286.</w:t>
      </w:r>
      <w:r w:rsidRPr="006B69A3">
        <w:tab/>
      </w:r>
      <w:r w:rsidR="00271B6F" w:rsidRPr="006B69A3">
        <w:t xml:space="preserve">En abril de 1994, se </w:t>
      </w:r>
      <w:r w:rsidRPr="006B69A3">
        <w:t>establ</w:t>
      </w:r>
      <w:r w:rsidR="00271B6F" w:rsidRPr="006B69A3">
        <w:t>eci</w:t>
      </w:r>
      <w:r w:rsidR="00470758" w:rsidRPr="006B69A3">
        <w:t>ó un programa de asesoramiento de</w:t>
      </w:r>
      <w:r w:rsidR="00271B6F" w:rsidRPr="006B69A3">
        <w:t xml:space="preserve"> los pares, como parte</w:t>
      </w:r>
      <w:r w:rsidR="00E914D0" w:rsidRPr="006B69A3">
        <w:t xml:space="preserve"> del programa</w:t>
      </w:r>
      <w:r w:rsidRPr="006B69A3">
        <w:t xml:space="preserve"> </w:t>
      </w:r>
      <w:r w:rsidR="00E914D0" w:rsidRPr="006B69A3">
        <w:t>d</w:t>
      </w:r>
      <w:r w:rsidRPr="006B69A3">
        <w:t>e P</w:t>
      </w:r>
      <w:r w:rsidR="00DD516A" w:rsidRPr="006B69A3">
        <w:t xml:space="preserve">lanificación de </w:t>
      </w:r>
      <w:smartTag w:uri="urn:schemas-microsoft-com:office:smarttags" w:element="PersonName">
        <w:smartTagPr>
          <w:attr w:name="ProductID" w:val="la Familia"/>
        </w:smartTagPr>
        <w:r w:rsidR="00DD516A" w:rsidRPr="006B69A3">
          <w:t>la Familia</w:t>
        </w:r>
      </w:smartTag>
      <w:r w:rsidR="00E914D0" w:rsidRPr="006B69A3">
        <w:t xml:space="preserve"> centrado en</w:t>
      </w:r>
      <w:r w:rsidRPr="006B69A3">
        <w:t xml:space="preserve"> </w:t>
      </w:r>
      <w:r w:rsidR="00E914D0" w:rsidRPr="006B69A3">
        <w:t xml:space="preserve">la </w:t>
      </w:r>
      <w:r w:rsidRPr="006B69A3">
        <w:t>promo</w:t>
      </w:r>
      <w:r w:rsidR="00E914D0" w:rsidRPr="006B69A3">
        <w:t>c</w:t>
      </w:r>
      <w:r w:rsidRPr="006B69A3">
        <w:t>i</w:t>
      </w:r>
      <w:r w:rsidR="00E914D0" w:rsidRPr="006B69A3">
        <w:t>ón de la salud</w:t>
      </w:r>
      <w:r w:rsidRPr="006B69A3">
        <w:t xml:space="preserve"> sexual </w:t>
      </w:r>
      <w:r w:rsidR="00E914D0" w:rsidRPr="006B69A3">
        <w:t>y reproductiva de los</w:t>
      </w:r>
      <w:r w:rsidRPr="006B69A3">
        <w:t xml:space="preserve"> adolescent</w:t>
      </w:r>
      <w:r w:rsidR="00E914D0" w:rsidRPr="006B69A3">
        <w:t>es</w:t>
      </w:r>
      <w:r w:rsidRPr="006B69A3">
        <w:t xml:space="preserve">. </w:t>
      </w:r>
      <w:r w:rsidR="00E914D0" w:rsidRPr="006B69A3">
        <w:t>El</w:t>
      </w:r>
      <w:r w:rsidRPr="006B69A3">
        <w:t xml:space="preserve"> program</w:t>
      </w:r>
      <w:r w:rsidR="00E914D0" w:rsidRPr="006B69A3">
        <w:t>a</w:t>
      </w:r>
      <w:r w:rsidRPr="006B69A3">
        <w:t xml:space="preserve"> </w:t>
      </w:r>
      <w:r w:rsidR="00E914D0" w:rsidRPr="006B69A3">
        <w:t xml:space="preserve">se fijó el objetivo de capacitar a </w:t>
      </w:r>
      <w:r w:rsidRPr="006B69A3">
        <w:t>grup</w:t>
      </w:r>
      <w:r w:rsidR="00E914D0" w:rsidRPr="006B69A3">
        <w:t>o</w:t>
      </w:r>
      <w:r w:rsidRPr="006B69A3">
        <w:t xml:space="preserve">s </w:t>
      </w:r>
      <w:r w:rsidR="00E914D0" w:rsidRPr="006B69A3">
        <w:t xml:space="preserve">de jóvenes como asesores de los pares, dotándolos de los conocimientos y aptitudes necesarios para transmitir una información exacta a sus </w:t>
      </w:r>
      <w:r w:rsidR="006E12A1" w:rsidRPr="006B69A3">
        <w:t>com</w:t>
      </w:r>
      <w:r w:rsidR="00E914D0" w:rsidRPr="006B69A3">
        <w:t>pa</w:t>
      </w:r>
      <w:r w:rsidR="006E12A1" w:rsidRPr="006B69A3">
        <w:t>ñe</w:t>
      </w:r>
      <w:r w:rsidR="00E914D0" w:rsidRPr="006B69A3">
        <w:t>r</w:t>
      </w:r>
      <w:r w:rsidR="006E12A1" w:rsidRPr="006B69A3">
        <w:t>o</w:t>
      </w:r>
      <w:r w:rsidR="00E914D0" w:rsidRPr="006B69A3">
        <w:t>s en l</w:t>
      </w:r>
      <w:r w:rsidR="006E12A1" w:rsidRPr="006B69A3">
        <w:t>a</w:t>
      </w:r>
      <w:r w:rsidR="00E914D0" w:rsidRPr="006B69A3">
        <w:t xml:space="preserve"> </w:t>
      </w:r>
      <w:r w:rsidR="006E12A1" w:rsidRPr="006B69A3">
        <w:t>esfera de</w:t>
      </w:r>
      <w:r w:rsidR="00E914D0" w:rsidRPr="006B69A3">
        <w:t xml:space="preserve"> la salud reproducti</w:t>
      </w:r>
      <w:r w:rsidR="006A1DA4" w:rsidRPr="006B69A3">
        <w:t>v</w:t>
      </w:r>
      <w:r w:rsidR="00E914D0" w:rsidRPr="006B69A3">
        <w:t>a</w:t>
      </w:r>
      <w:r w:rsidRPr="006B69A3">
        <w:t xml:space="preserve">. </w:t>
      </w:r>
      <w:r w:rsidR="00E914D0" w:rsidRPr="006B69A3">
        <w:t>A través del programa</w:t>
      </w:r>
      <w:r w:rsidR="006E12A1" w:rsidRPr="006B69A3">
        <w:t xml:space="preserve"> </w:t>
      </w:r>
      <w:r w:rsidR="006A1DA4" w:rsidRPr="006B69A3">
        <w:t>se influ</w:t>
      </w:r>
      <w:r w:rsidR="006E12A1" w:rsidRPr="006B69A3">
        <w:t>ye</w:t>
      </w:r>
      <w:r w:rsidRPr="006B69A3">
        <w:t xml:space="preserve"> </w:t>
      </w:r>
      <w:r w:rsidR="006A1DA4" w:rsidRPr="006B69A3">
        <w:t xml:space="preserve">en las actitudes y comportamientos de los </w:t>
      </w:r>
      <w:r w:rsidR="006E12A1" w:rsidRPr="006B69A3">
        <w:t xml:space="preserve">jóvenes en ámbitos </w:t>
      </w:r>
      <w:r w:rsidR="006A1DA4" w:rsidRPr="006B69A3">
        <w:t>como la sexualidad, la adopción de decisiones, las rel</w:t>
      </w:r>
      <w:r w:rsidR="006E12A1" w:rsidRPr="006B69A3">
        <w:t>aciones, los anticonceptivos y un</w:t>
      </w:r>
      <w:r w:rsidR="006A1DA4" w:rsidRPr="006B69A3">
        <w:t xml:space="preserve">as prácticas sexuales </w:t>
      </w:r>
      <w:r w:rsidR="006E12A1" w:rsidRPr="006B69A3">
        <w:t xml:space="preserve">más </w:t>
      </w:r>
      <w:r w:rsidR="006A1DA4" w:rsidRPr="006B69A3">
        <w:t>seguras</w:t>
      </w:r>
      <w:r w:rsidRPr="006B69A3">
        <w:t xml:space="preserve">. </w:t>
      </w:r>
      <w:r w:rsidR="006A1DA4" w:rsidRPr="006B69A3">
        <w:t>También se abordan los comportamientos que pueden incrementar los riesgos asociados a la actividad sexual entre los jóvenes, como por ejemplo, las drogas y el alcohol</w:t>
      </w:r>
      <w:r w:rsidRPr="006B69A3">
        <w:t>.</w:t>
      </w:r>
    </w:p>
    <w:p w:rsidR="008D243A" w:rsidRPr="006B69A3" w:rsidRDefault="008D243A" w:rsidP="008D243A">
      <w:pPr>
        <w:pStyle w:val="SingleTxtG"/>
      </w:pPr>
      <w:r w:rsidRPr="006B69A3">
        <w:t>287.</w:t>
      </w:r>
      <w:r w:rsidRPr="006B69A3">
        <w:tab/>
      </w:r>
      <w:r w:rsidR="006A1DA4" w:rsidRPr="006B69A3">
        <w:t xml:space="preserve">La coordinación del Programa de asesoramiento </w:t>
      </w:r>
      <w:r w:rsidR="006E12A1" w:rsidRPr="006B69A3">
        <w:t>de</w:t>
      </w:r>
      <w:r w:rsidR="006A1DA4" w:rsidRPr="006B69A3">
        <w:t xml:space="preserve"> los pares</w:t>
      </w:r>
      <w:r w:rsidRPr="006B69A3">
        <w:t xml:space="preserve"> cor</w:t>
      </w:r>
      <w:r w:rsidR="006A1DA4" w:rsidRPr="006B69A3">
        <w:t xml:space="preserve">re a cargo del Centro de Salud </w:t>
      </w:r>
      <w:r w:rsidR="006E12A1" w:rsidRPr="006B69A3">
        <w:t xml:space="preserve">para </w:t>
      </w:r>
      <w:r w:rsidR="006A1DA4" w:rsidRPr="006B69A3">
        <w:t>J</w:t>
      </w:r>
      <w:r w:rsidR="006E12A1" w:rsidRPr="006B69A3">
        <w:t>ó</w:t>
      </w:r>
      <w:r w:rsidR="006A1DA4" w:rsidRPr="006B69A3">
        <w:t>ven</w:t>
      </w:r>
      <w:r w:rsidR="006E12A1" w:rsidRPr="006B69A3">
        <w:t>es</w:t>
      </w:r>
      <w:r w:rsidRPr="006B69A3">
        <w:t xml:space="preserve">. </w:t>
      </w:r>
      <w:smartTag w:uri="urn:schemas-microsoft-com:office:smarttags" w:element="PersonName">
        <w:smartTagPr>
          <w:attr w:name="ProductID" w:val="La Dependencia"/>
        </w:smartTagPr>
        <w:r w:rsidR="006A1DA4" w:rsidRPr="006B69A3">
          <w:t>La Dependencia</w:t>
        </w:r>
      </w:smartTag>
      <w:r w:rsidR="006A1DA4" w:rsidRPr="006B69A3">
        <w:t xml:space="preserve"> de bienestar de los estudiantes, del</w:t>
      </w:r>
      <w:r w:rsidRPr="006B69A3">
        <w:t xml:space="preserve"> Minist</w:t>
      </w:r>
      <w:r w:rsidR="006A1DA4" w:rsidRPr="006B69A3">
        <w:t>e</w:t>
      </w:r>
      <w:r w:rsidRPr="006B69A3">
        <w:t>r</w:t>
      </w:r>
      <w:r w:rsidR="006A1DA4" w:rsidRPr="006B69A3">
        <w:t>io</w:t>
      </w:r>
      <w:r w:rsidRPr="006B69A3">
        <w:t xml:space="preserve"> </w:t>
      </w:r>
      <w:r w:rsidR="006A1DA4" w:rsidRPr="006B69A3">
        <w:t>de</w:t>
      </w:r>
      <w:r w:rsidRPr="006B69A3">
        <w:t xml:space="preserve"> Educa</w:t>
      </w:r>
      <w:r w:rsidR="006A1DA4" w:rsidRPr="006B69A3">
        <w:t>c</w:t>
      </w:r>
      <w:r w:rsidRPr="006B69A3">
        <w:t>i</w:t>
      </w:r>
      <w:r w:rsidR="006A1DA4" w:rsidRPr="006B69A3">
        <w:t>ón</w:t>
      </w:r>
      <w:r w:rsidR="00B212F8" w:rsidRPr="006B69A3">
        <w:t>, también se dedica</w:t>
      </w:r>
      <w:r w:rsidRPr="006B69A3">
        <w:t xml:space="preserve"> activ</w:t>
      </w:r>
      <w:r w:rsidR="00B212F8" w:rsidRPr="006B69A3">
        <w:t xml:space="preserve">amente a la formación y prestación de apoyo </w:t>
      </w:r>
      <w:r w:rsidR="006E12A1" w:rsidRPr="006B69A3">
        <w:t>para el</w:t>
      </w:r>
      <w:r w:rsidR="00B212F8" w:rsidRPr="006B69A3">
        <w:t xml:space="preserve"> seguimiento </w:t>
      </w:r>
      <w:r w:rsidR="006E12A1" w:rsidRPr="006B69A3">
        <w:t>de</w:t>
      </w:r>
      <w:r w:rsidR="00B212F8" w:rsidRPr="006B69A3">
        <w:t xml:space="preserve"> los asesores de los pares. Se ha capacitado a unos </w:t>
      </w:r>
      <w:r w:rsidRPr="006B69A3">
        <w:t xml:space="preserve">300 </w:t>
      </w:r>
      <w:r w:rsidR="00B212F8" w:rsidRPr="006B69A3">
        <w:t>jóvenes como asesores de los pares, a fin de que puedan ofrecer</w:t>
      </w:r>
      <w:r w:rsidRPr="006B69A3">
        <w:t xml:space="preserve"> informa</w:t>
      </w:r>
      <w:r w:rsidR="00B212F8" w:rsidRPr="006B69A3">
        <w:t>c</w:t>
      </w:r>
      <w:r w:rsidRPr="006B69A3">
        <w:t>i</w:t>
      </w:r>
      <w:r w:rsidR="00B212F8" w:rsidRPr="006B69A3">
        <w:t>ó</w:t>
      </w:r>
      <w:r w:rsidRPr="006B69A3">
        <w:t xml:space="preserve">n, </w:t>
      </w:r>
      <w:r w:rsidR="00B212F8" w:rsidRPr="006B69A3">
        <w:t>ayuda y asesoramiento</w:t>
      </w:r>
      <w:r w:rsidRPr="006B69A3">
        <w:t xml:space="preserve"> b</w:t>
      </w:r>
      <w:r w:rsidR="00B212F8" w:rsidRPr="006B69A3">
        <w:t>á</w:t>
      </w:r>
      <w:r w:rsidRPr="006B69A3">
        <w:t>sic</w:t>
      </w:r>
      <w:r w:rsidR="00B212F8" w:rsidRPr="006B69A3">
        <w:t>o</w:t>
      </w:r>
      <w:r w:rsidRPr="006B69A3">
        <w:t xml:space="preserve"> </w:t>
      </w:r>
      <w:r w:rsidR="00B212F8" w:rsidRPr="006B69A3">
        <w:t>a sus compañeros</w:t>
      </w:r>
      <w:r w:rsidRPr="006B69A3">
        <w:t xml:space="preserve">. </w:t>
      </w:r>
      <w:r w:rsidR="00B212F8" w:rsidRPr="006B69A3">
        <w:t xml:space="preserve">El personal del </w:t>
      </w:r>
      <w:r w:rsidRPr="006B69A3">
        <w:t>Centr</w:t>
      </w:r>
      <w:r w:rsidR="00B212F8" w:rsidRPr="006B69A3">
        <w:t xml:space="preserve">o de Salud </w:t>
      </w:r>
      <w:r w:rsidR="006E12A1" w:rsidRPr="006B69A3">
        <w:t>para Jó</w:t>
      </w:r>
      <w:r w:rsidR="00B212F8" w:rsidRPr="006B69A3">
        <w:t>ven</w:t>
      </w:r>
      <w:r w:rsidR="006E12A1" w:rsidRPr="006B69A3">
        <w:t>es</w:t>
      </w:r>
      <w:r w:rsidR="00B212F8" w:rsidRPr="006B69A3">
        <w:t xml:space="preserve"> realiza también</w:t>
      </w:r>
      <w:r w:rsidRPr="006B69A3">
        <w:t xml:space="preserve"> </w:t>
      </w:r>
      <w:r w:rsidR="00B212F8" w:rsidRPr="006B69A3">
        <w:t>periódicamente actividades</w:t>
      </w:r>
      <w:r w:rsidRPr="006B69A3">
        <w:t xml:space="preserve"> comunit</w:t>
      </w:r>
      <w:r w:rsidR="00B212F8" w:rsidRPr="006B69A3">
        <w:t>arias</w:t>
      </w:r>
      <w:r w:rsidRPr="006B69A3">
        <w:t xml:space="preserve"> </w:t>
      </w:r>
      <w:r w:rsidR="00B212F8" w:rsidRPr="006B69A3">
        <w:t>e</w:t>
      </w:r>
      <w:r w:rsidRPr="006B69A3">
        <w:t>n colabora</w:t>
      </w:r>
      <w:r w:rsidR="00B212F8" w:rsidRPr="006B69A3">
        <w:t>c</w:t>
      </w:r>
      <w:r w:rsidRPr="006B69A3">
        <w:t>i</w:t>
      </w:r>
      <w:r w:rsidR="00B212F8" w:rsidRPr="006B69A3">
        <w:t xml:space="preserve">ón con el </w:t>
      </w:r>
      <w:r w:rsidRPr="006B69A3">
        <w:t>Minist</w:t>
      </w:r>
      <w:r w:rsidR="00B212F8" w:rsidRPr="006B69A3">
        <w:t>erio de Desarrollo</w:t>
      </w:r>
      <w:r w:rsidRPr="006B69A3">
        <w:t xml:space="preserve"> Comunit</w:t>
      </w:r>
      <w:r w:rsidR="00B212F8" w:rsidRPr="006B69A3">
        <w:t>ario</w:t>
      </w:r>
      <w:r w:rsidRPr="006B69A3">
        <w:t xml:space="preserve">, </w:t>
      </w:r>
      <w:r w:rsidR="00B212F8" w:rsidRPr="006B69A3">
        <w:t>Juventud</w:t>
      </w:r>
      <w:r w:rsidRPr="006B69A3">
        <w:t xml:space="preserve">, </w:t>
      </w:r>
      <w:r w:rsidR="00B212F8" w:rsidRPr="006B69A3">
        <w:t>De</w:t>
      </w:r>
      <w:r w:rsidRPr="006B69A3">
        <w:t>port</w:t>
      </w:r>
      <w:r w:rsidR="00B212F8" w:rsidRPr="006B69A3">
        <w:t>e</w:t>
      </w:r>
      <w:r w:rsidRPr="006B69A3">
        <w:t xml:space="preserve">s </w:t>
      </w:r>
      <w:r w:rsidR="00B212F8" w:rsidRPr="006B69A3">
        <w:t xml:space="preserve">y </w:t>
      </w:r>
      <w:r w:rsidRPr="006B69A3">
        <w:t>Cultur</w:t>
      </w:r>
      <w:r w:rsidR="00B212F8" w:rsidRPr="006B69A3">
        <w:t xml:space="preserve">a, con miras a </w:t>
      </w:r>
      <w:r w:rsidRPr="006B69A3">
        <w:t>promo</w:t>
      </w:r>
      <w:r w:rsidR="00B212F8" w:rsidRPr="006B69A3">
        <w:t>ver</w:t>
      </w:r>
      <w:r w:rsidRPr="006B69A3">
        <w:t xml:space="preserve"> </w:t>
      </w:r>
      <w:r w:rsidR="00BF7431" w:rsidRPr="006B69A3">
        <w:t xml:space="preserve">la concienciación en materia de salud </w:t>
      </w:r>
      <w:r w:rsidRPr="006B69A3">
        <w:t xml:space="preserve">sexual </w:t>
      </w:r>
      <w:r w:rsidR="00BF7431" w:rsidRPr="006B69A3">
        <w:t>entre los</w:t>
      </w:r>
      <w:r w:rsidRPr="006B69A3">
        <w:t xml:space="preserve"> adolescent</w:t>
      </w:r>
      <w:r w:rsidR="00BF7431" w:rsidRPr="006B69A3">
        <w:t>e</w:t>
      </w:r>
      <w:r w:rsidRPr="006B69A3">
        <w:t>s</w:t>
      </w:r>
      <w:r w:rsidR="00BF7431" w:rsidRPr="006B69A3">
        <w:t>, lo que incluye la</w:t>
      </w:r>
      <w:r w:rsidRPr="006B69A3">
        <w:t xml:space="preserve"> educa</w:t>
      </w:r>
      <w:r w:rsidR="00BF7431" w:rsidRPr="006B69A3">
        <w:t>c</w:t>
      </w:r>
      <w:r w:rsidRPr="006B69A3">
        <w:t>i</w:t>
      </w:r>
      <w:r w:rsidR="00BF7431" w:rsidRPr="006B69A3">
        <w:t>ó</w:t>
      </w:r>
      <w:r w:rsidRPr="006B69A3">
        <w:t xml:space="preserve">n </w:t>
      </w:r>
      <w:r w:rsidR="00BF7431" w:rsidRPr="006B69A3">
        <w:t xml:space="preserve">de los pares y </w:t>
      </w:r>
      <w:r w:rsidRPr="006B69A3">
        <w:t>activi</w:t>
      </w:r>
      <w:r w:rsidR="00BF7431" w:rsidRPr="006B69A3">
        <w:t>dades culturales como</w:t>
      </w:r>
      <w:r w:rsidRPr="006B69A3">
        <w:t xml:space="preserve"> art</w:t>
      </w:r>
      <w:r w:rsidR="00BF7431" w:rsidRPr="006B69A3">
        <w:t>e</w:t>
      </w:r>
      <w:r w:rsidRPr="006B69A3">
        <w:t xml:space="preserve">, </w:t>
      </w:r>
      <w:r w:rsidR="00BF7431" w:rsidRPr="006B69A3">
        <w:t>teatro y mú</w:t>
      </w:r>
      <w:r w:rsidRPr="006B69A3">
        <w:t>sic</w:t>
      </w:r>
      <w:r w:rsidR="00BF7431" w:rsidRPr="006B69A3">
        <w:t>a</w:t>
      </w:r>
      <w:r w:rsidRPr="006B69A3">
        <w:t xml:space="preserve">. </w:t>
      </w:r>
      <w:r w:rsidR="00BF7431" w:rsidRPr="006B69A3">
        <w:t>Los jóvenes desempeñan un papel activo en el diseño y aplicación de esos</w:t>
      </w:r>
      <w:r w:rsidRPr="006B69A3">
        <w:t xml:space="preserve"> program</w:t>
      </w:r>
      <w:r w:rsidR="00BF7431" w:rsidRPr="006B69A3">
        <w:t>a</w:t>
      </w:r>
      <w:r w:rsidRPr="006B69A3">
        <w:t>s.</w:t>
      </w:r>
    </w:p>
    <w:p w:rsidR="008D243A" w:rsidRPr="006B69A3" w:rsidRDefault="008D243A" w:rsidP="008D243A">
      <w:pPr>
        <w:pStyle w:val="SingleTxtG"/>
      </w:pPr>
      <w:r w:rsidRPr="006B69A3">
        <w:t>288.</w:t>
      </w:r>
      <w:r w:rsidRPr="006B69A3">
        <w:tab/>
      </w:r>
      <w:r w:rsidR="00BF7431" w:rsidRPr="006B69A3">
        <w:t>Existen, sin embargo,</w:t>
      </w:r>
      <w:r w:rsidRPr="006B69A3">
        <w:t xml:space="preserve"> limita</w:t>
      </w:r>
      <w:r w:rsidR="00BF7431" w:rsidRPr="006B69A3">
        <w:t>c</w:t>
      </w:r>
      <w:r w:rsidRPr="006B69A3">
        <w:t>ion</w:t>
      </w:r>
      <w:r w:rsidR="00BF7431" w:rsidRPr="006B69A3">
        <w:t>e</w:t>
      </w:r>
      <w:r w:rsidRPr="006B69A3">
        <w:t xml:space="preserve">s </w:t>
      </w:r>
      <w:r w:rsidR="00BF7431" w:rsidRPr="006B69A3">
        <w:t>a la participación de los jóvenes</w:t>
      </w:r>
      <w:r w:rsidRPr="006B69A3">
        <w:t xml:space="preserve">. </w:t>
      </w:r>
      <w:r w:rsidR="00BF7431" w:rsidRPr="006B69A3">
        <w:t>En cuanto al P</w:t>
      </w:r>
      <w:r w:rsidRPr="006B69A3">
        <w:t>rogram</w:t>
      </w:r>
      <w:r w:rsidR="00BF7431" w:rsidRPr="006B69A3">
        <w:t>a de Educación Personal y Social</w:t>
      </w:r>
      <w:r w:rsidRPr="006B69A3">
        <w:t xml:space="preserve">, </w:t>
      </w:r>
      <w:r w:rsidR="00BF7431" w:rsidRPr="006B69A3">
        <w:t>se ha consultado a los jóvenes sobre sus contenidos</w:t>
      </w:r>
      <w:r w:rsidRPr="006B69A3">
        <w:t xml:space="preserve">, </w:t>
      </w:r>
      <w:r w:rsidR="00BF7431" w:rsidRPr="006B69A3">
        <w:t>pero para dotar de un carácter más asequible y efectivo al</w:t>
      </w:r>
      <w:r w:rsidRPr="006B69A3">
        <w:t xml:space="preserve"> program</w:t>
      </w:r>
      <w:r w:rsidR="00BF7431" w:rsidRPr="006B69A3">
        <w:t>a,</w:t>
      </w:r>
      <w:r w:rsidR="00A149AA" w:rsidRPr="006B69A3">
        <w:t xml:space="preserve"> es menester implicarlos más a fondo en el dis</w:t>
      </w:r>
      <w:r w:rsidR="006E12A1" w:rsidRPr="006B69A3">
        <w:t>eño y</w:t>
      </w:r>
      <w:r w:rsidR="00A149AA" w:rsidRPr="006B69A3">
        <w:t xml:space="preserve"> aplicación de</w:t>
      </w:r>
      <w:r w:rsidRPr="006B69A3">
        <w:t xml:space="preserve"> n</w:t>
      </w:r>
      <w:r w:rsidR="00A149AA" w:rsidRPr="006B69A3">
        <w:t>u</w:t>
      </w:r>
      <w:r w:rsidRPr="006B69A3">
        <w:t>e</w:t>
      </w:r>
      <w:r w:rsidR="00A149AA" w:rsidRPr="006B69A3">
        <w:t>vos</w:t>
      </w:r>
      <w:r w:rsidRPr="006B69A3">
        <w:t xml:space="preserve"> program</w:t>
      </w:r>
      <w:r w:rsidR="00A149AA" w:rsidRPr="006B69A3">
        <w:t>a</w:t>
      </w:r>
      <w:r w:rsidRPr="006B69A3">
        <w:t xml:space="preserve">s. </w:t>
      </w:r>
      <w:r w:rsidR="00A149AA" w:rsidRPr="006B69A3">
        <w:t xml:space="preserve">Esto se podría lograr nombrando a representantes de los estudiantes en los grupos de estudios </w:t>
      </w:r>
      <w:r w:rsidRPr="006B69A3">
        <w:t>curricul</w:t>
      </w:r>
      <w:r w:rsidR="00A149AA" w:rsidRPr="006B69A3">
        <w:t>ares</w:t>
      </w:r>
      <w:r w:rsidRPr="006B69A3">
        <w:t xml:space="preserve"> </w:t>
      </w:r>
      <w:r w:rsidR="00A149AA" w:rsidRPr="006B69A3">
        <w:t xml:space="preserve">y </w:t>
      </w:r>
      <w:r w:rsidR="006E12A1" w:rsidRPr="006B69A3">
        <w:t>convenc</w:t>
      </w:r>
      <w:r w:rsidR="00A149AA" w:rsidRPr="006B69A3">
        <w:t xml:space="preserve">iendo a los asesores de los pares de </w:t>
      </w:r>
      <w:r w:rsidR="006E12A1" w:rsidRPr="006B69A3">
        <w:t>la necesidad de</w:t>
      </w:r>
      <w:r w:rsidR="00A149AA" w:rsidRPr="006B69A3">
        <w:t xml:space="preserve"> llev</w:t>
      </w:r>
      <w:r w:rsidR="006E12A1" w:rsidRPr="006B69A3">
        <w:t>ar</w:t>
      </w:r>
      <w:r w:rsidR="00A149AA" w:rsidRPr="006B69A3">
        <w:t xml:space="preserve"> a cabo revisiones periódicas del programa con sus colegas</w:t>
      </w:r>
      <w:r w:rsidRPr="006B69A3">
        <w:t xml:space="preserve">. </w:t>
      </w:r>
      <w:r w:rsidR="00A149AA" w:rsidRPr="006B69A3">
        <w:t>Esa</w:t>
      </w:r>
      <w:r w:rsidRPr="006B69A3">
        <w:t xml:space="preserve"> informa</w:t>
      </w:r>
      <w:r w:rsidR="00A149AA" w:rsidRPr="006B69A3">
        <w:t>c</w:t>
      </w:r>
      <w:r w:rsidRPr="006B69A3">
        <w:t>i</w:t>
      </w:r>
      <w:r w:rsidR="00A149AA" w:rsidRPr="006B69A3">
        <w:t>ó</w:t>
      </w:r>
      <w:r w:rsidRPr="006B69A3">
        <w:t xml:space="preserve">n </w:t>
      </w:r>
      <w:r w:rsidR="00A149AA" w:rsidRPr="006B69A3">
        <w:t>puede ser transmitida a los equipos</w:t>
      </w:r>
      <w:r w:rsidRPr="006B69A3">
        <w:t xml:space="preserve"> curricul</w:t>
      </w:r>
      <w:r w:rsidR="00A149AA" w:rsidRPr="006B69A3">
        <w:t>ares a fin de que actualicen oportunamente sus</w:t>
      </w:r>
      <w:r w:rsidRPr="006B69A3">
        <w:t xml:space="preserve"> in</w:t>
      </w:r>
      <w:r w:rsidR="00A149AA" w:rsidRPr="006B69A3">
        <w:t>sumos</w:t>
      </w:r>
      <w:r w:rsidRPr="006B69A3">
        <w:t>.</w:t>
      </w:r>
    </w:p>
    <w:p w:rsidR="008D243A" w:rsidRPr="006B69A3" w:rsidRDefault="008D243A" w:rsidP="008D243A">
      <w:pPr>
        <w:pStyle w:val="SingleTxtG"/>
      </w:pPr>
      <w:r w:rsidRPr="006B69A3">
        <w:t>289.</w:t>
      </w:r>
      <w:r w:rsidRPr="006B69A3">
        <w:tab/>
      </w:r>
      <w:r w:rsidR="00A149AA" w:rsidRPr="006B69A3">
        <w:t>De manera similar, los</w:t>
      </w:r>
      <w:r w:rsidRPr="006B69A3">
        <w:t xml:space="preserve"> adolescent</w:t>
      </w:r>
      <w:r w:rsidR="00A149AA" w:rsidRPr="006B69A3">
        <w:t>e</w:t>
      </w:r>
      <w:r w:rsidRPr="006B69A3">
        <w:t xml:space="preserve">s </w:t>
      </w:r>
      <w:r w:rsidR="00A149AA" w:rsidRPr="006B69A3">
        <w:t>tienen necesidades</w:t>
      </w:r>
      <w:r w:rsidRPr="006B69A3">
        <w:t xml:space="preserve"> </w:t>
      </w:r>
      <w:r w:rsidR="00A149AA" w:rsidRPr="006B69A3">
        <w:t>e</w:t>
      </w:r>
      <w:r w:rsidRPr="006B69A3">
        <w:t>spec</w:t>
      </w:r>
      <w:r w:rsidR="00A149AA" w:rsidRPr="006B69A3">
        <w:t>íficas que no son atendidas</w:t>
      </w:r>
      <w:r w:rsidRPr="006B69A3">
        <w:t xml:space="preserve"> ade</w:t>
      </w:r>
      <w:r w:rsidR="00A149AA" w:rsidRPr="006B69A3">
        <w:t>c</w:t>
      </w:r>
      <w:r w:rsidRPr="006B69A3">
        <w:t>ua</w:t>
      </w:r>
      <w:r w:rsidR="00A149AA" w:rsidRPr="006B69A3">
        <w:t xml:space="preserve">damente en el Programa de Planificación Nacional de </w:t>
      </w:r>
      <w:smartTag w:uri="urn:schemas-microsoft-com:office:smarttags" w:element="PersonName">
        <w:smartTagPr>
          <w:attr w:name="ProductID" w:val="la Familia. Como"/>
        </w:smartTagPr>
        <w:r w:rsidR="00A149AA" w:rsidRPr="006B69A3">
          <w:t>la Familia</w:t>
        </w:r>
        <w:r w:rsidRPr="006B69A3">
          <w:t>. Co</w:t>
        </w:r>
        <w:r w:rsidR="006E12A1" w:rsidRPr="006B69A3">
          <w:t>m</w:t>
        </w:r>
        <w:r w:rsidR="00A149AA" w:rsidRPr="006B69A3">
          <w:t>o</w:t>
        </w:r>
      </w:smartTag>
      <w:r w:rsidR="00A149AA" w:rsidRPr="006B69A3">
        <w:t xml:space="preserve"> </w:t>
      </w:r>
      <w:r w:rsidR="006E12A1" w:rsidRPr="006B69A3">
        <w:t xml:space="preserve">ocurre en </w:t>
      </w:r>
      <w:r w:rsidR="00A149AA" w:rsidRPr="006B69A3">
        <w:t>el resto del mundo</w:t>
      </w:r>
      <w:r w:rsidRPr="006B69A3">
        <w:t xml:space="preserve">, </w:t>
      </w:r>
      <w:r w:rsidR="00A149AA" w:rsidRPr="006B69A3">
        <w:t xml:space="preserve">los jóvenes </w:t>
      </w:r>
      <w:r w:rsidR="006E12A1" w:rsidRPr="006B69A3">
        <w:t xml:space="preserve">se </w:t>
      </w:r>
      <w:r w:rsidR="00A149AA" w:rsidRPr="006B69A3">
        <w:t>muestran renuen</w:t>
      </w:r>
      <w:r w:rsidR="006E12A1" w:rsidRPr="006B69A3">
        <w:t>tes</w:t>
      </w:r>
      <w:r w:rsidR="00E77B92" w:rsidRPr="006B69A3">
        <w:t xml:space="preserve"> a acudir a los centros de </w:t>
      </w:r>
      <w:r w:rsidRPr="006B69A3">
        <w:t>plani</w:t>
      </w:r>
      <w:r w:rsidR="00E77B92" w:rsidRPr="006B69A3">
        <w:t>ficació</w:t>
      </w:r>
      <w:r w:rsidRPr="006B69A3">
        <w:t>n</w:t>
      </w:r>
      <w:r w:rsidR="00E77B92" w:rsidRPr="006B69A3">
        <w:t xml:space="preserve"> de la familia</w:t>
      </w:r>
      <w:r w:rsidRPr="006B69A3">
        <w:t xml:space="preserve"> </w:t>
      </w:r>
      <w:r w:rsidR="00E77B92" w:rsidRPr="006B69A3">
        <w:t>debido a su</w:t>
      </w:r>
      <w:r w:rsidR="006E12A1" w:rsidRPr="006B69A3">
        <w:t>s ansias de</w:t>
      </w:r>
      <w:r w:rsidR="00E77B92" w:rsidRPr="006B69A3">
        <w:t xml:space="preserve"> intimidad y confidenc</w:t>
      </w:r>
      <w:r w:rsidRPr="006B69A3">
        <w:t>iali</w:t>
      </w:r>
      <w:r w:rsidR="00E77B92" w:rsidRPr="006B69A3">
        <w:t>dad</w:t>
      </w:r>
      <w:r w:rsidRPr="006B69A3">
        <w:t>.</w:t>
      </w:r>
    </w:p>
    <w:p w:rsidR="008D243A" w:rsidRPr="006B69A3" w:rsidRDefault="008D243A" w:rsidP="008D243A">
      <w:pPr>
        <w:pStyle w:val="H1G"/>
      </w:pPr>
      <w:r w:rsidRPr="006B69A3">
        <w:tab/>
        <w:t>C.</w:t>
      </w:r>
      <w:r w:rsidRPr="006B69A3">
        <w:tab/>
        <w:t>Ot</w:t>
      </w:r>
      <w:r w:rsidR="00A0759F" w:rsidRPr="006B69A3">
        <w:t xml:space="preserve">ras disposiciones de </w:t>
      </w:r>
      <w:smartTag w:uri="urn:schemas-microsoft-com:office:smarttags" w:element="PersonName">
        <w:smartTagPr>
          <w:attr w:name="ProductID" w:val="la Convenci￳n"/>
        </w:smartTagPr>
        <w:r w:rsidR="00A0759F" w:rsidRPr="006B69A3">
          <w:t>la Convención</w:t>
        </w:r>
      </w:smartTag>
      <w:r w:rsidR="00A0759F" w:rsidRPr="006B69A3">
        <w:t xml:space="preserve"> relacionadas con la salud</w:t>
      </w:r>
    </w:p>
    <w:p w:rsidR="008D243A" w:rsidRPr="006B69A3" w:rsidRDefault="008D243A" w:rsidP="008D243A">
      <w:pPr>
        <w:pStyle w:val="H23G"/>
      </w:pPr>
      <w:r w:rsidRPr="006B69A3">
        <w:tab/>
      </w:r>
      <w:r w:rsidRPr="006B69A3">
        <w:tab/>
      </w:r>
      <w:r w:rsidR="00A0759F" w:rsidRPr="006B69A3">
        <w:t>Asistencia y</w:t>
      </w:r>
      <w:r w:rsidRPr="006B69A3">
        <w:t xml:space="preserve"> trat</w:t>
      </w:r>
      <w:r w:rsidR="00A0759F" w:rsidRPr="006B69A3">
        <w:t>a</w:t>
      </w:r>
      <w:r w:rsidRPr="006B69A3">
        <w:t>m</w:t>
      </w:r>
      <w:r w:rsidR="00A0759F" w:rsidRPr="006B69A3">
        <w:t>i</w:t>
      </w:r>
      <w:r w:rsidRPr="006B69A3">
        <w:t>ent</w:t>
      </w:r>
      <w:r w:rsidR="00A0759F" w:rsidRPr="006B69A3">
        <w:t>o de las enfermedades</w:t>
      </w:r>
    </w:p>
    <w:p w:rsidR="008D243A" w:rsidRPr="006B69A3" w:rsidRDefault="008D243A" w:rsidP="008D243A">
      <w:pPr>
        <w:pStyle w:val="SingleTxtG"/>
      </w:pPr>
      <w:r w:rsidRPr="006B69A3">
        <w:t>290.</w:t>
      </w:r>
      <w:r w:rsidRPr="006B69A3">
        <w:tab/>
      </w:r>
      <w:r w:rsidR="00A0759F" w:rsidRPr="006B69A3">
        <w:t>Sírvanse consultar el informe</w:t>
      </w:r>
      <w:r w:rsidRPr="006B69A3">
        <w:t xml:space="preserve"> ini</w:t>
      </w:r>
      <w:r w:rsidR="00A0759F" w:rsidRPr="006B69A3">
        <w:t>c</w:t>
      </w:r>
      <w:r w:rsidRPr="006B69A3">
        <w:t>ial</w:t>
      </w:r>
      <w:r w:rsidR="00A0759F" w:rsidRPr="006B69A3">
        <w:t>,</w:t>
      </w:r>
      <w:r w:rsidRPr="006B69A3">
        <w:t xml:space="preserve"> p</w:t>
      </w:r>
      <w:r w:rsidR="00A0759F" w:rsidRPr="006B69A3">
        <w:t>ár</w:t>
      </w:r>
      <w:r w:rsidRPr="006B69A3">
        <w:t>ra</w:t>
      </w:r>
      <w:r w:rsidR="00A0759F" w:rsidRPr="006B69A3">
        <w:t>fo</w:t>
      </w:r>
      <w:r w:rsidRPr="006B69A3">
        <w:t xml:space="preserve"> 263.</w:t>
      </w:r>
    </w:p>
    <w:p w:rsidR="008D243A" w:rsidRPr="006B69A3" w:rsidRDefault="008D243A" w:rsidP="008D243A">
      <w:pPr>
        <w:pStyle w:val="H23G"/>
      </w:pPr>
      <w:r w:rsidRPr="006B69A3">
        <w:tab/>
      </w:r>
      <w:r w:rsidRPr="006B69A3">
        <w:tab/>
      </w:r>
      <w:r w:rsidR="00A0759F" w:rsidRPr="006B69A3">
        <w:t>El principio del bienestar en la prestación de asistencia sanitaria</w:t>
      </w:r>
      <w:r w:rsidRPr="006B69A3">
        <w:t xml:space="preserve"> (</w:t>
      </w:r>
      <w:r w:rsidR="00E10294" w:rsidRPr="006B69A3">
        <w:t xml:space="preserve">artículo </w:t>
      </w:r>
      <w:r w:rsidRPr="006B69A3">
        <w:t xml:space="preserve">3, </w:t>
      </w:r>
      <w:r w:rsidR="00E10294" w:rsidRPr="006B69A3">
        <w:br/>
      </w:r>
      <w:r w:rsidRPr="006B69A3">
        <w:t>p</w:t>
      </w:r>
      <w:r w:rsidR="00A0759F" w:rsidRPr="006B69A3">
        <w:t>ár</w:t>
      </w:r>
      <w:r w:rsidRPr="006B69A3">
        <w:t>r</w:t>
      </w:r>
      <w:r w:rsidR="00E10294" w:rsidRPr="006B69A3">
        <w:t>afo</w:t>
      </w:r>
      <w:r w:rsidR="00F11198" w:rsidRPr="006B69A3">
        <w:t xml:space="preserve"> </w:t>
      </w:r>
      <w:r w:rsidRPr="006B69A3">
        <w:t>1)</w:t>
      </w:r>
    </w:p>
    <w:p w:rsidR="008D243A" w:rsidRPr="006B69A3" w:rsidRDefault="008D243A" w:rsidP="008D243A">
      <w:pPr>
        <w:pStyle w:val="SingleTxtG"/>
      </w:pPr>
      <w:r w:rsidRPr="006B69A3">
        <w:t>291.</w:t>
      </w:r>
      <w:r w:rsidRPr="006B69A3">
        <w:tab/>
      </w:r>
      <w:r w:rsidR="00A0759F" w:rsidRPr="006B69A3">
        <w:t>Sírvanse consultar el</w:t>
      </w:r>
      <w:r w:rsidR="0081112E" w:rsidRPr="006B69A3">
        <w:t xml:space="preserve"> informe</w:t>
      </w:r>
      <w:r w:rsidRPr="006B69A3">
        <w:t xml:space="preserve"> ini</w:t>
      </w:r>
      <w:r w:rsidR="0081112E" w:rsidRPr="006B69A3">
        <w:t>c</w:t>
      </w:r>
      <w:r w:rsidRPr="006B69A3">
        <w:t>ial, p</w:t>
      </w:r>
      <w:r w:rsidR="0081112E" w:rsidRPr="006B69A3">
        <w:t>á</w:t>
      </w:r>
      <w:r w:rsidRPr="006B69A3">
        <w:t>r</w:t>
      </w:r>
      <w:r w:rsidR="0081112E" w:rsidRPr="006B69A3">
        <w:t>r</w:t>
      </w:r>
      <w:r w:rsidRPr="006B69A3">
        <w:t>a</w:t>
      </w:r>
      <w:r w:rsidR="0081112E" w:rsidRPr="006B69A3">
        <w:t>fo</w:t>
      </w:r>
      <w:r w:rsidRPr="006B69A3">
        <w:t xml:space="preserve"> 264.</w:t>
      </w:r>
    </w:p>
    <w:p w:rsidR="008D243A" w:rsidRPr="006B69A3" w:rsidRDefault="008D243A" w:rsidP="008D243A">
      <w:pPr>
        <w:pStyle w:val="H23G"/>
      </w:pPr>
      <w:r w:rsidRPr="006B69A3">
        <w:tab/>
      </w:r>
      <w:r w:rsidRPr="006B69A3">
        <w:tab/>
      </w:r>
      <w:r w:rsidR="0081112E" w:rsidRPr="006B69A3">
        <w:t>El derecho a ser</w:t>
      </w:r>
      <w:r w:rsidRPr="006B69A3">
        <w:t xml:space="preserve"> inform</w:t>
      </w:r>
      <w:r w:rsidR="0081112E" w:rsidRPr="006B69A3">
        <w:t>a</w:t>
      </w:r>
      <w:r w:rsidRPr="006B69A3">
        <w:t>d</w:t>
      </w:r>
      <w:r w:rsidR="0081112E" w:rsidRPr="006B69A3">
        <w:t>o y</w:t>
      </w:r>
      <w:r w:rsidRPr="006B69A3">
        <w:t xml:space="preserve"> </w:t>
      </w:r>
      <w:r w:rsidR="006E12A1" w:rsidRPr="006B69A3">
        <w:t xml:space="preserve">a </w:t>
      </w:r>
      <w:r w:rsidRPr="006B69A3">
        <w:t>expres</w:t>
      </w:r>
      <w:r w:rsidR="0081112E" w:rsidRPr="006B69A3">
        <w:t>ar</w:t>
      </w:r>
      <w:r w:rsidRPr="006B69A3">
        <w:t xml:space="preserve"> </w:t>
      </w:r>
      <w:r w:rsidR="0081112E" w:rsidRPr="006B69A3">
        <w:t>un</w:t>
      </w:r>
      <w:r w:rsidRPr="006B69A3">
        <w:t xml:space="preserve">a </w:t>
      </w:r>
      <w:r w:rsidR="0081112E" w:rsidRPr="006B69A3">
        <w:t>opinión</w:t>
      </w:r>
      <w:r w:rsidRPr="006B69A3">
        <w:t xml:space="preserve"> (</w:t>
      </w:r>
      <w:r w:rsidR="00E10294" w:rsidRPr="006B69A3">
        <w:t xml:space="preserve">artículo </w:t>
      </w:r>
      <w:r w:rsidRPr="006B69A3">
        <w:t>12)</w:t>
      </w:r>
    </w:p>
    <w:p w:rsidR="008D243A" w:rsidRPr="006B69A3" w:rsidRDefault="008D243A" w:rsidP="008D243A">
      <w:pPr>
        <w:pStyle w:val="SingleTxtG"/>
      </w:pPr>
      <w:r w:rsidRPr="006B69A3">
        <w:t>292.</w:t>
      </w:r>
      <w:r w:rsidRPr="006B69A3">
        <w:tab/>
      </w:r>
      <w:r w:rsidR="0081112E" w:rsidRPr="006B69A3">
        <w:t>Sírvanse consultar el informe</w:t>
      </w:r>
      <w:r w:rsidRPr="006B69A3">
        <w:t xml:space="preserve"> ini</w:t>
      </w:r>
      <w:r w:rsidR="0081112E" w:rsidRPr="006B69A3">
        <w:t>c</w:t>
      </w:r>
      <w:r w:rsidRPr="006B69A3">
        <w:t>ial, p</w:t>
      </w:r>
      <w:r w:rsidR="0081112E" w:rsidRPr="006B69A3">
        <w:t>ár</w:t>
      </w:r>
      <w:r w:rsidRPr="006B69A3">
        <w:t>ra</w:t>
      </w:r>
      <w:r w:rsidR="0081112E" w:rsidRPr="006B69A3">
        <w:t>fos</w:t>
      </w:r>
      <w:r w:rsidRPr="006B69A3">
        <w:t xml:space="preserve"> 265</w:t>
      </w:r>
      <w:r w:rsidR="0081112E" w:rsidRPr="006B69A3">
        <w:t xml:space="preserve"> y </w:t>
      </w:r>
      <w:r w:rsidRPr="006B69A3">
        <w:t>266.</w:t>
      </w:r>
    </w:p>
    <w:p w:rsidR="008D243A" w:rsidRPr="006B69A3" w:rsidRDefault="008D243A" w:rsidP="008D243A">
      <w:pPr>
        <w:pStyle w:val="H23G"/>
      </w:pPr>
      <w:r w:rsidRPr="006B69A3">
        <w:tab/>
      </w:r>
      <w:r w:rsidRPr="006B69A3">
        <w:tab/>
      </w:r>
      <w:r w:rsidR="0081112E" w:rsidRPr="006B69A3">
        <w:t xml:space="preserve">El derecho a normas </w:t>
      </w:r>
      <w:r w:rsidR="006E12A1" w:rsidRPr="006B69A3">
        <w:t>consensuadas</w:t>
      </w:r>
      <w:r w:rsidR="0081112E" w:rsidRPr="006B69A3">
        <w:t xml:space="preserve"> en materia de sanidad</w:t>
      </w:r>
      <w:r w:rsidRPr="006B69A3">
        <w:t xml:space="preserve"> (</w:t>
      </w:r>
      <w:r w:rsidR="00E10294" w:rsidRPr="006B69A3">
        <w:t xml:space="preserve">artículo </w:t>
      </w:r>
      <w:r w:rsidRPr="006B69A3">
        <w:t>3, p</w:t>
      </w:r>
      <w:r w:rsidR="0081112E" w:rsidRPr="006B69A3">
        <w:t>ár</w:t>
      </w:r>
      <w:r w:rsidRPr="006B69A3">
        <w:t>r</w:t>
      </w:r>
      <w:r w:rsidR="00E10294" w:rsidRPr="006B69A3">
        <w:t>afo</w:t>
      </w:r>
      <w:r w:rsidR="00F11198" w:rsidRPr="006B69A3">
        <w:t xml:space="preserve"> </w:t>
      </w:r>
      <w:r w:rsidRPr="006B69A3">
        <w:t>3)</w:t>
      </w:r>
    </w:p>
    <w:p w:rsidR="008D243A" w:rsidRPr="006B69A3" w:rsidRDefault="008D243A" w:rsidP="008D243A">
      <w:pPr>
        <w:pStyle w:val="SingleTxtG"/>
      </w:pPr>
      <w:r w:rsidRPr="006B69A3">
        <w:t>293.</w:t>
      </w:r>
      <w:r w:rsidRPr="006B69A3">
        <w:tab/>
      </w:r>
      <w:r w:rsidR="0081112E" w:rsidRPr="006B69A3">
        <w:t>Sírvanse consultar</w:t>
      </w:r>
      <w:r w:rsidR="0033560B" w:rsidRPr="006B69A3">
        <w:t xml:space="preserve"> el </w:t>
      </w:r>
      <w:r w:rsidRPr="006B69A3">
        <w:t>i</w:t>
      </w:r>
      <w:r w:rsidR="0033560B" w:rsidRPr="006B69A3">
        <w:t>nforme inici</w:t>
      </w:r>
      <w:r w:rsidRPr="006B69A3">
        <w:t>al, p</w:t>
      </w:r>
      <w:r w:rsidR="0033560B" w:rsidRPr="006B69A3">
        <w:t>ár</w:t>
      </w:r>
      <w:r w:rsidRPr="006B69A3">
        <w:t>ra</w:t>
      </w:r>
      <w:r w:rsidR="0033560B" w:rsidRPr="006B69A3">
        <w:t>fo</w:t>
      </w:r>
      <w:r w:rsidRPr="006B69A3">
        <w:t xml:space="preserve"> 267.</w:t>
      </w:r>
    </w:p>
    <w:p w:rsidR="008D243A" w:rsidRPr="006B69A3" w:rsidRDefault="008D243A" w:rsidP="008D243A">
      <w:pPr>
        <w:pStyle w:val="H23G"/>
      </w:pPr>
      <w:r w:rsidRPr="006B69A3">
        <w:tab/>
      </w:r>
      <w:r w:rsidRPr="006B69A3">
        <w:tab/>
      </w:r>
      <w:r w:rsidR="0033560B" w:rsidRPr="006B69A3">
        <w:t>El derecho de los niños a no ser</w:t>
      </w:r>
      <w:r w:rsidRPr="006B69A3">
        <w:t xml:space="preserve"> separad</w:t>
      </w:r>
      <w:r w:rsidR="0033560B" w:rsidRPr="006B69A3">
        <w:t>os de sus</w:t>
      </w:r>
      <w:r w:rsidRPr="006B69A3">
        <w:t xml:space="preserve"> pa</w:t>
      </w:r>
      <w:r w:rsidR="0033560B" w:rsidRPr="006B69A3">
        <w:t>d</w:t>
      </w:r>
      <w:r w:rsidRPr="006B69A3">
        <w:t>res</w:t>
      </w:r>
    </w:p>
    <w:p w:rsidR="008D243A" w:rsidRPr="006B69A3" w:rsidRDefault="008D243A" w:rsidP="008D243A">
      <w:pPr>
        <w:pStyle w:val="SingleTxtG"/>
      </w:pPr>
      <w:r w:rsidRPr="006B69A3">
        <w:t>294.</w:t>
      </w:r>
      <w:r w:rsidRPr="006B69A3">
        <w:tab/>
      </w:r>
      <w:r w:rsidR="0033560B" w:rsidRPr="006B69A3">
        <w:t>Sírvanse consultar el informe</w:t>
      </w:r>
      <w:r w:rsidRPr="006B69A3">
        <w:t xml:space="preserve"> ini</w:t>
      </w:r>
      <w:r w:rsidR="0033560B" w:rsidRPr="006B69A3">
        <w:t>c</w:t>
      </w:r>
      <w:r w:rsidRPr="006B69A3">
        <w:t>ial, p</w:t>
      </w:r>
      <w:r w:rsidR="0033560B" w:rsidRPr="006B69A3">
        <w:t>ár</w:t>
      </w:r>
      <w:r w:rsidRPr="006B69A3">
        <w:t>ra</w:t>
      </w:r>
      <w:r w:rsidR="0033560B" w:rsidRPr="006B69A3">
        <w:t>fo</w:t>
      </w:r>
      <w:r w:rsidRPr="006B69A3">
        <w:t xml:space="preserve"> 268.</w:t>
      </w:r>
    </w:p>
    <w:p w:rsidR="008D243A" w:rsidRPr="006B69A3" w:rsidRDefault="008D243A" w:rsidP="008D243A">
      <w:pPr>
        <w:pStyle w:val="H1G"/>
      </w:pPr>
      <w:r w:rsidRPr="006B69A3">
        <w:tab/>
        <w:t>D.</w:t>
      </w:r>
      <w:r w:rsidRPr="006B69A3">
        <w:tab/>
      </w:r>
      <w:r w:rsidR="006E12A1" w:rsidRPr="006B69A3">
        <w:t>Un n</w:t>
      </w:r>
      <w:r w:rsidR="0033560B" w:rsidRPr="006B69A3">
        <w:t>ivel de vida adecuado</w:t>
      </w:r>
      <w:r w:rsidRPr="006B69A3">
        <w:t xml:space="preserve"> (</w:t>
      </w:r>
      <w:r w:rsidR="00E10294" w:rsidRPr="006B69A3">
        <w:t xml:space="preserve">artículo </w:t>
      </w:r>
      <w:r w:rsidRPr="006B69A3">
        <w:t>27)</w:t>
      </w:r>
    </w:p>
    <w:p w:rsidR="008D243A" w:rsidRPr="006B69A3" w:rsidRDefault="008D243A" w:rsidP="008D243A">
      <w:pPr>
        <w:pStyle w:val="SingleTxtG"/>
      </w:pPr>
      <w:r w:rsidRPr="006B69A3">
        <w:t>295.</w:t>
      </w:r>
      <w:r w:rsidRPr="006B69A3">
        <w:tab/>
      </w:r>
      <w:r w:rsidR="00D202B2" w:rsidRPr="006B69A3">
        <w:t>Los marcados</w:t>
      </w:r>
      <w:r w:rsidR="002E2AEB" w:rsidRPr="006B69A3">
        <w:t xml:space="preserve"> progreso</w:t>
      </w:r>
      <w:r w:rsidR="00D202B2" w:rsidRPr="006B69A3">
        <w:t>s</w:t>
      </w:r>
      <w:r w:rsidRPr="006B69A3">
        <w:t xml:space="preserve"> social</w:t>
      </w:r>
      <w:r w:rsidR="00D202B2" w:rsidRPr="006B69A3">
        <w:t>es</w:t>
      </w:r>
      <w:r w:rsidRPr="006B69A3">
        <w:t xml:space="preserve"> </w:t>
      </w:r>
      <w:r w:rsidR="002E2AEB" w:rsidRPr="006B69A3">
        <w:t>y</w:t>
      </w:r>
      <w:r w:rsidRPr="006B69A3">
        <w:t xml:space="preserve"> econ</w:t>
      </w:r>
      <w:r w:rsidR="002E2AEB" w:rsidRPr="006B69A3">
        <w:t>ó</w:t>
      </w:r>
      <w:r w:rsidRPr="006B69A3">
        <w:t>mic</w:t>
      </w:r>
      <w:r w:rsidR="002E2AEB" w:rsidRPr="006B69A3">
        <w:t>o</w:t>
      </w:r>
      <w:r w:rsidR="00D202B2" w:rsidRPr="006B69A3">
        <w:t>s</w:t>
      </w:r>
      <w:r w:rsidRPr="006B69A3">
        <w:t xml:space="preserve"> no</w:t>
      </w:r>
      <w:r w:rsidR="002E2AEB" w:rsidRPr="006B69A3">
        <w:t xml:space="preserve"> ha</w:t>
      </w:r>
      <w:r w:rsidR="00D202B2" w:rsidRPr="006B69A3">
        <w:t>n</w:t>
      </w:r>
      <w:r w:rsidR="002E2AEB" w:rsidRPr="006B69A3">
        <w:t xml:space="preserve"> </w:t>
      </w:r>
      <w:r w:rsidR="00D202B2" w:rsidRPr="006B69A3">
        <w:t>traído consigo, sin embargo,</w:t>
      </w:r>
      <w:r w:rsidR="00054B43" w:rsidRPr="006B69A3">
        <w:t xml:space="preserve"> </w:t>
      </w:r>
      <w:r w:rsidR="002E2AEB" w:rsidRPr="006B69A3">
        <w:t xml:space="preserve">la eliminación total de </w:t>
      </w:r>
      <w:smartTag w:uri="urn:schemas-microsoft-com:office:smarttags" w:element="PersonName">
        <w:smartTagPr>
          <w:attr w:name="ProductID" w:val="la pobreza. Se"/>
        </w:smartTagPr>
        <w:r w:rsidR="002E2AEB" w:rsidRPr="006B69A3">
          <w:t xml:space="preserve">la </w:t>
        </w:r>
        <w:r w:rsidRPr="006B69A3">
          <w:t>po</w:t>
        </w:r>
        <w:r w:rsidR="002E2AEB" w:rsidRPr="006B69A3">
          <w:t>b</w:t>
        </w:r>
        <w:r w:rsidRPr="006B69A3">
          <w:t>r</w:t>
        </w:r>
        <w:r w:rsidR="002E2AEB" w:rsidRPr="006B69A3">
          <w:t>eza</w:t>
        </w:r>
        <w:r w:rsidRPr="006B69A3">
          <w:t xml:space="preserve">. </w:t>
        </w:r>
        <w:r w:rsidR="002E2AEB" w:rsidRPr="006B69A3">
          <w:t>Se</w:t>
        </w:r>
      </w:smartTag>
      <w:r w:rsidR="002E2AEB" w:rsidRPr="006B69A3">
        <w:t xml:space="preserve"> han emprendido pocas evaluaciones de la pobreza en los últimos años </w:t>
      </w:r>
      <w:r w:rsidR="00D202B2" w:rsidRPr="006B69A3">
        <w:t xml:space="preserve">como </w:t>
      </w:r>
      <w:r w:rsidR="002E2AEB" w:rsidRPr="006B69A3">
        <w:t xml:space="preserve">para hacerse una idea de las </w:t>
      </w:r>
      <w:r w:rsidRPr="006B69A3">
        <w:t>dimension</w:t>
      </w:r>
      <w:r w:rsidR="002E2AEB" w:rsidRPr="006B69A3">
        <w:t>e</w:t>
      </w:r>
      <w:r w:rsidRPr="006B69A3">
        <w:t xml:space="preserve">s </w:t>
      </w:r>
      <w:r w:rsidR="002E2AEB" w:rsidRPr="006B69A3">
        <w:t>reales del problema en</w:t>
      </w:r>
      <w:r w:rsidRPr="006B69A3">
        <w:t xml:space="preserve"> Seychelles. </w:t>
      </w:r>
      <w:r w:rsidR="002E2AEB" w:rsidRPr="006B69A3">
        <w:t>El Banco Mundial</w:t>
      </w:r>
      <w:r w:rsidRPr="006B69A3">
        <w:t xml:space="preserve"> (1994) estim</w:t>
      </w:r>
      <w:r w:rsidR="002E2AEB" w:rsidRPr="006B69A3">
        <w:t>ó que, en</w:t>
      </w:r>
      <w:r w:rsidRPr="006B69A3">
        <w:t xml:space="preserve"> 1992, </w:t>
      </w:r>
      <w:r w:rsidR="002E2AEB" w:rsidRPr="006B69A3">
        <w:t>casi el</w:t>
      </w:r>
      <w:r w:rsidRPr="006B69A3">
        <w:t xml:space="preserve"> 18</w:t>
      </w:r>
      <w:r w:rsidR="002E2AEB" w:rsidRPr="006B69A3">
        <w:t>% de la</w:t>
      </w:r>
      <w:r w:rsidRPr="006B69A3">
        <w:t xml:space="preserve"> po</w:t>
      </w:r>
      <w:r w:rsidR="002E2AEB" w:rsidRPr="006B69A3">
        <w:t>b</w:t>
      </w:r>
      <w:r w:rsidRPr="006B69A3">
        <w:t>la</w:t>
      </w:r>
      <w:r w:rsidR="002E2AEB" w:rsidRPr="006B69A3">
        <w:t>c</w:t>
      </w:r>
      <w:r w:rsidRPr="006B69A3">
        <w:t>i</w:t>
      </w:r>
      <w:r w:rsidR="002E2AEB" w:rsidRPr="006B69A3">
        <w:t>ón</w:t>
      </w:r>
      <w:r w:rsidRPr="006B69A3">
        <w:t xml:space="preserve"> </w:t>
      </w:r>
      <w:r w:rsidR="002E2AEB" w:rsidRPr="006B69A3">
        <w:t>vivía por debajo del umbral de la</w:t>
      </w:r>
      <w:r w:rsidRPr="006B69A3">
        <w:t xml:space="preserve"> po</w:t>
      </w:r>
      <w:r w:rsidR="002E2AEB" w:rsidRPr="006B69A3">
        <w:t>breza</w:t>
      </w:r>
      <w:r w:rsidRPr="006B69A3">
        <w:t xml:space="preserve">, </w:t>
      </w:r>
      <w:r w:rsidR="002E2AEB" w:rsidRPr="006B69A3">
        <w:t>fijado en</w:t>
      </w:r>
      <w:r w:rsidRPr="006B69A3">
        <w:t xml:space="preserve"> 900 </w:t>
      </w:r>
      <w:r w:rsidR="002E2AEB" w:rsidRPr="006B69A3">
        <w:t xml:space="preserve">rupias de Seychelles </w:t>
      </w:r>
      <w:r w:rsidRPr="006B69A3">
        <w:t>(150</w:t>
      </w:r>
      <w:r w:rsidR="002E2AEB" w:rsidRPr="006B69A3">
        <w:t xml:space="preserve"> dólares de los </w:t>
      </w:r>
      <w:r w:rsidR="00916772" w:rsidRPr="006B69A3">
        <w:t>Estados Unidos</w:t>
      </w:r>
      <w:r w:rsidR="00D202B2" w:rsidRPr="006B69A3">
        <w:t xml:space="preserve">) </w:t>
      </w:r>
      <w:r w:rsidR="008F758F" w:rsidRPr="006B69A3">
        <w:t>al mes por familia</w:t>
      </w:r>
      <w:r w:rsidRPr="006B69A3">
        <w:t xml:space="preserve">. </w:t>
      </w:r>
      <w:r w:rsidR="008F758F" w:rsidRPr="006B69A3">
        <w:t>En el estudio, se fijó el umbral</w:t>
      </w:r>
      <w:r w:rsidRPr="006B69A3">
        <w:t xml:space="preserve"> absolut</w:t>
      </w:r>
      <w:r w:rsidR="008F758F" w:rsidRPr="006B69A3">
        <w:t>o</w:t>
      </w:r>
      <w:r w:rsidRPr="006B69A3">
        <w:t xml:space="preserve"> </w:t>
      </w:r>
      <w:r w:rsidR="008F758F" w:rsidRPr="006B69A3">
        <w:t xml:space="preserve">de la </w:t>
      </w:r>
      <w:r w:rsidRPr="006B69A3">
        <w:t>po</w:t>
      </w:r>
      <w:r w:rsidR="008F758F" w:rsidRPr="006B69A3">
        <w:t>breza</w:t>
      </w:r>
      <w:r w:rsidR="00D202B2" w:rsidRPr="006B69A3">
        <w:t xml:space="preserve"> en</w:t>
      </w:r>
      <w:r w:rsidR="008F758F" w:rsidRPr="006B69A3">
        <w:t xml:space="preserve"> </w:t>
      </w:r>
      <w:r w:rsidRPr="006B69A3">
        <w:t xml:space="preserve">500 </w:t>
      </w:r>
      <w:r w:rsidR="008F758F" w:rsidRPr="006B69A3">
        <w:t xml:space="preserve">rupias de Seychelles </w:t>
      </w:r>
      <w:r w:rsidRPr="006B69A3">
        <w:t>(90</w:t>
      </w:r>
      <w:r w:rsidR="008F758F" w:rsidRPr="006B69A3">
        <w:t xml:space="preserve"> dólares de los </w:t>
      </w:r>
      <w:r w:rsidR="00661FDC" w:rsidRPr="006B69A3">
        <w:t>Estados Unidos</w:t>
      </w:r>
      <w:r w:rsidR="008F758F" w:rsidRPr="006B69A3">
        <w:t>)</w:t>
      </w:r>
      <w:r w:rsidRPr="006B69A3">
        <w:t xml:space="preserve"> </w:t>
      </w:r>
      <w:r w:rsidR="008F758F" w:rsidRPr="006B69A3">
        <w:t xml:space="preserve">y se </w:t>
      </w:r>
      <w:r w:rsidR="00D202B2" w:rsidRPr="006B69A3">
        <w:t>calcul</w:t>
      </w:r>
      <w:r w:rsidR="008F758F" w:rsidRPr="006B69A3">
        <w:t>ó que un</w:t>
      </w:r>
      <w:r w:rsidRPr="006B69A3">
        <w:t xml:space="preserve"> 6</w:t>
      </w:r>
      <w:r w:rsidR="008F758F" w:rsidRPr="006B69A3">
        <w:t>% de la</w:t>
      </w:r>
      <w:r w:rsidRPr="006B69A3">
        <w:t xml:space="preserve"> po</w:t>
      </w:r>
      <w:r w:rsidR="008F758F" w:rsidRPr="006B69A3">
        <w:t>blac</w:t>
      </w:r>
      <w:r w:rsidRPr="006B69A3">
        <w:t>i</w:t>
      </w:r>
      <w:r w:rsidR="00D202B2" w:rsidRPr="006B69A3">
        <w:t>ón vivía por debajo de dicho</w:t>
      </w:r>
      <w:r w:rsidR="008F758F" w:rsidRPr="006B69A3">
        <w:t xml:space="preserve"> umbral, pero la limitación fundamental, tanto metodológica como cuantitativa</w:t>
      </w:r>
      <w:r w:rsidR="00D202B2" w:rsidRPr="006B69A3">
        <w:t>,</w:t>
      </w:r>
      <w:r w:rsidR="008F758F" w:rsidRPr="006B69A3">
        <w:t xml:space="preserve"> de ese estudio del Banco Mundial estriba en que empleó datos obsoletos y basados meramente en los ingresos, tomados de </w:t>
      </w:r>
      <w:smartTag w:uri="urn:schemas-microsoft-com:office:smarttags" w:element="PersonName">
        <w:smartTagPr>
          <w:attr w:name="ProductID" w:val="la Encuesta"/>
        </w:smartTagPr>
        <w:r w:rsidR="008F758F" w:rsidRPr="006B69A3">
          <w:t>la Encuesta</w:t>
        </w:r>
      </w:smartTag>
      <w:r w:rsidR="008F758F" w:rsidRPr="006B69A3">
        <w:t xml:space="preserve"> del Gasto de los Hogares de</w:t>
      </w:r>
      <w:r w:rsidRPr="006B69A3">
        <w:t xml:space="preserve"> 1984. </w:t>
      </w:r>
      <w:r w:rsidR="008F758F" w:rsidRPr="006B69A3">
        <w:t>Sin embargo, una evaluación más reciente de la pobreza (</w:t>
      </w:r>
      <w:r w:rsidRPr="006B69A3">
        <w:t>Sinon, 1996) confirm</w:t>
      </w:r>
      <w:r w:rsidR="008F758F" w:rsidRPr="006B69A3">
        <w:t>ó que existen</w:t>
      </w:r>
      <w:r w:rsidRPr="006B69A3">
        <w:t xml:space="preserve"> </w:t>
      </w:r>
      <w:r w:rsidR="00661FDC" w:rsidRPr="006B69A3">
        <w:t>"</w:t>
      </w:r>
      <w:r w:rsidR="008F758F" w:rsidRPr="006B69A3">
        <w:t xml:space="preserve">bolsas de </w:t>
      </w:r>
      <w:r w:rsidRPr="006B69A3">
        <w:t>po</w:t>
      </w:r>
      <w:r w:rsidR="008F758F" w:rsidRPr="006B69A3">
        <w:t>breza</w:t>
      </w:r>
      <w:r w:rsidR="00661FDC" w:rsidRPr="006B69A3">
        <w:t>"</w:t>
      </w:r>
      <w:r w:rsidRPr="006B69A3">
        <w:t xml:space="preserve"> </w:t>
      </w:r>
      <w:r w:rsidR="008F758F" w:rsidRPr="006B69A3">
        <w:t>e</w:t>
      </w:r>
      <w:r w:rsidRPr="006B69A3">
        <w:t xml:space="preserve">n Seychelles. </w:t>
      </w:r>
      <w:r w:rsidR="008F758F" w:rsidRPr="006B69A3">
        <w:t>A continuación se resumen</w:t>
      </w:r>
      <w:r w:rsidR="00054B43" w:rsidRPr="006B69A3">
        <w:t xml:space="preserve"> </w:t>
      </w:r>
      <w:r w:rsidR="008F758F" w:rsidRPr="006B69A3">
        <w:t xml:space="preserve">las </w:t>
      </w:r>
      <w:r w:rsidRPr="006B69A3">
        <w:t>caracter</w:t>
      </w:r>
      <w:r w:rsidR="008F758F" w:rsidRPr="006B69A3">
        <w:t>í</w:t>
      </w:r>
      <w:r w:rsidRPr="006B69A3">
        <w:t>stic</w:t>
      </w:r>
      <w:r w:rsidR="008F758F" w:rsidRPr="006B69A3">
        <w:t>a</w:t>
      </w:r>
      <w:r w:rsidRPr="006B69A3">
        <w:t xml:space="preserve">s </w:t>
      </w:r>
      <w:r w:rsidR="00D202B2" w:rsidRPr="006B69A3">
        <w:t xml:space="preserve">de los pobres </w:t>
      </w:r>
      <w:r w:rsidR="008F758F" w:rsidRPr="006B69A3">
        <w:t>e</w:t>
      </w:r>
      <w:r w:rsidR="00D202B2" w:rsidRPr="006B69A3">
        <w:t>n</w:t>
      </w:r>
      <w:r w:rsidRPr="006B69A3">
        <w:t xml:space="preserve"> Seychell</w:t>
      </w:r>
      <w:r w:rsidR="008F758F" w:rsidRPr="006B69A3">
        <w:t>es</w:t>
      </w:r>
      <w:r w:rsidRPr="006B69A3">
        <w:t>.</w:t>
      </w:r>
    </w:p>
    <w:p w:rsidR="008D243A" w:rsidRPr="006B69A3" w:rsidRDefault="008D243A" w:rsidP="008D243A">
      <w:pPr>
        <w:pStyle w:val="SingleTxtG"/>
      </w:pPr>
      <w:r w:rsidRPr="006B69A3">
        <w:t>296.</w:t>
      </w:r>
      <w:r w:rsidRPr="006B69A3">
        <w:tab/>
      </w:r>
      <w:r w:rsidR="008F758F" w:rsidRPr="006B69A3">
        <w:t>La política del</w:t>
      </w:r>
      <w:r w:rsidRPr="006B69A3">
        <w:t xml:space="preserve"> Go</w:t>
      </w:r>
      <w:r w:rsidR="008F758F" w:rsidRPr="006B69A3">
        <w:t>bi</w:t>
      </w:r>
      <w:r w:rsidRPr="006B69A3">
        <w:t>ern</w:t>
      </w:r>
      <w:r w:rsidR="008F758F" w:rsidRPr="006B69A3">
        <w:t>o de acabar con la pobreza se remonta a</w:t>
      </w:r>
      <w:r w:rsidRPr="006B69A3">
        <w:t xml:space="preserve"> </w:t>
      </w:r>
      <w:r w:rsidR="009D39F2" w:rsidRPr="006B69A3">
        <w:t>1977</w:t>
      </w:r>
      <w:r w:rsidRPr="006B69A3">
        <w:t xml:space="preserve"> </w:t>
      </w:r>
      <w:r w:rsidR="009D39F2" w:rsidRPr="006B69A3">
        <w:t xml:space="preserve">y se han aplicado con éxito una serie de programas de alivio de </w:t>
      </w:r>
      <w:smartTag w:uri="urn:schemas-microsoft-com:office:smarttags" w:element="PersonName">
        <w:smartTagPr>
          <w:attr w:name="ProductID" w:val="la pobreza. Los"/>
        </w:smartTagPr>
        <w:r w:rsidR="009D39F2" w:rsidRPr="006B69A3">
          <w:t>la pobreza</w:t>
        </w:r>
        <w:r w:rsidRPr="006B69A3">
          <w:t xml:space="preserve">. </w:t>
        </w:r>
        <w:r w:rsidR="009D39F2" w:rsidRPr="006B69A3">
          <w:t>Los</w:t>
        </w:r>
      </w:smartTag>
      <w:r w:rsidR="009D39F2" w:rsidRPr="006B69A3">
        <w:t xml:space="preserve"> objetivos demográficos</w:t>
      </w:r>
      <w:r w:rsidRPr="006B69A3">
        <w:t xml:space="preserve"> priorit</w:t>
      </w:r>
      <w:r w:rsidR="009D39F2" w:rsidRPr="006B69A3">
        <w:t>arios en el contexto de la mitigación de la</w:t>
      </w:r>
      <w:r w:rsidRPr="006B69A3">
        <w:t xml:space="preserve"> po</w:t>
      </w:r>
      <w:r w:rsidR="009D39F2" w:rsidRPr="006B69A3">
        <w:t>breza y de mejora de la calidad de vida de la población</w:t>
      </w:r>
      <w:r w:rsidRPr="006B69A3">
        <w:t xml:space="preserve"> </w:t>
      </w:r>
      <w:r w:rsidR="009D39F2" w:rsidRPr="006B69A3">
        <w:t>son</w:t>
      </w:r>
      <w:r w:rsidRPr="006B69A3">
        <w:t xml:space="preserve">: </w:t>
      </w:r>
      <w:r w:rsidR="009D39F2" w:rsidRPr="006B69A3">
        <w:t>la</w:t>
      </w:r>
      <w:r w:rsidRPr="006B69A3">
        <w:t xml:space="preserve"> crea</w:t>
      </w:r>
      <w:r w:rsidR="009D39F2" w:rsidRPr="006B69A3">
        <w:t>c</w:t>
      </w:r>
      <w:r w:rsidRPr="006B69A3">
        <w:t>i</w:t>
      </w:r>
      <w:r w:rsidR="009D39F2" w:rsidRPr="006B69A3">
        <w:t>ó</w:t>
      </w:r>
      <w:r w:rsidRPr="006B69A3">
        <w:t xml:space="preserve">n </w:t>
      </w:r>
      <w:r w:rsidR="009D39F2" w:rsidRPr="006B69A3">
        <w:t>de más empleo remunerado para algunos segmentos de la</w:t>
      </w:r>
      <w:r w:rsidRPr="006B69A3">
        <w:t xml:space="preserve"> po</w:t>
      </w:r>
      <w:r w:rsidR="009D39F2" w:rsidRPr="006B69A3">
        <w:t>b</w:t>
      </w:r>
      <w:r w:rsidRPr="006B69A3">
        <w:t>la</w:t>
      </w:r>
      <w:r w:rsidR="009D39F2" w:rsidRPr="006B69A3">
        <w:t>c</w:t>
      </w:r>
      <w:r w:rsidRPr="006B69A3">
        <w:t>i</w:t>
      </w:r>
      <w:r w:rsidR="009D39F2" w:rsidRPr="006B69A3">
        <w:t>ó</w:t>
      </w:r>
      <w:r w:rsidRPr="006B69A3">
        <w:t>n (</w:t>
      </w:r>
      <w:r w:rsidR="009D39F2" w:rsidRPr="006B69A3">
        <w:t xml:space="preserve">en </w:t>
      </w:r>
      <w:r w:rsidRPr="006B69A3">
        <w:t>especial</w:t>
      </w:r>
      <w:r w:rsidR="009D39F2" w:rsidRPr="006B69A3">
        <w:t>, las mujeres y los</w:t>
      </w:r>
      <w:r w:rsidRPr="006B69A3">
        <w:t xml:space="preserve"> </w:t>
      </w:r>
      <w:r w:rsidR="009D39F2" w:rsidRPr="006B69A3">
        <w:t>jóvenes</w:t>
      </w:r>
      <w:r w:rsidRPr="006B69A3">
        <w:t xml:space="preserve">); </w:t>
      </w:r>
      <w:r w:rsidR="009D39F2" w:rsidRPr="006B69A3">
        <w:t>la identificación de los casos de abandono escolar por embarazos en la adolescencia;</w:t>
      </w:r>
      <w:r w:rsidRPr="006B69A3">
        <w:t xml:space="preserve"> </w:t>
      </w:r>
      <w:r w:rsidR="009D39F2" w:rsidRPr="006B69A3">
        <w:t xml:space="preserve">la </w:t>
      </w:r>
      <w:r w:rsidRPr="006B69A3">
        <w:t>reduc</w:t>
      </w:r>
      <w:r w:rsidR="009D39F2" w:rsidRPr="006B69A3">
        <w:t>ció</w:t>
      </w:r>
      <w:r w:rsidRPr="006B69A3">
        <w:t xml:space="preserve">n </w:t>
      </w:r>
      <w:r w:rsidR="009D39F2" w:rsidRPr="006B69A3">
        <w:t xml:space="preserve">del uso indebido de </w:t>
      </w:r>
      <w:r w:rsidRPr="006B69A3">
        <w:t>dr</w:t>
      </w:r>
      <w:r w:rsidR="009D39F2" w:rsidRPr="006B69A3">
        <w:t>o</w:t>
      </w:r>
      <w:r w:rsidRPr="006B69A3">
        <w:t>g</w:t>
      </w:r>
      <w:r w:rsidR="009D39F2" w:rsidRPr="006B69A3">
        <w:t>as y</w:t>
      </w:r>
      <w:r w:rsidRPr="006B69A3">
        <w:t xml:space="preserve"> alcohol; </w:t>
      </w:r>
      <w:r w:rsidR="009D39F2" w:rsidRPr="006B69A3">
        <w:t>la lucha contra las actitudes caprichosas respecto de ciertos empleos</w:t>
      </w:r>
      <w:r w:rsidRPr="006B69A3">
        <w:t xml:space="preserve">; </w:t>
      </w:r>
      <w:r w:rsidR="009D39F2" w:rsidRPr="006B69A3">
        <w:t>y el</w:t>
      </w:r>
      <w:r w:rsidRPr="006B69A3">
        <w:t xml:space="preserve"> problem</w:t>
      </w:r>
      <w:r w:rsidR="009D39F2" w:rsidRPr="006B69A3">
        <w:t>a</w:t>
      </w:r>
      <w:r w:rsidRPr="006B69A3">
        <w:t xml:space="preserve"> </w:t>
      </w:r>
      <w:r w:rsidR="009D39F2" w:rsidRPr="006B69A3">
        <w:t>de la</w:t>
      </w:r>
      <w:r w:rsidRPr="006B69A3">
        <w:t xml:space="preserve"> prolifera</w:t>
      </w:r>
      <w:r w:rsidR="009D39F2" w:rsidRPr="006B69A3">
        <w:t>c</w:t>
      </w:r>
      <w:r w:rsidRPr="006B69A3">
        <w:t>i</w:t>
      </w:r>
      <w:r w:rsidR="009D39F2" w:rsidRPr="006B69A3">
        <w:t>ó</w:t>
      </w:r>
      <w:r w:rsidRPr="006B69A3">
        <w:t xml:space="preserve">n </w:t>
      </w:r>
      <w:r w:rsidR="009D39F2" w:rsidRPr="006B69A3">
        <w:t>de las</w:t>
      </w:r>
      <w:r w:rsidRPr="006B69A3">
        <w:t xml:space="preserve"> famili</w:t>
      </w:r>
      <w:r w:rsidR="009D39F2" w:rsidRPr="006B69A3">
        <w:t>a</w:t>
      </w:r>
      <w:r w:rsidRPr="006B69A3">
        <w:t xml:space="preserve">s </w:t>
      </w:r>
      <w:r w:rsidR="009D39F2" w:rsidRPr="006B69A3">
        <w:t>nucleares sobre las familias</w:t>
      </w:r>
      <w:r w:rsidR="00054B43" w:rsidRPr="006B69A3">
        <w:t xml:space="preserve"> </w:t>
      </w:r>
      <w:r w:rsidRPr="006B69A3">
        <w:t>exten</w:t>
      </w:r>
      <w:r w:rsidR="009D39F2" w:rsidRPr="006B69A3">
        <w:t>sas</w:t>
      </w:r>
      <w:r w:rsidRPr="006B69A3">
        <w:t>. Otr</w:t>
      </w:r>
      <w:r w:rsidR="009D39F2" w:rsidRPr="006B69A3">
        <w:t>os</w:t>
      </w:r>
      <w:r w:rsidRPr="006B69A3">
        <w:t xml:space="preserve"> factor</w:t>
      </w:r>
      <w:r w:rsidR="009D39F2" w:rsidRPr="006B69A3">
        <w:t>e</w:t>
      </w:r>
      <w:r w:rsidRPr="006B69A3">
        <w:t>s</w:t>
      </w:r>
      <w:r w:rsidR="009D39F2" w:rsidRPr="006B69A3">
        <w:t>, como la elevada vulnerabilidad</w:t>
      </w:r>
      <w:r w:rsidRPr="006B69A3">
        <w:t xml:space="preserve"> econ</w:t>
      </w:r>
      <w:r w:rsidR="009D39F2" w:rsidRPr="006B69A3">
        <w:t>ó</w:t>
      </w:r>
      <w:r w:rsidRPr="006B69A3">
        <w:t>mic</w:t>
      </w:r>
      <w:r w:rsidR="009D39F2" w:rsidRPr="006B69A3">
        <w:t>a</w:t>
      </w:r>
      <w:r w:rsidRPr="006B69A3">
        <w:t xml:space="preserve"> </w:t>
      </w:r>
      <w:r w:rsidR="009D39F2" w:rsidRPr="006B69A3">
        <w:t>y el</w:t>
      </w:r>
      <w:r w:rsidRPr="006B69A3">
        <w:t xml:space="preserve"> </w:t>
      </w:r>
      <w:r w:rsidR="00661FDC" w:rsidRPr="006B69A3">
        <w:t>"</w:t>
      </w:r>
      <w:r w:rsidR="009D39F2" w:rsidRPr="006B69A3">
        <w:t>endurecimiento</w:t>
      </w:r>
      <w:r w:rsidR="00661FDC" w:rsidRPr="006B69A3">
        <w:t>"</w:t>
      </w:r>
      <w:r w:rsidR="009D39F2" w:rsidRPr="006B69A3">
        <w:t xml:space="preserve"> de las condiciones de</w:t>
      </w:r>
      <w:r w:rsidRPr="006B69A3">
        <w:t xml:space="preserve"> acces</w:t>
      </w:r>
      <w:r w:rsidR="009D39F2" w:rsidRPr="006B69A3">
        <w:t>o a los programas de bienestar</w:t>
      </w:r>
      <w:r w:rsidR="006F6E9F" w:rsidRPr="006B69A3">
        <w:t xml:space="preserve"> pueden dar lugar a que existan segmentos de la</w:t>
      </w:r>
      <w:r w:rsidRPr="006B69A3">
        <w:t xml:space="preserve"> po</w:t>
      </w:r>
      <w:r w:rsidR="006F6E9F" w:rsidRPr="006B69A3">
        <w:t>b</w:t>
      </w:r>
      <w:r w:rsidRPr="006B69A3">
        <w:t>la</w:t>
      </w:r>
      <w:r w:rsidR="006F6E9F" w:rsidRPr="006B69A3">
        <w:t>c</w:t>
      </w:r>
      <w:r w:rsidRPr="006B69A3">
        <w:t>i</w:t>
      </w:r>
      <w:r w:rsidR="006F6E9F" w:rsidRPr="006B69A3">
        <w:t>ó</w:t>
      </w:r>
      <w:r w:rsidRPr="006B69A3">
        <w:t xml:space="preserve">n </w:t>
      </w:r>
      <w:r w:rsidR="006F6E9F" w:rsidRPr="006B69A3">
        <w:t xml:space="preserve">que viven en </w:t>
      </w:r>
      <w:r w:rsidR="00D202B2" w:rsidRPr="006B69A3">
        <w:t xml:space="preserve">condiciones de </w:t>
      </w:r>
      <w:r w:rsidRPr="006B69A3">
        <w:t>po</w:t>
      </w:r>
      <w:r w:rsidR="006F6E9F" w:rsidRPr="006B69A3">
        <w:t>breza</w:t>
      </w:r>
      <w:r w:rsidRPr="006B69A3">
        <w:t>.</w:t>
      </w:r>
    </w:p>
    <w:p w:rsidR="008D243A" w:rsidRPr="006B69A3" w:rsidRDefault="008D243A" w:rsidP="008D243A">
      <w:pPr>
        <w:pStyle w:val="SingleTxtG"/>
      </w:pPr>
      <w:r w:rsidRPr="006B69A3">
        <w:t>297.</w:t>
      </w:r>
      <w:r w:rsidRPr="006B69A3">
        <w:tab/>
      </w:r>
      <w:r w:rsidR="006F6E9F" w:rsidRPr="006B69A3">
        <w:t xml:space="preserve">El </w:t>
      </w:r>
      <w:r w:rsidRPr="006B69A3">
        <w:t>Go</w:t>
      </w:r>
      <w:r w:rsidR="006F6E9F" w:rsidRPr="006B69A3">
        <w:t>bi</w:t>
      </w:r>
      <w:r w:rsidRPr="006B69A3">
        <w:t>ern</w:t>
      </w:r>
      <w:r w:rsidR="006F6E9F" w:rsidRPr="006B69A3">
        <w:t>o es consciente de esos factores de rie</w:t>
      </w:r>
      <w:r w:rsidRPr="006B69A3">
        <w:t>s</w:t>
      </w:r>
      <w:r w:rsidR="006F6E9F" w:rsidRPr="006B69A3">
        <w:t>go</w:t>
      </w:r>
      <w:r w:rsidRPr="006B69A3">
        <w:t xml:space="preserve"> </w:t>
      </w:r>
      <w:r w:rsidR="006F6E9F" w:rsidRPr="006B69A3">
        <w:t>y se ha lanzado a hacer realidad una perspectiva a largo plazo</w:t>
      </w:r>
      <w:r w:rsidRPr="006B69A3">
        <w:t xml:space="preserve">, </w:t>
      </w:r>
      <w:r w:rsidR="006F6E9F" w:rsidRPr="006B69A3">
        <w:t xml:space="preserve">con el objeto, entre otros, de </w:t>
      </w:r>
      <w:r w:rsidRPr="006B69A3">
        <w:t>p</w:t>
      </w:r>
      <w:r w:rsidR="006F6E9F" w:rsidRPr="006B69A3">
        <w:t>r</w:t>
      </w:r>
      <w:r w:rsidRPr="006B69A3">
        <w:t>o</w:t>
      </w:r>
      <w:r w:rsidR="006F6E9F" w:rsidRPr="006B69A3">
        <w:t xml:space="preserve">porcionar a la población los </w:t>
      </w:r>
      <w:r w:rsidR="00D202B2" w:rsidRPr="006B69A3">
        <w:t>recursos</w:t>
      </w:r>
      <w:r w:rsidR="006F6E9F" w:rsidRPr="006B69A3">
        <w:t xml:space="preserve"> necesarios para</w:t>
      </w:r>
      <w:r w:rsidRPr="006B69A3">
        <w:t xml:space="preserve"> incre</w:t>
      </w:r>
      <w:r w:rsidR="006F6E9F" w:rsidRPr="006B69A3">
        <w:t>mentar sus medios de subsistencia y su</w:t>
      </w:r>
      <w:r w:rsidRPr="006B69A3">
        <w:t xml:space="preserve"> prosperi</w:t>
      </w:r>
      <w:r w:rsidR="006F6E9F" w:rsidRPr="006B69A3">
        <w:t>dad</w:t>
      </w:r>
      <w:r w:rsidRPr="006B69A3">
        <w:t>. T</w:t>
      </w:r>
      <w:r w:rsidR="006F6E9F" w:rsidRPr="006B69A3">
        <w:t>odo ello se hará en</w:t>
      </w:r>
      <w:r w:rsidRPr="006B69A3">
        <w:t xml:space="preserve"> colabora</w:t>
      </w:r>
      <w:r w:rsidR="006F6E9F" w:rsidRPr="006B69A3">
        <w:t>c</w:t>
      </w:r>
      <w:r w:rsidRPr="006B69A3">
        <w:t>i</w:t>
      </w:r>
      <w:r w:rsidR="006F6E9F" w:rsidRPr="006B69A3">
        <w:t>ón con todos los organismos e interlocutores</w:t>
      </w:r>
      <w:r w:rsidRPr="006B69A3">
        <w:t xml:space="preserve"> </w:t>
      </w:r>
      <w:r w:rsidR="006F6E9F" w:rsidRPr="006B69A3">
        <w:t>pertinentes que se ocupen de los aspectos</w:t>
      </w:r>
      <w:r w:rsidRPr="006B69A3">
        <w:t xml:space="preserve"> rela</w:t>
      </w:r>
      <w:r w:rsidR="006F6E9F" w:rsidRPr="006B69A3">
        <w:t xml:space="preserve">cionados con el </w:t>
      </w:r>
      <w:r w:rsidRPr="006B69A3">
        <w:t>ali</w:t>
      </w:r>
      <w:r w:rsidR="006F6E9F" w:rsidRPr="006B69A3">
        <w:t>vio de la pobreza</w:t>
      </w:r>
      <w:r w:rsidRPr="006B69A3">
        <w:t>.</w:t>
      </w:r>
    </w:p>
    <w:p w:rsidR="008D243A" w:rsidRPr="006B69A3" w:rsidRDefault="0033560B" w:rsidP="008D243A">
      <w:pPr>
        <w:pStyle w:val="H23G"/>
      </w:pPr>
      <w:r w:rsidRPr="006B69A3">
        <w:tab/>
      </w:r>
      <w:r w:rsidRPr="006B69A3">
        <w:tab/>
        <w:t>A</w:t>
      </w:r>
      <w:r w:rsidR="00295F1D" w:rsidRPr="006B69A3">
        <w:t>c</w:t>
      </w:r>
      <w:r w:rsidRPr="006B69A3">
        <w:t>c</w:t>
      </w:r>
      <w:r w:rsidR="008D243A" w:rsidRPr="006B69A3">
        <w:t>es</w:t>
      </w:r>
      <w:r w:rsidRPr="006B69A3">
        <w:t>o a una vivienda</w:t>
      </w:r>
      <w:r w:rsidR="008D243A" w:rsidRPr="006B69A3">
        <w:t xml:space="preserve"> ade</w:t>
      </w:r>
      <w:r w:rsidRPr="006B69A3">
        <w:t>c</w:t>
      </w:r>
      <w:r w:rsidR="008D243A" w:rsidRPr="006B69A3">
        <w:t>ua</w:t>
      </w:r>
      <w:r w:rsidRPr="006B69A3">
        <w:t>da</w:t>
      </w:r>
      <w:r w:rsidR="008D243A" w:rsidRPr="006B69A3">
        <w:t xml:space="preserve"> (</w:t>
      </w:r>
      <w:r w:rsidR="00E10294" w:rsidRPr="006B69A3">
        <w:t xml:space="preserve">artículo </w:t>
      </w:r>
      <w:r w:rsidR="008D243A" w:rsidRPr="006B69A3">
        <w:t>27, p</w:t>
      </w:r>
      <w:r w:rsidRPr="006B69A3">
        <w:t>ár</w:t>
      </w:r>
      <w:r w:rsidR="008D243A" w:rsidRPr="006B69A3">
        <w:t>r</w:t>
      </w:r>
      <w:r w:rsidR="00E10294" w:rsidRPr="006B69A3">
        <w:t>afo</w:t>
      </w:r>
      <w:r w:rsidR="008D243A" w:rsidRPr="006B69A3">
        <w:t xml:space="preserve"> 3)</w:t>
      </w:r>
    </w:p>
    <w:p w:rsidR="008D243A" w:rsidRPr="006B69A3" w:rsidRDefault="008D243A" w:rsidP="008D243A">
      <w:pPr>
        <w:pStyle w:val="SingleTxtG"/>
      </w:pPr>
      <w:r w:rsidRPr="006B69A3">
        <w:t>298.</w:t>
      </w:r>
      <w:r w:rsidRPr="006B69A3">
        <w:tab/>
      </w:r>
      <w:r w:rsidR="0033560B" w:rsidRPr="006B69A3">
        <w:t>El</w:t>
      </w:r>
      <w:r w:rsidRPr="006B69A3">
        <w:t xml:space="preserve"> Go</w:t>
      </w:r>
      <w:r w:rsidR="0033560B" w:rsidRPr="006B69A3">
        <w:t>bi</w:t>
      </w:r>
      <w:r w:rsidRPr="006B69A3">
        <w:t>ern</w:t>
      </w:r>
      <w:r w:rsidR="0033560B" w:rsidRPr="006B69A3">
        <w:t>o</w:t>
      </w:r>
      <w:r w:rsidRPr="006B69A3">
        <w:t xml:space="preserve"> p</w:t>
      </w:r>
      <w:r w:rsidR="0033560B" w:rsidRPr="006B69A3">
        <w:t>royecta constru</w:t>
      </w:r>
      <w:r w:rsidR="00701A9E" w:rsidRPr="006B69A3">
        <w:t>i</w:t>
      </w:r>
      <w:r w:rsidR="0033560B" w:rsidRPr="006B69A3">
        <w:t>r más de</w:t>
      </w:r>
      <w:r w:rsidRPr="006B69A3">
        <w:t xml:space="preserve"> 5</w:t>
      </w:r>
      <w:r w:rsidR="00661FDC" w:rsidRPr="006B69A3">
        <w:t>.</w:t>
      </w:r>
      <w:r w:rsidRPr="006B69A3">
        <w:t xml:space="preserve">000 </w:t>
      </w:r>
      <w:r w:rsidR="0033560B" w:rsidRPr="006B69A3">
        <w:t>viviendas</w:t>
      </w:r>
      <w:r w:rsidR="00701A9E" w:rsidRPr="006B69A3">
        <w:t xml:space="preserve"> en terrenos saneados</w:t>
      </w:r>
      <w:r w:rsidRPr="006B69A3">
        <w:t xml:space="preserve"> </w:t>
      </w:r>
      <w:r w:rsidR="00701A9E" w:rsidRPr="006B69A3">
        <w:t xml:space="preserve">para acabar en los próximos cinco años con la lista de espera de las familias que </w:t>
      </w:r>
      <w:r w:rsidR="00D202B2" w:rsidRPr="006B69A3">
        <w:t>s</w:t>
      </w:r>
      <w:r w:rsidR="00701A9E" w:rsidRPr="006B69A3">
        <w:t>e</w:t>
      </w:r>
      <w:r w:rsidR="00D202B2" w:rsidRPr="006B69A3">
        <w:t xml:space="preserve"> ha</w:t>
      </w:r>
      <w:r w:rsidR="00701A9E" w:rsidRPr="006B69A3">
        <w:t>n inscrit</w:t>
      </w:r>
      <w:r w:rsidR="00D202B2" w:rsidRPr="006B69A3">
        <w:t>o</w:t>
      </w:r>
      <w:r w:rsidR="00701A9E" w:rsidRPr="006B69A3">
        <w:t xml:space="preserve"> para obtener una casa</w:t>
      </w:r>
      <w:r w:rsidRPr="006B69A3">
        <w:t>.</w:t>
      </w:r>
    </w:p>
    <w:p w:rsidR="008D243A" w:rsidRPr="006B69A3" w:rsidRDefault="008D243A" w:rsidP="008D243A">
      <w:pPr>
        <w:pStyle w:val="H23G"/>
      </w:pPr>
      <w:r w:rsidRPr="006B69A3">
        <w:tab/>
      </w:r>
      <w:r w:rsidRPr="006B69A3">
        <w:tab/>
      </w:r>
      <w:r w:rsidR="00701A9E" w:rsidRPr="006B69A3">
        <w:t>Prestaciones y asistencia de la seguridad s</w:t>
      </w:r>
      <w:r w:rsidRPr="006B69A3">
        <w:t>ocial (</w:t>
      </w:r>
      <w:r w:rsidR="00E10294" w:rsidRPr="006B69A3">
        <w:t xml:space="preserve">artículo </w:t>
      </w:r>
      <w:r w:rsidRPr="006B69A3">
        <w:t>26)</w:t>
      </w:r>
    </w:p>
    <w:p w:rsidR="008D243A" w:rsidRPr="006B69A3" w:rsidRDefault="008D243A" w:rsidP="008D243A">
      <w:pPr>
        <w:pStyle w:val="SingleTxtG"/>
      </w:pPr>
      <w:r w:rsidRPr="006B69A3">
        <w:t>299.</w:t>
      </w:r>
      <w:r w:rsidRPr="006B69A3">
        <w:tab/>
        <w:t>A</w:t>
      </w:r>
      <w:r w:rsidR="00701A9E" w:rsidRPr="006B69A3">
        <w:t>demás de</w:t>
      </w:r>
      <w:r w:rsidR="008666E4" w:rsidRPr="006B69A3">
        <w:t>l incremento</w:t>
      </w:r>
      <w:r w:rsidRPr="006B69A3">
        <w:t xml:space="preserve"> anual </w:t>
      </w:r>
      <w:r w:rsidR="008666E4" w:rsidRPr="006B69A3">
        <w:t>de las tasas, no se ha producido ningún cambio en las prestaciones y asistencia de la</w:t>
      </w:r>
      <w:r w:rsidRPr="006B69A3">
        <w:t xml:space="preserve"> se</w:t>
      </w:r>
      <w:r w:rsidR="008666E4" w:rsidRPr="006B69A3">
        <w:t>g</w:t>
      </w:r>
      <w:r w:rsidRPr="006B69A3">
        <w:t>uri</w:t>
      </w:r>
      <w:r w:rsidR="008666E4" w:rsidRPr="006B69A3">
        <w:t>dad social</w:t>
      </w:r>
      <w:r w:rsidRPr="006B69A3">
        <w:t>.</w:t>
      </w:r>
    </w:p>
    <w:p w:rsidR="008D243A" w:rsidRPr="006B69A3" w:rsidRDefault="008D243A" w:rsidP="008D243A">
      <w:pPr>
        <w:pStyle w:val="H23G"/>
      </w:pPr>
      <w:r w:rsidRPr="006B69A3">
        <w:tab/>
      </w:r>
      <w:r w:rsidRPr="006B69A3">
        <w:tab/>
      </w:r>
      <w:r w:rsidR="008666E4" w:rsidRPr="006B69A3">
        <w:t>Capacidad de cubr</w:t>
      </w:r>
      <w:r w:rsidR="00D202B2" w:rsidRPr="006B69A3">
        <w:t>ir</w:t>
      </w:r>
      <w:r w:rsidR="008666E4" w:rsidRPr="006B69A3">
        <w:t xml:space="preserve"> las</w:t>
      </w:r>
      <w:r w:rsidRPr="006B69A3">
        <w:t xml:space="preserve"> necesi</w:t>
      </w:r>
      <w:r w:rsidR="008666E4" w:rsidRPr="006B69A3">
        <w:t>dad</w:t>
      </w:r>
      <w:r w:rsidRPr="006B69A3">
        <w:t>es</w:t>
      </w:r>
      <w:r w:rsidR="008666E4" w:rsidRPr="006B69A3">
        <w:t xml:space="preserve"> básicas</w:t>
      </w:r>
      <w:r w:rsidRPr="006B69A3">
        <w:t xml:space="preserve"> (</w:t>
      </w:r>
      <w:r w:rsidR="00E10294" w:rsidRPr="006B69A3">
        <w:t xml:space="preserve">artículos </w:t>
      </w:r>
      <w:r w:rsidRPr="006B69A3">
        <w:t>27, p</w:t>
      </w:r>
      <w:r w:rsidR="008666E4" w:rsidRPr="006B69A3">
        <w:t>ár</w:t>
      </w:r>
      <w:r w:rsidRPr="006B69A3">
        <w:t>r</w:t>
      </w:r>
      <w:r w:rsidR="005A47E5">
        <w:t>afo</w:t>
      </w:r>
      <w:r w:rsidRPr="006B69A3">
        <w:t xml:space="preserve"> 1 </w:t>
      </w:r>
      <w:r w:rsidR="008666E4" w:rsidRPr="006B69A3">
        <w:t>y</w:t>
      </w:r>
      <w:r w:rsidRPr="006B69A3">
        <w:t xml:space="preserve"> 26)</w:t>
      </w:r>
    </w:p>
    <w:p w:rsidR="008D243A" w:rsidRPr="006B69A3" w:rsidRDefault="008D243A" w:rsidP="008D243A">
      <w:pPr>
        <w:pStyle w:val="H4G"/>
      </w:pPr>
      <w:r w:rsidRPr="006B69A3">
        <w:tab/>
      </w:r>
      <w:r w:rsidRPr="006B69A3">
        <w:tab/>
      </w:r>
      <w:r w:rsidR="008666E4" w:rsidRPr="006B69A3">
        <w:t>Niveles de prestaciones de la</w:t>
      </w:r>
      <w:r w:rsidRPr="006B69A3">
        <w:t xml:space="preserve"> se</w:t>
      </w:r>
      <w:r w:rsidR="008666E4" w:rsidRPr="006B69A3">
        <w:t>g</w:t>
      </w:r>
      <w:r w:rsidRPr="006B69A3">
        <w:t>uri</w:t>
      </w:r>
      <w:r w:rsidR="008666E4" w:rsidRPr="006B69A3">
        <w:t>dad social</w:t>
      </w:r>
    </w:p>
    <w:p w:rsidR="008D243A" w:rsidRPr="006B69A3" w:rsidRDefault="008D243A" w:rsidP="008D243A">
      <w:pPr>
        <w:pStyle w:val="SingleTxtG"/>
      </w:pPr>
      <w:r w:rsidRPr="006B69A3">
        <w:t>300.</w:t>
      </w:r>
      <w:r w:rsidRPr="006B69A3">
        <w:tab/>
      </w:r>
      <w:r w:rsidR="008666E4" w:rsidRPr="006B69A3">
        <w:t>Sírvanse consultar el informe</w:t>
      </w:r>
      <w:r w:rsidRPr="006B69A3">
        <w:t xml:space="preserve"> ini</w:t>
      </w:r>
      <w:r w:rsidR="008666E4" w:rsidRPr="006B69A3">
        <w:t>c</w:t>
      </w:r>
      <w:r w:rsidRPr="006B69A3">
        <w:t>ial, p</w:t>
      </w:r>
      <w:r w:rsidR="008666E4" w:rsidRPr="006B69A3">
        <w:t>ár</w:t>
      </w:r>
      <w:r w:rsidRPr="006B69A3">
        <w:t>ra</w:t>
      </w:r>
      <w:r w:rsidR="008666E4" w:rsidRPr="006B69A3">
        <w:t>fos</w:t>
      </w:r>
      <w:r w:rsidRPr="006B69A3">
        <w:t xml:space="preserve"> 275</w:t>
      </w:r>
      <w:r w:rsidR="008666E4" w:rsidRPr="006B69A3">
        <w:t xml:space="preserve"> y </w:t>
      </w:r>
      <w:r w:rsidRPr="006B69A3">
        <w:t>276.</w:t>
      </w:r>
    </w:p>
    <w:p w:rsidR="008D243A" w:rsidRPr="006B69A3" w:rsidRDefault="008D243A" w:rsidP="008D243A">
      <w:pPr>
        <w:pStyle w:val="H4G"/>
      </w:pPr>
      <w:r w:rsidRPr="006B69A3">
        <w:tab/>
      </w:r>
      <w:r w:rsidRPr="006B69A3">
        <w:tab/>
      </w:r>
      <w:r w:rsidR="008666E4" w:rsidRPr="006B69A3">
        <w:t>Niños con</w:t>
      </w:r>
      <w:r w:rsidRPr="006B69A3">
        <w:t xml:space="preserve"> dis</w:t>
      </w:r>
      <w:r w:rsidR="008666E4" w:rsidRPr="006B69A3">
        <w:t>c</w:t>
      </w:r>
      <w:r w:rsidRPr="006B69A3">
        <w:t>a</w:t>
      </w:r>
      <w:r w:rsidR="008666E4" w:rsidRPr="006B69A3">
        <w:t>pac</w:t>
      </w:r>
      <w:r w:rsidRPr="006B69A3">
        <w:t>i</w:t>
      </w:r>
      <w:r w:rsidR="008666E4" w:rsidRPr="006B69A3">
        <w:t>dad</w:t>
      </w:r>
      <w:r w:rsidRPr="006B69A3">
        <w:t>es</w:t>
      </w:r>
    </w:p>
    <w:p w:rsidR="008D243A" w:rsidRPr="006B69A3" w:rsidRDefault="008D243A" w:rsidP="008D243A">
      <w:pPr>
        <w:pStyle w:val="SingleTxtG"/>
      </w:pPr>
      <w:r w:rsidRPr="006B69A3">
        <w:t>301.</w:t>
      </w:r>
      <w:r w:rsidRPr="006B69A3">
        <w:tab/>
      </w:r>
      <w:r w:rsidR="008666E4" w:rsidRPr="006B69A3">
        <w:t>Sírvanse consultar el informe</w:t>
      </w:r>
      <w:r w:rsidRPr="006B69A3">
        <w:t xml:space="preserve"> ini</w:t>
      </w:r>
      <w:r w:rsidR="008666E4" w:rsidRPr="006B69A3">
        <w:t>c</w:t>
      </w:r>
      <w:r w:rsidRPr="006B69A3">
        <w:t>ial, p</w:t>
      </w:r>
      <w:r w:rsidR="008666E4" w:rsidRPr="006B69A3">
        <w:t>ár</w:t>
      </w:r>
      <w:r w:rsidRPr="006B69A3">
        <w:t>ra</w:t>
      </w:r>
      <w:r w:rsidR="008666E4" w:rsidRPr="006B69A3">
        <w:t>fos</w:t>
      </w:r>
      <w:r w:rsidRPr="006B69A3">
        <w:t xml:space="preserve"> 277</w:t>
      </w:r>
      <w:r w:rsidR="008666E4" w:rsidRPr="006B69A3">
        <w:t xml:space="preserve"> y </w:t>
      </w:r>
      <w:r w:rsidRPr="006B69A3">
        <w:t>278.</w:t>
      </w:r>
    </w:p>
    <w:p w:rsidR="008D243A" w:rsidRPr="006B69A3" w:rsidRDefault="008D243A" w:rsidP="008D243A">
      <w:pPr>
        <w:pStyle w:val="H4G"/>
      </w:pPr>
      <w:r w:rsidRPr="006B69A3">
        <w:tab/>
      </w:r>
      <w:r w:rsidRPr="006B69A3">
        <w:tab/>
      </w:r>
      <w:r w:rsidR="008666E4" w:rsidRPr="006B69A3">
        <w:t>Seguridad s</w:t>
      </w:r>
      <w:r w:rsidRPr="006B69A3">
        <w:t xml:space="preserve">ocial </w:t>
      </w:r>
      <w:r w:rsidR="008666E4" w:rsidRPr="006B69A3">
        <w:t>y prestaciones de</w:t>
      </w:r>
      <w:r w:rsidRPr="006B69A3">
        <w:t xml:space="preserve"> invalid</w:t>
      </w:r>
      <w:r w:rsidR="008666E4" w:rsidRPr="006B69A3">
        <w:t>ez</w:t>
      </w:r>
    </w:p>
    <w:p w:rsidR="008D243A" w:rsidRPr="006B69A3" w:rsidRDefault="008D243A" w:rsidP="008D243A">
      <w:pPr>
        <w:pStyle w:val="SingleTxtG"/>
      </w:pPr>
      <w:r w:rsidRPr="006B69A3">
        <w:t>302.</w:t>
      </w:r>
      <w:r w:rsidRPr="006B69A3">
        <w:tab/>
      </w:r>
      <w:r w:rsidR="008666E4" w:rsidRPr="006B69A3">
        <w:t>Sírvanse consultar el informe</w:t>
      </w:r>
      <w:r w:rsidRPr="006B69A3">
        <w:t xml:space="preserve"> ini</w:t>
      </w:r>
      <w:r w:rsidR="008666E4" w:rsidRPr="006B69A3">
        <w:t>c</w:t>
      </w:r>
      <w:r w:rsidRPr="006B69A3">
        <w:t>ial, p</w:t>
      </w:r>
      <w:r w:rsidR="008666E4" w:rsidRPr="006B69A3">
        <w:t>ár</w:t>
      </w:r>
      <w:r w:rsidRPr="006B69A3">
        <w:t>ra</w:t>
      </w:r>
      <w:r w:rsidR="008666E4" w:rsidRPr="006B69A3">
        <w:t>fos</w:t>
      </w:r>
      <w:r w:rsidRPr="006B69A3">
        <w:t xml:space="preserve"> </w:t>
      </w:r>
      <w:smartTag w:uri="urn:schemas-microsoft-com:office:smarttags" w:element="metricconverter">
        <w:smartTagPr>
          <w:attr w:name="ProductID" w:val="279 a"/>
        </w:smartTagPr>
        <w:r w:rsidRPr="006B69A3">
          <w:t>279</w:t>
        </w:r>
        <w:r w:rsidR="008666E4" w:rsidRPr="006B69A3">
          <w:t xml:space="preserve"> a</w:t>
        </w:r>
      </w:smartTag>
      <w:r w:rsidR="008666E4" w:rsidRPr="006B69A3">
        <w:t xml:space="preserve"> </w:t>
      </w:r>
      <w:r w:rsidRPr="006B69A3">
        <w:t>281.</w:t>
      </w:r>
    </w:p>
    <w:p w:rsidR="008D243A" w:rsidRPr="006B69A3" w:rsidRDefault="008D243A" w:rsidP="008D243A">
      <w:pPr>
        <w:pStyle w:val="H4G"/>
      </w:pPr>
      <w:r w:rsidRPr="006B69A3">
        <w:tab/>
      </w:r>
      <w:r w:rsidRPr="006B69A3">
        <w:tab/>
      </w:r>
      <w:r w:rsidR="008666E4" w:rsidRPr="006B69A3">
        <w:t xml:space="preserve">Jóvenes de </w:t>
      </w:r>
      <w:r w:rsidRPr="006B69A3">
        <w:t>16</w:t>
      </w:r>
      <w:r w:rsidR="008666E4" w:rsidRPr="006B69A3">
        <w:t xml:space="preserve"> y</w:t>
      </w:r>
      <w:r w:rsidRPr="006B69A3">
        <w:t xml:space="preserve"> 17</w:t>
      </w:r>
      <w:r w:rsidR="008666E4" w:rsidRPr="006B69A3">
        <w:t xml:space="preserve"> año</w:t>
      </w:r>
      <w:r w:rsidRPr="006B69A3">
        <w:t>s</w:t>
      </w:r>
      <w:r w:rsidR="008666E4" w:rsidRPr="006B69A3">
        <w:t xml:space="preserve"> y </w:t>
      </w:r>
      <w:r w:rsidR="00D202B2" w:rsidRPr="006B69A3">
        <w:t xml:space="preserve">prestaciones de </w:t>
      </w:r>
      <w:r w:rsidR="008666E4" w:rsidRPr="006B69A3">
        <w:t xml:space="preserve">apoyo </w:t>
      </w:r>
      <w:r w:rsidR="00932AF9" w:rsidRPr="006B69A3">
        <w:t>en materia de</w:t>
      </w:r>
      <w:r w:rsidR="008666E4" w:rsidRPr="006B69A3">
        <w:t xml:space="preserve"> ingresos</w:t>
      </w:r>
    </w:p>
    <w:p w:rsidR="008D243A" w:rsidRPr="006B69A3" w:rsidRDefault="008D243A" w:rsidP="008D243A">
      <w:pPr>
        <w:pStyle w:val="SingleTxtG"/>
      </w:pPr>
      <w:r w:rsidRPr="006B69A3">
        <w:t>303.</w:t>
      </w:r>
      <w:r w:rsidRPr="006B69A3">
        <w:tab/>
      </w:r>
      <w:r w:rsidR="008666E4" w:rsidRPr="006B69A3">
        <w:t>Sírvanse consultar el informe</w:t>
      </w:r>
      <w:r w:rsidRPr="006B69A3">
        <w:t xml:space="preserve"> ini</w:t>
      </w:r>
      <w:r w:rsidR="008666E4" w:rsidRPr="006B69A3">
        <w:t>c</w:t>
      </w:r>
      <w:r w:rsidRPr="006B69A3">
        <w:t>ial, p</w:t>
      </w:r>
      <w:r w:rsidR="008666E4" w:rsidRPr="006B69A3">
        <w:t>ár</w:t>
      </w:r>
      <w:r w:rsidRPr="006B69A3">
        <w:t>ra</w:t>
      </w:r>
      <w:r w:rsidR="008666E4" w:rsidRPr="006B69A3">
        <w:t>fos</w:t>
      </w:r>
      <w:r w:rsidRPr="006B69A3">
        <w:t xml:space="preserve"> </w:t>
      </w:r>
      <w:smartTag w:uri="urn:schemas-microsoft-com:office:smarttags" w:element="metricconverter">
        <w:smartTagPr>
          <w:attr w:name="ProductID" w:val="282 a"/>
        </w:smartTagPr>
        <w:r w:rsidRPr="006B69A3">
          <w:t>282</w:t>
        </w:r>
        <w:r w:rsidR="00606441" w:rsidRPr="006B69A3">
          <w:t xml:space="preserve"> a</w:t>
        </w:r>
      </w:smartTag>
      <w:r w:rsidR="00606441" w:rsidRPr="006B69A3">
        <w:t xml:space="preserve"> </w:t>
      </w:r>
      <w:r w:rsidRPr="006B69A3">
        <w:t>284.</w:t>
      </w:r>
    </w:p>
    <w:p w:rsidR="008D243A" w:rsidRPr="006B69A3" w:rsidRDefault="008D243A" w:rsidP="008D243A">
      <w:pPr>
        <w:pStyle w:val="H4G"/>
      </w:pPr>
      <w:r w:rsidRPr="006B69A3">
        <w:tab/>
      </w:r>
      <w:r w:rsidRPr="006B69A3">
        <w:tab/>
      </w:r>
      <w:r w:rsidR="00606441" w:rsidRPr="006B69A3">
        <w:t>Pensión aliment</w:t>
      </w:r>
      <w:r w:rsidR="00D202B2" w:rsidRPr="006B69A3">
        <w:t>aria</w:t>
      </w:r>
      <w:r w:rsidR="00606441" w:rsidRPr="006B69A3">
        <w:t xml:space="preserve"> para los niños</w:t>
      </w:r>
    </w:p>
    <w:p w:rsidR="008D243A" w:rsidRPr="006B69A3" w:rsidRDefault="008D243A" w:rsidP="008D243A">
      <w:pPr>
        <w:pStyle w:val="SingleTxtG"/>
      </w:pPr>
      <w:r w:rsidRPr="006B69A3">
        <w:t>304.</w:t>
      </w:r>
      <w:r w:rsidRPr="006B69A3">
        <w:tab/>
      </w:r>
      <w:r w:rsidR="00606441" w:rsidRPr="006B69A3">
        <w:t xml:space="preserve">Sírvanse remitirse al Tribunal de </w:t>
      </w:r>
      <w:smartTag w:uri="urn:schemas-microsoft-com:office:smarttags" w:element="PersonName">
        <w:smartTagPr>
          <w:attr w:name="ProductID" w:val="la Familia"/>
        </w:smartTagPr>
        <w:r w:rsidR="00606441" w:rsidRPr="006B69A3">
          <w:t>la Familia</w:t>
        </w:r>
      </w:smartTag>
      <w:r w:rsidRPr="006B69A3">
        <w:t>, p</w:t>
      </w:r>
      <w:r w:rsidR="00606441" w:rsidRPr="006B69A3">
        <w:t>á</w:t>
      </w:r>
      <w:r w:rsidRPr="006B69A3">
        <w:t>r</w:t>
      </w:r>
      <w:r w:rsidR="00606441" w:rsidRPr="006B69A3">
        <w:t>r</w:t>
      </w:r>
      <w:r w:rsidRPr="006B69A3">
        <w:t>a</w:t>
      </w:r>
      <w:r w:rsidR="00606441" w:rsidRPr="006B69A3">
        <w:t>fos</w:t>
      </w:r>
      <w:r w:rsidRPr="006B69A3">
        <w:t xml:space="preserve"> 14</w:t>
      </w:r>
      <w:r w:rsidR="00606441" w:rsidRPr="006B69A3">
        <w:t xml:space="preserve"> y </w:t>
      </w:r>
      <w:r w:rsidRPr="006B69A3">
        <w:t>15.</w:t>
      </w:r>
    </w:p>
    <w:p w:rsidR="008D243A" w:rsidRPr="006B69A3" w:rsidRDefault="008D243A" w:rsidP="008D243A">
      <w:pPr>
        <w:pStyle w:val="H23G"/>
      </w:pPr>
      <w:r w:rsidRPr="006B69A3">
        <w:tab/>
      </w:r>
      <w:r w:rsidRPr="006B69A3">
        <w:tab/>
        <w:t>Acces</w:t>
      </w:r>
      <w:r w:rsidR="00606441" w:rsidRPr="006B69A3">
        <w:t xml:space="preserve">o a una vivienda </w:t>
      </w:r>
      <w:r w:rsidRPr="006B69A3">
        <w:t>ade</w:t>
      </w:r>
      <w:r w:rsidR="00606441" w:rsidRPr="006B69A3">
        <w:t>c</w:t>
      </w:r>
      <w:r w:rsidRPr="006B69A3">
        <w:t>ua</w:t>
      </w:r>
      <w:r w:rsidR="00606441" w:rsidRPr="006B69A3">
        <w:t>da</w:t>
      </w:r>
      <w:r w:rsidRPr="006B69A3">
        <w:t xml:space="preserve"> (</w:t>
      </w:r>
      <w:r w:rsidR="00E10294" w:rsidRPr="006B69A3">
        <w:t xml:space="preserve">artículo </w:t>
      </w:r>
      <w:r w:rsidRPr="006B69A3">
        <w:t>27, p</w:t>
      </w:r>
      <w:r w:rsidR="00606441" w:rsidRPr="006B69A3">
        <w:t>ár</w:t>
      </w:r>
      <w:r w:rsidRPr="006B69A3">
        <w:t>r</w:t>
      </w:r>
      <w:r w:rsidR="00E10294" w:rsidRPr="006B69A3">
        <w:t>afo</w:t>
      </w:r>
      <w:r w:rsidRPr="006B69A3">
        <w:t xml:space="preserve">s 1 </w:t>
      </w:r>
      <w:r w:rsidR="00606441" w:rsidRPr="006B69A3">
        <w:t>y</w:t>
      </w:r>
      <w:r w:rsidRPr="006B69A3">
        <w:t xml:space="preserve"> 3)</w:t>
      </w:r>
    </w:p>
    <w:p w:rsidR="008D243A" w:rsidRPr="006B69A3" w:rsidRDefault="008D243A" w:rsidP="008D243A">
      <w:pPr>
        <w:pStyle w:val="SingleTxtG"/>
      </w:pPr>
      <w:r w:rsidRPr="006B69A3">
        <w:t>305.</w:t>
      </w:r>
      <w:r w:rsidRPr="006B69A3">
        <w:tab/>
      </w:r>
      <w:r w:rsidR="00606441" w:rsidRPr="006B69A3">
        <w:t>El a</w:t>
      </w:r>
      <w:r w:rsidRPr="006B69A3">
        <w:t>cces</w:t>
      </w:r>
      <w:r w:rsidR="00606441" w:rsidRPr="006B69A3">
        <w:t>o a una vivienda</w:t>
      </w:r>
      <w:r w:rsidRPr="006B69A3">
        <w:t xml:space="preserve"> </w:t>
      </w:r>
      <w:r w:rsidR="00606441" w:rsidRPr="006B69A3">
        <w:t>adec</w:t>
      </w:r>
      <w:r w:rsidRPr="006B69A3">
        <w:t>ua</w:t>
      </w:r>
      <w:r w:rsidR="00606441" w:rsidRPr="006B69A3">
        <w:t>da sigue siendo una de las máximas prioridades del</w:t>
      </w:r>
      <w:r w:rsidR="00054B43" w:rsidRPr="006B69A3">
        <w:t xml:space="preserve"> </w:t>
      </w:r>
      <w:r w:rsidRPr="006B69A3">
        <w:t>Go</w:t>
      </w:r>
      <w:r w:rsidR="00606441" w:rsidRPr="006B69A3">
        <w:t>bi</w:t>
      </w:r>
      <w:r w:rsidRPr="006B69A3">
        <w:t>ern</w:t>
      </w:r>
      <w:r w:rsidR="00606441" w:rsidRPr="006B69A3">
        <w:t>o</w:t>
      </w:r>
      <w:r w:rsidRPr="006B69A3">
        <w:t xml:space="preserve">. </w:t>
      </w:r>
      <w:r w:rsidR="00606441" w:rsidRPr="006B69A3">
        <w:t>Con una</w:t>
      </w:r>
      <w:r w:rsidRPr="006B69A3">
        <w:t xml:space="preserve"> po</w:t>
      </w:r>
      <w:r w:rsidR="00606441" w:rsidRPr="006B69A3">
        <w:t>b</w:t>
      </w:r>
      <w:r w:rsidRPr="006B69A3">
        <w:t>la</w:t>
      </w:r>
      <w:r w:rsidR="00606441" w:rsidRPr="006B69A3">
        <w:t>c</w:t>
      </w:r>
      <w:r w:rsidRPr="006B69A3">
        <w:t>i</w:t>
      </w:r>
      <w:r w:rsidR="00606441" w:rsidRPr="006B69A3">
        <w:t>ó</w:t>
      </w:r>
      <w:r w:rsidRPr="006B69A3">
        <w:t xml:space="preserve">n </w:t>
      </w:r>
      <w:r w:rsidR="00606441" w:rsidRPr="006B69A3">
        <w:t xml:space="preserve">en aumento y un territorio </w:t>
      </w:r>
      <w:r w:rsidRPr="006B69A3">
        <w:t>limit</w:t>
      </w:r>
      <w:r w:rsidR="00606441" w:rsidRPr="006B69A3">
        <w:t>ado para</w:t>
      </w:r>
      <w:r w:rsidRPr="006B69A3">
        <w:t xml:space="preserve"> </w:t>
      </w:r>
      <w:r w:rsidR="00606441" w:rsidRPr="006B69A3">
        <w:t>levantar</w:t>
      </w:r>
      <w:r w:rsidRPr="006B69A3">
        <w:t xml:space="preserve"> </w:t>
      </w:r>
      <w:r w:rsidR="00606441" w:rsidRPr="006B69A3">
        <w:t>casas</w:t>
      </w:r>
      <w:r w:rsidRPr="006B69A3">
        <w:t>, e</w:t>
      </w:r>
      <w:r w:rsidR="00606441" w:rsidRPr="006B69A3">
        <w:t>l</w:t>
      </w:r>
      <w:r w:rsidRPr="006B69A3">
        <w:t xml:space="preserve"> Go</w:t>
      </w:r>
      <w:r w:rsidR="00606441" w:rsidRPr="006B69A3">
        <w:t>bi</w:t>
      </w:r>
      <w:r w:rsidRPr="006B69A3">
        <w:t>ern</w:t>
      </w:r>
      <w:r w:rsidR="00606441" w:rsidRPr="006B69A3">
        <w:t>o</w:t>
      </w:r>
      <w:r w:rsidRPr="006B69A3">
        <w:t xml:space="preserve"> ha</w:t>
      </w:r>
      <w:r w:rsidR="00606441" w:rsidRPr="006B69A3">
        <w:t xml:space="preserve"> saneado terrenos para crear muchas urbanizaciones y se ha comprometido</w:t>
      </w:r>
      <w:r w:rsidRPr="006B69A3">
        <w:t xml:space="preserve"> </w:t>
      </w:r>
      <w:r w:rsidR="00606441" w:rsidRPr="006B69A3">
        <w:t>a construir</w:t>
      </w:r>
      <w:r w:rsidRPr="006B69A3">
        <w:t xml:space="preserve"> 5</w:t>
      </w:r>
      <w:r w:rsidR="00661FDC" w:rsidRPr="006B69A3">
        <w:t>.</w:t>
      </w:r>
      <w:r w:rsidRPr="006B69A3">
        <w:t xml:space="preserve">000 </w:t>
      </w:r>
      <w:r w:rsidR="00606441" w:rsidRPr="006B69A3">
        <w:t xml:space="preserve">casas </w:t>
      </w:r>
      <w:r w:rsidRPr="006B69A3">
        <w:t>n</w:t>
      </w:r>
      <w:r w:rsidR="00606441" w:rsidRPr="006B69A3">
        <w:t>u</w:t>
      </w:r>
      <w:r w:rsidRPr="006B69A3">
        <w:t>e</w:t>
      </w:r>
      <w:r w:rsidR="00606441" w:rsidRPr="006B69A3">
        <w:t>vas</w:t>
      </w:r>
      <w:r w:rsidRPr="006B69A3">
        <w:t xml:space="preserve"> </w:t>
      </w:r>
      <w:r w:rsidR="00606441" w:rsidRPr="006B69A3">
        <w:t>e</w:t>
      </w:r>
      <w:r w:rsidRPr="006B69A3">
        <w:t xml:space="preserve">n </w:t>
      </w:r>
      <w:r w:rsidR="00606441" w:rsidRPr="006B69A3">
        <w:t xml:space="preserve">los próximos cinco años </w:t>
      </w:r>
      <w:r w:rsidR="00D202B2" w:rsidRPr="006B69A3">
        <w:t>a fin de</w:t>
      </w:r>
      <w:r w:rsidR="00606441" w:rsidRPr="006B69A3">
        <w:t xml:space="preserve"> eliminar la lista de espera de las familias que aguardan un alojamiento</w:t>
      </w:r>
      <w:r w:rsidRPr="006B69A3">
        <w:t>.</w:t>
      </w:r>
    </w:p>
    <w:p w:rsidR="008D243A" w:rsidRPr="006B69A3" w:rsidRDefault="008D243A" w:rsidP="008D243A">
      <w:pPr>
        <w:pStyle w:val="H4G"/>
      </w:pPr>
      <w:r w:rsidRPr="006B69A3">
        <w:tab/>
      </w:r>
      <w:r w:rsidRPr="006B69A3">
        <w:tab/>
      </w:r>
      <w:r w:rsidR="00430BDB" w:rsidRPr="006B69A3">
        <w:t>N</w:t>
      </w:r>
      <w:r w:rsidR="00932AF9" w:rsidRPr="006B69A3">
        <w:t>ormas de</w:t>
      </w:r>
      <w:r w:rsidR="00430BDB" w:rsidRPr="006B69A3">
        <w:t xml:space="preserve"> vivienda</w:t>
      </w:r>
      <w:r w:rsidRPr="006B69A3">
        <w:t xml:space="preserve"> (</w:t>
      </w:r>
      <w:r w:rsidR="00E10294" w:rsidRPr="006B69A3">
        <w:t xml:space="preserve">artículo </w:t>
      </w:r>
      <w:r w:rsidRPr="006B69A3">
        <w:t>27, p</w:t>
      </w:r>
      <w:r w:rsidR="00430BDB" w:rsidRPr="006B69A3">
        <w:t>ár</w:t>
      </w:r>
      <w:r w:rsidRPr="006B69A3">
        <w:t>r</w:t>
      </w:r>
      <w:r w:rsidR="00E10294" w:rsidRPr="006B69A3">
        <w:t>afo</w:t>
      </w:r>
      <w:r w:rsidRPr="006B69A3">
        <w:t xml:space="preserve"> 3)</w:t>
      </w:r>
    </w:p>
    <w:p w:rsidR="008D243A" w:rsidRPr="006B69A3" w:rsidRDefault="008D243A" w:rsidP="008D243A">
      <w:pPr>
        <w:pStyle w:val="SingleTxtG"/>
      </w:pPr>
      <w:r w:rsidRPr="006B69A3">
        <w:t>306.</w:t>
      </w:r>
      <w:r w:rsidRPr="006B69A3">
        <w:tab/>
      </w:r>
      <w:r w:rsidR="00430BDB" w:rsidRPr="006B69A3">
        <w:t>Seychelles mantiene un alto nivel de calidad en la construcción que permite tener en cuenta</w:t>
      </w:r>
      <w:r w:rsidRPr="006B69A3">
        <w:t xml:space="preserve"> </w:t>
      </w:r>
      <w:r w:rsidR="00430BDB" w:rsidRPr="006B69A3">
        <w:t>las dimensiones de la</w:t>
      </w:r>
      <w:r w:rsidR="00D202B2" w:rsidRPr="006B69A3">
        <w:t>s</w:t>
      </w:r>
      <w:r w:rsidR="00430BDB" w:rsidRPr="006B69A3">
        <w:t xml:space="preserve"> vivienda</w:t>
      </w:r>
      <w:r w:rsidR="00D202B2" w:rsidRPr="006B69A3">
        <w:t>s</w:t>
      </w:r>
      <w:r w:rsidR="00430BDB" w:rsidRPr="006B69A3">
        <w:t xml:space="preserve"> al</w:t>
      </w:r>
      <w:r w:rsidRPr="006B69A3">
        <w:t xml:space="preserve"> </w:t>
      </w:r>
      <w:r w:rsidR="00430BDB" w:rsidRPr="006B69A3">
        <w:t xml:space="preserve">asignárselas a </w:t>
      </w:r>
      <w:r w:rsidR="00932AF9" w:rsidRPr="006B69A3">
        <w:t>las distintas</w:t>
      </w:r>
      <w:r w:rsidR="00430BDB" w:rsidRPr="006B69A3">
        <w:t xml:space="preserve"> familia</w:t>
      </w:r>
      <w:r w:rsidR="00932AF9" w:rsidRPr="006B69A3">
        <w:t>s</w:t>
      </w:r>
      <w:r w:rsidRPr="006B69A3">
        <w:t xml:space="preserve">. </w:t>
      </w:r>
      <w:r w:rsidR="00430BDB" w:rsidRPr="006B69A3">
        <w:t>Todas las casas suministradas por el</w:t>
      </w:r>
      <w:r w:rsidRPr="006B69A3">
        <w:t xml:space="preserve"> Go</w:t>
      </w:r>
      <w:r w:rsidR="00430BDB" w:rsidRPr="006B69A3">
        <w:t>bi</w:t>
      </w:r>
      <w:r w:rsidRPr="006B69A3">
        <w:t>ern</w:t>
      </w:r>
      <w:r w:rsidR="00430BDB" w:rsidRPr="006B69A3">
        <w:t>o cuentan con l</w:t>
      </w:r>
      <w:r w:rsidR="00D202B2" w:rsidRPr="006B69A3">
        <w:t>as instalaciones necesarias</w:t>
      </w:r>
      <w:r w:rsidR="00430BDB" w:rsidRPr="006B69A3">
        <w:t xml:space="preserve"> y un elevado nivel de</w:t>
      </w:r>
      <w:r w:rsidR="00054B43" w:rsidRPr="006B69A3">
        <w:t xml:space="preserve"> </w:t>
      </w:r>
      <w:r w:rsidRPr="006B69A3">
        <w:t>h</w:t>
      </w:r>
      <w:r w:rsidR="00430BDB" w:rsidRPr="006B69A3">
        <w:t>i</w:t>
      </w:r>
      <w:r w:rsidRPr="006B69A3">
        <w:t>giene.</w:t>
      </w:r>
    </w:p>
    <w:p w:rsidR="008D243A" w:rsidRPr="006B69A3" w:rsidRDefault="008D243A" w:rsidP="008D243A">
      <w:pPr>
        <w:pStyle w:val="SingleTxtG"/>
      </w:pPr>
      <w:r w:rsidRPr="006B69A3">
        <w:t>307.</w:t>
      </w:r>
      <w:r w:rsidRPr="006B69A3">
        <w:tab/>
      </w:r>
      <w:r w:rsidR="00430BDB" w:rsidRPr="006B69A3">
        <w:t>No se escatiman esfuerzos para abordar el problema del hacinamiento mediante iniciativas de construcción de viviendas asequibles para las familias de</w:t>
      </w:r>
      <w:r w:rsidRPr="006B69A3">
        <w:t xml:space="preserve"> Seychell</w:t>
      </w:r>
      <w:r w:rsidR="00430BDB" w:rsidRPr="006B69A3">
        <w:t>e</w:t>
      </w:r>
      <w:r w:rsidRPr="006B69A3">
        <w:t>s.</w:t>
      </w:r>
    </w:p>
    <w:p w:rsidR="008D243A" w:rsidRPr="006B69A3" w:rsidRDefault="008D243A" w:rsidP="008D243A">
      <w:pPr>
        <w:pStyle w:val="H23G"/>
      </w:pPr>
      <w:r w:rsidRPr="006B69A3">
        <w:tab/>
      </w:r>
      <w:r w:rsidRPr="006B69A3">
        <w:tab/>
        <w:t>Diet</w:t>
      </w:r>
      <w:r w:rsidR="00430BDB" w:rsidRPr="006B69A3">
        <w:t>a</w:t>
      </w:r>
    </w:p>
    <w:p w:rsidR="008D243A" w:rsidRPr="006B69A3" w:rsidRDefault="008D243A" w:rsidP="008D243A">
      <w:pPr>
        <w:pStyle w:val="SingleTxtG"/>
      </w:pPr>
      <w:r w:rsidRPr="006B69A3">
        <w:t>308.</w:t>
      </w:r>
      <w:r w:rsidRPr="006B69A3">
        <w:tab/>
      </w:r>
      <w:r w:rsidR="00430BDB" w:rsidRPr="006B69A3">
        <w:t>Sírvanse consultar el informe</w:t>
      </w:r>
      <w:r w:rsidRPr="006B69A3">
        <w:t xml:space="preserve"> ini</w:t>
      </w:r>
      <w:r w:rsidR="00430BDB" w:rsidRPr="006B69A3">
        <w:t>c</w:t>
      </w:r>
      <w:r w:rsidRPr="006B69A3">
        <w:t>ial, p</w:t>
      </w:r>
      <w:r w:rsidR="00430BDB" w:rsidRPr="006B69A3">
        <w:t>ár</w:t>
      </w:r>
      <w:r w:rsidRPr="006B69A3">
        <w:t>ra</w:t>
      </w:r>
      <w:r w:rsidR="00430BDB" w:rsidRPr="006B69A3">
        <w:t>fo</w:t>
      </w:r>
      <w:r w:rsidRPr="006B69A3">
        <w:t xml:space="preserve"> 292.</w:t>
      </w:r>
    </w:p>
    <w:p w:rsidR="008D243A" w:rsidRPr="006B69A3" w:rsidRDefault="008D243A" w:rsidP="008D243A">
      <w:pPr>
        <w:pStyle w:val="H23G"/>
      </w:pPr>
      <w:r w:rsidRPr="006B69A3">
        <w:tab/>
      </w:r>
      <w:r w:rsidRPr="006B69A3">
        <w:tab/>
        <w:t>Acces</w:t>
      </w:r>
      <w:r w:rsidR="00430BDB" w:rsidRPr="006B69A3">
        <w:t xml:space="preserve">o </w:t>
      </w:r>
      <w:r w:rsidR="00CC069A" w:rsidRPr="006B69A3">
        <w:t xml:space="preserve">al </w:t>
      </w:r>
      <w:r w:rsidR="00430BDB" w:rsidRPr="006B69A3">
        <w:t>suministro de agua potable</w:t>
      </w:r>
    </w:p>
    <w:p w:rsidR="008D243A" w:rsidRPr="006B69A3" w:rsidRDefault="008D243A" w:rsidP="008D243A">
      <w:pPr>
        <w:pStyle w:val="SingleTxtG"/>
      </w:pPr>
      <w:r w:rsidRPr="006B69A3">
        <w:t>309.</w:t>
      </w:r>
      <w:r w:rsidRPr="006B69A3">
        <w:tab/>
      </w:r>
      <w:r w:rsidR="00430BDB" w:rsidRPr="006B69A3">
        <w:t>Sír</w:t>
      </w:r>
      <w:r w:rsidR="00611CBE" w:rsidRPr="006B69A3">
        <w:t>vanse consultar el informe</w:t>
      </w:r>
      <w:r w:rsidRPr="006B69A3">
        <w:t xml:space="preserve"> ini</w:t>
      </w:r>
      <w:r w:rsidR="00611CBE" w:rsidRPr="006B69A3">
        <w:t>c</w:t>
      </w:r>
      <w:r w:rsidRPr="006B69A3">
        <w:t>ial, p</w:t>
      </w:r>
      <w:r w:rsidR="00611CBE" w:rsidRPr="006B69A3">
        <w:t>ár</w:t>
      </w:r>
      <w:r w:rsidRPr="006B69A3">
        <w:t>ra</w:t>
      </w:r>
      <w:r w:rsidR="00611CBE" w:rsidRPr="006B69A3">
        <w:t>fo</w:t>
      </w:r>
      <w:r w:rsidRPr="006B69A3">
        <w:t xml:space="preserve"> 293.</w:t>
      </w:r>
    </w:p>
    <w:p w:rsidR="008D243A" w:rsidRPr="006B69A3" w:rsidRDefault="008D243A" w:rsidP="008D243A">
      <w:pPr>
        <w:pStyle w:val="H23G"/>
      </w:pPr>
      <w:r w:rsidRPr="006B69A3">
        <w:tab/>
      </w:r>
      <w:r w:rsidRPr="006B69A3">
        <w:tab/>
        <w:t>Acces</w:t>
      </w:r>
      <w:r w:rsidR="00611CBE" w:rsidRPr="006B69A3">
        <w:t>o a la vida</w:t>
      </w:r>
      <w:r w:rsidRPr="006B69A3">
        <w:t xml:space="preserve"> famil</w:t>
      </w:r>
      <w:r w:rsidR="00611CBE" w:rsidRPr="006B69A3">
        <w:t>iar</w:t>
      </w:r>
      <w:r w:rsidRPr="006B69A3">
        <w:t xml:space="preserve"> (</w:t>
      </w:r>
      <w:r w:rsidR="00E10294" w:rsidRPr="006B69A3">
        <w:t xml:space="preserve">artículos </w:t>
      </w:r>
      <w:r w:rsidRPr="006B69A3">
        <w:t xml:space="preserve">7 </w:t>
      </w:r>
      <w:r w:rsidR="00611CBE" w:rsidRPr="006B69A3">
        <w:t>y</w:t>
      </w:r>
      <w:r w:rsidRPr="006B69A3">
        <w:t xml:space="preserve"> 9)</w:t>
      </w:r>
    </w:p>
    <w:p w:rsidR="008D243A" w:rsidRPr="006B69A3" w:rsidRDefault="008D243A" w:rsidP="008D243A">
      <w:pPr>
        <w:pStyle w:val="SingleTxtG"/>
      </w:pPr>
      <w:r w:rsidRPr="006B69A3">
        <w:t>310.</w:t>
      </w:r>
      <w:r w:rsidRPr="006B69A3">
        <w:tab/>
      </w:r>
      <w:r w:rsidR="00611CBE" w:rsidRPr="006B69A3">
        <w:t>Sírvanse consultar el informe</w:t>
      </w:r>
      <w:r w:rsidRPr="006B69A3">
        <w:t xml:space="preserve"> ini</w:t>
      </w:r>
      <w:r w:rsidR="00611CBE" w:rsidRPr="006B69A3">
        <w:t>c</w:t>
      </w:r>
      <w:r w:rsidRPr="006B69A3">
        <w:t>ial.</w:t>
      </w:r>
    </w:p>
    <w:p w:rsidR="008D243A" w:rsidRPr="006B69A3" w:rsidRDefault="008D243A" w:rsidP="008D243A">
      <w:pPr>
        <w:pStyle w:val="H23G"/>
      </w:pPr>
      <w:r w:rsidRPr="006B69A3">
        <w:tab/>
      </w:r>
      <w:r w:rsidRPr="006B69A3">
        <w:tab/>
      </w:r>
      <w:r w:rsidR="00611CBE" w:rsidRPr="006B69A3">
        <w:t>Op</w:t>
      </w:r>
      <w:r w:rsidRPr="006B69A3">
        <w:t>ortuni</w:t>
      </w:r>
      <w:r w:rsidR="00611CBE" w:rsidRPr="006B69A3">
        <w:t>dades para jugar en un entorno seguro</w:t>
      </w:r>
      <w:r w:rsidRPr="006B69A3">
        <w:t xml:space="preserve"> (</w:t>
      </w:r>
      <w:r w:rsidR="00E10294" w:rsidRPr="006B69A3">
        <w:t xml:space="preserve">artículo </w:t>
      </w:r>
      <w:r w:rsidRPr="006B69A3">
        <w:t>31)</w:t>
      </w:r>
    </w:p>
    <w:p w:rsidR="008D243A" w:rsidRPr="006B69A3" w:rsidRDefault="008D243A" w:rsidP="008D243A">
      <w:pPr>
        <w:pStyle w:val="SingleTxtG"/>
      </w:pPr>
      <w:r w:rsidRPr="006B69A3">
        <w:t>311.</w:t>
      </w:r>
      <w:r w:rsidRPr="006B69A3">
        <w:tab/>
      </w:r>
      <w:r w:rsidR="00611CBE" w:rsidRPr="006B69A3">
        <w:t>L</w:t>
      </w:r>
      <w:r w:rsidR="001447E4" w:rsidRPr="006B69A3">
        <w:t>o</w:t>
      </w:r>
      <w:r w:rsidR="00611CBE" w:rsidRPr="006B69A3">
        <w:t>s nuev</w:t>
      </w:r>
      <w:r w:rsidR="001447E4" w:rsidRPr="006B69A3">
        <w:t>o</w:t>
      </w:r>
      <w:r w:rsidR="00611CBE" w:rsidRPr="006B69A3">
        <w:t xml:space="preserve">s </w:t>
      </w:r>
      <w:r w:rsidR="001447E4" w:rsidRPr="006B69A3">
        <w:t xml:space="preserve">planes </w:t>
      </w:r>
      <w:r w:rsidR="00611CBE" w:rsidRPr="006B69A3">
        <w:t>de vivienda deben conta</w:t>
      </w:r>
      <w:r w:rsidR="00D202B2" w:rsidRPr="006B69A3">
        <w:t>r</w:t>
      </w:r>
      <w:r w:rsidR="00611CBE" w:rsidRPr="006B69A3">
        <w:t xml:space="preserve"> con un espacio específico </w:t>
      </w:r>
      <w:r w:rsidR="001447E4" w:rsidRPr="006B69A3">
        <w:t xml:space="preserve">para </w:t>
      </w:r>
      <w:r w:rsidR="00611CBE" w:rsidRPr="006B69A3">
        <w:t xml:space="preserve">que los niños lo utilicen para </w:t>
      </w:r>
      <w:r w:rsidR="00D202B2" w:rsidRPr="006B69A3">
        <w:t>actividades recreativas</w:t>
      </w:r>
      <w:r w:rsidRPr="006B69A3">
        <w:t>.</w:t>
      </w:r>
    </w:p>
    <w:p w:rsidR="008D243A" w:rsidRPr="006B69A3" w:rsidRDefault="008D243A" w:rsidP="008D243A">
      <w:pPr>
        <w:pStyle w:val="SingleTxtG"/>
      </w:pPr>
      <w:r w:rsidRPr="006B69A3">
        <w:t>312.</w:t>
      </w:r>
      <w:r w:rsidRPr="006B69A3">
        <w:tab/>
      </w:r>
      <w:r w:rsidR="006F6E9F" w:rsidRPr="006B69A3">
        <w:t xml:space="preserve">Se ha reforzado </w:t>
      </w:r>
      <w:r w:rsidR="00BF3270" w:rsidRPr="006B69A3">
        <w:t>el perímetro</w:t>
      </w:r>
      <w:r w:rsidR="006F6E9F" w:rsidRPr="006B69A3">
        <w:t xml:space="preserve"> de los terrenos escolares con el prop</w:t>
      </w:r>
      <w:r w:rsidR="00BF3270" w:rsidRPr="006B69A3">
        <w:t>ósito de hacerlo</w:t>
      </w:r>
      <w:r w:rsidR="00D202B2" w:rsidRPr="006B69A3">
        <w:t>s</w:t>
      </w:r>
      <w:r w:rsidR="006F6E9F" w:rsidRPr="006B69A3">
        <w:t xml:space="preserve"> </w:t>
      </w:r>
      <w:r w:rsidR="00D202B2" w:rsidRPr="006B69A3">
        <w:t>mucho</w:t>
      </w:r>
      <w:r w:rsidR="006F6E9F" w:rsidRPr="006B69A3">
        <w:t xml:space="preserve"> más segur</w:t>
      </w:r>
      <w:r w:rsidR="00BF3270" w:rsidRPr="006B69A3">
        <w:t>o</w:t>
      </w:r>
      <w:r w:rsidR="00D202B2" w:rsidRPr="006B69A3">
        <w:t>s</w:t>
      </w:r>
      <w:r w:rsidR="006F6E9F" w:rsidRPr="006B69A3">
        <w:t xml:space="preserve">, mediante </w:t>
      </w:r>
      <w:r w:rsidR="00BF3270" w:rsidRPr="006B69A3">
        <w:t>la construcción de nuevas tapias o vallas y el mayor uso de personal de seguridad en las verjas</w:t>
      </w:r>
      <w:r w:rsidRPr="006B69A3">
        <w:t>.</w:t>
      </w:r>
    </w:p>
    <w:p w:rsidR="008D243A" w:rsidRPr="006B69A3" w:rsidRDefault="008D243A" w:rsidP="008D243A">
      <w:pPr>
        <w:pStyle w:val="SingleTxtG"/>
      </w:pPr>
      <w:r w:rsidRPr="006B69A3">
        <w:t>313.</w:t>
      </w:r>
      <w:r w:rsidRPr="006B69A3">
        <w:tab/>
      </w:r>
      <w:r w:rsidR="00BF3270" w:rsidRPr="006B69A3">
        <w:t>El</w:t>
      </w:r>
      <w:r w:rsidRPr="006B69A3">
        <w:t xml:space="preserve"> Minist</w:t>
      </w:r>
      <w:r w:rsidR="00BF3270" w:rsidRPr="006B69A3">
        <w:t>e</w:t>
      </w:r>
      <w:r w:rsidRPr="006B69A3">
        <w:t>r</w:t>
      </w:r>
      <w:r w:rsidR="00BF3270" w:rsidRPr="006B69A3">
        <w:t>io de Desarrollo</w:t>
      </w:r>
      <w:r w:rsidRPr="006B69A3">
        <w:t xml:space="preserve"> Comunit</w:t>
      </w:r>
      <w:r w:rsidR="00BF3270" w:rsidRPr="006B69A3">
        <w:t>ario</w:t>
      </w:r>
      <w:r w:rsidRPr="006B69A3">
        <w:t xml:space="preserve">, </w:t>
      </w:r>
      <w:r w:rsidR="00BF3270" w:rsidRPr="006B69A3">
        <w:t>Juventud</w:t>
      </w:r>
      <w:r w:rsidRPr="006B69A3">
        <w:t xml:space="preserve">, </w:t>
      </w:r>
      <w:r w:rsidR="00BF3270" w:rsidRPr="006B69A3">
        <w:t>De</w:t>
      </w:r>
      <w:r w:rsidRPr="006B69A3">
        <w:t>port</w:t>
      </w:r>
      <w:r w:rsidR="00BF3270" w:rsidRPr="006B69A3">
        <w:t>e</w:t>
      </w:r>
      <w:r w:rsidRPr="006B69A3">
        <w:t xml:space="preserve">s </w:t>
      </w:r>
      <w:r w:rsidR="00BF3270" w:rsidRPr="006B69A3">
        <w:t>y</w:t>
      </w:r>
      <w:r w:rsidRPr="006B69A3">
        <w:t xml:space="preserve"> Cultur</w:t>
      </w:r>
      <w:r w:rsidR="00BF3270" w:rsidRPr="006B69A3">
        <w:t>a</w:t>
      </w:r>
      <w:r w:rsidRPr="006B69A3">
        <w:t xml:space="preserve"> </w:t>
      </w:r>
      <w:r w:rsidR="00BF3270" w:rsidRPr="006B69A3">
        <w:t xml:space="preserve">ha llevado a cabo un taller sobre </w:t>
      </w:r>
      <w:r w:rsidR="00D202B2" w:rsidRPr="006B69A3">
        <w:t>p</w:t>
      </w:r>
      <w:r w:rsidR="00BF3270" w:rsidRPr="006B69A3">
        <w:t xml:space="preserve">rimeros </w:t>
      </w:r>
      <w:r w:rsidR="00D202B2" w:rsidRPr="006B69A3">
        <w:t>a</w:t>
      </w:r>
      <w:r w:rsidR="00BF3270" w:rsidRPr="006B69A3">
        <w:t>uxilios para todo el personal que se dedica a organizar</w:t>
      </w:r>
      <w:r w:rsidR="00054B43" w:rsidRPr="006B69A3">
        <w:t xml:space="preserve"> </w:t>
      </w:r>
      <w:r w:rsidRPr="006B69A3">
        <w:t>activi</w:t>
      </w:r>
      <w:r w:rsidR="00BF3270" w:rsidRPr="006B69A3">
        <w:t>dades</w:t>
      </w:r>
      <w:r w:rsidRPr="006B69A3">
        <w:t>, excursion</w:t>
      </w:r>
      <w:r w:rsidR="00BF3270" w:rsidRPr="006B69A3">
        <w:t>e</w:t>
      </w:r>
      <w:r w:rsidRPr="006B69A3">
        <w:t>s</w:t>
      </w:r>
      <w:r w:rsidR="00BF3270" w:rsidRPr="006B69A3">
        <w:t xml:space="preserve"> y acampadas</w:t>
      </w:r>
      <w:r w:rsidRPr="006B69A3">
        <w:t xml:space="preserve">, </w:t>
      </w:r>
      <w:r w:rsidR="00BF3270" w:rsidRPr="006B69A3">
        <w:t>a fin de poder atender a los niños en caso de urgencia</w:t>
      </w:r>
      <w:r w:rsidRPr="006B69A3">
        <w:t>.</w:t>
      </w:r>
    </w:p>
    <w:p w:rsidR="008D243A" w:rsidRPr="006B69A3" w:rsidRDefault="008D243A" w:rsidP="008D243A">
      <w:pPr>
        <w:pStyle w:val="SingleTxtG"/>
      </w:pPr>
      <w:r w:rsidRPr="006B69A3">
        <w:t>314.</w:t>
      </w:r>
      <w:r w:rsidRPr="006B69A3">
        <w:tab/>
      </w:r>
      <w:r w:rsidR="00BF3270" w:rsidRPr="006B69A3">
        <w:t>Ese mismo</w:t>
      </w:r>
      <w:r w:rsidRPr="006B69A3">
        <w:t xml:space="preserve"> Minist</w:t>
      </w:r>
      <w:r w:rsidR="00BF3270" w:rsidRPr="006B69A3">
        <w:t>erio ha realizado un taller sobre la o</w:t>
      </w:r>
      <w:r w:rsidRPr="006B69A3">
        <w:t>rganiz</w:t>
      </w:r>
      <w:r w:rsidR="00BF3270" w:rsidRPr="006B69A3">
        <w:t>ac</w:t>
      </w:r>
      <w:r w:rsidRPr="006B69A3">
        <w:t>i</w:t>
      </w:r>
      <w:r w:rsidR="00BF3270" w:rsidRPr="006B69A3">
        <w:t>ón</w:t>
      </w:r>
      <w:r w:rsidRPr="006B69A3">
        <w:t xml:space="preserve"> </w:t>
      </w:r>
      <w:r w:rsidR="00BF3270" w:rsidRPr="006B69A3">
        <w:t>de simulacros de incendio, con ayuda del</w:t>
      </w:r>
      <w:r w:rsidRPr="006B69A3">
        <w:t xml:space="preserve"> Depart</w:t>
      </w:r>
      <w:r w:rsidR="00BF3270" w:rsidRPr="006B69A3">
        <w:t>a</w:t>
      </w:r>
      <w:r w:rsidRPr="006B69A3">
        <w:t>ment</w:t>
      </w:r>
      <w:r w:rsidR="00BF3270" w:rsidRPr="006B69A3">
        <w:t>o de Bomberos</w:t>
      </w:r>
      <w:r w:rsidRPr="006B69A3">
        <w:t xml:space="preserve">, </w:t>
      </w:r>
      <w:r w:rsidR="00BF3270" w:rsidRPr="006B69A3">
        <w:t xml:space="preserve">a fin de capacitar al personal sobre </w:t>
      </w:r>
      <w:r w:rsidR="009066D1" w:rsidRPr="006B69A3">
        <w:t>la manera de controlar</w:t>
      </w:r>
      <w:r w:rsidR="00BF3270" w:rsidRPr="006B69A3">
        <w:t xml:space="preserve"> a los niños en caso de incendio</w:t>
      </w:r>
      <w:r w:rsidRPr="006B69A3">
        <w:t>.</w:t>
      </w:r>
    </w:p>
    <w:p w:rsidR="008D243A" w:rsidRPr="006B69A3" w:rsidRDefault="008D243A" w:rsidP="008D243A">
      <w:pPr>
        <w:pStyle w:val="SingleTxtG"/>
      </w:pPr>
      <w:r w:rsidRPr="006B69A3">
        <w:t>315.</w:t>
      </w:r>
      <w:r w:rsidRPr="006B69A3">
        <w:tab/>
      </w:r>
      <w:r w:rsidR="00BF3270" w:rsidRPr="006B69A3">
        <w:t xml:space="preserve">Se ha contratado a un guardián para que vele por la seguridad de los niños en el exterior de </w:t>
      </w:r>
      <w:smartTag w:uri="urn:schemas-microsoft-com:office:smarttags" w:element="PersonName">
        <w:smartTagPr>
          <w:attr w:name="ProductID" w:val="la Biblioteca Nacional."/>
        </w:smartTagPr>
        <w:r w:rsidR="00BF3270" w:rsidRPr="006B69A3">
          <w:t>la Biblioteca</w:t>
        </w:r>
        <w:r w:rsidRPr="006B69A3">
          <w:t xml:space="preserve"> Na</w:t>
        </w:r>
        <w:r w:rsidR="00BF3270" w:rsidRPr="006B69A3">
          <w:t>c</w:t>
        </w:r>
        <w:r w:rsidRPr="006B69A3">
          <w:t>ional.</w:t>
        </w:r>
      </w:smartTag>
    </w:p>
    <w:p w:rsidR="008D243A" w:rsidRPr="006B69A3" w:rsidRDefault="008D243A" w:rsidP="008D243A">
      <w:pPr>
        <w:pStyle w:val="H23G"/>
      </w:pPr>
      <w:r w:rsidRPr="006B69A3">
        <w:tab/>
      </w:r>
      <w:r w:rsidRPr="006B69A3">
        <w:tab/>
      </w:r>
      <w:r w:rsidR="00EF6F4F" w:rsidRPr="006B69A3">
        <w:t>O</w:t>
      </w:r>
      <w:r w:rsidRPr="006B69A3">
        <w:t>portuni</w:t>
      </w:r>
      <w:r w:rsidR="00EF6F4F" w:rsidRPr="006B69A3">
        <w:t>dades de</w:t>
      </w:r>
      <w:r w:rsidRPr="006B69A3">
        <w:t xml:space="preserve"> participa</w:t>
      </w:r>
      <w:r w:rsidR="00EF6F4F" w:rsidRPr="006B69A3">
        <w:t>ción en la</w:t>
      </w:r>
      <w:r w:rsidRPr="006B69A3">
        <w:t xml:space="preserve"> socie</w:t>
      </w:r>
      <w:r w:rsidR="00EF6F4F" w:rsidRPr="006B69A3">
        <w:t>dad</w:t>
      </w:r>
    </w:p>
    <w:p w:rsidR="008D243A" w:rsidRPr="006B69A3" w:rsidRDefault="008D243A" w:rsidP="008D243A">
      <w:pPr>
        <w:pStyle w:val="SingleTxtG"/>
      </w:pPr>
      <w:r w:rsidRPr="006B69A3">
        <w:t>316.</w:t>
      </w:r>
      <w:r w:rsidRPr="006B69A3">
        <w:tab/>
      </w:r>
      <w:r w:rsidR="00EF6F4F" w:rsidRPr="006B69A3">
        <w:t>Sírvanse consultar el</w:t>
      </w:r>
      <w:r w:rsidRPr="006B69A3">
        <w:t xml:space="preserve"> </w:t>
      </w:r>
      <w:r w:rsidR="00EF6F4F" w:rsidRPr="006B69A3">
        <w:t xml:space="preserve">informe </w:t>
      </w:r>
      <w:r w:rsidRPr="006B69A3">
        <w:t>ini</w:t>
      </w:r>
      <w:r w:rsidR="00EF6F4F" w:rsidRPr="006B69A3">
        <w:t>c</w:t>
      </w:r>
      <w:r w:rsidRPr="006B69A3">
        <w:t>ial, p</w:t>
      </w:r>
      <w:r w:rsidR="00EF6F4F" w:rsidRPr="006B69A3">
        <w:t>ár</w:t>
      </w:r>
      <w:r w:rsidRPr="006B69A3">
        <w:t>ra</w:t>
      </w:r>
      <w:r w:rsidR="00EF6F4F" w:rsidRPr="006B69A3">
        <w:t>fos</w:t>
      </w:r>
      <w:r w:rsidRPr="006B69A3">
        <w:t xml:space="preserve"> </w:t>
      </w:r>
      <w:smartTag w:uri="urn:schemas-microsoft-com:office:smarttags" w:element="metricconverter">
        <w:smartTagPr>
          <w:attr w:name="ProductID" w:val="299 a"/>
        </w:smartTagPr>
        <w:r w:rsidRPr="006B69A3">
          <w:t>299</w:t>
        </w:r>
        <w:r w:rsidR="00EF6F4F" w:rsidRPr="006B69A3">
          <w:t xml:space="preserve"> a</w:t>
        </w:r>
      </w:smartTag>
      <w:r w:rsidR="00EF6F4F" w:rsidRPr="006B69A3">
        <w:t xml:space="preserve"> </w:t>
      </w:r>
      <w:r w:rsidRPr="006B69A3">
        <w:t>301.</w:t>
      </w:r>
    </w:p>
    <w:p w:rsidR="008D243A" w:rsidRPr="006B69A3" w:rsidRDefault="008D243A" w:rsidP="008D243A">
      <w:pPr>
        <w:pStyle w:val="H1G"/>
      </w:pPr>
      <w:r w:rsidRPr="006B69A3">
        <w:tab/>
        <w:t>E.</w:t>
      </w:r>
      <w:r w:rsidRPr="006B69A3">
        <w:tab/>
      </w:r>
      <w:r w:rsidR="00EF6F4F" w:rsidRPr="006B69A3">
        <w:t xml:space="preserve">El </w:t>
      </w:r>
      <w:r w:rsidR="009066D1" w:rsidRPr="006B69A3">
        <w:t>entorno</w:t>
      </w:r>
    </w:p>
    <w:p w:rsidR="008D243A" w:rsidRPr="006B69A3" w:rsidRDefault="008D243A" w:rsidP="008D243A">
      <w:pPr>
        <w:pStyle w:val="SingleTxtG"/>
      </w:pPr>
      <w:r w:rsidRPr="006B69A3">
        <w:t>317.</w:t>
      </w:r>
      <w:r w:rsidRPr="006B69A3">
        <w:tab/>
      </w:r>
      <w:r w:rsidR="00EF6F4F" w:rsidRPr="006B69A3">
        <w:t xml:space="preserve">Los clubes de fauna </w:t>
      </w:r>
      <w:r w:rsidR="004D33AE" w:rsidRPr="006B69A3">
        <w:t xml:space="preserve">y flora silvestres </w:t>
      </w:r>
      <w:r w:rsidR="00EF6F4F" w:rsidRPr="006B69A3">
        <w:t>de</w:t>
      </w:r>
      <w:r w:rsidRPr="006B69A3">
        <w:t xml:space="preserve"> Seychelles </w:t>
      </w:r>
      <w:r w:rsidR="00EF6F4F" w:rsidRPr="006B69A3">
        <w:t>pertenecen a una organización no gubernamental (ONG) para jóvenes, creada en</w:t>
      </w:r>
      <w:r w:rsidRPr="006B69A3">
        <w:t xml:space="preserve"> 1994, </w:t>
      </w:r>
      <w:r w:rsidR="00EF6F4F" w:rsidRPr="006B69A3">
        <w:t>con la tarea de</w:t>
      </w:r>
      <w:r w:rsidRPr="006B69A3">
        <w:t xml:space="preserve"> promo</w:t>
      </w:r>
      <w:r w:rsidR="00EF6F4F" w:rsidRPr="006B69A3">
        <w:t>ver las medidas de</w:t>
      </w:r>
      <w:r w:rsidRPr="006B69A3">
        <w:t xml:space="preserve"> conserva</w:t>
      </w:r>
      <w:r w:rsidR="00EF6F4F" w:rsidRPr="006B69A3">
        <w:t>c</w:t>
      </w:r>
      <w:r w:rsidRPr="006B69A3">
        <w:t>i</w:t>
      </w:r>
      <w:r w:rsidR="00EF6F4F" w:rsidRPr="006B69A3">
        <w:t>ó</w:t>
      </w:r>
      <w:r w:rsidRPr="006B69A3">
        <w:t xml:space="preserve">n </w:t>
      </w:r>
      <w:r w:rsidR="00EF6F4F" w:rsidRPr="006B69A3">
        <w:t>mediante la edu</w:t>
      </w:r>
      <w:r w:rsidRPr="006B69A3">
        <w:t>ca</w:t>
      </w:r>
      <w:r w:rsidR="00EF6F4F" w:rsidRPr="006B69A3">
        <w:t>ción ambiental</w:t>
      </w:r>
      <w:r w:rsidRPr="006B69A3">
        <w:t xml:space="preserve">. </w:t>
      </w:r>
      <w:r w:rsidR="00EF6F4F" w:rsidRPr="006B69A3">
        <w:t>Hoy en día hay unos</w:t>
      </w:r>
      <w:r w:rsidRPr="006B69A3">
        <w:t xml:space="preserve"> 800 </w:t>
      </w:r>
      <w:r w:rsidR="00EF6F4F" w:rsidRPr="006B69A3">
        <w:t>miembros en todo el país, que forman parte de es</w:t>
      </w:r>
      <w:r w:rsidR="009066D1" w:rsidRPr="006B69A3">
        <w:t>a organización</w:t>
      </w:r>
      <w:r w:rsidRPr="006B69A3">
        <w:t>.</w:t>
      </w:r>
    </w:p>
    <w:p w:rsidR="008D243A" w:rsidRPr="006B69A3" w:rsidRDefault="00023310" w:rsidP="00023310">
      <w:pPr>
        <w:pStyle w:val="H23G"/>
      </w:pPr>
      <w:r w:rsidRPr="006B69A3">
        <w:rPr/>
        <w:tab/>
      </w:r>
      <w:r w:rsidRPr="006B69A3">
        <w:rPr/>
        <w:tab/>
      </w:r>
      <w:r w:rsidR="00C408B0" w:rsidRPr="006B69A3">
        <w:rPr/>
        <w:t>P</w:t>
      </w:r>
      <w:r w:rsidR="008D243A" w:rsidRPr="006B69A3">
        <w:rPr/>
        <w:t>ol</w:t>
      </w:r>
      <w:r w:rsidR="00C408B0" w:rsidRPr="006B69A3">
        <w:rPr/>
        <w:t>íti</w:t>
      </w:r>
      <w:r w:rsidR="008D243A" w:rsidRPr="006B69A3">
        <w:rPr/>
        <w:t>c</w:t>
      </w:r>
      <w:r w:rsidR="00C408B0" w:rsidRPr="006B69A3">
        <w:rPr/>
        <w:t>a</w:t>
      </w:r>
      <w:r w:rsidR="008D243A" w:rsidRPr="006B69A3">
        <w:rPr/>
        <w:t xml:space="preserve">s </w:t>
      </w:r>
      <w:r w:rsidR="00C408B0" w:rsidRPr="006B69A3">
        <w:rPr/>
        <w:t>específicas destinadas a</w:t>
      </w:r>
      <w:r w:rsidR="008D243A" w:rsidRPr="006B69A3">
        <w:rPr/>
        <w:t xml:space="preserve"> reduci</w:t>
      </w:r>
      <w:r w:rsidR="00C408B0" w:rsidRPr="006B69A3">
        <w:rPr/>
        <w:t>r</w:t>
      </w:r>
      <w:r w:rsidR="008D243A" w:rsidRPr="006B69A3">
        <w:rPr/>
        <w:t xml:space="preserve"> </w:t>
      </w:r>
      <w:r w:rsidR="00C408B0" w:rsidRPr="006B69A3">
        <w:rPr/>
        <w:t xml:space="preserve">los </w:t>
      </w:r>
      <w:r w:rsidR="008D243A" w:rsidRPr="006B69A3">
        <w:rPr/>
        <w:t>accident</w:t>
      </w:r>
      <w:r w:rsidR="00C408B0" w:rsidRPr="006B69A3">
        <w:rPr/>
        <w:t>e</w:t>
      </w:r>
      <w:r w:rsidR="008D243A" w:rsidRPr="006B69A3">
        <w:rPr/>
        <w:t xml:space="preserve">s </w:t>
      </w:r>
      <w:r w:rsidR="00C408B0" w:rsidRPr="006B69A3">
        <w:rPr/>
        <w:t xml:space="preserve">entre los grupos de niños </w:t>
      </w:r>
      <w:r w:rsidR="005D25F0">
        <w:rPr/>
        <w:br/>
      </w:r>
      <w:r w:rsidR="00C408B0" w:rsidRPr="006B69A3">
        <w:rPr/>
        <w:t xml:space="preserve">y de jóvenes de alto </w:t>
      </w:r>
      <w:r w:rsidR="008D243A" w:rsidRPr="006B69A3">
        <w:rPr/>
        <w:t>ri</w:t>
      </w:r>
      <w:r w:rsidR="00C408B0" w:rsidRPr="006B69A3">
        <w:rPr/>
        <w:t>e</w:t>
      </w:r>
      <w:r w:rsidR="008D243A" w:rsidRPr="006B69A3">
        <w:rPr/>
        <w:t>s</w:t>
      </w:r>
      <w:r w:rsidR="00C408B0" w:rsidRPr="006B69A3">
        <w:rPr/>
        <w:t>go</w:t>
      </w:r>
    </w:p>
    <w:p w:rsidR="008D243A" w:rsidRPr="006B69A3" w:rsidRDefault="008D243A" w:rsidP="008D243A">
      <w:pPr>
        <w:pStyle w:val="H4G"/>
      </w:pPr>
      <w:r w:rsidRPr="006B69A3">
        <w:tab/>
      </w:r>
      <w:r w:rsidRPr="006B69A3">
        <w:tab/>
        <w:t>Consulta</w:t>
      </w:r>
      <w:r w:rsidR="000435BA" w:rsidRPr="006B69A3">
        <w:t xml:space="preserve"> y</w:t>
      </w:r>
      <w:r w:rsidRPr="006B69A3">
        <w:t xml:space="preserve"> participa</w:t>
      </w:r>
      <w:r w:rsidR="000435BA" w:rsidRPr="006B69A3">
        <w:t>c</w:t>
      </w:r>
      <w:r w:rsidRPr="006B69A3">
        <w:t>i</w:t>
      </w:r>
      <w:r w:rsidR="000435BA" w:rsidRPr="006B69A3">
        <w:t>ó</w:t>
      </w:r>
      <w:r w:rsidRPr="006B69A3">
        <w:t>n (</w:t>
      </w:r>
      <w:r w:rsidR="00E10294" w:rsidRPr="006B69A3">
        <w:t xml:space="preserve">artículo </w:t>
      </w:r>
      <w:r w:rsidRPr="006B69A3">
        <w:t>12)</w:t>
      </w:r>
    </w:p>
    <w:p w:rsidR="008D243A" w:rsidRPr="006B69A3" w:rsidRDefault="008D243A" w:rsidP="008D243A">
      <w:pPr>
        <w:pStyle w:val="SingleTxtG"/>
      </w:pPr>
      <w:r w:rsidRPr="006B69A3">
        <w:t>318.</w:t>
      </w:r>
      <w:r w:rsidRPr="006B69A3">
        <w:tab/>
      </w:r>
      <w:r w:rsidR="000435BA" w:rsidRPr="006B69A3">
        <w:t>Se han puesto en marcha muchas</w:t>
      </w:r>
      <w:r w:rsidRPr="006B69A3">
        <w:t xml:space="preserve"> activi</w:t>
      </w:r>
      <w:r w:rsidR="000435BA" w:rsidRPr="006B69A3">
        <w:t>dades con</w:t>
      </w:r>
      <w:r w:rsidRPr="006B69A3">
        <w:t xml:space="preserve"> </w:t>
      </w:r>
      <w:r w:rsidR="000435BA" w:rsidRPr="006B69A3">
        <w:t>un carácter más consultivo y</w:t>
      </w:r>
      <w:r w:rsidRPr="006B69A3">
        <w:t xml:space="preserve"> participat</w:t>
      </w:r>
      <w:r w:rsidR="000435BA" w:rsidRPr="006B69A3">
        <w:t>ivo</w:t>
      </w:r>
      <w:r w:rsidRPr="006B69A3">
        <w:t xml:space="preserve">. </w:t>
      </w:r>
      <w:r w:rsidR="000435BA" w:rsidRPr="006B69A3">
        <w:t>Se ha</w:t>
      </w:r>
      <w:r w:rsidRPr="006B69A3">
        <w:t xml:space="preserve"> recon</w:t>
      </w:r>
      <w:r w:rsidR="000435BA" w:rsidRPr="006B69A3">
        <w:t>ocido la necesidad de inspirar en los niños</w:t>
      </w:r>
      <w:r w:rsidRPr="006B69A3">
        <w:t xml:space="preserve"> </w:t>
      </w:r>
      <w:r w:rsidR="000435BA" w:rsidRPr="006B69A3">
        <w:t>el sentimiento de que el medio ambiente es algo suyo, lo que se enmarca en el</w:t>
      </w:r>
      <w:r w:rsidRPr="006B69A3">
        <w:t xml:space="preserve"> context</w:t>
      </w:r>
      <w:r w:rsidR="000435BA" w:rsidRPr="006B69A3">
        <w:t>o</w:t>
      </w:r>
      <w:r w:rsidRPr="006B69A3">
        <w:t xml:space="preserve"> </w:t>
      </w:r>
      <w:r w:rsidR="007F1E17" w:rsidRPr="006B69A3">
        <w:t>de la</w:t>
      </w:r>
      <w:r w:rsidRPr="006B69A3">
        <w:t xml:space="preserve"> pr</w:t>
      </w:r>
      <w:r w:rsidR="007F1E17" w:rsidRPr="006B69A3">
        <w:t>á</w:t>
      </w:r>
      <w:r w:rsidRPr="006B69A3">
        <w:t>ctic</w:t>
      </w:r>
      <w:r w:rsidR="007F1E17" w:rsidRPr="006B69A3">
        <w:t>a de protección</w:t>
      </w:r>
      <w:r w:rsidRPr="006B69A3">
        <w:t xml:space="preserve"> ex</w:t>
      </w:r>
      <w:r w:rsidR="009066D1" w:rsidRPr="006B69A3">
        <w:t>haustiva</w:t>
      </w:r>
      <w:r w:rsidR="007F1E17" w:rsidRPr="006B69A3">
        <w:t xml:space="preserve"> del patrimonio nacional y del</w:t>
      </w:r>
      <w:r w:rsidRPr="006B69A3">
        <w:t xml:space="preserve"> ecoturism</w:t>
      </w:r>
      <w:r w:rsidR="007F1E17" w:rsidRPr="006B69A3">
        <w:t>o de Seychelles</w:t>
      </w:r>
      <w:r w:rsidRPr="006B69A3">
        <w:t>.</w:t>
      </w:r>
    </w:p>
    <w:p w:rsidR="008D243A" w:rsidRPr="006B69A3" w:rsidRDefault="008D243A" w:rsidP="008D243A">
      <w:pPr>
        <w:pStyle w:val="SingleTxtG"/>
      </w:pPr>
      <w:r w:rsidRPr="006B69A3">
        <w:t>319.</w:t>
      </w:r>
      <w:r w:rsidRPr="006B69A3">
        <w:tab/>
      </w:r>
      <w:r w:rsidR="00CC4314" w:rsidRPr="006B69A3">
        <w:t>Se ha implantado un</w:t>
      </w:r>
      <w:r w:rsidRPr="006B69A3">
        <w:t xml:space="preserve"> program</w:t>
      </w:r>
      <w:r w:rsidR="00CC4314" w:rsidRPr="006B69A3">
        <w:t xml:space="preserve">a </w:t>
      </w:r>
      <w:r w:rsidR="004D33AE" w:rsidRPr="006B69A3">
        <w:t xml:space="preserve">de </w:t>
      </w:r>
      <w:r w:rsidR="00CC4314" w:rsidRPr="006B69A3">
        <w:t>p</w:t>
      </w:r>
      <w:r w:rsidR="004D33AE" w:rsidRPr="006B69A3">
        <w:t>articipación directa</w:t>
      </w:r>
      <w:r w:rsidR="009066D1" w:rsidRPr="006B69A3">
        <w:t>,</w:t>
      </w:r>
      <w:r w:rsidRPr="006B69A3">
        <w:t xml:space="preserve"> </w:t>
      </w:r>
      <w:r w:rsidR="00CC4314" w:rsidRPr="006B69A3">
        <w:t>denominado</w:t>
      </w:r>
      <w:r w:rsidRPr="006B69A3">
        <w:t xml:space="preserve"> </w:t>
      </w:r>
      <w:r w:rsidR="00054B43" w:rsidRPr="006B69A3">
        <w:t>"</w:t>
      </w:r>
      <w:r w:rsidRPr="006B69A3">
        <w:t>adopt</w:t>
      </w:r>
      <w:r w:rsidR="00CC4314" w:rsidRPr="006B69A3">
        <w:t>a</w:t>
      </w:r>
      <w:r w:rsidRPr="006B69A3">
        <w:t xml:space="preserve"> </w:t>
      </w:r>
      <w:r w:rsidR="00CC4314" w:rsidRPr="006B69A3">
        <w:t>una zon</w:t>
      </w:r>
      <w:r w:rsidRPr="006B69A3">
        <w:t>a natural</w:t>
      </w:r>
      <w:r w:rsidR="00054B43" w:rsidRPr="006B69A3">
        <w:t>"</w:t>
      </w:r>
      <w:r w:rsidRPr="006B69A3">
        <w:t xml:space="preserve"> </w:t>
      </w:r>
      <w:r w:rsidR="00CC4314" w:rsidRPr="006B69A3">
        <w:t xml:space="preserve">para alentar a los distintos clubes </w:t>
      </w:r>
      <w:r w:rsidR="004D33AE" w:rsidRPr="006B69A3">
        <w:t xml:space="preserve">de fauna y flora silvestres </w:t>
      </w:r>
      <w:r w:rsidR="00CC4314" w:rsidRPr="006B69A3">
        <w:t xml:space="preserve">a </w:t>
      </w:r>
      <w:r w:rsidRPr="006B69A3">
        <w:t>prote</w:t>
      </w:r>
      <w:r w:rsidR="00CC4314" w:rsidRPr="006B69A3">
        <w:t>ger,</w:t>
      </w:r>
      <w:r w:rsidRPr="006B69A3">
        <w:t xml:space="preserve"> </w:t>
      </w:r>
      <w:r w:rsidR="00CC4314" w:rsidRPr="006B69A3">
        <w:t>e</w:t>
      </w:r>
      <w:r w:rsidRPr="006B69A3">
        <w:t>stud</w:t>
      </w:r>
      <w:r w:rsidR="00CC4314" w:rsidRPr="006B69A3">
        <w:t>iar y</w:t>
      </w:r>
      <w:r w:rsidRPr="006B69A3">
        <w:t xml:space="preserve"> re</w:t>
      </w:r>
      <w:r w:rsidR="00CC4314" w:rsidRPr="006B69A3">
        <w:t>cuperar los humedales</w:t>
      </w:r>
      <w:r w:rsidRPr="006B69A3">
        <w:t xml:space="preserve">, </w:t>
      </w:r>
      <w:r w:rsidR="00CC4314" w:rsidRPr="006B69A3">
        <w:t>los bosques</w:t>
      </w:r>
      <w:r w:rsidRPr="006B69A3">
        <w:t xml:space="preserve">, </w:t>
      </w:r>
      <w:r w:rsidR="00CC4314" w:rsidRPr="006B69A3">
        <w:t xml:space="preserve">los territorios </w:t>
      </w:r>
      <w:r w:rsidRPr="006B69A3">
        <w:t>prote</w:t>
      </w:r>
      <w:r w:rsidR="00CC4314" w:rsidRPr="006B69A3">
        <w:t>gidos y otros</w:t>
      </w:r>
      <w:r w:rsidRPr="006B69A3">
        <w:t xml:space="preserve"> ecos</w:t>
      </w:r>
      <w:r w:rsidR="00CC4314" w:rsidRPr="006B69A3">
        <w:t>i</w:t>
      </w:r>
      <w:r w:rsidRPr="006B69A3">
        <w:t>stem</w:t>
      </w:r>
      <w:r w:rsidR="00CC4314" w:rsidRPr="006B69A3">
        <w:t>a</w:t>
      </w:r>
      <w:r w:rsidRPr="006B69A3">
        <w:t xml:space="preserve">s </w:t>
      </w:r>
      <w:r w:rsidR="00CC4314" w:rsidRPr="006B69A3">
        <w:t>naturales próximos a los</w:t>
      </w:r>
      <w:r w:rsidRPr="006B69A3">
        <w:t xml:space="preserve"> club</w:t>
      </w:r>
      <w:r w:rsidR="00CC4314" w:rsidRPr="006B69A3">
        <w:t>e</w:t>
      </w:r>
      <w:r w:rsidRPr="006B69A3">
        <w:t>s.</w:t>
      </w:r>
    </w:p>
    <w:p w:rsidR="00C13F14" w:rsidRPr="006B69A3" w:rsidRDefault="008D243A" w:rsidP="008D243A">
      <w:pPr>
        <w:pStyle w:val="SingleTxtG"/>
      </w:pPr>
      <w:r w:rsidRPr="006B69A3">
        <w:t>320.</w:t>
      </w:r>
      <w:r w:rsidRPr="006B69A3">
        <w:tab/>
      </w:r>
      <w:r w:rsidR="005F7C0B" w:rsidRPr="006B69A3">
        <w:t xml:space="preserve">Los clubes han sido designados por </w:t>
      </w:r>
      <w:smartTag w:uri="urn:schemas-microsoft-com:office:smarttags" w:element="PersonName">
        <w:smartTagPr>
          <w:attr w:name="ProductID" w:val="la UNESCO"/>
        </w:smartTagPr>
        <w:r w:rsidR="005F7C0B" w:rsidRPr="006B69A3">
          <w:t>la</w:t>
        </w:r>
        <w:r w:rsidRPr="006B69A3">
          <w:t xml:space="preserve"> UNESCO</w:t>
        </w:r>
      </w:smartTag>
      <w:r w:rsidRPr="006B69A3">
        <w:t xml:space="preserve"> </w:t>
      </w:r>
      <w:r w:rsidR="005F7C0B" w:rsidRPr="006B69A3">
        <w:t xml:space="preserve">como centros de coordinación del Año Internacional del Agua </w:t>
      </w:r>
      <w:r w:rsidR="004D33AE" w:rsidRPr="006B69A3">
        <w:t>Dulce</w:t>
      </w:r>
      <w:r w:rsidRPr="006B69A3">
        <w:t xml:space="preserve">. </w:t>
      </w:r>
      <w:r w:rsidR="005F7C0B" w:rsidRPr="006B69A3">
        <w:t>Los clubes han impulsado los</w:t>
      </w:r>
      <w:r w:rsidRPr="006B69A3">
        <w:t xml:space="preserve"> </w:t>
      </w:r>
      <w:r w:rsidR="00054B43" w:rsidRPr="006B69A3">
        <w:t>"</w:t>
      </w:r>
      <w:r w:rsidR="005F7C0B" w:rsidRPr="006B69A3">
        <w:t>equipos de arroyos</w:t>
      </w:r>
      <w:r w:rsidR="00054B43" w:rsidRPr="006B69A3">
        <w:t>"</w:t>
      </w:r>
      <w:r w:rsidRPr="006B69A3">
        <w:t xml:space="preserve"> </w:t>
      </w:r>
      <w:r w:rsidR="005F7C0B" w:rsidRPr="006B69A3">
        <w:t>un</w:t>
      </w:r>
      <w:r w:rsidR="00054B43" w:rsidRPr="006B69A3">
        <w:t xml:space="preserve"> </w:t>
      </w:r>
      <w:r w:rsidRPr="006B69A3">
        <w:t>program</w:t>
      </w:r>
      <w:r w:rsidR="005F7C0B" w:rsidRPr="006B69A3">
        <w:t>a</w:t>
      </w:r>
      <w:r w:rsidRPr="006B69A3">
        <w:t xml:space="preserve"> </w:t>
      </w:r>
      <w:r w:rsidR="005F7C0B" w:rsidRPr="006B69A3">
        <w:t>registrado</w:t>
      </w:r>
      <w:r w:rsidR="00C13F14" w:rsidRPr="006B69A3">
        <w:t xml:space="preserve"> para fomentar la vigilancia por parte de los clubes de la situación de los arroyos y los ríos locales.</w:t>
      </w:r>
    </w:p>
    <w:p w:rsidR="008D243A" w:rsidRPr="006B69A3" w:rsidRDefault="008D243A" w:rsidP="008D243A">
      <w:pPr>
        <w:pStyle w:val="SingleTxtG"/>
      </w:pPr>
      <w:r w:rsidRPr="006B69A3">
        <w:t>321.</w:t>
      </w:r>
      <w:r w:rsidRPr="006B69A3">
        <w:tab/>
      </w:r>
      <w:r w:rsidR="00C13F14" w:rsidRPr="006B69A3">
        <w:t>Los directores de los clubes se llevan a menudo a sus miembros de excursión a zonas</w:t>
      </w:r>
      <w:r w:rsidRPr="006B69A3">
        <w:t xml:space="preserve"> natural</w:t>
      </w:r>
      <w:r w:rsidR="00C13F14" w:rsidRPr="006B69A3">
        <w:t>es</w:t>
      </w:r>
      <w:r w:rsidRPr="006B69A3">
        <w:t xml:space="preserve"> dur</w:t>
      </w:r>
      <w:r w:rsidR="00C13F14" w:rsidRPr="006B69A3">
        <w:t>a</w:t>
      </w:r>
      <w:r w:rsidRPr="006B69A3">
        <w:t>n</w:t>
      </w:r>
      <w:r w:rsidR="00C13F14" w:rsidRPr="006B69A3">
        <w:t>te</w:t>
      </w:r>
      <w:r w:rsidRPr="006B69A3">
        <w:t xml:space="preserve"> </w:t>
      </w:r>
      <w:r w:rsidR="00C13F14" w:rsidRPr="006B69A3">
        <w:t>las vacaciones</w:t>
      </w:r>
      <w:r w:rsidRPr="006B69A3">
        <w:t>, acompa</w:t>
      </w:r>
      <w:r w:rsidR="00C13F14" w:rsidRPr="006B69A3">
        <w:t>ñados frecuentemente por guías</w:t>
      </w:r>
      <w:r w:rsidRPr="006B69A3">
        <w:t xml:space="preserve">. </w:t>
      </w:r>
      <w:r w:rsidR="00C13F14" w:rsidRPr="006B69A3">
        <w:t>Hay senderos</w:t>
      </w:r>
      <w:r w:rsidRPr="006B69A3">
        <w:t xml:space="preserve"> popular</w:t>
      </w:r>
      <w:r w:rsidR="00C13F14" w:rsidRPr="006B69A3">
        <w:t>es</w:t>
      </w:r>
      <w:r w:rsidRPr="006B69A3">
        <w:t xml:space="preserve"> </w:t>
      </w:r>
      <w:r w:rsidR="00C13F14" w:rsidRPr="006B69A3">
        <w:t xml:space="preserve">en </w:t>
      </w:r>
      <w:smartTag w:uri="urn:schemas-microsoft-com:office:smarttags" w:element="PersonName">
        <w:smartTagPr>
          <w:attr w:name="ProductID" w:val="la Mare Aux Cochons"/>
        </w:smartTagPr>
        <w:smartTag w:uri="urn:schemas-microsoft-com:office:smarttags" w:element="PersonName">
          <w:smartTagPr>
            <w:attr w:name="ProductID" w:val="la Mare Aux"/>
          </w:smartTagPr>
          <w:r w:rsidR="00C13F14" w:rsidRPr="006B69A3">
            <w:t>l</w:t>
          </w:r>
          <w:r w:rsidRPr="006B69A3">
            <w:t>a Mare Aux</w:t>
          </w:r>
        </w:smartTag>
        <w:r w:rsidRPr="006B69A3">
          <w:t xml:space="preserve"> Cochons</w:t>
        </w:r>
      </w:smartTag>
      <w:r w:rsidRPr="006B69A3">
        <w:t xml:space="preserve">, Copolia, Morne Blanc, Vacoa </w:t>
      </w:r>
      <w:r w:rsidR="00C13F14" w:rsidRPr="006B69A3">
        <w:t>y</w:t>
      </w:r>
      <w:r w:rsidRPr="006B69A3">
        <w:t xml:space="preserve"> </w:t>
      </w:r>
      <w:smartTag w:uri="urn:schemas-microsoft-com:office:smarttags" w:element="PersonName">
        <w:smartTagPr>
          <w:attr w:name="ProductID" w:val="La Reserve. Se"/>
        </w:smartTagPr>
        <w:smartTag w:uri="urn:schemas-microsoft-com:office:smarttags" w:element="PersonName">
          <w:smartTagPr>
            <w:attr w:name="ProductID" w:val="La Reserve."/>
          </w:smartTagPr>
          <w:r w:rsidRPr="006B69A3">
            <w:t>La Reserve</w:t>
          </w:r>
          <w:r w:rsidR="009066D1" w:rsidRPr="006B69A3">
            <w:t>.</w:t>
          </w:r>
        </w:smartTag>
        <w:r w:rsidR="00137F91" w:rsidRPr="006B69A3">
          <w:t xml:space="preserve"> </w:t>
        </w:r>
        <w:r w:rsidR="009066D1" w:rsidRPr="006B69A3">
          <w:t>S</w:t>
        </w:r>
        <w:r w:rsidR="00137F91" w:rsidRPr="006B69A3">
          <w:t>e</w:t>
        </w:r>
      </w:smartTag>
      <w:r w:rsidR="00137F91" w:rsidRPr="006B69A3">
        <w:t xml:space="preserve"> organizan también </w:t>
      </w:r>
      <w:r w:rsidR="004D33AE" w:rsidRPr="006B69A3">
        <w:t>viajes de estudio a</w:t>
      </w:r>
      <w:r w:rsidR="00137F91" w:rsidRPr="006B69A3">
        <w:t xml:space="preserve"> islas como</w:t>
      </w:r>
      <w:r w:rsidRPr="006B69A3">
        <w:t xml:space="preserve"> Cousin, Curieuse, </w:t>
      </w:r>
      <w:smartTag w:uri="urn:schemas-microsoft-com:office:smarttags" w:element="PersonName">
        <w:smartTagPr>
          <w:attr w:name="ProductID" w:val="La Digue"/>
        </w:smartTagPr>
        <w:r w:rsidRPr="006B69A3">
          <w:t>La Digue</w:t>
        </w:r>
      </w:smartTag>
      <w:r w:rsidRPr="006B69A3">
        <w:t xml:space="preserve"> </w:t>
      </w:r>
      <w:r w:rsidR="00137F91" w:rsidRPr="006B69A3">
        <w:t>y</w:t>
      </w:r>
      <w:r w:rsidRPr="006B69A3">
        <w:t xml:space="preserve"> Silhouette. </w:t>
      </w:r>
      <w:r w:rsidR="00137F91" w:rsidRPr="006B69A3">
        <w:t>Se trata de zonas</w:t>
      </w:r>
      <w:r w:rsidRPr="006B69A3">
        <w:t xml:space="preserve"> prote</w:t>
      </w:r>
      <w:r w:rsidR="00137F91" w:rsidRPr="006B69A3">
        <w:t xml:space="preserve">gidas </w:t>
      </w:r>
      <w:r w:rsidRPr="006B69A3">
        <w:t>o</w:t>
      </w:r>
      <w:r w:rsidR="00137F91" w:rsidRPr="006B69A3">
        <w:t xml:space="preserve"> de parques</w:t>
      </w:r>
      <w:r w:rsidRPr="006B69A3">
        <w:t xml:space="preserve"> </w:t>
      </w:r>
      <w:r w:rsidR="00137F91" w:rsidRPr="006B69A3">
        <w:t>especializados en fauna y flora</w:t>
      </w:r>
      <w:r w:rsidRPr="006B69A3">
        <w:t xml:space="preserve"> end</w:t>
      </w:r>
      <w:r w:rsidR="00137F91" w:rsidRPr="006B69A3">
        <w:t>é</w:t>
      </w:r>
      <w:r w:rsidRPr="006B69A3">
        <w:t>mic</w:t>
      </w:r>
      <w:r w:rsidR="00137F91" w:rsidRPr="006B69A3">
        <w:t>as</w:t>
      </w:r>
      <w:r w:rsidRPr="006B69A3">
        <w:t xml:space="preserve"> o </w:t>
      </w:r>
      <w:r w:rsidR="009066D1" w:rsidRPr="006B69A3">
        <w:t>raras</w:t>
      </w:r>
      <w:r w:rsidRPr="006B69A3">
        <w:t>.</w:t>
      </w:r>
    </w:p>
    <w:p w:rsidR="008D243A" w:rsidRPr="006B69A3" w:rsidRDefault="008D243A" w:rsidP="008D243A">
      <w:pPr>
        <w:pStyle w:val="H4G"/>
      </w:pPr>
      <w:r w:rsidRPr="006B69A3">
        <w:tab/>
      </w:r>
      <w:r w:rsidRPr="006B69A3">
        <w:tab/>
        <w:t>Educa</w:t>
      </w:r>
      <w:r w:rsidR="00137F91" w:rsidRPr="006B69A3">
        <w:t>c</w:t>
      </w:r>
      <w:r w:rsidRPr="006B69A3">
        <w:t>i</w:t>
      </w:r>
      <w:r w:rsidR="00137F91" w:rsidRPr="006B69A3">
        <w:t>ó</w:t>
      </w:r>
      <w:r w:rsidRPr="006B69A3">
        <w:t>n (</w:t>
      </w:r>
      <w:r w:rsidR="00E10294" w:rsidRPr="006B69A3">
        <w:t xml:space="preserve">artículo </w:t>
      </w:r>
      <w:r w:rsidRPr="006B69A3">
        <w:t>29, p</w:t>
      </w:r>
      <w:r w:rsidR="00137F91" w:rsidRPr="006B69A3">
        <w:t>ár</w:t>
      </w:r>
      <w:r w:rsidRPr="006B69A3">
        <w:t>r</w:t>
      </w:r>
      <w:r w:rsidR="00E10294" w:rsidRPr="006B69A3">
        <w:t xml:space="preserve">afo </w:t>
      </w:r>
      <w:r w:rsidRPr="006B69A3">
        <w:t>1 e))</w:t>
      </w:r>
    </w:p>
    <w:p w:rsidR="008D243A" w:rsidRPr="006B69A3" w:rsidRDefault="008D243A" w:rsidP="008D243A">
      <w:pPr>
        <w:pStyle w:val="SingleTxtG"/>
      </w:pPr>
      <w:r w:rsidRPr="006B69A3">
        <w:t>322.</w:t>
      </w:r>
      <w:r w:rsidRPr="006B69A3">
        <w:tab/>
      </w:r>
      <w:r w:rsidR="00137F91" w:rsidRPr="006B69A3">
        <w:t>Los clubes elaboran una serie de</w:t>
      </w:r>
      <w:r w:rsidRPr="006B69A3">
        <w:t xml:space="preserve"> material</w:t>
      </w:r>
      <w:r w:rsidR="00137F91" w:rsidRPr="006B69A3">
        <w:t>e</w:t>
      </w:r>
      <w:r w:rsidRPr="006B69A3">
        <w:t xml:space="preserve">s </w:t>
      </w:r>
      <w:r w:rsidR="00137F91" w:rsidRPr="006B69A3">
        <w:t>impresos</w:t>
      </w:r>
      <w:r w:rsidR="00FF5A82" w:rsidRPr="006B69A3">
        <w:t xml:space="preserve"> para apoyar </w:t>
      </w:r>
      <w:r w:rsidR="009066D1" w:rsidRPr="006B69A3">
        <w:t xml:space="preserve">a </w:t>
      </w:r>
      <w:r w:rsidR="00FF5A82" w:rsidRPr="006B69A3">
        <w:t>sus o</w:t>
      </w:r>
      <w:r w:rsidRPr="006B69A3">
        <w:t>t</w:t>
      </w:r>
      <w:r w:rsidR="00FF5A82" w:rsidRPr="006B69A3">
        <w:t>r</w:t>
      </w:r>
      <w:r w:rsidRPr="006B69A3">
        <w:t>o</w:t>
      </w:r>
      <w:r w:rsidR="00FF5A82" w:rsidRPr="006B69A3">
        <w:t>s</w:t>
      </w:r>
      <w:r w:rsidRPr="006B69A3">
        <w:t xml:space="preserve"> program</w:t>
      </w:r>
      <w:r w:rsidR="00FF5A82" w:rsidRPr="006B69A3">
        <w:t>as</w:t>
      </w:r>
      <w:r w:rsidRPr="006B69A3">
        <w:t xml:space="preserve">. </w:t>
      </w:r>
      <w:r w:rsidR="00FF5A82" w:rsidRPr="006B69A3">
        <w:t>Cabe citar entre ellos un m</w:t>
      </w:r>
      <w:r w:rsidRPr="006B69A3">
        <w:t>anual</w:t>
      </w:r>
      <w:r w:rsidR="00FF5A82" w:rsidRPr="006B69A3">
        <w:t xml:space="preserve"> de recortes de arte</w:t>
      </w:r>
      <w:r w:rsidRPr="006B69A3">
        <w:t xml:space="preserve">, </w:t>
      </w:r>
      <w:r w:rsidR="00FF5A82" w:rsidRPr="006B69A3">
        <w:t>un manual para dirigentes, un libro de actividades costeras y</w:t>
      </w:r>
      <w:r w:rsidRPr="006B69A3">
        <w:t xml:space="preserve"> </w:t>
      </w:r>
      <w:r w:rsidR="00FF5A82" w:rsidRPr="006B69A3">
        <w:t>náuticas, así como folletos</w:t>
      </w:r>
      <w:r w:rsidRPr="006B69A3">
        <w:t xml:space="preserve">. </w:t>
      </w:r>
      <w:r w:rsidR="00FF5A82" w:rsidRPr="006B69A3">
        <w:t xml:space="preserve">También </w:t>
      </w:r>
      <w:r w:rsidR="00E87B1E" w:rsidRPr="006B69A3">
        <w:t>editan</w:t>
      </w:r>
      <w:r w:rsidR="00FF5A82" w:rsidRPr="006B69A3">
        <w:t xml:space="preserve"> una revista para los</w:t>
      </w:r>
      <w:r w:rsidRPr="006B69A3">
        <w:t xml:space="preserve"> club</w:t>
      </w:r>
      <w:r w:rsidR="00FF5A82" w:rsidRPr="006B69A3">
        <w:t>e</w:t>
      </w:r>
      <w:r w:rsidRPr="006B69A3">
        <w:t>s.</w:t>
      </w:r>
    </w:p>
    <w:p w:rsidR="008D243A" w:rsidRPr="006B69A3" w:rsidRDefault="008D243A" w:rsidP="008D243A">
      <w:pPr>
        <w:pStyle w:val="SingleTxtG"/>
      </w:pPr>
      <w:r w:rsidRPr="006B69A3">
        <w:t>323.</w:t>
      </w:r>
      <w:r w:rsidRPr="006B69A3">
        <w:tab/>
      </w:r>
      <w:r w:rsidR="00FF5A82" w:rsidRPr="006B69A3">
        <w:t>Los clubes son conscientes de que unos directores entusiastas y comprometidos son absolutamente indispensables</w:t>
      </w:r>
      <w:r w:rsidR="009C3AB5" w:rsidRPr="006B69A3">
        <w:t xml:space="preserve"> para el éxito</w:t>
      </w:r>
      <w:r w:rsidRPr="006B69A3">
        <w:t xml:space="preserve"> </w:t>
      </w:r>
      <w:r w:rsidR="009C3AB5" w:rsidRPr="006B69A3">
        <w:t>de su organización</w:t>
      </w:r>
      <w:r w:rsidRPr="006B69A3">
        <w:t xml:space="preserve">. </w:t>
      </w:r>
      <w:r w:rsidR="009C3AB5" w:rsidRPr="006B69A3">
        <w:t>Para atender ese requisito</w:t>
      </w:r>
      <w:r w:rsidRPr="006B69A3">
        <w:t xml:space="preserve">, </w:t>
      </w:r>
      <w:r w:rsidR="009C3AB5" w:rsidRPr="006B69A3">
        <w:t>se les facilitan oportunidades</w:t>
      </w:r>
      <w:r w:rsidRPr="006B69A3">
        <w:t xml:space="preserve"> </w:t>
      </w:r>
      <w:r w:rsidR="009066D1" w:rsidRPr="006B69A3">
        <w:t>de</w:t>
      </w:r>
      <w:r w:rsidR="009C3AB5" w:rsidRPr="006B69A3">
        <w:t xml:space="preserve"> aprender y de</w:t>
      </w:r>
      <w:r w:rsidR="009066D1" w:rsidRPr="006B69A3">
        <w:t xml:space="preserve"> form</w:t>
      </w:r>
      <w:r w:rsidR="009C3AB5" w:rsidRPr="006B69A3">
        <w:t>arse como especialistas en medio ambiente y mantenerlos</w:t>
      </w:r>
      <w:r w:rsidRPr="006B69A3">
        <w:t xml:space="preserve"> motivad</w:t>
      </w:r>
      <w:r w:rsidR="009C3AB5" w:rsidRPr="006B69A3">
        <w:t>os</w:t>
      </w:r>
      <w:r w:rsidRPr="006B69A3">
        <w:t xml:space="preserve">. </w:t>
      </w:r>
      <w:r w:rsidR="009C3AB5" w:rsidRPr="006B69A3">
        <w:t>Todos los años, los clubes organizan talleres, salidas al campo y viajes de estudios a las</w:t>
      </w:r>
      <w:r w:rsidRPr="006B69A3">
        <w:t xml:space="preserve"> diferent</w:t>
      </w:r>
      <w:r w:rsidR="009C3AB5" w:rsidRPr="006B69A3">
        <w:t>es</w:t>
      </w:r>
      <w:r w:rsidRPr="006B69A3">
        <w:t xml:space="preserve"> islas </w:t>
      </w:r>
      <w:r w:rsidR="009C3AB5" w:rsidRPr="006B69A3">
        <w:t>y</w:t>
      </w:r>
      <w:r w:rsidRPr="006B69A3">
        <w:t xml:space="preserve"> reserv</w:t>
      </w:r>
      <w:r w:rsidR="009C3AB5" w:rsidRPr="006B69A3">
        <w:t>a</w:t>
      </w:r>
      <w:r w:rsidRPr="006B69A3">
        <w:t>s</w:t>
      </w:r>
      <w:r w:rsidR="009C3AB5" w:rsidRPr="006B69A3">
        <w:t xml:space="preserve"> naturales</w:t>
      </w:r>
      <w:r w:rsidRPr="006B69A3">
        <w:t>.</w:t>
      </w:r>
    </w:p>
    <w:p w:rsidR="008D243A" w:rsidRPr="006B69A3" w:rsidRDefault="008D243A" w:rsidP="008D243A">
      <w:pPr>
        <w:pStyle w:val="SingleTxtG"/>
      </w:pPr>
      <w:r w:rsidRPr="006B69A3">
        <w:t>324.</w:t>
      </w:r>
      <w:r w:rsidRPr="006B69A3">
        <w:tab/>
      </w:r>
      <w:r w:rsidR="009C3AB5" w:rsidRPr="006B69A3">
        <w:t>Desde</w:t>
      </w:r>
      <w:r w:rsidRPr="006B69A3">
        <w:t xml:space="preserve"> 1994, </w:t>
      </w:r>
      <w:r w:rsidR="009C3AB5" w:rsidRPr="006B69A3">
        <w:t xml:space="preserve">se han </w:t>
      </w:r>
      <w:r w:rsidR="009066D1" w:rsidRPr="006B69A3">
        <w:t>llevado a cab</w:t>
      </w:r>
      <w:r w:rsidR="009C3AB5" w:rsidRPr="006B69A3">
        <w:t>o más de</w:t>
      </w:r>
      <w:r w:rsidRPr="006B69A3">
        <w:t xml:space="preserve"> 30 seminar</w:t>
      </w:r>
      <w:r w:rsidR="009C3AB5" w:rsidRPr="006B69A3">
        <w:t>io</w:t>
      </w:r>
      <w:r w:rsidRPr="006B69A3">
        <w:t xml:space="preserve">s </w:t>
      </w:r>
      <w:r w:rsidR="009C3AB5" w:rsidRPr="006B69A3">
        <w:t>y talleres</w:t>
      </w:r>
      <w:r w:rsidR="003B7935" w:rsidRPr="006B69A3">
        <w:t xml:space="preserve"> para dirigentes destinados a promover el interés de los maestros, la comprensión de los problemas ambientales y la</w:t>
      </w:r>
      <w:r w:rsidRPr="006B69A3">
        <w:t xml:space="preserve"> educa</w:t>
      </w:r>
      <w:r w:rsidR="003B7935" w:rsidRPr="006B69A3">
        <w:t>c</w:t>
      </w:r>
      <w:r w:rsidRPr="006B69A3">
        <w:t>i</w:t>
      </w:r>
      <w:r w:rsidR="003B7935" w:rsidRPr="006B69A3">
        <w:t>ón</w:t>
      </w:r>
      <w:r w:rsidRPr="006B69A3">
        <w:t xml:space="preserve"> </w:t>
      </w:r>
      <w:r w:rsidR="003B7935" w:rsidRPr="006B69A3">
        <w:t>al respecto</w:t>
      </w:r>
      <w:r w:rsidRPr="006B69A3">
        <w:t xml:space="preserve">. </w:t>
      </w:r>
      <w:r w:rsidR="003B7935" w:rsidRPr="006B69A3">
        <w:t>Se han preparado más de</w:t>
      </w:r>
      <w:r w:rsidRPr="006B69A3">
        <w:t xml:space="preserve"> </w:t>
      </w:r>
      <w:r w:rsidR="003B7935" w:rsidRPr="006B69A3">
        <w:t>10 publicaciones didácticas sobre diferentes problemas ambientales, que se distribuyen gratuitamente para</w:t>
      </w:r>
      <w:r w:rsidRPr="006B69A3">
        <w:t xml:space="preserve"> </w:t>
      </w:r>
      <w:r w:rsidR="00000DD7" w:rsidRPr="006B69A3">
        <w:t>potenciar y respaldar la educación</w:t>
      </w:r>
      <w:r w:rsidRPr="006B69A3">
        <w:t xml:space="preserve"> </w:t>
      </w:r>
      <w:r w:rsidR="00000DD7" w:rsidRPr="006B69A3">
        <w:t>ambiental en los clubes y escuelas</w:t>
      </w:r>
      <w:r w:rsidRPr="006B69A3">
        <w:t xml:space="preserve">. </w:t>
      </w:r>
      <w:r w:rsidR="00000DD7" w:rsidRPr="006B69A3">
        <w:t>El fomento de las actividades a largo plazo de</w:t>
      </w:r>
      <w:r w:rsidRPr="006B69A3">
        <w:t xml:space="preserve"> educa</w:t>
      </w:r>
      <w:r w:rsidR="00000DD7" w:rsidRPr="006B69A3">
        <w:t>c</w:t>
      </w:r>
      <w:r w:rsidRPr="006B69A3">
        <w:t>i</w:t>
      </w:r>
      <w:r w:rsidR="00000DD7" w:rsidRPr="006B69A3">
        <w:t>ó</w:t>
      </w:r>
      <w:r w:rsidRPr="006B69A3">
        <w:t xml:space="preserve">n </w:t>
      </w:r>
      <w:r w:rsidR="00000DD7" w:rsidRPr="006B69A3">
        <w:t>ambiental en los clubes de fauna</w:t>
      </w:r>
      <w:r w:rsidRPr="006B69A3">
        <w:t xml:space="preserve"> </w:t>
      </w:r>
      <w:r w:rsidR="004D33AE" w:rsidRPr="006B69A3">
        <w:t xml:space="preserve">y flora silvestres </w:t>
      </w:r>
      <w:r w:rsidRPr="006B69A3">
        <w:t>requi</w:t>
      </w:r>
      <w:r w:rsidR="00000DD7" w:rsidRPr="006B69A3">
        <w:t>e</w:t>
      </w:r>
      <w:r w:rsidRPr="006B69A3">
        <w:t>re</w:t>
      </w:r>
      <w:r w:rsidR="00000DD7" w:rsidRPr="006B69A3">
        <w:t xml:space="preserve"> la adopción de mecanismos de</w:t>
      </w:r>
      <w:r w:rsidRPr="006B69A3">
        <w:t xml:space="preserve"> </w:t>
      </w:r>
      <w:r w:rsidR="00661FDC" w:rsidRPr="006B69A3">
        <w:t>"</w:t>
      </w:r>
      <w:r w:rsidRPr="006B69A3">
        <w:t>multiplica</w:t>
      </w:r>
      <w:r w:rsidR="00000DD7" w:rsidRPr="006B69A3">
        <w:t>c</w:t>
      </w:r>
      <w:r w:rsidRPr="006B69A3">
        <w:t>i</w:t>
      </w:r>
      <w:r w:rsidR="00000DD7" w:rsidRPr="006B69A3">
        <w:t>ó</w:t>
      </w:r>
      <w:r w:rsidRPr="006B69A3">
        <w:t>n</w:t>
      </w:r>
      <w:r w:rsidR="00661FDC" w:rsidRPr="006B69A3">
        <w:t>"</w:t>
      </w:r>
      <w:r w:rsidRPr="006B69A3">
        <w:t xml:space="preserve"> </w:t>
      </w:r>
      <w:r w:rsidR="00000DD7" w:rsidRPr="006B69A3">
        <w:t>por parte del personal de las escuelas</w:t>
      </w:r>
      <w:r w:rsidRPr="006B69A3">
        <w:t xml:space="preserve"> </w:t>
      </w:r>
      <w:r w:rsidR="00000DD7" w:rsidRPr="006B69A3">
        <w:t>p</w:t>
      </w:r>
      <w:r w:rsidRPr="006B69A3">
        <w:t>rimar</w:t>
      </w:r>
      <w:r w:rsidR="00000DD7" w:rsidRPr="006B69A3">
        <w:t>ias</w:t>
      </w:r>
      <w:r w:rsidRPr="006B69A3">
        <w:t>, sec</w:t>
      </w:r>
      <w:r w:rsidR="00000DD7" w:rsidRPr="006B69A3">
        <w:t>undarias</w:t>
      </w:r>
      <w:r w:rsidRPr="006B69A3">
        <w:t xml:space="preserve"> </w:t>
      </w:r>
      <w:r w:rsidR="00000DD7" w:rsidRPr="006B69A3">
        <w:t>y</w:t>
      </w:r>
      <w:r w:rsidRPr="006B69A3">
        <w:t xml:space="preserve"> postsec</w:t>
      </w:r>
      <w:r w:rsidR="00000DD7" w:rsidRPr="006B69A3">
        <w:t>u</w:t>
      </w:r>
      <w:r w:rsidRPr="006B69A3">
        <w:t>ndar</w:t>
      </w:r>
      <w:r w:rsidR="00000DD7" w:rsidRPr="006B69A3">
        <w:t>ias, en su calidad de directores de los clubes</w:t>
      </w:r>
      <w:r w:rsidRPr="006B69A3">
        <w:t>.</w:t>
      </w:r>
    </w:p>
    <w:p w:rsidR="008D243A" w:rsidRPr="006B69A3" w:rsidRDefault="008D243A" w:rsidP="006145D6">
      <w:pPr>
        <w:pStyle w:val="H56G"/>
      </w:pPr>
      <w:r w:rsidRPr="006B69A3">
        <w:tab/>
      </w:r>
      <w:r w:rsidRPr="006B69A3">
        <w:tab/>
      </w:r>
      <w:r w:rsidR="00000DD7" w:rsidRPr="006B69A3">
        <w:t>Obje</w:t>
      </w:r>
      <w:r w:rsidRPr="006B69A3">
        <w:t>tiv</w:t>
      </w:r>
      <w:r w:rsidR="00000DD7" w:rsidRPr="006B69A3">
        <w:t>o</w:t>
      </w:r>
      <w:r w:rsidRPr="006B69A3">
        <w:t xml:space="preserve">s </w:t>
      </w:r>
      <w:r w:rsidR="00000DD7" w:rsidRPr="006B69A3">
        <w:t>de los talleres y</w:t>
      </w:r>
      <w:r w:rsidRPr="006B69A3">
        <w:t xml:space="preserve"> seminar</w:t>
      </w:r>
      <w:r w:rsidR="00000DD7" w:rsidRPr="006B69A3">
        <w:t>io</w:t>
      </w:r>
      <w:r w:rsidRPr="006B69A3">
        <w:t>s</w:t>
      </w:r>
    </w:p>
    <w:p w:rsidR="008D243A" w:rsidRPr="006B69A3" w:rsidRDefault="00000DD7" w:rsidP="008D243A">
      <w:pPr>
        <w:pStyle w:val="Bullet1G"/>
      </w:pPr>
      <w:r w:rsidRPr="006B69A3">
        <w:t>Reforzar la capacidad de los nuevos directores de</w:t>
      </w:r>
      <w:r w:rsidR="008D243A" w:rsidRPr="006B69A3">
        <w:t xml:space="preserve"> club</w:t>
      </w:r>
      <w:r w:rsidRPr="006B69A3">
        <w:t>es</w:t>
      </w:r>
      <w:r w:rsidR="00523317" w:rsidRPr="006B69A3">
        <w:t xml:space="preserve"> a fin de que puedan </w:t>
      </w:r>
      <w:r w:rsidR="009066D1" w:rsidRPr="006B69A3">
        <w:t>gestionar</w:t>
      </w:r>
      <w:r w:rsidR="00523317" w:rsidRPr="006B69A3">
        <w:t xml:space="preserve"> más eficazmente sus centros</w:t>
      </w:r>
      <w:r w:rsidR="00E10294" w:rsidRPr="006B69A3">
        <w:t>;</w:t>
      </w:r>
    </w:p>
    <w:p w:rsidR="008D243A" w:rsidRPr="006B69A3" w:rsidRDefault="008D243A" w:rsidP="008D243A">
      <w:pPr>
        <w:pStyle w:val="Bullet1G"/>
      </w:pPr>
      <w:r w:rsidRPr="006B69A3">
        <w:t>Familiari</w:t>
      </w:r>
      <w:r w:rsidR="00523317" w:rsidRPr="006B69A3">
        <w:t>zar</w:t>
      </w:r>
      <w:r w:rsidRPr="006B69A3">
        <w:t xml:space="preserve"> </w:t>
      </w:r>
      <w:r w:rsidR="00523317" w:rsidRPr="006B69A3">
        <w:t xml:space="preserve">a los </w:t>
      </w:r>
      <w:r w:rsidRPr="006B69A3">
        <w:t>n</w:t>
      </w:r>
      <w:r w:rsidR="00523317" w:rsidRPr="006B69A3">
        <w:t>u</w:t>
      </w:r>
      <w:r w:rsidRPr="006B69A3">
        <w:t>e</w:t>
      </w:r>
      <w:r w:rsidR="00523317" w:rsidRPr="006B69A3">
        <w:t>vos</w:t>
      </w:r>
      <w:r w:rsidRPr="006B69A3">
        <w:t xml:space="preserve"> </w:t>
      </w:r>
      <w:r w:rsidR="00523317" w:rsidRPr="006B69A3">
        <w:t>directores con el Plan de Acción Es</w:t>
      </w:r>
      <w:r w:rsidRPr="006B69A3">
        <w:t>trat</w:t>
      </w:r>
      <w:r w:rsidR="00523317" w:rsidRPr="006B69A3">
        <w:t>é</w:t>
      </w:r>
      <w:r w:rsidRPr="006B69A3">
        <w:t>gic</w:t>
      </w:r>
      <w:r w:rsidR="00523317" w:rsidRPr="006B69A3">
        <w:t>o de los Clubes para</w:t>
      </w:r>
      <w:r w:rsidRPr="006B69A3">
        <w:t xml:space="preserve"> 2002</w:t>
      </w:r>
      <w:r w:rsidR="00054B43" w:rsidRPr="006B69A3">
        <w:t>-</w:t>
      </w:r>
      <w:r w:rsidRPr="006B69A3">
        <w:t>2006</w:t>
      </w:r>
      <w:r w:rsidR="00E10294" w:rsidRPr="006B69A3">
        <w:t>;</w:t>
      </w:r>
    </w:p>
    <w:p w:rsidR="008D243A" w:rsidRPr="006B69A3" w:rsidRDefault="00523317" w:rsidP="008D243A">
      <w:pPr>
        <w:pStyle w:val="Bullet1G"/>
      </w:pPr>
      <w:r w:rsidRPr="006B69A3">
        <w:t>Dar a conocer a los directores de los clubes la</w:t>
      </w:r>
      <w:r w:rsidR="008D243A" w:rsidRPr="006B69A3">
        <w:t xml:space="preserve"> biodiversi</w:t>
      </w:r>
      <w:r w:rsidRPr="006B69A3">
        <w:t>dad y el</w:t>
      </w:r>
      <w:r w:rsidR="008D243A" w:rsidRPr="006B69A3">
        <w:t xml:space="preserve"> </w:t>
      </w:r>
      <w:r w:rsidRPr="006B69A3">
        <w:t>h</w:t>
      </w:r>
      <w:r w:rsidR="009D5FFE" w:rsidRPr="006B69A3">
        <w:t>á</w:t>
      </w:r>
      <w:r w:rsidRPr="006B69A3">
        <w:t xml:space="preserve">bitat </w:t>
      </w:r>
      <w:r w:rsidR="009066D1" w:rsidRPr="006B69A3">
        <w:t>de los p</w:t>
      </w:r>
      <w:r w:rsidRPr="006B69A3">
        <w:t>arques y</w:t>
      </w:r>
      <w:r w:rsidR="008D243A" w:rsidRPr="006B69A3">
        <w:t xml:space="preserve"> </w:t>
      </w:r>
      <w:r w:rsidR="009066D1" w:rsidRPr="006B69A3">
        <w:t>r</w:t>
      </w:r>
      <w:r w:rsidR="008D243A" w:rsidRPr="006B69A3">
        <w:t>eserv</w:t>
      </w:r>
      <w:r w:rsidRPr="006B69A3">
        <w:t>a</w:t>
      </w:r>
      <w:r w:rsidR="008D243A" w:rsidRPr="006B69A3">
        <w:t>s</w:t>
      </w:r>
      <w:r w:rsidR="00E10294" w:rsidRPr="006B69A3">
        <w:t>;</w:t>
      </w:r>
    </w:p>
    <w:p w:rsidR="008D243A" w:rsidRPr="006B69A3" w:rsidRDefault="008D243A" w:rsidP="008D243A">
      <w:pPr>
        <w:pStyle w:val="Bullet1G"/>
      </w:pPr>
      <w:r w:rsidRPr="006B69A3">
        <w:t>Organi</w:t>
      </w:r>
      <w:r w:rsidR="00523317" w:rsidRPr="006B69A3">
        <w:t>zar</w:t>
      </w:r>
      <w:r w:rsidRPr="006B69A3">
        <w:t xml:space="preserve"> visit</w:t>
      </w:r>
      <w:r w:rsidR="00523317" w:rsidRPr="006B69A3">
        <w:t>as de los</w:t>
      </w:r>
      <w:r w:rsidRPr="006B69A3">
        <w:t xml:space="preserve"> club</w:t>
      </w:r>
      <w:r w:rsidR="00523317" w:rsidRPr="006B69A3">
        <w:t>e</w:t>
      </w:r>
      <w:r w:rsidRPr="006B69A3">
        <w:t xml:space="preserve">s </w:t>
      </w:r>
      <w:r w:rsidR="00523317" w:rsidRPr="006B69A3">
        <w:t xml:space="preserve">a </w:t>
      </w:r>
      <w:smartTag w:uri="urn:schemas-microsoft-com:office:smarttags" w:element="PersonName">
        <w:smartTagPr>
          <w:attr w:name="ProductID" w:val="la Reserva Especial"/>
        </w:smartTagPr>
        <w:r w:rsidR="00523317" w:rsidRPr="006B69A3">
          <w:t>la Reserva</w:t>
        </w:r>
        <w:r w:rsidRPr="006B69A3">
          <w:t xml:space="preserve"> </w:t>
        </w:r>
        <w:r w:rsidR="00523317" w:rsidRPr="006B69A3">
          <w:t>Especial</w:t>
        </w:r>
      </w:smartTag>
      <w:r w:rsidR="00523317" w:rsidRPr="006B69A3">
        <w:t xml:space="preserve"> de </w:t>
      </w:r>
      <w:r w:rsidRPr="006B69A3">
        <w:t>Cousin Island</w:t>
      </w:r>
      <w:r w:rsidR="00E10294" w:rsidRPr="006B69A3">
        <w:t>;</w:t>
      </w:r>
    </w:p>
    <w:p w:rsidR="008D243A" w:rsidRPr="006B69A3" w:rsidRDefault="008D243A" w:rsidP="008D243A">
      <w:pPr>
        <w:pStyle w:val="Bullet1G"/>
      </w:pPr>
      <w:r w:rsidRPr="006B69A3">
        <w:t>Incre</w:t>
      </w:r>
      <w:r w:rsidR="009D5FFE" w:rsidRPr="006B69A3">
        <w:t>mentar la comprensión</w:t>
      </w:r>
      <w:r w:rsidRPr="006B69A3">
        <w:t xml:space="preserve"> </w:t>
      </w:r>
      <w:r w:rsidR="009D5FFE" w:rsidRPr="006B69A3">
        <w:t>del papel desempeñado por las zonas</w:t>
      </w:r>
      <w:r w:rsidRPr="006B69A3">
        <w:t xml:space="preserve"> prote</w:t>
      </w:r>
      <w:r w:rsidR="009D5FFE" w:rsidRPr="006B69A3">
        <w:t>gidas</w:t>
      </w:r>
      <w:r w:rsidRPr="006B69A3">
        <w:t xml:space="preserve"> </w:t>
      </w:r>
      <w:r w:rsidR="009D5FFE" w:rsidRPr="006B69A3">
        <w:t>en el ámbito de la</w:t>
      </w:r>
      <w:r w:rsidRPr="006B69A3">
        <w:t xml:space="preserve"> conserva</w:t>
      </w:r>
      <w:r w:rsidR="009D5FFE" w:rsidRPr="006B69A3">
        <w:t>c</w:t>
      </w:r>
      <w:r w:rsidRPr="006B69A3">
        <w:t>i</w:t>
      </w:r>
      <w:r w:rsidR="009D5FFE" w:rsidRPr="006B69A3">
        <w:t>ó</w:t>
      </w:r>
      <w:r w:rsidRPr="006B69A3">
        <w:t>n</w:t>
      </w:r>
      <w:r w:rsidR="00E10294" w:rsidRPr="006B69A3">
        <w:t>.</w:t>
      </w:r>
    </w:p>
    <w:p w:rsidR="008D243A" w:rsidRPr="006B69A3" w:rsidRDefault="008D243A" w:rsidP="008D243A">
      <w:pPr>
        <w:pStyle w:val="SingleTxtG"/>
      </w:pPr>
      <w:r w:rsidRPr="006B69A3">
        <w:t>325.</w:t>
      </w:r>
      <w:r w:rsidRPr="006B69A3">
        <w:tab/>
      </w:r>
      <w:r w:rsidR="009D5FFE" w:rsidRPr="006B69A3">
        <w:t>Entre las a</w:t>
      </w:r>
      <w:r w:rsidRPr="006B69A3">
        <w:t>ctivi</w:t>
      </w:r>
      <w:r w:rsidR="009D5FFE" w:rsidRPr="006B69A3">
        <w:t>dades previstas figuran salidas al campo</w:t>
      </w:r>
      <w:r w:rsidRPr="006B69A3">
        <w:t xml:space="preserve">, </w:t>
      </w:r>
      <w:r w:rsidR="004D33AE" w:rsidRPr="006B69A3">
        <w:t>buceo con tubo respiratorio (</w:t>
      </w:r>
      <w:r w:rsidR="009D5FFE" w:rsidRPr="006B69A3">
        <w:t>esnó</w:t>
      </w:r>
      <w:r w:rsidRPr="006B69A3">
        <w:t>r</w:t>
      </w:r>
      <w:r w:rsidR="009D5FFE" w:rsidRPr="006B69A3">
        <w:t>quel</w:t>
      </w:r>
      <w:r w:rsidR="004D33AE" w:rsidRPr="006B69A3">
        <w:t>)</w:t>
      </w:r>
      <w:r w:rsidRPr="006B69A3">
        <w:t xml:space="preserve">, </w:t>
      </w:r>
      <w:r w:rsidR="009D5FFE" w:rsidRPr="006B69A3">
        <w:t>pistas de la naturaleza</w:t>
      </w:r>
      <w:r w:rsidRPr="006B69A3">
        <w:t xml:space="preserve"> </w:t>
      </w:r>
      <w:r w:rsidR="009D5FFE" w:rsidRPr="006B69A3">
        <w:t>para e</w:t>
      </w:r>
      <w:r w:rsidRPr="006B69A3">
        <w:t>stud</w:t>
      </w:r>
      <w:r w:rsidR="009D5FFE" w:rsidRPr="006B69A3">
        <w:t>iar y</w:t>
      </w:r>
      <w:r w:rsidRPr="006B69A3">
        <w:t xml:space="preserve"> observ</w:t>
      </w:r>
      <w:r w:rsidR="009D5FFE" w:rsidRPr="006B69A3">
        <w:t xml:space="preserve">ar las plantas </w:t>
      </w:r>
      <w:r w:rsidRPr="006B69A3">
        <w:t>end</w:t>
      </w:r>
      <w:r w:rsidR="009D5FFE" w:rsidRPr="006B69A3">
        <w:t>é</w:t>
      </w:r>
      <w:r w:rsidRPr="006B69A3">
        <w:t>mic</w:t>
      </w:r>
      <w:r w:rsidR="009D5FFE" w:rsidRPr="006B69A3">
        <w:t>as</w:t>
      </w:r>
      <w:r w:rsidRPr="006B69A3">
        <w:t xml:space="preserve"> </w:t>
      </w:r>
      <w:r w:rsidR="009D5FFE" w:rsidRPr="006B69A3">
        <w:t>y autóctonas y di</w:t>
      </w:r>
      <w:r w:rsidRPr="006B69A3">
        <w:t>s</w:t>
      </w:r>
      <w:r w:rsidR="009D5FFE" w:rsidRPr="006B69A3">
        <w:t>eñar</w:t>
      </w:r>
      <w:r w:rsidRPr="006B69A3">
        <w:t xml:space="preserve"> </w:t>
      </w:r>
      <w:r w:rsidR="009D5FFE" w:rsidRPr="006B69A3">
        <w:t xml:space="preserve">material </w:t>
      </w:r>
      <w:r w:rsidRPr="006B69A3">
        <w:t>educati</w:t>
      </w:r>
      <w:r w:rsidR="009D5FFE" w:rsidRPr="006B69A3">
        <w:t>v</w:t>
      </w:r>
      <w:r w:rsidRPr="006B69A3">
        <w:t xml:space="preserve">o. </w:t>
      </w:r>
      <w:r w:rsidR="009D5FFE" w:rsidRPr="006B69A3">
        <w:t>Se hace hincapié en la</w:t>
      </w:r>
      <w:r w:rsidRPr="006B69A3">
        <w:t xml:space="preserve"> interpreta</w:t>
      </w:r>
      <w:r w:rsidR="009D5FFE" w:rsidRPr="006B69A3">
        <w:t>c</w:t>
      </w:r>
      <w:r w:rsidRPr="006B69A3">
        <w:t>i</w:t>
      </w:r>
      <w:r w:rsidR="009D5FFE" w:rsidRPr="006B69A3">
        <w:t>ón y el aprendizaje</w:t>
      </w:r>
      <w:r w:rsidRPr="006B69A3">
        <w:t xml:space="preserve"> activ</w:t>
      </w:r>
      <w:r w:rsidR="009D5FFE" w:rsidRPr="006B69A3">
        <w:t>o</w:t>
      </w:r>
      <w:r w:rsidRPr="006B69A3">
        <w:t>.</w:t>
      </w:r>
    </w:p>
    <w:p w:rsidR="008D243A" w:rsidRPr="006B69A3" w:rsidRDefault="008D243A" w:rsidP="008D243A">
      <w:pPr>
        <w:pStyle w:val="SingleTxtG"/>
      </w:pPr>
      <w:r w:rsidRPr="006B69A3">
        <w:t>326.</w:t>
      </w:r>
      <w:r w:rsidRPr="006B69A3">
        <w:tab/>
      </w:r>
      <w:r w:rsidR="009D5FFE" w:rsidRPr="006B69A3">
        <w:t>La financiación de los talleres corre a cargo</w:t>
      </w:r>
      <w:r w:rsidR="001413F6" w:rsidRPr="006B69A3">
        <w:t xml:space="preserve"> del programa local de acción ambiental</w:t>
      </w:r>
      <w:r w:rsidRPr="006B69A3">
        <w:t xml:space="preserve">. </w:t>
      </w:r>
      <w:r w:rsidR="001413F6" w:rsidRPr="006B69A3">
        <w:t>A través de esas</w:t>
      </w:r>
      <w:r w:rsidRPr="006B69A3">
        <w:t xml:space="preserve"> experienc</w:t>
      </w:r>
      <w:r w:rsidR="001413F6" w:rsidRPr="006B69A3">
        <w:t>ia</w:t>
      </w:r>
      <w:r w:rsidRPr="006B69A3">
        <w:t>s</w:t>
      </w:r>
      <w:r w:rsidR="001413F6" w:rsidRPr="006B69A3">
        <w:t xml:space="preserve"> de capacitación</w:t>
      </w:r>
      <w:r w:rsidRPr="006B69A3">
        <w:t xml:space="preserve">, </w:t>
      </w:r>
      <w:r w:rsidR="001413F6" w:rsidRPr="006B69A3">
        <w:t xml:space="preserve">los directores de los </w:t>
      </w:r>
      <w:r w:rsidRPr="006B69A3">
        <w:t>club</w:t>
      </w:r>
      <w:r w:rsidR="001413F6" w:rsidRPr="006B69A3">
        <w:t>es disfrutan</w:t>
      </w:r>
      <w:r w:rsidRPr="006B69A3">
        <w:t xml:space="preserve"> visit</w:t>
      </w:r>
      <w:r w:rsidR="001413F6" w:rsidRPr="006B69A3">
        <w:t>a</w:t>
      </w:r>
      <w:r w:rsidRPr="006B69A3">
        <w:t>n</w:t>
      </w:r>
      <w:r w:rsidR="001413F6" w:rsidRPr="006B69A3">
        <w:t>do</w:t>
      </w:r>
      <w:r w:rsidRPr="006B69A3">
        <w:t xml:space="preserve"> n</w:t>
      </w:r>
      <w:r w:rsidR="001413F6" w:rsidRPr="006B69A3">
        <w:t>u</w:t>
      </w:r>
      <w:r w:rsidRPr="006B69A3">
        <w:t>e</w:t>
      </w:r>
      <w:r w:rsidR="001413F6" w:rsidRPr="006B69A3">
        <w:t>vos lugares y</w:t>
      </w:r>
      <w:r w:rsidRPr="006B69A3">
        <w:t xml:space="preserve"> experi</w:t>
      </w:r>
      <w:r w:rsidR="001413F6" w:rsidRPr="006B69A3">
        <w:t>m</w:t>
      </w:r>
      <w:r w:rsidRPr="006B69A3">
        <w:t>en</w:t>
      </w:r>
      <w:r w:rsidR="001413F6" w:rsidRPr="006B69A3">
        <w:t>tando nuevas cosa</w:t>
      </w:r>
      <w:r w:rsidRPr="006B69A3">
        <w:t xml:space="preserve">s, </w:t>
      </w:r>
      <w:r w:rsidR="001413F6" w:rsidRPr="006B69A3">
        <w:t>al tiempo que se conocen entre sí</w:t>
      </w:r>
      <w:r w:rsidRPr="006B69A3">
        <w:t xml:space="preserve">, </w:t>
      </w:r>
      <w:r w:rsidR="001413F6" w:rsidRPr="006B69A3">
        <w:t>comparten</w:t>
      </w:r>
      <w:r w:rsidRPr="006B69A3">
        <w:t xml:space="preserve"> ideas</w:t>
      </w:r>
      <w:r w:rsidR="001413F6" w:rsidRPr="006B69A3">
        <w:t xml:space="preserve"> e incluso plan</w:t>
      </w:r>
      <w:r w:rsidR="009066D1" w:rsidRPr="006B69A3">
        <w:t>ific</w:t>
      </w:r>
      <w:r w:rsidR="001413F6" w:rsidRPr="006B69A3">
        <w:t xml:space="preserve">an actividades conjuntas </w:t>
      </w:r>
      <w:r w:rsidR="009066D1" w:rsidRPr="006B69A3">
        <w:t>entre sus</w:t>
      </w:r>
      <w:r w:rsidR="001413F6" w:rsidRPr="006B69A3">
        <w:t xml:space="preserve"> c</w:t>
      </w:r>
      <w:r w:rsidR="009066D1" w:rsidRPr="006B69A3">
        <w:t>entro</w:t>
      </w:r>
      <w:r w:rsidR="001413F6" w:rsidRPr="006B69A3">
        <w:t>s</w:t>
      </w:r>
      <w:r w:rsidRPr="006B69A3">
        <w:t xml:space="preserve">. </w:t>
      </w:r>
      <w:r w:rsidR="001413F6" w:rsidRPr="006B69A3">
        <w:t>A menudo son</w:t>
      </w:r>
      <w:r w:rsidRPr="006B69A3">
        <w:t xml:space="preserve"> invit</w:t>
      </w:r>
      <w:r w:rsidR="008875AF" w:rsidRPr="006B69A3">
        <w:t>a</w:t>
      </w:r>
      <w:r w:rsidRPr="006B69A3">
        <w:t>d</w:t>
      </w:r>
      <w:r w:rsidR="008875AF" w:rsidRPr="006B69A3">
        <w:t>os a tomar</w:t>
      </w:r>
      <w:r w:rsidRPr="006B69A3">
        <w:t xml:space="preserve"> part</w:t>
      </w:r>
      <w:r w:rsidR="008875AF" w:rsidRPr="006B69A3">
        <w:t>e</w:t>
      </w:r>
      <w:r w:rsidR="00054B43" w:rsidRPr="006B69A3">
        <w:t xml:space="preserve"> </w:t>
      </w:r>
      <w:r w:rsidR="008875AF" w:rsidRPr="006B69A3">
        <w:t xml:space="preserve">en reuniones y talleres </w:t>
      </w:r>
      <w:r w:rsidRPr="006B69A3">
        <w:t>na</w:t>
      </w:r>
      <w:r w:rsidR="008875AF" w:rsidRPr="006B69A3">
        <w:t>c</w:t>
      </w:r>
      <w:r w:rsidRPr="006B69A3">
        <w:t>ional</w:t>
      </w:r>
      <w:r w:rsidR="008875AF" w:rsidRPr="006B69A3">
        <w:t>es</w:t>
      </w:r>
      <w:r w:rsidRPr="006B69A3">
        <w:t xml:space="preserve"> </w:t>
      </w:r>
      <w:r w:rsidR="008875AF" w:rsidRPr="006B69A3">
        <w:t>e</w:t>
      </w:r>
      <w:r w:rsidRPr="006B69A3">
        <w:t xml:space="preserve"> interna</w:t>
      </w:r>
      <w:r w:rsidR="008875AF" w:rsidRPr="006B69A3">
        <w:t>c</w:t>
      </w:r>
      <w:r w:rsidRPr="006B69A3">
        <w:t>ional</w:t>
      </w:r>
      <w:r w:rsidR="008875AF" w:rsidRPr="006B69A3">
        <w:t>es</w:t>
      </w:r>
      <w:r w:rsidRPr="006B69A3">
        <w:t xml:space="preserve">. </w:t>
      </w:r>
      <w:r w:rsidR="008875AF" w:rsidRPr="006B69A3">
        <w:t>Se trata de un</w:t>
      </w:r>
      <w:r w:rsidRPr="006B69A3">
        <w:t xml:space="preserve"> </w:t>
      </w:r>
      <w:r w:rsidR="008875AF" w:rsidRPr="006B69A3">
        <w:t>incentivo más</w:t>
      </w:r>
      <w:r w:rsidRPr="006B69A3">
        <w:t xml:space="preserve"> </w:t>
      </w:r>
      <w:r w:rsidR="008875AF" w:rsidRPr="006B69A3">
        <w:t xml:space="preserve">para </w:t>
      </w:r>
      <w:r w:rsidR="009066D1" w:rsidRPr="006B69A3">
        <w:t>reforzar sus relaciones</w:t>
      </w:r>
      <w:r w:rsidR="008875AF" w:rsidRPr="006B69A3">
        <w:t xml:space="preserve"> en la red de clubes</w:t>
      </w:r>
      <w:r w:rsidRPr="006B69A3">
        <w:t>.</w:t>
      </w:r>
    </w:p>
    <w:p w:rsidR="008D243A" w:rsidRPr="006B69A3" w:rsidRDefault="008D243A" w:rsidP="008D243A">
      <w:pPr>
        <w:pStyle w:val="H23G"/>
      </w:pPr>
      <w:r w:rsidRPr="006B69A3">
        <w:tab/>
      </w:r>
      <w:r w:rsidRPr="006B69A3">
        <w:tab/>
      </w:r>
      <w:r w:rsidR="008875AF" w:rsidRPr="006B69A3">
        <w:t>A</w:t>
      </w:r>
      <w:r w:rsidRPr="006B69A3">
        <w:t>ccesibili</w:t>
      </w:r>
      <w:r w:rsidR="008875AF" w:rsidRPr="006B69A3">
        <w:t>dad de los lugares</w:t>
      </w:r>
      <w:r w:rsidRPr="006B69A3">
        <w:t xml:space="preserve"> p</w:t>
      </w:r>
      <w:r w:rsidR="008875AF" w:rsidRPr="006B69A3">
        <w:t>ú</w:t>
      </w:r>
      <w:r w:rsidRPr="006B69A3">
        <w:t>blic</w:t>
      </w:r>
      <w:r w:rsidR="008875AF" w:rsidRPr="006B69A3">
        <w:t>os</w:t>
      </w:r>
    </w:p>
    <w:p w:rsidR="008D243A" w:rsidRPr="006B69A3" w:rsidRDefault="008D243A" w:rsidP="008D243A">
      <w:pPr>
        <w:pStyle w:val="SingleTxtG"/>
      </w:pPr>
      <w:r w:rsidRPr="006B69A3">
        <w:t>327.</w:t>
      </w:r>
      <w:r w:rsidRPr="006B69A3">
        <w:tab/>
      </w:r>
      <w:r w:rsidR="008875AF" w:rsidRPr="006B69A3">
        <w:t>Sírvanse consultar el informe</w:t>
      </w:r>
      <w:r w:rsidRPr="006B69A3">
        <w:t xml:space="preserve"> ini</w:t>
      </w:r>
      <w:r w:rsidR="008875AF" w:rsidRPr="006B69A3">
        <w:t>c</w:t>
      </w:r>
      <w:r w:rsidRPr="006B69A3">
        <w:t>ial</w:t>
      </w:r>
      <w:r w:rsidR="008875AF" w:rsidRPr="006B69A3">
        <w:t>,</w:t>
      </w:r>
      <w:r w:rsidRPr="006B69A3">
        <w:t xml:space="preserve"> p</w:t>
      </w:r>
      <w:r w:rsidR="008875AF" w:rsidRPr="006B69A3">
        <w:t>á</w:t>
      </w:r>
      <w:r w:rsidRPr="006B69A3">
        <w:t>r</w:t>
      </w:r>
      <w:r w:rsidR="008875AF" w:rsidRPr="006B69A3">
        <w:t>r</w:t>
      </w:r>
      <w:r w:rsidRPr="006B69A3">
        <w:t>a</w:t>
      </w:r>
      <w:r w:rsidR="008875AF" w:rsidRPr="006B69A3">
        <w:t>fos</w:t>
      </w:r>
      <w:r w:rsidRPr="006B69A3">
        <w:t xml:space="preserve"> </w:t>
      </w:r>
      <w:smartTag w:uri="urn:schemas-microsoft-com:office:smarttags" w:element="metricconverter">
        <w:smartTagPr>
          <w:attr w:name="ProductID" w:val="314 a"/>
        </w:smartTagPr>
        <w:r w:rsidRPr="006B69A3">
          <w:t>314</w:t>
        </w:r>
        <w:r w:rsidR="008875AF" w:rsidRPr="006B69A3">
          <w:t xml:space="preserve"> a</w:t>
        </w:r>
      </w:smartTag>
      <w:r w:rsidR="008875AF" w:rsidRPr="006B69A3">
        <w:t xml:space="preserve"> </w:t>
      </w:r>
      <w:r w:rsidRPr="006B69A3">
        <w:t>317.</w:t>
      </w:r>
    </w:p>
    <w:p w:rsidR="008D243A" w:rsidRPr="006B69A3" w:rsidRDefault="008D243A" w:rsidP="008D243A">
      <w:pPr>
        <w:pStyle w:val="H23G"/>
      </w:pPr>
      <w:r w:rsidRPr="006B69A3">
        <w:tab/>
      </w:r>
      <w:r w:rsidRPr="006B69A3">
        <w:tab/>
        <w:t>S</w:t>
      </w:r>
      <w:r w:rsidR="008875AF" w:rsidRPr="006B69A3">
        <w:t>eguridad de los lugares</w:t>
      </w:r>
      <w:r w:rsidRPr="006B69A3">
        <w:t xml:space="preserve"> p</w:t>
      </w:r>
      <w:r w:rsidR="008875AF" w:rsidRPr="006B69A3">
        <w:t>ú</w:t>
      </w:r>
      <w:r w:rsidRPr="006B69A3">
        <w:t>blic</w:t>
      </w:r>
      <w:r w:rsidR="008875AF" w:rsidRPr="006B69A3">
        <w:t>os</w:t>
      </w:r>
      <w:r w:rsidRPr="006B69A3">
        <w:t xml:space="preserve"> (</w:t>
      </w:r>
      <w:r w:rsidR="006B69A3" w:rsidRPr="006B69A3">
        <w:t xml:space="preserve">artículos </w:t>
      </w:r>
      <w:r w:rsidRPr="006B69A3">
        <w:t>3, p</w:t>
      </w:r>
      <w:r w:rsidR="008875AF" w:rsidRPr="006B69A3">
        <w:t>ár</w:t>
      </w:r>
      <w:r w:rsidRPr="006B69A3">
        <w:t>r</w:t>
      </w:r>
      <w:r w:rsidR="006B69A3" w:rsidRPr="006B69A3">
        <w:t>afo</w:t>
      </w:r>
      <w:r w:rsidR="002C790F" w:rsidRPr="006B69A3">
        <w:t xml:space="preserve"> </w:t>
      </w:r>
      <w:r w:rsidRPr="006B69A3">
        <w:t xml:space="preserve">2 </w:t>
      </w:r>
      <w:r w:rsidR="008875AF" w:rsidRPr="006B69A3">
        <w:t>y</w:t>
      </w:r>
      <w:r w:rsidRPr="006B69A3">
        <w:t xml:space="preserve"> 24, p</w:t>
      </w:r>
      <w:r w:rsidR="008875AF" w:rsidRPr="006B69A3">
        <w:t>árr</w:t>
      </w:r>
      <w:r w:rsidR="006B69A3" w:rsidRPr="006B69A3">
        <w:t>afo</w:t>
      </w:r>
      <w:r w:rsidRPr="006B69A3">
        <w:t xml:space="preserve"> 2</w:t>
      </w:r>
      <w:r w:rsidR="00054B43" w:rsidRPr="006B69A3">
        <w:t xml:space="preserve"> </w:t>
      </w:r>
      <w:r w:rsidRPr="006B69A3">
        <w:t>e))</w:t>
      </w:r>
    </w:p>
    <w:p w:rsidR="008D243A" w:rsidRPr="006B69A3" w:rsidRDefault="008D243A" w:rsidP="008D243A">
      <w:pPr>
        <w:pStyle w:val="SingleTxtG"/>
      </w:pPr>
      <w:r w:rsidRPr="006B69A3">
        <w:t>328.</w:t>
      </w:r>
      <w:r w:rsidRPr="006B69A3">
        <w:tab/>
      </w:r>
      <w:r w:rsidR="008875AF" w:rsidRPr="006B69A3">
        <w:t>Sírvanse consultar el informe</w:t>
      </w:r>
      <w:r w:rsidRPr="006B69A3">
        <w:t xml:space="preserve"> ini</w:t>
      </w:r>
      <w:r w:rsidR="008875AF" w:rsidRPr="006B69A3">
        <w:t>c</w:t>
      </w:r>
      <w:r w:rsidRPr="006B69A3">
        <w:t>ial, p</w:t>
      </w:r>
      <w:r w:rsidR="008875AF" w:rsidRPr="006B69A3">
        <w:t>ár</w:t>
      </w:r>
      <w:r w:rsidRPr="006B69A3">
        <w:t>ra</w:t>
      </w:r>
      <w:r w:rsidR="008875AF" w:rsidRPr="006B69A3">
        <w:t>fos</w:t>
      </w:r>
      <w:r w:rsidRPr="006B69A3">
        <w:t xml:space="preserve"> 318</w:t>
      </w:r>
      <w:r w:rsidR="008875AF" w:rsidRPr="006B69A3">
        <w:t xml:space="preserve"> y </w:t>
      </w:r>
      <w:r w:rsidRPr="006B69A3">
        <w:t>319.</w:t>
      </w:r>
    </w:p>
    <w:p w:rsidR="008D243A" w:rsidRPr="006B69A3" w:rsidRDefault="008D243A" w:rsidP="008D243A">
      <w:pPr>
        <w:pStyle w:val="H23G"/>
      </w:pPr>
      <w:r w:rsidRPr="006B69A3">
        <w:tab/>
      </w:r>
      <w:r w:rsidRPr="006B69A3">
        <w:tab/>
        <w:t>Transport</w:t>
      </w:r>
      <w:r w:rsidR="008875AF" w:rsidRPr="006B69A3">
        <w:t>e</w:t>
      </w:r>
      <w:r w:rsidRPr="006B69A3">
        <w:t xml:space="preserve"> </w:t>
      </w:r>
      <w:r w:rsidR="008875AF" w:rsidRPr="006B69A3">
        <w:t>y políticas de</w:t>
      </w:r>
      <w:r w:rsidRPr="006B69A3">
        <w:t xml:space="preserve"> transport</w:t>
      </w:r>
      <w:r w:rsidR="008875AF" w:rsidRPr="006B69A3">
        <w:t>e</w:t>
      </w:r>
    </w:p>
    <w:p w:rsidR="008D243A" w:rsidRPr="006B69A3" w:rsidRDefault="008D243A" w:rsidP="008D243A">
      <w:pPr>
        <w:pStyle w:val="H4G"/>
      </w:pPr>
      <w:r w:rsidRPr="006B69A3">
        <w:tab/>
      </w:r>
      <w:r w:rsidRPr="006B69A3">
        <w:tab/>
        <w:t>Independenc</w:t>
      </w:r>
      <w:r w:rsidR="008875AF" w:rsidRPr="006B69A3">
        <w:t>ia y</w:t>
      </w:r>
      <w:r w:rsidRPr="006B69A3">
        <w:t xml:space="preserve"> mo</w:t>
      </w:r>
      <w:r w:rsidR="008875AF" w:rsidRPr="006B69A3">
        <w:t>v</w:t>
      </w:r>
      <w:r w:rsidRPr="006B69A3">
        <w:t>ili</w:t>
      </w:r>
      <w:r w:rsidR="008875AF" w:rsidRPr="006B69A3">
        <w:t>dad</w:t>
      </w:r>
      <w:r w:rsidRPr="006B69A3">
        <w:t xml:space="preserve"> (</w:t>
      </w:r>
      <w:r w:rsidR="006B69A3" w:rsidRPr="006B69A3">
        <w:t xml:space="preserve">artículos </w:t>
      </w:r>
      <w:r w:rsidRPr="006B69A3">
        <w:t>3</w:t>
      </w:r>
      <w:r w:rsidR="006B69A3" w:rsidRPr="006B69A3">
        <w:t>,</w:t>
      </w:r>
      <w:r w:rsidRPr="006B69A3">
        <w:t xml:space="preserve"> p</w:t>
      </w:r>
      <w:r w:rsidR="008875AF" w:rsidRPr="006B69A3">
        <w:t>ár</w:t>
      </w:r>
      <w:r w:rsidRPr="006B69A3">
        <w:t>r</w:t>
      </w:r>
      <w:r w:rsidR="006B69A3" w:rsidRPr="006B69A3">
        <w:t>afo</w:t>
      </w:r>
      <w:r w:rsidR="002C790F" w:rsidRPr="006B69A3">
        <w:t xml:space="preserve"> 1 </w:t>
      </w:r>
      <w:r w:rsidR="008875AF" w:rsidRPr="006B69A3">
        <w:t>y</w:t>
      </w:r>
      <w:r w:rsidR="002C790F" w:rsidRPr="006B69A3">
        <w:t xml:space="preserve"> 6</w:t>
      </w:r>
      <w:r w:rsidR="006B69A3" w:rsidRPr="006B69A3">
        <w:t>,</w:t>
      </w:r>
      <w:r w:rsidR="00054B43" w:rsidRPr="006B69A3">
        <w:t xml:space="preserve"> </w:t>
      </w:r>
      <w:r w:rsidR="002C790F" w:rsidRPr="006B69A3">
        <w:t>p</w:t>
      </w:r>
      <w:r w:rsidR="008875AF" w:rsidRPr="006B69A3">
        <w:t>ár</w:t>
      </w:r>
      <w:r w:rsidR="002C790F" w:rsidRPr="006B69A3">
        <w:t>r</w:t>
      </w:r>
      <w:r w:rsidR="006B69A3" w:rsidRPr="006B69A3">
        <w:t>afo</w:t>
      </w:r>
      <w:r w:rsidR="002C790F" w:rsidRPr="006B69A3">
        <w:t xml:space="preserve"> </w:t>
      </w:r>
      <w:r w:rsidRPr="006B69A3">
        <w:t>2)</w:t>
      </w:r>
    </w:p>
    <w:p w:rsidR="008D243A" w:rsidRPr="006B69A3" w:rsidRDefault="008D243A" w:rsidP="008D243A">
      <w:pPr>
        <w:pStyle w:val="SingleTxtG"/>
      </w:pPr>
      <w:r w:rsidRPr="006B69A3">
        <w:t>329.</w:t>
      </w:r>
      <w:r w:rsidRPr="006B69A3">
        <w:tab/>
      </w:r>
      <w:r w:rsidR="009066D1" w:rsidRPr="006B69A3">
        <w:t>No se han previsto aún</w:t>
      </w:r>
      <w:r w:rsidR="008875AF" w:rsidRPr="006B69A3">
        <w:t xml:space="preserve"> m</w:t>
      </w:r>
      <w:r w:rsidRPr="006B69A3">
        <w:t>e</w:t>
      </w:r>
      <w:r w:rsidR="008875AF" w:rsidRPr="006B69A3">
        <w:t>didas para</w:t>
      </w:r>
      <w:r w:rsidR="005F7EC5" w:rsidRPr="006B69A3">
        <w:t xml:space="preserve"> facilitar el uso de los transportes públicos por parte de las personas con discapacidad</w:t>
      </w:r>
      <w:r w:rsidRPr="006B69A3">
        <w:t>.</w:t>
      </w:r>
    </w:p>
    <w:p w:rsidR="008D243A" w:rsidRPr="006B69A3" w:rsidRDefault="008D243A" w:rsidP="008D243A">
      <w:pPr>
        <w:pStyle w:val="H4G"/>
      </w:pPr>
      <w:r w:rsidRPr="006B69A3">
        <w:tab/>
      </w:r>
      <w:r w:rsidRPr="006B69A3">
        <w:tab/>
        <w:t>S</w:t>
      </w:r>
      <w:r w:rsidR="005F7EC5" w:rsidRPr="006B69A3">
        <w:t>eguridad vial (</w:t>
      </w:r>
      <w:r w:rsidR="006B69A3" w:rsidRPr="006B69A3">
        <w:t xml:space="preserve">artículos </w:t>
      </w:r>
      <w:r w:rsidRPr="006B69A3">
        <w:t>3, p</w:t>
      </w:r>
      <w:r w:rsidR="005F7EC5" w:rsidRPr="006B69A3">
        <w:t>ár</w:t>
      </w:r>
      <w:r w:rsidRPr="006B69A3">
        <w:t>r</w:t>
      </w:r>
      <w:r w:rsidR="006B69A3" w:rsidRPr="006B69A3">
        <w:t>afo</w:t>
      </w:r>
      <w:r w:rsidR="00054B43" w:rsidRPr="006B69A3">
        <w:t xml:space="preserve"> </w:t>
      </w:r>
      <w:r w:rsidRPr="006B69A3">
        <w:t xml:space="preserve">2 </w:t>
      </w:r>
      <w:r w:rsidR="005F7EC5" w:rsidRPr="006B69A3">
        <w:t>y</w:t>
      </w:r>
      <w:r w:rsidRPr="006B69A3">
        <w:t xml:space="preserve"> 6)</w:t>
      </w:r>
    </w:p>
    <w:p w:rsidR="008D243A" w:rsidRPr="006B69A3" w:rsidRDefault="008D243A" w:rsidP="008D243A">
      <w:pPr>
        <w:pStyle w:val="SingleTxtG"/>
      </w:pPr>
      <w:r w:rsidRPr="006B69A3">
        <w:t>330.</w:t>
      </w:r>
      <w:r w:rsidRPr="006B69A3">
        <w:tab/>
      </w:r>
      <w:r w:rsidR="005F7EC5" w:rsidRPr="006B69A3">
        <w:t>La policía ha llevado a cabo amplias</w:t>
      </w:r>
      <w:r w:rsidRPr="006B69A3">
        <w:t xml:space="preserve"> campa</w:t>
      </w:r>
      <w:r w:rsidR="005F7EC5" w:rsidRPr="006B69A3">
        <w:t>ñas en los medios de comunicación</w:t>
      </w:r>
      <w:r w:rsidRPr="006B69A3">
        <w:t xml:space="preserve"> </w:t>
      </w:r>
      <w:r w:rsidR="005F7EC5" w:rsidRPr="006B69A3">
        <w:t>con objeto de</w:t>
      </w:r>
      <w:r w:rsidRPr="006B69A3">
        <w:t xml:space="preserve"> </w:t>
      </w:r>
      <w:r w:rsidR="005F7EC5" w:rsidRPr="006B69A3">
        <w:t>mentalizar a los niños sobre los riesgos de cruzar la carretera y</w:t>
      </w:r>
      <w:r w:rsidRPr="006B69A3">
        <w:t xml:space="preserve"> otr</w:t>
      </w:r>
      <w:r w:rsidR="005F7EC5" w:rsidRPr="006B69A3">
        <w:t>os</w:t>
      </w:r>
      <w:r w:rsidRPr="006B69A3">
        <w:t xml:space="preserve"> </w:t>
      </w:r>
      <w:r w:rsidR="005F7EC5" w:rsidRPr="006B69A3">
        <w:t>peligros</w:t>
      </w:r>
      <w:r w:rsidRPr="006B69A3">
        <w:t xml:space="preserve">. </w:t>
      </w:r>
      <w:r w:rsidR="005F7EC5" w:rsidRPr="006B69A3">
        <w:t>El Consejo Nac</w:t>
      </w:r>
      <w:r w:rsidRPr="006B69A3">
        <w:t xml:space="preserve">ional </w:t>
      </w:r>
      <w:r w:rsidR="005F7EC5" w:rsidRPr="006B69A3">
        <w:t xml:space="preserve">de </w:t>
      </w:r>
      <w:smartTag w:uri="urn:schemas-microsoft-com:office:smarttags" w:element="PersonName">
        <w:smartTagPr>
          <w:attr w:name="ProductID" w:val="la Infancia"/>
        </w:smartTagPr>
        <w:r w:rsidR="005F7EC5" w:rsidRPr="006B69A3">
          <w:t>la Infancia</w:t>
        </w:r>
      </w:smartTag>
      <w:r w:rsidR="005F7EC5" w:rsidRPr="006B69A3">
        <w:t>,</w:t>
      </w:r>
      <w:r w:rsidRPr="006B69A3">
        <w:t xml:space="preserve"> </w:t>
      </w:r>
      <w:r w:rsidR="005F7EC5" w:rsidRPr="006B69A3">
        <w:t>e</w:t>
      </w:r>
      <w:r w:rsidRPr="006B69A3">
        <w:t>n colabora</w:t>
      </w:r>
      <w:r w:rsidR="005F7EC5" w:rsidRPr="006B69A3">
        <w:t>c</w:t>
      </w:r>
      <w:r w:rsidRPr="006B69A3">
        <w:t>i</w:t>
      </w:r>
      <w:r w:rsidR="005F7EC5" w:rsidRPr="006B69A3">
        <w:t>ó</w:t>
      </w:r>
      <w:r w:rsidRPr="006B69A3">
        <w:t xml:space="preserve">n </w:t>
      </w:r>
      <w:r w:rsidR="005F7EC5" w:rsidRPr="006B69A3">
        <w:t>con el Departamento de Policía de</w:t>
      </w:r>
      <w:r w:rsidRPr="006B69A3">
        <w:t xml:space="preserve"> Seychelles </w:t>
      </w:r>
      <w:r w:rsidR="005F7EC5" w:rsidRPr="006B69A3">
        <w:t>y el apoyo de la policía de</w:t>
      </w:r>
      <w:r w:rsidRPr="006B69A3">
        <w:t xml:space="preserve"> Thames Valley </w:t>
      </w:r>
      <w:r w:rsidR="005F7EC5" w:rsidRPr="006B69A3">
        <w:t>del Reino Unido y los servicios de</w:t>
      </w:r>
      <w:r w:rsidR="00054B43" w:rsidRPr="006B69A3">
        <w:t xml:space="preserve"> </w:t>
      </w:r>
      <w:r w:rsidR="005F7EC5" w:rsidRPr="006B69A3">
        <w:t>e</w:t>
      </w:r>
      <w:r w:rsidRPr="006B69A3">
        <w:t>mergenc</w:t>
      </w:r>
      <w:r w:rsidR="005F7EC5" w:rsidRPr="006B69A3">
        <w:t>ia</w:t>
      </w:r>
      <w:r w:rsidRPr="006B69A3">
        <w:t xml:space="preserve"> lan</w:t>
      </w:r>
      <w:r w:rsidR="005F7EC5" w:rsidRPr="006B69A3">
        <w:t>zó en</w:t>
      </w:r>
      <w:r w:rsidRPr="006B69A3">
        <w:t xml:space="preserve"> 2007</w:t>
      </w:r>
      <w:r w:rsidR="005F7EC5" w:rsidRPr="006B69A3">
        <w:t xml:space="preserve"> una campaña</w:t>
      </w:r>
      <w:r w:rsidRPr="006B69A3">
        <w:t xml:space="preserve">, </w:t>
      </w:r>
      <w:r w:rsidR="005F7EC5" w:rsidRPr="006B69A3">
        <w:t>dirigida a</w:t>
      </w:r>
      <w:r w:rsidRPr="006B69A3">
        <w:t xml:space="preserve"> 1</w:t>
      </w:r>
      <w:r w:rsidR="00661FDC" w:rsidRPr="006B69A3">
        <w:t>.</w:t>
      </w:r>
      <w:r w:rsidRPr="006B69A3">
        <w:t xml:space="preserve">500 </w:t>
      </w:r>
      <w:r w:rsidR="005F7EC5" w:rsidRPr="006B69A3">
        <w:t xml:space="preserve">jóvenes de </w:t>
      </w:r>
      <w:r w:rsidRPr="006B69A3">
        <w:t>Seychell</w:t>
      </w:r>
      <w:r w:rsidR="005F7EC5" w:rsidRPr="006B69A3">
        <w:t xml:space="preserve">es, </w:t>
      </w:r>
      <w:r w:rsidR="00224880" w:rsidRPr="006B69A3">
        <w:t>con fines de</w:t>
      </w:r>
      <w:r w:rsidRPr="006B69A3">
        <w:t xml:space="preserve"> sensi</w:t>
      </w:r>
      <w:r w:rsidR="00224880" w:rsidRPr="006B69A3">
        <w:t>bilización, titulada</w:t>
      </w:r>
      <w:r w:rsidRPr="006B69A3">
        <w:t xml:space="preserve"> </w:t>
      </w:r>
      <w:r w:rsidR="00054B43" w:rsidRPr="006B69A3">
        <w:t>"</w:t>
      </w:r>
      <w:r w:rsidR="00224880" w:rsidRPr="006B69A3">
        <w:t>Conduce seguro,</w:t>
      </w:r>
      <w:r w:rsidRPr="006B69A3">
        <w:t xml:space="preserve"> </w:t>
      </w:r>
      <w:r w:rsidR="00224880" w:rsidRPr="006B69A3">
        <w:t>no pierdas la vida</w:t>
      </w:r>
      <w:r w:rsidR="00054B43" w:rsidRPr="006B69A3">
        <w:t>"</w:t>
      </w:r>
      <w:r w:rsidRPr="006B69A3">
        <w:t>.</w:t>
      </w:r>
    </w:p>
    <w:p w:rsidR="008D243A" w:rsidRPr="006B69A3" w:rsidRDefault="008D243A" w:rsidP="008D243A">
      <w:pPr>
        <w:pStyle w:val="H23G"/>
      </w:pPr>
      <w:r w:rsidRPr="006B69A3">
        <w:tab/>
      </w:r>
      <w:r w:rsidRPr="006B69A3">
        <w:tab/>
      </w:r>
      <w:r w:rsidR="00224880" w:rsidRPr="006B69A3">
        <w:t>Contaminación y salud</w:t>
      </w:r>
      <w:r w:rsidRPr="006B69A3">
        <w:t xml:space="preserve"> (</w:t>
      </w:r>
      <w:r w:rsidR="006B69A3" w:rsidRPr="006B69A3">
        <w:t xml:space="preserve">artículo </w:t>
      </w:r>
      <w:r w:rsidRPr="006B69A3">
        <w:t>24, p</w:t>
      </w:r>
      <w:r w:rsidR="00224880" w:rsidRPr="006B69A3">
        <w:t>ár</w:t>
      </w:r>
      <w:r w:rsidRPr="006B69A3">
        <w:t>r</w:t>
      </w:r>
      <w:r w:rsidR="006B69A3" w:rsidRPr="006B69A3">
        <w:t>afo</w:t>
      </w:r>
      <w:r w:rsidRPr="006B69A3">
        <w:t xml:space="preserve"> 2 c))</w:t>
      </w:r>
    </w:p>
    <w:p w:rsidR="008D243A" w:rsidRPr="006B69A3" w:rsidRDefault="008D243A" w:rsidP="008D243A">
      <w:pPr>
        <w:pStyle w:val="SingleTxtG"/>
      </w:pPr>
      <w:r w:rsidRPr="006B69A3">
        <w:t>331.</w:t>
      </w:r>
      <w:r w:rsidRPr="006B69A3">
        <w:tab/>
      </w:r>
      <w:r w:rsidR="001C5860" w:rsidRPr="006B69A3">
        <w:t xml:space="preserve">En el informe inicial figuran los </w:t>
      </w:r>
      <w:r w:rsidR="00224880" w:rsidRPr="006B69A3">
        <w:t>detalles sobre las medidas tomadas para eliminar las amenazas de contaminación</w:t>
      </w:r>
      <w:r w:rsidR="001C5860" w:rsidRPr="006B69A3">
        <w:t>,</w:t>
      </w:r>
      <w:r w:rsidR="00224880" w:rsidRPr="006B69A3">
        <w:t xml:space="preserve"> como los perros callejeros</w:t>
      </w:r>
      <w:r w:rsidRPr="006B69A3">
        <w:t xml:space="preserve">, </w:t>
      </w:r>
      <w:r w:rsidR="00224880" w:rsidRPr="006B69A3">
        <w:t>las infecciones intestinales transmitidas por el agua,</w:t>
      </w:r>
      <w:r w:rsidR="00054B43" w:rsidRPr="006B69A3">
        <w:t xml:space="preserve"> </w:t>
      </w:r>
      <w:r w:rsidR="00224880" w:rsidRPr="006B69A3">
        <w:t xml:space="preserve">las mascotas domésticas sin </w:t>
      </w:r>
      <w:r w:rsidRPr="006B69A3">
        <w:t>control</w:t>
      </w:r>
      <w:r w:rsidR="00224880" w:rsidRPr="006B69A3">
        <w:t xml:space="preserve"> y la cría de cerdos cerca de las</w:t>
      </w:r>
      <w:r w:rsidRPr="006B69A3">
        <w:t xml:space="preserve"> </w:t>
      </w:r>
      <w:r w:rsidR="00224880" w:rsidRPr="006B69A3">
        <w:t>viviendas</w:t>
      </w:r>
      <w:r w:rsidRPr="006B69A3">
        <w:t xml:space="preserve">, </w:t>
      </w:r>
      <w:r w:rsidR="00224880" w:rsidRPr="006B69A3">
        <w:t>la leptospirosis y las enfermedades vehiculadas por los</w:t>
      </w:r>
      <w:r w:rsidR="00054B43" w:rsidRPr="006B69A3">
        <w:t xml:space="preserve"> </w:t>
      </w:r>
      <w:r w:rsidRPr="006B69A3">
        <w:t>mosquito</w:t>
      </w:r>
      <w:r w:rsidR="00224880" w:rsidRPr="006B69A3">
        <w:t>s</w:t>
      </w:r>
      <w:r w:rsidRPr="006B69A3">
        <w:t>.</w:t>
      </w:r>
    </w:p>
    <w:p w:rsidR="008D243A" w:rsidRPr="006B69A3" w:rsidRDefault="008D243A" w:rsidP="008D243A">
      <w:pPr>
        <w:pStyle w:val="H1G"/>
      </w:pPr>
      <w:r w:rsidRPr="006B69A3">
        <w:tab/>
        <w:t>F.</w:t>
      </w:r>
      <w:r w:rsidRPr="006B69A3">
        <w:tab/>
      </w:r>
      <w:r w:rsidR="00224880" w:rsidRPr="006B69A3">
        <w:t>Observaciones finales y</w:t>
      </w:r>
      <w:r w:rsidRPr="006B69A3">
        <w:t xml:space="preserve"> reco</w:t>
      </w:r>
      <w:r w:rsidR="00224880" w:rsidRPr="006B69A3">
        <w:t>mendac</w:t>
      </w:r>
      <w:r w:rsidRPr="006B69A3">
        <w:t>ion</w:t>
      </w:r>
      <w:r w:rsidR="00224880" w:rsidRPr="006B69A3">
        <w:t>e</w:t>
      </w:r>
      <w:r w:rsidRPr="006B69A3">
        <w:t>s</w:t>
      </w:r>
    </w:p>
    <w:p w:rsidR="008D243A" w:rsidRPr="006B69A3" w:rsidRDefault="008D243A" w:rsidP="008D243A">
      <w:pPr>
        <w:pStyle w:val="SingleTxtG"/>
      </w:pPr>
      <w:r w:rsidRPr="006B69A3">
        <w:t>332.</w:t>
      </w:r>
      <w:r w:rsidRPr="006B69A3">
        <w:tab/>
      </w:r>
      <w:r w:rsidR="009D20CD" w:rsidRPr="006B69A3">
        <w:t>Es preciso revisar la tarifa fija de prestaciones a los niños con</w:t>
      </w:r>
      <w:r w:rsidRPr="006B69A3">
        <w:t xml:space="preserve"> dis</w:t>
      </w:r>
      <w:r w:rsidR="009D20CD" w:rsidRPr="006B69A3">
        <w:t>c</w:t>
      </w:r>
      <w:r w:rsidRPr="006B69A3">
        <w:t>a</w:t>
      </w:r>
      <w:r w:rsidR="009D20CD" w:rsidRPr="006B69A3">
        <w:t xml:space="preserve">pacidad, a fin de </w:t>
      </w:r>
      <w:r w:rsidR="004419A5" w:rsidRPr="006B69A3">
        <w:t>dar cabida a</w:t>
      </w:r>
      <w:r w:rsidR="009D20CD" w:rsidRPr="006B69A3">
        <w:t xml:space="preserve"> las</w:t>
      </w:r>
      <w:r w:rsidRPr="006B69A3">
        <w:t xml:space="preserve"> ne</w:t>
      </w:r>
      <w:r w:rsidR="009D20CD" w:rsidRPr="006B69A3">
        <w:t>c</w:t>
      </w:r>
      <w:r w:rsidRPr="006B69A3">
        <w:t>e</w:t>
      </w:r>
      <w:r w:rsidR="009D20CD" w:rsidRPr="006B69A3">
        <w:t>si</w:t>
      </w:r>
      <w:r w:rsidRPr="006B69A3">
        <w:t>d</w:t>
      </w:r>
      <w:r w:rsidR="009D20CD" w:rsidRPr="006B69A3">
        <w:t>ades de los</w:t>
      </w:r>
      <w:r w:rsidRPr="006B69A3">
        <w:t xml:space="preserve"> diferent</w:t>
      </w:r>
      <w:r w:rsidR="009D20CD" w:rsidRPr="006B69A3">
        <w:t>es</w:t>
      </w:r>
      <w:r w:rsidRPr="006B69A3">
        <w:t xml:space="preserve"> t</w:t>
      </w:r>
      <w:r w:rsidR="009D20CD" w:rsidRPr="006B69A3">
        <w:t>ipo</w:t>
      </w:r>
      <w:r w:rsidRPr="006B69A3">
        <w:t xml:space="preserve">s </w:t>
      </w:r>
      <w:r w:rsidR="009D20CD" w:rsidRPr="006B69A3">
        <w:t>de</w:t>
      </w:r>
      <w:r w:rsidRPr="006B69A3">
        <w:t xml:space="preserve"> dis</w:t>
      </w:r>
      <w:r w:rsidR="009D20CD" w:rsidRPr="006B69A3">
        <w:t>c</w:t>
      </w:r>
      <w:r w:rsidRPr="006B69A3">
        <w:t>a</w:t>
      </w:r>
      <w:r w:rsidR="009D20CD" w:rsidRPr="006B69A3">
        <w:t>pacidad</w:t>
      </w:r>
      <w:r w:rsidRPr="006B69A3">
        <w:t>.</w:t>
      </w:r>
    </w:p>
    <w:p w:rsidR="008D243A" w:rsidRPr="006B69A3" w:rsidRDefault="008D243A" w:rsidP="008D243A">
      <w:pPr>
        <w:pStyle w:val="SingleTxtG"/>
      </w:pPr>
      <w:r w:rsidRPr="006B69A3">
        <w:t>333.</w:t>
      </w:r>
      <w:r w:rsidRPr="006B69A3">
        <w:tab/>
      </w:r>
      <w:r w:rsidR="009D20CD" w:rsidRPr="006B69A3">
        <w:t>En las directrices del</w:t>
      </w:r>
      <w:r w:rsidRPr="006B69A3">
        <w:t xml:space="preserve"> Minist</w:t>
      </w:r>
      <w:r w:rsidR="009D20CD" w:rsidRPr="006B69A3">
        <w:t>e</w:t>
      </w:r>
      <w:r w:rsidRPr="006B69A3">
        <w:t>r</w:t>
      </w:r>
      <w:r w:rsidR="009D20CD" w:rsidRPr="006B69A3">
        <w:t>io de Salud y Desarrollo</w:t>
      </w:r>
      <w:r w:rsidRPr="006B69A3">
        <w:t xml:space="preserve"> Social </w:t>
      </w:r>
      <w:r w:rsidR="009D20CD" w:rsidRPr="006B69A3">
        <w:t>para l</w:t>
      </w:r>
      <w:r w:rsidR="004419A5" w:rsidRPr="006B69A3">
        <w:t>a</w:t>
      </w:r>
      <w:r w:rsidR="009D20CD" w:rsidRPr="006B69A3">
        <w:t xml:space="preserve"> </w:t>
      </w:r>
      <w:r w:rsidR="004419A5" w:rsidRPr="006B69A3">
        <w:t>prestación</w:t>
      </w:r>
      <w:r w:rsidR="009D20CD" w:rsidRPr="006B69A3">
        <w:t xml:space="preserve"> de servicios de salud</w:t>
      </w:r>
      <w:r w:rsidRPr="006B69A3">
        <w:t xml:space="preserve"> </w:t>
      </w:r>
      <w:r w:rsidR="009D20CD" w:rsidRPr="006B69A3">
        <w:t>reproductiva a l</w:t>
      </w:r>
      <w:r w:rsidRPr="006B69A3">
        <w:t>o</w:t>
      </w:r>
      <w:r w:rsidR="009D20CD" w:rsidRPr="006B69A3">
        <w:t>s</w:t>
      </w:r>
      <w:r w:rsidRPr="006B69A3">
        <w:t xml:space="preserve"> </w:t>
      </w:r>
      <w:r w:rsidR="009D20CD" w:rsidRPr="006B69A3">
        <w:t>menores de 18 años</w:t>
      </w:r>
      <w:r w:rsidR="004419A5" w:rsidRPr="006B69A3">
        <w:t>,</w:t>
      </w:r>
      <w:r w:rsidR="009D20CD" w:rsidRPr="006B69A3">
        <w:t xml:space="preserve"> que forman parte de su</w:t>
      </w:r>
      <w:r w:rsidR="00054B43" w:rsidRPr="006B69A3">
        <w:t xml:space="preserve"> </w:t>
      </w:r>
      <w:r w:rsidR="009D20CD" w:rsidRPr="006B69A3">
        <w:t xml:space="preserve">política </w:t>
      </w:r>
      <w:r w:rsidRPr="006B69A3">
        <w:t>general</w:t>
      </w:r>
      <w:r w:rsidR="009D20CD" w:rsidRPr="006B69A3">
        <w:t xml:space="preserve"> y </w:t>
      </w:r>
      <w:r w:rsidR="004419A5" w:rsidRPr="006B69A3">
        <w:t xml:space="preserve">que están recogidas </w:t>
      </w:r>
      <w:r w:rsidR="009D20CD" w:rsidRPr="006B69A3">
        <w:t>en el manual de planificación de la</w:t>
      </w:r>
      <w:r w:rsidRPr="006B69A3">
        <w:t xml:space="preserve"> famil</w:t>
      </w:r>
      <w:r w:rsidR="009D20CD" w:rsidRPr="006B69A3">
        <w:t>ia</w:t>
      </w:r>
      <w:r w:rsidR="00E87B1E" w:rsidRPr="006B69A3">
        <w:t>,</w:t>
      </w:r>
      <w:r w:rsidR="009D20CD" w:rsidRPr="006B69A3">
        <w:t xml:space="preserve"> no se prevé el</w:t>
      </w:r>
      <w:r w:rsidRPr="006B69A3">
        <w:t xml:space="preserve"> acces</w:t>
      </w:r>
      <w:r w:rsidR="009D20CD" w:rsidRPr="006B69A3">
        <w:t>o</w:t>
      </w:r>
      <w:r w:rsidRPr="006B69A3">
        <w:t xml:space="preserve"> </w:t>
      </w:r>
      <w:r w:rsidR="009D20CD" w:rsidRPr="006B69A3">
        <w:t>de los jóvenes a los</w:t>
      </w:r>
      <w:r w:rsidRPr="006B69A3">
        <w:t xml:space="preserve"> </w:t>
      </w:r>
      <w:r w:rsidR="009D20CD" w:rsidRPr="006B69A3">
        <w:t>anti</w:t>
      </w:r>
      <w:r w:rsidRPr="006B69A3">
        <w:t>concepti</w:t>
      </w:r>
      <w:r w:rsidR="009D20CD" w:rsidRPr="006B69A3">
        <w:t>v</w:t>
      </w:r>
      <w:r w:rsidRPr="006B69A3">
        <w:t>o</w:t>
      </w:r>
      <w:r w:rsidR="009D20CD" w:rsidRPr="006B69A3">
        <w:t>s</w:t>
      </w:r>
      <w:r w:rsidRPr="006B69A3">
        <w:t xml:space="preserve"> </w:t>
      </w:r>
      <w:r w:rsidR="006D61B4" w:rsidRPr="006B69A3">
        <w:t>sin l</w:t>
      </w:r>
      <w:r w:rsidR="00E87B1E" w:rsidRPr="006B69A3">
        <w:t>a au</w:t>
      </w:r>
      <w:r w:rsidR="006D61B4" w:rsidRPr="006B69A3">
        <w:t>to</w:t>
      </w:r>
      <w:r w:rsidR="00E87B1E" w:rsidRPr="006B69A3">
        <w:t>rización</w:t>
      </w:r>
      <w:r w:rsidR="006D61B4" w:rsidRPr="006B69A3">
        <w:t xml:space="preserve"> de los padres en el caso de que deseen </w:t>
      </w:r>
      <w:r w:rsidR="004419A5" w:rsidRPr="006B69A3">
        <w:t>mantener relaciones</w:t>
      </w:r>
      <w:r w:rsidR="006D61B4" w:rsidRPr="006B69A3">
        <w:t xml:space="preserve"> sex</w:t>
      </w:r>
      <w:r w:rsidR="004419A5" w:rsidRPr="006B69A3">
        <w:t>uales</w:t>
      </w:r>
      <w:r w:rsidR="006D61B4" w:rsidRPr="006B69A3">
        <w:t xml:space="preserve"> consentid</w:t>
      </w:r>
      <w:r w:rsidR="004419A5" w:rsidRPr="006B69A3">
        <w:t>as</w:t>
      </w:r>
      <w:r w:rsidRPr="006B69A3">
        <w:t xml:space="preserve">. </w:t>
      </w:r>
      <w:r w:rsidR="006D61B4" w:rsidRPr="006B69A3">
        <w:t>Muy pocas chicas menores de</w:t>
      </w:r>
      <w:r w:rsidRPr="006B69A3">
        <w:t xml:space="preserve"> 18 </w:t>
      </w:r>
      <w:r w:rsidR="006D61B4" w:rsidRPr="006B69A3">
        <w:t xml:space="preserve">años </w:t>
      </w:r>
      <w:r w:rsidR="001C5860" w:rsidRPr="006B69A3">
        <w:t xml:space="preserve">suelen pedir </w:t>
      </w:r>
      <w:r w:rsidR="006D61B4" w:rsidRPr="006B69A3">
        <w:t>permiso a sus padres para empezar a utilizar anti</w:t>
      </w:r>
      <w:r w:rsidRPr="006B69A3">
        <w:t>conceptiv</w:t>
      </w:r>
      <w:r w:rsidR="006D61B4" w:rsidRPr="006B69A3">
        <w:t>o</w:t>
      </w:r>
      <w:r w:rsidRPr="006B69A3">
        <w:t xml:space="preserve">s, </w:t>
      </w:r>
      <w:r w:rsidR="006D61B4" w:rsidRPr="006B69A3">
        <w:t>ya que en la mayoría de los casos no desean que estos sepan que son sexualmente</w:t>
      </w:r>
      <w:r w:rsidRPr="006B69A3">
        <w:t xml:space="preserve"> activ</w:t>
      </w:r>
      <w:r w:rsidR="006D61B4" w:rsidRPr="006B69A3">
        <w:t>as</w:t>
      </w:r>
      <w:r w:rsidRPr="006B69A3">
        <w:t xml:space="preserve">. </w:t>
      </w:r>
      <w:r w:rsidR="004D33AE" w:rsidRPr="006B69A3">
        <w:t>E</w:t>
      </w:r>
      <w:r w:rsidRPr="006B69A3">
        <w:t>n otr</w:t>
      </w:r>
      <w:r w:rsidR="004D33AE" w:rsidRPr="006B69A3">
        <w:t>os</w:t>
      </w:r>
      <w:r w:rsidRPr="006B69A3">
        <w:t xml:space="preserve"> cas</w:t>
      </w:r>
      <w:r w:rsidR="004D33AE" w:rsidRPr="006B69A3">
        <w:t>o</w:t>
      </w:r>
      <w:r w:rsidRPr="006B69A3">
        <w:t xml:space="preserve">s, </w:t>
      </w:r>
      <w:r w:rsidR="004D33AE" w:rsidRPr="006B69A3">
        <w:t>los</w:t>
      </w:r>
      <w:r w:rsidR="006B76ED" w:rsidRPr="006B69A3">
        <w:t xml:space="preserve"> </w:t>
      </w:r>
      <w:r w:rsidR="004D33AE" w:rsidRPr="006B69A3">
        <w:t xml:space="preserve">médicos </w:t>
      </w:r>
      <w:r w:rsidR="004419A5" w:rsidRPr="006B69A3">
        <w:t>afrontan u</w:t>
      </w:r>
      <w:r w:rsidR="004D33AE" w:rsidRPr="006B69A3">
        <w:t xml:space="preserve">n </w:t>
      </w:r>
      <w:r w:rsidRPr="006B69A3">
        <w:t xml:space="preserve">dilema </w:t>
      </w:r>
      <w:r w:rsidR="006B76ED" w:rsidRPr="006B69A3">
        <w:t>entre los derechos reconocidos por la ley y sus</w:t>
      </w:r>
      <w:r w:rsidRPr="006B69A3">
        <w:t xml:space="preserve"> respons</w:t>
      </w:r>
      <w:r w:rsidR="006B76ED" w:rsidRPr="006B69A3">
        <w:t>a</w:t>
      </w:r>
      <w:r w:rsidRPr="006B69A3">
        <w:t>bili</w:t>
      </w:r>
      <w:r w:rsidR="006B76ED" w:rsidRPr="006B69A3">
        <w:t>dades por lo que hace a proporcionar servicios de salud reproductiva a los menores de</w:t>
      </w:r>
      <w:r w:rsidRPr="006B69A3">
        <w:t xml:space="preserve"> 18 </w:t>
      </w:r>
      <w:r w:rsidR="006B76ED" w:rsidRPr="006B69A3">
        <w:t>años</w:t>
      </w:r>
      <w:r w:rsidRPr="006B69A3">
        <w:t xml:space="preserve">. </w:t>
      </w:r>
      <w:r w:rsidR="006B76ED" w:rsidRPr="006B69A3">
        <w:t>Resulta imprescindible diseñar una política</w:t>
      </w:r>
      <w:r w:rsidRPr="006B69A3">
        <w:t xml:space="preserve"> clar</w:t>
      </w:r>
      <w:r w:rsidR="006B76ED" w:rsidRPr="006B69A3">
        <w:t>a e</w:t>
      </w:r>
      <w:r w:rsidRPr="006B69A3">
        <w:t xml:space="preserve"> intensifi</w:t>
      </w:r>
      <w:r w:rsidR="006B76ED" w:rsidRPr="006B69A3">
        <w:t xml:space="preserve">car la </w:t>
      </w:r>
      <w:r w:rsidRPr="006B69A3">
        <w:t>ed</w:t>
      </w:r>
      <w:r w:rsidR="006B76ED" w:rsidRPr="006B69A3">
        <w:t>ucación sexual a través del Programa de Educación Personal y Social del</w:t>
      </w:r>
      <w:r w:rsidRPr="006B69A3">
        <w:t xml:space="preserve"> Minist</w:t>
      </w:r>
      <w:r w:rsidR="006B76ED" w:rsidRPr="006B69A3">
        <w:t>e</w:t>
      </w:r>
      <w:r w:rsidRPr="006B69A3">
        <w:t>r</w:t>
      </w:r>
      <w:r w:rsidR="006B76ED" w:rsidRPr="006B69A3">
        <w:t>io de</w:t>
      </w:r>
      <w:r w:rsidRPr="006B69A3">
        <w:t xml:space="preserve"> Educa</w:t>
      </w:r>
      <w:r w:rsidR="006B76ED" w:rsidRPr="006B69A3">
        <w:t>c</w:t>
      </w:r>
      <w:r w:rsidRPr="006B69A3">
        <w:t>i</w:t>
      </w:r>
      <w:r w:rsidR="006B76ED" w:rsidRPr="006B69A3">
        <w:t>ó</w:t>
      </w:r>
      <w:r w:rsidRPr="006B69A3">
        <w:t>n.</w:t>
      </w:r>
    </w:p>
    <w:p w:rsidR="008D243A" w:rsidRPr="006B69A3" w:rsidRDefault="008D243A" w:rsidP="008D243A">
      <w:pPr>
        <w:pStyle w:val="SingleTxtG"/>
      </w:pPr>
      <w:r w:rsidRPr="006B69A3">
        <w:t>334.</w:t>
      </w:r>
      <w:r w:rsidRPr="006B69A3">
        <w:tab/>
      </w:r>
      <w:r w:rsidR="006B76ED" w:rsidRPr="006B69A3">
        <w:t xml:space="preserve">Las contradicciones entre algunas leyes y </w:t>
      </w:r>
      <w:r w:rsidRPr="006B69A3">
        <w:t>pol</w:t>
      </w:r>
      <w:r w:rsidR="006B76ED" w:rsidRPr="006B69A3">
        <w:t>íti</w:t>
      </w:r>
      <w:r w:rsidRPr="006B69A3">
        <w:t>c</w:t>
      </w:r>
      <w:r w:rsidR="006B76ED" w:rsidRPr="006B69A3">
        <w:t>a</w:t>
      </w:r>
      <w:r w:rsidRPr="006B69A3">
        <w:t xml:space="preserve">s </w:t>
      </w:r>
      <w:r w:rsidR="00851D8E" w:rsidRPr="006B69A3">
        <w:t>a veces</w:t>
      </w:r>
      <w:r w:rsidRPr="006B69A3">
        <w:t xml:space="preserve"> dificult</w:t>
      </w:r>
      <w:r w:rsidR="00851D8E" w:rsidRPr="006B69A3">
        <w:t>an</w:t>
      </w:r>
      <w:r w:rsidRPr="006B69A3">
        <w:t xml:space="preserve"> </w:t>
      </w:r>
      <w:r w:rsidR="00851D8E" w:rsidRPr="006B69A3">
        <w:t>la gestión o incluso retrasan el</w:t>
      </w:r>
      <w:r w:rsidRPr="006B69A3">
        <w:t xml:space="preserve"> acces</w:t>
      </w:r>
      <w:r w:rsidR="00851D8E" w:rsidRPr="006B69A3">
        <w:t>o</w:t>
      </w:r>
      <w:r w:rsidRPr="006B69A3">
        <w:t xml:space="preserve"> </w:t>
      </w:r>
      <w:r w:rsidR="00851D8E" w:rsidRPr="006B69A3">
        <w:t>a los</w:t>
      </w:r>
      <w:r w:rsidRPr="006B69A3">
        <w:t xml:space="preserve"> servic</w:t>
      </w:r>
      <w:r w:rsidR="00851D8E" w:rsidRPr="006B69A3">
        <w:t xml:space="preserve">ios, </w:t>
      </w:r>
      <w:r w:rsidRPr="006B69A3">
        <w:t>priva</w:t>
      </w:r>
      <w:r w:rsidR="00851D8E" w:rsidRPr="006B69A3">
        <w:t xml:space="preserve">ndo así a los jóvenes de su derecho a </w:t>
      </w:r>
      <w:r w:rsidR="004419A5" w:rsidRPr="006B69A3">
        <w:t>beneficiarse de</w:t>
      </w:r>
      <w:r w:rsidR="00851D8E" w:rsidRPr="006B69A3">
        <w:t xml:space="preserve"> los servicios</w:t>
      </w:r>
      <w:r w:rsidRPr="006B69A3">
        <w:t xml:space="preserve"> m</w:t>
      </w:r>
      <w:r w:rsidR="00851D8E" w:rsidRPr="006B69A3">
        <w:t>é</w:t>
      </w:r>
      <w:r w:rsidRPr="006B69A3">
        <w:t>dic</w:t>
      </w:r>
      <w:r w:rsidR="00851D8E" w:rsidRPr="006B69A3">
        <w:t>os</w:t>
      </w:r>
      <w:r w:rsidRPr="006B69A3">
        <w:t xml:space="preserve">. </w:t>
      </w:r>
      <w:r w:rsidR="00851D8E" w:rsidRPr="006B69A3">
        <w:t>Eje</w:t>
      </w:r>
      <w:r w:rsidRPr="006B69A3">
        <w:t>mpl</w:t>
      </w:r>
      <w:r w:rsidR="00851D8E" w:rsidRPr="006B69A3">
        <w:t xml:space="preserve">o de ello es la </w:t>
      </w:r>
      <w:r w:rsidRPr="006B69A3">
        <w:t>discrepanc</w:t>
      </w:r>
      <w:r w:rsidR="00851D8E" w:rsidRPr="006B69A3">
        <w:t>ia entre</w:t>
      </w:r>
      <w:r w:rsidRPr="006B69A3">
        <w:t xml:space="preserve"> </w:t>
      </w:r>
      <w:r w:rsidR="00851D8E" w:rsidRPr="006B69A3">
        <w:t xml:space="preserve">la edad en que los jóvenes pueden mantener </w:t>
      </w:r>
      <w:r w:rsidRPr="006B69A3">
        <w:t>legal</w:t>
      </w:r>
      <w:r w:rsidR="00851D8E" w:rsidRPr="006B69A3">
        <w:t>mente relaciones</w:t>
      </w:r>
      <w:r w:rsidRPr="006B69A3">
        <w:t xml:space="preserve"> sex</w:t>
      </w:r>
      <w:r w:rsidR="00851D8E" w:rsidRPr="006B69A3">
        <w:t>uales consentidas y la edad en que se les pueden prescribir</w:t>
      </w:r>
      <w:r w:rsidR="00E87B1E" w:rsidRPr="006B69A3">
        <w:t xml:space="preserve"> </w:t>
      </w:r>
      <w:r w:rsidR="00851D8E" w:rsidRPr="006B69A3">
        <w:t>anti</w:t>
      </w:r>
      <w:r w:rsidRPr="006B69A3">
        <w:t>conceptiv</w:t>
      </w:r>
      <w:r w:rsidR="00851D8E" w:rsidRPr="006B69A3">
        <w:t>o</w:t>
      </w:r>
      <w:r w:rsidRPr="006B69A3">
        <w:t>s</w:t>
      </w:r>
      <w:r w:rsidR="00851D8E" w:rsidRPr="006B69A3">
        <w:t xml:space="preserve"> y </w:t>
      </w:r>
      <w:r w:rsidR="004419A5" w:rsidRPr="006B69A3">
        <w:t xml:space="preserve">ofrecer </w:t>
      </w:r>
      <w:r w:rsidR="00851D8E" w:rsidRPr="006B69A3">
        <w:t xml:space="preserve">otros </w:t>
      </w:r>
      <w:r w:rsidR="004419A5" w:rsidRPr="006B69A3">
        <w:t>servic</w:t>
      </w:r>
      <w:r w:rsidR="00851D8E" w:rsidRPr="006B69A3">
        <w:t>ios de salud</w:t>
      </w:r>
      <w:r w:rsidRPr="006B69A3">
        <w:t xml:space="preserve"> reproductiv</w:t>
      </w:r>
      <w:r w:rsidR="00851D8E" w:rsidRPr="006B69A3">
        <w:t>a</w:t>
      </w:r>
      <w:r w:rsidRPr="006B69A3">
        <w:t>.</w:t>
      </w:r>
    </w:p>
    <w:p w:rsidR="008D243A" w:rsidRPr="006B69A3" w:rsidRDefault="008D243A" w:rsidP="008D243A">
      <w:pPr>
        <w:pStyle w:val="SingleTxtG"/>
      </w:pPr>
      <w:r w:rsidRPr="006B69A3">
        <w:t>335.</w:t>
      </w:r>
      <w:r w:rsidRPr="006B69A3">
        <w:tab/>
      </w:r>
      <w:r w:rsidR="00843659" w:rsidRPr="006B69A3">
        <w:t>A pesar</w:t>
      </w:r>
      <w:r w:rsidRPr="006B69A3">
        <w:t xml:space="preserve"> </w:t>
      </w:r>
      <w:r w:rsidR="00843659" w:rsidRPr="006B69A3">
        <w:t>de haber recibido algunos comentarios elogiosos sobre la cantidad de inf</w:t>
      </w:r>
      <w:r w:rsidRPr="006B69A3">
        <w:t>orma</w:t>
      </w:r>
      <w:r w:rsidR="00843659" w:rsidRPr="006B69A3">
        <w:t>c</w:t>
      </w:r>
      <w:r w:rsidRPr="006B69A3">
        <w:t>i</w:t>
      </w:r>
      <w:r w:rsidR="00843659" w:rsidRPr="006B69A3">
        <w:t xml:space="preserve">ón que los jóvenes están recibiendo </w:t>
      </w:r>
      <w:r w:rsidR="004419A5" w:rsidRPr="006B69A3">
        <w:t>en materia</w:t>
      </w:r>
      <w:r w:rsidR="00843659" w:rsidRPr="006B69A3">
        <w:t xml:space="preserve"> de salud</w:t>
      </w:r>
      <w:r w:rsidRPr="006B69A3">
        <w:t xml:space="preserve"> </w:t>
      </w:r>
      <w:r w:rsidR="00843659" w:rsidRPr="006B69A3">
        <w:t>r</w:t>
      </w:r>
      <w:r w:rsidRPr="006B69A3">
        <w:t>eproductiv</w:t>
      </w:r>
      <w:r w:rsidR="00843659" w:rsidRPr="006B69A3">
        <w:t xml:space="preserve">a de los adolescentes, muchos de ellos </w:t>
      </w:r>
      <w:r w:rsidR="001C5860" w:rsidRPr="006B69A3">
        <w:t xml:space="preserve">estiman que no existe </w:t>
      </w:r>
      <w:r w:rsidR="00843659" w:rsidRPr="006B69A3">
        <w:t>una</w:t>
      </w:r>
      <w:r w:rsidRPr="006B69A3">
        <w:t xml:space="preserve"> </w:t>
      </w:r>
      <w:r w:rsidR="00843659" w:rsidRPr="006B69A3">
        <w:t>información a</w:t>
      </w:r>
      <w:r w:rsidRPr="006B69A3">
        <w:t>propia</w:t>
      </w:r>
      <w:r w:rsidR="00843659" w:rsidRPr="006B69A3">
        <w:t>da</w:t>
      </w:r>
      <w:r w:rsidRPr="006B69A3">
        <w:t xml:space="preserve"> </w:t>
      </w:r>
      <w:r w:rsidR="00843659" w:rsidRPr="006B69A3">
        <w:t>y fiable y que los</w:t>
      </w:r>
      <w:r w:rsidRPr="006B69A3">
        <w:t xml:space="preserve"> servic</w:t>
      </w:r>
      <w:r w:rsidR="00843659" w:rsidRPr="006B69A3">
        <w:t>ios no son</w:t>
      </w:r>
      <w:r w:rsidR="007B491E" w:rsidRPr="006B69A3">
        <w:t xml:space="preserve"> de fácil</w:t>
      </w:r>
      <w:r w:rsidRPr="006B69A3">
        <w:t xml:space="preserve"> acces</w:t>
      </w:r>
      <w:r w:rsidR="007B491E" w:rsidRPr="006B69A3">
        <w:t>o</w:t>
      </w:r>
      <w:r w:rsidRPr="006B69A3">
        <w:t>.</w:t>
      </w:r>
    </w:p>
    <w:p w:rsidR="008D243A" w:rsidRPr="006B69A3" w:rsidRDefault="008D243A" w:rsidP="008D243A">
      <w:pPr>
        <w:pStyle w:val="SingleTxtG"/>
      </w:pPr>
      <w:r w:rsidRPr="006B69A3">
        <w:t>336.</w:t>
      </w:r>
      <w:r w:rsidRPr="006B69A3">
        <w:tab/>
      </w:r>
      <w:r w:rsidR="007B491E" w:rsidRPr="006B69A3">
        <w:t xml:space="preserve">El Centro de Salud </w:t>
      </w:r>
      <w:r w:rsidR="004419A5" w:rsidRPr="006B69A3">
        <w:t xml:space="preserve">para </w:t>
      </w:r>
      <w:r w:rsidR="007B491E" w:rsidRPr="006B69A3">
        <w:t>J</w:t>
      </w:r>
      <w:r w:rsidR="004419A5" w:rsidRPr="006B69A3">
        <w:t>ó</w:t>
      </w:r>
      <w:r w:rsidR="007B491E" w:rsidRPr="006B69A3">
        <w:t>ven</w:t>
      </w:r>
      <w:r w:rsidR="004419A5" w:rsidRPr="006B69A3">
        <w:t>es</w:t>
      </w:r>
      <w:r w:rsidRPr="006B69A3">
        <w:t xml:space="preserve"> si</w:t>
      </w:r>
      <w:r w:rsidR="007B491E" w:rsidRPr="006B69A3">
        <w:t>gue</w:t>
      </w:r>
      <w:r w:rsidRPr="006B69A3">
        <w:t xml:space="preserve"> ne</w:t>
      </w:r>
      <w:r w:rsidR="007B491E" w:rsidRPr="006B69A3">
        <w:t>c</w:t>
      </w:r>
      <w:r w:rsidRPr="006B69A3">
        <w:t>e</w:t>
      </w:r>
      <w:r w:rsidR="007B491E" w:rsidRPr="006B69A3">
        <w:t>sitando contar con un personal más</w:t>
      </w:r>
      <w:r w:rsidRPr="006B69A3">
        <w:t xml:space="preserve"> </w:t>
      </w:r>
      <w:r w:rsidR="007B491E" w:rsidRPr="006B69A3">
        <w:t>c</w:t>
      </w:r>
      <w:r w:rsidRPr="006B69A3">
        <w:t>ualifi</w:t>
      </w:r>
      <w:r w:rsidR="007B491E" w:rsidRPr="006B69A3">
        <w:t>ca</w:t>
      </w:r>
      <w:r w:rsidRPr="006B69A3">
        <w:t>d</w:t>
      </w:r>
      <w:r w:rsidR="007B491E" w:rsidRPr="006B69A3">
        <w:t>o, a fin de garantizar</w:t>
      </w:r>
      <w:r w:rsidRPr="006B69A3">
        <w:t xml:space="preserve"> </w:t>
      </w:r>
      <w:r w:rsidR="007B491E" w:rsidRPr="006B69A3">
        <w:t xml:space="preserve">que se pueda hacer frente a la demanda </w:t>
      </w:r>
      <w:r w:rsidRPr="006B69A3">
        <w:t>cre</w:t>
      </w:r>
      <w:r w:rsidR="007B491E" w:rsidRPr="006B69A3">
        <w:t>ciente</w:t>
      </w:r>
      <w:r w:rsidRPr="006B69A3">
        <w:t xml:space="preserve"> de</w:t>
      </w:r>
      <w:r w:rsidR="007B491E" w:rsidRPr="006B69A3">
        <w:t xml:space="preserve"> sus</w:t>
      </w:r>
      <w:r w:rsidRPr="006B69A3">
        <w:t xml:space="preserve"> servic</w:t>
      </w:r>
      <w:r w:rsidR="007B491E" w:rsidRPr="006B69A3">
        <w:t>io</w:t>
      </w:r>
      <w:r w:rsidRPr="006B69A3">
        <w:t>s</w:t>
      </w:r>
      <w:r w:rsidR="007B491E" w:rsidRPr="006B69A3">
        <w:t>.</w:t>
      </w:r>
    </w:p>
    <w:p w:rsidR="008D243A" w:rsidRPr="006B69A3" w:rsidRDefault="008D243A" w:rsidP="008D243A">
      <w:pPr>
        <w:pStyle w:val="SingleTxtG"/>
      </w:pPr>
      <w:r w:rsidRPr="006B69A3">
        <w:t>337.</w:t>
      </w:r>
      <w:r w:rsidRPr="006B69A3">
        <w:tab/>
      </w:r>
      <w:r w:rsidR="007B491E" w:rsidRPr="006B69A3">
        <w:t>Se deben implantar más puntos de servicio que satisfagan las necesidades de los jóvenes en</w:t>
      </w:r>
      <w:r w:rsidRPr="006B69A3">
        <w:t xml:space="preserve"> Praslin</w:t>
      </w:r>
      <w:r w:rsidR="007B491E" w:rsidRPr="006B69A3">
        <w:t>,</w:t>
      </w:r>
      <w:r w:rsidRPr="006B69A3">
        <w:t xml:space="preserve"> </w:t>
      </w:r>
      <w:smartTag w:uri="urn:schemas-microsoft-com:office:smarttags" w:element="PersonName">
        <w:smartTagPr>
          <w:attr w:name="ProductID" w:val="La Digue"/>
        </w:smartTagPr>
        <w:r w:rsidRPr="006B69A3">
          <w:t>La Digue</w:t>
        </w:r>
      </w:smartTag>
      <w:r w:rsidRPr="006B69A3">
        <w:t xml:space="preserve"> </w:t>
      </w:r>
      <w:r w:rsidR="007B491E" w:rsidRPr="006B69A3">
        <w:t>y en el sur de</w:t>
      </w:r>
      <w:r w:rsidRPr="006B69A3">
        <w:t xml:space="preserve"> Mahe.</w:t>
      </w:r>
    </w:p>
    <w:p w:rsidR="008D243A" w:rsidRPr="006B69A3" w:rsidRDefault="008D243A" w:rsidP="008D243A">
      <w:pPr>
        <w:pStyle w:val="SingleTxtG"/>
      </w:pPr>
      <w:r w:rsidRPr="006B69A3">
        <w:t>338.</w:t>
      </w:r>
      <w:r w:rsidRPr="006B69A3">
        <w:tab/>
      </w:r>
      <w:r w:rsidR="007B491E" w:rsidRPr="006B69A3">
        <w:t>Es menester mejorar los servicios específicos de salud</w:t>
      </w:r>
      <w:r w:rsidRPr="006B69A3">
        <w:t xml:space="preserve"> mental </w:t>
      </w:r>
      <w:r w:rsidR="001C5860" w:rsidRPr="006B69A3">
        <w:t xml:space="preserve">en función de las </w:t>
      </w:r>
      <w:r w:rsidR="006A75EF" w:rsidRPr="006B69A3">
        <w:t xml:space="preserve">diferentes </w:t>
      </w:r>
      <w:r w:rsidR="001C5860" w:rsidRPr="006B69A3">
        <w:t xml:space="preserve">características </w:t>
      </w:r>
      <w:r w:rsidR="006A75EF" w:rsidRPr="006B69A3">
        <w:t>de las enfermedades</w:t>
      </w:r>
      <w:r w:rsidRPr="006B69A3">
        <w:t xml:space="preserve"> mental</w:t>
      </w:r>
      <w:r w:rsidR="006A75EF" w:rsidRPr="006B69A3">
        <w:t>es</w:t>
      </w:r>
      <w:r w:rsidR="00E87B1E" w:rsidRPr="006B69A3">
        <w:t>,</w:t>
      </w:r>
      <w:r w:rsidR="006A75EF" w:rsidRPr="006B69A3">
        <w:t xml:space="preserve"> </w:t>
      </w:r>
      <w:r w:rsidR="004419A5" w:rsidRPr="006B69A3">
        <w:t>con objeto de</w:t>
      </w:r>
      <w:r w:rsidR="006A75EF" w:rsidRPr="006B69A3">
        <w:t xml:space="preserve"> atender las necesidades actuales</w:t>
      </w:r>
      <w:r w:rsidRPr="006B69A3">
        <w:t>.</w:t>
      </w:r>
    </w:p>
    <w:p w:rsidR="008D243A" w:rsidRPr="006B69A3" w:rsidRDefault="008D243A" w:rsidP="008D243A">
      <w:pPr>
        <w:pStyle w:val="HChG"/>
      </w:pPr>
      <w:r w:rsidRPr="006B69A3">
        <w:tab/>
        <w:t>VIII.</w:t>
      </w:r>
      <w:r w:rsidRPr="006B69A3">
        <w:tab/>
        <w:t>Educa</w:t>
      </w:r>
      <w:r w:rsidR="006A75EF" w:rsidRPr="006B69A3">
        <w:t>c</w:t>
      </w:r>
      <w:r w:rsidRPr="006B69A3">
        <w:t>i</w:t>
      </w:r>
      <w:r w:rsidR="006A75EF" w:rsidRPr="006B69A3">
        <w:t>ó</w:t>
      </w:r>
      <w:r w:rsidRPr="006B69A3">
        <w:t xml:space="preserve">n, </w:t>
      </w:r>
      <w:r w:rsidR="006A75EF" w:rsidRPr="006B69A3">
        <w:t>esparcimiento y actividades</w:t>
      </w:r>
      <w:r w:rsidRPr="006B69A3">
        <w:t xml:space="preserve"> cultural</w:t>
      </w:r>
      <w:r w:rsidR="006A75EF" w:rsidRPr="006B69A3">
        <w:t>es</w:t>
      </w:r>
    </w:p>
    <w:p w:rsidR="008D243A" w:rsidRPr="006B69A3" w:rsidRDefault="006A75EF" w:rsidP="008D243A">
      <w:pPr>
        <w:pStyle w:val="SingleTxtG"/>
        <w:rPr>
          <w:b/>
        </w:rPr>
      </w:pPr>
      <w:r w:rsidRPr="006B69A3">
        <w:rPr>
          <w:b/>
        </w:rPr>
        <w:t xml:space="preserve">A la luz de </w:t>
      </w:r>
      <w:smartTag w:uri="urn:schemas-microsoft-com:office:smarttags" w:element="PersonName">
        <w:smartTagPr>
          <w:attr w:name="ProductID" w:val="la Observaci￳n"/>
        </w:smartTagPr>
        <w:r w:rsidRPr="006B69A3">
          <w:rPr>
            <w:b/>
          </w:rPr>
          <w:t>la Observación</w:t>
        </w:r>
      </w:smartTag>
      <w:r w:rsidR="008D243A" w:rsidRPr="006B69A3">
        <w:rPr>
          <w:b/>
        </w:rPr>
        <w:t xml:space="preserve"> </w:t>
      </w:r>
      <w:r w:rsidRPr="006B69A3">
        <w:rPr>
          <w:b/>
        </w:rPr>
        <w:t>g</w:t>
      </w:r>
      <w:r w:rsidR="008D243A" w:rsidRPr="006B69A3">
        <w:rPr>
          <w:b/>
        </w:rPr>
        <w:t xml:space="preserve">eneral </w:t>
      </w:r>
      <w:r w:rsidR="00661FDC" w:rsidRPr="006B69A3">
        <w:rPr>
          <w:b/>
        </w:rPr>
        <w:t>Nº</w:t>
      </w:r>
      <w:r w:rsidR="008D243A" w:rsidRPr="006B69A3">
        <w:rPr>
          <w:b/>
        </w:rPr>
        <w:t xml:space="preserve"> 1 </w:t>
      </w:r>
      <w:r w:rsidRPr="006B69A3">
        <w:rPr>
          <w:b/>
        </w:rPr>
        <w:t>del Comité sobre el</w:t>
      </w:r>
      <w:r w:rsidR="008D243A" w:rsidRPr="006B69A3">
        <w:rPr>
          <w:b/>
        </w:rPr>
        <w:t xml:space="preserve"> </w:t>
      </w:r>
      <w:r w:rsidRPr="006B69A3">
        <w:rPr>
          <w:b/>
        </w:rPr>
        <w:t xml:space="preserve">párrafo 1 del </w:t>
      </w:r>
      <w:r w:rsidR="008D243A" w:rsidRPr="006B69A3">
        <w:rPr>
          <w:b/>
        </w:rPr>
        <w:t>art</w:t>
      </w:r>
      <w:r w:rsidRPr="006B69A3">
        <w:rPr>
          <w:b/>
        </w:rPr>
        <w:t>í</w:t>
      </w:r>
      <w:r w:rsidR="008D243A" w:rsidRPr="006B69A3">
        <w:rPr>
          <w:b/>
        </w:rPr>
        <w:t>c</w:t>
      </w:r>
      <w:r w:rsidRPr="006B69A3">
        <w:rPr>
          <w:b/>
        </w:rPr>
        <w:t>u</w:t>
      </w:r>
      <w:r w:rsidR="008D243A" w:rsidRPr="006B69A3">
        <w:rPr>
          <w:b/>
        </w:rPr>
        <w:t>l</w:t>
      </w:r>
      <w:r w:rsidRPr="006B69A3">
        <w:rPr>
          <w:b/>
        </w:rPr>
        <w:t>o</w:t>
      </w:r>
      <w:r w:rsidR="008D243A" w:rsidRPr="006B69A3">
        <w:rPr>
          <w:b/>
        </w:rPr>
        <w:t xml:space="preserve"> 29</w:t>
      </w:r>
      <w:r w:rsidRPr="006B69A3">
        <w:rPr>
          <w:b/>
        </w:rPr>
        <w:t xml:space="preserve"> de </w:t>
      </w:r>
      <w:smartTag w:uri="urn:schemas-microsoft-com:office:smarttags" w:element="PersonName">
        <w:smartTagPr>
          <w:attr w:name="ProductID" w:val="la Convenci￳n"/>
        </w:smartTagPr>
        <w:r w:rsidRPr="006B69A3">
          <w:rPr>
            <w:b/>
          </w:rPr>
          <w:t>la</w:t>
        </w:r>
        <w:r w:rsidR="008D243A" w:rsidRPr="006B69A3">
          <w:rPr>
            <w:b/>
          </w:rPr>
          <w:t xml:space="preserve"> Conven</w:t>
        </w:r>
        <w:r w:rsidRPr="006B69A3">
          <w:rPr>
            <w:b/>
          </w:rPr>
          <w:t>c</w:t>
        </w:r>
        <w:r w:rsidR="008D243A" w:rsidRPr="006B69A3">
          <w:rPr>
            <w:b/>
          </w:rPr>
          <w:t>i</w:t>
        </w:r>
        <w:r w:rsidRPr="006B69A3">
          <w:rPr>
            <w:b/>
          </w:rPr>
          <w:t>ó</w:t>
        </w:r>
        <w:r w:rsidR="008D243A" w:rsidRPr="006B69A3">
          <w:rPr>
            <w:b/>
          </w:rPr>
          <w:t>n</w:t>
        </w:r>
      </w:smartTag>
      <w:r w:rsidR="008D243A" w:rsidRPr="006B69A3">
        <w:rPr>
          <w:b/>
        </w:rPr>
        <w:t xml:space="preserve"> (</w:t>
      </w:r>
      <w:r w:rsidRPr="006B69A3">
        <w:rPr>
          <w:b/>
        </w:rPr>
        <w:t>propósitos de la</w:t>
      </w:r>
      <w:r w:rsidR="008D243A" w:rsidRPr="006B69A3">
        <w:rPr>
          <w:b/>
        </w:rPr>
        <w:t xml:space="preserve"> educa</w:t>
      </w:r>
      <w:r w:rsidRPr="006B69A3">
        <w:rPr>
          <w:b/>
        </w:rPr>
        <w:t>c</w:t>
      </w:r>
      <w:r w:rsidR="008D243A" w:rsidRPr="006B69A3">
        <w:rPr>
          <w:b/>
        </w:rPr>
        <w:t>i</w:t>
      </w:r>
      <w:r w:rsidRPr="006B69A3">
        <w:rPr>
          <w:b/>
        </w:rPr>
        <w:t>ó</w:t>
      </w:r>
      <w:r w:rsidR="008D243A" w:rsidRPr="006B69A3">
        <w:rPr>
          <w:b/>
        </w:rPr>
        <w:t>n), e</w:t>
      </w:r>
      <w:r w:rsidRPr="006B69A3">
        <w:rPr>
          <w:b/>
        </w:rPr>
        <w:t>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 al Estado</w:t>
      </w:r>
      <w:r w:rsidR="008D243A" w:rsidRPr="006B69A3">
        <w:rPr>
          <w:b/>
        </w:rPr>
        <w:t xml:space="preserve"> </w:t>
      </w:r>
      <w:r w:rsidRPr="006B69A3">
        <w:rPr>
          <w:b/>
        </w:rPr>
        <w:t>parte que</w:t>
      </w:r>
      <w:r w:rsidR="008D243A" w:rsidRPr="006B69A3">
        <w:rPr>
          <w:b/>
        </w:rPr>
        <w:t>:</w:t>
      </w:r>
    </w:p>
    <w:p w:rsidR="008D243A" w:rsidRPr="006B69A3" w:rsidRDefault="00054B43" w:rsidP="005C1DF5">
      <w:pPr>
        <w:pStyle w:val="SingleTxtG"/>
        <w:ind w:left="1701"/>
        <w:rPr>
          <w:b/>
        </w:rPr>
      </w:pPr>
      <w:r w:rsidRPr="006B69A3">
        <w:rPr>
          <w:b/>
        </w:rPr>
        <w:tab/>
      </w:r>
      <w:r w:rsidR="006A75EF" w:rsidRPr="006B69A3">
        <w:rPr>
          <w:b/>
        </w:rPr>
        <w:t>Examine la posibilidad de</w:t>
      </w:r>
      <w:r w:rsidR="008D243A" w:rsidRPr="006B69A3">
        <w:rPr>
          <w:b/>
        </w:rPr>
        <w:t xml:space="preserve"> crea</w:t>
      </w:r>
      <w:r w:rsidR="006A75EF" w:rsidRPr="006B69A3">
        <w:rPr>
          <w:b/>
        </w:rPr>
        <w:t>r</w:t>
      </w:r>
      <w:r w:rsidR="008D243A" w:rsidRPr="006B69A3">
        <w:rPr>
          <w:b/>
        </w:rPr>
        <w:t xml:space="preserve"> </w:t>
      </w:r>
      <w:r w:rsidR="006A75EF" w:rsidRPr="006B69A3">
        <w:rPr>
          <w:b/>
        </w:rPr>
        <w:t>grupos de es</w:t>
      </w:r>
      <w:r w:rsidR="008D243A" w:rsidRPr="006B69A3">
        <w:rPr>
          <w:b/>
        </w:rPr>
        <w:t>tud</w:t>
      </w:r>
      <w:r w:rsidR="006A75EF" w:rsidRPr="006B69A3">
        <w:rPr>
          <w:b/>
        </w:rPr>
        <w:t>io</w:t>
      </w:r>
      <w:r w:rsidR="008D243A" w:rsidRPr="006B69A3">
        <w:rPr>
          <w:b/>
        </w:rPr>
        <w:t xml:space="preserve"> </w:t>
      </w:r>
      <w:r w:rsidR="006A75EF" w:rsidRPr="006B69A3">
        <w:rPr>
          <w:b/>
        </w:rPr>
        <w:t>en las escuelas en los que participen alumn</w:t>
      </w:r>
      <w:r w:rsidR="005C4821" w:rsidRPr="006B69A3">
        <w:rPr>
          <w:b/>
        </w:rPr>
        <w:t>o</w:t>
      </w:r>
      <w:r w:rsidR="00867D26" w:rsidRPr="006B69A3">
        <w:rPr>
          <w:b/>
        </w:rPr>
        <w:t>s b</w:t>
      </w:r>
      <w:r w:rsidR="006A75EF" w:rsidRPr="006B69A3">
        <w:rPr>
          <w:b/>
        </w:rPr>
        <w:t xml:space="preserve">uenos y menos </w:t>
      </w:r>
      <w:r w:rsidR="00867D26" w:rsidRPr="006B69A3">
        <w:rPr>
          <w:b/>
        </w:rPr>
        <w:t>b</w:t>
      </w:r>
      <w:r w:rsidR="006A75EF" w:rsidRPr="006B69A3">
        <w:rPr>
          <w:b/>
        </w:rPr>
        <w:t>uenos para</w:t>
      </w:r>
      <w:r w:rsidR="008D243A" w:rsidRPr="006B69A3">
        <w:rPr>
          <w:b/>
        </w:rPr>
        <w:t xml:space="preserve"> contribu</w:t>
      </w:r>
      <w:r w:rsidR="006A75EF" w:rsidRPr="006B69A3">
        <w:rPr>
          <w:b/>
        </w:rPr>
        <w:t>ir</w:t>
      </w:r>
      <w:r w:rsidR="005C4821" w:rsidRPr="006B69A3">
        <w:rPr>
          <w:b/>
        </w:rPr>
        <w:t xml:space="preserve"> a mejorar el rendimiento de los</w:t>
      </w:r>
      <w:r w:rsidR="008D243A" w:rsidRPr="006B69A3">
        <w:rPr>
          <w:b/>
        </w:rPr>
        <w:t xml:space="preserve"> </w:t>
      </w:r>
      <w:r w:rsidR="005C4821" w:rsidRPr="006B69A3">
        <w:rPr>
          <w:b/>
        </w:rPr>
        <w:t>e</w:t>
      </w:r>
      <w:r w:rsidR="008D243A" w:rsidRPr="006B69A3">
        <w:rPr>
          <w:b/>
        </w:rPr>
        <w:t>stud</w:t>
      </w:r>
      <w:r w:rsidR="005C4821" w:rsidRPr="006B69A3">
        <w:rPr>
          <w:b/>
        </w:rPr>
        <w:t>iantes con</w:t>
      </w:r>
      <w:r w:rsidR="008D243A" w:rsidRPr="006B69A3">
        <w:rPr>
          <w:b/>
        </w:rPr>
        <w:t xml:space="preserve"> dificult</w:t>
      </w:r>
      <w:r w:rsidR="005C4821" w:rsidRPr="006B69A3">
        <w:rPr>
          <w:b/>
        </w:rPr>
        <w:t>ad</w:t>
      </w:r>
      <w:r w:rsidR="008D243A" w:rsidRPr="006B69A3">
        <w:rPr>
          <w:b/>
        </w:rPr>
        <w:t>es</w:t>
      </w:r>
      <w:r w:rsidR="005C4821" w:rsidRPr="006B69A3">
        <w:rPr>
          <w:b/>
        </w:rPr>
        <w:t xml:space="preserve"> de aprendizaje</w:t>
      </w:r>
      <w:r w:rsidR="008D243A" w:rsidRPr="006B69A3">
        <w:rPr>
          <w:b/>
        </w:rPr>
        <w:t>;</w:t>
      </w:r>
    </w:p>
    <w:p w:rsidR="008D243A" w:rsidRPr="006B69A3" w:rsidRDefault="00054B43" w:rsidP="005C1DF5">
      <w:pPr>
        <w:pStyle w:val="SingleTxtG"/>
        <w:ind w:left="1701"/>
        <w:rPr>
          <w:b/>
        </w:rPr>
      </w:pPr>
      <w:r w:rsidRPr="006B69A3">
        <w:rPr>
          <w:b/>
        </w:rPr>
        <w:tab/>
      </w:r>
      <w:r w:rsidR="005C4821" w:rsidRPr="006B69A3">
        <w:rPr>
          <w:b/>
        </w:rPr>
        <w:t>Realice un</w:t>
      </w:r>
      <w:r w:rsidR="008D243A" w:rsidRPr="006B69A3">
        <w:rPr>
          <w:b/>
        </w:rPr>
        <w:t xml:space="preserve"> </w:t>
      </w:r>
      <w:r w:rsidR="005C4821" w:rsidRPr="006B69A3">
        <w:rPr>
          <w:b/>
        </w:rPr>
        <w:t>e</w:t>
      </w:r>
      <w:r w:rsidR="008D243A" w:rsidRPr="006B69A3">
        <w:rPr>
          <w:b/>
        </w:rPr>
        <w:t>stud</w:t>
      </w:r>
      <w:r w:rsidR="005C4821" w:rsidRPr="006B69A3">
        <w:rPr>
          <w:b/>
        </w:rPr>
        <w:t>io</w:t>
      </w:r>
      <w:r w:rsidR="008D243A" w:rsidRPr="006B69A3">
        <w:rPr>
          <w:b/>
        </w:rPr>
        <w:t xml:space="preserve"> </w:t>
      </w:r>
      <w:r w:rsidR="005C4821" w:rsidRPr="006B69A3">
        <w:rPr>
          <w:b/>
        </w:rPr>
        <w:t xml:space="preserve">de los motivos de la deserción escolar a fin de encontrar soluciones para que sigan aprendiendo </w:t>
      </w:r>
      <w:r w:rsidR="008D243A" w:rsidRPr="006B69A3">
        <w:rPr>
          <w:b/>
        </w:rPr>
        <w:t>o</w:t>
      </w:r>
      <w:r w:rsidR="005C4821" w:rsidRPr="006B69A3">
        <w:rPr>
          <w:b/>
        </w:rPr>
        <w:t xml:space="preserve"> adquieran una formación profesional y promover las oportunidades de empleo y de integración social</w:t>
      </w:r>
      <w:r w:rsidR="008D243A" w:rsidRPr="006B69A3">
        <w:rPr>
          <w:b/>
        </w:rPr>
        <w:t>;</w:t>
      </w:r>
    </w:p>
    <w:p w:rsidR="008D243A" w:rsidRPr="006B69A3" w:rsidRDefault="00054B43" w:rsidP="005C1DF5">
      <w:pPr>
        <w:pStyle w:val="SingleTxtG"/>
        <w:ind w:left="1701"/>
        <w:rPr>
          <w:b/>
        </w:rPr>
      </w:pPr>
      <w:r w:rsidRPr="006B69A3">
        <w:rPr>
          <w:b/>
        </w:rPr>
        <w:tab/>
      </w:r>
      <w:r w:rsidR="008D243A" w:rsidRPr="006B69A3">
        <w:rPr>
          <w:b/>
        </w:rPr>
        <w:t>Revi</w:t>
      </w:r>
      <w:r w:rsidR="005C4821" w:rsidRPr="006B69A3">
        <w:rPr>
          <w:b/>
        </w:rPr>
        <w:t>s</w:t>
      </w:r>
      <w:r w:rsidR="008D243A" w:rsidRPr="006B69A3">
        <w:rPr>
          <w:b/>
        </w:rPr>
        <w:t>e</w:t>
      </w:r>
      <w:r w:rsidR="005C4821" w:rsidRPr="006B69A3">
        <w:rPr>
          <w:b/>
        </w:rPr>
        <w:t xml:space="preserve"> el plan de estudios y los</w:t>
      </w:r>
      <w:r w:rsidR="008D243A" w:rsidRPr="006B69A3">
        <w:rPr>
          <w:b/>
        </w:rPr>
        <w:t xml:space="preserve"> program</w:t>
      </w:r>
      <w:r w:rsidR="005C4821" w:rsidRPr="006B69A3">
        <w:rPr>
          <w:b/>
        </w:rPr>
        <w:t>as</w:t>
      </w:r>
      <w:r w:rsidR="008D243A" w:rsidRPr="006B69A3">
        <w:rPr>
          <w:b/>
        </w:rPr>
        <w:t xml:space="preserve"> </w:t>
      </w:r>
      <w:r w:rsidR="005C4821" w:rsidRPr="006B69A3">
        <w:rPr>
          <w:b/>
        </w:rPr>
        <w:t>de formación de docentes con miras a</w:t>
      </w:r>
      <w:r w:rsidR="008D243A" w:rsidRPr="006B69A3">
        <w:rPr>
          <w:b/>
        </w:rPr>
        <w:t xml:space="preserve"> incorpora</w:t>
      </w:r>
      <w:r w:rsidR="005C4821" w:rsidRPr="006B69A3">
        <w:rPr>
          <w:b/>
        </w:rPr>
        <w:t>r en ellos la enseñanza de los derechos</w:t>
      </w:r>
      <w:r w:rsidR="008D243A" w:rsidRPr="006B69A3">
        <w:rPr>
          <w:b/>
        </w:rPr>
        <w:t xml:space="preserve"> human</w:t>
      </w:r>
      <w:r w:rsidR="005C4821" w:rsidRPr="006B69A3">
        <w:rPr>
          <w:b/>
        </w:rPr>
        <w:t>os</w:t>
      </w:r>
      <w:r w:rsidR="007C4C24" w:rsidRPr="006B69A3">
        <w:rPr>
          <w:b/>
        </w:rPr>
        <w:t>,</w:t>
      </w:r>
      <w:r w:rsidR="008D243A" w:rsidRPr="006B69A3">
        <w:rPr>
          <w:b/>
        </w:rPr>
        <w:t xml:space="preserve"> </w:t>
      </w:r>
      <w:r w:rsidR="007C4C24" w:rsidRPr="006B69A3">
        <w:rPr>
          <w:b/>
        </w:rPr>
        <w:t>en particular los derechos del niño, y a aplicar métodos pedagógicos de más participación</w:t>
      </w:r>
      <w:r w:rsidR="008D243A" w:rsidRPr="006B69A3">
        <w:rPr>
          <w:b/>
        </w:rPr>
        <w:t>;</w:t>
      </w:r>
    </w:p>
    <w:p w:rsidR="008D243A" w:rsidRPr="006B69A3" w:rsidRDefault="008D243A" w:rsidP="005C1DF5">
      <w:pPr>
        <w:pStyle w:val="SingleTxtG"/>
        <w:ind w:left="1701"/>
        <w:rPr>
          <w:b/>
        </w:rPr>
      </w:pPr>
      <w:r w:rsidRPr="006B69A3">
        <w:rPr>
          <w:b/>
        </w:rPr>
        <w:t>Ratif</w:t>
      </w:r>
      <w:r w:rsidR="007C4C24" w:rsidRPr="006B69A3">
        <w:rPr>
          <w:b/>
        </w:rPr>
        <w:t xml:space="preserve">ique </w:t>
      </w:r>
      <w:smartTag w:uri="urn:schemas-microsoft-com:office:smarttags" w:element="PersonName">
        <w:smartTagPr>
          <w:attr w:name="ProductID" w:val="la Convenci￳n"/>
        </w:smartTagPr>
        <w:r w:rsidR="007C4C24" w:rsidRPr="006B69A3">
          <w:rPr>
            <w:b/>
          </w:rPr>
          <w:t>la</w:t>
        </w:r>
        <w:r w:rsidRPr="006B69A3">
          <w:rPr>
            <w:b/>
          </w:rPr>
          <w:t xml:space="preserve"> Conven</w:t>
        </w:r>
        <w:r w:rsidR="007C4C24" w:rsidRPr="006B69A3">
          <w:rPr>
            <w:b/>
          </w:rPr>
          <w:t>c</w:t>
        </w:r>
        <w:r w:rsidRPr="006B69A3">
          <w:rPr>
            <w:b/>
          </w:rPr>
          <w:t>i</w:t>
        </w:r>
        <w:r w:rsidR="007C4C24" w:rsidRPr="006B69A3">
          <w:rPr>
            <w:b/>
          </w:rPr>
          <w:t>ó</w:t>
        </w:r>
        <w:r w:rsidRPr="006B69A3">
          <w:rPr>
            <w:b/>
          </w:rPr>
          <w:t>n</w:t>
        </w:r>
      </w:smartTag>
      <w:r w:rsidR="007C4C24" w:rsidRPr="006B69A3">
        <w:rPr>
          <w:b/>
        </w:rPr>
        <w:t xml:space="preserve"> de </w:t>
      </w:r>
      <w:smartTag w:uri="urn:schemas-microsoft-com:office:smarttags" w:element="PersonName">
        <w:smartTagPr>
          <w:attr w:name="ProductID" w:val="la UNESCO"/>
        </w:smartTagPr>
        <w:r w:rsidR="007C4C24" w:rsidRPr="006B69A3">
          <w:rPr>
            <w:b/>
          </w:rPr>
          <w:t>la UNESCO</w:t>
        </w:r>
      </w:smartTag>
      <w:r w:rsidR="007C4C24" w:rsidRPr="006B69A3">
        <w:rPr>
          <w:b/>
        </w:rPr>
        <w:t xml:space="preserve"> relativa a la lucha contra las d</w:t>
      </w:r>
      <w:r w:rsidRPr="006B69A3">
        <w:rPr>
          <w:b/>
        </w:rPr>
        <w:t>iscrimina</w:t>
      </w:r>
      <w:r w:rsidR="007C4C24" w:rsidRPr="006B69A3">
        <w:rPr>
          <w:b/>
        </w:rPr>
        <w:t>c</w:t>
      </w:r>
      <w:r w:rsidRPr="006B69A3">
        <w:rPr>
          <w:b/>
        </w:rPr>
        <w:t>i</w:t>
      </w:r>
      <w:r w:rsidR="007C4C24" w:rsidRPr="006B69A3">
        <w:rPr>
          <w:b/>
        </w:rPr>
        <w:t>o</w:t>
      </w:r>
      <w:r w:rsidRPr="006B69A3">
        <w:rPr>
          <w:b/>
        </w:rPr>
        <w:t>n</w:t>
      </w:r>
      <w:r w:rsidR="007C4C24" w:rsidRPr="006B69A3">
        <w:rPr>
          <w:b/>
        </w:rPr>
        <w:t>es en la esfera de la enseñanza</w:t>
      </w:r>
      <w:r w:rsidRPr="006B69A3">
        <w:rPr>
          <w:b/>
        </w:rPr>
        <w:t xml:space="preserve">, </w:t>
      </w:r>
      <w:r w:rsidR="007C4C24" w:rsidRPr="006B69A3">
        <w:rPr>
          <w:b/>
        </w:rPr>
        <w:t>de</w:t>
      </w:r>
      <w:r w:rsidRPr="006B69A3">
        <w:rPr>
          <w:b/>
        </w:rPr>
        <w:t xml:space="preserve"> 1960.</w:t>
      </w:r>
    </w:p>
    <w:p w:rsidR="008D243A" w:rsidRPr="006B69A3" w:rsidRDefault="008D243A" w:rsidP="008D243A">
      <w:pPr>
        <w:pStyle w:val="H1G"/>
      </w:pPr>
      <w:r w:rsidRPr="006B69A3">
        <w:tab/>
      </w:r>
      <w:r w:rsidR="007C4C24" w:rsidRPr="006B69A3">
        <w:t>A.</w:t>
      </w:r>
      <w:r w:rsidR="007C4C24" w:rsidRPr="006B69A3">
        <w:tab/>
      </w:r>
      <w:r w:rsidR="00867D26" w:rsidRPr="006B69A3">
        <w:t>La e</w:t>
      </w:r>
      <w:r w:rsidR="007C4C24" w:rsidRPr="006B69A3">
        <w:t>ducac</w:t>
      </w:r>
      <w:r w:rsidRPr="006B69A3">
        <w:t>i</w:t>
      </w:r>
      <w:r w:rsidR="007C4C24" w:rsidRPr="006B69A3">
        <w:t>ó</w:t>
      </w:r>
      <w:r w:rsidRPr="006B69A3">
        <w:t>n, inclu</w:t>
      </w:r>
      <w:r w:rsidR="007C4C24" w:rsidRPr="006B69A3">
        <w:t>i</w:t>
      </w:r>
      <w:r w:rsidRPr="006B69A3">
        <w:t>d</w:t>
      </w:r>
      <w:r w:rsidR="007C4C24" w:rsidRPr="006B69A3">
        <w:t>a</w:t>
      </w:r>
      <w:r w:rsidR="00867D26" w:rsidRPr="006B69A3">
        <w:t>s</w:t>
      </w:r>
      <w:r w:rsidR="007C4C24" w:rsidRPr="006B69A3">
        <w:t xml:space="preserve"> la formación y la</w:t>
      </w:r>
      <w:r w:rsidRPr="006B69A3">
        <w:t xml:space="preserve"> </w:t>
      </w:r>
      <w:r w:rsidR="007C4C24" w:rsidRPr="006B69A3">
        <w:t>orientación profesionales</w:t>
      </w:r>
      <w:r w:rsidRPr="006B69A3">
        <w:t xml:space="preserve"> (</w:t>
      </w:r>
      <w:r w:rsidR="006B69A3" w:rsidRPr="00955F24">
        <w:t>art</w:t>
      </w:r>
      <w:r w:rsidR="006B69A3">
        <w:t>ículo</w:t>
      </w:r>
      <w:r w:rsidR="006B69A3" w:rsidRPr="00955F24">
        <w:t xml:space="preserve"> </w:t>
      </w:r>
      <w:r w:rsidRPr="006B69A3">
        <w:t>28)</w:t>
      </w:r>
    </w:p>
    <w:p w:rsidR="008D243A" w:rsidRPr="006B69A3" w:rsidRDefault="008D243A" w:rsidP="008D243A">
      <w:pPr>
        <w:pStyle w:val="H23G"/>
      </w:pPr>
      <w:r w:rsidRPr="006B69A3">
        <w:tab/>
      </w:r>
      <w:r w:rsidRPr="006B69A3">
        <w:tab/>
      </w:r>
      <w:r w:rsidR="007C4C24" w:rsidRPr="006B69A3">
        <w:t>C</w:t>
      </w:r>
      <w:r w:rsidRPr="006B69A3">
        <w:t>aracter</w:t>
      </w:r>
      <w:r w:rsidR="007C4C24" w:rsidRPr="006B69A3">
        <w:t>í</w:t>
      </w:r>
      <w:r w:rsidRPr="006B69A3">
        <w:t>stic</w:t>
      </w:r>
      <w:r w:rsidR="007C4C24" w:rsidRPr="006B69A3">
        <w:t>a</w:t>
      </w:r>
      <w:r w:rsidRPr="006B69A3">
        <w:t xml:space="preserve">s </w:t>
      </w:r>
      <w:r w:rsidR="007C4C24" w:rsidRPr="006B69A3">
        <w:t>del sistema</w:t>
      </w:r>
      <w:r w:rsidRPr="006B69A3">
        <w:t xml:space="preserve"> educati</w:t>
      </w:r>
      <w:r w:rsidR="007C4C24" w:rsidRPr="006B69A3">
        <w:t>v</w:t>
      </w:r>
      <w:r w:rsidRPr="006B69A3">
        <w:t>o</w:t>
      </w:r>
    </w:p>
    <w:p w:rsidR="008D243A" w:rsidRPr="006B69A3" w:rsidRDefault="008D243A" w:rsidP="008D243A">
      <w:pPr>
        <w:pStyle w:val="SingleTxtG"/>
      </w:pPr>
      <w:r w:rsidRPr="006B69A3">
        <w:t>339.</w:t>
      </w:r>
      <w:r w:rsidRPr="006B69A3">
        <w:tab/>
      </w:r>
      <w:r w:rsidR="007C4C24" w:rsidRPr="006B69A3">
        <w:t>Desde</w:t>
      </w:r>
      <w:r w:rsidRPr="006B69A3">
        <w:t xml:space="preserve"> 1997</w:t>
      </w:r>
      <w:r w:rsidR="007C4C24" w:rsidRPr="006B69A3">
        <w:t>, el sistema</w:t>
      </w:r>
      <w:r w:rsidRPr="006B69A3">
        <w:t xml:space="preserve"> educati</w:t>
      </w:r>
      <w:r w:rsidR="007C4C24" w:rsidRPr="006B69A3">
        <w:t>v</w:t>
      </w:r>
      <w:r w:rsidRPr="006B69A3">
        <w:t>o</w:t>
      </w:r>
      <w:r w:rsidR="00777B37" w:rsidRPr="006B69A3">
        <w:t xml:space="preserve"> se </w:t>
      </w:r>
      <w:r w:rsidRPr="006B69A3">
        <w:t>ha</w:t>
      </w:r>
      <w:r w:rsidR="00777B37" w:rsidRPr="006B69A3">
        <w:t xml:space="preserve"> mantenido al corriente de los </w:t>
      </w:r>
      <w:r w:rsidRPr="006B69A3">
        <w:t>r</w:t>
      </w:r>
      <w:r w:rsidR="00777B37" w:rsidRPr="006B69A3">
        <w:t>á</w:t>
      </w:r>
      <w:r w:rsidRPr="006B69A3">
        <w:t>pid</w:t>
      </w:r>
      <w:r w:rsidR="00777B37" w:rsidRPr="006B69A3">
        <w:t>os cambios</w:t>
      </w:r>
      <w:r w:rsidRPr="006B69A3">
        <w:t xml:space="preserve"> sociopol</w:t>
      </w:r>
      <w:r w:rsidR="00777B37" w:rsidRPr="006B69A3">
        <w:t>í</w:t>
      </w:r>
      <w:r w:rsidRPr="006B69A3">
        <w:t>tic</w:t>
      </w:r>
      <w:r w:rsidR="00777B37" w:rsidRPr="006B69A3">
        <w:t>os</w:t>
      </w:r>
      <w:r w:rsidRPr="006B69A3">
        <w:t>, religios</w:t>
      </w:r>
      <w:r w:rsidR="00777B37" w:rsidRPr="006B69A3">
        <w:t>os y de otra índole que se han producido</w:t>
      </w:r>
      <w:r w:rsidRPr="006B69A3">
        <w:t xml:space="preserve"> </w:t>
      </w:r>
      <w:r w:rsidR="00777B37" w:rsidRPr="006B69A3">
        <w:t>en la sociedad de</w:t>
      </w:r>
      <w:r w:rsidR="00054B43" w:rsidRPr="006B69A3">
        <w:t xml:space="preserve"> </w:t>
      </w:r>
      <w:r w:rsidRPr="006B69A3">
        <w:t>Seychell</w:t>
      </w:r>
      <w:r w:rsidR="00777B37" w:rsidRPr="006B69A3">
        <w:t>es</w:t>
      </w:r>
      <w:r w:rsidRPr="006B69A3">
        <w:t xml:space="preserve">. </w:t>
      </w:r>
      <w:r w:rsidR="00777B37" w:rsidRPr="006B69A3">
        <w:t>La naturaleza de los servicios educativos ha s</w:t>
      </w:r>
      <w:r w:rsidR="00867D26" w:rsidRPr="006B69A3">
        <w:t>ufrido varia</w:t>
      </w:r>
      <w:r w:rsidR="00777B37" w:rsidRPr="006B69A3">
        <w:t xml:space="preserve">s </w:t>
      </w:r>
      <w:r w:rsidR="00867D26" w:rsidRPr="006B69A3">
        <w:t>transformaciones</w:t>
      </w:r>
      <w:r w:rsidRPr="006B69A3">
        <w:t xml:space="preserve">. </w:t>
      </w:r>
      <w:r w:rsidR="00777B37" w:rsidRPr="006B69A3">
        <w:t>Se ha adoptado un marco global para</w:t>
      </w:r>
      <w:r w:rsidRPr="006B69A3">
        <w:t xml:space="preserve"> </w:t>
      </w:r>
      <w:r w:rsidR="00777B37" w:rsidRPr="006B69A3">
        <w:t xml:space="preserve">la </w:t>
      </w:r>
      <w:r w:rsidRPr="006B69A3">
        <w:t>pol</w:t>
      </w:r>
      <w:r w:rsidR="00777B37" w:rsidRPr="006B69A3">
        <w:t>íti</w:t>
      </w:r>
      <w:r w:rsidRPr="006B69A3">
        <w:t>c</w:t>
      </w:r>
      <w:r w:rsidR="00777B37" w:rsidRPr="006B69A3">
        <w:t xml:space="preserve">a </w:t>
      </w:r>
      <w:r w:rsidRPr="006B69A3">
        <w:t>na</w:t>
      </w:r>
      <w:r w:rsidR="00777B37" w:rsidRPr="006B69A3">
        <w:t>c</w:t>
      </w:r>
      <w:r w:rsidRPr="006B69A3">
        <w:t xml:space="preserve">ional </w:t>
      </w:r>
      <w:r w:rsidR="00777B37" w:rsidRPr="006B69A3">
        <w:t xml:space="preserve">de </w:t>
      </w:r>
      <w:r w:rsidRPr="006B69A3">
        <w:t>educa</w:t>
      </w:r>
      <w:r w:rsidR="00777B37" w:rsidRPr="006B69A3">
        <w:t>c</w:t>
      </w:r>
      <w:r w:rsidRPr="006B69A3">
        <w:t>i</w:t>
      </w:r>
      <w:r w:rsidR="00777B37" w:rsidRPr="006B69A3">
        <w:t>ó</w:t>
      </w:r>
      <w:r w:rsidRPr="006B69A3">
        <w:t xml:space="preserve">n </w:t>
      </w:r>
      <w:r w:rsidR="00777B37" w:rsidRPr="006B69A3">
        <w:t>y</w:t>
      </w:r>
      <w:r w:rsidRPr="006B69A3">
        <w:t xml:space="preserve"> </w:t>
      </w:r>
      <w:r w:rsidR="00777B37" w:rsidRPr="006B69A3">
        <w:t>formación,</w:t>
      </w:r>
      <w:r w:rsidRPr="006B69A3">
        <w:t xml:space="preserve"> </w:t>
      </w:r>
      <w:r w:rsidR="00054B43" w:rsidRPr="006B69A3">
        <w:t>"</w:t>
      </w:r>
      <w:r w:rsidRPr="006B69A3">
        <w:t>Educa</w:t>
      </w:r>
      <w:r w:rsidR="00777B37" w:rsidRPr="006B69A3">
        <w:t>c</w:t>
      </w:r>
      <w:r w:rsidRPr="006B69A3">
        <w:t>i</w:t>
      </w:r>
      <w:r w:rsidR="00777B37" w:rsidRPr="006B69A3">
        <w:t>ó</w:t>
      </w:r>
      <w:r w:rsidRPr="006B69A3">
        <w:t xml:space="preserve">n </w:t>
      </w:r>
      <w:r w:rsidR="00777B37" w:rsidRPr="006B69A3">
        <w:t>para una sociedad del aprendizaje</w:t>
      </w:r>
      <w:r w:rsidRPr="006B69A3">
        <w:t>, 2000</w:t>
      </w:r>
      <w:r w:rsidR="00054B43" w:rsidRPr="006B69A3">
        <w:t>"</w:t>
      </w:r>
      <w:r w:rsidRPr="006B69A3">
        <w:t xml:space="preserve"> as</w:t>
      </w:r>
      <w:r w:rsidR="00777B37" w:rsidRPr="006B69A3">
        <w:t>í como una nueva Ley de</w:t>
      </w:r>
      <w:r w:rsidRPr="006B69A3">
        <w:t xml:space="preserve"> </w:t>
      </w:r>
      <w:r w:rsidR="006A6296" w:rsidRPr="006B69A3">
        <w:t xml:space="preserve">educación </w:t>
      </w:r>
      <w:r w:rsidRPr="006B69A3">
        <w:t xml:space="preserve">(2004), </w:t>
      </w:r>
      <w:r w:rsidR="00777B37" w:rsidRPr="006B69A3">
        <w:t>co</w:t>
      </w:r>
      <w:r w:rsidRPr="006B69A3">
        <w:t>n o</w:t>
      </w:r>
      <w:r w:rsidR="00777B37" w:rsidRPr="006B69A3">
        <w:t>bjeto de mejorar las disposiciones</w:t>
      </w:r>
      <w:r w:rsidRPr="006B69A3">
        <w:t xml:space="preserve"> educati</w:t>
      </w:r>
      <w:r w:rsidR="00777B37" w:rsidRPr="006B69A3">
        <w:t>vas existentes</w:t>
      </w:r>
      <w:r w:rsidRPr="006B69A3">
        <w:t xml:space="preserve"> </w:t>
      </w:r>
      <w:r w:rsidR="00777B37" w:rsidRPr="006B69A3">
        <w:t>y seguir garantizando la política de</w:t>
      </w:r>
      <w:r w:rsidRPr="006B69A3">
        <w:t xml:space="preserve"> </w:t>
      </w:r>
      <w:r w:rsidR="00054B43" w:rsidRPr="006B69A3">
        <w:t>"</w:t>
      </w:r>
      <w:r w:rsidRPr="006B69A3">
        <w:t>educa</w:t>
      </w:r>
      <w:r w:rsidR="00777B37" w:rsidRPr="006B69A3">
        <w:t>c</w:t>
      </w:r>
      <w:r w:rsidRPr="006B69A3">
        <w:t>i</w:t>
      </w:r>
      <w:r w:rsidR="00777B37" w:rsidRPr="006B69A3">
        <w:t>ó</w:t>
      </w:r>
      <w:r w:rsidRPr="006B69A3">
        <w:t xml:space="preserve">n </w:t>
      </w:r>
      <w:r w:rsidR="00777B37" w:rsidRPr="006B69A3">
        <w:t>para todos</w:t>
      </w:r>
      <w:r w:rsidR="00054B43" w:rsidRPr="006B69A3">
        <w:t>"</w:t>
      </w:r>
      <w:r w:rsidRPr="006B69A3">
        <w:t xml:space="preserve"> </w:t>
      </w:r>
      <w:r w:rsidR="00777B37" w:rsidRPr="006B69A3">
        <w:t>consagrada en el sistema</w:t>
      </w:r>
      <w:r w:rsidRPr="006B69A3">
        <w:t xml:space="preserve"> educati</w:t>
      </w:r>
      <w:r w:rsidR="00777B37" w:rsidRPr="006B69A3">
        <w:t>v</w:t>
      </w:r>
      <w:r w:rsidRPr="006B69A3">
        <w:t>o.</w:t>
      </w:r>
    </w:p>
    <w:p w:rsidR="008D243A" w:rsidRPr="006B69A3" w:rsidRDefault="008D243A" w:rsidP="008D243A">
      <w:pPr>
        <w:pStyle w:val="H23G"/>
      </w:pPr>
      <w:r w:rsidRPr="006B69A3">
        <w:tab/>
      </w:r>
      <w:r w:rsidRPr="006B69A3">
        <w:tab/>
      </w:r>
      <w:r w:rsidR="00D067DB" w:rsidRPr="006B69A3">
        <w:t>Formación y orientación profesionales</w:t>
      </w:r>
    </w:p>
    <w:p w:rsidR="008D243A" w:rsidRPr="006B69A3" w:rsidRDefault="008D243A" w:rsidP="008D243A">
      <w:pPr>
        <w:pStyle w:val="H4G"/>
      </w:pPr>
      <w:r w:rsidRPr="006B69A3">
        <w:tab/>
      </w:r>
      <w:r w:rsidRPr="006B69A3">
        <w:tab/>
      </w:r>
      <w:r w:rsidR="00D067DB" w:rsidRPr="006B69A3">
        <w:t>Programa de</w:t>
      </w:r>
      <w:r w:rsidRPr="006B69A3">
        <w:t xml:space="preserve"> educa</w:t>
      </w:r>
      <w:r w:rsidR="00D067DB" w:rsidRPr="006B69A3">
        <w:t>c</w:t>
      </w:r>
      <w:r w:rsidRPr="006B69A3">
        <w:t>i</w:t>
      </w:r>
      <w:r w:rsidR="00D067DB" w:rsidRPr="006B69A3">
        <w:t>ó</w:t>
      </w:r>
      <w:r w:rsidRPr="006B69A3">
        <w:t xml:space="preserve">n </w:t>
      </w:r>
      <w:r w:rsidR="00D067DB" w:rsidRPr="006B69A3">
        <w:t>especial</w:t>
      </w:r>
    </w:p>
    <w:p w:rsidR="008D243A" w:rsidRPr="006B69A3" w:rsidRDefault="008D243A" w:rsidP="008D243A">
      <w:pPr>
        <w:pStyle w:val="SingleTxtG"/>
      </w:pPr>
      <w:r w:rsidRPr="006B69A3">
        <w:t>340.</w:t>
      </w:r>
      <w:r w:rsidRPr="006B69A3">
        <w:tab/>
      </w:r>
      <w:r w:rsidR="00D067DB" w:rsidRPr="006B69A3">
        <w:t>Oportunidades de formación para los niños de</w:t>
      </w:r>
      <w:r w:rsidRPr="006B69A3">
        <w:t xml:space="preserve"> 15 </w:t>
      </w:r>
      <w:r w:rsidR="00D067DB" w:rsidRPr="006B69A3">
        <w:t>años o más</w:t>
      </w:r>
      <w:r w:rsidRPr="006B69A3">
        <w:t xml:space="preserve"> (art. 28, p</w:t>
      </w:r>
      <w:r w:rsidR="00D067DB" w:rsidRPr="006B69A3">
        <w:t>ár</w:t>
      </w:r>
      <w:r w:rsidRPr="006B69A3">
        <w:t>r.</w:t>
      </w:r>
      <w:r w:rsidR="00B133B9" w:rsidRPr="006B69A3">
        <w:t xml:space="preserve"> </w:t>
      </w:r>
      <w:r w:rsidRPr="006B69A3">
        <w:t xml:space="preserve">1 b)). </w:t>
      </w:r>
      <w:r w:rsidR="00D067DB" w:rsidRPr="006B69A3">
        <w:t>El</w:t>
      </w:r>
      <w:r w:rsidRPr="006B69A3">
        <w:t xml:space="preserve"> Minist</w:t>
      </w:r>
      <w:r w:rsidR="00D067DB" w:rsidRPr="006B69A3">
        <w:t>e</w:t>
      </w:r>
      <w:r w:rsidRPr="006B69A3">
        <w:t>r</w:t>
      </w:r>
      <w:r w:rsidR="00D067DB" w:rsidRPr="006B69A3">
        <w:t>io de</w:t>
      </w:r>
      <w:r w:rsidRPr="006B69A3">
        <w:t xml:space="preserve"> Educa</w:t>
      </w:r>
      <w:r w:rsidR="00D067DB" w:rsidRPr="006B69A3">
        <w:t>c</w:t>
      </w:r>
      <w:r w:rsidRPr="006B69A3">
        <w:t>i</w:t>
      </w:r>
      <w:r w:rsidR="00D067DB" w:rsidRPr="006B69A3">
        <w:t>ó</w:t>
      </w:r>
      <w:r w:rsidRPr="006B69A3">
        <w:t>n reco</w:t>
      </w:r>
      <w:r w:rsidR="00D067DB" w:rsidRPr="006B69A3">
        <w:t>noce que aunque el plan de estudios nacional está diseñado para satisfacer las necesidades de los estudiantes con di</w:t>
      </w:r>
      <w:r w:rsidR="00867D26" w:rsidRPr="006B69A3">
        <w:t>stintas aptitudes</w:t>
      </w:r>
      <w:r w:rsidR="00D067DB" w:rsidRPr="006B69A3">
        <w:t xml:space="preserve"> </w:t>
      </w:r>
      <w:r w:rsidR="00867D26" w:rsidRPr="006B69A3">
        <w:t xml:space="preserve">para el </w:t>
      </w:r>
      <w:r w:rsidR="00D067DB" w:rsidRPr="006B69A3">
        <w:t>aprendizaje</w:t>
      </w:r>
      <w:r w:rsidRPr="006B69A3">
        <w:t xml:space="preserve">, </w:t>
      </w:r>
      <w:r w:rsidR="00D067DB" w:rsidRPr="006B69A3">
        <w:t>e</w:t>
      </w:r>
      <w:r w:rsidRPr="006B69A3">
        <w:t>n</w:t>
      </w:r>
      <w:r w:rsidR="00D067DB" w:rsidRPr="006B69A3">
        <w:t xml:space="preserve"> la</w:t>
      </w:r>
      <w:r w:rsidRPr="006B69A3">
        <w:t xml:space="preserve"> pr</w:t>
      </w:r>
      <w:r w:rsidR="00D067DB" w:rsidRPr="006B69A3">
        <w:t>á</w:t>
      </w:r>
      <w:r w:rsidRPr="006B69A3">
        <w:t>ctic</w:t>
      </w:r>
      <w:r w:rsidR="00D067DB" w:rsidRPr="006B69A3">
        <w:t>a las</w:t>
      </w:r>
      <w:r w:rsidRPr="006B69A3">
        <w:t xml:space="preserve"> </w:t>
      </w:r>
      <w:r w:rsidR="00D067DB" w:rsidRPr="006B69A3">
        <w:t>e</w:t>
      </w:r>
      <w:r w:rsidRPr="006B69A3">
        <w:t>sc</w:t>
      </w:r>
      <w:r w:rsidR="00D067DB" w:rsidRPr="006B69A3">
        <w:t>ue</w:t>
      </w:r>
      <w:r w:rsidRPr="006B69A3">
        <w:t>l</w:t>
      </w:r>
      <w:r w:rsidR="00D067DB" w:rsidRPr="006B69A3">
        <w:t>a</w:t>
      </w:r>
      <w:r w:rsidRPr="006B69A3">
        <w:t>s t</w:t>
      </w:r>
      <w:r w:rsidR="00D067DB" w:rsidRPr="006B69A3">
        <w:t>i</w:t>
      </w:r>
      <w:r w:rsidRPr="006B69A3">
        <w:t>end</w:t>
      </w:r>
      <w:r w:rsidR="00D067DB" w:rsidRPr="006B69A3">
        <w:t>en</w:t>
      </w:r>
      <w:r w:rsidRPr="006B69A3">
        <w:t xml:space="preserve"> </w:t>
      </w:r>
      <w:r w:rsidR="00D067DB" w:rsidRPr="006B69A3">
        <w:t xml:space="preserve">a dedicar su atención a los alumnos más </w:t>
      </w:r>
      <w:r w:rsidR="00867D26" w:rsidRPr="006B69A3">
        <w:t>dotados</w:t>
      </w:r>
      <w:r w:rsidR="00D067DB" w:rsidRPr="006B69A3">
        <w:t xml:space="preserve"> y de nivel medio</w:t>
      </w:r>
      <w:r w:rsidRPr="006B69A3">
        <w:t xml:space="preserve">, </w:t>
      </w:r>
      <w:r w:rsidR="00D067DB" w:rsidRPr="006B69A3">
        <w:t>lo que da lugar a que una minoría</w:t>
      </w:r>
      <w:r w:rsidRPr="006B69A3">
        <w:t xml:space="preserve"> significat</w:t>
      </w:r>
      <w:r w:rsidR="00D067DB" w:rsidRPr="006B69A3">
        <w:t>iva de</w:t>
      </w:r>
      <w:r w:rsidRPr="006B69A3">
        <w:t xml:space="preserve"> </w:t>
      </w:r>
      <w:r w:rsidR="00D067DB" w:rsidRPr="006B69A3">
        <w:t>e</w:t>
      </w:r>
      <w:r w:rsidRPr="006B69A3">
        <w:t>stud</w:t>
      </w:r>
      <w:r w:rsidR="00D067DB" w:rsidRPr="006B69A3">
        <w:t>ia</w:t>
      </w:r>
      <w:r w:rsidRPr="006B69A3">
        <w:t>nt</w:t>
      </w:r>
      <w:r w:rsidR="00D067DB" w:rsidRPr="006B69A3">
        <w:t>es</w:t>
      </w:r>
      <w:r w:rsidRPr="006B69A3">
        <w:t xml:space="preserve"> no a</w:t>
      </w:r>
      <w:r w:rsidR="00D067DB" w:rsidRPr="006B69A3">
        <w:t>d</w:t>
      </w:r>
      <w:r w:rsidRPr="006B69A3">
        <w:t>qui</w:t>
      </w:r>
      <w:r w:rsidR="00D067DB" w:rsidRPr="006B69A3">
        <w:t>e</w:t>
      </w:r>
      <w:r w:rsidRPr="006B69A3">
        <w:t>r</w:t>
      </w:r>
      <w:r w:rsidR="00D067DB" w:rsidRPr="006B69A3">
        <w:t>a unos niveles</w:t>
      </w:r>
      <w:r w:rsidRPr="006B69A3">
        <w:t xml:space="preserve"> s</w:t>
      </w:r>
      <w:r w:rsidR="00D067DB" w:rsidRPr="006B69A3">
        <w:t>uficientes de alfabetización</w:t>
      </w:r>
      <w:r w:rsidRPr="006B69A3">
        <w:t xml:space="preserve">, </w:t>
      </w:r>
      <w:r w:rsidR="00D067DB" w:rsidRPr="006B69A3">
        <w:t>competenc</w:t>
      </w:r>
      <w:r w:rsidR="00A32EE9" w:rsidRPr="006B69A3">
        <w:t>ia en cálculo</w:t>
      </w:r>
      <w:r w:rsidRPr="006B69A3">
        <w:t xml:space="preserve"> </w:t>
      </w:r>
      <w:r w:rsidR="00A32EE9" w:rsidRPr="006B69A3">
        <w:t xml:space="preserve">y preparación para la vida cotidiana, que necesitarán </w:t>
      </w:r>
      <w:r w:rsidR="00867D26" w:rsidRPr="006B69A3">
        <w:t>en los años venideros</w:t>
      </w:r>
      <w:r w:rsidRPr="006B69A3">
        <w:t xml:space="preserve">. </w:t>
      </w:r>
      <w:r w:rsidR="00A32EE9" w:rsidRPr="006B69A3">
        <w:t xml:space="preserve">Como </w:t>
      </w:r>
      <w:r w:rsidR="00867D26" w:rsidRPr="006B69A3">
        <w:t xml:space="preserve">el Ministerio </w:t>
      </w:r>
      <w:r w:rsidR="00A32EE9" w:rsidRPr="006B69A3">
        <w:t>es consciente de que la escuela no siempre puede atender las necesidades</w:t>
      </w:r>
      <w:r w:rsidRPr="006B69A3">
        <w:t xml:space="preserve"> individual</w:t>
      </w:r>
      <w:r w:rsidR="00A32EE9" w:rsidRPr="006B69A3">
        <w:t>es y</w:t>
      </w:r>
      <w:r w:rsidRPr="006B69A3">
        <w:t xml:space="preserve"> personal</w:t>
      </w:r>
      <w:r w:rsidR="00A32EE9" w:rsidRPr="006B69A3">
        <w:t>es de todos los</w:t>
      </w:r>
      <w:r w:rsidRPr="006B69A3">
        <w:t xml:space="preserve"> </w:t>
      </w:r>
      <w:r w:rsidR="00A32EE9" w:rsidRPr="006B69A3">
        <w:t>estudia</w:t>
      </w:r>
      <w:r w:rsidRPr="006B69A3">
        <w:t>nt</w:t>
      </w:r>
      <w:r w:rsidR="00A32EE9" w:rsidRPr="006B69A3">
        <w:t>e</w:t>
      </w:r>
      <w:r w:rsidRPr="006B69A3">
        <w:t>s,</w:t>
      </w:r>
      <w:r w:rsidR="00A32EE9" w:rsidRPr="006B69A3">
        <w:t xml:space="preserve"> está ofreciendo una formación y orientación profesionales dentro del marco del Programa de Educación</w:t>
      </w:r>
      <w:r w:rsidRPr="006B69A3">
        <w:t xml:space="preserve"> </w:t>
      </w:r>
      <w:r w:rsidR="00A32EE9" w:rsidRPr="006B69A3">
        <w:t>Es</w:t>
      </w:r>
      <w:r w:rsidRPr="006B69A3">
        <w:t>pecial.</w:t>
      </w:r>
    </w:p>
    <w:p w:rsidR="008D243A" w:rsidRPr="006B69A3" w:rsidRDefault="008D243A" w:rsidP="008D243A">
      <w:pPr>
        <w:pStyle w:val="SingleTxtG"/>
      </w:pPr>
      <w:r w:rsidRPr="006B69A3">
        <w:t>341.</w:t>
      </w:r>
      <w:r w:rsidRPr="006B69A3">
        <w:tab/>
      </w:r>
      <w:r w:rsidR="00A32EE9" w:rsidRPr="006B69A3">
        <w:t>Con este enfoque se pretende ayudar a cada estudiante a</w:t>
      </w:r>
      <w:r w:rsidRPr="006B69A3">
        <w:t xml:space="preserve"> </w:t>
      </w:r>
      <w:r w:rsidR="00867D26" w:rsidRPr="006B69A3">
        <w:t>realzar</w:t>
      </w:r>
      <w:r w:rsidR="00A32EE9" w:rsidRPr="006B69A3">
        <w:t xml:space="preserve"> su</w:t>
      </w:r>
      <w:r w:rsidRPr="006B69A3">
        <w:t xml:space="preserve"> poten</w:t>
      </w:r>
      <w:r w:rsidR="00A32EE9" w:rsidRPr="006B69A3">
        <w:t>c</w:t>
      </w:r>
      <w:r w:rsidRPr="006B69A3">
        <w:t>ial</w:t>
      </w:r>
      <w:r w:rsidR="00A32EE9" w:rsidRPr="006B69A3">
        <w:t xml:space="preserve"> y a alcanzar competencias que le permitan hacerse un hueco en el mercado y</w:t>
      </w:r>
      <w:r w:rsidRPr="006B69A3">
        <w:t xml:space="preserve"> </w:t>
      </w:r>
      <w:r w:rsidR="00A32EE9" w:rsidRPr="006B69A3">
        <w:t>desarrollar su</w:t>
      </w:r>
      <w:r w:rsidRPr="006B69A3">
        <w:t xml:space="preserve"> personal</w:t>
      </w:r>
      <w:r w:rsidR="00A32EE9" w:rsidRPr="006B69A3">
        <w:t>idad</w:t>
      </w:r>
      <w:r w:rsidR="008657B6" w:rsidRPr="006B69A3">
        <w:t>, incluida la formación y el empleo</w:t>
      </w:r>
      <w:r w:rsidRPr="006B69A3">
        <w:t xml:space="preserve">. </w:t>
      </w:r>
      <w:r w:rsidR="008657B6" w:rsidRPr="006B69A3">
        <w:t>Contribuye a que puedan abrirse un camino que les resulte cómodo y que</w:t>
      </w:r>
      <w:r w:rsidRPr="006B69A3">
        <w:t xml:space="preserve"> fa</w:t>
      </w:r>
      <w:r w:rsidR="00867D26" w:rsidRPr="006B69A3">
        <w:t>vorezca</w:t>
      </w:r>
      <w:r w:rsidRPr="006B69A3">
        <w:t xml:space="preserve"> </w:t>
      </w:r>
      <w:r w:rsidR="008657B6" w:rsidRPr="006B69A3">
        <w:t xml:space="preserve">su aprendizaje </w:t>
      </w:r>
      <w:r w:rsidRPr="006B69A3">
        <w:t xml:space="preserve">individual </w:t>
      </w:r>
      <w:r w:rsidR="008657B6" w:rsidRPr="006B69A3">
        <w:t>y su</w:t>
      </w:r>
      <w:r w:rsidRPr="006B69A3">
        <w:t xml:space="preserve"> progres</w:t>
      </w:r>
      <w:r w:rsidR="008657B6" w:rsidRPr="006B69A3">
        <w:t xml:space="preserve">o, gracias a un entorno </w:t>
      </w:r>
      <w:r w:rsidR="00867D26" w:rsidRPr="006B69A3">
        <w:t>facilitador</w:t>
      </w:r>
      <w:r w:rsidR="008657B6" w:rsidRPr="006B69A3">
        <w:t xml:space="preserve"> y </w:t>
      </w:r>
      <w:r w:rsidR="00867D26" w:rsidRPr="006B69A3">
        <w:t>propicio</w:t>
      </w:r>
      <w:r w:rsidRPr="006B69A3">
        <w:t xml:space="preserve">. </w:t>
      </w:r>
      <w:r w:rsidR="008657B6" w:rsidRPr="006B69A3">
        <w:t>Los es</w:t>
      </w:r>
      <w:r w:rsidRPr="006B69A3">
        <w:t>tud</w:t>
      </w:r>
      <w:r w:rsidR="008657B6" w:rsidRPr="006B69A3">
        <w:t xml:space="preserve">iantes que reúnen las condiciones para </w:t>
      </w:r>
      <w:r w:rsidR="00867D26" w:rsidRPr="006B69A3">
        <w:t>acogerse a</w:t>
      </w:r>
      <w:r w:rsidR="008657B6" w:rsidRPr="006B69A3">
        <w:t xml:space="preserve"> dicho Programa se formarán</w:t>
      </w:r>
      <w:r w:rsidRPr="006B69A3">
        <w:t xml:space="preserve"> par</w:t>
      </w:r>
      <w:r w:rsidR="008657B6" w:rsidRPr="006B69A3">
        <w:t>cialmente fuera del marco escolar</w:t>
      </w:r>
      <w:r w:rsidRPr="006B69A3">
        <w:t xml:space="preserve">. </w:t>
      </w:r>
      <w:r w:rsidR="008657B6" w:rsidRPr="006B69A3">
        <w:t>Los</w:t>
      </w:r>
      <w:r w:rsidRPr="006B69A3">
        <w:t xml:space="preserve"> servic</w:t>
      </w:r>
      <w:r w:rsidR="008657B6" w:rsidRPr="006B69A3">
        <w:t>ios se ofrecerán e</w:t>
      </w:r>
      <w:r w:rsidRPr="006B69A3">
        <w:t>n colabora</w:t>
      </w:r>
      <w:r w:rsidR="008657B6" w:rsidRPr="006B69A3">
        <w:t>c</w:t>
      </w:r>
      <w:r w:rsidRPr="006B69A3">
        <w:t>i</w:t>
      </w:r>
      <w:r w:rsidR="008657B6" w:rsidRPr="006B69A3">
        <w:t>ó</w:t>
      </w:r>
      <w:r w:rsidRPr="006B69A3">
        <w:t xml:space="preserve">n </w:t>
      </w:r>
      <w:r w:rsidR="008657B6" w:rsidRPr="006B69A3">
        <w:t>con otros interlocutores del ámbito de la</w:t>
      </w:r>
      <w:r w:rsidRPr="006B69A3">
        <w:t xml:space="preserve"> educa</w:t>
      </w:r>
      <w:r w:rsidR="008657B6" w:rsidRPr="006B69A3">
        <w:t>c</w:t>
      </w:r>
      <w:r w:rsidRPr="006B69A3">
        <w:t>i</w:t>
      </w:r>
      <w:r w:rsidR="008657B6" w:rsidRPr="006B69A3">
        <w:t>ó</w:t>
      </w:r>
      <w:r w:rsidRPr="006B69A3">
        <w:t xml:space="preserve">n </w:t>
      </w:r>
      <w:r w:rsidR="008657B6" w:rsidRPr="006B69A3">
        <w:t>y</w:t>
      </w:r>
      <w:r w:rsidR="00867D26" w:rsidRPr="006B69A3">
        <w:t>,</w:t>
      </w:r>
      <w:r w:rsidR="008657B6" w:rsidRPr="006B69A3">
        <w:t xml:space="preserve"> sobre todo</w:t>
      </w:r>
      <w:r w:rsidR="00867D26" w:rsidRPr="006B69A3">
        <w:t>,</w:t>
      </w:r>
      <w:r w:rsidR="008657B6" w:rsidRPr="006B69A3">
        <w:t xml:space="preserve"> a través de la</w:t>
      </w:r>
      <w:r w:rsidRPr="006B69A3">
        <w:t xml:space="preserve"> experienc</w:t>
      </w:r>
      <w:r w:rsidR="008657B6" w:rsidRPr="006B69A3">
        <w:t>ia profesional</w:t>
      </w:r>
      <w:r w:rsidRPr="006B69A3">
        <w:t xml:space="preserve">. </w:t>
      </w:r>
      <w:r w:rsidR="008657B6" w:rsidRPr="006B69A3">
        <w:t>Los objetivos de este</w:t>
      </w:r>
      <w:r w:rsidRPr="006B69A3">
        <w:t xml:space="preserve"> program</w:t>
      </w:r>
      <w:r w:rsidR="008657B6" w:rsidRPr="006B69A3">
        <w:t>a consisten en</w:t>
      </w:r>
      <w:r w:rsidRPr="006B69A3">
        <w:t>:</w:t>
      </w:r>
    </w:p>
    <w:p w:rsidR="008D243A" w:rsidRPr="006B69A3" w:rsidRDefault="008657B6" w:rsidP="008D243A">
      <w:pPr>
        <w:pStyle w:val="Bullet1G"/>
      </w:pPr>
      <w:r w:rsidRPr="006B69A3">
        <w:t>Facilitar a los</w:t>
      </w:r>
      <w:r w:rsidR="008D243A" w:rsidRPr="006B69A3">
        <w:t xml:space="preserve"> </w:t>
      </w:r>
      <w:r w:rsidRPr="006B69A3">
        <w:t>e</w:t>
      </w:r>
      <w:r w:rsidR="008D243A" w:rsidRPr="006B69A3">
        <w:t>stud</w:t>
      </w:r>
      <w:r w:rsidRPr="006B69A3">
        <w:t>ia</w:t>
      </w:r>
      <w:r w:rsidR="008D243A" w:rsidRPr="006B69A3">
        <w:t>nt</w:t>
      </w:r>
      <w:r w:rsidRPr="006B69A3">
        <w:t>e</w:t>
      </w:r>
      <w:r w:rsidR="008D243A" w:rsidRPr="006B69A3">
        <w:t xml:space="preserve">s </w:t>
      </w:r>
      <w:r w:rsidRPr="006B69A3">
        <w:t>menos capacitados y con dificultades</w:t>
      </w:r>
      <w:r w:rsidR="008D243A" w:rsidRPr="006B69A3">
        <w:t xml:space="preserve"> intelectual</w:t>
      </w:r>
      <w:r w:rsidRPr="006B69A3">
        <w:t>es y de conducta aptitudes</w:t>
      </w:r>
      <w:r w:rsidR="008D243A" w:rsidRPr="006B69A3">
        <w:t xml:space="preserve"> </w:t>
      </w:r>
      <w:r w:rsidRPr="006B69A3">
        <w:t>vitales</w:t>
      </w:r>
      <w:r w:rsidR="00054B43" w:rsidRPr="006B69A3">
        <w:t xml:space="preserve"> </w:t>
      </w:r>
      <w:r w:rsidRPr="006B69A3">
        <w:t>y profesionales gracias a la</w:t>
      </w:r>
      <w:r w:rsidR="008D243A" w:rsidRPr="006B69A3">
        <w:t xml:space="preserve"> experienc</w:t>
      </w:r>
      <w:r w:rsidRPr="006B69A3">
        <w:t>ia laboral</w:t>
      </w:r>
      <w:r w:rsidR="006B69A3">
        <w:t>;</w:t>
      </w:r>
    </w:p>
    <w:p w:rsidR="008D243A" w:rsidRPr="006B69A3" w:rsidRDefault="00B73197" w:rsidP="008D243A">
      <w:pPr>
        <w:pStyle w:val="Bullet1G"/>
      </w:pPr>
      <w:r w:rsidRPr="006B69A3">
        <w:t xml:space="preserve">Proporcionar un entorno de aprendizaje </w:t>
      </w:r>
      <w:r w:rsidR="00867D26" w:rsidRPr="006B69A3">
        <w:t xml:space="preserve">alternativo </w:t>
      </w:r>
      <w:r w:rsidRPr="006B69A3">
        <w:t>que tenga en cuenta los intereses personales de cada</w:t>
      </w:r>
      <w:r w:rsidR="008D243A" w:rsidRPr="006B69A3">
        <w:t xml:space="preserve"> </w:t>
      </w:r>
      <w:r w:rsidRPr="006B69A3">
        <w:t>e</w:t>
      </w:r>
      <w:r w:rsidR="008D243A" w:rsidRPr="006B69A3">
        <w:t>stud</w:t>
      </w:r>
      <w:r w:rsidRPr="006B69A3">
        <w:t>ia</w:t>
      </w:r>
      <w:r w:rsidR="008D243A" w:rsidRPr="006B69A3">
        <w:t>nt</w:t>
      </w:r>
      <w:r w:rsidRPr="006B69A3">
        <w:t>e</w:t>
      </w:r>
      <w:r w:rsidR="006B69A3">
        <w:t>;</w:t>
      </w:r>
    </w:p>
    <w:p w:rsidR="008D243A" w:rsidRPr="006B69A3" w:rsidRDefault="00B73197" w:rsidP="008D243A">
      <w:pPr>
        <w:pStyle w:val="Bullet1G"/>
      </w:pPr>
      <w:r w:rsidRPr="006B69A3">
        <w:t>P</w:t>
      </w:r>
      <w:r w:rsidR="008D243A" w:rsidRPr="006B69A3">
        <w:t>repar</w:t>
      </w:r>
      <w:r w:rsidRPr="006B69A3">
        <w:t>ar a los</w:t>
      </w:r>
      <w:r w:rsidR="008D243A" w:rsidRPr="006B69A3">
        <w:t xml:space="preserve"> </w:t>
      </w:r>
      <w:r w:rsidRPr="006B69A3">
        <w:t>e</w:t>
      </w:r>
      <w:r w:rsidR="008D243A" w:rsidRPr="006B69A3">
        <w:t>stud</w:t>
      </w:r>
      <w:r w:rsidRPr="006B69A3">
        <w:t>ia</w:t>
      </w:r>
      <w:r w:rsidR="008D243A" w:rsidRPr="006B69A3">
        <w:t>nt</w:t>
      </w:r>
      <w:r w:rsidRPr="006B69A3">
        <w:t>e</w:t>
      </w:r>
      <w:r w:rsidR="008D243A" w:rsidRPr="006B69A3">
        <w:t xml:space="preserve">s </w:t>
      </w:r>
      <w:r w:rsidRPr="006B69A3">
        <w:t>para la vida,</w:t>
      </w:r>
      <w:r w:rsidR="008D243A" w:rsidRPr="006B69A3">
        <w:t xml:space="preserve"> inclu</w:t>
      </w:r>
      <w:r w:rsidRPr="006B69A3">
        <w:t>i</w:t>
      </w:r>
      <w:r w:rsidR="008D243A" w:rsidRPr="006B69A3">
        <w:t>d</w:t>
      </w:r>
      <w:r w:rsidRPr="006B69A3">
        <w:t>as</w:t>
      </w:r>
      <w:r w:rsidR="008D243A" w:rsidRPr="006B69A3">
        <w:t xml:space="preserve"> </w:t>
      </w:r>
      <w:r w:rsidRPr="006B69A3">
        <w:t xml:space="preserve">las </w:t>
      </w:r>
      <w:r w:rsidR="008D243A" w:rsidRPr="006B69A3">
        <w:t>car</w:t>
      </w:r>
      <w:r w:rsidRPr="006B69A3">
        <w:t>r</w:t>
      </w:r>
      <w:r w:rsidR="008D243A" w:rsidRPr="006B69A3">
        <w:t>er</w:t>
      </w:r>
      <w:r w:rsidRPr="006B69A3">
        <w:t>a</w:t>
      </w:r>
      <w:r w:rsidR="008D243A" w:rsidRPr="006B69A3">
        <w:t xml:space="preserve">s </w:t>
      </w:r>
      <w:r w:rsidR="00867D26" w:rsidRPr="006B69A3">
        <w:t xml:space="preserve">profesionales </w:t>
      </w:r>
      <w:r w:rsidRPr="006B69A3">
        <w:t>y el</w:t>
      </w:r>
      <w:r w:rsidR="008D243A" w:rsidRPr="006B69A3">
        <w:t xml:space="preserve"> empl</w:t>
      </w:r>
      <w:r w:rsidRPr="006B69A3">
        <w:t>e</w:t>
      </w:r>
      <w:r w:rsidR="008D243A" w:rsidRPr="006B69A3">
        <w:t>o</w:t>
      </w:r>
      <w:r w:rsidR="006B69A3">
        <w:t>;</w:t>
      </w:r>
    </w:p>
    <w:p w:rsidR="008D243A" w:rsidRPr="006B69A3" w:rsidRDefault="00B73197" w:rsidP="008D243A">
      <w:pPr>
        <w:pStyle w:val="Bullet1G"/>
      </w:pPr>
      <w:r w:rsidRPr="006B69A3">
        <w:t>E</w:t>
      </w:r>
      <w:r w:rsidR="008D243A" w:rsidRPr="006B69A3">
        <w:t>stabl</w:t>
      </w:r>
      <w:r w:rsidRPr="006B69A3">
        <w:t>ecer</w:t>
      </w:r>
      <w:r w:rsidR="008D243A" w:rsidRPr="006B69A3">
        <w:t xml:space="preserve"> </w:t>
      </w:r>
      <w:r w:rsidRPr="006B69A3">
        <w:t>e</w:t>
      </w:r>
      <w:r w:rsidR="008D243A" w:rsidRPr="006B69A3">
        <w:t>structur</w:t>
      </w:r>
      <w:r w:rsidRPr="006B69A3">
        <w:t>a</w:t>
      </w:r>
      <w:r w:rsidR="008D243A" w:rsidRPr="006B69A3">
        <w:t xml:space="preserve">s </w:t>
      </w:r>
      <w:r w:rsidRPr="006B69A3">
        <w:t>para que los padres puedan</w:t>
      </w:r>
      <w:r w:rsidR="008D243A" w:rsidRPr="006B69A3">
        <w:t xml:space="preserve"> participa</w:t>
      </w:r>
      <w:r w:rsidRPr="006B69A3">
        <w:t>r y</w:t>
      </w:r>
      <w:r w:rsidR="008D243A" w:rsidRPr="006B69A3">
        <w:t xml:space="preserve"> </w:t>
      </w:r>
      <w:r w:rsidR="00867D26" w:rsidRPr="006B69A3">
        <w:t xml:space="preserve">aportar su </w:t>
      </w:r>
      <w:r w:rsidR="008D243A" w:rsidRPr="006B69A3">
        <w:t>contribu</w:t>
      </w:r>
      <w:r w:rsidR="00867D26" w:rsidRPr="006B69A3">
        <w:t>ción</w:t>
      </w:r>
      <w:r w:rsidRPr="006B69A3">
        <w:t xml:space="preserve"> al</w:t>
      </w:r>
      <w:r w:rsidR="008D243A" w:rsidRPr="006B69A3">
        <w:t xml:space="preserve"> program</w:t>
      </w:r>
      <w:r w:rsidRPr="006B69A3">
        <w:t>a</w:t>
      </w:r>
      <w:r w:rsidR="006B69A3">
        <w:t>.</w:t>
      </w:r>
    </w:p>
    <w:p w:rsidR="008D243A" w:rsidRPr="006B69A3" w:rsidRDefault="008D243A" w:rsidP="008D243A">
      <w:pPr>
        <w:pStyle w:val="SingleTxtG"/>
      </w:pPr>
      <w:r w:rsidRPr="006B69A3">
        <w:t>342.</w:t>
      </w:r>
      <w:r w:rsidRPr="006B69A3">
        <w:tab/>
      </w:r>
      <w:r w:rsidR="00B73197" w:rsidRPr="006B69A3">
        <w:t>A pesar de la</w:t>
      </w:r>
      <w:r w:rsidRPr="006B69A3">
        <w:t xml:space="preserve"> pol</w:t>
      </w:r>
      <w:r w:rsidR="00B73197" w:rsidRPr="006B69A3">
        <w:t>ítica de igualdad de</w:t>
      </w:r>
      <w:r w:rsidRPr="006B69A3">
        <w:t xml:space="preserve"> acces</w:t>
      </w:r>
      <w:r w:rsidR="00B73197" w:rsidRPr="006B69A3">
        <w:t>o a la enseñanza</w:t>
      </w:r>
      <w:r w:rsidRPr="006B69A3">
        <w:t xml:space="preserve"> cient</w:t>
      </w:r>
      <w:r w:rsidR="00B73197" w:rsidRPr="006B69A3">
        <w:t>í</w:t>
      </w:r>
      <w:r w:rsidRPr="006B69A3">
        <w:t>fic</w:t>
      </w:r>
      <w:r w:rsidR="00B73197" w:rsidRPr="006B69A3">
        <w:t>a</w:t>
      </w:r>
      <w:r w:rsidRPr="006B69A3">
        <w:t xml:space="preserve">, </w:t>
      </w:r>
      <w:r w:rsidR="00B73197" w:rsidRPr="006B69A3">
        <w:t>profesional y</w:t>
      </w:r>
      <w:r w:rsidRPr="006B69A3">
        <w:t xml:space="preserve"> t</w:t>
      </w:r>
      <w:r w:rsidR="00B73197" w:rsidRPr="006B69A3">
        <w:t>é</w:t>
      </w:r>
      <w:r w:rsidRPr="006B69A3">
        <w:t xml:space="preserve">cnica, </w:t>
      </w:r>
      <w:r w:rsidR="00B73197" w:rsidRPr="006B69A3">
        <w:t>la</w:t>
      </w:r>
      <w:r w:rsidRPr="006B69A3">
        <w:t xml:space="preserve"> rigid</w:t>
      </w:r>
      <w:r w:rsidR="00B73197" w:rsidRPr="006B69A3">
        <w:t>ez de los</w:t>
      </w:r>
      <w:r w:rsidRPr="006B69A3">
        <w:t xml:space="preserve"> </w:t>
      </w:r>
      <w:r w:rsidR="00B73197" w:rsidRPr="006B69A3">
        <w:t>e</w:t>
      </w:r>
      <w:r w:rsidRPr="006B69A3">
        <w:t>stereot</w:t>
      </w:r>
      <w:r w:rsidR="00B73197" w:rsidRPr="006B69A3">
        <w:t>i</w:t>
      </w:r>
      <w:r w:rsidRPr="006B69A3">
        <w:t>p</w:t>
      </w:r>
      <w:r w:rsidR="00B73197" w:rsidRPr="006B69A3">
        <w:t>os</w:t>
      </w:r>
      <w:r w:rsidRPr="006B69A3">
        <w:t xml:space="preserve"> </w:t>
      </w:r>
      <w:r w:rsidR="00B73197" w:rsidRPr="006B69A3">
        <w:t>relativos a las materias</w:t>
      </w:r>
      <w:r w:rsidRPr="006B69A3">
        <w:t xml:space="preserve"> </w:t>
      </w:r>
      <w:r w:rsidR="00B73197" w:rsidRPr="006B69A3">
        <w:t>y a la elección de</w:t>
      </w:r>
      <w:r w:rsidRPr="006B69A3">
        <w:t xml:space="preserve"> car</w:t>
      </w:r>
      <w:r w:rsidR="00B73197" w:rsidRPr="006B69A3">
        <w:t>r</w:t>
      </w:r>
      <w:r w:rsidRPr="006B69A3">
        <w:t>er</w:t>
      </w:r>
      <w:r w:rsidR="00B73197" w:rsidRPr="006B69A3">
        <w:t>as,</w:t>
      </w:r>
      <w:r w:rsidRPr="006B69A3">
        <w:t xml:space="preserve"> especial</w:t>
      </w:r>
      <w:r w:rsidR="00B73197" w:rsidRPr="006B69A3">
        <w:t>mente</w:t>
      </w:r>
      <w:r w:rsidRPr="006B69A3">
        <w:t xml:space="preserve"> a </w:t>
      </w:r>
      <w:r w:rsidR="00B73197" w:rsidRPr="006B69A3">
        <w:t>nivel</w:t>
      </w:r>
      <w:r w:rsidRPr="006B69A3">
        <w:t xml:space="preserve"> postsec</w:t>
      </w:r>
      <w:r w:rsidR="00B73197" w:rsidRPr="006B69A3">
        <w:t>u</w:t>
      </w:r>
      <w:r w:rsidRPr="006B69A3">
        <w:t>ndar</w:t>
      </w:r>
      <w:r w:rsidR="00B73197" w:rsidRPr="006B69A3">
        <w:t>io, es motivo de preocupación</w:t>
      </w:r>
      <w:r w:rsidRPr="006B69A3">
        <w:t xml:space="preserve">. </w:t>
      </w:r>
      <w:r w:rsidR="00B73197" w:rsidRPr="006B69A3">
        <w:t xml:space="preserve">Las niñas siguen estando </w:t>
      </w:r>
      <w:r w:rsidR="00867D26" w:rsidRPr="006B69A3">
        <w:t>considerablemente in</w:t>
      </w:r>
      <w:r w:rsidR="00B73197" w:rsidRPr="006B69A3">
        <w:t>frarrepresentadas en las esferas de la enseñanza técnica y de la formación profesional, aunque</w:t>
      </w:r>
      <w:r w:rsidR="00A37A17" w:rsidRPr="006B69A3">
        <w:t xml:space="preserve"> </w:t>
      </w:r>
      <w:r w:rsidR="00867D26" w:rsidRPr="006B69A3">
        <w:t>ob</w:t>
      </w:r>
      <w:r w:rsidR="00A37A17" w:rsidRPr="006B69A3">
        <w:t>tienen buenos resultados</w:t>
      </w:r>
      <w:r w:rsidRPr="006B69A3">
        <w:t xml:space="preserve"> acad</w:t>
      </w:r>
      <w:r w:rsidR="00A37A17" w:rsidRPr="006B69A3">
        <w:t>é</w:t>
      </w:r>
      <w:r w:rsidRPr="006B69A3">
        <w:t>mic</w:t>
      </w:r>
      <w:r w:rsidR="00A37A17" w:rsidRPr="006B69A3">
        <w:t>os y existe una política de puertas abiertas</w:t>
      </w:r>
      <w:r w:rsidRPr="006B69A3">
        <w:t>.</w:t>
      </w:r>
    </w:p>
    <w:p w:rsidR="008D243A" w:rsidRPr="006B69A3" w:rsidRDefault="008D243A" w:rsidP="008D243A">
      <w:pPr>
        <w:pStyle w:val="SingleTxtG"/>
      </w:pPr>
      <w:r w:rsidRPr="006B69A3">
        <w:t>343.</w:t>
      </w:r>
      <w:r w:rsidRPr="006B69A3">
        <w:tab/>
      </w:r>
      <w:r w:rsidR="004448A0" w:rsidRPr="006B69A3">
        <w:t xml:space="preserve">En el marco del programa de </w:t>
      </w:r>
      <w:r w:rsidR="00042974" w:rsidRPr="006B69A3">
        <w:t>examen</w:t>
      </w:r>
      <w:r w:rsidR="004448A0" w:rsidRPr="006B69A3">
        <w:t xml:space="preserve"> del Centro de</w:t>
      </w:r>
      <w:r w:rsidRPr="006B69A3">
        <w:t xml:space="preserve"> Rehabilita</w:t>
      </w:r>
      <w:r w:rsidR="004448A0" w:rsidRPr="006B69A3">
        <w:t>c</w:t>
      </w:r>
      <w:r w:rsidRPr="006B69A3">
        <w:t>i</w:t>
      </w:r>
      <w:r w:rsidR="004448A0" w:rsidRPr="006B69A3">
        <w:t>ó</w:t>
      </w:r>
      <w:r w:rsidRPr="006B69A3">
        <w:t xml:space="preserve">n </w:t>
      </w:r>
      <w:r w:rsidR="004448A0" w:rsidRPr="006B69A3">
        <w:t>se ha identificado la</w:t>
      </w:r>
      <w:r w:rsidRPr="006B69A3">
        <w:t xml:space="preserve"> neces</w:t>
      </w:r>
      <w:r w:rsidR="004448A0" w:rsidRPr="006B69A3">
        <w:t>idad</w:t>
      </w:r>
      <w:r w:rsidRPr="006B69A3">
        <w:t xml:space="preserve"> </w:t>
      </w:r>
      <w:r w:rsidR="004448A0" w:rsidRPr="006B69A3">
        <w:t xml:space="preserve">de </w:t>
      </w:r>
      <w:r w:rsidR="00042974" w:rsidRPr="006B69A3">
        <w:t>proporcionar</w:t>
      </w:r>
      <w:r w:rsidR="00C71589" w:rsidRPr="006B69A3">
        <w:t xml:space="preserve"> unos servicios más</w:t>
      </w:r>
      <w:r w:rsidRPr="006B69A3">
        <w:t xml:space="preserve"> </w:t>
      </w:r>
      <w:r w:rsidR="00C71589" w:rsidRPr="006B69A3">
        <w:t>flexibles y adaptados a las</w:t>
      </w:r>
      <w:r w:rsidRPr="006B69A3">
        <w:t xml:space="preserve"> ne</w:t>
      </w:r>
      <w:r w:rsidR="00C71589" w:rsidRPr="006B69A3">
        <w:t>c</w:t>
      </w:r>
      <w:r w:rsidRPr="006B69A3">
        <w:t>e</w:t>
      </w:r>
      <w:r w:rsidR="00C71589" w:rsidRPr="006B69A3">
        <w:t>si</w:t>
      </w:r>
      <w:r w:rsidRPr="006B69A3">
        <w:t>d</w:t>
      </w:r>
      <w:r w:rsidR="00C71589" w:rsidRPr="006B69A3">
        <w:t>ade</w:t>
      </w:r>
      <w:r w:rsidRPr="006B69A3">
        <w:t xml:space="preserve">s </w:t>
      </w:r>
      <w:r w:rsidR="00C71589" w:rsidRPr="006B69A3">
        <w:t>de las</w:t>
      </w:r>
      <w:r w:rsidRPr="006B69A3">
        <w:t xml:space="preserve"> person</w:t>
      </w:r>
      <w:r w:rsidR="00C71589" w:rsidRPr="006B69A3">
        <w:t>a</w:t>
      </w:r>
      <w:r w:rsidRPr="006B69A3">
        <w:t xml:space="preserve">s </w:t>
      </w:r>
      <w:r w:rsidR="00C71589" w:rsidRPr="006B69A3">
        <w:t>con</w:t>
      </w:r>
      <w:r w:rsidRPr="006B69A3">
        <w:t xml:space="preserve"> dis</w:t>
      </w:r>
      <w:r w:rsidR="00C71589" w:rsidRPr="006B69A3">
        <w:t>c</w:t>
      </w:r>
      <w:r w:rsidRPr="006B69A3">
        <w:t>a</w:t>
      </w:r>
      <w:r w:rsidR="00C71589" w:rsidRPr="006B69A3">
        <w:t>pacidad, lo que</w:t>
      </w:r>
      <w:r w:rsidRPr="006B69A3">
        <w:t xml:space="preserve"> </w:t>
      </w:r>
      <w:r w:rsidR="00C71589" w:rsidRPr="006B69A3">
        <w:t xml:space="preserve">ha modificado el </w:t>
      </w:r>
      <w:r w:rsidR="00042974" w:rsidRPr="006B69A3">
        <w:t>planteamiento</w:t>
      </w:r>
      <w:r w:rsidR="00C71589" w:rsidRPr="006B69A3">
        <w:t xml:space="preserve"> del programa de formación profesional</w:t>
      </w:r>
      <w:r w:rsidRPr="006B69A3">
        <w:t xml:space="preserve"> </w:t>
      </w:r>
      <w:r w:rsidR="00C71589" w:rsidRPr="006B69A3">
        <w:t>basado en un</w:t>
      </w:r>
      <w:r w:rsidRPr="006B69A3">
        <w:t xml:space="preserve"> centr</w:t>
      </w:r>
      <w:r w:rsidR="00C71589" w:rsidRPr="006B69A3">
        <w:t>o</w:t>
      </w:r>
      <w:r w:rsidRPr="006B69A3">
        <w:t xml:space="preserve">, </w:t>
      </w:r>
      <w:r w:rsidR="008F0D08" w:rsidRPr="006B69A3">
        <w:t>en pro de un planteamiento más</w:t>
      </w:r>
      <w:r w:rsidRPr="006B69A3">
        <w:t xml:space="preserve"> de</w:t>
      </w:r>
      <w:r w:rsidR="008F0D08" w:rsidRPr="006B69A3">
        <w:t>s</w:t>
      </w:r>
      <w:r w:rsidRPr="006B69A3">
        <w:t>centrali</w:t>
      </w:r>
      <w:r w:rsidR="008F0D08" w:rsidRPr="006B69A3">
        <w:t>zado e integrado de la capacitación, con objeto</w:t>
      </w:r>
      <w:r w:rsidRPr="006B69A3">
        <w:t xml:space="preserve"> </w:t>
      </w:r>
      <w:r w:rsidR="008F0D08" w:rsidRPr="006B69A3">
        <w:t xml:space="preserve">de </w:t>
      </w:r>
      <w:r w:rsidR="00042974" w:rsidRPr="006B69A3">
        <w:t>brindar</w:t>
      </w:r>
      <w:r w:rsidR="008F0D08" w:rsidRPr="006B69A3">
        <w:t xml:space="preserve"> a los alumnos una formación</w:t>
      </w:r>
      <w:r w:rsidRPr="006B69A3">
        <w:t xml:space="preserve"> m</w:t>
      </w:r>
      <w:r w:rsidR="00442C5C" w:rsidRPr="006B69A3">
        <w:t>ás idónea para encontrar</w:t>
      </w:r>
      <w:r w:rsidRPr="006B69A3">
        <w:t xml:space="preserve"> empl</w:t>
      </w:r>
      <w:r w:rsidR="00442C5C" w:rsidRPr="006B69A3">
        <w:t>e</w:t>
      </w:r>
      <w:r w:rsidRPr="006B69A3">
        <w:t>o.</w:t>
      </w:r>
    </w:p>
    <w:p w:rsidR="008D243A" w:rsidRPr="006B69A3" w:rsidRDefault="008D243A" w:rsidP="008D243A">
      <w:pPr>
        <w:pStyle w:val="H23G"/>
      </w:pPr>
      <w:r w:rsidRPr="006B69A3">
        <w:tab/>
      </w:r>
      <w:r w:rsidRPr="006B69A3">
        <w:tab/>
      </w:r>
      <w:r w:rsidR="00442C5C" w:rsidRPr="006B69A3">
        <w:t>Calidad de la capacitación de los jóvenes</w:t>
      </w:r>
      <w:r w:rsidRPr="006B69A3">
        <w:t xml:space="preserve"> (</w:t>
      </w:r>
      <w:r w:rsidR="00B94100" w:rsidRPr="00955F24">
        <w:t>art</w:t>
      </w:r>
      <w:r w:rsidR="00B94100">
        <w:t>ículo</w:t>
      </w:r>
      <w:r w:rsidR="00B94100" w:rsidRPr="00955F24">
        <w:t xml:space="preserve"> </w:t>
      </w:r>
      <w:r w:rsidRPr="006B69A3">
        <w:t>28, p</w:t>
      </w:r>
      <w:r w:rsidR="00442C5C" w:rsidRPr="006B69A3">
        <w:t>ár</w:t>
      </w:r>
      <w:r w:rsidRPr="006B69A3">
        <w:t>r</w:t>
      </w:r>
      <w:r w:rsidR="00B94100">
        <w:t>afo</w:t>
      </w:r>
      <w:r w:rsidR="00E875E4" w:rsidRPr="006B69A3">
        <w:t xml:space="preserve"> </w:t>
      </w:r>
      <w:r w:rsidRPr="006B69A3">
        <w:t>1 b))</w:t>
      </w:r>
    </w:p>
    <w:p w:rsidR="008D243A" w:rsidRPr="006B69A3" w:rsidRDefault="008D243A" w:rsidP="008D243A">
      <w:pPr>
        <w:pStyle w:val="SingleTxtG"/>
      </w:pPr>
      <w:r w:rsidRPr="006B69A3">
        <w:t>344.</w:t>
      </w:r>
      <w:r w:rsidRPr="006B69A3">
        <w:tab/>
      </w:r>
      <w:r w:rsidR="00442C5C" w:rsidRPr="006B69A3">
        <w:t xml:space="preserve">La meta prioritaria sigue siendo </w:t>
      </w:r>
      <w:r w:rsidR="00042974" w:rsidRPr="006B69A3">
        <w:t xml:space="preserve">la de </w:t>
      </w:r>
      <w:r w:rsidR="00442C5C" w:rsidRPr="006B69A3">
        <w:t>mantener las</w:t>
      </w:r>
      <w:r w:rsidRPr="006B69A3">
        <w:t xml:space="preserve"> inve</w:t>
      </w:r>
      <w:r w:rsidR="00442C5C" w:rsidRPr="006B69A3">
        <w:t>r</w:t>
      </w:r>
      <w:r w:rsidRPr="006B69A3">
        <w:t>s</w:t>
      </w:r>
      <w:r w:rsidR="00442C5C" w:rsidRPr="006B69A3">
        <w:t>iones</w:t>
      </w:r>
      <w:r w:rsidRPr="006B69A3">
        <w:t xml:space="preserve"> </w:t>
      </w:r>
      <w:r w:rsidR="00442C5C" w:rsidRPr="006B69A3">
        <w:t>en una formación de calidad para los jóvenes</w:t>
      </w:r>
      <w:r w:rsidRPr="006B69A3">
        <w:t xml:space="preserve">, </w:t>
      </w:r>
      <w:r w:rsidR="00442C5C" w:rsidRPr="006B69A3">
        <w:t>pues prácticamente todas las instituciones</w:t>
      </w:r>
      <w:r w:rsidRPr="006B69A3">
        <w:t xml:space="preserve"> postsec</w:t>
      </w:r>
      <w:r w:rsidR="00442C5C" w:rsidRPr="006B69A3">
        <w:t>u</w:t>
      </w:r>
      <w:r w:rsidRPr="006B69A3">
        <w:t>ndar</w:t>
      </w:r>
      <w:r w:rsidR="00442C5C" w:rsidRPr="006B69A3">
        <w:t>ias permiten obtener titulaciones</w:t>
      </w:r>
      <w:r w:rsidRPr="006B69A3">
        <w:t xml:space="preserve"> reco</w:t>
      </w:r>
      <w:r w:rsidR="00442C5C" w:rsidRPr="006B69A3">
        <w:t>noc</w:t>
      </w:r>
      <w:r w:rsidRPr="006B69A3">
        <w:t>id</w:t>
      </w:r>
      <w:r w:rsidR="00442C5C" w:rsidRPr="006B69A3">
        <w:t>as a nivel</w:t>
      </w:r>
      <w:r w:rsidRPr="006B69A3">
        <w:t xml:space="preserve"> </w:t>
      </w:r>
      <w:r w:rsidR="00442C5C" w:rsidRPr="006B69A3">
        <w:t>internacional</w:t>
      </w:r>
      <w:r w:rsidRPr="006B69A3">
        <w:t>.</w:t>
      </w:r>
    </w:p>
    <w:p w:rsidR="008D243A" w:rsidRPr="006B69A3" w:rsidRDefault="008D243A" w:rsidP="008D243A">
      <w:pPr>
        <w:pStyle w:val="H1G"/>
      </w:pPr>
      <w:r w:rsidRPr="006B69A3">
        <w:tab/>
        <w:t>B.</w:t>
      </w:r>
      <w:r w:rsidRPr="006B69A3">
        <w:tab/>
      </w:r>
      <w:r w:rsidR="00042974" w:rsidRPr="006B69A3">
        <w:t>Los o</w:t>
      </w:r>
      <w:r w:rsidR="00442C5C" w:rsidRPr="006B69A3">
        <w:t>bjetivos de la</w:t>
      </w:r>
      <w:r w:rsidRPr="006B69A3">
        <w:t xml:space="preserve"> educa</w:t>
      </w:r>
      <w:r w:rsidR="00442C5C" w:rsidRPr="006B69A3">
        <w:t>c</w:t>
      </w:r>
      <w:r w:rsidRPr="006B69A3">
        <w:t>i</w:t>
      </w:r>
      <w:r w:rsidR="00442C5C" w:rsidRPr="006B69A3">
        <w:t>ó</w:t>
      </w:r>
      <w:r w:rsidRPr="006B69A3">
        <w:t>n</w:t>
      </w:r>
    </w:p>
    <w:p w:rsidR="008D243A" w:rsidRPr="006B69A3" w:rsidRDefault="008D243A" w:rsidP="008D243A">
      <w:pPr>
        <w:pStyle w:val="SingleTxtG"/>
      </w:pPr>
      <w:r w:rsidRPr="006B69A3">
        <w:t>345.</w:t>
      </w:r>
      <w:r w:rsidRPr="006B69A3">
        <w:tab/>
      </w:r>
      <w:r w:rsidR="00442C5C" w:rsidRPr="006B69A3">
        <w:t>Sírvanse consultar el informe</w:t>
      </w:r>
      <w:r w:rsidRPr="006B69A3">
        <w:t xml:space="preserve"> ini</w:t>
      </w:r>
      <w:r w:rsidR="00442C5C" w:rsidRPr="006B69A3">
        <w:t>c</w:t>
      </w:r>
      <w:r w:rsidRPr="006B69A3">
        <w:t>ial, p</w:t>
      </w:r>
      <w:r w:rsidR="00442C5C" w:rsidRPr="006B69A3">
        <w:t>ár</w:t>
      </w:r>
      <w:r w:rsidRPr="006B69A3">
        <w:t>ra</w:t>
      </w:r>
      <w:r w:rsidR="00442C5C" w:rsidRPr="006B69A3">
        <w:t>fos</w:t>
      </w:r>
      <w:r w:rsidRPr="006B69A3">
        <w:t xml:space="preserve"> </w:t>
      </w:r>
      <w:smartTag w:uri="urn:schemas-microsoft-com:office:smarttags" w:element="metricconverter">
        <w:smartTagPr>
          <w:attr w:name="ProductID" w:val="372 a"/>
        </w:smartTagPr>
        <w:r w:rsidRPr="006B69A3">
          <w:t>372</w:t>
        </w:r>
        <w:r w:rsidR="00442C5C" w:rsidRPr="006B69A3">
          <w:t xml:space="preserve"> a</w:t>
        </w:r>
      </w:smartTag>
      <w:r w:rsidR="00442C5C" w:rsidRPr="006B69A3">
        <w:t xml:space="preserve"> </w:t>
      </w:r>
      <w:r w:rsidRPr="006B69A3">
        <w:t>374.</w:t>
      </w:r>
    </w:p>
    <w:p w:rsidR="008D243A" w:rsidRPr="006B69A3" w:rsidRDefault="008D243A" w:rsidP="008D243A">
      <w:pPr>
        <w:pStyle w:val="H23G"/>
      </w:pPr>
      <w:r w:rsidRPr="006B69A3">
        <w:tab/>
      </w:r>
      <w:r w:rsidRPr="006B69A3">
        <w:tab/>
      </w:r>
      <w:r w:rsidR="003F7106" w:rsidRPr="006B69A3">
        <w:t>Primer ciclo</w:t>
      </w:r>
      <w:r w:rsidRPr="006B69A3">
        <w:t xml:space="preserve"> educati</w:t>
      </w:r>
      <w:r w:rsidR="003F7106" w:rsidRPr="006B69A3">
        <w:t>v</w:t>
      </w:r>
      <w:r w:rsidRPr="006B69A3">
        <w:t>o</w:t>
      </w:r>
    </w:p>
    <w:p w:rsidR="008D243A" w:rsidRPr="006B69A3" w:rsidRDefault="008D243A" w:rsidP="008D243A">
      <w:pPr>
        <w:pStyle w:val="SingleTxtG"/>
      </w:pPr>
      <w:r w:rsidRPr="006B69A3">
        <w:t>346.</w:t>
      </w:r>
      <w:r w:rsidRPr="006B69A3">
        <w:tab/>
      </w:r>
      <w:r w:rsidR="003F7106" w:rsidRPr="006B69A3">
        <w:t>Sírvanse consultar el informe</w:t>
      </w:r>
      <w:r w:rsidRPr="006B69A3">
        <w:t xml:space="preserve"> ini</w:t>
      </w:r>
      <w:r w:rsidR="003F7106" w:rsidRPr="006B69A3">
        <w:t>c</w:t>
      </w:r>
      <w:r w:rsidRPr="006B69A3">
        <w:t>ial, p</w:t>
      </w:r>
      <w:r w:rsidR="003F7106" w:rsidRPr="006B69A3">
        <w:t>ár</w:t>
      </w:r>
      <w:r w:rsidRPr="006B69A3">
        <w:t>ra</w:t>
      </w:r>
      <w:r w:rsidR="003F7106" w:rsidRPr="006B69A3">
        <w:t>fo</w:t>
      </w:r>
      <w:r w:rsidRPr="006B69A3">
        <w:t xml:space="preserve"> 375.</w:t>
      </w:r>
    </w:p>
    <w:p w:rsidR="008D243A" w:rsidRPr="006B69A3" w:rsidRDefault="008D243A" w:rsidP="008D243A">
      <w:pPr>
        <w:pStyle w:val="H1G"/>
      </w:pPr>
      <w:r w:rsidRPr="006B69A3">
        <w:tab/>
        <w:t>C.</w:t>
      </w:r>
      <w:r w:rsidRPr="006B69A3">
        <w:tab/>
      </w:r>
      <w:r w:rsidR="00042974" w:rsidRPr="006B69A3">
        <w:t>El c</w:t>
      </w:r>
      <w:r w:rsidR="003F7106" w:rsidRPr="006B69A3">
        <w:t>u</w:t>
      </w:r>
      <w:r w:rsidRPr="006B69A3">
        <w:t>mpli</w:t>
      </w:r>
      <w:r w:rsidR="003F7106" w:rsidRPr="006B69A3">
        <w:t xml:space="preserve">miento de </w:t>
      </w:r>
      <w:smartTag w:uri="urn:schemas-microsoft-com:office:smarttags" w:element="PersonName">
        <w:smartTagPr>
          <w:attr w:name="ProductID" w:val="la Convenci￳n"/>
        </w:smartTagPr>
        <w:r w:rsidR="003F7106" w:rsidRPr="006B69A3">
          <w:t>la</w:t>
        </w:r>
        <w:r w:rsidRPr="006B69A3">
          <w:t xml:space="preserve"> Conven</w:t>
        </w:r>
        <w:r w:rsidR="003F7106" w:rsidRPr="006B69A3">
          <w:t>c</w:t>
        </w:r>
        <w:r w:rsidRPr="006B69A3">
          <w:t>i</w:t>
        </w:r>
        <w:r w:rsidR="003F7106" w:rsidRPr="006B69A3">
          <w:t>ó</w:t>
        </w:r>
        <w:r w:rsidRPr="006B69A3">
          <w:t>n</w:t>
        </w:r>
      </w:smartTag>
      <w:r w:rsidRPr="006B69A3">
        <w:t xml:space="preserve"> (</w:t>
      </w:r>
      <w:r w:rsidR="00B94100" w:rsidRPr="00955F24">
        <w:t>art</w:t>
      </w:r>
      <w:r w:rsidR="00B94100">
        <w:t>ículo</w:t>
      </w:r>
      <w:r w:rsidR="00B94100" w:rsidRPr="00955F24">
        <w:t xml:space="preserve"> </w:t>
      </w:r>
      <w:r w:rsidRPr="006B69A3">
        <w:t>28)</w:t>
      </w:r>
    </w:p>
    <w:p w:rsidR="008D243A" w:rsidRPr="006B69A3" w:rsidRDefault="008D243A" w:rsidP="008D243A">
      <w:pPr>
        <w:pStyle w:val="H23G"/>
      </w:pPr>
      <w:r w:rsidRPr="006B69A3">
        <w:tab/>
      </w:r>
      <w:r w:rsidRPr="006B69A3">
        <w:tab/>
      </w:r>
      <w:r w:rsidR="003F7106" w:rsidRPr="006B69A3">
        <w:t>Ac</w:t>
      </w:r>
      <w:r w:rsidR="00116209" w:rsidRPr="006B69A3">
        <w:t>c</w:t>
      </w:r>
      <w:r w:rsidRPr="006B69A3">
        <w:t>es</w:t>
      </w:r>
      <w:r w:rsidR="003F7106" w:rsidRPr="006B69A3">
        <w:t>o</w:t>
      </w:r>
      <w:r w:rsidRPr="006B69A3">
        <w:t xml:space="preserve"> </w:t>
      </w:r>
      <w:r w:rsidR="003F7106" w:rsidRPr="006B69A3">
        <w:t xml:space="preserve">a la </w:t>
      </w:r>
      <w:r w:rsidRPr="006B69A3">
        <w:t>educa</w:t>
      </w:r>
      <w:r w:rsidR="003F7106" w:rsidRPr="006B69A3">
        <w:t>c</w:t>
      </w:r>
      <w:r w:rsidRPr="006B69A3">
        <w:t>i</w:t>
      </w:r>
      <w:r w:rsidR="003F7106" w:rsidRPr="006B69A3">
        <w:t>ó</w:t>
      </w:r>
      <w:r w:rsidRPr="006B69A3">
        <w:t>n (</w:t>
      </w:r>
      <w:r w:rsidR="00B94100" w:rsidRPr="00955F24">
        <w:t>art</w:t>
      </w:r>
      <w:r w:rsidR="00B94100">
        <w:t>ículo</w:t>
      </w:r>
      <w:r w:rsidR="00B94100" w:rsidRPr="00955F24">
        <w:t xml:space="preserve"> </w:t>
      </w:r>
      <w:r w:rsidRPr="006B69A3">
        <w:t>28)</w:t>
      </w:r>
    </w:p>
    <w:p w:rsidR="008D243A" w:rsidRPr="006B69A3" w:rsidRDefault="008D243A" w:rsidP="008D243A">
      <w:pPr>
        <w:pStyle w:val="SingleTxtG"/>
      </w:pPr>
      <w:r w:rsidRPr="006B69A3">
        <w:t>347.</w:t>
      </w:r>
      <w:r w:rsidRPr="006B69A3">
        <w:tab/>
      </w:r>
      <w:r w:rsidR="003F7106" w:rsidRPr="006B69A3">
        <w:t>Sírvanse consultar el informe</w:t>
      </w:r>
      <w:r w:rsidRPr="006B69A3">
        <w:t xml:space="preserve"> ini</w:t>
      </w:r>
      <w:r w:rsidR="003F7106" w:rsidRPr="006B69A3">
        <w:t>c</w:t>
      </w:r>
      <w:r w:rsidRPr="006B69A3">
        <w:t>ial, p</w:t>
      </w:r>
      <w:r w:rsidR="003F7106" w:rsidRPr="006B69A3">
        <w:t>ár</w:t>
      </w:r>
      <w:r w:rsidRPr="006B69A3">
        <w:t>ra</w:t>
      </w:r>
      <w:r w:rsidR="003F7106" w:rsidRPr="006B69A3">
        <w:t>fo</w:t>
      </w:r>
      <w:r w:rsidRPr="006B69A3">
        <w:t xml:space="preserve"> 377.</w:t>
      </w:r>
    </w:p>
    <w:p w:rsidR="008D243A" w:rsidRPr="006B69A3" w:rsidRDefault="008D243A" w:rsidP="008D243A">
      <w:pPr>
        <w:pStyle w:val="SingleTxtG"/>
      </w:pPr>
      <w:r w:rsidRPr="006B69A3">
        <w:t>348.</w:t>
      </w:r>
      <w:r w:rsidRPr="006B69A3">
        <w:tab/>
        <w:t>A</w:t>
      </w:r>
      <w:r w:rsidR="003F7106" w:rsidRPr="006B69A3">
        <w:t>unque la política del</w:t>
      </w:r>
      <w:r w:rsidRPr="006B69A3">
        <w:t xml:space="preserve"> Go</w:t>
      </w:r>
      <w:r w:rsidR="003F7106" w:rsidRPr="006B69A3">
        <w:t>bi</w:t>
      </w:r>
      <w:r w:rsidRPr="006B69A3">
        <w:t>ern</w:t>
      </w:r>
      <w:r w:rsidR="003F7106" w:rsidRPr="006B69A3">
        <w:t>o se cifra en</w:t>
      </w:r>
      <w:r w:rsidRPr="006B69A3">
        <w:t xml:space="preserve"> garant</w:t>
      </w:r>
      <w:r w:rsidR="003F7106" w:rsidRPr="006B69A3">
        <w:t>izar</w:t>
      </w:r>
      <w:r w:rsidRPr="006B69A3">
        <w:t xml:space="preserve"> </w:t>
      </w:r>
      <w:r w:rsidR="00042974" w:rsidRPr="006B69A3">
        <w:t>el acceso</w:t>
      </w:r>
      <w:r w:rsidRPr="006B69A3">
        <w:t xml:space="preserve"> </w:t>
      </w:r>
      <w:r w:rsidR="003F7106" w:rsidRPr="006B69A3">
        <w:t>de todos los niños</w:t>
      </w:r>
      <w:r w:rsidR="00042974" w:rsidRPr="006B69A3">
        <w:t xml:space="preserve"> a la educación</w:t>
      </w:r>
      <w:r w:rsidRPr="006B69A3">
        <w:t xml:space="preserve">, </w:t>
      </w:r>
      <w:r w:rsidR="003F7106" w:rsidRPr="006B69A3">
        <w:t>e</w:t>
      </w:r>
      <w:r w:rsidRPr="006B69A3">
        <w:t xml:space="preserve">n </w:t>
      </w:r>
      <w:r w:rsidR="003F7106" w:rsidRPr="006B69A3">
        <w:t xml:space="preserve">la </w:t>
      </w:r>
      <w:r w:rsidRPr="006B69A3">
        <w:t>pr</w:t>
      </w:r>
      <w:r w:rsidR="003F7106" w:rsidRPr="006B69A3">
        <w:t>áctica algunos de ellos se ven</w:t>
      </w:r>
      <w:r w:rsidRPr="006B69A3">
        <w:t xml:space="preserve"> marginad</w:t>
      </w:r>
      <w:r w:rsidR="003F7106" w:rsidRPr="006B69A3">
        <w:t>os</w:t>
      </w:r>
      <w:r w:rsidRPr="006B69A3">
        <w:t xml:space="preserve"> </w:t>
      </w:r>
      <w:r w:rsidR="003F7106" w:rsidRPr="006B69A3">
        <w:t>por falta de instalaciones</w:t>
      </w:r>
      <w:r w:rsidRPr="006B69A3">
        <w:t xml:space="preserve">. </w:t>
      </w:r>
      <w:r w:rsidR="003F7106" w:rsidRPr="006B69A3">
        <w:t>El caso más</w:t>
      </w:r>
      <w:r w:rsidR="00B43E3A" w:rsidRPr="006B69A3">
        <w:t xml:space="preserve"> </w:t>
      </w:r>
      <w:r w:rsidR="00042974" w:rsidRPr="006B69A3">
        <w:t>evidente</w:t>
      </w:r>
      <w:r w:rsidR="00B43E3A" w:rsidRPr="006B69A3">
        <w:t xml:space="preserve"> es el de los niños con dificultades auditivas</w:t>
      </w:r>
      <w:r w:rsidRPr="006B69A3">
        <w:t xml:space="preserve">. </w:t>
      </w:r>
      <w:r w:rsidR="00B43E3A" w:rsidRPr="006B69A3">
        <w:t>No existen aún escuelas o centros del</w:t>
      </w:r>
      <w:r w:rsidRPr="006B69A3">
        <w:t xml:space="preserve"> Go</w:t>
      </w:r>
      <w:r w:rsidR="00B43E3A" w:rsidRPr="006B69A3">
        <w:t>bi</w:t>
      </w:r>
      <w:r w:rsidRPr="006B69A3">
        <w:t>ern</w:t>
      </w:r>
      <w:r w:rsidR="00B43E3A" w:rsidRPr="006B69A3">
        <w:t>o para los sordos e</w:t>
      </w:r>
      <w:r w:rsidRPr="006B69A3">
        <w:t>n Seychelles</w:t>
      </w:r>
      <w:r w:rsidR="00B43E3A" w:rsidRPr="006B69A3">
        <w:t xml:space="preserve"> ni servicios</w:t>
      </w:r>
      <w:r w:rsidRPr="006B69A3">
        <w:t xml:space="preserve"> </w:t>
      </w:r>
      <w:r w:rsidR="00B43E3A" w:rsidRPr="006B69A3">
        <w:t>a</w:t>
      </w:r>
      <w:r w:rsidRPr="006B69A3">
        <w:t>prop</w:t>
      </w:r>
      <w:r w:rsidR="00B43E3A" w:rsidRPr="006B69A3">
        <w:t>iados a los que los padres o las</w:t>
      </w:r>
      <w:r w:rsidRPr="006B69A3">
        <w:t xml:space="preserve"> famili</w:t>
      </w:r>
      <w:r w:rsidR="00B43E3A" w:rsidRPr="006B69A3">
        <w:t>a</w:t>
      </w:r>
      <w:r w:rsidRPr="006B69A3">
        <w:t xml:space="preserve">s </w:t>
      </w:r>
      <w:r w:rsidR="00B43E3A" w:rsidRPr="006B69A3">
        <w:t>puedan acudir en busca de</w:t>
      </w:r>
      <w:r w:rsidRPr="006B69A3">
        <w:t xml:space="preserve"> </w:t>
      </w:r>
      <w:r w:rsidR="00B43E3A" w:rsidRPr="006B69A3">
        <w:t>asesoramiento e</w:t>
      </w:r>
      <w:r w:rsidRPr="006B69A3">
        <w:t xml:space="preserve"> informa</w:t>
      </w:r>
      <w:r w:rsidR="00B43E3A" w:rsidRPr="006B69A3">
        <w:t>c</w:t>
      </w:r>
      <w:r w:rsidRPr="006B69A3">
        <w:t>i</w:t>
      </w:r>
      <w:r w:rsidR="00B43E3A" w:rsidRPr="006B69A3">
        <w:t>ó</w:t>
      </w:r>
      <w:r w:rsidRPr="006B69A3">
        <w:t xml:space="preserve">n </w:t>
      </w:r>
      <w:r w:rsidR="00B43E3A" w:rsidRPr="006B69A3">
        <w:t>acerca</w:t>
      </w:r>
      <w:r w:rsidR="007C0D0E" w:rsidRPr="006B69A3">
        <w:t xml:space="preserve"> de </w:t>
      </w:r>
      <w:smartTag w:uri="urn:schemas-microsoft-com:office:smarttags" w:element="PersonName">
        <w:smartTagPr>
          <w:attr w:name="ProductID" w:val="la sordera. Todo"/>
        </w:smartTagPr>
        <w:r w:rsidR="007C0D0E" w:rsidRPr="006B69A3">
          <w:t>la</w:t>
        </w:r>
        <w:r w:rsidRPr="006B69A3">
          <w:t xml:space="preserve"> </w:t>
        </w:r>
        <w:r w:rsidR="007C0D0E" w:rsidRPr="006B69A3">
          <w:t>sordera</w:t>
        </w:r>
        <w:r w:rsidRPr="006B69A3">
          <w:t>. T</w:t>
        </w:r>
        <w:r w:rsidR="007C0D0E" w:rsidRPr="006B69A3">
          <w:t>odo</w:t>
        </w:r>
      </w:smartTag>
      <w:r w:rsidR="007C0D0E" w:rsidRPr="006B69A3">
        <w:t xml:space="preserve"> ello se </w:t>
      </w:r>
      <w:r w:rsidRPr="006B69A3">
        <w:t>refle</w:t>
      </w:r>
      <w:r w:rsidR="007C0D0E" w:rsidRPr="006B69A3">
        <w:t>ja en la</w:t>
      </w:r>
      <w:r w:rsidRPr="006B69A3">
        <w:t xml:space="preserve"> a</w:t>
      </w:r>
      <w:r w:rsidR="007C0D0E" w:rsidRPr="006B69A3">
        <w:t>c</w:t>
      </w:r>
      <w:r w:rsidRPr="006B69A3">
        <w:t>titud</w:t>
      </w:r>
      <w:r w:rsidR="007C0D0E" w:rsidRPr="006B69A3">
        <w:t xml:space="preserve"> reinante de </w:t>
      </w:r>
      <w:r w:rsidRPr="006B69A3">
        <w:t>asocia</w:t>
      </w:r>
      <w:r w:rsidR="007C0D0E" w:rsidRPr="006B69A3">
        <w:t>r</w:t>
      </w:r>
      <w:r w:rsidRPr="006B69A3">
        <w:t xml:space="preserve"> </w:t>
      </w:r>
      <w:r w:rsidR="007C0D0E" w:rsidRPr="006B69A3">
        <w:t>la sordera a trastornos</w:t>
      </w:r>
      <w:r w:rsidRPr="006B69A3">
        <w:t xml:space="preserve"> mental</w:t>
      </w:r>
      <w:r w:rsidR="007C0D0E" w:rsidRPr="006B69A3">
        <w:t>es</w:t>
      </w:r>
      <w:r w:rsidRPr="006B69A3">
        <w:t>.</w:t>
      </w:r>
    </w:p>
    <w:p w:rsidR="008D243A" w:rsidRPr="006B69A3" w:rsidRDefault="008D243A" w:rsidP="008D243A">
      <w:pPr>
        <w:pStyle w:val="SingleTxtG"/>
      </w:pPr>
      <w:r w:rsidRPr="006B69A3">
        <w:t>349.</w:t>
      </w:r>
      <w:r w:rsidRPr="006B69A3">
        <w:tab/>
      </w:r>
      <w:r w:rsidR="007C0D0E" w:rsidRPr="006B69A3">
        <w:t xml:space="preserve">Todos los niños sordos están escolarizados </w:t>
      </w:r>
      <w:r w:rsidR="00042974" w:rsidRPr="006B69A3">
        <w:t xml:space="preserve">hasta la edad de 14/15 años </w:t>
      </w:r>
      <w:r w:rsidR="007C0D0E" w:rsidRPr="006B69A3">
        <w:t xml:space="preserve">en el centro para niños excepcionales, en donde se les </w:t>
      </w:r>
      <w:r w:rsidR="00042974" w:rsidRPr="006B69A3">
        <w:t>imparten</w:t>
      </w:r>
      <w:r w:rsidR="007C0D0E" w:rsidRPr="006B69A3">
        <w:t xml:space="preserve"> sobre todo asignaturas de formación profesional</w:t>
      </w:r>
      <w:r w:rsidRPr="006B69A3">
        <w:t xml:space="preserve">. </w:t>
      </w:r>
      <w:r w:rsidR="007C0D0E" w:rsidRPr="006B69A3">
        <w:t xml:space="preserve">Muy pocos niños sordos se integran en el sistema escolar ordinario y menos aún </w:t>
      </w:r>
      <w:r w:rsidR="00042974" w:rsidRPr="006B69A3">
        <w:t>alcanzan los niveles académicos</w:t>
      </w:r>
      <w:r w:rsidR="007C0D0E" w:rsidRPr="006B69A3">
        <w:t xml:space="preserve"> </w:t>
      </w:r>
      <w:r w:rsidR="001C66DE" w:rsidRPr="006B69A3">
        <w:t>correspondientes</w:t>
      </w:r>
      <w:r w:rsidRPr="006B69A3">
        <w:t xml:space="preserve">. </w:t>
      </w:r>
      <w:r w:rsidR="001C66DE" w:rsidRPr="006B69A3">
        <w:t>Ello se debe en parte al hecho de que en las escuelas estatales no hay profesores de la lengua de signos, ni maestros ni auxiliares ni intérpretes para sordos</w:t>
      </w:r>
      <w:r w:rsidRPr="006B69A3">
        <w:t xml:space="preserve">. </w:t>
      </w:r>
      <w:r w:rsidR="001C66DE" w:rsidRPr="006B69A3">
        <w:t>La consecuencia de esta situación es que la mayoría de los adultos sordos</w:t>
      </w:r>
      <w:r w:rsidRPr="006B69A3">
        <w:t xml:space="preserve"> </w:t>
      </w:r>
      <w:r w:rsidR="001C66DE" w:rsidRPr="006B69A3">
        <w:t>dependen para su subsistencia de las prestaciones de la</w:t>
      </w:r>
      <w:r w:rsidRPr="006B69A3">
        <w:t xml:space="preserve"> </w:t>
      </w:r>
      <w:r w:rsidR="001C66DE" w:rsidRPr="006B69A3">
        <w:t xml:space="preserve">seguridad </w:t>
      </w:r>
      <w:r w:rsidRPr="006B69A3">
        <w:t>social.</w:t>
      </w:r>
    </w:p>
    <w:p w:rsidR="008D243A" w:rsidRPr="006B69A3" w:rsidRDefault="008D243A" w:rsidP="008D243A">
      <w:pPr>
        <w:pStyle w:val="H4G"/>
      </w:pPr>
      <w:r w:rsidRPr="006B69A3">
        <w:tab/>
      </w:r>
      <w:r w:rsidRPr="006B69A3">
        <w:tab/>
      </w:r>
      <w:r w:rsidR="00C254B1" w:rsidRPr="006B69A3">
        <w:t>Niños con necesidades</w:t>
      </w:r>
      <w:r w:rsidRPr="006B69A3">
        <w:t xml:space="preserve"> </w:t>
      </w:r>
      <w:r w:rsidR="00C254B1" w:rsidRPr="006B69A3">
        <w:t>e</w:t>
      </w:r>
      <w:r w:rsidRPr="006B69A3">
        <w:t>special</w:t>
      </w:r>
      <w:r w:rsidR="00C254B1" w:rsidRPr="006B69A3">
        <w:t>es</w:t>
      </w:r>
    </w:p>
    <w:p w:rsidR="008D243A" w:rsidRPr="006B69A3" w:rsidRDefault="008D243A" w:rsidP="00B86743">
      <w:pPr>
        <w:pStyle w:val="H56G"/>
      </w:pPr>
      <w:r w:rsidRPr="006B69A3">
        <w:tab/>
      </w:r>
      <w:r w:rsidRPr="006B69A3">
        <w:tab/>
      </w:r>
      <w:r w:rsidR="00C254B1" w:rsidRPr="006B69A3">
        <w:rPr>
          <w:i/>
        </w:rPr>
        <w:t>Programa de extensión a los jóvenes</w:t>
      </w:r>
      <w:r w:rsidR="00C254B1" w:rsidRPr="006B69A3">
        <w:t xml:space="preserve"> </w:t>
      </w:r>
    </w:p>
    <w:p w:rsidR="008D243A" w:rsidRPr="006B69A3" w:rsidRDefault="008D243A" w:rsidP="008D243A">
      <w:pPr>
        <w:pStyle w:val="SingleTxtG"/>
      </w:pPr>
      <w:r w:rsidRPr="006B69A3">
        <w:t>350.</w:t>
      </w:r>
      <w:r w:rsidRPr="006B69A3">
        <w:tab/>
      </w:r>
      <w:r w:rsidR="00042974" w:rsidRPr="006B69A3">
        <w:t>Este programa s</w:t>
      </w:r>
      <w:r w:rsidR="00C42F28" w:rsidRPr="006B69A3">
        <w:t>e creó en</w:t>
      </w:r>
      <w:r w:rsidRPr="006B69A3">
        <w:t xml:space="preserve"> 2001, </w:t>
      </w:r>
      <w:r w:rsidR="00C42F28" w:rsidRPr="006B69A3">
        <w:t>se cerró e</w:t>
      </w:r>
      <w:r w:rsidRPr="006B69A3">
        <w:t xml:space="preserve">n 2003 </w:t>
      </w:r>
      <w:r w:rsidR="00C42F28" w:rsidRPr="006B69A3">
        <w:t>y se volvió a abrir e</w:t>
      </w:r>
      <w:r w:rsidRPr="006B69A3">
        <w:t xml:space="preserve">n 2004 </w:t>
      </w:r>
      <w:r w:rsidR="00C42F28" w:rsidRPr="006B69A3">
        <w:t>con un nuevo equipo de gestión, pero ahora está a la espera de encontrar una nueva ubicación</w:t>
      </w:r>
      <w:r w:rsidRPr="006B69A3">
        <w:t>.</w:t>
      </w:r>
    </w:p>
    <w:p w:rsidR="008D243A" w:rsidRPr="006B69A3" w:rsidRDefault="008D243A" w:rsidP="008D243A">
      <w:pPr>
        <w:pStyle w:val="SingleTxtG"/>
      </w:pPr>
      <w:r w:rsidRPr="006B69A3">
        <w:t>351.</w:t>
      </w:r>
      <w:r w:rsidRPr="006B69A3">
        <w:tab/>
      </w:r>
      <w:r w:rsidR="00042974" w:rsidRPr="006B69A3">
        <w:t>Su</w:t>
      </w:r>
      <w:r w:rsidRPr="006B69A3">
        <w:t xml:space="preserve"> objetiv</w:t>
      </w:r>
      <w:r w:rsidR="00C42F28" w:rsidRPr="006B69A3">
        <w:t>o reside en facilitar plazas de enseñanza a</w:t>
      </w:r>
      <w:r w:rsidR="009B3FC5" w:rsidRPr="006B69A3">
        <w:t>lternativa</w:t>
      </w:r>
      <w:r w:rsidR="00C42F28" w:rsidRPr="006B69A3">
        <w:t xml:space="preserve"> </w:t>
      </w:r>
      <w:r w:rsidR="009B3FC5" w:rsidRPr="006B69A3">
        <w:t xml:space="preserve">a </w:t>
      </w:r>
      <w:r w:rsidR="00C42F28" w:rsidRPr="006B69A3">
        <w:t>los alumnos con graves trastornos de conducta</w:t>
      </w:r>
      <w:r w:rsidRPr="006B69A3">
        <w:t xml:space="preserve">, </w:t>
      </w:r>
      <w:r w:rsidR="00C42F28" w:rsidRPr="006B69A3">
        <w:t>que no pueden escolarizarse en el sistema educativo ordinario</w:t>
      </w:r>
      <w:r w:rsidRPr="006B69A3">
        <w:t xml:space="preserve">. </w:t>
      </w:r>
      <w:r w:rsidR="00C42F28" w:rsidRPr="006B69A3">
        <w:t>En la mayoría de los casos se trata de es</w:t>
      </w:r>
      <w:r w:rsidRPr="006B69A3">
        <w:t>tud</w:t>
      </w:r>
      <w:r w:rsidR="00C42F28" w:rsidRPr="006B69A3">
        <w:t>ia</w:t>
      </w:r>
      <w:r w:rsidRPr="006B69A3">
        <w:t>nt</w:t>
      </w:r>
      <w:r w:rsidR="00C42F28" w:rsidRPr="006B69A3">
        <w:t>e</w:t>
      </w:r>
      <w:r w:rsidRPr="006B69A3">
        <w:t xml:space="preserve">s </w:t>
      </w:r>
      <w:r w:rsidR="00C42F28" w:rsidRPr="006B69A3">
        <w:t>con un nivel muy bajo de aprovechamiento escolar</w:t>
      </w:r>
      <w:r w:rsidRPr="006B69A3">
        <w:t xml:space="preserve">. </w:t>
      </w:r>
      <w:r w:rsidR="00E73EF8" w:rsidRPr="006B69A3">
        <w:t>El</w:t>
      </w:r>
      <w:r w:rsidRPr="006B69A3">
        <w:t xml:space="preserve"> </w:t>
      </w:r>
      <w:r w:rsidR="00E73EF8" w:rsidRPr="006B69A3">
        <w:t>p</w:t>
      </w:r>
      <w:r w:rsidRPr="006B69A3">
        <w:t>rogram</w:t>
      </w:r>
      <w:r w:rsidR="00E73EF8" w:rsidRPr="006B69A3">
        <w:t xml:space="preserve">a aspira a </w:t>
      </w:r>
      <w:r w:rsidR="001378F2" w:rsidRPr="006B69A3">
        <w:t>que</w:t>
      </w:r>
      <w:r w:rsidR="00E73EF8" w:rsidRPr="006B69A3">
        <w:t xml:space="preserve"> los </w:t>
      </w:r>
      <w:r w:rsidRPr="006B69A3">
        <w:t>participant</w:t>
      </w:r>
      <w:r w:rsidR="00E73EF8" w:rsidRPr="006B69A3">
        <w:t>e</w:t>
      </w:r>
      <w:r w:rsidRPr="006B69A3">
        <w:t xml:space="preserve">s </w:t>
      </w:r>
      <w:r w:rsidR="001378F2" w:rsidRPr="006B69A3">
        <w:t>puedan reincorporarse a</w:t>
      </w:r>
      <w:r w:rsidR="00E73EF8" w:rsidRPr="006B69A3">
        <w:t xml:space="preserve"> la escuela</w:t>
      </w:r>
      <w:r w:rsidRPr="006B69A3">
        <w:t xml:space="preserve"> normal.</w:t>
      </w:r>
    </w:p>
    <w:p w:rsidR="008D243A" w:rsidRPr="006B69A3" w:rsidRDefault="008D243A" w:rsidP="008D243A">
      <w:pPr>
        <w:pStyle w:val="SingleTxtG"/>
      </w:pPr>
      <w:r w:rsidRPr="006B69A3">
        <w:t>352.</w:t>
      </w:r>
      <w:r w:rsidRPr="006B69A3">
        <w:tab/>
      </w:r>
      <w:r w:rsidR="00E73EF8" w:rsidRPr="006B69A3">
        <w:t>El programa, que tiene su sede en el poblado juvenil de</w:t>
      </w:r>
      <w:r w:rsidRPr="006B69A3">
        <w:t xml:space="preserve"> Cap Ternay</w:t>
      </w:r>
      <w:r w:rsidR="00E73EF8" w:rsidRPr="006B69A3">
        <w:t>, atiende a los</w:t>
      </w:r>
      <w:r w:rsidRPr="006B69A3">
        <w:t xml:space="preserve"> </w:t>
      </w:r>
      <w:r w:rsidR="00E73EF8" w:rsidRPr="006B69A3">
        <w:t>e</w:t>
      </w:r>
      <w:r w:rsidRPr="006B69A3">
        <w:t>stud</w:t>
      </w:r>
      <w:r w:rsidR="00E73EF8" w:rsidRPr="006B69A3">
        <w:t>iantes de 1º a tercer curso de secundaria</w:t>
      </w:r>
      <w:r w:rsidRPr="006B69A3">
        <w:t xml:space="preserve"> (</w:t>
      </w:r>
      <w:r w:rsidR="00E73EF8" w:rsidRPr="006B69A3">
        <w:t xml:space="preserve">de </w:t>
      </w:r>
      <w:smartTag w:uri="urn:schemas-microsoft-com:office:smarttags" w:element="metricconverter">
        <w:smartTagPr>
          <w:attr w:name="ProductID" w:val="12 a"/>
        </w:smartTagPr>
        <w:r w:rsidRPr="006B69A3">
          <w:t>12</w:t>
        </w:r>
        <w:r w:rsidR="00E73EF8" w:rsidRPr="006B69A3">
          <w:t xml:space="preserve"> a</w:t>
        </w:r>
      </w:smartTag>
      <w:r w:rsidR="00E73EF8" w:rsidRPr="006B69A3">
        <w:t xml:space="preserve"> </w:t>
      </w:r>
      <w:r w:rsidRPr="006B69A3">
        <w:t>14</w:t>
      </w:r>
      <w:r w:rsidR="00E73EF8" w:rsidRPr="006B69A3">
        <w:t xml:space="preserve"> años</w:t>
      </w:r>
      <w:r w:rsidRPr="006B69A3">
        <w:t xml:space="preserve">). </w:t>
      </w:r>
      <w:r w:rsidR="00E73EF8" w:rsidRPr="006B69A3">
        <w:t>Tiene una capacidad máxima de</w:t>
      </w:r>
      <w:r w:rsidRPr="006B69A3">
        <w:t xml:space="preserve"> 12 participant</w:t>
      </w:r>
      <w:r w:rsidR="00E73EF8" w:rsidRPr="006B69A3">
        <w:t>e</w:t>
      </w:r>
      <w:r w:rsidRPr="006B69A3">
        <w:t>s</w:t>
      </w:r>
      <w:r w:rsidR="00E73EF8" w:rsidRPr="006B69A3">
        <w:t>.</w:t>
      </w:r>
      <w:r w:rsidRPr="006B69A3">
        <w:t xml:space="preserve"> </w:t>
      </w:r>
      <w:r w:rsidR="00E73EF8" w:rsidRPr="006B69A3">
        <w:t>Desde su inauguración, s</w:t>
      </w:r>
      <w:r w:rsidR="000F3828">
        <w:t>o</w:t>
      </w:r>
      <w:r w:rsidR="00E73EF8" w:rsidRPr="006B69A3">
        <w:t>lo ha admitido a niños</w:t>
      </w:r>
      <w:r w:rsidRPr="006B69A3">
        <w:t xml:space="preserve">. </w:t>
      </w:r>
      <w:r w:rsidR="00E73EF8" w:rsidRPr="006B69A3">
        <w:t>No ha podido atender a las niñas debido a la escasez de personal, pero el M</w:t>
      </w:r>
      <w:r w:rsidRPr="006B69A3">
        <w:t>inist</w:t>
      </w:r>
      <w:r w:rsidR="00E73EF8" w:rsidRPr="006B69A3">
        <w:t>erio está estudiando la posibilidad de a</w:t>
      </w:r>
      <w:r w:rsidR="009B3FC5" w:rsidRPr="006B69A3">
        <w:t>coger</w:t>
      </w:r>
      <w:r w:rsidR="00E73EF8" w:rsidRPr="006B69A3">
        <w:t xml:space="preserve"> también a las niñas en el</w:t>
      </w:r>
      <w:r w:rsidRPr="006B69A3">
        <w:t xml:space="preserve"> futur</w:t>
      </w:r>
      <w:r w:rsidR="00E73EF8" w:rsidRPr="006B69A3">
        <w:t>o, ya que existe una</w:t>
      </w:r>
      <w:r w:rsidRPr="006B69A3">
        <w:t xml:space="preserve"> demand</w:t>
      </w:r>
      <w:r w:rsidR="00E73EF8" w:rsidRPr="006B69A3">
        <w:t>a</w:t>
      </w:r>
      <w:r w:rsidRPr="006B69A3">
        <w:t xml:space="preserve"> </w:t>
      </w:r>
      <w:r w:rsidR="00E73EF8" w:rsidRPr="006B69A3">
        <w:t>al respecto</w:t>
      </w:r>
      <w:r w:rsidRPr="006B69A3">
        <w:t>.</w:t>
      </w:r>
    </w:p>
    <w:p w:rsidR="008D243A" w:rsidRPr="006B69A3" w:rsidRDefault="008D243A" w:rsidP="008D243A">
      <w:pPr>
        <w:pStyle w:val="SingleTxtG"/>
      </w:pPr>
      <w:r w:rsidRPr="006B69A3">
        <w:t>353.</w:t>
      </w:r>
      <w:r w:rsidRPr="006B69A3">
        <w:tab/>
      </w:r>
      <w:r w:rsidR="001378F2" w:rsidRPr="006B69A3">
        <w:t>El contenido del p</w:t>
      </w:r>
      <w:r w:rsidRPr="006B69A3">
        <w:t>rogram</w:t>
      </w:r>
      <w:r w:rsidR="001378F2" w:rsidRPr="006B69A3">
        <w:t>a</w:t>
      </w:r>
      <w:r w:rsidRPr="006B69A3">
        <w:t xml:space="preserve"> c</w:t>
      </w:r>
      <w:r w:rsidR="001378F2" w:rsidRPr="006B69A3">
        <w:t>arece de una estructura cl</w:t>
      </w:r>
      <w:r w:rsidRPr="006B69A3">
        <w:t>ar</w:t>
      </w:r>
      <w:r w:rsidR="001378F2" w:rsidRPr="006B69A3">
        <w:t>a</w:t>
      </w:r>
      <w:r w:rsidR="004D25F3" w:rsidRPr="006B69A3">
        <w:t>,</w:t>
      </w:r>
      <w:r w:rsidRPr="006B69A3">
        <w:t xml:space="preserve"> </w:t>
      </w:r>
      <w:r w:rsidR="004D25F3" w:rsidRPr="006B69A3">
        <w:t>aunque</w:t>
      </w:r>
      <w:r w:rsidR="001378F2" w:rsidRPr="006B69A3">
        <w:t>, se están elaborando</w:t>
      </w:r>
      <w:r w:rsidRPr="006B69A3">
        <w:t xml:space="preserve"> prop</w:t>
      </w:r>
      <w:r w:rsidR="001378F2" w:rsidRPr="006B69A3">
        <w:t>ue</w:t>
      </w:r>
      <w:r w:rsidRPr="006B69A3">
        <w:t>s</w:t>
      </w:r>
      <w:r w:rsidR="001378F2" w:rsidRPr="006B69A3">
        <w:t>t</w:t>
      </w:r>
      <w:r w:rsidRPr="006B69A3">
        <w:t>a</w:t>
      </w:r>
      <w:r w:rsidR="001378F2" w:rsidRPr="006B69A3">
        <w:t>s</w:t>
      </w:r>
      <w:r w:rsidRPr="006B69A3">
        <w:t xml:space="preserve"> </w:t>
      </w:r>
      <w:r w:rsidR="001378F2" w:rsidRPr="006B69A3">
        <w:t xml:space="preserve">para configurar </w:t>
      </w:r>
      <w:r w:rsidR="004D25F3" w:rsidRPr="006B69A3">
        <w:t>un sistema adecuado</w:t>
      </w:r>
      <w:r w:rsidRPr="006B69A3">
        <w:t xml:space="preserve">. </w:t>
      </w:r>
      <w:r w:rsidR="001378F2" w:rsidRPr="006B69A3">
        <w:t>Un grupo de profesores a ti</w:t>
      </w:r>
      <w:r w:rsidR="004D25F3" w:rsidRPr="006B69A3">
        <w:t>empo completo y parcial imparte</w:t>
      </w:r>
      <w:r w:rsidR="001378F2" w:rsidRPr="006B69A3">
        <w:t xml:space="preserve"> s</w:t>
      </w:r>
      <w:r w:rsidR="000F3828">
        <w:t>o</w:t>
      </w:r>
      <w:r w:rsidR="001378F2" w:rsidRPr="006B69A3">
        <w:t>lo</w:t>
      </w:r>
      <w:r w:rsidRPr="006B69A3">
        <w:t xml:space="preserve"> mat</w:t>
      </w:r>
      <w:r w:rsidR="001378F2" w:rsidRPr="006B69A3">
        <w:t>emática</w:t>
      </w:r>
      <w:r w:rsidRPr="006B69A3">
        <w:t xml:space="preserve">s, </w:t>
      </w:r>
      <w:r w:rsidR="001378F2" w:rsidRPr="006B69A3">
        <w:t>materias técnicas</w:t>
      </w:r>
      <w:r w:rsidRPr="006B69A3">
        <w:t xml:space="preserve"> (agricultur</w:t>
      </w:r>
      <w:r w:rsidR="001378F2" w:rsidRPr="006B69A3">
        <w:t>a</w:t>
      </w:r>
      <w:r w:rsidRPr="006B69A3">
        <w:t xml:space="preserve"> </w:t>
      </w:r>
      <w:r w:rsidR="001378F2" w:rsidRPr="006B69A3">
        <w:t>y carpintería)</w:t>
      </w:r>
      <w:r w:rsidRPr="006B69A3">
        <w:t xml:space="preserve"> art</w:t>
      </w:r>
      <w:r w:rsidR="001378F2" w:rsidRPr="006B69A3">
        <w:t>e</w:t>
      </w:r>
      <w:r w:rsidRPr="006B69A3">
        <w:t xml:space="preserve">, </w:t>
      </w:r>
      <w:r w:rsidR="001378F2" w:rsidRPr="006B69A3">
        <w:t>economía doméstica, edu</w:t>
      </w:r>
      <w:r w:rsidRPr="006B69A3">
        <w:t>ca</w:t>
      </w:r>
      <w:r w:rsidR="001378F2" w:rsidRPr="006B69A3">
        <w:t>c</w:t>
      </w:r>
      <w:r w:rsidRPr="006B69A3">
        <w:t>i</w:t>
      </w:r>
      <w:r w:rsidR="001378F2" w:rsidRPr="006B69A3">
        <w:t>ó</w:t>
      </w:r>
      <w:r w:rsidRPr="006B69A3">
        <w:t>n</w:t>
      </w:r>
      <w:r w:rsidR="001378F2" w:rsidRPr="006B69A3">
        <w:t xml:space="preserve"> física y el programa de educación personal y social</w:t>
      </w:r>
      <w:r w:rsidRPr="006B69A3">
        <w:t xml:space="preserve">. </w:t>
      </w:r>
      <w:r w:rsidR="001378F2" w:rsidRPr="006B69A3">
        <w:t>E</w:t>
      </w:r>
      <w:r w:rsidR="004D25F3" w:rsidRPr="006B69A3">
        <w:t>n e</w:t>
      </w:r>
      <w:r w:rsidR="001378F2" w:rsidRPr="006B69A3">
        <w:t>l</w:t>
      </w:r>
      <w:r w:rsidRPr="006B69A3">
        <w:t xml:space="preserve"> m</w:t>
      </w:r>
      <w:r w:rsidR="001378F2" w:rsidRPr="006B69A3">
        <w:t>a</w:t>
      </w:r>
      <w:r w:rsidR="004D25F3" w:rsidRPr="006B69A3">
        <w:t>rco de este último se</w:t>
      </w:r>
      <w:r w:rsidRPr="006B69A3">
        <w:t xml:space="preserve"> ofr</w:t>
      </w:r>
      <w:r w:rsidR="001378F2" w:rsidRPr="006B69A3">
        <w:t>ece también asesoramiento</w:t>
      </w:r>
      <w:r w:rsidRPr="006B69A3">
        <w:t xml:space="preserve"> (</w:t>
      </w:r>
      <w:r w:rsidR="001378F2" w:rsidRPr="006B69A3">
        <w:t>de gr</w:t>
      </w:r>
      <w:r w:rsidRPr="006B69A3">
        <w:t>up</w:t>
      </w:r>
      <w:r w:rsidR="001378F2" w:rsidRPr="006B69A3">
        <w:t>o e</w:t>
      </w:r>
      <w:r w:rsidRPr="006B69A3">
        <w:t xml:space="preserve"> individual). </w:t>
      </w:r>
      <w:r w:rsidR="00223DE5" w:rsidRPr="006B69A3">
        <w:t>Cada</w:t>
      </w:r>
      <w:r w:rsidRPr="006B69A3">
        <w:t xml:space="preserve"> participant</w:t>
      </w:r>
      <w:r w:rsidR="00223DE5" w:rsidRPr="006B69A3">
        <w:t>e</w:t>
      </w:r>
      <w:r w:rsidRPr="006B69A3">
        <w:t xml:space="preserve"> </w:t>
      </w:r>
      <w:r w:rsidR="00223DE5" w:rsidRPr="006B69A3">
        <w:t>dispone de</w:t>
      </w:r>
      <w:r w:rsidRPr="006B69A3">
        <w:t xml:space="preserve"> 30 minut</w:t>
      </w:r>
      <w:r w:rsidR="00223DE5" w:rsidRPr="006B69A3">
        <w:t>o</w:t>
      </w:r>
      <w:r w:rsidRPr="006B69A3">
        <w:t xml:space="preserve">s </w:t>
      </w:r>
      <w:r w:rsidR="00223DE5" w:rsidRPr="006B69A3">
        <w:t>de asesoramiento</w:t>
      </w:r>
      <w:r w:rsidRPr="006B69A3">
        <w:t xml:space="preserve"> individual </w:t>
      </w:r>
      <w:r w:rsidR="00223DE5" w:rsidRPr="006B69A3">
        <w:t>por semana</w:t>
      </w:r>
      <w:r w:rsidRPr="006B69A3">
        <w:t xml:space="preserve">. </w:t>
      </w:r>
      <w:r w:rsidR="00223DE5" w:rsidRPr="006B69A3">
        <w:t>También se organizan</w:t>
      </w:r>
      <w:r w:rsidRPr="006B69A3">
        <w:t xml:space="preserve"> activi</w:t>
      </w:r>
      <w:r w:rsidR="00223DE5" w:rsidRPr="006B69A3">
        <w:t>dades recreativa</w:t>
      </w:r>
      <w:r w:rsidRPr="006B69A3">
        <w:t xml:space="preserve">s </w:t>
      </w:r>
      <w:r w:rsidR="00223DE5" w:rsidRPr="006B69A3">
        <w:t>como</w:t>
      </w:r>
      <w:r w:rsidRPr="006B69A3">
        <w:t xml:space="preserve"> </w:t>
      </w:r>
      <w:r w:rsidRPr="00B2231E">
        <w:rPr>
          <w:i/>
        </w:rPr>
        <w:t>picnics</w:t>
      </w:r>
      <w:r w:rsidRPr="006B69A3">
        <w:t xml:space="preserve">, </w:t>
      </w:r>
      <w:r w:rsidR="00223DE5" w:rsidRPr="006B69A3">
        <w:t>excursiones y a</w:t>
      </w:r>
      <w:r w:rsidRPr="006B69A3">
        <w:t>camp</w:t>
      </w:r>
      <w:r w:rsidR="00223DE5" w:rsidRPr="006B69A3">
        <w:t>adas</w:t>
      </w:r>
      <w:r w:rsidRPr="006B69A3">
        <w:t>.</w:t>
      </w:r>
    </w:p>
    <w:p w:rsidR="008D243A" w:rsidRPr="006B69A3" w:rsidRDefault="008D243A" w:rsidP="008D243A">
      <w:pPr>
        <w:pStyle w:val="SingleTxtG"/>
      </w:pPr>
      <w:r w:rsidRPr="006B69A3">
        <w:t>354.</w:t>
      </w:r>
      <w:r w:rsidRPr="006B69A3">
        <w:tab/>
      </w:r>
      <w:r w:rsidR="006F6A23" w:rsidRPr="006B69A3">
        <w:t xml:space="preserve">Las clases se imparten de lunes a jueves. El viernes, los </w:t>
      </w:r>
      <w:r w:rsidRPr="006B69A3">
        <w:t>participant</w:t>
      </w:r>
      <w:r w:rsidR="006F6A23" w:rsidRPr="006B69A3">
        <w:t>e</w:t>
      </w:r>
      <w:r w:rsidRPr="006B69A3">
        <w:t xml:space="preserve">s </w:t>
      </w:r>
      <w:r w:rsidR="006F6A23" w:rsidRPr="006B69A3">
        <w:t>vuelven a la escuela normal y son supervisados por sus profesores</w:t>
      </w:r>
      <w:r w:rsidRPr="006B69A3">
        <w:t xml:space="preserve">. </w:t>
      </w:r>
      <w:r w:rsidR="006F6A23" w:rsidRPr="006B69A3">
        <w:t>El</w:t>
      </w:r>
      <w:r w:rsidRPr="006B69A3">
        <w:t xml:space="preserve"> program</w:t>
      </w:r>
      <w:r w:rsidR="006F6A23" w:rsidRPr="006B69A3">
        <w:t>a</w:t>
      </w:r>
      <w:r w:rsidRPr="006B69A3">
        <w:t xml:space="preserve"> </w:t>
      </w:r>
      <w:r w:rsidR="006F6A23" w:rsidRPr="006B69A3">
        <w:t xml:space="preserve">cuenta con un sistema de gestión basado en el autocontrol, por el que se conceden puntos si se obtienen </w:t>
      </w:r>
      <w:r w:rsidR="00143F78" w:rsidRPr="006B69A3">
        <w:t>b</w:t>
      </w:r>
      <w:r w:rsidR="006F6A23" w:rsidRPr="006B69A3">
        <w:t>uenos resultados en las</w:t>
      </w:r>
      <w:r w:rsidRPr="006B69A3">
        <w:t xml:space="preserve"> activi</w:t>
      </w:r>
      <w:r w:rsidR="006F6A23" w:rsidRPr="006B69A3">
        <w:t>dad</w:t>
      </w:r>
      <w:r w:rsidRPr="006B69A3">
        <w:t>es. A</w:t>
      </w:r>
      <w:r w:rsidR="006F6A23" w:rsidRPr="006B69A3">
        <w:t>l final de la semana se suman los</w:t>
      </w:r>
      <w:r w:rsidRPr="006B69A3">
        <w:t xml:space="preserve"> p</w:t>
      </w:r>
      <w:r w:rsidR="006F6A23" w:rsidRPr="006B69A3">
        <w:t>u</w:t>
      </w:r>
      <w:r w:rsidRPr="006B69A3">
        <w:t>nt</w:t>
      </w:r>
      <w:r w:rsidR="006F6A23" w:rsidRPr="006B69A3">
        <w:t>o</w:t>
      </w:r>
      <w:r w:rsidRPr="006B69A3">
        <w:t xml:space="preserve">s </w:t>
      </w:r>
      <w:r w:rsidR="006F6A23" w:rsidRPr="006B69A3">
        <w:t>y se recompensa a los</w:t>
      </w:r>
      <w:r w:rsidRPr="006B69A3">
        <w:t xml:space="preserve"> </w:t>
      </w:r>
      <w:r w:rsidR="006F6A23" w:rsidRPr="006B69A3">
        <w:t>e</w:t>
      </w:r>
      <w:r w:rsidRPr="006B69A3">
        <w:t>stud</w:t>
      </w:r>
      <w:r w:rsidR="00143F78" w:rsidRPr="006B69A3">
        <w:t>iantes, que también</w:t>
      </w:r>
      <w:r w:rsidRPr="006B69A3">
        <w:t xml:space="preserve"> </w:t>
      </w:r>
      <w:r w:rsidR="001378F2" w:rsidRPr="006B69A3">
        <w:t>participan en reuniones de información</w:t>
      </w:r>
      <w:r w:rsidR="00143F78" w:rsidRPr="006B69A3">
        <w:t>, junto con sus</w:t>
      </w:r>
      <w:r w:rsidRPr="006B69A3">
        <w:t xml:space="preserve"> pa</w:t>
      </w:r>
      <w:r w:rsidR="00143F78" w:rsidRPr="006B69A3">
        <w:t>d</w:t>
      </w:r>
      <w:r w:rsidRPr="006B69A3">
        <w:t xml:space="preserve">res </w:t>
      </w:r>
      <w:r w:rsidR="00143F78" w:rsidRPr="006B69A3">
        <w:t>y se les brinda la</w:t>
      </w:r>
      <w:r w:rsidRPr="006B69A3">
        <w:t xml:space="preserve"> oportuni</w:t>
      </w:r>
      <w:r w:rsidR="00143F78" w:rsidRPr="006B69A3">
        <w:t>dad de</w:t>
      </w:r>
      <w:r w:rsidRPr="006B69A3">
        <w:t xml:space="preserve"> evalua</w:t>
      </w:r>
      <w:r w:rsidR="00143F78" w:rsidRPr="006B69A3">
        <w:t>r sus propios resultados, que corresponden a un trimestre</w:t>
      </w:r>
      <w:r w:rsidRPr="006B69A3">
        <w:t xml:space="preserve">. </w:t>
      </w:r>
      <w:r w:rsidR="00143F78" w:rsidRPr="006B69A3">
        <w:t>Los</w:t>
      </w:r>
      <w:r w:rsidRPr="006B69A3">
        <w:t xml:space="preserve"> </w:t>
      </w:r>
      <w:r w:rsidR="00143F78" w:rsidRPr="006B69A3">
        <w:t>p</w:t>
      </w:r>
      <w:r w:rsidRPr="006B69A3">
        <w:t>articipant</w:t>
      </w:r>
      <w:r w:rsidR="00143F78" w:rsidRPr="006B69A3">
        <w:t>e</w:t>
      </w:r>
      <w:r w:rsidRPr="006B69A3">
        <w:t>s no</w:t>
      </w:r>
      <w:r w:rsidR="00143F78" w:rsidRPr="006B69A3">
        <w:t xml:space="preserve"> tienen que</w:t>
      </w:r>
      <w:r w:rsidRPr="006B69A3">
        <w:t xml:space="preserve"> exam</w:t>
      </w:r>
      <w:r w:rsidR="00143F78" w:rsidRPr="006B69A3">
        <w:t>inarse como en las escuelas ordinarias</w:t>
      </w:r>
      <w:r w:rsidRPr="006B69A3">
        <w:t xml:space="preserve">; </w:t>
      </w:r>
      <w:r w:rsidR="00143F78" w:rsidRPr="006B69A3">
        <w:t>sin embargo, los profesores</w:t>
      </w:r>
      <w:r w:rsidR="005500AD" w:rsidRPr="006B69A3">
        <w:t xml:space="preserve"> deben cumplimentar un formulario de evaluación tr</w:t>
      </w:r>
      <w:r w:rsidR="00BA3AF5" w:rsidRPr="006B69A3">
        <w:t>imestr</w:t>
      </w:r>
      <w:r w:rsidR="005500AD" w:rsidRPr="006B69A3">
        <w:t>a</w:t>
      </w:r>
      <w:r w:rsidR="00BA3AF5" w:rsidRPr="006B69A3">
        <w:t>l.</w:t>
      </w:r>
      <w:r w:rsidR="005500AD" w:rsidRPr="006B69A3">
        <w:t xml:space="preserve"> </w:t>
      </w:r>
    </w:p>
    <w:p w:rsidR="008D243A" w:rsidRPr="006B69A3" w:rsidRDefault="008D243A" w:rsidP="008D243A">
      <w:pPr>
        <w:pStyle w:val="SingleTxtG"/>
      </w:pPr>
      <w:r w:rsidRPr="006B69A3">
        <w:t>355.</w:t>
      </w:r>
      <w:r w:rsidRPr="006B69A3">
        <w:tab/>
      </w:r>
      <w:r w:rsidR="005500AD" w:rsidRPr="006B69A3">
        <w:t>El</w:t>
      </w:r>
      <w:r w:rsidRPr="006B69A3">
        <w:t xml:space="preserve"> program</w:t>
      </w:r>
      <w:r w:rsidR="005500AD" w:rsidRPr="006B69A3">
        <w:t>a cuenta con un personal</w:t>
      </w:r>
      <w:r w:rsidRPr="006B69A3">
        <w:t xml:space="preserve"> limit</w:t>
      </w:r>
      <w:r w:rsidR="005500AD" w:rsidRPr="006B69A3">
        <w:t>a</w:t>
      </w:r>
      <w:r w:rsidRPr="006B69A3">
        <w:t>d</w:t>
      </w:r>
      <w:r w:rsidR="005500AD" w:rsidRPr="006B69A3">
        <w:t>o</w:t>
      </w:r>
      <w:r w:rsidRPr="006B69A3">
        <w:t xml:space="preserve"> </w:t>
      </w:r>
      <w:r w:rsidR="005500AD" w:rsidRPr="006B69A3">
        <w:t>y ninguno de sus miembros ha recibido una formación técnica para tratar a niños con necesidades</w:t>
      </w:r>
      <w:r w:rsidRPr="006B69A3">
        <w:t xml:space="preserve"> </w:t>
      </w:r>
      <w:r w:rsidR="005500AD" w:rsidRPr="006B69A3">
        <w:t>e</w:t>
      </w:r>
      <w:r w:rsidRPr="006B69A3">
        <w:t>special</w:t>
      </w:r>
      <w:r w:rsidR="005500AD" w:rsidRPr="006B69A3">
        <w:t>es</w:t>
      </w:r>
      <w:r w:rsidRPr="006B69A3">
        <w:t>.</w:t>
      </w:r>
    </w:p>
    <w:p w:rsidR="008D243A" w:rsidRPr="006B69A3" w:rsidRDefault="008D243A" w:rsidP="008D243A">
      <w:pPr>
        <w:pStyle w:val="SingleTxtG"/>
      </w:pPr>
      <w:r w:rsidRPr="006B69A3">
        <w:t>356.</w:t>
      </w:r>
      <w:r w:rsidRPr="006B69A3">
        <w:tab/>
      </w:r>
      <w:r w:rsidR="00BA3AF5" w:rsidRPr="006B69A3">
        <w:t>Es</w:t>
      </w:r>
      <w:r w:rsidR="005500AD" w:rsidRPr="006B69A3">
        <w:t xml:space="preserve"> un</w:t>
      </w:r>
      <w:r w:rsidRPr="006B69A3">
        <w:t xml:space="preserve"> program</w:t>
      </w:r>
      <w:r w:rsidR="005500AD" w:rsidRPr="006B69A3">
        <w:t>a</w:t>
      </w:r>
      <w:r w:rsidRPr="006B69A3">
        <w:t xml:space="preserve"> cost</w:t>
      </w:r>
      <w:r w:rsidR="005500AD" w:rsidRPr="006B69A3">
        <w:t xml:space="preserve">oso y que no </w:t>
      </w:r>
      <w:r w:rsidR="00BA3AF5" w:rsidRPr="006B69A3">
        <w:t>tiene</w:t>
      </w:r>
      <w:r w:rsidR="005500AD" w:rsidRPr="006B69A3">
        <w:t xml:space="preserve"> asignado</w:t>
      </w:r>
      <w:r w:rsidR="00BA3AF5" w:rsidRPr="006B69A3">
        <w:t xml:space="preserve"> un presupuesto</w:t>
      </w:r>
      <w:r w:rsidR="005500AD" w:rsidRPr="006B69A3">
        <w:t>; no obstante, está respaldado por el</w:t>
      </w:r>
      <w:r w:rsidRPr="006B69A3">
        <w:t xml:space="preserve"> Minist</w:t>
      </w:r>
      <w:r w:rsidR="005500AD" w:rsidRPr="006B69A3">
        <w:t>e</w:t>
      </w:r>
      <w:r w:rsidRPr="006B69A3">
        <w:t>r</w:t>
      </w:r>
      <w:r w:rsidR="005500AD" w:rsidRPr="006B69A3">
        <w:t>io de</w:t>
      </w:r>
      <w:r w:rsidRPr="006B69A3">
        <w:t xml:space="preserve"> Educa</w:t>
      </w:r>
      <w:r w:rsidR="005500AD" w:rsidRPr="006B69A3">
        <w:t>c</w:t>
      </w:r>
      <w:r w:rsidRPr="006B69A3">
        <w:t>i</w:t>
      </w:r>
      <w:r w:rsidR="005500AD" w:rsidRPr="006B69A3">
        <w:t>ón,</w:t>
      </w:r>
      <w:r w:rsidRPr="006B69A3">
        <w:t xml:space="preserve"> </w:t>
      </w:r>
      <w:r w:rsidR="005500AD" w:rsidRPr="006B69A3">
        <w:t>aunque el</w:t>
      </w:r>
      <w:r w:rsidRPr="006B69A3">
        <w:t xml:space="preserve"> program</w:t>
      </w:r>
      <w:r w:rsidR="005500AD" w:rsidRPr="006B69A3">
        <w:t>a recauda fo</w:t>
      </w:r>
      <w:r w:rsidRPr="006B69A3">
        <w:t>nd</w:t>
      </w:r>
      <w:r w:rsidR="005500AD" w:rsidRPr="006B69A3">
        <w:t>o</w:t>
      </w:r>
      <w:r w:rsidRPr="006B69A3">
        <w:t xml:space="preserve">s </w:t>
      </w:r>
      <w:r w:rsidR="005500AD" w:rsidRPr="006B69A3">
        <w:t>por su cuenta</w:t>
      </w:r>
      <w:r w:rsidRPr="006B69A3">
        <w:t xml:space="preserve">. </w:t>
      </w:r>
      <w:r w:rsidR="005500AD" w:rsidRPr="006B69A3">
        <w:t>Hasta la fecha, el</w:t>
      </w:r>
      <w:r w:rsidRPr="006B69A3">
        <w:t xml:space="preserve"> program</w:t>
      </w:r>
      <w:r w:rsidR="005500AD" w:rsidRPr="006B69A3">
        <w:t xml:space="preserve">a </w:t>
      </w:r>
      <w:r w:rsidRPr="006B69A3">
        <w:t>ha</w:t>
      </w:r>
      <w:r w:rsidR="005500AD" w:rsidRPr="006B69A3">
        <w:t xml:space="preserve"> atendido a</w:t>
      </w:r>
      <w:r w:rsidRPr="006B69A3">
        <w:t xml:space="preserve"> 42 </w:t>
      </w:r>
      <w:r w:rsidR="005500AD" w:rsidRPr="006B69A3">
        <w:t>niños</w:t>
      </w:r>
      <w:r w:rsidRPr="006B69A3">
        <w:t>.</w:t>
      </w:r>
    </w:p>
    <w:p w:rsidR="008D243A" w:rsidRPr="006B69A3" w:rsidRDefault="008D243A" w:rsidP="008D243A">
      <w:pPr>
        <w:pStyle w:val="H4G"/>
      </w:pPr>
      <w:r w:rsidRPr="006B69A3">
        <w:tab/>
      </w:r>
      <w:r w:rsidRPr="006B69A3">
        <w:tab/>
      </w:r>
      <w:r w:rsidR="005500AD" w:rsidRPr="006B69A3">
        <w:t>Derecho a apelar contra las</w:t>
      </w:r>
      <w:r w:rsidRPr="006B69A3">
        <w:t xml:space="preserve"> expulsion</w:t>
      </w:r>
      <w:r w:rsidR="005500AD" w:rsidRPr="006B69A3">
        <w:t>e</w:t>
      </w:r>
      <w:r w:rsidRPr="006B69A3">
        <w:t>s</w:t>
      </w:r>
    </w:p>
    <w:p w:rsidR="008D243A" w:rsidRPr="006B69A3" w:rsidRDefault="008D243A" w:rsidP="008D243A">
      <w:pPr>
        <w:pStyle w:val="SingleTxtG"/>
      </w:pPr>
      <w:r w:rsidRPr="006B69A3">
        <w:t>357.</w:t>
      </w:r>
      <w:r w:rsidRPr="006B69A3">
        <w:tab/>
      </w:r>
      <w:r w:rsidR="005500AD" w:rsidRPr="006B69A3">
        <w:t>Tanto los padres como los niños pueden recurrir ahora contra una decisión de e</w:t>
      </w:r>
      <w:r w:rsidRPr="006B69A3">
        <w:t>xpulsi</w:t>
      </w:r>
      <w:r w:rsidR="005500AD" w:rsidRPr="006B69A3">
        <w:t>ó</w:t>
      </w:r>
      <w:r w:rsidRPr="006B69A3">
        <w:t>n.</w:t>
      </w:r>
    </w:p>
    <w:p w:rsidR="008D243A" w:rsidRPr="006B69A3" w:rsidRDefault="008D243A" w:rsidP="008D243A">
      <w:pPr>
        <w:pStyle w:val="H23G"/>
      </w:pPr>
      <w:r w:rsidRPr="006B69A3">
        <w:tab/>
      </w:r>
      <w:r w:rsidRPr="006B69A3">
        <w:tab/>
      </w:r>
      <w:r w:rsidR="00223DE5" w:rsidRPr="006B69A3">
        <w:t>Plan de estudios</w:t>
      </w:r>
      <w:r w:rsidRPr="006B69A3">
        <w:t xml:space="preserve"> (</w:t>
      </w:r>
      <w:r w:rsidR="00B94100" w:rsidRPr="00955F24">
        <w:t>art</w:t>
      </w:r>
      <w:r w:rsidR="00B94100">
        <w:t>ículo</w:t>
      </w:r>
      <w:r w:rsidR="00B94100" w:rsidRPr="00955F24">
        <w:t xml:space="preserve"> </w:t>
      </w:r>
      <w:r w:rsidRPr="006B69A3">
        <w:t>29)</w:t>
      </w:r>
    </w:p>
    <w:p w:rsidR="008D243A" w:rsidRPr="006B69A3" w:rsidRDefault="008D243A" w:rsidP="008D243A">
      <w:pPr>
        <w:pStyle w:val="H4G"/>
      </w:pPr>
      <w:r w:rsidRPr="006B69A3">
        <w:tab/>
      </w:r>
      <w:r w:rsidRPr="006B69A3">
        <w:tab/>
      </w:r>
      <w:r w:rsidR="00223DE5" w:rsidRPr="006B69A3">
        <w:t>Derechos h</w:t>
      </w:r>
      <w:r w:rsidRPr="006B69A3">
        <w:t>uman</w:t>
      </w:r>
      <w:r w:rsidR="00223DE5" w:rsidRPr="006B69A3">
        <w:t>os y</w:t>
      </w:r>
      <w:r w:rsidRPr="006B69A3">
        <w:t xml:space="preserve"> democrac</w:t>
      </w:r>
      <w:r w:rsidR="00223DE5" w:rsidRPr="006B69A3">
        <w:t>ia</w:t>
      </w:r>
    </w:p>
    <w:p w:rsidR="008D243A" w:rsidRPr="006B69A3" w:rsidRDefault="0080085E"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 al Estado parte que revise el plan de estudios y los programas de formación de docentes con miras a</w:t>
      </w:r>
      <w:r w:rsidR="008D243A" w:rsidRPr="006B69A3">
        <w:rPr>
          <w:b/>
        </w:rPr>
        <w:t xml:space="preserve"> incorpora</w:t>
      </w:r>
      <w:r w:rsidRPr="006B69A3">
        <w:rPr>
          <w:b/>
        </w:rPr>
        <w:t>r en ellos la enseñanza de los derechos humanos</w:t>
      </w:r>
      <w:r w:rsidR="008D243A" w:rsidRPr="006B69A3">
        <w:rPr>
          <w:b/>
        </w:rPr>
        <w:t xml:space="preserve">, </w:t>
      </w:r>
      <w:r w:rsidRPr="006B69A3">
        <w:rPr>
          <w:b/>
        </w:rPr>
        <w:t>en particular los derechos del niño y aplicar métodos pedagógicos de más</w:t>
      </w:r>
      <w:r w:rsidR="008D243A" w:rsidRPr="006B69A3">
        <w:rPr>
          <w:b/>
        </w:rPr>
        <w:t xml:space="preserve"> participa</w:t>
      </w:r>
      <w:r w:rsidRPr="006B69A3">
        <w:rPr>
          <w:b/>
        </w:rPr>
        <w:t>ción</w:t>
      </w:r>
      <w:r w:rsidR="008D243A" w:rsidRPr="006B69A3">
        <w:rPr>
          <w:b/>
        </w:rPr>
        <w:t>.</w:t>
      </w:r>
    </w:p>
    <w:p w:rsidR="008D243A" w:rsidRPr="006B69A3" w:rsidRDefault="008D243A" w:rsidP="008D243A">
      <w:pPr>
        <w:pStyle w:val="SingleTxtG"/>
      </w:pPr>
      <w:r w:rsidRPr="006B69A3">
        <w:t>358.</w:t>
      </w:r>
      <w:r w:rsidRPr="006B69A3">
        <w:tab/>
      </w:r>
      <w:r w:rsidR="0080085E" w:rsidRPr="006B69A3">
        <w:t>En respuesta a la recomendación</w:t>
      </w:r>
      <w:r w:rsidR="003C2E2B" w:rsidRPr="006B69A3">
        <w:t>,</w:t>
      </w:r>
      <w:r w:rsidR="0080085E" w:rsidRPr="006B69A3">
        <w:t xml:space="preserve"> el</w:t>
      </w:r>
      <w:r w:rsidRPr="006B69A3">
        <w:t xml:space="preserve"> </w:t>
      </w:r>
      <w:r w:rsidR="0080085E" w:rsidRPr="006B69A3">
        <w:t>Es</w:t>
      </w:r>
      <w:r w:rsidRPr="006B69A3">
        <w:t>ta</w:t>
      </w:r>
      <w:r w:rsidR="0080085E" w:rsidRPr="006B69A3">
        <w:t>do</w:t>
      </w:r>
      <w:r w:rsidRPr="006B69A3">
        <w:t xml:space="preserve"> ha </w:t>
      </w:r>
      <w:r w:rsidR="0080085E" w:rsidRPr="006B69A3">
        <w:t xml:space="preserve">garantizado </w:t>
      </w:r>
      <w:r w:rsidR="00BA3AF5" w:rsidRPr="006B69A3">
        <w:t>la integración</w:t>
      </w:r>
      <w:r w:rsidR="0080085E" w:rsidRPr="006B69A3">
        <w:t xml:space="preserve"> </w:t>
      </w:r>
      <w:r w:rsidR="003C2E2B" w:rsidRPr="006B69A3">
        <w:t>de algunos</w:t>
      </w:r>
      <w:r w:rsidRPr="006B69A3">
        <w:t xml:space="preserve"> </w:t>
      </w:r>
      <w:r w:rsidR="00BA3AF5" w:rsidRPr="006B69A3">
        <w:t>aspectos</w:t>
      </w:r>
      <w:r w:rsidRPr="006B69A3">
        <w:t xml:space="preserve"> </w:t>
      </w:r>
      <w:r w:rsidR="003C2E2B" w:rsidRPr="006B69A3">
        <w:t>de los derechos del niño</w:t>
      </w:r>
      <w:r w:rsidR="00BA3AF5" w:rsidRPr="006B69A3">
        <w:t xml:space="preserve"> en el plan de estudios</w:t>
      </w:r>
      <w:r w:rsidR="003C2E2B" w:rsidRPr="006B69A3">
        <w:t xml:space="preserve">, </w:t>
      </w:r>
      <w:r w:rsidR="00BA3AF5" w:rsidRPr="006B69A3">
        <w:t>a saber</w:t>
      </w:r>
      <w:r w:rsidR="003C2E2B" w:rsidRPr="006B69A3">
        <w:t>, el programa de educación personal y social de las escuelas de enseñanza</w:t>
      </w:r>
      <w:r w:rsidRPr="006B69A3">
        <w:t xml:space="preserve"> </w:t>
      </w:r>
      <w:r w:rsidR="003C2E2B" w:rsidRPr="006B69A3">
        <w:t>s</w:t>
      </w:r>
      <w:r w:rsidRPr="006B69A3">
        <w:t>ec</w:t>
      </w:r>
      <w:r w:rsidR="003C2E2B" w:rsidRPr="006B69A3">
        <w:t>u</w:t>
      </w:r>
      <w:r w:rsidRPr="006B69A3">
        <w:t>ndar</w:t>
      </w:r>
      <w:r w:rsidR="003C2E2B" w:rsidRPr="006B69A3">
        <w:t>ia</w:t>
      </w:r>
      <w:r w:rsidRPr="006B69A3">
        <w:t>.</w:t>
      </w:r>
    </w:p>
    <w:p w:rsidR="008D243A" w:rsidRPr="006B69A3" w:rsidRDefault="008D243A" w:rsidP="008D243A">
      <w:pPr>
        <w:pStyle w:val="SingleTxtG"/>
      </w:pPr>
      <w:r w:rsidRPr="006B69A3">
        <w:t>359.</w:t>
      </w:r>
      <w:r w:rsidRPr="006B69A3">
        <w:tab/>
      </w:r>
      <w:r w:rsidR="003C2E2B" w:rsidRPr="006B69A3">
        <w:t>Se han revisado los p</w:t>
      </w:r>
      <w:r w:rsidRPr="006B69A3">
        <w:t>rogram</w:t>
      </w:r>
      <w:r w:rsidR="003C2E2B" w:rsidRPr="006B69A3">
        <w:t xml:space="preserve">as de formación del profesorado y se ha comprobado que las cuestiones relacionadas con los derechos del niño </w:t>
      </w:r>
      <w:r w:rsidR="00BA3AF5" w:rsidRPr="006B69A3">
        <w:t>se han incorporado de manera</w:t>
      </w:r>
      <w:r w:rsidRPr="006B69A3">
        <w:t xml:space="preserve"> suficient</w:t>
      </w:r>
      <w:r w:rsidR="003C2E2B" w:rsidRPr="006B69A3">
        <w:t>e a las distintas</w:t>
      </w:r>
      <w:r w:rsidRPr="006B69A3">
        <w:t xml:space="preserve"> uni</w:t>
      </w:r>
      <w:r w:rsidR="003C2E2B" w:rsidRPr="006B69A3">
        <w:t>dades</w:t>
      </w:r>
      <w:r w:rsidRPr="006B69A3">
        <w:t>.</w:t>
      </w:r>
    </w:p>
    <w:p w:rsidR="008D243A" w:rsidRPr="006B69A3" w:rsidRDefault="008D243A" w:rsidP="008D243A">
      <w:pPr>
        <w:pStyle w:val="SingleTxtG"/>
      </w:pPr>
      <w:r w:rsidRPr="006B69A3">
        <w:t>360.</w:t>
      </w:r>
      <w:r w:rsidRPr="006B69A3">
        <w:tab/>
      </w:r>
      <w:smartTag w:uri="urn:schemas-microsoft-com:office:smarttags" w:element="PersonName">
        <w:smartTagPr>
          <w:attr w:name="ProductID" w:val="La Dependencia"/>
        </w:smartTagPr>
        <w:r w:rsidR="003C2E2B" w:rsidRPr="006B69A3">
          <w:t>La Dependencia</w:t>
        </w:r>
      </w:smartTag>
      <w:r w:rsidR="003C2E2B" w:rsidRPr="006B69A3">
        <w:t xml:space="preserve"> de Bienestar del</w:t>
      </w:r>
      <w:r w:rsidRPr="006B69A3">
        <w:t xml:space="preserve"> </w:t>
      </w:r>
      <w:r w:rsidR="003C2E2B" w:rsidRPr="006B69A3">
        <w:t>Es</w:t>
      </w:r>
      <w:r w:rsidRPr="006B69A3">
        <w:t>tud</w:t>
      </w:r>
      <w:r w:rsidR="003C2E2B" w:rsidRPr="006B69A3">
        <w:t>ia</w:t>
      </w:r>
      <w:r w:rsidRPr="006B69A3">
        <w:t>nt</w:t>
      </w:r>
      <w:r w:rsidR="003C2E2B" w:rsidRPr="006B69A3">
        <w:t xml:space="preserve">e organiza </w:t>
      </w:r>
      <w:r w:rsidRPr="006B69A3">
        <w:t>fre</w:t>
      </w:r>
      <w:r w:rsidR="003C2E2B" w:rsidRPr="006B69A3">
        <w:t>c</w:t>
      </w:r>
      <w:r w:rsidRPr="006B69A3">
        <w:t>uent</w:t>
      </w:r>
      <w:r w:rsidR="003C2E2B" w:rsidRPr="006B69A3">
        <w:t>e</w:t>
      </w:r>
      <w:r w:rsidR="00BA3AF5" w:rsidRPr="006B69A3">
        <w:t>mente</w:t>
      </w:r>
      <w:r w:rsidR="003C2E2B" w:rsidRPr="006B69A3">
        <w:t xml:space="preserve"> talleres </w:t>
      </w:r>
      <w:r w:rsidR="004E50BE" w:rsidRPr="006B69A3">
        <w:t xml:space="preserve">con maestros </w:t>
      </w:r>
      <w:r w:rsidR="003C2E2B" w:rsidRPr="006B69A3">
        <w:t>en el Instituto</w:t>
      </w:r>
      <w:r w:rsidRPr="006B69A3">
        <w:t xml:space="preserve"> Na</w:t>
      </w:r>
      <w:r w:rsidR="003C2E2B" w:rsidRPr="006B69A3">
        <w:t>c</w:t>
      </w:r>
      <w:r w:rsidRPr="006B69A3">
        <w:t xml:space="preserve">ional </w:t>
      </w:r>
      <w:r w:rsidR="003C2E2B" w:rsidRPr="006B69A3">
        <w:t>de</w:t>
      </w:r>
      <w:r w:rsidRPr="006B69A3">
        <w:t xml:space="preserve"> Educa</w:t>
      </w:r>
      <w:r w:rsidR="003C2E2B" w:rsidRPr="006B69A3">
        <w:t>c</w:t>
      </w:r>
      <w:r w:rsidRPr="006B69A3">
        <w:t>i</w:t>
      </w:r>
      <w:r w:rsidR="003C2E2B" w:rsidRPr="006B69A3">
        <w:t>ó</w:t>
      </w:r>
      <w:r w:rsidRPr="006B69A3">
        <w:t xml:space="preserve">n </w:t>
      </w:r>
      <w:r w:rsidR="004E50BE" w:rsidRPr="006B69A3">
        <w:t xml:space="preserve">sobre el tema de </w:t>
      </w:r>
      <w:smartTag w:uri="urn:schemas-microsoft-com:office:smarttags" w:element="PersonName">
        <w:smartTagPr>
          <w:attr w:name="ProductID" w:val="la Convenci￳n. Esos"/>
        </w:smartTagPr>
        <w:r w:rsidR="004E50BE" w:rsidRPr="006B69A3">
          <w:t>la</w:t>
        </w:r>
        <w:r w:rsidRPr="006B69A3">
          <w:t xml:space="preserve"> Conven</w:t>
        </w:r>
        <w:r w:rsidR="004E50BE" w:rsidRPr="006B69A3">
          <w:t>c</w:t>
        </w:r>
        <w:r w:rsidRPr="006B69A3">
          <w:t>i</w:t>
        </w:r>
        <w:r w:rsidR="004E50BE" w:rsidRPr="006B69A3">
          <w:t>ó</w:t>
        </w:r>
        <w:r w:rsidRPr="006B69A3">
          <w:t xml:space="preserve">n. </w:t>
        </w:r>
        <w:r w:rsidR="004E50BE" w:rsidRPr="006B69A3">
          <w:t>Esos</w:t>
        </w:r>
      </w:smartTag>
      <w:r w:rsidRPr="006B69A3">
        <w:t xml:space="preserve"> </w:t>
      </w:r>
      <w:r w:rsidR="004E50BE" w:rsidRPr="006B69A3">
        <w:t xml:space="preserve">talleres facilitan al profesorado la comprensión de los derechos, les permiten compartir experiencias y plantearse otras maneras de </w:t>
      </w:r>
      <w:r w:rsidRPr="006B69A3">
        <w:t>disciplin</w:t>
      </w:r>
      <w:r w:rsidR="004E50BE" w:rsidRPr="006B69A3">
        <w:t>ar a los niños</w:t>
      </w:r>
      <w:r w:rsidRPr="006B69A3">
        <w:t xml:space="preserve">. </w:t>
      </w:r>
      <w:r w:rsidR="004E50BE" w:rsidRPr="006B69A3">
        <w:t>De estos talleres han surgido r</w:t>
      </w:r>
      <w:r w:rsidRPr="006B69A3">
        <w:t>ecomenda</w:t>
      </w:r>
      <w:r w:rsidR="004E50BE" w:rsidRPr="006B69A3">
        <w:t>c</w:t>
      </w:r>
      <w:r w:rsidRPr="006B69A3">
        <w:t>ion</w:t>
      </w:r>
      <w:r w:rsidR="004E50BE" w:rsidRPr="006B69A3">
        <w:t xml:space="preserve">es encaminadas a sensibilizar en mayor medida a los maestros más </w:t>
      </w:r>
      <w:r w:rsidR="00BA3AF5" w:rsidRPr="006B69A3">
        <w:t>veteranos,</w:t>
      </w:r>
      <w:r w:rsidR="004E50BE" w:rsidRPr="006B69A3">
        <w:t xml:space="preserve"> que se muestran apegados a las formas</w:t>
      </w:r>
      <w:r w:rsidRPr="006B69A3">
        <w:t xml:space="preserve"> tradi</w:t>
      </w:r>
      <w:r w:rsidR="004E50BE" w:rsidRPr="006B69A3">
        <w:t>c</w:t>
      </w:r>
      <w:r w:rsidRPr="006B69A3">
        <w:t>ional</w:t>
      </w:r>
      <w:r w:rsidR="004E50BE" w:rsidRPr="006B69A3">
        <w:t>es de</w:t>
      </w:r>
      <w:r w:rsidRPr="006B69A3">
        <w:t xml:space="preserve"> disciplin</w:t>
      </w:r>
      <w:r w:rsidR="004E50BE" w:rsidRPr="006B69A3">
        <w:t>a</w:t>
      </w:r>
      <w:r w:rsidRPr="006B69A3">
        <w:t>.</w:t>
      </w:r>
    </w:p>
    <w:p w:rsidR="008D243A" w:rsidRPr="006B69A3" w:rsidRDefault="008D243A" w:rsidP="008D243A">
      <w:pPr>
        <w:pStyle w:val="SingleTxtG"/>
      </w:pPr>
      <w:r w:rsidRPr="006B69A3">
        <w:t>361.</w:t>
      </w:r>
      <w:r w:rsidRPr="006B69A3">
        <w:tab/>
      </w:r>
      <w:r w:rsidR="004E50BE" w:rsidRPr="006B69A3">
        <w:t>Los debates sobre las</w:t>
      </w:r>
      <w:r w:rsidRPr="006B69A3">
        <w:t xml:space="preserve"> recomenda</w:t>
      </w:r>
      <w:r w:rsidR="004E50BE" w:rsidRPr="006B69A3">
        <w:t>c</w:t>
      </w:r>
      <w:r w:rsidRPr="006B69A3">
        <w:t>ion</w:t>
      </w:r>
      <w:r w:rsidR="004E50BE" w:rsidRPr="006B69A3">
        <w:t>e</w:t>
      </w:r>
      <w:r w:rsidRPr="006B69A3">
        <w:t xml:space="preserve">s </w:t>
      </w:r>
      <w:r w:rsidR="004E50BE" w:rsidRPr="006B69A3">
        <w:t>formuladas por el</w:t>
      </w:r>
      <w:r w:rsidRPr="006B69A3">
        <w:t xml:space="preserve"> Comit</w:t>
      </w:r>
      <w:r w:rsidR="004E50BE" w:rsidRPr="006B69A3">
        <w:t>é constituyen una parte i</w:t>
      </w:r>
      <w:r w:rsidRPr="006B69A3">
        <w:t>ntegra</w:t>
      </w:r>
      <w:r w:rsidR="004E50BE" w:rsidRPr="006B69A3">
        <w:t>nte de las</w:t>
      </w:r>
      <w:r w:rsidRPr="006B69A3">
        <w:t xml:space="preserve"> sesion</w:t>
      </w:r>
      <w:r w:rsidR="004E50BE" w:rsidRPr="006B69A3">
        <w:t>e</w:t>
      </w:r>
      <w:r w:rsidRPr="006B69A3">
        <w:t>s</w:t>
      </w:r>
      <w:r w:rsidR="004E50BE" w:rsidRPr="006B69A3">
        <w:t xml:space="preserve"> </w:t>
      </w:r>
      <w:r w:rsidR="00BA3AF5" w:rsidRPr="006B69A3">
        <w:t>al respecto</w:t>
      </w:r>
      <w:r w:rsidRPr="006B69A3">
        <w:t>.</w:t>
      </w:r>
    </w:p>
    <w:p w:rsidR="008D243A" w:rsidRPr="006B69A3" w:rsidRDefault="008D243A" w:rsidP="008D243A">
      <w:pPr>
        <w:pStyle w:val="H4G"/>
      </w:pPr>
      <w:r w:rsidRPr="006B69A3">
        <w:tab/>
      </w:r>
      <w:r w:rsidRPr="006B69A3">
        <w:tab/>
      </w:r>
      <w:r w:rsidR="004E50BE" w:rsidRPr="006B69A3">
        <w:t>Política lingüística</w:t>
      </w:r>
      <w:r w:rsidRPr="006B69A3">
        <w:t xml:space="preserve"> (diversi</w:t>
      </w:r>
      <w:r w:rsidR="004E50BE" w:rsidRPr="006B69A3">
        <w:t>dad</w:t>
      </w:r>
      <w:r w:rsidRPr="006B69A3">
        <w:t>)</w:t>
      </w:r>
    </w:p>
    <w:p w:rsidR="008D243A" w:rsidRPr="006B69A3" w:rsidRDefault="008D243A" w:rsidP="008D243A">
      <w:pPr>
        <w:pStyle w:val="SingleTxtG"/>
      </w:pPr>
      <w:r w:rsidRPr="006B69A3">
        <w:t>362.</w:t>
      </w:r>
      <w:r w:rsidRPr="006B69A3">
        <w:tab/>
      </w:r>
      <w:r w:rsidR="004E50BE" w:rsidRPr="006B69A3">
        <w:t>El</w:t>
      </w:r>
      <w:r w:rsidRPr="006B69A3">
        <w:t xml:space="preserve"> Minist</w:t>
      </w:r>
      <w:r w:rsidR="004E50BE" w:rsidRPr="006B69A3">
        <w:t>erio de Desarrollo</w:t>
      </w:r>
      <w:r w:rsidRPr="006B69A3">
        <w:t xml:space="preserve"> Comunit</w:t>
      </w:r>
      <w:r w:rsidR="004E50BE" w:rsidRPr="006B69A3">
        <w:t>ario,</w:t>
      </w:r>
      <w:r w:rsidRPr="006B69A3">
        <w:t xml:space="preserve"> </w:t>
      </w:r>
      <w:r w:rsidR="004E50BE" w:rsidRPr="006B69A3">
        <w:t>Juventud</w:t>
      </w:r>
      <w:r w:rsidRPr="006B69A3">
        <w:t xml:space="preserve">, </w:t>
      </w:r>
      <w:r w:rsidR="004E50BE" w:rsidRPr="006B69A3">
        <w:t>Deportes y</w:t>
      </w:r>
      <w:r w:rsidRPr="006B69A3">
        <w:t xml:space="preserve"> Cultur</w:t>
      </w:r>
      <w:r w:rsidR="004E50BE" w:rsidRPr="006B69A3">
        <w:t>a</w:t>
      </w:r>
      <w:r w:rsidRPr="006B69A3">
        <w:t xml:space="preserve"> </w:t>
      </w:r>
      <w:r w:rsidR="00226D01" w:rsidRPr="006B69A3">
        <w:t>ha creado el Premio</w:t>
      </w:r>
      <w:r w:rsidRPr="006B69A3">
        <w:t xml:space="preserve"> Rodolphine Young </w:t>
      </w:r>
      <w:r w:rsidR="00226D01" w:rsidRPr="006B69A3">
        <w:t>de literatura infantil, un concurso</w:t>
      </w:r>
      <w:r w:rsidRPr="006B69A3">
        <w:t xml:space="preserve"> literar</w:t>
      </w:r>
      <w:r w:rsidR="00226D01" w:rsidRPr="006B69A3">
        <w:t>io</w:t>
      </w:r>
      <w:r w:rsidRPr="006B69A3">
        <w:t xml:space="preserve"> </w:t>
      </w:r>
      <w:r w:rsidR="00226D01" w:rsidRPr="006B69A3">
        <w:t>para los escritores de</w:t>
      </w:r>
      <w:r w:rsidRPr="006B69A3">
        <w:t xml:space="preserve"> Seychell</w:t>
      </w:r>
      <w:r w:rsidR="00226D01" w:rsidRPr="006B69A3">
        <w:t>es</w:t>
      </w:r>
      <w:r w:rsidRPr="006B69A3">
        <w:t xml:space="preserve"> </w:t>
      </w:r>
      <w:r w:rsidR="00226D01" w:rsidRPr="006B69A3">
        <w:t>que escriben libros para niños</w:t>
      </w:r>
      <w:r w:rsidRPr="006B69A3">
        <w:t xml:space="preserve"> </w:t>
      </w:r>
      <w:r w:rsidR="00226D01" w:rsidRPr="006B69A3">
        <w:t>e</w:t>
      </w:r>
      <w:r w:rsidRPr="006B69A3">
        <w:t>n l</w:t>
      </w:r>
      <w:r w:rsidR="00226D01" w:rsidRPr="006B69A3">
        <w:t>as tres lenguas</w:t>
      </w:r>
      <w:r w:rsidRPr="006B69A3">
        <w:t xml:space="preserve"> na</w:t>
      </w:r>
      <w:r w:rsidR="00226D01" w:rsidRPr="006B69A3">
        <w:t>c</w:t>
      </w:r>
      <w:r w:rsidRPr="006B69A3">
        <w:t>ional</w:t>
      </w:r>
      <w:r w:rsidR="00226D01" w:rsidRPr="006B69A3">
        <w:t>es</w:t>
      </w:r>
      <w:r w:rsidRPr="006B69A3">
        <w:t>.</w:t>
      </w:r>
    </w:p>
    <w:p w:rsidR="008D243A" w:rsidRPr="006B69A3" w:rsidRDefault="008D243A" w:rsidP="008D243A">
      <w:pPr>
        <w:pStyle w:val="SingleTxtG"/>
      </w:pPr>
      <w:r w:rsidRPr="006B69A3">
        <w:t>363.</w:t>
      </w:r>
      <w:r w:rsidRPr="006B69A3">
        <w:tab/>
      </w:r>
      <w:r w:rsidR="00226D01" w:rsidRPr="006B69A3">
        <w:t>En el marco de la nueva política lingüística, basada en</w:t>
      </w:r>
      <w:r w:rsidRPr="006B69A3">
        <w:t xml:space="preserve"> refor</w:t>
      </w:r>
      <w:r w:rsidR="00226D01" w:rsidRPr="006B69A3">
        <w:t>zar el uso</w:t>
      </w:r>
      <w:r w:rsidRPr="006B69A3">
        <w:t xml:space="preserve"> correct</w:t>
      </w:r>
      <w:r w:rsidR="00226D01" w:rsidRPr="006B69A3">
        <w:t>o</w:t>
      </w:r>
      <w:r w:rsidRPr="006B69A3">
        <w:t xml:space="preserve"> a</w:t>
      </w:r>
      <w:r w:rsidR="00226D01" w:rsidRPr="006B69A3">
        <w:t xml:space="preserve"> </w:t>
      </w:r>
      <w:r w:rsidR="00876D69" w:rsidRPr="006B69A3">
        <w:t xml:space="preserve">un </w:t>
      </w:r>
      <w:r w:rsidR="00226D01" w:rsidRPr="006B69A3">
        <w:t>nivel superior</w:t>
      </w:r>
      <w:r w:rsidRPr="006B69A3">
        <w:t xml:space="preserve">, </w:t>
      </w:r>
      <w:r w:rsidR="00226D01" w:rsidRPr="006B69A3">
        <w:t>se han integrado los tres idiomas nac</w:t>
      </w:r>
      <w:r w:rsidRPr="006B69A3">
        <w:t>ional</w:t>
      </w:r>
      <w:r w:rsidR="00226D01" w:rsidRPr="006B69A3">
        <w:t>es</w:t>
      </w:r>
      <w:r w:rsidRPr="006B69A3">
        <w:t xml:space="preserve"> </w:t>
      </w:r>
      <w:r w:rsidR="00226D01" w:rsidRPr="006B69A3">
        <w:t>en el plan</w:t>
      </w:r>
      <w:r w:rsidRPr="006B69A3">
        <w:t xml:space="preserve"> na</w:t>
      </w:r>
      <w:r w:rsidR="00226D01" w:rsidRPr="006B69A3">
        <w:t>c</w:t>
      </w:r>
      <w:r w:rsidRPr="006B69A3">
        <w:t xml:space="preserve">ional </w:t>
      </w:r>
      <w:r w:rsidR="00226D01" w:rsidRPr="006B69A3">
        <w:t>de estudios</w:t>
      </w:r>
      <w:r w:rsidRPr="006B69A3">
        <w:t>.</w:t>
      </w:r>
    </w:p>
    <w:p w:rsidR="008D243A" w:rsidRPr="006B69A3" w:rsidRDefault="008D243A" w:rsidP="008D243A">
      <w:pPr>
        <w:pStyle w:val="H23G"/>
      </w:pPr>
      <w:r w:rsidRPr="006B69A3">
        <w:tab/>
      </w:r>
      <w:r w:rsidRPr="006B69A3">
        <w:tab/>
        <w:t>Protec</w:t>
      </w:r>
      <w:r w:rsidR="0081344A" w:rsidRPr="006B69A3">
        <w:t>c</w:t>
      </w:r>
      <w:r w:rsidRPr="006B69A3">
        <w:t>i</w:t>
      </w:r>
      <w:r w:rsidR="0081344A" w:rsidRPr="006B69A3">
        <w:t>ó</w:t>
      </w:r>
      <w:r w:rsidRPr="006B69A3">
        <w:t xml:space="preserve">n </w:t>
      </w:r>
      <w:r w:rsidR="0081344A" w:rsidRPr="006B69A3">
        <w:t>y seguridad para los</w:t>
      </w:r>
      <w:r w:rsidRPr="006B69A3">
        <w:t xml:space="preserve"> </w:t>
      </w:r>
      <w:r w:rsidR="0081344A" w:rsidRPr="006B69A3">
        <w:t>niños en las escuelas (</w:t>
      </w:r>
      <w:r w:rsidR="00B94100" w:rsidRPr="00955F24">
        <w:t>art</w:t>
      </w:r>
      <w:r w:rsidR="00B94100">
        <w:t>ículos</w:t>
      </w:r>
      <w:r w:rsidR="00B94100" w:rsidRPr="00955F24">
        <w:t xml:space="preserve"> </w:t>
      </w:r>
      <w:r w:rsidR="0081344A" w:rsidRPr="006B69A3">
        <w:t>19 y</w:t>
      </w:r>
      <w:r w:rsidRPr="006B69A3">
        <w:t xml:space="preserve"> 37)</w:t>
      </w:r>
    </w:p>
    <w:p w:rsidR="008D243A" w:rsidRPr="006B69A3" w:rsidRDefault="008D243A" w:rsidP="008D243A">
      <w:pPr>
        <w:pStyle w:val="SingleTxtG"/>
      </w:pPr>
      <w:r w:rsidRPr="006B69A3">
        <w:t>364.</w:t>
      </w:r>
      <w:r w:rsidRPr="006B69A3">
        <w:tab/>
      </w:r>
      <w:r w:rsidR="0081344A" w:rsidRPr="006B69A3">
        <w:t>De los resultados p</w:t>
      </w:r>
      <w:r w:rsidRPr="006B69A3">
        <w:t>reliminar</w:t>
      </w:r>
      <w:r w:rsidR="0081344A" w:rsidRPr="006B69A3">
        <w:t>es de los e</w:t>
      </w:r>
      <w:r w:rsidRPr="006B69A3">
        <w:t>studi</w:t>
      </w:r>
      <w:r w:rsidR="0081344A" w:rsidRPr="006B69A3">
        <w:t>o</w:t>
      </w:r>
      <w:r w:rsidRPr="006B69A3">
        <w:t xml:space="preserve">s </w:t>
      </w:r>
      <w:r w:rsidR="0081344A" w:rsidRPr="006B69A3">
        <w:t>realizados sobre un número</w:t>
      </w:r>
      <w:r w:rsidRPr="006B69A3">
        <w:t xml:space="preserve"> limit</w:t>
      </w:r>
      <w:r w:rsidR="0081344A" w:rsidRPr="006B69A3">
        <w:t>a</w:t>
      </w:r>
      <w:r w:rsidRPr="006B69A3">
        <w:t>d</w:t>
      </w:r>
      <w:r w:rsidR="0081344A" w:rsidRPr="006B69A3">
        <w:t>o de escuelas</w:t>
      </w:r>
      <w:r w:rsidRPr="006B69A3">
        <w:t xml:space="preserve"> sec</w:t>
      </w:r>
      <w:r w:rsidR="0081344A" w:rsidRPr="006B69A3">
        <w:t>u</w:t>
      </w:r>
      <w:r w:rsidRPr="006B69A3">
        <w:t>ndar</w:t>
      </w:r>
      <w:r w:rsidR="0081344A" w:rsidRPr="006B69A3">
        <w:t>ias se desprende que el acoso escolar es un factor fundamental en el abandono</w:t>
      </w:r>
      <w:r w:rsidRPr="006B69A3">
        <w:t xml:space="preserve"> </w:t>
      </w:r>
      <w:r w:rsidR="0081344A" w:rsidRPr="006B69A3">
        <w:t>de los estudios por parte de los alumnos</w:t>
      </w:r>
      <w:r w:rsidRPr="006B69A3">
        <w:t xml:space="preserve">. </w:t>
      </w:r>
      <w:r w:rsidR="0081344A" w:rsidRPr="006B69A3">
        <w:t>Este hallazgo está respaldado por otras investigaciones internas basadas en las escuelas</w:t>
      </w:r>
      <w:r w:rsidRPr="006B69A3">
        <w:t>.</w:t>
      </w:r>
    </w:p>
    <w:p w:rsidR="008D243A" w:rsidRPr="006B69A3" w:rsidRDefault="008D243A" w:rsidP="008D243A">
      <w:pPr>
        <w:pStyle w:val="SingleTxtG"/>
      </w:pPr>
      <w:r w:rsidRPr="006B69A3">
        <w:t>365.</w:t>
      </w:r>
      <w:r w:rsidRPr="006B69A3">
        <w:tab/>
      </w:r>
      <w:r w:rsidR="0081344A" w:rsidRPr="006B69A3">
        <w:t>Se han emprendido campañas de s</w:t>
      </w:r>
      <w:r w:rsidRPr="006B69A3">
        <w:t>ensi</w:t>
      </w:r>
      <w:r w:rsidR="0081344A" w:rsidRPr="006B69A3">
        <w:t>bili</w:t>
      </w:r>
      <w:r w:rsidRPr="006B69A3">
        <w:t>za</w:t>
      </w:r>
      <w:r w:rsidR="0081344A" w:rsidRPr="006B69A3">
        <w:t>c</w:t>
      </w:r>
      <w:r w:rsidRPr="006B69A3">
        <w:t>i</w:t>
      </w:r>
      <w:r w:rsidR="0081344A" w:rsidRPr="006B69A3">
        <w:t>ó</w:t>
      </w:r>
      <w:r w:rsidRPr="006B69A3">
        <w:t xml:space="preserve">n </w:t>
      </w:r>
      <w:r w:rsidR="008B3CB4" w:rsidRPr="006B69A3">
        <w:t>del personal docente sobre el</w:t>
      </w:r>
      <w:r w:rsidR="00054B43" w:rsidRPr="006B69A3">
        <w:t xml:space="preserve"> </w:t>
      </w:r>
      <w:r w:rsidRPr="006B69A3">
        <w:t>impact</w:t>
      </w:r>
      <w:r w:rsidR="008B3CB4" w:rsidRPr="006B69A3">
        <w:t>o negativo del acoso escolar en la interrupción de los estudios</w:t>
      </w:r>
      <w:r w:rsidRPr="006B69A3">
        <w:t xml:space="preserve"> </w:t>
      </w:r>
      <w:r w:rsidR="008B3CB4" w:rsidRPr="006B69A3">
        <w:t>y en el rendimiento de los alumnos</w:t>
      </w:r>
      <w:r w:rsidRPr="006B69A3">
        <w:t xml:space="preserve">. </w:t>
      </w:r>
      <w:r w:rsidR="008B3CB4" w:rsidRPr="006B69A3">
        <w:t xml:space="preserve">En las Directrices de Política </w:t>
      </w:r>
      <w:r w:rsidR="00116209" w:rsidRPr="006B69A3">
        <w:t>relativas a</w:t>
      </w:r>
      <w:r w:rsidR="008B3CB4" w:rsidRPr="006B69A3">
        <w:t>l Comportamiento de los Es</w:t>
      </w:r>
      <w:r w:rsidRPr="006B69A3">
        <w:t>tud</w:t>
      </w:r>
      <w:r w:rsidR="008B3CB4" w:rsidRPr="006B69A3">
        <w:t xml:space="preserve">iantes se han incluido </w:t>
      </w:r>
      <w:r w:rsidR="00876D69" w:rsidRPr="006B69A3">
        <w:t>orientaciones</w:t>
      </w:r>
      <w:r w:rsidR="008B3CB4" w:rsidRPr="006B69A3">
        <w:t xml:space="preserve"> para controlar la conducta de los alumnos en relación con el acoso escolar</w:t>
      </w:r>
      <w:r w:rsidRPr="006B69A3">
        <w:t>.</w:t>
      </w:r>
    </w:p>
    <w:p w:rsidR="008D243A" w:rsidRPr="006B69A3" w:rsidRDefault="008D243A" w:rsidP="008D243A">
      <w:pPr>
        <w:pStyle w:val="H23G"/>
      </w:pPr>
      <w:r w:rsidRPr="006B69A3">
        <w:tab/>
      </w:r>
      <w:r w:rsidRPr="006B69A3">
        <w:tab/>
      </w:r>
      <w:r w:rsidR="008B3CB4" w:rsidRPr="006B69A3">
        <w:t>Libertad de</w:t>
      </w:r>
      <w:r w:rsidRPr="006B69A3">
        <w:t xml:space="preserve"> expresi</w:t>
      </w:r>
      <w:r w:rsidR="008B3CB4" w:rsidRPr="006B69A3">
        <w:t>ó</w:t>
      </w:r>
      <w:r w:rsidRPr="006B69A3">
        <w:t>n (</w:t>
      </w:r>
      <w:r w:rsidR="00B94100" w:rsidRPr="00955F24">
        <w:t>art</w:t>
      </w:r>
      <w:r w:rsidR="00B94100">
        <w:t>ículos</w:t>
      </w:r>
      <w:r w:rsidR="00B94100" w:rsidRPr="00955F24">
        <w:t xml:space="preserve"> </w:t>
      </w:r>
      <w:r w:rsidRPr="006B69A3">
        <w:t xml:space="preserve">12 </w:t>
      </w:r>
      <w:r w:rsidR="008B3CB4" w:rsidRPr="006B69A3">
        <w:t>y</w:t>
      </w:r>
      <w:r w:rsidRPr="006B69A3">
        <w:t xml:space="preserve"> 13)</w:t>
      </w:r>
    </w:p>
    <w:p w:rsidR="008D243A" w:rsidRPr="006B69A3" w:rsidRDefault="008D243A" w:rsidP="008D243A">
      <w:pPr>
        <w:pStyle w:val="SingleTxtG"/>
      </w:pPr>
      <w:r w:rsidRPr="006B69A3">
        <w:t>366.</w:t>
      </w:r>
      <w:r w:rsidRPr="006B69A3">
        <w:tab/>
      </w:r>
      <w:r w:rsidR="008B3CB4" w:rsidRPr="006B69A3">
        <w:t>Sí</w:t>
      </w:r>
      <w:r w:rsidR="00116209" w:rsidRPr="006B69A3">
        <w:t>r</w:t>
      </w:r>
      <w:r w:rsidR="008B3CB4" w:rsidRPr="006B69A3">
        <w:t>vanse consultar el</w:t>
      </w:r>
      <w:r w:rsidRPr="006B69A3">
        <w:t xml:space="preserve"> </w:t>
      </w:r>
      <w:r w:rsidR="008B3CB4" w:rsidRPr="006B69A3">
        <w:t xml:space="preserve">informe </w:t>
      </w:r>
      <w:r w:rsidRPr="006B69A3">
        <w:t>ini</w:t>
      </w:r>
      <w:r w:rsidR="008B3CB4" w:rsidRPr="006B69A3">
        <w:t>c</w:t>
      </w:r>
      <w:r w:rsidRPr="006B69A3">
        <w:t>ial</w:t>
      </w:r>
      <w:r w:rsidR="008B3CB4" w:rsidRPr="006B69A3">
        <w:t>,</w:t>
      </w:r>
      <w:r w:rsidRPr="006B69A3">
        <w:t xml:space="preserve"> p</w:t>
      </w:r>
      <w:r w:rsidR="008B3CB4" w:rsidRPr="006B69A3">
        <w:t>árrafos</w:t>
      </w:r>
      <w:r w:rsidRPr="006B69A3">
        <w:t xml:space="preserve"> </w:t>
      </w:r>
      <w:smartTag w:uri="urn:schemas-microsoft-com:office:smarttags" w:element="metricconverter">
        <w:smartTagPr>
          <w:attr w:name="ProductID" w:val="390 a"/>
        </w:smartTagPr>
        <w:r w:rsidRPr="006B69A3">
          <w:t>390</w:t>
        </w:r>
        <w:r w:rsidR="008B3CB4" w:rsidRPr="006B69A3">
          <w:t xml:space="preserve"> a</w:t>
        </w:r>
      </w:smartTag>
      <w:r w:rsidR="008B3CB4" w:rsidRPr="006B69A3">
        <w:t xml:space="preserve"> </w:t>
      </w:r>
      <w:r w:rsidRPr="006B69A3">
        <w:t>393.</w:t>
      </w:r>
    </w:p>
    <w:p w:rsidR="008D243A" w:rsidRPr="006B69A3" w:rsidRDefault="008D243A" w:rsidP="008D243A">
      <w:pPr>
        <w:pStyle w:val="H23G"/>
      </w:pPr>
      <w:r w:rsidRPr="006B69A3">
        <w:tab/>
      </w:r>
      <w:r w:rsidRPr="006B69A3">
        <w:tab/>
        <w:t>M</w:t>
      </w:r>
      <w:r w:rsidR="008B3CB4" w:rsidRPr="006B69A3">
        <w:t>edios de comunicación de masas e</w:t>
      </w:r>
      <w:r w:rsidRPr="006B69A3">
        <w:t xml:space="preserve"> informa</w:t>
      </w:r>
      <w:r w:rsidR="008B3CB4" w:rsidRPr="006B69A3">
        <w:t>c</w:t>
      </w:r>
      <w:r w:rsidRPr="006B69A3">
        <w:t>i</w:t>
      </w:r>
      <w:r w:rsidR="008B3CB4" w:rsidRPr="006B69A3">
        <w:t>ó</w:t>
      </w:r>
      <w:r w:rsidRPr="006B69A3">
        <w:t>n (</w:t>
      </w:r>
      <w:r w:rsidR="00B94100" w:rsidRPr="00955F24">
        <w:t>art</w:t>
      </w:r>
      <w:r w:rsidR="00B94100">
        <w:t>ículo</w:t>
      </w:r>
      <w:r w:rsidR="00B94100" w:rsidRPr="00955F24">
        <w:t xml:space="preserve"> </w:t>
      </w:r>
      <w:r w:rsidRPr="006B69A3">
        <w:t>17)</w:t>
      </w:r>
    </w:p>
    <w:p w:rsidR="008D243A" w:rsidRPr="006B69A3" w:rsidRDefault="008D243A" w:rsidP="008D243A">
      <w:pPr>
        <w:pStyle w:val="SingleTxtG"/>
      </w:pPr>
      <w:r w:rsidRPr="006B69A3">
        <w:t>367.</w:t>
      </w:r>
      <w:r w:rsidRPr="006B69A3">
        <w:tab/>
      </w:r>
      <w:r w:rsidR="008B3CB4" w:rsidRPr="006B69A3">
        <w:t>Sírvanse consultar el informe</w:t>
      </w:r>
      <w:r w:rsidRPr="006B69A3">
        <w:t xml:space="preserve"> ini</w:t>
      </w:r>
      <w:r w:rsidR="008B3CB4" w:rsidRPr="006B69A3">
        <w:t>c</w:t>
      </w:r>
      <w:r w:rsidRPr="006B69A3">
        <w:t>ial</w:t>
      </w:r>
      <w:r w:rsidR="008B3CB4" w:rsidRPr="006B69A3">
        <w:t>,</w:t>
      </w:r>
      <w:r w:rsidRPr="006B69A3">
        <w:t xml:space="preserve"> p</w:t>
      </w:r>
      <w:r w:rsidR="008B3CB4" w:rsidRPr="006B69A3">
        <w:t>árr</w:t>
      </w:r>
      <w:r w:rsidRPr="006B69A3">
        <w:t>a</w:t>
      </w:r>
      <w:r w:rsidR="008B3CB4" w:rsidRPr="006B69A3">
        <w:t xml:space="preserve">fos </w:t>
      </w:r>
      <w:smartTag w:uri="urn:schemas-microsoft-com:office:smarttags" w:element="metricconverter">
        <w:smartTagPr>
          <w:attr w:name="ProductID" w:val="394 a"/>
        </w:smartTagPr>
        <w:r w:rsidR="008B3CB4" w:rsidRPr="006B69A3">
          <w:t>394 a</w:t>
        </w:r>
      </w:smartTag>
      <w:r w:rsidR="008B3CB4" w:rsidRPr="006B69A3">
        <w:t xml:space="preserve"> </w:t>
      </w:r>
      <w:r w:rsidRPr="006B69A3">
        <w:t>401.</w:t>
      </w:r>
    </w:p>
    <w:p w:rsidR="008D243A" w:rsidRPr="006B69A3" w:rsidRDefault="008D243A" w:rsidP="008D243A">
      <w:pPr>
        <w:pStyle w:val="H23G"/>
      </w:pPr>
      <w:r w:rsidRPr="006B69A3">
        <w:tab/>
      </w:r>
      <w:r w:rsidRPr="006B69A3">
        <w:tab/>
      </w:r>
      <w:r w:rsidR="008B3CB4" w:rsidRPr="006B69A3">
        <w:t>R</w:t>
      </w:r>
      <w:r w:rsidRPr="006B69A3">
        <w:t>espons</w:t>
      </w:r>
      <w:r w:rsidR="008B3CB4" w:rsidRPr="006B69A3">
        <w:t>a</w:t>
      </w:r>
      <w:r w:rsidRPr="006B69A3">
        <w:t>bili</w:t>
      </w:r>
      <w:r w:rsidR="002747DE" w:rsidRPr="006B69A3">
        <w:t>dad de los padres</w:t>
      </w:r>
      <w:r w:rsidRPr="006B69A3">
        <w:t xml:space="preserve"> (</w:t>
      </w:r>
      <w:r w:rsidR="00B94100" w:rsidRPr="00955F24">
        <w:t>art</w:t>
      </w:r>
      <w:r w:rsidR="00B94100">
        <w:t>ículo</w:t>
      </w:r>
      <w:r w:rsidR="00B94100" w:rsidRPr="00955F24">
        <w:t xml:space="preserve"> </w:t>
      </w:r>
      <w:r w:rsidRPr="006B69A3">
        <w:t>18)</w:t>
      </w:r>
    </w:p>
    <w:p w:rsidR="008D243A" w:rsidRPr="006B69A3" w:rsidRDefault="008D243A" w:rsidP="008D243A">
      <w:pPr>
        <w:pStyle w:val="SingleTxtG"/>
      </w:pPr>
      <w:r w:rsidRPr="006B69A3">
        <w:t>368.</w:t>
      </w:r>
      <w:r w:rsidRPr="006B69A3">
        <w:tab/>
      </w:r>
      <w:r w:rsidR="002747DE" w:rsidRPr="006B69A3">
        <w:t>Sírvanse consultar el informe</w:t>
      </w:r>
      <w:r w:rsidRPr="006B69A3">
        <w:t xml:space="preserve"> ini</w:t>
      </w:r>
      <w:r w:rsidR="002747DE" w:rsidRPr="006B69A3">
        <w:t>c</w:t>
      </w:r>
      <w:r w:rsidRPr="006B69A3">
        <w:t>ial</w:t>
      </w:r>
      <w:r w:rsidR="002747DE" w:rsidRPr="006B69A3">
        <w:t>,</w:t>
      </w:r>
      <w:r w:rsidRPr="006B69A3">
        <w:t xml:space="preserve"> p</w:t>
      </w:r>
      <w:r w:rsidR="002747DE" w:rsidRPr="006B69A3">
        <w:t>ár</w:t>
      </w:r>
      <w:r w:rsidRPr="006B69A3">
        <w:t>ra</w:t>
      </w:r>
      <w:r w:rsidR="002747DE" w:rsidRPr="006B69A3">
        <w:t>fo</w:t>
      </w:r>
      <w:r w:rsidRPr="006B69A3">
        <w:t xml:space="preserve"> 402.</w:t>
      </w:r>
    </w:p>
    <w:p w:rsidR="008D243A" w:rsidRPr="006B69A3" w:rsidRDefault="008D243A" w:rsidP="008D243A">
      <w:pPr>
        <w:pStyle w:val="H23G"/>
      </w:pPr>
      <w:r w:rsidRPr="006B69A3">
        <w:tab/>
      </w:r>
      <w:r w:rsidRPr="006B69A3">
        <w:tab/>
      </w:r>
      <w:r w:rsidR="002747DE" w:rsidRPr="006B69A3">
        <w:t>El niño</w:t>
      </w:r>
      <w:r w:rsidRPr="006B69A3">
        <w:t xml:space="preserve"> </w:t>
      </w:r>
      <w:r w:rsidR="00F120D7" w:rsidRPr="006B69A3">
        <w:t xml:space="preserve">con discapacidad </w:t>
      </w:r>
      <w:r w:rsidRPr="006B69A3">
        <w:t>(</w:t>
      </w:r>
      <w:r w:rsidR="00B94100" w:rsidRPr="00955F24">
        <w:t>art</w:t>
      </w:r>
      <w:r w:rsidR="00B94100">
        <w:t>ículo</w:t>
      </w:r>
      <w:r w:rsidR="00B94100" w:rsidRPr="00955F24">
        <w:t xml:space="preserve"> </w:t>
      </w:r>
      <w:r w:rsidRPr="006B69A3">
        <w:t>23)</w:t>
      </w:r>
    </w:p>
    <w:p w:rsidR="008D243A" w:rsidRPr="006B69A3" w:rsidRDefault="008D243A" w:rsidP="008D243A">
      <w:pPr>
        <w:pStyle w:val="SingleTxtG"/>
      </w:pPr>
      <w:r w:rsidRPr="006B69A3">
        <w:t>369.</w:t>
      </w:r>
      <w:r w:rsidRPr="006B69A3">
        <w:tab/>
      </w:r>
      <w:r w:rsidR="002747DE" w:rsidRPr="006B69A3">
        <w:t>Un problema que sigue en pié es el de las dificultades que padecen los niños con dificultades auditivas</w:t>
      </w:r>
      <w:r w:rsidRPr="006B69A3">
        <w:t>.</w:t>
      </w:r>
    </w:p>
    <w:p w:rsidR="008D243A" w:rsidRPr="006B69A3" w:rsidRDefault="008D243A" w:rsidP="008D243A">
      <w:pPr>
        <w:pStyle w:val="H23G"/>
      </w:pPr>
      <w:r w:rsidRPr="006B69A3">
        <w:tab/>
      </w:r>
      <w:r w:rsidRPr="006B69A3">
        <w:tab/>
      </w:r>
      <w:r w:rsidR="002747DE" w:rsidRPr="006B69A3">
        <w:t>Minorías i</w:t>
      </w:r>
      <w:r w:rsidRPr="006B69A3">
        <w:t>nd</w:t>
      </w:r>
      <w:r w:rsidR="002747DE" w:rsidRPr="006B69A3">
        <w:t>í</w:t>
      </w:r>
      <w:r w:rsidRPr="006B69A3">
        <w:t>gen</w:t>
      </w:r>
      <w:r w:rsidR="002747DE" w:rsidRPr="006B69A3">
        <w:t>as</w:t>
      </w:r>
      <w:r w:rsidRPr="006B69A3">
        <w:t xml:space="preserve"> (</w:t>
      </w:r>
      <w:r w:rsidR="00B94100" w:rsidRPr="00955F24">
        <w:t>art</w:t>
      </w:r>
      <w:r w:rsidR="00B94100">
        <w:t>ículo</w:t>
      </w:r>
      <w:r w:rsidR="00B94100" w:rsidRPr="00955F24">
        <w:t xml:space="preserve"> </w:t>
      </w:r>
      <w:r w:rsidRPr="006B69A3">
        <w:t>30)</w:t>
      </w:r>
    </w:p>
    <w:p w:rsidR="008D243A" w:rsidRPr="006B69A3" w:rsidRDefault="008D243A" w:rsidP="008D243A">
      <w:pPr>
        <w:pStyle w:val="SingleTxtG"/>
      </w:pPr>
      <w:r w:rsidRPr="006B69A3">
        <w:t>370.</w:t>
      </w:r>
      <w:r w:rsidRPr="006B69A3">
        <w:tab/>
      </w:r>
      <w:r w:rsidR="002747DE" w:rsidRPr="006B69A3">
        <w:t>En Seychelles no existen minorías i</w:t>
      </w:r>
      <w:r w:rsidRPr="006B69A3">
        <w:t>nd</w:t>
      </w:r>
      <w:r w:rsidR="002747DE" w:rsidRPr="006B69A3">
        <w:t>í</w:t>
      </w:r>
      <w:r w:rsidRPr="006B69A3">
        <w:t>gen</w:t>
      </w:r>
      <w:r w:rsidR="002747DE" w:rsidRPr="006B69A3">
        <w:t>a</w:t>
      </w:r>
      <w:r w:rsidRPr="006B69A3">
        <w:t xml:space="preserve">s </w:t>
      </w:r>
      <w:r w:rsidR="002747DE" w:rsidRPr="006B69A3">
        <w:t xml:space="preserve">en el verdadero sentido de </w:t>
      </w:r>
      <w:smartTag w:uri="urn:schemas-microsoft-com:office:smarttags" w:element="PersonName">
        <w:smartTagPr>
          <w:attr w:name="ProductID" w:val="la palabra. Las"/>
        </w:smartTagPr>
        <w:r w:rsidR="002747DE" w:rsidRPr="006B69A3">
          <w:t>la palabra. Las</w:t>
        </w:r>
      </w:smartTag>
      <w:r w:rsidRPr="006B69A3">
        <w:t xml:space="preserve"> </w:t>
      </w:r>
      <w:r w:rsidR="002747DE" w:rsidRPr="006B69A3">
        <w:t>m</w:t>
      </w:r>
      <w:r w:rsidRPr="006B69A3">
        <w:t>inor</w:t>
      </w:r>
      <w:r w:rsidR="002747DE" w:rsidRPr="006B69A3">
        <w:t>ías que sí</w:t>
      </w:r>
      <w:r w:rsidRPr="006B69A3">
        <w:t xml:space="preserve"> exist</w:t>
      </w:r>
      <w:r w:rsidR="002747DE" w:rsidRPr="006B69A3">
        <w:t xml:space="preserve">en disfrutan de los mismos derechos y prerrogativas en virtud de </w:t>
      </w:r>
      <w:smartTag w:uri="urn:schemas-microsoft-com:office:smarttags" w:element="PersonName">
        <w:smartTagPr>
          <w:attr w:name="ProductID" w:val="la Constituci￳n"/>
        </w:smartTagPr>
        <w:r w:rsidR="002747DE" w:rsidRPr="006B69A3">
          <w:t>la Cons</w:t>
        </w:r>
        <w:r w:rsidRPr="006B69A3">
          <w:t>titu</w:t>
        </w:r>
        <w:r w:rsidR="002747DE" w:rsidRPr="006B69A3">
          <w:t>c</w:t>
        </w:r>
        <w:r w:rsidRPr="006B69A3">
          <w:t>i</w:t>
        </w:r>
        <w:r w:rsidR="002747DE" w:rsidRPr="006B69A3">
          <w:t>ó</w:t>
        </w:r>
        <w:r w:rsidRPr="006B69A3">
          <w:t>n</w:t>
        </w:r>
      </w:smartTag>
      <w:r w:rsidR="002747DE" w:rsidRPr="006B69A3">
        <w:t xml:space="preserve"> y de la ley, así como en la</w:t>
      </w:r>
      <w:r w:rsidRPr="006B69A3">
        <w:t xml:space="preserve"> pr</w:t>
      </w:r>
      <w:r w:rsidR="002747DE" w:rsidRPr="006B69A3">
        <w:t>á</w:t>
      </w:r>
      <w:r w:rsidRPr="006B69A3">
        <w:t>ctic</w:t>
      </w:r>
      <w:r w:rsidR="002747DE" w:rsidRPr="006B69A3">
        <w:t>a</w:t>
      </w:r>
      <w:r w:rsidRPr="006B69A3">
        <w:t>.</w:t>
      </w:r>
    </w:p>
    <w:p w:rsidR="008D243A" w:rsidRPr="006B69A3" w:rsidRDefault="008D243A" w:rsidP="008D243A">
      <w:pPr>
        <w:pStyle w:val="H1G"/>
      </w:pPr>
      <w:r w:rsidRPr="006B69A3">
        <w:tab/>
        <w:t>D.</w:t>
      </w:r>
      <w:r w:rsidRPr="006B69A3">
        <w:tab/>
      </w:r>
      <w:r w:rsidR="00F120D7" w:rsidRPr="006B69A3">
        <w:t xml:space="preserve">Actividades </w:t>
      </w:r>
      <w:r w:rsidRPr="006B69A3">
        <w:t>recreati</w:t>
      </w:r>
      <w:r w:rsidR="002747DE" w:rsidRPr="006B69A3">
        <w:t>vas</w:t>
      </w:r>
      <w:r w:rsidR="00876D69" w:rsidRPr="006B69A3">
        <w:t>, de esparcimiento</w:t>
      </w:r>
      <w:r w:rsidR="002747DE" w:rsidRPr="006B69A3">
        <w:t xml:space="preserve"> y</w:t>
      </w:r>
      <w:r w:rsidRPr="006B69A3">
        <w:t xml:space="preserve"> cultural</w:t>
      </w:r>
      <w:r w:rsidR="002747DE" w:rsidRPr="006B69A3">
        <w:t>es</w:t>
      </w:r>
      <w:r w:rsidRPr="006B69A3">
        <w:t xml:space="preserve"> (</w:t>
      </w:r>
      <w:r w:rsidR="00B94100" w:rsidRPr="00955F24">
        <w:t>art</w:t>
      </w:r>
      <w:r w:rsidR="00B94100">
        <w:t>ículo</w:t>
      </w:r>
      <w:r w:rsidR="00B94100" w:rsidRPr="00955F24">
        <w:t xml:space="preserve"> </w:t>
      </w:r>
      <w:r w:rsidRPr="006B69A3">
        <w:t>31)</w:t>
      </w:r>
    </w:p>
    <w:p w:rsidR="008D243A" w:rsidRPr="006B69A3" w:rsidRDefault="008D243A" w:rsidP="008D243A">
      <w:pPr>
        <w:pStyle w:val="SingleTxtG"/>
      </w:pPr>
      <w:r w:rsidRPr="006B69A3">
        <w:t>371.</w:t>
      </w:r>
      <w:r w:rsidRPr="006B69A3">
        <w:tab/>
      </w:r>
      <w:r w:rsidR="002747DE" w:rsidRPr="006B69A3">
        <w:t>Sírvanse consultar el informe</w:t>
      </w:r>
      <w:r w:rsidRPr="006B69A3">
        <w:t xml:space="preserve"> ini</w:t>
      </w:r>
      <w:r w:rsidR="002747DE" w:rsidRPr="006B69A3">
        <w:t>c</w:t>
      </w:r>
      <w:r w:rsidRPr="006B69A3">
        <w:t>ial, p</w:t>
      </w:r>
      <w:r w:rsidR="002747DE" w:rsidRPr="006B69A3">
        <w:t>ár</w:t>
      </w:r>
      <w:r w:rsidRPr="006B69A3">
        <w:t>ra</w:t>
      </w:r>
      <w:r w:rsidR="002747DE" w:rsidRPr="006B69A3">
        <w:t>fo</w:t>
      </w:r>
      <w:r w:rsidRPr="006B69A3">
        <w:t xml:space="preserve"> 405.</w:t>
      </w:r>
    </w:p>
    <w:p w:rsidR="008D243A" w:rsidRPr="006B69A3" w:rsidRDefault="008D243A" w:rsidP="008D243A">
      <w:pPr>
        <w:pStyle w:val="H23G"/>
      </w:pPr>
      <w:r w:rsidRPr="006B69A3">
        <w:tab/>
      </w:r>
      <w:r w:rsidRPr="006B69A3">
        <w:tab/>
      </w:r>
      <w:r w:rsidR="00803F48" w:rsidRPr="006B69A3">
        <w:t>Es</w:t>
      </w:r>
      <w:r w:rsidRPr="006B69A3">
        <w:t>tructur</w:t>
      </w:r>
      <w:r w:rsidR="00803F48" w:rsidRPr="006B69A3">
        <w:t>a</w:t>
      </w:r>
      <w:r w:rsidRPr="006B69A3">
        <w:t xml:space="preserve">s </w:t>
      </w:r>
      <w:r w:rsidR="00803F48" w:rsidRPr="006B69A3">
        <w:t>para juegos y actividades de esparcimiento</w:t>
      </w:r>
    </w:p>
    <w:p w:rsidR="008D243A" w:rsidRPr="006B69A3" w:rsidRDefault="008D243A" w:rsidP="008D243A">
      <w:pPr>
        <w:pStyle w:val="SingleTxtG"/>
      </w:pPr>
      <w:r w:rsidRPr="006B69A3">
        <w:t>372.</w:t>
      </w:r>
      <w:r w:rsidRPr="006B69A3">
        <w:tab/>
        <w:t>A</w:t>
      </w:r>
      <w:r w:rsidR="00803F48" w:rsidRPr="006B69A3">
        <w:t xml:space="preserve"> partir de</w:t>
      </w:r>
      <w:r w:rsidRPr="006B69A3">
        <w:t xml:space="preserve"> 2007</w:t>
      </w:r>
      <w:r w:rsidR="00803F48" w:rsidRPr="006B69A3">
        <w:t>,</w:t>
      </w:r>
      <w:r w:rsidRPr="006B69A3">
        <w:t xml:space="preserve"> e</w:t>
      </w:r>
      <w:r w:rsidR="00803F48" w:rsidRPr="006B69A3">
        <w:t>l</w:t>
      </w:r>
      <w:r w:rsidRPr="006B69A3">
        <w:t xml:space="preserve"> Conservator</w:t>
      </w:r>
      <w:r w:rsidR="00803F48" w:rsidRPr="006B69A3">
        <w:t xml:space="preserve">io de Música y Artes del Espectáculo </w:t>
      </w:r>
      <w:r w:rsidR="00876D69" w:rsidRPr="006B69A3">
        <w:t xml:space="preserve">ha </w:t>
      </w:r>
      <w:r w:rsidR="00803F48" w:rsidRPr="006B69A3">
        <w:t>incorpor</w:t>
      </w:r>
      <w:r w:rsidR="00876D69" w:rsidRPr="006B69A3">
        <w:t>ado</w:t>
      </w:r>
      <w:r w:rsidR="00803F48" w:rsidRPr="006B69A3">
        <w:t xml:space="preserve"> módulos de música y danza </w:t>
      </w:r>
      <w:r w:rsidRPr="006B69A3">
        <w:t>tradi</w:t>
      </w:r>
      <w:r w:rsidR="00803F48" w:rsidRPr="006B69A3">
        <w:t>c</w:t>
      </w:r>
      <w:r w:rsidRPr="006B69A3">
        <w:t>ional</w:t>
      </w:r>
      <w:r w:rsidR="00803F48" w:rsidRPr="006B69A3">
        <w:t>es de</w:t>
      </w:r>
      <w:r w:rsidRPr="006B69A3">
        <w:t xml:space="preserve"> Seychell</w:t>
      </w:r>
      <w:r w:rsidR="00803F48" w:rsidRPr="006B69A3">
        <w:t>e</w:t>
      </w:r>
      <w:r w:rsidRPr="006B69A3">
        <w:t>s co</w:t>
      </w:r>
      <w:r w:rsidR="00803F48" w:rsidRPr="006B69A3">
        <w:t>n carácter obligatorio en los p</w:t>
      </w:r>
      <w:r w:rsidRPr="006B69A3">
        <w:t>rogram</w:t>
      </w:r>
      <w:r w:rsidR="00803F48" w:rsidRPr="006B69A3">
        <w:t>as de música y danza</w:t>
      </w:r>
      <w:r w:rsidRPr="006B69A3">
        <w:t xml:space="preserve">, </w:t>
      </w:r>
      <w:r w:rsidR="00803F48" w:rsidRPr="006B69A3">
        <w:t>a fin de garantizar que todos los niños</w:t>
      </w:r>
      <w:r w:rsidR="00054B43" w:rsidRPr="006B69A3">
        <w:t xml:space="preserve"> </w:t>
      </w:r>
      <w:r w:rsidR="00803F48" w:rsidRPr="006B69A3">
        <w:t>cono</w:t>
      </w:r>
      <w:r w:rsidR="00876D69" w:rsidRPr="006B69A3">
        <w:t>z</w:t>
      </w:r>
      <w:r w:rsidR="00803F48" w:rsidRPr="006B69A3">
        <w:t>c</w:t>
      </w:r>
      <w:r w:rsidR="00876D69" w:rsidRPr="006B69A3">
        <w:t>an</w:t>
      </w:r>
      <w:r w:rsidR="00803F48" w:rsidRPr="006B69A3">
        <w:t xml:space="preserve"> sus propias </w:t>
      </w:r>
      <w:r w:rsidR="00876D69" w:rsidRPr="006B69A3">
        <w:t>manifestaciones</w:t>
      </w:r>
      <w:r w:rsidR="00803F48" w:rsidRPr="006B69A3">
        <w:t xml:space="preserve"> o expresiones artísticas </w:t>
      </w:r>
      <w:r w:rsidR="00876D69" w:rsidRPr="006B69A3">
        <w:t xml:space="preserve">y </w:t>
      </w:r>
      <w:r w:rsidRPr="006B69A3">
        <w:t>cultural</w:t>
      </w:r>
      <w:r w:rsidR="00803F48" w:rsidRPr="006B69A3">
        <w:t>es</w:t>
      </w:r>
      <w:r w:rsidRPr="006B69A3">
        <w:t>.</w:t>
      </w:r>
    </w:p>
    <w:p w:rsidR="008D243A" w:rsidRPr="006B69A3" w:rsidRDefault="008D243A" w:rsidP="008D243A">
      <w:pPr>
        <w:pStyle w:val="SingleTxtG"/>
      </w:pPr>
      <w:r w:rsidRPr="006B69A3">
        <w:t>373.</w:t>
      </w:r>
      <w:r w:rsidRPr="006B69A3">
        <w:tab/>
      </w:r>
      <w:r w:rsidR="00803F48" w:rsidRPr="006B69A3">
        <w:t>El</w:t>
      </w:r>
      <w:r w:rsidRPr="006B69A3">
        <w:t xml:space="preserve"> Minist</w:t>
      </w:r>
      <w:r w:rsidR="00803F48" w:rsidRPr="006B69A3">
        <w:t>e</w:t>
      </w:r>
      <w:r w:rsidRPr="006B69A3">
        <w:t>r</w:t>
      </w:r>
      <w:r w:rsidR="00803F48" w:rsidRPr="006B69A3">
        <w:t>io de Desarrollo</w:t>
      </w:r>
      <w:r w:rsidRPr="006B69A3">
        <w:t xml:space="preserve"> Comunit</w:t>
      </w:r>
      <w:r w:rsidR="00803F48" w:rsidRPr="006B69A3">
        <w:t>ario</w:t>
      </w:r>
      <w:r w:rsidRPr="006B69A3">
        <w:t xml:space="preserve">, </w:t>
      </w:r>
      <w:r w:rsidR="00803F48" w:rsidRPr="006B69A3">
        <w:t>Juventud</w:t>
      </w:r>
      <w:r w:rsidRPr="006B69A3">
        <w:t xml:space="preserve">, </w:t>
      </w:r>
      <w:r w:rsidR="00803F48" w:rsidRPr="006B69A3">
        <w:t>De</w:t>
      </w:r>
      <w:r w:rsidRPr="006B69A3">
        <w:t>port</w:t>
      </w:r>
      <w:r w:rsidR="00803F48" w:rsidRPr="006B69A3">
        <w:t>e</w:t>
      </w:r>
      <w:r w:rsidRPr="006B69A3">
        <w:t xml:space="preserve">s </w:t>
      </w:r>
      <w:r w:rsidR="00803F48" w:rsidRPr="006B69A3">
        <w:t>y</w:t>
      </w:r>
      <w:r w:rsidRPr="006B69A3">
        <w:t xml:space="preserve"> Cultur</w:t>
      </w:r>
      <w:r w:rsidR="00803F48" w:rsidRPr="006B69A3">
        <w:t>a</w:t>
      </w:r>
      <w:r w:rsidRPr="006B69A3">
        <w:t xml:space="preserve"> ha </w:t>
      </w:r>
      <w:r w:rsidR="00803F48" w:rsidRPr="006B69A3">
        <w:t>presentado una</w:t>
      </w:r>
      <w:r w:rsidRPr="006B69A3">
        <w:t xml:space="preserve"> prop</w:t>
      </w:r>
      <w:r w:rsidR="00803F48" w:rsidRPr="006B69A3">
        <w:t>uesta encaminada a</w:t>
      </w:r>
      <w:r w:rsidRPr="006B69A3">
        <w:t xml:space="preserve"> crea</w:t>
      </w:r>
      <w:r w:rsidR="00803F48" w:rsidRPr="006B69A3">
        <w:t>r</w:t>
      </w:r>
      <w:r w:rsidRPr="006B69A3">
        <w:t xml:space="preserve"> </w:t>
      </w:r>
      <w:r w:rsidR="00803F48" w:rsidRPr="006B69A3">
        <w:t>un Centro de Esparcimiento Infantil</w:t>
      </w:r>
      <w:r w:rsidR="00054B43" w:rsidRPr="006B69A3">
        <w:t xml:space="preserve"> </w:t>
      </w:r>
      <w:r w:rsidR="0051583F" w:rsidRPr="006B69A3">
        <w:t>para los niños entre</w:t>
      </w:r>
      <w:r w:rsidRPr="006B69A3">
        <w:t xml:space="preserve"> 3</w:t>
      </w:r>
      <w:r w:rsidR="0051583F" w:rsidRPr="006B69A3">
        <w:t xml:space="preserve"> y </w:t>
      </w:r>
      <w:r w:rsidRPr="006B69A3">
        <w:t>18</w:t>
      </w:r>
      <w:r w:rsidR="0051583F" w:rsidRPr="006B69A3">
        <w:t xml:space="preserve"> años de edad</w:t>
      </w:r>
      <w:r w:rsidRPr="006B69A3">
        <w:t xml:space="preserve">, </w:t>
      </w:r>
      <w:r w:rsidR="0051583F" w:rsidRPr="006B69A3">
        <w:t xml:space="preserve">con </w:t>
      </w:r>
      <w:r w:rsidR="00876D69" w:rsidRPr="006B69A3">
        <w:t>miras a proporcionar</w:t>
      </w:r>
      <w:r w:rsidR="0051583F" w:rsidRPr="006B69A3">
        <w:t xml:space="preserve"> un entorno vigilado en el que los niños puedan</w:t>
      </w:r>
      <w:r w:rsidRPr="006B69A3">
        <w:t xml:space="preserve"> participa</w:t>
      </w:r>
      <w:r w:rsidR="0051583F" w:rsidRPr="006B69A3">
        <w:t>r en una serie de actividades de</w:t>
      </w:r>
      <w:r w:rsidRPr="006B69A3">
        <w:t xml:space="preserve"> crea</w:t>
      </w:r>
      <w:r w:rsidR="0051583F" w:rsidRPr="006B69A3">
        <w:t>c</w:t>
      </w:r>
      <w:r w:rsidRPr="006B69A3">
        <w:t>i</w:t>
      </w:r>
      <w:r w:rsidR="0051583F" w:rsidRPr="006B69A3">
        <w:t>ón</w:t>
      </w:r>
      <w:r w:rsidRPr="006B69A3">
        <w:t xml:space="preserve"> </w:t>
      </w:r>
      <w:r w:rsidR="0051583F" w:rsidRPr="006B69A3">
        <w:t>y de ocio</w:t>
      </w:r>
      <w:r w:rsidRPr="006B69A3">
        <w:t>.</w:t>
      </w:r>
    </w:p>
    <w:p w:rsidR="008D243A" w:rsidRPr="006B69A3" w:rsidRDefault="008D243A" w:rsidP="008D243A">
      <w:pPr>
        <w:pStyle w:val="SingleTxtG"/>
      </w:pPr>
      <w:r w:rsidRPr="006B69A3">
        <w:t>374.</w:t>
      </w:r>
      <w:r w:rsidRPr="006B69A3">
        <w:tab/>
      </w:r>
      <w:r w:rsidR="0051583F" w:rsidRPr="006B69A3">
        <w:t>El</w:t>
      </w:r>
      <w:r w:rsidRPr="006B69A3">
        <w:t xml:space="preserve"> Minist</w:t>
      </w:r>
      <w:r w:rsidR="0051583F" w:rsidRPr="006B69A3">
        <w:t>e</w:t>
      </w:r>
      <w:r w:rsidRPr="006B69A3">
        <w:t>r</w:t>
      </w:r>
      <w:r w:rsidR="0051583F" w:rsidRPr="006B69A3">
        <w:t>io de Desarrollo</w:t>
      </w:r>
      <w:r w:rsidRPr="006B69A3">
        <w:t xml:space="preserve"> Comunit</w:t>
      </w:r>
      <w:r w:rsidR="0051583F" w:rsidRPr="006B69A3">
        <w:t>ario</w:t>
      </w:r>
      <w:r w:rsidRPr="006B69A3">
        <w:t xml:space="preserve">, </w:t>
      </w:r>
      <w:r w:rsidR="0051583F" w:rsidRPr="006B69A3">
        <w:t>Juventud,</w:t>
      </w:r>
      <w:r w:rsidRPr="006B69A3">
        <w:t xml:space="preserve"> </w:t>
      </w:r>
      <w:r w:rsidR="0051583F" w:rsidRPr="006B69A3">
        <w:t>De</w:t>
      </w:r>
      <w:r w:rsidRPr="006B69A3">
        <w:t>port</w:t>
      </w:r>
      <w:r w:rsidR="0051583F" w:rsidRPr="006B69A3">
        <w:t>e</w:t>
      </w:r>
      <w:r w:rsidRPr="006B69A3">
        <w:t xml:space="preserve">s </w:t>
      </w:r>
      <w:r w:rsidR="0051583F" w:rsidRPr="006B69A3">
        <w:t>y</w:t>
      </w:r>
      <w:r w:rsidRPr="006B69A3">
        <w:t xml:space="preserve"> Cultur</w:t>
      </w:r>
      <w:r w:rsidR="0051583F" w:rsidRPr="006B69A3">
        <w:t>a</w:t>
      </w:r>
      <w:r w:rsidRPr="006B69A3">
        <w:t xml:space="preserve"> </w:t>
      </w:r>
      <w:r w:rsidR="0051583F" w:rsidRPr="006B69A3">
        <w:t>y el</w:t>
      </w:r>
      <w:r w:rsidRPr="006B69A3">
        <w:t xml:space="preserve"> Minist</w:t>
      </w:r>
      <w:r w:rsidR="0051583F" w:rsidRPr="006B69A3">
        <w:t>e</w:t>
      </w:r>
      <w:r w:rsidRPr="006B69A3">
        <w:t>r</w:t>
      </w:r>
      <w:r w:rsidR="0051583F" w:rsidRPr="006B69A3">
        <w:t>io de</w:t>
      </w:r>
      <w:r w:rsidRPr="006B69A3">
        <w:t xml:space="preserve"> Educa</w:t>
      </w:r>
      <w:r w:rsidR="0051583F" w:rsidRPr="006B69A3">
        <w:t>c</w:t>
      </w:r>
      <w:r w:rsidRPr="006B69A3">
        <w:t>i</w:t>
      </w:r>
      <w:r w:rsidR="0051583F" w:rsidRPr="006B69A3">
        <w:t>ó</w:t>
      </w:r>
      <w:r w:rsidRPr="006B69A3">
        <w:t xml:space="preserve">n </w:t>
      </w:r>
      <w:r w:rsidR="0051583F" w:rsidRPr="006B69A3">
        <w:t>han</w:t>
      </w:r>
      <w:r w:rsidRPr="006B69A3">
        <w:t xml:space="preserve"> prop</w:t>
      </w:r>
      <w:r w:rsidR="0051583F" w:rsidRPr="006B69A3">
        <w:t>uesto de común acuerdo</w:t>
      </w:r>
      <w:r w:rsidRPr="006B69A3">
        <w:t xml:space="preserve"> </w:t>
      </w:r>
      <w:r w:rsidR="0051583F" w:rsidRPr="006B69A3">
        <w:t>un plan de estudios culturales para las escuelas</w:t>
      </w:r>
      <w:r w:rsidRPr="006B69A3">
        <w:t xml:space="preserve"> primar</w:t>
      </w:r>
      <w:r w:rsidR="0051583F" w:rsidRPr="006B69A3">
        <w:t xml:space="preserve">ias </w:t>
      </w:r>
      <w:r w:rsidRPr="006B69A3">
        <w:t>y sec</w:t>
      </w:r>
      <w:r w:rsidR="0051583F" w:rsidRPr="006B69A3">
        <w:t>u</w:t>
      </w:r>
      <w:r w:rsidRPr="006B69A3">
        <w:t>ndar</w:t>
      </w:r>
      <w:r w:rsidR="0051583F" w:rsidRPr="006B69A3">
        <w:t>ias</w:t>
      </w:r>
      <w:r w:rsidRPr="006B69A3">
        <w:t>, as</w:t>
      </w:r>
      <w:r w:rsidR="0051583F" w:rsidRPr="006B69A3">
        <w:t>í como para las instituciones educativas superiores,</w:t>
      </w:r>
      <w:r w:rsidRPr="006B69A3">
        <w:t xml:space="preserve"> </w:t>
      </w:r>
      <w:r w:rsidR="0051583F" w:rsidRPr="006B69A3">
        <w:t>con objeto de que los niños puedan adquirir una</w:t>
      </w:r>
      <w:r w:rsidRPr="006B69A3">
        <w:t xml:space="preserve"> </w:t>
      </w:r>
      <w:r w:rsidR="00876D69" w:rsidRPr="006B69A3">
        <w:t xml:space="preserve">formación </w:t>
      </w:r>
      <w:r w:rsidRPr="006B69A3">
        <w:t>cultura</w:t>
      </w:r>
      <w:r w:rsidR="00876D69" w:rsidRPr="006B69A3">
        <w:t>l</w:t>
      </w:r>
      <w:r w:rsidR="0051583F" w:rsidRPr="006B69A3">
        <w:t xml:space="preserve"> y convertirse en ciudadanos </w:t>
      </w:r>
      <w:r w:rsidR="002A14F3" w:rsidRPr="006B69A3">
        <w:t xml:space="preserve">mejor </w:t>
      </w:r>
      <w:r w:rsidRPr="006B69A3">
        <w:t>inform</w:t>
      </w:r>
      <w:r w:rsidR="002A14F3" w:rsidRPr="006B69A3">
        <w:t>a</w:t>
      </w:r>
      <w:r w:rsidRPr="006B69A3">
        <w:t>d</w:t>
      </w:r>
      <w:r w:rsidR="002A14F3" w:rsidRPr="006B69A3">
        <w:t>os</w:t>
      </w:r>
      <w:r w:rsidRPr="006B69A3">
        <w:t>.</w:t>
      </w:r>
    </w:p>
    <w:p w:rsidR="008D243A" w:rsidRPr="006B69A3" w:rsidRDefault="008D243A" w:rsidP="008D243A">
      <w:pPr>
        <w:pStyle w:val="SingleTxtG"/>
      </w:pPr>
      <w:r w:rsidRPr="006B69A3">
        <w:t>375.</w:t>
      </w:r>
      <w:r w:rsidRPr="006B69A3">
        <w:tab/>
      </w:r>
      <w:smartTag w:uri="urn:schemas-microsoft-com:office:smarttags" w:element="PersonName">
        <w:smartTagPr>
          <w:attr w:name="ProductID" w:val="la Divisi￳n"/>
        </w:smartTagPr>
        <w:r w:rsidR="002A14F3" w:rsidRPr="006B69A3">
          <w:t>La División</w:t>
        </w:r>
      </w:smartTag>
      <w:r w:rsidR="002A14F3" w:rsidRPr="006B69A3">
        <w:t xml:space="preserve"> de </w:t>
      </w:r>
      <w:r w:rsidRPr="006B69A3">
        <w:t>Plani</w:t>
      </w:r>
      <w:r w:rsidR="002A14F3" w:rsidRPr="006B69A3">
        <w:t>ficación Deportiva y</w:t>
      </w:r>
      <w:r w:rsidRPr="006B69A3">
        <w:t xml:space="preserve"> De</w:t>
      </w:r>
      <w:r w:rsidR="002A14F3" w:rsidRPr="006B69A3">
        <w:t xml:space="preserve">sarrollo de Políticas del </w:t>
      </w:r>
      <w:r w:rsidRPr="006B69A3">
        <w:t>Minist</w:t>
      </w:r>
      <w:r w:rsidR="002A14F3" w:rsidRPr="006B69A3">
        <w:t>e</w:t>
      </w:r>
      <w:r w:rsidRPr="006B69A3">
        <w:t>r</w:t>
      </w:r>
      <w:r w:rsidR="002A14F3" w:rsidRPr="006B69A3">
        <w:t>io de Desarrollo</w:t>
      </w:r>
      <w:r w:rsidRPr="006B69A3">
        <w:t xml:space="preserve"> Comunit</w:t>
      </w:r>
      <w:r w:rsidR="002A14F3" w:rsidRPr="006B69A3">
        <w:t>ario,</w:t>
      </w:r>
      <w:r w:rsidRPr="006B69A3">
        <w:t xml:space="preserve"> </w:t>
      </w:r>
      <w:r w:rsidR="002A14F3" w:rsidRPr="006B69A3">
        <w:t>Juventud,</w:t>
      </w:r>
      <w:r w:rsidRPr="006B69A3">
        <w:t xml:space="preserve"> </w:t>
      </w:r>
      <w:r w:rsidR="002A14F3" w:rsidRPr="006B69A3">
        <w:t>De</w:t>
      </w:r>
      <w:r w:rsidRPr="006B69A3">
        <w:t>port</w:t>
      </w:r>
      <w:r w:rsidR="002A14F3" w:rsidRPr="006B69A3">
        <w:t>es y</w:t>
      </w:r>
      <w:r w:rsidRPr="006B69A3">
        <w:t xml:space="preserve"> Cultur</w:t>
      </w:r>
      <w:r w:rsidR="002A14F3" w:rsidRPr="006B69A3">
        <w:t>a</w:t>
      </w:r>
      <w:r w:rsidRPr="006B69A3">
        <w:t xml:space="preserve"> </w:t>
      </w:r>
      <w:r w:rsidR="002A14F3" w:rsidRPr="006B69A3">
        <w:t>es la r</w:t>
      </w:r>
      <w:r w:rsidRPr="006B69A3">
        <w:t>espons</w:t>
      </w:r>
      <w:r w:rsidR="002A14F3" w:rsidRPr="006B69A3">
        <w:t>able global de la</w:t>
      </w:r>
      <w:r w:rsidRPr="006B69A3">
        <w:t xml:space="preserve"> formula</w:t>
      </w:r>
      <w:r w:rsidR="002A14F3" w:rsidRPr="006B69A3">
        <w:t>c</w:t>
      </w:r>
      <w:r w:rsidRPr="006B69A3">
        <w:t>i</w:t>
      </w:r>
      <w:r w:rsidR="002A14F3" w:rsidRPr="006B69A3">
        <w:t>ó</w:t>
      </w:r>
      <w:r w:rsidRPr="006B69A3">
        <w:t>n, de</w:t>
      </w:r>
      <w:r w:rsidR="002A14F3" w:rsidRPr="006B69A3">
        <w:t>sarrollo y</w:t>
      </w:r>
      <w:r w:rsidRPr="006B69A3">
        <w:t xml:space="preserve"> evalua</w:t>
      </w:r>
      <w:r w:rsidR="002A14F3" w:rsidRPr="006B69A3">
        <w:t>c</w:t>
      </w:r>
      <w:r w:rsidRPr="006B69A3">
        <w:t>i</w:t>
      </w:r>
      <w:r w:rsidR="002A14F3" w:rsidRPr="006B69A3">
        <w:t>ón de las</w:t>
      </w:r>
      <w:r w:rsidRPr="006B69A3">
        <w:t xml:space="preserve"> pol</w:t>
      </w:r>
      <w:r w:rsidR="002A14F3" w:rsidRPr="006B69A3">
        <w:t>íticas deportivas del</w:t>
      </w:r>
      <w:r w:rsidRPr="006B69A3">
        <w:t xml:space="preserve"> Go</w:t>
      </w:r>
      <w:r w:rsidR="002A14F3" w:rsidRPr="006B69A3">
        <w:t>bie</w:t>
      </w:r>
      <w:r w:rsidRPr="006B69A3">
        <w:t>rn</w:t>
      </w:r>
      <w:r w:rsidR="002A14F3" w:rsidRPr="006B69A3">
        <w:t>o</w:t>
      </w:r>
      <w:r w:rsidRPr="006B69A3">
        <w:t xml:space="preserve">. </w:t>
      </w:r>
      <w:r w:rsidR="002A14F3" w:rsidRPr="006B69A3">
        <w:t>Su</w:t>
      </w:r>
      <w:r w:rsidRPr="006B69A3">
        <w:t xml:space="preserve"> pol</w:t>
      </w:r>
      <w:r w:rsidR="002A14F3" w:rsidRPr="006B69A3">
        <w:t>íti</w:t>
      </w:r>
      <w:r w:rsidRPr="006B69A3">
        <w:t>c</w:t>
      </w:r>
      <w:r w:rsidR="002A14F3" w:rsidRPr="006B69A3">
        <w:t>a</w:t>
      </w:r>
      <w:r w:rsidRPr="006B69A3">
        <w:t xml:space="preserve"> </w:t>
      </w:r>
      <w:r w:rsidR="002A14F3" w:rsidRPr="006B69A3">
        <w:t>se inspira en seis grandes objetivos</w:t>
      </w:r>
      <w:r w:rsidRPr="006B69A3">
        <w:t xml:space="preserve"> </w:t>
      </w:r>
      <w:r w:rsidR="00876D69" w:rsidRPr="006B69A3">
        <w:t>estructural</w:t>
      </w:r>
      <w:r w:rsidR="002A14F3" w:rsidRPr="006B69A3">
        <w:t>es</w:t>
      </w:r>
      <w:r w:rsidRPr="006B69A3">
        <w:t xml:space="preserve">: </w:t>
      </w:r>
      <w:r w:rsidR="002A14F3" w:rsidRPr="006B69A3">
        <w:t>ampliación</w:t>
      </w:r>
      <w:r w:rsidRPr="006B69A3">
        <w:t xml:space="preserve"> </w:t>
      </w:r>
      <w:r w:rsidR="002A14F3" w:rsidRPr="006B69A3">
        <w:t>de las bases,</w:t>
      </w:r>
      <w:r w:rsidRPr="006B69A3">
        <w:t xml:space="preserve"> in</w:t>
      </w:r>
      <w:r w:rsidR="002A14F3" w:rsidRPr="006B69A3">
        <w:t>tensificación de la</w:t>
      </w:r>
      <w:r w:rsidRPr="006B69A3">
        <w:t xml:space="preserve"> participa</w:t>
      </w:r>
      <w:r w:rsidR="002A14F3" w:rsidRPr="006B69A3">
        <w:t>c</w:t>
      </w:r>
      <w:r w:rsidRPr="006B69A3">
        <w:t>i</w:t>
      </w:r>
      <w:r w:rsidR="002A14F3" w:rsidRPr="006B69A3">
        <w:t>ó</w:t>
      </w:r>
      <w:r w:rsidRPr="006B69A3">
        <w:t xml:space="preserve">n, </w:t>
      </w:r>
      <w:r w:rsidR="002A14F3" w:rsidRPr="006B69A3">
        <w:t>mejora del</w:t>
      </w:r>
      <w:r w:rsidRPr="006B69A3">
        <w:t xml:space="preserve"> </w:t>
      </w:r>
      <w:r w:rsidR="002A14F3" w:rsidRPr="006B69A3">
        <w:t>rendimiento</w:t>
      </w:r>
      <w:r w:rsidRPr="006B69A3">
        <w:t xml:space="preserve">, </w:t>
      </w:r>
      <w:r w:rsidR="002A14F3" w:rsidRPr="006B69A3">
        <w:t>búsqueda de la</w:t>
      </w:r>
      <w:r w:rsidRPr="006B69A3">
        <w:t xml:space="preserve"> excelenc</w:t>
      </w:r>
      <w:r w:rsidR="002A14F3" w:rsidRPr="006B69A3">
        <w:t>ia</w:t>
      </w:r>
      <w:r w:rsidRPr="006B69A3">
        <w:t xml:space="preserve">, </w:t>
      </w:r>
      <w:r w:rsidR="002A14F3" w:rsidRPr="006B69A3">
        <w:t xml:space="preserve">desarrollo de la </w:t>
      </w:r>
      <w:r w:rsidRPr="006B69A3">
        <w:t>capaci</w:t>
      </w:r>
      <w:r w:rsidR="002A14F3" w:rsidRPr="006B69A3">
        <w:t xml:space="preserve">dad </w:t>
      </w:r>
      <w:r w:rsidR="00386E49" w:rsidRPr="006B69A3">
        <w:t>e</w:t>
      </w:r>
      <w:r w:rsidRPr="006B69A3">
        <w:t xml:space="preserve"> </w:t>
      </w:r>
      <w:r w:rsidR="00386E49" w:rsidRPr="006B69A3">
        <w:t>intensificación</w:t>
      </w:r>
      <w:r w:rsidR="002A14F3" w:rsidRPr="006B69A3">
        <w:t xml:space="preserve"> de la</w:t>
      </w:r>
      <w:r w:rsidRPr="006B69A3">
        <w:t xml:space="preserve"> colabora</w:t>
      </w:r>
      <w:r w:rsidR="002A14F3" w:rsidRPr="006B69A3">
        <w:t>c</w:t>
      </w:r>
      <w:r w:rsidRPr="006B69A3">
        <w:t>i</w:t>
      </w:r>
      <w:r w:rsidR="002A14F3" w:rsidRPr="006B69A3">
        <w:t>ó</w:t>
      </w:r>
      <w:r w:rsidRPr="006B69A3">
        <w:t>n.</w:t>
      </w:r>
    </w:p>
    <w:p w:rsidR="008D243A" w:rsidRPr="006B69A3" w:rsidRDefault="008D243A" w:rsidP="008D243A">
      <w:pPr>
        <w:pStyle w:val="SingleTxtG"/>
      </w:pPr>
      <w:r w:rsidRPr="006B69A3">
        <w:t>376.</w:t>
      </w:r>
      <w:r w:rsidRPr="006B69A3">
        <w:tab/>
      </w:r>
      <w:r w:rsidR="00797314" w:rsidRPr="006B69A3">
        <w:t>Para el</w:t>
      </w:r>
      <w:r w:rsidRPr="006B69A3">
        <w:t xml:space="preserve"> Minist</w:t>
      </w:r>
      <w:r w:rsidR="00386E49" w:rsidRPr="006B69A3">
        <w:t>e</w:t>
      </w:r>
      <w:r w:rsidRPr="006B69A3">
        <w:t>r</w:t>
      </w:r>
      <w:r w:rsidR="00386E49" w:rsidRPr="006B69A3">
        <w:t>i</w:t>
      </w:r>
      <w:r w:rsidR="00797314" w:rsidRPr="006B69A3">
        <w:t>o, el de</w:t>
      </w:r>
      <w:r w:rsidRPr="006B69A3">
        <w:t>port</w:t>
      </w:r>
      <w:r w:rsidR="00797314" w:rsidRPr="006B69A3">
        <w:t>e</w:t>
      </w:r>
      <w:r w:rsidRPr="006B69A3">
        <w:t xml:space="preserve"> </w:t>
      </w:r>
      <w:r w:rsidR="00797314" w:rsidRPr="006B69A3">
        <w:t>representa un entorno dinámico y sostenible que permite a todos los ciudadanos, en la medida de sus aptitudes e intereses, experimentar y disfrutar de participar en actividades deportivas y recreativas y competir</w:t>
      </w:r>
      <w:r w:rsidR="00DC3374" w:rsidRPr="006B69A3">
        <w:t xml:space="preserve"> y actuar </w:t>
      </w:r>
      <w:r w:rsidR="00386E49" w:rsidRPr="006B69A3">
        <w:t>de manera sostenida</w:t>
      </w:r>
      <w:r w:rsidR="00DC3374" w:rsidRPr="006B69A3">
        <w:t xml:space="preserve"> a nivel nacional e internacional y alcanzar las cotas más altas</w:t>
      </w:r>
      <w:r w:rsidRPr="006B69A3">
        <w:t>.</w:t>
      </w:r>
    </w:p>
    <w:p w:rsidR="008D243A" w:rsidRPr="006B69A3" w:rsidRDefault="008D243A" w:rsidP="008D243A">
      <w:pPr>
        <w:pStyle w:val="SingleTxtG"/>
      </w:pPr>
      <w:r w:rsidRPr="006B69A3">
        <w:t>377.</w:t>
      </w:r>
      <w:r w:rsidRPr="006B69A3">
        <w:tab/>
      </w:r>
      <w:r w:rsidR="00DC3374" w:rsidRPr="006B69A3">
        <w:t>El</w:t>
      </w:r>
      <w:r w:rsidRPr="006B69A3">
        <w:t xml:space="preserve"> Minist</w:t>
      </w:r>
      <w:r w:rsidR="00DC3374" w:rsidRPr="006B69A3">
        <w:t>e</w:t>
      </w:r>
      <w:r w:rsidRPr="006B69A3">
        <w:t>r</w:t>
      </w:r>
      <w:r w:rsidR="00DC3374" w:rsidRPr="006B69A3">
        <w:t>io</w:t>
      </w:r>
      <w:r w:rsidRPr="006B69A3">
        <w:t xml:space="preserve"> </w:t>
      </w:r>
      <w:r w:rsidR="00DC3374" w:rsidRPr="006B69A3">
        <w:t>ha creado también</w:t>
      </w:r>
      <w:r w:rsidRPr="006B69A3">
        <w:t xml:space="preserve"> rec</w:t>
      </w:r>
      <w:r w:rsidR="00DC3374" w:rsidRPr="006B69A3">
        <w:t>i</w:t>
      </w:r>
      <w:r w:rsidRPr="006B69A3">
        <w:t>ent</w:t>
      </w:r>
      <w:r w:rsidR="00DC3374" w:rsidRPr="006B69A3">
        <w:t>emente una Academia Nacional de Deporte</w:t>
      </w:r>
      <w:r w:rsidR="00F33FBB" w:rsidRPr="006B69A3">
        <w:t>s</w:t>
      </w:r>
      <w:r w:rsidR="00DC3374" w:rsidRPr="006B69A3">
        <w:t xml:space="preserve"> </w:t>
      </w:r>
      <w:r w:rsidR="00386E49" w:rsidRPr="006B69A3">
        <w:t xml:space="preserve">para </w:t>
      </w:r>
      <w:smartTag w:uri="urn:schemas-microsoft-com:office:smarttags" w:element="PersonName">
        <w:smartTagPr>
          <w:attr w:name="ProductID" w:val="la Juventud. El"/>
        </w:smartTagPr>
        <w:r w:rsidR="00386E49" w:rsidRPr="006B69A3">
          <w:t xml:space="preserve">la </w:t>
        </w:r>
        <w:r w:rsidR="00DC3374" w:rsidRPr="006B69A3">
          <w:t>Juven</w:t>
        </w:r>
        <w:r w:rsidR="00386E49" w:rsidRPr="006B69A3">
          <w:t>tud</w:t>
        </w:r>
        <w:r w:rsidRPr="006B69A3">
          <w:t xml:space="preserve">. </w:t>
        </w:r>
        <w:r w:rsidR="00DC3374" w:rsidRPr="006B69A3">
          <w:t>El</w:t>
        </w:r>
      </w:smartTag>
      <w:r w:rsidR="00DC3374" w:rsidRPr="006B69A3">
        <w:t xml:space="preserve"> objetivo de </w:t>
      </w:r>
      <w:smartTag w:uri="urn:schemas-microsoft-com:office:smarttags" w:element="PersonName">
        <w:smartTagPr>
          <w:attr w:name="ProductID" w:val="la Academia"/>
        </w:smartTagPr>
        <w:r w:rsidR="00DC3374" w:rsidRPr="006B69A3">
          <w:t>la Academia</w:t>
        </w:r>
      </w:smartTag>
      <w:r w:rsidR="00DC3374" w:rsidRPr="006B69A3">
        <w:t xml:space="preserve"> </w:t>
      </w:r>
      <w:r w:rsidR="00F120D7" w:rsidRPr="006B69A3">
        <w:t xml:space="preserve">es </w:t>
      </w:r>
      <w:r w:rsidR="00DC3374" w:rsidRPr="006B69A3">
        <w:t xml:space="preserve">potenciar y </w:t>
      </w:r>
      <w:r w:rsidR="00386E49" w:rsidRPr="006B69A3">
        <w:t>ofrecer</w:t>
      </w:r>
      <w:r w:rsidR="00DC3374" w:rsidRPr="006B69A3">
        <w:t xml:space="preserve"> un sistema </w:t>
      </w:r>
      <w:r w:rsidRPr="006B69A3">
        <w:t>na</w:t>
      </w:r>
      <w:r w:rsidR="00DC3374" w:rsidRPr="006B69A3">
        <w:t>c</w:t>
      </w:r>
      <w:r w:rsidRPr="006B69A3">
        <w:t xml:space="preserve">ional </w:t>
      </w:r>
      <w:r w:rsidR="00DC3374" w:rsidRPr="006B69A3">
        <w:t>de becas</w:t>
      </w:r>
      <w:r w:rsidRPr="006B69A3">
        <w:t xml:space="preserve">, </w:t>
      </w:r>
      <w:r w:rsidR="00AE5BA6" w:rsidRPr="006B69A3">
        <w:t>un</w:t>
      </w:r>
      <w:r w:rsidRPr="006B69A3">
        <w:rPr>
          <w:i/>
        </w:rPr>
        <w:t xml:space="preserve"> </w:t>
      </w:r>
      <w:r w:rsidR="00054B43" w:rsidRPr="006B69A3">
        <w:rPr>
          <w:i/>
        </w:rPr>
        <w:t>"</w:t>
      </w:r>
      <w:r w:rsidRPr="006B69A3">
        <w:rPr>
          <w:i/>
        </w:rPr>
        <w:t>sports étude system</w:t>
      </w:r>
      <w:r w:rsidR="00054B43" w:rsidRPr="006B69A3">
        <w:rPr>
          <w:i/>
        </w:rPr>
        <w:t>"</w:t>
      </w:r>
      <w:r w:rsidRPr="006B69A3">
        <w:t xml:space="preserve"> </w:t>
      </w:r>
      <w:r w:rsidR="00386E49" w:rsidRPr="006B69A3">
        <w:t>a fin de</w:t>
      </w:r>
      <w:r w:rsidR="00AE5BA6" w:rsidRPr="006B69A3">
        <w:t xml:space="preserve"> detectar</w:t>
      </w:r>
      <w:r w:rsidRPr="006B69A3">
        <w:t xml:space="preserve">, </w:t>
      </w:r>
      <w:r w:rsidR="00AE5BA6" w:rsidRPr="006B69A3">
        <w:t>educar</w:t>
      </w:r>
      <w:r w:rsidRPr="006B69A3">
        <w:t xml:space="preserve"> </w:t>
      </w:r>
      <w:r w:rsidR="00AE5BA6" w:rsidRPr="006B69A3">
        <w:t>y fomentar la capacidad de los</w:t>
      </w:r>
      <w:r w:rsidRPr="006B69A3">
        <w:t xml:space="preserve"> </w:t>
      </w:r>
      <w:r w:rsidR="00AE5BA6" w:rsidRPr="006B69A3">
        <w:t>niños y jóvenes más dotados para los deportes de alta competición</w:t>
      </w:r>
      <w:r w:rsidRPr="006B69A3">
        <w:t>.</w:t>
      </w:r>
    </w:p>
    <w:p w:rsidR="008D243A" w:rsidRPr="006B69A3" w:rsidRDefault="008D243A" w:rsidP="008D243A">
      <w:pPr>
        <w:pStyle w:val="SingleTxtG"/>
      </w:pPr>
      <w:r w:rsidRPr="006B69A3">
        <w:t>378.</w:t>
      </w:r>
      <w:r w:rsidRPr="006B69A3">
        <w:tab/>
      </w:r>
      <w:r w:rsidR="00AE5BA6" w:rsidRPr="006B69A3">
        <w:t>El Consejo</w:t>
      </w:r>
      <w:r w:rsidRPr="006B69A3">
        <w:t xml:space="preserve"> Na</w:t>
      </w:r>
      <w:r w:rsidR="00AE5BA6" w:rsidRPr="006B69A3">
        <w:t>c</w:t>
      </w:r>
      <w:r w:rsidRPr="006B69A3">
        <w:t xml:space="preserve">ional </w:t>
      </w:r>
      <w:r w:rsidR="00AE5BA6" w:rsidRPr="006B69A3">
        <w:t>de Deportes</w:t>
      </w:r>
      <w:r w:rsidRPr="006B69A3">
        <w:t xml:space="preserve"> </w:t>
      </w:r>
      <w:r w:rsidR="00AE5BA6" w:rsidRPr="006B69A3">
        <w:t>organiza varias actividades a nivel</w:t>
      </w:r>
      <w:r w:rsidRPr="006B69A3">
        <w:t xml:space="preserve"> na</w:t>
      </w:r>
      <w:r w:rsidR="00AE5BA6" w:rsidRPr="006B69A3">
        <w:t>c</w:t>
      </w:r>
      <w:r w:rsidRPr="006B69A3">
        <w:t xml:space="preserve">ional </w:t>
      </w:r>
      <w:r w:rsidR="00AE5BA6" w:rsidRPr="006B69A3">
        <w:t>para los niños</w:t>
      </w:r>
      <w:r w:rsidRPr="006B69A3">
        <w:t xml:space="preserve">. </w:t>
      </w:r>
      <w:r w:rsidR="00AE5BA6" w:rsidRPr="006B69A3">
        <w:t>Estos tienen asimismo libre</w:t>
      </w:r>
      <w:r w:rsidRPr="006B69A3">
        <w:t xml:space="preserve"> acces</w:t>
      </w:r>
      <w:r w:rsidR="00AE5BA6" w:rsidRPr="006B69A3">
        <w:t>o</w:t>
      </w:r>
      <w:r w:rsidRPr="006B69A3">
        <w:t xml:space="preserve"> </w:t>
      </w:r>
      <w:r w:rsidR="00AE5BA6" w:rsidRPr="006B69A3">
        <w:t>a las instalaciones</w:t>
      </w:r>
      <w:r w:rsidRPr="006B69A3">
        <w:t xml:space="preserve"> </w:t>
      </w:r>
      <w:r w:rsidR="00AE5BA6" w:rsidRPr="006B69A3">
        <w:t>de</w:t>
      </w:r>
      <w:r w:rsidRPr="006B69A3">
        <w:t>port</w:t>
      </w:r>
      <w:r w:rsidR="00AE5BA6" w:rsidRPr="006B69A3">
        <w:t>ivas</w:t>
      </w:r>
      <w:r w:rsidRPr="006B69A3">
        <w:t xml:space="preserve">, </w:t>
      </w:r>
      <w:r w:rsidR="00AE5BA6" w:rsidRPr="006B69A3">
        <w:t>piscinas</w:t>
      </w:r>
      <w:r w:rsidRPr="006B69A3">
        <w:t xml:space="preserve">, </w:t>
      </w:r>
      <w:r w:rsidR="00AE5BA6" w:rsidRPr="006B69A3">
        <w:t>gimnasio infantil</w:t>
      </w:r>
      <w:r w:rsidRPr="006B69A3">
        <w:t xml:space="preserve">, etc. </w:t>
      </w:r>
      <w:r w:rsidR="00AE5BA6" w:rsidRPr="006B69A3">
        <w:t>El</w:t>
      </w:r>
      <w:r w:rsidRPr="006B69A3">
        <w:t xml:space="preserve"> Go</w:t>
      </w:r>
      <w:r w:rsidR="00AE5BA6" w:rsidRPr="006B69A3">
        <w:t>bi</w:t>
      </w:r>
      <w:r w:rsidRPr="006B69A3">
        <w:t>ern</w:t>
      </w:r>
      <w:r w:rsidR="00AE5BA6" w:rsidRPr="006B69A3">
        <w:t>o</w:t>
      </w:r>
      <w:r w:rsidRPr="006B69A3">
        <w:t xml:space="preserve"> </w:t>
      </w:r>
      <w:r w:rsidR="00AE5BA6" w:rsidRPr="006B69A3">
        <w:t>se ha comprometido a alentar a los niños y a los jóvenes a desarrollar sus capacidades y expresar</w:t>
      </w:r>
      <w:r w:rsidR="00386E49" w:rsidRPr="006B69A3">
        <w:t xml:space="preserve"> su personalidad</w:t>
      </w:r>
      <w:r w:rsidRPr="006B69A3">
        <w:t xml:space="preserve"> </w:t>
      </w:r>
      <w:r w:rsidR="000F0674" w:rsidRPr="006B69A3">
        <w:t>en todas las vertientes de las actividades lúdicas</w:t>
      </w:r>
      <w:r w:rsidRPr="006B69A3">
        <w:t>, recreati</w:t>
      </w:r>
      <w:r w:rsidR="000F0674" w:rsidRPr="006B69A3">
        <w:t>vas y deportivas</w:t>
      </w:r>
      <w:r w:rsidRPr="006B69A3">
        <w:t xml:space="preserve">. </w:t>
      </w:r>
      <w:r w:rsidR="000F0674" w:rsidRPr="006B69A3">
        <w:t>En</w:t>
      </w:r>
      <w:r w:rsidRPr="006B69A3">
        <w:t xml:space="preserve"> 2006, </w:t>
      </w:r>
      <w:r w:rsidR="000F0674" w:rsidRPr="006B69A3">
        <w:t>el Consejo</w:t>
      </w:r>
      <w:r w:rsidRPr="006B69A3">
        <w:t xml:space="preserve"> </w:t>
      </w:r>
      <w:r w:rsidR="000F0674" w:rsidRPr="006B69A3">
        <w:t>puso en marcha</w:t>
      </w:r>
      <w:r w:rsidRPr="006B69A3">
        <w:t xml:space="preserve"> </w:t>
      </w:r>
      <w:r w:rsidR="000F0674" w:rsidRPr="006B69A3">
        <w:t xml:space="preserve">el Programa de Bienvenida </w:t>
      </w:r>
      <w:r w:rsidR="00386E49" w:rsidRPr="006B69A3">
        <w:t xml:space="preserve">para </w:t>
      </w:r>
      <w:smartTag w:uri="urn:schemas-microsoft-com:office:smarttags" w:element="PersonName">
        <w:smartTagPr>
          <w:attr w:name="ProductID" w:val="la Puesta"/>
        </w:smartTagPr>
        <w:r w:rsidR="00386E49" w:rsidRPr="006B69A3">
          <w:t>la</w:t>
        </w:r>
        <w:r w:rsidR="000F0674" w:rsidRPr="006B69A3">
          <w:t xml:space="preserve"> Puesta</w:t>
        </w:r>
      </w:smartTag>
      <w:r w:rsidR="000F0674" w:rsidRPr="006B69A3">
        <w:t xml:space="preserve"> en Forma de</w:t>
      </w:r>
      <w:r w:rsidRPr="006B69A3">
        <w:t xml:space="preserve"> Seychelles</w:t>
      </w:r>
      <w:r w:rsidR="00386E49" w:rsidRPr="006B69A3">
        <w:t>,</w:t>
      </w:r>
      <w:r w:rsidRPr="006B69A3">
        <w:t xml:space="preserve"> </w:t>
      </w:r>
      <w:r w:rsidR="00386E49" w:rsidRPr="006B69A3">
        <w:t>con miras a</w:t>
      </w:r>
      <w:r w:rsidR="000F0674" w:rsidRPr="006B69A3">
        <w:t xml:space="preserve"> </w:t>
      </w:r>
      <w:r w:rsidRPr="006B69A3">
        <w:t>control</w:t>
      </w:r>
      <w:r w:rsidR="000F0674" w:rsidRPr="006B69A3">
        <w:t>ar</w:t>
      </w:r>
      <w:r w:rsidRPr="006B69A3">
        <w:t xml:space="preserve"> </w:t>
      </w:r>
      <w:r w:rsidR="000F0674" w:rsidRPr="006B69A3">
        <w:t xml:space="preserve">la </w:t>
      </w:r>
      <w:r w:rsidRPr="006B69A3">
        <w:t>obesi</w:t>
      </w:r>
      <w:r w:rsidR="000F0674" w:rsidRPr="006B69A3">
        <w:t>dad en los</w:t>
      </w:r>
      <w:r w:rsidRPr="006B69A3">
        <w:t xml:space="preserve"> </w:t>
      </w:r>
      <w:r w:rsidR="000F0674" w:rsidRPr="006B69A3">
        <w:t>niños a nivel escolar</w:t>
      </w:r>
      <w:r w:rsidRPr="006B69A3">
        <w:t xml:space="preserve">. </w:t>
      </w:r>
      <w:r w:rsidR="000F0674" w:rsidRPr="006B69A3">
        <w:t>E</w:t>
      </w:r>
      <w:r w:rsidRPr="006B69A3">
        <w:t>n colabora</w:t>
      </w:r>
      <w:r w:rsidR="000F0674" w:rsidRPr="006B69A3">
        <w:t>c</w:t>
      </w:r>
      <w:r w:rsidRPr="006B69A3">
        <w:t>i</w:t>
      </w:r>
      <w:r w:rsidR="000F0674" w:rsidRPr="006B69A3">
        <w:t>ó</w:t>
      </w:r>
      <w:r w:rsidRPr="006B69A3">
        <w:t xml:space="preserve">n </w:t>
      </w:r>
      <w:r w:rsidR="000F0674" w:rsidRPr="006B69A3">
        <w:t>con el</w:t>
      </w:r>
      <w:r w:rsidRPr="006B69A3">
        <w:t xml:space="preserve"> Minist</w:t>
      </w:r>
      <w:r w:rsidR="000F0674" w:rsidRPr="006B69A3">
        <w:t>e</w:t>
      </w:r>
      <w:r w:rsidRPr="006B69A3">
        <w:t>r</w:t>
      </w:r>
      <w:r w:rsidR="000F0674" w:rsidRPr="006B69A3">
        <w:t>io de Salud</w:t>
      </w:r>
      <w:r w:rsidRPr="006B69A3">
        <w:t xml:space="preserve">, </w:t>
      </w:r>
      <w:r w:rsidR="000F0674" w:rsidRPr="006B69A3">
        <w:t>se prepar</w:t>
      </w:r>
      <w:r w:rsidR="00B5500C" w:rsidRPr="006B69A3">
        <w:t>ó</w:t>
      </w:r>
      <w:r w:rsidR="000F0674" w:rsidRPr="006B69A3">
        <w:t xml:space="preserve"> u</w:t>
      </w:r>
      <w:r w:rsidRPr="006B69A3">
        <w:t xml:space="preserve">n </w:t>
      </w:r>
      <w:r w:rsidR="00B5500C" w:rsidRPr="006B69A3">
        <w:t>manual de educac</w:t>
      </w:r>
      <w:r w:rsidRPr="006B69A3">
        <w:t>i</w:t>
      </w:r>
      <w:r w:rsidR="00B5500C" w:rsidRPr="006B69A3">
        <w:t>ó</w:t>
      </w:r>
      <w:r w:rsidRPr="006B69A3">
        <w:t>n</w:t>
      </w:r>
      <w:r w:rsidR="00B5500C" w:rsidRPr="006B69A3">
        <w:t xml:space="preserve"> que servirá de guía para la venta de </w:t>
      </w:r>
      <w:r w:rsidR="00637DD2" w:rsidRPr="006B69A3">
        <w:t>alimentos</w:t>
      </w:r>
      <w:r w:rsidR="00B5500C" w:rsidRPr="006B69A3">
        <w:t xml:space="preserve"> y bebidas </w:t>
      </w:r>
      <w:r w:rsidR="00637DD2" w:rsidRPr="006B69A3">
        <w:t>saludables en las tiendas de golosinas</w:t>
      </w:r>
      <w:r w:rsidRPr="006B69A3">
        <w:t xml:space="preserve">. </w:t>
      </w:r>
      <w:r w:rsidR="00B5500C" w:rsidRPr="006B69A3">
        <w:t>Se han organizado además charlas sobre salud</w:t>
      </w:r>
      <w:r w:rsidRPr="006B69A3">
        <w:t xml:space="preserve"> </w:t>
      </w:r>
      <w:r w:rsidR="00B5500C" w:rsidRPr="006B69A3">
        <w:t>c</w:t>
      </w:r>
      <w:r w:rsidRPr="006B69A3">
        <w:t xml:space="preserve">ardiovascular </w:t>
      </w:r>
      <w:r w:rsidR="00B5500C" w:rsidRPr="006B69A3">
        <w:t>y</w:t>
      </w:r>
      <w:r w:rsidRPr="006B69A3">
        <w:t xml:space="preserve"> </w:t>
      </w:r>
      <w:r w:rsidR="00B5500C" w:rsidRPr="006B69A3">
        <w:t>n</w:t>
      </w:r>
      <w:r w:rsidRPr="006B69A3">
        <w:t>utri</w:t>
      </w:r>
      <w:r w:rsidR="00B5500C" w:rsidRPr="006B69A3">
        <w:t>c</w:t>
      </w:r>
      <w:r w:rsidRPr="006B69A3">
        <w:t>i</w:t>
      </w:r>
      <w:r w:rsidR="00B5500C" w:rsidRPr="006B69A3">
        <w:t>ó</w:t>
      </w:r>
      <w:r w:rsidRPr="006B69A3">
        <w:t xml:space="preserve">n </w:t>
      </w:r>
      <w:r w:rsidR="00B5500C" w:rsidRPr="006B69A3">
        <w:t xml:space="preserve">a </w:t>
      </w:r>
      <w:r w:rsidR="00386E49" w:rsidRPr="006B69A3">
        <w:t xml:space="preserve">fin de </w:t>
      </w:r>
      <w:r w:rsidR="00B5500C" w:rsidRPr="006B69A3">
        <w:t>informar a todos los padres de cómo deben preparar una dieta equilibrada para sus hijos</w:t>
      </w:r>
      <w:r w:rsidRPr="006B69A3">
        <w:t>.</w:t>
      </w:r>
    </w:p>
    <w:p w:rsidR="008D243A" w:rsidRPr="006B69A3" w:rsidRDefault="008D243A" w:rsidP="008D243A">
      <w:pPr>
        <w:pStyle w:val="H23G"/>
      </w:pPr>
      <w:r w:rsidRPr="006B69A3">
        <w:tab/>
      </w:r>
      <w:r w:rsidRPr="006B69A3">
        <w:tab/>
      </w:r>
      <w:r w:rsidR="00B5500C" w:rsidRPr="006B69A3">
        <w:t>Suministro de servicios e instalaciones</w:t>
      </w:r>
      <w:r w:rsidRPr="006B69A3">
        <w:t xml:space="preserve"> </w:t>
      </w:r>
      <w:r w:rsidR="00054B43" w:rsidRPr="006B69A3">
        <w:t>"</w:t>
      </w:r>
      <w:r w:rsidRPr="006B69A3">
        <w:t>apropia</w:t>
      </w:r>
      <w:r w:rsidR="00B5500C" w:rsidRPr="006B69A3">
        <w:t>dos</w:t>
      </w:r>
      <w:r w:rsidR="00054B43" w:rsidRPr="006B69A3">
        <w:t>"</w:t>
      </w:r>
      <w:r w:rsidRPr="006B69A3">
        <w:t xml:space="preserve"> (</w:t>
      </w:r>
      <w:r w:rsidR="00B94100" w:rsidRPr="00955F24">
        <w:t>art</w:t>
      </w:r>
      <w:r w:rsidR="00B94100">
        <w:t>ículo</w:t>
      </w:r>
      <w:r w:rsidR="00B94100" w:rsidRPr="00955F24">
        <w:t xml:space="preserve"> </w:t>
      </w:r>
      <w:r w:rsidRPr="006B69A3">
        <w:t xml:space="preserve">31, </w:t>
      </w:r>
      <w:r w:rsidR="00B94100">
        <w:br/>
      </w:r>
      <w:r w:rsidRPr="006B69A3">
        <w:t>p</w:t>
      </w:r>
      <w:r w:rsidR="00B5500C" w:rsidRPr="006B69A3">
        <w:t>ár</w:t>
      </w:r>
      <w:r w:rsidRPr="006B69A3">
        <w:t>r</w:t>
      </w:r>
      <w:r w:rsidR="00B94100">
        <w:t>afo</w:t>
      </w:r>
      <w:r w:rsidRPr="006B69A3">
        <w:t>s</w:t>
      </w:r>
      <w:r w:rsidR="00B37A80" w:rsidRPr="006B69A3">
        <w:t xml:space="preserve"> </w:t>
      </w:r>
      <w:r w:rsidRPr="006B69A3">
        <w:t xml:space="preserve">1 </w:t>
      </w:r>
      <w:r w:rsidR="00916772" w:rsidRPr="006B69A3">
        <w:t xml:space="preserve">y </w:t>
      </w:r>
      <w:r w:rsidRPr="006B69A3">
        <w:t>2)</w:t>
      </w:r>
    </w:p>
    <w:p w:rsidR="008D243A" w:rsidRPr="006B69A3" w:rsidRDefault="008D243A" w:rsidP="008D243A">
      <w:pPr>
        <w:pStyle w:val="SingleTxtG"/>
      </w:pPr>
      <w:r w:rsidRPr="006B69A3">
        <w:t>379.</w:t>
      </w:r>
      <w:r w:rsidRPr="006B69A3">
        <w:tab/>
      </w:r>
      <w:r w:rsidR="00B5500C" w:rsidRPr="006B69A3">
        <w:t>Un factor para garantizar la plena aplic</w:t>
      </w:r>
      <w:r w:rsidRPr="006B69A3">
        <w:t>a</w:t>
      </w:r>
      <w:r w:rsidR="00B5500C" w:rsidRPr="006B69A3">
        <w:t>c</w:t>
      </w:r>
      <w:r w:rsidRPr="006B69A3">
        <w:t>i</w:t>
      </w:r>
      <w:r w:rsidR="00B5500C" w:rsidRPr="006B69A3">
        <w:t>ón del párr</w:t>
      </w:r>
      <w:r w:rsidR="00A83C59">
        <w:t>afo</w:t>
      </w:r>
      <w:r w:rsidR="00B5500C" w:rsidRPr="006B69A3">
        <w:t xml:space="preserve"> 2 del</w:t>
      </w:r>
      <w:r w:rsidRPr="006B69A3">
        <w:t xml:space="preserve"> art</w:t>
      </w:r>
      <w:r w:rsidR="00B5500C" w:rsidRPr="006B69A3">
        <w:t>ícu</w:t>
      </w:r>
      <w:r w:rsidRPr="006B69A3">
        <w:t>l</w:t>
      </w:r>
      <w:r w:rsidR="00B5500C" w:rsidRPr="006B69A3">
        <w:t>o</w:t>
      </w:r>
      <w:r w:rsidRPr="006B69A3">
        <w:t xml:space="preserve"> 31 </w:t>
      </w:r>
      <w:r w:rsidR="00B5500C" w:rsidRPr="006B69A3">
        <w:t>e</w:t>
      </w:r>
      <w:r w:rsidRPr="006B69A3">
        <w:t xml:space="preserve">s </w:t>
      </w:r>
      <w:r w:rsidR="00C46672" w:rsidRPr="006B69A3">
        <w:t>cont</w:t>
      </w:r>
      <w:r w:rsidR="00B5500C" w:rsidRPr="006B69A3">
        <w:t>a</w:t>
      </w:r>
      <w:r w:rsidR="00C46672" w:rsidRPr="006B69A3">
        <w:t>r</w:t>
      </w:r>
      <w:r w:rsidR="00B5500C" w:rsidRPr="006B69A3">
        <w:t xml:space="preserve"> con</w:t>
      </w:r>
      <w:r w:rsidR="00054B43" w:rsidRPr="006B69A3">
        <w:t xml:space="preserve"> </w:t>
      </w:r>
      <w:r w:rsidR="00B5500C" w:rsidRPr="006B69A3">
        <w:t>política</w:t>
      </w:r>
      <w:r w:rsidR="00C46672" w:rsidRPr="006B69A3">
        <w:t>s y estrategias</w:t>
      </w:r>
      <w:r w:rsidRPr="006B69A3">
        <w:t xml:space="preserve"> coordinad</w:t>
      </w:r>
      <w:r w:rsidR="00B5500C" w:rsidRPr="006B69A3">
        <w:t>a</w:t>
      </w:r>
      <w:r w:rsidR="00C46672" w:rsidRPr="006B69A3">
        <w:t>s</w:t>
      </w:r>
      <w:r w:rsidRPr="006B69A3">
        <w:t xml:space="preserve"> </w:t>
      </w:r>
      <w:r w:rsidR="00C46672" w:rsidRPr="006B69A3">
        <w:t>tanto a nivel</w:t>
      </w:r>
      <w:r w:rsidRPr="006B69A3">
        <w:t xml:space="preserve"> na</w:t>
      </w:r>
      <w:r w:rsidR="00C46672" w:rsidRPr="006B69A3">
        <w:t>c</w:t>
      </w:r>
      <w:r w:rsidRPr="006B69A3">
        <w:t xml:space="preserve">ional </w:t>
      </w:r>
      <w:r w:rsidR="00C46672" w:rsidRPr="006B69A3">
        <w:t>como</w:t>
      </w:r>
      <w:r w:rsidRPr="006B69A3">
        <w:t xml:space="preserve"> local. </w:t>
      </w:r>
      <w:r w:rsidR="00C46672" w:rsidRPr="006B69A3">
        <w:t>E</w:t>
      </w:r>
      <w:r w:rsidRPr="006B69A3">
        <w:t>n 1</w:t>
      </w:r>
      <w:r w:rsidR="00C46672" w:rsidRPr="006B69A3">
        <w:t>998 se elaboró y se puso en marcha el primer plan de política y estrategia deportiva</w:t>
      </w:r>
      <w:r w:rsidR="00116209" w:rsidRPr="006B69A3">
        <w:t>s</w:t>
      </w:r>
      <w:r w:rsidRPr="006B69A3">
        <w:t xml:space="preserve">. </w:t>
      </w:r>
      <w:r w:rsidR="00C46672" w:rsidRPr="006B69A3">
        <w:t>En 2003 se emprendió una</w:t>
      </w:r>
      <w:r w:rsidRPr="006B69A3">
        <w:t xml:space="preserve"> </w:t>
      </w:r>
      <w:r w:rsidR="00C46672" w:rsidRPr="006B69A3">
        <w:t>revisión y se preparó un nuevo plan</w:t>
      </w:r>
      <w:r w:rsidRPr="006B69A3">
        <w:t xml:space="preserve"> </w:t>
      </w:r>
      <w:r w:rsidR="00C46672" w:rsidRPr="006B69A3">
        <w:t>de</w:t>
      </w:r>
      <w:r w:rsidRPr="006B69A3">
        <w:t xml:space="preserve"> </w:t>
      </w:r>
      <w:r w:rsidR="00C46672" w:rsidRPr="006B69A3">
        <w:t>p</w:t>
      </w:r>
      <w:r w:rsidRPr="006B69A3">
        <w:t>ol</w:t>
      </w:r>
      <w:r w:rsidR="00C46672" w:rsidRPr="006B69A3">
        <w:t>íti</w:t>
      </w:r>
      <w:r w:rsidRPr="006B69A3">
        <w:t>c</w:t>
      </w:r>
      <w:r w:rsidR="00C46672" w:rsidRPr="006B69A3">
        <w:t xml:space="preserve">a </w:t>
      </w:r>
      <w:r w:rsidRPr="006B69A3">
        <w:t xml:space="preserve">y </w:t>
      </w:r>
      <w:r w:rsidR="00C46672" w:rsidRPr="006B69A3">
        <w:t>es</w:t>
      </w:r>
      <w:r w:rsidRPr="006B69A3">
        <w:t>trategi</w:t>
      </w:r>
      <w:r w:rsidR="00C46672" w:rsidRPr="006B69A3">
        <w:t>a deportiva</w:t>
      </w:r>
      <w:r w:rsidR="00116209" w:rsidRPr="006B69A3">
        <w:t>s</w:t>
      </w:r>
      <w:r w:rsidR="00C46672" w:rsidRPr="006B69A3">
        <w:t>,</w:t>
      </w:r>
      <w:r w:rsidRPr="006B69A3">
        <w:t xml:space="preserve"> </w:t>
      </w:r>
      <w:r w:rsidR="00C46672" w:rsidRPr="006B69A3">
        <w:t>2004-2008 para</w:t>
      </w:r>
      <w:r w:rsidRPr="006B69A3">
        <w:t xml:space="preserve"> </w:t>
      </w:r>
      <w:r w:rsidR="00386E49" w:rsidRPr="006B69A3">
        <w:t>adaptarse</w:t>
      </w:r>
      <w:r w:rsidRPr="006B69A3">
        <w:t xml:space="preserve"> </w:t>
      </w:r>
      <w:r w:rsidR="00C46672" w:rsidRPr="006B69A3">
        <w:t>a la evolución de las</w:t>
      </w:r>
      <w:r w:rsidRPr="006B69A3">
        <w:t xml:space="preserve"> tend</w:t>
      </w:r>
      <w:r w:rsidR="00C46672" w:rsidRPr="006B69A3">
        <w:t>encia</w:t>
      </w:r>
      <w:r w:rsidRPr="006B69A3">
        <w:t xml:space="preserve">s </w:t>
      </w:r>
      <w:r w:rsidR="00C46672" w:rsidRPr="006B69A3">
        <w:t>y</w:t>
      </w:r>
      <w:r w:rsidRPr="006B69A3">
        <w:t xml:space="preserve"> ne</w:t>
      </w:r>
      <w:r w:rsidR="00C46672" w:rsidRPr="006B69A3">
        <w:t>c</w:t>
      </w:r>
      <w:r w:rsidRPr="006B69A3">
        <w:t>e</w:t>
      </w:r>
      <w:r w:rsidR="00C46672" w:rsidRPr="006B69A3">
        <w:t>si</w:t>
      </w:r>
      <w:r w:rsidRPr="006B69A3">
        <w:t>d</w:t>
      </w:r>
      <w:r w:rsidR="00C46672" w:rsidRPr="006B69A3">
        <w:t>ade</w:t>
      </w:r>
      <w:r w:rsidRPr="006B69A3">
        <w:t xml:space="preserve">s </w:t>
      </w:r>
      <w:r w:rsidR="00C46672" w:rsidRPr="006B69A3">
        <w:t>de la</w:t>
      </w:r>
      <w:r w:rsidRPr="006B69A3">
        <w:t xml:space="preserve"> po</w:t>
      </w:r>
      <w:r w:rsidR="00C46672" w:rsidRPr="006B69A3">
        <w:t>b</w:t>
      </w:r>
      <w:r w:rsidRPr="006B69A3">
        <w:t>la</w:t>
      </w:r>
      <w:r w:rsidR="00C46672" w:rsidRPr="006B69A3">
        <w:t>c</w:t>
      </w:r>
      <w:r w:rsidRPr="006B69A3">
        <w:t>i</w:t>
      </w:r>
      <w:r w:rsidR="00C46672" w:rsidRPr="006B69A3">
        <w:t>ó</w:t>
      </w:r>
      <w:r w:rsidRPr="006B69A3">
        <w:t xml:space="preserve">n </w:t>
      </w:r>
      <w:r w:rsidR="00C46672" w:rsidRPr="006B69A3">
        <w:t>y los retos a que tiene que hacer frente el deporte en</w:t>
      </w:r>
      <w:r w:rsidRPr="006B69A3">
        <w:t xml:space="preserve"> Seychelles. </w:t>
      </w:r>
      <w:r w:rsidR="00D32E1E" w:rsidRPr="006B69A3">
        <w:t>Se está revisando e</w:t>
      </w:r>
      <w:r w:rsidR="00C46672" w:rsidRPr="006B69A3">
        <w:t>l plan de</w:t>
      </w:r>
      <w:r w:rsidRPr="006B69A3">
        <w:t xml:space="preserve"> </w:t>
      </w:r>
      <w:r w:rsidR="00C46672" w:rsidRPr="006B69A3">
        <w:t>p</w:t>
      </w:r>
      <w:r w:rsidRPr="006B69A3">
        <w:t>ol</w:t>
      </w:r>
      <w:r w:rsidR="00C46672" w:rsidRPr="006B69A3">
        <w:t>ítica y</w:t>
      </w:r>
      <w:r w:rsidRPr="006B69A3">
        <w:t xml:space="preserve"> </w:t>
      </w:r>
      <w:r w:rsidR="00C46672" w:rsidRPr="006B69A3">
        <w:t>es</w:t>
      </w:r>
      <w:r w:rsidRPr="006B69A3">
        <w:t>trategi</w:t>
      </w:r>
      <w:r w:rsidR="00C46672" w:rsidRPr="006B69A3">
        <w:t>a</w:t>
      </w:r>
      <w:r w:rsidRPr="006B69A3">
        <w:t xml:space="preserve"> </w:t>
      </w:r>
      <w:r w:rsidR="00D32E1E" w:rsidRPr="006B69A3">
        <w:t>e</w:t>
      </w:r>
      <w:r w:rsidRPr="006B69A3">
        <w:t xml:space="preserve">n </w:t>
      </w:r>
      <w:r w:rsidR="00D32E1E" w:rsidRPr="006B69A3">
        <w:t xml:space="preserve">función de los nuevos </w:t>
      </w:r>
      <w:r w:rsidR="00116209" w:rsidRPr="006B69A3">
        <w:t>desafíos</w:t>
      </w:r>
      <w:r w:rsidRPr="006B69A3">
        <w:t xml:space="preserve">, </w:t>
      </w:r>
      <w:r w:rsidR="00D32E1E" w:rsidRPr="006B69A3">
        <w:t xml:space="preserve">el pensamiento </w:t>
      </w:r>
      <w:r w:rsidRPr="006B69A3">
        <w:t>proactiv</w:t>
      </w:r>
      <w:r w:rsidR="00D32E1E" w:rsidRPr="006B69A3">
        <w:t>o y las previsiones</w:t>
      </w:r>
      <w:r w:rsidRPr="006B69A3">
        <w:t xml:space="preserve">. </w:t>
      </w:r>
      <w:r w:rsidR="00D32E1E" w:rsidRPr="006B69A3">
        <w:t>Se espera que el nuevo plan estratégico empiece a aplicarse en</w:t>
      </w:r>
      <w:r w:rsidRPr="006B69A3">
        <w:t xml:space="preserve"> 2008 </w:t>
      </w:r>
      <w:r w:rsidR="00D32E1E" w:rsidRPr="006B69A3">
        <w:t xml:space="preserve">y que se </w:t>
      </w:r>
      <w:r w:rsidR="00386E49" w:rsidRPr="006B69A3">
        <w:t xml:space="preserve">implanten </w:t>
      </w:r>
      <w:r w:rsidR="00D32E1E" w:rsidRPr="006B69A3">
        <w:t>las</w:t>
      </w:r>
      <w:r w:rsidRPr="006B69A3">
        <w:t xml:space="preserve"> </w:t>
      </w:r>
      <w:r w:rsidR="00D32E1E" w:rsidRPr="006B69A3">
        <w:t>e</w:t>
      </w:r>
      <w:r w:rsidRPr="006B69A3">
        <w:t>structur</w:t>
      </w:r>
      <w:r w:rsidR="00D32E1E" w:rsidRPr="006B69A3">
        <w:t>a</w:t>
      </w:r>
      <w:r w:rsidRPr="006B69A3">
        <w:t xml:space="preserve">s </w:t>
      </w:r>
      <w:r w:rsidR="00D32E1E" w:rsidRPr="006B69A3">
        <w:t>apropiadas a fin de garantizar una</w:t>
      </w:r>
      <w:r w:rsidRPr="006B69A3">
        <w:t xml:space="preserve"> coordina</w:t>
      </w:r>
      <w:r w:rsidR="00D32E1E" w:rsidRPr="006B69A3">
        <w:t>c</w:t>
      </w:r>
      <w:r w:rsidRPr="006B69A3">
        <w:t>i</w:t>
      </w:r>
      <w:r w:rsidR="00D32E1E" w:rsidRPr="006B69A3">
        <w:t>ó</w:t>
      </w:r>
      <w:r w:rsidRPr="006B69A3">
        <w:t xml:space="preserve">n </w:t>
      </w:r>
      <w:r w:rsidR="00D32E1E" w:rsidRPr="006B69A3">
        <w:t>más amplia y específica de los</w:t>
      </w:r>
      <w:r w:rsidRPr="006B69A3">
        <w:t xml:space="preserve"> re</w:t>
      </w:r>
      <w:r w:rsidR="00D32E1E" w:rsidRPr="006B69A3">
        <w:t>curso</w:t>
      </w:r>
      <w:r w:rsidRPr="006B69A3">
        <w:t>s</w:t>
      </w:r>
      <w:r w:rsidR="00D32E1E" w:rsidRPr="006B69A3">
        <w:t xml:space="preserve"> y</w:t>
      </w:r>
      <w:r w:rsidRPr="006B69A3">
        <w:t xml:space="preserve"> program</w:t>
      </w:r>
      <w:r w:rsidR="00D32E1E" w:rsidRPr="006B69A3">
        <w:t>a</w:t>
      </w:r>
      <w:r w:rsidRPr="006B69A3">
        <w:t>s.</w:t>
      </w:r>
    </w:p>
    <w:p w:rsidR="008D243A" w:rsidRPr="006B69A3" w:rsidRDefault="008D243A" w:rsidP="008D243A">
      <w:pPr>
        <w:pStyle w:val="SingleTxtG"/>
      </w:pPr>
      <w:r w:rsidRPr="006B69A3">
        <w:t>380.</w:t>
      </w:r>
      <w:r w:rsidRPr="006B69A3">
        <w:tab/>
      </w:r>
      <w:r w:rsidR="00D32E1E" w:rsidRPr="006B69A3">
        <w:t>El Consejo</w:t>
      </w:r>
      <w:r w:rsidRPr="006B69A3">
        <w:t xml:space="preserve"> Na</w:t>
      </w:r>
      <w:r w:rsidR="00D32E1E" w:rsidRPr="006B69A3">
        <w:t>c</w:t>
      </w:r>
      <w:r w:rsidRPr="006B69A3">
        <w:t xml:space="preserve">ional </w:t>
      </w:r>
      <w:r w:rsidR="003A343D" w:rsidRPr="006B69A3">
        <w:t>de D</w:t>
      </w:r>
      <w:r w:rsidR="00D32E1E" w:rsidRPr="006B69A3">
        <w:t>e</w:t>
      </w:r>
      <w:r w:rsidRPr="006B69A3">
        <w:t>port</w:t>
      </w:r>
      <w:r w:rsidR="003A343D" w:rsidRPr="006B69A3">
        <w:t>e</w:t>
      </w:r>
      <w:r w:rsidRPr="006B69A3">
        <w:t xml:space="preserve">s, </w:t>
      </w:r>
      <w:r w:rsidR="003A343D" w:rsidRPr="006B69A3">
        <w:t>órgano gub</w:t>
      </w:r>
      <w:r w:rsidRPr="006B69A3">
        <w:t>ern</w:t>
      </w:r>
      <w:r w:rsidR="003A343D" w:rsidRPr="006B69A3">
        <w:t>a</w:t>
      </w:r>
      <w:r w:rsidRPr="006B69A3">
        <w:t>ment</w:t>
      </w:r>
      <w:r w:rsidR="003A343D" w:rsidRPr="006B69A3">
        <w:t>al encargado de los</w:t>
      </w:r>
      <w:r w:rsidRPr="006B69A3">
        <w:t xml:space="preserve"> </w:t>
      </w:r>
      <w:r w:rsidR="007858E2" w:rsidRPr="006B69A3">
        <w:t>de</w:t>
      </w:r>
      <w:r w:rsidRPr="006B69A3">
        <w:t>port</w:t>
      </w:r>
      <w:r w:rsidR="007858E2" w:rsidRPr="006B69A3">
        <w:t>e</w:t>
      </w:r>
      <w:r w:rsidRPr="006B69A3">
        <w:t xml:space="preserve">s, </w:t>
      </w:r>
      <w:r w:rsidR="007858E2" w:rsidRPr="006B69A3">
        <w:t>esparcimiento y actividades</w:t>
      </w:r>
      <w:r w:rsidRPr="006B69A3">
        <w:t xml:space="preserve"> recreati</w:t>
      </w:r>
      <w:r w:rsidR="007858E2" w:rsidRPr="006B69A3">
        <w:t>vas</w:t>
      </w:r>
      <w:r w:rsidRPr="006B69A3">
        <w:t xml:space="preserve">, </w:t>
      </w:r>
      <w:r w:rsidR="007858E2" w:rsidRPr="006B69A3">
        <w:t>recibe anualmente del Gobierno</w:t>
      </w:r>
      <w:r w:rsidRPr="006B69A3">
        <w:t xml:space="preserve"> re</w:t>
      </w:r>
      <w:r w:rsidR="007858E2" w:rsidRPr="006B69A3">
        <w:t>c</w:t>
      </w:r>
      <w:r w:rsidRPr="006B69A3">
        <w:t>ur</w:t>
      </w:r>
      <w:r w:rsidR="007858E2" w:rsidRPr="006B69A3">
        <w:t>so</w:t>
      </w:r>
      <w:r w:rsidRPr="006B69A3">
        <w:t xml:space="preserve">s </w:t>
      </w:r>
      <w:r w:rsidR="007858E2" w:rsidRPr="006B69A3">
        <w:t>considerables para realizar su labor. En este caso,</w:t>
      </w:r>
      <w:r w:rsidRPr="006B69A3">
        <w:t xml:space="preserve"> ha de</w:t>
      </w:r>
      <w:r w:rsidR="007858E2" w:rsidRPr="006B69A3">
        <w:t>sarrollado y está aplicando políticas y planes</w:t>
      </w:r>
      <w:r w:rsidRPr="006B69A3">
        <w:t xml:space="preserve"> </w:t>
      </w:r>
      <w:r w:rsidR="007858E2" w:rsidRPr="006B69A3">
        <w:t>e</w:t>
      </w:r>
      <w:r w:rsidRPr="006B69A3">
        <w:t>strat</w:t>
      </w:r>
      <w:r w:rsidR="007858E2" w:rsidRPr="006B69A3">
        <w:t>é</w:t>
      </w:r>
      <w:r w:rsidRPr="006B69A3">
        <w:t>gic</w:t>
      </w:r>
      <w:r w:rsidR="007858E2" w:rsidRPr="006B69A3">
        <w:t>os</w:t>
      </w:r>
      <w:r w:rsidR="00D17C8F" w:rsidRPr="006B69A3">
        <w:t xml:space="preserve"> basados en la p</w:t>
      </w:r>
      <w:r w:rsidRPr="006B69A3">
        <w:t>remis</w:t>
      </w:r>
      <w:r w:rsidR="00D17C8F" w:rsidRPr="006B69A3">
        <w:t>a</w:t>
      </w:r>
      <w:r w:rsidRPr="006B69A3">
        <w:t xml:space="preserve"> </w:t>
      </w:r>
      <w:r w:rsidR="00D17C8F" w:rsidRPr="006B69A3">
        <w:t>del párrafo 2 del</w:t>
      </w:r>
      <w:r w:rsidRPr="006B69A3">
        <w:t xml:space="preserve"> art</w:t>
      </w:r>
      <w:r w:rsidR="00D17C8F" w:rsidRPr="006B69A3">
        <w:t>í</w:t>
      </w:r>
      <w:r w:rsidRPr="006B69A3">
        <w:t>c</w:t>
      </w:r>
      <w:r w:rsidR="00D17C8F" w:rsidRPr="006B69A3">
        <w:t>u</w:t>
      </w:r>
      <w:r w:rsidRPr="006B69A3">
        <w:t>l</w:t>
      </w:r>
      <w:r w:rsidR="00D17C8F" w:rsidRPr="006B69A3">
        <w:t>o</w:t>
      </w:r>
      <w:r w:rsidRPr="006B69A3">
        <w:t xml:space="preserve"> 31. </w:t>
      </w:r>
      <w:r w:rsidR="00D17C8F" w:rsidRPr="006B69A3">
        <w:t>Para el</w:t>
      </w:r>
      <w:r w:rsidRPr="006B69A3">
        <w:t xml:space="preserve"> Con</w:t>
      </w:r>
      <w:r w:rsidR="00D17C8F" w:rsidRPr="006B69A3">
        <w:t>sejo e</w:t>
      </w:r>
      <w:r w:rsidRPr="006B69A3">
        <w:t xml:space="preserve">s </w:t>
      </w:r>
      <w:r w:rsidR="00D17C8F" w:rsidRPr="006B69A3">
        <w:t>importante</w:t>
      </w:r>
      <w:r w:rsidRPr="006B69A3">
        <w:t xml:space="preserve"> recon</w:t>
      </w:r>
      <w:r w:rsidR="00D17C8F" w:rsidRPr="006B69A3">
        <w:t>ocer</w:t>
      </w:r>
      <w:r w:rsidRPr="006B69A3">
        <w:t xml:space="preserve"> </w:t>
      </w:r>
      <w:r w:rsidR="00D17C8F" w:rsidRPr="006B69A3">
        <w:t>el valor de</w:t>
      </w:r>
      <w:r w:rsidRPr="006B69A3">
        <w:t xml:space="preserve"> </w:t>
      </w:r>
      <w:r w:rsidR="00D17C8F" w:rsidRPr="006B69A3">
        <w:t>esa labor con los niños y jóvenes</w:t>
      </w:r>
      <w:r w:rsidRPr="006B69A3">
        <w:t xml:space="preserve">, </w:t>
      </w:r>
      <w:r w:rsidR="00386E49" w:rsidRPr="006B69A3">
        <w:t>mediante</w:t>
      </w:r>
      <w:r w:rsidR="00D17C8F" w:rsidRPr="006B69A3">
        <w:t xml:space="preserve"> unos presupuestos</w:t>
      </w:r>
      <w:r w:rsidRPr="006B69A3">
        <w:t xml:space="preserve"> </w:t>
      </w:r>
      <w:r w:rsidR="00D17C8F" w:rsidRPr="006B69A3">
        <w:t>c</w:t>
      </w:r>
      <w:r w:rsidRPr="006B69A3">
        <w:t>uantifi</w:t>
      </w:r>
      <w:r w:rsidR="00D17C8F" w:rsidRPr="006B69A3">
        <w:t>c</w:t>
      </w:r>
      <w:r w:rsidRPr="006B69A3">
        <w:t>able</w:t>
      </w:r>
      <w:r w:rsidR="00D17C8F" w:rsidRPr="006B69A3">
        <w:t>s</w:t>
      </w:r>
      <w:r w:rsidRPr="006B69A3">
        <w:t xml:space="preserve"> </w:t>
      </w:r>
      <w:r w:rsidR="00D17C8F" w:rsidRPr="006B69A3">
        <w:t>para los</w:t>
      </w:r>
      <w:r w:rsidRPr="006B69A3">
        <w:t xml:space="preserve"> program</w:t>
      </w:r>
      <w:r w:rsidR="00D17C8F" w:rsidRPr="006B69A3">
        <w:t>as</w:t>
      </w:r>
      <w:r w:rsidRPr="006B69A3">
        <w:t xml:space="preserve"> identifi</w:t>
      </w:r>
      <w:r w:rsidR="007C0C0C" w:rsidRPr="006B69A3">
        <w:t>cados y</w:t>
      </w:r>
      <w:r w:rsidRPr="006B69A3">
        <w:t xml:space="preserve"> </w:t>
      </w:r>
      <w:r w:rsidR="007C0C0C" w:rsidRPr="006B69A3">
        <w:t>realizados</w:t>
      </w:r>
      <w:r w:rsidRPr="006B69A3">
        <w:t>.</w:t>
      </w:r>
    </w:p>
    <w:p w:rsidR="008D243A" w:rsidRPr="006B69A3" w:rsidRDefault="008D243A" w:rsidP="008D243A">
      <w:pPr>
        <w:pStyle w:val="SingleTxtG"/>
      </w:pPr>
      <w:r w:rsidRPr="006B69A3">
        <w:t>381.</w:t>
      </w:r>
      <w:r w:rsidRPr="006B69A3">
        <w:tab/>
      </w:r>
      <w:smartTag w:uri="urn:schemas-microsoft-com:office:smarttags" w:element="PersonName">
        <w:smartTagPr>
          <w:attr w:name="ProductID" w:val="La Dependencia"/>
        </w:smartTagPr>
        <w:r w:rsidR="007C0C0C" w:rsidRPr="006B69A3">
          <w:t>La Dependencia</w:t>
        </w:r>
      </w:smartTag>
      <w:r w:rsidR="007C0C0C" w:rsidRPr="006B69A3">
        <w:t xml:space="preserve"> de Deportes para </w:t>
      </w:r>
      <w:smartTag w:uri="urn:schemas-microsoft-com:office:smarttags" w:element="PersonName">
        <w:smartTagPr>
          <w:attr w:name="ProductID" w:val="la Juventud"/>
        </w:smartTagPr>
        <w:r w:rsidR="007C0C0C" w:rsidRPr="006B69A3">
          <w:t>la Juventud</w:t>
        </w:r>
      </w:smartTag>
      <w:r w:rsidR="007C0C0C" w:rsidRPr="006B69A3">
        <w:t>, del Consejo</w:t>
      </w:r>
      <w:r w:rsidRPr="006B69A3">
        <w:t xml:space="preserve"> Na</w:t>
      </w:r>
      <w:r w:rsidR="007C0C0C" w:rsidRPr="006B69A3">
        <w:t>c</w:t>
      </w:r>
      <w:r w:rsidRPr="006B69A3">
        <w:t xml:space="preserve">ional </w:t>
      </w:r>
      <w:r w:rsidR="007C0C0C" w:rsidRPr="006B69A3">
        <w:t>de De</w:t>
      </w:r>
      <w:r w:rsidRPr="006B69A3">
        <w:t>port</w:t>
      </w:r>
      <w:r w:rsidR="007C0C0C" w:rsidRPr="006B69A3">
        <w:t>e</w:t>
      </w:r>
      <w:r w:rsidRPr="006B69A3">
        <w:t>s</w:t>
      </w:r>
      <w:r w:rsidR="007C0C0C" w:rsidRPr="006B69A3">
        <w:t>, es el</w:t>
      </w:r>
      <w:r w:rsidRPr="006B69A3">
        <w:t xml:space="preserve"> depart</w:t>
      </w:r>
      <w:r w:rsidR="007C0C0C" w:rsidRPr="006B69A3">
        <w:t>a</w:t>
      </w:r>
      <w:r w:rsidRPr="006B69A3">
        <w:t>ment</w:t>
      </w:r>
      <w:r w:rsidR="007C0C0C" w:rsidRPr="006B69A3">
        <w:t>o específico</w:t>
      </w:r>
      <w:r w:rsidRPr="006B69A3">
        <w:t xml:space="preserve"> </w:t>
      </w:r>
      <w:r w:rsidR="007C0C0C" w:rsidRPr="006B69A3">
        <w:t>que tiene encomendada la tarea</w:t>
      </w:r>
      <w:r w:rsidRPr="006B69A3">
        <w:t xml:space="preserve"> </w:t>
      </w:r>
      <w:r w:rsidR="007C0C0C" w:rsidRPr="006B69A3">
        <w:t>de su</w:t>
      </w:r>
      <w:r w:rsidR="00386E49" w:rsidRPr="006B69A3">
        <w:t xml:space="preserve">pervisar los servicios para </w:t>
      </w:r>
      <w:r w:rsidR="007C0C0C" w:rsidRPr="006B69A3">
        <w:t>niños y jóvenes</w:t>
      </w:r>
      <w:r w:rsidRPr="006B69A3">
        <w:t xml:space="preserve">. </w:t>
      </w:r>
      <w:r w:rsidR="007C0C0C" w:rsidRPr="006B69A3">
        <w:t>Se han evaluado adecuadamente las</w:t>
      </w:r>
      <w:r w:rsidRPr="006B69A3">
        <w:t xml:space="preserve"> ne</w:t>
      </w:r>
      <w:r w:rsidR="007C0C0C" w:rsidRPr="006B69A3">
        <w:t>c</w:t>
      </w:r>
      <w:r w:rsidRPr="006B69A3">
        <w:t>e</w:t>
      </w:r>
      <w:r w:rsidR="007C0C0C" w:rsidRPr="006B69A3">
        <w:t>si</w:t>
      </w:r>
      <w:r w:rsidRPr="006B69A3">
        <w:t>d</w:t>
      </w:r>
      <w:r w:rsidR="007C0C0C" w:rsidRPr="006B69A3">
        <w:t>ade</w:t>
      </w:r>
      <w:r w:rsidRPr="006B69A3">
        <w:t xml:space="preserve">s </w:t>
      </w:r>
      <w:r w:rsidR="007C0C0C" w:rsidRPr="006B69A3">
        <w:t>globales de los niños y jóvenes y elaborado y aplicado</w:t>
      </w:r>
      <w:r w:rsidRPr="006B69A3">
        <w:t xml:space="preserve"> program</w:t>
      </w:r>
      <w:r w:rsidR="007C0C0C" w:rsidRPr="006B69A3">
        <w:t>as</w:t>
      </w:r>
      <w:r w:rsidRPr="006B69A3">
        <w:t xml:space="preserve">. </w:t>
      </w:r>
      <w:smartTag w:uri="urn:schemas-microsoft-com:office:smarttags" w:element="PersonName">
        <w:smartTagPr>
          <w:attr w:name="ProductID" w:val="La Academia Nacional"/>
        </w:smartTagPr>
        <w:r w:rsidR="00F33FBB" w:rsidRPr="006B69A3">
          <w:t>La Academia</w:t>
        </w:r>
        <w:r w:rsidRPr="006B69A3">
          <w:t xml:space="preserve"> Na</w:t>
        </w:r>
        <w:r w:rsidR="00F33FBB" w:rsidRPr="006B69A3">
          <w:t>c</w:t>
        </w:r>
        <w:r w:rsidRPr="006B69A3">
          <w:t>ional</w:t>
        </w:r>
      </w:smartTag>
      <w:r w:rsidRPr="006B69A3">
        <w:t xml:space="preserve"> </w:t>
      </w:r>
      <w:r w:rsidR="00F33FBB" w:rsidRPr="006B69A3">
        <w:t>de</w:t>
      </w:r>
      <w:r w:rsidRPr="006B69A3">
        <w:t xml:space="preserve"> </w:t>
      </w:r>
      <w:r w:rsidR="00F33FBB" w:rsidRPr="006B69A3">
        <w:t>De</w:t>
      </w:r>
      <w:r w:rsidRPr="006B69A3">
        <w:t>port</w:t>
      </w:r>
      <w:r w:rsidR="00F33FBB" w:rsidRPr="006B69A3">
        <w:t>e</w:t>
      </w:r>
      <w:r w:rsidRPr="006B69A3">
        <w:t xml:space="preserve">s </w:t>
      </w:r>
      <w:r w:rsidR="00386E49" w:rsidRPr="006B69A3">
        <w:t xml:space="preserve">para </w:t>
      </w:r>
      <w:smartTag w:uri="urn:schemas-microsoft-com:office:smarttags" w:element="PersonName">
        <w:smartTagPr>
          <w:attr w:name="ProductID" w:val="la Juventud"/>
        </w:smartTagPr>
        <w:r w:rsidR="00386E49" w:rsidRPr="006B69A3">
          <w:t xml:space="preserve">la </w:t>
        </w:r>
        <w:r w:rsidR="00F33FBB" w:rsidRPr="006B69A3">
          <w:t>Juven</w:t>
        </w:r>
        <w:r w:rsidR="00386E49" w:rsidRPr="006B69A3">
          <w:t>tud</w:t>
        </w:r>
      </w:smartTag>
      <w:r w:rsidRPr="006B69A3">
        <w:t xml:space="preserve"> </w:t>
      </w:r>
      <w:r w:rsidR="00386E49" w:rsidRPr="006B69A3">
        <w:t>ofrece</w:t>
      </w:r>
      <w:r w:rsidR="00F33FBB" w:rsidRPr="006B69A3">
        <w:t xml:space="preserve"> un</w:t>
      </w:r>
      <w:r w:rsidRPr="006B69A3">
        <w:t>a plat</w:t>
      </w:r>
      <w:r w:rsidR="00F33FBB" w:rsidRPr="006B69A3">
        <w:t>a</w:t>
      </w:r>
      <w:r w:rsidRPr="006B69A3">
        <w:t>form</w:t>
      </w:r>
      <w:r w:rsidR="00F33FBB" w:rsidRPr="006B69A3">
        <w:t>a</w:t>
      </w:r>
      <w:r w:rsidRPr="006B69A3">
        <w:t xml:space="preserve"> </w:t>
      </w:r>
      <w:r w:rsidR="00F33FBB" w:rsidRPr="006B69A3">
        <w:t>y un trampolín a</w:t>
      </w:r>
      <w:r w:rsidRPr="006B69A3">
        <w:t xml:space="preserve"> </w:t>
      </w:r>
      <w:r w:rsidR="00F33FBB" w:rsidRPr="006B69A3">
        <w:t>los niños y jóvenes</w:t>
      </w:r>
      <w:r w:rsidRPr="006B69A3">
        <w:t xml:space="preserve"> </w:t>
      </w:r>
      <w:r w:rsidR="00F33FBB" w:rsidRPr="006B69A3">
        <w:t>con aptitudes y posibilidades</w:t>
      </w:r>
      <w:r w:rsidRPr="006B69A3">
        <w:t xml:space="preserve"> </w:t>
      </w:r>
      <w:r w:rsidR="00F33FBB" w:rsidRPr="006B69A3">
        <w:t>para rendir al máximo</w:t>
      </w:r>
      <w:r w:rsidRPr="006B69A3">
        <w:t xml:space="preserve"> </w:t>
      </w:r>
      <w:r w:rsidR="00F33FBB" w:rsidRPr="006B69A3">
        <w:t>ni</w:t>
      </w:r>
      <w:r w:rsidRPr="006B69A3">
        <w:t xml:space="preserve">vel. </w:t>
      </w:r>
      <w:r w:rsidR="00F33FBB" w:rsidRPr="006B69A3">
        <w:t>Para</w:t>
      </w:r>
      <w:r w:rsidRPr="006B69A3">
        <w:t xml:space="preserve"> compensa</w:t>
      </w:r>
      <w:r w:rsidR="00F33FBB" w:rsidRPr="006B69A3">
        <w:t>r</w:t>
      </w:r>
      <w:r w:rsidR="00F8284C" w:rsidRPr="006B69A3">
        <w:t xml:space="preserve"> </w:t>
      </w:r>
      <w:r w:rsidR="00F33FBB" w:rsidRPr="006B69A3">
        <w:t>los noventa</w:t>
      </w:r>
      <w:r w:rsidRPr="006B69A3">
        <w:t xml:space="preserve"> minut</w:t>
      </w:r>
      <w:r w:rsidR="00F33FBB" w:rsidRPr="006B69A3">
        <w:t>o</w:t>
      </w:r>
      <w:r w:rsidRPr="006B69A3">
        <w:t>s atribu</w:t>
      </w:r>
      <w:r w:rsidR="00F33FBB" w:rsidRPr="006B69A3">
        <w:t>idos a la</w:t>
      </w:r>
      <w:r w:rsidRPr="006B69A3">
        <w:t xml:space="preserve"> educa</w:t>
      </w:r>
      <w:r w:rsidR="00F33FBB" w:rsidRPr="006B69A3">
        <w:t>c</w:t>
      </w:r>
      <w:r w:rsidRPr="006B69A3">
        <w:t>i</w:t>
      </w:r>
      <w:r w:rsidR="00F33FBB" w:rsidRPr="006B69A3">
        <w:t>ó</w:t>
      </w:r>
      <w:r w:rsidRPr="006B69A3">
        <w:t>n</w:t>
      </w:r>
      <w:r w:rsidR="00F33FBB" w:rsidRPr="006B69A3">
        <w:t xml:space="preserve"> física</w:t>
      </w:r>
      <w:r w:rsidRPr="006B69A3">
        <w:t xml:space="preserve">, </w:t>
      </w:r>
      <w:r w:rsidR="00F33FBB" w:rsidRPr="006B69A3">
        <w:t>se está elaborando un</w:t>
      </w:r>
      <w:r w:rsidRPr="006B69A3">
        <w:t xml:space="preserve"> n</w:t>
      </w:r>
      <w:r w:rsidR="00F33FBB" w:rsidRPr="006B69A3">
        <w:t>u</w:t>
      </w:r>
      <w:r w:rsidRPr="006B69A3">
        <w:t>e</w:t>
      </w:r>
      <w:r w:rsidR="00F33FBB" w:rsidRPr="006B69A3">
        <w:t>vo</w:t>
      </w:r>
      <w:r w:rsidRPr="006B69A3">
        <w:t xml:space="preserve"> program</w:t>
      </w:r>
      <w:r w:rsidR="00F33FBB" w:rsidRPr="006B69A3">
        <w:t xml:space="preserve">a, </w:t>
      </w:r>
      <w:smartTag w:uri="urn:schemas-microsoft-com:office:smarttags" w:element="PersonName">
        <w:smartTagPr>
          <w:attr w:name="ProductID" w:val="la Asociaci￳n Escuela-Deportes"/>
        </w:smartTagPr>
        <w:smartTag w:uri="urn:schemas-microsoft-com:office:smarttags" w:element="PersonName">
          <w:smartTagPr>
            <w:attr w:name="ProductID" w:val="La Asociaci￳n"/>
          </w:smartTagPr>
          <w:r w:rsidR="00F33FBB" w:rsidRPr="006B69A3">
            <w:t>la Asociación</w:t>
          </w:r>
        </w:smartTag>
        <w:r w:rsidR="00F33FBB" w:rsidRPr="006B69A3">
          <w:t xml:space="preserve"> Escuela-Deportes</w:t>
        </w:r>
      </w:smartTag>
      <w:r w:rsidR="00F33FBB" w:rsidRPr="006B69A3">
        <w:t>,</w:t>
      </w:r>
      <w:r w:rsidR="00054B43" w:rsidRPr="006B69A3">
        <w:t xml:space="preserve"> </w:t>
      </w:r>
      <w:r w:rsidR="00F8284C" w:rsidRPr="006B69A3">
        <w:t>a fin de</w:t>
      </w:r>
      <w:r w:rsidRPr="006B69A3">
        <w:t xml:space="preserve"> pro</w:t>
      </w:r>
      <w:r w:rsidR="00F8284C" w:rsidRPr="006B69A3">
        <w:t>porcionar</w:t>
      </w:r>
      <w:r w:rsidRPr="006B69A3">
        <w:t xml:space="preserve"> m</w:t>
      </w:r>
      <w:r w:rsidR="00F8284C" w:rsidRPr="006B69A3">
        <w:t>ás</w:t>
      </w:r>
      <w:r w:rsidRPr="006B69A3">
        <w:t xml:space="preserve"> hor</w:t>
      </w:r>
      <w:r w:rsidR="00F8284C" w:rsidRPr="006B69A3">
        <w:t>a</w:t>
      </w:r>
      <w:r w:rsidRPr="006B69A3">
        <w:t xml:space="preserve">s </w:t>
      </w:r>
      <w:r w:rsidR="00F8284C" w:rsidRPr="006B69A3">
        <w:t>de juego</w:t>
      </w:r>
      <w:r w:rsidRPr="006B69A3">
        <w:t xml:space="preserve">, </w:t>
      </w:r>
      <w:r w:rsidR="00F8284C" w:rsidRPr="006B69A3">
        <w:t>esparcimiento y de</w:t>
      </w:r>
      <w:r w:rsidRPr="006B69A3">
        <w:t>port</w:t>
      </w:r>
      <w:r w:rsidR="00F8284C" w:rsidRPr="006B69A3">
        <w:t>e</w:t>
      </w:r>
      <w:r w:rsidRPr="006B69A3">
        <w:t xml:space="preserve">s </w:t>
      </w:r>
      <w:r w:rsidR="00F8284C" w:rsidRPr="006B69A3">
        <w:t>a todos los niños en edad</w:t>
      </w:r>
      <w:r w:rsidRPr="006B69A3">
        <w:t xml:space="preserve"> </w:t>
      </w:r>
      <w:r w:rsidR="00F8284C" w:rsidRPr="006B69A3">
        <w:t>e</w:t>
      </w:r>
      <w:r w:rsidRPr="006B69A3">
        <w:t>scol</w:t>
      </w:r>
      <w:r w:rsidR="00F8284C" w:rsidRPr="006B69A3">
        <w:t>ar fuera del entorno</w:t>
      </w:r>
      <w:r w:rsidRPr="006B69A3">
        <w:t xml:space="preserve"> </w:t>
      </w:r>
      <w:r w:rsidR="008775D8" w:rsidRPr="006B69A3">
        <w:t xml:space="preserve">de la </w:t>
      </w:r>
      <w:r w:rsidR="00F8284C" w:rsidRPr="006B69A3">
        <w:t>e</w:t>
      </w:r>
      <w:r w:rsidRPr="006B69A3">
        <w:t>sc</w:t>
      </w:r>
      <w:r w:rsidR="008775D8" w:rsidRPr="006B69A3">
        <w:t>ue</w:t>
      </w:r>
      <w:r w:rsidRPr="006B69A3">
        <w:t>l</w:t>
      </w:r>
      <w:r w:rsidR="00F8284C" w:rsidRPr="006B69A3">
        <w:t>a</w:t>
      </w:r>
      <w:r w:rsidRPr="006B69A3">
        <w:t xml:space="preserve"> (</w:t>
      </w:r>
      <w:r w:rsidR="00F8284C" w:rsidRPr="006B69A3">
        <w:t xml:space="preserve">actividades </w:t>
      </w:r>
      <w:r w:rsidRPr="006B69A3">
        <w:t>extracurricular</w:t>
      </w:r>
      <w:r w:rsidR="00F8284C" w:rsidRPr="006B69A3">
        <w:t>es</w:t>
      </w:r>
      <w:r w:rsidRPr="006B69A3">
        <w:t>).</w:t>
      </w:r>
    </w:p>
    <w:p w:rsidR="008D243A" w:rsidRPr="006B69A3" w:rsidRDefault="008D243A" w:rsidP="008D243A">
      <w:pPr>
        <w:pStyle w:val="SingleTxtG"/>
      </w:pPr>
      <w:r w:rsidRPr="006B69A3">
        <w:t>382.</w:t>
      </w:r>
      <w:r w:rsidRPr="006B69A3">
        <w:tab/>
      </w:r>
      <w:r w:rsidR="00F8284C" w:rsidRPr="006B69A3">
        <w:t>Todas las políticas y</w:t>
      </w:r>
      <w:r w:rsidRPr="006B69A3">
        <w:t xml:space="preserve"> </w:t>
      </w:r>
      <w:r w:rsidR="00F8284C" w:rsidRPr="006B69A3">
        <w:t>e</w:t>
      </w:r>
      <w:r w:rsidRPr="006B69A3">
        <w:t>strateg</w:t>
      </w:r>
      <w:r w:rsidR="00F8284C" w:rsidRPr="006B69A3">
        <w:t>ias</w:t>
      </w:r>
      <w:r w:rsidRPr="006B69A3">
        <w:t xml:space="preserve"> </w:t>
      </w:r>
      <w:r w:rsidR="00F8284C" w:rsidRPr="006B69A3">
        <w:t>parten del entendimiento de los múltiples</w:t>
      </w:r>
      <w:r w:rsidRPr="006B69A3">
        <w:t xml:space="preserve"> element</w:t>
      </w:r>
      <w:r w:rsidR="00F8284C" w:rsidRPr="006B69A3">
        <w:t>o</w:t>
      </w:r>
      <w:r w:rsidRPr="006B69A3">
        <w:t>s</w:t>
      </w:r>
      <w:r w:rsidR="00F8284C" w:rsidRPr="006B69A3">
        <w:t xml:space="preserve"> que co</w:t>
      </w:r>
      <w:r w:rsidR="00637DD2" w:rsidRPr="006B69A3">
        <w:t>nfiguran el juego</w:t>
      </w:r>
      <w:r w:rsidRPr="006B69A3">
        <w:t xml:space="preserve">, </w:t>
      </w:r>
      <w:r w:rsidR="00637DD2" w:rsidRPr="006B69A3">
        <w:t>los de</w:t>
      </w:r>
      <w:r w:rsidRPr="006B69A3">
        <w:t>port</w:t>
      </w:r>
      <w:r w:rsidR="00637DD2" w:rsidRPr="006B69A3">
        <w:t>e</w:t>
      </w:r>
      <w:r w:rsidRPr="006B69A3">
        <w:t xml:space="preserve">s </w:t>
      </w:r>
      <w:r w:rsidR="00637DD2" w:rsidRPr="006B69A3">
        <w:t>y el esparcimiento</w:t>
      </w:r>
      <w:r w:rsidRPr="006B69A3">
        <w:t xml:space="preserve">. </w:t>
      </w:r>
      <w:r w:rsidR="00637DD2" w:rsidRPr="006B69A3">
        <w:t>R</w:t>
      </w:r>
      <w:r w:rsidRPr="006B69A3">
        <w:t>efle</w:t>
      </w:r>
      <w:r w:rsidR="00637DD2" w:rsidRPr="006B69A3">
        <w:t xml:space="preserve">jan </w:t>
      </w:r>
      <w:r w:rsidRPr="006B69A3">
        <w:t>t</w:t>
      </w:r>
      <w:r w:rsidR="00637DD2" w:rsidRPr="006B69A3">
        <w:t>ambién la</w:t>
      </w:r>
      <w:r w:rsidRPr="006B69A3">
        <w:t xml:space="preserve"> importanc</w:t>
      </w:r>
      <w:r w:rsidR="00637DD2" w:rsidRPr="006B69A3">
        <w:t>ia del</w:t>
      </w:r>
      <w:r w:rsidRPr="006B69A3">
        <w:t xml:space="preserve"> acces</w:t>
      </w:r>
      <w:r w:rsidR="00637DD2" w:rsidRPr="006B69A3">
        <w:t>o de los niños con</w:t>
      </w:r>
      <w:r w:rsidRPr="006B69A3">
        <w:t xml:space="preserve"> dis</w:t>
      </w:r>
      <w:r w:rsidR="00637DD2" w:rsidRPr="006B69A3">
        <w:t>c</w:t>
      </w:r>
      <w:r w:rsidRPr="006B69A3">
        <w:t>a</w:t>
      </w:r>
      <w:r w:rsidR="00637DD2" w:rsidRPr="006B69A3">
        <w:t>pacidad,</w:t>
      </w:r>
      <w:r w:rsidR="00054B43" w:rsidRPr="006B69A3">
        <w:t xml:space="preserve"> </w:t>
      </w:r>
      <w:r w:rsidRPr="006B69A3">
        <w:t>inclu</w:t>
      </w:r>
      <w:r w:rsidR="00637DD2" w:rsidRPr="006B69A3">
        <w:t>ido</w:t>
      </w:r>
      <w:r w:rsidRPr="006B69A3">
        <w:t xml:space="preserve">, </w:t>
      </w:r>
      <w:r w:rsidR="00637DD2" w:rsidRPr="006B69A3">
        <w:t>por</w:t>
      </w:r>
      <w:r w:rsidRPr="006B69A3">
        <w:t xml:space="preserve"> e</w:t>
      </w:r>
      <w:r w:rsidR="00637DD2" w:rsidRPr="006B69A3">
        <w:t>jemplo</w:t>
      </w:r>
      <w:r w:rsidRPr="006B69A3">
        <w:t xml:space="preserve">, </w:t>
      </w:r>
      <w:r w:rsidR="00637DD2" w:rsidRPr="006B69A3">
        <w:t>el acceso físico</w:t>
      </w:r>
      <w:r w:rsidRPr="006B69A3">
        <w:t xml:space="preserve"> </w:t>
      </w:r>
      <w:r w:rsidR="00637DD2" w:rsidRPr="006B69A3">
        <w:t>y la</w:t>
      </w:r>
      <w:r w:rsidRPr="006B69A3">
        <w:t xml:space="preserve"> </w:t>
      </w:r>
      <w:r w:rsidR="00637DD2" w:rsidRPr="006B69A3">
        <w:t>disponibilidad de las diferentes modalidades de</w:t>
      </w:r>
      <w:r w:rsidRPr="006B69A3">
        <w:t xml:space="preserve"> comunica</w:t>
      </w:r>
      <w:r w:rsidR="00637DD2" w:rsidRPr="006B69A3">
        <w:t>c</w:t>
      </w:r>
      <w:r w:rsidRPr="006B69A3">
        <w:t>i</w:t>
      </w:r>
      <w:r w:rsidR="00637DD2" w:rsidRPr="006B69A3">
        <w:t>ó</w:t>
      </w:r>
      <w:r w:rsidRPr="006B69A3">
        <w:t xml:space="preserve">n </w:t>
      </w:r>
      <w:r w:rsidR="00637DD2" w:rsidRPr="006B69A3">
        <w:t>y</w:t>
      </w:r>
      <w:r w:rsidRPr="006B69A3">
        <w:t xml:space="preserve"> transport</w:t>
      </w:r>
      <w:r w:rsidR="00637DD2" w:rsidRPr="006B69A3">
        <w:t>e</w:t>
      </w:r>
      <w:r w:rsidRPr="006B69A3">
        <w:t>.</w:t>
      </w:r>
    </w:p>
    <w:p w:rsidR="008D243A" w:rsidRPr="006B69A3" w:rsidRDefault="008D243A" w:rsidP="008D243A">
      <w:pPr>
        <w:pStyle w:val="H4G"/>
      </w:pPr>
      <w:r w:rsidRPr="006B69A3">
        <w:tab/>
      </w:r>
      <w:r w:rsidRPr="006B69A3">
        <w:tab/>
        <w:t>Consul</w:t>
      </w:r>
      <w:r w:rsidR="00637DD2" w:rsidRPr="006B69A3">
        <w:t>tas a los niños y jóvenes</w:t>
      </w:r>
    </w:p>
    <w:p w:rsidR="008D243A" w:rsidRPr="006B69A3" w:rsidRDefault="008D243A" w:rsidP="008D243A">
      <w:pPr>
        <w:pStyle w:val="SingleTxtG"/>
      </w:pPr>
      <w:r w:rsidRPr="006B69A3">
        <w:t>383.</w:t>
      </w:r>
      <w:r w:rsidRPr="006B69A3">
        <w:tab/>
      </w:r>
      <w:r w:rsidR="00637DD2" w:rsidRPr="006B69A3">
        <w:t>Sírvanse consultar el</w:t>
      </w:r>
      <w:r w:rsidRPr="006B69A3">
        <w:t xml:space="preserve"> </w:t>
      </w:r>
      <w:r w:rsidR="00637DD2" w:rsidRPr="006B69A3">
        <w:t xml:space="preserve">informe </w:t>
      </w:r>
      <w:r w:rsidRPr="006B69A3">
        <w:t>ini</w:t>
      </w:r>
      <w:r w:rsidR="00637DD2" w:rsidRPr="006B69A3">
        <w:t>c</w:t>
      </w:r>
      <w:r w:rsidRPr="006B69A3">
        <w:t>ial, p</w:t>
      </w:r>
      <w:r w:rsidR="00637DD2" w:rsidRPr="006B69A3">
        <w:t>ár</w:t>
      </w:r>
      <w:r w:rsidRPr="006B69A3">
        <w:t>ra</w:t>
      </w:r>
      <w:r w:rsidR="00637DD2" w:rsidRPr="006B69A3">
        <w:t>fos</w:t>
      </w:r>
      <w:r w:rsidRPr="006B69A3">
        <w:t xml:space="preserve"> </w:t>
      </w:r>
      <w:smartTag w:uri="urn:schemas-microsoft-com:office:smarttags" w:element="metricconverter">
        <w:smartTagPr>
          <w:attr w:name="ProductID" w:val="427 a"/>
        </w:smartTagPr>
        <w:r w:rsidRPr="006B69A3">
          <w:t>427</w:t>
        </w:r>
        <w:r w:rsidR="00637DD2" w:rsidRPr="006B69A3">
          <w:t xml:space="preserve"> a</w:t>
        </w:r>
      </w:smartTag>
      <w:r w:rsidR="00637DD2" w:rsidRPr="006B69A3">
        <w:t xml:space="preserve"> </w:t>
      </w:r>
      <w:r w:rsidRPr="006B69A3">
        <w:t>429.</w:t>
      </w:r>
    </w:p>
    <w:p w:rsidR="008D243A" w:rsidRPr="006B69A3" w:rsidRDefault="008D243A" w:rsidP="008D243A">
      <w:pPr>
        <w:pStyle w:val="H4G"/>
      </w:pPr>
      <w:r w:rsidRPr="006B69A3">
        <w:tab/>
      </w:r>
      <w:r w:rsidRPr="006B69A3">
        <w:tab/>
      </w:r>
      <w:r w:rsidR="00637DD2" w:rsidRPr="006B69A3">
        <w:t>Igualdad de</w:t>
      </w:r>
      <w:r w:rsidRPr="006B69A3">
        <w:t xml:space="preserve"> oportuni</w:t>
      </w:r>
      <w:r w:rsidR="00637DD2" w:rsidRPr="006B69A3">
        <w:t>dades en</w:t>
      </w:r>
      <w:r w:rsidR="007C1FF7" w:rsidRPr="006B69A3">
        <w:t xml:space="preserve"> las instalaciones de juego y </w:t>
      </w:r>
      <w:r w:rsidRPr="006B69A3">
        <w:t>e</w:t>
      </w:r>
      <w:r w:rsidR="007C1FF7" w:rsidRPr="006B69A3">
        <w:t>s</w:t>
      </w:r>
      <w:r w:rsidRPr="006B69A3">
        <w:t>p</w:t>
      </w:r>
      <w:r w:rsidR="007C1FF7" w:rsidRPr="006B69A3">
        <w:t>a</w:t>
      </w:r>
      <w:r w:rsidRPr="006B69A3">
        <w:t>r</w:t>
      </w:r>
      <w:r w:rsidR="007C1FF7" w:rsidRPr="006B69A3">
        <w:t>cimient</w:t>
      </w:r>
      <w:r w:rsidRPr="006B69A3">
        <w:t>o</w:t>
      </w:r>
    </w:p>
    <w:p w:rsidR="008D243A" w:rsidRPr="006B69A3" w:rsidRDefault="008D243A" w:rsidP="008D243A">
      <w:pPr>
        <w:pStyle w:val="SingleTxtG"/>
      </w:pPr>
      <w:r w:rsidRPr="006B69A3">
        <w:t>384.</w:t>
      </w:r>
      <w:r w:rsidRPr="006B69A3">
        <w:tab/>
      </w:r>
      <w:r w:rsidR="007C1FF7" w:rsidRPr="006B69A3">
        <w:t>Una política de de</w:t>
      </w:r>
      <w:r w:rsidRPr="006B69A3">
        <w:t>port</w:t>
      </w:r>
      <w:r w:rsidR="007C1FF7" w:rsidRPr="006B69A3">
        <w:t>e</w:t>
      </w:r>
      <w:r w:rsidRPr="006B69A3">
        <w:t xml:space="preserve">s </w:t>
      </w:r>
      <w:r w:rsidR="007C1FF7" w:rsidRPr="006B69A3">
        <w:t>para todos</w:t>
      </w:r>
      <w:r w:rsidRPr="006B69A3">
        <w:t xml:space="preserve">, </w:t>
      </w:r>
      <w:r w:rsidR="007C1FF7" w:rsidRPr="006B69A3">
        <w:t xml:space="preserve">que ofrezca oportunidades </w:t>
      </w:r>
      <w:r w:rsidRPr="006B69A3">
        <w:t>apropia</w:t>
      </w:r>
      <w:r w:rsidR="007C1FF7" w:rsidRPr="006B69A3">
        <w:t>das en condiciones de igualdad, a los niños y jóvenes, de conformidad con el párrafo 2 del</w:t>
      </w:r>
      <w:r w:rsidRPr="006B69A3">
        <w:t xml:space="preserve"> art</w:t>
      </w:r>
      <w:r w:rsidR="007C1FF7" w:rsidRPr="006B69A3">
        <w:t>í</w:t>
      </w:r>
      <w:r w:rsidRPr="006B69A3">
        <w:t>c</w:t>
      </w:r>
      <w:r w:rsidR="007C1FF7" w:rsidRPr="006B69A3">
        <w:t>u</w:t>
      </w:r>
      <w:r w:rsidRPr="006B69A3">
        <w:t>l</w:t>
      </w:r>
      <w:r w:rsidR="007C1FF7" w:rsidRPr="006B69A3">
        <w:t>o</w:t>
      </w:r>
      <w:r w:rsidRPr="006B69A3">
        <w:t xml:space="preserve"> 31</w:t>
      </w:r>
      <w:r w:rsidR="007C1FF7" w:rsidRPr="006B69A3">
        <w:t xml:space="preserve"> de </w:t>
      </w:r>
      <w:smartTag w:uri="urn:schemas-microsoft-com:office:smarttags" w:element="PersonName">
        <w:smartTagPr>
          <w:attr w:name="ProductID" w:val="la Convenci￳n"/>
        </w:smartTagPr>
        <w:r w:rsidR="007C1FF7" w:rsidRPr="006B69A3">
          <w:t>la</w:t>
        </w:r>
        <w:r w:rsidRPr="006B69A3">
          <w:t xml:space="preserve"> Conven</w:t>
        </w:r>
        <w:r w:rsidR="007C1FF7" w:rsidRPr="006B69A3">
          <w:t>c</w:t>
        </w:r>
        <w:r w:rsidRPr="006B69A3">
          <w:t>i</w:t>
        </w:r>
        <w:r w:rsidR="007C1FF7" w:rsidRPr="006B69A3">
          <w:t>ó</w:t>
        </w:r>
        <w:r w:rsidRPr="006B69A3">
          <w:t>n</w:t>
        </w:r>
      </w:smartTag>
      <w:r w:rsidR="007C1FF7" w:rsidRPr="006B69A3">
        <w:t>, aseguraría que todos los jóvenes t</w:t>
      </w:r>
      <w:r w:rsidR="008775D8" w:rsidRPr="006B69A3">
        <w:t>uvi</w:t>
      </w:r>
      <w:r w:rsidR="007C1FF7" w:rsidRPr="006B69A3">
        <w:t>e</w:t>
      </w:r>
      <w:r w:rsidR="008775D8" w:rsidRPr="006B69A3">
        <w:t>ra</w:t>
      </w:r>
      <w:r w:rsidR="007C1FF7" w:rsidRPr="006B69A3">
        <w:t>n acceso a proyectos dotados de la debida financiación, en los que se valore y aproveche su experiencia</w:t>
      </w:r>
      <w:r w:rsidRPr="006B69A3">
        <w:t xml:space="preserve"> y</w:t>
      </w:r>
      <w:r w:rsidR="007C1FF7" w:rsidRPr="006B69A3">
        <w:t xml:space="preserve"> competencias. El</w:t>
      </w:r>
      <w:r w:rsidRPr="006B69A3">
        <w:t xml:space="preserve"> Minist</w:t>
      </w:r>
      <w:r w:rsidR="007C1FF7" w:rsidRPr="006B69A3">
        <w:t>e</w:t>
      </w:r>
      <w:r w:rsidRPr="006B69A3">
        <w:t>r</w:t>
      </w:r>
      <w:r w:rsidR="007C1FF7" w:rsidRPr="006B69A3">
        <w:t>io de Desarrollo</w:t>
      </w:r>
      <w:r w:rsidRPr="006B69A3">
        <w:t xml:space="preserve"> Comunit</w:t>
      </w:r>
      <w:r w:rsidR="007C1FF7" w:rsidRPr="006B69A3">
        <w:t>ario</w:t>
      </w:r>
      <w:r w:rsidRPr="006B69A3">
        <w:t xml:space="preserve">, </w:t>
      </w:r>
      <w:r w:rsidR="007C1FF7" w:rsidRPr="006B69A3">
        <w:t>Juventud</w:t>
      </w:r>
      <w:r w:rsidRPr="006B69A3">
        <w:t xml:space="preserve">, </w:t>
      </w:r>
      <w:r w:rsidR="007C1FF7" w:rsidRPr="006B69A3">
        <w:t>De</w:t>
      </w:r>
      <w:r w:rsidRPr="006B69A3">
        <w:t>port</w:t>
      </w:r>
      <w:r w:rsidR="007C1FF7" w:rsidRPr="006B69A3">
        <w:t>es y</w:t>
      </w:r>
      <w:r w:rsidRPr="006B69A3">
        <w:t xml:space="preserve"> Cultur</w:t>
      </w:r>
      <w:r w:rsidR="007C1FF7" w:rsidRPr="006B69A3">
        <w:t>a</w:t>
      </w:r>
      <w:r w:rsidRPr="006B69A3">
        <w:t xml:space="preserve"> ha</w:t>
      </w:r>
      <w:r w:rsidR="00194E00" w:rsidRPr="006B69A3">
        <w:t xml:space="preserve"> nombrado a funcionarios</w:t>
      </w:r>
      <w:r w:rsidRPr="006B69A3">
        <w:t xml:space="preserve"> </w:t>
      </w:r>
      <w:r w:rsidR="00194E00" w:rsidRPr="006B69A3">
        <w:t>regionales de deportes de distrito</w:t>
      </w:r>
      <w:r w:rsidRPr="006B69A3">
        <w:t xml:space="preserve">, </w:t>
      </w:r>
      <w:r w:rsidR="00194E00" w:rsidRPr="006B69A3">
        <w:t>que se ocuparán</w:t>
      </w:r>
      <w:r w:rsidRPr="006B69A3">
        <w:t xml:space="preserve"> </w:t>
      </w:r>
      <w:r w:rsidR="00194E00" w:rsidRPr="006B69A3">
        <w:t xml:space="preserve">de supervisar el funcionamiento </w:t>
      </w:r>
      <w:r w:rsidR="008775D8" w:rsidRPr="006B69A3">
        <w:t xml:space="preserve">en los distritos </w:t>
      </w:r>
      <w:r w:rsidR="00194E00" w:rsidRPr="006B69A3">
        <w:t xml:space="preserve">de los </w:t>
      </w:r>
      <w:r w:rsidRPr="006B69A3">
        <w:t>servic</w:t>
      </w:r>
      <w:r w:rsidR="00194E00" w:rsidRPr="006B69A3">
        <w:t>ios para los niños y jóvenes</w:t>
      </w:r>
      <w:r w:rsidRPr="006B69A3">
        <w:t xml:space="preserve">. </w:t>
      </w:r>
      <w:r w:rsidR="00194E00" w:rsidRPr="006B69A3">
        <w:t>Esos funcionarios elabora</w:t>
      </w:r>
      <w:r w:rsidR="008775D8" w:rsidRPr="006B69A3">
        <w:t>n</w:t>
      </w:r>
      <w:r w:rsidRPr="006B69A3">
        <w:t xml:space="preserve"> </w:t>
      </w:r>
      <w:r w:rsidR="00194E00" w:rsidRPr="006B69A3">
        <w:t>una política</w:t>
      </w:r>
      <w:r w:rsidRPr="006B69A3">
        <w:t xml:space="preserve"> coordinad</w:t>
      </w:r>
      <w:r w:rsidR="00194E00" w:rsidRPr="006B69A3">
        <w:t>a y global para niños y jóvenes</w:t>
      </w:r>
      <w:r w:rsidRPr="006B69A3">
        <w:t xml:space="preserve"> </w:t>
      </w:r>
      <w:r w:rsidR="00C73251" w:rsidRPr="006B69A3">
        <w:t>en materia de</w:t>
      </w:r>
      <w:r w:rsidR="00054B43" w:rsidRPr="006B69A3">
        <w:t xml:space="preserve"> </w:t>
      </w:r>
      <w:r w:rsidR="00C73251" w:rsidRPr="006B69A3">
        <w:t>actividades lúdicas, de</w:t>
      </w:r>
      <w:r w:rsidRPr="006B69A3">
        <w:t>port</w:t>
      </w:r>
      <w:r w:rsidR="00C73251" w:rsidRPr="006B69A3">
        <w:t>iva</w:t>
      </w:r>
      <w:r w:rsidRPr="006B69A3">
        <w:t xml:space="preserve">s </w:t>
      </w:r>
      <w:r w:rsidR="00C73251" w:rsidRPr="006B69A3">
        <w:t>y recreativas</w:t>
      </w:r>
      <w:r w:rsidRPr="006B69A3">
        <w:t xml:space="preserve">. </w:t>
      </w:r>
      <w:r w:rsidR="00C73251" w:rsidRPr="006B69A3">
        <w:t>Los funcionarios trabajan con grupos de asesoramiento y sistemas de red de la</w:t>
      </w:r>
      <w:r w:rsidRPr="006B69A3">
        <w:t xml:space="preserve"> po</w:t>
      </w:r>
      <w:r w:rsidR="00C73251" w:rsidRPr="006B69A3">
        <w:t>b</w:t>
      </w:r>
      <w:r w:rsidRPr="006B69A3">
        <w:t>la</w:t>
      </w:r>
      <w:r w:rsidR="00C73251" w:rsidRPr="006B69A3">
        <w:t>c</w:t>
      </w:r>
      <w:r w:rsidRPr="006B69A3">
        <w:t>i</w:t>
      </w:r>
      <w:r w:rsidR="00C73251" w:rsidRPr="006B69A3">
        <w:t>ó</w:t>
      </w:r>
      <w:r w:rsidRPr="006B69A3">
        <w:t xml:space="preserve">n </w:t>
      </w:r>
      <w:r w:rsidR="00C73251" w:rsidRPr="006B69A3">
        <w:t>local de niños y jóvenes</w:t>
      </w:r>
      <w:r w:rsidRPr="006B69A3">
        <w:t>.</w:t>
      </w:r>
    </w:p>
    <w:p w:rsidR="008D243A" w:rsidRPr="006B69A3" w:rsidRDefault="008D243A" w:rsidP="008D243A">
      <w:pPr>
        <w:pStyle w:val="H4G"/>
      </w:pPr>
      <w:r w:rsidRPr="006B69A3">
        <w:tab/>
      </w:r>
      <w:r w:rsidRPr="006B69A3">
        <w:tab/>
      </w:r>
      <w:r w:rsidR="00C73251" w:rsidRPr="006B69A3">
        <w:t>Niños y jóvenes con discapacidad</w:t>
      </w:r>
    </w:p>
    <w:p w:rsidR="008D243A" w:rsidRPr="006B69A3" w:rsidRDefault="008D243A" w:rsidP="008D243A">
      <w:pPr>
        <w:pStyle w:val="SingleTxtG"/>
      </w:pPr>
      <w:r w:rsidRPr="006B69A3">
        <w:t>385.</w:t>
      </w:r>
      <w:r w:rsidRPr="006B69A3">
        <w:tab/>
      </w:r>
      <w:r w:rsidR="00C73251" w:rsidRPr="006B69A3">
        <w:t>Los grupos de apoyo de los distritos organizan actividades i</w:t>
      </w:r>
      <w:r w:rsidRPr="006B69A3">
        <w:t>ntegrad</w:t>
      </w:r>
      <w:r w:rsidR="00C73251" w:rsidRPr="006B69A3">
        <w:t>as</w:t>
      </w:r>
      <w:r w:rsidRPr="006B69A3">
        <w:t xml:space="preserve"> </w:t>
      </w:r>
      <w:r w:rsidR="00C73251" w:rsidRPr="006B69A3">
        <w:t>para niños con</w:t>
      </w:r>
      <w:r w:rsidRPr="006B69A3">
        <w:t xml:space="preserve"> dis</w:t>
      </w:r>
      <w:r w:rsidR="00C73251" w:rsidRPr="006B69A3">
        <w:t>c</w:t>
      </w:r>
      <w:r w:rsidRPr="006B69A3">
        <w:t>a</w:t>
      </w:r>
      <w:r w:rsidR="00C73251" w:rsidRPr="006B69A3">
        <w:t>pacidad y</w:t>
      </w:r>
      <w:r w:rsidRPr="006B69A3">
        <w:t xml:space="preserve"> dificult</w:t>
      </w:r>
      <w:r w:rsidR="00C73251" w:rsidRPr="006B69A3">
        <w:t>ad</w:t>
      </w:r>
      <w:r w:rsidRPr="006B69A3">
        <w:t xml:space="preserve">es </w:t>
      </w:r>
      <w:r w:rsidR="00C73251" w:rsidRPr="006B69A3">
        <w:t>de aprendizaje.</w:t>
      </w:r>
    </w:p>
    <w:p w:rsidR="008D243A" w:rsidRPr="006B69A3" w:rsidRDefault="008D243A" w:rsidP="008D243A">
      <w:pPr>
        <w:pStyle w:val="H23G"/>
      </w:pPr>
      <w:r w:rsidRPr="006B69A3">
        <w:tab/>
      </w:r>
      <w:r w:rsidRPr="006B69A3">
        <w:tab/>
        <w:t>S</w:t>
      </w:r>
      <w:r w:rsidR="00C73251" w:rsidRPr="006B69A3">
        <w:t>eguridad y normas</w:t>
      </w:r>
      <w:r w:rsidRPr="006B69A3">
        <w:t xml:space="preserve"> (</w:t>
      </w:r>
      <w:r w:rsidR="00A83C59" w:rsidRPr="00955F24">
        <w:t>art</w:t>
      </w:r>
      <w:r w:rsidR="00A83C59">
        <w:t>ículo</w:t>
      </w:r>
      <w:r w:rsidR="00A83C59" w:rsidRPr="00955F24">
        <w:t xml:space="preserve"> </w:t>
      </w:r>
      <w:r w:rsidR="008775D8" w:rsidRPr="006B69A3">
        <w:t xml:space="preserve">3, </w:t>
      </w:r>
      <w:r w:rsidR="00C73251" w:rsidRPr="006B69A3">
        <w:t>párr</w:t>
      </w:r>
      <w:r w:rsidR="00A83C59">
        <w:t>afo</w:t>
      </w:r>
      <w:r w:rsidR="00C73251" w:rsidRPr="006B69A3">
        <w:t>s 2 y</w:t>
      </w:r>
      <w:r w:rsidRPr="006B69A3">
        <w:t xml:space="preserve"> 3</w:t>
      </w:r>
      <w:r w:rsidR="008775D8" w:rsidRPr="006B69A3">
        <w:t>)</w:t>
      </w:r>
    </w:p>
    <w:p w:rsidR="008D243A" w:rsidRPr="006B69A3" w:rsidRDefault="008D243A" w:rsidP="008D243A">
      <w:pPr>
        <w:pStyle w:val="SingleTxtG"/>
      </w:pPr>
      <w:r w:rsidRPr="006B69A3">
        <w:t>386.</w:t>
      </w:r>
      <w:r w:rsidRPr="006B69A3">
        <w:tab/>
      </w:r>
      <w:r w:rsidR="00375E91" w:rsidRPr="006B69A3">
        <w:t>Sírvanse consultar el informe</w:t>
      </w:r>
      <w:r w:rsidRPr="006B69A3">
        <w:t xml:space="preserve"> ini</w:t>
      </w:r>
      <w:r w:rsidR="00375E91" w:rsidRPr="006B69A3">
        <w:t>c</w:t>
      </w:r>
      <w:r w:rsidRPr="006B69A3">
        <w:t>ial</w:t>
      </w:r>
      <w:r w:rsidR="00375E91" w:rsidRPr="006B69A3">
        <w:t>,</w:t>
      </w:r>
      <w:r w:rsidRPr="006B69A3">
        <w:t xml:space="preserve"> p</w:t>
      </w:r>
      <w:r w:rsidR="00375E91" w:rsidRPr="006B69A3">
        <w:t>ár</w:t>
      </w:r>
      <w:r w:rsidRPr="006B69A3">
        <w:t>ra</w:t>
      </w:r>
      <w:r w:rsidR="00375E91" w:rsidRPr="006B69A3">
        <w:t xml:space="preserve">fos </w:t>
      </w:r>
      <w:smartTag w:uri="urn:schemas-microsoft-com:office:smarttags" w:element="metricconverter">
        <w:smartTagPr>
          <w:attr w:name="ProductID" w:val="433 a"/>
        </w:smartTagPr>
        <w:r w:rsidR="00375E91" w:rsidRPr="006B69A3">
          <w:t>433 a</w:t>
        </w:r>
      </w:smartTag>
      <w:r w:rsidR="00375E91" w:rsidRPr="006B69A3">
        <w:t xml:space="preserve"> </w:t>
      </w:r>
      <w:r w:rsidRPr="006B69A3">
        <w:t>435.</w:t>
      </w:r>
    </w:p>
    <w:p w:rsidR="008D243A" w:rsidRPr="006B69A3" w:rsidRDefault="008D243A" w:rsidP="008D243A">
      <w:pPr>
        <w:pStyle w:val="H1G"/>
      </w:pPr>
      <w:r w:rsidRPr="006B69A3">
        <w:tab/>
        <w:t>E.</w:t>
      </w:r>
      <w:r w:rsidRPr="006B69A3">
        <w:tab/>
      </w:r>
      <w:r w:rsidR="00375E91" w:rsidRPr="006B69A3">
        <w:t>Observaciones finales y</w:t>
      </w:r>
      <w:r w:rsidRPr="006B69A3">
        <w:t xml:space="preserve"> recomenda</w:t>
      </w:r>
      <w:r w:rsidR="00375E91" w:rsidRPr="006B69A3">
        <w:t>c</w:t>
      </w:r>
      <w:r w:rsidRPr="006B69A3">
        <w:t>ion</w:t>
      </w:r>
      <w:r w:rsidR="00375E91" w:rsidRPr="006B69A3">
        <w:t>e</w:t>
      </w:r>
      <w:r w:rsidRPr="006B69A3">
        <w:t>s</w:t>
      </w:r>
    </w:p>
    <w:p w:rsidR="008D243A" w:rsidRPr="006B69A3" w:rsidRDefault="008D243A" w:rsidP="008D243A">
      <w:pPr>
        <w:pStyle w:val="SingleTxtG"/>
      </w:pPr>
      <w:r w:rsidRPr="006B69A3">
        <w:t>387.</w:t>
      </w:r>
      <w:r w:rsidRPr="006B69A3">
        <w:tab/>
      </w:r>
      <w:r w:rsidR="00375E91" w:rsidRPr="006B69A3">
        <w:t>Con objeto de</w:t>
      </w:r>
      <w:r w:rsidRPr="006B69A3">
        <w:t xml:space="preserve"> garant</w:t>
      </w:r>
      <w:r w:rsidR="00375E91" w:rsidRPr="006B69A3">
        <w:t xml:space="preserve">izar el </w:t>
      </w:r>
      <w:r w:rsidRPr="006B69A3">
        <w:t>acces</w:t>
      </w:r>
      <w:r w:rsidR="00375E91" w:rsidRPr="006B69A3">
        <w:t>o</w:t>
      </w:r>
      <w:r w:rsidRPr="006B69A3">
        <w:t xml:space="preserve"> </w:t>
      </w:r>
      <w:r w:rsidR="00375E91" w:rsidRPr="006B69A3">
        <w:t>a la</w:t>
      </w:r>
      <w:r w:rsidRPr="006B69A3">
        <w:t xml:space="preserve"> educa</w:t>
      </w:r>
      <w:r w:rsidR="00375E91" w:rsidRPr="006B69A3">
        <w:t>c</w:t>
      </w:r>
      <w:r w:rsidRPr="006B69A3">
        <w:t>i</w:t>
      </w:r>
      <w:r w:rsidR="00375E91" w:rsidRPr="006B69A3">
        <w:t>ó</w:t>
      </w:r>
      <w:r w:rsidRPr="006B69A3">
        <w:t xml:space="preserve">n </w:t>
      </w:r>
      <w:r w:rsidR="00375E91" w:rsidRPr="006B69A3">
        <w:t>para todos</w:t>
      </w:r>
      <w:r w:rsidRPr="006B69A3">
        <w:t xml:space="preserve">, </w:t>
      </w:r>
      <w:r w:rsidR="00375E91" w:rsidRPr="006B69A3">
        <w:t xml:space="preserve">es menester tener en cuenta las </w:t>
      </w:r>
      <w:r w:rsidRPr="006B69A3">
        <w:t>dificult</w:t>
      </w:r>
      <w:r w:rsidR="00375E91" w:rsidRPr="006B69A3">
        <w:t>ad</w:t>
      </w:r>
      <w:r w:rsidRPr="006B69A3">
        <w:t xml:space="preserve">es </w:t>
      </w:r>
      <w:r w:rsidR="00375E91" w:rsidRPr="006B69A3">
        <w:t>a que se enfrentan los niños con</w:t>
      </w:r>
      <w:r w:rsidRPr="006B69A3">
        <w:t xml:space="preserve"> dis</w:t>
      </w:r>
      <w:r w:rsidR="00375E91" w:rsidRPr="006B69A3">
        <w:t>c</w:t>
      </w:r>
      <w:r w:rsidRPr="006B69A3">
        <w:t>a</w:t>
      </w:r>
      <w:r w:rsidR="00375E91" w:rsidRPr="006B69A3">
        <w:t>pacidad a fin de</w:t>
      </w:r>
      <w:r w:rsidRPr="006B69A3">
        <w:t xml:space="preserve"> integra</w:t>
      </w:r>
      <w:r w:rsidR="00375E91" w:rsidRPr="006B69A3">
        <w:t>rse en el sistema educativo ordinario</w:t>
      </w:r>
      <w:r w:rsidRPr="006B69A3">
        <w:t xml:space="preserve">. </w:t>
      </w:r>
      <w:r w:rsidR="00375E91" w:rsidRPr="006B69A3">
        <w:t>Es preciso impartir asimismo una formación a los maestros, a fin de que estén preparados para atender las necesidades especiales de los niños con discapacidad</w:t>
      </w:r>
      <w:r w:rsidRPr="006B69A3">
        <w:t>.</w:t>
      </w:r>
    </w:p>
    <w:p w:rsidR="008D243A" w:rsidRPr="006B69A3" w:rsidRDefault="008D243A" w:rsidP="008D243A">
      <w:pPr>
        <w:pStyle w:val="SingleTxtG"/>
      </w:pPr>
      <w:r w:rsidRPr="006B69A3">
        <w:t>388.</w:t>
      </w:r>
      <w:r w:rsidRPr="006B69A3">
        <w:tab/>
      </w:r>
      <w:r w:rsidR="000C7F2F" w:rsidRPr="006B69A3">
        <w:t>Se podría incrementar la</w:t>
      </w:r>
      <w:r w:rsidRPr="006B69A3">
        <w:t xml:space="preserve"> ef</w:t>
      </w:r>
      <w:r w:rsidR="000C7F2F" w:rsidRPr="006B69A3">
        <w:t>i</w:t>
      </w:r>
      <w:r w:rsidRPr="006B69A3">
        <w:t>c</w:t>
      </w:r>
      <w:r w:rsidR="000C7F2F" w:rsidRPr="006B69A3">
        <w:t>acia de los programas, tanto de formación como de aprendizaje en materia de derechos</w:t>
      </w:r>
      <w:r w:rsidRPr="006B69A3">
        <w:t xml:space="preserve"> human</w:t>
      </w:r>
      <w:r w:rsidR="000C7F2F" w:rsidRPr="006B69A3">
        <w:t>os y democracia</w:t>
      </w:r>
      <w:r w:rsidR="00C43D5D" w:rsidRPr="006B69A3">
        <w:t>,</w:t>
      </w:r>
      <w:r w:rsidR="000C7F2F" w:rsidRPr="006B69A3">
        <w:t xml:space="preserve"> si se dispusiera de material d</w:t>
      </w:r>
      <w:r w:rsidR="008775D8" w:rsidRPr="006B69A3">
        <w:t>idáctico y</w:t>
      </w:r>
      <w:r w:rsidR="000C7F2F" w:rsidRPr="006B69A3">
        <w:t xml:space="preserve"> de métodos de capacitación y textos adecuados</w:t>
      </w:r>
      <w:r w:rsidRPr="006B69A3">
        <w:t>.</w:t>
      </w:r>
    </w:p>
    <w:p w:rsidR="008D243A" w:rsidRPr="006B69A3" w:rsidRDefault="008D243A" w:rsidP="008D243A">
      <w:pPr>
        <w:pStyle w:val="HChG"/>
      </w:pPr>
      <w:r w:rsidRPr="006B69A3">
        <w:tab/>
        <w:t>IX.</w:t>
      </w:r>
      <w:r w:rsidRPr="006B69A3">
        <w:tab/>
      </w:r>
      <w:r w:rsidR="000C7F2F" w:rsidRPr="006B69A3">
        <w:t>Medidas es</w:t>
      </w:r>
      <w:r w:rsidRPr="006B69A3">
        <w:t>pecial</w:t>
      </w:r>
      <w:r w:rsidR="000C7F2F" w:rsidRPr="006B69A3">
        <w:t>es de</w:t>
      </w:r>
      <w:r w:rsidRPr="006B69A3">
        <w:t xml:space="preserve"> protec</w:t>
      </w:r>
      <w:r w:rsidR="000C7F2F" w:rsidRPr="006B69A3">
        <w:t>c</w:t>
      </w:r>
      <w:r w:rsidRPr="006B69A3">
        <w:t>i</w:t>
      </w:r>
      <w:r w:rsidR="000C7F2F" w:rsidRPr="006B69A3">
        <w:t>ó</w:t>
      </w:r>
      <w:r w:rsidRPr="006B69A3">
        <w:t>n</w:t>
      </w:r>
    </w:p>
    <w:p w:rsidR="008D243A" w:rsidRPr="006B69A3" w:rsidRDefault="008D243A" w:rsidP="008D243A">
      <w:pPr>
        <w:pStyle w:val="H1G"/>
      </w:pPr>
      <w:r w:rsidRPr="006B69A3">
        <w:tab/>
        <w:t>A.</w:t>
      </w:r>
      <w:r w:rsidRPr="006B69A3">
        <w:tab/>
      </w:r>
      <w:r w:rsidR="00F153EF">
        <w:t xml:space="preserve">Los </w:t>
      </w:r>
      <w:r w:rsidR="00F153EF" w:rsidRPr="006B69A3">
        <w:t xml:space="preserve">niños </w:t>
      </w:r>
      <w:r w:rsidR="000C7F2F" w:rsidRPr="006B69A3">
        <w:t>en</w:t>
      </w:r>
      <w:r w:rsidRPr="006B69A3">
        <w:t xml:space="preserve"> conflict</w:t>
      </w:r>
      <w:r w:rsidR="000C7F2F" w:rsidRPr="006B69A3">
        <w:t>o con la justicia</w:t>
      </w:r>
      <w:r w:rsidRPr="006B69A3">
        <w:t xml:space="preserve"> (</w:t>
      </w:r>
      <w:r w:rsidR="00A83C59" w:rsidRPr="00955F24">
        <w:t>art</w:t>
      </w:r>
      <w:r w:rsidR="00A83C59">
        <w:t>ículos</w:t>
      </w:r>
      <w:r w:rsidR="00A83C59" w:rsidRPr="00955F24">
        <w:t xml:space="preserve"> </w:t>
      </w:r>
      <w:r w:rsidRPr="006B69A3">
        <w:t xml:space="preserve">37, 39 </w:t>
      </w:r>
      <w:r w:rsidR="000C7F2F" w:rsidRPr="006B69A3">
        <w:t>y</w:t>
      </w:r>
      <w:r w:rsidRPr="006B69A3">
        <w:t xml:space="preserve"> 40)</w:t>
      </w:r>
    </w:p>
    <w:p w:rsidR="008D243A" w:rsidRPr="006B69A3" w:rsidRDefault="008D243A" w:rsidP="008D243A">
      <w:pPr>
        <w:pStyle w:val="H23G"/>
      </w:pPr>
      <w:r w:rsidRPr="006B69A3">
        <w:tab/>
      </w:r>
      <w:r w:rsidRPr="006B69A3">
        <w:tab/>
      </w:r>
      <w:r w:rsidR="000C7F2F" w:rsidRPr="006B69A3">
        <w:t>A</w:t>
      </w:r>
      <w:r w:rsidRPr="006B69A3">
        <w:t>dministra</w:t>
      </w:r>
      <w:r w:rsidR="000C7F2F" w:rsidRPr="006B69A3">
        <w:t xml:space="preserve">ción de la </w:t>
      </w:r>
      <w:r w:rsidRPr="006B69A3">
        <w:t>justic</w:t>
      </w:r>
      <w:r w:rsidR="000C7F2F" w:rsidRPr="006B69A3">
        <w:t xml:space="preserve">ia </w:t>
      </w:r>
      <w:r w:rsidR="004002D3" w:rsidRPr="006B69A3">
        <w:t>juvenil</w:t>
      </w:r>
      <w:r w:rsidR="000C7F2F" w:rsidRPr="006B69A3">
        <w:t xml:space="preserve"> </w:t>
      </w:r>
      <w:r w:rsidRPr="006B69A3">
        <w:t>(</w:t>
      </w:r>
      <w:r w:rsidR="00A83C59" w:rsidRPr="00955F24">
        <w:t>art</w:t>
      </w:r>
      <w:r w:rsidR="00A83C59">
        <w:t>ículo</w:t>
      </w:r>
      <w:r w:rsidR="00A83C59" w:rsidRPr="00955F24">
        <w:t xml:space="preserve"> </w:t>
      </w:r>
      <w:r w:rsidRPr="006B69A3">
        <w:t>40)</w:t>
      </w:r>
    </w:p>
    <w:p w:rsidR="008D243A" w:rsidRPr="006B69A3" w:rsidRDefault="008D243A" w:rsidP="008D243A">
      <w:pPr>
        <w:pStyle w:val="SingleTxtG"/>
      </w:pPr>
      <w:r w:rsidRPr="006B69A3">
        <w:t>389.</w:t>
      </w:r>
      <w:r w:rsidRPr="006B69A3">
        <w:tab/>
      </w:r>
      <w:r w:rsidR="000C7F2F" w:rsidRPr="006B69A3">
        <w:t>Sírvanse consultar el informe</w:t>
      </w:r>
      <w:r w:rsidRPr="006B69A3">
        <w:t xml:space="preserve"> ini</w:t>
      </w:r>
      <w:r w:rsidR="000C7F2F" w:rsidRPr="006B69A3">
        <w:t>c</w:t>
      </w:r>
      <w:r w:rsidRPr="006B69A3">
        <w:t>ial, p</w:t>
      </w:r>
      <w:r w:rsidR="000C7F2F" w:rsidRPr="006B69A3">
        <w:t>ár</w:t>
      </w:r>
      <w:r w:rsidRPr="006B69A3">
        <w:t>ra</w:t>
      </w:r>
      <w:r w:rsidR="000C7F2F" w:rsidRPr="006B69A3">
        <w:t>fos</w:t>
      </w:r>
      <w:r w:rsidRPr="006B69A3">
        <w:t xml:space="preserve"> </w:t>
      </w:r>
      <w:smartTag w:uri="urn:schemas-microsoft-com:office:smarttags" w:element="metricconverter">
        <w:smartTagPr>
          <w:attr w:name="ProductID" w:val="455 a"/>
        </w:smartTagPr>
        <w:r w:rsidRPr="006B69A3">
          <w:t>455</w:t>
        </w:r>
        <w:r w:rsidR="000C7F2F" w:rsidRPr="006B69A3">
          <w:t xml:space="preserve"> a</w:t>
        </w:r>
      </w:smartTag>
      <w:r w:rsidR="000C7F2F" w:rsidRPr="006B69A3">
        <w:t xml:space="preserve"> </w:t>
      </w:r>
      <w:r w:rsidRPr="006B69A3">
        <w:t>464.</w:t>
      </w:r>
    </w:p>
    <w:p w:rsidR="008D243A" w:rsidRPr="006B69A3" w:rsidRDefault="008D243A" w:rsidP="008D243A">
      <w:pPr>
        <w:pStyle w:val="H23G"/>
      </w:pPr>
      <w:r w:rsidRPr="006B69A3">
        <w:tab/>
      </w:r>
      <w:r w:rsidRPr="006B69A3">
        <w:tab/>
        <w:t>Trat</w:t>
      </w:r>
      <w:r w:rsidR="004002D3" w:rsidRPr="006B69A3">
        <w:t>o dispensado a los jóvenes privados de</w:t>
      </w:r>
      <w:r w:rsidRPr="006B69A3">
        <w:t xml:space="preserve"> </w:t>
      </w:r>
      <w:r w:rsidR="004002D3" w:rsidRPr="006B69A3">
        <w:t xml:space="preserve">libertad </w:t>
      </w:r>
      <w:r w:rsidRPr="006B69A3">
        <w:t>(</w:t>
      </w:r>
      <w:r w:rsidR="00A83C59" w:rsidRPr="00955F24">
        <w:t>art</w:t>
      </w:r>
      <w:r w:rsidR="00A83C59">
        <w:t>ículo</w:t>
      </w:r>
      <w:r w:rsidR="00A83C59" w:rsidRPr="00955F24">
        <w:t xml:space="preserve"> </w:t>
      </w:r>
      <w:smartTag w:uri="urn:schemas-microsoft-com:office:smarttags" w:element="metricconverter">
        <w:smartTagPr>
          <w:attr w:name="ProductID" w:val="37 a"/>
        </w:smartTagPr>
        <w:r w:rsidRPr="006B69A3">
          <w:t>37 a</w:t>
        </w:r>
      </w:smartTag>
      <w:r w:rsidRPr="006B69A3">
        <w:t>))</w:t>
      </w:r>
    </w:p>
    <w:p w:rsidR="008D243A" w:rsidRPr="006B69A3" w:rsidRDefault="008D243A" w:rsidP="008D243A">
      <w:pPr>
        <w:pStyle w:val="SingleTxtG"/>
      </w:pPr>
      <w:r w:rsidRPr="006B69A3">
        <w:t>390.</w:t>
      </w:r>
      <w:r w:rsidRPr="006B69A3">
        <w:tab/>
      </w:r>
      <w:r w:rsidR="004002D3" w:rsidRPr="006B69A3">
        <w:t>El Comité</w:t>
      </w:r>
      <w:r w:rsidRPr="006B69A3">
        <w:t xml:space="preserve"> Inter</w:t>
      </w:r>
      <w:r w:rsidR="004002D3" w:rsidRPr="006B69A3">
        <w:t>m</w:t>
      </w:r>
      <w:r w:rsidRPr="006B69A3">
        <w:t xml:space="preserve">inisterial </w:t>
      </w:r>
      <w:r w:rsidR="004002D3" w:rsidRPr="006B69A3">
        <w:t>de</w:t>
      </w:r>
      <w:r w:rsidRPr="006B69A3">
        <w:t xml:space="preserve"> pris</w:t>
      </w:r>
      <w:r w:rsidR="004002D3" w:rsidRPr="006B69A3">
        <w:t>i</w:t>
      </w:r>
      <w:r w:rsidRPr="006B69A3">
        <w:t>on</w:t>
      </w:r>
      <w:r w:rsidR="004002D3" w:rsidRPr="006B69A3">
        <w:t>e</w:t>
      </w:r>
      <w:r w:rsidRPr="006B69A3">
        <w:t xml:space="preserve">s </w:t>
      </w:r>
      <w:r w:rsidR="004002D3" w:rsidRPr="006B69A3">
        <w:t>y centros</w:t>
      </w:r>
      <w:r w:rsidRPr="006B69A3">
        <w:t xml:space="preserve"> correc</w:t>
      </w:r>
      <w:r w:rsidR="004002D3" w:rsidRPr="006B69A3">
        <w:t>c</w:t>
      </w:r>
      <w:r w:rsidRPr="006B69A3">
        <w:t>ional</w:t>
      </w:r>
      <w:r w:rsidR="004002D3" w:rsidRPr="006B69A3">
        <w:t>es</w:t>
      </w:r>
      <w:r w:rsidRPr="006B69A3">
        <w:t xml:space="preserve"> </w:t>
      </w:r>
      <w:r w:rsidR="004002D3" w:rsidRPr="006B69A3">
        <w:t>ha declarado que en el nuevo establecimiento penitenciario que se construirá en Mahe se habilitará un centro</w:t>
      </w:r>
      <w:r w:rsidRPr="006B69A3">
        <w:t xml:space="preserve"> </w:t>
      </w:r>
      <w:r w:rsidR="004002D3" w:rsidRPr="006B69A3">
        <w:t>c</w:t>
      </w:r>
      <w:r w:rsidRPr="006B69A3">
        <w:t>orrec</w:t>
      </w:r>
      <w:r w:rsidR="004002D3" w:rsidRPr="006B69A3">
        <w:t>c</w:t>
      </w:r>
      <w:r w:rsidRPr="006B69A3">
        <w:t xml:space="preserve">ional </w:t>
      </w:r>
      <w:r w:rsidR="004002D3" w:rsidRPr="006B69A3">
        <w:t>para jóvenes con la siguiente</w:t>
      </w:r>
      <w:r w:rsidRPr="006B69A3">
        <w:t xml:space="preserve"> capaci</w:t>
      </w:r>
      <w:r w:rsidR="004002D3" w:rsidRPr="006B69A3">
        <w:t>dad y características</w:t>
      </w:r>
      <w:r w:rsidRPr="006B69A3">
        <w:t>:</w:t>
      </w:r>
    </w:p>
    <w:p w:rsidR="008D243A" w:rsidRPr="006B69A3" w:rsidRDefault="008D243A" w:rsidP="008D243A">
      <w:pPr>
        <w:pStyle w:val="Bullet1G"/>
      </w:pPr>
      <w:r w:rsidRPr="006B69A3">
        <w:t xml:space="preserve">20 </w:t>
      </w:r>
      <w:r w:rsidR="004002D3" w:rsidRPr="006B69A3">
        <w:t>muchachos y</w:t>
      </w:r>
      <w:r w:rsidRPr="006B69A3">
        <w:t xml:space="preserve"> 10 </w:t>
      </w:r>
      <w:r w:rsidR="004002D3" w:rsidRPr="006B69A3">
        <w:t>muchachas</w:t>
      </w:r>
      <w:r w:rsidR="00A83C59">
        <w:t>;</w:t>
      </w:r>
    </w:p>
    <w:p w:rsidR="008D243A" w:rsidRPr="006B69A3" w:rsidRDefault="004002D3" w:rsidP="008D243A">
      <w:pPr>
        <w:pStyle w:val="Bullet1G"/>
      </w:pPr>
      <w:r w:rsidRPr="006B69A3">
        <w:t>S</w:t>
      </w:r>
      <w:r w:rsidR="008D243A" w:rsidRPr="006B69A3">
        <w:t>epara</w:t>
      </w:r>
      <w:r w:rsidRPr="006B69A3">
        <w:t>c</w:t>
      </w:r>
      <w:r w:rsidR="008D243A" w:rsidRPr="006B69A3">
        <w:t>i</w:t>
      </w:r>
      <w:r w:rsidRPr="006B69A3">
        <w:t>ón de géneros</w:t>
      </w:r>
      <w:r w:rsidR="00A83C59">
        <w:t>;</w:t>
      </w:r>
    </w:p>
    <w:p w:rsidR="008D243A" w:rsidRPr="006B69A3" w:rsidRDefault="004002D3" w:rsidP="008D243A">
      <w:pPr>
        <w:pStyle w:val="Bullet1G"/>
      </w:pPr>
      <w:r w:rsidRPr="006B69A3">
        <w:t>Instalaciones de</w:t>
      </w:r>
      <w:r w:rsidR="008D243A" w:rsidRPr="006B69A3">
        <w:t xml:space="preserve"> clasifica</w:t>
      </w:r>
      <w:r w:rsidRPr="006B69A3">
        <w:t>c</w:t>
      </w:r>
      <w:r w:rsidR="008D243A" w:rsidRPr="006B69A3">
        <w:t>i</w:t>
      </w:r>
      <w:r w:rsidRPr="006B69A3">
        <w:t>ó</w:t>
      </w:r>
      <w:r w:rsidR="008D243A" w:rsidRPr="006B69A3">
        <w:t xml:space="preserve">n </w:t>
      </w:r>
      <w:r w:rsidRPr="006B69A3">
        <w:t>adecuadas</w:t>
      </w:r>
      <w:r w:rsidR="00A83C59">
        <w:t>;</w:t>
      </w:r>
    </w:p>
    <w:p w:rsidR="008D243A" w:rsidRPr="006B69A3" w:rsidRDefault="008D243A" w:rsidP="008D243A">
      <w:pPr>
        <w:pStyle w:val="Bullet1G"/>
      </w:pPr>
      <w:r w:rsidRPr="006B69A3">
        <w:t>Pro</w:t>
      </w:r>
      <w:r w:rsidR="004002D3" w:rsidRPr="006B69A3">
        <w:t>grama idóneo de</w:t>
      </w:r>
      <w:r w:rsidRPr="006B69A3">
        <w:t xml:space="preserve"> </w:t>
      </w:r>
      <w:r w:rsidR="004002D3" w:rsidRPr="006B69A3">
        <w:t>re</w:t>
      </w:r>
      <w:r w:rsidR="00B46E58" w:rsidRPr="006B69A3">
        <w:t>inserción</w:t>
      </w:r>
      <w:r w:rsidRPr="006B69A3">
        <w:t>/rehabilita</w:t>
      </w:r>
      <w:r w:rsidR="004002D3" w:rsidRPr="006B69A3">
        <w:t>c</w:t>
      </w:r>
      <w:r w:rsidRPr="006B69A3">
        <w:t>i</w:t>
      </w:r>
      <w:r w:rsidR="004002D3" w:rsidRPr="006B69A3">
        <w:t>ó</w:t>
      </w:r>
      <w:r w:rsidRPr="006B69A3">
        <w:t>n</w:t>
      </w:r>
      <w:r w:rsidR="00A83C59">
        <w:t>.</w:t>
      </w:r>
    </w:p>
    <w:p w:rsidR="008D243A" w:rsidRPr="006B69A3" w:rsidRDefault="008D243A" w:rsidP="008D243A">
      <w:pPr>
        <w:pStyle w:val="SingleTxtG"/>
      </w:pPr>
      <w:r w:rsidRPr="006B69A3">
        <w:t>391.</w:t>
      </w:r>
      <w:r w:rsidRPr="006B69A3">
        <w:tab/>
      </w:r>
      <w:r w:rsidR="00543430" w:rsidRPr="006B69A3">
        <w:t>Se está cerrando gradualmente</w:t>
      </w:r>
      <w:r w:rsidR="00054B43" w:rsidRPr="006B69A3">
        <w:t xml:space="preserve"> </w:t>
      </w:r>
      <w:r w:rsidR="00543430" w:rsidRPr="006B69A3">
        <w:t xml:space="preserve">la antigua estructura del Centro de Rehabilitación y Tratamiento de Menores que alojaba a jóvenes infractores </w:t>
      </w:r>
      <w:r w:rsidR="008775D8" w:rsidRPr="006B69A3">
        <w:t xml:space="preserve">junto </w:t>
      </w:r>
      <w:r w:rsidR="00543430" w:rsidRPr="006B69A3">
        <w:t>con niños con problemas de conducta. Hasta que esté terminado el centro</w:t>
      </w:r>
      <w:r w:rsidRPr="006B69A3">
        <w:t xml:space="preserve"> </w:t>
      </w:r>
      <w:r w:rsidR="00543430" w:rsidRPr="006B69A3">
        <w:t>c</w:t>
      </w:r>
      <w:r w:rsidRPr="006B69A3">
        <w:t>orrec</w:t>
      </w:r>
      <w:r w:rsidR="00543430" w:rsidRPr="006B69A3">
        <w:t>c</w:t>
      </w:r>
      <w:r w:rsidRPr="006B69A3">
        <w:t xml:space="preserve">ional </w:t>
      </w:r>
      <w:r w:rsidR="00543430" w:rsidRPr="006B69A3">
        <w:t xml:space="preserve">para jóvenes, </w:t>
      </w:r>
      <w:r w:rsidR="000F3828">
        <w:t>e</w:t>
      </w:r>
      <w:r w:rsidR="00543430" w:rsidRPr="006B69A3">
        <w:t xml:space="preserve">stos serán trasladados a la prisión para adultos, donde se han tomado medidas especiales </w:t>
      </w:r>
      <w:r w:rsidR="008775D8" w:rsidRPr="006B69A3">
        <w:t>con objeto de</w:t>
      </w:r>
      <w:r w:rsidR="00543430" w:rsidRPr="006B69A3">
        <w:t xml:space="preserve"> albergarlos</w:t>
      </w:r>
      <w:r w:rsidRPr="006B69A3">
        <w:t>.</w:t>
      </w:r>
    </w:p>
    <w:p w:rsidR="008D243A" w:rsidRPr="006B69A3" w:rsidRDefault="008D243A" w:rsidP="008D243A">
      <w:pPr>
        <w:pStyle w:val="H4G"/>
      </w:pPr>
      <w:r w:rsidRPr="006B69A3">
        <w:tab/>
      </w:r>
      <w:r w:rsidRPr="006B69A3">
        <w:tab/>
      </w:r>
      <w:r w:rsidR="00543430" w:rsidRPr="006B69A3">
        <w:t>Derecho a</w:t>
      </w:r>
      <w:r w:rsidRPr="006B69A3">
        <w:t xml:space="preserve"> mant</w:t>
      </w:r>
      <w:r w:rsidR="00543430" w:rsidRPr="006B69A3">
        <w:t>e</w:t>
      </w:r>
      <w:r w:rsidRPr="006B69A3">
        <w:t>n</w:t>
      </w:r>
      <w:r w:rsidR="00543430" w:rsidRPr="006B69A3">
        <w:t>er</w:t>
      </w:r>
      <w:r w:rsidRPr="006B69A3">
        <w:t xml:space="preserve"> contact</w:t>
      </w:r>
      <w:r w:rsidR="00543430" w:rsidRPr="006B69A3">
        <w:t>o</w:t>
      </w:r>
      <w:r w:rsidRPr="006B69A3">
        <w:t xml:space="preserve"> </w:t>
      </w:r>
      <w:r w:rsidR="00543430" w:rsidRPr="006B69A3">
        <w:t>con la</w:t>
      </w:r>
      <w:r w:rsidRPr="006B69A3">
        <w:t xml:space="preserve"> famil</w:t>
      </w:r>
      <w:r w:rsidR="00543430" w:rsidRPr="006B69A3">
        <w:t>ia</w:t>
      </w:r>
      <w:r w:rsidRPr="006B69A3">
        <w:t xml:space="preserve"> (</w:t>
      </w:r>
      <w:r w:rsidR="00A83C59" w:rsidRPr="00955F24">
        <w:t>art</w:t>
      </w:r>
      <w:r w:rsidR="00A83C59">
        <w:t>ículo</w:t>
      </w:r>
      <w:r w:rsidR="00A83C59" w:rsidRPr="00955F24">
        <w:t xml:space="preserve"> </w:t>
      </w:r>
      <w:r w:rsidRPr="006B69A3">
        <w:t>37 c))</w:t>
      </w:r>
    </w:p>
    <w:p w:rsidR="008D243A" w:rsidRPr="006B69A3" w:rsidRDefault="00B46E58" w:rsidP="008D243A">
      <w:pPr>
        <w:pStyle w:val="SingleTxtG"/>
        <w:rPr>
          <w:b/>
        </w:rPr>
      </w:pPr>
      <w:r w:rsidRPr="006B69A3">
        <w:rPr>
          <w:b/>
        </w:rPr>
        <w:t>El</w:t>
      </w:r>
      <w:r w:rsidR="008D243A" w:rsidRPr="006B69A3">
        <w:rPr>
          <w:b/>
        </w:rPr>
        <w:t xml:space="preserve"> Comit</w:t>
      </w:r>
      <w:r w:rsidRPr="006B69A3">
        <w:rPr>
          <w:b/>
        </w:rPr>
        <w:t>é</w:t>
      </w:r>
      <w:r w:rsidR="008D243A" w:rsidRPr="006B69A3">
        <w:rPr>
          <w:b/>
        </w:rPr>
        <w:t xml:space="preserve"> recomend</w:t>
      </w:r>
      <w:r w:rsidRPr="006B69A3">
        <w:rPr>
          <w:b/>
        </w:rPr>
        <w:t>ó al Estado parte que mejore las</w:t>
      </w:r>
      <w:r w:rsidR="008D243A" w:rsidRPr="006B69A3">
        <w:rPr>
          <w:b/>
        </w:rPr>
        <w:t xml:space="preserve"> condi</w:t>
      </w:r>
      <w:r w:rsidRPr="006B69A3">
        <w:rPr>
          <w:b/>
        </w:rPr>
        <w:t>c</w:t>
      </w:r>
      <w:r w:rsidR="008D243A" w:rsidRPr="006B69A3">
        <w:rPr>
          <w:b/>
        </w:rPr>
        <w:t>ion</w:t>
      </w:r>
      <w:r w:rsidRPr="006B69A3">
        <w:rPr>
          <w:b/>
        </w:rPr>
        <w:t>e</w:t>
      </w:r>
      <w:r w:rsidR="008D243A" w:rsidRPr="006B69A3">
        <w:rPr>
          <w:b/>
        </w:rPr>
        <w:t xml:space="preserve">s </w:t>
      </w:r>
      <w:r w:rsidRPr="006B69A3">
        <w:rPr>
          <w:b/>
        </w:rPr>
        <w:t>del Centro de</w:t>
      </w:r>
      <w:r w:rsidR="008D243A" w:rsidRPr="006B69A3">
        <w:rPr>
          <w:b/>
        </w:rPr>
        <w:t xml:space="preserve"> Rehabilita</w:t>
      </w:r>
      <w:r w:rsidRPr="006B69A3">
        <w:rPr>
          <w:b/>
        </w:rPr>
        <w:t>c</w:t>
      </w:r>
      <w:r w:rsidR="008D243A" w:rsidRPr="006B69A3">
        <w:rPr>
          <w:b/>
        </w:rPr>
        <w:t>i</w:t>
      </w:r>
      <w:r w:rsidRPr="006B69A3">
        <w:rPr>
          <w:b/>
        </w:rPr>
        <w:t>ó</w:t>
      </w:r>
      <w:r w:rsidR="008D243A" w:rsidRPr="006B69A3">
        <w:rPr>
          <w:b/>
        </w:rPr>
        <w:t xml:space="preserve">n </w:t>
      </w:r>
      <w:r w:rsidRPr="006B69A3">
        <w:rPr>
          <w:b/>
        </w:rPr>
        <w:t>y</w:t>
      </w:r>
      <w:r w:rsidR="008D243A" w:rsidRPr="006B69A3">
        <w:rPr>
          <w:b/>
        </w:rPr>
        <w:t xml:space="preserve"> Trat</w:t>
      </w:r>
      <w:r w:rsidRPr="006B69A3">
        <w:rPr>
          <w:b/>
        </w:rPr>
        <w:t>a</w:t>
      </w:r>
      <w:r w:rsidR="008D243A" w:rsidRPr="006B69A3">
        <w:rPr>
          <w:b/>
        </w:rPr>
        <w:t>m</w:t>
      </w:r>
      <w:r w:rsidRPr="006B69A3">
        <w:rPr>
          <w:b/>
        </w:rPr>
        <w:t>i</w:t>
      </w:r>
      <w:r w:rsidR="008D243A" w:rsidRPr="006B69A3">
        <w:rPr>
          <w:b/>
        </w:rPr>
        <w:t>ent</w:t>
      </w:r>
      <w:r w:rsidRPr="006B69A3">
        <w:rPr>
          <w:b/>
        </w:rPr>
        <w:t>o</w:t>
      </w:r>
      <w:r w:rsidR="008D243A" w:rsidRPr="006B69A3">
        <w:rPr>
          <w:b/>
        </w:rPr>
        <w:t xml:space="preserve"> </w:t>
      </w:r>
      <w:r w:rsidRPr="006B69A3">
        <w:rPr>
          <w:b/>
        </w:rPr>
        <w:t>de Menores y vele por que se ofrezcan</w:t>
      </w:r>
      <w:r w:rsidR="008D243A" w:rsidRPr="006B69A3">
        <w:rPr>
          <w:b/>
        </w:rPr>
        <w:t xml:space="preserve"> </w:t>
      </w:r>
      <w:r w:rsidRPr="006B69A3">
        <w:rPr>
          <w:b/>
        </w:rPr>
        <w:t xml:space="preserve">programas de </w:t>
      </w:r>
      <w:r w:rsidR="008D243A" w:rsidRPr="006B69A3">
        <w:rPr>
          <w:b/>
        </w:rPr>
        <w:t>rehabilita</w:t>
      </w:r>
      <w:r w:rsidRPr="006B69A3">
        <w:rPr>
          <w:b/>
        </w:rPr>
        <w:t>c</w:t>
      </w:r>
      <w:r w:rsidR="008D243A" w:rsidRPr="006B69A3">
        <w:rPr>
          <w:b/>
        </w:rPr>
        <w:t>i</w:t>
      </w:r>
      <w:r w:rsidRPr="006B69A3">
        <w:rPr>
          <w:b/>
        </w:rPr>
        <w:t>ó</w:t>
      </w:r>
      <w:r w:rsidR="008D243A" w:rsidRPr="006B69A3">
        <w:rPr>
          <w:b/>
        </w:rPr>
        <w:t xml:space="preserve">n </w:t>
      </w:r>
      <w:r w:rsidRPr="006B69A3">
        <w:rPr>
          <w:b/>
        </w:rPr>
        <w:t>y</w:t>
      </w:r>
      <w:r w:rsidR="008D243A" w:rsidRPr="006B69A3">
        <w:rPr>
          <w:b/>
        </w:rPr>
        <w:t xml:space="preserve"> educa</w:t>
      </w:r>
      <w:r w:rsidRPr="006B69A3">
        <w:rPr>
          <w:b/>
        </w:rPr>
        <w:t>c</w:t>
      </w:r>
      <w:r w:rsidR="008D243A" w:rsidRPr="006B69A3">
        <w:rPr>
          <w:b/>
        </w:rPr>
        <w:t>i</w:t>
      </w:r>
      <w:r w:rsidRPr="006B69A3">
        <w:rPr>
          <w:b/>
        </w:rPr>
        <w:t>ó</w:t>
      </w:r>
      <w:r w:rsidR="008D243A" w:rsidRPr="006B69A3">
        <w:rPr>
          <w:b/>
        </w:rPr>
        <w:t xml:space="preserve">n </w:t>
      </w:r>
      <w:r w:rsidRPr="006B69A3">
        <w:rPr>
          <w:b/>
        </w:rPr>
        <w:t>mientras se estudia la posibilidad de trasladar el centro a la isla principal</w:t>
      </w:r>
      <w:r w:rsidR="008D243A" w:rsidRPr="006B69A3">
        <w:rPr>
          <w:b/>
        </w:rPr>
        <w:t xml:space="preserve"> </w:t>
      </w:r>
      <w:r w:rsidRPr="006B69A3">
        <w:rPr>
          <w:b/>
        </w:rPr>
        <w:t>a fin de</w:t>
      </w:r>
      <w:r w:rsidR="008D243A" w:rsidRPr="006B69A3">
        <w:rPr>
          <w:b/>
        </w:rPr>
        <w:t xml:space="preserve"> facilita</w:t>
      </w:r>
      <w:r w:rsidRPr="006B69A3">
        <w:rPr>
          <w:b/>
        </w:rPr>
        <w:t>r</w:t>
      </w:r>
      <w:r w:rsidR="008D243A" w:rsidRPr="006B69A3">
        <w:rPr>
          <w:b/>
        </w:rPr>
        <w:t xml:space="preserve"> </w:t>
      </w:r>
      <w:r w:rsidRPr="006B69A3">
        <w:rPr>
          <w:b/>
        </w:rPr>
        <w:t xml:space="preserve">el </w:t>
      </w:r>
      <w:r w:rsidR="008D243A" w:rsidRPr="006B69A3">
        <w:rPr>
          <w:b/>
        </w:rPr>
        <w:t>contact</w:t>
      </w:r>
      <w:r w:rsidRPr="006B69A3">
        <w:rPr>
          <w:b/>
        </w:rPr>
        <w:t>o</w:t>
      </w:r>
      <w:r w:rsidR="008D243A" w:rsidRPr="006B69A3">
        <w:rPr>
          <w:b/>
        </w:rPr>
        <w:t xml:space="preserve"> </w:t>
      </w:r>
      <w:r w:rsidRPr="006B69A3">
        <w:rPr>
          <w:b/>
        </w:rPr>
        <w:t>de los niños con su</w:t>
      </w:r>
      <w:r w:rsidR="008D243A" w:rsidRPr="006B69A3">
        <w:rPr>
          <w:b/>
        </w:rPr>
        <w:t xml:space="preserve"> famili</w:t>
      </w:r>
      <w:r w:rsidRPr="006B69A3">
        <w:rPr>
          <w:b/>
        </w:rPr>
        <w:t>a</w:t>
      </w:r>
      <w:r w:rsidR="008D243A" w:rsidRPr="006B69A3">
        <w:rPr>
          <w:b/>
        </w:rPr>
        <w:t>.</w:t>
      </w:r>
    </w:p>
    <w:p w:rsidR="008D243A" w:rsidRPr="006B69A3" w:rsidRDefault="008D243A" w:rsidP="008D243A">
      <w:pPr>
        <w:pStyle w:val="SingleTxtG"/>
      </w:pPr>
      <w:r w:rsidRPr="006B69A3">
        <w:t>392.</w:t>
      </w:r>
      <w:r w:rsidRPr="006B69A3">
        <w:tab/>
      </w:r>
      <w:r w:rsidR="00B46E58" w:rsidRPr="006B69A3">
        <w:t>El Centro ya se ha trasladado a</w:t>
      </w:r>
      <w:r w:rsidRPr="006B69A3">
        <w:t xml:space="preserve"> Mahe, </w:t>
      </w:r>
      <w:r w:rsidR="00B46E58" w:rsidRPr="006B69A3">
        <w:t>lo que</w:t>
      </w:r>
      <w:r w:rsidRPr="006B69A3">
        <w:t xml:space="preserve"> facilita</w:t>
      </w:r>
      <w:r w:rsidR="00B46E58" w:rsidRPr="006B69A3">
        <w:t>rá</w:t>
      </w:r>
      <w:r w:rsidRPr="006B69A3">
        <w:t xml:space="preserve"> </w:t>
      </w:r>
      <w:r w:rsidR="00B46E58" w:rsidRPr="006B69A3">
        <w:t xml:space="preserve">las </w:t>
      </w:r>
      <w:r w:rsidRPr="006B69A3">
        <w:t>visit</w:t>
      </w:r>
      <w:r w:rsidR="00B46E58" w:rsidRPr="006B69A3">
        <w:t>a</w:t>
      </w:r>
      <w:r w:rsidRPr="006B69A3">
        <w:t xml:space="preserve">s </w:t>
      </w:r>
      <w:r w:rsidR="00B46E58" w:rsidRPr="006B69A3">
        <w:t>de la</w:t>
      </w:r>
      <w:r w:rsidRPr="006B69A3">
        <w:t xml:space="preserve"> ma</w:t>
      </w:r>
      <w:r w:rsidR="00B46E58" w:rsidRPr="006B69A3">
        <w:t>y</w:t>
      </w:r>
      <w:r w:rsidRPr="006B69A3">
        <w:t>or</w:t>
      </w:r>
      <w:r w:rsidR="00B46E58" w:rsidRPr="006B69A3">
        <w:t xml:space="preserve">ía de los padres cuyos hijos </w:t>
      </w:r>
      <w:r w:rsidR="008775D8" w:rsidRPr="006B69A3">
        <w:t>residen allí</w:t>
      </w:r>
      <w:r w:rsidRPr="006B69A3">
        <w:t>.</w:t>
      </w:r>
    </w:p>
    <w:p w:rsidR="008D243A" w:rsidRPr="006B69A3" w:rsidRDefault="008D243A" w:rsidP="008D243A">
      <w:pPr>
        <w:pStyle w:val="SingleTxtG"/>
      </w:pPr>
      <w:r w:rsidRPr="006B69A3">
        <w:t>393.</w:t>
      </w:r>
      <w:r w:rsidRPr="006B69A3">
        <w:tab/>
      </w:r>
      <w:r w:rsidR="001B00F1" w:rsidRPr="006B69A3">
        <w:t>El cambio que ha supuesto la adopción de programas basados en la</w:t>
      </w:r>
      <w:r w:rsidRPr="006B69A3">
        <w:t xml:space="preserve"> comuni</w:t>
      </w:r>
      <w:r w:rsidR="001B00F1" w:rsidRPr="006B69A3">
        <w:t>dad y la participación</w:t>
      </w:r>
      <w:r w:rsidRPr="006B69A3">
        <w:t xml:space="preserve"> intr</w:t>
      </w:r>
      <w:r w:rsidR="001B00F1" w:rsidRPr="006B69A3">
        <w:t>í</w:t>
      </w:r>
      <w:r w:rsidRPr="006B69A3">
        <w:t>ns</w:t>
      </w:r>
      <w:r w:rsidR="001B00F1" w:rsidRPr="006B69A3">
        <w:t>e</w:t>
      </w:r>
      <w:r w:rsidRPr="006B69A3">
        <w:t>c</w:t>
      </w:r>
      <w:r w:rsidR="001B00F1" w:rsidRPr="006B69A3">
        <w:t>a</w:t>
      </w:r>
      <w:r w:rsidRPr="006B69A3">
        <w:t xml:space="preserve"> </w:t>
      </w:r>
      <w:r w:rsidR="001B00F1" w:rsidRPr="006B69A3">
        <w:t>en la</w:t>
      </w:r>
      <w:r w:rsidRPr="006B69A3">
        <w:t xml:space="preserve"> </w:t>
      </w:r>
      <w:r w:rsidR="001B00F1" w:rsidRPr="006B69A3">
        <w:t xml:space="preserve">futura </w:t>
      </w:r>
      <w:r w:rsidRPr="006B69A3">
        <w:t>rehabilita</w:t>
      </w:r>
      <w:r w:rsidR="001B00F1" w:rsidRPr="006B69A3">
        <w:t>c</w:t>
      </w:r>
      <w:r w:rsidRPr="006B69A3">
        <w:t>i</w:t>
      </w:r>
      <w:r w:rsidR="001B00F1" w:rsidRPr="006B69A3">
        <w:t>ó</w:t>
      </w:r>
      <w:r w:rsidRPr="006B69A3">
        <w:t xml:space="preserve">n </w:t>
      </w:r>
      <w:r w:rsidR="001B00F1" w:rsidRPr="006B69A3">
        <w:t xml:space="preserve">intensificarán en gran medida el contacto con </w:t>
      </w:r>
      <w:smartTag w:uri="urn:schemas-microsoft-com:office:smarttags" w:element="PersonName">
        <w:smartTagPr>
          <w:attr w:name="ProductID" w:val="la familia. No"/>
        </w:smartTagPr>
        <w:r w:rsidR="001B00F1" w:rsidRPr="006B69A3">
          <w:t>la</w:t>
        </w:r>
        <w:r w:rsidRPr="006B69A3">
          <w:t xml:space="preserve"> famil</w:t>
        </w:r>
        <w:r w:rsidR="001B00F1" w:rsidRPr="006B69A3">
          <w:t>ia</w:t>
        </w:r>
        <w:r w:rsidRPr="006B69A3">
          <w:t xml:space="preserve">. </w:t>
        </w:r>
        <w:r w:rsidR="001B00F1" w:rsidRPr="006B69A3">
          <w:t>No</w:t>
        </w:r>
      </w:smartTag>
      <w:r w:rsidR="001B00F1" w:rsidRPr="006B69A3">
        <w:t xml:space="preserve"> hay que escatimar es</w:t>
      </w:r>
      <w:r w:rsidRPr="006B69A3">
        <w:t>f</w:t>
      </w:r>
      <w:r w:rsidR="001B00F1" w:rsidRPr="006B69A3">
        <w:t>ue</w:t>
      </w:r>
      <w:r w:rsidRPr="006B69A3">
        <w:t>r</w:t>
      </w:r>
      <w:r w:rsidR="001B00F1" w:rsidRPr="006B69A3">
        <w:t>zos para implicar a los miembros de la</w:t>
      </w:r>
      <w:r w:rsidRPr="006B69A3">
        <w:t xml:space="preserve"> famil</w:t>
      </w:r>
      <w:r w:rsidR="001B00F1" w:rsidRPr="006B69A3">
        <w:t>ia en el</w:t>
      </w:r>
      <w:r w:rsidRPr="006B69A3">
        <w:t xml:space="preserve"> trat</w:t>
      </w:r>
      <w:r w:rsidR="001B00F1" w:rsidRPr="006B69A3">
        <w:t>a</w:t>
      </w:r>
      <w:r w:rsidRPr="006B69A3">
        <w:t>m</w:t>
      </w:r>
      <w:r w:rsidR="001B00F1" w:rsidRPr="006B69A3">
        <w:t>i</w:t>
      </w:r>
      <w:r w:rsidRPr="006B69A3">
        <w:t>ent</w:t>
      </w:r>
      <w:r w:rsidR="001B00F1" w:rsidRPr="006B69A3">
        <w:t>o</w:t>
      </w:r>
      <w:r w:rsidRPr="006B69A3">
        <w:t xml:space="preserve"> </w:t>
      </w:r>
      <w:r w:rsidR="001B00F1" w:rsidRPr="006B69A3">
        <w:t>y</w:t>
      </w:r>
      <w:r w:rsidRPr="006B69A3">
        <w:t xml:space="preserve"> rehabilita</w:t>
      </w:r>
      <w:r w:rsidR="001B00F1" w:rsidRPr="006B69A3">
        <w:t>c</w:t>
      </w:r>
      <w:r w:rsidRPr="006B69A3">
        <w:t>i</w:t>
      </w:r>
      <w:r w:rsidR="001B00F1" w:rsidRPr="006B69A3">
        <w:t>ó</w:t>
      </w:r>
      <w:r w:rsidRPr="006B69A3">
        <w:t xml:space="preserve">n </w:t>
      </w:r>
      <w:r w:rsidR="001B00F1" w:rsidRPr="006B69A3">
        <w:t>de sus hijos,</w:t>
      </w:r>
      <w:r w:rsidRPr="006B69A3">
        <w:t xml:space="preserve"> </w:t>
      </w:r>
      <w:r w:rsidR="001B00F1" w:rsidRPr="006B69A3">
        <w:t xml:space="preserve">ya que las </w:t>
      </w:r>
      <w:r w:rsidRPr="006B69A3">
        <w:t>interven</w:t>
      </w:r>
      <w:r w:rsidR="001B00F1" w:rsidRPr="006B69A3">
        <w:t>c</w:t>
      </w:r>
      <w:r w:rsidRPr="006B69A3">
        <w:t>ion</w:t>
      </w:r>
      <w:r w:rsidR="001B00F1" w:rsidRPr="006B69A3">
        <w:t>e</w:t>
      </w:r>
      <w:r w:rsidRPr="006B69A3">
        <w:t xml:space="preserve">s </w:t>
      </w:r>
      <w:r w:rsidR="001B00F1" w:rsidRPr="006B69A3">
        <w:t>centradas en la familia</w:t>
      </w:r>
      <w:r w:rsidR="00916104" w:rsidRPr="006B69A3">
        <w:t xml:space="preserve"> han demostrado hasta ahora una influencia</w:t>
      </w:r>
      <w:r w:rsidRPr="006B69A3">
        <w:t xml:space="preserve"> positiv</w:t>
      </w:r>
      <w:r w:rsidR="00916104" w:rsidRPr="006B69A3">
        <w:t>a</w:t>
      </w:r>
      <w:r w:rsidRPr="006B69A3">
        <w:t xml:space="preserve"> </w:t>
      </w:r>
      <w:r w:rsidR="00916104" w:rsidRPr="006B69A3">
        <w:t>en el niño</w:t>
      </w:r>
      <w:r w:rsidRPr="006B69A3">
        <w:t xml:space="preserve"> </w:t>
      </w:r>
      <w:r w:rsidR="00916104" w:rsidRPr="006B69A3">
        <w:t>y en las interacciones</w:t>
      </w:r>
      <w:r w:rsidRPr="006B69A3">
        <w:t xml:space="preserve"> famil</w:t>
      </w:r>
      <w:r w:rsidR="00916104" w:rsidRPr="006B69A3">
        <w:t>iares</w:t>
      </w:r>
      <w:r w:rsidRPr="006B69A3">
        <w:t xml:space="preserve">, </w:t>
      </w:r>
      <w:r w:rsidR="00916104" w:rsidRPr="006B69A3">
        <w:t xml:space="preserve">el comportamiento </w:t>
      </w:r>
      <w:r w:rsidRPr="006B69A3">
        <w:t>deli</w:t>
      </w:r>
      <w:r w:rsidR="00916104" w:rsidRPr="006B69A3">
        <w:t xml:space="preserve">ctivo y </w:t>
      </w:r>
      <w:smartTag w:uri="urn:schemas-microsoft-com:office:smarttags" w:element="PersonName">
        <w:smartTagPr>
          <w:attr w:name="ProductID" w:val="la reincidencia. Para"/>
        </w:smartTagPr>
        <w:r w:rsidR="00916104" w:rsidRPr="006B69A3">
          <w:t>la</w:t>
        </w:r>
        <w:r w:rsidRPr="006B69A3">
          <w:t xml:space="preserve"> re</w:t>
        </w:r>
        <w:r w:rsidR="00916104" w:rsidRPr="006B69A3">
          <w:t>incidencia</w:t>
        </w:r>
        <w:r w:rsidRPr="006B69A3">
          <w:t xml:space="preserve">. </w:t>
        </w:r>
        <w:r w:rsidR="00916104" w:rsidRPr="006B69A3">
          <w:t>Para</w:t>
        </w:r>
      </w:smartTag>
      <w:r w:rsidR="00916104" w:rsidRPr="006B69A3">
        <w:t xml:space="preserve"> dotar de más eficacia al programa, es</w:t>
      </w:r>
      <w:r w:rsidRPr="006B69A3">
        <w:t xml:space="preserve"> </w:t>
      </w:r>
      <w:r w:rsidR="00916104" w:rsidRPr="006B69A3">
        <w:t xml:space="preserve">preciso modernizar aspectos que </w:t>
      </w:r>
      <w:r w:rsidR="008775D8" w:rsidRPr="006B69A3">
        <w:t>resultaban</w:t>
      </w:r>
      <w:r w:rsidR="00916104" w:rsidRPr="006B69A3">
        <w:t xml:space="preserve"> ineficaces</w:t>
      </w:r>
      <w:r w:rsidRPr="006B69A3">
        <w:t xml:space="preserve">. </w:t>
      </w:r>
      <w:r w:rsidR="00916104" w:rsidRPr="006B69A3">
        <w:t>Se</w:t>
      </w:r>
      <w:r w:rsidR="00E37FC9" w:rsidRPr="006B69A3">
        <w:t xml:space="preserve"> incrementarán los preparativos </w:t>
      </w:r>
      <w:r w:rsidR="008775D8" w:rsidRPr="006B69A3">
        <w:t xml:space="preserve">antes de la </w:t>
      </w:r>
      <w:r w:rsidRPr="006B69A3">
        <w:t>integra</w:t>
      </w:r>
      <w:r w:rsidR="00E37FC9" w:rsidRPr="006B69A3">
        <w:t>c</w:t>
      </w:r>
      <w:r w:rsidRPr="006B69A3">
        <w:t>i</w:t>
      </w:r>
      <w:r w:rsidR="00E37FC9" w:rsidRPr="006B69A3">
        <w:t>ó</w:t>
      </w:r>
      <w:r w:rsidRPr="006B69A3">
        <w:t>n</w:t>
      </w:r>
      <w:r w:rsidR="00E37FC9" w:rsidRPr="006B69A3">
        <w:t xml:space="preserve"> en el entorno</w:t>
      </w:r>
      <w:r w:rsidRPr="006B69A3">
        <w:t xml:space="preserve"> educati</w:t>
      </w:r>
      <w:r w:rsidR="00E37FC9" w:rsidRPr="006B69A3">
        <w:t>v</w:t>
      </w:r>
      <w:r w:rsidRPr="006B69A3">
        <w:t xml:space="preserve">o, </w:t>
      </w:r>
      <w:r w:rsidR="00E37FC9" w:rsidRPr="006B69A3">
        <w:t>laboral,</w:t>
      </w:r>
      <w:r w:rsidRPr="006B69A3">
        <w:t xml:space="preserve"> famil</w:t>
      </w:r>
      <w:r w:rsidR="00E37FC9" w:rsidRPr="006B69A3">
        <w:t>iar y</w:t>
      </w:r>
      <w:r w:rsidRPr="006B69A3">
        <w:t xml:space="preserve"> comunit</w:t>
      </w:r>
      <w:r w:rsidR="00E37FC9" w:rsidRPr="006B69A3">
        <w:t>ario</w:t>
      </w:r>
      <w:r w:rsidRPr="006B69A3">
        <w:t>.</w:t>
      </w:r>
    </w:p>
    <w:p w:rsidR="008D243A" w:rsidRPr="006B69A3" w:rsidRDefault="008D243A" w:rsidP="008D243A">
      <w:pPr>
        <w:pStyle w:val="H4G"/>
      </w:pPr>
      <w:r w:rsidRPr="006B69A3">
        <w:tab/>
      </w:r>
      <w:r w:rsidRPr="006B69A3">
        <w:tab/>
      </w:r>
      <w:r w:rsidR="00E37FC9" w:rsidRPr="006B69A3">
        <w:t>Posibilidades a</w:t>
      </w:r>
      <w:r w:rsidRPr="006B69A3">
        <w:t>lternativ</w:t>
      </w:r>
      <w:r w:rsidR="00E37FC9" w:rsidRPr="006B69A3">
        <w:t>a</w:t>
      </w:r>
      <w:r w:rsidRPr="006B69A3">
        <w:t xml:space="preserve">s </w:t>
      </w:r>
      <w:r w:rsidR="00E37FC9" w:rsidRPr="006B69A3">
        <w:t>a la internación en</w:t>
      </w:r>
      <w:r w:rsidRPr="006B69A3">
        <w:t xml:space="preserve"> institu</w:t>
      </w:r>
      <w:r w:rsidR="00E37FC9" w:rsidRPr="006B69A3">
        <w:t>c</w:t>
      </w:r>
      <w:r w:rsidRPr="006B69A3">
        <w:t>ion</w:t>
      </w:r>
      <w:r w:rsidR="00E37FC9" w:rsidRPr="006B69A3">
        <w:t>es</w:t>
      </w:r>
      <w:r w:rsidRPr="006B69A3">
        <w:t xml:space="preserve"> (</w:t>
      </w:r>
      <w:r w:rsidR="00A83C59" w:rsidRPr="00955F24">
        <w:t>art</w:t>
      </w:r>
      <w:r w:rsidR="00A83C59">
        <w:t>ículo</w:t>
      </w:r>
      <w:r w:rsidR="00A83C59" w:rsidRPr="00955F24">
        <w:t xml:space="preserve"> </w:t>
      </w:r>
      <w:r w:rsidR="006C2BBD" w:rsidRPr="006B69A3">
        <w:t xml:space="preserve">40, </w:t>
      </w:r>
      <w:r w:rsidRPr="006B69A3">
        <w:t>p</w:t>
      </w:r>
      <w:r w:rsidR="00E37FC9" w:rsidRPr="006B69A3">
        <w:t>ár</w:t>
      </w:r>
      <w:r w:rsidRPr="006B69A3">
        <w:t>r</w:t>
      </w:r>
      <w:r w:rsidR="00A83C59">
        <w:t>afo</w:t>
      </w:r>
      <w:r w:rsidR="00945252" w:rsidRPr="006B69A3">
        <w:t xml:space="preserve"> </w:t>
      </w:r>
      <w:r w:rsidRPr="006B69A3">
        <w:t>4)</w:t>
      </w:r>
    </w:p>
    <w:p w:rsidR="008D243A" w:rsidRPr="006B69A3" w:rsidRDefault="008D243A" w:rsidP="008D243A">
      <w:pPr>
        <w:pStyle w:val="SingleTxtG"/>
      </w:pPr>
      <w:r w:rsidRPr="006B69A3">
        <w:t>394.</w:t>
      </w:r>
      <w:r w:rsidRPr="006B69A3">
        <w:tab/>
      </w:r>
      <w:r w:rsidR="00E37FC9" w:rsidRPr="006B69A3">
        <w:t xml:space="preserve">Se ha </w:t>
      </w:r>
      <w:r w:rsidRPr="006B69A3">
        <w:t>reco</w:t>
      </w:r>
      <w:r w:rsidR="00E37FC9" w:rsidRPr="006B69A3">
        <w:t>nocido la necesidad de contar con más</w:t>
      </w:r>
      <w:r w:rsidRPr="006B69A3">
        <w:t xml:space="preserve"> program</w:t>
      </w:r>
      <w:r w:rsidR="00E37FC9" w:rsidRPr="006B69A3">
        <w:t>as basados en la comunidad</w:t>
      </w:r>
      <w:r w:rsidRPr="006B69A3">
        <w:t xml:space="preserve">; </w:t>
      </w:r>
      <w:r w:rsidR="00E37FC9" w:rsidRPr="006B69A3">
        <w:t>esta premisa ha sido la piedra angular de las reformas del Centro</w:t>
      </w:r>
      <w:r w:rsidRPr="006B69A3">
        <w:t xml:space="preserve"> </w:t>
      </w:r>
      <w:r w:rsidR="00E37FC9" w:rsidRPr="006B69A3">
        <w:t>y ha quedado recogida en el objetivo de reducir el</w:t>
      </w:r>
      <w:r w:rsidRPr="006B69A3">
        <w:t xml:space="preserve"> n</w:t>
      </w:r>
      <w:r w:rsidR="00E37FC9" w:rsidRPr="006B69A3">
        <w:t>ú</w:t>
      </w:r>
      <w:r w:rsidRPr="006B69A3">
        <w:t>mer</w:t>
      </w:r>
      <w:r w:rsidR="00E37FC9" w:rsidRPr="006B69A3">
        <w:t>o de</w:t>
      </w:r>
      <w:r w:rsidRPr="006B69A3">
        <w:t xml:space="preserve"> resident</w:t>
      </w:r>
      <w:r w:rsidR="00E37FC9" w:rsidRPr="006B69A3">
        <w:t>e</w:t>
      </w:r>
      <w:r w:rsidRPr="006B69A3">
        <w:t xml:space="preserve">s. </w:t>
      </w:r>
      <w:r w:rsidR="00E37FC9" w:rsidRPr="006B69A3">
        <w:t>Ahora se hace más hincapié en la</w:t>
      </w:r>
      <w:r w:rsidRPr="006B69A3">
        <w:t xml:space="preserve"> reintegra</w:t>
      </w:r>
      <w:r w:rsidR="00E37FC9" w:rsidRPr="006B69A3">
        <w:t>c</w:t>
      </w:r>
      <w:r w:rsidRPr="006B69A3">
        <w:t>i</w:t>
      </w:r>
      <w:r w:rsidR="00E37FC9" w:rsidRPr="006B69A3">
        <w:t>ó</w:t>
      </w:r>
      <w:r w:rsidRPr="006B69A3">
        <w:t xml:space="preserve">n </w:t>
      </w:r>
      <w:r w:rsidR="00D45798" w:rsidRPr="006B69A3">
        <w:t>y la</w:t>
      </w:r>
      <w:r w:rsidRPr="006B69A3">
        <w:t xml:space="preserve"> rehabilita</w:t>
      </w:r>
      <w:r w:rsidR="00D45798" w:rsidRPr="006B69A3">
        <w:t>c</w:t>
      </w:r>
      <w:r w:rsidRPr="006B69A3">
        <w:t>i</w:t>
      </w:r>
      <w:r w:rsidR="00D45798" w:rsidRPr="006B69A3">
        <w:t>ó</w:t>
      </w:r>
      <w:r w:rsidRPr="006B69A3">
        <w:t>n.</w:t>
      </w:r>
    </w:p>
    <w:p w:rsidR="008D243A" w:rsidRPr="006B69A3" w:rsidRDefault="008D243A" w:rsidP="008D243A">
      <w:pPr>
        <w:pStyle w:val="H4G"/>
      </w:pPr>
      <w:r w:rsidRPr="006B69A3">
        <w:tab/>
      </w:r>
      <w:r w:rsidRPr="006B69A3">
        <w:tab/>
        <w:t>G</w:t>
      </w:r>
      <w:r w:rsidR="00D45798" w:rsidRPr="006B69A3">
        <w:t>é</w:t>
      </w:r>
      <w:r w:rsidRPr="006B69A3">
        <w:t>ner</w:t>
      </w:r>
      <w:r w:rsidR="00D45798" w:rsidRPr="006B69A3">
        <w:t>o</w:t>
      </w:r>
    </w:p>
    <w:p w:rsidR="008D243A" w:rsidRPr="006B69A3" w:rsidRDefault="008D243A" w:rsidP="008D243A">
      <w:pPr>
        <w:pStyle w:val="SingleTxtG"/>
      </w:pPr>
      <w:r w:rsidRPr="006B69A3">
        <w:t>395.</w:t>
      </w:r>
      <w:r w:rsidRPr="006B69A3">
        <w:tab/>
      </w:r>
      <w:r w:rsidR="00D45798" w:rsidRPr="006B69A3">
        <w:t>Sírvanse consultar el informe</w:t>
      </w:r>
      <w:r w:rsidRPr="006B69A3">
        <w:t xml:space="preserve"> ini</w:t>
      </w:r>
      <w:r w:rsidR="00D45798" w:rsidRPr="006B69A3">
        <w:t>c</w:t>
      </w:r>
      <w:r w:rsidRPr="006B69A3">
        <w:t>ial, p</w:t>
      </w:r>
      <w:r w:rsidR="00D45798" w:rsidRPr="006B69A3">
        <w:t>ár</w:t>
      </w:r>
      <w:r w:rsidRPr="006B69A3">
        <w:t>ra</w:t>
      </w:r>
      <w:r w:rsidR="00D45798" w:rsidRPr="006B69A3">
        <w:t>fos</w:t>
      </w:r>
      <w:r w:rsidRPr="006B69A3">
        <w:t xml:space="preserve"> </w:t>
      </w:r>
      <w:smartTag w:uri="urn:schemas-microsoft-com:office:smarttags" w:element="metricconverter">
        <w:smartTagPr>
          <w:attr w:name="ProductID" w:val="473 a"/>
        </w:smartTagPr>
        <w:r w:rsidRPr="006B69A3">
          <w:t>473</w:t>
        </w:r>
        <w:r w:rsidR="00D45798" w:rsidRPr="006B69A3">
          <w:t xml:space="preserve"> a</w:t>
        </w:r>
      </w:smartTag>
      <w:r w:rsidR="00D45798" w:rsidRPr="006B69A3">
        <w:t xml:space="preserve"> </w:t>
      </w:r>
      <w:r w:rsidRPr="006B69A3">
        <w:t>475.</w:t>
      </w:r>
    </w:p>
    <w:p w:rsidR="008D243A" w:rsidRPr="006B69A3" w:rsidRDefault="008D243A" w:rsidP="008D243A">
      <w:pPr>
        <w:pStyle w:val="H4G"/>
      </w:pPr>
      <w:r w:rsidRPr="006B69A3">
        <w:tab/>
      </w:r>
      <w:r w:rsidRPr="006B69A3">
        <w:tab/>
        <w:t>Promo</w:t>
      </w:r>
      <w:r w:rsidR="00D45798" w:rsidRPr="006B69A3">
        <w:t>ción del</w:t>
      </w:r>
      <w:r w:rsidRPr="006B69A3">
        <w:t xml:space="preserve"> inter</w:t>
      </w:r>
      <w:r w:rsidR="00D45798" w:rsidRPr="006B69A3">
        <w:t>é</w:t>
      </w:r>
      <w:r w:rsidRPr="006B69A3">
        <w:t>s</w:t>
      </w:r>
      <w:r w:rsidR="00D45798" w:rsidRPr="006B69A3">
        <w:t xml:space="preserve"> superior del niño</w:t>
      </w:r>
      <w:r w:rsidRPr="006B69A3">
        <w:t xml:space="preserve"> (</w:t>
      </w:r>
      <w:r w:rsidR="00A83C59" w:rsidRPr="00955F24">
        <w:t>art</w:t>
      </w:r>
      <w:r w:rsidR="00A83C59">
        <w:t>ículo</w:t>
      </w:r>
      <w:r w:rsidR="00A83C59" w:rsidRPr="00955F24">
        <w:t xml:space="preserve"> </w:t>
      </w:r>
      <w:r w:rsidRPr="006B69A3">
        <w:t>3</w:t>
      </w:r>
      <w:r w:rsidR="006C2BBD" w:rsidRPr="006B69A3">
        <w:t>, párr</w:t>
      </w:r>
      <w:r w:rsidR="00A83C59">
        <w:t>afo</w:t>
      </w:r>
      <w:r w:rsidR="006C2BBD" w:rsidRPr="006B69A3">
        <w:t xml:space="preserve"> 1</w:t>
      </w:r>
      <w:r w:rsidRPr="006B69A3">
        <w:t>)</w:t>
      </w:r>
    </w:p>
    <w:p w:rsidR="008D243A" w:rsidRPr="006B69A3" w:rsidRDefault="008D243A" w:rsidP="008D243A">
      <w:pPr>
        <w:pStyle w:val="SingleTxtG"/>
      </w:pPr>
      <w:r w:rsidRPr="006B69A3">
        <w:t>396.</w:t>
      </w:r>
      <w:r w:rsidRPr="006B69A3">
        <w:tab/>
      </w:r>
      <w:r w:rsidR="00D45798" w:rsidRPr="006B69A3">
        <w:t>Sírvanse consultar el informe</w:t>
      </w:r>
      <w:r w:rsidRPr="006B69A3">
        <w:t xml:space="preserve"> ini</w:t>
      </w:r>
      <w:r w:rsidR="00D45798" w:rsidRPr="006B69A3">
        <w:t>c</w:t>
      </w:r>
      <w:r w:rsidRPr="006B69A3">
        <w:t>ial, p</w:t>
      </w:r>
      <w:r w:rsidR="00D45798" w:rsidRPr="006B69A3">
        <w:t>ár</w:t>
      </w:r>
      <w:r w:rsidRPr="006B69A3">
        <w:t>ra</w:t>
      </w:r>
      <w:r w:rsidR="00D45798" w:rsidRPr="006B69A3">
        <w:t>fos</w:t>
      </w:r>
      <w:r w:rsidRPr="006B69A3">
        <w:t xml:space="preserve"> 476</w:t>
      </w:r>
      <w:r w:rsidR="00D45798" w:rsidRPr="006B69A3">
        <w:t xml:space="preserve"> y </w:t>
      </w:r>
      <w:r w:rsidRPr="006B69A3">
        <w:t>477.</w:t>
      </w:r>
    </w:p>
    <w:p w:rsidR="008D243A" w:rsidRPr="006B69A3" w:rsidRDefault="008D243A" w:rsidP="008D243A">
      <w:pPr>
        <w:pStyle w:val="H4G"/>
      </w:pPr>
      <w:r w:rsidRPr="006B69A3">
        <w:tab/>
      </w:r>
      <w:r w:rsidRPr="006B69A3">
        <w:tab/>
        <w:t>Mant</w:t>
      </w:r>
      <w:r w:rsidR="00D45798" w:rsidRPr="006B69A3">
        <w:t>enimiento de normas elevadas en todas las</w:t>
      </w:r>
      <w:r w:rsidRPr="006B69A3">
        <w:t xml:space="preserve"> institu</w:t>
      </w:r>
      <w:r w:rsidR="00D45798" w:rsidRPr="006B69A3">
        <w:t>c</w:t>
      </w:r>
      <w:r w:rsidRPr="006B69A3">
        <w:t>ion</w:t>
      </w:r>
      <w:r w:rsidR="00D45798" w:rsidRPr="006B69A3">
        <w:t>e</w:t>
      </w:r>
      <w:r w:rsidRPr="006B69A3">
        <w:t>s (</w:t>
      </w:r>
      <w:r w:rsidR="00A83C59" w:rsidRPr="00955F24">
        <w:t>art</w:t>
      </w:r>
      <w:r w:rsidR="00A83C59">
        <w:t>ículo</w:t>
      </w:r>
      <w:r w:rsidR="00A83C59" w:rsidRPr="00955F24">
        <w:t xml:space="preserve"> </w:t>
      </w:r>
      <w:r w:rsidR="006C2BBD" w:rsidRPr="006B69A3">
        <w:t xml:space="preserve">3, </w:t>
      </w:r>
      <w:r w:rsidR="00D45798" w:rsidRPr="006B69A3">
        <w:t>párr</w:t>
      </w:r>
      <w:r w:rsidR="00A83C59">
        <w:t>afo</w:t>
      </w:r>
      <w:r w:rsidR="00D45798" w:rsidRPr="006B69A3">
        <w:t xml:space="preserve"> 3</w:t>
      </w:r>
      <w:r w:rsidRPr="006B69A3">
        <w:t>)</w:t>
      </w:r>
    </w:p>
    <w:p w:rsidR="008D243A" w:rsidRPr="006B69A3" w:rsidRDefault="008D243A" w:rsidP="008D243A">
      <w:pPr>
        <w:pStyle w:val="SingleTxtG"/>
      </w:pPr>
      <w:r w:rsidRPr="006B69A3">
        <w:t>397.</w:t>
      </w:r>
      <w:r w:rsidRPr="006B69A3">
        <w:tab/>
      </w:r>
      <w:r w:rsidR="00D45798" w:rsidRPr="006B69A3">
        <w:t>No existen aún unas normas reglamentarias mínimas</w:t>
      </w:r>
      <w:r w:rsidRPr="006B69A3">
        <w:t xml:space="preserve"> </w:t>
      </w:r>
      <w:r w:rsidR="000D2307" w:rsidRPr="006B69A3">
        <w:t>que regulen las</w:t>
      </w:r>
      <w:r w:rsidRPr="006B69A3">
        <w:t xml:space="preserve"> condi</w:t>
      </w:r>
      <w:r w:rsidR="000D2307" w:rsidRPr="006B69A3">
        <w:t>c</w:t>
      </w:r>
      <w:r w:rsidRPr="006B69A3">
        <w:t>ion</w:t>
      </w:r>
      <w:r w:rsidR="000D2307" w:rsidRPr="006B69A3">
        <w:t>e</w:t>
      </w:r>
      <w:r w:rsidRPr="006B69A3">
        <w:t xml:space="preserve">s </w:t>
      </w:r>
      <w:r w:rsidR="000D2307" w:rsidRPr="006B69A3">
        <w:t>e</w:t>
      </w:r>
      <w:r w:rsidRPr="006B69A3">
        <w:t>n</w:t>
      </w:r>
      <w:r w:rsidR="000D2307" w:rsidRPr="006B69A3">
        <w:t xml:space="preserve"> los centros de tr</w:t>
      </w:r>
      <w:r w:rsidRPr="006B69A3">
        <w:t>at</w:t>
      </w:r>
      <w:r w:rsidR="000D2307" w:rsidRPr="006B69A3">
        <w:t>a</w:t>
      </w:r>
      <w:r w:rsidRPr="006B69A3">
        <w:t>m</w:t>
      </w:r>
      <w:r w:rsidR="000D2307" w:rsidRPr="006B69A3">
        <w:t>i</w:t>
      </w:r>
      <w:r w:rsidRPr="006B69A3">
        <w:t>ent</w:t>
      </w:r>
      <w:r w:rsidR="000D2307" w:rsidRPr="006B69A3">
        <w:t>o</w:t>
      </w:r>
      <w:r w:rsidRPr="006B69A3">
        <w:t xml:space="preserve"> </w:t>
      </w:r>
      <w:r w:rsidR="000D2307" w:rsidRPr="006B69A3">
        <w:t>para jóvenes</w:t>
      </w:r>
      <w:r w:rsidRPr="006B69A3">
        <w:t xml:space="preserve">. </w:t>
      </w:r>
      <w:r w:rsidR="000D2307" w:rsidRPr="006B69A3">
        <w:t>Sin embargo</w:t>
      </w:r>
      <w:r w:rsidR="0078566A" w:rsidRPr="006B69A3">
        <w:t>, gracias a</w:t>
      </w:r>
      <w:r w:rsidR="000D2307" w:rsidRPr="006B69A3">
        <w:t xml:space="preserve"> las nuevas instalaciones</w:t>
      </w:r>
      <w:r w:rsidR="0078566A" w:rsidRPr="006B69A3">
        <w:t xml:space="preserve"> correccionales</w:t>
      </w:r>
      <w:r w:rsidR="000D2307" w:rsidRPr="006B69A3">
        <w:t xml:space="preserve"> proyectadas para jóvenes y </w:t>
      </w:r>
      <w:r w:rsidR="0078566A" w:rsidRPr="006B69A3">
        <w:t>a</w:t>
      </w:r>
      <w:r w:rsidR="000D2307" w:rsidRPr="006B69A3">
        <w:t xml:space="preserve">l </w:t>
      </w:r>
      <w:r w:rsidR="0078566A" w:rsidRPr="006B69A3">
        <w:t>n</w:t>
      </w:r>
      <w:r w:rsidR="000D2307" w:rsidRPr="006B69A3">
        <w:t xml:space="preserve">uevo </w:t>
      </w:r>
      <w:r w:rsidRPr="006B69A3">
        <w:t>C</w:t>
      </w:r>
      <w:r w:rsidR="000D2307" w:rsidRPr="006B69A3">
        <w:t>entro</w:t>
      </w:r>
      <w:r w:rsidR="0078566A" w:rsidRPr="006B69A3">
        <w:t>,</w:t>
      </w:r>
      <w:r w:rsidRPr="006B69A3">
        <w:t xml:space="preserve"> </w:t>
      </w:r>
      <w:r w:rsidR="000D2307" w:rsidRPr="006B69A3">
        <w:t>se puede considerar que se ha producido una gran mejora respecto de l</w:t>
      </w:r>
      <w:r w:rsidR="00EE4215" w:rsidRPr="006B69A3">
        <w:t>o</w:t>
      </w:r>
      <w:r w:rsidR="000D2307" w:rsidRPr="006B69A3">
        <w:t xml:space="preserve">s </w:t>
      </w:r>
      <w:r w:rsidR="00EE4215" w:rsidRPr="006B69A3">
        <w:t>locales</w:t>
      </w:r>
      <w:r w:rsidR="000D2307" w:rsidRPr="006B69A3">
        <w:t xml:space="preserve"> anteriores</w:t>
      </w:r>
      <w:r w:rsidR="0078566A" w:rsidRPr="006B69A3">
        <w:t>,</w:t>
      </w:r>
      <w:r w:rsidR="00054B43" w:rsidRPr="006B69A3">
        <w:t xml:space="preserve"> </w:t>
      </w:r>
      <w:r w:rsidR="000D2307" w:rsidRPr="006B69A3">
        <w:t>tanto en términos de edificios como de</w:t>
      </w:r>
      <w:r w:rsidR="00EE4215" w:rsidRPr="006B69A3">
        <w:t xml:space="preserve"> infraestructuras</w:t>
      </w:r>
      <w:r w:rsidRPr="006B69A3">
        <w:t>.</w:t>
      </w:r>
    </w:p>
    <w:p w:rsidR="008D243A" w:rsidRPr="006B69A3" w:rsidRDefault="008D243A" w:rsidP="008D243A">
      <w:pPr>
        <w:pStyle w:val="H4G"/>
      </w:pPr>
      <w:r w:rsidRPr="006B69A3">
        <w:tab/>
      </w:r>
      <w:r w:rsidRPr="006B69A3">
        <w:tab/>
      </w:r>
      <w:r w:rsidR="00EE4215" w:rsidRPr="006B69A3">
        <w:t>P</w:t>
      </w:r>
      <w:r w:rsidRPr="006B69A3">
        <w:t>roced</w:t>
      </w:r>
      <w:r w:rsidR="0078566A" w:rsidRPr="006B69A3">
        <w:t>imientos de queja</w:t>
      </w:r>
    </w:p>
    <w:p w:rsidR="008D243A" w:rsidRPr="006B69A3" w:rsidRDefault="008D243A" w:rsidP="008D243A">
      <w:pPr>
        <w:pStyle w:val="SingleTxtG"/>
      </w:pPr>
      <w:r w:rsidRPr="006B69A3">
        <w:t>398.</w:t>
      </w:r>
      <w:r w:rsidRPr="006B69A3">
        <w:tab/>
      </w:r>
      <w:r w:rsidR="009637C3" w:rsidRPr="006B69A3">
        <w:t>El D</w:t>
      </w:r>
      <w:r w:rsidR="0078566A" w:rsidRPr="006B69A3">
        <w:t xml:space="preserve">epartamento de </w:t>
      </w:r>
      <w:r w:rsidR="009637C3" w:rsidRPr="006B69A3">
        <w:t>S</w:t>
      </w:r>
      <w:r w:rsidR="0078566A" w:rsidRPr="006B69A3">
        <w:t xml:space="preserve">ervicios </w:t>
      </w:r>
      <w:r w:rsidR="009637C3" w:rsidRPr="006B69A3">
        <w:t>S</w:t>
      </w:r>
      <w:r w:rsidR="0078566A" w:rsidRPr="006B69A3">
        <w:t>ociales</w:t>
      </w:r>
      <w:r w:rsidR="00054B43" w:rsidRPr="006B69A3">
        <w:t xml:space="preserve"> </w:t>
      </w:r>
      <w:r w:rsidR="009637C3" w:rsidRPr="006B69A3">
        <w:t>normalizará y configurará los m</w:t>
      </w:r>
      <w:r w:rsidRPr="006B69A3">
        <w:t>ecanism</w:t>
      </w:r>
      <w:r w:rsidR="009637C3" w:rsidRPr="006B69A3">
        <w:t>o</w:t>
      </w:r>
      <w:r w:rsidRPr="006B69A3">
        <w:t xml:space="preserve">s </w:t>
      </w:r>
      <w:r w:rsidR="009637C3" w:rsidRPr="006B69A3">
        <w:t>y</w:t>
      </w:r>
      <w:r w:rsidRPr="006B69A3">
        <w:t xml:space="preserve"> proced</w:t>
      </w:r>
      <w:r w:rsidR="009637C3" w:rsidRPr="006B69A3">
        <w:t>imientos a disposición de los</w:t>
      </w:r>
      <w:r w:rsidRPr="006B69A3">
        <w:t xml:space="preserve"> </w:t>
      </w:r>
      <w:r w:rsidR="009637C3" w:rsidRPr="006B69A3">
        <w:t>residentes para</w:t>
      </w:r>
      <w:r w:rsidRPr="006B69A3">
        <w:t xml:space="preserve"> expres</w:t>
      </w:r>
      <w:r w:rsidR="009637C3" w:rsidRPr="006B69A3">
        <w:t>ar sus opiniones sobre el trato recibido y otros aspectos</w:t>
      </w:r>
      <w:r w:rsidRPr="006B69A3">
        <w:t xml:space="preserve">. </w:t>
      </w:r>
      <w:r w:rsidR="009637C3" w:rsidRPr="006B69A3">
        <w:t>En las nuevas medidas se abordarán las disp</w:t>
      </w:r>
      <w:r w:rsidRPr="006B69A3">
        <w:t>osi</w:t>
      </w:r>
      <w:r w:rsidR="009637C3" w:rsidRPr="006B69A3">
        <w:t>ci</w:t>
      </w:r>
      <w:r w:rsidRPr="006B69A3">
        <w:t>on</w:t>
      </w:r>
      <w:r w:rsidR="009637C3" w:rsidRPr="006B69A3">
        <w:t>e</w:t>
      </w:r>
      <w:r w:rsidRPr="006B69A3">
        <w:t xml:space="preserve">s </w:t>
      </w:r>
      <w:r w:rsidR="009637C3" w:rsidRPr="006B69A3">
        <w:t>para acceder a la</w:t>
      </w:r>
      <w:r w:rsidRPr="006B69A3">
        <w:t xml:space="preserve"> informa</w:t>
      </w:r>
      <w:r w:rsidR="009637C3" w:rsidRPr="006B69A3">
        <w:t>c</w:t>
      </w:r>
      <w:r w:rsidRPr="006B69A3">
        <w:t>i</w:t>
      </w:r>
      <w:r w:rsidR="009637C3" w:rsidRPr="006B69A3">
        <w:t>ó</w:t>
      </w:r>
      <w:r w:rsidRPr="006B69A3">
        <w:t xml:space="preserve">n </w:t>
      </w:r>
      <w:r w:rsidR="009637C3" w:rsidRPr="006B69A3">
        <w:t>y dar a conocer los</w:t>
      </w:r>
      <w:r w:rsidRPr="006B69A3">
        <w:t xml:space="preserve"> proced</w:t>
      </w:r>
      <w:r w:rsidR="009637C3" w:rsidRPr="006B69A3">
        <w:t>imientos</w:t>
      </w:r>
      <w:r w:rsidRPr="006B69A3">
        <w:t>.</w:t>
      </w:r>
    </w:p>
    <w:p w:rsidR="008D243A" w:rsidRPr="006B69A3" w:rsidRDefault="008D243A" w:rsidP="008D243A">
      <w:pPr>
        <w:pStyle w:val="H23G"/>
      </w:pPr>
      <w:r w:rsidRPr="006B69A3">
        <w:tab/>
      </w:r>
      <w:r w:rsidRPr="006B69A3">
        <w:tab/>
      </w:r>
      <w:r w:rsidR="009637C3" w:rsidRPr="006B69A3">
        <w:t>Recuperación física y</w:t>
      </w:r>
      <w:r w:rsidRPr="006B69A3">
        <w:t xml:space="preserve"> ps</w:t>
      </w:r>
      <w:r w:rsidR="009637C3" w:rsidRPr="006B69A3">
        <w:t>ic</w:t>
      </w:r>
      <w:r w:rsidRPr="006B69A3">
        <w:t>ol</w:t>
      </w:r>
      <w:r w:rsidR="009637C3" w:rsidRPr="006B69A3">
        <w:t>ó</w:t>
      </w:r>
      <w:r w:rsidRPr="006B69A3">
        <w:t>gica</w:t>
      </w:r>
      <w:r w:rsidR="009637C3" w:rsidRPr="006B69A3">
        <w:t xml:space="preserve"> y</w:t>
      </w:r>
      <w:r w:rsidRPr="006B69A3">
        <w:t xml:space="preserve"> reintegra</w:t>
      </w:r>
      <w:r w:rsidR="009637C3" w:rsidRPr="006B69A3">
        <w:t>c</w:t>
      </w:r>
      <w:r w:rsidRPr="006B69A3">
        <w:t>i</w:t>
      </w:r>
      <w:r w:rsidR="009637C3" w:rsidRPr="006B69A3">
        <w:t>ó</w:t>
      </w:r>
      <w:r w:rsidRPr="006B69A3">
        <w:t>n</w:t>
      </w:r>
      <w:r w:rsidR="009637C3" w:rsidRPr="006B69A3">
        <w:t xml:space="preserve"> social</w:t>
      </w:r>
    </w:p>
    <w:p w:rsidR="008D243A" w:rsidRPr="006B69A3" w:rsidRDefault="008D243A" w:rsidP="008D243A">
      <w:pPr>
        <w:pStyle w:val="SingleTxtG"/>
      </w:pPr>
      <w:r w:rsidRPr="006B69A3">
        <w:t>399.</w:t>
      </w:r>
      <w:r w:rsidRPr="006B69A3">
        <w:tab/>
      </w:r>
      <w:r w:rsidR="00A240EF" w:rsidRPr="006B69A3">
        <w:t>Con la reubicación del Centro y el proyecto de instalaciones</w:t>
      </w:r>
      <w:r w:rsidRPr="006B69A3">
        <w:t xml:space="preserve"> correc</w:t>
      </w:r>
      <w:r w:rsidR="00A240EF" w:rsidRPr="006B69A3">
        <w:t>c</w:t>
      </w:r>
      <w:r w:rsidRPr="006B69A3">
        <w:t>ional</w:t>
      </w:r>
      <w:r w:rsidR="00A240EF" w:rsidRPr="006B69A3">
        <w:t>es para jóvenes</w:t>
      </w:r>
      <w:r w:rsidRPr="006B69A3">
        <w:t xml:space="preserve"> </w:t>
      </w:r>
      <w:r w:rsidR="00A240EF" w:rsidRPr="006B69A3">
        <w:t>en Mahe</w:t>
      </w:r>
      <w:r w:rsidRPr="006B69A3">
        <w:t xml:space="preserve">, </w:t>
      </w:r>
      <w:r w:rsidR="00A240EF" w:rsidRPr="006B69A3">
        <w:t>se facilitará la reintegración física</w:t>
      </w:r>
      <w:r w:rsidRPr="006B69A3">
        <w:t>, ps</w:t>
      </w:r>
      <w:r w:rsidR="00A240EF" w:rsidRPr="006B69A3">
        <w:t>i</w:t>
      </w:r>
      <w:r w:rsidRPr="006B69A3">
        <w:t>col</w:t>
      </w:r>
      <w:r w:rsidR="00A240EF" w:rsidRPr="006B69A3">
        <w:t>ó</w:t>
      </w:r>
      <w:r w:rsidRPr="006B69A3">
        <w:t>gica</w:t>
      </w:r>
      <w:r w:rsidR="00A240EF" w:rsidRPr="006B69A3">
        <w:t xml:space="preserve"> y</w:t>
      </w:r>
      <w:r w:rsidRPr="006B69A3">
        <w:t xml:space="preserve"> social </w:t>
      </w:r>
      <w:r w:rsidR="00A240EF" w:rsidRPr="006B69A3">
        <w:t>mediante una deslocalización más</w:t>
      </w:r>
      <w:r w:rsidRPr="006B69A3">
        <w:t xml:space="preserve"> eficient</w:t>
      </w:r>
      <w:r w:rsidR="00A240EF" w:rsidRPr="006B69A3">
        <w:t>e</w:t>
      </w:r>
      <w:r w:rsidRPr="006B69A3">
        <w:t xml:space="preserve">. </w:t>
      </w:r>
      <w:r w:rsidR="00A240EF" w:rsidRPr="006B69A3">
        <w:t>En Mahe se dispone de más</w:t>
      </w:r>
      <w:r w:rsidRPr="006B69A3">
        <w:t xml:space="preserve"> re</w:t>
      </w:r>
      <w:r w:rsidR="00A240EF" w:rsidRPr="006B69A3">
        <w:t>cursos y</w:t>
      </w:r>
      <w:r w:rsidRPr="006B69A3">
        <w:t xml:space="preserve"> oportuni</w:t>
      </w:r>
      <w:r w:rsidR="00A240EF" w:rsidRPr="006B69A3">
        <w:t>dades</w:t>
      </w:r>
      <w:r w:rsidRPr="006B69A3">
        <w:t xml:space="preserve"> </w:t>
      </w:r>
      <w:r w:rsidR="00A240EF" w:rsidRPr="006B69A3">
        <w:t>y la reducción de las dimensiones del Centro</w:t>
      </w:r>
      <w:r w:rsidRPr="006B69A3">
        <w:t xml:space="preserve"> </w:t>
      </w:r>
      <w:r w:rsidR="0078566A" w:rsidRPr="006B69A3">
        <w:t>permiti</w:t>
      </w:r>
      <w:r w:rsidR="00A240EF" w:rsidRPr="006B69A3">
        <w:t xml:space="preserve">rá </w:t>
      </w:r>
      <w:r w:rsidR="006C2BBD" w:rsidRPr="006B69A3">
        <w:t xml:space="preserve">dispensar </w:t>
      </w:r>
      <w:r w:rsidR="00A240EF" w:rsidRPr="006B69A3">
        <w:t>un trato más específico y una mayor implicación de los padres</w:t>
      </w:r>
      <w:r w:rsidR="006C2BBD" w:rsidRPr="006B69A3">
        <w:t>, así como</w:t>
      </w:r>
      <w:r w:rsidR="00A240EF" w:rsidRPr="006B69A3">
        <w:t xml:space="preserve"> </w:t>
      </w:r>
      <w:r w:rsidR="0078566A" w:rsidRPr="006B69A3">
        <w:t>administrar</w:t>
      </w:r>
      <w:r w:rsidR="00A240EF" w:rsidRPr="006B69A3">
        <w:t xml:space="preserve"> tratamientos basados en la</w:t>
      </w:r>
      <w:r w:rsidRPr="006B69A3">
        <w:t xml:space="preserve"> comuni</w:t>
      </w:r>
      <w:r w:rsidR="00A240EF" w:rsidRPr="006B69A3">
        <w:t>dad</w:t>
      </w:r>
      <w:r w:rsidRPr="006B69A3">
        <w:t>.</w:t>
      </w:r>
    </w:p>
    <w:p w:rsidR="008D243A" w:rsidRPr="006B69A3" w:rsidRDefault="008D243A" w:rsidP="008D243A">
      <w:pPr>
        <w:pStyle w:val="H1G"/>
      </w:pPr>
      <w:r w:rsidRPr="006B69A3">
        <w:tab/>
        <w:t>B.</w:t>
      </w:r>
      <w:r w:rsidRPr="006B69A3">
        <w:tab/>
      </w:r>
      <w:r w:rsidR="0078566A" w:rsidRPr="006B69A3">
        <w:t>Los n</w:t>
      </w:r>
      <w:r w:rsidR="006C2BBD" w:rsidRPr="006B69A3">
        <w:t xml:space="preserve">iños </w:t>
      </w:r>
      <w:r w:rsidR="0078566A" w:rsidRPr="006B69A3">
        <w:t>sometidos a</w:t>
      </w:r>
      <w:r w:rsidRPr="006B69A3">
        <w:t xml:space="preserve"> explo</w:t>
      </w:r>
      <w:r w:rsidR="006C2BBD" w:rsidRPr="006B69A3">
        <w:t>tac</w:t>
      </w:r>
      <w:r w:rsidRPr="006B69A3">
        <w:t>i</w:t>
      </w:r>
      <w:r w:rsidR="006C2BBD" w:rsidRPr="006B69A3">
        <w:t>ó</w:t>
      </w:r>
      <w:r w:rsidRPr="006B69A3">
        <w:t>n</w:t>
      </w:r>
    </w:p>
    <w:p w:rsidR="008D243A" w:rsidRPr="006B69A3" w:rsidRDefault="008D243A" w:rsidP="008D243A">
      <w:pPr>
        <w:pStyle w:val="H23G"/>
      </w:pPr>
      <w:r w:rsidRPr="006B69A3">
        <w:tab/>
      </w:r>
      <w:r w:rsidRPr="006B69A3">
        <w:tab/>
        <w:t>E</w:t>
      </w:r>
      <w:r w:rsidR="006C2BBD" w:rsidRPr="006B69A3">
        <w:t>xplotación e</w:t>
      </w:r>
      <w:r w:rsidRPr="006B69A3">
        <w:t>con</w:t>
      </w:r>
      <w:r w:rsidR="006C2BBD" w:rsidRPr="006B69A3">
        <w:t>ó</w:t>
      </w:r>
      <w:r w:rsidRPr="006B69A3">
        <w:t>mic</w:t>
      </w:r>
      <w:r w:rsidR="006C2BBD" w:rsidRPr="006B69A3">
        <w:t>a,</w:t>
      </w:r>
      <w:r w:rsidRPr="006B69A3">
        <w:t xml:space="preserve"> inclu</w:t>
      </w:r>
      <w:r w:rsidR="006C2BBD" w:rsidRPr="006B69A3">
        <w:t>i</w:t>
      </w:r>
      <w:r w:rsidRPr="006B69A3">
        <w:t>d</w:t>
      </w:r>
      <w:r w:rsidR="006C2BBD" w:rsidRPr="006B69A3">
        <w:t>o</w:t>
      </w:r>
      <w:r w:rsidRPr="006B69A3">
        <w:t xml:space="preserve"> </w:t>
      </w:r>
      <w:r w:rsidR="006C2BBD" w:rsidRPr="006B69A3">
        <w:t>el trabajo infantil</w:t>
      </w:r>
      <w:r w:rsidRPr="006B69A3">
        <w:t xml:space="preserve"> (</w:t>
      </w:r>
      <w:r w:rsidR="00A83C59" w:rsidRPr="00955F24">
        <w:t>art</w:t>
      </w:r>
      <w:r w:rsidR="00A83C59">
        <w:t>ículo</w:t>
      </w:r>
      <w:r w:rsidR="00A83C59" w:rsidRPr="00955F24">
        <w:t xml:space="preserve"> </w:t>
      </w:r>
      <w:r w:rsidRPr="006B69A3">
        <w:t>32)</w:t>
      </w:r>
    </w:p>
    <w:p w:rsidR="008D243A" w:rsidRPr="006B69A3" w:rsidRDefault="008D243A" w:rsidP="008D243A">
      <w:pPr>
        <w:pStyle w:val="SingleTxtG"/>
      </w:pPr>
      <w:r w:rsidRPr="006B69A3">
        <w:t>400.</w:t>
      </w:r>
      <w:r w:rsidRPr="006B69A3">
        <w:tab/>
      </w:r>
      <w:r w:rsidR="006C2BBD" w:rsidRPr="006B69A3">
        <w:t>Sírvanse consultar el informe</w:t>
      </w:r>
      <w:r w:rsidRPr="006B69A3">
        <w:t xml:space="preserve"> ini</w:t>
      </w:r>
      <w:r w:rsidR="006C2BBD" w:rsidRPr="006B69A3">
        <w:t>c</w:t>
      </w:r>
      <w:r w:rsidRPr="006B69A3">
        <w:t>ial, p</w:t>
      </w:r>
      <w:r w:rsidR="006C2BBD" w:rsidRPr="006B69A3">
        <w:t>ár</w:t>
      </w:r>
      <w:r w:rsidRPr="006B69A3">
        <w:t>ra</w:t>
      </w:r>
      <w:r w:rsidR="006C2BBD" w:rsidRPr="006B69A3">
        <w:t>fos</w:t>
      </w:r>
      <w:r w:rsidRPr="006B69A3">
        <w:t xml:space="preserve"> </w:t>
      </w:r>
      <w:smartTag w:uri="urn:schemas-microsoft-com:office:smarttags" w:element="metricconverter">
        <w:smartTagPr>
          <w:attr w:name="ProductID" w:val="482 a"/>
        </w:smartTagPr>
        <w:r w:rsidRPr="006B69A3">
          <w:t>482</w:t>
        </w:r>
        <w:r w:rsidR="006C2BBD" w:rsidRPr="006B69A3">
          <w:t xml:space="preserve"> a</w:t>
        </w:r>
      </w:smartTag>
      <w:r w:rsidR="006C2BBD" w:rsidRPr="006B69A3">
        <w:t xml:space="preserve"> </w:t>
      </w:r>
      <w:r w:rsidRPr="006B69A3">
        <w:t>487.</w:t>
      </w:r>
    </w:p>
    <w:p w:rsidR="008D243A" w:rsidRPr="006B69A3" w:rsidRDefault="008D243A" w:rsidP="008D243A">
      <w:pPr>
        <w:pStyle w:val="H4G"/>
      </w:pPr>
      <w:r w:rsidRPr="006B69A3">
        <w:tab/>
      </w:r>
      <w:r w:rsidRPr="006B69A3">
        <w:tab/>
        <w:t>Regula</w:t>
      </w:r>
      <w:r w:rsidR="006C2BBD" w:rsidRPr="006B69A3">
        <w:t>c</w:t>
      </w:r>
      <w:r w:rsidRPr="006B69A3">
        <w:t>i</w:t>
      </w:r>
      <w:r w:rsidR="006C2BBD" w:rsidRPr="006B69A3">
        <w:t>ón</w:t>
      </w:r>
      <w:r w:rsidRPr="006B69A3">
        <w:t xml:space="preserve"> </w:t>
      </w:r>
      <w:r w:rsidR="006C2BBD" w:rsidRPr="006B69A3">
        <w:t>del empleo</w:t>
      </w:r>
      <w:r w:rsidRPr="006B69A3">
        <w:t xml:space="preserve"> (</w:t>
      </w:r>
      <w:r w:rsidR="00A83C59" w:rsidRPr="00955F24">
        <w:t>art</w:t>
      </w:r>
      <w:r w:rsidR="00A83C59">
        <w:t>ículo</w:t>
      </w:r>
      <w:r w:rsidR="00A83C59" w:rsidRPr="00955F24">
        <w:t xml:space="preserve"> </w:t>
      </w:r>
      <w:r w:rsidRPr="006B69A3">
        <w:t>32, p</w:t>
      </w:r>
      <w:r w:rsidR="006C2BBD" w:rsidRPr="006B69A3">
        <w:t>ár</w:t>
      </w:r>
      <w:r w:rsidRPr="006B69A3">
        <w:t>r</w:t>
      </w:r>
      <w:r w:rsidR="00A83C59">
        <w:t>afo</w:t>
      </w:r>
      <w:r w:rsidRPr="006B69A3">
        <w:t xml:space="preserve">s 1 </w:t>
      </w:r>
      <w:r w:rsidR="006C2BBD" w:rsidRPr="006B69A3">
        <w:t>y</w:t>
      </w:r>
      <w:r w:rsidRPr="006B69A3">
        <w:t xml:space="preserve"> 2 b) </w:t>
      </w:r>
      <w:r w:rsidR="006C2BBD" w:rsidRPr="006B69A3">
        <w:t>y</w:t>
      </w:r>
      <w:r w:rsidRPr="006B69A3">
        <w:t xml:space="preserve"> c))</w:t>
      </w:r>
    </w:p>
    <w:p w:rsidR="008D243A" w:rsidRPr="006B69A3" w:rsidRDefault="008D243A" w:rsidP="008D243A">
      <w:pPr>
        <w:pStyle w:val="SingleTxtG"/>
      </w:pPr>
      <w:r w:rsidRPr="006B69A3">
        <w:t>401.</w:t>
      </w:r>
      <w:r w:rsidRPr="006B69A3">
        <w:tab/>
      </w:r>
      <w:r w:rsidR="006C2BBD" w:rsidRPr="006B69A3">
        <w:t>Se han desarrollado estrategias i</w:t>
      </w:r>
      <w:r w:rsidRPr="006B69A3">
        <w:t>nterdepart</w:t>
      </w:r>
      <w:r w:rsidR="006C2BBD" w:rsidRPr="006B69A3">
        <w:t>a</w:t>
      </w:r>
      <w:r w:rsidRPr="006B69A3">
        <w:t>mental</w:t>
      </w:r>
      <w:r w:rsidR="006C2BBD" w:rsidRPr="006B69A3">
        <w:t>es para abordar los</w:t>
      </w:r>
      <w:r w:rsidRPr="006B69A3">
        <w:t xml:space="preserve"> ri</w:t>
      </w:r>
      <w:r w:rsidR="006C2BBD" w:rsidRPr="006B69A3">
        <w:t>e</w:t>
      </w:r>
      <w:r w:rsidRPr="006B69A3">
        <w:t>s</w:t>
      </w:r>
      <w:r w:rsidR="006C2BBD" w:rsidRPr="006B69A3">
        <w:t>gos a que se enfrentan los niños y los jóvenes en el trabajo</w:t>
      </w:r>
      <w:r w:rsidRPr="006B69A3">
        <w:t>.</w:t>
      </w:r>
    </w:p>
    <w:p w:rsidR="008D243A" w:rsidRPr="006B69A3" w:rsidRDefault="008D243A" w:rsidP="008D243A">
      <w:pPr>
        <w:pStyle w:val="H4G"/>
      </w:pPr>
      <w:r w:rsidRPr="006B69A3">
        <w:tab/>
      </w:r>
      <w:r w:rsidRPr="006B69A3">
        <w:tab/>
        <w:t>Ignoranc</w:t>
      </w:r>
      <w:r w:rsidR="006C2BBD" w:rsidRPr="006B69A3">
        <w:t>ia de la ley</w:t>
      </w:r>
      <w:r w:rsidRPr="006B69A3">
        <w:t xml:space="preserve"> (</w:t>
      </w:r>
      <w:r w:rsidR="00A83C59" w:rsidRPr="00955F24">
        <w:t>art</w:t>
      </w:r>
      <w:r w:rsidR="00A83C59">
        <w:t>ículos</w:t>
      </w:r>
      <w:r w:rsidR="00A83C59" w:rsidRPr="00955F24">
        <w:t xml:space="preserve"> </w:t>
      </w:r>
      <w:r w:rsidRPr="006B69A3">
        <w:t>32, p</w:t>
      </w:r>
      <w:r w:rsidR="006C2BBD" w:rsidRPr="006B69A3">
        <w:t>á</w:t>
      </w:r>
      <w:r w:rsidRPr="006B69A3">
        <w:t>r</w:t>
      </w:r>
      <w:r w:rsidR="006C2BBD" w:rsidRPr="006B69A3">
        <w:t>r</w:t>
      </w:r>
      <w:r w:rsidR="00A83C59">
        <w:t>afo</w:t>
      </w:r>
      <w:r w:rsidR="00E93E26" w:rsidRPr="006B69A3">
        <w:t xml:space="preserve"> </w:t>
      </w:r>
      <w:r w:rsidRPr="006B69A3">
        <w:t>1</w:t>
      </w:r>
      <w:r w:rsidR="006C2BBD" w:rsidRPr="006B69A3">
        <w:t xml:space="preserve"> y </w:t>
      </w:r>
      <w:r w:rsidRPr="006B69A3">
        <w:t>13)</w:t>
      </w:r>
    </w:p>
    <w:p w:rsidR="008D243A" w:rsidRPr="006B69A3" w:rsidRDefault="008D243A" w:rsidP="008D243A">
      <w:pPr>
        <w:pStyle w:val="SingleTxtG"/>
      </w:pPr>
      <w:r w:rsidRPr="006B69A3">
        <w:t>402.</w:t>
      </w:r>
      <w:r w:rsidRPr="006B69A3">
        <w:tab/>
      </w:r>
      <w:r w:rsidR="00E93E26" w:rsidRPr="006B69A3">
        <w:t xml:space="preserve">El Ministerio de Salud y Desarrollo </w:t>
      </w:r>
      <w:r w:rsidRPr="006B69A3">
        <w:t>Social</w:t>
      </w:r>
      <w:r w:rsidR="00E93E26" w:rsidRPr="006B69A3">
        <w:t xml:space="preserve"> ha llevado a cabo campañas de sensibilización</w:t>
      </w:r>
      <w:r w:rsidRPr="006B69A3">
        <w:t xml:space="preserve">. </w:t>
      </w:r>
      <w:r w:rsidR="00E93E26" w:rsidRPr="006B69A3">
        <w:t>Es menester, no obstante,</w:t>
      </w:r>
      <w:r w:rsidRPr="006B69A3">
        <w:t xml:space="preserve"> intensif</w:t>
      </w:r>
      <w:r w:rsidR="00E93E26" w:rsidRPr="006B69A3">
        <w:t>icar y</w:t>
      </w:r>
      <w:r w:rsidRPr="006B69A3">
        <w:t xml:space="preserve"> diversif</w:t>
      </w:r>
      <w:r w:rsidR="00E93E26" w:rsidRPr="006B69A3">
        <w:t>icar</w:t>
      </w:r>
      <w:r w:rsidRPr="006B69A3">
        <w:t xml:space="preserve"> </w:t>
      </w:r>
      <w:r w:rsidR="00E93E26" w:rsidRPr="006B69A3">
        <w:t xml:space="preserve">las campañas </w:t>
      </w:r>
      <w:r w:rsidRPr="006B69A3">
        <w:t>educati</w:t>
      </w:r>
      <w:r w:rsidR="00E93E26" w:rsidRPr="006B69A3">
        <w:t>vas con objeto</w:t>
      </w:r>
      <w:r w:rsidRPr="006B69A3">
        <w:t xml:space="preserve"> </w:t>
      </w:r>
      <w:r w:rsidR="00E93E26" w:rsidRPr="006B69A3">
        <w:t>de promover la concienciación de la opinión pública</w:t>
      </w:r>
      <w:r w:rsidRPr="006B69A3">
        <w:t>.</w:t>
      </w:r>
    </w:p>
    <w:p w:rsidR="008D243A" w:rsidRPr="006B69A3" w:rsidRDefault="008D243A" w:rsidP="008D243A">
      <w:pPr>
        <w:pStyle w:val="H4G"/>
      </w:pPr>
      <w:r w:rsidRPr="006B69A3">
        <w:tab/>
      </w:r>
      <w:r w:rsidRPr="006B69A3">
        <w:tab/>
      </w:r>
      <w:r w:rsidR="00E93E26" w:rsidRPr="006B69A3">
        <w:t>C</w:t>
      </w:r>
      <w:r w:rsidRPr="006B69A3">
        <w:t>ondi</w:t>
      </w:r>
      <w:r w:rsidR="00E93E26" w:rsidRPr="006B69A3">
        <w:t>c</w:t>
      </w:r>
      <w:r w:rsidRPr="006B69A3">
        <w:t>ion</w:t>
      </w:r>
      <w:r w:rsidR="00E93E26" w:rsidRPr="006B69A3">
        <w:t>e</w:t>
      </w:r>
      <w:r w:rsidRPr="006B69A3">
        <w:t>s</w:t>
      </w:r>
      <w:r w:rsidR="00E93E26" w:rsidRPr="006B69A3">
        <w:t xml:space="preserve"> de</w:t>
      </w:r>
      <w:r w:rsidRPr="006B69A3">
        <w:t xml:space="preserve"> empl</w:t>
      </w:r>
      <w:r w:rsidR="00E93E26" w:rsidRPr="006B69A3">
        <w:t>e</w:t>
      </w:r>
      <w:r w:rsidRPr="006B69A3">
        <w:t>o (</w:t>
      </w:r>
      <w:r w:rsidR="00A83C59" w:rsidRPr="00955F24">
        <w:t>art</w:t>
      </w:r>
      <w:r w:rsidR="00A83C59">
        <w:t>ículo</w:t>
      </w:r>
      <w:r w:rsidR="00A83C59" w:rsidRPr="00955F24">
        <w:t xml:space="preserve"> </w:t>
      </w:r>
      <w:r w:rsidRPr="006B69A3">
        <w:t>32, p</w:t>
      </w:r>
      <w:r w:rsidR="00E93E26" w:rsidRPr="006B69A3">
        <w:t>ár</w:t>
      </w:r>
      <w:r w:rsidRPr="006B69A3">
        <w:t>r</w:t>
      </w:r>
      <w:r w:rsidR="00A83C59">
        <w:t>afo</w:t>
      </w:r>
      <w:r w:rsidRPr="006B69A3">
        <w:t xml:space="preserve">s 1 </w:t>
      </w:r>
      <w:r w:rsidR="00E93E26" w:rsidRPr="006B69A3">
        <w:t>y</w:t>
      </w:r>
      <w:r w:rsidRPr="006B69A3">
        <w:t xml:space="preserve"> 2 b))</w:t>
      </w:r>
    </w:p>
    <w:p w:rsidR="008D243A" w:rsidRPr="006B69A3" w:rsidRDefault="008D243A" w:rsidP="008D243A">
      <w:pPr>
        <w:pStyle w:val="SingleTxtG"/>
      </w:pPr>
      <w:r w:rsidRPr="006B69A3">
        <w:t>403.</w:t>
      </w:r>
      <w:r w:rsidRPr="006B69A3">
        <w:tab/>
      </w:r>
      <w:r w:rsidR="00282598" w:rsidRPr="006B69A3">
        <w:t>Deberán abordarse</w:t>
      </w:r>
      <w:r w:rsidR="00E93E26" w:rsidRPr="006B69A3">
        <w:t xml:space="preserve"> algunos casos de jóvenes trabajadores considerados como mano de obra barata</w:t>
      </w:r>
      <w:r w:rsidR="00282598" w:rsidRPr="006B69A3">
        <w:t xml:space="preserve"> en sectores en que tienen el mismo rendimiento que los adultos</w:t>
      </w:r>
      <w:r w:rsidRPr="006B69A3">
        <w:t xml:space="preserve">. </w:t>
      </w:r>
      <w:r w:rsidR="00282598" w:rsidRPr="006B69A3">
        <w:t xml:space="preserve">No obstante, existe un </w:t>
      </w:r>
      <w:r w:rsidRPr="006B69A3">
        <w:t xml:space="preserve">tribunal </w:t>
      </w:r>
      <w:r w:rsidR="00282598" w:rsidRPr="006B69A3">
        <w:t>laboral, así como un sindicato de trabajadores con una trayectoria de éxitos, que ofrecen una</w:t>
      </w:r>
      <w:r w:rsidRPr="006B69A3">
        <w:t xml:space="preserve"> </w:t>
      </w:r>
      <w:r w:rsidR="00282598" w:rsidRPr="006B69A3">
        <w:t>tribuna y un mecanismo para resolver las controversias sobre las condiciones de empleo</w:t>
      </w:r>
      <w:r w:rsidRPr="006B69A3">
        <w:t>.</w:t>
      </w:r>
    </w:p>
    <w:p w:rsidR="008D243A" w:rsidRPr="006B69A3" w:rsidRDefault="008D243A" w:rsidP="008D243A">
      <w:pPr>
        <w:pStyle w:val="H23G"/>
      </w:pPr>
      <w:r w:rsidRPr="006B69A3">
        <w:tab/>
      </w:r>
      <w:r w:rsidRPr="006B69A3">
        <w:tab/>
      </w:r>
      <w:r w:rsidR="00282598" w:rsidRPr="006B69A3">
        <w:t>Uso ilícito de estupefacientes y alcohol</w:t>
      </w:r>
      <w:r w:rsidRPr="006B69A3">
        <w:t xml:space="preserve"> (</w:t>
      </w:r>
      <w:r w:rsidR="00A83C59" w:rsidRPr="00955F24">
        <w:t>art</w:t>
      </w:r>
      <w:r w:rsidR="00A83C59">
        <w:t>ículo</w:t>
      </w:r>
      <w:r w:rsidR="00A83C59" w:rsidRPr="00955F24">
        <w:t xml:space="preserve"> </w:t>
      </w:r>
      <w:r w:rsidRPr="006B69A3">
        <w:t>33)</w:t>
      </w:r>
    </w:p>
    <w:p w:rsidR="008D243A" w:rsidRPr="006B69A3" w:rsidRDefault="00282598" w:rsidP="00C84DB7">
      <w:pPr>
        <w:pStyle w:val="SingleTxtG"/>
        <w:keepNext/>
        <w:rPr>
          <w:b/>
        </w:rPr>
      </w:pPr>
      <w:r w:rsidRPr="006B69A3">
        <w:rPr>
          <w:b/>
        </w:rPr>
        <w:t>El</w:t>
      </w:r>
      <w:r w:rsidR="008D243A" w:rsidRPr="006B69A3">
        <w:rPr>
          <w:b/>
        </w:rPr>
        <w:t xml:space="preserve"> Comit</w:t>
      </w:r>
      <w:r w:rsidRPr="006B69A3">
        <w:rPr>
          <w:b/>
        </w:rPr>
        <w:t>é</w:t>
      </w:r>
      <w:r w:rsidR="008D243A" w:rsidRPr="006B69A3">
        <w:rPr>
          <w:b/>
        </w:rPr>
        <w:t xml:space="preserve"> recom</w:t>
      </w:r>
      <w:r w:rsidRPr="006B69A3">
        <w:rPr>
          <w:b/>
        </w:rPr>
        <w:t>i</w:t>
      </w:r>
      <w:r w:rsidR="008D243A" w:rsidRPr="006B69A3">
        <w:rPr>
          <w:b/>
        </w:rPr>
        <w:t>end</w:t>
      </w:r>
      <w:r w:rsidRPr="006B69A3">
        <w:rPr>
          <w:b/>
        </w:rPr>
        <w:t>a al Es</w:t>
      </w:r>
      <w:r w:rsidR="008D243A" w:rsidRPr="006B69A3">
        <w:rPr>
          <w:b/>
        </w:rPr>
        <w:t>ta</w:t>
      </w:r>
      <w:r w:rsidRPr="006B69A3">
        <w:rPr>
          <w:b/>
        </w:rPr>
        <w:t>do</w:t>
      </w:r>
      <w:r w:rsidR="008D243A" w:rsidRPr="006B69A3">
        <w:rPr>
          <w:b/>
        </w:rPr>
        <w:t xml:space="preserve"> part</w:t>
      </w:r>
      <w:r w:rsidRPr="006B69A3">
        <w:rPr>
          <w:b/>
        </w:rPr>
        <w:t>e que</w:t>
      </w:r>
      <w:r w:rsidR="008D243A" w:rsidRPr="006B69A3">
        <w:rPr>
          <w:b/>
        </w:rPr>
        <w:t>:</w:t>
      </w:r>
    </w:p>
    <w:p w:rsidR="008D243A" w:rsidRPr="006B69A3" w:rsidRDefault="00054B43" w:rsidP="00C84DB7">
      <w:pPr>
        <w:pStyle w:val="SingleTxtG"/>
        <w:ind w:left="1701"/>
        <w:rPr>
          <w:b/>
        </w:rPr>
      </w:pPr>
      <w:r w:rsidRPr="006B69A3">
        <w:rPr>
          <w:b/>
        </w:rPr>
        <w:tab/>
      </w:r>
      <w:r w:rsidR="00282598" w:rsidRPr="006B69A3">
        <w:rPr>
          <w:b/>
        </w:rPr>
        <w:t>A la luz del</w:t>
      </w:r>
      <w:r w:rsidR="008D243A" w:rsidRPr="006B69A3">
        <w:rPr>
          <w:b/>
        </w:rPr>
        <w:t xml:space="preserve"> art</w:t>
      </w:r>
      <w:r w:rsidR="00282598" w:rsidRPr="006B69A3">
        <w:rPr>
          <w:b/>
        </w:rPr>
        <w:t>í</w:t>
      </w:r>
      <w:r w:rsidR="008D243A" w:rsidRPr="006B69A3">
        <w:rPr>
          <w:b/>
        </w:rPr>
        <w:t>c</w:t>
      </w:r>
      <w:r w:rsidR="00282598" w:rsidRPr="006B69A3">
        <w:rPr>
          <w:b/>
        </w:rPr>
        <w:t>u</w:t>
      </w:r>
      <w:r w:rsidR="008D243A" w:rsidRPr="006B69A3">
        <w:rPr>
          <w:b/>
        </w:rPr>
        <w:t>l</w:t>
      </w:r>
      <w:r w:rsidR="00282598" w:rsidRPr="006B69A3">
        <w:rPr>
          <w:b/>
        </w:rPr>
        <w:t>o</w:t>
      </w:r>
      <w:r w:rsidR="008D243A" w:rsidRPr="006B69A3">
        <w:rPr>
          <w:b/>
        </w:rPr>
        <w:t xml:space="preserve"> 33 </w:t>
      </w:r>
      <w:r w:rsidR="00282598" w:rsidRPr="006B69A3">
        <w:rPr>
          <w:b/>
        </w:rPr>
        <w:t xml:space="preserve">de </w:t>
      </w:r>
      <w:smartTag w:uri="urn:schemas-microsoft-com:office:smarttags" w:element="PersonName">
        <w:smartTagPr>
          <w:attr w:name="ProductID" w:val="la Convenci￳n"/>
        </w:smartTagPr>
        <w:r w:rsidR="00282598" w:rsidRPr="006B69A3">
          <w:rPr>
            <w:b/>
          </w:rPr>
          <w:t>la</w:t>
        </w:r>
        <w:r w:rsidR="008D243A" w:rsidRPr="006B69A3">
          <w:rPr>
            <w:b/>
          </w:rPr>
          <w:t xml:space="preserve"> Conven</w:t>
        </w:r>
        <w:r w:rsidR="00282598" w:rsidRPr="006B69A3">
          <w:rPr>
            <w:b/>
          </w:rPr>
          <w:t>c</w:t>
        </w:r>
        <w:r w:rsidR="008D243A" w:rsidRPr="006B69A3">
          <w:rPr>
            <w:b/>
          </w:rPr>
          <w:t>i</w:t>
        </w:r>
        <w:r w:rsidR="00282598" w:rsidRPr="006B69A3">
          <w:rPr>
            <w:b/>
          </w:rPr>
          <w:t>ó</w:t>
        </w:r>
        <w:r w:rsidR="008D243A" w:rsidRPr="006B69A3">
          <w:rPr>
            <w:b/>
          </w:rPr>
          <w:t>n</w:t>
        </w:r>
      </w:smartTag>
      <w:r w:rsidR="008D243A" w:rsidRPr="006B69A3">
        <w:rPr>
          <w:b/>
        </w:rPr>
        <w:t xml:space="preserve">, </w:t>
      </w:r>
      <w:r w:rsidR="00FA390C" w:rsidRPr="006B69A3">
        <w:rPr>
          <w:b/>
        </w:rPr>
        <w:t>siga adoptando todas las medidas adecuadas, en particular de orden</w:t>
      </w:r>
      <w:r w:rsidR="008D243A" w:rsidRPr="006B69A3">
        <w:rPr>
          <w:b/>
        </w:rPr>
        <w:t xml:space="preserve"> administrativ</w:t>
      </w:r>
      <w:r w:rsidR="00FA390C" w:rsidRPr="006B69A3">
        <w:rPr>
          <w:b/>
        </w:rPr>
        <w:t>o</w:t>
      </w:r>
      <w:r w:rsidR="008D243A" w:rsidRPr="006B69A3">
        <w:rPr>
          <w:b/>
        </w:rPr>
        <w:t xml:space="preserve">, social </w:t>
      </w:r>
      <w:r w:rsidR="00FA390C" w:rsidRPr="006B69A3">
        <w:rPr>
          <w:b/>
        </w:rPr>
        <w:t>y</w:t>
      </w:r>
      <w:r w:rsidR="008D243A" w:rsidRPr="006B69A3">
        <w:rPr>
          <w:b/>
        </w:rPr>
        <w:t xml:space="preserve"> educati</w:t>
      </w:r>
      <w:r w:rsidR="00FA390C" w:rsidRPr="006B69A3">
        <w:rPr>
          <w:b/>
        </w:rPr>
        <w:t>v</w:t>
      </w:r>
      <w:r w:rsidR="008D243A" w:rsidRPr="006B69A3">
        <w:rPr>
          <w:b/>
        </w:rPr>
        <w:t>o</w:t>
      </w:r>
      <w:r w:rsidR="00FA390C" w:rsidRPr="006B69A3">
        <w:rPr>
          <w:b/>
        </w:rPr>
        <w:t>, para</w:t>
      </w:r>
      <w:r w:rsidR="008D243A" w:rsidRPr="006B69A3">
        <w:rPr>
          <w:b/>
        </w:rPr>
        <w:t xml:space="preserve"> prote</w:t>
      </w:r>
      <w:r w:rsidR="00FA390C" w:rsidRPr="006B69A3">
        <w:rPr>
          <w:b/>
        </w:rPr>
        <w:t>ger</w:t>
      </w:r>
      <w:r w:rsidR="008D243A" w:rsidRPr="006B69A3">
        <w:rPr>
          <w:b/>
        </w:rPr>
        <w:t xml:space="preserve"> </w:t>
      </w:r>
      <w:r w:rsidR="00FA390C" w:rsidRPr="006B69A3">
        <w:rPr>
          <w:b/>
        </w:rPr>
        <w:t>a los niños contra el uso</w:t>
      </w:r>
      <w:r w:rsidR="008D243A" w:rsidRPr="006B69A3">
        <w:rPr>
          <w:b/>
        </w:rPr>
        <w:t xml:space="preserve"> il</w:t>
      </w:r>
      <w:r w:rsidR="00FA390C" w:rsidRPr="006B69A3">
        <w:rPr>
          <w:b/>
        </w:rPr>
        <w:t>í</w:t>
      </w:r>
      <w:r w:rsidR="008D243A" w:rsidRPr="006B69A3">
        <w:rPr>
          <w:b/>
        </w:rPr>
        <w:t>cit</w:t>
      </w:r>
      <w:r w:rsidR="00FA390C" w:rsidRPr="006B69A3">
        <w:rPr>
          <w:b/>
        </w:rPr>
        <w:t>o de estupefacientes e impedir la utilización de niños en el tráfico ilícito de esas</w:t>
      </w:r>
      <w:r w:rsidR="008D243A" w:rsidRPr="006B69A3">
        <w:rPr>
          <w:b/>
        </w:rPr>
        <w:t xml:space="preserve"> sustanc</w:t>
      </w:r>
      <w:r w:rsidR="00FA390C" w:rsidRPr="006B69A3">
        <w:rPr>
          <w:b/>
        </w:rPr>
        <w:t>ia</w:t>
      </w:r>
      <w:r w:rsidR="008D243A" w:rsidRPr="006B69A3">
        <w:rPr>
          <w:b/>
        </w:rPr>
        <w:t>s;</w:t>
      </w:r>
    </w:p>
    <w:p w:rsidR="008D243A" w:rsidRPr="006B69A3" w:rsidRDefault="00054B43" w:rsidP="00C84DB7">
      <w:pPr>
        <w:pStyle w:val="SingleTxtG"/>
        <w:ind w:left="1701"/>
        <w:rPr>
          <w:b/>
        </w:rPr>
      </w:pPr>
      <w:r w:rsidRPr="006B69A3">
        <w:rPr>
          <w:b/>
        </w:rPr>
        <w:tab/>
      </w:r>
      <w:r w:rsidR="00FA390C" w:rsidRPr="006B69A3">
        <w:rPr>
          <w:b/>
        </w:rPr>
        <w:t>Apoye los programas de</w:t>
      </w:r>
      <w:r w:rsidR="008D243A" w:rsidRPr="006B69A3">
        <w:rPr>
          <w:b/>
        </w:rPr>
        <w:t xml:space="preserve"> rehabilita</w:t>
      </w:r>
      <w:r w:rsidR="00FA390C" w:rsidRPr="006B69A3">
        <w:rPr>
          <w:b/>
        </w:rPr>
        <w:t>c</w:t>
      </w:r>
      <w:r w:rsidR="008D243A" w:rsidRPr="006B69A3">
        <w:rPr>
          <w:b/>
        </w:rPr>
        <w:t>i</w:t>
      </w:r>
      <w:r w:rsidR="00FA390C" w:rsidRPr="006B69A3">
        <w:rPr>
          <w:b/>
        </w:rPr>
        <w:t>ó</w:t>
      </w:r>
      <w:r w:rsidR="008D243A" w:rsidRPr="006B69A3">
        <w:rPr>
          <w:b/>
        </w:rPr>
        <w:t>n, reintegra</w:t>
      </w:r>
      <w:r w:rsidR="00FA390C" w:rsidRPr="006B69A3">
        <w:rPr>
          <w:b/>
        </w:rPr>
        <w:t>c</w:t>
      </w:r>
      <w:r w:rsidR="008D243A" w:rsidRPr="006B69A3">
        <w:rPr>
          <w:b/>
        </w:rPr>
        <w:t>i</w:t>
      </w:r>
      <w:r w:rsidR="00FA390C" w:rsidRPr="006B69A3">
        <w:rPr>
          <w:b/>
        </w:rPr>
        <w:t>ó</w:t>
      </w:r>
      <w:r w:rsidR="008D243A" w:rsidRPr="006B69A3">
        <w:rPr>
          <w:b/>
        </w:rPr>
        <w:t xml:space="preserve">n </w:t>
      </w:r>
      <w:r w:rsidR="00FA390C" w:rsidRPr="006B69A3">
        <w:rPr>
          <w:b/>
        </w:rPr>
        <w:t>y recuperación destinados</w:t>
      </w:r>
      <w:r w:rsidR="008D243A" w:rsidRPr="006B69A3">
        <w:rPr>
          <w:b/>
        </w:rPr>
        <w:t xml:space="preserve"> </w:t>
      </w:r>
      <w:r w:rsidR="00FA390C" w:rsidRPr="006B69A3">
        <w:rPr>
          <w:b/>
        </w:rPr>
        <w:t>e</w:t>
      </w:r>
      <w:r w:rsidR="008D243A" w:rsidRPr="006B69A3">
        <w:rPr>
          <w:b/>
        </w:rPr>
        <w:t>spec</w:t>
      </w:r>
      <w:r w:rsidR="001B0E5F" w:rsidRPr="006B69A3">
        <w:rPr>
          <w:b/>
        </w:rPr>
        <w:t>i</w:t>
      </w:r>
      <w:r w:rsidR="008D243A" w:rsidRPr="006B69A3">
        <w:rPr>
          <w:b/>
        </w:rPr>
        <w:t>a</w:t>
      </w:r>
      <w:r w:rsidR="001B0E5F" w:rsidRPr="006B69A3">
        <w:rPr>
          <w:b/>
        </w:rPr>
        <w:t>l</w:t>
      </w:r>
      <w:r w:rsidR="00FA390C" w:rsidRPr="006B69A3">
        <w:rPr>
          <w:b/>
        </w:rPr>
        <w:t>mente</w:t>
      </w:r>
      <w:r w:rsidR="008D243A" w:rsidRPr="006B69A3">
        <w:rPr>
          <w:b/>
        </w:rPr>
        <w:t xml:space="preserve"> </w:t>
      </w:r>
      <w:r w:rsidR="00FA390C" w:rsidRPr="006B69A3">
        <w:rPr>
          <w:b/>
        </w:rPr>
        <w:t>a los niños</w:t>
      </w:r>
      <w:r w:rsidR="008D243A" w:rsidRPr="006B69A3">
        <w:rPr>
          <w:b/>
        </w:rPr>
        <w:t xml:space="preserve"> v</w:t>
      </w:r>
      <w:r w:rsidR="00FA390C" w:rsidRPr="006B69A3">
        <w:rPr>
          <w:b/>
        </w:rPr>
        <w:t>í</w:t>
      </w:r>
      <w:r w:rsidR="008D243A" w:rsidRPr="006B69A3">
        <w:rPr>
          <w:b/>
        </w:rPr>
        <w:t>ctim</w:t>
      </w:r>
      <w:r w:rsidR="00FA390C" w:rsidRPr="006B69A3">
        <w:rPr>
          <w:b/>
        </w:rPr>
        <w:t>a</w:t>
      </w:r>
      <w:r w:rsidR="008D243A" w:rsidRPr="006B69A3">
        <w:rPr>
          <w:b/>
        </w:rPr>
        <w:t xml:space="preserve">s </w:t>
      </w:r>
      <w:r w:rsidR="00FA390C" w:rsidRPr="006B69A3">
        <w:rPr>
          <w:b/>
        </w:rPr>
        <w:t>del uso indebido de</w:t>
      </w:r>
      <w:r w:rsidR="008D243A" w:rsidRPr="006B69A3">
        <w:rPr>
          <w:b/>
        </w:rPr>
        <w:t xml:space="preserve"> dr</w:t>
      </w:r>
      <w:r w:rsidR="00FA390C" w:rsidRPr="006B69A3">
        <w:rPr>
          <w:b/>
        </w:rPr>
        <w:t>o</w:t>
      </w:r>
      <w:r w:rsidR="008D243A" w:rsidRPr="006B69A3">
        <w:rPr>
          <w:b/>
        </w:rPr>
        <w:t>g</w:t>
      </w:r>
      <w:r w:rsidR="00FA390C" w:rsidRPr="006B69A3">
        <w:rPr>
          <w:b/>
        </w:rPr>
        <w:t>as y</w:t>
      </w:r>
      <w:r w:rsidRPr="006B69A3">
        <w:rPr>
          <w:b/>
        </w:rPr>
        <w:t xml:space="preserve"> </w:t>
      </w:r>
      <w:r w:rsidR="008D243A" w:rsidRPr="006B69A3">
        <w:rPr>
          <w:b/>
        </w:rPr>
        <w:t>sustanc</w:t>
      </w:r>
      <w:r w:rsidR="00FA390C" w:rsidRPr="006B69A3">
        <w:rPr>
          <w:b/>
        </w:rPr>
        <w:t>ias adictivas</w:t>
      </w:r>
      <w:r w:rsidR="008D243A" w:rsidRPr="006B69A3">
        <w:rPr>
          <w:b/>
        </w:rPr>
        <w:t>.</w:t>
      </w:r>
    </w:p>
    <w:p w:rsidR="008D243A" w:rsidRPr="006B69A3" w:rsidRDefault="008D243A" w:rsidP="008D243A">
      <w:pPr>
        <w:pStyle w:val="SingleTxtG"/>
      </w:pPr>
      <w:r w:rsidRPr="006B69A3">
        <w:t>404.</w:t>
      </w:r>
      <w:r w:rsidRPr="006B69A3">
        <w:tab/>
      </w:r>
      <w:r w:rsidR="00FA390C" w:rsidRPr="006B69A3">
        <w:t>Existe una</w:t>
      </w:r>
      <w:r w:rsidRPr="006B69A3">
        <w:t xml:space="preserve"> legisla</w:t>
      </w:r>
      <w:r w:rsidR="00FA390C" w:rsidRPr="006B69A3">
        <w:t>c</w:t>
      </w:r>
      <w:r w:rsidRPr="006B69A3">
        <w:t>i</w:t>
      </w:r>
      <w:r w:rsidR="00FA390C" w:rsidRPr="006B69A3">
        <w:t xml:space="preserve">ón apropiada, una </w:t>
      </w:r>
      <w:r w:rsidR="006A6296" w:rsidRPr="006B69A3">
        <w:t>ley</w:t>
      </w:r>
      <w:r w:rsidR="00FA390C" w:rsidRPr="006B69A3">
        <w:t xml:space="preserve"> del uso indebido de drogas y una </w:t>
      </w:r>
      <w:r w:rsidR="006A6296" w:rsidRPr="006B69A3">
        <w:t xml:space="preserve">ley </w:t>
      </w:r>
      <w:r w:rsidR="00FA390C" w:rsidRPr="006B69A3">
        <w:t xml:space="preserve">de </w:t>
      </w:r>
      <w:smartTag w:uri="urn:schemas-microsoft-com:office:smarttags" w:element="PersonName">
        <w:smartTagPr>
          <w:attr w:name="ProductID" w:val="la Infancia. Es"/>
        </w:smartTagPr>
        <w:r w:rsidR="00FA390C" w:rsidRPr="006B69A3">
          <w:t>la infancia</w:t>
        </w:r>
        <w:r w:rsidRPr="006B69A3">
          <w:t xml:space="preserve">. </w:t>
        </w:r>
        <w:r w:rsidR="00FA390C" w:rsidRPr="006B69A3">
          <w:t>Es</w:t>
        </w:r>
      </w:smartTag>
      <w:r w:rsidR="00FA390C" w:rsidRPr="006B69A3">
        <w:t xml:space="preserve"> necesario, sin embargo replantearse los</w:t>
      </w:r>
      <w:r w:rsidRPr="006B69A3">
        <w:t xml:space="preserve"> program</w:t>
      </w:r>
      <w:r w:rsidR="00FA390C" w:rsidRPr="006B69A3">
        <w:t>a</w:t>
      </w:r>
      <w:r w:rsidRPr="006B69A3">
        <w:t xml:space="preserve">s </w:t>
      </w:r>
      <w:r w:rsidR="00FA390C" w:rsidRPr="006B69A3">
        <w:t>y</w:t>
      </w:r>
      <w:r w:rsidRPr="006B69A3">
        <w:t xml:space="preserve"> servic</w:t>
      </w:r>
      <w:r w:rsidR="00FA390C" w:rsidRPr="006B69A3">
        <w:t>io</w:t>
      </w:r>
      <w:r w:rsidRPr="006B69A3">
        <w:t xml:space="preserve">s </w:t>
      </w:r>
      <w:r w:rsidR="00FA390C" w:rsidRPr="006B69A3">
        <w:t>y adaptarlos específicamente a los niños</w:t>
      </w:r>
      <w:r w:rsidRPr="006B69A3">
        <w:t>.</w:t>
      </w:r>
    </w:p>
    <w:p w:rsidR="008D243A" w:rsidRPr="006B69A3" w:rsidRDefault="008D243A" w:rsidP="008D243A">
      <w:pPr>
        <w:pStyle w:val="H4G"/>
      </w:pPr>
      <w:r w:rsidRPr="006B69A3">
        <w:tab/>
      </w:r>
      <w:r w:rsidRPr="006B69A3">
        <w:tab/>
      </w:r>
      <w:r w:rsidR="00DD3BBB" w:rsidRPr="006B69A3">
        <w:t>Uso indebido de</w:t>
      </w:r>
      <w:r w:rsidR="005C7895" w:rsidRPr="006B69A3">
        <w:t xml:space="preserve"> a</w:t>
      </w:r>
      <w:r w:rsidRPr="006B69A3">
        <w:t>lcohol</w:t>
      </w:r>
    </w:p>
    <w:p w:rsidR="008D243A" w:rsidRPr="006B69A3" w:rsidRDefault="008D243A" w:rsidP="008D243A">
      <w:pPr>
        <w:pStyle w:val="SingleTxtG"/>
      </w:pPr>
      <w:r w:rsidRPr="006B69A3">
        <w:t>405.</w:t>
      </w:r>
      <w:r w:rsidRPr="006B69A3">
        <w:tab/>
      </w:r>
      <w:r w:rsidR="005C7895" w:rsidRPr="006B69A3">
        <w:t>El uso indebido de a</w:t>
      </w:r>
      <w:r w:rsidRPr="006B69A3">
        <w:t xml:space="preserve">lcohol </w:t>
      </w:r>
      <w:r w:rsidR="005C7895" w:rsidRPr="006B69A3">
        <w:t>sigue siendo un problema que susci</w:t>
      </w:r>
      <w:r w:rsidR="001B0E5F" w:rsidRPr="006B69A3">
        <w:t xml:space="preserve">ta una gran preocupación, </w:t>
      </w:r>
      <w:r w:rsidRPr="006B69A3">
        <w:t>refle</w:t>
      </w:r>
      <w:r w:rsidR="005C7895" w:rsidRPr="006B69A3">
        <w:t>ja</w:t>
      </w:r>
      <w:r w:rsidR="001B0E5F" w:rsidRPr="006B69A3">
        <w:t>da</w:t>
      </w:r>
      <w:r w:rsidR="005C7895" w:rsidRPr="006B69A3">
        <w:t xml:space="preserve"> en el aumento del número de niños en busca de</w:t>
      </w:r>
      <w:r w:rsidRPr="006B69A3">
        <w:t xml:space="preserve"> rehabilita</w:t>
      </w:r>
      <w:r w:rsidR="005C7895" w:rsidRPr="006B69A3">
        <w:t>c</w:t>
      </w:r>
      <w:r w:rsidRPr="006B69A3">
        <w:t>i</w:t>
      </w:r>
      <w:r w:rsidR="005C7895" w:rsidRPr="006B69A3">
        <w:t>ó</w:t>
      </w:r>
      <w:r w:rsidRPr="006B69A3">
        <w:t>n</w:t>
      </w:r>
      <w:r w:rsidR="005C7895" w:rsidRPr="006B69A3">
        <w:t xml:space="preserve"> y que afrontan sanciones en la escuela debido a</w:t>
      </w:r>
      <w:r w:rsidR="001B0E5F" w:rsidRPr="006B69A3">
        <w:t xml:space="preserve"> esa sustancia</w:t>
      </w:r>
      <w:r w:rsidRPr="006B69A3">
        <w:t xml:space="preserve">. </w:t>
      </w:r>
      <w:r w:rsidR="005C7895" w:rsidRPr="006B69A3">
        <w:t>Se ha iniciado una encuesta</w:t>
      </w:r>
      <w:r w:rsidRPr="006B69A3">
        <w:t xml:space="preserve"> sociol</w:t>
      </w:r>
      <w:r w:rsidR="00A84A95" w:rsidRPr="006B69A3">
        <w:t>ó</w:t>
      </w:r>
      <w:r w:rsidRPr="006B69A3">
        <w:t xml:space="preserve">gica </w:t>
      </w:r>
      <w:r w:rsidR="00A84A95" w:rsidRPr="006B69A3">
        <w:t xml:space="preserve">sobre el </w:t>
      </w:r>
      <w:r w:rsidRPr="006B69A3">
        <w:t>alcohol</w:t>
      </w:r>
      <w:r w:rsidR="00A84A95" w:rsidRPr="006B69A3">
        <w:t xml:space="preserve"> para analizar</w:t>
      </w:r>
      <w:r w:rsidRPr="006B69A3">
        <w:t xml:space="preserve"> </w:t>
      </w:r>
      <w:r w:rsidR="00A84A95" w:rsidRPr="006B69A3">
        <w:t>aspectos clave como las borracheras</w:t>
      </w:r>
      <w:r w:rsidRPr="006B69A3">
        <w:t xml:space="preserve"> </w:t>
      </w:r>
      <w:r w:rsidR="00A84A95" w:rsidRPr="006B69A3">
        <w:t>y la detección de pautas/</w:t>
      </w:r>
      <w:r w:rsidRPr="006B69A3">
        <w:t>p</w:t>
      </w:r>
      <w:r w:rsidR="00A84A95" w:rsidRPr="006B69A3">
        <w:t>e</w:t>
      </w:r>
      <w:r w:rsidRPr="006B69A3">
        <w:t xml:space="preserve">rfiles </w:t>
      </w:r>
      <w:r w:rsidR="00A84A95" w:rsidRPr="006B69A3">
        <w:t xml:space="preserve">entre los niños que puedan arrojar luz acerca de </w:t>
      </w:r>
      <w:r w:rsidR="001B0E5F" w:rsidRPr="006B69A3">
        <w:t>dich</w:t>
      </w:r>
      <w:r w:rsidR="00A84A95" w:rsidRPr="006B69A3">
        <w:t>a cuestión</w:t>
      </w:r>
      <w:r w:rsidR="001B0E5F" w:rsidRPr="006B69A3">
        <w:t>.</w:t>
      </w:r>
      <w:r w:rsidR="00054B43" w:rsidRPr="006B69A3">
        <w:t xml:space="preserve"> </w:t>
      </w:r>
      <w:r w:rsidR="00A84A95" w:rsidRPr="006B69A3">
        <w:t>Es de esperar que, a partir de esa encuesta</w:t>
      </w:r>
      <w:r w:rsidR="00C43D5D" w:rsidRPr="006B69A3">
        <w:t>,</w:t>
      </w:r>
      <w:r w:rsidR="00A84A95" w:rsidRPr="006B69A3">
        <w:t xml:space="preserve"> se puedan formular políticas más </w:t>
      </w:r>
      <w:r w:rsidRPr="006B69A3">
        <w:t>efectiv</w:t>
      </w:r>
      <w:r w:rsidR="00DD3BBB" w:rsidRPr="006B69A3">
        <w:t>as y</w:t>
      </w:r>
      <w:r w:rsidRPr="006B69A3">
        <w:t xml:space="preserve"> relevant</w:t>
      </w:r>
      <w:r w:rsidR="00DD3BBB" w:rsidRPr="006B69A3">
        <w:t>es</w:t>
      </w:r>
      <w:r w:rsidRPr="006B69A3">
        <w:t>.</w:t>
      </w:r>
    </w:p>
    <w:p w:rsidR="008D243A" w:rsidRPr="006B69A3" w:rsidRDefault="008D243A" w:rsidP="008D243A">
      <w:pPr>
        <w:pStyle w:val="H4G"/>
      </w:pPr>
      <w:r w:rsidRPr="006B69A3">
        <w:tab/>
      </w:r>
      <w:r w:rsidRPr="006B69A3">
        <w:tab/>
      </w:r>
      <w:r w:rsidR="00DD3BBB" w:rsidRPr="006B69A3">
        <w:t>Uso indebido de d</w:t>
      </w:r>
      <w:r w:rsidRPr="006B69A3">
        <w:t>r</w:t>
      </w:r>
      <w:r w:rsidR="00DD3BBB" w:rsidRPr="006B69A3">
        <w:t>o</w:t>
      </w:r>
      <w:r w:rsidRPr="006B69A3">
        <w:t>g</w:t>
      </w:r>
      <w:r w:rsidR="00DD3BBB" w:rsidRPr="006B69A3">
        <w:t>as</w:t>
      </w:r>
    </w:p>
    <w:p w:rsidR="008D243A" w:rsidRPr="006B69A3" w:rsidRDefault="008D243A" w:rsidP="008D243A">
      <w:pPr>
        <w:pStyle w:val="SingleTxtG"/>
      </w:pPr>
      <w:r w:rsidRPr="006B69A3">
        <w:t>406.</w:t>
      </w:r>
      <w:r w:rsidRPr="006B69A3">
        <w:tab/>
      </w:r>
      <w:r w:rsidR="00DD3BBB" w:rsidRPr="006B69A3">
        <w:t xml:space="preserve">Gracias a la creación en 1998 del centro de rehabilitación de Mont Royale, </w:t>
      </w:r>
      <w:r w:rsidR="00DD25C1" w:rsidRPr="006B69A3">
        <w:t>se imparten programas de a</w:t>
      </w:r>
      <w:r w:rsidR="00E7225E" w:rsidRPr="006B69A3">
        <w:t>yuda</w:t>
      </w:r>
      <w:r w:rsidRPr="006B69A3">
        <w:t>, rehabilita</w:t>
      </w:r>
      <w:r w:rsidR="00DD25C1" w:rsidRPr="006B69A3">
        <w:t>c</w:t>
      </w:r>
      <w:r w:rsidRPr="006B69A3">
        <w:t>i</w:t>
      </w:r>
      <w:r w:rsidR="00DD25C1" w:rsidRPr="006B69A3">
        <w:t>ó</w:t>
      </w:r>
      <w:r w:rsidRPr="006B69A3">
        <w:t>n, reintegra</w:t>
      </w:r>
      <w:r w:rsidR="00DD25C1" w:rsidRPr="006B69A3">
        <w:t>c</w:t>
      </w:r>
      <w:r w:rsidRPr="006B69A3">
        <w:t>i</w:t>
      </w:r>
      <w:r w:rsidR="00DD25C1" w:rsidRPr="006B69A3">
        <w:t>ó</w:t>
      </w:r>
      <w:r w:rsidRPr="006B69A3">
        <w:t xml:space="preserve">n </w:t>
      </w:r>
      <w:r w:rsidR="00DD25C1" w:rsidRPr="006B69A3">
        <w:t>y</w:t>
      </w:r>
      <w:r w:rsidRPr="006B69A3">
        <w:t xml:space="preserve"> rec</w:t>
      </w:r>
      <w:r w:rsidR="00DD25C1" w:rsidRPr="006B69A3">
        <w:t>uperación diseñados</w:t>
      </w:r>
      <w:r w:rsidRPr="006B69A3">
        <w:t xml:space="preserve"> </w:t>
      </w:r>
      <w:r w:rsidR="00DD25C1" w:rsidRPr="006B69A3">
        <w:t>e</w:t>
      </w:r>
      <w:r w:rsidRPr="006B69A3">
        <w:t>spec</w:t>
      </w:r>
      <w:r w:rsidR="00DD25C1" w:rsidRPr="006B69A3">
        <w:t>í</w:t>
      </w:r>
      <w:r w:rsidRPr="006B69A3">
        <w:t>fica</w:t>
      </w:r>
      <w:r w:rsidR="00DD25C1" w:rsidRPr="006B69A3">
        <w:t xml:space="preserve">mente para atender a los niños víctimas del uso indebido de </w:t>
      </w:r>
      <w:r w:rsidR="001B0E5F" w:rsidRPr="006B69A3">
        <w:t>drogas</w:t>
      </w:r>
      <w:r w:rsidR="00DD25C1" w:rsidRPr="006B69A3">
        <w:t xml:space="preserve"> y su</w:t>
      </w:r>
      <w:r w:rsidRPr="006B69A3">
        <w:t>stanc</w:t>
      </w:r>
      <w:r w:rsidR="00DD25C1" w:rsidRPr="006B69A3">
        <w:t>ias</w:t>
      </w:r>
      <w:r w:rsidR="001B0E5F" w:rsidRPr="006B69A3">
        <w:t xml:space="preserve"> ilícitas</w:t>
      </w:r>
      <w:r w:rsidRPr="006B69A3">
        <w:t xml:space="preserve">. </w:t>
      </w:r>
      <w:r w:rsidR="00E7225E" w:rsidRPr="006B69A3">
        <w:t>Esa</w:t>
      </w:r>
      <w:r w:rsidRPr="006B69A3">
        <w:t xml:space="preserve"> institu</w:t>
      </w:r>
      <w:r w:rsidR="00E7225E" w:rsidRPr="006B69A3">
        <w:t>ción</w:t>
      </w:r>
      <w:r w:rsidRPr="006B69A3">
        <w:t xml:space="preserve"> pro</w:t>
      </w:r>
      <w:r w:rsidR="00E7225E" w:rsidRPr="006B69A3">
        <w:t>porciona un centro d</w:t>
      </w:r>
      <w:r w:rsidRPr="006B69A3">
        <w:t>e d</w:t>
      </w:r>
      <w:r w:rsidR="00E7225E" w:rsidRPr="006B69A3">
        <w:t xml:space="preserve">ía </w:t>
      </w:r>
      <w:r w:rsidRPr="006B69A3">
        <w:t xml:space="preserve">y </w:t>
      </w:r>
      <w:r w:rsidR="00E7225E" w:rsidRPr="006B69A3">
        <w:t xml:space="preserve">una </w:t>
      </w:r>
      <w:r w:rsidRPr="006B69A3">
        <w:t>residen</w:t>
      </w:r>
      <w:r w:rsidR="00E7225E" w:rsidRPr="006B69A3">
        <w:t>cia para los adictos a las drogas y al alcohol de todas las edades</w:t>
      </w:r>
      <w:r w:rsidRPr="006B69A3">
        <w:t xml:space="preserve">. </w:t>
      </w:r>
      <w:r w:rsidR="00E7225E" w:rsidRPr="006B69A3">
        <w:t>Brinda un asesoramiento p</w:t>
      </w:r>
      <w:r w:rsidRPr="006B69A3">
        <w:t>s</w:t>
      </w:r>
      <w:r w:rsidR="00E7225E" w:rsidRPr="006B69A3">
        <w:t>i</w:t>
      </w:r>
      <w:r w:rsidRPr="006B69A3">
        <w:t>cod</w:t>
      </w:r>
      <w:r w:rsidR="00E7225E" w:rsidRPr="006B69A3">
        <w:t>i</w:t>
      </w:r>
      <w:r w:rsidRPr="006B69A3">
        <w:t>n</w:t>
      </w:r>
      <w:r w:rsidR="00E7225E" w:rsidRPr="006B69A3">
        <w:t>á</w:t>
      </w:r>
      <w:r w:rsidRPr="006B69A3">
        <w:t>mic</w:t>
      </w:r>
      <w:r w:rsidR="00E7225E" w:rsidRPr="006B69A3">
        <w:t>o a los</w:t>
      </w:r>
      <w:r w:rsidRPr="006B69A3">
        <w:t xml:space="preserve"> </w:t>
      </w:r>
      <w:r w:rsidR="00E7225E" w:rsidRPr="006B69A3">
        <w:t>pacientes, en estrecha</w:t>
      </w:r>
      <w:r w:rsidRPr="006B69A3">
        <w:t xml:space="preserve"> colabora</w:t>
      </w:r>
      <w:r w:rsidR="00E7225E" w:rsidRPr="006B69A3">
        <w:t>c</w:t>
      </w:r>
      <w:r w:rsidRPr="006B69A3">
        <w:t>i</w:t>
      </w:r>
      <w:r w:rsidR="00E7225E" w:rsidRPr="006B69A3">
        <w:t>ó</w:t>
      </w:r>
      <w:r w:rsidRPr="006B69A3">
        <w:t xml:space="preserve">n </w:t>
      </w:r>
      <w:r w:rsidR="00E7225E" w:rsidRPr="006B69A3">
        <w:t>con sus</w:t>
      </w:r>
      <w:r w:rsidRPr="006B69A3">
        <w:t xml:space="preserve"> pa</w:t>
      </w:r>
      <w:r w:rsidR="00E7225E" w:rsidRPr="006B69A3">
        <w:t>d</w:t>
      </w:r>
      <w:r w:rsidRPr="006B69A3">
        <w:t>res</w:t>
      </w:r>
      <w:r w:rsidR="001B0E5F" w:rsidRPr="006B69A3">
        <w:t>,</w:t>
      </w:r>
      <w:r w:rsidRPr="006B69A3">
        <w:t xml:space="preserve"> </w:t>
      </w:r>
      <w:r w:rsidR="00E7225E" w:rsidRPr="006B69A3">
        <w:t xml:space="preserve">si se trata de </w:t>
      </w:r>
      <w:r w:rsidRPr="006B69A3">
        <w:t>n</w:t>
      </w:r>
      <w:r w:rsidR="00E7225E" w:rsidRPr="006B69A3">
        <w:t>iños</w:t>
      </w:r>
      <w:r w:rsidRPr="006B69A3">
        <w:t xml:space="preserve">. </w:t>
      </w:r>
      <w:r w:rsidR="00E7225E" w:rsidRPr="006B69A3">
        <w:t>Los niños representan</w:t>
      </w:r>
      <w:r w:rsidRPr="006B69A3">
        <w:t xml:space="preserve"> aproxima</w:t>
      </w:r>
      <w:r w:rsidR="00877806" w:rsidRPr="006B69A3">
        <w:t>damente el</w:t>
      </w:r>
      <w:r w:rsidRPr="006B69A3">
        <w:t xml:space="preserve"> 10</w:t>
      </w:r>
      <w:r w:rsidR="00877806" w:rsidRPr="006B69A3">
        <w:t>% de todos los</w:t>
      </w:r>
      <w:r w:rsidRPr="006B69A3">
        <w:t xml:space="preserve"> pa</w:t>
      </w:r>
      <w:r w:rsidR="00877806" w:rsidRPr="006B69A3">
        <w:t>c</w:t>
      </w:r>
      <w:r w:rsidRPr="006B69A3">
        <w:t>ient</w:t>
      </w:r>
      <w:r w:rsidR="00877806" w:rsidRPr="006B69A3">
        <w:t>e</w:t>
      </w:r>
      <w:r w:rsidRPr="006B69A3">
        <w:t xml:space="preserve">s, </w:t>
      </w:r>
      <w:r w:rsidR="00877806" w:rsidRPr="006B69A3">
        <w:t>entre los que destaca por su corta edad un niño de tan s</w:t>
      </w:r>
      <w:r w:rsidR="000F3828">
        <w:t>o</w:t>
      </w:r>
      <w:r w:rsidR="00877806" w:rsidRPr="006B69A3">
        <w:t>lo</w:t>
      </w:r>
      <w:r w:rsidRPr="006B69A3">
        <w:t xml:space="preserve"> 11 </w:t>
      </w:r>
      <w:r w:rsidR="00877806" w:rsidRPr="006B69A3">
        <w:t>años</w:t>
      </w:r>
      <w:r w:rsidRPr="006B69A3">
        <w:t xml:space="preserve">. </w:t>
      </w:r>
      <w:r w:rsidR="00877806" w:rsidRPr="006B69A3">
        <w:t>Las principales</w:t>
      </w:r>
      <w:r w:rsidRPr="006B69A3">
        <w:t xml:space="preserve"> caus</w:t>
      </w:r>
      <w:r w:rsidR="00877806" w:rsidRPr="006B69A3">
        <w:t>a</w:t>
      </w:r>
      <w:r w:rsidRPr="006B69A3">
        <w:t xml:space="preserve">s </w:t>
      </w:r>
      <w:r w:rsidR="00877806" w:rsidRPr="006B69A3">
        <w:t>de</w:t>
      </w:r>
      <w:r w:rsidRPr="006B69A3">
        <w:t xml:space="preserve"> adic</w:t>
      </w:r>
      <w:r w:rsidR="00877806" w:rsidRPr="006B69A3">
        <w:t>c</w:t>
      </w:r>
      <w:r w:rsidRPr="006B69A3">
        <w:t>i</w:t>
      </w:r>
      <w:r w:rsidR="00877806" w:rsidRPr="006B69A3">
        <w:t>ó</w:t>
      </w:r>
      <w:r w:rsidRPr="006B69A3">
        <w:t xml:space="preserve">n </w:t>
      </w:r>
      <w:r w:rsidR="00877806" w:rsidRPr="006B69A3">
        <w:t xml:space="preserve">siguen siendo la </w:t>
      </w:r>
      <w:r w:rsidRPr="006B69A3">
        <w:t>mari</w:t>
      </w:r>
      <w:r w:rsidR="00877806" w:rsidRPr="006B69A3">
        <w:t>h</w:t>
      </w:r>
      <w:r w:rsidRPr="006B69A3">
        <w:t xml:space="preserve">uana </w:t>
      </w:r>
      <w:r w:rsidR="00877806" w:rsidRPr="006B69A3">
        <w:t>y el</w:t>
      </w:r>
      <w:r w:rsidRPr="006B69A3">
        <w:t xml:space="preserve"> alcohol.</w:t>
      </w:r>
    </w:p>
    <w:p w:rsidR="008D243A" w:rsidRPr="006B69A3" w:rsidRDefault="008D243A" w:rsidP="008D243A">
      <w:pPr>
        <w:pStyle w:val="SingleTxtG"/>
      </w:pPr>
      <w:r w:rsidRPr="006B69A3">
        <w:t>407.</w:t>
      </w:r>
      <w:r w:rsidRPr="006B69A3">
        <w:tab/>
      </w:r>
      <w:r w:rsidR="00877806" w:rsidRPr="006B69A3">
        <w:t>La</w:t>
      </w:r>
      <w:r w:rsidRPr="006B69A3">
        <w:t xml:space="preserve"> pol</w:t>
      </w:r>
      <w:r w:rsidR="00877806" w:rsidRPr="006B69A3">
        <w:t>íti</w:t>
      </w:r>
      <w:r w:rsidRPr="006B69A3">
        <w:t>c</w:t>
      </w:r>
      <w:r w:rsidR="00877806" w:rsidRPr="006B69A3">
        <w:t>a</w:t>
      </w:r>
      <w:r w:rsidRPr="006B69A3">
        <w:t xml:space="preserve"> </w:t>
      </w:r>
      <w:r w:rsidR="00877806" w:rsidRPr="006B69A3">
        <w:t>en materia de drogas debe ser</w:t>
      </w:r>
      <w:r w:rsidRPr="006B69A3">
        <w:t xml:space="preserve"> revi</w:t>
      </w:r>
      <w:r w:rsidR="00877806" w:rsidRPr="006B69A3">
        <w:t>sada para hacerla más</w:t>
      </w:r>
      <w:r w:rsidRPr="006B69A3">
        <w:t xml:space="preserve"> </w:t>
      </w:r>
      <w:r w:rsidR="00877806" w:rsidRPr="006B69A3">
        <w:t>e</w:t>
      </w:r>
      <w:r w:rsidRPr="006B69A3">
        <w:t>spec</w:t>
      </w:r>
      <w:r w:rsidR="00877806" w:rsidRPr="006B69A3">
        <w:t>í</w:t>
      </w:r>
      <w:r w:rsidRPr="006B69A3">
        <w:t>fic</w:t>
      </w:r>
      <w:r w:rsidR="00877806" w:rsidRPr="006B69A3">
        <w:t>a</w:t>
      </w:r>
      <w:r w:rsidRPr="006B69A3">
        <w:t xml:space="preserve"> </w:t>
      </w:r>
      <w:r w:rsidR="00877806" w:rsidRPr="006B69A3">
        <w:t>y adaptada</w:t>
      </w:r>
      <w:r w:rsidR="008C27D4" w:rsidRPr="006B69A3">
        <w:t xml:space="preserve"> a las circunstancias cambiantes del uso indebido de drogas entre los niños</w:t>
      </w:r>
      <w:r w:rsidRPr="006B69A3">
        <w:t>.</w:t>
      </w:r>
    </w:p>
    <w:p w:rsidR="008D243A" w:rsidRPr="006B69A3" w:rsidRDefault="008D243A" w:rsidP="008D243A">
      <w:pPr>
        <w:pStyle w:val="SingleTxtG"/>
      </w:pPr>
      <w:r w:rsidRPr="006B69A3">
        <w:t>408.</w:t>
      </w:r>
      <w:r w:rsidRPr="006B69A3">
        <w:tab/>
      </w:r>
      <w:r w:rsidR="008C27D4" w:rsidRPr="006B69A3">
        <w:t>El</w:t>
      </w:r>
      <w:r w:rsidRPr="006B69A3">
        <w:t xml:space="preserve"> Minist</w:t>
      </w:r>
      <w:r w:rsidR="008C27D4" w:rsidRPr="006B69A3">
        <w:t>e</w:t>
      </w:r>
      <w:r w:rsidRPr="006B69A3">
        <w:t>r</w:t>
      </w:r>
      <w:r w:rsidR="008C27D4" w:rsidRPr="006B69A3">
        <w:t>io de</w:t>
      </w:r>
      <w:r w:rsidRPr="006B69A3">
        <w:t xml:space="preserve"> Educa</w:t>
      </w:r>
      <w:r w:rsidR="008C27D4" w:rsidRPr="006B69A3">
        <w:t>c</w:t>
      </w:r>
      <w:r w:rsidRPr="006B69A3">
        <w:t>i</w:t>
      </w:r>
      <w:r w:rsidR="008C27D4" w:rsidRPr="006B69A3">
        <w:t>ó</w:t>
      </w:r>
      <w:r w:rsidRPr="006B69A3">
        <w:t xml:space="preserve">n ha </w:t>
      </w:r>
      <w:r w:rsidR="008C27D4" w:rsidRPr="006B69A3">
        <w:t>adoptado</w:t>
      </w:r>
      <w:r w:rsidRPr="006B69A3">
        <w:t xml:space="preserve"> </w:t>
      </w:r>
      <w:r w:rsidR="008C27D4" w:rsidRPr="006B69A3">
        <w:t>un</w:t>
      </w:r>
      <w:r w:rsidRPr="006B69A3">
        <w:t>a n</w:t>
      </w:r>
      <w:r w:rsidR="008C27D4" w:rsidRPr="006B69A3">
        <w:t>u</w:t>
      </w:r>
      <w:r w:rsidRPr="006B69A3">
        <w:t>e</w:t>
      </w:r>
      <w:r w:rsidR="008C27D4" w:rsidRPr="006B69A3">
        <w:t>va</w:t>
      </w:r>
      <w:r w:rsidRPr="006B69A3">
        <w:t xml:space="preserve"> </w:t>
      </w:r>
      <w:r w:rsidR="008C27D4" w:rsidRPr="006B69A3">
        <w:t>política relativa a la droga en las</w:t>
      </w:r>
      <w:r w:rsidRPr="006B69A3">
        <w:t xml:space="preserve"> </w:t>
      </w:r>
      <w:r w:rsidR="008C27D4" w:rsidRPr="006B69A3">
        <w:t>e</w:t>
      </w:r>
      <w:r w:rsidRPr="006B69A3">
        <w:t>sc</w:t>
      </w:r>
      <w:r w:rsidR="008C27D4" w:rsidRPr="006B69A3">
        <w:t>ue</w:t>
      </w:r>
      <w:r w:rsidRPr="006B69A3">
        <w:t>l</w:t>
      </w:r>
      <w:r w:rsidR="008C27D4" w:rsidRPr="006B69A3">
        <w:t>a</w:t>
      </w:r>
      <w:r w:rsidRPr="006B69A3">
        <w:t>s</w:t>
      </w:r>
      <w:r w:rsidR="008C27D4" w:rsidRPr="006B69A3">
        <w:t>, mediante la cual reconoce que un programa integral y holí</w:t>
      </w:r>
      <w:r w:rsidRPr="006B69A3">
        <w:t>stic</w:t>
      </w:r>
      <w:r w:rsidR="008C27D4" w:rsidRPr="006B69A3">
        <w:t>o aborda mejor la complejidad del uso indebido de drogas que un</w:t>
      </w:r>
      <w:r w:rsidRPr="006B69A3">
        <w:t xml:space="preserve"> program</w:t>
      </w:r>
      <w:r w:rsidR="008C27D4" w:rsidRPr="006B69A3">
        <w:t>a</w:t>
      </w:r>
      <w:r w:rsidR="00851EF3" w:rsidRPr="006B69A3">
        <w:t xml:space="preserve"> centrado en un enfoque más</w:t>
      </w:r>
      <w:r w:rsidRPr="006B69A3">
        <w:t xml:space="preserve"> punitiv</w:t>
      </w:r>
      <w:r w:rsidR="00851EF3" w:rsidRPr="006B69A3">
        <w:t>o</w:t>
      </w:r>
      <w:r w:rsidRPr="006B69A3">
        <w:t>.</w:t>
      </w:r>
    </w:p>
    <w:p w:rsidR="008D243A" w:rsidRPr="006B69A3" w:rsidRDefault="008D243A" w:rsidP="008D243A">
      <w:pPr>
        <w:pStyle w:val="SingleTxtG"/>
      </w:pPr>
      <w:r w:rsidRPr="006B69A3">
        <w:t>409.</w:t>
      </w:r>
      <w:r w:rsidRPr="006B69A3">
        <w:tab/>
      </w:r>
      <w:r w:rsidR="00851EF3" w:rsidRPr="006B69A3">
        <w:t>El Consejo de Lucha contra las</w:t>
      </w:r>
      <w:r w:rsidRPr="006B69A3">
        <w:t xml:space="preserve"> Dr</w:t>
      </w:r>
      <w:r w:rsidR="00851EF3" w:rsidRPr="006B69A3">
        <w:t>o</w:t>
      </w:r>
      <w:r w:rsidRPr="006B69A3">
        <w:t>g</w:t>
      </w:r>
      <w:r w:rsidR="00851EF3" w:rsidRPr="006B69A3">
        <w:t>as</w:t>
      </w:r>
      <w:r w:rsidRPr="006B69A3">
        <w:t xml:space="preserve"> </w:t>
      </w:r>
      <w:r w:rsidR="00851EF3" w:rsidRPr="006B69A3">
        <w:t>y el</w:t>
      </w:r>
      <w:r w:rsidRPr="006B69A3">
        <w:t xml:space="preserve"> Alcohol </w:t>
      </w:r>
      <w:r w:rsidR="00851EF3" w:rsidRPr="006B69A3">
        <w:t>está aplicando amplios programas educativos</w:t>
      </w:r>
      <w:r w:rsidRPr="006B69A3">
        <w:t xml:space="preserve"> </w:t>
      </w:r>
      <w:r w:rsidR="00851EF3" w:rsidRPr="006B69A3">
        <w:t>e</w:t>
      </w:r>
      <w:r w:rsidRPr="006B69A3">
        <w:t xml:space="preserve">n </w:t>
      </w:r>
      <w:r w:rsidR="00851EF3" w:rsidRPr="006B69A3">
        <w:t>los centros e</w:t>
      </w:r>
      <w:r w:rsidRPr="006B69A3">
        <w:t>scol</w:t>
      </w:r>
      <w:r w:rsidR="00851EF3" w:rsidRPr="006B69A3">
        <w:t>ares y dando también charlas y promoviendo</w:t>
      </w:r>
      <w:r w:rsidRPr="006B69A3">
        <w:t xml:space="preserve"> debates </w:t>
      </w:r>
      <w:r w:rsidR="00851EF3" w:rsidRPr="006B69A3">
        <w:t>en las</w:t>
      </w:r>
      <w:r w:rsidRPr="006B69A3">
        <w:t xml:space="preserve"> </w:t>
      </w:r>
      <w:r w:rsidR="00851EF3" w:rsidRPr="006B69A3">
        <w:t>e</w:t>
      </w:r>
      <w:r w:rsidRPr="006B69A3">
        <w:t>sc</w:t>
      </w:r>
      <w:r w:rsidR="00851EF3" w:rsidRPr="006B69A3">
        <w:t>ue</w:t>
      </w:r>
      <w:r w:rsidRPr="006B69A3">
        <w:t>l</w:t>
      </w:r>
      <w:r w:rsidR="00851EF3" w:rsidRPr="006B69A3">
        <w:t>a</w:t>
      </w:r>
      <w:r w:rsidRPr="006B69A3">
        <w:t>s.</w:t>
      </w:r>
    </w:p>
    <w:p w:rsidR="008D243A" w:rsidRPr="006B69A3" w:rsidRDefault="008D243A" w:rsidP="008D243A">
      <w:pPr>
        <w:pStyle w:val="SingleTxtG"/>
      </w:pPr>
      <w:r w:rsidRPr="006B69A3">
        <w:t>410.</w:t>
      </w:r>
      <w:r w:rsidRPr="006B69A3">
        <w:tab/>
      </w:r>
      <w:r w:rsidR="00851EF3" w:rsidRPr="006B69A3">
        <w:t>El</w:t>
      </w:r>
      <w:r w:rsidRPr="006B69A3">
        <w:t xml:space="preserve"> Go</w:t>
      </w:r>
      <w:r w:rsidR="00851EF3" w:rsidRPr="006B69A3">
        <w:t>bi</w:t>
      </w:r>
      <w:r w:rsidRPr="006B69A3">
        <w:t>ern</w:t>
      </w:r>
      <w:r w:rsidR="00851EF3" w:rsidRPr="006B69A3">
        <w:t>o puso también en marcha en 2002 un Plan</w:t>
      </w:r>
      <w:r w:rsidRPr="006B69A3">
        <w:t xml:space="preserve"> Na</w:t>
      </w:r>
      <w:r w:rsidR="00851EF3" w:rsidRPr="006B69A3">
        <w:t>c</w:t>
      </w:r>
      <w:r w:rsidRPr="006B69A3">
        <w:t xml:space="preserve">ional </w:t>
      </w:r>
      <w:r w:rsidR="00851EF3" w:rsidRPr="006B69A3">
        <w:t>de</w:t>
      </w:r>
      <w:r w:rsidRPr="006B69A3">
        <w:t xml:space="preserve"> </w:t>
      </w:r>
      <w:r w:rsidR="001B0E5F" w:rsidRPr="006B69A3">
        <w:t xml:space="preserve">Mejora del </w:t>
      </w:r>
      <w:r w:rsidRPr="006B69A3">
        <w:t xml:space="preserve">Control </w:t>
      </w:r>
      <w:r w:rsidR="00FC5B21" w:rsidRPr="006B69A3">
        <w:t>de las Drogas</w:t>
      </w:r>
      <w:r w:rsidRPr="006B69A3">
        <w:t xml:space="preserve">, </w:t>
      </w:r>
      <w:r w:rsidR="00FC5B21" w:rsidRPr="006B69A3">
        <w:t>en el que aborda los problemas del uso indebido de sustancias y el tráfico ilegal de drogas en todos sus aspectos:</w:t>
      </w:r>
      <w:r w:rsidRPr="006B69A3">
        <w:t xml:space="preserve"> preven</w:t>
      </w:r>
      <w:r w:rsidR="00FC5B21" w:rsidRPr="006B69A3">
        <w:t>c</w:t>
      </w:r>
      <w:r w:rsidRPr="006B69A3">
        <w:t>i</w:t>
      </w:r>
      <w:r w:rsidR="00FC5B21" w:rsidRPr="006B69A3">
        <w:t>ó</w:t>
      </w:r>
      <w:r w:rsidRPr="006B69A3">
        <w:t xml:space="preserve">n </w:t>
      </w:r>
      <w:r w:rsidR="00FC5B21" w:rsidRPr="006B69A3">
        <w:t>y</w:t>
      </w:r>
      <w:r w:rsidRPr="006B69A3">
        <w:t xml:space="preserve"> educa</w:t>
      </w:r>
      <w:r w:rsidR="00FC5B21" w:rsidRPr="006B69A3">
        <w:t>c</w:t>
      </w:r>
      <w:r w:rsidRPr="006B69A3">
        <w:t>i</w:t>
      </w:r>
      <w:r w:rsidR="00FC5B21" w:rsidRPr="006B69A3">
        <w:t>ó</w:t>
      </w:r>
      <w:r w:rsidRPr="006B69A3">
        <w:t>n, trat</w:t>
      </w:r>
      <w:r w:rsidR="00FC5B21" w:rsidRPr="006B69A3">
        <w:t>a</w:t>
      </w:r>
      <w:r w:rsidRPr="006B69A3">
        <w:t>m</w:t>
      </w:r>
      <w:r w:rsidR="00FC5B21" w:rsidRPr="006B69A3">
        <w:t>i</w:t>
      </w:r>
      <w:r w:rsidRPr="006B69A3">
        <w:t>ent</w:t>
      </w:r>
      <w:r w:rsidR="00FC5B21" w:rsidRPr="006B69A3">
        <w:t>o</w:t>
      </w:r>
      <w:r w:rsidRPr="006B69A3">
        <w:t xml:space="preserve"> </w:t>
      </w:r>
      <w:r w:rsidR="00FC5B21" w:rsidRPr="006B69A3">
        <w:t>y</w:t>
      </w:r>
      <w:r w:rsidRPr="006B69A3">
        <w:t xml:space="preserve"> rehabilita</w:t>
      </w:r>
      <w:r w:rsidR="00FC5B21" w:rsidRPr="006B69A3">
        <w:t xml:space="preserve">ción, reducción del suministro y </w:t>
      </w:r>
      <w:r w:rsidR="001B0E5F" w:rsidRPr="006B69A3">
        <w:t>represión</w:t>
      </w:r>
      <w:r w:rsidR="00FC5B21" w:rsidRPr="006B69A3">
        <w:t xml:space="preserve"> de</w:t>
      </w:r>
      <w:r w:rsidR="001B0E5F" w:rsidRPr="006B69A3">
        <w:t>l delito</w:t>
      </w:r>
      <w:r w:rsidRPr="006B69A3">
        <w:t>.</w:t>
      </w:r>
    </w:p>
    <w:p w:rsidR="008D243A" w:rsidRPr="006B69A3" w:rsidRDefault="008D243A" w:rsidP="008D243A">
      <w:pPr>
        <w:pStyle w:val="SingleTxtG"/>
      </w:pPr>
      <w:r w:rsidRPr="006B69A3">
        <w:t>411.</w:t>
      </w:r>
      <w:r w:rsidRPr="006B69A3">
        <w:tab/>
      </w:r>
      <w:r w:rsidR="00FC5B21" w:rsidRPr="006B69A3">
        <w:t>En 2002,</w:t>
      </w:r>
      <w:r w:rsidR="001B0E5F" w:rsidRPr="006B69A3">
        <w:t xml:space="preserve"> se llevó a cabo en Seychelles un</w:t>
      </w:r>
      <w:r w:rsidR="00FC5B21" w:rsidRPr="006B69A3">
        <w:t>a encuesta g</w:t>
      </w:r>
      <w:r w:rsidRPr="006B69A3">
        <w:t xml:space="preserve">lobal </w:t>
      </w:r>
      <w:r w:rsidR="00FC5B21" w:rsidRPr="006B69A3">
        <w:t xml:space="preserve">sobre el tabaco y </w:t>
      </w:r>
      <w:smartTag w:uri="urn:schemas-microsoft-com:office:smarttags" w:element="PersonName">
        <w:smartTagPr>
          <w:attr w:name="ProductID" w:val="la juventud. La"/>
        </w:smartTagPr>
        <w:r w:rsidR="00FC5B21" w:rsidRPr="006B69A3">
          <w:t>la juventud</w:t>
        </w:r>
        <w:r w:rsidRPr="006B69A3">
          <w:t xml:space="preserve">. </w:t>
        </w:r>
        <w:r w:rsidR="00FC5B21" w:rsidRPr="006B69A3">
          <w:t>La</w:t>
        </w:r>
      </w:smartTag>
      <w:r w:rsidR="00FC5B21" w:rsidRPr="006B69A3">
        <w:t xml:space="preserve"> encuesta se centró en</w:t>
      </w:r>
      <w:r w:rsidRPr="006B69A3">
        <w:t xml:space="preserve"> </w:t>
      </w:r>
      <w:r w:rsidR="00FC5B21" w:rsidRPr="006B69A3">
        <w:t>los comportamientos, conocimientos</w:t>
      </w:r>
      <w:r w:rsidR="001B0E5F" w:rsidRPr="006B69A3">
        <w:t xml:space="preserve"> y creencias relacionado</w:t>
      </w:r>
      <w:r w:rsidR="001E248D" w:rsidRPr="006B69A3">
        <w:t>s con el tabaco entre los alumnos de las escuelas de enseñanza</w:t>
      </w:r>
      <w:r w:rsidRPr="006B69A3">
        <w:t xml:space="preserve"> sec</w:t>
      </w:r>
      <w:r w:rsidR="001E248D" w:rsidRPr="006B69A3">
        <w:t>u</w:t>
      </w:r>
      <w:r w:rsidRPr="006B69A3">
        <w:t>ndar</w:t>
      </w:r>
      <w:r w:rsidR="001E248D" w:rsidRPr="006B69A3">
        <w:t>ia.</w:t>
      </w:r>
      <w:r w:rsidRPr="006B69A3">
        <w:t xml:space="preserve"> </w:t>
      </w:r>
      <w:r w:rsidR="001E248D" w:rsidRPr="006B69A3">
        <w:t>Los r</w:t>
      </w:r>
      <w:r w:rsidRPr="006B69A3">
        <w:t>esult</w:t>
      </w:r>
      <w:r w:rsidR="001E248D" w:rsidRPr="006B69A3">
        <w:t>ado</w:t>
      </w:r>
      <w:r w:rsidRPr="006B69A3">
        <w:t xml:space="preserve">s </w:t>
      </w:r>
      <w:r w:rsidR="001E248D" w:rsidRPr="006B69A3">
        <w:t>mostraron claramente la</w:t>
      </w:r>
      <w:r w:rsidRPr="006B69A3">
        <w:t xml:space="preserve"> ne</w:t>
      </w:r>
      <w:r w:rsidR="001E248D" w:rsidRPr="006B69A3">
        <w:t>c</w:t>
      </w:r>
      <w:r w:rsidRPr="006B69A3">
        <w:t>e</w:t>
      </w:r>
      <w:r w:rsidR="001E248D" w:rsidRPr="006B69A3">
        <w:t>sida</w:t>
      </w:r>
      <w:r w:rsidRPr="006B69A3">
        <w:t xml:space="preserve">d </w:t>
      </w:r>
      <w:r w:rsidR="001E248D" w:rsidRPr="006B69A3">
        <w:t>de reforzar los programas basados en la escuela para mentalizar a la opinión pública sobre el</w:t>
      </w:r>
      <w:r w:rsidRPr="006B69A3">
        <w:t xml:space="preserve"> t</w:t>
      </w:r>
      <w:r w:rsidR="001E248D" w:rsidRPr="006B69A3">
        <w:t>a</w:t>
      </w:r>
      <w:r w:rsidRPr="006B69A3">
        <w:t>baco.</w:t>
      </w:r>
    </w:p>
    <w:p w:rsidR="008D243A" w:rsidRPr="006B69A3" w:rsidRDefault="008D243A" w:rsidP="00D135B1">
      <w:pPr>
        <w:pStyle w:val="H23G"/>
      </w:pPr>
      <w:r w:rsidRPr="006B69A3">
        <w:tab/>
      </w:r>
      <w:r w:rsidRPr="006B69A3">
        <w:tab/>
      </w:r>
      <w:r w:rsidR="001E248D" w:rsidRPr="006B69A3">
        <w:t>E</w:t>
      </w:r>
      <w:r w:rsidRPr="006B69A3">
        <w:t>xplota</w:t>
      </w:r>
      <w:r w:rsidR="001E248D" w:rsidRPr="006B69A3">
        <w:t>c</w:t>
      </w:r>
      <w:r w:rsidRPr="006B69A3">
        <w:t>i</w:t>
      </w:r>
      <w:r w:rsidR="001E248D" w:rsidRPr="006B69A3">
        <w:t>ó</w:t>
      </w:r>
      <w:r w:rsidRPr="006B69A3">
        <w:t xml:space="preserve">n </w:t>
      </w:r>
      <w:r w:rsidR="001E248D" w:rsidRPr="006B69A3">
        <w:t>y abuso</w:t>
      </w:r>
      <w:r w:rsidRPr="006B69A3">
        <w:t xml:space="preserve"> sexual</w:t>
      </w:r>
      <w:r w:rsidR="001E248D" w:rsidRPr="006B69A3">
        <w:t>es</w:t>
      </w:r>
      <w:r w:rsidRPr="006B69A3">
        <w:t xml:space="preserve"> (</w:t>
      </w:r>
      <w:r w:rsidR="00A83C59" w:rsidRPr="00955F24">
        <w:t>art</w:t>
      </w:r>
      <w:r w:rsidR="00A83C59">
        <w:t>ículo</w:t>
      </w:r>
      <w:r w:rsidR="00A83C59" w:rsidRPr="00955F24">
        <w:t xml:space="preserve"> </w:t>
      </w:r>
      <w:r w:rsidRPr="006B69A3">
        <w:t>34)</w:t>
      </w:r>
    </w:p>
    <w:p w:rsidR="008D243A" w:rsidRPr="006B69A3" w:rsidRDefault="001E248D" w:rsidP="00D135B1">
      <w:pPr>
        <w:pStyle w:val="SingleTxtG"/>
        <w:keepNext/>
        <w:keepLines/>
        <w:rPr>
          <w:b/>
        </w:rPr>
      </w:pPr>
      <w:r w:rsidRPr="006B69A3">
        <w:rPr>
          <w:b/>
        </w:rPr>
        <w:t>El</w:t>
      </w:r>
      <w:r w:rsidR="008D243A" w:rsidRPr="006B69A3">
        <w:rPr>
          <w:b/>
        </w:rPr>
        <w:t xml:space="preserve"> Comit</w:t>
      </w:r>
      <w:r w:rsidRPr="006B69A3">
        <w:rPr>
          <w:b/>
        </w:rPr>
        <w:t>é</w:t>
      </w:r>
      <w:r w:rsidR="008D243A" w:rsidRPr="006B69A3">
        <w:rPr>
          <w:b/>
        </w:rPr>
        <w:t xml:space="preserve"> recomend</w:t>
      </w:r>
      <w:r w:rsidR="001B0E5F" w:rsidRPr="006B69A3">
        <w:rPr>
          <w:b/>
        </w:rPr>
        <w:t>ó</w:t>
      </w:r>
      <w:r w:rsidRPr="006B69A3">
        <w:rPr>
          <w:b/>
        </w:rPr>
        <w:t xml:space="preserve"> al Es</w:t>
      </w:r>
      <w:r w:rsidR="008D243A" w:rsidRPr="006B69A3">
        <w:rPr>
          <w:b/>
        </w:rPr>
        <w:t>ta</w:t>
      </w:r>
      <w:r w:rsidRPr="006B69A3">
        <w:rPr>
          <w:b/>
        </w:rPr>
        <w:t>do</w:t>
      </w:r>
      <w:r w:rsidR="008D243A" w:rsidRPr="006B69A3">
        <w:rPr>
          <w:b/>
        </w:rPr>
        <w:t xml:space="preserve"> part</w:t>
      </w:r>
      <w:r w:rsidRPr="006B69A3">
        <w:rPr>
          <w:b/>
        </w:rPr>
        <w:t xml:space="preserve">e que realice un </w:t>
      </w:r>
      <w:r w:rsidR="00DF5BF3" w:rsidRPr="006B69A3">
        <w:rPr>
          <w:b/>
        </w:rPr>
        <w:t>e</w:t>
      </w:r>
      <w:r w:rsidRPr="006B69A3">
        <w:rPr>
          <w:b/>
        </w:rPr>
        <w:t xml:space="preserve">studio </w:t>
      </w:r>
      <w:r w:rsidR="00DF5BF3" w:rsidRPr="006B69A3">
        <w:rPr>
          <w:b/>
        </w:rPr>
        <w:t>completo</w:t>
      </w:r>
      <w:r w:rsidRPr="006B69A3">
        <w:rPr>
          <w:b/>
        </w:rPr>
        <w:t xml:space="preserve"> de la</w:t>
      </w:r>
      <w:r w:rsidR="008D243A" w:rsidRPr="006B69A3">
        <w:rPr>
          <w:b/>
        </w:rPr>
        <w:t xml:space="preserve"> explota</w:t>
      </w:r>
      <w:r w:rsidRPr="006B69A3">
        <w:rPr>
          <w:b/>
        </w:rPr>
        <w:t>c</w:t>
      </w:r>
      <w:r w:rsidR="008D243A" w:rsidRPr="006B69A3">
        <w:rPr>
          <w:b/>
        </w:rPr>
        <w:t>i</w:t>
      </w:r>
      <w:r w:rsidRPr="006B69A3">
        <w:rPr>
          <w:b/>
        </w:rPr>
        <w:t>ó</w:t>
      </w:r>
      <w:r w:rsidR="008D243A" w:rsidRPr="006B69A3">
        <w:rPr>
          <w:b/>
        </w:rPr>
        <w:t xml:space="preserve">n </w:t>
      </w:r>
      <w:r w:rsidRPr="006B69A3">
        <w:rPr>
          <w:b/>
        </w:rPr>
        <w:t>sexual del niño y la</w:t>
      </w:r>
      <w:r w:rsidR="008D243A" w:rsidRPr="006B69A3">
        <w:rPr>
          <w:b/>
        </w:rPr>
        <w:t xml:space="preserve"> prostitu</w:t>
      </w:r>
      <w:r w:rsidRPr="006B69A3">
        <w:rPr>
          <w:b/>
        </w:rPr>
        <w:t>c</w:t>
      </w:r>
      <w:r w:rsidR="008D243A" w:rsidRPr="006B69A3">
        <w:rPr>
          <w:b/>
        </w:rPr>
        <w:t>i</w:t>
      </w:r>
      <w:r w:rsidRPr="006B69A3">
        <w:rPr>
          <w:b/>
        </w:rPr>
        <w:t>ó</w:t>
      </w:r>
      <w:r w:rsidR="008D243A" w:rsidRPr="006B69A3">
        <w:rPr>
          <w:b/>
        </w:rPr>
        <w:t xml:space="preserve">n </w:t>
      </w:r>
      <w:r w:rsidR="00DF5BF3" w:rsidRPr="006B69A3">
        <w:rPr>
          <w:b/>
        </w:rPr>
        <w:t>infantil en que se determine la</w:t>
      </w:r>
      <w:r w:rsidR="008D243A" w:rsidRPr="006B69A3">
        <w:rPr>
          <w:b/>
        </w:rPr>
        <w:t xml:space="preserve"> magnitud </w:t>
      </w:r>
      <w:r w:rsidR="00DF5BF3" w:rsidRPr="006B69A3">
        <w:rPr>
          <w:b/>
        </w:rPr>
        <w:t>del</w:t>
      </w:r>
      <w:r w:rsidR="008D243A" w:rsidRPr="006B69A3">
        <w:rPr>
          <w:b/>
        </w:rPr>
        <w:t xml:space="preserve"> problem</w:t>
      </w:r>
      <w:r w:rsidR="00DF5BF3" w:rsidRPr="006B69A3">
        <w:rPr>
          <w:b/>
        </w:rPr>
        <w:t>a</w:t>
      </w:r>
      <w:r w:rsidR="008D243A" w:rsidRPr="006B69A3">
        <w:rPr>
          <w:b/>
        </w:rPr>
        <w:t xml:space="preserve">, </w:t>
      </w:r>
      <w:r w:rsidR="00DF5BF3" w:rsidRPr="006B69A3">
        <w:rPr>
          <w:b/>
        </w:rPr>
        <w:t xml:space="preserve">se </w:t>
      </w:r>
      <w:r w:rsidR="008D243A" w:rsidRPr="006B69A3">
        <w:rPr>
          <w:b/>
        </w:rPr>
        <w:t>propo</w:t>
      </w:r>
      <w:r w:rsidR="00DF5BF3" w:rsidRPr="006B69A3">
        <w:rPr>
          <w:b/>
        </w:rPr>
        <w:t>ngan</w:t>
      </w:r>
      <w:r w:rsidR="008D243A" w:rsidRPr="006B69A3">
        <w:rPr>
          <w:b/>
        </w:rPr>
        <w:t xml:space="preserve"> posible</w:t>
      </w:r>
      <w:r w:rsidR="00DF5BF3" w:rsidRPr="006B69A3">
        <w:rPr>
          <w:b/>
        </w:rPr>
        <w:t>s</w:t>
      </w:r>
      <w:r w:rsidR="008D243A" w:rsidRPr="006B69A3">
        <w:rPr>
          <w:b/>
        </w:rPr>
        <w:t xml:space="preserve"> solu</w:t>
      </w:r>
      <w:r w:rsidR="00DF5BF3" w:rsidRPr="006B69A3">
        <w:rPr>
          <w:b/>
        </w:rPr>
        <w:t>c</w:t>
      </w:r>
      <w:r w:rsidR="008D243A" w:rsidRPr="006B69A3">
        <w:rPr>
          <w:b/>
        </w:rPr>
        <w:t>ion</w:t>
      </w:r>
      <w:r w:rsidR="00DF5BF3" w:rsidRPr="006B69A3">
        <w:rPr>
          <w:b/>
        </w:rPr>
        <w:t>e</w:t>
      </w:r>
      <w:r w:rsidR="008D243A" w:rsidRPr="006B69A3">
        <w:rPr>
          <w:b/>
        </w:rPr>
        <w:t xml:space="preserve">s </w:t>
      </w:r>
      <w:r w:rsidR="00DF5BF3" w:rsidRPr="006B69A3">
        <w:rPr>
          <w:b/>
        </w:rPr>
        <w:t>de sus causas fundamentales y se evalúen la disponibilidad y la oportunidad de los servicios de atención</w:t>
      </w:r>
      <w:r w:rsidR="008D243A" w:rsidRPr="006B69A3">
        <w:rPr>
          <w:b/>
        </w:rPr>
        <w:t xml:space="preserve"> </w:t>
      </w:r>
      <w:r w:rsidR="00DF5BF3" w:rsidRPr="006B69A3">
        <w:rPr>
          <w:b/>
        </w:rPr>
        <w:t>y protecc</w:t>
      </w:r>
      <w:r w:rsidR="008D243A" w:rsidRPr="006B69A3">
        <w:rPr>
          <w:b/>
        </w:rPr>
        <w:t>i</w:t>
      </w:r>
      <w:r w:rsidR="00DF5BF3" w:rsidRPr="006B69A3">
        <w:rPr>
          <w:b/>
        </w:rPr>
        <w:t>ó</w:t>
      </w:r>
      <w:r w:rsidR="008D243A" w:rsidRPr="006B69A3">
        <w:rPr>
          <w:b/>
        </w:rPr>
        <w:t>n, rec</w:t>
      </w:r>
      <w:r w:rsidR="00DF5BF3" w:rsidRPr="006B69A3">
        <w:rPr>
          <w:b/>
        </w:rPr>
        <w:t>uperación y</w:t>
      </w:r>
      <w:r w:rsidR="008D243A" w:rsidRPr="006B69A3">
        <w:rPr>
          <w:b/>
        </w:rPr>
        <w:t xml:space="preserve"> reintegra</w:t>
      </w:r>
      <w:r w:rsidR="00DF5BF3" w:rsidRPr="006B69A3">
        <w:rPr>
          <w:b/>
        </w:rPr>
        <w:t>c</w:t>
      </w:r>
      <w:r w:rsidR="008D243A" w:rsidRPr="006B69A3">
        <w:rPr>
          <w:b/>
        </w:rPr>
        <w:t>i</w:t>
      </w:r>
      <w:r w:rsidR="00DF5BF3" w:rsidRPr="006B69A3">
        <w:rPr>
          <w:b/>
        </w:rPr>
        <w:t>ó</w:t>
      </w:r>
      <w:r w:rsidR="008D243A" w:rsidRPr="006B69A3">
        <w:rPr>
          <w:b/>
        </w:rPr>
        <w:t xml:space="preserve">n </w:t>
      </w:r>
      <w:r w:rsidR="00DF5BF3" w:rsidRPr="006B69A3">
        <w:rPr>
          <w:b/>
        </w:rPr>
        <w:t>social de las</w:t>
      </w:r>
      <w:r w:rsidR="008D243A" w:rsidRPr="006B69A3">
        <w:rPr>
          <w:b/>
        </w:rPr>
        <w:t xml:space="preserve"> victim</w:t>
      </w:r>
      <w:r w:rsidR="00DF5BF3" w:rsidRPr="006B69A3">
        <w:rPr>
          <w:b/>
        </w:rPr>
        <w:t>a</w:t>
      </w:r>
      <w:r w:rsidR="008D243A" w:rsidRPr="006B69A3">
        <w:rPr>
          <w:b/>
        </w:rPr>
        <w:t>s, t</w:t>
      </w:r>
      <w:r w:rsidR="00DF5BF3" w:rsidRPr="006B69A3">
        <w:rPr>
          <w:b/>
        </w:rPr>
        <w:t xml:space="preserve">eniendo en cuenta </w:t>
      </w:r>
      <w:smartTag w:uri="urn:schemas-microsoft-com:office:smarttags" w:element="PersonName">
        <w:smartTagPr>
          <w:attr w:name="ProductID" w:val="la Declaraci￳n"/>
        </w:smartTagPr>
        <w:r w:rsidR="00DF5BF3" w:rsidRPr="006B69A3">
          <w:rPr>
            <w:b/>
          </w:rPr>
          <w:t>la Declarac</w:t>
        </w:r>
        <w:r w:rsidR="008D243A" w:rsidRPr="006B69A3">
          <w:rPr>
            <w:b/>
          </w:rPr>
          <w:t>i</w:t>
        </w:r>
        <w:r w:rsidR="00DF5BF3" w:rsidRPr="006B69A3">
          <w:rPr>
            <w:b/>
          </w:rPr>
          <w:t>ó</w:t>
        </w:r>
        <w:r w:rsidR="008D243A" w:rsidRPr="006B69A3">
          <w:rPr>
            <w:b/>
          </w:rPr>
          <w:t>n</w:t>
        </w:r>
      </w:smartTag>
      <w:r w:rsidR="008D243A" w:rsidRPr="006B69A3">
        <w:rPr>
          <w:b/>
        </w:rPr>
        <w:t xml:space="preserve"> </w:t>
      </w:r>
      <w:r w:rsidR="00DF5BF3" w:rsidRPr="006B69A3">
        <w:rPr>
          <w:b/>
        </w:rPr>
        <w:t>y Programa de</w:t>
      </w:r>
      <w:r w:rsidR="008D243A" w:rsidRPr="006B69A3">
        <w:rPr>
          <w:b/>
        </w:rPr>
        <w:t xml:space="preserve"> Ac</w:t>
      </w:r>
      <w:r w:rsidR="00DF5BF3" w:rsidRPr="006B69A3">
        <w:rPr>
          <w:b/>
        </w:rPr>
        <w:t>c</w:t>
      </w:r>
      <w:r w:rsidR="008D243A" w:rsidRPr="006B69A3">
        <w:rPr>
          <w:b/>
        </w:rPr>
        <w:t>i</w:t>
      </w:r>
      <w:r w:rsidR="00DF5BF3" w:rsidRPr="006B69A3">
        <w:rPr>
          <w:b/>
        </w:rPr>
        <w:t>ó</w:t>
      </w:r>
      <w:r w:rsidR="008D243A" w:rsidRPr="006B69A3">
        <w:rPr>
          <w:b/>
        </w:rPr>
        <w:t xml:space="preserve">n </w:t>
      </w:r>
      <w:r w:rsidR="00DF5BF3" w:rsidRPr="006B69A3">
        <w:rPr>
          <w:b/>
        </w:rPr>
        <w:t xml:space="preserve">y el Compromiso Mundial </w:t>
      </w:r>
      <w:r w:rsidR="008D243A" w:rsidRPr="006B69A3">
        <w:rPr>
          <w:b/>
        </w:rPr>
        <w:t>a</w:t>
      </w:r>
      <w:r w:rsidR="00DF5BF3" w:rsidRPr="006B69A3">
        <w:rPr>
          <w:b/>
        </w:rPr>
        <w:t xml:space="preserve">probados en el Congreso Mundial contra </w:t>
      </w:r>
      <w:smartTag w:uri="urn:schemas-microsoft-com:office:smarttags" w:element="PersonName">
        <w:smartTagPr>
          <w:attr w:name="ProductID" w:val="la Explotaci￳n Sexual Comercial"/>
        </w:smartTagPr>
        <w:smartTag w:uri="urn:schemas-microsoft-com:office:smarttags" w:element="PersonName">
          <w:smartTagPr>
            <w:attr w:name="ProductID" w:val="la Explotaci￳n Sexual"/>
          </w:smartTagPr>
          <w:r w:rsidR="00DF5BF3" w:rsidRPr="006B69A3">
            <w:rPr>
              <w:b/>
            </w:rPr>
            <w:t>la Explotación Sexual</w:t>
          </w:r>
        </w:smartTag>
        <w:r w:rsidR="008D243A" w:rsidRPr="006B69A3">
          <w:rPr>
            <w:b/>
          </w:rPr>
          <w:t xml:space="preserve"> Comercial</w:t>
        </w:r>
      </w:smartTag>
      <w:r w:rsidR="008D243A" w:rsidRPr="006B69A3">
        <w:rPr>
          <w:b/>
        </w:rPr>
        <w:t xml:space="preserve"> </w:t>
      </w:r>
      <w:r w:rsidR="00DF5BF3" w:rsidRPr="006B69A3">
        <w:rPr>
          <w:b/>
        </w:rPr>
        <w:t>de los Niños en 1996 y 2001</w:t>
      </w:r>
      <w:r w:rsidR="008D243A" w:rsidRPr="006B69A3">
        <w:rPr>
          <w:b/>
        </w:rPr>
        <w:t>.</w:t>
      </w:r>
    </w:p>
    <w:p w:rsidR="008D243A" w:rsidRPr="006B69A3" w:rsidRDefault="008D243A" w:rsidP="008D243A">
      <w:pPr>
        <w:pStyle w:val="SingleTxtG"/>
      </w:pPr>
      <w:r w:rsidRPr="006B69A3">
        <w:t>412.</w:t>
      </w:r>
      <w:r w:rsidRPr="006B69A3">
        <w:tab/>
        <w:t xml:space="preserve">No </w:t>
      </w:r>
      <w:r w:rsidR="00DF5BF3" w:rsidRPr="006B69A3">
        <w:t xml:space="preserve">se ha emprendido ningún </w:t>
      </w:r>
      <w:r w:rsidR="002524D9" w:rsidRPr="006B69A3">
        <w:t>e</w:t>
      </w:r>
      <w:r w:rsidR="00DF5BF3" w:rsidRPr="006B69A3">
        <w:t xml:space="preserve">studio global de la explotación sexual y la prostitución de </w:t>
      </w:r>
      <w:smartTag w:uri="urn:schemas-microsoft-com:office:smarttags" w:element="PersonName">
        <w:smartTagPr>
          <w:attr w:name="ProductID" w:val="la infancia. El"/>
        </w:smartTagPr>
        <w:r w:rsidR="00DF5BF3" w:rsidRPr="006B69A3">
          <w:t>la infancia.</w:t>
        </w:r>
        <w:r w:rsidRPr="006B69A3">
          <w:t xml:space="preserve"> </w:t>
        </w:r>
        <w:r w:rsidR="00DF5BF3" w:rsidRPr="006B69A3">
          <w:t>El</w:t>
        </w:r>
      </w:smartTag>
      <w:r w:rsidR="00DF5BF3" w:rsidRPr="006B69A3">
        <w:t xml:space="preserve"> tema de la explotación</w:t>
      </w:r>
      <w:r w:rsidRPr="006B69A3">
        <w:t xml:space="preserve"> sexual e</w:t>
      </w:r>
      <w:r w:rsidR="002524D9" w:rsidRPr="006B69A3">
        <w:t>s un campo aún sin e</w:t>
      </w:r>
      <w:r w:rsidRPr="006B69A3">
        <w:t>xplo</w:t>
      </w:r>
      <w:r w:rsidR="002524D9" w:rsidRPr="006B69A3">
        <w:t>rar</w:t>
      </w:r>
      <w:r w:rsidRPr="006B69A3">
        <w:t xml:space="preserve">, </w:t>
      </w:r>
      <w:r w:rsidR="002524D9" w:rsidRPr="006B69A3">
        <w:t xml:space="preserve">aunque el problema está empezando a ser abordado en cierta medida a través de talleres sobre principios </w:t>
      </w:r>
      <w:r w:rsidR="001B0E5F" w:rsidRPr="006B69A3">
        <w:t xml:space="preserve">para la </w:t>
      </w:r>
      <w:r w:rsidR="002524D9" w:rsidRPr="006B69A3">
        <w:t>vi</w:t>
      </w:r>
      <w:r w:rsidR="001B0E5F" w:rsidRPr="006B69A3">
        <w:t>d</w:t>
      </w:r>
      <w:r w:rsidR="002524D9" w:rsidRPr="006B69A3">
        <w:t>a organizados por el Consejo</w:t>
      </w:r>
      <w:r w:rsidRPr="006B69A3">
        <w:t xml:space="preserve"> Na</w:t>
      </w:r>
      <w:r w:rsidR="002524D9" w:rsidRPr="006B69A3">
        <w:t>c</w:t>
      </w:r>
      <w:r w:rsidRPr="006B69A3">
        <w:t xml:space="preserve">ional </w:t>
      </w:r>
      <w:r w:rsidR="002524D9" w:rsidRPr="006B69A3">
        <w:t xml:space="preserve">de </w:t>
      </w:r>
      <w:smartTag w:uri="urn:schemas-microsoft-com:office:smarttags" w:element="PersonName">
        <w:smartTagPr>
          <w:attr w:name="ProductID" w:val="la Juventud."/>
        </w:smartTagPr>
        <w:r w:rsidR="002524D9" w:rsidRPr="006B69A3">
          <w:t>la Juventud</w:t>
        </w:r>
        <w:r w:rsidRPr="006B69A3">
          <w:t>.</w:t>
        </w:r>
      </w:smartTag>
    </w:p>
    <w:p w:rsidR="008D243A" w:rsidRPr="006B69A3" w:rsidRDefault="008D243A" w:rsidP="008D243A">
      <w:pPr>
        <w:pStyle w:val="SingleTxtG"/>
      </w:pPr>
      <w:r w:rsidRPr="006B69A3">
        <w:t>413.</w:t>
      </w:r>
      <w:r w:rsidRPr="006B69A3">
        <w:tab/>
      </w:r>
      <w:r w:rsidR="002524D9" w:rsidRPr="006B69A3">
        <w:t>El Observatorio del Océano Índico encarg</w:t>
      </w:r>
      <w:r w:rsidR="00AF203B" w:rsidRPr="006B69A3">
        <w:t>ó</w:t>
      </w:r>
      <w:r w:rsidR="002524D9" w:rsidRPr="006B69A3">
        <w:t xml:space="preserve"> un estudio regional </w:t>
      </w:r>
      <w:r w:rsidR="001B0E5F" w:rsidRPr="006B69A3">
        <w:t>en torno a</w:t>
      </w:r>
      <w:r w:rsidR="002524D9" w:rsidRPr="006B69A3">
        <w:t xml:space="preserve"> la v</w:t>
      </w:r>
      <w:r w:rsidRPr="006B69A3">
        <w:t>iolenc</w:t>
      </w:r>
      <w:r w:rsidR="002524D9" w:rsidRPr="006B69A3">
        <w:t>ia</w:t>
      </w:r>
      <w:r w:rsidRPr="006B69A3">
        <w:t xml:space="preserve"> </w:t>
      </w:r>
      <w:r w:rsidR="002524D9" w:rsidRPr="006B69A3">
        <w:t>contra los niños</w:t>
      </w:r>
      <w:r w:rsidRPr="006B69A3">
        <w:t xml:space="preserve">, </w:t>
      </w:r>
      <w:r w:rsidR="002524D9" w:rsidRPr="006B69A3">
        <w:t>que fue también el</w:t>
      </w:r>
      <w:r w:rsidRPr="006B69A3">
        <w:t xml:space="preserve"> t</w:t>
      </w:r>
      <w:r w:rsidR="002524D9" w:rsidRPr="006B69A3">
        <w:t>ema</w:t>
      </w:r>
      <w:r w:rsidRPr="006B69A3">
        <w:t xml:space="preserve"> adopt</w:t>
      </w:r>
      <w:r w:rsidR="002524D9" w:rsidRPr="006B69A3">
        <w:t>a</w:t>
      </w:r>
      <w:r w:rsidRPr="006B69A3">
        <w:t>d</w:t>
      </w:r>
      <w:r w:rsidR="002524D9" w:rsidRPr="006B69A3">
        <w:t>o</w:t>
      </w:r>
      <w:r w:rsidRPr="006B69A3">
        <w:t xml:space="preserve"> </w:t>
      </w:r>
      <w:r w:rsidR="002524D9" w:rsidRPr="006B69A3">
        <w:t>para el estudio de las Naciones Unidas e</w:t>
      </w:r>
      <w:r w:rsidRPr="006B69A3">
        <w:t xml:space="preserve">n 2006. </w:t>
      </w:r>
      <w:r w:rsidR="002524D9" w:rsidRPr="006B69A3">
        <w:t>El estudio analizó la</w:t>
      </w:r>
      <w:r w:rsidRPr="006B69A3">
        <w:t xml:space="preserve"> situa</w:t>
      </w:r>
      <w:r w:rsidR="002524D9" w:rsidRPr="006B69A3">
        <w:t>c</w:t>
      </w:r>
      <w:r w:rsidRPr="006B69A3">
        <w:t>i</w:t>
      </w:r>
      <w:r w:rsidR="002524D9" w:rsidRPr="006B69A3">
        <w:t>ó</w:t>
      </w:r>
      <w:r w:rsidRPr="006B69A3">
        <w:t xml:space="preserve">n </w:t>
      </w:r>
      <w:r w:rsidR="002524D9" w:rsidRPr="006B69A3">
        <w:t>de</w:t>
      </w:r>
      <w:r w:rsidRPr="006B69A3">
        <w:t xml:space="preserve"> violenc</w:t>
      </w:r>
      <w:r w:rsidR="002524D9" w:rsidRPr="006B69A3">
        <w:t>ia contra los niños de la</w:t>
      </w:r>
      <w:r w:rsidR="00054B43" w:rsidRPr="006B69A3">
        <w:t xml:space="preserve"> </w:t>
      </w:r>
      <w:r w:rsidRPr="006B69A3">
        <w:t>regi</w:t>
      </w:r>
      <w:r w:rsidR="002524D9" w:rsidRPr="006B69A3">
        <w:t>ó</w:t>
      </w:r>
      <w:r w:rsidRPr="006B69A3">
        <w:t xml:space="preserve">n </w:t>
      </w:r>
      <w:r w:rsidR="002524D9" w:rsidRPr="006B69A3">
        <w:t>sobre la</w:t>
      </w:r>
      <w:r w:rsidRPr="006B69A3">
        <w:t xml:space="preserve"> bas</w:t>
      </w:r>
      <w:r w:rsidR="002524D9" w:rsidRPr="006B69A3">
        <w:t>e de un</w:t>
      </w:r>
      <w:r w:rsidRPr="006B69A3">
        <w:t>a serie</w:t>
      </w:r>
      <w:r w:rsidR="002524D9" w:rsidRPr="006B69A3">
        <w:t xml:space="preserve"> de</w:t>
      </w:r>
      <w:r w:rsidRPr="006B69A3">
        <w:t xml:space="preserve"> indica</w:t>
      </w:r>
      <w:r w:rsidR="002524D9" w:rsidRPr="006B69A3">
        <w:t>d</w:t>
      </w:r>
      <w:r w:rsidRPr="006B69A3">
        <w:t>or</w:t>
      </w:r>
      <w:r w:rsidR="002524D9" w:rsidRPr="006B69A3">
        <w:t>e</w:t>
      </w:r>
      <w:r w:rsidRPr="006B69A3">
        <w:t xml:space="preserve">s </w:t>
      </w:r>
      <w:r w:rsidR="00AF203B" w:rsidRPr="006B69A3">
        <w:t xml:space="preserve">que contribuirán a activar </w:t>
      </w:r>
      <w:r w:rsidRPr="006B69A3">
        <w:t>pol</w:t>
      </w:r>
      <w:r w:rsidR="00AF203B" w:rsidRPr="006B69A3">
        <w:t>í</w:t>
      </w:r>
      <w:r w:rsidRPr="006B69A3">
        <w:t>tic</w:t>
      </w:r>
      <w:r w:rsidR="00AF203B" w:rsidRPr="006B69A3">
        <w:t>a</w:t>
      </w:r>
      <w:r w:rsidRPr="006B69A3">
        <w:t xml:space="preserve">s </w:t>
      </w:r>
      <w:r w:rsidR="00AF203B" w:rsidRPr="006B69A3">
        <w:t>y</w:t>
      </w:r>
      <w:r w:rsidRPr="006B69A3">
        <w:t xml:space="preserve"> program</w:t>
      </w:r>
      <w:r w:rsidR="00AF203B" w:rsidRPr="006B69A3">
        <w:t>a</w:t>
      </w:r>
      <w:r w:rsidRPr="006B69A3">
        <w:t xml:space="preserve">s </w:t>
      </w:r>
      <w:r w:rsidR="00AF203B" w:rsidRPr="006B69A3">
        <w:t>de</w:t>
      </w:r>
      <w:r w:rsidRPr="006B69A3">
        <w:t xml:space="preserve"> preven</w:t>
      </w:r>
      <w:r w:rsidR="00AF203B" w:rsidRPr="006B69A3">
        <w:t>c</w:t>
      </w:r>
      <w:r w:rsidRPr="006B69A3">
        <w:t>i</w:t>
      </w:r>
      <w:r w:rsidR="00AF203B" w:rsidRPr="006B69A3">
        <w:t>ó</w:t>
      </w:r>
      <w:r w:rsidRPr="006B69A3">
        <w:t xml:space="preserve">n </w:t>
      </w:r>
      <w:r w:rsidR="00AF203B" w:rsidRPr="006B69A3">
        <w:t>y cooperación</w:t>
      </w:r>
      <w:r w:rsidRPr="006B69A3">
        <w:t xml:space="preserve"> regional </w:t>
      </w:r>
      <w:r w:rsidR="00AF203B" w:rsidRPr="006B69A3">
        <w:t xml:space="preserve">para combatir </w:t>
      </w:r>
      <w:smartTag w:uri="urn:schemas-microsoft-com:office:smarttags" w:element="PersonName">
        <w:smartTagPr>
          <w:attr w:name="ProductID" w:val="la violencia. Tambi￩n"/>
        </w:smartTagPr>
        <w:r w:rsidR="00AF203B" w:rsidRPr="006B69A3">
          <w:t>la</w:t>
        </w:r>
        <w:r w:rsidRPr="006B69A3">
          <w:t xml:space="preserve"> violenc</w:t>
        </w:r>
        <w:r w:rsidR="00AF203B" w:rsidRPr="006B69A3">
          <w:t>ia</w:t>
        </w:r>
        <w:r w:rsidRPr="006B69A3">
          <w:t>. T</w:t>
        </w:r>
        <w:r w:rsidR="00AF203B" w:rsidRPr="006B69A3">
          <w:t>ambién</w:t>
        </w:r>
      </w:smartTag>
      <w:r w:rsidR="00AF203B" w:rsidRPr="006B69A3">
        <w:t xml:space="preserve"> destacó las diferentes</w:t>
      </w:r>
      <w:r w:rsidRPr="006B69A3">
        <w:t xml:space="preserve"> resp</w:t>
      </w:r>
      <w:r w:rsidR="00AF203B" w:rsidRPr="006B69A3">
        <w:t>ue</w:t>
      </w:r>
      <w:r w:rsidRPr="006B69A3">
        <w:t>s</w:t>
      </w:r>
      <w:r w:rsidR="00AF203B" w:rsidRPr="006B69A3">
        <w:t>tas</w:t>
      </w:r>
      <w:r w:rsidRPr="006B69A3">
        <w:t xml:space="preserve"> </w:t>
      </w:r>
      <w:r w:rsidR="00AF203B" w:rsidRPr="006B69A3">
        <w:t>que</w:t>
      </w:r>
      <w:r w:rsidRPr="006B69A3">
        <w:t xml:space="preserve"> exist</w:t>
      </w:r>
      <w:r w:rsidR="00AF203B" w:rsidRPr="006B69A3">
        <w:t>en</w:t>
      </w:r>
      <w:r w:rsidRPr="006B69A3">
        <w:t xml:space="preserve"> </w:t>
      </w:r>
      <w:r w:rsidR="00AF203B" w:rsidRPr="006B69A3">
        <w:t>e</w:t>
      </w:r>
      <w:r w:rsidRPr="006B69A3">
        <w:t>n t</w:t>
      </w:r>
      <w:r w:rsidR="00AF203B" w:rsidRPr="006B69A3">
        <w:t>é</w:t>
      </w:r>
      <w:r w:rsidRPr="006B69A3">
        <w:t>rm</w:t>
      </w:r>
      <w:r w:rsidR="00AF203B" w:rsidRPr="006B69A3">
        <w:t>ino</w:t>
      </w:r>
      <w:r w:rsidRPr="006B69A3">
        <w:t xml:space="preserve">s </w:t>
      </w:r>
      <w:r w:rsidR="00AF203B" w:rsidRPr="006B69A3">
        <w:t>de</w:t>
      </w:r>
      <w:r w:rsidRPr="006B69A3">
        <w:t xml:space="preserve"> protec</w:t>
      </w:r>
      <w:r w:rsidR="00AF203B" w:rsidRPr="006B69A3">
        <w:t>c</w:t>
      </w:r>
      <w:r w:rsidRPr="006B69A3">
        <w:t>i</w:t>
      </w:r>
      <w:r w:rsidR="00AF203B" w:rsidRPr="006B69A3">
        <w:t>ó</w:t>
      </w:r>
      <w:r w:rsidRPr="006B69A3">
        <w:t xml:space="preserve">n </w:t>
      </w:r>
      <w:r w:rsidR="00AF203B" w:rsidRPr="006B69A3">
        <w:t>y</w:t>
      </w:r>
      <w:r w:rsidRPr="006B69A3">
        <w:t xml:space="preserve"> preven</w:t>
      </w:r>
      <w:r w:rsidR="00AF203B" w:rsidRPr="006B69A3">
        <w:t>c</w:t>
      </w:r>
      <w:r w:rsidRPr="006B69A3">
        <w:t>i</w:t>
      </w:r>
      <w:r w:rsidR="00AF203B" w:rsidRPr="006B69A3">
        <w:t>ó</w:t>
      </w:r>
      <w:r w:rsidRPr="006B69A3">
        <w:t>n</w:t>
      </w:r>
      <w:r w:rsidR="00AF203B" w:rsidRPr="006B69A3">
        <w:t>, así como las</w:t>
      </w:r>
      <w:r w:rsidRPr="006B69A3">
        <w:t xml:space="preserve"> oportuni</w:t>
      </w:r>
      <w:r w:rsidR="00AF203B" w:rsidRPr="006B69A3">
        <w:t>dades de</w:t>
      </w:r>
      <w:r w:rsidRPr="006B69A3">
        <w:t xml:space="preserve"> rehabilita</w:t>
      </w:r>
      <w:r w:rsidR="00AF203B" w:rsidRPr="006B69A3">
        <w:t>c</w:t>
      </w:r>
      <w:r w:rsidRPr="006B69A3">
        <w:t>i</w:t>
      </w:r>
      <w:r w:rsidR="00AF203B" w:rsidRPr="006B69A3">
        <w:t>ón de los maltratadores</w:t>
      </w:r>
      <w:r w:rsidRPr="006B69A3">
        <w:t>.</w:t>
      </w:r>
    </w:p>
    <w:p w:rsidR="008D243A" w:rsidRPr="006B69A3" w:rsidRDefault="008D243A" w:rsidP="008D243A">
      <w:pPr>
        <w:pStyle w:val="H23G"/>
      </w:pPr>
      <w:r w:rsidRPr="006B69A3">
        <w:tab/>
      </w:r>
      <w:r w:rsidRPr="006B69A3">
        <w:tab/>
      </w:r>
      <w:r w:rsidR="00AF203B" w:rsidRPr="006B69A3">
        <w:t>Venta</w:t>
      </w:r>
      <w:r w:rsidRPr="006B69A3">
        <w:t>, tra</w:t>
      </w:r>
      <w:r w:rsidR="00AF203B" w:rsidRPr="006B69A3">
        <w:t>ta y secuestro</w:t>
      </w:r>
      <w:r w:rsidRPr="006B69A3">
        <w:t xml:space="preserve"> (</w:t>
      </w:r>
      <w:r w:rsidR="00A83C59" w:rsidRPr="00955F24">
        <w:t>art</w:t>
      </w:r>
      <w:r w:rsidR="00A83C59">
        <w:t>ículo</w:t>
      </w:r>
      <w:r w:rsidR="00A83C59" w:rsidRPr="00955F24">
        <w:t xml:space="preserve"> </w:t>
      </w:r>
      <w:r w:rsidRPr="006B69A3">
        <w:t>35)</w:t>
      </w:r>
    </w:p>
    <w:p w:rsidR="008D243A" w:rsidRPr="006B69A3" w:rsidRDefault="008D243A" w:rsidP="008D243A">
      <w:pPr>
        <w:pStyle w:val="SingleTxtG"/>
      </w:pPr>
      <w:r w:rsidRPr="006B69A3">
        <w:t>414.</w:t>
      </w:r>
      <w:r w:rsidRPr="006B69A3">
        <w:tab/>
      </w:r>
      <w:r w:rsidR="00AF203B" w:rsidRPr="006B69A3">
        <w:t>No se han dado casos en Seychelles de venta o secuestro de niños</w:t>
      </w:r>
      <w:r w:rsidRPr="006B69A3">
        <w:t xml:space="preserve">. </w:t>
      </w:r>
      <w:r w:rsidR="00AF203B" w:rsidRPr="006B69A3">
        <w:t>Las noticias de</w:t>
      </w:r>
      <w:r w:rsidRPr="006B69A3">
        <w:t xml:space="preserve"> tra</w:t>
      </w:r>
      <w:r w:rsidR="00AF203B" w:rsidRPr="006B69A3">
        <w:t>ta o</w:t>
      </w:r>
      <w:r w:rsidR="000B6167" w:rsidRPr="006B69A3">
        <w:t xml:space="preserve"> captación de niños con fines de</w:t>
      </w:r>
      <w:r w:rsidRPr="006B69A3">
        <w:t xml:space="preserve"> explo</w:t>
      </w:r>
      <w:r w:rsidR="000B6167" w:rsidRPr="006B69A3">
        <w:t>tació</w:t>
      </w:r>
      <w:r w:rsidRPr="006B69A3">
        <w:t>n</w:t>
      </w:r>
      <w:r w:rsidR="000B6167" w:rsidRPr="006B69A3">
        <w:t xml:space="preserve"> sexual</w:t>
      </w:r>
      <w:r w:rsidRPr="006B69A3">
        <w:t xml:space="preserve">, </w:t>
      </w:r>
      <w:r w:rsidR="000B6167" w:rsidRPr="006B69A3">
        <w:t>aunque raras,</w:t>
      </w:r>
      <w:r w:rsidRPr="006B69A3">
        <w:t xml:space="preserve"> </w:t>
      </w:r>
      <w:r w:rsidR="000B6167" w:rsidRPr="006B69A3">
        <w:t>constituyen un motivo de preocupación</w:t>
      </w:r>
      <w:r w:rsidRPr="006B69A3">
        <w:t xml:space="preserve">. </w:t>
      </w:r>
      <w:r w:rsidR="000B6167" w:rsidRPr="006B69A3">
        <w:t>No hay casos conocidos de secuestro ilegal de niños en</w:t>
      </w:r>
      <w:r w:rsidRPr="006B69A3">
        <w:t xml:space="preserve"> Seychelles. </w:t>
      </w:r>
      <w:r w:rsidR="000B6167" w:rsidRPr="006B69A3">
        <w:t xml:space="preserve">En </w:t>
      </w:r>
      <w:smartTag w:uri="urn:schemas-microsoft-com:office:smarttags" w:element="PersonName">
        <w:smartTagPr>
          <w:attr w:name="ProductID" w:val="la secci￳n VI"/>
        </w:smartTagPr>
        <w:r w:rsidR="000B6167" w:rsidRPr="006B69A3">
          <w:t>la sección VI</w:t>
        </w:r>
      </w:smartTag>
      <w:r w:rsidR="000B6167" w:rsidRPr="006B69A3">
        <w:t xml:space="preserve"> del informe inicial se mencionan las leyes sobre secuestro y rapto</w:t>
      </w:r>
      <w:r w:rsidRPr="006B69A3">
        <w:t>.</w:t>
      </w:r>
    </w:p>
    <w:p w:rsidR="008D243A" w:rsidRPr="006B69A3" w:rsidRDefault="008D243A" w:rsidP="008D243A">
      <w:pPr>
        <w:pStyle w:val="H23G"/>
      </w:pPr>
      <w:r w:rsidRPr="006B69A3">
        <w:tab/>
      </w:r>
      <w:r w:rsidRPr="006B69A3">
        <w:tab/>
        <w:t>Ot</w:t>
      </w:r>
      <w:r w:rsidR="000B6167" w:rsidRPr="006B69A3">
        <w:t>ras formas de</w:t>
      </w:r>
      <w:r w:rsidRPr="006B69A3">
        <w:t xml:space="preserve"> explota</w:t>
      </w:r>
      <w:r w:rsidR="000B6167" w:rsidRPr="006B69A3">
        <w:t>c</w:t>
      </w:r>
      <w:r w:rsidRPr="006B69A3">
        <w:t>i</w:t>
      </w:r>
      <w:r w:rsidR="000B6167" w:rsidRPr="006B69A3">
        <w:t>ó</w:t>
      </w:r>
      <w:r w:rsidRPr="006B69A3">
        <w:t>n (</w:t>
      </w:r>
      <w:r w:rsidR="00A83C59" w:rsidRPr="00955F24">
        <w:t>art</w:t>
      </w:r>
      <w:r w:rsidR="00A83C59">
        <w:t>ículo</w:t>
      </w:r>
      <w:r w:rsidR="00A83C59" w:rsidRPr="00955F24">
        <w:t xml:space="preserve"> </w:t>
      </w:r>
      <w:r w:rsidRPr="006B69A3">
        <w:t>36)</w:t>
      </w:r>
    </w:p>
    <w:p w:rsidR="008D243A" w:rsidRPr="006B69A3" w:rsidRDefault="008D243A" w:rsidP="008D243A">
      <w:pPr>
        <w:pStyle w:val="SingleTxtG"/>
      </w:pPr>
      <w:r w:rsidRPr="006B69A3">
        <w:t>415.</w:t>
      </w:r>
      <w:r w:rsidRPr="006B69A3">
        <w:tab/>
      </w:r>
      <w:r w:rsidR="000B6167" w:rsidRPr="006B69A3">
        <w:t>Sírvanse consultar el informe</w:t>
      </w:r>
      <w:r w:rsidRPr="006B69A3">
        <w:t xml:space="preserve"> ini</w:t>
      </w:r>
      <w:r w:rsidR="000B6167" w:rsidRPr="006B69A3">
        <w:t>c</w:t>
      </w:r>
      <w:r w:rsidRPr="006B69A3">
        <w:t>ial, p</w:t>
      </w:r>
      <w:r w:rsidR="000B6167" w:rsidRPr="006B69A3">
        <w:t>ár</w:t>
      </w:r>
      <w:r w:rsidRPr="006B69A3">
        <w:t>ra</w:t>
      </w:r>
      <w:r w:rsidR="000B6167" w:rsidRPr="006B69A3">
        <w:t>fo</w:t>
      </w:r>
      <w:r w:rsidRPr="006B69A3">
        <w:t xml:space="preserve"> 509.</w:t>
      </w:r>
    </w:p>
    <w:p w:rsidR="008D243A" w:rsidRPr="006B69A3" w:rsidRDefault="008D243A" w:rsidP="008D243A">
      <w:pPr>
        <w:pStyle w:val="H1G"/>
      </w:pPr>
      <w:r w:rsidRPr="006B69A3">
        <w:tab/>
        <w:t>C.</w:t>
      </w:r>
      <w:r w:rsidRPr="006B69A3">
        <w:tab/>
      </w:r>
      <w:r w:rsidR="00160119">
        <w:t xml:space="preserve">Los </w:t>
      </w:r>
      <w:r w:rsidR="00160119" w:rsidRPr="006B69A3">
        <w:t xml:space="preserve">niños </w:t>
      </w:r>
      <w:r w:rsidR="00A23A46" w:rsidRPr="006B69A3">
        <w:t>pertenecientes a</w:t>
      </w:r>
      <w:r w:rsidRPr="006B69A3">
        <w:t xml:space="preserve"> minor</w:t>
      </w:r>
      <w:r w:rsidR="000B6167" w:rsidRPr="006B69A3">
        <w:t>ías</w:t>
      </w:r>
      <w:r w:rsidRPr="006B69A3">
        <w:t xml:space="preserve"> o </w:t>
      </w:r>
      <w:r w:rsidR="00A23A46" w:rsidRPr="006B69A3">
        <w:t>a grupo</w:t>
      </w:r>
      <w:r w:rsidR="000B6167" w:rsidRPr="006B69A3">
        <w:t>s indíg</w:t>
      </w:r>
      <w:r w:rsidRPr="006B69A3">
        <w:t>en</w:t>
      </w:r>
      <w:r w:rsidR="000B6167" w:rsidRPr="006B69A3">
        <w:t>as</w:t>
      </w:r>
      <w:r w:rsidRPr="006B69A3">
        <w:t xml:space="preserve"> </w:t>
      </w:r>
      <w:r w:rsidR="00160119">
        <w:br/>
      </w:r>
      <w:r w:rsidRPr="006B69A3">
        <w:t>(</w:t>
      </w:r>
      <w:r w:rsidR="00A83C59" w:rsidRPr="00955F24">
        <w:t>art</w:t>
      </w:r>
      <w:r w:rsidR="00A83C59">
        <w:t>ículo</w:t>
      </w:r>
      <w:r w:rsidR="00A83C59" w:rsidRPr="00955F24">
        <w:t xml:space="preserve"> </w:t>
      </w:r>
      <w:r w:rsidRPr="006B69A3">
        <w:t>30)</w:t>
      </w:r>
    </w:p>
    <w:p w:rsidR="008D243A" w:rsidRPr="006B69A3" w:rsidRDefault="008D243A" w:rsidP="008D243A">
      <w:pPr>
        <w:pStyle w:val="SingleTxtG"/>
      </w:pPr>
      <w:r w:rsidRPr="006B69A3">
        <w:t>416.</w:t>
      </w:r>
      <w:r w:rsidRPr="006B69A3">
        <w:tab/>
      </w:r>
      <w:r w:rsidR="000B6167" w:rsidRPr="006B69A3">
        <w:t>Sírvanse consultar el informe</w:t>
      </w:r>
      <w:r w:rsidRPr="006B69A3">
        <w:t xml:space="preserve"> ini</w:t>
      </w:r>
      <w:r w:rsidR="000B6167" w:rsidRPr="006B69A3">
        <w:t>c</w:t>
      </w:r>
      <w:r w:rsidRPr="006B69A3">
        <w:t>ial, p</w:t>
      </w:r>
      <w:r w:rsidR="000B6167" w:rsidRPr="006B69A3">
        <w:t>árr</w:t>
      </w:r>
      <w:r w:rsidRPr="006B69A3">
        <w:t>a</w:t>
      </w:r>
      <w:r w:rsidR="000B6167" w:rsidRPr="006B69A3">
        <w:t>fo</w:t>
      </w:r>
      <w:r w:rsidRPr="006B69A3">
        <w:t xml:space="preserve"> 510.</w:t>
      </w:r>
    </w:p>
    <w:p w:rsidR="008D243A" w:rsidRPr="006B69A3" w:rsidRDefault="008D243A" w:rsidP="008D243A">
      <w:pPr>
        <w:pStyle w:val="H1G"/>
      </w:pPr>
      <w:r w:rsidRPr="006B69A3">
        <w:tab/>
        <w:t>D.</w:t>
      </w:r>
      <w:r w:rsidRPr="006B69A3">
        <w:tab/>
      </w:r>
      <w:r w:rsidR="00A66C01" w:rsidRPr="006B69A3">
        <w:t>Observaciones finales y</w:t>
      </w:r>
      <w:r w:rsidRPr="006B69A3">
        <w:t xml:space="preserve"> recomenda</w:t>
      </w:r>
      <w:r w:rsidR="00A66C01" w:rsidRPr="006B69A3">
        <w:t>c</w:t>
      </w:r>
      <w:r w:rsidRPr="006B69A3">
        <w:t>ion</w:t>
      </w:r>
      <w:r w:rsidR="00A66C01" w:rsidRPr="006B69A3">
        <w:t>e</w:t>
      </w:r>
      <w:r w:rsidRPr="006B69A3">
        <w:t>s</w:t>
      </w:r>
    </w:p>
    <w:p w:rsidR="008D243A" w:rsidRPr="006B69A3" w:rsidRDefault="008D243A" w:rsidP="008D243A">
      <w:pPr>
        <w:pStyle w:val="SingleTxtG"/>
      </w:pPr>
      <w:r w:rsidRPr="006B69A3">
        <w:t>417.</w:t>
      </w:r>
      <w:r w:rsidRPr="006B69A3">
        <w:tab/>
      </w:r>
      <w:r w:rsidR="00A66C01" w:rsidRPr="006B69A3">
        <w:t>Es absolutamente indispensable establecer normas mínimas obligatorias</w:t>
      </w:r>
      <w:r w:rsidRPr="006B69A3">
        <w:t xml:space="preserve"> </w:t>
      </w:r>
      <w:r w:rsidR="00A66C01" w:rsidRPr="006B69A3">
        <w:t>que rijan las condiciones en los centros de</w:t>
      </w:r>
      <w:r w:rsidRPr="006B69A3">
        <w:t xml:space="preserve"> tr</w:t>
      </w:r>
      <w:r w:rsidR="00A66C01" w:rsidRPr="006B69A3">
        <w:t>at</w:t>
      </w:r>
      <w:r w:rsidRPr="006B69A3">
        <w:t>am</w:t>
      </w:r>
      <w:r w:rsidR="00A66C01" w:rsidRPr="006B69A3">
        <w:t>i</w:t>
      </w:r>
      <w:r w:rsidRPr="006B69A3">
        <w:t>ent</w:t>
      </w:r>
      <w:r w:rsidR="00A66C01" w:rsidRPr="006B69A3">
        <w:t>o</w:t>
      </w:r>
      <w:r w:rsidRPr="006B69A3">
        <w:t xml:space="preserve"> </w:t>
      </w:r>
      <w:r w:rsidR="00A66C01" w:rsidRPr="006B69A3">
        <w:t>para jóvenes</w:t>
      </w:r>
      <w:r w:rsidRPr="006B69A3">
        <w:t>.</w:t>
      </w:r>
    </w:p>
    <w:p w:rsidR="008D243A" w:rsidRPr="006B69A3" w:rsidRDefault="008D243A" w:rsidP="008D243A">
      <w:pPr>
        <w:pStyle w:val="SingleTxtG"/>
      </w:pPr>
      <w:r w:rsidRPr="006B69A3">
        <w:t>418.</w:t>
      </w:r>
      <w:r w:rsidRPr="006B69A3">
        <w:tab/>
        <w:t>E</w:t>
      </w:r>
      <w:r w:rsidR="00A66C01" w:rsidRPr="006B69A3">
        <w:t>s preciso reconocer que la e</w:t>
      </w:r>
      <w:r w:rsidRPr="006B69A3">
        <w:t>duca</w:t>
      </w:r>
      <w:r w:rsidR="00A66C01" w:rsidRPr="006B69A3">
        <w:t>c</w:t>
      </w:r>
      <w:r w:rsidRPr="006B69A3">
        <w:t>i</w:t>
      </w:r>
      <w:r w:rsidR="00A66C01" w:rsidRPr="006B69A3">
        <w:t>ó</w:t>
      </w:r>
      <w:r w:rsidRPr="006B69A3">
        <w:t xml:space="preserve">n </w:t>
      </w:r>
      <w:r w:rsidR="00A66C01" w:rsidRPr="006B69A3">
        <w:t>es un instrumento fundamental en la lucha contra el uso indebido de drogas y la</w:t>
      </w:r>
      <w:r w:rsidRPr="006B69A3">
        <w:t xml:space="preserve"> prostitu</w:t>
      </w:r>
      <w:r w:rsidR="00A66C01" w:rsidRPr="006B69A3">
        <w:t>c</w:t>
      </w:r>
      <w:r w:rsidRPr="006B69A3">
        <w:t>i</w:t>
      </w:r>
      <w:r w:rsidR="00A66C01" w:rsidRPr="006B69A3">
        <w:t>ó</w:t>
      </w:r>
      <w:r w:rsidRPr="006B69A3">
        <w:t>n.</w:t>
      </w:r>
    </w:p>
    <w:p w:rsidR="008D243A" w:rsidRPr="006B69A3" w:rsidRDefault="008D243A" w:rsidP="008D243A">
      <w:pPr>
        <w:pStyle w:val="SingleTxtG"/>
      </w:pPr>
      <w:r w:rsidRPr="006B69A3">
        <w:t>419.</w:t>
      </w:r>
      <w:r w:rsidRPr="006B69A3">
        <w:tab/>
      </w:r>
      <w:r w:rsidR="00A66C01" w:rsidRPr="006B69A3">
        <w:t>Se han emprendido es</w:t>
      </w:r>
      <w:r w:rsidRPr="006B69A3">
        <w:t>tudi</w:t>
      </w:r>
      <w:r w:rsidR="00A66C01" w:rsidRPr="006B69A3">
        <w:t>o</w:t>
      </w:r>
      <w:r w:rsidRPr="006B69A3">
        <w:t>s</w:t>
      </w:r>
      <w:r w:rsidR="00A66C01" w:rsidRPr="006B69A3">
        <w:t xml:space="preserve"> con objeto de formular políticas</w:t>
      </w:r>
      <w:r w:rsidRPr="006B69A3">
        <w:t xml:space="preserve"> inform</w:t>
      </w:r>
      <w:r w:rsidR="00A66C01" w:rsidRPr="006B69A3">
        <w:t>a</w:t>
      </w:r>
      <w:r w:rsidRPr="006B69A3">
        <w:t>d</w:t>
      </w:r>
      <w:r w:rsidR="00A66C01" w:rsidRPr="006B69A3">
        <w:t>as en materia de</w:t>
      </w:r>
      <w:r w:rsidRPr="006B69A3">
        <w:t xml:space="preserve"> dr</w:t>
      </w:r>
      <w:r w:rsidR="00A66C01" w:rsidRPr="006B69A3">
        <w:t>o</w:t>
      </w:r>
      <w:r w:rsidRPr="006B69A3">
        <w:t>g</w:t>
      </w:r>
      <w:r w:rsidR="00A66C01" w:rsidRPr="006B69A3">
        <w:t>as</w:t>
      </w:r>
      <w:r w:rsidRPr="006B69A3">
        <w:t>.</w:t>
      </w:r>
    </w:p>
    <w:p w:rsidR="008D243A" w:rsidRPr="006B69A3" w:rsidRDefault="008D243A" w:rsidP="008D243A">
      <w:pPr>
        <w:pStyle w:val="SingleTxtG"/>
      </w:pPr>
      <w:r w:rsidRPr="006B69A3">
        <w:t>420.</w:t>
      </w:r>
      <w:r w:rsidRPr="006B69A3">
        <w:tab/>
        <w:t>S</w:t>
      </w:r>
      <w:r w:rsidR="00A66C01" w:rsidRPr="006B69A3">
        <w:t>e han puesto en marcha es</w:t>
      </w:r>
      <w:r w:rsidRPr="006B69A3">
        <w:t>tudi</w:t>
      </w:r>
      <w:r w:rsidR="00A66C01" w:rsidRPr="006B69A3">
        <w:t>o</w:t>
      </w:r>
      <w:r w:rsidRPr="006B69A3">
        <w:t xml:space="preserve">s </w:t>
      </w:r>
      <w:r w:rsidR="00A66C01" w:rsidRPr="006B69A3">
        <w:t>a fin de</w:t>
      </w:r>
      <w:r w:rsidRPr="006B69A3">
        <w:t xml:space="preserve"> </w:t>
      </w:r>
      <w:r w:rsidR="00A66C01" w:rsidRPr="006B69A3">
        <w:t>explorar las</w:t>
      </w:r>
      <w:r w:rsidRPr="006B69A3">
        <w:t xml:space="preserve"> caus</w:t>
      </w:r>
      <w:r w:rsidR="00A66C01" w:rsidRPr="006B69A3">
        <w:t>a</w:t>
      </w:r>
      <w:r w:rsidRPr="006B69A3">
        <w:t xml:space="preserve">s </w:t>
      </w:r>
      <w:r w:rsidR="00A66C01" w:rsidRPr="006B69A3">
        <w:t>subyacentes y los</w:t>
      </w:r>
      <w:r w:rsidRPr="006B69A3">
        <w:t xml:space="preserve"> efect</w:t>
      </w:r>
      <w:r w:rsidR="00A66C01" w:rsidRPr="006B69A3">
        <w:t>o</w:t>
      </w:r>
      <w:r w:rsidR="00D3134D" w:rsidRPr="006B69A3">
        <w:t>s</w:t>
      </w:r>
      <w:r w:rsidR="00A66C01" w:rsidRPr="006B69A3">
        <w:t xml:space="preserve"> de la</w:t>
      </w:r>
      <w:r w:rsidRPr="006B69A3">
        <w:t xml:space="preserve"> prostitu</w:t>
      </w:r>
      <w:r w:rsidR="00A66C01" w:rsidRPr="006B69A3">
        <w:t>c</w:t>
      </w:r>
      <w:r w:rsidRPr="006B69A3">
        <w:t>i</w:t>
      </w:r>
      <w:r w:rsidR="00A66C01" w:rsidRPr="006B69A3">
        <w:t>ó</w:t>
      </w:r>
      <w:r w:rsidRPr="006B69A3">
        <w:t>n.</w:t>
      </w:r>
    </w:p>
    <w:p w:rsidR="008D243A" w:rsidRPr="006B69A3" w:rsidRDefault="008D243A" w:rsidP="00A83C59">
      <w:pPr>
        <w:pStyle w:val="HChG"/>
        <w:spacing w:before="240"/>
      </w:pPr>
      <w:r w:rsidRPr="006B69A3">
        <w:br w:type="page"/>
      </w:r>
      <w:r w:rsidR="006750B8" w:rsidRPr="006B69A3">
        <w:t>Anexo</w:t>
      </w:r>
      <w:r w:rsidRPr="006B69A3">
        <w:t>s</w:t>
      </w:r>
    </w:p>
    <w:p w:rsidR="008D243A" w:rsidRPr="006B69A3" w:rsidRDefault="008D243A" w:rsidP="00A83C59">
      <w:pPr>
        <w:pStyle w:val="HChG"/>
        <w:spacing w:before="240"/>
      </w:pPr>
      <w:r w:rsidRPr="006B69A3">
        <w:tab/>
      </w:r>
      <w:r w:rsidRPr="006B69A3">
        <w:tab/>
        <w:t>Anex</w:t>
      </w:r>
      <w:r w:rsidR="006750B8" w:rsidRPr="006B69A3">
        <w:t>o</w:t>
      </w:r>
      <w:r w:rsidRPr="006B69A3">
        <w:t xml:space="preserve"> I</w:t>
      </w:r>
    </w:p>
    <w:p w:rsidR="008D243A" w:rsidRPr="006B69A3" w:rsidRDefault="006750B8" w:rsidP="00A83C59">
      <w:pPr>
        <w:pStyle w:val="H23G"/>
        <w:spacing w:after="80"/>
      </w:pPr>
      <w:r w:rsidRPr="006B69A3">
        <w:tab/>
      </w:r>
      <w:r w:rsidRPr="006B69A3">
        <w:tab/>
        <w:t>E</w:t>
      </w:r>
      <w:r w:rsidR="008D243A" w:rsidRPr="006B69A3">
        <w:t>sta</w:t>
      </w:r>
      <w:r w:rsidRPr="006B69A3">
        <w:t>dís</w:t>
      </w:r>
      <w:r w:rsidR="008D243A" w:rsidRPr="006B69A3">
        <w:t>tic</w:t>
      </w:r>
      <w:r w:rsidRPr="006B69A3">
        <w:t>a</w:t>
      </w:r>
      <w:r w:rsidR="008D243A" w:rsidRPr="006B69A3">
        <w:t xml:space="preserve">s </w:t>
      </w:r>
      <w:r w:rsidRPr="006B69A3">
        <w:t>vital</w:t>
      </w:r>
      <w:r w:rsidR="00D3134D" w:rsidRPr="006B69A3">
        <w:t>e</w:t>
      </w:r>
      <w:r w:rsidRPr="006B69A3">
        <w:t>s e</w:t>
      </w:r>
      <w:r w:rsidR="008D243A" w:rsidRPr="006B69A3">
        <w:t>n Seychelles</w:t>
      </w:r>
      <w:r w:rsidR="00A23A46" w:rsidRPr="006B69A3">
        <w:t>,</w:t>
      </w:r>
      <w:r w:rsidR="008D243A" w:rsidRPr="006B69A3">
        <w:t xml:space="preserve"> 2001</w:t>
      </w:r>
      <w:r w:rsidR="00054B43" w:rsidRPr="006B69A3">
        <w:t>-</w:t>
      </w:r>
      <w:r w:rsidR="008D243A" w:rsidRPr="006B69A3">
        <w:t>2006</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96"/>
        <w:gridCol w:w="963"/>
        <w:gridCol w:w="963"/>
        <w:gridCol w:w="963"/>
        <w:gridCol w:w="963"/>
        <w:gridCol w:w="963"/>
        <w:gridCol w:w="964"/>
        <w:gridCol w:w="1064"/>
      </w:tblGrid>
      <w:tr w:rsidR="008D243A" w:rsidRPr="006B69A3">
        <w:trPr>
          <w:tblHeader/>
        </w:trPr>
        <w:tc>
          <w:tcPr>
            <w:tcW w:w="2796" w:type="dxa"/>
            <w:vMerge w:val="restart"/>
            <w:tcBorders>
              <w:top w:val="single" w:sz="4" w:space="0" w:color="auto"/>
              <w:bottom w:val="single" w:sz="12" w:space="0" w:color="auto"/>
            </w:tcBorders>
            <w:shd w:val="clear" w:color="auto" w:fill="auto"/>
            <w:vAlign w:val="bottom"/>
          </w:tcPr>
          <w:p w:rsidR="008D243A" w:rsidRPr="006B69A3" w:rsidRDefault="006750B8" w:rsidP="00A83C59">
            <w:pPr>
              <w:suppressAutoHyphens w:val="0"/>
              <w:spacing w:before="60" w:after="60" w:line="200" w:lineRule="exact"/>
              <w:rPr>
                <w:i/>
                <w:sz w:val="16"/>
              </w:rPr>
            </w:pPr>
            <w:r w:rsidRPr="006B69A3">
              <w:rPr>
                <w:i/>
                <w:sz w:val="16"/>
              </w:rPr>
              <w:t>Estadísticas v</w:t>
            </w:r>
            <w:r w:rsidR="008D243A" w:rsidRPr="006B69A3">
              <w:rPr>
                <w:i/>
                <w:sz w:val="16"/>
              </w:rPr>
              <w:t>ital</w:t>
            </w:r>
            <w:r w:rsidRPr="006B69A3">
              <w:rPr>
                <w:i/>
                <w:sz w:val="16"/>
              </w:rPr>
              <w:t>es</w:t>
            </w:r>
          </w:p>
        </w:tc>
        <w:tc>
          <w:tcPr>
            <w:tcW w:w="5779" w:type="dxa"/>
            <w:gridSpan w:val="6"/>
            <w:tcBorders>
              <w:top w:val="single" w:sz="4" w:space="0" w:color="auto"/>
              <w:bottom w:val="single" w:sz="4" w:space="0" w:color="auto"/>
            </w:tcBorders>
            <w:shd w:val="clear" w:color="auto" w:fill="auto"/>
            <w:vAlign w:val="bottom"/>
          </w:tcPr>
          <w:p w:rsidR="008D243A" w:rsidRPr="006B69A3" w:rsidRDefault="006750B8" w:rsidP="00A83C59">
            <w:pPr>
              <w:suppressAutoHyphens w:val="0"/>
              <w:spacing w:before="60" w:after="60" w:line="200" w:lineRule="exact"/>
              <w:jc w:val="center"/>
              <w:rPr>
                <w:i/>
                <w:sz w:val="16"/>
              </w:rPr>
            </w:pPr>
            <w:r w:rsidRPr="006B69A3">
              <w:rPr>
                <w:i/>
                <w:sz w:val="16"/>
              </w:rPr>
              <w:t>Años</w:t>
            </w:r>
          </w:p>
        </w:tc>
        <w:tc>
          <w:tcPr>
            <w:tcW w:w="1064" w:type="dxa"/>
            <w:vMerge w:val="restart"/>
            <w:tcBorders>
              <w:top w:val="single" w:sz="4" w:space="0" w:color="auto"/>
              <w:bottom w:val="single" w:sz="12" w:space="0" w:color="auto"/>
            </w:tcBorders>
            <w:shd w:val="clear" w:color="auto" w:fill="auto"/>
            <w:vAlign w:val="bottom"/>
          </w:tcPr>
          <w:p w:rsidR="008D243A" w:rsidRPr="006B69A3" w:rsidRDefault="006750B8" w:rsidP="00A83C59">
            <w:pPr>
              <w:suppressAutoHyphens w:val="0"/>
              <w:spacing w:before="60" w:after="60" w:line="200" w:lineRule="exact"/>
              <w:jc w:val="right"/>
              <w:rPr>
                <w:i/>
                <w:sz w:val="16"/>
              </w:rPr>
            </w:pPr>
            <w:r w:rsidRPr="006B69A3">
              <w:rPr>
                <w:i/>
                <w:sz w:val="16"/>
              </w:rPr>
              <w:t>Promedio</w:t>
            </w:r>
            <w:r w:rsidR="008D243A" w:rsidRPr="006B69A3">
              <w:rPr>
                <w:i/>
                <w:sz w:val="16"/>
              </w:rPr>
              <w:t xml:space="preserve"> </w:t>
            </w:r>
            <w:r w:rsidR="00A83C59">
              <w:rPr>
                <w:i/>
                <w:sz w:val="16"/>
              </w:rPr>
              <w:br/>
            </w:r>
            <w:r w:rsidR="008D243A" w:rsidRPr="006B69A3">
              <w:rPr>
                <w:i/>
                <w:sz w:val="16"/>
              </w:rPr>
              <w:t>2001</w:t>
            </w:r>
            <w:r w:rsidR="00054B43" w:rsidRPr="006B69A3">
              <w:rPr>
                <w:i/>
                <w:sz w:val="16"/>
              </w:rPr>
              <w:t>-</w:t>
            </w:r>
            <w:r w:rsidR="008D243A" w:rsidRPr="006B69A3">
              <w:rPr>
                <w:i/>
                <w:sz w:val="16"/>
              </w:rPr>
              <w:t>2005</w:t>
            </w:r>
          </w:p>
        </w:tc>
      </w:tr>
      <w:tr w:rsidR="008D243A" w:rsidRPr="006B69A3">
        <w:trPr>
          <w:tblHeader/>
        </w:trPr>
        <w:tc>
          <w:tcPr>
            <w:tcW w:w="2796" w:type="dxa"/>
            <w:vMerge/>
            <w:tcBorders>
              <w:top w:val="single" w:sz="12" w:space="0" w:color="auto"/>
              <w:bottom w:val="single" w:sz="12" w:space="0" w:color="auto"/>
            </w:tcBorders>
            <w:shd w:val="clear" w:color="auto" w:fill="auto"/>
            <w:vAlign w:val="bottom"/>
          </w:tcPr>
          <w:p w:rsidR="008D243A" w:rsidRPr="006B69A3" w:rsidRDefault="008D243A" w:rsidP="00A83C59">
            <w:pPr>
              <w:suppressAutoHyphens w:val="0"/>
              <w:spacing w:before="60" w:after="60" w:line="220" w:lineRule="exact"/>
              <w:rPr>
                <w:i/>
                <w:sz w:val="18"/>
              </w:rPr>
            </w:pPr>
          </w:p>
        </w:tc>
        <w:tc>
          <w:tcPr>
            <w:tcW w:w="963" w:type="dxa"/>
            <w:tcBorders>
              <w:top w:val="single" w:sz="4" w:space="0" w:color="auto"/>
              <w:bottom w:val="single" w:sz="12" w:space="0" w:color="auto"/>
            </w:tcBorders>
            <w:shd w:val="clear" w:color="auto" w:fill="auto"/>
            <w:vAlign w:val="bottom"/>
          </w:tcPr>
          <w:p w:rsidR="008D243A" w:rsidRPr="006B69A3" w:rsidRDefault="008D243A" w:rsidP="00A83C59">
            <w:pPr>
              <w:suppressAutoHyphens w:val="0"/>
              <w:spacing w:before="60" w:after="60" w:line="200" w:lineRule="exact"/>
              <w:jc w:val="right"/>
              <w:rPr>
                <w:i/>
                <w:sz w:val="16"/>
              </w:rPr>
            </w:pPr>
            <w:r w:rsidRPr="006B69A3">
              <w:rPr>
                <w:i/>
                <w:sz w:val="16"/>
              </w:rPr>
              <w:t>2001</w:t>
            </w:r>
          </w:p>
        </w:tc>
        <w:tc>
          <w:tcPr>
            <w:tcW w:w="963" w:type="dxa"/>
            <w:tcBorders>
              <w:top w:val="single" w:sz="4" w:space="0" w:color="auto"/>
              <w:bottom w:val="single" w:sz="12" w:space="0" w:color="auto"/>
            </w:tcBorders>
            <w:shd w:val="clear" w:color="auto" w:fill="auto"/>
            <w:vAlign w:val="bottom"/>
          </w:tcPr>
          <w:p w:rsidR="008D243A" w:rsidRPr="006B69A3" w:rsidRDefault="008D243A" w:rsidP="00A83C59">
            <w:pPr>
              <w:suppressAutoHyphens w:val="0"/>
              <w:spacing w:before="60" w:after="60" w:line="200" w:lineRule="exact"/>
              <w:jc w:val="right"/>
              <w:rPr>
                <w:i/>
                <w:sz w:val="16"/>
              </w:rPr>
            </w:pPr>
            <w:r w:rsidRPr="006B69A3">
              <w:rPr>
                <w:i/>
                <w:sz w:val="16"/>
              </w:rPr>
              <w:t>2002</w:t>
            </w:r>
          </w:p>
        </w:tc>
        <w:tc>
          <w:tcPr>
            <w:tcW w:w="963" w:type="dxa"/>
            <w:tcBorders>
              <w:top w:val="single" w:sz="4" w:space="0" w:color="auto"/>
              <w:bottom w:val="single" w:sz="12" w:space="0" w:color="auto"/>
            </w:tcBorders>
            <w:shd w:val="clear" w:color="auto" w:fill="auto"/>
            <w:vAlign w:val="bottom"/>
          </w:tcPr>
          <w:p w:rsidR="008D243A" w:rsidRPr="006B69A3" w:rsidRDefault="008D243A" w:rsidP="00A83C59">
            <w:pPr>
              <w:suppressAutoHyphens w:val="0"/>
              <w:spacing w:before="60" w:after="60" w:line="200" w:lineRule="exact"/>
              <w:jc w:val="right"/>
              <w:rPr>
                <w:i/>
                <w:sz w:val="16"/>
              </w:rPr>
            </w:pPr>
            <w:r w:rsidRPr="006B69A3">
              <w:rPr>
                <w:i/>
                <w:sz w:val="16"/>
              </w:rPr>
              <w:t>2003</w:t>
            </w:r>
          </w:p>
        </w:tc>
        <w:tc>
          <w:tcPr>
            <w:tcW w:w="963" w:type="dxa"/>
            <w:tcBorders>
              <w:top w:val="single" w:sz="4" w:space="0" w:color="auto"/>
              <w:bottom w:val="single" w:sz="12" w:space="0" w:color="auto"/>
            </w:tcBorders>
            <w:shd w:val="clear" w:color="auto" w:fill="auto"/>
            <w:vAlign w:val="bottom"/>
          </w:tcPr>
          <w:p w:rsidR="008D243A" w:rsidRPr="006B69A3" w:rsidRDefault="008D243A" w:rsidP="00A83C59">
            <w:pPr>
              <w:suppressAutoHyphens w:val="0"/>
              <w:spacing w:before="60" w:after="60" w:line="200" w:lineRule="exact"/>
              <w:jc w:val="right"/>
              <w:rPr>
                <w:i/>
                <w:sz w:val="16"/>
              </w:rPr>
            </w:pPr>
            <w:r w:rsidRPr="006B69A3">
              <w:rPr>
                <w:i/>
                <w:sz w:val="16"/>
              </w:rPr>
              <w:t>2004</w:t>
            </w:r>
          </w:p>
        </w:tc>
        <w:tc>
          <w:tcPr>
            <w:tcW w:w="963" w:type="dxa"/>
            <w:tcBorders>
              <w:top w:val="single" w:sz="4" w:space="0" w:color="auto"/>
              <w:bottom w:val="single" w:sz="12" w:space="0" w:color="auto"/>
            </w:tcBorders>
            <w:shd w:val="clear" w:color="auto" w:fill="auto"/>
            <w:vAlign w:val="bottom"/>
          </w:tcPr>
          <w:p w:rsidR="008D243A" w:rsidRPr="006B69A3" w:rsidRDefault="008D243A" w:rsidP="00A83C59">
            <w:pPr>
              <w:suppressAutoHyphens w:val="0"/>
              <w:spacing w:before="60" w:after="60" w:line="200" w:lineRule="exact"/>
              <w:jc w:val="right"/>
              <w:rPr>
                <w:i/>
                <w:sz w:val="16"/>
              </w:rPr>
            </w:pPr>
            <w:r w:rsidRPr="006B69A3">
              <w:rPr>
                <w:i/>
                <w:sz w:val="16"/>
              </w:rPr>
              <w:t>2005</w:t>
            </w:r>
          </w:p>
        </w:tc>
        <w:tc>
          <w:tcPr>
            <w:tcW w:w="964" w:type="dxa"/>
            <w:tcBorders>
              <w:top w:val="single" w:sz="4" w:space="0" w:color="auto"/>
              <w:bottom w:val="single" w:sz="12" w:space="0" w:color="auto"/>
            </w:tcBorders>
            <w:shd w:val="clear" w:color="auto" w:fill="auto"/>
            <w:vAlign w:val="bottom"/>
          </w:tcPr>
          <w:p w:rsidR="008D243A" w:rsidRPr="006B69A3" w:rsidRDefault="008D243A" w:rsidP="00A83C59">
            <w:pPr>
              <w:suppressAutoHyphens w:val="0"/>
              <w:spacing w:before="60" w:after="60" w:line="200" w:lineRule="exact"/>
              <w:jc w:val="right"/>
              <w:rPr>
                <w:i/>
                <w:sz w:val="16"/>
              </w:rPr>
            </w:pPr>
            <w:r w:rsidRPr="006B69A3">
              <w:rPr>
                <w:i/>
                <w:sz w:val="16"/>
              </w:rPr>
              <w:t>2006</w:t>
            </w:r>
          </w:p>
        </w:tc>
        <w:tc>
          <w:tcPr>
            <w:tcW w:w="1064" w:type="dxa"/>
            <w:vMerge/>
            <w:tcBorders>
              <w:top w:val="single" w:sz="12" w:space="0" w:color="auto"/>
              <w:bottom w:val="single" w:sz="12" w:space="0" w:color="auto"/>
            </w:tcBorders>
            <w:shd w:val="clear" w:color="auto" w:fill="auto"/>
            <w:vAlign w:val="bottom"/>
          </w:tcPr>
          <w:p w:rsidR="008D243A" w:rsidRPr="006B69A3" w:rsidRDefault="008D243A" w:rsidP="00A83C59">
            <w:pPr>
              <w:suppressAutoHyphens w:val="0"/>
              <w:spacing w:before="60" w:after="60" w:line="220" w:lineRule="exact"/>
              <w:jc w:val="right"/>
              <w:rPr>
                <w:i/>
                <w:sz w:val="18"/>
              </w:rPr>
            </w:pPr>
          </w:p>
        </w:tc>
      </w:tr>
      <w:tr w:rsidR="008D243A" w:rsidRPr="00E71D95">
        <w:tc>
          <w:tcPr>
            <w:tcW w:w="2796" w:type="dxa"/>
            <w:tcBorders>
              <w:top w:val="single" w:sz="12" w:space="0" w:color="auto"/>
            </w:tcBorders>
            <w:shd w:val="clear" w:color="auto" w:fill="auto"/>
            <w:vAlign w:val="bottom"/>
          </w:tcPr>
          <w:p w:rsidR="008D243A" w:rsidRPr="00E71D95" w:rsidRDefault="006750B8" w:rsidP="00A83C59">
            <w:pPr>
              <w:suppressAutoHyphens w:val="0"/>
              <w:spacing w:before="26" w:after="26" w:line="220" w:lineRule="exact"/>
              <w:rPr>
                <w:sz w:val="18"/>
                <w:szCs w:val="18"/>
              </w:rPr>
            </w:pPr>
            <w:r w:rsidRPr="00E71D95">
              <w:rPr>
                <w:sz w:val="18"/>
                <w:szCs w:val="18"/>
              </w:rPr>
              <w:t>P</w:t>
            </w:r>
            <w:r w:rsidR="008D243A" w:rsidRPr="00E71D95">
              <w:rPr>
                <w:sz w:val="18"/>
                <w:szCs w:val="18"/>
              </w:rPr>
              <w:t>o</w:t>
            </w:r>
            <w:r w:rsidRPr="00E71D95">
              <w:rPr>
                <w:sz w:val="18"/>
                <w:szCs w:val="18"/>
              </w:rPr>
              <w:t>b</w:t>
            </w:r>
            <w:r w:rsidR="008D243A" w:rsidRPr="00E71D95">
              <w:rPr>
                <w:sz w:val="18"/>
                <w:szCs w:val="18"/>
              </w:rPr>
              <w:t>la</w:t>
            </w:r>
            <w:r w:rsidRPr="00E71D95">
              <w:rPr>
                <w:sz w:val="18"/>
                <w:szCs w:val="18"/>
              </w:rPr>
              <w:t>c</w:t>
            </w:r>
            <w:r w:rsidR="008D243A" w:rsidRPr="00E71D95">
              <w:rPr>
                <w:sz w:val="18"/>
                <w:szCs w:val="18"/>
              </w:rPr>
              <w:t>i</w:t>
            </w:r>
            <w:r w:rsidRPr="00E71D95">
              <w:rPr>
                <w:sz w:val="18"/>
                <w:szCs w:val="18"/>
              </w:rPr>
              <w:t>ó</w:t>
            </w:r>
            <w:r w:rsidR="008D243A" w:rsidRPr="00E71D95">
              <w:rPr>
                <w:sz w:val="18"/>
                <w:szCs w:val="18"/>
              </w:rPr>
              <w:t>n</w:t>
            </w:r>
            <w:r w:rsidRPr="00E71D95">
              <w:rPr>
                <w:sz w:val="18"/>
                <w:szCs w:val="18"/>
              </w:rPr>
              <w:t xml:space="preserve"> a mediados de año</w:t>
            </w:r>
          </w:p>
        </w:tc>
        <w:tc>
          <w:tcPr>
            <w:tcW w:w="963"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81 202</w:t>
            </w:r>
          </w:p>
        </w:tc>
        <w:tc>
          <w:tcPr>
            <w:tcW w:w="963"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83 723</w:t>
            </w:r>
          </w:p>
        </w:tc>
        <w:tc>
          <w:tcPr>
            <w:tcW w:w="963"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82 781</w:t>
            </w:r>
          </w:p>
        </w:tc>
        <w:tc>
          <w:tcPr>
            <w:tcW w:w="963"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82 474</w:t>
            </w:r>
          </w:p>
        </w:tc>
        <w:tc>
          <w:tcPr>
            <w:tcW w:w="963"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82 852</w:t>
            </w:r>
          </w:p>
        </w:tc>
        <w:tc>
          <w:tcPr>
            <w:tcW w:w="964"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84 600</w:t>
            </w:r>
          </w:p>
        </w:tc>
        <w:tc>
          <w:tcPr>
            <w:tcW w:w="1064" w:type="dxa"/>
            <w:tcBorders>
              <w:top w:val="single" w:sz="12" w:space="0" w:color="auto"/>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82 545</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6750B8" w:rsidRPr="00E71D95">
              <w:rPr>
                <w:sz w:val="18"/>
                <w:szCs w:val="18"/>
              </w:rPr>
              <w:t>de nacimientos regist</w:t>
            </w:r>
            <w:r w:rsidR="008D243A" w:rsidRPr="00E71D95">
              <w:rPr>
                <w:sz w:val="18"/>
                <w:szCs w:val="18"/>
              </w:rPr>
              <w:t>r</w:t>
            </w:r>
            <w:r w:rsidR="006750B8" w:rsidRPr="00E71D95">
              <w:rPr>
                <w:sz w:val="18"/>
                <w:szCs w:val="18"/>
              </w:rPr>
              <w:t>a</w:t>
            </w:r>
            <w:r w:rsidR="008D243A" w:rsidRPr="00E71D95">
              <w:rPr>
                <w:sz w:val="18"/>
                <w:szCs w:val="18"/>
              </w:rPr>
              <w:t>d</w:t>
            </w:r>
            <w:r w:rsidR="006750B8" w:rsidRPr="00E71D95">
              <w:rPr>
                <w:sz w:val="18"/>
                <w:szCs w:val="18"/>
              </w:rPr>
              <w:t>os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1 440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1 481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1 498</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1 436</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1 536</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1 467</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1 464</w:t>
            </w:r>
          </w:p>
        </w:tc>
      </w:tr>
      <w:tr w:rsidR="008D243A" w:rsidRPr="00E71D95">
        <w:tc>
          <w:tcPr>
            <w:tcW w:w="2796" w:type="dxa"/>
            <w:shd w:val="clear" w:color="auto" w:fill="auto"/>
            <w:vAlign w:val="bottom"/>
          </w:tcPr>
          <w:p w:rsidR="008D243A" w:rsidRPr="00E71D95" w:rsidRDefault="006750B8" w:rsidP="00A83C59">
            <w:pPr>
              <w:suppressAutoHyphens w:val="0"/>
              <w:spacing w:before="26" w:after="26" w:line="220" w:lineRule="exact"/>
              <w:rPr>
                <w:sz w:val="18"/>
                <w:szCs w:val="18"/>
              </w:rPr>
            </w:pPr>
            <w:r w:rsidRPr="00E71D95">
              <w:rPr>
                <w:sz w:val="18"/>
                <w:szCs w:val="18"/>
              </w:rPr>
              <w:t>Tasa b</w:t>
            </w:r>
            <w:r w:rsidR="008D243A" w:rsidRPr="00E71D95">
              <w:rPr>
                <w:sz w:val="18"/>
                <w:szCs w:val="18"/>
              </w:rPr>
              <w:t>ru</w:t>
            </w:r>
            <w:r w:rsidRPr="00E71D95">
              <w:rPr>
                <w:sz w:val="18"/>
                <w:szCs w:val="18"/>
              </w:rPr>
              <w:t>ta de nacimientos</w:t>
            </w:r>
            <w:r w:rsidR="00B11426" w:rsidRPr="00E71D95">
              <w:rPr>
                <w:sz w:val="18"/>
                <w:szCs w:val="18"/>
              </w:rPr>
              <w:t xml:space="preserve"> </w:t>
            </w:r>
            <w:r w:rsidR="008D243A" w:rsidRPr="00E71D95">
              <w:rPr>
                <w:sz w:val="18"/>
                <w:szCs w:val="18"/>
              </w:rPr>
              <w:t>(p</w:t>
            </w:r>
            <w:r w:rsidRPr="00E71D95">
              <w:rPr>
                <w:sz w:val="18"/>
                <w:szCs w:val="18"/>
              </w:rPr>
              <w:t>o</w:t>
            </w:r>
            <w:r w:rsidR="00661FDC" w:rsidRPr="00E71D95">
              <w:rPr>
                <w:sz w:val="18"/>
                <w:szCs w:val="18"/>
              </w:rPr>
              <w:t>r</w:t>
            </w:r>
            <w:r w:rsidR="00E71D95">
              <w:rPr>
                <w:sz w:val="18"/>
                <w:szCs w:val="18"/>
              </w:rPr>
              <w:t xml:space="preserve"> </w:t>
            </w:r>
            <w:r w:rsidRPr="00E71D95">
              <w:rPr>
                <w:sz w:val="18"/>
                <w:szCs w:val="18"/>
              </w:rPr>
              <w:t>1</w:t>
            </w:r>
            <w:r w:rsidR="00661FDC" w:rsidRPr="00E71D95">
              <w:rPr>
                <w:sz w:val="18"/>
                <w:szCs w:val="18"/>
              </w:rPr>
              <w:t>.</w:t>
            </w:r>
            <w:r w:rsidR="008D243A" w:rsidRPr="00E71D95">
              <w:rPr>
                <w:sz w:val="18"/>
                <w:szCs w:val="18"/>
              </w:rPr>
              <w:t xml:space="preserve">000 </w:t>
            </w:r>
            <w:r w:rsidRPr="00E71D95">
              <w:rPr>
                <w:sz w:val="18"/>
                <w:szCs w:val="18"/>
              </w:rPr>
              <w:t>habitantes</w:t>
            </w:r>
            <w:r w:rsidR="008D243A" w:rsidRPr="00E71D95">
              <w:rPr>
                <w:sz w:val="18"/>
                <w:szCs w:val="18"/>
              </w:rPr>
              <w:t>)</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r w:rsidR="006750B8" w:rsidRPr="00E71D95">
              <w:rPr>
                <w:sz w:val="18"/>
                <w:szCs w:val="18"/>
              </w:rPr>
              <w:t>,</w:t>
            </w:r>
            <w:r w:rsidRPr="00E71D95">
              <w:rPr>
                <w:sz w:val="18"/>
                <w:szCs w:val="18"/>
              </w:rPr>
              <w:t>73</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r w:rsidR="006750B8" w:rsidRPr="00E71D95">
              <w:rPr>
                <w:sz w:val="18"/>
                <w:szCs w:val="18"/>
              </w:rPr>
              <w:t>,</w:t>
            </w:r>
            <w:r w:rsidRPr="00E71D95">
              <w:rPr>
                <w:sz w:val="18"/>
                <w:szCs w:val="18"/>
              </w:rPr>
              <w:t>69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18</w:t>
            </w:r>
            <w:r w:rsidR="006750B8" w:rsidRPr="00E71D95">
              <w:rPr>
                <w:sz w:val="18"/>
                <w:szCs w:val="18"/>
              </w:rPr>
              <w:t>,</w:t>
            </w:r>
            <w:r w:rsidRPr="00E71D95">
              <w:rPr>
                <w:sz w:val="18"/>
                <w:szCs w:val="18"/>
              </w:rPr>
              <w:t>10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r w:rsidR="006750B8" w:rsidRPr="00E71D95">
              <w:rPr>
                <w:sz w:val="18"/>
                <w:szCs w:val="18"/>
              </w:rPr>
              <w:t>,</w:t>
            </w:r>
            <w:r w:rsidRPr="00E71D95">
              <w:rPr>
                <w:sz w:val="18"/>
                <w:szCs w:val="18"/>
              </w:rPr>
              <w:t>41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18</w:t>
            </w:r>
            <w:r w:rsidR="006750B8" w:rsidRPr="00E71D95">
              <w:rPr>
                <w:sz w:val="18"/>
                <w:szCs w:val="18"/>
              </w:rPr>
              <w:t>,</w:t>
            </w:r>
            <w:r w:rsidRPr="00E71D95">
              <w:rPr>
                <w:sz w:val="18"/>
                <w:szCs w:val="18"/>
              </w:rPr>
              <w:t>54</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r w:rsidR="006750B8" w:rsidRPr="00E71D95">
              <w:rPr>
                <w:sz w:val="18"/>
                <w:szCs w:val="18"/>
              </w:rPr>
              <w:t>,</w:t>
            </w:r>
            <w:r w:rsidRPr="00E71D95">
              <w:rPr>
                <w:sz w:val="18"/>
                <w:szCs w:val="18"/>
              </w:rPr>
              <w:t>34</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r w:rsidR="006750B8" w:rsidRPr="00E71D95">
              <w:rPr>
                <w:sz w:val="18"/>
                <w:szCs w:val="18"/>
              </w:rPr>
              <w:t>,</w:t>
            </w:r>
            <w:r w:rsidRPr="00E71D95">
              <w:rPr>
                <w:sz w:val="18"/>
                <w:szCs w:val="18"/>
              </w:rPr>
              <w:t>73</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 xml:space="preserve">Nº </w:t>
            </w:r>
            <w:r w:rsidR="006750B8" w:rsidRPr="00E71D95">
              <w:rPr>
                <w:sz w:val="18"/>
                <w:szCs w:val="18"/>
              </w:rPr>
              <w:t>de muertes</w:t>
            </w:r>
            <w:r w:rsidR="008D243A" w:rsidRPr="00E71D95">
              <w:rPr>
                <w:sz w:val="18"/>
                <w:szCs w:val="18"/>
              </w:rPr>
              <w:t xml:space="preserve"> registr</w:t>
            </w:r>
            <w:r w:rsidR="006750B8" w:rsidRPr="00E71D95">
              <w:rPr>
                <w:sz w:val="18"/>
                <w:szCs w:val="18"/>
              </w:rPr>
              <w:t>a</w:t>
            </w:r>
            <w:r w:rsidR="008D243A" w:rsidRPr="00E71D95">
              <w:rPr>
                <w:sz w:val="18"/>
                <w:szCs w:val="18"/>
              </w:rPr>
              <w:t>d</w:t>
            </w:r>
            <w:r w:rsidR="006750B8" w:rsidRPr="00E71D95">
              <w:rPr>
                <w:sz w:val="18"/>
                <w:szCs w:val="18"/>
              </w:rPr>
              <w:t>as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554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647</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668</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611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673</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664</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620</w:t>
            </w:r>
          </w:p>
        </w:tc>
      </w:tr>
      <w:tr w:rsidR="008D243A" w:rsidRPr="00E71D95">
        <w:tc>
          <w:tcPr>
            <w:tcW w:w="2796" w:type="dxa"/>
            <w:shd w:val="clear" w:color="auto" w:fill="auto"/>
            <w:vAlign w:val="bottom"/>
          </w:tcPr>
          <w:p w:rsidR="008D243A" w:rsidRPr="00E71D95" w:rsidRDefault="006750B8" w:rsidP="00A83C59">
            <w:pPr>
              <w:suppressAutoHyphens w:val="0"/>
              <w:spacing w:before="26" w:after="26" w:line="220" w:lineRule="exact"/>
              <w:rPr>
                <w:sz w:val="18"/>
                <w:szCs w:val="18"/>
              </w:rPr>
            </w:pPr>
            <w:r w:rsidRPr="00E71D95">
              <w:rPr>
                <w:sz w:val="18"/>
                <w:szCs w:val="18"/>
              </w:rPr>
              <w:t xml:space="preserve">Tasa bruta de muertes </w:t>
            </w:r>
            <w:r w:rsidR="008D243A" w:rsidRPr="00E71D95">
              <w:rPr>
                <w:sz w:val="18"/>
                <w:szCs w:val="18"/>
              </w:rPr>
              <w:t>(p</w:t>
            </w:r>
            <w:r w:rsidRPr="00E71D95">
              <w:rPr>
                <w:sz w:val="18"/>
                <w:szCs w:val="18"/>
              </w:rPr>
              <w:t>o</w:t>
            </w:r>
            <w:r w:rsidR="00054B43" w:rsidRPr="00E71D95">
              <w:rPr>
                <w:sz w:val="18"/>
                <w:szCs w:val="18"/>
              </w:rPr>
              <w:t>r </w:t>
            </w:r>
            <w:r w:rsidRPr="00E71D95">
              <w:rPr>
                <w:sz w:val="18"/>
                <w:szCs w:val="18"/>
              </w:rPr>
              <w:t>1</w:t>
            </w:r>
            <w:r w:rsidR="00054B43" w:rsidRPr="00E71D95">
              <w:rPr>
                <w:sz w:val="18"/>
                <w:szCs w:val="18"/>
              </w:rPr>
              <w:t>.</w:t>
            </w:r>
            <w:r w:rsidR="008D243A" w:rsidRPr="00E71D95">
              <w:rPr>
                <w:sz w:val="18"/>
                <w:szCs w:val="18"/>
              </w:rPr>
              <w:t xml:space="preserve">000 </w:t>
            </w:r>
            <w:r w:rsidRPr="00E71D95">
              <w:rPr>
                <w:sz w:val="18"/>
                <w:szCs w:val="18"/>
              </w:rPr>
              <w:t>habitantes</w:t>
            </w:r>
            <w:r w:rsidR="008D243A" w:rsidRPr="00E71D95">
              <w:rPr>
                <w:sz w:val="18"/>
                <w:szCs w:val="18"/>
              </w:rPr>
              <w:t>)</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w:t>
            </w:r>
            <w:r w:rsidR="006750B8" w:rsidRPr="00E71D95">
              <w:rPr>
                <w:sz w:val="18"/>
                <w:szCs w:val="18"/>
              </w:rPr>
              <w:t>,</w:t>
            </w:r>
            <w:r w:rsidRPr="00E71D95">
              <w:rPr>
                <w:sz w:val="18"/>
                <w:szCs w:val="18"/>
              </w:rPr>
              <w:t>82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r w:rsidR="006750B8" w:rsidRPr="00E71D95">
              <w:rPr>
                <w:sz w:val="18"/>
                <w:szCs w:val="18"/>
              </w:rPr>
              <w:t>,</w:t>
            </w:r>
            <w:r w:rsidRPr="00E71D95">
              <w:rPr>
                <w:sz w:val="18"/>
                <w:szCs w:val="18"/>
              </w:rPr>
              <w:t>73</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w:t>
            </w:r>
            <w:r w:rsidR="006750B8" w:rsidRPr="00E71D95">
              <w:rPr>
                <w:sz w:val="18"/>
                <w:szCs w:val="18"/>
              </w:rPr>
              <w:t>,</w:t>
            </w:r>
            <w:r w:rsidRPr="00E71D95">
              <w:rPr>
                <w:sz w:val="18"/>
                <w:szCs w:val="18"/>
              </w:rPr>
              <w:t>07</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r w:rsidR="006750B8" w:rsidRPr="00E71D95">
              <w:rPr>
                <w:sz w:val="18"/>
                <w:szCs w:val="18"/>
              </w:rPr>
              <w:t>,</w:t>
            </w:r>
            <w:r w:rsidRPr="00E71D95">
              <w:rPr>
                <w:sz w:val="18"/>
                <w:szCs w:val="18"/>
              </w:rPr>
              <w:t>41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w:t>
            </w:r>
            <w:r w:rsidR="006750B8" w:rsidRPr="00E71D95">
              <w:rPr>
                <w:sz w:val="18"/>
                <w:szCs w:val="18"/>
              </w:rPr>
              <w:t>,</w:t>
            </w:r>
            <w:r w:rsidRPr="00E71D95">
              <w:rPr>
                <w:sz w:val="18"/>
                <w:szCs w:val="18"/>
              </w:rPr>
              <w:t>12</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r w:rsidR="006750B8" w:rsidRPr="00E71D95">
              <w:rPr>
                <w:sz w:val="18"/>
                <w:szCs w:val="18"/>
              </w:rPr>
              <w:t>,</w:t>
            </w:r>
            <w:r w:rsidRPr="00E71D95">
              <w:rPr>
                <w:sz w:val="18"/>
                <w:szCs w:val="18"/>
              </w:rPr>
              <w:t>85</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r w:rsidR="006750B8" w:rsidRPr="00E71D95">
              <w:rPr>
                <w:sz w:val="18"/>
                <w:szCs w:val="18"/>
              </w:rPr>
              <w:t>,</w:t>
            </w:r>
            <w:r w:rsidRPr="00E71D95">
              <w:rPr>
                <w:sz w:val="18"/>
                <w:szCs w:val="18"/>
              </w:rPr>
              <w:t>51</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6750B8" w:rsidRPr="00E71D95">
              <w:rPr>
                <w:sz w:val="18"/>
                <w:szCs w:val="18"/>
              </w:rPr>
              <w:t>de muertes</w:t>
            </w:r>
            <w:r w:rsidR="008D243A" w:rsidRPr="00E71D95">
              <w:rPr>
                <w:sz w:val="18"/>
                <w:szCs w:val="18"/>
              </w:rPr>
              <w:t xml:space="preserve"> registr</w:t>
            </w:r>
            <w:r w:rsidR="006750B8" w:rsidRPr="00E71D95">
              <w:rPr>
                <w:sz w:val="18"/>
                <w:szCs w:val="18"/>
              </w:rPr>
              <w:t>adas en la</w:t>
            </w:r>
            <w:r w:rsidR="008D243A" w:rsidRPr="00E71D95">
              <w:rPr>
                <w:sz w:val="18"/>
                <w:szCs w:val="18"/>
              </w:rPr>
              <w:t xml:space="preserve"> </w:t>
            </w:r>
            <w:r w:rsidR="006750B8" w:rsidRPr="00E71D95">
              <w:rPr>
                <w:sz w:val="18"/>
                <w:szCs w:val="18"/>
              </w:rPr>
              <w:t xml:space="preserve">primera </w:t>
            </w:r>
            <w:r w:rsidR="008D243A" w:rsidRPr="00E71D95">
              <w:rPr>
                <w:sz w:val="18"/>
                <w:szCs w:val="18"/>
              </w:rPr>
              <w:t>infan</w:t>
            </w:r>
            <w:r w:rsidR="006750B8" w:rsidRPr="00E71D95">
              <w:rPr>
                <w:sz w:val="18"/>
                <w:szCs w:val="18"/>
              </w:rPr>
              <w:t>cia</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26</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25</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16</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22</w:t>
            </w:r>
          </w:p>
        </w:tc>
      </w:tr>
      <w:tr w:rsidR="008D243A" w:rsidRPr="00E71D95">
        <w:tc>
          <w:tcPr>
            <w:tcW w:w="2796" w:type="dxa"/>
            <w:shd w:val="clear" w:color="auto" w:fill="auto"/>
            <w:vAlign w:val="bottom"/>
          </w:tcPr>
          <w:p w:rsidR="008D243A" w:rsidRPr="00E71D95" w:rsidRDefault="006750B8" w:rsidP="00A83C59">
            <w:pPr>
              <w:suppressAutoHyphens w:val="0"/>
              <w:spacing w:before="26" w:after="26" w:line="220" w:lineRule="exact"/>
              <w:rPr>
                <w:sz w:val="18"/>
                <w:szCs w:val="18"/>
              </w:rPr>
            </w:pPr>
            <w:r w:rsidRPr="00E71D95">
              <w:rPr>
                <w:sz w:val="18"/>
                <w:szCs w:val="18"/>
              </w:rPr>
              <w:t>Tasa de</w:t>
            </w:r>
            <w:r w:rsidR="008D243A" w:rsidRPr="00E71D95">
              <w:rPr>
                <w:sz w:val="18"/>
                <w:szCs w:val="18"/>
              </w:rPr>
              <w:t xml:space="preserve"> mortali</w:t>
            </w:r>
            <w:r w:rsidRPr="00E71D95">
              <w:rPr>
                <w:sz w:val="18"/>
                <w:szCs w:val="18"/>
              </w:rPr>
              <w:t>dad en la primera infancia (por 1</w:t>
            </w:r>
            <w:r w:rsidR="00054B43" w:rsidRPr="00E71D95">
              <w:rPr>
                <w:sz w:val="18"/>
                <w:szCs w:val="18"/>
              </w:rPr>
              <w:t>.</w:t>
            </w:r>
            <w:r w:rsidRPr="00E71D95">
              <w:rPr>
                <w:sz w:val="18"/>
                <w:szCs w:val="18"/>
              </w:rPr>
              <w:t>000</w:t>
            </w:r>
            <w:r w:rsidRPr="00E71D95">
              <w:rPr>
                <w:sz w:val="18"/>
                <w:szCs w:val="18"/>
              </w:rPr>
              <w:br/>
              <w:t>(naci</w:t>
            </w:r>
            <w:r w:rsidR="007F686F" w:rsidRPr="00E71D95">
              <w:rPr>
                <w:sz w:val="18"/>
                <w:szCs w:val="18"/>
              </w:rPr>
              <w:t>dos</w:t>
            </w:r>
            <w:r w:rsidRPr="00E71D95">
              <w:rPr>
                <w:sz w:val="18"/>
                <w:szCs w:val="18"/>
              </w:rPr>
              <w:t xml:space="preserve"> vivos</w:t>
            </w:r>
            <w:r w:rsidR="008D243A" w:rsidRPr="00E71D95">
              <w:rPr>
                <w:sz w:val="18"/>
                <w:szCs w:val="18"/>
              </w:rPr>
              <w:t>)</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13</w:t>
            </w:r>
            <w:r w:rsidR="006750B8" w:rsidRPr="00E71D95">
              <w:rPr>
                <w:sz w:val="18"/>
                <w:szCs w:val="18"/>
              </w:rPr>
              <w:t>,</w:t>
            </w:r>
            <w:r w:rsidRPr="00E71D95">
              <w:rPr>
                <w:sz w:val="18"/>
                <w:szCs w:val="18"/>
              </w:rPr>
              <w:t>19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r w:rsidR="006750B8" w:rsidRPr="00E71D95">
              <w:rPr>
                <w:sz w:val="18"/>
                <w:szCs w:val="18"/>
              </w:rPr>
              <w:t>,</w:t>
            </w:r>
            <w:r w:rsidRPr="00E71D95">
              <w:rPr>
                <w:sz w:val="18"/>
                <w:szCs w:val="18"/>
              </w:rPr>
              <w:t>56</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16</w:t>
            </w:r>
            <w:r w:rsidR="006750B8" w:rsidRPr="00E71D95">
              <w:rPr>
                <w:sz w:val="18"/>
                <w:szCs w:val="18"/>
              </w:rPr>
              <w:t>,</w:t>
            </w:r>
            <w:r w:rsidRPr="00E71D95">
              <w:rPr>
                <w:sz w:val="18"/>
                <w:szCs w:val="18"/>
              </w:rPr>
              <w:t>69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11</w:t>
            </w:r>
            <w:r w:rsidR="006750B8" w:rsidRPr="00E71D95">
              <w:rPr>
                <w:sz w:val="18"/>
                <w:szCs w:val="18"/>
              </w:rPr>
              <w:t>,</w:t>
            </w:r>
            <w:r w:rsidRPr="00E71D95">
              <w:rPr>
                <w:sz w:val="18"/>
                <w:szCs w:val="18"/>
              </w:rPr>
              <w:t>84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10</w:t>
            </w:r>
            <w:r w:rsidR="006750B8" w:rsidRPr="00E71D95">
              <w:rPr>
                <w:sz w:val="18"/>
                <w:szCs w:val="18"/>
              </w:rPr>
              <w:t>,</w:t>
            </w:r>
            <w:r w:rsidRPr="00E71D95">
              <w:rPr>
                <w:sz w:val="18"/>
                <w:szCs w:val="18"/>
              </w:rPr>
              <w:t>42</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9</w:t>
            </w:r>
            <w:r w:rsidR="006750B8" w:rsidRPr="00E71D95">
              <w:rPr>
                <w:sz w:val="18"/>
                <w:szCs w:val="18"/>
              </w:rPr>
              <w:t>,</w:t>
            </w:r>
            <w:r w:rsidRPr="00E71D95">
              <w:rPr>
                <w:sz w:val="18"/>
                <w:szCs w:val="18"/>
              </w:rPr>
              <w:t>54</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r w:rsidR="006750B8" w:rsidRPr="00E71D95">
              <w:rPr>
                <w:sz w:val="18"/>
                <w:szCs w:val="18"/>
              </w:rPr>
              <w:t>,</w:t>
            </w:r>
            <w:r w:rsidRPr="00E71D95">
              <w:rPr>
                <w:sz w:val="18"/>
                <w:szCs w:val="18"/>
              </w:rPr>
              <w:t>86</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6750B8" w:rsidRPr="00E71D95">
              <w:rPr>
                <w:sz w:val="18"/>
                <w:szCs w:val="18"/>
              </w:rPr>
              <w:t>de muertes</w:t>
            </w:r>
            <w:r w:rsidR="008D243A" w:rsidRPr="00E71D95">
              <w:rPr>
                <w:sz w:val="18"/>
                <w:szCs w:val="18"/>
              </w:rPr>
              <w:t xml:space="preserve"> neonatal</w:t>
            </w:r>
            <w:r w:rsidR="006750B8" w:rsidRPr="00E71D95">
              <w:rPr>
                <w:sz w:val="18"/>
                <w:szCs w:val="18"/>
              </w:rPr>
              <w:t>es</w:t>
            </w:r>
            <w:r w:rsidR="008D243A" w:rsidRPr="00E71D95">
              <w:rPr>
                <w:sz w:val="18"/>
                <w:szCs w:val="18"/>
              </w:rPr>
              <w:t xml:space="preserve"> </w:t>
            </w:r>
            <w:r w:rsidR="001B5505" w:rsidRPr="00E71D95">
              <w:rPr>
                <w:sz w:val="18"/>
                <w:szCs w:val="18"/>
              </w:rPr>
              <w:t>tempranas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11</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1B5505" w:rsidRPr="00E71D95">
              <w:rPr>
                <w:sz w:val="18"/>
                <w:szCs w:val="18"/>
              </w:rPr>
              <w:t>de muertes</w:t>
            </w:r>
            <w:r w:rsidR="008D243A" w:rsidRPr="00E71D95">
              <w:rPr>
                <w:sz w:val="18"/>
                <w:szCs w:val="18"/>
              </w:rPr>
              <w:t xml:space="preserve"> neonatal</w:t>
            </w:r>
            <w:r w:rsidR="001B5505" w:rsidRPr="00E71D95">
              <w:rPr>
                <w:sz w:val="18"/>
                <w:szCs w:val="18"/>
              </w:rPr>
              <w:t>es tardías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13</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1B5505" w:rsidRPr="00E71D95">
              <w:rPr>
                <w:sz w:val="18"/>
                <w:szCs w:val="18"/>
              </w:rPr>
              <w:t>de muertes</w:t>
            </w:r>
            <w:r w:rsidR="008D243A" w:rsidRPr="00E71D95">
              <w:rPr>
                <w:sz w:val="18"/>
                <w:szCs w:val="18"/>
              </w:rPr>
              <w:t xml:space="preserve"> postneonatal</w:t>
            </w:r>
            <w:r w:rsidR="001B5505" w:rsidRPr="00E71D95">
              <w:rPr>
                <w:sz w:val="18"/>
                <w:szCs w:val="18"/>
              </w:rPr>
              <w:t>es</w:t>
            </w:r>
            <w:r w:rsidR="008D243A" w:rsidRPr="00E71D95">
              <w:rPr>
                <w:sz w:val="18"/>
                <w:szCs w:val="18"/>
              </w:rPr>
              <w:t xml:space="preserve"> </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5</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5</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5</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5</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1B5505" w:rsidRPr="00E71D95">
              <w:rPr>
                <w:sz w:val="18"/>
                <w:szCs w:val="18"/>
              </w:rPr>
              <w:t>de muertes</w:t>
            </w:r>
            <w:r w:rsidR="008D243A" w:rsidRPr="00E71D95">
              <w:rPr>
                <w:sz w:val="18"/>
                <w:szCs w:val="18"/>
              </w:rPr>
              <w:t xml:space="preserve"> neonatal</w:t>
            </w:r>
            <w:r w:rsidR="001B5505" w:rsidRPr="00E71D95">
              <w:rPr>
                <w:sz w:val="18"/>
                <w:szCs w:val="18"/>
              </w:rPr>
              <w:t>es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9</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p>
        </w:tc>
      </w:tr>
      <w:tr w:rsidR="008D243A" w:rsidRPr="00E71D95">
        <w:tc>
          <w:tcPr>
            <w:tcW w:w="2796" w:type="dxa"/>
            <w:shd w:val="clear" w:color="auto" w:fill="auto"/>
            <w:vAlign w:val="bottom"/>
          </w:tcPr>
          <w:p w:rsidR="008D243A" w:rsidRPr="00E71D95" w:rsidRDefault="001B5505" w:rsidP="00A83C59">
            <w:pPr>
              <w:suppressAutoHyphens w:val="0"/>
              <w:spacing w:before="26" w:after="26" w:line="220" w:lineRule="exact"/>
              <w:rPr>
                <w:sz w:val="18"/>
                <w:szCs w:val="18"/>
              </w:rPr>
            </w:pPr>
            <w:r w:rsidRPr="00E71D95">
              <w:rPr>
                <w:sz w:val="18"/>
                <w:szCs w:val="18"/>
              </w:rPr>
              <w:t>Tasa de mortalidad n</w:t>
            </w:r>
            <w:r w:rsidR="008D243A" w:rsidRPr="00E71D95">
              <w:rPr>
                <w:sz w:val="18"/>
                <w:szCs w:val="18"/>
              </w:rPr>
              <w:t xml:space="preserve">eonatal </w:t>
            </w:r>
            <w:r w:rsidR="00A83C59" w:rsidRPr="00E71D95">
              <w:rPr>
                <w:sz w:val="18"/>
                <w:szCs w:val="18"/>
              </w:rPr>
              <w:br/>
            </w:r>
            <w:r w:rsidRPr="00E71D95">
              <w:rPr>
                <w:sz w:val="18"/>
                <w:szCs w:val="18"/>
              </w:rPr>
              <w:t>(por</w:t>
            </w:r>
            <w:r w:rsidR="008D243A" w:rsidRPr="00E71D95">
              <w:rPr>
                <w:sz w:val="18"/>
                <w:szCs w:val="18"/>
              </w:rPr>
              <w:t xml:space="preserve"> 1</w:t>
            </w:r>
            <w:r w:rsidR="00661FDC" w:rsidRPr="00E71D95">
              <w:rPr>
                <w:sz w:val="18"/>
                <w:szCs w:val="18"/>
              </w:rPr>
              <w:t>.</w:t>
            </w:r>
            <w:r w:rsidR="008D243A" w:rsidRPr="00E71D95">
              <w:rPr>
                <w:sz w:val="18"/>
                <w:szCs w:val="18"/>
              </w:rPr>
              <w:t xml:space="preserve">000 </w:t>
            </w:r>
            <w:r w:rsidR="007F686F" w:rsidRPr="00E71D95">
              <w:rPr>
                <w:sz w:val="18"/>
                <w:szCs w:val="18"/>
              </w:rPr>
              <w:t>nacido</w:t>
            </w:r>
            <w:r w:rsidRPr="00E71D95">
              <w:rPr>
                <w:sz w:val="18"/>
                <w:szCs w:val="18"/>
              </w:rPr>
              <w:t>s vivos</w:t>
            </w:r>
            <w:r w:rsidR="008D243A" w:rsidRPr="00E71D95">
              <w:rPr>
                <w:sz w:val="18"/>
                <w:szCs w:val="18"/>
              </w:rPr>
              <w:t>)</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9</w:t>
            </w:r>
            <w:r w:rsidR="001B5505" w:rsidRPr="00E71D95">
              <w:rPr>
                <w:sz w:val="18"/>
                <w:szCs w:val="18"/>
              </w:rPr>
              <w:t>,</w:t>
            </w:r>
            <w:r w:rsidRPr="00E71D95">
              <w:rPr>
                <w:sz w:val="18"/>
                <w:szCs w:val="18"/>
              </w:rPr>
              <w:t>72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r w:rsidR="001B5505" w:rsidRPr="00E71D95">
              <w:rPr>
                <w:sz w:val="18"/>
                <w:szCs w:val="18"/>
              </w:rPr>
              <w:t>,</w:t>
            </w:r>
            <w:r w:rsidRPr="00E71D95">
              <w:rPr>
                <w:sz w:val="18"/>
                <w:szCs w:val="18"/>
              </w:rPr>
              <w:t>85</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13</w:t>
            </w:r>
            <w:r w:rsidR="001B5505" w:rsidRPr="00E71D95">
              <w:rPr>
                <w:sz w:val="18"/>
                <w:szCs w:val="18"/>
              </w:rPr>
              <w:t>,</w:t>
            </w:r>
            <w:r w:rsidRPr="00E71D95">
              <w:rPr>
                <w:sz w:val="18"/>
                <w:szCs w:val="18"/>
              </w:rPr>
              <w:t>35</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8</w:t>
            </w:r>
            <w:r w:rsidR="001B5505" w:rsidRPr="00E71D95">
              <w:rPr>
                <w:sz w:val="18"/>
                <w:szCs w:val="18"/>
              </w:rPr>
              <w:t>,</w:t>
            </w:r>
            <w:r w:rsidRPr="00E71D95">
              <w:rPr>
                <w:sz w:val="18"/>
                <w:szCs w:val="18"/>
              </w:rPr>
              <w:t>36</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9</w:t>
            </w:r>
            <w:r w:rsidR="001B5505" w:rsidRPr="00E71D95">
              <w:rPr>
                <w:sz w:val="18"/>
                <w:szCs w:val="18"/>
              </w:rPr>
              <w:t>,</w:t>
            </w:r>
            <w:r w:rsidRPr="00E71D95">
              <w:rPr>
                <w:sz w:val="18"/>
                <w:szCs w:val="18"/>
              </w:rPr>
              <w:t>11</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w:t>
            </w:r>
            <w:r w:rsidR="001B5505" w:rsidRPr="00E71D95">
              <w:rPr>
                <w:sz w:val="18"/>
                <w:szCs w:val="18"/>
              </w:rPr>
              <w:t>,</w:t>
            </w:r>
            <w:r w:rsidRPr="00E71D95">
              <w:rPr>
                <w:sz w:val="18"/>
                <w:szCs w:val="18"/>
              </w:rPr>
              <w:t>13</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11</w:t>
            </w:r>
            <w:r w:rsidR="001B5505" w:rsidRPr="00E71D95">
              <w:rPr>
                <w:sz w:val="18"/>
                <w:szCs w:val="18"/>
              </w:rPr>
              <w:t>,</w:t>
            </w:r>
            <w:r w:rsidRPr="00E71D95">
              <w:rPr>
                <w:sz w:val="18"/>
                <w:szCs w:val="18"/>
              </w:rPr>
              <w:t>61</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1B5505" w:rsidRPr="00E71D95">
              <w:rPr>
                <w:sz w:val="18"/>
                <w:szCs w:val="18"/>
              </w:rPr>
              <w:t>de</w:t>
            </w:r>
            <w:r w:rsidR="008D243A" w:rsidRPr="00E71D95">
              <w:rPr>
                <w:sz w:val="18"/>
                <w:szCs w:val="18"/>
              </w:rPr>
              <w:t xml:space="preserve"> </w:t>
            </w:r>
            <w:r w:rsidR="001B5505" w:rsidRPr="00E71D95">
              <w:rPr>
                <w:sz w:val="18"/>
                <w:szCs w:val="18"/>
              </w:rPr>
              <w:t>mortinatos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15</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18</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13</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16</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12</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 xml:space="preserve">Nº </w:t>
            </w:r>
            <w:r w:rsidR="001B5505" w:rsidRPr="00E71D95">
              <w:rPr>
                <w:sz w:val="18"/>
                <w:szCs w:val="18"/>
              </w:rPr>
              <w:t>de muertes</w:t>
            </w:r>
            <w:r w:rsidR="008D243A" w:rsidRPr="00E71D95">
              <w:rPr>
                <w:sz w:val="18"/>
                <w:szCs w:val="18"/>
              </w:rPr>
              <w:t xml:space="preserve"> perinatal</w:t>
            </w:r>
            <w:r w:rsidR="001B5505" w:rsidRPr="00E71D95">
              <w:rPr>
                <w:sz w:val="18"/>
                <w:szCs w:val="18"/>
              </w:rPr>
              <w:t>e</w:t>
            </w:r>
            <w:r w:rsidR="008D243A" w:rsidRPr="00E71D95">
              <w:rPr>
                <w:sz w:val="18"/>
                <w:szCs w:val="18"/>
              </w:rPr>
              <w:t>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19</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17</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20</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22</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23</w:t>
            </w:r>
          </w:p>
        </w:tc>
      </w:tr>
      <w:tr w:rsidR="008D243A" w:rsidRPr="00E71D95">
        <w:tc>
          <w:tcPr>
            <w:tcW w:w="2796" w:type="dxa"/>
            <w:shd w:val="clear" w:color="auto" w:fill="auto"/>
            <w:vAlign w:val="bottom"/>
          </w:tcPr>
          <w:p w:rsidR="008D243A" w:rsidRPr="00E71D95" w:rsidRDefault="001B5505" w:rsidP="00A83C59">
            <w:pPr>
              <w:suppressAutoHyphens w:val="0"/>
              <w:spacing w:before="26" w:after="26" w:line="220" w:lineRule="exact"/>
              <w:rPr>
                <w:sz w:val="18"/>
                <w:szCs w:val="18"/>
              </w:rPr>
            </w:pPr>
            <w:r w:rsidRPr="00E71D95">
              <w:rPr>
                <w:sz w:val="18"/>
                <w:szCs w:val="18"/>
              </w:rPr>
              <w:t>Tasa de mortalidad p</w:t>
            </w:r>
            <w:r w:rsidR="008D243A" w:rsidRPr="00E71D95">
              <w:rPr>
                <w:sz w:val="18"/>
                <w:szCs w:val="18"/>
              </w:rPr>
              <w:t>erinatal</w:t>
            </w:r>
            <w:r w:rsidR="00054B43" w:rsidRPr="00E71D95">
              <w:rPr>
                <w:sz w:val="18"/>
                <w:szCs w:val="18"/>
              </w:rPr>
              <w:t xml:space="preserve"> </w:t>
            </w:r>
            <w:r w:rsidR="00A83C59" w:rsidRPr="00E71D95">
              <w:rPr>
                <w:sz w:val="18"/>
                <w:szCs w:val="18"/>
              </w:rPr>
              <w:br/>
            </w:r>
            <w:r w:rsidR="008D243A" w:rsidRPr="00E71D95">
              <w:rPr>
                <w:sz w:val="18"/>
                <w:szCs w:val="18"/>
              </w:rPr>
              <w:t>(p</w:t>
            </w:r>
            <w:r w:rsidRPr="00E71D95">
              <w:rPr>
                <w:sz w:val="18"/>
                <w:szCs w:val="18"/>
              </w:rPr>
              <w:t>o</w:t>
            </w:r>
            <w:r w:rsidR="008D243A" w:rsidRPr="00E71D95">
              <w:rPr>
                <w:sz w:val="18"/>
                <w:szCs w:val="18"/>
              </w:rPr>
              <w:t>r 1</w:t>
            </w:r>
            <w:r w:rsidR="00661FDC" w:rsidRPr="00E71D95">
              <w:rPr>
                <w:sz w:val="18"/>
                <w:szCs w:val="18"/>
              </w:rPr>
              <w:t>.</w:t>
            </w:r>
            <w:r w:rsidR="008D243A" w:rsidRPr="00E71D95">
              <w:rPr>
                <w:sz w:val="18"/>
                <w:szCs w:val="18"/>
              </w:rPr>
              <w:t xml:space="preserve">000 </w:t>
            </w:r>
            <w:r w:rsidR="007F686F" w:rsidRPr="00E71D95">
              <w:rPr>
                <w:sz w:val="18"/>
                <w:szCs w:val="18"/>
              </w:rPr>
              <w:t>nacid</w:t>
            </w:r>
            <w:r w:rsidRPr="00E71D95">
              <w:rPr>
                <w:sz w:val="18"/>
                <w:szCs w:val="18"/>
              </w:rPr>
              <w:t>o</w:t>
            </w:r>
            <w:r w:rsidR="008D243A" w:rsidRPr="00E71D95">
              <w:rPr>
                <w:sz w:val="18"/>
                <w:szCs w:val="18"/>
              </w:rPr>
              <w:t>s</w:t>
            </w:r>
            <w:r w:rsidRPr="00E71D95">
              <w:rPr>
                <w:sz w:val="18"/>
                <w:szCs w:val="18"/>
              </w:rPr>
              <w:t xml:space="preserve"> </w:t>
            </w:r>
            <w:r w:rsidR="007F686F" w:rsidRPr="00E71D95">
              <w:rPr>
                <w:sz w:val="18"/>
                <w:szCs w:val="18"/>
              </w:rPr>
              <w:t>vivos</w:t>
            </w:r>
            <w:r w:rsidR="00D3134D" w:rsidRPr="00E71D95">
              <w:rPr>
                <w:sz w:val="18"/>
                <w:szCs w:val="18"/>
              </w:rPr>
              <w:t xml:space="preserve"> </w:t>
            </w:r>
            <w:r w:rsidRPr="00E71D95">
              <w:rPr>
                <w:sz w:val="18"/>
                <w:szCs w:val="18"/>
              </w:rPr>
              <w:t>y</w:t>
            </w:r>
            <w:r w:rsidR="008D243A" w:rsidRPr="00E71D95">
              <w:rPr>
                <w:sz w:val="18"/>
                <w:szCs w:val="18"/>
              </w:rPr>
              <w:t xml:space="preserve"> </w:t>
            </w:r>
            <w:r w:rsidRPr="00E71D95">
              <w:rPr>
                <w:sz w:val="18"/>
                <w:szCs w:val="18"/>
              </w:rPr>
              <w:t>mortinatos</w:t>
            </w:r>
            <w:r w:rsidR="008D243A" w:rsidRPr="00E71D95">
              <w:rPr>
                <w:sz w:val="18"/>
                <w:szCs w:val="18"/>
              </w:rPr>
              <w:t>)</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13</w:t>
            </w:r>
            <w:r w:rsidR="001B5505" w:rsidRPr="00E71D95">
              <w:rPr>
                <w:sz w:val="18"/>
                <w:szCs w:val="18"/>
              </w:rPr>
              <w:t>,</w:t>
            </w:r>
            <w:r w:rsidRPr="00E71D95">
              <w:rPr>
                <w:sz w:val="18"/>
                <w:szCs w:val="18"/>
              </w:rPr>
              <w:t>11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16</w:t>
            </w:r>
            <w:r w:rsidR="001B5505" w:rsidRPr="00E71D95">
              <w:rPr>
                <w:sz w:val="18"/>
                <w:szCs w:val="18"/>
              </w:rPr>
              <w:t>,</w:t>
            </w:r>
            <w:r w:rsidRPr="00E71D95">
              <w:rPr>
                <w:sz w:val="18"/>
                <w:szCs w:val="18"/>
              </w:rPr>
              <w:t>04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21</w:t>
            </w:r>
            <w:r w:rsidR="001B5505" w:rsidRPr="00E71D95">
              <w:rPr>
                <w:sz w:val="18"/>
                <w:szCs w:val="18"/>
              </w:rPr>
              <w:t>,</w:t>
            </w:r>
            <w:r w:rsidRPr="00E71D95">
              <w:rPr>
                <w:sz w:val="18"/>
                <w:szCs w:val="18"/>
              </w:rPr>
              <w:t>11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11</w:t>
            </w:r>
            <w:r w:rsidR="001B5505" w:rsidRPr="00E71D95">
              <w:rPr>
                <w:sz w:val="18"/>
                <w:szCs w:val="18"/>
              </w:rPr>
              <w:t>,</w:t>
            </w:r>
            <w:r w:rsidRPr="00E71D95">
              <w:rPr>
                <w:sz w:val="18"/>
                <w:szCs w:val="18"/>
              </w:rPr>
              <w:t>78</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12</w:t>
            </w:r>
            <w:r w:rsidR="001B5505" w:rsidRPr="00E71D95">
              <w:rPr>
                <w:sz w:val="18"/>
                <w:szCs w:val="18"/>
              </w:rPr>
              <w:t>,</w:t>
            </w:r>
            <w:r w:rsidRPr="00E71D95">
              <w:rPr>
                <w:sz w:val="18"/>
                <w:szCs w:val="18"/>
              </w:rPr>
              <w:t>91</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14</w:t>
            </w:r>
            <w:r w:rsidR="001B5505" w:rsidRPr="00E71D95">
              <w:rPr>
                <w:sz w:val="18"/>
                <w:szCs w:val="18"/>
              </w:rPr>
              <w:t>,</w:t>
            </w:r>
            <w:r w:rsidRPr="00E71D95">
              <w:rPr>
                <w:sz w:val="18"/>
                <w:szCs w:val="18"/>
              </w:rPr>
              <w:t>83</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15</w:t>
            </w:r>
            <w:r w:rsidR="001B5505" w:rsidRPr="00E71D95">
              <w:rPr>
                <w:sz w:val="18"/>
                <w:szCs w:val="18"/>
              </w:rPr>
              <w:t>,</w:t>
            </w:r>
            <w:r w:rsidRPr="00E71D95">
              <w:rPr>
                <w:sz w:val="18"/>
                <w:szCs w:val="18"/>
              </w:rPr>
              <w:t>58</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1B5505" w:rsidRPr="00E71D95">
              <w:rPr>
                <w:sz w:val="18"/>
                <w:szCs w:val="18"/>
              </w:rPr>
              <w:t>de muertes de niños registra</w:t>
            </w:r>
            <w:r w:rsidR="008D243A" w:rsidRPr="00E71D95">
              <w:rPr>
                <w:sz w:val="18"/>
                <w:szCs w:val="18"/>
              </w:rPr>
              <w:t>d</w:t>
            </w:r>
            <w:r w:rsidR="001B5505" w:rsidRPr="00E71D95">
              <w:rPr>
                <w:sz w:val="18"/>
                <w:szCs w:val="18"/>
              </w:rPr>
              <w:t>as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w:t>
            </w:r>
          </w:p>
        </w:tc>
      </w:tr>
      <w:tr w:rsidR="008D243A" w:rsidRPr="00E71D95">
        <w:tc>
          <w:tcPr>
            <w:tcW w:w="2796" w:type="dxa"/>
            <w:shd w:val="clear" w:color="auto" w:fill="auto"/>
            <w:vAlign w:val="bottom"/>
          </w:tcPr>
          <w:p w:rsidR="008D243A" w:rsidRPr="00E71D95" w:rsidRDefault="001B5505" w:rsidP="00A83C59">
            <w:pPr>
              <w:suppressAutoHyphens w:val="0"/>
              <w:spacing w:before="26" w:after="26" w:line="220" w:lineRule="exact"/>
              <w:rPr>
                <w:sz w:val="18"/>
                <w:szCs w:val="18"/>
              </w:rPr>
            </w:pPr>
            <w:r w:rsidRPr="00E71D95">
              <w:rPr>
                <w:sz w:val="18"/>
                <w:szCs w:val="18"/>
              </w:rPr>
              <w:t>Tasa de m</w:t>
            </w:r>
            <w:r w:rsidR="008D243A" w:rsidRPr="00E71D95">
              <w:rPr>
                <w:sz w:val="18"/>
                <w:szCs w:val="18"/>
              </w:rPr>
              <w:t>ortali</w:t>
            </w:r>
            <w:r w:rsidRPr="00E71D95">
              <w:rPr>
                <w:sz w:val="18"/>
                <w:szCs w:val="18"/>
              </w:rPr>
              <w:t>dad</w:t>
            </w:r>
            <w:r w:rsidR="00E06348" w:rsidRPr="00E71D95">
              <w:rPr>
                <w:sz w:val="18"/>
                <w:szCs w:val="18"/>
              </w:rPr>
              <w:t xml:space="preserve"> de menores de 5 años (po</w:t>
            </w:r>
            <w:r w:rsidR="008D243A" w:rsidRPr="00E71D95">
              <w:rPr>
                <w:sz w:val="18"/>
                <w:szCs w:val="18"/>
              </w:rPr>
              <w:t>r 1</w:t>
            </w:r>
            <w:r w:rsidR="00661FDC" w:rsidRPr="00E71D95">
              <w:rPr>
                <w:sz w:val="18"/>
                <w:szCs w:val="18"/>
              </w:rPr>
              <w:t>.</w:t>
            </w:r>
            <w:r w:rsidR="008D243A" w:rsidRPr="00E71D95">
              <w:rPr>
                <w:sz w:val="18"/>
                <w:szCs w:val="18"/>
              </w:rPr>
              <w:t xml:space="preserve">000 </w:t>
            </w:r>
            <w:r w:rsidR="00E06348" w:rsidRPr="00E71D95">
              <w:rPr>
                <w:sz w:val="18"/>
                <w:szCs w:val="18"/>
              </w:rPr>
              <w:t>habitantes menores de</w:t>
            </w:r>
            <w:r w:rsidR="008D243A" w:rsidRPr="00E71D95">
              <w:rPr>
                <w:sz w:val="18"/>
                <w:szCs w:val="18"/>
              </w:rPr>
              <w:t xml:space="preserve"> 5 </w:t>
            </w:r>
            <w:r w:rsidR="00E06348" w:rsidRPr="00E71D95">
              <w:rPr>
                <w:sz w:val="18"/>
                <w:szCs w:val="18"/>
              </w:rPr>
              <w:t>años</w:t>
            </w:r>
            <w:r w:rsidR="008D243A" w:rsidRPr="00E71D95">
              <w:rPr>
                <w:sz w:val="18"/>
                <w:szCs w:val="18"/>
              </w:rPr>
              <w:t>)</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w:t>
            </w:r>
            <w:r w:rsidR="00E06348" w:rsidRPr="00E71D95">
              <w:rPr>
                <w:sz w:val="18"/>
                <w:szCs w:val="18"/>
              </w:rPr>
              <w:t>,</w:t>
            </w:r>
            <w:r w:rsidRPr="00E71D95">
              <w:rPr>
                <w:sz w:val="18"/>
                <w:szCs w:val="18"/>
              </w:rPr>
              <w:t>07</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r w:rsidR="00E06348" w:rsidRPr="00E71D95">
              <w:rPr>
                <w:sz w:val="18"/>
                <w:szCs w:val="18"/>
              </w:rPr>
              <w:t>,</w:t>
            </w:r>
            <w:r w:rsidRPr="00E71D95">
              <w:rPr>
                <w:sz w:val="18"/>
                <w:szCs w:val="18"/>
              </w:rPr>
              <w:t>14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4</w:t>
            </w:r>
            <w:r w:rsidR="00E06348" w:rsidRPr="00E71D95">
              <w:rPr>
                <w:sz w:val="18"/>
                <w:szCs w:val="18"/>
              </w:rPr>
              <w:t>,</w:t>
            </w:r>
            <w:r w:rsidRPr="00E71D95">
              <w:rPr>
                <w:sz w:val="18"/>
                <w:szCs w:val="18"/>
              </w:rPr>
              <w:t>38</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w:t>
            </w:r>
            <w:r w:rsidR="00E06348" w:rsidRPr="00E71D95">
              <w:rPr>
                <w:sz w:val="18"/>
                <w:szCs w:val="18"/>
              </w:rPr>
              <w:t>,</w:t>
            </w:r>
            <w:r w:rsidRPr="00E71D95">
              <w:rPr>
                <w:sz w:val="18"/>
                <w:szCs w:val="18"/>
              </w:rPr>
              <w:t>10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w:t>
            </w:r>
            <w:r w:rsidR="00E06348" w:rsidRPr="00E71D95">
              <w:rPr>
                <w:sz w:val="18"/>
                <w:szCs w:val="18"/>
              </w:rPr>
              <w:t>,</w:t>
            </w:r>
            <w:r w:rsidRPr="00E71D95">
              <w:rPr>
                <w:sz w:val="18"/>
                <w:szCs w:val="18"/>
              </w:rPr>
              <w:t>48</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2</w:t>
            </w:r>
            <w:r w:rsidR="00E06348" w:rsidRPr="00E71D95">
              <w:rPr>
                <w:sz w:val="18"/>
                <w:szCs w:val="18"/>
              </w:rPr>
              <w:t>,</w:t>
            </w:r>
            <w:r w:rsidRPr="00E71D95">
              <w:rPr>
                <w:sz w:val="18"/>
                <w:szCs w:val="18"/>
              </w:rPr>
              <w:t>28</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w:t>
            </w:r>
            <w:r w:rsidR="00E06348" w:rsidRPr="00E71D95">
              <w:rPr>
                <w:sz w:val="18"/>
                <w:szCs w:val="18"/>
              </w:rPr>
              <w:t>,</w:t>
            </w:r>
            <w:r w:rsidRPr="00E71D95">
              <w:rPr>
                <w:sz w:val="18"/>
                <w:szCs w:val="18"/>
              </w:rPr>
              <w:t>46</w:t>
            </w:r>
          </w:p>
        </w:tc>
      </w:tr>
      <w:tr w:rsidR="008D243A" w:rsidRPr="00E71D95">
        <w:tc>
          <w:tcPr>
            <w:tcW w:w="2796" w:type="dxa"/>
            <w:shd w:val="clear" w:color="auto" w:fill="auto"/>
            <w:vAlign w:val="bottom"/>
          </w:tcPr>
          <w:p w:rsidR="008D243A" w:rsidRPr="00E71D95" w:rsidRDefault="00E06348" w:rsidP="00A83C59">
            <w:pPr>
              <w:suppressAutoHyphens w:val="0"/>
              <w:spacing w:before="26" w:after="26" w:line="220" w:lineRule="exact"/>
              <w:rPr>
                <w:sz w:val="18"/>
                <w:szCs w:val="18"/>
              </w:rPr>
            </w:pPr>
            <w:r w:rsidRPr="00E71D95">
              <w:rPr>
                <w:sz w:val="18"/>
                <w:szCs w:val="18"/>
              </w:rPr>
              <w:t xml:space="preserve">Tasa de mortalidad de menores de </w:t>
            </w:r>
            <w:r w:rsidR="008D243A" w:rsidRPr="00E71D95">
              <w:rPr>
                <w:sz w:val="18"/>
                <w:szCs w:val="18"/>
              </w:rPr>
              <w:t xml:space="preserve">5 </w:t>
            </w:r>
            <w:r w:rsidRPr="00E71D95">
              <w:rPr>
                <w:sz w:val="18"/>
                <w:szCs w:val="18"/>
              </w:rPr>
              <w:t>años</w:t>
            </w:r>
            <w:r w:rsidR="008D243A" w:rsidRPr="00E71D95">
              <w:rPr>
                <w:sz w:val="18"/>
                <w:szCs w:val="18"/>
              </w:rPr>
              <w:t xml:space="preserve"> (p</w:t>
            </w:r>
            <w:r w:rsidRPr="00E71D95">
              <w:rPr>
                <w:sz w:val="18"/>
                <w:szCs w:val="18"/>
              </w:rPr>
              <w:t>o</w:t>
            </w:r>
            <w:r w:rsidR="008D243A" w:rsidRPr="00E71D95">
              <w:rPr>
                <w:sz w:val="18"/>
                <w:szCs w:val="18"/>
              </w:rPr>
              <w:t>r 1</w:t>
            </w:r>
            <w:r w:rsidR="00661FDC" w:rsidRPr="00E71D95">
              <w:rPr>
                <w:sz w:val="18"/>
                <w:szCs w:val="18"/>
              </w:rPr>
              <w:t>.</w:t>
            </w:r>
            <w:r w:rsidR="008D243A" w:rsidRPr="00E71D95">
              <w:rPr>
                <w:sz w:val="18"/>
                <w:szCs w:val="18"/>
              </w:rPr>
              <w:t xml:space="preserve">000 </w:t>
            </w:r>
            <w:r w:rsidRPr="00E71D95">
              <w:rPr>
                <w:sz w:val="18"/>
                <w:szCs w:val="18"/>
              </w:rPr>
              <w:t>naci</w:t>
            </w:r>
            <w:r w:rsidR="007F686F" w:rsidRPr="00E71D95">
              <w:rPr>
                <w:sz w:val="18"/>
                <w:szCs w:val="18"/>
              </w:rPr>
              <w:t>dos</w:t>
            </w:r>
            <w:r w:rsidRPr="00E71D95">
              <w:rPr>
                <w:sz w:val="18"/>
                <w:szCs w:val="18"/>
              </w:rPr>
              <w:t xml:space="preserve"> vivo</w:t>
            </w:r>
            <w:r w:rsidR="008D243A" w:rsidRPr="00E71D95">
              <w:rPr>
                <w:sz w:val="18"/>
                <w:szCs w:val="18"/>
              </w:rPr>
              <w:t>s)</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15,</w:t>
            </w:r>
            <w:r w:rsidR="008D243A" w:rsidRPr="00E71D95">
              <w:rPr>
                <w:sz w:val="18"/>
                <w:szCs w:val="18"/>
              </w:rPr>
              <w:t>28</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18,</w:t>
            </w:r>
            <w:r w:rsidR="008D243A" w:rsidRPr="00E71D95">
              <w:rPr>
                <w:sz w:val="18"/>
                <w:szCs w:val="18"/>
              </w:rPr>
              <w:t>23</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19,</w:t>
            </w:r>
            <w:r w:rsidR="008D243A" w:rsidRPr="00E71D95">
              <w:rPr>
                <w:sz w:val="18"/>
                <w:szCs w:val="18"/>
              </w:rPr>
              <w:t>36</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14,</w:t>
            </w:r>
            <w:r w:rsidR="008D243A" w:rsidRPr="00E71D95">
              <w:rPr>
                <w:sz w:val="18"/>
                <w:szCs w:val="18"/>
              </w:rPr>
              <w:t>62</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11,</w:t>
            </w:r>
            <w:r w:rsidR="008D243A" w:rsidRPr="00E71D95">
              <w:rPr>
                <w:sz w:val="18"/>
                <w:szCs w:val="18"/>
              </w:rPr>
              <w:t>07</w:t>
            </w:r>
          </w:p>
        </w:tc>
        <w:tc>
          <w:tcPr>
            <w:tcW w:w="964"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10,</w:t>
            </w:r>
            <w:r w:rsidR="008D243A" w:rsidRPr="00E71D95">
              <w:rPr>
                <w:sz w:val="18"/>
                <w:szCs w:val="18"/>
              </w:rPr>
              <w:t>91</w:t>
            </w:r>
          </w:p>
        </w:tc>
        <w:tc>
          <w:tcPr>
            <w:tcW w:w="1064"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15,</w:t>
            </w:r>
            <w:r w:rsidR="008D243A" w:rsidRPr="00E71D95">
              <w:rPr>
                <w:sz w:val="18"/>
                <w:szCs w:val="18"/>
              </w:rPr>
              <w:t>61</w:t>
            </w:r>
          </w:p>
        </w:tc>
      </w:tr>
      <w:tr w:rsidR="008D243A" w:rsidRPr="00E71D95">
        <w:tc>
          <w:tcPr>
            <w:tcW w:w="2796" w:type="dxa"/>
            <w:shd w:val="clear" w:color="auto" w:fill="auto"/>
            <w:vAlign w:val="bottom"/>
          </w:tcPr>
          <w:p w:rsidR="008D243A" w:rsidRPr="00E71D95" w:rsidRDefault="00661FDC" w:rsidP="00A83C59">
            <w:pPr>
              <w:suppressAutoHyphens w:val="0"/>
              <w:spacing w:before="26" w:after="26" w:line="220" w:lineRule="exact"/>
              <w:rPr>
                <w:sz w:val="18"/>
                <w:szCs w:val="18"/>
              </w:rPr>
            </w:pPr>
            <w:r w:rsidRPr="00E71D95">
              <w:rPr>
                <w:sz w:val="18"/>
                <w:szCs w:val="18"/>
              </w:rPr>
              <w:t>Nº</w:t>
            </w:r>
            <w:r w:rsidR="008D243A" w:rsidRPr="00E71D95">
              <w:rPr>
                <w:sz w:val="18"/>
                <w:szCs w:val="18"/>
              </w:rPr>
              <w:t xml:space="preserve"> </w:t>
            </w:r>
            <w:r w:rsidR="00E06348" w:rsidRPr="00E71D95">
              <w:rPr>
                <w:sz w:val="18"/>
                <w:szCs w:val="18"/>
              </w:rPr>
              <w:t xml:space="preserve">de muertes maternas </w:t>
            </w:r>
            <w:r w:rsidR="008D243A" w:rsidRPr="00E71D95">
              <w:rPr>
                <w:sz w:val="18"/>
                <w:szCs w:val="18"/>
              </w:rPr>
              <w:t>regist</w:t>
            </w:r>
            <w:r w:rsidR="00E06348" w:rsidRPr="00E71D95">
              <w:rPr>
                <w:sz w:val="18"/>
                <w:szCs w:val="18"/>
              </w:rPr>
              <w:t>radas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1</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0</w:t>
            </w:r>
          </w:p>
        </w:tc>
        <w:tc>
          <w:tcPr>
            <w:tcW w:w="1064"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0,</w:t>
            </w:r>
            <w:r w:rsidR="008D243A" w:rsidRPr="00E71D95">
              <w:rPr>
                <w:sz w:val="18"/>
                <w:szCs w:val="18"/>
              </w:rPr>
              <w:t>50</w:t>
            </w:r>
          </w:p>
        </w:tc>
      </w:tr>
      <w:tr w:rsidR="008D243A" w:rsidRPr="00E71D95">
        <w:tc>
          <w:tcPr>
            <w:tcW w:w="2796" w:type="dxa"/>
            <w:tcBorders>
              <w:bottom w:val="nil"/>
            </w:tcBorders>
            <w:shd w:val="clear" w:color="auto" w:fill="auto"/>
            <w:vAlign w:val="bottom"/>
          </w:tcPr>
          <w:p w:rsidR="008D243A" w:rsidRPr="00E71D95" w:rsidRDefault="00E06348" w:rsidP="00A83C59">
            <w:pPr>
              <w:suppressAutoHyphens w:val="0"/>
              <w:spacing w:before="26" w:after="26" w:line="220" w:lineRule="exact"/>
              <w:rPr>
                <w:sz w:val="18"/>
                <w:szCs w:val="18"/>
              </w:rPr>
            </w:pPr>
            <w:r w:rsidRPr="00E71D95">
              <w:rPr>
                <w:sz w:val="18"/>
                <w:szCs w:val="18"/>
              </w:rPr>
              <w:t>Ratio de</w:t>
            </w:r>
            <w:r w:rsidR="008D243A" w:rsidRPr="00E71D95">
              <w:rPr>
                <w:sz w:val="18"/>
                <w:szCs w:val="18"/>
              </w:rPr>
              <w:t xml:space="preserve"> mortali</w:t>
            </w:r>
            <w:r w:rsidRPr="00E71D95">
              <w:rPr>
                <w:sz w:val="18"/>
                <w:szCs w:val="18"/>
              </w:rPr>
              <w:t>dad materna</w:t>
            </w:r>
            <w:r w:rsidR="00054B43" w:rsidRPr="00E71D95">
              <w:rPr>
                <w:sz w:val="18"/>
                <w:szCs w:val="18"/>
              </w:rPr>
              <w:t xml:space="preserve"> </w:t>
            </w:r>
            <w:r w:rsidR="00A83C59" w:rsidRPr="00E71D95">
              <w:rPr>
                <w:sz w:val="18"/>
                <w:szCs w:val="18"/>
              </w:rPr>
              <w:br/>
            </w:r>
            <w:r w:rsidR="008D243A" w:rsidRPr="00E71D95">
              <w:rPr>
                <w:sz w:val="18"/>
                <w:szCs w:val="18"/>
              </w:rPr>
              <w:t>(p</w:t>
            </w:r>
            <w:r w:rsidRPr="00E71D95">
              <w:rPr>
                <w:sz w:val="18"/>
                <w:szCs w:val="18"/>
              </w:rPr>
              <w:t>o</w:t>
            </w:r>
            <w:r w:rsidR="008D243A" w:rsidRPr="00E71D95">
              <w:rPr>
                <w:sz w:val="18"/>
                <w:szCs w:val="18"/>
              </w:rPr>
              <w:t>r 100</w:t>
            </w:r>
            <w:r w:rsidR="00661FDC" w:rsidRPr="00E71D95">
              <w:rPr>
                <w:sz w:val="18"/>
                <w:szCs w:val="18"/>
              </w:rPr>
              <w:t>.</w:t>
            </w:r>
            <w:r w:rsidR="008D243A" w:rsidRPr="00E71D95">
              <w:rPr>
                <w:sz w:val="18"/>
                <w:szCs w:val="18"/>
              </w:rPr>
              <w:t xml:space="preserve">000 </w:t>
            </w:r>
            <w:r w:rsidRPr="00E71D95">
              <w:rPr>
                <w:sz w:val="18"/>
                <w:szCs w:val="18"/>
              </w:rPr>
              <w:t>naci</w:t>
            </w:r>
            <w:r w:rsidR="007F686F" w:rsidRPr="00E71D95">
              <w:rPr>
                <w:sz w:val="18"/>
                <w:szCs w:val="18"/>
              </w:rPr>
              <w:t>d</w:t>
            </w:r>
            <w:r w:rsidRPr="00E71D95">
              <w:rPr>
                <w:sz w:val="18"/>
                <w:szCs w:val="18"/>
              </w:rPr>
              <w:t>os vivos)</w:t>
            </w:r>
            <w:r w:rsidR="008D243A" w:rsidRPr="00E71D95">
              <w:rPr>
                <w:sz w:val="18"/>
                <w:szCs w:val="18"/>
              </w:rPr>
              <w:t xml:space="preserve"> </w:t>
            </w:r>
          </w:p>
        </w:tc>
        <w:tc>
          <w:tcPr>
            <w:tcW w:w="963"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0</w:t>
            </w:r>
            <w:r w:rsidR="00E06348" w:rsidRPr="00E71D95">
              <w:rPr>
                <w:sz w:val="18"/>
                <w:szCs w:val="18"/>
              </w:rPr>
              <w:t>,</w:t>
            </w:r>
            <w:r w:rsidRPr="00E71D95">
              <w:rPr>
                <w:sz w:val="18"/>
                <w:szCs w:val="18"/>
              </w:rPr>
              <w:t>00</w:t>
            </w:r>
          </w:p>
        </w:tc>
        <w:tc>
          <w:tcPr>
            <w:tcW w:w="963"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67</w:t>
            </w:r>
            <w:r w:rsidR="00E06348" w:rsidRPr="00E71D95">
              <w:rPr>
                <w:sz w:val="18"/>
                <w:szCs w:val="18"/>
              </w:rPr>
              <w:t>,</w:t>
            </w:r>
            <w:r w:rsidRPr="00E71D95">
              <w:rPr>
                <w:sz w:val="18"/>
                <w:szCs w:val="18"/>
              </w:rPr>
              <w:t>52</w:t>
            </w:r>
          </w:p>
        </w:tc>
        <w:tc>
          <w:tcPr>
            <w:tcW w:w="963"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0</w:t>
            </w:r>
            <w:r w:rsidR="00E06348" w:rsidRPr="00E71D95">
              <w:rPr>
                <w:sz w:val="18"/>
                <w:szCs w:val="18"/>
              </w:rPr>
              <w:t>,</w:t>
            </w:r>
            <w:r w:rsidRPr="00E71D95">
              <w:rPr>
                <w:sz w:val="18"/>
                <w:szCs w:val="18"/>
              </w:rPr>
              <w:t>00</w:t>
            </w:r>
          </w:p>
        </w:tc>
        <w:tc>
          <w:tcPr>
            <w:tcW w:w="963"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69</w:t>
            </w:r>
            <w:r w:rsidR="00E06348" w:rsidRPr="00E71D95">
              <w:rPr>
                <w:sz w:val="18"/>
                <w:szCs w:val="18"/>
              </w:rPr>
              <w:t>,</w:t>
            </w:r>
            <w:r w:rsidRPr="00E71D95">
              <w:rPr>
                <w:sz w:val="18"/>
                <w:szCs w:val="18"/>
              </w:rPr>
              <w:t>64</w:t>
            </w:r>
          </w:p>
        </w:tc>
        <w:tc>
          <w:tcPr>
            <w:tcW w:w="963"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65</w:t>
            </w:r>
            <w:r w:rsidR="00E06348" w:rsidRPr="00E71D95">
              <w:rPr>
                <w:sz w:val="18"/>
                <w:szCs w:val="18"/>
              </w:rPr>
              <w:t>,</w:t>
            </w:r>
            <w:r w:rsidRPr="00E71D95">
              <w:rPr>
                <w:sz w:val="18"/>
                <w:szCs w:val="18"/>
              </w:rPr>
              <w:t>10</w:t>
            </w:r>
          </w:p>
        </w:tc>
        <w:tc>
          <w:tcPr>
            <w:tcW w:w="964"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0</w:t>
            </w:r>
            <w:r w:rsidR="00E06348" w:rsidRPr="00E71D95">
              <w:rPr>
                <w:sz w:val="18"/>
                <w:szCs w:val="18"/>
              </w:rPr>
              <w:t>,</w:t>
            </w:r>
            <w:r w:rsidRPr="00E71D95">
              <w:rPr>
                <w:sz w:val="18"/>
                <w:szCs w:val="18"/>
              </w:rPr>
              <w:t>00</w:t>
            </w:r>
          </w:p>
        </w:tc>
        <w:tc>
          <w:tcPr>
            <w:tcW w:w="1064" w:type="dxa"/>
            <w:tcBorders>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34</w:t>
            </w:r>
            <w:r w:rsidR="00E06348" w:rsidRPr="00E71D95">
              <w:rPr>
                <w:sz w:val="18"/>
                <w:szCs w:val="18"/>
              </w:rPr>
              <w:t>,</w:t>
            </w:r>
            <w:r w:rsidRPr="00E71D95">
              <w:rPr>
                <w:sz w:val="18"/>
                <w:szCs w:val="18"/>
              </w:rPr>
              <w:t>16</w:t>
            </w:r>
          </w:p>
        </w:tc>
      </w:tr>
      <w:tr w:rsidR="008D243A" w:rsidRPr="00E71D95">
        <w:tc>
          <w:tcPr>
            <w:tcW w:w="2796" w:type="dxa"/>
            <w:tcBorders>
              <w:top w:val="nil"/>
              <w:bottom w:val="nil"/>
            </w:tcBorders>
            <w:shd w:val="clear" w:color="auto" w:fill="auto"/>
            <w:vAlign w:val="bottom"/>
          </w:tcPr>
          <w:p w:rsidR="008D243A" w:rsidRPr="00E71D95" w:rsidRDefault="00E06348" w:rsidP="00A83C59">
            <w:pPr>
              <w:suppressAutoHyphens w:val="0"/>
              <w:spacing w:before="26" w:after="26" w:line="220" w:lineRule="exact"/>
              <w:rPr>
                <w:sz w:val="18"/>
                <w:szCs w:val="18"/>
              </w:rPr>
            </w:pPr>
            <w:r w:rsidRPr="00E71D95">
              <w:rPr>
                <w:sz w:val="18"/>
                <w:szCs w:val="18"/>
              </w:rPr>
              <w:t xml:space="preserve">Esperanza de vida al nacer </w:t>
            </w:r>
            <w:r w:rsidR="008D243A" w:rsidRPr="00E71D95">
              <w:rPr>
                <w:sz w:val="18"/>
                <w:szCs w:val="18"/>
              </w:rPr>
              <w:t>(</w:t>
            </w:r>
            <w:r w:rsidR="00661FDC" w:rsidRPr="00E71D95">
              <w:rPr>
                <w:sz w:val="18"/>
                <w:szCs w:val="18"/>
              </w:rPr>
              <w:t>en</w:t>
            </w:r>
            <w:r w:rsidR="00A83C59" w:rsidRPr="00E71D95">
              <w:rPr>
                <w:sz w:val="18"/>
                <w:szCs w:val="18"/>
              </w:rPr>
              <w:t xml:space="preserve"> </w:t>
            </w:r>
            <w:r w:rsidRPr="00E71D95">
              <w:rPr>
                <w:sz w:val="18"/>
                <w:szCs w:val="18"/>
              </w:rPr>
              <w:t>año</w:t>
            </w:r>
            <w:r w:rsidR="008D243A" w:rsidRPr="00E71D95">
              <w:rPr>
                <w:sz w:val="18"/>
                <w:szCs w:val="18"/>
              </w:rPr>
              <w:t>s)</w:t>
            </w:r>
          </w:p>
        </w:tc>
        <w:tc>
          <w:tcPr>
            <w:tcW w:w="963"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c>
          <w:tcPr>
            <w:tcW w:w="963"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c>
          <w:tcPr>
            <w:tcW w:w="963"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c>
          <w:tcPr>
            <w:tcW w:w="963"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c>
          <w:tcPr>
            <w:tcW w:w="963"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c>
          <w:tcPr>
            <w:tcW w:w="964"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c>
          <w:tcPr>
            <w:tcW w:w="1064" w:type="dxa"/>
            <w:tcBorders>
              <w:top w:val="nil"/>
              <w:bottom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p>
        </w:tc>
      </w:tr>
      <w:tr w:rsidR="008D243A" w:rsidRPr="00E71D95">
        <w:tc>
          <w:tcPr>
            <w:tcW w:w="2796" w:type="dxa"/>
            <w:tcBorders>
              <w:top w:val="nil"/>
            </w:tcBorders>
            <w:shd w:val="clear" w:color="auto" w:fill="auto"/>
            <w:vAlign w:val="bottom"/>
          </w:tcPr>
          <w:p w:rsidR="008D243A" w:rsidRPr="00E71D95" w:rsidRDefault="00E06348" w:rsidP="00A83C59">
            <w:pPr>
              <w:suppressAutoHyphens w:val="0"/>
              <w:spacing w:before="26" w:after="26" w:line="220" w:lineRule="exact"/>
              <w:ind w:left="284"/>
              <w:rPr>
                <w:sz w:val="18"/>
                <w:szCs w:val="18"/>
              </w:rPr>
            </w:pPr>
            <w:r w:rsidRPr="00E71D95">
              <w:rPr>
                <w:sz w:val="18"/>
                <w:szCs w:val="18"/>
              </w:rPr>
              <w:t>Hombres</w:t>
            </w:r>
          </w:p>
        </w:tc>
        <w:tc>
          <w:tcPr>
            <w:tcW w:w="963" w:type="dxa"/>
            <w:tcBorders>
              <w:top w:val="nil"/>
            </w:tcBorders>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67,</w:t>
            </w:r>
            <w:r w:rsidR="008D243A" w:rsidRPr="00E71D95">
              <w:rPr>
                <w:sz w:val="18"/>
                <w:szCs w:val="18"/>
              </w:rPr>
              <w:t>35</w:t>
            </w:r>
          </w:p>
        </w:tc>
        <w:tc>
          <w:tcPr>
            <w:tcW w:w="963" w:type="dxa"/>
            <w:tcBorders>
              <w:top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67</w:t>
            </w:r>
            <w:r w:rsidR="00E06348" w:rsidRPr="00E71D95">
              <w:rPr>
                <w:sz w:val="18"/>
                <w:szCs w:val="18"/>
              </w:rPr>
              <w:t>,</w:t>
            </w:r>
            <w:r w:rsidRPr="00E71D95">
              <w:rPr>
                <w:sz w:val="18"/>
                <w:szCs w:val="18"/>
              </w:rPr>
              <w:t>44</w:t>
            </w:r>
          </w:p>
        </w:tc>
        <w:tc>
          <w:tcPr>
            <w:tcW w:w="963" w:type="dxa"/>
            <w:tcBorders>
              <w:top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66</w:t>
            </w:r>
            <w:r w:rsidR="00E06348" w:rsidRPr="00E71D95">
              <w:rPr>
                <w:sz w:val="18"/>
                <w:szCs w:val="18"/>
              </w:rPr>
              <w:t>,</w:t>
            </w:r>
            <w:r w:rsidRPr="00E71D95">
              <w:rPr>
                <w:sz w:val="18"/>
                <w:szCs w:val="18"/>
              </w:rPr>
              <w:t>17</w:t>
            </w:r>
          </w:p>
        </w:tc>
        <w:tc>
          <w:tcPr>
            <w:tcW w:w="963" w:type="dxa"/>
            <w:tcBorders>
              <w:top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69</w:t>
            </w:r>
            <w:r w:rsidR="00E06348" w:rsidRPr="00E71D95">
              <w:rPr>
                <w:sz w:val="18"/>
                <w:szCs w:val="18"/>
              </w:rPr>
              <w:t>,</w:t>
            </w:r>
            <w:r w:rsidRPr="00E71D95">
              <w:rPr>
                <w:sz w:val="18"/>
                <w:szCs w:val="18"/>
              </w:rPr>
              <w:t>01</w:t>
            </w:r>
          </w:p>
        </w:tc>
        <w:tc>
          <w:tcPr>
            <w:tcW w:w="963" w:type="dxa"/>
            <w:tcBorders>
              <w:top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67</w:t>
            </w:r>
            <w:r w:rsidR="00E06348" w:rsidRPr="00E71D95">
              <w:rPr>
                <w:sz w:val="18"/>
                <w:szCs w:val="18"/>
              </w:rPr>
              <w:t>,</w:t>
            </w:r>
            <w:r w:rsidRPr="00E71D95">
              <w:rPr>
                <w:sz w:val="18"/>
                <w:szCs w:val="18"/>
              </w:rPr>
              <w:t>39</w:t>
            </w:r>
          </w:p>
        </w:tc>
        <w:tc>
          <w:tcPr>
            <w:tcW w:w="964" w:type="dxa"/>
            <w:tcBorders>
              <w:top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68</w:t>
            </w:r>
            <w:r w:rsidR="00E06348" w:rsidRPr="00E71D95">
              <w:rPr>
                <w:sz w:val="18"/>
                <w:szCs w:val="18"/>
              </w:rPr>
              <w:t>,</w:t>
            </w:r>
            <w:r w:rsidRPr="00E71D95">
              <w:rPr>
                <w:sz w:val="18"/>
                <w:szCs w:val="18"/>
              </w:rPr>
              <w:t>87</w:t>
            </w:r>
          </w:p>
        </w:tc>
        <w:tc>
          <w:tcPr>
            <w:tcW w:w="1064" w:type="dxa"/>
            <w:tcBorders>
              <w:top w:val="nil"/>
            </w:tcBorders>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67.49</w:t>
            </w:r>
          </w:p>
        </w:tc>
      </w:tr>
      <w:tr w:rsidR="008D243A" w:rsidRPr="00E71D95">
        <w:tc>
          <w:tcPr>
            <w:tcW w:w="2796" w:type="dxa"/>
            <w:shd w:val="clear" w:color="auto" w:fill="auto"/>
            <w:vAlign w:val="bottom"/>
          </w:tcPr>
          <w:p w:rsidR="008D243A" w:rsidRPr="00E71D95" w:rsidRDefault="00E06348" w:rsidP="00A83C59">
            <w:pPr>
              <w:suppressAutoHyphens w:val="0"/>
              <w:spacing w:before="26" w:after="26" w:line="220" w:lineRule="exact"/>
              <w:ind w:left="284"/>
              <w:rPr>
                <w:sz w:val="18"/>
                <w:szCs w:val="18"/>
              </w:rPr>
            </w:pPr>
            <w:r w:rsidRPr="00E71D95">
              <w:rPr>
                <w:sz w:val="18"/>
                <w:szCs w:val="18"/>
              </w:rPr>
              <w:t>Mujeres</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79,</w:t>
            </w:r>
            <w:r w:rsidR="008D243A" w:rsidRPr="00E71D95">
              <w:rPr>
                <w:sz w:val="18"/>
                <w:szCs w:val="18"/>
              </w:rPr>
              <w:t>40</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76,</w:t>
            </w:r>
            <w:r w:rsidR="008D243A" w:rsidRPr="00E71D95">
              <w:rPr>
                <w:sz w:val="18"/>
                <w:szCs w:val="18"/>
              </w:rPr>
              <w:t>00</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76,</w:t>
            </w:r>
            <w:r w:rsidR="008D243A" w:rsidRPr="00E71D95">
              <w:rPr>
                <w:sz w:val="18"/>
                <w:szCs w:val="18"/>
              </w:rPr>
              <w:t>10</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76,</w:t>
            </w:r>
            <w:r w:rsidR="008D243A" w:rsidRPr="00E71D95">
              <w:rPr>
                <w:sz w:val="18"/>
                <w:szCs w:val="18"/>
              </w:rPr>
              <w:t>44</w:t>
            </w:r>
          </w:p>
        </w:tc>
        <w:tc>
          <w:tcPr>
            <w:tcW w:w="963"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77,</w:t>
            </w:r>
            <w:r w:rsidR="008D243A" w:rsidRPr="00E71D95">
              <w:rPr>
                <w:sz w:val="18"/>
                <w:szCs w:val="18"/>
              </w:rPr>
              <w:t>13</w:t>
            </w:r>
          </w:p>
        </w:tc>
        <w:tc>
          <w:tcPr>
            <w:tcW w:w="964"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75,</w:t>
            </w:r>
            <w:r w:rsidR="008D243A" w:rsidRPr="00E71D95">
              <w:rPr>
                <w:sz w:val="18"/>
                <w:szCs w:val="18"/>
              </w:rPr>
              <w:t>66</w:t>
            </w:r>
          </w:p>
        </w:tc>
        <w:tc>
          <w:tcPr>
            <w:tcW w:w="1064" w:type="dxa"/>
            <w:shd w:val="clear" w:color="auto" w:fill="auto"/>
            <w:vAlign w:val="bottom"/>
          </w:tcPr>
          <w:p w:rsidR="008D243A" w:rsidRPr="00E71D95" w:rsidRDefault="00E06348" w:rsidP="00A83C59">
            <w:pPr>
              <w:suppressAutoHyphens w:val="0"/>
              <w:spacing w:before="26" w:after="26" w:line="220" w:lineRule="exact"/>
              <w:jc w:val="right"/>
              <w:rPr>
                <w:sz w:val="18"/>
                <w:szCs w:val="18"/>
              </w:rPr>
            </w:pPr>
            <w:r w:rsidRPr="00E71D95">
              <w:rPr>
                <w:sz w:val="18"/>
                <w:szCs w:val="18"/>
              </w:rPr>
              <w:t>76,</w:t>
            </w:r>
            <w:r w:rsidR="008D243A" w:rsidRPr="00E71D95">
              <w:rPr>
                <w:sz w:val="18"/>
                <w:szCs w:val="18"/>
              </w:rPr>
              <w:t>99</w:t>
            </w:r>
          </w:p>
        </w:tc>
      </w:tr>
      <w:tr w:rsidR="008D243A" w:rsidRPr="00E71D95">
        <w:tc>
          <w:tcPr>
            <w:tcW w:w="2796" w:type="dxa"/>
            <w:shd w:val="clear" w:color="auto" w:fill="auto"/>
            <w:vAlign w:val="bottom"/>
          </w:tcPr>
          <w:p w:rsidR="008D243A" w:rsidRPr="00E71D95" w:rsidRDefault="00E06348" w:rsidP="00A83C59">
            <w:pPr>
              <w:suppressAutoHyphens w:val="0"/>
              <w:spacing w:before="26" w:after="26" w:line="220" w:lineRule="exact"/>
              <w:ind w:left="284"/>
              <w:rPr>
                <w:sz w:val="18"/>
                <w:szCs w:val="18"/>
              </w:rPr>
            </w:pPr>
            <w:r w:rsidRPr="00E71D95">
              <w:rPr>
                <w:sz w:val="18"/>
                <w:szCs w:val="18"/>
              </w:rPr>
              <w:t xml:space="preserve">Ambos </w:t>
            </w:r>
            <w:r w:rsidR="008D243A" w:rsidRPr="00E71D95">
              <w:rPr>
                <w:sz w:val="18"/>
                <w:szCs w:val="18"/>
              </w:rPr>
              <w:t>sex</w:t>
            </w:r>
            <w:r w:rsidRPr="00E71D95">
              <w:rPr>
                <w:sz w:val="18"/>
                <w:szCs w:val="18"/>
              </w:rPr>
              <w:t>o</w:t>
            </w:r>
            <w:r w:rsidR="008D243A" w:rsidRPr="00E71D95">
              <w:rPr>
                <w:sz w:val="18"/>
                <w:szCs w:val="18"/>
              </w:rPr>
              <w:t>s</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72</w:t>
            </w:r>
            <w:r w:rsidR="00E06348" w:rsidRPr="00E71D95">
              <w:rPr>
                <w:sz w:val="18"/>
                <w:szCs w:val="18"/>
              </w:rPr>
              <w:t>,</w:t>
            </w:r>
            <w:r w:rsidRPr="00E71D95">
              <w:rPr>
                <w:sz w:val="18"/>
                <w:szCs w:val="18"/>
              </w:rPr>
              <w:t>50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71</w:t>
            </w:r>
            <w:r w:rsidR="00E06348" w:rsidRPr="00E71D95">
              <w:rPr>
                <w:sz w:val="18"/>
                <w:szCs w:val="18"/>
              </w:rPr>
              <w:t>,</w:t>
            </w:r>
            <w:r w:rsidRPr="00E71D95">
              <w:rPr>
                <w:sz w:val="18"/>
                <w:szCs w:val="18"/>
              </w:rPr>
              <w:t>50</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70</w:t>
            </w:r>
            <w:r w:rsidR="00E06348" w:rsidRPr="00E71D95">
              <w:rPr>
                <w:sz w:val="18"/>
                <w:szCs w:val="18"/>
              </w:rPr>
              <w:t>,</w:t>
            </w:r>
            <w:r w:rsidRPr="00E71D95">
              <w:rPr>
                <w:sz w:val="18"/>
                <w:szCs w:val="18"/>
              </w:rPr>
              <w:t>92</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72</w:t>
            </w:r>
            <w:r w:rsidR="00E06348" w:rsidRPr="00E71D95">
              <w:rPr>
                <w:sz w:val="18"/>
                <w:szCs w:val="18"/>
              </w:rPr>
              <w:t>,</w:t>
            </w:r>
            <w:r w:rsidRPr="00E71D95">
              <w:rPr>
                <w:sz w:val="18"/>
                <w:szCs w:val="18"/>
              </w:rPr>
              <w:t>64</w:t>
            </w:r>
          </w:p>
        </w:tc>
        <w:tc>
          <w:tcPr>
            <w:tcW w:w="963"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71</w:t>
            </w:r>
            <w:r w:rsidR="00E06348" w:rsidRPr="00E71D95">
              <w:rPr>
                <w:sz w:val="18"/>
                <w:szCs w:val="18"/>
              </w:rPr>
              <w:t>,</w:t>
            </w:r>
            <w:r w:rsidRPr="00E71D95">
              <w:rPr>
                <w:sz w:val="18"/>
                <w:szCs w:val="18"/>
              </w:rPr>
              <w:t>93</w:t>
            </w:r>
          </w:p>
        </w:tc>
        <w:tc>
          <w:tcPr>
            <w:tcW w:w="9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72</w:t>
            </w:r>
            <w:r w:rsidR="00E06348" w:rsidRPr="00E71D95">
              <w:rPr>
                <w:sz w:val="18"/>
                <w:szCs w:val="18"/>
              </w:rPr>
              <w:t>,</w:t>
            </w:r>
            <w:r w:rsidRPr="00E71D95">
              <w:rPr>
                <w:sz w:val="18"/>
                <w:szCs w:val="18"/>
              </w:rPr>
              <w:t>20</w:t>
            </w:r>
          </w:p>
        </w:tc>
        <w:tc>
          <w:tcPr>
            <w:tcW w:w="1064" w:type="dxa"/>
            <w:shd w:val="clear" w:color="auto" w:fill="auto"/>
            <w:vAlign w:val="bottom"/>
          </w:tcPr>
          <w:p w:rsidR="008D243A" w:rsidRPr="00E71D95" w:rsidRDefault="008D243A" w:rsidP="00A83C59">
            <w:pPr>
              <w:suppressAutoHyphens w:val="0"/>
              <w:spacing w:before="26" w:after="26" w:line="220" w:lineRule="exact"/>
              <w:jc w:val="right"/>
              <w:rPr>
                <w:sz w:val="18"/>
                <w:szCs w:val="18"/>
              </w:rPr>
            </w:pPr>
            <w:r w:rsidRPr="00E71D95">
              <w:rPr>
                <w:sz w:val="18"/>
                <w:szCs w:val="18"/>
              </w:rPr>
              <w:t>71</w:t>
            </w:r>
            <w:r w:rsidR="00E06348" w:rsidRPr="00E71D95">
              <w:rPr>
                <w:sz w:val="18"/>
                <w:szCs w:val="18"/>
              </w:rPr>
              <w:t>,</w:t>
            </w:r>
            <w:r w:rsidRPr="00E71D95">
              <w:rPr>
                <w:sz w:val="18"/>
                <w:szCs w:val="18"/>
              </w:rPr>
              <w:t>89</w:t>
            </w:r>
          </w:p>
        </w:tc>
      </w:tr>
    </w:tbl>
    <w:p w:rsidR="008D243A" w:rsidRPr="006B69A3" w:rsidRDefault="00E06348" w:rsidP="00AB7362">
      <w:pPr>
        <w:spacing w:before="120"/>
        <w:ind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Dependencia de</w:t>
      </w:r>
      <w:r w:rsidR="008D243A" w:rsidRPr="006B69A3">
        <w:rPr>
          <w:sz w:val="18"/>
          <w:szCs w:val="18"/>
        </w:rPr>
        <w:t xml:space="preserve"> </w:t>
      </w:r>
      <w:r w:rsidRPr="006B69A3">
        <w:rPr>
          <w:sz w:val="18"/>
          <w:szCs w:val="18"/>
        </w:rPr>
        <w:t>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s</w:t>
      </w:r>
      <w:r w:rsidRPr="006B69A3">
        <w:rPr>
          <w:sz w:val="18"/>
          <w:szCs w:val="18"/>
        </w:rPr>
        <w:t xml:space="preserve"> de Salud</w:t>
      </w:r>
      <w:r w:rsidR="008D243A" w:rsidRPr="006B69A3">
        <w:rPr>
          <w:sz w:val="18"/>
          <w:szCs w:val="18"/>
        </w:rPr>
        <w:t xml:space="preserve"> – Divisi</w:t>
      </w:r>
      <w:r w:rsidRPr="006B69A3">
        <w:rPr>
          <w:sz w:val="18"/>
          <w:szCs w:val="18"/>
        </w:rPr>
        <w:t>ó</w:t>
      </w:r>
      <w:r w:rsidR="008D243A" w:rsidRPr="006B69A3">
        <w:rPr>
          <w:sz w:val="18"/>
          <w:szCs w:val="18"/>
        </w:rPr>
        <w:t xml:space="preserve">n </w:t>
      </w:r>
      <w:r w:rsidRPr="006B69A3">
        <w:rPr>
          <w:sz w:val="18"/>
          <w:szCs w:val="18"/>
        </w:rPr>
        <w:t>de Planificación e</w:t>
      </w:r>
      <w:r w:rsidR="008D243A" w:rsidRPr="006B69A3">
        <w:rPr>
          <w:sz w:val="18"/>
          <w:szCs w:val="18"/>
        </w:rPr>
        <w:t xml:space="preserve"> Informa</w:t>
      </w:r>
      <w:r w:rsidRPr="006B69A3">
        <w:rPr>
          <w:sz w:val="18"/>
          <w:szCs w:val="18"/>
        </w:rPr>
        <w:t>c</w:t>
      </w:r>
      <w:r w:rsidR="008D243A" w:rsidRPr="006B69A3">
        <w:rPr>
          <w:sz w:val="18"/>
          <w:szCs w:val="18"/>
        </w:rPr>
        <w:t>i</w:t>
      </w:r>
      <w:r w:rsidRPr="006B69A3">
        <w:rPr>
          <w:sz w:val="18"/>
          <w:szCs w:val="18"/>
        </w:rPr>
        <w:t>ó</w:t>
      </w:r>
      <w:r w:rsidR="008D243A" w:rsidRPr="006B69A3">
        <w:rPr>
          <w:sz w:val="18"/>
          <w:szCs w:val="18"/>
        </w:rPr>
        <w:t>n</w:t>
      </w:r>
      <w:r w:rsidR="007E1E46" w:rsidRPr="006B69A3">
        <w:rPr>
          <w:sz w:val="18"/>
          <w:szCs w:val="18"/>
        </w:rPr>
        <w:t xml:space="preserve"> sobre </w:t>
      </w:r>
      <w:smartTag w:uri="urn:schemas-microsoft-com:office:smarttags" w:element="PersonName">
        <w:smartTagPr>
          <w:attr w:name="ProductID" w:val="la Salud."/>
        </w:smartTagPr>
        <w:r w:rsidR="007E1E46" w:rsidRPr="006B69A3">
          <w:rPr>
            <w:sz w:val="18"/>
            <w:szCs w:val="18"/>
          </w:rPr>
          <w:t>la Salud</w:t>
        </w:r>
        <w:r w:rsidR="008D243A" w:rsidRPr="006B69A3">
          <w:rPr>
            <w:sz w:val="18"/>
            <w:szCs w:val="18"/>
          </w:rPr>
          <w:t>.</w:t>
        </w:r>
      </w:smartTag>
    </w:p>
    <w:p w:rsidR="008D243A" w:rsidRPr="006B69A3" w:rsidRDefault="008D243A" w:rsidP="00A83C59">
      <w:pPr>
        <w:ind w:right="1134" w:firstLine="170"/>
        <w:rPr>
          <w:sz w:val="18"/>
          <w:szCs w:val="18"/>
        </w:rPr>
      </w:pPr>
      <w:r w:rsidRPr="006B69A3">
        <w:rPr>
          <w:i/>
          <w:sz w:val="18"/>
          <w:szCs w:val="18"/>
        </w:rPr>
        <w:t>Not</w:t>
      </w:r>
      <w:r w:rsidR="007E1E46" w:rsidRPr="006B69A3">
        <w:rPr>
          <w:i/>
          <w:sz w:val="18"/>
          <w:szCs w:val="18"/>
        </w:rPr>
        <w:t>a</w:t>
      </w:r>
      <w:r w:rsidRPr="006B69A3">
        <w:rPr>
          <w:i/>
          <w:sz w:val="18"/>
          <w:szCs w:val="18"/>
        </w:rPr>
        <w:t>s:</w:t>
      </w:r>
      <w:r w:rsidR="00054B43" w:rsidRPr="006B69A3">
        <w:rPr>
          <w:sz w:val="18"/>
          <w:szCs w:val="18"/>
        </w:rPr>
        <w:t xml:space="preserve"> </w:t>
      </w:r>
      <w:r w:rsidR="007E1E46" w:rsidRPr="006B69A3">
        <w:rPr>
          <w:sz w:val="18"/>
          <w:szCs w:val="18"/>
        </w:rPr>
        <w:t>En este cuadro se entiende por niño</w:t>
      </w:r>
      <w:r w:rsidRPr="006B69A3">
        <w:rPr>
          <w:sz w:val="18"/>
          <w:szCs w:val="18"/>
        </w:rPr>
        <w:t xml:space="preserve"> </w:t>
      </w:r>
      <w:r w:rsidR="007E1E46" w:rsidRPr="006B69A3">
        <w:rPr>
          <w:sz w:val="18"/>
          <w:szCs w:val="18"/>
        </w:rPr>
        <w:t>un</w:t>
      </w:r>
      <w:r w:rsidRPr="006B69A3">
        <w:rPr>
          <w:sz w:val="18"/>
          <w:szCs w:val="18"/>
        </w:rPr>
        <w:t xml:space="preserve"> m</w:t>
      </w:r>
      <w:r w:rsidR="007E1E46" w:rsidRPr="006B69A3">
        <w:rPr>
          <w:sz w:val="18"/>
          <w:szCs w:val="18"/>
        </w:rPr>
        <w:t>i</w:t>
      </w:r>
      <w:r w:rsidRPr="006B69A3">
        <w:rPr>
          <w:sz w:val="18"/>
          <w:szCs w:val="18"/>
        </w:rPr>
        <w:t>embr</w:t>
      </w:r>
      <w:r w:rsidR="007E1E46" w:rsidRPr="006B69A3">
        <w:rPr>
          <w:sz w:val="18"/>
          <w:szCs w:val="18"/>
        </w:rPr>
        <w:t>o de la</w:t>
      </w:r>
      <w:r w:rsidRPr="006B69A3">
        <w:rPr>
          <w:sz w:val="18"/>
          <w:szCs w:val="18"/>
        </w:rPr>
        <w:t xml:space="preserve"> po</w:t>
      </w:r>
      <w:r w:rsidR="007E1E46" w:rsidRPr="006B69A3">
        <w:rPr>
          <w:sz w:val="18"/>
          <w:szCs w:val="18"/>
        </w:rPr>
        <w:t>b</w:t>
      </w:r>
      <w:r w:rsidRPr="006B69A3">
        <w:rPr>
          <w:sz w:val="18"/>
          <w:szCs w:val="18"/>
        </w:rPr>
        <w:t>la</w:t>
      </w:r>
      <w:r w:rsidR="007E1E46" w:rsidRPr="006B69A3">
        <w:rPr>
          <w:sz w:val="18"/>
          <w:szCs w:val="18"/>
        </w:rPr>
        <w:t>ción entre</w:t>
      </w:r>
      <w:r w:rsidRPr="006B69A3">
        <w:rPr>
          <w:sz w:val="18"/>
          <w:szCs w:val="18"/>
        </w:rPr>
        <w:t xml:space="preserve"> 1 </w:t>
      </w:r>
      <w:r w:rsidR="007E1E46" w:rsidRPr="006B69A3">
        <w:rPr>
          <w:sz w:val="18"/>
          <w:szCs w:val="18"/>
        </w:rPr>
        <w:t>y</w:t>
      </w:r>
      <w:r w:rsidRPr="006B69A3">
        <w:rPr>
          <w:sz w:val="18"/>
          <w:szCs w:val="18"/>
        </w:rPr>
        <w:t xml:space="preserve"> 4 </w:t>
      </w:r>
      <w:r w:rsidR="007E1E46" w:rsidRPr="006B69A3">
        <w:rPr>
          <w:sz w:val="18"/>
          <w:szCs w:val="18"/>
        </w:rPr>
        <w:t>años de edad.</w:t>
      </w:r>
      <w:r w:rsidRPr="006B69A3">
        <w:rPr>
          <w:sz w:val="18"/>
          <w:szCs w:val="18"/>
        </w:rPr>
        <w:t xml:space="preserve"> </w:t>
      </w:r>
    </w:p>
    <w:p w:rsidR="008D243A" w:rsidRPr="006B69A3" w:rsidRDefault="007E1E46" w:rsidP="00A83C59">
      <w:pPr>
        <w:ind w:right="1134" w:firstLine="170"/>
        <w:rPr>
          <w:sz w:val="18"/>
          <w:szCs w:val="18"/>
        </w:rPr>
      </w:pPr>
      <w:r w:rsidRPr="006B69A3">
        <w:rPr>
          <w:sz w:val="18"/>
          <w:szCs w:val="18"/>
        </w:rPr>
        <w:t>En</w:t>
      </w:r>
      <w:r w:rsidR="008D243A" w:rsidRPr="006B69A3">
        <w:rPr>
          <w:sz w:val="18"/>
          <w:szCs w:val="18"/>
        </w:rPr>
        <w:t xml:space="preserve"> 2003</w:t>
      </w:r>
      <w:r w:rsidRPr="006B69A3">
        <w:rPr>
          <w:sz w:val="18"/>
          <w:szCs w:val="18"/>
        </w:rPr>
        <w:t>,</w:t>
      </w:r>
      <w:r w:rsidR="008D243A" w:rsidRPr="006B69A3">
        <w:rPr>
          <w:sz w:val="18"/>
          <w:szCs w:val="18"/>
        </w:rPr>
        <w:t xml:space="preserve"> </w:t>
      </w:r>
      <w:r w:rsidRPr="006B69A3">
        <w:rPr>
          <w:sz w:val="18"/>
          <w:szCs w:val="18"/>
        </w:rPr>
        <w:t xml:space="preserve">se hizo constar el entierro y el </w:t>
      </w:r>
      <w:r w:rsidR="00A23A46" w:rsidRPr="006B69A3">
        <w:rPr>
          <w:sz w:val="18"/>
          <w:szCs w:val="18"/>
        </w:rPr>
        <w:t xml:space="preserve">fallecimiento </w:t>
      </w:r>
      <w:r w:rsidRPr="006B69A3">
        <w:rPr>
          <w:sz w:val="18"/>
          <w:szCs w:val="18"/>
        </w:rPr>
        <w:t>registr</w:t>
      </w:r>
      <w:r w:rsidR="00A23A46" w:rsidRPr="006B69A3">
        <w:rPr>
          <w:sz w:val="18"/>
          <w:szCs w:val="18"/>
        </w:rPr>
        <w:t>ad</w:t>
      </w:r>
      <w:r w:rsidRPr="006B69A3">
        <w:rPr>
          <w:sz w:val="18"/>
          <w:szCs w:val="18"/>
        </w:rPr>
        <w:t>o en Seychelles de un niño que nació y murió en Inglaterra</w:t>
      </w:r>
      <w:r w:rsidR="008D243A" w:rsidRPr="006B69A3">
        <w:rPr>
          <w:sz w:val="18"/>
          <w:szCs w:val="18"/>
        </w:rPr>
        <w:t>.</w:t>
      </w:r>
    </w:p>
    <w:p w:rsidR="008D243A" w:rsidRPr="006B69A3" w:rsidRDefault="007E1E46" w:rsidP="00A83C59">
      <w:pPr>
        <w:ind w:right="1134" w:firstLine="170"/>
      </w:pPr>
      <w:r w:rsidRPr="006B69A3">
        <w:rPr>
          <w:sz w:val="18"/>
          <w:szCs w:val="18"/>
        </w:rPr>
        <w:t xml:space="preserve">Todos los datos sobre nacimientos y muertes de este cuadro han sido tomados de </w:t>
      </w:r>
      <w:smartTag w:uri="urn:schemas-microsoft-com:office:smarttags" w:element="PersonName">
        <w:smartTagPr>
          <w:attr w:name="ProductID" w:val="la Oficina"/>
        </w:smartTagPr>
        <w:r w:rsidRPr="006B69A3">
          <w:rPr>
            <w:sz w:val="18"/>
            <w:szCs w:val="18"/>
          </w:rPr>
          <w:t>la Oficina</w:t>
        </w:r>
      </w:smartTag>
      <w:r w:rsidRPr="006B69A3">
        <w:rPr>
          <w:sz w:val="18"/>
          <w:szCs w:val="18"/>
        </w:rPr>
        <w:t xml:space="preserve"> del Registro</w:t>
      </w:r>
      <w:r w:rsidR="008D243A" w:rsidRPr="006B69A3">
        <w:rPr>
          <w:sz w:val="18"/>
          <w:szCs w:val="18"/>
        </w:rPr>
        <w:t xml:space="preserve"> Civil</w:t>
      </w:r>
      <w:r w:rsidRPr="006B69A3">
        <w:rPr>
          <w:sz w:val="18"/>
          <w:szCs w:val="18"/>
        </w:rPr>
        <w:t>, cuya</w:t>
      </w:r>
      <w:r w:rsidR="008D243A" w:rsidRPr="006B69A3">
        <w:rPr>
          <w:sz w:val="18"/>
          <w:szCs w:val="18"/>
        </w:rPr>
        <w:t xml:space="preserve"> co</w:t>
      </w:r>
      <w:r w:rsidRPr="006B69A3">
        <w:rPr>
          <w:sz w:val="18"/>
          <w:szCs w:val="18"/>
        </w:rPr>
        <w:t>b</w:t>
      </w:r>
      <w:r w:rsidR="008D243A" w:rsidRPr="006B69A3">
        <w:rPr>
          <w:sz w:val="18"/>
          <w:szCs w:val="18"/>
        </w:rPr>
        <w:t>er</w:t>
      </w:r>
      <w:r w:rsidRPr="006B69A3">
        <w:rPr>
          <w:sz w:val="18"/>
          <w:szCs w:val="18"/>
        </w:rPr>
        <w:t>tura es del</w:t>
      </w:r>
      <w:r w:rsidR="008D243A" w:rsidRPr="006B69A3">
        <w:rPr>
          <w:sz w:val="18"/>
          <w:szCs w:val="18"/>
        </w:rPr>
        <w:t xml:space="preserve"> 100</w:t>
      </w:r>
      <w:r w:rsidRPr="006B69A3">
        <w:rPr>
          <w:sz w:val="18"/>
          <w:szCs w:val="18"/>
        </w:rPr>
        <w:t>%</w:t>
      </w:r>
      <w:r w:rsidR="008D243A" w:rsidRPr="006B69A3">
        <w:rPr>
          <w:sz w:val="18"/>
          <w:szCs w:val="18"/>
        </w:rPr>
        <w:t>.</w:t>
      </w:r>
    </w:p>
    <w:p w:rsidR="008D243A" w:rsidRPr="006B69A3" w:rsidRDefault="000C7F2F" w:rsidP="008D243A">
      <w:pPr>
        <w:pStyle w:val="HChG"/>
      </w:pPr>
      <w:r w:rsidRPr="006B69A3">
        <w:br w:type="page"/>
      </w:r>
      <w:r w:rsidR="008D243A" w:rsidRPr="006B69A3">
        <w:tab/>
      </w:r>
      <w:r w:rsidR="008D243A" w:rsidRPr="006B69A3">
        <w:tab/>
      </w:r>
      <w:r w:rsidR="007E1E46" w:rsidRPr="006B69A3">
        <w:t>An</w:t>
      </w:r>
      <w:r w:rsidR="008D243A" w:rsidRPr="006B69A3">
        <w:t>ex</w:t>
      </w:r>
      <w:r w:rsidR="007E1E46" w:rsidRPr="006B69A3">
        <w:t>o</w:t>
      </w:r>
      <w:r w:rsidR="008D243A" w:rsidRPr="006B69A3">
        <w:t xml:space="preserve"> II</w:t>
      </w:r>
    </w:p>
    <w:p w:rsidR="008D243A" w:rsidRPr="006B69A3" w:rsidRDefault="008D243A" w:rsidP="008D243A">
      <w:pPr>
        <w:pStyle w:val="H1G"/>
      </w:pPr>
      <w:r w:rsidRPr="006B69A3">
        <w:tab/>
      </w:r>
      <w:r w:rsidRPr="006B69A3">
        <w:tab/>
      </w:r>
      <w:r w:rsidR="007E1E46" w:rsidRPr="006B69A3">
        <w:t>Cuadros y gráfic</w:t>
      </w:r>
      <w:r w:rsidR="00160119">
        <w:t>o</w:t>
      </w:r>
      <w:r w:rsidR="007E1E46" w:rsidRPr="006B69A3">
        <w:t>s</w:t>
      </w:r>
    </w:p>
    <w:p w:rsidR="008D243A" w:rsidRPr="006B69A3" w:rsidRDefault="00A31FEF" w:rsidP="00A31FEF">
      <w:pPr>
        <w:pStyle w:val="H23G"/>
      </w:pPr>
      <w:r w:rsidRPr="006B69A3">
        <w:tab/>
      </w:r>
      <w:r w:rsidRPr="006B69A3">
        <w:tab/>
      </w:r>
      <w:r w:rsidR="007E1E46" w:rsidRPr="006B69A3">
        <w:t>Cuadros</w:t>
      </w:r>
    </w:p>
    <w:p w:rsidR="008D243A" w:rsidRPr="006B69A3" w:rsidRDefault="007E1E46" w:rsidP="00160119">
      <w:pPr>
        <w:pStyle w:val="SingleTxtG"/>
        <w:ind w:left="2268" w:hanging="1134"/>
        <w:jc w:val="left"/>
      </w:pPr>
      <w:r w:rsidRPr="006B69A3">
        <w:t>Cuadro</w:t>
      </w:r>
      <w:r w:rsidR="008D243A" w:rsidRPr="006B69A3">
        <w:t xml:space="preserve"> 1</w:t>
      </w:r>
      <w:r w:rsidR="008D243A" w:rsidRPr="006B69A3">
        <w:tab/>
      </w:r>
      <w:r w:rsidR="0036149B" w:rsidRPr="006B69A3">
        <w:t>Estimaciones de la población a mediados de año</w:t>
      </w:r>
      <w:r w:rsidR="008D243A" w:rsidRPr="006B69A3">
        <w:t xml:space="preserve">, </w:t>
      </w:r>
      <w:r w:rsidR="00160119">
        <w:t xml:space="preserve">nacimientos y muertes, </w:t>
      </w:r>
      <w:r w:rsidR="008D243A" w:rsidRPr="006B69A3">
        <w:t>1971</w:t>
      </w:r>
      <w:r w:rsidR="00054B43" w:rsidRPr="006B69A3">
        <w:t>-</w:t>
      </w:r>
      <w:r w:rsidR="008D243A" w:rsidRPr="006B69A3">
        <w:t>2006</w:t>
      </w:r>
    </w:p>
    <w:p w:rsidR="008D243A" w:rsidRPr="006B69A3" w:rsidRDefault="0036149B" w:rsidP="00160119">
      <w:pPr>
        <w:pStyle w:val="SingleTxtG"/>
        <w:jc w:val="left"/>
      </w:pPr>
      <w:r w:rsidRPr="006B69A3">
        <w:t>Cuadro</w:t>
      </w:r>
      <w:r w:rsidR="008D243A" w:rsidRPr="006B69A3">
        <w:t xml:space="preserve"> 2</w:t>
      </w:r>
      <w:r w:rsidR="008D243A" w:rsidRPr="006B69A3">
        <w:tab/>
      </w:r>
      <w:r w:rsidR="00D3134D" w:rsidRPr="006B69A3">
        <w:t>Elementos</w:t>
      </w:r>
      <w:r w:rsidR="008D243A" w:rsidRPr="006B69A3">
        <w:t xml:space="preserve"> </w:t>
      </w:r>
      <w:r w:rsidRPr="006B69A3">
        <w:t>de los cambios demográficos</w:t>
      </w:r>
      <w:r w:rsidR="008D243A" w:rsidRPr="006B69A3">
        <w:t>, 1992</w:t>
      </w:r>
      <w:r w:rsidR="00054B43" w:rsidRPr="006B69A3">
        <w:t>-</w:t>
      </w:r>
      <w:r w:rsidR="008D243A" w:rsidRPr="006B69A3">
        <w:t>2006</w:t>
      </w:r>
    </w:p>
    <w:p w:rsidR="008D243A" w:rsidRPr="006B69A3" w:rsidRDefault="0036149B" w:rsidP="00160119">
      <w:pPr>
        <w:pStyle w:val="SingleTxtG"/>
        <w:ind w:left="2268" w:hanging="1134"/>
        <w:jc w:val="left"/>
      </w:pPr>
      <w:r w:rsidRPr="006B69A3">
        <w:t>Cuadro</w:t>
      </w:r>
      <w:r w:rsidR="008D243A" w:rsidRPr="006B69A3">
        <w:t xml:space="preserve"> 3</w:t>
      </w:r>
      <w:r w:rsidR="008D243A" w:rsidRPr="006B69A3">
        <w:tab/>
      </w:r>
      <w:r w:rsidR="007F686F" w:rsidRPr="006B69A3">
        <w:t>Nacido</w:t>
      </w:r>
      <w:r w:rsidRPr="006B69A3">
        <w:t xml:space="preserve">s vivos </w:t>
      </w:r>
      <w:r w:rsidR="00A23A46" w:rsidRPr="006B69A3">
        <w:t xml:space="preserve">inscritos en el </w:t>
      </w:r>
      <w:r w:rsidRPr="006B69A3">
        <w:t>r</w:t>
      </w:r>
      <w:r w:rsidR="008D243A" w:rsidRPr="006B69A3">
        <w:t>egist</w:t>
      </w:r>
      <w:r w:rsidRPr="006B69A3">
        <w:t>ro</w:t>
      </w:r>
      <w:r w:rsidR="00AA6543" w:rsidRPr="006B69A3">
        <w:t>, desglosados</w:t>
      </w:r>
      <w:r w:rsidRPr="006B69A3">
        <w:t xml:space="preserve"> por año,</w:t>
      </w:r>
      <w:r w:rsidR="008D243A" w:rsidRPr="006B69A3">
        <w:t xml:space="preserve"> m</w:t>
      </w:r>
      <w:r w:rsidRPr="006B69A3">
        <w:t>es</w:t>
      </w:r>
      <w:r w:rsidR="00CD657A" w:rsidRPr="006B69A3">
        <w:t xml:space="preserve"> de inscripción</w:t>
      </w:r>
      <w:r w:rsidR="008D243A" w:rsidRPr="006B69A3">
        <w:t>, sex</w:t>
      </w:r>
      <w:r w:rsidRPr="006B69A3">
        <w:t>o y</w:t>
      </w:r>
      <w:r w:rsidR="008D243A" w:rsidRPr="006B69A3">
        <w:t xml:space="preserve"> </w:t>
      </w:r>
      <w:r w:rsidR="00CD657A" w:rsidRPr="006B69A3">
        <w:t>filiación</w:t>
      </w:r>
      <w:r w:rsidR="008D243A" w:rsidRPr="006B69A3">
        <w:t>,</w:t>
      </w:r>
      <w:r w:rsidR="00CD657A" w:rsidRPr="006B69A3">
        <w:t xml:space="preserve"> </w:t>
      </w:r>
      <w:r w:rsidR="008D243A" w:rsidRPr="006B69A3">
        <w:t>2001</w:t>
      </w:r>
      <w:r w:rsidR="00054B43" w:rsidRPr="006B69A3">
        <w:t>-</w:t>
      </w:r>
      <w:r w:rsidR="008D243A" w:rsidRPr="006B69A3">
        <w:t>2006</w:t>
      </w:r>
    </w:p>
    <w:p w:rsidR="008D243A" w:rsidRPr="006B69A3" w:rsidRDefault="0036149B" w:rsidP="00160119">
      <w:pPr>
        <w:pStyle w:val="SingleTxtG"/>
        <w:ind w:left="2259" w:hanging="1125"/>
        <w:jc w:val="left"/>
      </w:pPr>
      <w:r w:rsidRPr="006B69A3">
        <w:t>Cuadro</w:t>
      </w:r>
      <w:r w:rsidR="008D243A" w:rsidRPr="006B69A3">
        <w:t xml:space="preserve"> 4a</w:t>
      </w:r>
      <w:r w:rsidR="008D243A" w:rsidRPr="006B69A3">
        <w:tab/>
      </w:r>
      <w:r w:rsidRPr="006B69A3">
        <w:t>Nacimientos</w:t>
      </w:r>
      <w:r w:rsidR="008D243A" w:rsidRPr="006B69A3">
        <w:t xml:space="preserve"> </w:t>
      </w:r>
      <w:r w:rsidR="00CD657A" w:rsidRPr="006B69A3">
        <w:t xml:space="preserve">desglosados </w:t>
      </w:r>
      <w:r w:rsidR="007F686F" w:rsidRPr="006B69A3">
        <w:t xml:space="preserve">por </w:t>
      </w:r>
      <w:r w:rsidR="008D243A" w:rsidRPr="006B69A3">
        <w:t>orde</w:t>
      </w:r>
      <w:r w:rsidRPr="006B69A3">
        <w:t xml:space="preserve">n </w:t>
      </w:r>
      <w:r w:rsidR="007F686F" w:rsidRPr="006B69A3">
        <w:t>cronológico</w:t>
      </w:r>
      <w:r w:rsidR="00CD657A" w:rsidRPr="006B69A3">
        <w:t>,</w:t>
      </w:r>
      <w:r w:rsidRPr="006B69A3">
        <w:t xml:space="preserve"> </w:t>
      </w:r>
      <w:r w:rsidR="00D3134D" w:rsidRPr="006B69A3">
        <w:t>filiación</w:t>
      </w:r>
      <w:r w:rsidRPr="006B69A3">
        <w:t xml:space="preserve"> y grupo de edad de la madre</w:t>
      </w:r>
      <w:r w:rsidR="008D243A" w:rsidRPr="006B69A3">
        <w:t>, 2006</w:t>
      </w:r>
    </w:p>
    <w:p w:rsidR="008D243A" w:rsidRPr="006B69A3" w:rsidRDefault="0036149B" w:rsidP="00160119">
      <w:pPr>
        <w:pStyle w:val="SingleTxtG"/>
        <w:ind w:left="2259" w:hanging="1125"/>
        <w:jc w:val="left"/>
      </w:pPr>
      <w:r w:rsidRPr="006B69A3">
        <w:t>Cuadro</w:t>
      </w:r>
      <w:r w:rsidR="008D243A" w:rsidRPr="006B69A3">
        <w:t xml:space="preserve"> 4b</w:t>
      </w:r>
      <w:r w:rsidR="008D243A" w:rsidRPr="006B69A3">
        <w:tab/>
      </w:r>
      <w:r w:rsidRPr="006B69A3">
        <w:t xml:space="preserve">Nacimientos </w:t>
      </w:r>
      <w:r w:rsidR="00CD657A" w:rsidRPr="006B69A3">
        <w:t xml:space="preserve">desglosados </w:t>
      </w:r>
      <w:r w:rsidRPr="006B69A3">
        <w:t>por</w:t>
      </w:r>
      <w:r w:rsidR="008D243A" w:rsidRPr="006B69A3">
        <w:t xml:space="preserve"> distrit</w:t>
      </w:r>
      <w:r w:rsidRPr="006B69A3">
        <w:t>o</w:t>
      </w:r>
      <w:r w:rsidR="008D243A" w:rsidRPr="006B69A3">
        <w:t xml:space="preserve"> </w:t>
      </w:r>
      <w:r w:rsidRPr="006B69A3">
        <w:t>de</w:t>
      </w:r>
      <w:r w:rsidR="008D243A" w:rsidRPr="006B69A3">
        <w:t xml:space="preserve"> residenc</w:t>
      </w:r>
      <w:r w:rsidRPr="006B69A3">
        <w:t>ia y</w:t>
      </w:r>
      <w:r w:rsidR="008D243A" w:rsidRPr="006B69A3">
        <w:t xml:space="preserve"> grup</w:t>
      </w:r>
      <w:r w:rsidRPr="006B69A3">
        <w:t>o de edad de la</w:t>
      </w:r>
      <w:r w:rsidR="00CD657A" w:rsidRPr="006B69A3">
        <w:t xml:space="preserve"> </w:t>
      </w:r>
      <w:r w:rsidRPr="006B69A3">
        <w:t>madre</w:t>
      </w:r>
      <w:r w:rsidR="008D243A" w:rsidRPr="006B69A3">
        <w:t>, 2006</w:t>
      </w:r>
    </w:p>
    <w:p w:rsidR="008D243A" w:rsidRPr="006B69A3" w:rsidRDefault="0036149B" w:rsidP="00160119">
      <w:pPr>
        <w:pStyle w:val="SingleTxtG"/>
        <w:jc w:val="left"/>
      </w:pPr>
      <w:r w:rsidRPr="006B69A3">
        <w:t>Cuadro</w:t>
      </w:r>
      <w:r w:rsidR="008D243A" w:rsidRPr="006B69A3">
        <w:t xml:space="preserve"> 5</w:t>
      </w:r>
      <w:r w:rsidR="008D243A" w:rsidRPr="006B69A3">
        <w:tab/>
      </w:r>
      <w:r w:rsidRPr="006B69A3">
        <w:t>Tasas de</w:t>
      </w:r>
      <w:r w:rsidR="008D243A" w:rsidRPr="006B69A3">
        <w:t xml:space="preserve"> fertili</w:t>
      </w:r>
      <w:r w:rsidRPr="006B69A3">
        <w:t xml:space="preserve">dad </w:t>
      </w:r>
      <w:r w:rsidR="00CD657A" w:rsidRPr="006B69A3">
        <w:t xml:space="preserve">específicas </w:t>
      </w:r>
      <w:r w:rsidRPr="006B69A3">
        <w:t>por edad</w:t>
      </w:r>
      <w:r w:rsidR="00CD657A" w:rsidRPr="006B69A3">
        <w:t>,</w:t>
      </w:r>
      <w:r w:rsidR="008D243A" w:rsidRPr="006B69A3">
        <w:t xml:space="preserve"> 1990</w:t>
      </w:r>
      <w:r w:rsidR="00054B43" w:rsidRPr="006B69A3">
        <w:t>-</w:t>
      </w:r>
      <w:r w:rsidR="008D243A" w:rsidRPr="006B69A3">
        <w:t>2006</w:t>
      </w:r>
    </w:p>
    <w:p w:rsidR="008D243A" w:rsidRPr="006B69A3" w:rsidRDefault="0036149B" w:rsidP="00160119">
      <w:pPr>
        <w:pStyle w:val="SingleTxtG"/>
        <w:jc w:val="left"/>
      </w:pPr>
      <w:r w:rsidRPr="006B69A3">
        <w:t>Cuadro</w:t>
      </w:r>
      <w:r w:rsidR="008D243A" w:rsidRPr="006B69A3">
        <w:t xml:space="preserve"> 6</w:t>
      </w:r>
      <w:r w:rsidR="008D243A" w:rsidRPr="006B69A3">
        <w:tab/>
      </w:r>
      <w:r w:rsidRPr="006B69A3">
        <w:t>Muertes por</w:t>
      </w:r>
      <w:r w:rsidR="008D243A" w:rsidRPr="006B69A3">
        <w:t xml:space="preserve"> sex</w:t>
      </w:r>
      <w:r w:rsidRPr="006B69A3">
        <w:t>o</w:t>
      </w:r>
      <w:r w:rsidR="008D243A" w:rsidRPr="006B69A3">
        <w:t xml:space="preserve"> </w:t>
      </w:r>
      <w:r w:rsidRPr="006B69A3">
        <w:t>y</w:t>
      </w:r>
      <w:r w:rsidR="008D243A" w:rsidRPr="006B69A3">
        <w:t xml:space="preserve"> </w:t>
      </w:r>
      <w:r w:rsidRPr="006B69A3">
        <w:t>ed</w:t>
      </w:r>
      <w:r w:rsidR="008D243A" w:rsidRPr="006B69A3">
        <w:t>a</w:t>
      </w:r>
      <w:r w:rsidRPr="006B69A3">
        <w:t>d</w:t>
      </w:r>
      <w:r w:rsidR="008D243A" w:rsidRPr="006B69A3">
        <w:t>, 2002</w:t>
      </w:r>
      <w:r w:rsidR="00054B43" w:rsidRPr="006B69A3">
        <w:t>-</w:t>
      </w:r>
      <w:r w:rsidR="008D243A" w:rsidRPr="006B69A3">
        <w:t>2006</w:t>
      </w:r>
    </w:p>
    <w:p w:rsidR="008D243A" w:rsidRPr="006B69A3" w:rsidRDefault="0036149B" w:rsidP="00160119">
      <w:pPr>
        <w:pStyle w:val="SingleTxtG"/>
        <w:jc w:val="left"/>
      </w:pPr>
      <w:r w:rsidRPr="006B69A3">
        <w:t>Cuadro</w:t>
      </w:r>
      <w:r w:rsidR="008D243A" w:rsidRPr="006B69A3">
        <w:t xml:space="preserve"> 7</w:t>
      </w:r>
      <w:r w:rsidR="008D243A" w:rsidRPr="006B69A3">
        <w:tab/>
      </w:r>
      <w:r w:rsidRPr="006B69A3">
        <w:t xml:space="preserve">Tasas de mortalidad </w:t>
      </w:r>
      <w:r w:rsidR="00CD657A" w:rsidRPr="006B69A3">
        <w:t xml:space="preserve">específicas </w:t>
      </w:r>
      <w:r w:rsidRPr="006B69A3">
        <w:t>por edad y</w:t>
      </w:r>
      <w:r w:rsidR="008D243A" w:rsidRPr="006B69A3">
        <w:t xml:space="preserve"> sex</w:t>
      </w:r>
      <w:r w:rsidRPr="006B69A3">
        <w:t>o</w:t>
      </w:r>
      <w:r w:rsidR="008D243A" w:rsidRPr="006B69A3">
        <w:t>, 2002</w:t>
      </w:r>
      <w:r w:rsidR="00054B43" w:rsidRPr="006B69A3">
        <w:t>-</w:t>
      </w:r>
      <w:r w:rsidR="008D243A" w:rsidRPr="006B69A3">
        <w:t>2006</w:t>
      </w:r>
    </w:p>
    <w:p w:rsidR="008D243A" w:rsidRPr="006B69A3" w:rsidRDefault="0036149B" w:rsidP="00160119">
      <w:pPr>
        <w:pStyle w:val="SingleTxtG"/>
        <w:jc w:val="left"/>
      </w:pPr>
      <w:r w:rsidRPr="006B69A3">
        <w:t>Cuadro</w:t>
      </w:r>
      <w:r w:rsidR="008D243A" w:rsidRPr="006B69A3">
        <w:t xml:space="preserve"> 8</w:t>
      </w:r>
      <w:r w:rsidR="008D243A" w:rsidRPr="006B69A3">
        <w:tab/>
      </w:r>
      <w:r w:rsidRPr="006B69A3">
        <w:t xml:space="preserve">Distribución </w:t>
      </w:r>
      <w:r w:rsidR="00CD657A" w:rsidRPr="006B69A3">
        <w:t xml:space="preserve">de los migrantes </w:t>
      </w:r>
      <w:r w:rsidRPr="006B69A3">
        <w:t>por edad y sexo</w:t>
      </w:r>
      <w:r w:rsidR="008D243A" w:rsidRPr="006B69A3">
        <w:t>, 2006</w:t>
      </w:r>
    </w:p>
    <w:p w:rsidR="008D243A" w:rsidRPr="006B69A3" w:rsidRDefault="0036149B" w:rsidP="00160119">
      <w:pPr>
        <w:pStyle w:val="SingleTxtG"/>
        <w:jc w:val="left"/>
      </w:pPr>
      <w:r w:rsidRPr="006B69A3">
        <w:t>Cuadro</w:t>
      </w:r>
      <w:r w:rsidR="008D243A" w:rsidRPr="006B69A3">
        <w:t xml:space="preserve"> 9a</w:t>
      </w:r>
      <w:r w:rsidR="008D243A" w:rsidRPr="006B69A3">
        <w:tab/>
      </w:r>
      <w:r w:rsidRPr="006B69A3">
        <w:t>Matrimonios</w:t>
      </w:r>
      <w:r w:rsidR="008D243A" w:rsidRPr="006B69A3">
        <w:t xml:space="preserve"> </w:t>
      </w:r>
      <w:r w:rsidRPr="006B69A3">
        <w:t>y</w:t>
      </w:r>
      <w:r w:rsidR="008D243A" w:rsidRPr="006B69A3">
        <w:t xml:space="preserve"> divorc</w:t>
      </w:r>
      <w:r w:rsidRPr="006B69A3">
        <w:t>io</w:t>
      </w:r>
      <w:r w:rsidR="008D243A" w:rsidRPr="006B69A3">
        <w:t>s</w:t>
      </w:r>
      <w:r w:rsidRPr="006B69A3">
        <w:t xml:space="preserve"> registrados</w:t>
      </w:r>
      <w:r w:rsidR="008D243A" w:rsidRPr="006B69A3">
        <w:t>, 1987</w:t>
      </w:r>
      <w:r w:rsidR="00054B43" w:rsidRPr="006B69A3">
        <w:t>-</w:t>
      </w:r>
      <w:r w:rsidR="008D243A" w:rsidRPr="006B69A3">
        <w:t>2006</w:t>
      </w:r>
    </w:p>
    <w:p w:rsidR="008D243A" w:rsidRPr="006B69A3" w:rsidRDefault="0036149B" w:rsidP="00160119">
      <w:pPr>
        <w:pStyle w:val="SingleTxtG"/>
        <w:jc w:val="left"/>
      </w:pPr>
      <w:r w:rsidRPr="006B69A3">
        <w:t>Cuadro</w:t>
      </w:r>
      <w:r w:rsidR="008D243A" w:rsidRPr="006B69A3">
        <w:t xml:space="preserve"> 9b</w:t>
      </w:r>
      <w:r w:rsidR="008D243A" w:rsidRPr="006B69A3">
        <w:tab/>
        <w:t>Ma</w:t>
      </w:r>
      <w:r w:rsidRPr="006B69A3">
        <w:t>t</w:t>
      </w:r>
      <w:r w:rsidR="008D243A" w:rsidRPr="006B69A3">
        <w:t>ri</w:t>
      </w:r>
      <w:r w:rsidRPr="006B69A3">
        <w:t>monios por edad de los contrayentes</w:t>
      </w:r>
      <w:r w:rsidR="008D243A" w:rsidRPr="006B69A3">
        <w:t xml:space="preserve">, </w:t>
      </w:r>
      <w:r w:rsidR="00160119">
        <w:t xml:space="preserve">residentes y visitantes, </w:t>
      </w:r>
      <w:r w:rsidR="008D243A" w:rsidRPr="006B69A3">
        <w:t>2006</w:t>
      </w:r>
    </w:p>
    <w:p w:rsidR="008D243A" w:rsidRPr="006B69A3" w:rsidRDefault="0036149B" w:rsidP="00160119">
      <w:pPr>
        <w:pStyle w:val="SingleTxtG"/>
        <w:jc w:val="left"/>
      </w:pPr>
      <w:r w:rsidRPr="006B69A3">
        <w:t>Cuadro</w:t>
      </w:r>
      <w:r w:rsidR="008D243A" w:rsidRPr="006B69A3">
        <w:t xml:space="preserve"> 9c</w:t>
      </w:r>
      <w:r w:rsidR="008D243A" w:rsidRPr="006B69A3">
        <w:tab/>
        <w:t>Ma</w:t>
      </w:r>
      <w:r w:rsidRPr="006B69A3">
        <w:t>t</w:t>
      </w:r>
      <w:r w:rsidR="008D243A" w:rsidRPr="006B69A3">
        <w:t>ri</w:t>
      </w:r>
      <w:r w:rsidRPr="006B69A3">
        <w:t>monios por</w:t>
      </w:r>
      <w:r w:rsidR="000208F7" w:rsidRPr="006B69A3">
        <w:t xml:space="preserve"> </w:t>
      </w:r>
      <w:r w:rsidRPr="006B69A3">
        <w:t>edad de los contrayentes</w:t>
      </w:r>
      <w:r w:rsidR="008D243A" w:rsidRPr="006B69A3">
        <w:t xml:space="preserve">, </w:t>
      </w:r>
      <w:r w:rsidR="000208F7" w:rsidRPr="006B69A3">
        <w:t xml:space="preserve">solo </w:t>
      </w:r>
      <w:r w:rsidR="008D243A" w:rsidRPr="006B69A3">
        <w:t>resident</w:t>
      </w:r>
      <w:r w:rsidR="000208F7" w:rsidRPr="006B69A3">
        <w:t>e</w:t>
      </w:r>
      <w:r w:rsidR="008D243A" w:rsidRPr="006B69A3">
        <w:t>s, 2006</w:t>
      </w:r>
    </w:p>
    <w:p w:rsidR="008D243A" w:rsidRPr="006B69A3" w:rsidRDefault="000208F7" w:rsidP="00160119">
      <w:pPr>
        <w:pStyle w:val="SingleTxtG"/>
        <w:ind w:left="2259" w:hanging="1125"/>
        <w:jc w:val="left"/>
      </w:pPr>
      <w:r w:rsidRPr="006B69A3">
        <w:t>Cuadro</w:t>
      </w:r>
      <w:r w:rsidR="008D243A" w:rsidRPr="006B69A3">
        <w:t xml:space="preserve"> 10a</w:t>
      </w:r>
      <w:r w:rsidR="008D243A" w:rsidRPr="006B69A3">
        <w:tab/>
        <w:t>Ma</w:t>
      </w:r>
      <w:r w:rsidRPr="006B69A3">
        <w:t>t</w:t>
      </w:r>
      <w:r w:rsidR="008D243A" w:rsidRPr="006B69A3">
        <w:t>ri</w:t>
      </w:r>
      <w:r w:rsidRPr="006B69A3">
        <w:t>monios por edad y estado civil previo de la novia</w:t>
      </w:r>
      <w:r w:rsidR="002F70D9">
        <w:t>,</w:t>
      </w:r>
      <w:r w:rsidR="008D243A" w:rsidRPr="006B69A3">
        <w:t xml:space="preserve"> </w:t>
      </w:r>
      <w:r w:rsidRPr="006B69A3">
        <w:t xml:space="preserve">solo </w:t>
      </w:r>
      <w:r w:rsidR="008D243A" w:rsidRPr="006B69A3">
        <w:t>resident</w:t>
      </w:r>
      <w:r w:rsidRPr="006B69A3">
        <w:t>e</w:t>
      </w:r>
      <w:r w:rsidR="008D243A" w:rsidRPr="006B69A3">
        <w:t>s, 2006</w:t>
      </w:r>
    </w:p>
    <w:p w:rsidR="008D243A" w:rsidRPr="006B69A3" w:rsidRDefault="000208F7" w:rsidP="00160119">
      <w:pPr>
        <w:pStyle w:val="SingleTxtG"/>
        <w:jc w:val="left"/>
      </w:pPr>
      <w:r w:rsidRPr="006B69A3">
        <w:t>Cuadro</w:t>
      </w:r>
      <w:r w:rsidR="008D243A" w:rsidRPr="006B69A3">
        <w:t xml:space="preserve"> 10b</w:t>
      </w:r>
      <w:r w:rsidR="008D243A" w:rsidRPr="006B69A3">
        <w:tab/>
        <w:t>Ma</w:t>
      </w:r>
      <w:r w:rsidRPr="006B69A3">
        <w:t>t</w:t>
      </w:r>
      <w:r w:rsidR="008D243A" w:rsidRPr="006B69A3">
        <w:t>ri</w:t>
      </w:r>
      <w:r w:rsidRPr="006B69A3">
        <w:t>monios por edad</w:t>
      </w:r>
      <w:r w:rsidR="008D243A" w:rsidRPr="006B69A3">
        <w:t xml:space="preserve"> </w:t>
      </w:r>
      <w:r w:rsidRPr="006B69A3">
        <w:t>y estado civil previo del novio</w:t>
      </w:r>
      <w:r w:rsidR="002F70D9">
        <w:t>,</w:t>
      </w:r>
      <w:r w:rsidRPr="006B69A3">
        <w:t xml:space="preserve"> solo </w:t>
      </w:r>
      <w:r w:rsidR="008D243A" w:rsidRPr="006B69A3">
        <w:t>resident</w:t>
      </w:r>
      <w:r w:rsidRPr="006B69A3">
        <w:t>es</w:t>
      </w:r>
      <w:r w:rsidR="008D243A" w:rsidRPr="006B69A3">
        <w:t>, 2006</w:t>
      </w:r>
    </w:p>
    <w:p w:rsidR="008D243A" w:rsidRPr="006B69A3" w:rsidRDefault="00A31FEF" w:rsidP="00A31FEF">
      <w:pPr>
        <w:pStyle w:val="H23G"/>
      </w:pPr>
      <w:r w:rsidRPr="006B69A3">
        <w:tab/>
      </w:r>
      <w:r w:rsidRPr="006B69A3">
        <w:tab/>
      </w:r>
      <w:r w:rsidR="000208F7" w:rsidRPr="006B69A3">
        <w:t>Gráfic</w:t>
      </w:r>
      <w:r w:rsidR="003736BF">
        <w:t>o</w:t>
      </w:r>
      <w:r w:rsidR="000208F7" w:rsidRPr="006B69A3">
        <w:t>s</w:t>
      </w:r>
    </w:p>
    <w:p w:rsidR="008D243A" w:rsidRPr="006B69A3" w:rsidRDefault="008D243A" w:rsidP="00160119">
      <w:pPr>
        <w:pStyle w:val="SingleTxtG"/>
        <w:jc w:val="left"/>
      </w:pPr>
      <w:r w:rsidRPr="006B69A3">
        <w:t>1.</w:t>
      </w:r>
      <w:r w:rsidRPr="006B69A3">
        <w:tab/>
      </w:r>
      <w:r w:rsidR="000208F7" w:rsidRPr="006B69A3">
        <w:t>Nacimientos, muertes</w:t>
      </w:r>
      <w:r w:rsidRPr="006B69A3">
        <w:t>, migra</w:t>
      </w:r>
      <w:r w:rsidR="000208F7" w:rsidRPr="006B69A3">
        <w:t>c</w:t>
      </w:r>
      <w:r w:rsidRPr="006B69A3">
        <w:t>i</w:t>
      </w:r>
      <w:r w:rsidR="000208F7" w:rsidRPr="006B69A3">
        <w:t>ó</w:t>
      </w:r>
      <w:r w:rsidRPr="006B69A3">
        <w:t>n, 1975</w:t>
      </w:r>
      <w:r w:rsidR="00054B43" w:rsidRPr="006B69A3">
        <w:t>-</w:t>
      </w:r>
      <w:r w:rsidRPr="006B69A3">
        <w:t>2006</w:t>
      </w:r>
    </w:p>
    <w:p w:rsidR="008D243A" w:rsidRPr="006B69A3" w:rsidRDefault="008D243A" w:rsidP="00160119">
      <w:pPr>
        <w:pStyle w:val="SingleTxtG"/>
        <w:jc w:val="left"/>
      </w:pPr>
      <w:r w:rsidRPr="006B69A3">
        <w:t>2.</w:t>
      </w:r>
      <w:r w:rsidRPr="006B69A3">
        <w:tab/>
      </w:r>
      <w:r w:rsidR="000208F7" w:rsidRPr="006B69A3">
        <w:t>Muertes en la primera infancia</w:t>
      </w:r>
      <w:r w:rsidR="00CD657A" w:rsidRPr="006B69A3">
        <w:t xml:space="preserve">, </w:t>
      </w:r>
      <w:r w:rsidR="008B09E4" w:rsidRPr="006B69A3">
        <w:t>desglos</w:t>
      </w:r>
      <w:r w:rsidR="00CD657A" w:rsidRPr="006B69A3">
        <w:t>adas</w:t>
      </w:r>
      <w:r w:rsidR="000208F7" w:rsidRPr="006B69A3">
        <w:t xml:space="preserve"> por</w:t>
      </w:r>
      <w:r w:rsidRPr="006B69A3">
        <w:t xml:space="preserve"> sex</w:t>
      </w:r>
      <w:r w:rsidR="000208F7" w:rsidRPr="006B69A3">
        <w:t>o</w:t>
      </w:r>
      <w:r w:rsidRPr="006B69A3">
        <w:t>, 1976</w:t>
      </w:r>
      <w:r w:rsidR="00054B43" w:rsidRPr="006B69A3">
        <w:t>-</w:t>
      </w:r>
      <w:r w:rsidRPr="006B69A3">
        <w:t>2006</w:t>
      </w:r>
    </w:p>
    <w:p w:rsidR="008D243A" w:rsidRPr="006B69A3" w:rsidRDefault="008D243A" w:rsidP="00160119">
      <w:pPr>
        <w:pStyle w:val="SingleTxtG"/>
        <w:jc w:val="left"/>
      </w:pPr>
      <w:r w:rsidRPr="006B69A3">
        <w:t>3.</w:t>
      </w:r>
      <w:r w:rsidRPr="006B69A3">
        <w:tab/>
      </w:r>
      <w:r w:rsidR="007F686F" w:rsidRPr="006B69A3">
        <w:t>Nacimiento</w:t>
      </w:r>
      <w:r w:rsidR="000208F7" w:rsidRPr="006B69A3">
        <w:t>s fuera del matrimonio</w:t>
      </w:r>
      <w:r w:rsidRPr="006B69A3">
        <w:t>, 1971</w:t>
      </w:r>
      <w:r w:rsidR="00054B43" w:rsidRPr="006B69A3">
        <w:t>-</w:t>
      </w:r>
      <w:r w:rsidRPr="006B69A3">
        <w:t>2006</w:t>
      </w:r>
      <w:r w:rsidR="008B09E4" w:rsidRPr="006B69A3">
        <w:t>,</w:t>
      </w:r>
      <w:r w:rsidRPr="006B69A3">
        <w:t xml:space="preserve"> p</w:t>
      </w:r>
      <w:r w:rsidR="000208F7" w:rsidRPr="006B69A3">
        <w:t>o</w:t>
      </w:r>
      <w:r w:rsidRPr="006B69A3">
        <w:t>r 1</w:t>
      </w:r>
      <w:r w:rsidR="00661FDC" w:rsidRPr="006B69A3">
        <w:t>.</w:t>
      </w:r>
      <w:r w:rsidRPr="006B69A3">
        <w:t xml:space="preserve">000 </w:t>
      </w:r>
      <w:r w:rsidR="000208F7" w:rsidRPr="006B69A3">
        <w:t>naci</w:t>
      </w:r>
      <w:r w:rsidR="007F686F" w:rsidRPr="006B69A3">
        <w:t>dos</w:t>
      </w:r>
      <w:r w:rsidR="000208F7" w:rsidRPr="006B69A3">
        <w:t xml:space="preserve"> vivos</w:t>
      </w:r>
    </w:p>
    <w:p w:rsidR="008D243A" w:rsidRPr="006B69A3" w:rsidRDefault="008D243A" w:rsidP="00160119">
      <w:pPr>
        <w:pStyle w:val="SingleTxtG"/>
        <w:jc w:val="left"/>
      </w:pPr>
      <w:r w:rsidRPr="006B69A3">
        <w:t>4.</w:t>
      </w:r>
      <w:r w:rsidRPr="006B69A3">
        <w:tab/>
      </w:r>
      <w:r w:rsidR="000208F7" w:rsidRPr="006B69A3">
        <w:t>Tasas de</w:t>
      </w:r>
      <w:r w:rsidRPr="006B69A3">
        <w:t xml:space="preserve"> fertili</w:t>
      </w:r>
      <w:r w:rsidR="000208F7" w:rsidRPr="006B69A3">
        <w:t xml:space="preserve">dad </w:t>
      </w:r>
      <w:r w:rsidR="002F70D9">
        <w:t xml:space="preserve">específicas </w:t>
      </w:r>
      <w:r w:rsidR="000208F7" w:rsidRPr="006B69A3">
        <w:t>por edad</w:t>
      </w:r>
      <w:r w:rsidRPr="006B69A3">
        <w:t>, 2005</w:t>
      </w:r>
      <w:r w:rsidR="00054B43" w:rsidRPr="006B69A3">
        <w:t>-</w:t>
      </w:r>
      <w:r w:rsidRPr="006B69A3">
        <w:t>2006</w:t>
      </w:r>
    </w:p>
    <w:p w:rsidR="008D243A" w:rsidRPr="006B69A3" w:rsidRDefault="00D77E4C" w:rsidP="00D77E4C">
      <w:pPr>
        <w:pStyle w:val="HChG"/>
      </w:pPr>
      <w:r w:rsidRPr="006B69A3">
        <w:br w:type="page"/>
      </w:r>
      <w:r w:rsidR="008D243A" w:rsidRPr="006B69A3">
        <w:tab/>
      </w:r>
      <w:r w:rsidR="008D243A" w:rsidRPr="006B69A3">
        <w:tab/>
      </w:r>
      <w:r w:rsidR="000208F7" w:rsidRPr="006B69A3">
        <w:t>Población a finales de</w:t>
      </w:r>
      <w:r w:rsidR="008D243A" w:rsidRPr="006B69A3">
        <w:t xml:space="preserve"> 2006</w:t>
      </w:r>
    </w:p>
    <w:p w:rsidR="008D243A" w:rsidRPr="006B69A3" w:rsidRDefault="008D243A" w:rsidP="008D243A">
      <w:pPr>
        <w:pStyle w:val="SingleTxtG"/>
      </w:pPr>
      <w:r w:rsidRPr="006B69A3">
        <w:t>1.</w:t>
      </w:r>
      <w:r w:rsidRPr="006B69A3">
        <w:tab/>
      </w:r>
      <w:r w:rsidR="00A66C01" w:rsidRPr="006B69A3">
        <w:t>El cuadro</w:t>
      </w:r>
      <w:r w:rsidRPr="006B69A3">
        <w:t xml:space="preserve"> 1</w:t>
      </w:r>
      <w:r w:rsidR="00251A48" w:rsidRPr="006B69A3">
        <w:t xml:space="preserve"> </w:t>
      </w:r>
      <w:r w:rsidR="00251A48" w:rsidRPr="006B69A3">
        <w:rPr>
          <w:i/>
        </w:rPr>
        <w:t>infra</w:t>
      </w:r>
      <w:r w:rsidRPr="006B69A3">
        <w:t xml:space="preserve"> </w:t>
      </w:r>
      <w:r w:rsidR="00251A48" w:rsidRPr="006B69A3">
        <w:t>muestra las</w:t>
      </w:r>
      <w:r w:rsidRPr="006B69A3">
        <w:t xml:space="preserve"> estima</w:t>
      </w:r>
      <w:r w:rsidR="00251A48" w:rsidRPr="006B69A3">
        <w:t>ciones de la población a mediados de año, los acontecimientos</w:t>
      </w:r>
      <w:r w:rsidRPr="006B69A3">
        <w:t xml:space="preserve"> vital</w:t>
      </w:r>
      <w:r w:rsidR="00251A48" w:rsidRPr="006B69A3">
        <w:t>es y las tasas para el</w:t>
      </w:r>
      <w:r w:rsidRPr="006B69A3">
        <w:t xml:space="preserve"> per</w:t>
      </w:r>
      <w:r w:rsidR="00251A48" w:rsidRPr="006B69A3">
        <w:t>í</w:t>
      </w:r>
      <w:r w:rsidRPr="006B69A3">
        <w:t>od</w:t>
      </w:r>
      <w:r w:rsidR="00251A48" w:rsidRPr="006B69A3">
        <w:t>o</w:t>
      </w:r>
      <w:r w:rsidRPr="006B69A3">
        <w:t xml:space="preserve"> 1971</w:t>
      </w:r>
      <w:r w:rsidR="00054B43" w:rsidRPr="006B69A3">
        <w:t>-</w:t>
      </w:r>
      <w:r w:rsidRPr="006B69A3">
        <w:t>2006.</w:t>
      </w:r>
    </w:p>
    <w:p w:rsidR="008D243A" w:rsidRPr="006B69A3" w:rsidRDefault="008D243A" w:rsidP="008D243A">
      <w:pPr>
        <w:pStyle w:val="H1G"/>
      </w:pPr>
      <w:r w:rsidRPr="006B69A3">
        <w:tab/>
      </w:r>
      <w:r w:rsidRPr="006B69A3">
        <w:tab/>
      </w:r>
      <w:r w:rsidR="00251A48" w:rsidRPr="006B69A3">
        <w:t>Cambios en la p</w:t>
      </w:r>
      <w:r w:rsidRPr="006B69A3">
        <w:t>o</w:t>
      </w:r>
      <w:r w:rsidR="00251A48" w:rsidRPr="006B69A3">
        <w:t>b</w:t>
      </w:r>
      <w:r w:rsidRPr="006B69A3">
        <w:t>la</w:t>
      </w:r>
      <w:r w:rsidR="00251A48" w:rsidRPr="006B69A3">
        <w:t>c</w:t>
      </w:r>
      <w:r w:rsidRPr="006B69A3">
        <w:t>i</w:t>
      </w:r>
      <w:r w:rsidR="00251A48" w:rsidRPr="006B69A3">
        <w:t>ó</w:t>
      </w:r>
      <w:r w:rsidRPr="006B69A3">
        <w:t>n</w:t>
      </w:r>
    </w:p>
    <w:p w:rsidR="008D243A" w:rsidRPr="006B69A3" w:rsidRDefault="008D243A" w:rsidP="008D243A">
      <w:pPr>
        <w:pStyle w:val="SingleTxtG"/>
      </w:pPr>
      <w:r w:rsidRPr="006B69A3">
        <w:t>2.</w:t>
      </w:r>
      <w:r w:rsidRPr="006B69A3">
        <w:tab/>
      </w:r>
      <w:r w:rsidR="00251A48" w:rsidRPr="006B69A3">
        <w:t>En el cuadro 2 se observan los elementos de los cambios en la</w:t>
      </w:r>
      <w:r w:rsidRPr="006B69A3">
        <w:t xml:space="preserve"> po</w:t>
      </w:r>
      <w:r w:rsidR="00251A48" w:rsidRPr="006B69A3">
        <w:t>b</w:t>
      </w:r>
      <w:r w:rsidRPr="006B69A3">
        <w:t>la</w:t>
      </w:r>
      <w:r w:rsidR="00251A48" w:rsidRPr="006B69A3">
        <w:t>c</w:t>
      </w:r>
      <w:r w:rsidRPr="006B69A3">
        <w:t>i</w:t>
      </w:r>
      <w:r w:rsidR="00251A48" w:rsidRPr="006B69A3">
        <w:t>ó</w:t>
      </w:r>
      <w:r w:rsidRPr="006B69A3">
        <w:t xml:space="preserve">n </w:t>
      </w:r>
      <w:r w:rsidR="00251A48" w:rsidRPr="006B69A3">
        <w:t>para el</w:t>
      </w:r>
      <w:r w:rsidRPr="006B69A3">
        <w:t xml:space="preserve"> per</w:t>
      </w:r>
      <w:r w:rsidR="00251A48" w:rsidRPr="006B69A3">
        <w:t>í</w:t>
      </w:r>
      <w:r w:rsidRPr="006B69A3">
        <w:t>od</w:t>
      </w:r>
      <w:r w:rsidR="00251A48" w:rsidRPr="006B69A3">
        <w:t>o</w:t>
      </w:r>
      <w:r w:rsidRPr="006B69A3">
        <w:t xml:space="preserve"> 1992</w:t>
      </w:r>
      <w:r w:rsidR="00054B43" w:rsidRPr="006B69A3">
        <w:t>-</w:t>
      </w:r>
      <w:r w:rsidRPr="006B69A3">
        <w:t xml:space="preserve">2006. </w:t>
      </w:r>
      <w:r w:rsidR="00251A48" w:rsidRPr="006B69A3">
        <w:t>Según las</w:t>
      </w:r>
      <w:r w:rsidRPr="006B69A3">
        <w:t xml:space="preserve"> estima</w:t>
      </w:r>
      <w:r w:rsidR="00251A48" w:rsidRPr="006B69A3">
        <w:t>ciones, la población se elevaba a</w:t>
      </w:r>
      <w:r w:rsidRPr="006B69A3">
        <w:t xml:space="preserve"> 83</w:t>
      </w:r>
      <w:r w:rsidR="009E5209" w:rsidRPr="006B69A3">
        <w:t>.</w:t>
      </w:r>
      <w:r w:rsidRPr="006B69A3">
        <w:t>942 person</w:t>
      </w:r>
      <w:r w:rsidR="00251A48" w:rsidRPr="006B69A3">
        <w:t>a</w:t>
      </w:r>
      <w:r w:rsidRPr="006B69A3">
        <w:t>s a</w:t>
      </w:r>
      <w:r w:rsidR="00251A48" w:rsidRPr="006B69A3">
        <w:t>l</w:t>
      </w:r>
      <w:r w:rsidR="00054B43" w:rsidRPr="006B69A3">
        <w:t xml:space="preserve"> </w:t>
      </w:r>
      <w:r w:rsidRPr="006B69A3">
        <w:t xml:space="preserve">31 </w:t>
      </w:r>
      <w:r w:rsidR="00251A48" w:rsidRPr="006B69A3">
        <w:t>de di</w:t>
      </w:r>
      <w:r w:rsidRPr="006B69A3">
        <w:t>c</w:t>
      </w:r>
      <w:r w:rsidR="00251A48" w:rsidRPr="006B69A3">
        <w:t>i</w:t>
      </w:r>
      <w:r w:rsidRPr="006B69A3">
        <w:t>emb</w:t>
      </w:r>
      <w:r w:rsidR="00251A48" w:rsidRPr="006B69A3">
        <w:t>re de</w:t>
      </w:r>
      <w:r w:rsidRPr="006B69A3">
        <w:t xml:space="preserve"> 2006</w:t>
      </w:r>
      <w:r w:rsidR="00251A48" w:rsidRPr="006B69A3">
        <w:t>, lo que</w:t>
      </w:r>
      <w:r w:rsidRPr="006B69A3">
        <w:t xml:space="preserve"> represent</w:t>
      </w:r>
      <w:r w:rsidR="00251A48" w:rsidRPr="006B69A3">
        <w:t>a</w:t>
      </w:r>
      <w:r w:rsidRPr="006B69A3">
        <w:t xml:space="preserve"> </w:t>
      </w:r>
      <w:r w:rsidR="00251A48" w:rsidRPr="006B69A3">
        <w:t>un</w:t>
      </w:r>
      <w:r w:rsidRPr="006B69A3">
        <w:t xml:space="preserve"> incre</w:t>
      </w:r>
      <w:r w:rsidR="00251A48" w:rsidRPr="006B69A3">
        <w:t>mento de</w:t>
      </w:r>
      <w:r w:rsidRPr="006B69A3">
        <w:t xml:space="preserve"> 1</w:t>
      </w:r>
      <w:r w:rsidR="009E5209" w:rsidRPr="006B69A3">
        <w:t>.</w:t>
      </w:r>
      <w:r w:rsidRPr="006B69A3">
        <w:t>225 person</w:t>
      </w:r>
      <w:r w:rsidR="00251A48" w:rsidRPr="006B69A3">
        <w:t>a</w:t>
      </w:r>
      <w:r w:rsidRPr="006B69A3">
        <w:t xml:space="preserve">s </w:t>
      </w:r>
      <w:r w:rsidR="00251A48" w:rsidRPr="006B69A3">
        <w:t>entre enero y</w:t>
      </w:r>
      <w:r w:rsidRPr="006B69A3">
        <w:t xml:space="preserve"> </w:t>
      </w:r>
      <w:r w:rsidR="00251A48" w:rsidRPr="006B69A3">
        <w:t>di</w:t>
      </w:r>
      <w:r w:rsidRPr="006B69A3">
        <w:t>c</w:t>
      </w:r>
      <w:r w:rsidR="00251A48" w:rsidRPr="006B69A3">
        <w:t>i</w:t>
      </w:r>
      <w:r w:rsidRPr="006B69A3">
        <w:t>embr</w:t>
      </w:r>
      <w:r w:rsidR="00251A48" w:rsidRPr="006B69A3">
        <w:t>e de</w:t>
      </w:r>
      <w:r w:rsidRPr="006B69A3">
        <w:t xml:space="preserve"> 2006 o</w:t>
      </w:r>
      <w:r w:rsidR="00251A48" w:rsidRPr="006B69A3">
        <w:t xml:space="preserve"> una tasa de crecimiento a</w:t>
      </w:r>
      <w:r w:rsidRPr="006B69A3">
        <w:t xml:space="preserve">nual </w:t>
      </w:r>
      <w:r w:rsidR="00251A48" w:rsidRPr="006B69A3">
        <w:t>del</w:t>
      </w:r>
      <w:r w:rsidRPr="006B69A3">
        <w:t xml:space="preserve"> 1</w:t>
      </w:r>
      <w:r w:rsidR="00251A48" w:rsidRPr="006B69A3">
        <w:t>,</w:t>
      </w:r>
      <w:r w:rsidRPr="006B69A3">
        <w:t>5</w:t>
      </w:r>
      <w:r w:rsidR="00251A48" w:rsidRPr="006B69A3">
        <w:t>%</w:t>
      </w:r>
      <w:r w:rsidR="00D3134D" w:rsidRPr="006B69A3">
        <w:t>,</w:t>
      </w:r>
      <w:r w:rsidRPr="006B69A3">
        <w:t xml:space="preserve"> </w:t>
      </w:r>
      <w:r w:rsidR="00251A48" w:rsidRPr="006B69A3">
        <w:t>en comparación con</w:t>
      </w:r>
      <w:r w:rsidRPr="006B69A3">
        <w:t xml:space="preserve"> </w:t>
      </w:r>
      <w:r w:rsidR="00251A48" w:rsidRPr="006B69A3">
        <w:t>di</w:t>
      </w:r>
      <w:r w:rsidRPr="006B69A3">
        <w:t>c</w:t>
      </w:r>
      <w:r w:rsidR="00251A48" w:rsidRPr="006B69A3">
        <w:t>i</w:t>
      </w:r>
      <w:r w:rsidRPr="006B69A3">
        <w:t>embr</w:t>
      </w:r>
      <w:r w:rsidR="00251A48" w:rsidRPr="006B69A3">
        <w:t>e de</w:t>
      </w:r>
      <w:r w:rsidRPr="006B69A3">
        <w:t xml:space="preserve"> 2005. Dur</w:t>
      </w:r>
      <w:r w:rsidR="00251A48" w:rsidRPr="006B69A3">
        <w:t>a</w:t>
      </w:r>
      <w:r w:rsidRPr="006B69A3">
        <w:t>n</w:t>
      </w:r>
      <w:r w:rsidR="00251A48" w:rsidRPr="006B69A3">
        <w:t>te ese mismo</w:t>
      </w:r>
      <w:r w:rsidRPr="006B69A3">
        <w:t xml:space="preserve"> per</w:t>
      </w:r>
      <w:r w:rsidR="00251A48" w:rsidRPr="006B69A3">
        <w:t>í</w:t>
      </w:r>
      <w:r w:rsidRPr="006B69A3">
        <w:t>od</w:t>
      </w:r>
      <w:r w:rsidR="00251A48" w:rsidRPr="006B69A3">
        <w:t>o, la</w:t>
      </w:r>
      <w:r w:rsidRPr="006B69A3">
        <w:t xml:space="preserve"> </w:t>
      </w:r>
      <w:r w:rsidR="00251A48" w:rsidRPr="006B69A3">
        <w:t>tasa de cre</w:t>
      </w:r>
      <w:r w:rsidR="007F686F" w:rsidRPr="006B69A3">
        <w:t>ci</w:t>
      </w:r>
      <w:r w:rsidR="00251A48" w:rsidRPr="006B69A3">
        <w:t>m</w:t>
      </w:r>
      <w:r w:rsidR="007F686F" w:rsidRPr="006B69A3">
        <w:t>i</w:t>
      </w:r>
      <w:r w:rsidR="00251A48" w:rsidRPr="006B69A3">
        <w:t>ento</w:t>
      </w:r>
      <w:r w:rsidRPr="006B69A3">
        <w:t xml:space="preserve"> natural (</w:t>
      </w:r>
      <w:r w:rsidR="00251A48" w:rsidRPr="006B69A3">
        <w:t>nacimientos menos muertes</w:t>
      </w:r>
      <w:r w:rsidRPr="006B69A3">
        <w:t xml:space="preserve">) </w:t>
      </w:r>
      <w:r w:rsidR="00251A48" w:rsidRPr="006B69A3">
        <w:t>fue del</w:t>
      </w:r>
      <w:r w:rsidRPr="006B69A3">
        <w:t xml:space="preserve"> 1</w:t>
      </w:r>
      <w:r w:rsidR="00251A48" w:rsidRPr="006B69A3">
        <w:t>,</w:t>
      </w:r>
      <w:r w:rsidRPr="006B69A3">
        <w:t>0</w:t>
      </w:r>
      <w:r w:rsidR="00251A48" w:rsidRPr="006B69A3">
        <w:t>%</w:t>
      </w:r>
      <w:r w:rsidRPr="006B69A3">
        <w:t>.</w:t>
      </w:r>
    </w:p>
    <w:p w:rsidR="008D243A" w:rsidRPr="006B69A3" w:rsidRDefault="008D243A" w:rsidP="008D243A">
      <w:pPr>
        <w:pStyle w:val="H1G"/>
      </w:pPr>
      <w:r w:rsidRPr="006B69A3">
        <w:tab/>
      </w:r>
      <w:r w:rsidRPr="006B69A3">
        <w:tab/>
      </w:r>
      <w:r w:rsidR="006F469A" w:rsidRPr="006B69A3">
        <w:t>Nacimientos</w:t>
      </w:r>
    </w:p>
    <w:p w:rsidR="008D243A" w:rsidRPr="006B69A3" w:rsidRDefault="008D243A" w:rsidP="008D243A">
      <w:pPr>
        <w:pStyle w:val="SingleTxtG"/>
      </w:pPr>
      <w:r w:rsidRPr="006B69A3">
        <w:t>3.</w:t>
      </w:r>
      <w:r w:rsidRPr="006B69A3">
        <w:tab/>
      </w:r>
      <w:r w:rsidR="006F469A" w:rsidRPr="006B69A3">
        <w:t>En 2006 hubo</w:t>
      </w:r>
      <w:r w:rsidRPr="006B69A3">
        <w:t xml:space="preserve"> 1</w:t>
      </w:r>
      <w:r w:rsidR="009E5209" w:rsidRPr="006B69A3">
        <w:t>.</w:t>
      </w:r>
      <w:r w:rsidRPr="006B69A3">
        <w:t xml:space="preserve">467 </w:t>
      </w:r>
      <w:r w:rsidR="006F469A" w:rsidRPr="006B69A3">
        <w:t>nacimientos frente a</w:t>
      </w:r>
      <w:r w:rsidRPr="006B69A3">
        <w:t xml:space="preserve"> 1</w:t>
      </w:r>
      <w:r w:rsidR="009E5209" w:rsidRPr="006B69A3">
        <w:t>.</w:t>
      </w:r>
      <w:r w:rsidRPr="006B69A3">
        <w:t xml:space="preserve">536 </w:t>
      </w:r>
      <w:r w:rsidR="006F469A" w:rsidRPr="006B69A3">
        <w:t>e</w:t>
      </w:r>
      <w:r w:rsidRPr="006B69A3">
        <w:t xml:space="preserve">n 2005. </w:t>
      </w:r>
      <w:r w:rsidR="006F469A" w:rsidRPr="006B69A3">
        <w:t xml:space="preserve">De </w:t>
      </w:r>
      <w:r w:rsidR="000F3828">
        <w:t>e</w:t>
      </w:r>
      <w:r w:rsidR="006F469A" w:rsidRPr="006B69A3">
        <w:t>stos,</w:t>
      </w:r>
      <w:r w:rsidRPr="006B69A3">
        <w:t xml:space="preserve"> 732 </w:t>
      </w:r>
      <w:r w:rsidR="006F469A" w:rsidRPr="006B69A3">
        <w:t>se produjeron en el primer semestre y</w:t>
      </w:r>
      <w:r w:rsidRPr="006B69A3">
        <w:t xml:space="preserve"> 735 </w:t>
      </w:r>
      <w:r w:rsidR="006F469A" w:rsidRPr="006B69A3">
        <w:t>en el segundo</w:t>
      </w:r>
      <w:r w:rsidRPr="006B69A3">
        <w:t xml:space="preserve">. </w:t>
      </w:r>
      <w:r w:rsidR="006F469A" w:rsidRPr="006B69A3">
        <w:t>La tasa bruta de nacimientos, que mide el número de ellos por mil habitantes de la población a mediados de año</w:t>
      </w:r>
      <w:r w:rsidR="00C70820" w:rsidRPr="006B69A3">
        <w:t>,</w:t>
      </w:r>
      <w:r w:rsidR="006F469A" w:rsidRPr="006B69A3">
        <w:t xml:space="preserve"> fue del</w:t>
      </w:r>
      <w:r w:rsidRPr="006B69A3">
        <w:t xml:space="preserve"> 17</w:t>
      </w:r>
      <w:r w:rsidR="006F469A" w:rsidRPr="006B69A3">
        <w:t>,3</w:t>
      </w:r>
      <w:r w:rsidR="00C70820" w:rsidRPr="006B69A3">
        <w:t>%</w:t>
      </w:r>
      <w:r w:rsidR="006F469A" w:rsidRPr="006B69A3">
        <w:t xml:space="preserve"> en</w:t>
      </w:r>
      <w:r w:rsidRPr="006B69A3">
        <w:t xml:space="preserve"> 2006</w:t>
      </w:r>
      <w:r w:rsidR="006F469A" w:rsidRPr="006B69A3">
        <w:t>, en</w:t>
      </w:r>
      <w:r w:rsidRPr="006B69A3">
        <w:t xml:space="preserve"> compar</w:t>
      </w:r>
      <w:r w:rsidR="006F469A" w:rsidRPr="006B69A3">
        <w:t>ación con el</w:t>
      </w:r>
      <w:r w:rsidRPr="006B69A3">
        <w:t xml:space="preserve"> 18</w:t>
      </w:r>
      <w:r w:rsidR="006F469A" w:rsidRPr="006B69A3">
        <w:t>,</w:t>
      </w:r>
      <w:r w:rsidRPr="006B69A3">
        <w:t>5</w:t>
      </w:r>
      <w:r w:rsidR="00C70820" w:rsidRPr="006B69A3">
        <w:t>%</w:t>
      </w:r>
      <w:r w:rsidRPr="006B69A3">
        <w:t xml:space="preserve"> </w:t>
      </w:r>
      <w:r w:rsidR="006F469A" w:rsidRPr="006B69A3">
        <w:t>e</w:t>
      </w:r>
      <w:r w:rsidRPr="006B69A3">
        <w:t>n 2005.</w:t>
      </w:r>
    </w:p>
    <w:p w:rsidR="008D243A" w:rsidRPr="006B69A3" w:rsidRDefault="008D243A" w:rsidP="008D243A">
      <w:pPr>
        <w:pStyle w:val="SingleTxtG"/>
      </w:pPr>
      <w:r w:rsidRPr="006B69A3">
        <w:t>4.</w:t>
      </w:r>
      <w:r w:rsidRPr="006B69A3">
        <w:tab/>
      </w:r>
      <w:r w:rsidR="006F469A" w:rsidRPr="006B69A3">
        <w:t>El cuadro</w:t>
      </w:r>
      <w:r w:rsidRPr="006B69A3">
        <w:t xml:space="preserve"> 3 </w:t>
      </w:r>
      <w:r w:rsidR="006F469A" w:rsidRPr="006B69A3">
        <w:t>ofrece</w:t>
      </w:r>
      <w:r w:rsidRPr="006B69A3">
        <w:t xml:space="preserve"> informa</w:t>
      </w:r>
      <w:r w:rsidR="006F469A" w:rsidRPr="006B69A3">
        <w:t>c</w:t>
      </w:r>
      <w:r w:rsidRPr="006B69A3">
        <w:t>i</w:t>
      </w:r>
      <w:r w:rsidR="006F469A" w:rsidRPr="006B69A3">
        <w:t>ó</w:t>
      </w:r>
      <w:r w:rsidRPr="006B69A3">
        <w:t xml:space="preserve">n </w:t>
      </w:r>
      <w:r w:rsidR="006F469A" w:rsidRPr="006B69A3">
        <w:t xml:space="preserve">sobre el número de nacimientos, clasificados por </w:t>
      </w:r>
      <w:r w:rsidRPr="006B69A3">
        <w:t>sex</w:t>
      </w:r>
      <w:r w:rsidR="006F469A" w:rsidRPr="006B69A3">
        <w:t>o</w:t>
      </w:r>
      <w:r w:rsidRPr="006B69A3">
        <w:t xml:space="preserve"> </w:t>
      </w:r>
      <w:r w:rsidR="006F469A" w:rsidRPr="006B69A3">
        <w:t>y estado civil, durante el</w:t>
      </w:r>
      <w:r w:rsidRPr="006B69A3">
        <w:t xml:space="preserve"> per</w:t>
      </w:r>
      <w:r w:rsidR="006F469A" w:rsidRPr="006B69A3">
        <w:t xml:space="preserve">íodo </w:t>
      </w:r>
      <w:r w:rsidRPr="006B69A3">
        <w:t>2001</w:t>
      </w:r>
      <w:r w:rsidR="00054B43" w:rsidRPr="006B69A3">
        <w:t>-</w:t>
      </w:r>
      <w:r w:rsidRPr="006B69A3">
        <w:t>2006</w:t>
      </w:r>
      <w:r w:rsidR="006F469A" w:rsidRPr="006B69A3">
        <w:t>, mientras que el cuadro</w:t>
      </w:r>
      <w:r w:rsidRPr="006B69A3">
        <w:t xml:space="preserve"> 4a </w:t>
      </w:r>
      <w:r w:rsidR="006F469A" w:rsidRPr="006B69A3">
        <w:t>muestra el</w:t>
      </w:r>
      <w:r w:rsidRPr="006B69A3">
        <w:t xml:space="preserve"> n</w:t>
      </w:r>
      <w:r w:rsidR="006F469A" w:rsidRPr="006B69A3">
        <w:t>ú</w:t>
      </w:r>
      <w:r w:rsidRPr="006B69A3">
        <w:t>mer</w:t>
      </w:r>
      <w:r w:rsidR="006F469A" w:rsidRPr="006B69A3">
        <w:t xml:space="preserve">o de </w:t>
      </w:r>
      <w:r w:rsidR="007F686F" w:rsidRPr="006B69A3">
        <w:t>nacimientos</w:t>
      </w:r>
      <w:r w:rsidRPr="006B69A3">
        <w:t xml:space="preserve"> </w:t>
      </w:r>
      <w:r w:rsidR="008F5890" w:rsidRPr="006B69A3">
        <w:t xml:space="preserve">por </w:t>
      </w:r>
      <w:r w:rsidRPr="006B69A3">
        <w:t>orde</w:t>
      </w:r>
      <w:r w:rsidR="008F5890" w:rsidRPr="006B69A3">
        <w:t xml:space="preserve">n </w:t>
      </w:r>
      <w:r w:rsidR="007F686F" w:rsidRPr="006B69A3">
        <w:t xml:space="preserve">cronológico </w:t>
      </w:r>
      <w:r w:rsidR="008F5890" w:rsidRPr="006B69A3">
        <w:t>de los mismos</w:t>
      </w:r>
      <w:r w:rsidRPr="006B69A3">
        <w:t xml:space="preserve"> </w:t>
      </w:r>
      <w:r w:rsidR="008F5890" w:rsidRPr="006B69A3">
        <w:t xml:space="preserve">y por </w:t>
      </w:r>
      <w:r w:rsidR="00D3134D" w:rsidRPr="006B69A3">
        <w:t>filiación</w:t>
      </w:r>
      <w:r w:rsidR="008F5890" w:rsidRPr="006B69A3">
        <w:t xml:space="preserve"> y grupo de edad de la madre solo para el año</w:t>
      </w:r>
      <w:r w:rsidRPr="006B69A3">
        <w:t xml:space="preserve"> 2006. </w:t>
      </w:r>
      <w:r w:rsidR="008F5890" w:rsidRPr="006B69A3">
        <w:t>El cuadro</w:t>
      </w:r>
      <w:r w:rsidRPr="006B69A3">
        <w:t xml:space="preserve"> 4b </w:t>
      </w:r>
      <w:r w:rsidR="008F5890" w:rsidRPr="006B69A3">
        <w:t>contiene los nacimientos por</w:t>
      </w:r>
      <w:r w:rsidRPr="006B69A3">
        <w:t xml:space="preserve"> distrit</w:t>
      </w:r>
      <w:r w:rsidR="008F5890" w:rsidRPr="006B69A3">
        <w:t>o</w:t>
      </w:r>
      <w:r w:rsidRPr="006B69A3">
        <w:t xml:space="preserve"> </w:t>
      </w:r>
      <w:r w:rsidR="008F5890" w:rsidRPr="006B69A3">
        <w:t>de</w:t>
      </w:r>
      <w:r w:rsidRPr="006B69A3">
        <w:t xml:space="preserve"> residenc</w:t>
      </w:r>
      <w:r w:rsidR="008B09E4" w:rsidRPr="006B69A3">
        <w:t xml:space="preserve">ia y grupo de edad de </w:t>
      </w:r>
      <w:smartTag w:uri="urn:schemas-microsoft-com:office:smarttags" w:element="PersonName">
        <w:smartTagPr>
          <w:attr w:name="ProductID" w:val="la madre. Hay"/>
        </w:smartTagPr>
        <w:r w:rsidR="008B09E4" w:rsidRPr="006B69A3">
          <w:t>la madre</w:t>
        </w:r>
        <w:r w:rsidR="008F5890" w:rsidRPr="006B69A3">
          <w:t>. Hay</w:t>
        </w:r>
      </w:smartTag>
      <w:r w:rsidR="008F5890" w:rsidRPr="006B69A3">
        <w:t xml:space="preserve"> dos clases</w:t>
      </w:r>
      <w:r w:rsidRPr="006B69A3">
        <w:t xml:space="preserve"> </w:t>
      </w:r>
      <w:r w:rsidR="007F686F" w:rsidRPr="006B69A3">
        <w:t xml:space="preserve">de </w:t>
      </w:r>
      <w:r w:rsidR="00D3134D" w:rsidRPr="006B69A3">
        <w:t>filiación para los hijos nacidos</w:t>
      </w:r>
      <w:r w:rsidR="008F5890" w:rsidRPr="006B69A3">
        <w:t xml:space="preserve"> en</w:t>
      </w:r>
      <w:r w:rsidR="00054B43" w:rsidRPr="006B69A3">
        <w:t xml:space="preserve"> </w:t>
      </w:r>
      <w:r w:rsidR="009E5209" w:rsidRPr="006B69A3">
        <w:t>Seychelles:</w:t>
      </w:r>
    </w:p>
    <w:p w:rsidR="008D243A" w:rsidRPr="006B69A3" w:rsidRDefault="008D243A" w:rsidP="008D243A">
      <w:pPr>
        <w:pStyle w:val="Bullet1G"/>
      </w:pPr>
      <w:r w:rsidRPr="006B69A3">
        <w:t>N</w:t>
      </w:r>
      <w:r w:rsidR="008F5890" w:rsidRPr="006B69A3">
        <w:t xml:space="preserve">acimientos </w:t>
      </w:r>
      <w:r w:rsidR="00C70820" w:rsidRPr="006B69A3">
        <w:t>matrimoniales</w:t>
      </w:r>
      <w:r w:rsidR="008F5890" w:rsidRPr="006B69A3">
        <w:t xml:space="preserve">: </w:t>
      </w:r>
      <w:r w:rsidRPr="006B69A3">
        <w:t>s</w:t>
      </w:r>
      <w:r w:rsidR="008F5890" w:rsidRPr="006B69A3">
        <w:t>on los que se producen dentro del</w:t>
      </w:r>
      <w:r w:rsidRPr="006B69A3">
        <w:t xml:space="preserve"> ma</w:t>
      </w:r>
      <w:r w:rsidR="008F5890" w:rsidRPr="006B69A3">
        <w:t>t</w:t>
      </w:r>
      <w:r w:rsidRPr="006B69A3">
        <w:t>ri</w:t>
      </w:r>
      <w:r w:rsidR="008F5890" w:rsidRPr="006B69A3">
        <w:t>monio</w:t>
      </w:r>
      <w:r w:rsidR="009E5209" w:rsidRPr="006B69A3">
        <w:t>;</w:t>
      </w:r>
    </w:p>
    <w:p w:rsidR="008D243A" w:rsidRPr="006B69A3" w:rsidRDefault="008F5890" w:rsidP="008D243A">
      <w:pPr>
        <w:pStyle w:val="Bullet1G"/>
      </w:pPr>
      <w:r w:rsidRPr="006B69A3">
        <w:t>Nacimientos e</w:t>
      </w:r>
      <w:r w:rsidR="008D243A" w:rsidRPr="006B69A3">
        <w:t>x</w:t>
      </w:r>
      <w:r w:rsidR="00C70820" w:rsidRPr="006B69A3">
        <w:t>tramatrimoniales</w:t>
      </w:r>
      <w:r w:rsidRPr="006B69A3">
        <w:t>: son los que se producen fuera del</w:t>
      </w:r>
      <w:r w:rsidR="008D243A" w:rsidRPr="006B69A3">
        <w:t xml:space="preserve"> ma</w:t>
      </w:r>
      <w:r w:rsidRPr="006B69A3">
        <w:t>t</w:t>
      </w:r>
      <w:r w:rsidR="008D243A" w:rsidRPr="006B69A3">
        <w:t>ri</w:t>
      </w:r>
      <w:r w:rsidRPr="006B69A3">
        <w:t>monio y que se des</w:t>
      </w:r>
      <w:r w:rsidR="008D243A" w:rsidRPr="006B69A3">
        <w:t>g</w:t>
      </w:r>
      <w:r w:rsidRPr="006B69A3">
        <w:t>losan en</w:t>
      </w:r>
      <w:r w:rsidR="008D243A" w:rsidRPr="006B69A3">
        <w:t>:</w:t>
      </w:r>
    </w:p>
    <w:p w:rsidR="008D243A" w:rsidRPr="006B69A3" w:rsidRDefault="008F5890" w:rsidP="008D243A">
      <w:pPr>
        <w:pStyle w:val="Bullet2G"/>
      </w:pPr>
      <w:r w:rsidRPr="006B69A3">
        <w:t>Nacimientos de hijos reco</w:t>
      </w:r>
      <w:r w:rsidR="008D243A" w:rsidRPr="006B69A3">
        <w:t>n</w:t>
      </w:r>
      <w:r w:rsidRPr="006B69A3">
        <w:t>oci</w:t>
      </w:r>
      <w:r w:rsidR="008D243A" w:rsidRPr="006B69A3">
        <w:t>d</w:t>
      </w:r>
      <w:r w:rsidRPr="006B69A3">
        <w:t>os por el</w:t>
      </w:r>
      <w:r w:rsidR="008D243A" w:rsidRPr="006B69A3">
        <w:t xml:space="preserve"> </w:t>
      </w:r>
      <w:r w:rsidRPr="006B69A3">
        <w:t>p</w:t>
      </w:r>
      <w:r w:rsidR="008D243A" w:rsidRPr="006B69A3">
        <w:t>a</w:t>
      </w:r>
      <w:r w:rsidRPr="006B69A3">
        <w:t>dre</w:t>
      </w:r>
      <w:r w:rsidR="009E5209" w:rsidRPr="006B69A3">
        <w:t>;</w:t>
      </w:r>
    </w:p>
    <w:p w:rsidR="008D243A" w:rsidRPr="006B69A3" w:rsidRDefault="008D243A" w:rsidP="008D243A">
      <w:pPr>
        <w:pStyle w:val="Bullet2G"/>
      </w:pPr>
      <w:r w:rsidRPr="006B69A3">
        <w:t>Na</w:t>
      </w:r>
      <w:r w:rsidR="008F5890" w:rsidRPr="006B69A3">
        <w:t>cimientos de hijos na</w:t>
      </w:r>
      <w:r w:rsidRPr="006B69A3">
        <w:t>tural</w:t>
      </w:r>
      <w:r w:rsidR="008F5890" w:rsidRPr="006B69A3">
        <w:t>es:</w:t>
      </w:r>
      <w:r w:rsidRPr="006B69A3">
        <w:t xml:space="preserve"> no recon</w:t>
      </w:r>
      <w:r w:rsidR="008F5890" w:rsidRPr="006B69A3">
        <w:t>ocidos por el</w:t>
      </w:r>
      <w:r w:rsidRPr="006B69A3">
        <w:t xml:space="preserve"> </w:t>
      </w:r>
      <w:r w:rsidR="008F5890" w:rsidRPr="006B69A3">
        <w:t>padre</w:t>
      </w:r>
      <w:r w:rsidR="009E5209" w:rsidRPr="006B69A3">
        <w:t>.</w:t>
      </w:r>
    </w:p>
    <w:p w:rsidR="008B09E4" w:rsidRPr="006B69A3" w:rsidRDefault="008D243A" w:rsidP="008D243A">
      <w:pPr>
        <w:pStyle w:val="SingleTxtG"/>
      </w:pPr>
      <w:r w:rsidRPr="006B69A3">
        <w:t>5.</w:t>
      </w:r>
      <w:r w:rsidRPr="006B69A3">
        <w:tab/>
      </w:r>
      <w:r w:rsidR="008F5890" w:rsidRPr="006B69A3">
        <w:t>De los</w:t>
      </w:r>
      <w:r w:rsidRPr="006B69A3">
        <w:t xml:space="preserve"> 1</w:t>
      </w:r>
      <w:r w:rsidR="00DE3919" w:rsidRPr="006B69A3">
        <w:t>.</w:t>
      </w:r>
      <w:r w:rsidRPr="006B69A3">
        <w:t xml:space="preserve">467 </w:t>
      </w:r>
      <w:r w:rsidR="008F5890" w:rsidRPr="006B69A3">
        <w:t>nacimientos registrados e</w:t>
      </w:r>
      <w:r w:rsidRPr="006B69A3">
        <w:t>n 2006, 360 (25</w:t>
      </w:r>
      <w:r w:rsidR="008F5890" w:rsidRPr="006B69A3">
        <w:t>%</w:t>
      </w:r>
      <w:r w:rsidRPr="006B69A3">
        <w:t xml:space="preserve">) </w:t>
      </w:r>
      <w:r w:rsidR="005E33ED" w:rsidRPr="006B69A3">
        <w:t>se produjeron dentro del</w:t>
      </w:r>
      <w:r w:rsidRPr="006B69A3">
        <w:t xml:space="preserve"> ma</w:t>
      </w:r>
      <w:r w:rsidR="005E33ED" w:rsidRPr="006B69A3">
        <w:t>t</w:t>
      </w:r>
      <w:r w:rsidRPr="006B69A3">
        <w:t>ri</w:t>
      </w:r>
      <w:r w:rsidR="005E33ED" w:rsidRPr="006B69A3">
        <w:t>monio</w:t>
      </w:r>
      <w:r w:rsidRPr="006B69A3">
        <w:t>, 834 (57</w:t>
      </w:r>
      <w:r w:rsidR="005E33ED" w:rsidRPr="006B69A3">
        <w:t>%</w:t>
      </w:r>
      <w:r w:rsidRPr="006B69A3">
        <w:t xml:space="preserve">) </w:t>
      </w:r>
      <w:r w:rsidR="005E33ED" w:rsidRPr="006B69A3">
        <w:t>fueron reconocidos y</w:t>
      </w:r>
      <w:r w:rsidRPr="006B69A3">
        <w:t xml:space="preserve"> 273 (19</w:t>
      </w:r>
      <w:r w:rsidR="005E33ED" w:rsidRPr="006B69A3">
        <w:t>%</w:t>
      </w:r>
      <w:r w:rsidR="00C70820" w:rsidRPr="006B69A3">
        <w:t>)</w:t>
      </w:r>
      <w:r w:rsidR="005E33ED" w:rsidRPr="006B69A3">
        <w:t xml:space="preserve"> no lo fueron</w:t>
      </w:r>
      <w:r w:rsidRPr="006B69A3">
        <w:t xml:space="preserve">. </w:t>
      </w:r>
      <w:r w:rsidR="005E33ED" w:rsidRPr="006B69A3">
        <w:t>El</w:t>
      </w:r>
      <w:r w:rsidRPr="006B69A3">
        <w:t xml:space="preserve"> p</w:t>
      </w:r>
      <w:r w:rsidR="005E33ED" w:rsidRPr="006B69A3">
        <w:t>o</w:t>
      </w:r>
      <w:r w:rsidRPr="006B69A3">
        <w:t>rcenta</w:t>
      </w:r>
      <w:r w:rsidR="005E33ED" w:rsidRPr="006B69A3">
        <w:t>j</w:t>
      </w:r>
      <w:r w:rsidRPr="006B69A3">
        <w:t xml:space="preserve">e </w:t>
      </w:r>
      <w:r w:rsidR="005E33ED" w:rsidRPr="006B69A3">
        <w:t>de</w:t>
      </w:r>
      <w:r w:rsidRPr="006B69A3">
        <w:t xml:space="preserve"> n</w:t>
      </w:r>
      <w:r w:rsidR="005E33ED" w:rsidRPr="006B69A3">
        <w:t xml:space="preserve">acimientos dentro del matrimonio </w:t>
      </w:r>
      <w:r w:rsidRPr="006B69A3">
        <w:t>ha</w:t>
      </w:r>
      <w:r w:rsidR="005E33ED" w:rsidRPr="006B69A3">
        <w:t xml:space="preserve"> aumentado del</w:t>
      </w:r>
      <w:r w:rsidRPr="006B69A3">
        <w:t xml:space="preserve"> 24</w:t>
      </w:r>
      <w:r w:rsidR="005E33ED" w:rsidRPr="006B69A3">
        <w:t>%</w:t>
      </w:r>
      <w:r w:rsidRPr="006B69A3">
        <w:t xml:space="preserve"> </w:t>
      </w:r>
      <w:r w:rsidR="005E33ED" w:rsidRPr="006B69A3">
        <w:t>en</w:t>
      </w:r>
      <w:r w:rsidRPr="006B69A3">
        <w:t xml:space="preserve"> 2005 </w:t>
      </w:r>
      <w:r w:rsidR="005E33ED" w:rsidRPr="006B69A3">
        <w:t>al</w:t>
      </w:r>
      <w:r w:rsidRPr="006B69A3">
        <w:t xml:space="preserve"> 25</w:t>
      </w:r>
      <w:r w:rsidR="005E33ED" w:rsidRPr="006B69A3">
        <w:t>%</w:t>
      </w:r>
      <w:r w:rsidRPr="006B69A3">
        <w:t xml:space="preserve"> </w:t>
      </w:r>
      <w:r w:rsidR="005E33ED" w:rsidRPr="006B69A3">
        <w:t>e</w:t>
      </w:r>
      <w:r w:rsidRPr="006B69A3">
        <w:t xml:space="preserve">n 2006. </w:t>
      </w:r>
      <w:r w:rsidR="005E33ED" w:rsidRPr="006B69A3">
        <w:t xml:space="preserve">Los </w:t>
      </w:r>
      <w:r w:rsidR="00D3134D" w:rsidRPr="006B69A3">
        <w:t>hijos reconocidos</w:t>
      </w:r>
      <w:r w:rsidR="005E33ED" w:rsidRPr="006B69A3">
        <w:t xml:space="preserve"> han disminuido del</w:t>
      </w:r>
      <w:r w:rsidRPr="006B69A3">
        <w:t xml:space="preserve"> 59</w:t>
      </w:r>
      <w:r w:rsidR="005E33ED" w:rsidRPr="006B69A3">
        <w:t>%</w:t>
      </w:r>
      <w:r w:rsidRPr="006B69A3">
        <w:t xml:space="preserve"> </w:t>
      </w:r>
      <w:r w:rsidR="005E33ED" w:rsidRPr="006B69A3">
        <w:t>e</w:t>
      </w:r>
      <w:r w:rsidRPr="006B69A3">
        <w:t xml:space="preserve">n 2005 </w:t>
      </w:r>
      <w:r w:rsidR="005E33ED" w:rsidRPr="006B69A3">
        <w:t>al</w:t>
      </w:r>
      <w:r w:rsidRPr="006B69A3">
        <w:t xml:space="preserve"> 57</w:t>
      </w:r>
      <w:r w:rsidR="005E33ED" w:rsidRPr="006B69A3">
        <w:t>%</w:t>
      </w:r>
      <w:r w:rsidRPr="006B69A3">
        <w:t xml:space="preserve"> </w:t>
      </w:r>
      <w:r w:rsidR="005E33ED" w:rsidRPr="006B69A3">
        <w:t>e</w:t>
      </w:r>
      <w:r w:rsidRPr="006B69A3">
        <w:t xml:space="preserve">n 2006. </w:t>
      </w:r>
      <w:r w:rsidR="005E33ED" w:rsidRPr="006B69A3">
        <w:t>Por el contrario, los hijos no reconocidos se</w:t>
      </w:r>
      <w:r w:rsidRPr="006B69A3">
        <w:t xml:space="preserve"> incre</w:t>
      </w:r>
      <w:r w:rsidR="005E33ED" w:rsidRPr="006B69A3">
        <w:t>mentaron del</w:t>
      </w:r>
      <w:r w:rsidRPr="006B69A3">
        <w:t xml:space="preserve"> 18</w:t>
      </w:r>
      <w:r w:rsidR="005E33ED" w:rsidRPr="006B69A3">
        <w:t>% e</w:t>
      </w:r>
      <w:r w:rsidRPr="006B69A3">
        <w:t xml:space="preserve">n 2005 </w:t>
      </w:r>
      <w:r w:rsidR="005E33ED" w:rsidRPr="006B69A3">
        <w:t>al</w:t>
      </w:r>
      <w:r w:rsidRPr="006B69A3">
        <w:t xml:space="preserve"> 19</w:t>
      </w:r>
      <w:r w:rsidR="005E33ED" w:rsidRPr="006B69A3">
        <w:t>% e</w:t>
      </w:r>
      <w:r w:rsidR="00054B43" w:rsidRPr="006B69A3">
        <w:t>n 2006.</w:t>
      </w:r>
    </w:p>
    <w:p w:rsidR="008D243A" w:rsidRPr="006B69A3" w:rsidRDefault="00054B43" w:rsidP="008D243A">
      <w:pPr>
        <w:pStyle w:val="SingleTxtG"/>
      </w:pPr>
      <w:r w:rsidRPr="006B69A3">
        <w:tab/>
      </w:r>
      <w:r w:rsidR="005E33ED" w:rsidRPr="006B69A3">
        <w:t>El cuadro</w:t>
      </w:r>
      <w:r w:rsidR="008D243A" w:rsidRPr="006B69A3">
        <w:t xml:space="preserve"> 4a </w:t>
      </w:r>
      <w:r w:rsidR="005E33ED" w:rsidRPr="006B69A3">
        <w:t>muestra que</w:t>
      </w:r>
      <w:r w:rsidR="008D243A" w:rsidRPr="006B69A3">
        <w:t xml:space="preserve"> 200 </w:t>
      </w:r>
      <w:r w:rsidR="005E33ED" w:rsidRPr="006B69A3">
        <w:t xml:space="preserve">nacimientos </w:t>
      </w:r>
      <w:r w:rsidR="008B09E4" w:rsidRPr="006B69A3">
        <w:t xml:space="preserve">(14%) </w:t>
      </w:r>
      <w:r w:rsidR="00C70820" w:rsidRPr="006B69A3">
        <w:t xml:space="preserve">del total registrado </w:t>
      </w:r>
      <w:r w:rsidR="005E33ED" w:rsidRPr="006B69A3">
        <w:t>e</w:t>
      </w:r>
      <w:r w:rsidR="008D243A" w:rsidRPr="006B69A3">
        <w:t xml:space="preserve">n 2006 </w:t>
      </w:r>
      <w:r w:rsidR="005E33ED" w:rsidRPr="006B69A3">
        <w:t>se dieron en madres menores de</w:t>
      </w:r>
      <w:r w:rsidR="008D243A" w:rsidRPr="006B69A3">
        <w:t xml:space="preserve"> 20</w:t>
      </w:r>
      <w:r w:rsidR="005E33ED" w:rsidRPr="006B69A3">
        <w:t xml:space="preserve"> años</w:t>
      </w:r>
      <w:r w:rsidR="008D243A" w:rsidRPr="006B69A3">
        <w:t xml:space="preserve">. </w:t>
      </w:r>
      <w:r w:rsidR="005E33ED" w:rsidRPr="006B69A3">
        <w:t>Se ha mantenido el mismo nivel que</w:t>
      </w:r>
      <w:r w:rsidR="008D243A" w:rsidRPr="006B69A3">
        <w:t xml:space="preserve"> </w:t>
      </w:r>
      <w:r w:rsidR="005E33ED" w:rsidRPr="006B69A3">
        <w:t>e</w:t>
      </w:r>
      <w:r w:rsidR="008D243A" w:rsidRPr="006B69A3">
        <w:t>n 2005.</w:t>
      </w:r>
    </w:p>
    <w:p w:rsidR="008D243A" w:rsidRPr="006B69A3" w:rsidRDefault="008D243A" w:rsidP="008D243A">
      <w:pPr>
        <w:pStyle w:val="SingleTxtG"/>
      </w:pPr>
      <w:r w:rsidRPr="006B69A3">
        <w:t>6.</w:t>
      </w:r>
      <w:r w:rsidRPr="006B69A3">
        <w:tab/>
      </w:r>
      <w:r w:rsidR="005E33ED" w:rsidRPr="006B69A3">
        <w:t>El cuadro</w:t>
      </w:r>
      <w:r w:rsidRPr="006B69A3">
        <w:t xml:space="preserve"> 4b </w:t>
      </w:r>
      <w:r w:rsidR="005E33ED" w:rsidRPr="006B69A3">
        <w:t>refleja que el</w:t>
      </w:r>
      <w:r w:rsidRPr="006B69A3">
        <w:t xml:space="preserve"> distrit</w:t>
      </w:r>
      <w:r w:rsidR="005E33ED" w:rsidRPr="006B69A3">
        <w:t>o con el número mayor de nacimientos es</w:t>
      </w:r>
      <w:r w:rsidRPr="006B69A3">
        <w:t xml:space="preserve"> Anse Aux Pins (91)</w:t>
      </w:r>
      <w:r w:rsidR="005E33ED" w:rsidRPr="006B69A3">
        <w:t>, seguido de</w:t>
      </w:r>
      <w:r w:rsidRPr="006B69A3">
        <w:t xml:space="preserve"> Baie Ste Anne (89).</w:t>
      </w:r>
    </w:p>
    <w:p w:rsidR="008D243A" w:rsidRPr="006B69A3" w:rsidRDefault="008D243A" w:rsidP="008D243A">
      <w:pPr>
        <w:pStyle w:val="SingleTxtG"/>
      </w:pPr>
      <w:r w:rsidRPr="006B69A3">
        <w:t>7.</w:t>
      </w:r>
      <w:r w:rsidRPr="006B69A3">
        <w:tab/>
      </w:r>
      <w:r w:rsidR="005E33ED" w:rsidRPr="006B69A3">
        <w:t>Del número total de nacimientos en cada distrito,</w:t>
      </w:r>
      <w:r w:rsidRPr="006B69A3">
        <w:t xml:space="preserve"> </w:t>
      </w:r>
      <w:r w:rsidR="005E33ED" w:rsidRPr="006B69A3">
        <w:t xml:space="preserve">en </w:t>
      </w:r>
      <w:r w:rsidRPr="006B69A3">
        <w:t xml:space="preserve">Roche Caiman </w:t>
      </w:r>
      <w:r w:rsidR="005E33ED" w:rsidRPr="006B69A3">
        <w:t>se registró el porcentaje más alto de madres adolescentes</w:t>
      </w:r>
      <w:r w:rsidRPr="006B69A3">
        <w:t xml:space="preserve"> (28</w:t>
      </w:r>
      <w:r w:rsidR="00117545" w:rsidRPr="006B69A3">
        <w:t>%</w:t>
      </w:r>
      <w:r w:rsidRPr="006B69A3">
        <w:t>)</w:t>
      </w:r>
      <w:r w:rsidR="00117545" w:rsidRPr="006B69A3">
        <w:t>, seguido de</w:t>
      </w:r>
      <w:r w:rsidRPr="006B69A3">
        <w:t xml:space="preserve"> Grand Anse Mahe (22</w:t>
      </w:r>
      <w:r w:rsidR="00117545" w:rsidRPr="006B69A3">
        <w:t>%</w:t>
      </w:r>
      <w:r w:rsidRPr="006B69A3">
        <w:t>)</w:t>
      </w:r>
      <w:r w:rsidR="00117545" w:rsidRPr="006B69A3">
        <w:t xml:space="preserve"> y</w:t>
      </w:r>
      <w:r w:rsidR="00054B43" w:rsidRPr="006B69A3">
        <w:t xml:space="preserve"> </w:t>
      </w:r>
      <w:r w:rsidRPr="006B69A3">
        <w:t>St Louis (21</w:t>
      </w:r>
      <w:r w:rsidR="00117545" w:rsidRPr="006B69A3">
        <w:t>%</w:t>
      </w:r>
      <w:r w:rsidRPr="006B69A3">
        <w:t>).</w:t>
      </w:r>
    </w:p>
    <w:p w:rsidR="008D243A" w:rsidRPr="006B69A3" w:rsidRDefault="008D243A" w:rsidP="008D243A">
      <w:pPr>
        <w:pStyle w:val="SingleTxtG"/>
      </w:pPr>
      <w:r w:rsidRPr="006B69A3">
        <w:t>8.</w:t>
      </w:r>
      <w:r w:rsidRPr="006B69A3">
        <w:tab/>
      </w:r>
      <w:r w:rsidR="00117545" w:rsidRPr="006B69A3">
        <w:t>El cuadro</w:t>
      </w:r>
      <w:r w:rsidRPr="006B69A3">
        <w:t xml:space="preserve"> 5 </w:t>
      </w:r>
      <w:r w:rsidR="00117545" w:rsidRPr="006B69A3">
        <w:t>muestra las tasas de fertilidad es</w:t>
      </w:r>
      <w:r w:rsidRPr="006B69A3">
        <w:t>pec</w:t>
      </w:r>
      <w:r w:rsidR="00117545" w:rsidRPr="006B69A3">
        <w:t>í</w:t>
      </w:r>
      <w:r w:rsidRPr="006B69A3">
        <w:t>fic</w:t>
      </w:r>
      <w:r w:rsidR="00117545" w:rsidRPr="006B69A3">
        <w:t>as</w:t>
      </w:r>
      <w:r w:rsidRPr="006B69A3">
        <w:t xml:space="preserve"> </w:t>
      </w:r>
      <w:r w:rsidR="00117545" w:rsidRPr="006B69A3">
        <w:t xml:space="preserve">por edad y </w:t>
      </w:r>
      <w:r w:rsidRPr="006B69A3">
        <w:t>total</w:t>
      </w:r>
      <w:r w:rsidR="00117545" w:rsidRPr="006B69A3">
        <w:t>es para el</w:t>
      </w:r>
      <w:r w:rsidRPr="006B69A3">
        <w:t xml:space="preserve"> per</w:t>
      </w:r>
      <w:r w:rsidR="00117545" w:rsidRPr="006B69A3">
        <w:t>í</w:t>
      </w:r>
      <w:r w:rsidRPr="006B69A3">
        <w:t>od</w:t>
      </w:r>
      <w:r w:rsidR="00117545" w:rsidRPr="006B69A3">
        <w:t>o</w:t>
      </w:r>
      <w:r w:rsidRPr="006B69A3">
        <w:t xml:space="preserve"> </w:t>
      </w:r>
      <w:r w:rsidR="00C70820" w:rsidRPr="006B69A3">
        <w:t xml:space="preserve">de </w:t>
      </w:r>
      <w:smartTag w:uri="urn:schemas-microsoft-com:office:smarttags" w:element="metricconverter">
        <w:smartTagPr>
          <w:attr w:name="ProductID" w:val="1990 a"/>
        </w:smartTagPr>
        <w:r w:rsidRPr="006B69A3">
          <w:t>1990</w:t>
        </w:r>
        <w:r w:rsidR="00C70820" w:rsidRPr="006B69A3">
          <w:t xml:space="preserve"> </w:t>
        </w:r>
        <w:r w:rsidR="00117545" w:rsidRPr="006B69A3">
          <w:t>a</w:t>
        </w:r>
      </w:smartTag>
      <w:r w:rsidRPr="006B69A3">
        <w:t xml:space="preserve"> 2006. </w:t>
      </w:r>
      <w:r w:rsidR="00117545" w:rsidRPr="006B69A3">
        <w:t>El</w:t>
      </w:r>
      <w:r w:rsidRPr="006B69A3">
        <w:t xml:space="preserve"> n</w:t>
      </w:r>
      <w:r w:rsidR="00117545" w:rsidRPr="006B69A3">
        <w:t>ú</w:t>
      </w:r>
      <w:r w:rsidRPr="006B69A3">
        <w:t>mer</w:t>
      </w:r>
      <w:r w:rsidR="00117545" w:rsidRPr="006B69A3">
        <w:t xml:space="preserve">o de niños que se </w:t>
      </w:r>
      <w:r w:rsidR="008B09E4" w:rsidRPr="006B69A3">
        <w:t>calcula</w:t>
      </w:r>
      <w:r w:rsidR="00117545" w:rsidRPr="006B69A3">
        <w:t xml:space="preserve"> que una mujer ten</w:t>
      </w:r>
      <w:r w:rsidR="008B09E4" w:rsidRPr="006B69A3">
        <w:t>drá</w:t>
      </w:r>
      <w:r w:rsidR="00117545" w:rsidRPr="006B69A3">
        <w:t xml:space="preserve"> durante su vida ha descendido de</w:t>
      </w:r>
      <w:r w:rsidRPr="006B69A3">
        <w:t xml:space="preserve"> 2</w:t>
      </w:r>
      <w:r w:rsidR="00117545" w:rsidRPr="006B69A3">
        <w:t>,</w:t>
      </w:r>
      <w:r w:rsidRPr="006B69A3">
        <w:t xml:space="preserve">2 </w:t>
      </w:r>
      <w:r w:rsidR="00117545" w:rsidRPr="006B69A3">
        <w:t>e</w:t>
      </w:r>
      <w:r w:rsidRPr="006B69A3">
        <w:t xml:space="preserve">n </w:t>
      </w:r>
      <w:smartTag w:uri="urn:schemas-microsoft-com:office:smarttags" w:element="metricconverter">
        <w:smartTagPr>
          <w:attr w:name="ProductID" w:val="2005 a"/>
        </w:smartTagPr>
        <w:r w:rsidRPr="006B69A3">
          <w:t xml:space="preserve">2005 </w:t>
        </w:r>
        <w:r w:rsidR="00117545" w:rsidRPr="006B69A3">
          <w:t>a</w:t>
        </w:r>
      </w:smartTag>
      <w:r w:rsidRPr="006B69A3">
        <w:t xml:space="preserve"> 2</w:t>
      </w:r>
      <w:r w:rsidR="00117545" w:rsidRPr="006B69A3">
        <w:t>,</w:t>
      </w:r>
      <w:r w:rsidRPr="006B69A3">
        <w:t xml:space="preserve">1 </w:t>
      </w:r>
      <w:r w:rsidR="00117545" w:rsidRPr="006B69A3">
        <w:t>e</w:t>
      </w:r>
      <w:r w:rsidRPr="006B69A3">
        <w:t>n 2006.</w:t>
      </w:r>
    </w:p>
    <w:p w:rsidR="008D243A" w:rsidRPr="006B69A3" w:rsidRDefault="008D243A" w:rsidP="008D243A">
      <w:pPr>
        <w:pStyle w:val="H1G"/>
      </w:pPr>
      <w:r w:rsidRPr="006B69A3">
        <w:tab/>
      </w:r>
      <w:r w:rsidRPr="006B69A3">
        <w:tab/>
      </w:r>
      <w:r w:rsidR="00D3134D" w:rsidRPr="006B69A3">
        <w:t>Muertes</w:t>
      </w:r>
    </w:p>
    <w:p w:rsidR="008D243A" w:rsidRPr="006B69A3" w:rsidRDefault="008D243A" w:rsidP="008D243A">
      <w:pPr>
        <w:pStyle w:val="SingleTxtG"/>
      </w:pPr>
      <w:r w:rsidRPr="006B69A3">
        <w:t>9.</w:t>
      </w:r>
      <w:r w:rsidRPr="006B69A3">
        <w:tab/>
      </w:r>
      <w:r w:rsidR="00C70820" w:rsidRPr="006B69A3">
        <w:t>En 2006 se registraron</w:t>
      </w:r>
      <w:r w:rsidRPr="006B69A3">
        <w:t xml:space="preserve"> 664 </w:t>
      </w:r>
      <w:r w:rsidR="00C70820" w:rsidRPr="006B69A3">
        <w:t>muertes,</w:t>
      </w:r>
      <w:r w:rsidRPr="006B69A3">
        <w:t xml:space="preserve"> </w:t>
      </w:r>
      <w:r w:rsidR="00C70820" w:rsidRPr="006B69A3">
        <w:t>de las que</w:t>
      </w:r>
      <w:r w:rsidRPr="006B69A3">
        <w:t xml:space="preserve"> 12 </w:t>
      </w:r>
      <w:r w:rsidR="00C70820" w:rsidRPr="006B69A3">
        <w:t xml:space="preserve">afectaron a no </w:t>
      </w:r>
      <w:r w:rsidRPr="006B69A3">
        <w:t>resident</w:t>
      </w:r>
      <w:r w:rsidR="00C70820" w:rsidRPr="006B69A3">
        <w:t>e</w:t>
      </w:r>
      <w:r w:rsidRPr="006B69A3">
        <w:t>s (</w:t>
      </w:r>
      <w:r w:rsidR="00C70820" w:rsidRPr="006B69A3">
        <w:t>cuadro</w:t>
      </w:r>
      <w:r w:rsidR="006A6296" w:rsidRPr="006B69A3">
        <w:t> </w:t>
      </w:r>
      <w:r w:rsidRPr="006B69A3">
        <w:t xml:space="preserve">6). </w:t>
      </w:r>
      <w:r w:rsidR="00C70820" w:rsidRPr="006B69A3">
        <w:t>La tasa bruta de fallecimientos para ese año fue de</w:t>
      </w:r>
      <w:r w:rsidRPr="006B69A3">
        <w:t xml:space="preserve"> 7</w:t>
      </w:r>
      <w:r w:rsidR="00C70820" w:rsidRPr="006B69A3">
        <w:t>,</w:t>
      </w:r>
      <w:r w:rsidRPr="006B69A3">
        <w:t>8 p</w:t>
      </w:r>
      <w:r w:rsidR="00C70820" w:rsidRPr="006B69A3">
        <w:t>o</w:t>
      </w:r>
      <w:r w:rsidRPr="006B69A3">
        <w:t xml:space="preserve">r </w:t>
      </w:r>
      <w:r w:rsidR="00C70820" w:rsidRPr="006B69A3">
        <w:t>mil</w:t>
      </w:r>
      <w:r w:rsidRPr="006B69A3">
        <w:t xml:space="preserve"> </w:t>
      </w:r>
      <w:r w:rsidR="008B09E4" w:rsidRPr="006B69A3">
        <w:t>habitantes</w:t>
      </w:r>
      <w:r w:rsidR="00C70820" w:rsidRPr="006B69A3">
        <w:t xml:space="preserve"> a mediados de año</w:t>
      </w:r>
      <w:r w:rsidRPr="006B69A3">
        <w:t>. (</w:t>
      </w:r>
      <w:r w:rsidR="00C70820" w:rsidRPr="006B69A3">
        <w:t>El</w:t>
      </w:r>
      <w:r w:rsidRPr="006B69A3">
        <w:t xml:space="preserve"> n</w:t>
      </w:r>
      <w:r w:rsidR="00C70820" w:rsidRPr="006B69A3">
        <w:t>ú</w:t>
      </w:r>
      <w:r w:rsidRPr="006B69A3">
        <w:t>mer</w:t>
      </w:r>
      <w:r w:rsidR="00C70820" w:rsidRPr="006B69A3">
        <w:t>o de muertes difiere de la cifra del cuadro</w:t>
      </w:r>
      <w:r w:rsidRPr="006B69A3">
        <w:t xml:space="preserve"> 2</w:t>
      </w:r>
      <w:r w:rsidR="00C70820" w:rsidRPr="006B69A3">
        <w:t>,</w:t>
      </w:r>
      <w:r w:rsidRPr="006B69A3">
        <w:t xml:space="preserve"> </w:t>
      </w:r>
      <w:r w:rsidR="00C70820" w:rsidRPr="006B69A3">
        <w:t>porque se han excluido de las estimaciones de la población</w:t>
      </w:r>
      <w:r w:rsidRPr="006B69A3">
        <w:t xml:space="preserve"> </w:t>
      </w:r>
      <w:r w:rsidR="00C70820" w:rsidRPr="006B69A3">
        <w:t>los fallecimientos de las</w:t>
      </w:r>
      <w:r w:rsidRPr="006B69A3">
        <w:t xml:space="preserve"> person</w:t>
      </w:r>
      <w:r w:rsidR="00C70820" w:rsidRPr="006B69A3">
        <w:t>a</w:t>
      </w:r>
      <w:r w:rsidRPr="006B69A3">
        <w:t xml:space="preserve">s </w:t>
      </w:r>
      <w:r w:rsidR="002F368C" w:rsidRPr="006B69A3">
        <w:t xml:space="preserve">que no figuran en </w:t>
      </w:r>
      <w:smartTag w:uri="urn:schemas-microsoft-com:office:smarttags" w:element="PersonName">
        <w:smartTagPr>
          <w:attr w:name="ProductID" w:val="la Base Nacional"/>
        </w:smartTagPr>
        <w:smartTag w:uri="urn:schemas-microsoft-com:office:smarttags" w:element="PersonName">
          <w:smartTagPr>
            <w:attr w:name="ProductID" w:val="la Base"/>
          </w:smartTagPr>
          <w:r w:rsidR="002F368C" w:rsidRPr="006B69A3">
            <w:t>la Base</w:t>
          </w:r>
        </w:smartTag>
        <w:r w:rsidR="002F368C" w:rsidRPr="006B69A3">
          <w:t xml:space="preserve"> Nacional</w:t>
        </w:r>
      </w:smartTag>
      <w:r w:rsidR="002F368C" w:rsidRPr="006B69A3">
        <w:t xml:space="preserve"> de Datos de </w:t>
      </w:r>
      <w:smartTag w:uri="urn:schemas-microsoft-com:office:smarttags" w:element="PersonName">
        <w:smartTagPr>
          <w:attr w:name="ProductID" w:val="la Poblaci￳n"/>
        </w:smartTagPr>
        <w:r w:rsidR="002F368C" w:rsidRPr="006B69A3">
          <w:t>la</w:t>
        </w:r>
        <w:r w:rsidRPr="006B69A3">
          <w:t xml:space="preserve"> Po</w:t>
        </w:r>
        <w:r w:rsidR="002F368C" w:rsidRPr="006B69A3">
          <w:t>b</w:t>
        </w:r>
        <w:r w:rsidRPr="006B69A3">
          <w:t>la</w:t>
        </w:r>
        <w:r w:rsidR="002F368C" w:rsidRPr="006B69A3">
          <w:t>c</w:t>
        </w:r>
        <w:r w:rsidRPr="006B69A3">
          <w:t>i</w:t>
        </w:r>
        <w:r w:rsidR="002F368C" w:rsidRPr="006B69A3">
          <w:t>ó</w:t>
        </w:r>
        <w:r w:rsidRPr="006B69A3">
          <w:t>n</w:t>
        </w:r>
      </w:smartTag>
      <w:r w:rsidRPr="006B69A3">
        <w:t xml:space="preserve">). </w:t>
      </w:r>
      <w:r w:rsidR="002F368C" w:rsidRPr="006B69A3">
        <w:t>Si se hubieran excluido las</w:t>
      </w:r>
      <w:r w:rsidRPr="006B69A3">
        <w:t xml:space="preserve"> 12 </w:t>
      </w:r>
      <w:r w:rsidR="002F368C" w:rsidRPr="006B69A3">
        <w:t>muertes de</w:t>
      </w:r>
      <w:r w:rsidRPr="006B69A3">
        <w:t xml:space="preserve"> no</w:t>
      </w:r>
      <w:r w:rsidR="002F368C" w:rsidRPr="006B69A3">
        <w:t xml:space="preserve"> residentes, la tasa bruta de fallecimientos habría descendido al 7,7 por mil</w:t>
      </w:r>
      <w:r w:rsidRPr="006B69A3">
        <w:t xml:space="preserve">. </w:t>
      </w:r>
      <w:r w:rsidR="002F368C" w:rsidRPr="006B69A3">
        <w:t>El cuadro</w:t>
      </w:r>
      <w:r w:rsidRPr="006B69A3">
        <w:t xml:space="preserve"> 6 </w:t>
      </w:r>
      <w:r w:rsidR="002F368C" w:rsidRPr="006B69A3">
        <w:t xml:space="preserve">ofrece detalles sobre las muertes, clasificadas por </w:t>
      </w:r>
      <w:r w:rsidRPr="006B69A3">
        <w:t>sex</w:t>
      </w:r>
      <w:r w:rsidR="002F368C" w:rsidRPr="006B69A3">
        <w:t>o y edad para el</w:t>
      </w:r>
      <w:r w:rsidRPr="006B69A3">
        <w:t xml:space="preserve"> </w:t>
      </w:r>
      <w:r w:rsidR="009831E4" w:rsidRPr="006B69A3">
        <w:t>período</w:t>
      </w:r>
      <w:r w:rsidRPr="006B69A3">
        <w:t xml:space="preserve"> 2002</w:t>
      </w:r>
      <w:r w:rsidR="00054B43" w:rsidRPr="006B69A3">
        <w:t>-</w:t>
      </w:r>
      <w:r w:rsidRPr="006B69A3">
        <w:t xml:space="preserve">2006, </w:t>
      </w:r>
      <w:r w:rsidR="002F368C" w:rsidRPr="006B69A3">
        <w:t>mientras que el cuadro</w:t>
      </w:r>
      <w:r w:rsidRPr="006B69A3">
        <w:t xml:space="preserve"> 7 </w:t>
      </w:r>
      <w:r w:rsidR="002F368C" w:rsidRPr="006B69A3">
        <w:t>muestra detalles sobre las tasas de mortalidad específicas por edad y</w:t>
      </w:r>
      <w:r w:rsidRPr="006B69A3">
        <w:t xml:space="preserve"> sex</w:t>
      </w:r>
      <w:r w:rsidR="002F368C" w:rsidRPr="006B69A3">
        <w:t>o para el</w:t>
      </w:r>
      <w:r w:rsidRPr="006B69A3">
        <w:t xml:space="preserve"> per</w:t>
      </w:r>
      <w:r w:rsidR="002F368C" w:rsidRPr="006B69A3">
        <w:t>í</w:t>
      </w:r>
      <w:r w:rsidRPr="006B69A3">
        <w:t>od</w:t>
      </w:r>
      <w:r w:rsidR="002F368C" w:rsidRPr="006B69A3">
        <w:t>o</w:t>
      </w:r>
      <w:r w:rsidRPr="006B69A3">
        <w:t xml:space="preserve"> 2002</w:t>
      </w:r>
      <w:r w:rsidR="00054B43" w:rsidRPr="006B69A3">
        <w:t>-</w:t>
      </w:r>
      <w:r w:rsidRPr="006B69A3">
        <w:t>2006.</w:t>
      </w:r>
    </w:p>
    <w:p w:rsidR="008D243A" w:rsidRPr="006B69A3" w:rsidRDefault="008D243A" w:rsidP="008D243A">
      <w:pPr>
        <w:pStyle w:val="SingleTxtG"/>
      </w:pPr>
      <w:r w:rsidRPr="006B69A3">
        <w:t>10.</w:t>
      </w:r>
      <w:r w:rsidRPr="006B69A3">
        <w:tab/>
      </w:r>
      <w:r w:rsidR="002F368C" w:rsidRPr="006B69A3">
        <w:t>El número total de muertes en la primera infancia</w:t>
      </w:r>
      <w:r w:rsidRPr="006B69A3">
        <w:t xml:space="preserve"> (</w:t>
      </w:r>
      <w:r w:rsidR="002F368C" w:rsidRPr="006B69A3">
        <w:t>niños menores de</w:t>
      </w:r>
      <w:r w:rsidRPr="006B69A3">
        <w:t xml:space="preserve"> 1 </w:t>
      </w:r>
      <w:r w:rsidR="002F368C" w:rsidRPr="006B69A3">
        <w:t>año</w:t>
      </w:r>
      <w:r w:rsidRPr="006B69A3">
        <w:t xml:space="preserve">) </w:t>
      </w:r>
      <w:r w:rsidR="002F368C" w:rsidRPr="006B69A3">
        <w:t>en</w:t>
      </w:r>
      <w:r w:rsidRPr="006B69A3">
        <w:t xml:space="preserve"> 2006 </w:t>
      </w:r>
      <w:r w:rsidR="002F368C" w:rsidRPr="006B69A3">
        <w:t>fue de</w:t>
      </w:r>
      <w:r w:rsidRPr="006B69A3">
        <w:t xml:space="preserve"> 14. </w:t>
      </w:r>
      <w:r w:rsidR="002F368C" w:rsidRPr="006B69A3">
        <w:t>La tasa de</w:t>
      </w:r>
      <w:r w:rsidRPr="006B69A3">
        <w:t xml:space="preserve"> mortali</w:t>
      </w:r>
      <w:r w:rsidR="002F368C" w:rsidRPr="006B69A3">
        <w:t>dad en esta etapa es del</w:t>
      </w:r>
      <w:r w:rsidRPr="006B69A3">
        <w:t xml:space="preserve"> 9</w:t>
      </w:r>
      <w:r w:rsidR="002F368C" w:rsidRPr="006B69A3">
        <w:t>,</w:t>
      </w:r>
      <w:r w:rsidRPr="006B69A3">
        <w:t>5 p</w:t>
      </w:r>
      <w:r w:rsidR="002F368C" w:rsidRPr="006B69A3">
        <w:t>o</w:t>
      </w:r>
      <w:r w:rsidRPr="006B69A3">
        <w:t xml:space="preserve">r </w:t>
      </w:r>
      <w:r w:rsidR="002F368C" w:rsidRPr="006B69A3">
        <w:t>mil nacidos vivos, en comparación con</w:t>
      </w:r>
      <w:r w:rsidRPr="006B69A3">
        <w:t xml:space="preserve"> 10</w:t>
      </w:r>
      <w:r w:rsidR="00DA3D92" w:rsidRPr="006B69A3">
        <w:t>,</w:t>
      </w:r>
      <w:r w:rsidRPr="006B69A3">
        <w:t xml:space="preserve">4 </w:t>
      </w:r>
      <w:r w:rsidR="00DA3D92" w:rsidRPr="006B69A3">
        <w:t>e</w:t>
      </w:r>
      <w:r w:rsidRPr="006B69A3">
        <w:t>n 2005.</w:t>
      </w:r>
    </w:p>
    <w:p w:rsidR="008D243A" w:rsidRPr="006B69A3" w:rsidRDefault="008D243A" w:rsidP="008D243A">
      <w:pPr>
        <w:pStyle w:val="H1G"/>
      </w:pPr>
      <w:r w:rsidRPr="006B69A3">
        <w:tab/>
      </w:r>
      <w:r w:rsidRPr="006B69A3">
        <w:tab/>
        <w:t>Migra</w:t>
      </w:r>
      <w:r w:rsidR="00DA3D92" w:rsidRPr="006B69A3">
        <w:t>c</w:t>
      </w:r>
      <w:r w:rsidRPr="006B69A3">
        <w:t>i</w:t>
      </w:r>
      <w:r w:rsidR="00DA3D92" w:rsidRPr="006B69A3">
        <w:t>ón</w:t>
      </w:r>
    </w:p>
    <w:p w:rsidR="008D243A" w:rsidRPr="006B69A3" w:rsidRDefault="008D243A" w:rsidP="008D243A">
      <w:pPr>
        <w:pStyle w:val="SingleTxtG"/>
      </w:pPr>
      <w:r w:rsidRPr="006B69A3">
        <w:t>11.</w:t>
      </w:r>
      <w:r w:rsidRPr="006B69A3">
        <w:tab/>
      </w:r>
      <w:r w:rsidR="00DA3D92" w:rsidRPr="006B69A3">
        <w:t>La cifra de</w:t>
      </w:r>
      <w:r w:rsidRPr="006B69A3">
        <w:t xml:space="preserve"> migra</w:t>
      </w:r>
      <w:r w:rsidR="00DA3D92" w:rsidRPr="006B69A3">
        <w:t>c</w:t>
      </w:r>
      <w:r w:rsidRPr="006B69A3">
        <w:t>i</w:t>
      </w:r>
      <w:r w:rsidR="00DA3D92" w:rsidRPr="006B69A3">
        <w:t>ón</w:t>
      </w:r>
      <w:r w:rsidRPr="006B69A3">
        <w:t xml:space="preserve"> </w:t>
      </w:r>
      <w:r w:rsidR="008B09E4" w:rsidRPr="006B69A3">
        <w:t xml:space="preserve">neta </w:t>
      </w:r>
      <w:r w:rsidR="00DA3D92" w:rsidRPr="006B69A3">
        <w:t>de</w:t>
      </w:r>
      <w:r w:rsidRPr="006B69A3">
        <w:t xml:space="preserve"> 410 person</w:t>
      </w:r>
      <w:r w:rsidR="00DA3D92" w:rsidRPr="006B69A3">
        <w:t>a</w:t>
      </w:r>
      <w:r w:rsidRPr="006B69A3">
        <w:t xml:space="preserve">s </w:t>
      </w:r>
      <w:r w:rsidR="00DA3D92" w:rsidRPr="006B69A3">
        <w:t>en</w:t>
      </w:r>
      <w:r w:rsidRPr="006B69A3">
        <w:t xml:space="preserve"> 2006 </w:t>
      </w:r>
      <w:r w:rsidR="005B15C3" w:rsidRPr="006B69A3">
        <w:t>se desglosa en</w:t>
      </w:r>
      <w:r w:rsidRPr="006B69A3">
        <w:t xml:space="preserve"> 763 </w:t>
      </w:r>
      <w:r w:rsidR="005B15C3" w:rsidRPr="006B69A3">
        <w:t>varones menos</w:t>
      </w:r>
      <w:r w:rsidRPr="006B69A3">
        <w:t xml:space="preserve"> 353 </w:t>
      </w:r>
      <w:r w:rsidR="005B15C3" w:rsidRPr="006B69A3">
        <w:t>mujeres</w:t>
      </w:r>
      <w:r w:rsidRPr="006B69A3">
        <w:t xml:space="preserve"> (</w:t>
      </w:r>
      <w:r w:rsidR="005B15C3" w:rsidRPr="006B69A3">
        <w:t>cuadro</w:t>
      </w:r>
      <w:r w:rsidRPr="006B69A3">
        <w:t xml:space="preserve"> 8).</w:t>
      </w:r>
    </w:p>
    <w:p w:rsidR="008D243A" w:rsidRPr="006B69A3" w:rsidRDefault="008D243A" w:rsidP="008D243A">
      <w:pPr>
        <w:pStyle w:val="H1G"/>
      </w:pPr>
      <w:r w:rsidRPr="006B69A3">
        <w:tab/>
      </w:r>
      <w:r w:rsidRPr="006B69A3">
        <w:tab/>
        <w:t>Ma</w:t>
      </w:r>
      <w:r w:rsidR="005B15C3" w:rsidRPr="006B69A3">
        <w:t>t</w:t>
      </w:r>
      <w:r w:rsidRPr="006B69A3">
        <w:t>ri</w:t>
      </w:r>
      <w:r w:rsidR="005B15C3" w:rsidRPr="006B69A3">
        <w:t>monios y</w:t>
      </w:r>
      <w:r w:rsidRPr="006B69A3">
        <w:t xml:space="preserve"> divorc</w:t>
      </w:r>
      <w:r w:rsidR="005B15C3" w:rsidRPr="006B69A3">
        <w:t>ios</w:t>
      </w:r>
    </w:p>
    <w:p w:rsidR="008D243A" w:rsidRPr="006B69A3" w:rsidRDefault="008D243A" w:rsidP="008D243A">
      <w:pPr>
        <w:pStyle w:val="SingleTxtG"/>
      </w:pPr>
      <w:r w:rsidRPr="006B69A3">
        <w:t>12.</w:t>
      </w:r>
      <w:r w:rsidRPr="006B69A3">
        <w:tab/>
      </w:r>
      <w:r w:rsidR="005B15C3" w:rsidRPr="006B69A3">
        <w:t>En 2006 se registraron</w:t>
      </w:r>
      <w:r w:rsidRPr="006B69A3">
        <w:t xml:space="preserve"> 984 ma</w:t>
      </w:r>
      <w:r w:rsidR="005B15C3" w:rsidRPr="006B69A3">
        <w:t>t</w:t>
      </w:r>
      <w:r w:rsidRPr="006B69A3">
        <w:t>ri</w:t>
      </w:r>
      <w:r w:rsidR="005B15C3" w:rsidRPr="006B69A3">
        <w:t>monios</w:t>
      </w:r>
      <w:r w:rsidRPr="006B69A3">
        <w:t xml:space="preserve">, </w:t>
      </w:r>
      <w:r w:rsidR="005B15C3" w:rsidRPr="006B69A3">
        <w:t>cuyos contrayentes en</w:t>
      </w:r>
      <w:r w:rsidRPr="006B69A3">
        <w:t xml:space="preserve"> 385 </w:t>
      </w:r>
      <w:r w:rsidR="005B15C3" w:rsidRPr="006B69A3">
        <w:t>casos eran</w:t>
      </w:r>
      <w:r w:rsidRPr="006B69A3">
        <w:t xml:space="preserve"> resident</w:t>
      </w:r>
      <w:r w:rsidR="005B15C3" w:rsidRPr="006B69A3">
        <w:t>e</w:t>
      </w:r>
      <w:r w:rsidRPr="006B69A3">
        <w:t xml:space="preserve">s. </w:t>
      </w:r>
      <w:r w:rsidR="005B15C3" w:rsidRPr="006B69A3">
        <w:t xml:space="preserve">En 2006 </w:t>
      </w:r>
      <w:r w:rsidR="008B09E4" w:rsidRPr="006B69A3">
        <w:t>hubo</w:t>
      </w:r>
      <w:r w:rsidR="005B15C3" w:rsidRPr="006B69A3">
        <w:t xml:space="preserve"> asimismo</w:t>
      </w:r>
      <w:r w:rsidRPr="006B69A3">
        <w:t xml:space="preserve"> 142 divorc</w:t>
      </w:r>
      <w:r w:rsidR="005B15C3" w:rsidRPr="006B69A3">
        <w:t>io</w:t>
      </w:r>
      <w:r w:rsidRPr="006B69A3">
        <w:t>s (</w:t>
      </w:r>
      <w:r w:rsidR="005B15C3" w:rsidRPr="006B69A3">
        <w:t>cuadro</w:t>
      </w:r>
      <w:r w:rsidRPr="006B69A3">
        <w:t xml:space="preserve"> 9a). </w:t>
      </w:r>
      <w:r w:rsidR="005B15C3" w:rsidRPr="006B69A3">
        <w:t>En los cuadros</w:t>
      </w:r>
      <w:r w:rsidRPr="006B69A3">
        <w:t xml:space="preserve"> 9b </w:t>
      </w:r>
      <w:r w:rsidR="005B15C3" w:rsidRPr="006B69A3">
        <w:t>y</w:t>
      </w:r>
      <w:r w:rsidRPr="006B69A3">
        <w:t xml:space="preserve"> 9c </w:t>
      </w:r>
      <w:r w:rsidR="005B15C3" w:rsidRPr="006B69A3">
        <w:t>se clasifican los mat</w:t>
      </w:r>
      <w:r w:rsidR="00073721" w:rsidRPr="006B69A3">
        <w:t xml:space="preserve">rimonios por </w:t>
      </w:r>
      <w:r w:rsidR="005B15C3" w:rsidRPr="006B69A3">
        <w:t>edad de la novia y del</w:t>
      </w:r>
      <w:r w:rsidRPr="006B69A3">
        <w:t xml:space="preserve"> </w:t>
      </w:r>
      <w:r w:rsidR="005B15C3" w:rsidRPr="006B69A3">
        <w:t>novio en los casos de</w:t>
      </w:r>
      <w:r w:rsidRPr="006B69A3">
        <w:t xml:space="preserve"> resident</w:t>
      </w:r>
      <w:r w:rsidR="005B15C3" w:rsidRPr="006B69A3">
        <w:t>e</w:t>
      </w:r>
      <w:r w:rsidRPr="006B69A3">
        <w:t xml:space="preserve">s </w:t>
      </w:r>
      <w:r w:rsidR="005B15C3" w:rsidRPr="006B69A3">
        <w:t>y</w:t>
      </w:r>
      <w:r w:rsidRPr="006B69A3">
        <w:t xml:space="preserve"> visit</w:t>
      </w:r>
      <w:r w:rsidR="005B15C3" w:rsidRPr="006B69A3">
        <w:t>antes y de</w:t>
      </w:r>
      <w:r w:rsidRPr="006B69A3">
        <w:t xml:space="preserve"> resident</w:t>
      </w:r>
      <w:r w:rsidR="005B15C3" w:rsidRPr="006B69A3">
        <w:t>e</w:t>
      </w:r>
      <w:r w:rsidRPr="006B69A3">
        <w:t xml:space="preserve">s </w:t>
      </w:r>
      <w:r w:rsidR="005B15C3" w:rsidRPr="006B69A3">
        <w:t>solo</w:t>
      </w:r>
      <w:r w:rsidRPr="006B69A3">
        <w:t xml:space="preserve">. </w:t>
      </w:r>
      <w:r w:rsidR="005B15C3" w:rsidRPr="006B69A3">
        <w:t>En los cuadros</w:t>
      </w:r>
      <w:r w:rsidRPr="006B69A3">
        <w:t xml:space="preserve"> 10a </w:t>
      </w:r>
      <w:r w:rsidR="005B15C3" w:rsidRPr="006B69A3">
        <w:t>y</w:t>
      </w:r>
      <w:r w:rsidRPr="006B69A3">
        <w:t xml:space="preserve"> 10b </w:t>
      </w:r>
      <w:r w:rsidR="005B15C3" w:rsidRPr="006B69A3">
        <w:t xml:space="preserve">se clasifican los matrimonios </w:t>
      </w:r>
      <w:r w:rsidR="0093527C" w:rsidRPr="006B69A3">
        <w:t xml:space="preserve">por edad y estado civil </w:t>
      </w:r>
      <w:r w:rsidR="008B09E4" w:rsidRPr="006B69A3">
        <w:t xml:space="preserve">previo </w:t>
      </w:r>
      <w:r w:rsidR="0093527C" w:rsidRPr="006B69A3">
        <w:t>de la novia y el novio, para los</w:t>
      </w:r>
      <w:r w:rsidRPr="006B69A3">
        <w:t xml:space="preserve"> resident</w:t>
      </w:r>
      <w:r w:rsidR="0093527C" w:rsidRPr="006B69A3">
        <w:t>e</w:t>
      </w:r>
      <w:r w:rsidRPr="006B69A3">
        <w:t xml:space="preserve">s </w:t>
      </w:r>
      <w:r w:rsidR="0093527C" w:rsidRPr="006B69A3">
        <w:t>únicamente</w:t>
      </w:r>
      <w:r w:rsidRPr="006B69A3">
        <w:t>.</w:t>
      </w:r>
    </w:p>
    <w:p w:rsidR="008D243A" w:rsidRPr="006B69A3" w:rsidRDefault="0093527C" w:rsidP="008D243A">
      <w:pPr>
        <w:pStyle w:val="Heading1"/>
      </w:pPr>
      <w:r w:rsidRPr="006B69A3">
        <w:t>Cuadro 1</w:t>
      </w:r>
    </w:p>
    <w:p w:rsidR="008D243A" w:rsidRPr="006B69A3" w:rsidRDefault="0093527C" w:rsidP="008D243A">
      <w:pPr>
        <w:pStyle w:val="SingleTxtG"/>
        <w:rPr>
          <w:b/>
        </w:rPr>
      </w:pPr>
      <w:r w:rsidRPr="006B69A3">
        <w:rPr>
          <w:b/>
        </w:rPr>
        <w:t xml:space="preserve">Estimaciones de la </w:t>
      </w:r>
      <w:r w:rsidR="008D243A" w:rsidRPr="006B69A3">
        <w:rPr>
          <w:b/>
        </w:rPr>
        <w:t>po</w:t>
      </w:r>
      <w:r w:rsidRPr="006B69A3">
        <w:rPr>
          <w:b/>
        </w:rPr>
        <w:t>b</w:t>
      </w:r>
      <w:r w:rsidR="008D243A" w:rsidRPr="006B69A3">
        <w:rPr>
          <w:b/>
        </w:rPr>
        <w:t>la</w:t>
      </w:r>
      <w:r w:rsidRPr="006B69A3">
        <w:rPr>
          <w:b/>
        </w:rPr>
        <w:t>c</w:t>
      </w:r>
      <w:r w:rsidR="008D243A" w:rsidRPr="006B69A3">
        <w:rPr>
          <w:b/>
        </w:rPr>
        <w:t>i</w:t>
      </w:r>
      <w:r w:rsidRPr="006B69A3">
        <w:rPr>
          <w:b/>
        </w:rPr>
        <w:t>ó</w:t>
      </w:r>
      <w:r w:rsidR="008D243A" w:rsidRPr="006B69A3">
        <w:rPr>
          <w:b/>
        </w:rPr>
        <w:t xml:space="preserve">n </w:t>
      </w:r>
      <w:r w:rsidRPr="006B69A3">
        <w:rPr>
          <w:b/>
        </w:rPr>
        <w:t>a mediados de año</w:t>
      </w:r>
      <w:r w:rsidR="008D243A" w:rsidRPr="006B69A3">
        <w:rPr>
          <w:b/>
        </w:rPr>
        <w:t xml:space="preserve">, </w:t>
      </w:r>
      <w:r w:rsidRPr="006B69A3">
        <w:rPr>
          <w:b/>
        </w:rPr>
        <w:t>nacimientos y muertes</w:t>
      </w:r>
      <w:r w:rsidR="008D243A" w:rsidRPr="006B69A3">
        <w:rPr>
          <w:b/>
        </w:rPr>
        <w:t>, 1971</w:t>
      </w:r>
      <w:r w:rsidR="00054B43" w:rsidRPr="006B69A3">
        <w:rPr>
          <w:b/>
        </w:rPr>
        <w:t>-</w:t>
      </w:r>
      <w:r w:rsidR="008D243A" w:rsidRPr="006B69A3">
        <w:rPr>
          <w:b/>
        </w:rPr>
        <w:t>2006</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0"/>
        <w:gridCol w:w="1237"/>
        <w:gridCol w:w="1381"/>
        <w:gridCol w:w="1190"/>
        <w:gridCol w:w="1189"/>
        <w:gridCol w:w="1190"/>
        <w:gridCol w:w="1330"/>
        <w:gridCol w:w="1562"/>
      </w:tblGrid>
      <w:tr w:rsidR="00615AA0" w:rsidRPr="006B69A3">
        <w:trPr>
          <w:tblHeader/>
        </w:trPr>
        <w:tc>
          <w:tcPr>
            <w:tcW w:w="560" w:type="dxa"/>
            <w:tcBorders>
              <w:top w:val="single" w:sz="4" w:space="0" w:color="auto"/>
              <w:bottom w:val="single" w:sz="12" w:space="0" w:color="auto"/>
            </w:tcBorders>
            <w:shd w:val="clear" w:color="auto" w:fill="auto"/>
            <w:vAlign w:val="bottom"/>
          </w:tcPr>
          <w:p w:rsidR="008D243A" w:rsidRPr="006B69A3" w:rsidRDefault="0093527C" w:rsidP="00615AA0">
            <w:pPr>
              <w:suppressAutoHyphens w:val="0"/>
              <w:spacing w:before="80" w:after="80" w:line="200" w:lineRule="exact"/>
              <w:rPr>
                <w:i/>
                <w:sz w:val="16"/>
              </w:rPr>
            </w:pPr>
            <w:r w:rsidRPr="006B69A3">
              <w:rPr>
                <w:i/>
                <w:sz w:val="16"/>
              </w:rPr>
              <w:t>Año</w:t>
            </w:r>
          </w:p>
        </w:tc>
        <w:tc>
          <w:tcPr>
            <w:tcW w:w="1237" w:type="dxa"/>
            <w:tcBorders>
              <w:top w:val="single" w:sz="4" w:space="0" w:color="auto"/>
              <w:bottom w:val="single" w:sz="12" w:space="0" w:color="auto"/>
            </w:tcBorders>
            <w:shd w:val="clear" w:color="auto" w:fill="auto"/>
            <w:vAlign w:val="bottom"/>
          </w:tcPr>
          <w:p w:rsidR="008D243A" w:rsidRPr="006B69A3" w:rsidRDefault="0093527C" w:rsidP="00615AA0">
            <w:pPr>
              <w:suppressAutoHyphens w:val="0"/>
              <w:spacing w:before="80" w:after="80" w:line="200" w:lineRule="exact"/>
              <w:jc w:val="right"/>
              <w:rPr>
                <w:i/>
                <w:sz w:val="16"/>
              </w:rPr>
            </w:pPr>
            <w:r w:rsidRPr="006B69A3">
              <w:rPr>
                <w:i/>
                <w:sz w:val="16"/>
              </w:rPr>
              <w:t>Población a mediados de año</w:t>
            </w:r>
          </w:p>
        </w:tc>
        <w:tc>
          <w:tcPr>
            <w:tcW w:w="1381" w:type="dxa"/>
            <w:tcBorders>
              <w:top w:val="single" w:sz="4" w:space="0" w:color="auto"/>
              <w:bottom w:val="single" w:sz="12" w:space="0" w:color="auto"/>
            </w:tcBorders>
            <w:shd w:val="clear" w:color="auto" w:fill="auto"/>
            <w:vAlign w:val="bottom"/>
          </w:tcPr>
          <w:p w:rsidR="008D243A" w:rsidRPr="006B69A3" w:rsidRDefault="00661FDC" w:rsidP="00615AA0">
            <w:pPr>
              <w:suppressAutoHyphens w:val="0"/>
              <w:spacing w:before="80" w:after="80" w:line="200" w:lineRule="exact"/>
              <w:jc w:val="right"/>
              <w:rPr>
                <w:i/>
                <w:sz w:val="16"/>
              </w:rPr>
            </w:pPr>
            <w:r w:rsidRPr="006B69A3">
              <w:rPr>
                <w:i/>
                <w:sz w:val="16"/>
              </w:rPr>
              <w:t xml:space="preserve">Nº </w:t>
            </w:r>
            <w:r w:rsidR="0093527C" w:rsidRPr="006B69A3">
              <w:rPr>
                <w:i/>
                <w:sz w:val="16"/>
              </w:rPr>
              <w:t>de nacimientos</w:t>
            </w:r>
            <w:r w:rsidR="008D243A" w:rsidRPr="006B69A3">
              <w:rPr>
                <w:i/>
                <w:sz w:val="16"/>
              </w:rPr>
              <w:t xml:space="preserve"> registr</w:t>
            </w:r>
            <w:r w:rsidR="0093527C" w:rsidRPr="006B69A3">
              <w:rPr>
                <w:i/>
                <w:sz w:val="16"/>
              </w:rPr>
              <w:t>a</w:t>
            </w:r>
            <w:r w:rsidR="008D243A" w:rsidRPr="006B69A3">
              <w:rPr>
                <w:i/>
                <w:sz w:val="16"/>
              </w:rPr>
              <w:t>d</w:t>
            </w:r>
            <w:r w:rsidR="0093527C" w:rsidRPr="006B69A3">
              <w:rPr>
                <w:i/>
                <w:sz w:val="16"/>
              </w:rPr>
              <w:t>os</w:t>
            </w:r>
          </w:p>
        </w:tc>
        <w:tc>
          <w:tcPr>
            <w:tcW w:w="1190" w:type="dxa"/>
            <w:tcBorders>
              <w:top w:val="single" w:sz="4" w:space="0" w:color="auto"/>
              <w:bottom w:val="single" w:sz="12" w:space="0" w:color="auto"/>
            </w:tcBorders>
            <w:shd w:val="clear" w:color="auto" w:fill="auto"/>
            <w:vAlign w:val="bottom"/>
          </w:tcPr>
          <w:p w:rsidR="008D243A" w:rsidRPr="006B69A3" w:rsidRDefault="0093527C" w:rsidP="00615AA0">
            <w:pPr>
              <w:suppressAutoHyphens w:val="0"/>
              <w:spacing w:before="80" w:after="80" w:line="200" w:lineRule="exact"/>
              <w:jc w:val="right"/>
              <w:rPr>
                <w:i/>
                <w:sz w:val="16"/>
              </w:rPr>
            </w:pPr>
            <w:r w:rsidRPr="006B69A3">
              <w:rPr>
                <w:i/>
                <w:sz w:val="16"/>
              </w:rPr>
              <w:t>Tasa de nacimientos</w:t>
            </w:r>
            <w:r w:rsidR="008D243A" w:rsidRPr="00AB7362">
              <w:rPr>
                <w:i/>
                <w:sz w:val="18"/>
                <w:vertAlign w:val="superscript"/>
              </w:rPr>
              <w:t>1</w:t>
            </w:r>
            <w:r w:rsidRPr="006B69A3">
              <w:rPr>
                <w:i/>
                <w:sz w:val="16"/>
              </w:rPr>
              <w:t xml:space="preserve"> </w:t>
            </w:r>
          </w:p>
        </w:tc>
        <w:tc>
          <w:tcPr>
            <w:tcW w:w="1189" w:type="dxa"/>
            <w:tcBorders>
              <w:top w:val="single" w:sz="4" w:space="0" w:color="auto"/>
              <w:bottom w:val="single" w:sz="12" w:space="0" w:color="auto"/>
            </w:tcBorders>
            <w:shd w:val="clear" w:color="auto" w:fill="auto"/>
            <w:vAlign w:val="bottom"/>
          </w:tcPr>
          <w:p w:rsidR="008D243A" w:rsidRPr="006B69A3" w:rsidRDefault="00661FDC" w:rsidP="00615AA0">
            <w:pPr>
              <w:suppressAutoHyphens w:val="0"/>
              <w:spacing w:before="80" w:after="80" w:line="200" w:lineRule="exact"/>
              <w:jc w:val="right"/>
              <w:rPr>
                <w:i/>
                <w:sz w:val="16"/>
              </w:rPr>
            </w:pPr>
            <w:r w:rsidRPr="006B69A3">
              <w:rPr>
                <w:i/>
                <w:sz w:val="16"/>
              </w:rPr>
              <w:t>Nº</w:t>
            </w:r>
            <w:r w:rsidR="0093527C" w:rsidRPr="006B69A3">
              <w:rPr>
                <w:i/>
                <w:sz w:val="16"/>
              </w:rPr>
              <w:t xml:space="preserve"> de muertes</w:t>
            </w:r>
            <w:r w:rsidR="008D243A" w:rsidRPr="006B69A3">
              <w:rPr>
                <w:i/>
                <w:sz w:val="16"/>
              </w:rPr>
              <w:t xml:space="preserve"> </w:t>
            </w:r>
            <w:r w:rsidR="00615AA0">
              <w:rPr>
                <w:i/>
                <w:sz w:val="16"/>
              </w:rPr>
              <w:br/>
            </w:r>
            <w:r w:rsidR="008D243A" w:rsidRPr="006B69A3">
              <w:rPr>
                <w:i/>
                <w:sz w:val="16"/>
              </w:rPr>
              <w:t>registr</w:t>
            </w:r>
            <w:r w:rsidR="0093527C" w:rsidRPr="006B69A3">
              <w:rPr>
                <w:i/>
                <w:sz w:val="16"/>
              </w:rPr>
              <w:t>a</w:t>
            </w:r>
            <w:r w:rsidR="008D243A" w:rsidRPr="006B69A3">
              <w:rPr>
                <w:i/>
                <w:sz w:val="16"/>
              </w:rPr>
              <w:t>d</w:t>
            </w:r>
            <w:r w:rsidR="0093527C" w:rsidRPr="006B69A3">
              <w:rPr>
                <w:i/>
                <w:sz w:val="16"/>
              </w:rPr>
              <w:t>as</w:t>
            </w:r>
            <w:r w:rsidR="008D243A" w:rsidRPr="006B69A3">
              <w:rPr>
                <w:i/>
                <w:sz w:val="16"/>
              </w:rPr>
              <w:t xml:space="preserve"> </w:t>
            </w:r>
          </w:p>
        </w:tc>
        <w:tc>
          <w:tcPr>
            <w:tcW w:w="1190" w:type="dxa"/>
            <w:tcBorders>
              <w:top w:val="single" w:sz="4" w:space="0" w:color="auto"/>
              <w:bottom w:val="single" w:sz="12" w:space="0" w:color="auto"/>
            </w:tcBorders>
            <w:shd w:val="clear" w:color="auto" w:fill="auto"/>
            <w:vAlign w:val="bottom"/>
          </w:tcPr>
          <w:p w:rsidR="008D243A" w:rsidRPr="006B69A3" w:rsidRDefault="0093527C" w:rsidP="00615AA0">
            <w:pPr>
              <w:suppressAutoHyphens w:val="0"/>
              <w:spacing w:before="80" w:after="80" w:line="200" w:lineRule="exact"/>
              <w:jc w:val="right"/>
              <w:rPr>
                <w:i/>
                <w:sz w:val="16"/>
              </w:rPr>
            </w:pPr>
            <w:r w:rsidRPr="006B69A3">
              <w:rPr>
                <w:i/>
                <w:sz w:val="16"/>
              </w:rPr>
              <w:t xml:space="preserve">Tasa de </w:t>
            </w:r>
            <w:r w:rsidR="00615AA0">
              <w:rPr>
                <w:i/>
                <w:sz w:val="16"/>
              </w:rPr>
              <w:br/>
            </w:r>
            <w:r w:rsidRPr="006B69A3">
              <w:rPr>
                <w:i/>
                <w:sz w:val="16"/>
              </w:rPr>
              <w:t>mortalidad</w:t>
            </w:r>
            <w:r w:rsidR="008D243A" w:rsidRPr="00AB7362">
              <w:rPr>
                <w:i/>
                <w:sz w:val="18"/>
                <w:vertAlign w:val="superscript"/>
              </w:rPr>
              <w:t>1</w:t>
            </w:r>
            <w:r w:rsidR="008D243A" w:rsidRPr="006B69A3">
              <w:rPr>
                <w:i/>
                <w:sz w:val="16"/>
              </w:rPr>
              <w:t xml:space="preserve"> </w:t>
            </w:r>
          </w:p>
        </w:tc>
        <w:tc>
          <w:tcPr>
            <w:tcW w:w="1330" w:type="dxa"/>
            <w:tcBorders>
              <w:top w:val="single" w:sz="4" w:space="0" w:color="auto"/>
              <w:bottom w:val="single" w:sz="12" w:space="0" w:color="auto"/>
            </w:tcBorders>
            <w:shd w:val="clear" w:color="auto" w:fill="auto"/>
            <w:vAlign w:val="bottom"/>
          </w:tcPr>
          <w:p w:rsidR="008D243A" w:rsidRPr="006B69A3" w:rsidRDefault="0093527C" w:rsidP="00615AA0">
            <w:pPr>
              <w:suppressAutoHyphens w:val="0"/>
              <w:spacing w:before="80" w:after="80" w:line="200" w:lineRule="exact"/>
              <w:jc w:val="right"/>
              <w:rPr>
                <w:i/>
                <w:sz w:val="16"/>
              </w:rPr>
            </w:pPr>
            <w:r w:rsidRPr="006B69A3">
              <w:rPr>
                <w:i/>
                <w:sz w:val="16"/>
              </w:rPr>
              <w:t>Muertes de niños r</w:t>
            </w:r>
            <w:r w:rsidR="008D243A" w:rsidRPr="006B69A3">
              <w:rPr>
                <w:i/>
                <w:sz w:val="16"/>
              </w:rPr>
              <w:t>egistr</w:t>
            </w:r>
            <w:r w:rsidRPr="006B69A3">
              <w:rPr>
                <w:i/>
                <w:sz w:val="16"/>
              </w:rPr>
              <w:t>adas</w:t>
            </w:r>
          </w:p>
        </w:tc>
        <w:tc>
          <w:tcPr>
            <w:tcW w:w="1562" w:type="dxa"/>
            <w:tcBorders>
              <w:top w:val="single" w:sz="4" w:space="0" w:color="auto"/>
              <w:bottom w:val="single" w:sz="12" w:space="0" w:color="auto"/>
            </w:tcBorders>
            <w:shd w:val="clear" w:color="auto" w:fill="auto"/>
            <w:vAlign w:val="bottom"/>
          </w:tcPr>
          <w:p w:rsidR="008D243A" w:rsidRPr="006B69A3" w:rsidRDefault="0093527C" w:rsidP="00615AA0">
            <w:pPr>
              <w:suppressAutoHyphens w:val="0"/>
              <w:spacing w:before="80" w:after="80" w:line="200" w:lineRule="exact"/>
              <w:jc w:val="right"/>
              <w:rPr>
                <w:i/>
                <w:sz w:val="16"/>
              </w:rPr>
            </w:pPr>
            <w:r w:rsidRPr="006B69A3">
              <w:rPr>
                <w:i/>
                <w:sz w:val="16"/>
              </w:rPr>
              <w:t xml:space="preserve">Mortalidad en </w:t>
            </w:r>
            <w:r w:rsidR="00615AA0">
              <w:rPr>
                <w:i/>
                <w:sz w:val="16"/>
              </w:rPr>
              <w:br/>
            </w:r>
            <w:r w:rsidRPr="006B69A3">
              <w:rPr>
                <w:i/>
                <w:sz w:val="16"/>
              </w:rPr>
              <w:t>la primera i</w:t>
            </w:r>
            <w:r w:rsidR="008D243A" w:rsidRPr="006B69A3">
              <w:rPr>
                <w:i/>
                <w:sz w:val="16"/>
              </w:rPr>
              <w:t>nfan</w:t>
            </w:r>
            <w:r w:rsidRPr="006B69A3">
              <w:rPr>
                <w:i/>
                <w:sz w:val="16"/>
              </w:rPr>
              <w:t>cia</w:t>
            </w:r>
            <w:r w:rsidR="008D243A" w:rsidRPr="00AB7362">
              <w:rPr>
                <w:i/>
                <w:sz w:val="18"/>
                <w:vertAlign w:val="superscript"/>
              </w:rPr>
              <w:t>2</w:t>
            </w:r>
          </w:p>
        </w:tc>
      </w:tr>
      <w:tr w:rsidR="00615AA0" w:rsidRPr="006B69A3">
        <w:tc>
          <w:tcPr>
            <w:tcW w:w="560" w:type="dxa"/>
            <w:tcBorders>
              <w:top w:val="single" w:sz="12" w:space="0" w:color="auto"/>
            </w:tcBorders>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1971</w:t>
            </w:r>
          </w:p>
        </w:tc>
        <w:tc>
          <w:tcPr>
            <w:tcW w:w="1237" w:type="dxa"/>
            <w:tcBorders>
              <w:top w:val="single" w:sz="12" w:space="0" w:color="auto"/>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54 695</w:t>
            </w:r>
          </w:p>
        </w:tc>
        <w:tc>
          <w:tcPr>
            <w:tcW w:w="1381" w:type="dxa"/>
            <w:tcBorders>
              <w:top w:val="single" w:sz="12" w:space="0" w:color="auto"/>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1 837</w:t>
            </w:r>
          </w:p>
        </w:tc>
        <w:tc>
          <w:tcPr>
            <w:tcW w:w="1190" w:type="dxa"/>
            <w:tcBorders>
              <w:top w:val="single" w:sz="12" w:space="0" w:color="auto"/>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33</w:t>
            </w:r>
            <w:r w:rsidR="007A6512" w:rsidRPr="006B69A3">
              <w:rPr>
                <w:sz w:val="18"/>
              </w:rPr>
              <w:t>,</w:t>
            </w:r>
            <w:r w:rsidRPr="006B69A3">
              <w:rPr>
                <w:sz w:val="18"/>
              </w:rPr>
              <w:t>6</w:t>
            </w:r>
          </w:p>
        </w:tc>
        <w:tc>
          <w:tcPr>
            <w:tcW w:w="1189" w:type="dxa"/>
            <w:tcBorders>
              <w:top w:val="single" w:sz="12" w:space="0" w:color="auto"/>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463</w:t>
            </w:r>
          </w:p>
        </w:tc>
        <w:tc>
          <w:tcPr>
            <w:tcW w:w="1190" w:type="dxa"/>
            <w:tcBorders>
              <w:top w:val="single" w:sz="12" w:space="0" w:color="auto"/>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5</w:t>
            </w:r>
          </w:p>
        </w:tc>
        <w:tc>
          <w:tcPr>
            <w:tcW w:w="1330" w:type="dxa"/>
            <w:tcBorders>
              <w:top w:val="single" w:sz="12" w:space="0" w:color="auto"/>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61</w:t>
            </w:r>
          </w:p>
        </w:tc>
        <w:tc>
          <w:tcPr>
            <w:tcW w:w="1562" w:type="dxa"/>
            <w:tcBorders>
              <w:top w:val="single" w:sz="12" w:space="0" w:color="auto"/>
            </w:tcBorders>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33,</w:t>
            </w:r>
            <w:r w:rsidR="008D243A" w:rsidRPr="006B69A3">
              <w:rPr>
                <w:sz w:val="18"/>
              </w:rPr>
              <w:t>2</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1972</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58 029</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1 723</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30,</w:t>
            </w:r>
            <w:r w:rsidR="008D243A" w:rsidRPr="006B69A3">
              <w:rPr>
                <w:sz w:val="18"/>
              </w:rPr>
              <w:t>8</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529</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9,</w:t>
            </w:r>
            <w:r w:rsidR="008D243A" w:rsidRPr="006B69A3">
              <w:rPr>
                <w:sz w:val="18"/>
              </w:rPr>
              <w:t>4</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62</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36,</w:t>
            </w:r>
            <w:r w:rsidR="008D243A" w:rsidRPr="006B69A3">
              <w:rPr>
                <w:sz w:val="18"/>
              </w:rPr>
              <w:t>0</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1973</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56 892</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1 639</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28,</w:t>
            </w:r>
            <w:r w:rsidR="008D243A" w:rsidRPr="006B69A3">
              <w:rPr>
                <w:sz w:val="18"/>
              </w:rPr>
              <w:t>8</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474</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3</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51</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31,</w:t>
            </w:r>
            <w:r w:rsidR="008D243A" w:rsidRPr="006B69A3">
              <w:rPr>
                <w:sz w:val="18"/>
              </w:rPr>
              <w:t>1</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1974</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57 937</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1 860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32,</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496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6</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73</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39,</w:t>
            </w:r>
            <w:r w:rsidR="008D243A" w:rsidRPr="006B69A3">
              <w:rPr>
                <w:sz w:val="18"/>
              </w:rPr>
              <w:t>2</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1975</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59 292</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1 806</w:t>
            </w:r>
          </w:p>
        </w:tc>
        <w:tc>
          <w:tcPr>
            <w:tcW w:w="119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w:t>
            </w:r>
            <w:r w:rsidR="007A6512" w:rsidRPr="006B69A3">
              <w:rPr>
                <w:sz w:val="18"/>
              </w:rPr>
              <w:t>0,</w:t>
            </w:r>
            <w:r w:rsidRPr="006B69A3">
              <w:rPr>
                <w:sz w:val="18"/>
              </w:rPr>
              <w:t>5</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433</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3</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64</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35,</w:t>
            </w:r>
            <w:r w:rsidR="008D243A" w:rsidRPr="006B69A3">
              <w:rPr>
                <w:sz w:val="18"/>
              </w:rPr>
              <w:t>4</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1976</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60 504</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1 642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27,</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466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7</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53</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32,</w:t>
            </w:r>
            <w:r w:rsidR="008D243A" w:rsidRPr="006B69A3">
              <w:rPr>
                <w:sz w:val="18"/>
              </w:rPr>
              <w:t>3</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1977</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61 786</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1 599</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25,</w:t>
            </w:r>
            <w:r w:rsidR="008D243A" w:rsidRPr="006B69A3">
              <w:rPr>
                <w:sz w:val="18"/>
              </w:rPr>
              <w:t>9</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477</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7</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69</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43,</w:t>
            </w:r>
            <w:r w:rsidR="008D243A" w:rsidRPr="006B69A3">
              <w:rPr>
                <w:sz w:val="18"/>
              </w:rPr>
              <w:t>2</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1978</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62 150</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1 796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28,</w:t>
            </w:r>
            <w:r w:rsidR="008D243A" w:rsidRPr="006B69A3">
              <w:rPr>
                <w:sz w:val="18"/>
              </w:rPr>
              <w:t>9</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466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5</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47</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26,</w:t>
            </w:r>
            <w:r w:rsidR="008D243A" w:rsidRPr="006B69A3">
              <w:rPr>
                <w:sz w:val="18"/>
              </w:rPr>
              <w:t>2</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1979</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62 686</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1 730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27,</w:t>
            </w:r>
            <w:r w:rsidR="008D243A" w:rsidRPr="006B69A3">
              <w:rPr>
                <w:sz w:val="18"/>
              </w:rPr>
              <w:t>6</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436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0</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44</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25,</w:t>
            </w:r>
            <w:r w:rsidR="008D243A" w:rsidRPr="006B69A3">
              <w:rPr>
                <w:sz w:val="18"/>
              </w:rPr>
              <w:t>4</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1980</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63 261</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1 830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28,</w:t>
            </w:r>
            <w:r w:rsidR="008D243A" w:rsidRPr="006B69A3">
              <w:rPr>
                <w:sz w:val="18"/>
              </w:rPr>
              <w:t>9</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444</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0</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32</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17,</w:t>
            </w:r>
            <w:r w:rsidR="008D243A" w:rsidRPr="006B69A3">
              <w:rPr>
                <w:sz w:val="18"/>
              </w:rPr>
              <w:t>5</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1981</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64 035</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1 802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28,</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442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6,</w:t>
            </w:r>
            <w:r w:rsidR="008D243A" w:rsidRPr="006B69A3">
              <w:rPr>
                <w:sz w:val="18"/>
              </w:rPr>
              <w:t>9</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31</w:t>
            </w:r>
          </w:p>
        </w:tc>
        <w:tc>
          <w:tcPr>
            <w:tcW w:w="1562"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17</w:t>
            </w:r>
            <w:r w:rsidR="0093527C" w:rsidRPr="006B69A3">
              <w:rPr>
                <w:sz w:val="18"/>
              </w:rPr>
              <w:t>,</w:t>
            </w:r>
            <w:r w:rsidRPr="006B69A3">
              <w:rPr>
                <w:sz w:val="18"/>
              </w:rPr>
              <w:t>2</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1982</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64 413</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1 552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24,</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482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5</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30</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19,</w:t>
            </w:r>
            <w:r w:rsidR="008D243A" w:rsidRPr="006B69A3">
              <w:rPr>
                <w:sz w:val="18"/>
              </w:rPr>
              <w:t>3</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1983</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64 335</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1 662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25,</w:t>
            </w:r>
            <w:r w:rsidR="008D243A" w:rsidRPr="006B69A3">
              <w:rPr>
                <w:sz w:val="18"/>
              </w:rPr>
              <w:t>8</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452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0</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24</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14,</w:t>
            </w:r>
            <w:r w:rsidR="008D243A" w:rsidRPr="006B69A3">
              <w:rPr>
                <w:sz w:val="18"/>
              </w:rPr>
              <w:t>4</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1984</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64 717</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1 739</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26,</w:t>
            </w:r>
            <w:r w:rsidR="008D243A" w:rsidRPr="006B69A3">
              <w:rPr>
                <w:sz w:val="18"/>
              </w:rPr>
              <w:t>9</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487</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5</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24</w:t>
            </w:r>
          </w:p>
        </w:tc>
        <w:tc>
          <w:tcPr>
            <w:tcW w:w="1562" w:type="dxa"/>
            <w:shd w:val="clear" w:color="auto" w:fill="auto"/>
            <w:vAlign w:val="bottom"/>
          </w:tcPr>
          <w:p w:rsidR="008D243A" w:rsidRPr="006B69A3" w:rsidRDefault="0093527C" w:rsidP="00615AA0">
            <w:pPr>
              <w:suppressAutoHyphens w:val="0"/>
              <w:spacing w:before="40" w:after="40" w:line="220" w:lineRule="exact"/>
              <w:jc w:val="right"/>
              <w:rPr>
                <w:sz w:val="18"/>
              </w:rPr>
            </w:pPr>
            <w:r w:rsidRPr="006B69A3">
              <w:rPr>
                <w:sz w:val="18"/>
              </w:rPr>
              <w:t>13,</w:t>
            </w:r>
            <w:r w:rsidR="008D243A" w:rsidRPr="006B69A3">
              <w:rPr>
                <w:sz w:val="18"/>
              </w:rPr>
              <w:t>8</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1985</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65 244</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1 729</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26,</w:t>
            </w:r>
            <w:r w:rsidR="008D243A" w:rsidRPr="006B69A3">
              <w:rPr>
                <w:sz w:val="18"/>
              </w:rPr>
              <w:t>5</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468</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2</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31</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9</w:t>
            </w:r>
          </w:p>
        </w:tc>
      </w:tr>
      <w:tr w:rsidR="00615AA0" w:rsidRPr="006B69A3">
        <w:tc>
          <w:tcPr>
            <w:tcW w:w="560" w:type="dxa"/>
            <w:tcBorders>
              <w:bottom w:val="nil"/>
            </w:tcBorders>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1986</w:t>
            </w:r>
          </w:p>
        </w:tc>
        <w:tc>
          <w:tcPr>
            <w:tcW w:w="1237" w:type="dxa"/>
            <w:tcBorders>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65 652</w:t>
            </w:r>
          </w:p>
        </w:tc>
        <w:tc>
          <w:tcPr>
            <w:tcW w:w="1381" w:type="dxa"/>
            <w:tcBorders>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1 722</w:t>
            </w:r>
          </w:p>
        </w:tc>
        <w:tc>
          <w:tcPr>
            <w:tcW w:w="1190" w:type="dxa"/>
            <w:tcBorders>
              <w:bottom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26,</w:t>
            </w:r>
            <w:r w:rsidR="008D243A" w:rsidRPr="006B69A3">
              <w:rPr>
                <w:sz w:val="18"/>
              </w:rPr>
              <w:t>2</w:t>
            </w:r>
          </w:p>
        </w:tc>
        <w:tc>
          <w:tcPr>
            <w:tcW w:w="1189" w:type="dxa"/>
            <w:tcBorders>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498</w:t>
            </w:r>
          </w:p>
        </w:tc>
        <w:tc>
          <w:tcPr>
            <w:tcW w:w="1190" w:type="dxa"/>
            <w:tcBorders>
              <w:bottom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6</w:t>
            </w:r>
          </w:p>
        </w:tc>
        <w:tc>
          <w:tcPr>
            <w:tcW w:w="1330" w:type="dxa"/>
            <w:tcBorders>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31</w:t>
            </w:r>
          </w:p>
        </w:tc>
        <w:tc>
          <w:tcPr>
            <w:tcW w:w="1562" w:type="dxa"/>
            <w:tcBorders>
              <w:bottom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0</w:t>
            </w:r>
          </w:p>
        </w:tc>
      </w:tr>
      <w:tr w:rsidR="00615AA0" w:rsidRPr="006B69A3">
        <w:tc>
          <w:tcPr>
            <w:tcW w:w="560" w:type="dxa"/>
            <w:tcBorders>
              <w:top w:val="nil"/>
              <w:bottom w:val="nil"/>
            </w:tcBorders>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1987</w:t>
            </w:r>
            <w:r w:rsidRPr="006B69A3">
              <w:rPr>
                <w:i/>
                <w:sz w:val="18"/>
                <w:vertAlign w:val="superscript"/>
              </w:rPr>
              <w:t>3</w:t>
            </w:r>
          </w:p>
        </w:tc>
        <w:tc>
          <w:tcPr>
            <w:tcW w:w="1237" w:type="dxa"/>
            <w:tcBorders>
              <w:top w:val="nil"/>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68 499</w:t>
            </w:r>
          </w:p>
        </w:tc>
        <w:tc>
          <w:tcPr>
            <w:tcW w:w="1381" w:type="dxa"/>
            <w:tcBorders>
              <w:top w:val="nil"/>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1 684</w:t>
            </w:r>
          </w:p>
        </w:tc>
        <w:tc>
          <w:tcPr>
            <w:tcW w:w="1190" w:type="dxa"/>
            <w:tcBorders>
              <w:top w:val="nil"/>
              <w:bottom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24,</w:t>
            </w:r>
            <w:r w:rsidR="008D243A" w:rsidRPr="006B69A3">
              <w:rPr>
                <w:sz w:val="18"/>
              </w:rPr>
              <w:t>5</w:t>
            </w:r>
          </w:p>
        </w:tc>
        <w:tc>
          <w:tcPr>
            <w:tcW w:w="1189" w:type="dxa"/>
            <w:tcBorders>
              <w:top w:val="nil"/>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505</w:t>
            </w:r>
          </w:p>
        </w:tc>
        <w:tc>
          <w:tcPr>
            <w:tcW w:w="1190" w:type="dxa"/>
            <w:tcBorders>
              <w:top w:val="nil"/>
              <w:bottom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4</w:t>
            </w:r>
          </w:p>
        </w:tc>
        <w:tc>
          <w:tcPr>
            <w:tcW w:w="1330" w:type="dxa"/>
            <w:tcBorders>
              <w:top w:val="nil"/>
              <w:bottom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31</w:t>
            </w:r>
          </w:p>
        </w:tc>
        <w:tc>
          <w:tcPr>
            <w:tcW w:w="1562" w:type="dxa"/>
            <w:tcBorders>
              <w:top w:val="nil"/>
              <w:bottom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4</w:t>
            </w:r>
          </w:p>
        </w:tc>
      </w:tr>
      <w:tr w:rsidR="00615AA0" w:rsidRPr="006B69A3">
        <w:tc>
          <w:tcPr>
            <w:tcW w:w="560" w:type="dxa"/>
            <w:tcBorders>
              <w:top w:val="nil"/>
            </w:tcBorders>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1988</w:t>
            </w:r>
          </w:p>
        </w:tc>
        <w:tc>
          <w:tcPr>
            <w:tcW w:w="1237" w:type="dxa"/>
            <w:tcBorders>
              <w:top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68 755</w:t>
            </w:r>
          </w:p>
        </w:tc>
        <w:tc>
          <w:tcPr>
            <w:tcW w:w="1381" w:type="dxa"/>
            <w:tcBorders>
              <w:top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1 643</w:t>
            </w:r>
          </w:p>
        </w:tc>
        <w:tc>
          <w:tcPr>
            <w:tcW w:w="1190" w:type="dxa"/>
            <w:tcBorders>
              <w:top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23,</w:t>
            </w:r>
            <w:r w:rsidR="008D243A" w:rsidRPr="006B69A3">
              <w:rPr>
                <w:sz w:val="18"/>
              </w:rPr>
              <w:t>8</w:t>
            </w:r>
          </w:p>
        </w:tc>
        <w:tc>
          <w:tcPr>
            <w:tcW w:w="1189" w:type="dxa"/>
            <w:tcBorders>
              <w:top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504</w:t>
            </w:r>
          </w:p>
        </w:tc>
        <w:tc>
          <w:tcPr>
            <w:tcW w:w="1190" w:type="dxa"/>
            <w:tcBorders>
              <w:top w:val="nil"/>
            </w:tcBorders>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3</w:t>
            </w:r>
          </w:p>
        </w:tc>
        <w:tc>
          <w:tcPr>
            <w:tcW w:w="1330" w:type="dxa"/>
            <w:tcBorders>
              <w:top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28</w:t>
            </w:r>
          </w:p>
        </w:tc>
        <w:tc>
          <w:tcPr>
            <w:tcW w:w="1562" w:type="dxa"/>
            <w:tcBorders>
              <w:top w:val="nil"/>
            </w:tcBorders>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17</w:t>
            </w:r>
            <w:r w:rsidR="007A6512" w:rsidRPr="006B69A3">
              <w:rPr>
                <w:sz w:val="18"/>
              </w:rPr>
              <w:t>,</w:t>
            </w:r>
            <w:r w:rsidRPr="006B69A3">
              <w:rPr>
                <w:sz w:val="18"/>
              </w:rPr>
              <w:t>0</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1989</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69 167</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1 600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23,</w:t>
            </w:r>
            <w:r w:rsidR="008D243A" w:rsidRPr="006B69A3">
              <w:rPr>
                <w:sz w:val="18"/>
              </w:rPr>
              <w:t>0</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566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1</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29</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1</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1990</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69 507</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1 617</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23,</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543</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7</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21</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13,</w:t>
            </w:r>
            <w:r w:rsidR="008D243A" w:rsidRPr="006B69A3">
              <w:rPr>
                <w:sz w:val="18"/>
              </w:rPr>
              <w:t>0</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1991</w:t>
            </w:r>
            <w:r w:rsidRPr="006B69A3">
              <w:rPr>
                <w:i/>
                <w:sz w:val="18"/>
                <w:vertAlign w:val="superscript"/>
              </w:rPr>
              <w:t>4</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70 439</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1 706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24,</w:t>
            </w:r>
            <w:r w:rsidR="008D243A" w:rsidRPr="006B69A3">
              <w:rPr>
                <w:sz w:val="18"/>
              </w:rPr>
              <w:t>2</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542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7</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22</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12,</w:t>
            </w:r>
            <w:r w:rsidR="008D243A" w:rsidRPr="006B69A3">
              <w:rPr>
                <w:sz w:val="18"/>
              </w:rPr>
              <w:t>9</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1992</w:t>
            </w:r>
            <w:r w:rsidRPr="006B69A3">
              <w:rPr>
                <w:i/>
                <w:sz w:val="18"/>
                <w:vertAlign w:val="superscript"/>
              </w:rPr>
              <w:t>5</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70 763</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1 601</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22,</w:t>
            </w:r>
            <w:r w:rsidR="008D243A" w:rsidRPr="006B69A3">
              <w:rPr>
                <w:sz w:val="18"/>
              </w:rPr>
              <w:t>6</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522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4</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19</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11,</w:t>
            </w:r>
            <w:r w:rsidR="008D243A" w:rsidRPr="006B69A3">
              <w:rPr>
                <w:sz w:val="18"/>
              </w:rPr>
              <w:t>9</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1993</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72 253</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1 689</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23,</w:t>
            </w:r>
            <w:r w:rsidR="008D243A" w:rsidRPr="006B69A3">
              <w:rPr>
                <w:sz w:val="18"/>
              </w:rPr>
              <w:t>4</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597</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3</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22</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13,</w:t>
            </w:r>
            <w:r w:rsidR="008D243A" w:rsidRPr="006B69A3">
              <w:rPr>
                <w:sz w:val="18"/>
              </w:rPr>
              <w:t>0</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1994</w:t>
            </w:r>
            <w:r w:rsidRPr="006B69A3">
              <w:rPr>
                <w:i/>
                <w:sz w:val="18"/>
                <w:vertAlign w:val="superscript"/>
              </w:rPr>
              <w:t>6</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74 205</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1 700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22,</w:t>
            </w:r>
            <w:r w:rsidR="008D243A" w:rsidRPr="006B69A3">
              <w:rPr>
                <w:sz w:val="18"/>
              </w:rPr>
              <w:t>9</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562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6</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15</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8</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1995</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75 304</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1 582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21,</w:t>
            </w:r>
            <w:r w:rsidR="008D243A" w:rsidRPr="006B69A3">
              <w:rPr>
                <w:sz w:val="18"/>
              </w:rPr>
              <w:t>0</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525</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0</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29</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3</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1996</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76 417</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1 611</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21,</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566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4</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15</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9,</w:t>
            </w:r>
            <w:r w:rsidR="008D243A" w:rsidRPr="006B69A3">
              <w:rPr>
                <w:sz w:val="18"/>
              </w:rPr>
              <w:t>3</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1997</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77 319</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1 475</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19,</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603</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8</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12</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1</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1998</w:t>
            </w:r>
            <w:r w:rsidRPr="006B69A3">
              <w:rPr>
                <w:i/>
                <w:sz w:val="18"/>
                <w:vertAlign w:val="superscript"/>
              </w:rPr>
              <w:t>7</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78 846</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1 412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9</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570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2</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12</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5</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1999</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80 410</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1 460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2</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560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0</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15</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10,</w:t>
            </w:r>
            <w:r w:rsidR="008D243A" w:rsidRPr="006B69A3">
              <w:rPr>
                <w:sz w:val="18"/>
              </w:rPr>
              <w:t>3</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2000</w:t>
            </w:r>
            <w:r w:rsidRPr="006B69A3">
              <w:rPr>
                <w:i/>
                <w:sz w:val="18"/>
                <w:vertAlign w:val="superscript"/>
              </w:rPr>
              <w:t>7</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81 131</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1 512</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6</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553</w:t>
            </w:r>
          </w:p>
        </w:tc>
        <w:tc>
          <w:tcPr>
            <w:tcW w:w="119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w:t>
            </w:r>
            <w:r w:rsidR="007A6512" w:rsidRPr="006B69A3">
              <w:rPr>
                <w:sz w:val="18"/>
              </w:rPr>
              <w:t>,</w:t>
            </w:r>
            <w:r w:rsidRPr="006B69A3">
              <w:rPr>
                <w:sz w:val="18"/>
              </w:rPr>
              <w:t>8</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15</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9,</w:t>
            </w:r>
            <w:r w:rsidR="008D243A" w:rsidRPr="006B69A3">
              <w:rPr>
                <w:sz w:val="18"/>
              </w:rPr>
              <w:t>9</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2001</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81 202</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1 440</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7</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554</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6,</w:t>
            </w:r>
            <w:r w:rsidR="008D243A" w:rsidRPr="006B69A3">
              <w:rPr>
                <w:sz w:val="18"/>
              </w:rPr>
              <w:t>8</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19</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13,</w:t>
            </w:r>
            <w:r w:rsidR="008D243A" w:rsidRPr="006B69A3">
              <w:rPr>
                <w:sz w:val="18"/>
              </w:rPr>
              <w:t>2</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2002</w:t>
            </w:r>
            <w:r w:rsidRPr="006B69A3">
              <w:rPr>
                <w:i/>
                <w:sz w:val="18"/>
                <w:vertAlign w:val="superscript"/>
              </w:rPr>
              <w:t>8</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83 723</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1 481</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7</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647</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7</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26</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6</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2003</w:t>
            </w:r>
            <w:r w:rsidRPr="006B69A3">
              <w:rPr>
                <w:i/>
                <w:sz w:val="18"/>
                <w:vertAlign w:val="superscript"/>
              </w:rPr>
              <w:t>8</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82 781</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1 498</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1</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668</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1</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25</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16,</w:t>
            </w:r>
            <w:r w:rsidR="008D243A" w:rsidRPr="006B69A3">
              <w:rPr>
                <w:sz w:val="18"/>
              </w:rPr>
              <w:t>7</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2004</w:t>
            </w:r>
            <w:r w:rsidRPr="006B69A3">
              <w:rPr>
                <w:i/>
                <w:sz w:val="18"/>
                <w:vertAlign w:val="superscript"/>
              </w:rPr>
              <w:t>9</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82 475</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1 435</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4</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611</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7,</w:t>
            </w:r>
            <w:r w:rsidR="008D243A" w:rsidRPr="006B69A3">
              <w:rPr>
                <w:sz w:val="18"/>
              </w:rPr>
              <w:t>2</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17</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11,</w:t>
            </w:r>
            <w:r w:rsidR="008D243A" w:rsidRPr="006B69A3">
              <w:rPr>
                <w:sz w:val="18"/>
              </w:rPr>
              <w:t>8</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2005</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82 852</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1 536</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18,</w:t>
            </w:r>
            <w:r w:rsidR="008D243A" w:rsidRPr="006B69A3">
              <w:rPr>
                <w:sz w:val="18"/>
              </w:rPr>
              <w:t>5</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673</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8,</w:t>
            </w:r>
            <w:r w:rsidR="008D243A" w:rsidRPr="006B69A3">
              <w:rPr>
                <w:sz w:val="18"/>
              </w:rPr>
              <w:t>1</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16</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10,</w:t>
            </w:r>
            <w:r w:rsidR="008D243A" w:rsidRPr="006B69A3">
              <w:rPr>
                <w:sz w:val="18"/>
              </w:rPr>
              <w:t>4</w:t>
            </w:r>
          </w:p>
        </w:tc>
      </w:tr>
      <w:tr w:rsidR="00615AA0" w:rsidRPr="006B69A3">
        <w:tc>
          <w:tcPr>
            <w:tcW w:w="560" w:type="dxa"/>
            <w:shd w:val="clear" w:color="auto" w:fill="auto"/>
            <w:vAlign w:val="bottom"/>
          </w:tcPr>
          <w:p w:rsidR="008D243A" w:rsidRPr="006B69A3" w:rsidRDefault="008D243A" w:rsidP="00615AA0">
            <w:pPr>
              <w:suppressAutoHyphens w:val="0"/>
              <w:spacing w:before="40" w:after="40" w:line="220" w:lineRule="exact"/>
              <w:rPr>
                <w:sz w:val="18"/>
              </w:rPr>
            </w:pPr>
            <w:r w:rsidRPr="006B69A3">
              <w:rPr>
                <w:sz w:val="18"/>
              </w:rPr>
              <w:t>2006</w:t>
            </w:r>
          </w:p>
        </w:tc>
        <w:tc>
          <w:tcPr>
            <w:tcW w:w="1237"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84 600</w:t>
            </w:r>
          </w:p>
        </w:tc>
        <w:tc>
          <w:tcPr>
            <w:tcW w:w="1381"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1 467</w:t>
            </w:r>
          </w:p>
        </w:tc>
        <w:tc>
          <w:tcPr>
            <w:tcW w:w="1190"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17,</w:t>
            </w:r>
            <w:r w:rsidR="008D243A" w:rsidRPr="006B69A3">
              <w:rPr>
                <w:sz w:val="18"/>
              </w:rPr>
              <w:t>3</w:t>
            </w:r>
          </w:p>
        </w:tc>
        <w:tc>
          <w:tcPr>
            <w:tcW w:w="1189"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664</w:t>
            </w:r>
          </w:p>
        </w:tc>
        <w:tc>
          <w:tcPr>
            <w:tcW w:w="119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7</w:t>
            </w:r>
            <w:r w:rsidR="007A6512" w:rsidRPr="006B69A3">
              <w:rPr>
                <w:sz w:val="18"/>
              </w:rPr>
              <w:t>,</w:t>
            </w:r>
            <w:r w:rsidRPr="006B69A3">
              <w:rPr>
                <w:sz w:val="18"/>
              </w:rPr>
              <w:t>8</w:t>
            </w:r>
          </w:p>
        </w:tc>
        <w:tc>
          <w:tcPr>
            <w:tcW w:w="1330" w:type="dxa"/>
            <w:shd w:val="clear" w:color="auto" w:fill="auto"/>
            <w:vAlign w:val="bottom"/>
          </w:tcPr>
          <w:p w:rsidR="008D243A" w:rsidRPr="006B69A3" w:rsidRDefault="008D243A" w:rsidP="00615AA0">
            <w:pPr>
              <w:suppressAutoHyphens w:val="0"/>
              <w:spacing w:before="40" w:after="40" w:line="220" w:lineRule="exact"/>
              <w:jc w:val="right"/>
              <w:rPr>
                <w:sz w:val="18"/>
              </w:rPr>
            </w:pPr>
            <w:r w:rsidRPr="006B69A3">
              <w:rPr>
                <w:sz w:val="18"/>
              </w:rPr>
              <w:t>14</w:t>
            </w:r>
          </w:p>
        </w:tc>
        <w:tc>
          <w:tcPr>
            <w:tcW w:w="1562" w:type="dxa"/>
            <w:shd w:val="clear" w:color="auto" w:fill="auto"/>
            <w:vAlign w:val="bottom"/>
          </w:tcPr>
          <w:p w:rsidR="008D243A" w:rsidRPr="006B69A3" w:rsidRDefault="007A6512" w:rsidP="00615AA0">
            <w:pPr>
              <w:suppressAutoHyphens w:val="0"/>
              <w:spacing w:before="40" w:after="40" w:line="220" w:lineRule="exact"/>
              <w:jc w:val="right"/>
              <w:rPr>
                <w:sz w:val="18"/>
              </w:rPr>
            </w:pPr>
            <w:r w:rsidRPr="006B69A3">
              <w:rPr>
                <w:sz w:val="18"/>
              </w:rPr>
              <w:t>9,</w:t>
            </w:r>
            <w:r w:rsidR="008D243A" w:rsidRPr="006B69A3">
              <w:rPr>
                <w:sz w:val="18"/>
              </w:rPr>
              <w:t>5</w:t>
            </w:r>
          </w:p>
        </w:tc>
      </w:tr>
    </w:tbl>
    <w:p w:rsidR="008D243A" w:rsidRPr="006B69A3" w:rsidRDefault="007A6512" w:rsidP="00AB7362">
      <w:pPr>
        <w:spacing w:before="120"/>
        <w:ind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r w:rsidRPr="006B69A3">
        <w:rPr>
          <w:sz w:val="18"/>
          <w:szCs w:val="18"/>
        </w:rPr>
        <w:t xml:space="preserve">Oficina del Registro </w:t>
      </w:r>
      <w:r w:rsidR="008D243A" w:rsidRPr="006B69A3">
        <w:rPr>
          <w:sz w:val="18"/>
          <w:szCs w:val="18"/>
        </w:rPr>
        <w:t>Civil.</w:t>
      </w:r>
    </w:p>
    <w:p w:rsidR="008D243A" w:rsidRPr="006B69A3" w:rsidRDefault="008D243A" w:rsidP="00AB7362">
      <w:pPr>
        <w:ind w:right="1134" w:firstLine="170"/>
        <w:rPr>
          <w:sz w:val="18"/>
          <w:szCs w:val="18"/>
        </w:rPr>
      </w:pPr>
      <w:r w:rsidRPr="006B69A3">
        <w:rPr>
          <w:i/>
          <w:sz w:val="18"/>
          <w:szCs w:val="18"/>
        </w:rPr>
        <w:t>Not</w:t>
      </w:r>
      <w:r w:rsidR="007A6512" w:rsidRPr="006B69A3">
        <w:rPr>
          <w:i/>
          <w:sz w:val="18"/>
          <w:szCs w:val="18"/>
        </w:rPr>
        <w:t>a</w:t>
      </w:r>
      <w:r w:rsidRPr="006B69A3">
        <w:rPr>
          <w:i/>
          <w:sz w:val="18"/>
          <w:szCs w:val="18"/>
        </w:rPr>
        <w:t>s:</w:t>
      </w:r>
      <w:r w:rsidRPr="006B69A3">
        <w:rPr>
          <w:sz w:val="18"/>
          <w:szCs w:val="18"/>
        </w:rPr>
        <w:t xml:space="preserve"> </w:t>
      </w:r>
    </w:p>
    <w:p w:rsidR="008D243A" w:rsidRPr="006B69A3" w:rsidRDefault="008D243A" w:rsidP="00AB7362">
      <w:pPr>
        <w:ind w:right="1134" w:firstLine="170"/>
        <w:rPr>
          <w:sz w:val="18"/>
          <w:szCs w:val="18"/>
        </w:rPr>
      </w:pPr>
      <w:r w:rsidRPr="006B69A3">
        <w:rPr>
          <w:i/>
          <w:sz w:val="18"/>
          <w:szCs w:val="18"/>
          <w:vertAlign w:val="superscript"/>
        </w:rPr>
        <w:t>1</w:t>
      </w:r>
      <w:r w:rsidRPr="00AB7362">
        <w:rPr>
          <w:sz w:val="18"/>
          <w:szCs w:val="18"/>
        </w:rPr>
        <w:t xml:space="preserve">  </w:t>
      </w:r>
      <w:r w:rsidR="00093AA4" w:rsidRPr="006B69A3">
        <w:rPr>
          <w:sz w:val="18"/>
          <w:szCs w:val="18"/>
        </w:rPr>
        <w:t>Por mil habitantes de la población a mediados de año</w:t>
      </w:r>
      <w:r w:rsidRPr="006B69A3">
        <w:rPr>
          <w:sz w:val="18"/>
          <w:szCs w:val="18"/>
        </w:rPr>
        <w:t>.</w:t>
      </w:r>
    </w:p>
    <w:p w:rsidR="008D243A" w:rsidRPr="006B69A3" w:rsidRDefault="008D243A" w:rsidP="00AB7362">
      <w:pPr>
        <w:ind w:right="1134" w:firstLine="170"/>
        <w:rPr>
          <w:sz w:val="18"/>
          <w:szCs w:val="18"/>
        </w:rPr>
      </w:pPr>
      <w:r w:rsidRPr="006B69A3">
        <w:rPr>
          <w:i/>
          <w:sz w:val="18"/>
          <w:szCs w:val="18"/>
          <w:vertAlign w:val="superscript"/>
        </w:rPr>
        <w:t>2</w:t>
      </w:r>
      <w:r w:rsidRPr="006B69A3">
        <w:rPr>
          <w:sz w:val="18"/>
          <w:szCs w:val="18"/>
        </w:rPr>
        <w:t xml:space="preserve">  </w:t>
      </w:r>
      <w:r w:rsidR="00093AA4" w:rsidRPr="006B69A3">
        <w:rPr>
          <w:sz w:val="18"/>
          <w:szCs w:val="18"/>
        </w:rPr>
        <w:t xml:space="preserve">Muertes de niños menores de </w:t>
      </w:r>
      <w:r w:rsidR="006A6296" w:rsidRPr="006B69A3">
        <w:rPr>
          <w:sz w:val="18"/>
          <w:szCs w:val="18"/>
        </w:rPr>
        <w:t xml:space="preserve">1 </w:t>
      </w:r>
      <w:r w:rsidR="00093AA4" w:rsidRPr="006B69A3">
        <w:rPr>
          <w:sz w:val="18"/>
          <w:szCs w:val="18"/>
        </w:rPr>
        <w:t>año por</w:t>
      </w:r>
      <w:r w:rsidRPr="006B69A3">
        <w:rPr>
          <w:sz w:val="18"/>
          <w:szCs w:val="18"/>
        </w:rPr>
        <w:t xml:space="preserve"> 1</w:t>
      </w:r>
      <w:r w:rsidR="00661FDC" w:rsidRPr="006B69A3">
        <w:rPr>
          <w:sz w:val="18"/>
          <w:szCs w:val="18"/>
        </w:rPr>
        <w:t>.</w:t>
      </w:r>
      <w:r w:rsidRPr="006B69A3">
        <w:rPr>
          <w:sz w:val="18"/>
          <w:szCs w:val="18"/>
        </w:rPr>
        <w:t xml:space="preserve">000 </w:t>
      </w:r>
      <w:r w:rsidR="00093AA4" w:rsidRPr="006B69A3">
        <w:rPr>
          <w:sz w:val="18"/>
          <w:szCs w:val="18"/>
        </w:rPr>
        <w:t>nacidos vivos</w:t>
      </w:r>
      <w:r w:rsidRPr="006B69A3">
        <w:rPr>
          <w:sz w:val="18"/>
          <w:szCs w:val="18"/>
        </w:rPr>
        <w:t>.</w:t>
      </w:r>
    </w:p>
    <w:p w:rsidR="008D243A" w:rsidRPr="006B69A3" w:rsidRDefault="008D243A" w:rsidP="00DF51A3">
      <w:pPr>
        <w:ind w:firstLine="170"/>
        <w:rPr>
          <w:sz w:val="18"/>
          <w:szCs w:val="18"/>
        </w:rPr>
      </w:pPr>
      <w:r w:rsidRPr="006B69A3">
        <w:rPr>
          <w:i/>
          <w:sz w:val="18"/>
          <w:szCs w:val="18"/>
          <w:vertAlign w:val="superscript"/>
        </w:rPr>
        <w:t>3</w:t>
      </w:r>
      <w:r w:rsidRPr="006B69A3">
        <w:rPr>
          <w:sz w:val="18"/>
          <w:szCs w:val="18"/>
        </w:rPr>
        <w:t xml:space="preserve">  </w:t>
      </w:r>
      <w:r w:rsidR="00093AA4" w:rsidRPr="006B69A3">
        <w:rPr>
          <w:sz w:val="18"/>
          <w:szCs w:val="18"/>
        </w:rPr>
        <w:t>Se han vuelto a calcular las estimaciones de la población a mediados de año para</w:t>
      </w:r>
      <w:r w:rsidRPr="006B69A3">
        <w:rPr>
          <w:sz w:val="18"/>
          <w:szCs w:val="18"/>
        </w:rPr>
        <w:t xml:space="preserve"> 1987</w:t>
      </w:r>
      <w:r w:rsidR="00054B43" w:rsidRPr="006B69A3">
        <w:rPr>
          <w:sz w:val="18"/>
          <w:szCs w:val="18"/>
        </w:rPr>
        <w:t>-</w:t>
      </w:r>
      <w:r w:rsidRPr="006B69A3">
        <w:rPr>
          <w:sz w:val="18"/>
          <w:szCs w:val="18"/>
        </w:rPr>
        <w:t xml:space="preserve">1993 </w:t>
      </w:r>
      <w:r w:rsidR="00093AA4" w:rsidRPr="006B69A3">
        <w:rPr>
          <w:sz w:val="18"/>
          <w:szCs w:val="18"/>
        </w:rPr>
        <w:t>utilizando los datos del censo de</w:t>
      </w:r>
      <w:r w:rsidR="00DF51A3">
        <w:rPr>
          <w:sz w:val="18"/>
          <w:szCs w:val="18"/>
        </w:rPr>
        <w:t> </w:t>
      </w:r>
      <w:r w:rsidRPr="006B69A3">
        <w:rPr>
          <w:sz w:val="18"/>
          <w:szCs w:val="18"/>
        </w:rPr>
        <w:t>1987.</w:t>
      </w:r>
    </w:p>
    <w:p w:rsidR="008D243A" w:rsidRPr="006B69A3" w:rsidRDefault="008D243A" w:rsidP="00DF51A3">
      <w:pPr>
        <w:ind w:firstLine="170"/>
        <w:rPr>
          <w:sz w:val="18"/>
          <w:szCs w:val="18"/>
        </w:rPr>
      </w:pPr>
      <w:r w:rsidRPr="006B69A3">
        <w:rPr>
          <w:i/>
          <w:sz w:val="18"/>
          <w:szCs w:val="18"/>
          <w:vertAlign w:val="superscript"/>
        </w:rPr>
        <w:t>4</w:t>
      </w:r>
      <w:r w:rsidRPr="006B69A3">
        <w:rPr>
          <w:sz w:val="18"/>
          <w:szCs w:val="18"/>
        </w:rPr>
        <w:t xml:space="preserve">  </w:t>
      </w:r>
      <w:r w:rsidR="00093AA4" w:rsidRPr="006B69A3">
        <w:rPr>
          <w:sz w:val="18"/>
          <w:szCs w:val="18"/>
        </w:rPr>
        <w:t xml:space="preserve">No se han incluido en los nacimientos de este cuadro a </w:t>
      </w:r>
      <w:r w:rsidRPr="006B69A3">
        <w:rPr>
          <w:sz w:val="18"/>
          <w:szCs w:val="18"/>
        </w:rPr>
        <w:t>2 person</w:t>
      </w:r>
      <w:r w:rsidR="00093AA4" w:rsidRPr="006B69A3">
        <w:rPr>
          <w:sz w:val="18"/>
          <w:szCs w:val="18"/>
        </w:rPr>
        <w:t>a</w:t>
      </w:r>
      <w:r w:rsidRPr="006B69A3">
        <w:rPr>
          <w:sz w:val="18"/>
          <w:szCs w:val="18"/>
        </w:rPr>
        <w:t xml:space="preserve">s </w:t>
      </w:r>
      <w:r w:rsidR="00093AA4" w:rsidRPr="006B69A3">
        <w:rPr>
          <w:sz w:val="18"/>
          <w:szCs w:val="18"/>
        </w:rPr>
        <w:t>de</w:t>
      </w:r>
      <w:r w:rsidRPr="006B69A3">
        <w:rPr>
          <w:sz w:val="18"/>
          <w:szCs w:val="18"/>
        </w:rPr>
        <w:t xml:space="preserve"> 36 </w:t>
      </w:r>
      <w:r w:rsidR="00093AA4" w:rsidRPr="006B69A3">
        <w:rPr>
          <w:sz w:val="18"/>
          <w:szCs w:val="18"/>
        </w:rPr>
        <w:t>y</w:t>
      </w:r>
      <w:r w:rsidRPr="006B69A3">
        <w:rPr>
          <w:sz w:val="18"/>
          <w:szCs w:val="18"/>
        </w:rPr>
        <w:t xml:space="preserve"> 37</w:t>
      </w:r>
      <w:r w:rsidR="008B09E4" w:rsidRPr="006B69A3">
        <w:rPr>
          <w:sz w:val="18"/>
          <w:szCs w:val="18"/>
        </w:rPr>
        <w:t>años que se inscribieron en el registro</w:t>
      </w:r>
      <w:r w:rsidRPr="006B69A3">
        <w:rPr>
          <w:sz w:val="18"/>
          <w:szCs w:val="18"/>
        </w:rPr>
        <w:t xml:space="preserve"> </w:t>
      </w:r>
      <w:r w:rsidR="00093AA4" w:rsidRPr="006B69A3">
        <w:rPr>
          <w:sz w:val="18"/>
          <w:szCs w:val="18"/>
        </w:rPr>
        <w:t>e</w:t>
      </w:r>
      <w:r w:rsidRPr="006B69A3">
        <w:rPr>
          <w:sz w:val="18"/>
          <w:szCs w:val="18"/>
        </w:rPr>
        <w:t>n 1991.</w:t>
      </w:r>
    </w:p>
    <w:p w:rsidR="008D243A" w:rsidRPr="006B69A3" w:rsidRDefault="008D243A" w:rsidP="00DF51A3">
      <w:pPr>
        <w:ind w:firstLine="170"/>
        <w:rPr>
          <w:sz w:val="18"/>
          <w:szCs w:val="18"/>
        </w:rPr>
      </w:pPr>
      <w:r w:rsidRPr="006B69A3">
        <w:rPr>
          <w:i/>
          <w:sz w:val="18"/>
          <w:szCs w:val="18"/>
          <w:vertAlign w:val="superscript"/>
        </w:rPr>
        <w:t>5</w:t>
      </w:r>
      <w:r w:rsidRPr="006B69A3">
        <w:rPr>
          <w:sz w:val="18"/>
          <w:szCs w:val="18"/>
        </w:rPr>
        <w:t xml:space="preserve">  </w:t>
      </w:r>
      <w:r w:rsidR="00093AA4" w:rsidRPr="006B69A3">
        <w:rPr>
          <w:sz w:val="18"/>
          <w:szCs w:val="18"/>
        </w:rPr>
        <w:t xml:space="preserve">No se han incluido en los nacimientos de este cuadro a </w:t>
      </w:r>
      <w:r w:rsidRPr="006B69A3">
        <w:rPr>
          <w:sz w:val="18"/>
          <w:szCs w:val="18"/>
        </w:rPr>
        <w:t>2 person</w:t>
      </w:r>
      <w:r w:rsidR="00093AA4" w:rsidRPr="006B69A3">
        <w:rPr>
          <w:sz w:val="18"/>
          <w:szCs w:val="18"/>
        </w:rPr>
        <w:t>a</w:t>
      </w:r>
      <w:r w:rsidRPr="006B69A3">
        <w:rPr>
          <w:sz w:val="18"/>
          <w:szCs w:val="18"/>
        </w:rPr>
        <w:t xml:space="preserve">s </w:t>
      </w:r>
      <w:r w:rsidR="00093AA4" w:rsidRPr="006B69A3">
        <w:rPr>
          <w:sz w:val="18"/>
          <w:szCs w:val="18"/>
        </w:rPr>
        <w:t>de</w:t>
      </w:r>
      <w:r w:rsidRPr="006B69A3">
        <w:rPr>
          <w:sz w:val="18"/>
          <w:szCs w:val="18"/>
        </w:rPr>
        <w:t xml:space="preserve"> 27 </w:t>
      </w:r>
      <w:r w:rsidR="00093AA4" w:rsidRPr="006B69A3">
        <w:rPr>
          <w:sz w:val="18"/>
          <w:szCs w:val="18"/>
        </w:rPr>
        <w:t>y</w:t>
      </w:r>
      <w:r w:rsidRPr="006B69A3">
        <w:rPr>
          <w:sz w:val="18"/>
          <w:szCs w:val="18"/>
        </w:rPr>
        <w:t xml:space="preserve"> 50 </w:t>
      </w:r>
      <w:r w:rsidR="00093AA4" w:rsidRPr="006B69A3">
        <w:rPr>
          <w:sz w:val="18"/>
          <w:szCs w:val="18"/>
        </w:rPr>
        <w:t>años que se</w:t>
      </w:r>
      <w:r w:rsidR="008B09E4" w:rsidRPr="006B69A3">
        <w:rPr>
          <w:sz w:val="18"/>
          <w:szCs w:val="18"/>
        </w:rPr>
        <w:t xml:space="preserve"> inscribieron en el</w:t>
      </w:r>
      <w:r w:rsidR="00093AA4" w:rsidRPr="006B69A3">
        <w:rPr>
          <w:sz w:val="18"/>
          <w:szCs w:val="18"/>
        </w:rPr>
        <w:t xml:space="preserve"> reg</w:t>
      </w:r>
      <w:r w:rsidR="00762B41" w:rsidRPr="006B69A3">
        <w:rPr>
          <w:sz w:val="18"/>
          <w:szCs w:val="18"/>
        </w:rPr>
        <w:t>istro</w:t>
      </w:r>
      <w:r w:rsidRPr="006B69A3">
        <w:rPr>
          <w:sz w:val="18"/>
          <w:szCs w:val="18"/>
        </w:rPr>
        <w:t xml:space="preserve"> </w:t>
      </w:r>
      <w:r w:rsidR="00762B41" w:rsidRPr="006B69A3">
        <w:rPr>
          <w:sz w:val="18"/>
          <w:szCs w:val="18"/>
        </w:rPr>
        <w:t>e</w:t>
      </w:r>
      <w:r w:rsidRPr="006B69A3">
        <w:rPr>
          <w:sz w:val="18"/>
          <w:szCs w:val="18"/>
        </w:rPr>
        <w:t>n 1992.</w:t>
      </w:r>
    </w:p>
    <w:p w:rsidR="008D243A" w:rsidRPr="006B69A3" w:rsidRDefault="008D243A" w:rsidP="00DF51A3">
      <w:pPr>
        <w:ind w:firstLine="170"/>
        <w:rPr>
          <w:sz w:val="18"/>
          <w:szCs w:val="18"/>
        </w:rPr>
      </w:pPr>
      <w:r w:rsidRPr="006B69A3">
        <w:rPr>
          <w:i/>
          <w:sz w:val="18"/>
          <w:szCs w:val="18"/>
          <w:vertAlign w:val="superscript"/>
        </w:rPr>
        <w:t>6</w:t>
      </w:r>
      <w:r w:rsidRPr="006B69A3">
        <w:rPr>
          <w:sz w:val="18"/>
          <w:szCs w:val="18"/>
        </w:rPr>
        <w:t xml:space="preserve">  </w:t>
      </w:r>
      <w:r w:rsidR="00762B41" w:rsidRPr="006B69A3">
        <w:rPr>
          <w:sz w:val="18"/>
          <w:szCs w:val="18"/>
        </w:rPr>
        <w:t>Se han vuelto a calcular las cifras de</w:t>
      </w:r>
      <w:r w:rsidRPr="006B69A3">
        <w:rPr>
          <w:sz w:val="18"/>
          <w:szCs w:val="18"/>
        </w:rPr>
        <w:t xml:space="preserve"> po</w:t>
      </w:r>
      <w:r w:rsidR="00762B41" w:rsidRPr="006B69A3">
        <w:rPr>
          <w:sz w:val="18"/>
          <w:szCs w:val="18"/>
        </w:rPr>
        <w:t>b</w:t>
      </w:r>
      <w:r w:rsidRPr="006B69A3">
        <w:rPr>
          <w:sz w:val="18"/>
          <w:szCs w:val="18"/>
        </w:rPr>
        <w:t>la</w:t>
      </w:r>
      <w:r w:rsidR="00762B41" w:rsidRPr="006B69A3">
        <w:rPr>
          <w:sz w:val="18"/>
          <w:szCs w:val="18"/>
        </w:rPr>
        <w:t>c</w:t>
      </w:r>
      <w:r w:rsidRPr="006B69A3">
        <w:rPr>
          <w:sz w:val="18"/>
          <w:szCs w:val="18"/>
        </w:rPr>
        <w:t>i</w:t>
      </w:r>
      <w:r w:rsidR="00762B41" w:rsidRPr="006B69A3">
        <w:rPr>
          <w:sz w:val="18"/>
          <w:szCs w:val="18"/>
        </w:rPr>
        <w:t>ó</w:t>
      </w:r>
      <w:r w:rsidRPr="006B69A3">
        <w:rPr>
          <w:sz w:val="18"/>
          <w:szCs w:val="18"/>
        </w:rPr>
        <w:t xml:space="preserve">n </w:t>
      </w:r>
      <w:r w:rsidR="00762B41" w:rsidRPr="006B69A3">
        <w:rPr>
          <w:sz w:val="18"/>
          <w:szCs w:val="18"/>
        </w:rPr>
        <w:t>utilizando los resultados del censo de</w:t>
      </w:r>
      <w:r w:rsidRPr="006B69A3">
        <w:rPr>
          <w:sz w:val="18"/>
          <w:szCs w:val="18"/>
        </w:rPr>
        <w:t xml:space="preserve"> 1994</w:t>
      </w:r>
      <w:r w:rsidR="00762B41" w:rsidRPr="006B69A3">
        <w:rPr>
          <w:sz w:val="18"/>
          <w:szCs w:val="18"/>
        </w:rPr>
        <w:t>.</w:t>
      </w:r>
      <w:r w:rsidRPr="006B69A3">
        <w:rPr>
          <w:sz w:val="18"/>
          <w:szCs w:val="18"/>
        </w:rPr>
        <w:t xml:space="preserve"> </w:t>
      </w:r>
    </w:p>
    <w:p w:rsidR="008D243A" w:rsidRPr="006B69A3" w:rsidRDefault="008D243A" w:rsidP="00DF51A3">
      <w:pPr>
        <w:ind w:firstLine="170"/>
        <w:rPr>
          <w:sz w:val="18"/>
          <w:szCs w:val="18"/>
        </w:rPr>
      </w:pPr>
      <w:r w:rsidRPr="006B69A3">
        <w:rPr>
          <w:i/>
          <w:sz w:val="18"/>
          <w:szCs w:val="18"/>
          <w:vertAlign w:val="superscript"/>
        </w:rPr>
        <w:t>7</w:t>
      </w:r>
      <w:r w:rsidRPr="006B69A3">
        <w:rPr>
          <w:sz w:val="18"/>
          <w:szCs w:val="18"/>
        </w:rPr>
        <w:t xml:space="preserve">  </w:t>
      </w:r>
      <w:r w:rsidR="00762B41" w:rsidRPr="006B69A3">
        <w:rPr>
          <w:sz w:val="18"/>
          <w:szCs w:val="18"/>
        </w:rPr>
        <w:t>Se han producido reajustes en las estimaciones de</w:t>
      </w:r>
      <w:r w:rsidRPr="006B69A3">
        <w:rPr>
          <w:sz w:val="18"/>
          <w:szCs w:val="18"/>
        </w:rPr>
        <w:t xml:space="preserve"> po</w:t>
      </w:r>
      <w:r w:rsidR="00762B41" w:rsidRPr="006B69A3">
        <w:rPr>
          <w:sz w:val="18"/>
          <w:szCs w:val="18"/>
        </w:rPr>
        <w:t>b</w:t>
      </w:r>
      <w:r w:rsidRPr="006B69A3">
        <w:rPr>
          <w:sz w:val="18"/>
          <w:szCs w:val="18"/>
        </w:rPr>
        <w:t>la</w:t>
      </w:r>
      <w:r w:rsidR="00762B41" w:rsidRPr="006B69A3">
        <w:rPr>
          <w:sz w:val="18"/>
          <w:szCs w:val="18"/>
        </w:rPr>
        <w:t>c</w:t>
      </w:r>
      <w:r w:rsidRPr="006B69A3">
        <w:rPr>
          <w:sz w:val="18"/>
          <w:szCs w:val="18"/>
        </w:rPr>
        <w:t>i</w:t>
      </w:r>
      <w:r w:rsidR="00762B41" w:rsidRPr="006B69A3">
        <w:rPr>
          <w:sz w:val="18"/>
          <w:szCs w:val="18"/>
        </w:rPr>
        <w:t>ó</w:t>
      </w:r>
      <w:r w:rsidRPr="006B69A3">
        <w:rPr>
          <w:sz w:val="18"/>
          <w:szCs w:val="18"/>
        </w:rPr>
        <w:t xml:space="preserve">n </w:t>
      </w:r>
      <w:r w:rsidR="00762B41" w:rsidRPr="006B69A3">
        <w:rPr>
          <w:sz w:val="18"/>
          <w:szCs w:val="18"/>
        </w:rPr>
        <w:t>debido a errores</w:t>
      </w:r>
      <w:r w:rsidRPr="006B69A3">
        <w:rPr>
          <w:sz w:val="18"/>
          <w:szCs w:val="18"/>
        </w:rPr>
        <w:t xml:space="preserve"> </w:t>
      </w:r>
      <w:r w:rsidR="00762B41" w:rsidRPr="006B69A3">
        <w:rPr>
          <w:sz w:val="18"/>
          <w:szCs w:val="18"/>
        </w:rPr>
        <w:t xml:space="preserve">en las notificaciones de nacimientos del Registro </w:t>
      </w:r>
      <w:r w:rsidRPr="006B69A3">
        <w:rPr>
          <w:sz w:val="18"/>
          <w:szCs w:val="18"/>
        </w:rPr>
        <w:t>Civil.</w:t>
      </w:r>
    </w:p>
    <w:p w:rsidR="008D243A" w:rsidRPr="006B69A3" w:rsidRDefault="008D243A" w:rsidP="00DF51A3">
      <w:pPr>
        <w:ind w:firstLine="170"/>
        <w:rPr>
          <w:sz w:val="18"/>
          <w:szCs w:val="18"/>
        </w:rPr>
      </w:pPr>
      <w:r w:rsidRPr="006B69A3">
        <w:rPr>
          <w:i/>
          <w:sz w:val="18"/>
          <w:szCs w:val="18"/>
          <w:vertAlign w:val="superscript"/>
        </w:rPr>
        <w:t>8</w:t>
      </w:r>
      <w:r w:rsidRPr="006B69A3">
        <w:rPr>
          <w:sz w:val="18"/>
          <w:szCs w:val="18"/>
        </w:rPr>
        <w:t xml:space="preserve">  </w:t>
      </w:r>
      <w:r w:rsidR="00762B41" w:rsidRPr="006B69A3">
        <w:rPr>
          <w:sz w:val="18"/>
          <w:szCs w:val="18"/>
        </w:rPr>
        <w:t>Se ha reajustado en un 2,4% la cifra original del</w:t>
      </w:r>
      <w:r w:rsidRPr="006B69A3">
        <w:rPr>
          <w:sz w:val="18"/>
          <w:szCs w:val="18"/>
        </w:rPr>
        <w:t xml:space="preserve"> cens</w:t>
      </w:r>
      <w:r w:rsidR="00762B41" w:rsidRPr="006B69A3">
        <w:rPr>
          <w:sz w:val="18"/>
          <w:szCs w:val="18"/>
        </w:rPr>
        <w:t>o para dar cabida a errores por defecto</w:t>
      </w:r>
      <w:r w:rsidRPr="006B69A3">
        <w:rPr>
          <w:sz w:val="18"/>
          <w:szCs w:val="18"/>
        </w:rPr>
        <w:t>.</w:t>
      </w:r>
    </w:p>
    <w:p w:rsidR="008D243A" w:rsidRPr="006B69A3" w:rsidRDefault="008D243A" w:rsidP="00DF51A3">
      <w:pPr>
        <w:ind w:firstLine="170"/>
        <w:rPr>
          <w:sz w:val="18"/>
          <w:szCs w:val="18"/>
        </w:rPr>
      </w:pPr>
      <w:r w:rsidRPr="006B69A3">
        <w:rPr>
          <w:i/>
          <w:sz w:val="18"/>
          <w:szCs w:val="18"/>
          <w:vertAlign w:val="superscript"/>
        </w:rPr>
        <w:t>9</w:t>
      </w:r>
      <w:r w:rsidRPr="006B69A3">
        <w:rPr>
          <w:sz w:val="18"/>
          <w:szCs w:val="18"/>
        </w:rPr>
        <w:t xml:space="preserve">  </w:t>
      </w:r>
      <w:r w:rsidR="00762B41" w:rsidRPr="006B69A3">
        <w:rPr>
          <w:sz w:val="18"/>
          <w:szCs w:val="18"/>
        </w:rPr>
        <w:t xml:space="preserve">Se han calculado nuevamente las cifras de población utilizando los resultados del censo de </w:t>
      </w:r>
      <w:r w:rsidRPr="006B69A3">
        <w:rPr>
          <w:sz w:val="18"/>
          <w:szCs w:val="18"/>
        </w:rPr>
        <w:t>2002</w:t>
      </w:r>
      <w:r w:rsidR="00762B41" w:rsidRPr="006B69A3">
        <w:rPr>
          <w:sz w:val="18"/>
          <w:szCs w:val="18"/>
        </w:rPr>
        <w:t>.</w:t>
      </w:r>
    </w:p>
    <w:p w:rsidR="008D243A" w:rsidRPr="006B69A3" w:rsidRDefault="00AB7362" w:rsidP="009517D6">
      <w:pPr>
        <w:pStyle w:val="Heading1"/>
        <w:keepNext/>
        <w:spacing w:before="240"/>
      </w:pPr>
      <w:r>
        <w:br w:type="page"/>
      </w:r>
      <w:r w:rsidR="00043C45" w:rsidRPr="006B69A3">
        <w:t>Cuadro</w:t>
      </w:r>
      <w:r w:rsidR="008D243A" w:rsidRPr="006B69A3">
        <w:t xml:space="preserve"> 2</w:t>
      </w:r>
    </w:p>
    <w:p w:rsidR="008D243A" w:rsidRPr="006B69A3" w:rsidRDefault="00043C45" w:rsidP="009517D6">
      <w:pPr>
        <w:pStyle w:val="SingleTxtG"/>
        <w:keepNext/>
        <w:jc w:val="left"/>
        <w:rPr>
          <w:b/>
        </w:rPr>
      </w:pPr>
      <w:r w:rsidRPr="006B69A3">
        <w:rPr>
          <w:b/>
        </w:rPr>
        <w:t>Elem</w:t>
      </w:r>
      <w:r w:rsidR="008D243A" w:rsidRPr="006B69A3">
        <w:rPr>
          <w:b/>
        </w:rPr>
        <w:t>ent</w:t>
      </w:r>
      <w:r w:rsidRPr="006B69A3">
        <w:rPr>
          <w:b/>
        </w:rPr>
        <w:t>o</w:t>
      </w:r>
      <w:r w:rsidR="008D243A" w:rsidRPr="006B69A3">
        <w:rPr>
          <w:b/>
        </w:rPr>
        <w:t xml:space="preserve">s </w:t>
      </w:r>
      <w:r w:rsidRPr="006B69A3">
        <w:rPr>
          <w:b/>
        </w:rPr>
        <w:t>de los cambios de</w:t>
      </w:r>
      <w:r w:rsidR="008B09E4" w:rsidRPr="006B69A3">
        <w:rPr>
          <w:b/>
        </w:rPr>
        <w:t>mográfi</w:t>
      </w:r>
      <w:r w:rsidR="00073721" w:rsidRPr="006B69A3">
        <w:rPr>
          <w:b/>
        </w:rPr>
        <w:t>c</w:t>
      </w:r>
      <w:r w:rsidR="008B09E4" w:rsidRPr="006B69A3">
        <w:rPr>
          <w:b/>
        </w:rPr>
        <w:t>os</w:t>
      </w:r>
      <w:r w:rsidR="008D243A" w:rsidRPr="006B69A3">
        <w:rPr>
          <w:b/>
        </w:rPr>
        <w:t>, 1992</w:t>
      </w:r>
      <w:r w:rsidR="00054B43" w:rsidRPr="006B69A3">
        <w:rPr>
          <w:b/>
        </w:rPr>
        <w:t>-</w:t>
      </w:r>
      <w:r w:rsidR="008D243A" w:rsidRPr="006B69A3">
        <w:rPr>
          <w:b/>
        </w:rPr>
        <w:t>2006</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40"/>
        <w:gridCol w:w="2168"/>
        <w:gridCol w:w="1213"/>
        <w:gridCol w:w="1214"/>
        <w:gridCol w:w="1214"/>
        <w:gridCol w:w="2290"/>
      </w:tblGrid>
      <w:tr w:rsidR="008D243A" w:rsidRPr="006B69A3">
        <w:trPr>
          <w:tblHeader/>
        </w:trPr>
        <w:tc>
          <w:tcPr>
            <w:tcW w:w="1540" w:type="dxa"/>
            <w:tcBorders>
              <w:top w:val="single" w:sz="4" w:space="0" w:color="auto"/>
              <w:bottom w:val="single" w:sz="12" w:space="0" w:color="auto"/>
            </w:tcBorders>
            <w:shd w:val="clear" w:color="auto" w:fill="auto"/>
            <w:vAlign w:val="bottom"/>
          </w:tcPr>
          <w:p w:rsidR="008D243A" w:rsidRPr="006B69A3" w:rsidRDefault="00CB2D61" w:rsidP="00DF51A3">
            <w:pPr>
              <w:suppressAutoHyphens w:val="0"/>
              <w:spacing w:before="60" w:after="60" w:line="200" w:lineRule="exact"/>
              <w:rPr>
                <w:i/>
                <w:sz w:val="16"/>
              </w:rPr>
            </w:pPr>
            <w:r w:rsidRPr="006B69A3">
              <w:rPr>
                <w:i/>
                <w:sz w:val="16"/>
              </w:rPr>
              <w:t>Perí</w:t>
            </w:r>
            <w:r w:rsidR="008D243A" w:rsidRPr="006B69A3">
              <w:rPr>
                <w:i/>
                <w:sz w:val="16"/>
              </w:rPr>
              <w:t>od</w:t>
            </w:r>
            <w:r w:rsidRPr="006B69A3">
              <w:rPr>
                <w:i/>
                <w:sz w:val="16"/>
              </w:rPr>
              <w:t>o</w:t>
            </w:r>
          </w:p>
        </w:tc>
        <w:tc>
          <w:tcPr>
            <w:tcW w:w="216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60" w:after="60" w:line="200" w:lineRule="exact"/>
              <w:jc w:val="right"/>
              <w:rPr>
                <w:i/>
                <w:sz w:val="16"/>
              </w:rPr>
            </w:pPr>
            <w:r w:rsidRPr="006B69A3">
              <w:rPr>
                <w:i/>
                <w:sz w:val="16"/>
              </w:rPr>
              <w:t>Po</w:t>
            </w:r>
            <w:r w:rsidR="00CB2D61" w:rsidRPr="006B69A3">
              <w:rPr>
                <w:i/>
                <w:sz w:val="16"/>
              </w:rPr>
              <w:t>b</w:t>
            </w:r>
            <w:r w:rsidRPr="006B69A3">
              <w:rPr>
                <w:i/>
                <w:sz w:val="16"/>
              </w:rPr>
              <w:t>la</w:t>
            </w:r>
            <w:r w:rsidR="00CB2D61" w:rsidRPr="006B69A3">
              <w:rPr>
                <w:i/>
                <w:sz w:val="16"/>
              </w:rPr>
              <w:t>c</w:t>
            </w:r>
            <w:r w:rsidRPr="006B69A3">
              <w:rPr>
                <w:i/>
                <w:sz w:val="16"/>
              </w:rPr>
              <w:t>i</w:t>
            </w:r>
            <w:r w:rsidR="00CB2D61" w:rsidRPr="006B69A3">
              <w:rPr>
                <w:i/>
                <w:sz w:val="16"/>
              </w:rPr>
              <w:t>ó</w:t>
            </w:r>
            <w:r w:rsidRPr="006B69A3">
              <w:rPr>
                <w:i/>
                <w:sz w:val="16"/>
              </w:rPr>
              <w:t>n a</w:t>
            </w:r>
            <w:r w:rsidR="00CB2D61" w:rsidRPr="006B69A3">
              <w:rPr>
                <w:i/>
                <w:sz w:val="16"/>
              </w:rPr>
              <w:t>l</w:t>
            </w:r>
            <w:r w:rsidRPr="006B69A3">
              <w:rPr>
                <w:i/>
                <w:sz w:val="16"/>
              </w:rPr>
              <w:t xml:space="preserve"> </w:t>
            </w:r>
            <w:r w:rsidR="00CB2D61" w:rsidRPr="006B69A3">
              <w:rPr>
                <w:i/>
                <w:sz w:val="16"/>
              </w:rPr>
              <w:t>inicio del</w:t>
            </w:r>
            <w:r w:rsidRPr="006B69A3">
              <w:rPr>
                <w:i/>
                <w:sz w:val="16"/>
              </w:rPr>
              <w:t xml:space="preserve"> per</w:t>
            </w:r>
            <w:r w:rsidR="00CB2D61" w:rsidRPr="006B69A3">
              <w:rPr>
                <w:i/>
                <w:sz w:val="16"/>
              </w:rPr>
              <w:t>í</w:t>
            </w:r>
            <w:r w:rsidRPr="006B69A3">
              <w:rPr>
                <w:i/>
                <w:sz w:val="16"/>
              </w:rPr>
              <w:t>od</w:t>
            </w:r>
            <w:r w:rsidR="00CB2D61" w:rsidRPr="006B69A3">
              <w:rPr>
                <w:i/>
                <w:sz w:val="16"/>
              </w:rPr>
              <w:t>o</w:t>
            </w:r>
          </w:p>
        </w:tc>
        <w:tc>
          <w:tcPr>
            <w:tcW w:w="1213" w:type="dxa"/>
            <w:tcBorders>
              <w:top w:val="single" w:sz="4" w:space="0" w:color="auto"/>
              <w:bottom w:val="single" w:sz="12" w:space="0" w:color="auto"/>
            </w:tcBorders>
            <w:shd w:val="clear" w:color="auto" w:fill="auto"/>
            <w:vAlign w:val="bottom"/>
          </w:tcPr>
          <w:p w:rsidR="008D243A" w:rsidRPr="006B69A3" w:rsidRDefault="00CB2D61" w:rsidP="00DF51A3">
            <w:pPr>
              <w:suppressAutoHyphens w:val="0"/>
              <w:spacing w:before="60" w:after="60" w:line="200" w:lineRule="exact"/>
              <w:jc w:val="right"/>
              <w:rPr>
                <w:i/>
                <w:sz w:val="16"/>
              </w:rPr>
            </w:pPr>
            <w:r w:rsidRPr="006B69A3">
              <w:rPr>
                <w:i/>
                <w:sz w:val="16"/>
              </w:rPr>
              <w:t>Nacimien</w:t>
            </w:r>
            <w:r w:rsidR="008D243A" w:rsidRPr="006B69A3">
              <w:rPr>
                <w:i/>
                <w:sz w:val="16"/>
              </w:rPr>
              <w:t>t</w:t>
            </w:r>
            <w:r w:rsidRPr="006B69A3">
              <w:rPr>
                <w:i/>
                <w:sz w:val="16"/>
              </w:rPr>
              <w:t>o</w:t>
            </w:r>
            <w:r w:rsidR="008D243A" w:rsidRPr="006B69A3">
              <w:rPr>
                <w:i/>
                <w:sz w:val="16"/>
              </w:rPr>
              <w:t>s</w:t>
            </w:r>
          </w:p>
        </w:tc>
        <w:tc>
          <w:tcPr>
            <w:tcW w:w="1214" w:type="dxa"/>
            <w:tcBorders>
              <w:top w:val="single" w:sz="4" w:space="0" w:color="auto"/>
              <w:bottom w:val="single" w:sz="12" w:space="0" w:color="auto"/>
            </w:tcBorders>
            <w:shd w:val="clear" w:color="auto" w:fill="auto"/>
            <w:vAlign w:val="bottom"/>
          </w:tcPr>
          <w:p w:rsidR="008D243A" w:rsidRPr="006B69A3" w:rsidRDefault="00CB2D61" w:rsidP="00DF51A3">
            <w:pPr>
              <w:suppressAutoHyphens w:val="0"/>
              <w:spacing w:before="60" w:after="60" w:line="200" w:lineRule="exact"/>
              <w:jc w:val="right"/>
              <w:rPr>
                <w:i/>
                <w:sz w:val="16"/>
              </w:rPr>
            </w:pPr>
            <w:r w:rsidRPr="006B69A3">
              <w:rPr>
                <w:i/>
                <w:sz w:val="16"/>
              </w:rPr>
              <w:t>Muertes</w:t>
            </w:r>
          </w:p>
        </w:tc>
        <w:tc>
          <w:tcPr>
            <w:tcW w:w="121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60" w:after="60" w:line="200" w:lineRule="exact"/>
              <w:jc w:val="right"/>
              <w:rPr>
                <w:i/>
                <w:sz w:val="16"/>
              </w:rPr>
            </w:pPr>
            <w:r w:rsidRPr="006B69A3">
              <w:rPr>
                <w:i/>
                <w:sz w:val="16"/>
              </w:rPr>
              <w:t>Migra</w:t>
            </w:r>
            <w:r w:rsidR="00CB2D61" w:rsidRPr="006B69A3">
              <w:rPr>
                <w:i/>
                <w:sz w:val="16"/>
              </w:rPr>
              <w:t>c</w:t>
            </w:r>
            <w:r w:rsidRPr="006B69A3">
              <w:rPr>
                <w:i/>
                <w:sz w:val="16"/>
              </w:rPr>
              <w:t>i</w:t>
            </w:r>
            <w:r w:rsidR="00CB2D61" w:rsidRPr="006B69A3">
              <w:rPr>
                <w:i/>
                <w:sz w:val="16"/>
              </w:rPr>
              <w:t>ó</w:t>
            </w:r>
            <w:r w:rsidRPr="006B69A3">
              <w:rPr>
                <w:i/>
                <w:sz w:val="16"/>
              </w:rPr>
              <w:t>n</w:t>
            </w:r>
          </w:p>
        </w:tc>
        <w:tc>
          <w:tcPr>
            <w:tcW w:w="2290"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60" w:after="60" w:line="200" w:lineRule="exact"/>
              <w:jc w:val="right"/>
              <w:rPr>
                <w:i/>
                <w:sz w:val="16"/>
              </w:rPr>
            </w:pPr>
            <w:r w:rsidRPr="006B69A3">
              <w:rPr>
                <w:i/>
                <w:sz w:val="16"/>
              </w:rPr>
              <w:t>Po</w:t>
            </w:r>
            <w:r w:rsidR="00CB2D61" w:rsidRPr="006B69A3">
              <w:rPr>
                <w:i/>
                <w:sz w:val="16"/>
              </w:rPr>
              <w:t>b</w:t>
            </w:r>
            <w:r w:rsidRPr="006B69A3">
              <w:rPr>
                <w:i/>
                <w:sz w:val="16"/>
              </w:rPr>
              <w:t>la</w:t>
            </w:r>
            <w:r w:rsidR="00CB2D61" w:rsidRPr="006B69A3">
              <w:rPr>
                <w:i/>
                <w:sz w:val="16"/>
              </w:rPr>
              <w:t>c</w:t>
            </w:r>
            <w:r w:rsidRPr="006B69A3">
              <w:rPr>
                <w:i/>
                <w:sz w:val="16"/>
              </w:rPr>
              <w:t>i</w:t>
            </w:r>
            <w:r w:rsidR="00CB2D61" w:rsidRPr="006B69A3">
              <w:rPr>
                <w:i/>
                <w:sz w:val="16"/>
              </w:rPr>
              <w:t>ó</w:t>
            </w:r>
            <w:r w:rsidRPr="006B69A3">
              <w:rPr>
                <w:i/>
                <w:sz w:val="16"/>
              </w:rPr>
              <w:t xml:space="preserve">n a </w:t>
            </w:r>
            <w:r w:rsidR="00CB2D61" w:rsidRPr="006B69A3">
              <w:rPr>
                <w:i/>
                <w:sz w:val="16"/>
              </w:rPr>
              <w:t>final</w:t>
            </w:r>
            <w:r w:rsidRPr="006B69A3">
              <w:rPr>
                <w:i/>
                <w:sz w:val="16"/>
              </w:rPr>
              <w:t>e</w:t>
            </w:r>
            <w:r w:rsidR="00CB2D61" w:rsidRPr="006B69A3">
              <w:rPr>
                <w:i/>
                <w:sz w:val="16"/>
              </w:rPr>
              <w:t>s</w:t>
            </w:r>
            <w:r w:rsidRPr="006B69A3">
              <w:rPr>
                <w:i/>
                <w:sz w:val="16"/>
              </w:rPr>
              <w:t xml:space="preserve"> </w:t>
            </w:r>
            <w:r w:rsidR="00CB2D61" w:rsidRPr="006B69A3">
              <w:rPr>
                <w:i/>
                <w:sz w:val="16"/>
              </w:rPr>
              <w:t>del perí</w:t>
            </w:r>
            <w:r w:rsidRPr="006B69A3">
              <w:rPr>
                <w:i/>
                <w:sz w:val="16"/>
              </w:rPr>
              <w:t>od</w:t>
            </w:r>
            <w:r w:rsidR="00CB2D61" w:rsidRPr="006B69A3">
              <w:rPr>
                <w:i/>
                <w:sz w:val="16"/>
              </w:rPr>
              <w:t>o</w:t>
            </w:r>
          </w:p>
        </w:tc>
      </w:tr>
      <w:tr w:rsidR="008D243A" w:rsidRPr="006B69A3">
        <w:tc>
          <w:tcPr>
            <w:tcW w:w="1540" w:type="dxa"/>
            <w:tcBorders>
              <w:top w:val="single" w:sz="12" w:space="0" w:color="auto"/>
            </w:tcBorders>
            <w:shd w:val="clear" w:color="auto" w:fill="auto"/>
          </w:tcPr>
          <w:p w:rsidR="008D243A" w:rsidRPr="006B69A3" w:rsidRDefault="00CB2D61"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1992</w:t>
            </w:r>
          </w:p>
        </w:tc>
        <w:tc>
          <w:tcPr>
            <w:tcW w:w="2168" w:type="dxa"/>
            <w:tcBorders>
              <w:top w:val="single" w:sz="12" w:space="0" w:color="auto"/>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70 445</w:t>
            </w:r>
          </w:p>
        </w:tc>
        <w:tc>
          <w:tcPr>
            <w:tcW w:w="1213" w:type="dxa"/>
            <w:tcBorders>
              <w:top w:val="single" w:sz="12" w:space="0" w:color="auto"/>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741</w:t>
            </w:r>
          </w:p>
        </w:tc>
        <w:tc>
          <w:tcPr>
            <w:tcW w:w="1214" w:type="dxa"/>
            <w:tcBorders>
              <w:top w:val="single" w:sz="12" w:space="0" w:color="auto"/>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-250</w:t>
            </w:r>
          </w:p>
        </w:tc>
        <w:tc>
          <w:tcPr>
            <w:tcW w:w="1214" w:type="dxa"/>
            <w:tcBorders>
              <w:top w:val="single" w:sz="12" w:space="0" w:color="auto"/>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-173</w:t>
            </w:r>
          </w:p>
        </w:tc>
        <w:tc>
          <w:tcPr>
            <w:tcW w:w="2290" w:type="dxa"/>
            <w:tcBorders>
              <w:top w:val="single" w:sz="12" w:space="0" w:color="auto"/>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70 763</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CB2D61" w:rsidRPr="006B69A3">
              <w:rPr>
                <w:sz w:val="18"/>
              </w:rPr>
              <w:t>io</w:t>
            </w:r>
            <w:r w:rsidR="00054B43" w:rsidRPr="006B69A3">
              <w:rPr>
                <w:sz w:val="18"/>
              </w:rPr>
              <w:t>-</w:t>
            </w:r>
            <w:r w:rsidR="00CB2D61" w:rsidRPr="006B69A3">
              <w:rPr>
                <w:sz w:val="18"/>
              </w:rPr>
              <w:t>di</w:t>
            </w:r>
            <w:r w:rsidRPr="006B69A3">
              <w:rPr>
                <w:sz w:val="18"/>
              </w:rPr>
              <w:t>c</w:t>
            </w:r>
            <w:r w:rsidR="00CB2D61" w:rsidRPr="006B69A3">
              <w:rPr>
                <w:sz w:val="18"/>
              </w:rPr>
              <w:t>.</w:t>
            </w:r>
            <w:r w:rsidRPr="006B69A3">
              <w:rPr>
                <w:sz w:val="18"/>
              </w:rPr>
              <w:t xml:space="preserve"> 1992</w:t>
            </w:r>
            <w:r w:rsidRPr="006B69A3">
              <w:rPr>
                <w:i/>
                <w:sz w:val="18"/>
                <w:vertAlign w:val="superscript"/>
              </w:rPr>
              <w:t>1</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70 763</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860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-272</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-25</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71 326</w:t>
            </w:r>
          </w:p>
        </w:tc>
      </w:tr>
      <w:tr w:rsidR="008D243A" w:rsidRPr="006B69A3">
        <w:tc>
          <w:tcPr>
            <w:tcW w:w="1540" w:type="dxa"/>
            <w:shd w:val="clear" w:color="auto" w:fill="auto"/>
          </w:tcPr>
          <w:p w:rsidR="008D243A" w:rsidRPr="006B69A3" w:rsidRDefault="00CB2D61" w:rsidP="00DF51A3">
            <w:pPr>
              <w:suppressAutoHyphens w:val="0"/>
              <w:spacing w:before="30" w:after="30" w:line="220" w:lineRule="exact"/>
              <w:rPr>
                <w:sz w:val="18"/>
              </w:rPr>
            </w:pPr>
            <w:r w:rsidRPr="006B69A3">
              <w:rPr>
                <w:sz w:val="18"/>
              </w:rPr>
              <w:t>E</w:t>
            </w:r>
            <w:r w:rsidR="008D243A" w:rsidRPr="006B69A3">
              <w:rPr>
                <w:sz w:val="18"/>
              </w:rPr>
              <w:t>n</w:t>
            </w:r>
            <w:r w:rsidRPr="006B69A3">
              <w:rPr>
                <w:sz w:val="18"/>
              </w:rPr>
              <w:t>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1993</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71 326</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-331</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438</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72 253</w:t>
            </w:r>
          </w:p>
        </w:tc>
      </w:tr>
      <w:tr w:rsidR="008D243A" w:rsidRPr="006B69A3">
        <w:tc>
          <w:tcPr>
            <w:tcW w:w="1540" w:type="dxa"/>
            <w:tcBorders>
              <w:bottom w:val="nil"/>
            </w:tcBorders>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CB2D61" w:rsidRPr="006B69A3">
              <w:rPr>
                <w:sz w:val="18"/>
              </w:rPr>
              <w:t>io</w:t>
            </w:r>
            <w:r w:rsidR="00054B43" w:rsidRPr="006B69A3">
              <w:rPr>
                <w:sz w:val="18"/>
              </w:rPr>
              <w:t>-</w:t>
            </w:r>
            <w:r w:rsidR="00CB2D61" w:rsidRPr="006B69A3">
              <w:rPr>
                <w:sz w:val="18"/>
              </w:rPr>
              <w:t>di</w:t>
            </w:r>
            <w:r w:rsidRPr="006B69A3">
              <w:rPr>
                <w:sz w:val="18"/>
              </w:rPr>
              <w:t>c</w:t>
            </w:r>
            <w:r w:rsidR="00CB2D61" w:rsidRPr="006B69A3">
              <w:rPr>
                <w:sz w:val="18"/>
              </w:rPr>
              <w:t>.</w:t>
            </w:r>
            <w:r w:rsidRPr="006B69A3">
              <w:rPr>
                <w:sz w:val="18"/>
              </w:rPr>
              <w:t xml:space="preserve"> 1993</w:t>
            </w:r>
          </w:p>
        </w:tc>
        <w:tc>
          <w:tcPr>
            <w:tcW w:w="2168" w:type="dxa"/>
            <w:tcBorders>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72 253</w:t>
            </w:r>
          </w:p>
        </w:tc>
        <w:tc>
          <w:tcPr>
            <w:tcW w:w="1213" w:type="dxa"/>
            <w:tcBorders>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869</w:t>
            </w:r>
          </w:p>
        </w:tc>
        <w:tc>
          <w:tcPr>
            <w:tcW w:w="1214" w:type="dxa"/>
            <w:tcBorders>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-266</w:t>
            </w:r>
          </w:p>
        </w:tc>
        <w:tc>
          <w:tcPr>
            <w:tcW w:w="1214" w:type="dxa"/>
            <w:tcBorders>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-158</w:t>
            </w:r>
          </w:p>
        </w:tc>
        <w:tc>
          <w:tcPr>
            <w:tcW w:w="2290" w:type="dxa"/>
            <w:tcBorders>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72 698</w:t>
            </w:r>
          </w:p>
        </w:tc>
      </w:tr>
      <w:tr w:rsidR="008D243A" w:rsidRPr="006B69A3">
        <w:tc>
          <w:tcPr>
            <w:tcW w:w="1540" w:type="dxa"/>
            <w:tcBorders>
              <w:top w:val="nil"/>
              <w:bottom w:val="nil"/>
            </w:tcBorders>
            <w:shd w:val="clear" w:color="auto" w:fill="auto"/>
          </w:tcPr>
          <w:p w:rsidR="008D243A" w:rsidRPr="006B69A3" w:rsidRDefault="00CB2D61"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1994</w:t>
            </w:r>
          </w:p>
        </w:tc>
        <w:tc>
          <w:tcPr>
            <w:tcW w:w="2168"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72 698</w:t>
            </w:r>
          </w:p>
        </w:tc>
        <w:tc>
          <w:tcPr>
            <w:tcW w:w="1213"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883</w:t>
            </w:r>
          </w:p>
        </w:tc>
        <w:tc>
          <w:tcPr>
            <w:tcW w:w="1214"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-277</w:t>
            </w:r>
          </w:p>
        </w:tc>
        <w:tc>
          <w:tcPr>
            <w:tcW w:w="1214"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546</w:t>
            </w:r>
          </w:p>
        </w:tc>
        <w:tc>
          <w:tcPr>
            <w:tcW w:w="2290"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73 850</w:t>
            </w:r>
          </w:p>
        </w:tc>
      </w:tr>
      <w:tr w:rsidR="008D243A" w:rsidRPr="006B69A3">
        <w:tc>
          <w:tcPr>
            <w:tcW w:w="1540" w:type="dxa"/>
            <w:tcBorders>
              <w:top w:val="nil"/>
              <w:bottom w:val="nil"/>
            </w:tcBorders>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CB2D61" w:rsidRPr="006B69A3">
              <w:rPr>
                <w:sz w:val="18"/>
              </w:rPr>
              <w:t>io</w:t>
            </w:r>
            <w:r w:rsidR="00054B43" w:rsidRPr="006B69A3">
              <w:rPr>
                <w:sz w:val="18"/>
              </w:rPr>
              <w:t>-</w:t>
            </w:r>
            <w:r w:rsidR="00CB2D61" w:rsidRPr="006B69A3">
              <w:rPr>
                <w:sz w:val="18"/>
              </w:rPr>
              <w:t>di</w:t>
            </w:r>
            <w:r w:rsidRPr="006B69A3">
              <w:rPr>
                <w:sz w:val="18"/>
              </w:rPr>
              <w:t>c</w:t>
            </w:r>
            <w:r w:rsidR="00CB2D61" w:rsidRPr="006B69A3">
              <w:rPr>
                <w:sz w:val="18"/>
              </w:rPr>
              <w:t>.</w:t>
            </w:r>
            <w:r w:rsidRPr="006B69A3">
              <w:rPr>
                <w:sz w:val="18"/>
              </w:rPr>
              <w:t xml:space="preserve"> 1994</w:t>
            </w:r>
            <w:r w:rsidRPr="006B69A3">
              <w:rPr>
                <w:i/>
                <w:sz w:val="18"/>
                <w:vertAlign w:val="superscript"/>
              </w:rPr>
              <w:t>3</w:t>
            </w:r>
          </w:p>
        </w:tc>
        <w:tc>
          <w:tcPr>
            <w:tcW w:w="2168"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74 205</w:t>
            </w:r>
          </w:p>
        </w:tc>
        <w:tc>
          <w:tcPr>
            <w:tcW w:w="1213"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817</w:t>
            </w:r>
          </w:p>
        </w:tc>
        <w:tc>
          <w:tcPr>
            <w:tcW w:w="1214"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-285</w:t>
            </w:r>
          </w:p>
        </w:tc>
        <w:tc>
          <w:tcPr>
            <w:tcW w:w="1214"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-142</w:t>
            </w:r>
          </w:p>
        </w:tc>
        <w:tc>
          <w:tcPr>
            <w:tcW w:w="2290" w:type="dxa"/>
            <w:tcBorders>
              <w:top w:val="nil"/>
              <w:bottom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74 595</w:t>
            </w:r>
          </w:p>
        </w:tc>
      </w:tr>
      <w:tr w:rsidR="008D243A" w:rsidRPr="006B69A3">
        <w:tc>
          <w:tcPr>
            <w:tcW w:w="1540" w:type="dxa"/>
            <w:tcBorders>
              <w:top w:val="nil"/>
            </w:tcBorders>
            <w:shd w:val="clear" w:color="auto" w:fill="auto"/>
          </w:tcPr>
          <w:p w:rsidR="008D243A" w:rsidRPr="006B69A3" w:rsidRDefault="00CB2D61" w:rsidP="00DF51A3">
            <w:pPr>
              <w:suppressAutoHyphens w:val="0"/>
              <w:spacing w:before="30" w:after="30" w:line="220" w:lineRule="exact"/>
              <w:rPr>
                <w:sz w:val="18"/>
              </w:rPr>
            </w:pPr>
            <w:r w:rsidRPr="006B69A3">
              <w:rPr>
                <w:sz w:val="18"/>
              </w:rPr>
              <w:t>E</w:t>
            </w:r>
            <w:r w:rsidR="008D243A" w:rsidRPr="006B69A3">
              <w:rPr>
                <w:sz w:val="18"/>
              </w:rPr>
              <w:t>n</w:t>
            </w:r>
            <w:r w:rsidRPr="006B69A3">
              <w:rPr>
                <w:sz w:val="18"/>
              </w:rPr>
              <w:t>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1995</w:t>
            </w:r>
          </w:p>
        </w:tc>
        <w:tc>
          <w:tcPr>
            <w:tcW w:w="2168" w:type="dxa"/>
            <w:tcBorders>
              <w:top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74 595</w:t>
            </w:r>
          </w:p>
        </w:tc>
        <w:tc>
          <w:tcPr>
            <w:tcW w:w="1213" w:type="dxa"/>
            <w:tcBorders>
              <w:top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782</w:t>
            </w:r>
          </w:p>
        </w:tc>
        <w:tc>
          <w:tcPr>
            <w:tcW w:w="1214" w:type="dxa"/>
            <w:tcBorders>
              <w:top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-255</w:t>
            </w:r>
          </w:p>
        </w:tc>
        <w:tc>
          <w:tcPr>
            <w:tcW w:w="1214" w:type="dxa"/>
            <w:tcBorders>
              <w:top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182</w:t>
            </w:r>
          </w:p>
        </w:tc>
        <w:tc>
          <w:tcPr>
            <w:tcW w:w="2290" w:type="dxa"/>
            <w:tcBorders>
              <w:top w:val="nil"/>
            </w:tcBorders>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75 304</w:t>
            </w:r>
          </w:p>
        </w:tc>
      </w:tr>
      <w:tr w:rsidR="008D243A" w:rsidRPr="006B69A3">
        <w:tc>
          <w:tcPr>
            <w:tcW w:w="1540" w:type="dxa"/>
            <w:shd w:val="clear" w:color="auto" w:fill="auto"/>
          </w:tcPr>
          <w:p w:rsidR="008D243A" w:rsidRPr="006B69A3" w:rsidRDefault="00CB2D61" w:rsidP="00DF51A3">
            <w:pPr>
              <w:suppressAutoHyphens w:val="0"/>
              <w:spacing w:before="30" w:after="30" w:line="220" w:lineRule="exact"/>
              <w:rPr>
                <w:sz w:val="18"/>
              </w:rPr>
            </w:pPr>
            <w:r w:rsidRPr="006B69A3">
              <w:rPr>
                <w:sz w:val="18"/>
              </w:rPr>
              <w:t>Julio</w:t>
            </w:r>
            <w:r w:rsidR="00054B43" w:rsidRPr="006B69A3">
              <w:rPr>
                <w:sz w:val="18"/>
              </w:rPr>
              <w:t>-</w:t>
            </w:r>
            <w:r w:rsidRPr="006B69A3">
              <w:rPr>
                <w:sz w:val="18"/>
              </w:rPr>
              <w:t>di</w:t>
            </w:r>
            <w:r w:rsidR="008D243A" w:rsidRPr="006B69A3">
              <w:rPr>
                <w:sz w:val="18"/>
              </w:rPr>
              <w:t>c</w:t>
            </w:r>
            <w:r w:rsidR="001337CF" w:rsidRPr="006B69A3">
              <w:rPr>
                <w:sz w:val="18"/>
              </w:rPr>
              <w:t>.</w:t>
            </w:r>
            <w:r w:rsidR="008D243A" w:rsidRPr="006B69A3">
              <w:rPr>
                <w:sz w:val="18"/>
              </w:rPr>
              <w:t xml:space="preserve"> 1995</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75 304</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-264</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-121</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75 719</w:t>
            </w:r>
          </w:p>
        </w:tc>
      </w:tr>
      <w:tr w:rsidR="008D243A" w:rsidRPr="006B69A3">
        <w:tc>
          <w:tcPr>
            <w:tcW w:w="1540" w:type="dxa"/>
            <w:shd w:val="clear" w:color="auto" w:fill="auto"/>
          </w:tcPr>
          <w:p w:rsidR="008D243A" w:rsidRPr="006B69A3" w:rsidRDefault="00CB2D61" w:rsidP="00DF51A3">
            <w:pPr>
              <w:suppressAutoHyphens w:val="0"/>
              <w:spacing w:before="30" w:after="30" w:line="220" w:lineRule="exact"/>
              <w:rPr>
                <w:sz w:val="18"/>
              </w:rPr>
            </w:pPr>
            <w:r w:rsidRPr="006B69A3">
              <w:rPr>
                <w:sz w:val="18"/>
              </w:rPr>
              <w:t>E</w:t>
            </w:r>
            <w:r w:rsidR="008D243A" w:rsidRPr="006B69A3">
              <w:rPr>
                <w:sz w:val="18"/>
              </w:rPr>
              <w:t>n</w:t>
            </w:r>
            <w:r w:rsidRPr="006B69A3">
              <w:rPr>
                <w:sz w:val="18"/>
              </w:rPr>
              <w:t>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1996</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75 719</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-271</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159</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76 417</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CB2D61" w:rsidRPr="006B69A3">
              <w:rPr>
                <w:sz w:val="18"/>
              </w:rPr>
              <w:t>io</w:t>
            </w:r>
            <w:r w:rsidR="00054B43" w:rsidRPr="006B69A3">
              <w:rPr>
                <w:sz w:val="18"/>
              </w:rPr>
              <w:t>-</w:t>
            </w:r>
            <w:r w:rsidR="00CB2D61" w:rsidRPr="006B69A3">
              <w:rPr>
                <w:sz w:val="18"/>
              </w:rPr>
              <w:t>di</w:t>
            </w:r>
            <w:r w:rsidRPr="006B69A3">
              <w:rPr>
                <w:sz w:val="18"/>
              </w:rPr>
              <w:t>c</w:t>
            </w:r>
            <w:r w:rsidR="00CB2D61" w:rsidRPr="006B69A3">
              <w:rPr>
                <w:sz w:val="18"/>
              </w:rPr>
              <w:t>.</w:t>
            </w:r>
            <w:r w:rsidRPr="006B69A3">
              <w:rPr>
                <w:sz w:val="18"/>
              </w:rPr>
              <w:t xml:space="preserve"> 1996</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76 417</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801</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-289</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-642</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76 287</w:t>
            </w:r>
          </w:p>
        </w:tc>
      </w:tr>
      <w:tr w:rsidR="008D243A" w:rsidRPr="006B69A3">
        <w:tc>
          <w:tcPr>
            <w:tcW w:w="1540" w:type="dxa"/>
            <w:shd w:val="clear" w:color="auto" w:fill="auto"/>
          </w:tcPr>
          <w:p w:rsidR="008D243A" w:rsidRPr="006B69A3" w:rsidRDefault="00CB2D61"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junio</w:t>
            </w:r>
            <w:r w:rsidR="008D243A" w:rsidRPr="006B69A3">
              <w:rPr>
                <w:sz w:val="18"/>
              </w:rPr>
              <w:t xml:space="preserve"> 1997</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76 287</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805</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-319</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546</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77 319</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CB2D61" w:rsidRPr="006B69A3">
              <w:rPr>
                <w:sz w:val="18"/>
              </w:rPr>
              <w:t>io</w:t>
            </w:r>
            <w:r w:rsidR="00054B43" w:rsidRPr="006B69A3">
              <w:rPr>
                <w:sz w:val="18"/>
              </w:rPr>
              <w:t>-</w:t>
            </w:r>
            <w:r w:rsidR="00CB2D61" w:rsidRPr="006B69A3">
              <w:rPr>
                <w:sz w:val="18"/>
              </w:rPr>
              <w:t>di</w:t>
            </w:r>
            <w:r w:rsidRPr="006B69A3">
              <w:rPr>
                <w:sz w:val="18"/>
              </w:rPr>
              <w:t>c</w:t>
            </w:r>
            <w:r w:rsidR="00CB2D61" w:rsidRPr="006B69A3">
              <w:rPr>
                <w:sz w:val="18"/>
              </w:rPr>
              <w:t>.</w:t>
            </w:r>
            <w:r w:rsidRPr="006B69A3">
              <w:rPr>
                <w:sz w:val="18"/>
              </w:rPr>
              <w:t xml:space="preserve"> 1997</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77 319</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670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-269</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-137</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77 583</w:t>
            </w:r>
          </w:p>
        </w:tc>
      </w:tr>
      <w:tr w:rsidR="008D243A" w:rsidRPr="006B69A3">
        <w:tc>
          <w:tcPr>
            <w:tcW w:w="1540" w:type="dxa"/>
            <w:shd w:val="clear" w:color="auto" w:fill="auto"/>
          </w:tcPr>
          <w:p w:rsidR="008D243A" w:rsidRPr="006B69A3" w:rsidRDefault="00CB2D61" w:rsidP="00DF51A3">
            <w:pPr>
              <w:suppressAutoHyphens w:val="0"/>
              <w:spacing w:before="30" w:after="30" w:line="220" w:lineRule="exact"/>
              <w:rPr>
                <w:sz w:val="18"/>
              </w:rPr>
            </w:pPr>
            <w:r w:rsidRPr="006B69A3">
              <w:rPr>
                <w:sz w:val="18"/>
              </w:rPr>
              <w:t>Ene</w:t>
            </w:r>
            <w:r w:rsidR="008E3DFE">
              <w:rPr>
                <w:sz w:val="18"/>
              </w:rPr>
              <w:t>ro</w:t>
            </w:r>
            <w:r w:rsidR="00054B43" w:rsidRPr="006B69A3">
              <w:rPr>
                <w:sz w:val="18"/>
              </w:rPr>
              <w:t>-</w:t>
            </w:r>
            <w:r w:rsidRPr="006B69A3">
              <w:rPr>
                <w:sz w:val="18"/>
              </w:rPr>
              <w:t>j</w:t>
            </w:r>
            <w:r w:rsidR="008D243A" w:rsidRPr="006B69A3">
              <w:rPr>
                <w:sz w:val="18"/>
              </w:rPr>
              <w:t>un</w:t>
            </w:r>
            <w:r w:rsidR="008E3DFE">
              <w:rPr>
                <w:sz w:val="18"/>
              </w:rPr>
              <w:t>io</w:t>
            </w:r>
            <w:r w:rsidR="008D243A" w:rsidRPr="006B69A3">
              <w:rPr>
                <w:sz w:val="18"/>
              </w:rPr>
              <w:t xml:space="preserve"> 1998</w:t>
            </w:r>
            <w:r w:rsidR="008D243A" w:rsidRPr="006B69A3">
              <w:rPr>
                <w:i/>
                <w:sz w:val="18"/>
                <w:vertAlign w:val="superscript"/>
              </w:rPr>
              <w:t>4</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77 583</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748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-309</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824</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78 846</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CB2D61" w:rsidRPr="006B69A3">
              <w:rPr>
                <w:sz w:val="18"/>
              </w:rPr>
              <w:t>io</w:t>
            </w:r>
            <w:r w:rsidR="00054B43" w:rsidRPr="006B69A3">
              <w:rPr>
                <w:sz w:val="18"/>
              </w:rPr>
              <w:t>-</w:t>
            </w:r>
            <w:r w:rsidR="00CB2D61" w:rsidRPr="006B69A3">
              <w:rPr>
                <w:sz w:val="18"/>
              </w:rPr>
              <w:t>di</w:t>
            </w:r>
            <w:r w:rsidRPr="006B69A3">
              <w:rPr>
                <w:sz w:val="18"/>
              </w:rPr>
              <w:t>c</w:t>
            </w:r>
            <w:r w:rsidR="00CB2D61" w:rsidRPr="006B69A3">
              <w:rPr>
                <w:sz w:val="18"/>
              </w:rPr>
              <w:t>.</w:t>
            </w:r>
            <w:r w:rsidRPr="006B69A3">
              <w:rPr>
                <w:sz w:val="18"/>
              </w:rPr>
              <w:t xml:space="preserve"> 1998</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78 846</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664</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-252</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36</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79 294</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1999</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79 294</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726</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-280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670</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80 410</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w:t>
            </w:r>
            <w:r w:rsidR="001337CF" w:rsidRPr="006B69A3">
              <w:rPr>
                <w:sz w:val="18"/>
              </w:rPr>
              <w:t>.</w:t>
            </w:r>
            <w:r w:rsidRPr="006B69A3">
              <w:rPr>
                <w:sz w:val="18"/>
              </w:rPr>
              <w:t xml:space="preserve"> 1999</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80 410</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734</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-271</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398</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81 271</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w:t>
            </w:r>
            <w:r w:rsidR="008D243A" w:rsidRPr="006B69A3">
              <w:rPr>
                <w:sz w:val="18"/>
              </w:rPr>
              <w:t>n</w:t>
            </w:r>
            <w:r w:rsidRPr="006B69A3">
              <w:rPr>
                <w:sz w:val="18"/>
              </w:rPr>
              <w:t>e</w:t>
            </w:r>
            <w:r w:rsidR="008E3DFE">
              <w:rPr>
                <w:sz w:val="18"/>
              </w:rPr>
              <w:t>ro</w:t>
            </w:r>
            <w:r w:rsidR="00054B43" w:rsidRPr="006B69A3">
              <w:rPr>
                <w:sz w:val="18"/>
              </w:rPr>
              <w:t>-</w:t>
            </w:r>
            <w:r w:rsidRPr="006B69A3">
              <w:rPr>
                <w:sz w:val="18"/>
              </w:rPr>
              <w:t>j</w:t>
            </w:r>
            <w:r w:rsidR="008D243A" w:rsidRPr="006B69A3">
              <w:rPr>
                <w:sz w:val="18"/>
              </w:rPr>
              <w:t>un</w:t>
            </w:r>
            <w:r w:rsidR="008E3DFE">
              <w:rPr>
                <w:sz w:val="18"/>
              </w:rPr>
              <w:t>io</w:t>
            </w:r>
            <w:r w:rsidR="008D243A" w:rsidRPr="006B69A3">
              <w:rPr>
                <w:sz w:val="18"/>
              </w:rPr>
              <w:t xml:space="preserve"> 2000</w:t>
            </w:r>
            <w:r w:rsidR="008D243A" w:rsidRPr="006B69A3">
              <w:rPr>
                <w:i/>
                <w:sz w:val="18"/>
                <w:vertAlign w:val="superscript"/>
              </w:rPr>
              <w:t>4</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81 271</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-268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-630</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81 131</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Julio</w:t>
            </w:r>
            <w:r w:rsidR="00054B43" w:rsidRPr="006B69A3">
              <w:rPr>
                <w:sz w:val="18"/>
              </w:rPr>
              <w:t>-</w:t>
            </w:r>
            <w:r w:rsidRPr="006B69A3">
              <w:rPr>
                <w:sz w:val="18"/>
              </w:rPr>
              <w:t>di</w:t>
            </w:r>
            <w:r w:rsidR="008D243A" w:rsidRPr="006B69A3">
              <w:rPr>
                <w:sz w:val="18"/>
              </w:rPr>
              <w:t>c 2000</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81 131</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754</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-270</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-448</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81 167</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w:t>
            </w:r>
            <w:r w:rsidR="008D243A" w:rsidRPr="006B69A3">
              <w:rPr>
                <w:sz w:val="18"/>
              </w:rPr>
              <w:t>n</w:t>
            </w:r>
            <w:r w:rsidRPr="006B69A3">
              <w:rPr>
                <w:sz w:val="18"/>
              </w:rPr>
              <w:t>e</w:t>
            </w:r>
            <w:r w:rsidR="008E3DFE">
              <w:rPr>
                <w:sz w:val="18"/>
              </w:rPr>
              <w:t>ro</w:t>
            </w:r>
            <w:r w:rsidR="00054B43" w:rsidRPr="006B69A3">
              <w:rPr>
                <w:sz w:val="18"/>
              </w:rPr>
              <w:t>-</w:t>
            </w:r>
            <w:r w:rsidRPr="006B69A3">
              <w:rPr>
                <w:sz w:val="18"/>
              </w:rPr>
              <w:t>j</w:t>
            </w:r>
            <w:r w:rsidR="008D243A" w:rsidRPr="006B69A3">
              <w:rPr>
                <w:sz w:val="18"/>
              </w:rPr>
              <w:t>un</w:t>
            </w:r>
            <w:r w:rsidR="008E3DFE">
              <w:rPr>
                <w:sz w:val="18"/>
              </w:rPr>
              <w:t>io</w:t>
            </w:r>
            <w:r w:rsidR="008D243A" w:rsidRPr="006B69A3">
              <w:rPr>
                <w:sz w:val="18"/>
              </w:rPr>
              <w:t xml:space="preserve"> 2001</w:t>
            </w:r>
            <w:r w:rsidR="008D243A" w:rsidRPr="006B69A3">
              <w:rPr>
                <w:i/>
                <w:sz w:val="18"/>
                <w:vertAlign w:val="superscript"/>
              </w:rPr>
              <w:t>4</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81 167</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736</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-272</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-429</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81 202</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w:t>
            </w:r>
            <w:r w:rsidR="001337CF" w:rsidRPr="006B69A3">
              <w:rPr>
                <w:sz w:val="18"/>
              </w:rPr>
              <w:t>.</w:t>
            </w:r>
            <w:r w:rsidRPr="006B69A3">
              <w:rPr>
                <w:sz w:val="18"/>
              </w:rPr>
              <w:t xml:space="preserve"> 2001</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81 202</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704</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-267</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-912</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80 727</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Ene</w:t>
            </w:r>
            <w:r w:rsidR="008E3DFE">
              <w:rPr>
                <w:sz w:val="18"/>
              </w:rPr>
              <w:t>ro</w:t>
            </w:r>
            <w:r w:rsidR="00054B43" w:rsidRPr="006B69A3">
              <w:rPr>
                <w:sz w:val="18"/>
              </w:rPr>
              <w:t>-</w:t>
            </w:r>
            <w:r w:rsidRPr="006B69A3">
              <w:rPr>
                <w:sz w:val="18"/>
              </w:rPr>
              <w:t>jun</w:t>
            </w:r>
            <w:r w:rsidR="008E3DFE">
              <w:rPr>
                <w:sz w:val="18"/>
              </w:rPr>
              <w:t>io</w:t>
            </w:r>
            <w:r w:rsidR="008D243A" w:rsidRPr="006B69A3">
              <w:rPr>
                <w:sz w:val="18"/>
              </w:rPr>
              <w:t xml:space="preserve"> 2002</w:t>
            </w:r>
            <w:r w:rsidR="008D243A" w:rsidRPr="006B69A3">
              <w:rPr>
                <w:i/>
                <w:sz w:val="18"/>
                <w:vertAlign w:val="superscript"/>
              </w:rPr>
              <w:t>5</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80 727</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757</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-348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-315</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80 821</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w:t>
            </w:r>
            <w:r w:rsidR="001337CF" w:rsidRPr="006B69A3">
              <w:rPr>
                <w:sz w:val="18"/>
              </w:rPr>
              <w:t>.</w:t>
            </w:r>
            <w:r w:rsidRPr="006B69A3">
              <w:rPr>
                <w:sz w:val="18"/>
              </w:rPr>
              <w:t xml:space="preserve"> 2002</w:t>
            </w:r>
            <w:r w:rsidRPr="006B69A3">
              <w:rPr>
                <w:i/>
                <w:sz w:val="18"/>
                <w:vertAlign w:val="superscript"/>
              </w:rPr>
              <w:t>5</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83 723</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724</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-287</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-1 984</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82 176</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Ene</w:t>
            </w:r>
            <w:r w:rsidR="008E3DFE">
              <w:rPr>
                <w:sz w:val="18"/>
              </w:rPr>
              <w:t>ro</w:t>
            </w:r>
            <w:r w:rsidR="00054B43" w:rsidRPr="006B69A3">
              <w:rPr>
                <w:sz w:val="18"/>
              </w:rPr>
              <w:t>-</w:t>
            </w:r>
            <w:r w:rsidRPr="006B69A3">
              <w:rPr>
                <w:sz w:val="18"/>
              </w:rPr>
              <w:t>j</w:t>
            </w:r>
            <w:r w:rsidR="008D243A" w:rsidRPr="006B69A3">
              <w:rPr>
                <w:sz w:val="18"/>
              </w:rPr>
              <w:t>un</w:t>
            </w:r>
            <w:r w:rsidR="008E3DFE">
              <w:rPr>
                <w:sz w:val="18"/>
              </w:rPr>
              <w:t>io</w:t>
            </w:r>
            <w:r w:rsidR="008D243A" w:rsidRPr="006B69A3">
              <w:rPr>
                <w:sz w:val="18"/>
              </w:rPr>
              <w:t xml:space="preserve"> 2003</w:t>
            </w:r>
            <w:r w:rsidR="008D243A" w:rsidRPr="006B69A3">
              <w:rPr>
                <w:i/>
                <w:sz w:val="18"/>
                <w:vertAlign w:val="superscript"/>
              </w:rPr>
              <w:t>6</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82 176</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771</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-323</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157</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82 781</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w:t>
            </w:r>
            <w:r w:rsidR="001337CF" w:rsidRPr="006B69A3">
              <w:rPr>
                <w:sz w:val="18"/>
              </w:rPr>
              <w:t>.</w:t>
            </w:r>
            <w:r w:rsidRPr="006B69A3">
              <w:rPr>
                <w:sz w:val="18"/>
              </w:rPr>
              <w:t xml:space="preserve"> 2003</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82 781</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727</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-331</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-1 186</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81 991</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2004</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81 991</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748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-276</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12</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82 475</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w:t>
            </w:r>
            <w:r w:rsidR="001337CF" w:rsidRPr="006B69A3">
              <w:rPr>
                <w:sz w:val="18"/>
              </w:rPr>
              <w:t>.</w:t>
            </w:r>
            <w:r w:rsidRPr="006B69A3">
              <w:rPr>
                <w:sz w:val="18"/>
              </w:rPr>
              <w:t xml:space="preserve"> 2004</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82 475</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687</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-319</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-396</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82 447</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2005</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82 447</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808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-297</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-106</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82 852</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w:t>
            </w:r>
            <w:r w:rsidR="001337CF" w:rsidRPr="006B69A3">
              <w:rPr>
                <w:sz w:val="18"/>
              </w:rPr>
              <w:t>.</w:t>
            </w:r>
            <w:r w:rsidRPr="006B69A3">
              <w:rPr>
                <w:sz w:val="18"/>
              </w:rPr>
              <w:t xml:space="preserve"> 2005</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82 852</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728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-358</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-505</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82 717</w:t>
            </w:r>
          </w:p>
        </w:tc>
      </w:tr>
      <w:tr w:rsidR="008D243A" w:rsidRPr="006B69A3">
        <w:tc>
          <w:tcPr>
            <w:tcW w:w="1540" w:type="dxa"/>
            <w:shd w:val="clear" w:color="auto" w:fill="auto"/>
          </w:tcPr>
          <w:p w:rsidR="008D243A" w:rsidRPr="006B69A3" w:rsidRDefault="001337CF" w:rsidP="00DF51A3">
            <w:pPr>
              <w:suppressAutoHyphens w:val="0"/>
              <w:spacing w:before="30" w:after="30" w:line="220" w:lineRule="exact"/>
              <w:rPr>
                <w:sz w:val="18"/>
              </w:rPr>
            </w:pPr>
            <w:r w:rsidRPr="006B69A3">
              <w:rPr>
                <w:sz w:val="18"/>
              </w:rPr>
              <w:t>Enero</w:t>
            </w:r>
            <w:r w:rsidR="00054B43" w:rsidRPr="006B69A3">
              <w:rPr>
                <w:sz w:val="18"/>
              </w:rPr>
              <w:t>-</w:t>
            </w:r>
            <w:r w:rsidRPr="006B69A3">
              <w:rPr>
                <w:sz w:val="18"/>
              </w:rPr>
              <w:t>j</w:t>
            </w:r>
            <w:r w:rsidR="008D243A" w:rsidRPr="006B69A3">
              <w:rPr>
                <w:sz w:val="18"/>
              </w:rPr>
              <w:t>un</w:t>
            </w:r>
            <w:r w:rsidRPr="006B69A3">
              <w:rPr>
                <w:sz w:val="18"/>
              </w:rPr>
              <w:t>io</w:t>
            </w:r>
            <w:r w:rsidR="008D243A" w:rsidRPr="006B69A3">
              <w:rPr>
                <w:sz w:val="18"/>
              </w:rPr>
              <w:t xml:space="preserve"> 2006</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82 717</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732</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-363</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1 514</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84 600</w:t>
            </w:r>
          </w:p>
        </w:tc>
      </w:tr>
      <w:tr w:rsidR="008D243A" w:rsidRPr="006B69A3">
        <w:tc>
          <w:tcPr>
            <w:tcW w:w="1540" w:type="dxa"/>
            <w:shd w:val="clear" w:color="auto" w:fill="auto"/>
          </w:tcPr>
          <w:p w:rsidR="008D243A" w:rsidRPr="006B69A3" w:rsidRDefault="008D243A" w:rsidP="00DF51A3">
            <w:pPr>
              <w:suppressAutoHyphens w:val="0"/>
              <w:spacing w:before="30" w:after="30" w:line="220" w:lineRule="exact"/>
              <w:rPr>
                <w:sz w:val="18"/>
              </w:rPr>
            </w:pPr>
            <w:r w:rsidRPr="006B69A3">
              <w:rPr>
                <w:sz w:val="18"/>
              </w:rPr>
              <w:t>Jul</w:t>
            </w:r>
            <w:r w:rsidR="001337CF" w:rsidRPr="006B69A3">
              <w:rPr>
                <w:sz w:val="18"/>
              </w:rPr>
              <w:t>io</w:t>
            </w:r>
            <w:r w:rsidR="00054B43" w:rsidRPr="006B69A3">
              <w:rPr>
                <w:sz w:val="18"/>
              </w:rPr>
              <w:t>-</w:t>
            </w:r>
            <w:r w:rsidR="001337CF" w:rsidRPr="006B69A3">
              <w:rPr>
                <w:sz w:val="18"/>
              </w:rPr>
              <w:t>di</w:t>
            </w:r>
            <w:r w:rsidRPr="006B69A3">
              <w:rPr>
                <w:sz w:val="18"/>
              </w:rPr>
              <w:t>c 2006</w:t>
            </w:r>
          </w:p>
        </w:tc>
        <w:tc>
          <w:tcPr>
            <w:tcW w:w="2168"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84 600</w:t>
            </w:r>
          </w:p>
        </w:tc>
        <w:tc>
          <w:tcPr>
            <w:tcW w:w="1213"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735</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-289</w:t>
            </w:r>
          </w:p>
        </w:tc>
        <w:tc>
          <w:tcPr>
            <w:tcW w:w="1214"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-1 104</w:t>
            </w:r>
          </w:p>
        </w:tc>
        <w:tc>
          <w:tcPr>
            <w:tcW w:w="2290" w:type="dxa"/>
            <w:shd w:val="clear" w:color="auto" w:fill="auto"/>
            <w:vAlign w:val="bottom"/>
          </w:tcPr>
          <w:p w:rsidR="008D243A" w:rsidRPr="006B69A3" w:rsidRDefault="008D243A" w:rsidP="00DF51A3">
            <w:pPr>
              <w:suppressAutoHyphens w:val="0"/>
              <w:spacing w:before="30" w:after="30" w:line="220" w:lineRule="exact"/>
              <w:jc w:val="right"/>
              <w:rPr>
                <w:sz w:val="18"/>
              </w:rPr>
            </w:pPr>
            <w:r w:rsidRPr="006B69A3">
              <w:rPr>
                <w:sz w:val="18"/>
              </w:rPr>
              <w:t>83 942</w:t>
            </w:r>
          </w:p>
        </w:tc>
      </w:tr>
    </w:tbl>
    <w:p w:rsidR="008D243A" w:rsidRPr="006B69A3" w:rsidRDefault="001337CF" w:rsidP="008E3DFE">
      <w:pPr>
        <w:spacing w:before="120"/>
        <w:ind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 xml:space="preserve"> </w:t>
      </w:r>
      <w:r w:rsidR="008B09E4" w:rsidRPr="006B69A3">
        <w:rPr>
          <w:sz w:val="18"/>
          <w:szCs w:val="18"/>
        </w:rPr>
        <w:t xml:space="preserve">a partir </w:t>
      </w:r>
      <w:r w:rsidR="006D1A9F" w:rsidRPr="006B69A3">
        <w:rPr>
          <w:sz w:val="18"/>
          <w:szCs w:val="18"/>
        </w:rPr>
        <w:t xml:space="preserve">de la </w:t>
      </w:r>
      <w:r w:rsidR="008D243A" w:rsidRPr="006B69A3">
        <w:rPr>
          <w:sz w:val="18"/>
          <w:szCs w:val="18"/>
        </w:rPr>
        <w:t>informa</w:t>
      </w:r>
      <w:r w:rsidR="006D1A9F" w:rsidRPr="006B69A3">
        <w:rPr>
          <w:sz w:val="18"/>
          <w:szCs w:val="18"/>
        </w:rPr>
        <w:t>c</w:t>
      </w:r>
      <w:r w:rsidR="008D243A" w:rsidRPr="006B69A3">
        <w:rPr>
          <w:sz w:val="18"/>
          <w:szCs w:val="18"/>
        </w:rPr>
        <w:t>i</w:t>
      </w:r>
      <w:r w:rsidR="006D1A9F" w:rsidRPr="006B69A3">
        <w:rPr>
          <w:sz w:val="18"/>
          <w:szCs w:val="18"/>
        </w:rPr>
        <w:t>ó</w:t>
      </w:r>
      <w:r w:rsidR="008D243A" w:rsidRPr="006B69A3">
        <w:rPr>
          <w:sz w:val="18"/>
          <w:szCs w:val="18"/>
        </w:rPr>
        <w:t>n pro</w:t>
      </w:r>
      <w:r w:rsidR="006D1A9F" w:rsidRPr="006B69A3">
        <w:rPr>
          <w:sz w:val="18"/>
          <w:szCs w:val="18"/>
        </w:rPr>
        <w:t xml:space="preserve">porcionada por </w:t>
      </w:r>
      <w:smartTag w:uri="urn:schemas-microsoft-com:office:smarttags" w:element="PersonName">
        <w:smartTagPr>
          <w:attr w:name="ProductID" w:val="la Oficina"/>
        </w:smartTagPr>
        <w:r w:rsidR="006D1A9F" w:rsidRPr="006B69A3">
          <w:rPr>
            <w:sz w:val="18"/>
            <w:szCs w:val="18"/>
          </w:rPr>
          <w:t>la Oficina</w:t>
        </w:r>
      </w:smartTag>
      <w:r w:rsidR="006D1A9F" w:rsidRPr="006B69A3">
        <w:rPr>
          <w:sz w:val="18"/>
          <w:szCs w:val="18"/>
        </w:rPr>
        <w:t xml:space="preserve"> del Registro</w:t>
      </w:r>
      <w:r w:rsidR="008D243A" w:rsidRPr="006B69A3">
        <w:rPr>
          <w:sz w:val="18"/>
          <w:szCs w:val="18"/>
        </w:rPr>
        <w:t xml:space="preserve"> Civil</w:t>
      </w:r>
      <w:r w:rsidR="006D1A9F" w:rsidRPr="006B69A3">
        <w:rPr>
          <w:sz w:val="18"/>
          <w:szCs w:val="18"/>
        </w:rPr>
        <w:t xml:space="preserve"> y </w:t>
      </w:r>
      <w:smartTag w:uri="urn:schemas-microsoft-com:office:smarttags" w:element="PersonName">
        <w:smartTagPr>
          <w:attr w:name="ProductID" w:val="la Divisi￳n"/>
        </w:smartTagPr>
        <w:r w:rsidR="006D1A9F" w:rsidRPr="006B69A3">
          <w:rPr>
            <w:sz w:val="18"/>
            <w:szCs w:val="18"/>
          </w:rPr>
          <w:t>la División</w:t>
        </w:r>
      </w:smartTag>
      <w:r w:rsidR="006D1A9F" w:rsidRPr="006B69A3">
        <w:rPr>
          <w:sz w:val="18"/>
          <w:szCs w:val="18"/>
        </w:rPr>
        <w:t xml:space="preserve"> de</w:t>
      </w:r>
      <w:r w:rsidR="008D243A" w:rsidRPr="006B69A3">
        <w:rPr>
          <w:sz w:val="18"/>
          <w:szCs w:val="18"/>
        </w:rPr>
        <w:t xml:space="preserve"> I</w:t>
      </w:r>
      <w:r w:rsidR="006D1A9F" w:rsidRPr="006B69A3">
        <w:rPr>
          <w:sz w:val="18"/>
          <w:szCs w:val="18"/>
        </w:rPr>
        <w:t>n</w:t>
      </w:r>
      <w:r w:rsidR="008D243A" w:rsidRPr="006B69A3">
        <w:rPr>
          <w:sz w:val="18"/>
          <w:szCs w:val="18"/>
        </w:rPr>
        <w:t>migra</w:t>
      </w:r>
      <w:r w:rsidR="006D1A9F" w:rsidRPr="006B69A3">
        <w:rPr>
          <w:sz w:val="18"/>
          <w:szCs w:val="18"/>
        </w:rPr>
        <w:t>c</w:t>
      </w:r>
      <w:r w:rsidR="008D243A" w:rsidRPr="006B69A3">
        <w:rPr>
          <w:sz w:val="18"/>
          <w:szCs w:val="18"/>
        </w:rPr>
        <w:t>i</w:t>
      </w:r>
      <w:r w:rsidR="006D1A9F" w:rsidRPr="006B69A3">
        <w:rPr>
          <w:sz w:val="18"/>
          <w:szCs w:val="18"/>
        </w:rPr>
        <w:t>ó</w:t>
      </w:r>
      <w:r w:rsidR="008D243A" w:rsidRPr="006B69A3">
        <w:rPr>
          <w:sz w:val="18"/>
          <w:szCs w:val="18"/>
        </w:rPr>
        <w:t>n.</w:t>
      </w:r>
    </w:p>
    <w:p w:rsidR="008D243A" w:rsidRPr="006B69A3" w:rsidRDefault="008D243A" w:rsidP="008E3DFE">
      <w:pPr>
        <w:tabs>
          <w:tab w:val="left" w:pos="1843"/>
        </w:tabs>
        <w:ind w:firstLine="170"/>
        <w:rPr>
          <w:sz w:val="18"/>
          <w:szCs w:val="18"/>
        </w:rPr>
      </w:pPr>
      <w:r w:rsidRPr="006B69A3">
        <w:rPr>
          <w:i/>
          <w:sz w:val="18"/>
          <w:szCs w:val="18"/>
        </w:rPr>
        <w:t>Not</w:t>
      </w:r>
      <w:r w:rsidR="006D1A9F" w:rsidRPr="006B69A3">
        <w:rPr>
          <w:i/>
          <w:sz w:val="18"/>
          <w:szCs w:val="18"/>
        </w:rPr>
        <w:t>a</w:t>
      </w:r>
      <w:r w:rsidRPr="006B69A3">
        <w:rPr>
          <w:i/>
          <w:sz w:val="18"/>
          <w:szCs w:val="18"/>
        </w:rPr>
        <w:t>s:</w:t>
      </w:r>
      <w:r w:rsidR="00054B43" w:rsidRPr="006B69A3">
        <w:rPr>
          <w:sz w:val="18"/>
          <w:szCs w:val="18"/>
        </w:rPr>
        <w:t xml:space="preserve"> </w:t>
      </w:r>
    </w:p>
    <w:p w:rsidR="008D243A" w:rsidRPr="006B69A3" w:rsidRDefault="008D243A" w:rsidP="00DF51A3">
      <w:pPr>
        <w:ind w:firstLine="170"/>
        <w:rPr>
          <w:sz w:val="18"/>
          <w:szCs w:val="18"/>
        </w:rPr>
      </w:pPr>
      <w:r w:rsidRPr="006B69A3">
        <w:rPr>
          <w:i/>
          <w:sz w:val="18"/>
          <w:szCs w:val="18"/>
          <w:vertAlign w:val="superscript"/>
        </w:rPr>
        <w:t>1</w:t>
      </w:r>
      <w:r w:rsidRPr="008E3DFE">
        <w:rPr>
          <w:sz w:val="18"/>
          <w:szCs w:val="18"/>
        </w:rPr>
        <w:t xml:space="preserve"> </w:t>
      </w:r>
      <w:r w:rsidRPr="006B69A3">
        <w:rPr>
          <w:sz w:val="18"/>
          <w:szCs w:val="18"/>
        </w:rPr>
        <w:t xml:space="preserve"> </w:t>
      </w:r>
      <w:r w:rsidR="006D1A9F" w:rsidRPr="006B69A3">
        <w:rPr>
          <w:sz w:val="18"/>
          <w:szCs w:val="18"/>
        </w:rPr>
        <w:t>Entre</w:t>
      </w:r>
      <w:r w:rsidRPr="006B69A3">
        <w:rPr>
          <w:sz w:val="18"/>
          <w:szCs w:val="18"/>
        </w:rPr>
        <w:t xml:space="preserve"> 1987</w:t>
      </w:r>
      <w:r w:rsidR="006D1A9F" w:rsidRPr="006B69A3">
        <w:rPr>
          <w:sz w:val="18"/>
          <w:szCs w:val="18"/>
        </w:rPr>
        <w:t xml:space="preserve"> y </w:t>
      </w:r>
      <w:r w:rsidRPr="006B69A3">
        <w:rPr>
          <w:sz w:val="18"/>
          <w:szCs w:val="18"/>
        </w:rPr>
        <w:t>1993</w:t>
      </w:r>
      <w:r w:rsidR="006D1A9F" w:rsidRPr="006B69A3">
        <w:rPr>
          <w:sz w:val="18"/>
          <w:szCs w:val="18"/>
        </w:rPr>
        <w:t>, se han vuelto a calcular las estimaciones de</w:t>
      </w:r>
      <w:r w:rsidRPr="006B69A3">
        <w:rPr>
          <w:sz w:val="18"/>
          <w:szCs w:val="18"/>
        </w:rPr>
        <w:t xml:space="preserve"> po</w:t>
      </w:r>
      <w:r w:rsidR="006D1A9F" w:rsidRPr="006B69A3">
        <w:rPr>
          <w:sz w:val="18"/>
          <w:szCs w:val="18"/>
        </w:rPr>
        <w:t>blac</w:t>
      </w:r>
      <w:r w:rsidRPr="006B69A3">
        <w:rPr>
          <w:sz w:val="18"/>
          <w:szCs w:val="18"/>
        </w:rPr>
        <w:t>i</w:t>
      </w:r>
      <w:r w:rsidR="006D1A9F" w:rsidRPr="006B69A3">
        <w:rPr>
          <w:sz w:val="18"/>
          <w:szCs w:val="18"/>
        </w:rPr>
        <w:t>ó</w:t>
      </w:r>
      <w:r w:rsidRPr="006B69A3">
        <w:rPr>
          <w:sz w:val="18"/>
          <w:szCs w:val="18"/>
        </w:rPr>
        <w:t>n u</w:t>
      </w:r>
      <w:r w:rsidR="006D1A9F" w:rsidRPr="006B69A3">
        <w:rPr>
          <w:sz w:val="18"/>
          <w:szCs w:val="18"/>
        </w:rPr>
        <w:t>tilizando los resultados del censo de</w:t>
      </w:r>
      <w:r w:rsidRPr="006B69A3">
        <w:rPr>
          <w:sz w:val="18"/>
          <w:szCs w:val="18"/>
        </w:rPr>
        <w:t xml:space="preserve"> 1987</w:t>
      </w:r>
      <w:r w:rsidR="006D1A9F" w:rsidRPr="006B69A3">
        <w:rPr>
          <w:sz w:val="18"/>
          <w:szCs w:val="18"/>
        </w:rPr>
        <w:t>.</w:t>
      </w:r>
    </w:p>
    <w:p w:rsidR="008D243A" w:rsidRPr="006B69A3" w:rsidRDefault="008D243A" w:rsidP="00DF51A3">
      <w:pPr>
        <w:ind w:firstLine="170"/>
        <w:rPr>
          <w:sz w:val="18"/>
          <w:szCs w:val="18"/>
        </w:rPr>
      </w:pPr>
      <w:r w:rsidRPr="006B69A3">
        <w:rPr>
          <w:i/>
          <w:sz w:val="18"/>
          <w:szCs w:val="18"/>
          <w:vertAlign w:val="superscript"/>
        </w:rPr>
        <w:t>2</w:t>
      </w:r>
      <w:r w:rsidRPr="006B69A3">
        <w:rPr>
          <w:sz w:val="18"/>
          <w:szCs w:val="18"/>
        </w:rPr>
        <w:t xml:space="preserve">  </w:t>
      </w:r>
      <w:r w:rsidR="006D1A9F" w:rsidRPr="006B69A3">
        <w:rPr>
          <w:sz w:val="18"/>
          <w:szCs w:val="18"/>
        </w:rPr>
        <w:t xml:space="preserve">No se han incluido en los nacimientos de este cuadro a </w:t>
      </w:r>
      <w:r w:rsidRPr="006B69A3">
        <w:rPr>
          <w:sz w:val="18"/>
          <w:szCs w:val="18"/>
        </w:rPr>
        <w:t>2 person</w:t>
      </w:r>
      <w:r w:rsidR="006D1A9F" w:rsidRPr="006B69A3">
        <w:rPr>
          <w:sz w:val="18"/>
          <w:szCs w:val="18"/>
        </w:rPr>
        <w:t>a</w:t>
      </w:r>
      <w:r w:rsidRPr="006B69A3">
        <w:rPr>
          <w:sz w:val="18"/>
          <w:szCs w:val="18"/>
        </w:rPr>
        <w:t xml:space="preserve">s </w:t>
      </w:r>
      <w:r w:rsidR="006D1A9F" w:rsidRPr="006B69A3">
        <w:rPr>
          <w:sz w:val="18"/>
          <w:szCs w:val="18"/>
        </w:rPr>
        <w:t>de</w:t>
      </w:r>
      <w:r w:rsidRPr="006B69A3">
        <w:rPr>
          <w:sz w:val="18"/>
          <w:szCs w:val="18"/>
        </w:rPr>
        <w:t xml:space="preserve"> 27 </w:t>
      </w:r>
      <w:r w:rsidR="006D1A9F" w:rsidRPr="006B69A3">
        <w:rPr>
          <w:sz w:val="18"/>
          <w:szCs w:val="18"/>
        </w:rPr>
        <w:t xml:space="preserve">y </w:t>
      </w:r>
      <w:r w:rsidRPr="006B69A3">
        <w:rPr>
          <w:sz w:val="18"/>
          <w:szCs w:val="18"/>
        </w:rPr>
        <w:t xml:space="preserve">50 </w:t>
      </w:r>
      <w:r w:rsidR="006D1A9F" w:rsidRPr="006B69A3">
        <w:rPr>
          <w:sz w:val="18"/>
          <w:szCs w:val="18"/>
        </w:rPr>
        <w:t xml:space="preserve">años, que se </w:t>
      </w:r>
      <w:r w:rsidR="008B09E4" w:rsidRPr="006B69A3">
        <w:rPr>
          <w:sz w:val="18"/>
          <w:szCs w:val="18"/>
        </w:rPr>
        <w:t xml:space="preserve">inscribieron en el </w:t>
      </w:r>
      <w:r w:rsidR="006D1A9F" w:rsidRPr="006B69A3">
        <w:rPr>
          <w:sz w:val="18"/>
          <w:szCs w:val="18"/>
        </w:rPr>
        <w:t>registro</w:t>
      </w:r>
      <w:r w:rsidRPr="006B69A3">
        <w:rPr>
          <w:sz w:val="18"/>
          <w:szCs w:val="18"/>
        </w:rPr>
        <w:t xml:space="preserve"> </w:t>
      </w:r>
      <w:r w:rsidR="006D1A9F" w:rsidRPr="006B69A3">
        <w:rPr>
          <w:sz w:val="18"/>
          <w:szCs w:val="18"/>
        </w:rPr>
        <w:t>e</w:t>
      </w:r>
      <w:r w:rsidRPr="006B69A3">
        <w:rPr>
          <w:sz w:val="18"/>
          <w:szCs w:val="18"/>
        </w:rPr>
        <w:t>n 1992</w:t>
      </w:r>
      <w:r w:rsidR="006D1A9F" w:rsidRPr="006B69A3">
        <w:rPr>
          <w:sz w:val="18"/>
          <w:szCs w:val="18"/>
        </w:rPr>
        <w:t>.</w:t>
      </w:r>
    </w:p>
    <w:p w:rsidR="008D243A" w:rsidRPr="006B69A3" w:rsidRDefault="008D243A" w:rsidP="00DF51A3">
      <w:pPr>
        <w:ind w:right="1134" w:firstLine="170"/>
        <w:rPr>
          <w:sz w:val="18"/>
          <w:szCs w:val="18"/>
        </w:rPr>
      </w:pPr>
      <w:r w:rsidRPr="006B69A3">
        <w:rPr>
          <w:i/>
          <w:sz w:val="18"/>
          <w:szCs w:val="18"/>
          <w:vertAlign w:val="superscript"/>
        </w:rPr>
        <w:t>3</w:t>
      </w:r>
      <w:r w:rsidRPr="006B69A3">
        <w:rPr>
          <w:sz w:val="18"/>
          <w:szCs w:val="18"/>
        </w:rPr>
        <w:t xml:space="preserve">  </w:t>
      </w:r>
      <w:r w:rsidR="006D1A9F" w:rsidRPr="006B69A3">
        <w:rPr>
          <w:sz w:val="18"/>
          <w:szCs w:val="18"/>
        </w:rPr>
        <w:t xml:space="preserve">Se </w:t>
      </w:r>
      <w:r w:rsidRPr="006B69A3">
        <w:rPr>
          <w:sz w:val="18"/>
          <w:szCs w:val="18"/>
        </w:rPr>
        <w:t>h</w:t>
      </w:r>
      <w:r w:rsidR="006D1A9F" w:rsidRPr="006B69A3">
        <w:rPr>
          <w:sz w:val="18"/>
          <w:szCs w:val="18"/>
        </w:rPr>
        <w:t>an vuelto a calcular las cifras de</w:t>
      </w:r>
      <w:r w:rsidRPr="006B69A3">
        <w:rPr>
          <w:sz w:val="18"/>
          <w:szCs w:val="18"/>
        </w:rPr>
        <w:t xml:space="preserve"> po</w:t>
      </w:r>
      <w:r w:rsidR="006D1A9F" w:rsidRPr="006B69A3">
        <w:rPr>
          <w:sz w:val="18"/>
          <w:szCs w:val="18"/>
        </w:rPr>
        <w:t>blación</w:t>
      </w:r>
      <w:r w:rsidRPr="006B69A3">
        <w:rPr>
          <w:sz w:val="18"/>
          <w:szCs w:val="18"/>
        </w:rPr>
        <w:t xml:space="preserve"> us</w:t>
      </w:r>
      <w:r w:rsidR="006D1A9F" w:rsidRPr="006B69A3">
        <w:rPr>
          <w:sz w:val="18"/>
          <w:szCs w:val="18"/>
        </w:rPr>
        <w:t>a</w:t>
      </w:r>
      <w:r w:rsidRPr="006B69A3">
        <w:rPr>
          <w:sz w:val="18"/>
          <w:szCs w:val="18"/>
        </w:rPr>
        <w:t>n</w:t>
      </w:r>
      <w:r w:rsidR="006D1A9F" w:rsidRPr="006B69A3">
        <w:rPr>
          <w:sz w:val="18"/>
          <w:szCs w:val="18"/>
        </w:rPr>
        <w:t>do los resultados del censo de</w:t>
      </w:r>
      <w:r w:rsidRPr="006B69A3">
        <w:rPr>
          <w:sz w:val="18"/>
          <w:szCs w:val="18"/>
        </w:rPr>
        <w:t xml:space="preserve"> 1994.</w:t>
      </w:r>
    </w:p>
    <w:p w:rsidR="008D243A" w:rsidRPr="006B69A3" w:rsidRDefault="008D243A" w:rsidP="00DF51A3">
      <w:pPr>
        <w:ind w:firstLine="170"/>
        <w:rPr>
          <w:sz w:val="18"/>
          <w:szCs w:val="18"/>
        </w:rPr>
      </w:pPr>
      <w:r w:rsidRPr="006B69A3">
        <w:rPr>
          <w:i/>
          <w:sz w:val="18"/>
          <w:szCs w:val="18"/>
          <w:vertAlign w:val="superscript"/>
        </w:rPr>
        <w:t>4</w:t>
      </w:r>
      <w:r w:rsidRPr="006B69A3">
        <w:rPr>
          <w:sz w:val="18"/>
          <w:szCs w:val="18"/>
        </w:rPr>
        <w:t xml:space="preserve">  </w:t>
      </w:r>
      <w:r w:rsidR="006D1A9F" w:rsidRPr="006B69A3">
        <w:rPr>
          <w:sz w:val="18"/>
          <w:szCs w:val="18"/>
        </w:rPr>
        <w:t>Se han reajustado las cifras de población</w:t>
      </w:r>
      <w:r w:rsidRPr="006B69A3">
        <w:rPr>
          <w:sz w:val="18"/>
          <w:szCs w:val="18"/>
        </w:rPr>
        <w:t xml:space="preserve"> </w:t>
      </w:r>
      <w:r w:rsidR="006D1A9F" w:rsidRPr="006B69A3">
        <w:rPr>
          <w:sz w:val="18"/>
          <w:szCs w:val="18"/>
        </w:rPr>
        <w:t xml:space="preserve">debido a errores en las notificaciones de nacimientos de </w:t>
      </w:r>
      <w:smartTag w:uri="urn:schemas-microsoft-com:office:smarttags" w:element="PersonName">
        <w:smartTagPr>
          <w:attr w:name="ProductID" w:val="la Oficina"/>
        </w:smartTagPr>
        <w:r w:rsidR="006D1A9F" w:rsidRPr="006B69A3">
          <w:rPr>
            <w:sz w:val="18"/>
            <w:szCs w:val="18"/>
          </w:rPr>
          <w:t>la Oficina</w:t>
        </w:r>
      </w:smartTag>
      <w:r w:rsidR="006D1A9F" w:rsidRPr="006B69A3">
        <w:rPr>
          <w:sz w:val="18"/>
          <w:szCs w:val="18"/>
        </w:rPr>
        <w:t xml:space="preserve"> del Registro</w:t>
      </w:r>
      <w:r w:rsidRPr="006B69A3">
        <w:rPr>
          <w:sz w:val="18"/>
          <w:szCs w:val="18"/>
        </w:rPr>
        <w:t xml:space="preserve"> Civil.</w:t>
      </w:r>
    </w:p>
    <w:p w:rsidR="008D243A" w:rsidRPr="006B69A3" w:rsidRDefault="008D243A" w:rsidP="00DF51A3">
      <w:pPr>
        <w:ind w:firstLine="170"/>
        <w:rPr>
          <w:sz w:val="18"/>
          <w:szCs w:val="18"/>
        </w:rPr>
      </w:pPr>
      <w:r w:rsidRPr="006B69A3">
        <w:rPr>
          <w:i/>
          <w:sz w:val="18"/>
          <w:szCs w:val="18"/>
          <w:vertAlign w:val="superscript"/>
        </w:rPr>
        <w:t>5</w:t>
      </w:r>
      <w:r w:rsidRPr="006B69A3">
        <w:rPr>
          <w:sz w:val="18"/>
          <w:szCs w:val="18"/>
        </w:rPr>
        <w:t xml:space="preserve">  </w:t>
      </w:r>
      <w:r w:rsidR="006D1A9F" w:rsidRPr="006B69A3">
        <w:rPr>
          <w:sz w:val="18"/>
          <w:szCs w:val="18"/>
        </w:rPr>
        <w:t xml:space="preserve">Las diferencias en las cifras de </w:t>
      </w:r>
      <w:r w:rsidRPr="006B69A3">
        <w:rPr>
          <w:sz w:val="18"/>
          <w:szCs w:val="18"/>
        </w:rPr>
        <w:t>po</w:t>
      </w:r>
      <w:r w:rsidR="006D1A9F" w:rsidRPr="006B69A3">
        <w:rPr>
          <w:sz w:val="18"/>
          <w:szCs w:val="18"/>
        </w:rPr>
        <w:t>b</w:t>
      </w:r>
      <w:r w:rsidRPr="006B69A3">
        <w:rPr>
          <w:sz w:val="18"/>
          <w:szCs w:val="18"/>
        </w:rPr>
        <w:t>la</w:t>
      </w:r>
      <w:r w:rsidR="006D1A9F" w:rsidRPr="006B69A3">
        <w:rPr>
          <w:sz w:val="18"/>
          <w:szCs w:val="18"/>
        </w:rPr>
        <w:t>c</w:t>
      </w:r>
      <w:r w:rsidRPr="006B69A3">
        <w:rPr>
          <w:sz w:val="18"/>
          <w:szCs w:val="18"/>
        </w:rPr>
        <w:t>i</w:t>
      </w:r>
      <w:r w:rsidR="006D1A9F" w:rsidRPr="006B69A3">
        <w:rPr>
          <w:sz w:val="18"/>
          <w:szCs w:val="18"/>
        </w:rPr>
        <w:t>ó</w:t>
      </w:r>
      <w:r w:rsidRPr="006B69A3">
        <w:rPr>
          <w:sz w:val="18"/>
          <w:szCs w:val="18"/>
        </w:rPr>
        <w:t xml:space="preserve">n </w:t>
      </w:r>
      <w:r w:rsidR="006D1A9F" w:rsidRPr="006B69A3">
        <w:rPr>
          <w:sz w:val="18"/>
          <w:szCs w:val="18"/>
        </w:rPr>
        <w:t>a comienzos del</w:t>
      </w:r>
      <w:r w:rsidRPr="006B69A3">
        <w:rPr>
          <w:sz w:val="18"/>
          <w:szCs w:val="18"/>
        </w:rPr>
        <w:t xml:space="preserve"> per</w:t>
      </w:r>
      <w:r w:rsidR="006D1A9F" w:rsidRPr="006B69A3">
        <w:rPr>
          <w:sz w:val="18"/>
          <w:szCs w:val="18"/>
        </w:rPr>
        <w:t>í</w:t>
      </w:r>
      <w:r w:rsidRPr="006B69A3">
        <w:rPr>
          <w:sz w:val="18"/>
          <w:szCs w:val="18"/>
        </w:rPr>
        <w:t>od</w:t>
      </w:r>
      <w:r w:rsidR="006D1A9F" w:rsidRPr="006B69A3">
        <w:rPr>
          <w:sz w:val="18"/>
          <w:szCs w:val="18"/>
        </w:rPr>
        <w:t>o obedecen</w:t>
      </w:r>
      <w:r w:rsidR="00C0677B">
        <w:rPr>
          <w:sz w:val="18"/>
          <w:szCs w:val="18"/>
        </w:rPr>
        <w:t xml:space="preserve"> a un reajuste del </w:t>
      </w:r>
      <w:r w:rsidR="003834D1" w:rsidRPr="006B69A3">
        <w:rPr>
          <w:sz w:val="18"/>
          <w:szCs w:val="18"/>
        </w:rPr>
        <w:t xml:space="preserve">2,4% en el censo para dar cabida a </w:t>
      </w:r>
      <w:r w:rsidRPr="006B69A3">
        <w:rPr>
          <w:sz w:val="18"/>
          <w:szCs w:val="18"/>
        </w:rPr>
        <w:t>e</w:t>
      </w:r>
      <w:r w:rsidR="003834D1" w:rsidRPr="006B69A3">
        <w:rPr>
          <w:sz w:val="18"/>
          <w:szCs w:val="18"/>
        </w:rPr>
        <w:t>rrores por defecto</w:t>
      </w:r>
      <w:r w:rsidRPr="006B69A3">
        <w:rPr>
          <w:sz w:val="18"/>
          <w:szCs w:val="18"/>
        </w:rPr>
        <w:t>.</w:t>
      </w:r>
    </w:p>
    <w:p w:rsidR="008D243A" w:rsidRPr="006B69A3" w:rsidRDefault="008D243A" w:rsidP="00DF51A3">
      <w:pPr>
        <w:ind w:firstLine="170"/>
        <w:rPr>
          <w:sz w:val="18"/>
          <w:szCs w:val="18"/>
        </w:rPr>
      </w:pPr>
      <w:r w:rsidRPr="006B69A3">
        <w:rPr>
          <w:i/>
          <w:sz w:val="18"/>
          <w:szCs w:val="18"/>
          <w:vertAlign w:val="superscript"/>
        </w:rPr>
        <w:t>6</w:t>
      </w:r>
      <w:r w:rsidRPr="006B69A3">
        <w:rPr>
          <w:sz w:val="18"/>
          <w:szCs w:val="18"/>
        </w:rPr>
        <w:t xml:space="preserve">  </w:t>
      </w:r>
      <w:r w:rsidR="003834D1" w:rsidRPr="006B69A3">
        <w:rPr>
          <w:sz w:val="18"/>
          <w:szCs w:val="18"/>
        </w:rPr>
        <w:t>Se han vuelto a calcular las cifras de</w:t>
      </w:r>
      <w:r w:rsidRPr="006B69A3">
        <w:rPr>
          <w:sz w:val="18"/>
          <w:szCs w:val="18"/>
        </w:rPr>
        <w:t xml:space="preserve"> po</w:t>
      </w:r>
      <w:r w:rsidR="003834D1" w:rsidRPr="006B69A3">
        <w:rPr>
          <w:sz w:val="18"/>
          <w:szCs w:val="18"/>
        </w:rPr>
        <w:t>blac</w:t>
      </w:r>
      <w:r w:rsidRPr="006B69A3">
        <w:rPr>
          <w:sz w:val="18"/>
          <w:szCs w:val="18"/>
        </w:rPr>
        <w:t>i</w:t>
      </w:r>
      <w:r w:rsidR="003834D1" w:rsidRPr="006B69A3">
        <w:rPr>
          <w:sz w:val="18"/>
          <w:szCs w:val="18"/>
        </w:rPr>
        <w:t>ó</w:t>
      </w:r>
      <w:r w:rsidRPr="006B69A3">
        <w:rPr>
          <w:sz w:val="18"/>
          <w:szCs w:val="18"/>
        </w:rPr>
        <w:t>n</w:t>
      </w:r>
      <w:r w:rsidR="003834D1" w:rsidRPr="006B69A3">
        <w:rPr>
          <w:sz w:val="18"/>
          <w:szCs w:val="18"/>
        </w:rPr>
        <w:t xml:space="preserve"> u</w:t>
      </w:r>
      <w:r w:rsidRPr="006B69A3">
        <w:rPr>
          <w:sz w:val="18"/>
          <w:szCs w:val="18"/>
        </w:rPr>
        <w:t>s</w:t>
      </w:r>
      <w:r w:rsidR="003834D1" w:rsidRPr="006B69A3">
        <w:rPr>
          <w:sz w:val="18"/>
          <w:szCs w:val="18"/>
        </w:rPr>
        <w:t>a</w:t>
      </w:r>
      <w:r w:rsidRPr="006B69A3">
        <w:rPr>
          <w:sz w:val="18"/>
          <w:szCs w:val="18"/>
        </w:rPr>
        <w:t>n</w:t>
      </w:r>
      <w:r w:rsidR="003834D1" w:rsidRPr="006B69A3">
        <w:rPr>
          <w:sz w:val="18"/>
          <w:szCs w:val="18"/>
        </w:rPr>
        <w:t>do los resultados del</w:t>
      </w:r>
      <w:r w:rsidRPr="006B69A3">
        <w:rPr>
          <w:sz w:val="18"/>
          <w:szCs w:val="18"/>
        </w:rPr>
        <w:t xml:space="preserve"> </w:t>
      </w:r>
      <w:r w:rsidR="003834D1" w:rsidRPr="006B69A3">
        <w:rPr>
          <w:sz w:val="18"/>
          <w:szCs w:val="18"/>
        </w:rPr>
        <w:t>censo de</w:t>
      </w:r>
      <w:r w:rsidRPr="006B69A3">
        <w:rPr>
          <w:sz w:val="18"/>
          <w:szCs w:val="18"/>
        </w:rPr>
        <w:t xml:space="preserve"> 2002.</w:t>
      </w:r>
    </w:p>
    <w:p w:rsidR="008D243A" w:rsidRPr="006B69A3" w:rsidRDefault="008D243A" w:rsidP="008E3DFE">
      <w:pPr>
        <w:tabs>
          <w:tab w:val="left" w:pos="1843"/>
        </w:tabs>
        <w:spacing w:after="240"/>
        <w:ind w:firstLine="170"/>
        <w:rPr>
          <w:sz w:val="18"/>
          <w:szCs w:val="18"/>
        </w:rPr>
      </w:pPr>
      <w:r w:rsidRPr="006B69A3">
        <w:rPr>
          <w:i/>
          <w:sz w:val="18"/>
          <w:szCs w:val="18"/>
          <w:vertAlign w:val="superscript"/>
        </w:rPr>
        <w:t>7</w:t>
      </w:r>
      <w:r w:rsidRPr="006B69A3">
        <w:rPr>
          <w:sz w:val="18"/>
          <w:szCs w:val="18"/>
        </w:rPr>
        <w:t xml:space="preserve">  </w:t>
      </w:r>
      <w:r w:rsidR="003834D1" w:rsidRPr="006B69A3">
        <w:rPr>
          <w:sz w:val="18"/>
          <w:szCs w:val="18"/>
        </w:rPr>
        <w:t>A partir de</w:t>
      </w:r>
      <w:r w:rsidRPr="006B69A3">
        <w:rPr>
          <w:sz w:val="18"/>
          <w:szCs w:val="18"/>
        </w:rPr>
        <w:t xml:space="preserve"> 1996</w:t>
      </w:r>
      <w:r w:rsidR="003834D1" w:rsidRPr="006B69A3">
        <w:rPr>
          <w:sz w:val="18"/>
          <w:szCs w:val="18"/>
        </w:rPr>
        <w:t xml:space="preserve">, se han excluido </w:t>
      </w:r>
      <w:r w:rsidR="008B09E4" w:rsidRPr="006B69A3">
        <w:rPr>
          <w:sz w:val="18"/>
          <w:szCs w:val="18"/>
        </w:rPr>
        <w:t xml:space="preserve">del número de muertes </w:t>
      </w:r>
      <w:r w:rsidR="003834D1" w:rsidRPr="006B69A3">
        <w:rPr>
          <w:sz w:val="18"/>
          <w:szCs w:val="18"/>
        </w:rPr>
        <w:t>las</w:t>
      </w:r>
      <w:r w:rsidRPr="006B69A3">
        <w:rPr>
          <w:sz w:val="18"/>
          <w:szCs w:val="18"/>
        </w:rPr>
        <w:t xml:space="preserve"> person</w:t>
      </w:r>
      <w:r w:rsidR="003834D1" w:rsidRPr="006B69A3">
        <w:rPr>
          <w:sz w:val="18"/>
          <w:szCs w:val="18"/>
        </w:rPr>
        <w:t>a</w:t>
      </w:r>
      <w:r w:rsidRPr="006B69A3">
        <w:rPr>
          <w:sz w:val="18"/>
          <w:szCs w:val="18"/>
        </w:rPr>
        <w:t xml:space="preserve">s </w:t>
      </w:r>
      <w:r w:rsidR="003834D1" w:rsidRPr="006B69A3">
        <w:rPr>
          <w:sz w:val="18"/>
          <w:szCs w:val="18"/>
        </w:rPr>
        <w:t xml:space="preserve">que </w:t>
      </w:r>
      <w:r w:rsidRPr="006B69A3">
        <w:rPr>
          <w:sz w:val="18"/>
          <w:szCs w:val="18"/>
        </w:rPr>
        <w:t>no</w:t>
      </w:r>
      <w:r w:rsidR="003834D1" w:rsidRPr="006B69A3">
        <w:rPr>
          <w:sz w:val="18"/>
          <w:szCs w:val="18"/>
        </w:rPr>
        <w:t xml:space="preserve"> figuraban en </w:t>
      </w:r>
      <w:smartTag w:uri="urn:schemas-microsoft-com:office:smarttags" w:element="PersonName">
        <w:smartTagPr>
          <w:attr w:name="ProductID" w:val="la Base Nacional"/>
        </w:smartTagPr>
        <w:smartTag w:uri="urn:schemas-microsoft-com:office:smarttags" w:element="PersonName">
          <w:smartTagPr>
            <w:attr w:name="ProductID" w:val="la Base"/>
          </w:smartTagPr>
          <w:r w:rsidR="003834D1" w:rsidRPr="006B69A3">
            <w:rPr>
              <w:sz w:val="18"/>
              <w:szCs w:val="18"/>
            </w:rPr>
            <w:t>la Base</w:t>
          </w:r>
        </w:smartTag>
        <w:r w:rsidR="003834D1" w:rsidRPr="006B69A3">
          <w:rPr>
            <w:sz w:val="18"/>
            <w:szCs w:val="18"/>
          </w:rPr>
          <w:t xml:space="preserve"> Nacional</w:t>
        </w:r>
      </w:smartTag>
      <w:r w:rsidR="003834D1" w:rsidRPr="006B69A3">
        <w:rPr>
          <w:sz w:val="18"/>
          <w:szCs w:val="18"/>
        </w:rPr>
        <w:t xml:space="preserve"> de Datos de </w:t>
      </w:r>
      <w:smartTag w:uri="urn:schemas-microsoft-com:office:smarttags" w:element="PersonName">
        <w:smartTagPr>
          <w:attr w:name="ProductID" w:val="la Poblaci￳n."/>
        </w:smartTagPr>
        <w:r w:rsidR="003834D1" w:rsidRPr="006B69A3">
          <w:rPr>
            <w:sz w:val="18"/>
            <w:szCs w:val="18"/>
          </w:rPr>
          <w:t>la Población</w:t>
        </w:r>
        <w:r w:rsidRPr="006B69A3">
          <w:rPr>
            <w:sz w:val="18"/>
            <w:szCs w:val="18"/>
          </w:rPr>
          <w:t>.</w:t>
        </w:r>
      </w:smartTag>
    </w:p>
    <w:p w:rsidR="008D243A" w:rsidRPr="006B69A3" w:rsidRDefault="003834D1" w:rsidP="00A340EC">
      <w:pPr>
        <w:pStyle w:val="Heading1"/>
        <w:keepNext/>
      </w:pPr>
      <w:r w:rsidRPr="006B69A3">
        <w:t>Cuadro</w:t>
      </w:r>
      <w:r w:rsidR="008D243A" w:rsidRPr="006B69A3">
        <w:t xml:space="preserve"> 3</w:t>
      </w:r>
    </w:p>
    <w:p w:rsidR="008D243A" w:rsidRPr="006B69A3" w:rsidRDefault="00F12B8E" w:rsidP="009517D6">
      <w:pPr>
        <w:pStyle w:val="SingleTxtG"/>
        <w:keepNext/>
        <w:jc w:val="left"/>
        <w:rPr>
          <w:b/>
        </w:rPr>
      </w:pPr>
      <w:r w:rsidRPr="006B69A3">
        <w:rPr>
          <w:b/>
        </w:rPr>
        <w:t>Nacidos vivos inscritos en el r</w:t>
      </w:r>
      <w:r w:rsidR="008D243A" w:rsidRPr="006B69A3">
        <w:rPr>
          <w:b/>
        </w:rPr>
        <w:t>egistr</w:t>
      </w:r>
      <w:r w:rsidRPr="006B69A3">
        <w:rPr>
          <w:b/>
        </w:rPr>
        <w:t xml:space="preserve">o, </w:t>
      </w:r>
      <w:r w:rsidR="00AA6543" w:rsidRPr="006B69A3">
        <w:rPr>
          <w:b/>
        </w:rPr>
        <w:t>desglos</w:t>
      </w:r>
      <w:r w:rsidRPr="006B69A3">
        <w:rPr>
          <w:b/>
        </w:rPr>
        <w:t xml:space="preserve">ados por año, mes de inscripción, </w:t>
      </w:r>
      <w:r w:rsidR="009517D6" w:rsidRPr="006B69A3">
        <w:rPr>
          <w:b/>
        </w:rPr>
        <w:br/>
      </w:r>
      <w:r w:rsidRPr="006B69A3">
        <w:rPr>
          <w:b/>
        </w:rPr>
        <w:t xml:space="preserve">sexo y </w:t>
      </w:r>
      <w:r w:rsidR="00D3134D" w:rsidRPr="006B69A3">
        <w:rPr>
          <w:b/>
        </w:rPr>
        <w:t>filiación</w:t>
      </w:r>
      <w:r w:rsidR="008D243A" w:rsidRPr="006B69A3">
        <w:rPr>
          <w:b/>
        </w:rPr>
        <w:t>, 2001</w:t>
      </w:r>
      <w:r w:rsidR="00054B43" w:rsidRPr="006B69A3">
        <w:rPr>
          <w:b/>
        </w:rPr>
        <w:t>-</w:t>
      </w:r>
      <w:r w:rsidR="008D243A" w:rsidRPr="006B69A3">
        <w:rPr>
          <w:b/>
        </w:rPr>
        <w:t>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921"/>
        <w:gridCol w:w="921"/>
        <w:gridCol w:w="921"/>
        <w:gridCol w:w="921"/>
        <w:gridCol w:w="921"/>
        <w:gridCol w:w="922"/>
      </w:tblGrid>
      <w:tr w:rsidR="008D243A" w:rsidRPr="006B69A3">
        <w:trPr>
          <w:tblHeader/>
        </w:trPr>
        <w:tc>
          <w:tcPr>
            <w:tcW w:w="1843"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rPr>
                <w:i/>
                <w:sz w:val="16"/>
              </w:rPr>
            </w:pPr>
            <w:r w:rsidRPr="006B69A3">
              <w:rPr>
                <w:i/>
                <w:sz w:val="16"/>
              </w:rPr>
              <w:t>M</w:t>
            </w:r>
            <w:r w:rsidR="00F12B8E" w:rsidRPr="006B69A3">
              <w:rPr>
                <w:i/>
                <w:sz w:val="16"/>
              </w:rPr>
              <w:t>es</w:t>
            </w:r>
            <w:r w:rsidRPr="006B69A3">
              <w:rPr>
                <w:i/>
                <w:sz w:val="16"/>
              </w:rPr>
              <w:t>/</w:t>
            </w:r>
            <w:r w:rsidR="00F12B8E" w:rsidRPr="006B69A3">
              <w:rPr>
                <w:i/>
                <w:sz w:val="16"/>
              </w:rPr>
              <w:t>Año</w:t>
            </w:r>
          </w:p>
        </w:tc>
        <w:tc>
          <w:tcPr>
            <w:tcW w:w="921"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jc w:val="right"/>
              <w:rPr>
                <w:i/>
                <w:sz w:val="16"/>
              </w:rPr>
            </w:pPr>
            <w:r w:rsidRPr="006B69A3">
              <w:rPr>
                <w:i/>
                <w:sz w:val="16"/>
              </w:rPr>
              <w:t>2001</w:t>
            </w:r>
          </w:p>
        </w:tc>
        <w:tc>
          <w:tcPr>
            <w:tcW w:w="921"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jc w:val="right"/>
              <w:rPr>
                <w:i/>
                <w:sz w:val="16"/>
              </w:rPr>
            </w:pPr>
            <w:r w:rsidRPr="006B69A3">
              <w:rPr>
                <w:i/>
                <w:sz w:val="16"/>
              </w:rPr>
              <w:t>2002</w:t>
            </w:r>
          </w:p>
        </w:tc>
        <w:tc>
          <w:tcPr>
            <w:tcW w:w="921"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jc w:val="right"/>
              <w:rPr>
                <w:i/>
                <w:sz w:val="16"/>
              </w:rPr>
            </w:pPr>
            <w:r w:rsidRPr="006B69A3">
              <w:rPr>
                <w:i/>
                <w:sz w:val="16"/>
              </w:rPr>
              <w:t>2003</w:t>
            </w:r>
          </w:p>
        </w:tc>
        <w:tc>
          <w:tcPr>
            <w:tcW w:w="921"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jc w:val="right"/>
              <w:rPr>
                <w:i/>
                <w:sz w:val="16"/>
              </w:rPr>
            </w:pPr>
            <w:r w:rsidRPr="006B69A3">
              <w:rPr>
                <w:i/>
                <w:sz w:val="16"/>
              </w:rPr>
              <w:t>2004</w:t>
            </w:r>
          </w:p>
        </w:tc>
        <w:tc>
          <w:tcPr>
            <w:tcW w:w="921"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jc w:val="right"/>
              <w:rPr>
                <w:i/>
                <w:sz w:val="16"/>
              </w:rPr>
            </w:pPr>
            <w:r w:rsidRPr="006B69A3">
              <w:rPr>
                <w:i/>
                <w:sz w:val="16"/>
              </w:rPr>
              <w:t>2005</w:t>
            </w:r>
          </w:p>
        </w:tc>
        <w:tc>
          <w:tcPr>
            <w:tcW w:w="922" w:type="dxa"/>
            <w:tcBorders>
              <w:top w:val="single" w:sz="4" w:space="0" w:color="auto"/>
              <w:bottom w:val="single" w:sz="12" w:space="0" w:color="auto"/>
            </w:tcBorders>
            <w:shd w:val="clear" w:color="auto" w:fill="auto"/>
            <w:vAlign w:val="bottom"/>
          </w:tcPr>
          <w:p w:rsidR="008D243A" w:rsidRPr="006B69A3" w:rsidRDefault="008D243A" w:rsidP="00DF51A3">
            <w:pPr>
              <w:keepNext/>
              <w:suppressAutoHyphens w:val="0"/>
              <w:spacing w:before="80" w:after="80" w:line="200" w:lineRule="exact"/>
              <w:jc w:val="right"/>
              <w:rPr>
                <w:i/>
                <w:sz w:val="16"/>
              </w:rPr>
            </w:pPr>
            <w:r w:rsidRPr="006B69A3">
              <w:rPr>
                <w:i/>
                <w:sz w:val="16"/>
              </w:rPr>
              <w:t>2006</w:t>
            </w:r>
          </w:p>
        </w:tc>
      </w:tr>
      <w:tr w:rsidR="008D243A" w:rsidRPr="006B69A3">
        <w:tc>
          <w:tcPr>
            <w:tcW w:w="1843" w:type="dxa"/>
            <w:tcBorders>
              <w:top w:val="single" w:sz="12" w:space="0" w:color="auto"/>
              <w:bottom w:val="nil"/>
            </w:tcBorders>
            <w:shd w:val="clear" w:color="auto" w:fill="auto"/>
            <w:vAlign w:val="bottom"/>
          </w:tcPr>
          <w:p w:rsidR="008D243A" w:rsidRPr="006B69A3" w:rsidRDefault="00F12B8E" w:rsidP="00DF51A3">
            <w:pPr>
              <w:keepNext/>
              <w:suppressAutoHyphens w:val="0"/>
              <w:spacing w:before="40" w:after="40" w:line="220" w:lineRule="exact"/>
              <w:rPr>
                <w:sz w:val="18"/>
              </w:rPr>
            </w:pPr>
            <w:r w:rsidRPr="006B69A3">
              <w:rPr>
                <w:sz w:val="18"/>
              </w:rPr>
              <w:t>Enero</w:t>
            </w:r>
          </w:p>
        </w:tc>
        <w:tc>
          <w:tcPr>
            <w:tcW w:w="921" w:type="dxa"/>
            <w:tcBorders>
              <w:top w:val="single" w:sz="12" w:space="0" w:color="auto"/>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112</w:t>
            </w:r>
          </w:p>
        </w:tc>
        <w:tc>
          <w:tcPr>
            <w:tcW w:w="921" w:type="dxa"/>
            <w:tcBorders>
              <w:top w:val="single" w:sz="12" w:space="0" w:color="auto"/>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132</w:t>
            </w:r>
          </w:p>
        </w:tc>
        <w:tc>
          <w:tcPr>
            <w:tcW w:w="921" w:type="dxa"/>
            <w:tcBorders>
              <w:top w:val="single" w:sz="12" w:space="0" w:color="auto"/>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111</w:t>
            </w:r>
          </w:p>
        </w:tc>
        <w:tc>
          <w:tcPr>
            <w:tcW w:w="921" w:type="dxa"/>
            <w:tcBorders>
              <w:top w:val="single" w:sz="12" w:space="0" w:color="auto"/>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96</w:t>
            </w:r>
          </w:p>
        </w:tc>
        <w:tc>
          <w:tcPr>
            <w:tcW w:w="921" w:type="dxa"/>
            <w:tcBorders>
              <w:top w:val="single" w:sz="12" w:space="0" w:color="auto"/>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117</w:t>
            </w:r>
          </w:p>
        </w:tc>
        <w:tc>
          <w:tcPr>
            <w:tcW w:w="922" w:type="dxa"/>
            <w:tcBorders>
              <w:top w:val="single" w:sz="12" w:space="0" w:color="auto"/>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107</w:t>
            </w:r>
          </w:p>
        </w:tc>
      </w:tr>
      <w:tr w:rsidR="008D243A" w:rsidRPr="006B69A3">
        <w:tc>
          <w:tcPr>
            <w:tcW w:w="1843"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rPr>
                <w:sz w:val="18"/>
              </w:rPr>
            </w:pPr>
            <w:r w:rsidRPr="006B69A3">
              <w:rPr>
                <w:sz w:val="18"/>
              </w:rPr>
              <w:t>Febr</w:t>
            </w:r>
            <w:r w:rsidR="00F12B8E" w:rsidRPr="006B69A3">
              <w:rPr>
                <w:sz w:val="18"/>
              </w:rPr>
              <w:t>ero</w:t>
            </w:r>
          </w:p>
        </w:tc>
        <w:tc>
          <w:tcPr>
            <w:tcW w:w="921"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120</w:t>
            </w:r>
          </w:p>
        </w:tc>
        <w:tc>
          <w:tcPr>
            <w:tcW w:w="921"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97</w:t>
            </w:r>
          </w:p>
        </w:tc>
        <w:tc>
          <w:tcPr>
            <w:tcW w:w="921"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113</w:t>
            </w:r>
          </w:p>
        </w:tc>
        <w:tc>
          <w:tcPr>
            <w:tcW w:w="921"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99</w:t>
            </w:r>
          </w:p>
        </w:tc>
        <w:tc>
          <w:tcPr>
            <w:tcW w:w="921"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113</w:t>
            </w:r>
          </w:p>
        </w:tc>
        <w:tc>
          <w:tcPr>
            <w:tcW w:w="922" w:type="dxa"/>
            <w:tcBorders>
              <w:top w:val="nil"/>
              <w:bottom w:val="nil"/>
            </w:tcBorders>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100</w:t>
            </w:r>
          </w:p>
        </w:tc>
      </w:tr>
      <w:tr w:rsidR="008D243A" w:rsidRPr="006B69A3">
        <w:tc>
          <w:tcPr>
            <w:tcW w:w="1843" w:type="dxa"/>
            <w:tcBorders>
              <w:top w:val="nil"/>
              <w:left w:val="nil"/>
              <w:bottom w:val="nil"/>
            </w:tcBorders>
            <w:shd w:val="clear" w:color="auto" w:fill="auto"/>
            <w:vAlign w:val="bottom"/>
          </w:tcPr>
          <w:p w:rsidR="008D243A" w:rsidRPr="006B69A3" w:rsidRDefault="008D243A" w:rsidP="00DF51A3">
            <w:pPr>
              <w:keepNext/>
              <w:keepLines/>
              <w:suppressAutoHyphens w:val="0"/>
              <w:spacing w:before="40" w:after="40" w:line="220" w:lineRule="exact"/>
              <w:rPr>
                <w:sz w:val="18"/>
              </w:rPr>
            </w:pPr>
            <w:r w:rsidRPr="006B69A3">
              <w:rPr>
                <w:sz w:val="18"/>
              </w:rPr>
              <w:t>Mar</w:t>
            </w:r>
            <w:r w:rsidR="00F12B8E" w:rsidRPr="006B69A3">
              <w:rPr>
                <w:sz w:val="18"/>
              </w:rPr>
              <w:t>zo</w:t>
            </w:r>
          </w:p>
        </w:tc>
        <w:tc>
          <w:tcPr>
            <w:tcW w:w="921" w:type="dxa"/>
            <w:tcBorders>
              <w:top w:val="nil"/>
              <w:bottom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107</w:t>
            </w:r>
          </w:p>
        </w:tc>
        <w:tc>
          <w:tcPr>
            <w:tcW w:w="921" w:type="dxa"/>
            <w:tcBorders>
              <w:top w:val="nil"/>
              <w:bottom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105</w:t>
            </w:r>
          </w:p>
        </w:tc>
        <w:tc>
          <w:tcPr>
            <w:tcW w:w="921" w:type="dxa"/>
            <w:tcBorders>
              <w:top w:val="nil"/>
              <w:bottom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119</w:t>
            </w:r>
          </w:p>
        </w:tc>
        <w:tc>
          <w:tcPr>
            <w:tcW w:w="921" w:type="dxa"/>
            <w:tcBorders>
              <w:top w:val="nil"/>
              <w:bottom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141</w:t>
            </w:r>
          </w:p>
        </w:tc>
        <w:tc>
          <w:tcPr>
            <w:tcW w:w="921" w:type="dxa"/>
            <w:tcBorders>
              <w:top w:val="nil"/>
              <w:bottom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128</w:t>
            </w:r>
          </w:p>
        </w:tc>
        <w:tc>
          <w:tcPr>
            <w:tcW w:w="922" w:type="dxa"/>
            <w:tcBorders>
              <w:top w:val="nil"/>
              <w:bottom w:val="nil"/>
              <w:right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110</w:t>
            </w:r>
          </w:p>
        </w:tc>
      </w:tr>
      <w:tr w:rsidR="008D243A" w:rsidRPr="006B69A3">
        <w:tc>
          <w:tcPr>
            <w:tcW w:w="1843" w:type="dxa"/>
            <w:tcBorders>
              <w:top w:val="nil"/>
            </w:tcBorders>
            <w:shd w:val="clear" w:color="auto" w:fill="auto"/>
            <w:vAlign w:val="bottom"/>
          </w:tcPr>
          <w:p w:rsidR="008D243A" w:rsidRPr="006B69A3" w:rsidRDefault="00F12B8E" w:rsidP="00DF51A3">
            <w:pPr>
              <w:keepNext/>
              <w:keepLines/>
              <w:suppressAutoHyphens w:val="0"/>
              <w:spacing w:before="40" w:after="40" w:line="220" w:lineRule="exact"/>
              <w:rPr>
                <w:sz w:val="18"/>
              </w:rPr>
            </w:pPr>
            <w:r w:rsidRPr="006B69A3">
              <w:rPr>
                <w:sz w:val="18"/>
              </w:rPr>
              <w:t>Ab</w:t>
            </w:r>
            <w:r w:rsidR="008D243A" w:rsidRPr="006B69A3">
              <w:rPr>
                <w:sz w:val="18"/>
              </w:rPr>
              <w:t>ril</w:t>
            </w:r>
          </w:p>
        </w:tc>
        <w:tc>
          <w:tcPr>
            <w:tcW w:w="921"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137</w:t>
            </w:r>
          </w:p>
        </w:tc>
        <w:tc>
          <w:tcPr>
            <w:tcW w:w="921"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130</w:t>
            </w:r>
          </w:p>
        </w:tc>
        <w:tc>
          <w:tcPr>
            <w:tcW w:w="921"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138</w:t>
            </w:r>
          </w:p>
        </w:tc>
        <w:tc>
          <w:tcPr>
            <w:tcW w:w="921"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131</w:t>
            </w:r>
          </w:p>
        </w:tc>
        <w:tc>
          <w:tcPr>
            <w:tcW w:w="921"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142</w:t>
            </w:r>
          </w:p>
        </w:tc>
        <w:tc>
          <w:tcPr>
            <w:tcW w:w="92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136</w:t>
            </w:r>
          </w:p>
        </w:tc>
      </w:tr>
      <w:tr w:rsidR="008D243A" w:rsidRPr="006B69A3">
        <w:tc>
          <w:tcPr>
            <w:tcW w:w="1843" w:type="dxa"/>
            <w:shd w:val="clear" w:color="auto" w:fill="auto"/>
            <w:vAlign w:val="bottom"/>
          </w:tcPr>
          <w:p w:rsidR="008D243A" w:rsidRPr="006B69A3" w:rsidRDefault="008D243A" w:rsidP="00DF51A3">
            <w:pPr>
              <w:keepNext/>
              <w:keepLines/>
              <w:suppressAutoHyphens w:val="0"/>
              <w:spacing w:before="40" w:after="40" w:line="220" w:lineRule="exact"/>
              <w:rPr>
                <w:sz w:val="18"/>
              </w:rPr>
            </w:pPr>
            <w:r w:rsidRPr="006B69A3">
              <w:rPr>
                <w:sz w:val="18"/>
              </w:rPr>
              <w:t>May</w:t>
            </w:r>
            <w:r w:rsidR="00F12B8E" w:rsidRPr="006B69A3">
              <w:rPr>
                <w:sz w:val="18"/>
              </w:rPr>
              <w:t>o</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144</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167</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146</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139</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163</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135</w:t>
            </w:r>
          </w:p>
        </w:tc>
      </w:tr>
      <w:tr w:rsidR="008D243A" w:rsidRPr="006B69A3">
        <w:tc>
          <w:tcPr>
            <w:tcW w:w="1843" w:type="dxa"/>
            <w:shd w:val="clear" w:color="auto" w:fill="auto"/>
            <w:vAlign w:val="bottom"/>
          </w:tcPr>
          <w:p w:rsidR="008D243A" w:rsidRPr="006B69A3" w:rsidRDefault="00F12B8E" w:rsidP="00DF51A3">
            <w:pPr>
              <w:keepNext/>
              <w:keepLines/>
              <w:suppressAutoHyphens w:val="0"/>
              <w:spacing w:before="40" w:after="40" w:line="220" w:lineRule="exact"/>
              <w:rPr>
                <w:sz w:val="18"/>
              </w:rPr>
            </w:pPr>
            <w:r w:rsidRPr="006B69A3">
              <w:rPr>
                <w:sz w:val="18"/>
              </w:rPr>
              <w:t>Junio</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116</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126</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144</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142</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145</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144</w:t>
            </w:r>
          </w:p>
        </w:tc>
      </w:tr>
      <w:tr w:rsidR="008D243A" w:rsidRPr="006B69A3">
        <w:tc>
          <w:tcPr>
            <w:tcW w:w="1843" w:type="dxa"/>
            <w:shd w:val="clear" w:color="auto" w:fill="auto"/>
            <w:vAlign w:val="bottom"/>
          </w:tcPr>
          <w:p w:rsidR="008D243A" w:rsidRPr="006B69A3" w:rsidRDefault="00F12B8E" w:rsidP="00DF51A3">
            <w:pPr>
              <w:keepNext/>
              <w:keepLines/>
              <w:suppressAutoHyphens w:val="0"/>
              <w:spacing w:before="40" w:after="40" w:line="220" w:lineRule="exact"/>
              <w:rPr>
                <w:sz w:val="18"/>
              </w:rPr>
            </w:pPr>
            <w:r w:rsidRPr="006B69A3">
              <w:rPr>
                <w:sz w:val="18"/>
              </w:rPr>
              <w:t>Julio</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141</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137</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152</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127</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142</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134</w:t>
            </w:r>
          </w:p>
        </w:tc>
      </w:tr>
      <w:tr w:rsidR="008D243A" w:rsidRPr="006B69A3">
        <w:tc>
          <w:tcPr>
            <w:tcW w:w="1843" w:type="dxa"/>
            <w:shd w:val="clear" w:color="auto" w:fill="auto"/>
            <w:vAlign w:val="bottom"/>
          </w:tcPr>
          <w:p w:rsidR="008D243A" w:rsidRPr="006B69A3" w:rsidRDefault="00F12B8E" w:rsidP="00DF51A3">
            <w:pPr>
              <w:keepNext/>
              <w:keepLines/>
              <w:suppressAutoHyphens w:val="0"/>
              <w:spacing w:before="40" w:after="40" w:line="220" w:lineRule="exact"/>
              <w:rPr>
                <w:sz w:val="18"/>
              </w:rPr>
            </w:pPr>
            <w:r w:rsidRPr="006B69A3">
              <w:rPr>
                <w:sz w:val="18"/>
              </w:rPr>
              <w:t>A</w:t>
            </w:r>
            <w:r w:rsidR="008D243A" w:rsidRPr="006B69A3">
              <w:rPr>
                <w:sz w:val="18"/>
              </w:rPr>
              <w:t>g</w:t>
            </w:r>
            <w:r w:rsidRPr="006B69A3">
              <w:rPr>
                <w:sz w:val="18"/>
              </w:rPr>
              <w:t>o</w:t>
            </w:r>
            <w:r w:rsidR="008D243A" w:rsidRPr="006B69A3">
              <w:rPr>
                <w:sz w:val="18"/>
              </w:rPr>
              <w:t>st</w:t>
            </w:r>
            <w:r w:rsidRPr="006B69A3">
              <w:rPr>
                <w:sz w:val="18"/>
              </w:rPr>
              <w:t>o</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111</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137</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100</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121</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125</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117</w:t>
            </w:r>
          </w:p>
        </w:tc>
      </w:tr>
      <w:tr w:rsidR="008D243A" w:rsidRPr="006B69A3">
        <w:tc>
          <w:tcPr>
            <w:tcW w:w="1843" w:type="dxa"/>
            <w:shd w:val="clear" w:color="auto" w:fill="auto"/>
            <w:vAlign w:val="bottom"/>
          </w:tcPr>
          <w:p w:rsidR="008D243A" w:rsidRPr="006B69A3" w:rsidRDefault="008D243A" w:rsidP="00DF51A3">
            <w:pPr>
              <w:keepNext/>
              <w:keepLines/>
              <w:suppressAutoHyphens w:val="0"/>
              <w:spacing w:before="40" w:after="40" w:line="220" w:lineRule="exact"/>
              <w:rPr>
                <w:sz w:val="18"/>
              </w:rPr>
            </w:pPr>
            <w:r w:rsidRPr="006B69A3">
              <w:rPr>
                <w:sz w:val="18"/>
              </w:rPr>
              <w:t>Sept</w:t>
            </w:r>
            <w:r w:rsidR="00F12B8E" w:rsidRPr="006B69A3">
              <w:rPr>
                <w:sz w:val="18"/>
              </w:rPr>
              <w:t>i</w:t>
            </w:r>
            <w:r w:rsidRPr="006B69A3">
              <w:rPr>
                <w:sz w:val="18"/>
              </w:rPr>
              <w:t>embr</w:t>
            </w:r>
            <w:r w:rsidR="00F12B8E" w:rsidRPr="006B69A3">
              <w:rPr>
                <w:sz w:val="18"/>
              </w:rPr>
              <w:t>e</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102</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114</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130</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108</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136</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136</w:t>
            </w:r>
          </w:p>
        </w:tc>
      </w:tr>
      <w:tr w:rsidR="008D243A" w:rsidRPr="006B69A3">
        <w:tc>
          <w:tcPr>
            <w:tcW w:w="1843" w:type="dxa"/>
            <w:shd w:val="clear" w:color="auto" w:fill="auto"/>
            <w:vAlign w:val="bottom"/>
          </w:tcPr>
          <w:p w:rsidR="008D243A" w:rsidRPr="006B69A3" w:rsidRDefault="00F12B8E" w:rsidP="00DF51A3">
            <w:pPr>
              <w:keepNext/>
              <w:keepLines/>
              <w:suppressAutoHyphens w:val="0"/>
              <w:spacing w:before="40" w:after="40" w:line="220" w:lineRule="exact"/>
              <w:rPr>
                <w:sz w:val="18"/>
              </w:rPr>
            </w:pPr>
            <w:r w:rsidRPr="006B69A3">
              <w:rPr>
                <w:sz w:val="18"/>
              </w:rPr>
              <w:t>Octu</w:t>
            </w:r>
            <w:r w:rsidR="008D243A" w:rsidRPr="006B69A3">
              <w:rPr>
                <w:sz w:val="18"/>
              </w:rPr>
              <w:t>br</w:t>
            </w:r>
            <w:r w:rsidRPr="006B69A3">
              <w:rPr>
                <w:sz w:val="18"/>
              </w:rPr>
              <w:t>e</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131</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123</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122</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116</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128</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125</w:t>
            </w:r>
          </w:p>
        </w:tc>
      </w:tr>
      <w:tr w:rsidR="008D243A" w:rsidRPr="006B69A3">
        <w:tc>
          <w:tcPr>
            <w:tcW w:w="1843" w:type="dxa"/>
            <w:shd w:val="clear" w:color="auto" w:fill="auto"/>
            <w:vAlign w:val="bottom"/>
          </w:tcPr>
          <w:p w:rsidR="008D243A" w:rsidRPr="006B69A3" w:rsidRDefault="008D243A" w:rsidP="00DF51A3">
            <w:pPr>
              <w:keepNext/>
              <w:keepLines/>
              <w:suppressAutoHyphens w:val="0"/>
              <w:spacing w:before="40" w:after="40" w:line="220" w:lineRule="exact"/>
              <w:rPr>
                <w:sz w:val="18"/>
              </w:rPr>
            </w:pPr>
            <w:r w:rsidRPr="006B69A3">
              <w:rPr>
                <w:sz w:val="18"/>
              </w:rPr>
              <w:t>Nov</w:t>
            </w:r>
            <w:r w:rsidR="00F12B8E" w:rsidRPr="006B69A3">
              <w:rPr>
                <w:sz w:val="18"/>
              </w:rPr>
              <w:t>i</w:t>
            </w:r>
            <w:r w:rsidRPr="006B69A3">
              <w:rPr>
                <w:sz w:val="18"/>
              </w:rPr>
              <w:t>embr</w:t>
            </w:r>
            <w:r w:rsidR="00F12B8E" w:rsidRPr="006B69A3">
              <w:rPr>
                <w:sz w:val="18"/>
              </w:rPr>
              <w:t>e</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125</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124</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115</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113</w:t>
            </w:r>
          </w:p>
        </w:tc>
        <w:tc>
          <w:tcPr>
            <w:tcW w:w="921"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102</w:t>
            </w:r>
          </w:p>
        </w:tc>
        <w:tc>
          <w:tcPr>
            <w:tcW w:w="92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118</w:t>
            </w:r>
          </w:p>
        </w:tc>
      </w:tr>
      <w:tr w:rsidR="008D243A" w:rsidRPr="006B69A3">
        <w:tc>
          <w:tcPr>
            <w:tcW w:w="1843" w:type="dxa"/>
            <w:tcBorders>
              <w:bottom w:val="single" w:sz="4" w:space="0" w:color="auto"/>
            </w:tcBorders>
            <w:shd w:val="clear" w:color="auto" w:fill="auto"/>
            <w:vAlign w:val="bottom"/>
          </w:tcPr>
          <w:p w:rsidR="008D243A" w:rsidRPr="006B69A3" w:rsidRDefault="00F12B8E" w:rsidP="00DF51A3">
            <w:pPr>
              <w:suppressAutoHyphens w:val="0"/>
              <w:spacing w:before="40" w:after="40" w:line="220" w:lineRule="exact"/>
              <w:rPr>
                <w:sz w:val="18"/>
              </w:rPr>
            </w:pPr>
            <w:r w:rsidRPr="006B69A3">
              <w:rPr>
                <w:sz w:val="18"/>
              </w:rPr>
              <w:t>Di</w:t>
            </w:r>
            <w:r w:rsidR="008D243A" w:rsidRPr="006B69A3">
              <w:rPr>
                <w:sz w:val="18"/>
              </w:rPr>
              <w:t>c</w:t>
            </w:r>
            <w:r w:rsidRPr="006B69A3">
              <w:rPr>
                <w:sz w:val="18"/>
              </w:rPr>
              <w:t>i</w:t>
            </w:r>
            <w:r w:rsidR="008D243A" w:rsidRPr="006B69A3">
              <w:rPr>
                <w:sz w:val="18"/>
              </w:rPr>
              <w:t>embr</w:t>
            </w:r>
            <w:r w:rsidRPr="006B69A3">
              <w:rPr>
                <w:sz w:val="18"/>
              </w:rPr>
              <w:t>e</w:t>
            </w:r>
          </w:p>
        </w:tc>
        <w:tc>
          <w:tcPr>
            <w:tcW w:w="921"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94</w:t>
            </w:r>
          </w:p>
        </w:tc>
        <w:tc>
          <w:tcPr>
            <w:tcW w:w="921"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89</w:t>
            </w:r>
          </w:p>
        </w:tc>
        <w:tc>
          <w:tcPr>
            <w:tcW w:w="921"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108</w:t>
            </w:r>
          </w:p>
        </w:tc>
        <w:tc>
          <w:tcPr>
            <w:tcW w:w="921"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102</w:t>
            </w:r>
          </w:p>
        </w:tc>
        <w:tc>
          <w:tcPr>
            <w:tcW w:w="921"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95</w:t>
            </w:r>
          </w:p>
        </w:tc>
        <w:tc>
          <w:tcPr>
            <w:tcW w:w="92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105</w:t>
            </w:r>
          </w:p>
        </w:tc>
      </w:tr>
      <w:tr w:rsidR="008D243A" w:rsidRPr="006B69A3">
        <w:tc>
          <w:tcPr>
            <w:tcW w:w="1843"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ind w:left="284"/>
              <w:rPr>
                <w:b/>
                <w:sz w:val="18"/>
              </w:rPr>
            </w:pPr>
            <w:r w:rsidRPr="006B69A3">
              <w:rPr>
                <w:b/>
                <w:sz w:val="18"/>
              </w:rPr>
              <w:t>Total</w:t>
            </w:r>
          </w:p>
        </w:tc>
        <w:tc>
          <w:tcPr>
            <w:tcW w:w="921"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1 440</w:t>
            </w:r>
          </w:p>
        </w:tc>
        <w:tc>
          <w:tcPr>
            <w:tcW w:w="921"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1 481</w:t>
            </w:r>
          </w:p>
        </w:tc>
        <w:tc>
          <w:tcPr>
            <w:tcW w:w="921"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1 498</w:t>
            </w:r>
          </w:p>
        </w:tc>
        <w:tc>
          <w:tcPr>
            <w:tcW w:w="921"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1 435</w:t>
            </w:r>
          </w:p>
        </w:tc>
        <w:tc>
          <w:tcPr>
            <w:tcW w:w="921"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1 536</w:t>
            </w:r>
          </w:p>
        </w:tc>
        <w:tc>
          <w:tcPr>
            <w:tcW w:w="92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1 467</w:t>
            </w:r>
          </w:p>
        </w:tc>
      </w:tr>
      <w:tr w:rsidR="008D243A" w:rsidRPr="006B69A3">
        <w:tc>
          <w:tcPr>
            <w:tcW w:w="1843"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Sex</w:t>
            </w:r>
            <w:r w:rsidR="00F12B8E" w:rsidRPr="006B69A3">
              <w:rPr>
                <w:sz w:val="18"/>
              </w:rPr>
              <w:t>o</w:t>
            </w:r>
          </w:p>
        </w:tc>
        <w:tc>
          <w:tcPr>
            <w:tcW w:w="921"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shd w:val="clear" w:color="auto" w:fill="auto"/>
            <w:vAlign w:val="bottom"/>
          </w:tcPr>
          <w:p w:rsidR="008D243A" w:rsidRPr="006B69A3" w:rsidRDefault="00D3134D" w:rsidP="00DF51A3">
            <w:pPr>
              <w:suppressAutoHyphens w:val="0"/>
              <w:spacing w:before="40" w:after="40" w:line="220" w:lineRule="exact"/>
              <w:ind w:left="284"/>
              <w:rPr>
                <w:sz w:val="18"/>
              </w:rPr>
            </w:pPr>
            <w:r w:rsidRPr="006B69A3">
              <w:rPr>
                <w:sz w:val="18"/>
              </w:rPr>
              <w:t>Niños</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717</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723</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781</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720</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785</w:t>
            </w: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757</w:t>
            </w:r>
          </w:p>
        </w:tc>
      </w:tr>
      <w:tr w:rsidR="008D243A" w:rsidRPr="006B69A3">
        <w:tc>
          <w:tcPr>
            <w:tcW w:w="1843" w:type="dxa"/>
            <w:shd w:val="clear" w:color="auto" w:fill="auto"/>
            <w:vAlign w:val="bottom"/>
          </w:tcPr>
          <w:p w:rsidR="008D243A" w:rsidRPr="006B69A3" w:rsidRDefault="00D3134D" w:rsidP="00DF51A3">
            <w:pPr>
              <w:suppressAutoHyphens w:val="0"/>
              <w:spacing w:before="40" w:after="40" w:line="220" w:lineRule="exact"/>
              <w:ind w:left="284"/>
              <w:rPr>
                <w:sz w:val="18"/>
              </w:rPr>
            </w:pPr>
            <w:r w:rsidRPr="006B69A3">
              <w:rPr>
                <w:sz w:val="18"/>
              </w:rPr>
              <w:t>Niñas</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723</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758</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717</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715</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751</w:t>
            </w: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710</w:t>
            </w:r>
          </w:p>
        </w:tc>
      </w:tr>
      <w:tr w:rsidR="008D243A" w:rsidRPr="006B69A3">
        <w:tc>
          <w:tcPr>
            <w:tcW w:w="1843" w:type="dxa"/>
            <w:shd w:val="clear" w:color="auto" w:fill="auto"/>
            <w:vAlign w:val="bottom"/>
          </w:tcPr>
          <w:p w:rsidR="008D243A" w:rsidRPr="006B69A3" w:rsidRDefault="00D3134D" w:rsidP="00DF51A3">
            <w:pPr>
              <w:suppressAutoHyphens w:val="0"/>
              <w:spacing w:before="40" w:after="40" w:line="220" w:lineRule="exact"/>
              <w:rPr>
                <w:sz w:val="18"/>
              </w:rPr>
            </w:pPr>
            <w:r w:rsidRPr="006B69A3">
              <w:rPr>
                <w:sz w:val="18"/>
              </w:rPr>
              <w:t>Filiación</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shd w:val="clear" w:color="auto" w:fill="auto"/>
            <w:vAlign w:val="bottom"/>
          </w:tcPr>
          <w:p w:rsidR="008D243A" w:rsidRPr="006B69A3" w:rsidRDefault="00F12B8E" w:rsidP="00DF51A3">
            <w:pPr>
              <w:suppressAutoHyphens w:val="0"/>
              <w:spacing w:before="40" w:after="40" w:line="220" w:lineRule="exact"/>
              <w:ind w:left="284"/>
              <w:rPr>
                <w:sz w:val="18"/>
              </w:rPr>
            </w:pPr>
            <w:r w:rsidRPr="006B69A3">
              <w:rPr>
                <w:sz w:val="18"/>
              </w:rPr>
              <w:t>Matrimon</w:t>
            </w:r>
            <w:r w:rsidR="008D243A" w:rsidRPr="006B69A3">
              <w:rPr>
                <w:sz w:val="18"/>
              </w:rPr>
              <w:t>ial</w:t>
            </w:r>
            <w:r w:rsidRPr="006B69A3">
              <w:rPr>
                <w:sz w:val="18"/>
              </w:rPr>
              <w:t>es</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346</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364</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332</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320</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362</w:t>
            </w: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360</w:t>
            </w:r>
          </w:p>
        </w:tc>
      </w:tr>
      <w:tr w:rsidR="008D243A" w:rsidRPr="006B69A3">
        <w:tc>
          <w:tcPr>
            <w:tcW w:w="1843" w:type="dxa"/>
            <w:shd w:val="clear" w:color="auto" w:fill="auto"/>
            <w:vAlign w:val="bottom"/>
          </w:tcPr>
          <w:p w:rsidR="008D243A" w:rsidRPr="006B69A3" w:rsidRDefault="008D243A" w:rsidP="00DF51A3">
            <w:pPr>
              <w:suppressAutoHyphens w:val="0"/>
              <w:spacing w:before="40" w:after="40" w:line="220" w:lineRule="exact"/>
              <w:ind w:left="284"/>
              <w:rPr>
                <w:sz w:val="18"/>
              </w:rPr>
            </w:pPr>
            <w:r w:rsidRPr="006B69A3">
              <w:rPr>
                <w:sz w:val="18"/>
              </w:rPr>
              <w:t>Ex</w:t>
            </w:r>
            <w:r w:rsidR="00F12B8E" w:rsidRPr="006B69A3">
              <w:rPr>
                <w:sz w:val="18"/>
              </w:rPr>
              <w:t>tramatr</w:t>
            </w:r>
            <w:r w:rsidRPr="006B69A3">
              <w:rPr>
                <w:sz w:val="18"/>
              </w:rPr>
              <w:t>i</w:t>
            </w:r>
            <w:r w:rsidR="00F12B8E" w:rsidRPr="006B69A3">
              <w:rPr>
                <w:sz w:val="18"/>
              </w:rPr>
              <w:t>moni</w:t>
            </w:r>
            <w:r w:rsidRPr="006B69A3">
              <w:rPr>
                <w:sz w:val="18"/>
              </w:rPr>
              <w:t>al</w:t>
            </w:r>
            <w:r w:rsidR="00F12B8E" w:rsidRPr="006B69A3">
              <w:rPr>
                <w:sz w:val="18"/>
              </w:rPr>
              <w:t>es</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shd w:val="clear" w:color="auto" w:fill="auto"/>
            <w:vAlign w:val="bottom"/>
          </w:tcPr>
          <w:p w:rsidR="008D243A" w:rsidRPr="006B69A3" w:rsidRDefault="00F12B8E" w:rsidP="00DF51A3">
            <w:pPr>
              <w:suppressAutoHyphens w:val="0"/>
              <w:spacing w:before="40" w:after="40" w:line="220" w:lineRule="exact"/>
              <w:ind w:left="397"/>
              <w:rPr>
                <w:sz w:val="18"/>
              </w:rPr>
            </w:pPr>
            <w:r w:rsidRPr="006B69A3">
              <w:rPr>
                <w:sz w:val="18"/>
              </w:rPr>
              <w:t>Reconocidos</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767</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809</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875</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840</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902</w:t>
            </w: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834</w:t>
            </w:r>
          </w:p>
        </w:tc>
      </w:tr>
      <w:tr w:rsidR="008D243A" w:rsidRPr="006B69A3">
        <w:tc>
          <w:tcPr>
            <w:tcW w:w="1843" w:type="dxa"/>
            <w:shd w:val="clear" w:color="auto" w:fill="auto"/>
            <w:vAlign w:val="bottom"/>
          </w:tcPr>
          <w:p w:rsidR="008D243A" w:rsidRPr="006B69A3" w:rsidRDefault="008D243A" w:rsidP="00DF51A3">
            <w:pPr>
              <w:suppressAutoHyphens w:val="0"/>
              <w:spacing w:before="40" w:after="40" w:line="220" w:lineRule="exact"/>
              <w:ind w:left="397"/>
              <w:rPr>
                <w:sz w:val="18"/>
              </w:rPr>
            </w:pPr>
            <w:r w:rsidRPr="006B69A3">
              <w:rPr>
                <w:sz w:val="18"/>
              </w:rPr>
              <w:t>Otr</w:t>
            </w:r>
            <w:r w:rsidR="00F12B8E" w:rsidRPr="006B69A3">
              <w:rPr>
                <w:sz w:val="18"/>
              </w:rPr>
              <w:t>os</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327</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308</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291</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275</w:t>
            </w:r>
          </w:p>
        </w:tc>
        <w:tc>
          <w:tcPr>
            <w:tcW w:w="921"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272</w:t>
            </w:r>
          </w:p>
        </w:tc>
        <w:tc>
          <w:tcPr>
            <w:tcW w:w="92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273</w:t>
            </w:r>
          </w:p>
        </w:tc>
      </w:tr>
    </w:tbl>
    <w:p w:rsidR="008D243A" w:rsidRPr="006B69A3" w:rsidRDefault="00F12B8E" w:rsidP="008D243A">
      <w:pPr>
        <w:spacing w:before="120" w:after="240"/>
        <w:ind w:left="1134"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Oficina Nacional de</w:t>
      </w:r>
      <w:r w:rsidR="008D243A" w:rsidRPr="006B69A3">
        <w:rPr>
          <w:sz w:val="18"/>
          <w:szCs w:val="18"/>
        </w:rPr>
        <w:t xml:space="preserve"> </w:t>
      </w:r>
      <w:r w:rsidRPr="006B69A3">
        <w:rPr>
          <w:sz w:val="18"/>
          <w:szCs w:val="18"/>
        </w:rPr>
        <w:t>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r w:rsidRPr="006B69A3">
        <w:rPr>
          <w:sz w:val="18"/>
          <w:szCs w:val="18"/>
        </w:rPr>
        <w:t xml:space="preserve">Oficina del Registro </w:t>
      </w:r>
      <w:r w:rsidR="008D243A" w:rsidRPr="006B69A3">
        <w:rPr>
          <w:sz w:val="18"/>
          <w:szCs w:val="18"/>
        </w:rPr>
        <w:t>Civil.</w:t>
      </w:r>
    </w:p>
    <w:p w:rsidR="008D243A" w:rsidRPr="006B69A3" w:rsidRDefault="00F12B8E" w:rsidP="008D243A">
      <w:pPr>
        <w:pStyle w:val="Heading1"/>
      </w:pPr>
      <w:r w:rsidRPr="006B69A3">
        <w:t>Cuadro</w:t>
      </w:r>
      <w:r w:rsidR="008D243A" w:rsidRPr="006B69A3">
        <w:t xml:space="preserve"> 4a</w:t>
      </w:r>
    </w:p>
    <w:p w:rsidR="008D243A" w:rsidRPr="006B69A3" w:rsidRDefault="00F12B8E" w:rsidP="009517D6">
      <w:pPr>
        <w:pStyle w:val="SingleTxtG"/>
        <w:spacing w:after="0"/>
        <w:jc w:val="left"/>
        <w:rPr>
          <w:b/>
        </w:rPr>
      </w:pPr>
      <w:r w:rsidRPr="006B69A3">
        <w:rPr>
          <w:b/>
        </w:rPr>
        <w:t xml:space="preserve">Nacimientos </w:t>
      </w:r>
      <w:r w:rsidR="00AA6543" w:rsidRPr="006B69A3">
        <w:rPr>
          <w:b/>
        </w:rPr>
        <w:t>desglo</w:t>
      </w:r>
      <w:r w:rsidRPr="006B69A3">
        <w:rPr>
          <w:b/>
        </w:rPr>
        <w:t>sados por</w:t>
      </w:r>
      <w:r w:rsidR="008D243A" w:rsidRPr="006B69A3">
        <w:rPr>
          <w:b/>
        </w:rPr>
        <w:t xml:space="preserve"> orde</w:t>
      </w:r>
      <w:r w:rsidRPr="006B69A3">
        <w:rPr>
          <w:b/>
        </w:rPr>
        <w:t>n</w:t>
      </w:r>
      <w:r w:rsidR="008D243A" w:rsidRPr="006B69A3">
        <w:rPr>
          <w:b/>
        </w:rPr>
        <w:t xml:space="preserve"> </w:t>
      </w:r>
      <w:r w:rsidRPr="006B69A3">
        <w:rPr>
          <w:b/>
        </w:rPr>
        <w:t>cronológico</w:t>
      </w:r>
      <w:r w:rsidR="00AA6543" w:rsidRPr="006B69A3">
        <w:rPr>
          <w:b/>
        </w:rPr>
        <w:t>,</w:t>
      </w:r>
      <w:r w:rsidRPr="006B69A3">
        <w:rPr>
          <w:b/>
        </w:rPr>
        <w:t xml:space="preserve"> </w:t>
      </w:r>
      <w:r w:rsidR="00D3134D" w:rsidRPr="006B69A3">
        <w:rPr>
          <w:b/>
        </w:rPr>
        <w:t>filiación</w:t>
      </w:r>
      <w:r w:rsidRPr="006B69A3">
        <w:rPr>
          <w:b/>
        </w:rPr>
        <w:t xml:space="preserve"> y grupo de edad de </w:t>
      </w:r>
      <w:r w:rsidR="009517D6" w:rsidRPr="006B69A3">
        <w:rPr>
          <w:b/>
        </w:rPr>
        <w:br/>
      </w:r>
      <w:r w:rsidRPr="006B69A3">
        <w:rPr>
          <w:b/>
        </w:rPr>
        <w:t>la madre</w:t>
      </w:r>
      <w:r w:rsidR="008D243A" w:rsidRPr="006B69A3">
        <w:rPr>
          <w:b/>
        </w:rPr>
        <w:t>, 2006</w:t>
      </w:r>
    </w:p>
    <w:p w:rsidR="008D243A" w:rsidRPr="006B69A3" w:rsidRDefault="008D243A" w:rsidP="008D243A">
      <w:pPr>
        <w:pStyle w:val="SingleTxtG"/>
        <w:rPr>
          <w:i/>
          <w:sz w:val="16"/>
          <w:szCs w:val="16"/>
        </w:rPr>
      </w:pPr>
      <w:r w:rsidRPr="006B69A3">
        <w:rPr>
          <w:i/>
          <w:sz w:val="16"/>
          <w:szCs w:val="16"/>
        </w:rPr>
        <w:t>N</w:t>
      </w:r>
      <w:r w:rsidR="00F12B8E" w:rsidRPr="006B69A3">
        <w:rPr>
          <w:i/>
          <w:sz w:val="16"/>
          <w:szCs w:val="16"/>
        </w:rPr>
        <w:t>ú</w:t>
      </w:r>
      <w:r w:rsidRPr="006B69A3">
        <w:rPr>
          <w:i/>
          <w:sz w:val="16"/>
          <w:szCs w:val="16"/>
        </w:rPr>
        <w:t>mer</w:t>
      </w:r>
      <w:r w:rsidR="00F12B8E" w:rsidRPr="006B69A3">
        <w:rPr>
          <w:i/>
          <w:sz w:val="16"/>
          <w:szCs w:val="16"/>
        </w:rPr>
        <w:t>o de nacimientos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031"/>
        <w:gridCol w:w="562"/>
        <w:gridCol w:w="562"/>
        <w:gridCol w:w="562"/>
        <w:gridCol w:w="562"/>
        <w:gridCol w:w="562"/>
        <w:gridCol w:w="562"/>
        <w:gridCol w:w="562"/>
        <w:gridCol w:w="562"/>
      </w:tblGrid>
      <w:tr w:rsidR="008D243A" w:rsidRPr="006B69A3">
        <w:trPr>
          <w:tblHeader/>
        </w:trPr>
        <w:tc>
          <w:tcPr>
            <w:tcW w:w="1843" w:type="dxa"/>
            <w:vMerge w:val="restart"/>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rPr>
                <w:i/>
                <w:sz w:val="16"/>
              </w:rPr>
            </w:pPr>
            <w:r w:rsidRPr="006B69A3">
              <w:rPr>
                <w:i/>
                <w:sz w:val="16"/>
              </w:rPr>
              <w:t>Legitim</w:t>
            </w:r>
            <w:r w:rsidR="00A045B0" w:rsidRPr="006B69A3">
              <w:rPr>
                <w:i/>
                <w:sz w:val="16"/>
              </w:rPr>
              <w:t>idad</w:t>
            </w:r>
            <w:r w:rsidRPr="006B69A3">
              <w:rPr>
                <w:i/>
                <w:sz w:val="16"/>
              </w:rPr>
              <w:t xml:space="preserve"> </w:t>
            </w:r>
            <w:r w:rsidR="00DF51A3">
              <w:rPr>
                <w:i/>
                <w:sz w:val="16"/>
              </w:rPr>
              <w:br/>
            </w:r>
            <w:r w:rsidR="00A045B0" w:rsidRPr="006B69A3">
              <w:rPr>
                <w:i/>
                <w:sz w:val="16"/>
              </w:rPr>
              <w:t xml:space="preserve">y grupo </w:t>
            </w:r>
            <w:r w:rsidRPr="006B69A3">
              <w:rPr>
                <w:i/>
                <w:sz w:val="16"/>
              </w:rPr>
              <w:t>d</w:t>
            </w:r>
            <w:r w:rsidR="00A045B0" w:rsidRPr="006B69A3">
              <w:rPr>
                <w:i/>
                <w:sz w:val="16"/>
              </w:rPr>
              <w:t>e</w:t>
            </w:r>
            <w:r w:rsidRPr="006B69A3">
              <w:rPr>
                <w:i/>
                <w:sz w:val="16"/>
              </w:rPr>
              <w:t xml:space="preserve"> </w:t>
            </w:r>
            <w:r w:rsidR="00A045B0" w:rsidRPr="006B69A3">
              <w:rPr>
                <w:i/>
                <w:sz w:val="16"/>
              </w:rPr>
              <w:t>edad</w:t>
            </w:r>
          </w:p>
        </w:tc>
        <w:tc>
          <w:tcPr>
            <w:tcW w:w="1031" w:type="dxa"/>
            <w:vMerge w:val="restart"/>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ind w:right="113"/>
              <w:jc w:val="right"/>
              <w:rPr>
                <w:b/>
                <w:i/>
                <w:sz w:val="16"/>
              </w:rPr>
            </w:pPr>
            <w:r w:rsidRPr="006B69A3">
              <w:rPr>
                <w:b/>
                <w:i/>
                <w:sz w:val="16"/>
              </w:rPr>
              <w:t xml:space="preserve">Total </w:t>
            </w:r>
            <w:r w:rsidR="00F12B8E" w:rsidRPr="006B69A3">
              <w:rPr>
                <w:b/>
                <w:i/>
                <w:sz w:val="16"/>
              </w:rPr>
              <w:t>nacimientos</w:t>
            </w:r>
          </w:p>
        </w:tc>
        <w:tc>
          <w:tcPr>
            <w:tcW w:w="4496" w:type="dxa"/>
            <w:gridSpan w:val="8"/>
            <w:tcBorders>
              <w:top w:val="single" w:sz="4" w:space="0" w:color="auto"/>
              <w:bottom w:val="single" w:sz="4" w:space="0" w:color="auto"/>
            </w:tcBorders>
            <w:shd w:val="clear" w:color="auto" w:fill="auto"/>
            <w:vAlign w:val="bottom"/>
          </w:tcPr>
          <w:p w:rsidR="008D243A" w:rsidRPr="006B69A3" w:rsidRDefault="00F12B8E" w:rsidP="00DF51A3">
            <w:pPr>
              <w:suppressAutoHyphens w:val="0"/>
              <w:spacing w:before="80" w:after="80" w:line="200" w:lineRule="exact"/>
              <w:jc w:val="center"/>
              <w:rPr>
                <w:i/>
                <w:sz w:val="16"/>
              </w:rPr>
            </w:pPr>
            <w:r w:rsidRPr="006B69A3">
              <w:rPr>
                <w:i/>
                <w:sz w:val="16"/>
              </w:rPr>
              <w:t>O</w:t>
            </w:r>
            <w:r w:rsidR="008D243A" w:rsidRPr="006B69A3">
              <w:rPr>
                <w:i/>
                <w:sz w:val="16"/>
              </w:rPr>
              <w:t>rde</w:t>
            </w:r>
            <w:r w:rsidRPr="006B69A3">
              <w:rPr>
                <w:i/>
                <w:sz w:val="16"/>
              </w:rPr>
              <w:t>n cronológico</w:t>
            </w:r>
          </w:p>
        </w:tc>
      </w:tr>
      <w:tr w:rsidR="008D243A" w:rsidRPr="006B69A3">
        <w:trPr>
          <w:tblHeader/>
        </w:trPr>
        <w:tc>
          <w:tcPr>
            <w:tcW w:w="1843" w:type="dxa"/>
            <w:vMerge/>
            <w:tcBorders>
              <w:top w:val="nil"/>
              <w:bottom w:val="single" w:sz="12" w:space="0" w:color="auto"/>
            </w:tcBorders>
            <w:shd w:val="clear" w:color="auto" w:fill="auto"/>
            <w:vAlign w:val="bottom"/>
          </w:tcPr>
          <w:p w:rsidR="008D243A" w:rsidRPr="006B69A3" w:rsidRDefault="008D243A" w:rsidP="00DF51A3">
            <w:pPr>
              <w:suppressAutoHyphens w:val="0"/>
              <w:spacing w:before="40" w:after="40" w:line="220" w:lineRule="exact"/>
              <w:rPr>
                <w:i/>
                <w:sz w:val="18"/>
              </w:rPr>
            </w:pPr>
          </w:p>
        </w:tc>
        <w:tc>
          <w:tcPr>
            <w:tcW w:w="1031" w:type="dxa"/>
            <w:vMerge/>
            <w:tcBorders>
              <w:top w:val="nil"/>
              <w:bottom w:val="single" w:sz="12" w:space="0" w:color="auto"/>
            </w:tcBorders>
            <w:shd w:val="clear" w:color="auto" w:fill="auto"/>
            <w:vAlign w:val="bottom"/>
          </w:tcPr>
          <w:p w:rsidR="008D243A" w:rsidRPr="006B69A3" w:rsidRDefault="008D243A" w:rsidP="00DF51A3">
            <w:pPr>
              <w:suppressAutoHyphens w:val="0"/>
              <w:spacing w:before="40" w:after="40" w:line="220" w:lineRule="exact"/>
              <w:ind w:right="113"/>
              <w:jc w:val="right"/>
              <w:rPr>
                <w:b/>
                <w:i/>
                <w:sz w:val="18"/>
              </w:rPr>
            </w:pP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1</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2</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3</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4</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5</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6</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7</w:t>
            </w:r>
          </w:p>
        </w:tc>
        <w:tc>
          <w:tcPr>
            <w:tcW w:w="562"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8+</w:t>
            </w:r>
          </w:p>
        </w:tc>
      </w:tr>
      <w:tr w:rsidR="008D243A" w:rsidRPr="006B69A3">
        <w:tc>
          <w:tcPr>
            <w:tcW w:w="1843" w:type="dxa"/>
            <w:tcBorders>
              <w:top w:val="single" w:sz="12" w:space="0" w:color="auto"/>
            </w:tcBorders>
            <w:shd w:val="clear" w:color="auto" w:fill="auto"/>
          </w:tcPr>
          <w:p w:rsidR="008D243A" w:rsidRPr="006B69A3" w:rsidRDefault="00A045B0" w:rsidP="00DF51A3">
            <w:pPr>
              <w:suppressAutoHyphens w:val="0"/>
              <w:spacing w:before="40" w:after="40" w:line="220" w:lineRule="exact"/>
              <w:rPr>
                <w:sz w:val="18"/>
              </w:rPr>
            </w:pPr>
            <w:r w:rsidRPr="006B69A3">
              <w:rPr>
                <w:sz w:val="18"/>
              </w:rPr>
              <w:t>Filiación</w:t>
            </w:r>
          </w:p>
        </w:tc>
        <w:tc>
          <w:tcPr>
            <w:tcW w:w="1031"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Matrimoniales</w:t>
            </w:r>
          </w:p>
        </w:tc>
        <w:tc>
          <w:tcPr>
            <w:tcW w:w="1031" w:type="dxa"/>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360</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120</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130</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71</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26</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r>
      <w:tr w:rsidR="008D243A" w:rsidRPr="006B69A3">
        <w:tc>
          <w:tcPr>
            <w:tcW w:w="1843" w:type="dxa"/>
            <w:shd w:val="clear" w:color="auto" w:fill="auto"/>
          </w:tcPr>
          <w:p w:rsidR="008D243A" w:rsidRPr="006B69A3" w:rsidRDefault="008D243A" w:rsidP="00DF51A3">
            <w:pPr>
              <w:suppressAutoHyphens w:val="0"/>
              <w:spacing w:before="40" w:after="40" w:line="220" w:lineRule="exact"/>
              <w:ind w:left="284"/>
              <w:rPr>
                <w:sz w:val="18"/>
              </w:rPr>
            </w:pPr>
            <w:r w:rsidRPr="006B69A3">
              <w:rPr>
                <w:sz w:val="18"/>
              </w:rPr>
              <w:t>Ex</w:t>
            </w:r>
            <w:r w:rsidR="00F3649D" w:rsidRPr="006B69A3">
              <w:rPr>
                <w:sz w:val="18"/>
              </w:rPr>
              <w:t>tramatrimoniales</w:t>
            </w:r>
          </w:p>
        </w:tc>
        <w:tc>
          <w:tcPr>
            <w:tcW w:w="1031" w:type="dxa"/>
            <w:shd w:val="clear" w:color="auto" w:fill="auto"/>
            <w:vAlign w:val="bottom"/>
          </w:tcPr>
          <w:p w:rsidR="008D243A" w:rsidRPr="006B69A3" w:rsidRDefault="008D243A" w:rsidP="00DF51A3">
            <w:pPr>
              <w:suppressAutoHyphens w:val="0"/>
              <w:spacing w:before="40" w:after="40" w:line="220" w:lineRule="exact"/>
              <w:ind w:right="113"/>
              <w:jc w:val="right"/>
              <w:rPr>
                <w:b/>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shd w:val="clear" w:color="auto" w:fill="auto"/>
          </w:tcPr>
          <w:p w:rsidR="008D243A" w:rsidRPr="006B69A3" w:rsidRDefault="00F3649D" w:rsidP="00DF51A3">
            <w:pPr>
              <w:suppressAutoHyphens w:val="0"/>
              <w:spacing w:before="40" w:after="40" w:line="220" w:lineRule="exact"/>
              <w:ind w:left="397"/>
              <w:rPr>
                <w:sz w:val="18"/>
              </w:rPr>
            </w:pPr>
            <w:r w:rsidRPr="006B69A3">
              <w:rPr>
                <w:sz w:val="18"/>
              </w:rPr>
              <w:t>Reconocidos</w:t>
            </w:r>
          </w:p>
        </w:tc>
        <w:tc>
          <w:tcPr>
            <w:tcW w:w="1031" w:type="dxa"/>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834</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368</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263</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112</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68</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r>
      <w:tr w:rsidR="008D243A" w:rsidRPr="006B69A3">
        <w:tc>
          <w:tcPr>
            <w:tcW w:w="1843" w:type="dxa"/>
            <w:tcBorders>
              <w:bottom w:val="single" w:sz="4" w:space="0" w:color="auto"/>
            </w:tcBorders>
            <w:shd w:val="clear" w:color="auto" w:fill="auto"/>
          </w:tcPr>
          <w:p w:rsidR="008D243A" w:rsidRPr="006B69A3" w:rsidRDefault="008D243A" w:rsidP="00DF51A3">
            <w:pPr>
              <w:suppressAutoHyphens w:val="0"/>
              <w:spacing w:before="40" w:after="40" w:line="220" w:lineRule="exact"/>
              <w:ind w:left="397"/>
              <w:rPr>
                <w:sz w:val="18"/>
              </w:rPr>
            </w:pPr>
            <w:r w:rsidRPr="006B69A3">
              <w:rPr>
                <w:sz w:val="18"/>
              </w:rPr>
              <w:t>Otr</w:t>
            </w:r>
            <w:r w:rsidR="00F3649D" w:rsidRPr="006B69A3">
              <w:rPr>
                <w:sz w:val="18"/>
              </w:rPr>
              <w:t>os</w:t>
            </w:r>
          </w:p>
        </w:tc>
        <w:tc>
          <w:tcPr>
            <w:tcW w:w="1031"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273</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133</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80</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33</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19</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562"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r>
      <w:tr w:rsidR="008D243A" w:rsidRPr="006B69A3">
        <w:tc>
          <w:tcPr>
            <w:tcW w:w="1843" w:type="dxa"/>
            <w:tcBorders>
              <w:top w:val="single" w:sz="4" w:space="0" w:color="auto"/>
              <w:bottom w:val="single" w:sz="4" w:space="0" w:color="auto"/>
            </w:tcBorders>
            <w:shd w:val="clear" w:color="auto" w:fill="auto"/>
          </w:tcPr>
          <w:p w:rsidR="008D243A" w:rsidRPr="006B69A3" w:rsidRDefault="008D243A" w:rsidP="00DF51A3">
            <w:pPr>
              <w:suppressAutoHyphens w:val="0"/>
              <w:spacing w:before="80" w:after="80" w:line="220" w:lineRule="exact"/>
              <w:ind w:left="284"/>
              <w:rPr>
                <w:b/>
                <w:sz w:val="18"/>
              </w:rPr>
            </w:pPr>
            <w:r w:rsidRPr="006B69A3">
              <w:rPr>
                <w:b/>
                <w:sz w:val="18"/>
              </w:rPr>
              <w:t>Total</w:t>
            </w:r>
          </w:p>
        </w:tc>
        <w:tc>
          <w:tcPr>
            <w:tcW w:w="1031"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ind w:right="113"/>
              <w:jc w:val="right"/>
              <w:rPr>
                <w:b/>
                <w:sz w:val="18"/>
              </w:rPr>
            </w:pPr>
            <w:r w:rsidRPr="006B69A3">
              <w:rPr>
                <w:b/>
                <w:sz w:val="18"/>
              </w:rPr>
              <w:t>1 467</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621</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473</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216</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113</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29</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8</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4</w:t>
            </w:r>
          </w:p>
        </w:tc>
        <w:tc>
          <w:tcPr>
            <w:tcW w:w="562" w:type="dxa"/>
            <w:tcBorders>
              <w:top w:val="single" w:sz="4" w:space="0" w:color="auto"/>
              <w:bottom w:val="single" w:sz="4"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w:t>
            </w:r>
          </w:p>
        </w:tc>
      </w:tr>
      <w:tr w:rsidR="008D243A" w:rsidRPr="006B69A3">
        <w:tc>
          <w:tcPr>
            <w:tcW w:w="1843" w:type="dxa"/>
            <w:tcBorders>
              <w:top w:val="single" w:sz="4" w:space="0" w:color="auto"/>
            </w:tcBorders>
            <w:shd w:val="clear" w:color="auto" w:fill="auto"/>
          </w:tcPr>
          <w:p w:rsidR="008D243A" w:rsidRPr="006B69A3" w:rsidRDefault="00F3649D" w:rsidP="00DF51A3">
            <w:pPr>
              <w:suppressAutoHyphens w:val="0"/>
              <w:spacing w:before="40" w:after="40" w:line="220" w:lineRule="exact"/>
              <w:rPr>
                <w:sz w:val="18"/>
              </w:rPr>
            </w:pPr>
            <w:r w:rsidRPr="006B69A3">
              <w:rPr>
                <w:sz w:val="18"/>
              </w:rPr>
              <w:t>Grupo de edad</w:t>
            </w:r>
          </w:p>
        </w:tc>
        <w:tc>
          <w:tcPr>
            <w:tcW w:w="1031"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Menor de</w:t>
            </w:r>
            <w:r w:rsidR="008D243A" w:rsidRPr="006B69A3">
              <w:rPr>
                <w:sz w:val="18"/>
              </w:rPr>
              <w:t xml:space="preserve"> 15</w:t>
            </w:r>
            <w:r w:rsidRPr="006B69A3">
              <w:rPr>
                <w:sz w:val="18"/>
              </w:rPr>
              <w:t xml:space="preserve"> años</w:t>
            </w:r>
          </w:p>
        </w:tc>
        <w:tc>
          <w:tcPr>
            <w:tcW w:w="1031" w:type="dxa"/>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4</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tcBorders>
              <w:bottom w:val="nil"/>
            </w:tcBorders>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 xml:space="preserve">De </w:t>
            </w:r>
            <w:smartTag w:uri="urn:schemas-microsoft-com:office:smarttags" w:element="metricconverter">
              <w:smartTagPr>
                <w:attr w:name="ProductID" w:val="15 a"/>
              </w:smartTagPr>
              <w:r w:rsidR="008D243A" w:rsidRPr="006B69A3">
                <w:rPr>
                  <w:sz w:val="18"/>
                </w:rPr>
                <w:t>15</w:t>
              </w:r>
              <w:r w:rsidRPr="006B69A3">
                <w:rPr>
                  <w:sz w:val="18"/>
                </w:rPr>
                <w:t xml:space="preserve"> a</w:t>
              </w:r>
            </w:smartTag>
            <w:r w:rsidRPr="006B69A3">
              <w:rPr>
                <w:sz w:val="18"/>
              </w:rPr>
              <w:t xml:space="preserve"> </w:t>
            </w:r>
            <w:r w:rsidR="008D243A" w:rsidRPr="006B69A3">
              <w:rPr>
                <w:sz w:val="18"/>
              </w:rPr>
              <w:t>19</w:t>
            </w:r>
          </w:p>
        </w:tc>
        <w:tc>
          <w:tcPr>
            <w:tcW w:w="1031" w:type="dxa"/>
            <w:tcBorders>
              <w:bottom w:val="nil"/>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196</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173</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tcBorders>
              <w:top w:val="nil"/>
              <w:bottom w:val="nil"/>
            </w:tcBorders>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 xml:space="preserve">De </w:t>
            </w:r>
            <w:smartTag w:uri="urn:schemas-microsoft-com:office:smarttags" w:element="metricconverter">
              <w:smartTagPr>
                <w:attr w:name="ProductID" w:val="20 a"/>
              </w:smartTagPr>
              <w:r w:rsidR="008D243A" w:rsidRPr="006B69A3">
                <w:rPr>
                  <w:sz w:val="18"/>
                </w:rPr>
                <w:t>20</w:t>
              </w:r>
              <w:r w:rsidRPr="006B69A3">
                <w:rPr>
                  <w:sz w:val="18"/>
                </w:rPr>
                <w:t xml:space="preserve"> a</w:t>
              </w:r>
            </w:smartTag>
            <w:r w:rsidRPr="006B69A3">
              <w:rPr>
                <w:sz w:val="18"/>
              </w:rPr>
              <w:t xml:space="preserve"> </w:t>
            </w:r>
            <w:r w:rsidR="008D243A" w:rsidRPr="006B69A3">
              <w:rPr>
                <w:sz w:val="18"/>
              </w:rPr>
              <w:t>24</w:t>
            </w:r>
          </w:p>
        </w:tc>
        <w:tc>
          <w:tcPr>
            <w:tcW w:w="1031" w:type="dxa"/>
            <w:tcBorders>
              <w:top w:val="nil"/>
              <w:bottom w:val="nil"/>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364</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213</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124</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tcBorders>
              <w:top w:val="nil"/>
            </w:tcBorders>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 xml:space="preserve">De </w:t>
            </w:r>
            <w:smartTag w:uri="urn:schemas-microsoft-com:office:smarttags" w:element="metricconverter">
              <w:smartTagPr>
                <w:attr w:name="ProductID" w:val="25 a"/>
              </w:smartTagPr>
              <w:r w:rsidR="008D243A" w:rsidRPr="006B69A3">
                <w:rPr>
                  <w:sz w:val="18"/>
                </w:rPr>
                <w:t>25</w:t>
              </w:r>
              <w:r w:rsidRPr="006B69A3">
                <w:rPr>
                  <w:sz w:val="18"/>
                </w:rPr>
                <w:t xml:space="preserve"> a</w:t>
              </w:r>
            </w:smartTag>
            <w:r w:rsidRPr="006B69A3">
              <w:rPr>
                <w:sz w:val="18"/>
              </w:rPr>
              <w:t xml:space="preserve"> </w:t>
            </w:r>
            <w:r w:rsidR="008D243A" w:rsidRPr="006B69A3">
              <w:rPr>
                <w:sz w:val="18"/>
              </w:rPr>
              <w:t>29</w:t>
            </w:r>
          </w:p>
        </w:tc>
        <w:tc>
          <w:tcPr>
            <w:tcW w:w="1031" w:type="dxa"/>
            <w:tcBorders>
              <w:top w:val="nil"/>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422</w:t>
            </w: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161</w:t>
            </w: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166</w:t>
            </w: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64</w:t>
            </w: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w:t>
            </w: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tcBorders>
              <w:bottom w:val="nil"/>
            </w:tcBorders>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 xml:space="preserve">De </w:t>
            </w:r>
            <w:smartTag w:uri="urn:schemas-microsoft-com:office:smarttags" w:element="metricconverter">
              <w:smartTagPr>
                <w:attr w:name="ProductID" w:val="30 a"/>
              </w:smartTagPr>
              <w:r w:rsidR="008D243A" w:rsidRPr="006B69A3">
                <w:rPr>
                  <w:sz w:val="18"/>
                </w:rPr>
                <w:t>30</w:t>
              </w:r>
              <w:r w:rsidRPr="006B69A3">
                <w:rPr>
                  <w:sz w:val="18"/>
                </w:rPr>
                <w:t xml:space="preserve"> a</w:t>
              </w:r>
            </w:smartTag>
            <w:r w:rsidRPr="006B69A3">
              <w:rPr>
                <w:sz w:val="18"/>
              </w:rPr>
              <w:t xml:space="preserve"> </w:t>
            </w:r>
            <w:r w:rsidR="008D243A" w:rsidRPr="006B69A3">
              <w:rPr>
                <w:sz w:val="18"/>
              </w:rPr>
              <w:t>34</w:t>
            </w:r>
          </w:p>
        </w:tc>
        <w:tc>
          <w:tcPr>
            <w:tcW w:w="1031" w:type="dxa"/>
            <w:tcBorders>
              <w:bottom w:val="nil"/>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301</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53</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103</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82</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46</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r>
      <w:tr w:rsidR="008D243A" w:rsidRPr="006B69A3">
        <w:tc>
          <w:tcPr>
            <w:tcW w:w="1843" w:type="dxa"/>
            <w:tcBorders>
              <w:top w:val="nil"/>
              <w:bottom w:val="nil"/>
            </w:tcBorders>
            <w:shd w:val="clear" w:color="auto" w:fill="auto"/>
          </w:tcPr>
          <w:p w:rsidR="008D243A" w:rsidRPr="006B69A3" w:rsidRDefault="00F3649D" w:rsidP="00DF51A3">
            <w:pPr>
              <w:suppressAutoHyphens w:val="0"/>
              <w:spacing w:before="40" w:after="40" w:line="220" w:lineRule="exact"/>
              <w:ind w:left="284"/>
              <w:rPr>
                <w:sz w:val="18"/>
              </w:rPr>
            </w:pPr>
            <w:r w:rsidRPr="006B69A3">
              <w:rPr>
                <w:sz w:val="18"/>
              </w:rPr>
              <w:t xml:space="preserve">De </w:t>
            </w:r>
            <w:smartTag w:uri="urn:schemas-microsoft-com:office:smarttags" w:element="metricconverter">
              <w:smartTagPr>
                <w:attr w:name="ProductID" w:val="35 a"/>
              </w:smartTagPr>
              <w:r w:rsidR="008D243A" w:rsidRPr="006B69A3">
                <w:rPr>
                  <w:sz w:val="18"/>
                </w:rPr>
                <w:t>35</w:t>
              </w:r>
              <w:r w:rsidRPr="006B69A3">
                <w:rPr>
                  <w:sz w:val="18"/>
                </w:rPr>
                <w:t xml:space="preserve"> a</w:t>
              </w:r>
            </w:smartTag>
            <w:r w:rsidRPr="006B69A3">
              <w:rPr>
                <w:sz w:val="18"/>
              </w:rPr>
              <w:t xml:space="preserve"> </w:t>
            </w:r>
            <w:r w:rsidR="008D243A" w:rsidRPr="006B69A3">
              <w:rPr>
                <w:sz w:val="18"/>
              </w:rPr>
              <w:t>39</w:t>
            </w:r>
          </w:p>
        </w:tc>
        <w:tc>
          <w:tcPr>
            <w:tcW w:w="1031" w:type="dxa"/>
            <w:tcBorders>
              <w:top w:val="nil"/>
              <w:bottom w:val="nil"/>
            </w:tcBorders>
            <w:shd w:val="clear" w:color="auto" w:fill="auto"/>
            <w:vAlign w:val="bottom"/>
          </w:tcPr>
          <w:p w:rsidR="008D243A" w:rsidRPr="006B69A3" w:rsidRDefault="008D243A" w:rsidP="00DF51A3">
            <w:pPr>
              <w:suppressAutoHyphens w:val="0"/>
              <w:spacing w:before="40" w:after="40" w:line="220" w:lineRule="exact"/>
              <w:ind w:right="113"/>
              <w:jc w:val="right"/>
              <w:rPr>
                <w:b/>
                <w:sz w:val="18"/>
              </w:rPr>
            </w:pPr>
            <w:r w:rsidRPr="006B69A3">
              <w:rPr>
                <w:b/>
                <w:sz w:val="18"/>
              </w:rPr>
              <w:t>149</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53</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41</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30</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562" w:type="dxa"/>
            <w:tcBorders>
              <w:top w:val="nil"/>
              <w:bottom w:val="nil"/>
            </w:tcBorders>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843" w:type="dxa"/>
            <w:tcBorders>
              <w:top w:val="nil"/>
            </w:tcBorders>
            <w:shd w:val="clear" w:color="auto" w:fill="auto"/>
          </w:tcPr>
          <w:p w:rsidR="008D243A" w:rsidRPr="006B69A3" w:rsidRDefault="00F3649D" w:rsidP="00DF51A3">
            <w:pPr>
              <w:keepNext/>
              <w:keepLines/>
              <w:suppressAutoHyphens w:val="0"/>
              <w:spacing w:before="40" w:after="40" w:line="220" w:lineRule="exact"/>
              <w:ind w:left="284"/>
              <w:rPr>
                <w:sz w:val="18"/>
              </w:rPr>
            </w:pPr>
            <w:r w:rsidRPr="006B69A3">
              <w:rPr>
                <w:sz w:val="18"/>
              </w:rPr>
              <w:t xml:space="preserve">De </w:t>
            </w:r>
            <w:smartTag w:uri="urn:schemas-microsoft-com:office:smarttags" w:element="metricconverter">
              <w:smartTagPr>
                <w:attr w:name="ProductID" w:val="40 a"/>
              </w:smartTagPr>
              <w:r w:rsidR="008D243A" w:rsidRPr="006B69A3">
                <w:rPr>
                  <w:sz w:val="18"/>
                </w:rPr>
                <w:t>40</w:t>
              </w:r>
              <w:r w:rsidRPr="006B69A3">
                <w:rPr>
                  <w:sz w:val="18"/>
                </w:rPr>
                <w:t xml:space="preserve"> a</w:t>
              </w:r>
            </w:smartTag>
            <w:r w:rsidRPr="006B69A3">
              <w:rPr>
                <w:sz w:val="18"/>
              </w:rPr>
              <w:t xml:space="preserve"> </w:t>
            </w:r>
            <w:r w:rsidR="008D243A" w:rsidRPr="006B69A3">
              <w:rPr>
                <w:sz w:val="18"/>
              </w:rPr>
              <w:t>44</w:t>
            </w:r>
          </w:p>
        </w:tc>
        <w:tc>
          <w:tcPr>
            <w:tcW w:w="1031"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ind w:right="113"/>
              <w:jc w:val="right"/>
              <w:rPr>
                <w:b/>
                <w:sz w:val="18"/>
              </w:rPr>
            </w:pPr>
            <w:r w:rsidRPr="006B69A3">
              <w:rPr>
                <w:b/>
                <w:sz w:val="18"/>
              </w:rPr>
              <w:t>30</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2</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7</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6</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4</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4</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3</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3</w:t>
            </w:r>
          </w:p>
        </w:tc>
        <w:tc>
          <w:tcPr>
            <w:tcW w:w="562" w:type="dxa"/>
            <w:tcBorders>
              <w:top w:val="nil"/>
            </w:tcBorders>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w:t>
            </w:r>
          </w:p>
        </w:tc>
      </w:tr>
      <w:tr w:rsidR="008D243A" w:rsidRPr="006B69A3">
        <w:tc>
          <w:tcPr>
            <w:tcW w:w="1843" w:type="dxa"/>
            <w:shd w:val="clear" w:color="auto" w:fill="auto"/>
          </w:tcPr>
          <w:p w:rsidR="008D243A" w:rsidRPr="006B69A3" w:rsidRDefault="008D243A" w:rsidP="00DF51A3">
            <w:pPr>
              <w:keepNext/>
              <w:keepLines/>
              <w:suppressAutoHyphens w:val="0"/>
              <w:spacing w:before="40" w:after="40" w:line="220" w:lineRule="exact"/>
              <w:ind w:left="284"/>
              <w:rPr>
                <w:sz w:val="18"/>
              </w:rPr>
            </w:pPr>
            <w:r w:rsidRPr="006B69A3">
              <w:rPr>
                <w:sz w:val="18"/>
              </w:rPr>
              <w:t>45+</w:t>
            </w:r>
          </w:p>
        </w:tc>
        <w:tc>
          <w:tcPr>
            <w:tcW w:w="1031" w:type="dxa"/>
            <w:shd w:val="clear" w:color="auto" w:fill="auto"/>
            <w:vAlign w:val="bottom"/>
          </w:tcPr>
          <w:p w:rsidR="008D243A" w:rsidRPr="006B69A3" w:rsidRDefault="008D243A" w:rsidP="00DF51A3">
            <w:pPr>
              <w:keepNext/>
              <w:keepLines/>
              <w:suppressAutoHyphens w:val="0"/>
              <w:spacing w:before="40" w:after="40" w:line="220" w:lineRule="exact"/>
              <w:ind w:right="113"/>
              <w:jc w:val="right"/>
              <w:rPr>
                <w:b/>
                <w:sz w:val="18"/>
              </w:rPr>
            </w:pPr>
            <w:r w:rsidRPr="006B69A3">
              <w:rPr>
                <w:b/>
                <w:sz w:val="18"/>
              </w:rPr>
              <w:t>1</w:t>
            </w: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p>
        </w:tc>
        <w:tc>
          <w:tcPr>
            <w:tcW w:w="562" w:type="dxa"/>
            <w:shd w:val="clear" w:color="auto" w:fill="auto"/>
            <w:vAlign w:val="bottom"/>
          </w:tcPr>
          <w:p w:rsidR="008D243A" w:rsidRPr="006B69A3" w:rsidRDefault="008D243A" w:rsidP="00DF51A3">
            <w:pPr>
              <w:keepNext/>
              <w:keepLines/>
              <w:suppressAutoHyphens w:val="0"/>
              <w:spacing w:before="40" w:after="40" w:line="220" w:lineRule="exact"/>
              <w:jc w:val="right"/>
              <w:rPr>
                <w:sz w:val="18"/>
              </w:rPr>
            </w:pPr>
            <w:r w:rsidRPr="006B69A3">
              <w:rPr>
                <w:sz w:val="18"/>
              </w:rPr>
              <w:t>1</w:t>
            </w:r>
          </w:p>
        </w:tc>
      </w:tr>
    </w:tbl>
    <w:p w:rsidR="008D243A" w:rsidRPr="006B69A3" w:rsidRDefault="00F3649D" w:rsidP="00DF51A3">
      <w:pPr>
        <w:spacing w:before="120" w:after="240"/>
        <w:ind w:left="1134"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r w:rsidRPr="006B69A3">
        <w:rPr>
          <w:sz w:val="18"/>
          <w:szCs w:val="18"/>
        </w:rPr>
        <w:t xml:space="preserve">Oficina del Registro </w:t>
      </w:r>
      <w:r w:rsidR="008D243A" w:rsidRPr="006B69A3">
        <w:rPr>
          <w:sz w:val="18"/>
          <w:szCs w:val="18"/>
        </w:rPr>
        <w:t>Civil.</w:t>
      </w:r>
    </w:p>
    <w:p w:rsidR="008D243A" w:rsidRPr="006B69A3" w:rsidRDefault="00F3649D" w:rsidP="008D243A">
      <w:pPr>
        <w:pStyle w:val="Heading1"/>
      </w:pPr>
      <w:r w:rsidRPr="006B69A3">
        <w:t>Cuadro</w:t>
      </w:r>
      <w:r w:rsidR="008D243A" w:rsidRPr="006B69A3">
        <w:t xml:space="preserve"> 4b</w:t>
      </w:r>
    </w:p>
    <w:p w:rsidR="008D243A" w:rsidRPr="006B69A3" w:rsidRDefault="00F3649D" w:rsidP="009517D6">
      <w:pPr>
        <w:pStyle w:val="SingleTxtG"/>
        <w:jc w:val="left"/>
        <w:rPr>
          <w:b/>
        </w:rPr>
      </w:pPr>
      <w:r w:rsidRPr="006B69A3">
        <w:rPr>
          <w:b/>
        </w:rPr>
        <w:t xml:space="preserve">Nacimientos </w:t>
      </w:r>
      <w:r w:rsidR="00AA6543" w:rsidRPr="006B69A3">
        <w:rPr>
          <w:b/>
        </w:rPr>
        <w:t>desglos</w:t>
      </w:r>
      <w:r w:rsidRPr="006B69A3">
        <w:rPr>
          <w:b/>
        </w:rPr>
        <w:t>ados por</w:t>
      </w:r>
      <w:r w:rsidR="008D243A" w:rsidRPr="006B69A3">
        <w:rPr>
          <w:b/>
        </w:rPr>
        <w:t xml:space="preserve"> distrit</w:t>
      </w:r>
      <w:r w:rsidRPr="006B69A3">
        <w:rPr>
          <w:b/>
        </w:rPr>
        <w:t>o</w:t>
      </w:r>
      <w:r w:rsidR="008D243A" w:rsidRPr="006B69A3">
        <w:rPr>
          <w:b/>
        </w:rPr>
        <w:t xml:space="preserve"> </w:t>
      </w:r>
      <w:r w:rsidRPr="006B69A3">
        <w:rPr>
          <w:b/>
        </w:rPr>
        <w:t>de</w:t>
      </w:r>
      <w:r w:rsidR="008D243A" w:rsidRPr="006B69A3">
        <w:rPr>
          <w:b/>
        </w:rPr>
        <w:t xml:space="preserve"> residenc</w:t>
      </w:r>
      <w:r w:rsidRPr="006B69A3">
        <w:rPr>
          <w:b/>
        </w:rPr>
        <w:t>ia y</w:t>
      </w:r>
      <w:r w:rsidR="008D243A" w:rsidRPr="006B69A3">
        <w:rPr>
          <w:b/>
        </w:rPr>
        <w:t xml:space="preserve"> grup</w:t>
      </w:r>
      <w:r w:rsidRPr="006B69A3">
        <w:rPr>
          <w:b/>
        </w:rPr>
        <w:t xml:space="preserve">o de edad de </w:t>
      </w:r>
      <w:r w:rsidR="00DF51A3">
        <w:rPr>
          <w:b/>
        </w:rPr>
        <w:br/>
      </w:r>
      <w:r w:rsidRPr="006B69A3">
        <w:rPr>
          <w:b/>
        </w:rPr>
        <w:t>la</w:t>
      </w:r>
      <w:r w:rsidR="008D243A" w:rsidRPr="006B69A3">
        <w:rPr>
          <w:b/>
        </w:rPr>
        <w:t xml:space="preserve"> m</w:t>
      </w:r>
      <w:r w:rsidRPr="006B69A3">
        <w:rPr>
          <w:b/>
        </w:rPr>
        <w:t>adre</w:t>
      </w:r>
      <w:r w:rsidR="008D243A" w:rsidRPr="006B69A3">
        <w:rPr>
          <w:b/>
        </w:rPr>
        <w:t>, 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850"/>
        <w:gridCol w:w="618"/>
        <w:gridCol w:w="618"/>
        <w:gridCol w:w="618"/>
        <w:gridCol w:w="618"/>
        <w:gridCol w:w="618"/>
        <w:gridCol w:w="618"/>
        <w:gridCol w:w="618"/>
        <w:gridCol w:w="634"/>
      </w:tblGrid>
      <w:tr w:rsidR="008D243A" w:rsidRPr="006B69A3">
        <w:trPr>
          <w:tblHeader/>
        </w:trPr>
        <w:tc>
          <w:tcPr>
            <w:tcW w:w="1560" w:type="dxa"/>
            <w:vMerge w:val="restart"/>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rPr>
                <w:i/>
                <w:sz w:val="16"/>
              </w:rPr>
            </w:pPr>
            <w:r w:rsidRPr="006B69A3">
              <w:rPr>
                <w:i/>
                <w:sz w:val="16"/>
              </w:rPr>
              <w:t>Distrit</w:t>
            </w:r>
            <w:r w:rsidR="00F3649D" w:rsidRPr="006B69A3">
              <w:rPr>
                <w:i/>
                <w:sz w:val="16"/>
              </w:rPr>
              <w:t>o</w:t>
            </w:r>
          </w:p>
        </w:tc>
        <w:tc>
          <w:tcPr>
            <w:tcW w:w="5176" w:type="dxa"/>
            <w:gridSpan w:val="8"/>
            <w:tcBorders>
              <w:top w:val="single" w:sz="4" w:space="0" w:color="auto"/>
              <w:bottom w:val="single" w:sz="4" w:space="0" w:color="auto"/>
            </w:tcBorders>
            <w:shd w:val="clear" w:color="auto" w:fill="auto"/>
            <w:vAlign w:val="bottom"/>
          </w:tcPr>
          <w:p w:rsidR="008D243A" w:rsidRPr="006B69A3" w:rsidRDefault="00F3649D" w:rsidP="00DF51A3">
            <w:pPr>
              <w:suppressAutoHyphens w:val="0"/>
              <w:spacing w:before="80" w:after="80" w:line="200" w:lineRule="exact"/>
              <w:jc w:val="center"/>
              <w:rPr>
                <w:i/>
                <w:sz w:val="16"/>
              </w:rPr>
            </w:pPr>
            <w:r w:rsidRPr="006B69A3">
              <w:rPr>
                <w:i/>
                <w:sz w:val="16"/>
              </w:rPr>
              <w:t>Grupo de edad</w:t>
            </w:r>
          </w:p>
        </w:tc>
        <w:tc>
          <w:tcPr>
            <w:tcW w:w="634" w:type="dxa"/>
            <w:vMerge w:val="restart"/>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b/>
                <w:i/>
                <w:sz w:val="16"/>
              </w:rPr>
            </w:pPr>
            <w:r w:rsidRPr="006B69A3">
              <w:rPr>
                <w:b/>
                <w:i/>
                <w:sz w:val="16"/>
              </w:rPr>
              <w:t>Total</w:t>
            </w:r>
          </w:p>
        </w:tc>
      </w:tr>
      <w:tr w:rsidR="008D243A" w:rsidRPr="006B69A3">
        <w:trPr>
          <w:tblHeader/>
        </w:trPr>
        <w:tc>
          <w:tcPr>
            <w:tcW w:w="1560" w:type="dxa"/>
            <w:vMerge/>
            <w:tcBorders>
              <w:top w:val="single" w:sz="12" w:space="0" w:color="auto"/>
              <w:bottom w:val="single" w:sz="12" w:space="0" w:color="auto"/>
            </w:tcBorders>
            <w:shd w:val="clear" w:color="auto" w:fill="auto"/>
            <w:vAlign w:val="bottom"/>
          </w:tcPr>
          <w:p w:rsidR="008D243A" w:rsidRPr="006B69A3" w:rsidRDefault="008D243A" w:rsidP="00DF51A3">
            <w:pPr>
              <w:suppressAutoHyphens w:val="0"/>
              <w:spacing w:before="40" w:after="40" w:line="220" w:lineRule="exact"/>
              <w:rPr>
                <w:i/>
                <w:sz w:val="18"/>
              </w:rPr>
            </w:pPr>
          </w:p>
        </w:tc>
        <w:tc>
          <w:tcPr>
            <w:tcW w:w="850" w:type="dxa"/>
            <w:tcBorders>
              <w:top w:val="single" w:sz="4" w:space="0" w:color="auto"/>
              <w:bottom w:val="single" w:sz="12" w:space="0" w:color="auto"/>
            </w:tcBorders>
            <w:shd w:val="clear" w:color="auto" w:fill="auto"/>
            <w:vAlign w:val="bottom"/>
          </w:tcPr>
          <w:p w:rsidR="008D243A" w:rsidRPr="006B69A3" w:rsidRDefault="00F3649D" w:rsidP="00DF51A3">
            <w:pPr>
              <w:suppressAutoHyphens w:val="0"/>
              <w:spacing w:before="80" w:after="80" w:line="200" w:lineRule="exact"/>
              <w:jc w:val="right"/>
              <w:rPr>
                <w:i/>
                <w:sz w:val="16"/>
              </w:rPr>
            </w:pPr>
            <w:r w:rsidRPr="006B69A3">
              <w:rPr>
                <w:i/>
                <w:sz w:val="16"/>
              </w:rPr>
              <w:t xml:space="preserve">Menos </w:t>
            </w:r>
            <w:r w:rsidR="00DF51A3">
              <w:rPr>
                <w:i/>
                <w:sz w:val="16"/>
              </w:rPr>
              <w:br/>
            </w:r>
            <w:r w:rsidRPr="006B69A3">
              <w:rPr>
                <w:i/>
                <w:sz w:val="16"/>
              </w:rPr>
              <w:t>de</w:t>
            </w:r>
            <w:r w:rsidR="008D243A" w:rsidRPr="006B69A3">
              <w:rPr>
                <w:i/>
                <w:sz w:val="16"/>
              </w:rPr>
              <w:t xml:space="preserve"> 15</w:t>
            </w:r>
            <w:r w:rsidRPr="006B69A3">
              <w:rPr>
                <w:i/>
                <w:sz w:val="16"/>
              </w:rPr>
              <w:t xml:space="preserve"> años</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15</w:t>
            </w:r>
            <w:r w:rsidR="00054B43" w:rsidRPr="006B69A3">
              <w:rPr>
                <w:i/>
                <w:sz w:val="16"/>
              </w:rPr>
              <w:t>-</w:t>
            </w:r>
            <w:r w:rsidRPr="006B69A3">
              <w:rPr>
                <w:i/>
                <w:sz w:val="16"/>
              </w:rPr>
              <w:t>19</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20</w:t>
            </w:r>
            <w:r w:rsidR="00054B43" w:rsidRPr="006B69A3">
              <w:rPr>
                <w:i/>
                <w:sz w:val="16"/>
              </w:rPr>
              <w:t>-</w:t>
            </w:r>
            <w:r w:rsidRPr="006B69A3">
              <w:rPr>
                <w:i/>
                <w:sz w:val="16"/>
              </w:rPr>
              <w:t>24</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25</w:t>
            </w:r>
            <w:r w:rsidR="00054B43" w:rsidRPr="006B69A3">
              <w:rPr>
                <w:i/>
                <w:sz w:val="16"/>
              </w:rPr>
              <w:t>-</w:t>
            </w:r>
            <w:r w:rsidRPr="006B69A3">
              <w:rPr>
                <w:i/>
                <w:sz w:val="16"/>
              </w:rPr>
              <w:t>29</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30</w:t>
            </w:r>
            <w:r w:rsidR="00054B43" w:rsidRPr="006B69A3">
              <w:rPr>
                <w:i/>
                <w:sz w:val="16"/>
              </w:rPr>
              <w:t>-</w:t>
            </w:r>
            <w:r w:rsidRPr="006B69A3">
              <w:rPr>
                <w:i/>
                <w:sz w:val="16"/>
              </w:rPr>
              <w:t>34</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35</w:t>
            </w:r>
            <w:r w:rsidR="00054B43" w:rsidRPr="006B69A3">
              <w:rPr>
                <w:i/>
                <w:sz w:val="16"/>
              </w:rPr>
              <w:t>-</w:t>
            </w:r>
            <w:r w:rsidRPr="006B69A3">
              <w:rPr>
                <w:i/>
                <w:sz w:val="16"/>
              </w:rPr>
              <w:t>39</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40</w:t>
            </w:r>
            <w:r w:rsidR="00054B43" w:rsidRPr="006B69A3">
              <w:rPr>
                <w:i/>
                <w:sz w:val="16"/>
              </w:rPr>
              <w:t>-</w:t>
            </w:r>
            <w:r w:rsidRPr="006B69A3">
              <w:rPr>
                <w:i/>
                <w:sz w:val="16"/>
              </w:rPr>
              <w:t>44</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00" w:lineRule="exact"/>
              <w:jc w:val="right"/>
              <w:rPr>
                <w:i/>
                <w:sz w:val="16"/>
              </w:rPr>
            </w:pPr>
            <w:r w:rsidRPr="006B69A3">
              <w:rPr>
                <w:i/>
                <w:sz w:val="16"/>
              </w:rPr>
              <w:t>45+</w:t>
            </w:r>
          </w:p>
        </w:tc>
        <w:tc>
          <w:tcPr>
            <w:tcW w:w="634" w:type="dxa"/>
            <w:vMerge/>
            <w:tcBorders>
              <w:top w:val="single" w:sz="12" w:space="0" w:color="auto"/>
              <w:bottom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b/>
                <w:i/>
                <w:sz w:val="18"/>
              </w:rPr>
            </w:pPr>
          </w:p>
        </w:tc>
      </w:tr>
      <w:tr w:rsidR="008D243A" w:rsidRPr="006B69A3">
        <w:tc>
          <w:tcPr>
            <w:tcW w:w="1560"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Anse Aux Pins</w:t>
            </w:r>
          </w:p>
        </w:tc>
        <w:tc>
          <w:tcPr>
            <w:tcW w:w="850"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23</w:t>
            </w: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25</w:t>
            </w: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22</w:t>
            </w: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91</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Anse Boileau</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70</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Au Cap</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54</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Anse Etoile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19</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66</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Anse Royale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72</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Bel Air</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42</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Baie Lazare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53</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Belombre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60</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Baie Ste Anne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89</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Beau Vallon</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63</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Cascade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66</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English River</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49</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Glacis</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52</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Grand Anse Mahe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45</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Grand Anse Praslin</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50</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La Digue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36</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Les Mamelles</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35</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Mont Buxton</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48</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Mont Fleuri</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75</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Plaisance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88</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Port Glaud</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35</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Pointe Larue</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19</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49</w:t>
            </w:r>
          </w:p>
        </w:tc>
      </w:tr>
      <w:tr w:rsidR="008D243A" w:rsidRPr="006B69A3">
        <w:tc>
          <w:tcPr>
            <w:tcW w:w="1560" w:type="dxa"/>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Roche Caiman</w:t>
            </w:r>
          </w:p>
        </w:tc>
        <w:tc>
          <w:tcPr>
            <w:tcW w:w="850"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618"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58</w:t>
            </w:r>
          </w:p>
        </w:tc>
      </w:tr>
      <w:tr w:rsidR="008D243A" w:rsidRPr="006B69A3">
        <w:tc>
          <w:tcPr>
            <w:tcW w:w="1560" w:type="dxa"/>
            <w:shd w:val="clear" w:color="auto" w:fill="auto"/>
            <w:vAlign w:val="bottom"/>
          </w:tcPr>
          <w:p w:rsidR="008D243A" w:rsidRPr="006B69A3" w:rsidRDefault="008D243A" w:rsidP="00DF51A3">
            <w:pPr>
              <w:keepNext/>
              <w:suppressAutoHyphens w:val="0"/>
              <w:spacing w:before="40" w:after="40" w:line="220" w:lineRule="exact"/>
              <w:rPr>
                <w:sz w:val="18"/>
              </w:rPr>
            </w:pPr>
            <w:r w:rsidRPr="006B69A3">
              <w:rPr>
                <w:sz w:val="18"/>
              </w:rPr>
              <w:t>St Louis</w:t>
            </w:r>
          </w:p>
        </w:tc>
        <w:tc>
          <w:tcPr>
            <w:tcW w:w="850" w:type="dxa"/>
            <w:shd w:val="clear" w:color="auto" w:fill="auto"/>
            <w:vAlign w:val="bottom"/>
          </w:tcPr>
          <w:p w:rsidR="008D243A" w:rsidRPr="006B69A3" w:rsidRDefault="008D243A" w:rsidP="00DF51A3">
            <w:pPr>
              <w:keepNext/>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16</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18</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19</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14</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11</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p>
        </w:tc>
        <w:tc>
          <w:tcPr>
            <w:tcW w:w="634" w:type="dxa"/>
            <w:shd w:val="clear" w:color="auto" w:fill="auto"/>
            <w:vAlign w:val="bottom"/>
          </w:tcPr>
          <w:p w:rsidR="008D243A" w:rsidRPr="006B69A3" w:rsidRDefault="008D243A" w:rsidP="00DF51A3">
            <w:pPr>
              <w:keepNext/>
              <w:suppressAutoHyphens w:val="0"/>
              <w:spacing w:before="40" w:after="40" w:line="220" w:lineRule="exact"/>
              <w:jc w:val="right"/>
              <w:rPr>
                <w:b/>
                <w:sz w:val="18"/>
              </w:rPr>
            </w:pPr>
            <w:r w:rsidRPr="006B69A3">
              <w:rPr>
                <w:b/>
                <w:sz w:val="18"/>
              </w:rPr>
              <w:t>78</w:t>
            </w:r>
          </w:p>
        </w:tc>
      </w:tr>
      <w:tr w:rsidR="008D243A" w:rsidRPr="006B69A3">
        <w:tc>
          <w:tcPr>
            <w:tcW w:w="1560" w:type="dxa"/>
            <w:shd w:val="clear" w:color="auto" w:fill="auto"/>
            <w:vAlign w:val="bottom"/>
          </w:tcPr>
          <w:p w:rsidR="008D243A" w:rsidRPr="006B69A3" w:rsidRDefault="008D243A" w:rsidP="00DF51A3">
            <w:pPr>
              <w:keepNext/>
              <w:suppressAutoHyphens w:val="0"/>
              <w:spacing w:before="40" w:after="40" w:line="220" w:lineRule="exact"/>
              <w:rPr>
                <w:sz w:val="18"/>
              </w:rPr>
            </w:pPr>
            <w:r w:rsidRPr="006B69A3">
              <w:rPr>
                <w:sz w:val="18"/>
              </w:rPr>
              <w:t>Takamaka</w:t>
            </w:r>
          </w:p>
        </w:tc>
        <w:tc>
          <w:tcPr>
            <w:tcW w:w="850" w:type="dxa"/>
            <w:shd w:val="clear" w:color="auto" w:fill="auto"/>
            <w:vAlign w:val="bottom"/>
          </w:tcPr>
          <w:p w:rsidR="008D243A" w:rsidRPr="006B69A3" w:rsidRDefault="008D243A" w:rsidP="00DF51A3">
            <w:pPr>
              <w:keepNext/>
              <w:suppressAutoHyphens w:val="0"/>
              <w:spacing w:before="40" w:after="40" w:line="220" w:lineRule="exact"/>
              <w:jc w:val="right"/>
              <w:rPr>
                <w:sz w:val="18"/>
              </w:rPr>
            </w:pP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6</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10</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9</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8</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7</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w:t>
            </w:r>
          </w:p>
        </w:tc>
        <w:tc>
          <w:tcPr>
            <w:tcW w:w="618" w:type="dxa"/>
            <w:shd w:val="clear" w:color="auto" w:fill="auto"/>
            <w:vAlign w:val="bottom"/>
          </w:tcPr>
          <w:p w:rsidR="008D243A" w:rsidRPr="006B69A3" w:rsidRDefault="008D243A" w:rsidP="00DF51A3">
            <w:pPr>
              <w:keepNext/>
              <w:suppressAutoHyphens w:val="0"/>
              <w:spacing w:before="40" w:after="40" w:line="220" w:lineRule="exact"/>
              <w:jc w:val="right"/>
              <w:rPr>
                <w:sz w:val="18"/>
              </w:rPr>
            </w:pPr>
            <w:r w:rsidRPr="006B69A3">
              <w:rPr>
                <w:sz w:val="18"/>
              </w:rPr>
              <w:t>1</w:t>
            </w:r>
          </w:p>
        </w:tc>
        <w:tc>
          <w:tcPr>
            <w:tcW w:w="634" w:type="dxa"/>
            <w:shd w:val="clear" w:color="auto" w:fill="auto"/>
            <w:vAlign w:val="bottom"/>
          </w:tcPr>
          <w:p w:rsidR="008D243A" w:rsidRPr="006B69A3" w:rsidRDefault="008D243A" w:rsidP="00DF51A3">
            <w:pPr>
              <w:keepNext/>
              <w:suppressAutoHyphens w:val="0"/>
              <w:spacing w:before="40" w:after="40" w:line="220" w:lineRule="exact"/>
              <w:jc w:val="right"/>
              <w:rPr>
                <w:b/>
                <w:sz w:val="18"/>
              </w:rPr>
            </w:pPr>
            <w:r w:rsidRPr="006B69A3">
              <w:rPr>
                <w:b/>
                <w:sz w:val="18"/>
              </w:rPr>
              <w:t>42</w:t>
            </w:r>
          </w:p>
        </w:tc>
      </w:tr>
      <w:tr w:rsidR="008D243A" w:rsidRPr="006B69A3">
        <w:tc>
          <w:tcPr>
            <w:tcW w:w="1560"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rPr>
                <w:sz w:val="18"/>
              </w:rPr>
            </w:pPr>
            <w:r w:rsidRPr="006B69A3">
              <w:rPr>
                <w:sz w:val="18"/>
              </w:rPr>
              <w:t>Silhouette</w:t>
            </w:r>
          </w:p>
        </w:tc>
        <w:tc>
          <w:tcPr>
            <w:tcW w:w="850"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18"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634"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b/>
                <w:sz w:val="18"/>
              </w:rPr>
            </w:pPr>
            <w:r w:rsidRPr="006B69A3">
              <w:rPr>
                <w:b/>
                <w:sz w:val="18"/>
              </w:rPr>
              <w:t>1</w:t>
            </w:r>
          </w:p>
        </w:tc>
      </w:tr>
      <w:tr w:rsidR="008D243A" w:rsidRPr="006B69A3">
        <w:tc>
          <w:tcPr>
            <w:tcW w:w="1560"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ind w:left="284"/>
              <w:rPr>
                <w:b/>
                <w:sz w:val="18"/>
              </w:rPr>
            </w:pPr>
            <w:r w:rsidRPr="006B69A3">
              <w:rPr>
                <w:b/>
                <w:sz w:val="18"/>
              </w:rPr>
              <w:t>Total</w:t>
            </w:r>
          </w:p>
        </w:tc>
        <w:tc>
          <w:tcPr>
            <w:tcW w:w="850"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4</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196</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364</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422</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301</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149</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30</w:t>
            </w:r>
          </w:p>
        </w:tc>
        <w:tc>
          <w:tcPr>
            <w:tcW w:w="618"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w:t>
            </w:r>
          </w:p>
        </w:tc>
        <w:tc>
          <w:tcPr>
            <w:tcW w:w="63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1 467</w:t>
            </w:r>
          </w:p>
        </w:tc>
      </w:tr>
    </w:tbl>
    <w:p w:rsidR="008D243A" w:rsidRPr="006B69A3" w:rsidRDefault="00F3649D" w:rsidP="008F75FF">
      <w:pPr>
        <w:spacing w:before="120" w:after="120"/>
        <w:ind w:left="1134"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Oficina Nac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r w:rsidRPr="006B69A3">
        <w:rPr>
          <w:sz w:val="18"/>
          <w:szCs w:val="18"/>
        </w:rPr>
        <w:t xml:space="preserve">Oficina del Registro </w:t>
      </w:r>
      <w:r w:rsidR="008D243A" w:rsidRPr="006B69A3">
        <w:rPr>
          <w:sz w:val="18"/>
          <w:szCs w:val="18"/>
        </w:rPr>
        <w:t>Civil.</w:t>
      </w:r>
    </w:p>
    <w:p w:rsidR="008D243A" w:rsidRDefault="008D243A" w:rsidP="008F75FF">
      <w:pPr>
        <w:spacing w:before="120" w:after="120"/>
        <w:ind w:left="1134" w:right="1134" w:firstLine="170"/>
        <w:rPr>
          <w:sz w:val="18"/>
          <w:szCs w:val="18"/>
        </w:rPr>
      </w:pPr>
    </w:p>
    <w:p w:rsidR="00DF51A3" w:rsidRPr="006B69A3" w:rsidRDefault="00DF51A3" w:rsidP="008F75FF">
      <w:pPr>
        <w:spacing w:before="120" w:after="120"/>
        <w:ind w:left="1134" w:right="1134" w:firstLine="170"/>
        <w:rPr>
          <w:sz w:val="18"/>
          <w:szCs w:val="18"/>
        </w:rPr>
        <w:sectPr w:rsidR="00DF51A3" w:rsidRPr="006B69A3" w:rsidSect="008F5D8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pPr>
    </w:p>
    <w:p w:rsidR="008D243A" w:rsidRPr="006B69A3" w:rsidRDefault="00F3649D" w:rsidP="008D243A">
      <w:pPr>
        <w:pStyle w:val="Heading1"/>
      </w:pPr>
      <w:r w:rsidRPr="006B69A3">
        <w:t>Cuadro</w:t>
      </w:r>
      <w:r w:rsidR="008D243A" w:rsidRPr="006B69A3">
        <w:t xml:space="preserve"> 5</w:t>
      </w:r>
    </w:p>
    <w:p w:rsidR="008D243A" w:rsidRPr="006B69A3" w:rsidRDefault="00F3649D" w:rsidP="009517D6">
      <w:pPr>
        <w:pStyle w:val="SingleTxtG"/>
        <w:spacing w:after="0"/>
        <w:jc w:val="left"/>
      </w:pPr>
      <w:r w:rsidRPr="006B69A3">
        <w:rPr>
          <w:b/>
        </w:rPr>
        <w:t>Tasas de</w:t>
      </w:r>
      <w:r w:rsidR="008D243A" w:rsidRPr="006B69A3">
        <w:rPr>
          <w:b/>
        </w:rPr>
        <w:t xml:space="preserve"> fertili</w:t>
      </w:r>
      <w:r w:rsidRPr="006B69A3">
        <w:rPr>
          <w:b/>
        </w:rPr>
        <w:t>dad específicas por edad</w:t>
      </w:r>
      <w:r w:rsidR="008D243A" w:rsidRPr="006B69A3">
        <w:rPr>
          <w:b/>
        </w:rPr>
        <w:t>, 1990</w:t>
      </w:r>
      <w:r w:rsidR="00054B43" w:rsidRPr="006B69A3">
        <w:rPr>
          <w:b/>
        </w:rPr>
        <w:t>-</w:t>
      </w:r>
      <w:r w:rsidR="008D243A" w:rsidRPr="006B69A3">
        <w:rPr>
          <w:b/>
        </w:rPr>
        <w:t>2006</w:t>
      </w:r>
      <w:r w:rsidR="008D243A" w:rsidRPr="00DF51A3">
        <w:rPr>
          <w:i/>
          <w:sz w:val="18"/>
          <w:vertAlign w:val="superscript"/>
        </w:rPr>
        <w:t>1</w:t>
      </w:r>
    </w:p>
    <w:p w:rsidR="008D243A" w:rsidRPr="00DF51A3" w:rsidRDefault="00F3649D" w:rsidP="008D243A">
      <w:pPr>
        <w:pStyle w:val="SingleTxtG"/>
        <w:rPr>
          <w:i/>
          <w:sz w:val="16"/>
          <w:szCs w:val="16"/>
        </w:rPr>
      </w:pPr>
      <w:r w:rsidRPr="00DF51A3">
        <w:rPr>
          <w:i/>
          <w:sz w:val="16"/>
          <w:szCs w:val="16"/>
        </w:rPr>
        <w:t>Nacimientos por mujer y año</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42"/>
        <w:gridCol w:w="630"/>
        <w:gridCol w:w="630"/>
        <w:gridCol w:w="631"/>
        <w:gridCol w:w="630"/>
        <w:gridCol w:w="631"/>
        <w:gridCol w:w="630"/>
        <w:gridCol w:w="630"/>
        <w:gridCol w:w="631"/>
        <w:gridCol w:w="630"/>
        <w:gridCol w:w="631"/>
        <w:gridCol w:w="630"/>
        <w:gridCol w:w="630"/>
        <w:gridCol w:w="631"/>
        <w:gridCol w:w="630"/>
        <w:gridCol w:w="631"/>
        <w:gridCol w:w="630"/>
        <w:gridCol w:w="631"/>
      </w:tblGrid>
      <w:tr w:rsidR="008D243A" w:rsidRPr="006B69A3" w:rsidTr="00C33553">
        <w:trPr>
          <w:tblHeader/>
        </w:trPr>
        <w:tc>
          <w:tcPr>
            <w:tcW w:w="1642" w:type="dxa"/>
            <w:tcBorders>
              <w:top w:val="single" w:sz="4" w:space="0" w:color="auto"/>
              <w:bottom w:val="single" w:sz="12" w:space="0" w:color="auto"/>
            </w:tcBorders>
            <w:shd w:val="clear" w:color="auto" w:fill="auto"/>
            <w:vAlign w:val="bottom"/>
          </w:tcPr>
          <w:p w:rsidR="008D243A" w:rsidRPr="006B69A3" w:rsidRDefault="00F3649D" w:rsidP="008D243A">
            <w:pPr>
              <w:suppressAutoHyphens w:val="0"/>
              <w:spacing w:before="80" w:after="80" w:line="200" w:lineRule="exact"/>
              <w:ind w:right="113"/>
              <w:rPr>
                <w:i/>
                <w:sz w:val="16"/>
                <w:szCs w:val="18"/>
              </w:rPr>
            </w:pPr>
            <w:r w:rsidRPr="006B69A3">
              <w:rPr>
                <w:i/>
                <w:sz w:val="16"/>
                <w:szCs w:val="18"/>
              </w:rPr>
              <w:t>Gr</w:t>
            </w:r>
            <w:r w:rsidR="008D243A" w:rsidRPr="006B69A3">
              <w:rPr>
                <w:i/>
                <w:sz w:val="16"/>
                <w:szCs w:val="18"/>
              </w:rPr>
              <w:t>up</w:t>
            </w:r>
            <w:r w:rsidRPr="006B69A3">
              <w:rPr>
                <w:i/>
                <w:sz w:val="16"/>
                <w:szCs w:val="18"/>
              </w:rPr>
              <w:t>o</w:t>
            </w:r>
            <w:r w:rsidR="00666E6D" w:rsidRPr="006B69A3">
              <w:rPr>
                <w:i/>
                <w:sz w:val="16"/>
                <w:szCs w:val="18"/>
              </w:rPr>
              <w:t xml:space="preserve"> de edad</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1990</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1991</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1992</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1993</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1994</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1995</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1996</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1997</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1998</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1999</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2000</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2001</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2002</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2003</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2004</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2005</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00" w:lineRule="exact"/>
              <w:ind w:right="113"/>
              <w:jc w:val="right"/>
              <w:rPr>
                <w:i/>
                <w:sz w:val="16"/>
                <w:szCs w:val="18"/>
              </w:rPr>
            </w:pPr>
            <w:r w:rsidRPr="006B69A3">
              <w:rPr>
                <w:i/>
                <w:sz w:val="16"/>
                <w:szCs w:val="18"/>
              </w:rPr>
              <w:t>2006</w:t>
            </w:r>
          </w:p>
        </w:tc>
      </w:tr>
      <w:tr w:rsidR="008D243A" w:rsidRPr="006B69A3" w:rsidTr="00C33553">
        <w:tc>
          <w:tcPr>
            <w:tcW w:w="1642" w:type="dxa"/>
            <w:tcBorders>
              <w:top w:val="single" w:sz="12" w:space="0" w:color="auto"/>
            </w:tcBorders>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10</w:t>
            </w:r>
            <w:r w:rsidR="00054B43" w:rsidRPr="006B69A3">
              <w:rPr>
                <w:sz w:val="18"/>
                <w:szCs w:val="18"/>
              </w:rPr>
              <w:t>-</w:t>
            </w:r>
            <w:r w:rsidRPr="006B69A3">
              <w:rPr>
                <w:sz w:val="18"/>
                <w:szCs w:val="18"/>
              </w:rPr>
              <w:t>14</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000</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002</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002</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000</w:t>
            </w:r>
          </w:p>
        </w:tc>
        <w:tc>
          <w:tcPr>
            <w:tcW w:w="630"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c>
          <w:tcPr>
            <w:tcW w:w="631" w:type="dxa"/>
            <w:tcBorders>
              <w:top w:val="single" w:sz="12" w:space="0" w:color="auto"/>
            </w:tcBorders>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001</w:t>
            </w:r>
          </w:p>
        </w:tc>
      </w:tr>
      <w:tr w:rsidR="008D243A" w:rsidRPr="006B69A3" w:rsidTr="00C33553">
        <w:tc>
          <w:tcPr>
            <w:tcW w:w="1642" w:type="dxa"/>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15</w:t>
            </w:r>
            <w:r w:rsidR="00054B43" w:rsidRPr="006B69A3">
              <w:rPr>
                <w:sz w:val="18"/>
                <w:szCs w:val="18"/>
              </w:rPr>
              <w:t>-</w:t>
            </w:r>
            <w:r w:rsidRPr="006B69A3">
              <w:rPr>
                <w:sz w:val="18"/>
                <w:szCs w:val="18"/>
              </w:rPr>
              <w:t>19</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061</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070</w:t>
            </w:r>
          </w:p>
        </w:tc>
        <w:tc>
          <w:tcPr>
            <w:tcW w:w="631"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064</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076</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068</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063</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052</w:t>
            </w:r>
          </w:p>
        </w:tc>
        <w:tc>
          <w:tcPr>
            <w:tcW w:w="631" w:type="dxa"/>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061</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059</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057</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060</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054</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059</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054</w:t>
            </w:r>
          </w:p>
        </w:tc>
      </w:tr>
      <w:tr w:rsidR="008D243A" w:rsidRPr="006B69A3" w:rsidTr="00C33553">
        <w:tc>
          <w:tcPr>
            <w:tcW w:w="1642" w:type="dxa"/>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20</w:t>
            </w:r>
            <w:r w:rsidR="00054B43" w:rsidRPr="006B69A3">
              <w:rPr>
                <w:sz w:val="18"/>
                <w:szCs w:val="18"/>
              </w:rPr>
              <w:t>-</w:t>
            </w:r>
            <w:r w:rsidRPr="006B69A3">
              <w:rPr>
                <w:sz w:val="18"/>
                <w:szCs w:val="18"/>
              </w:rPr>
              <w:t>24</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151</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153</w:t>
            </w:r>
          </w:p>
        </w:tc>
        <w:tc>
          <w:tcPr>
            <w:tcW w:w="631"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139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151</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149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136</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114</w:t>
            </w:r>
          </w:p>
        </w:tc>
        <w:tc>
          <w:tcPr>
            <w:tcW w:w="630" w:type="dxa"/>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120</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120</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113</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112</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117</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111</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118</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103</w:t>
            </w:r>
          </w:p>
        </w:tc>
      </w:tr>
      <w:tr w:rsidR="008D243A" w:rsidRPr="006B69A3" w:rsidTr="00C33553">
        <w:tc>
          <w:tcPr>
            <w:tcW w:w="1642" w:type="dxa"/>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25</w:t>
            </w:r>
            <w:r w:rsidR="00054B43" w:rsidRPr="006B69A3">
              <w:rPr>
                <w:sz w:val="18"/>
                <w:szCs w:val="18"/>
              </w:rPr>
              <w:t>-</w:t>
            </w:r>
            <w:r w:rsidRPr="006B69A3">
              <w:rPr>
                <w:sz w:val="18"/>
                <w:szCs w:val="18"/>
              </w:rPr>
              <w:t>29</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137</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137</w:t>
            </w:r>
          </w:p>
        </w:tc>
        <w:tc>
          <w:tcPr>
            <w:tcW w:w="631"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131</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126</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136</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119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121</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104</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109</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101</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107</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103</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097</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104</w:t>
            </w:r>
          </w:p>
        </w:tc>
        <w:tc>
          <w:tcPr>
            <w:tcW w:w="630" w:type="dxa"/>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114</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129</w:t>
            </w:r>
          </w:p>
        </w:tc>
      </w:tr>
      <w:tr w:rsidR="008D243A" w:rsidRPr="006B69A3" w:rsidTr="00C33553">
        <w:tc>
          <w:tcPr>
            <w:tcW w:w="1642" w:type="dxa"/>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30</w:t>
            </w:r>
            <w:r w:rsidR="00054B43" w:rsidRPr="006B69A3">
              <w:rPr>
                <w:sz w:val="18"/>
                <w:szCs w:val="18"/>
              </w:rPr>
              <w:t>-</w:t>
            </w:r>
            <w:r w:rsidRPr="006B69A3">
              <w:rPr>
                <w:sz w:val="18"/>
                <w:szCs w:val="18"/>
              </w:rPr>
              <w:t>34</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096</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105</w:t>
            </w:r>
          </w:p>
        </w:tc>
        <w:tc>
          <w:tcPr>
            <w:tcW w:w="631"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086</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089</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095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089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088</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090</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078</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077</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080</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073</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076</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078</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076</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083</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079</w:t>
            </w:r>
          </w:p>
        </w:tc>
      </w:tr>
      <w:tr w:rsidR="008D243A" w:rsidRPr="006B69A3" w:rsidTr="00C33553">
        <w:tc>
          <w:tcPr>
            <w:tcW w:w="1642" w:type="dxa"/>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35</w:t>
            </w:r>
            <w:r w:rsidR="00054B43" w:rsidRPr="006B69A3">
              <w:rPr>
                <w:sz w:val="18"/>
                <w:szCs w:val="18"/>
              </w:rPr>
              <w:t>-</w:t>
            </w:r>
            <w:r w:rsidRPr="006B69A3">
              <w:rPr>
                <w:sz w:val="18"/>
                <w:szCs w:val="18"/>
              </w:rPr>
              <w:t>39</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061</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057</w:t>
            </w:r>
          </w:p>
        </w:tc>
        <w:tc>
          <w:tcPr>
            <w:tcW w:w="631"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063</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045</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045</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050</w:t>
            </w:r>
          </w:p>
        </w:tc>
        <w:tc>
          <w:tcPr>
            <w:tcW w:w="630" w:type="dxa"/>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037</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041</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046</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040</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053</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046</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047</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052</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044</w:t>
            </w:r>
          </w:p>
        </w:tc>
      </w:tr>
      <w:tr w:rsidR="008D243A" w:rsidRPr="006B69A3" w:rsidTr="00C33553">
        <w:tc>
          <w:tcPr>
            <w:tcW w:w="1642" w:type="dxa"/>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40</w:t>
            </w:r>
            <w:r w:rsidR="00054B43" w:rsidRPr="006B69A3">
              <w:rPr>
                <w:sz w:val="18"/>
                <w:szCs w:val="18"/>
              </w:rPr>
              <w:t>-</w:t>
            </w:r>
            <w:r w:rsidRPr="006B69A3">
              <w:rPr>
                <w:sz w:val="18"/>
                <w:szCs w:val="18"/>
              </w:rPr>
              <w:t>44</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014</w:t>
            </w:r>
          </w:p>
        </w:tc>
        <w:tc>
          <w:tcPr>
            <w:tcW w:w="630"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019</w:t>
            </w:r>
          </w:p>
        </w:tc>
        <w:tc>
          <w:tcPr>
            <w:tcW w:w="631" w:type="dxa"/>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014</w:t>
            </w:r>
          </w:p>
        </w:tc>
        <w:tc>
          <w:tcPr>
            <w:tcW w:w="630" w:type="dxa"/>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011</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024</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009</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011</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014</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009</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008</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013</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008</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010</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011</w:t>
            </w:r>
          </w:p>
        </w:tc>
        <w:tc>
          <w:tcPr>
            <w:tcW w:w="631"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012</w:t>
            </w:r>
          </w:p>
        </w:tc>
        <w:tc>
          <w:tcPr>
            <w:tcW w:w="630" w:type="dxa"/>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013</w:t>
            </w:r>
          </w:p>
        </w:tc>
        <w:tc>
          <w:tcPr>
            <w:tcW w:w="631" w:type="dxa"/>
            <w:shd w:val="clear" w:color="auto" w:fill="auto"/>
            <w:vAlign w:val="bottom"/>
          </w:tcPr>
          <w:p w:rsidR="008D243A" w:rsidRPr="006B69A3" w:rsidRDefault="008D243A" w:rsidP="008D243A">
            <w:pPr>
              <w:suppressAutoHyphens w:val="0"/>
              <w:spacing w:before="40" w:after="40" w:line="220" w:lineRule="exact"/>
              <w:ind w:right="113"/>
              <w:jc w:val="right"/>
              <w:rPr>
                <w:sz w:val="18"/>
                <w:szCs w:val="18"/>
              </w:rPr>
            </w:pPr>
            <w:r w:rsidRPr="006B69A3">
              <w:rPr>
                <w:sz w:val="18"/>
                <w:szCs w:val="18"/>
              </w:rPr>
              <w:t>0</w:t>
            </w:r>
            <w:r w:rsidR="00666E6D" w:rsidRPr="006B69A3">
              <w:rPr>
                <w:sz w:val="18"/>
                <w:szCs w:val="18"/>
              </w:rPr>
              <w:t>,</w:t>
            </w:r>
            <w:r w:rsidRPr="006B69A3">
              <w:rPr>
                <w:sz w:val="18"/>
                <w:szCs w:val="18"/>
              </w:rPr>
              <w:t>009</w:t>
            </w:r>
          </w:p>
        </w:tc>
      </w:tr>
      <w:tr w:rsidR="008D243A" w:rsidRPr="006B69A3" w:rsidTr="00C33553">
        <w:tc>
          <w:tcPr>
            <w:tcW w:w="1642" w:type="dxa"/>
            <w:tcBorders>
              <w:bottom w:val="single" w:sz="4" w:space="0" w:color="auto"/>
            </w:tcBorders>
            <w:shd w:val="clear" w:color="auto" w:fill="auto"/>
          </w:tcPr>
          <w:p w:rsidR="008D243A" w:rsidRPr="006B69A3" w:rsidRDefault="008D243A" w:rsidP="008D243A">
            <w:pPr>
              <w:suppressAutoHyphens w:val="0"/>
              <w:spacing w:before="40" w:after="40" w:line="220" w:lineRule="exact"/>
              <w:ind w:right="113"/>
              <w:rPr>
                <w:sz w:val="18"/>
                <w:szCs w:val="18"/>
              </w:rPr>
            </w:pPr>
            <w:r w:rsidRPr="006B69A3">
              <w:rPr>
                <w:sz w:val="18"/>
                <w:szCs w:val="18"/>
              </w:rPr>
              <w:t>45</w:t>
            </w:r>
            <w:r w:rsidR="00054B43" w:rsidRPr="006B69A3">
              <w:rPr>
                <w:sz w:val="18"/>
                <w:szCs w:val="18"/>
              </w:rPr>
              <w:t>-</w:t>
            </w:r>
            <w:r w:rsidRPr="006B69A3">
              <w:rPr>
                <w:sz w:val="18"/>
                <w:szCs w:val="18"/>
              </w:rPr>
              <w:t>49</w:t>
            </w:r>
          </w:p>
        </w:tc>
        <w:tc>
          <w:tcPr>
            <w:tcW w:w="630" w:type="dxa"/>
            <w:tcBorders>
              <w:bottom w:val="single" w:sz="4" w:space="0" w:color="auto"/>
            </w:tcBorders>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0" w:type="dxa"/>
            <w:tcBorders>
              <w:bottom w:val="single" w:sz="4" w:space="0" w:color="auto"/>
            </w:tcBorders>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1" w:type="dxa"/>
            <w:tcBorders>
              <w:bottom w:val="single" w:sz="4" w:space="0" w:color="auto"/>
            </w:tcBorders>
            <w:shd w:val="clear" w:color="auto" w:fill="auto"/>
            <w:vAlign w:val="bottom"/>
          </w:tcPr>
          <w:p w:rsidR="008D243A" w:rsidRPr="006B69A3" w:rsidRDefault="003F6664"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001</w:t>
            </w:r>
          </w:p>
        </w:tc>
        <w:tc>
          <w:tcPr>
            <w:tcW w:w="631"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AA6543" w:rsidRPr="006B69A3">
              <w:rPr>
                <w:sz w:val="18"/>
                <w:szCs w:val="18"/>
              </w:rPr>
              <w:t>,</w:t>
            </w:r>
            <w:r w:rsidR="008D243A" w:rsidRPr="006B69A3">
              <w:rPr>
                <w:sz w:val="18"/>
                <w:szCs w:val="18"/>
              </w:rPr>
              <w:t>000</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1"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002</w:t>
            </w:r>
          </w:p>
        </w:tc>
        <w:tc>
          <w:tcPr>
            <w:tcW w:w="631"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001</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001</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1"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001</w:t>
            </w:r>
          </w:p>
        </w:tc>
        <w:tc>
          <w:tcPr>
            <w:tcW w:w="631"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001</w:t>
            </w:r>
          </w:p>
        </w:tc>
        <w:tc>
          <w:tcPr>
            <w:tcW w:w="630"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001</w:t>
            </w:r>
          </w:p>
        </w:tc>
        <w:tc>
          <w:tcPr>
            <w:tcW w:w="631" w:type="dxa"/>
            <w:tcBorders>
              <w:bottom w:val="single" w:sz="4" w:space="0" w:color="auto"/>
            </w:tcBorders>
            <w:shd w:val="clear" w:color="auto" w:fill="auto"/>
            <w:vAlign w:val="bottom"/>
          </w:tcPr>
          <w:p w:rsidR="008D243A" w:rsidRPr="006B69A3" w:rsidRDefault="00666E6D" w:rsidP="008D243A">
            <w:pPr>
              <w:suppressAutoHyphens w:val="0"/>
              <w:spacing w:before="40" w:after="40" w:line="220" w:lineRule="exact"/>
              <w:ind w:right="113"/>
              <w:jc w:val="right"/>
              <w:rPr>
                <w:sz w:val="18"/>
                <w:szCs w:val="18"/>
              </w:rPr>
            </w:pPr>
            <w:r w:rsidRPr="006B69A3">
              <w:rPr>
                <w:sz w:val="18"/>
                <w:szCs w:val="18"/>
              </w:rPr>
              <w:t>0,</w:t>
            </w:r>
            <w:r w:rsidR="008D243A" w:rsidRPr="006B69A3">
              <w:rPr>
                <w:sz w:val="18"/>
                <w:szCs w:val="18"/>
              </w:rPr>
              <w:t>000</w:t>
            </w:r>
          </w:p>
        </w:tc>
      </w:tr>
      <w:tr w:rsidR="008D243A" w:rsidRPr="006B69A3" w:rsidTr="00C33553">
        <w:tc>
          <w:tcPr>
            <w:tcW w:w="1642" w:type="dxa"/>
            <w:tcBorders>
              <w:top w:val="single" w:sz="4" w:space="0" w:color="auto"/>
              <w:bottom w:val="single" w:sz="12" w:space="0" w:color="auto"/>
            </w:tcBorders>
            <w:shd w:val="clear" w:color="auto" w:fill="auto"/>
          </w:tcPr>
          <w:p w:rsidR="008D243A" w:rsidRPr="006B69A3" w:rsidRDefault="008D243A" w:rsidP="008D243A">
            <w:pPr>
              <w:suppressAutoHyphens w:val="0"/>
              <w:spacing w:before="80" w:after="80" w:line="220" w:lineRule="exact"/>
              <w:ind w:left="284" w:right="113"/>
              <w:rPr>
                <w:b/>
                <w:sz w:val="18"/>
                <w:szCs w:val="18"/>
              </w:rPr>
            </w:pPr>
            <w:r w:rsidRPr="006B69A3">
              <w:rPr>
                <w:b/>
                <w:sz w:val="18"/>
                <w:szCs w:val="18"/>
              </w:rPr>
              <w:t>Total fertili</w:t>
            </w:r>
            <w:r w:rsidR="003F6664" w:rsidRPr="006B69A3">
              <w:rPr>
                <w:b/>
                <w:sz w:val="18"/>
                <w:szCs w:val="18"/>
              </w:rPr>
              <w:t>dad</w:t>
            </w:r>
            <w:r w:rsidRPr="006B69A3">
              <w:rPr>
                <w:i/>
                <w:sz w:val="18"/>
                <w:szCs w:val="18"/>
                <w:vertAlign w:val="superscript"/>
              </w:rPr>
              <w:t>2</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3F6664" w:rsidRPr="006B69A3">
              <w:rPr>
                <w:b/>
                <w:sz w:val="18"/>
                <w:szCs w:val="18"/>
              </w:rPr>
              <w:t>,</w:t>
            </w:r>
            <w:r w:rsidRPr="006B69A3">
              <w:rPr>
                <w:b/>
                <w:sz w:val="18"/>
                <w:szCs w:val="18"/>
              </w:rPr>
              <w:t>60</w:t>
            </w:r>
          </w:p>
        </w:tc>
        <w:tc>
          <w:tcPr>
            <w:tcW w:w="630" w:type="dxa"/>
            <w:tcBorders>
              <w:top w:val="single" w:sz="4" w:space="0" w:color="auto"/>
              <w:bottom w:val="single" w:sz="12" w:space="0" w:color="auto"/>
            </w:tcBorders>
            <w:shd w:val="clear" w:color="auto" w:fill="auto"/>
            <w:vAlign w:val="bottom"/>
          </w:tcPr>
          <w:p w:rsidR="008D243A" w:rsidRPr="006B69A3" w:rsidRDefault="003F6664" w:rsidP="008D243A">
            <w:pPr>
              <w:suppressAutoHyphens w:val="0"/>
              <w:spacing w:before="80" w:after="80" w:line="220" w:lineRule="exact"/>
              <w:ind w:right="113"/>
              <w:jc w:val="right"/>
              <w:rPr>
                <w:b/>
                <w:sz w:val="18"/>
                <w:szCs w:val="18"/>
              </w:rPr>
            </w:pPr>
            <w:r w:rsidRPr="006B69A3">
              <w:rPr>
                <w:b/>
                <w:sz w:val="18"/>
                <w:szCs w:val="18"/>
              </w:rPr>
              <w:t>2,</w:t>
            </w:r>
            <w:r w:rsidR="008D243A" w:rsidRPr="006B69A3">
              <w:rPr>
                <w:b/>
                <w:sz w:val="18"/>
                <w:szCs w:val="18"/>
              </w:rPr>
              <w:t>71</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3F6664" w:rsidRPr="006B69A3">
              <w:rPr>
                <w:b/>
                <w:sz w:val="18"/>
                <w:szCs w:val="18"/>
              </w:rPr>
              <w:t>,</w:t>
            </w:r>
            <w:r w:rsidRPr="006B69A3">
              <w:rPr>
                <w:b/>
                <w:sz w:val="18"/>
                <w:szCs w:val="18"/>
              </w:rPr>
              <w:t>52</w:t>
            </w:r>
          </w:p>
        </w:tc>
        <w:tc>
          <w:tcPr>
            <w:tcW w:w="630" w:type="dxa"/>
            <w:tcBorders>
              <w:top w:val="single" w:sz="4" w:space="0" w:color="auto"/>
              <w:bottom w:val="single" w:sz="12" w:space="0" w:color="auto"/>
            </w:tcBorders>
            <w:shd w:val="clear" w:color="auto" w:fill="auto"/>
            <w:vAlign w:val="bottom"/>
          </w:tcPr>
          <w:p w:rsidR="008D243A" w:rsidRPr="006B69A3" w:rsidRDefault="00666E6D" w:rsidP="008D243A">
            <w:pPr>
              <w:suppressAutoHyphens w:val="0"/>
              <w:spacing w:before="80" w:after="80" w:line="220" w:lineRule="exact"/>
              <w:ind w:right="113"/>
              <w:jc w:val="right"/>
              <w:rPr>
                <w:b/>
                <w:sz w:val="18"/>
                <w:szCs w:val="18"/>
              </w:rPr>
            </w:pPr>
            <w:r w:rsidRPr="006B69A3">
              <w:rPr>
                <w:b/>
                <w:sz w:val="18"/>
                <w:szCs w:val="18"/>
              </w:rPr>
              <w:t>2,</w:t>
            </w:r>
            <w:r w:rsidR="008D243A" w:rsidRPr="006B69A3">
              <w:rPr>
                <w:b/>
                <w:sz w:val="18"/>
                <w:szCs w:val="18"/>
              </w:rPr>
              <w:t>59</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63</w:t>
            </w:r>
          </w:p>
        </w:tc>
        <w:tc>
          <w:tcPr>
            <w:tcW w:w="630" w:type="dxa"/>
            <w:tcBorders>
              <w:top w:val="single" w:sz="4" w:space="0" w:color="auto"/>
              <w:bottom w:val="single" w:sz="12" w:space="0" w:color="auto"/>
            </w:tcBorders>
            <w:shd w:val="clear" w:color="auto" w:fill="auto"/>
            <w:vAlign w:val="bottom"/>
          </w:tcPr>
          <w:p w:rsidR="008D243A" w:rsidRPr="006B69A3" w:rsidRDefault="00666E6D" w:rsidP="008D243A">
            <w:pPr>
              <w:suppressAutoHyphens w:val="0"/>
              <w:spacing w:before="80" w:after="80" w:line="220" w:lineRule="exact"/>
              <w:ind w:right="113"/>
              <w:jc w:val="right"/>
              <w:rPr>
                <w:b/>
                <w:sz w:val="18"/>
                <w:szCs w:val="18"/>
              </w:rPr>
            </w:pPr>
            <w:r w:rsidRPr="006B69A3">
              <w:rPr>
                <w:b/>
                <w:sz w:val="18"/>
                <w:szCs w:val="18"/>
              </w:rPr>
              <w:t>2,</w:t>
            </w:r>
            <w:r w:rsidR="008D243A" w:rsidRPr="006B69A3">
              <w:rPr>
                <w:b/>
                <w:sz w:val="18"/>
                <w:szCs w:val="18"/>
              </w:rPr>
              <w:t>37</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32</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14</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04</w:t>
            </w:r>
          </w:p>
        </w:tc>
        <w:tc>
          <w:tcPr>
            <w:tcW w:w="631" w:type="dxa"/>
            <w:tcBorders>
              <w:top w:val="single" w:sz="4" w:space="0" w:color="auto"/>
              <w:bottom w:val="single" w:sz="12" w:space="0" w:color="auto"/>
            </w:tcBorders>
            <w:shd w:val="clear" w:color="auto" w:fill="auto"/>
            <w:vAlign w:val="bottom"/>
          </w:tcPr>
          <w:p w:rsidR="008D243A" w:rsidRPr="006B69A3" w:rsidRDefault="00666E6D" w:rsidP="008D243A">
            <w:pPr>
              <w:suppressAutoHyphens w:val="0"/>
              <w:spacing w:before="80" w:after="80" w:line="220" w:lineRule="exact"/>
              <w:ind w:right="113"/>
              <w:jc w:val="right"/>
              <w:rPr>
                <w:b/>
                <w:sz w:val="18"/>
                <w:szCs w:val="18"/>
              </w:rPr>
            </w:pPr>
            <w:r w:rsidRPr="006B69A3">
              <w:rPr>
                <w:b/>
                <w:sz w:val="18"/>
                <w:szCs w:val="18"/>
              </w:rPr>
              <w:t>2,</w:t>
            </w:r>
            <w:r w:rsidR="008D243A" w:rsidRPr="006B69A3">
              <w:rPr>
                <w:b/>
                <w:sz w:val="18"/>
                <w:szCs w:val="18"/>
              </w:rPr>
              <w:t>04</w:t>
            </w:r>
          </w:p>
        </w:tc>
        <w:tc>
          <w:tcPr>
            <w:tcW w:w="630"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08</w:t>
            </w:r>
          </w:p>
        </w:tc>
        <w:tc>
          <w:tcPr>
            <w:tcW w:w="630" w:type="dxa"/>
            <w:tcBorders>
              <w:top w:val="single" w:sz="4" w:space="0" w:color="auto"/>
              <w:bottom w:val="single" w:sz="12" w:space="0" w:color="auto"/>
            </w:tcBorders>
            <w:shd w:val="clear" w:color="auto" w:fill="auto"/>
            <w:vAlign w:val="bottom"/>
          </w:tcPr>
          <w:p w:rsidR="008D243A" w:rsidRPr="006B69A3" w:rsidRDefault="00666E6D" w:rsidP="008D243A">
            <w:pPr>
              <w:suppressAutoHyphens w:val="0"/>
              <w:spacing w:before="80" w:after="80" w:line="220" w:lineRule="exact"/>
              <w:ind w:right="113"/>
              <w:jc w:val="right"/>
              <w:rPr>
                <w:b/>
                <w:sz w:val="18"/>
                <w:szCs w:val="18"/>
              </w:rPr>
            </w:pPr>
            <w:r w:rsidRPr="006B69A3">
              <w:rPr>
                <w:b/>
                <w:sz w:val="18"/>
                <w:szCs w:val="18"/>
              </w:rPr>
              <w:t>1,</w:t>
            </w:r>
            <w:r w:rsidR="008D243A" w:rsidRPr="006B69A3">
              <w:rPr>
                <w:b/>
                <w:sz w:val="18"/>
                <w:szCs w:val="18"/>
              </w:rPr>
              <w:t>98</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04</w:t>
            </w:r>
          </w:p>
        </w:tc>
        <w:tc>
          <w:tcPr>
            <w:tcW w:w="630" w:type="dxa"/>
            <w:tcBorders>
              <w:top w:val="single" w:sz="4" w:space="0" w:color="auto"/>
              <w:bottom w:val="single" w:sz="12" w:space="0" w:color="auto"/>
            </w:tcBorders>
            <w:shd w:val="clear" w:color="auto" w:fill="auto"/>
            <w:vAlign w:val="bottom"/>
          </w:tcPr>
          <w:p w:rsidR="008D243A" w:rsidRPr="006B69A3" w:rsidRDefault="00666E6D" w:rsidP="008D243A">
            <w:pPr>
              <w:suppressAutoHyphens w:val="0"/>
              <w:spacing w:before="80" w:after="80" w:line="220" w:lineRule="exact"/>
              <w:ind w:right="113"/>
              <w:jc w:val="right"/>
              <w:rPr>
                <w:b/>
                <w:sz w:val="18"/>
                <w:szCs w:val="18"/>
              </w:rPr>
            </w:pPr>
            <w:r w:rsidRPr="006B69A3">
              <w:rPr>
                <w:b/>
                <w:sz w:val="18"/>
                <w:szCs w:val="18"/>
              </w:rPr>
              <w:t>2,</w:t>
            </w:r>
            <w:r w:rsidR="008D243A" w:rsidRPr="006B69A3">
              <w:rPr>
                <w:b/>
                <w:sz w:val="18"/>
                <w:szCs w:val="18"/>
              </w:rPr>
              <w:t>06</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01</w:t>
            </w:r>
          </w:p>
        </w:tc>
        <w:tc>
          <w:tcPr>
            <w:tcW w:w="630" w:type="dxa"/>
            <w:tcBorders>
              <w:top w:val="single" w:sz="4" w:space="0" w:color="auto"/>
              <w:bottom w:val="single" w:sz="12" w:space="0" w:color="auto"/>
            </w:tcBorders>
            <w:shd w:val="clear" w:color="auto" w:fill="auto"/>
            <w:vAlign w:val="bottom"/>
          </w:tcPr>
          <w:p w:rsidR="008D243A" w:rsidRPr="006B69A3" w:rsidRDefault="00666E6D" w:rsidP="008D243A">
            <w:pPr>
              <w:suppressAutoHyphens w:val="0"/>
              <w:spacing w:before="80" w:after="80" w:line="220" w:lineRule="exact"/>
              <w:ind w:right="113"/>
              <w:jc w:val="right"/>
              <w:rPr>
                <w:b/>
                <w:sz w:val="18"/>
                <w:szCs w:val="18"/>
              </w:rPr>
            </w:pPr>
            <w:r w:rsidRPr="006B69A3">
              <w:rPr>
                <w:b/>
                <w:sz w:val="18"/>
                <w:szCs w:val="18"/>
              </w:rPr>
              <w:t>2,</w:t>
            </w:r>
            <w:r w:rsidR="008D243A" w:rsidRPr="006B69A3">
              <w:rPr>
                <w:b/>
                <w:sz w:val="18"/>
                <w:szCs w:val="18"/>
              </w:rPr>
              <w:t>20</w:t>
            </w:r>
          </w:p>
        </w:tc>
        <w:tc>
          <w:tcPr>
            <w:tcW w:w="631" w:type="dxa"/>
            <w:tcBorders>
              <w:top w:val="single" w:sz="4" w:space="0" w:color="auto"/>
              <w:bottom w:val="single" w:sz="12" w:space="0" w:color="auto"/>
            </w:tcBorders>
            <w:shd w:val="clear" w:color="auto" w:fill="auto"/>
            <w:vAlign w:val="bottom"/>
          </w:tcPr>
          <w:p w:rsidR="008D243A" w:rsidRPr="006B69A3" w:rsidRDefault="008D243A" w:rsidP="008D243A">
            <w:pPr>
              <w:suppressAutoHyphens w:val="0"/>
              <w:spacing w:before="80" w:after="80" w:line="220" w:lineRule="exact"/>
              <w:ind w:right="113"/>
              <w:jc w:val="right"/>
              <w:rPr>
                <w:b/>
                <w:sz w:val="18"/>
                <w:szCs w:val="18"/>
              </w:rPr>
            </w:pPr>
            <w:r w:rsidRPr="006B69A3">
              <w:rPr>
                <w:b/>
                <w:sz w:val="18"/>
                <w:szCs w:val="18"/>
              </w:rPr>
              <w:t>2</w:t>
            </w:r>
            <w:r w:rsidR="00666E6D" w:rsidRPr="006B69A3">
              <w:rPr>
                <w:b/>
                <w:sz w:val="18"/>
                <w:szCs w:val="18"/>
              </w:rPr>
              <w:t>,</w:t>
            </w:r>
            <w:r w:rsidRPr="006B69A3">
              <w:rPr>
                <w:b/>
                <w:sz w:val="18"/>
                <w:szCs w:val="18"/>
              </w:rPr>
              <w:t>11</w:t>
            </w:r>
          </w:p>
        </w:tc>
      </w:tr>
    </w:tbl>
    <w:p w:rsidR="008D243A" w:rsidRPr="006B69A3" w:rsidRDefault="003F6664" w:rsidP="008F75FF">
      <w:pPr>
        <w:spacing w:before="120"/>
        <w:ind w:left="284" w:right="28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p>
    <w:p w:rsidR="008D243A" w:rsidRPr="006B69A3" w:rsidRDefault="008D243A" w:rsidP="008F75FF">
      <w:pPr>
        <w:ind w:left="284" w:right="284" w:firstLine="170"/>
        <w:rPr>
          <w:i/>
          <w:sz w:val="18"/>
          <w:szCs w:val="18"/>
        </w:rPr>
      </w:pPr>
      <w:r w:rsidRPr="006B69A3">
        <w:rPr>
          <w:i/>
          <w:sz w:val="18"/>
          <w:szCs w:val="18"/>
        </w:rPr>
        <w:t>Not</w:t>
      </w:r>
      <w:r w:rsidR="003F6664" w:rsidRPr="006B69A3">
        <w:rPr>
          <w:i/>
          <w:sz w:val="18"/>
          <w:szCs w:val="18"/>
        </w:rPr>
        <w:t>a</w:t>
      </w:r>
      <w:r w:rsidRPr="006B69A3">
        <w:rPr>
          <w:i/>
          <w:sz w:val="18"/>
          <w:szCs w:val="18"/>
        </w:rPr>
        <w:t>s:</w:t>
      </w:r>
    </w:p>
    <w:p w:rsidR="008D243A" w:rsidRPr="006B69A3" w:rsidRDefault="008D243A" w:rsidP="008F75FF">
      <w:pPr>
        <w:ind w:left="284" w:right="284" w:firstLine="170"/>
        <w:rPr>
          <w:sz w:val="18"/>
          <w:szCs w:val="18"/>
        </w:rPr>
      </w:pPr>
      <w:r w:rsidRPr="006B69A3">
        <w:rPr>
          <w:i/>
          <w:sz w:val="18"/>
          <w:szCs w:val="18"/>
          <w:vertAlign w:val="superscript"/>
        </w:rPr>
        <w:t>1</w:t>
      </w:r>
      <w:r w:rsidRPr="006B69A3">
        <w:rPr>
          <w:sz w:val="18"/>
          <w:szCs w:val="18"/>
        </w:rPr>
        <w:t xml:space="preserve">  </w:t>
      </w:r>
      <w:r w:rsidR="00AA6543" w:rsidRPr="006B69A3">
        <w:rPr>
          <w:sz w:val="18"/>
          <w:szCs w:val="18"/>
        </w:rPr>
        <w:t>Se han u</w:t>
      </w:r>
      <w:r w:rsidR="003F6664" w:rsidRPr="006B69A3">
        <w:rPr>
          <w:sz w:val="18"/>
          <w:szCs w:val="18"/>
        </w:rPr>
        <w:t>tilizado las</w:t>
      </w:r>
      <w:r w:rsidRPr="006B69A3">
        <w:rPr>
          <w:sz w:val="18"/>
          <w:szCs w:val="18"/>
        </w:rPr>
        <w:t xml:space="preserve"> estima</w:t>
      </w:r>
      <w:r w:rsidR="003F6664" w:rsidRPr="006B69A3">
        <w:rPr>
          <w:sz w:val="18"/>
          <w:szCs w:val="18"/>
        </w:rPr>
        <w:t>ciones de mediados de año</w:t>
      </w:r>
      <w:r w:rsidRPr="006B69A3">
        <w:rPr>
          <w:sz w:val="18"/>
          <w:szCs w:val="18"/>
        </w:rPr>
        <w:t xml:space="preserve"> bas</w:t>
      </w:r>
      <w:r w:rsidR="003F6664" w:rsidRPr="006B69A3">
        <w:rPr>
          <w:sz w:val="18"/>
          <w:szCs w:val="18"/>
        </w:rPr>
        <w:t>adas en los datos del censo de 1994</w:t>
      </w:r>
      <w:r w:rsidRPr="006B69A3">
        <w:rPr>
          <w:sz w:val="18"/>
          <w:szCs w:val="18"/>
        </w:rPr>
        <w:t xml:space="preserve"> </w:t>
      </w:r>
      <w:r w:rsidR="007220D9" w:rsidRPr="006B69A3">
        <w:rPr>
          <w:sz w:val="18"/>
          <w:szCs w:val="18"/>
        </w:rPr>
        <w:t>con las variaciones atenuadas</w:t>
      </w:r>
      <w:r w:rsidRPr="006B69A3">
        <w:rPr>
          <w:sz w:val="18"/>
          <w:szCs w:val="18"/>
        </w:rPr>
        <w:t>.</w:t>
      </w:r>
    </w:p>
    <w:p w:rsidR="008D243A" w:rsidRPr="006B69A3" w:rsidRDefault="008D243A" w:rsidP="008F75FF">
      <w:pPr>
        <w:ind w:left="284" w:right="284" w:firstLine="170"/>
        <w:rPr>
          <w:sz w:val="18"/>
          <w:szCs w:val="18"/>
        </w:rPr>
      </w:pPr>
      <w:r w:rsidRPr="006B69A3">
        <w:rPr>
          <w:i/>
          <w:sz w:val="18"/>
          <w:szCs w:val="18"/>
          <w:vertAlign w:val="superscript"/>
        </w:rPr>
        <w:t>2</w:t>
      </w:r>
      <w:r w:rsidRPr="006B69A3">
        <w:rPr>
          <w:sz w:val="18"/>
          <w:szCs w:val="18"/>
        </w:rPr>
        <w:t xml:space="preserve">  Total fertili</w:t>
      </w:r>
      <w:r w:rsidR="003F6664" w:rsidRPr="006B69A3">
        <w:rPr>
          <w:sz w:val="18"/>
          <w:szCs w:val="18"/>
        </w:rPr>
        <w:t>dad</w:t>
      </w:r>
      <w:r w:rsidRPr="006B69A3">
        <w:rPr>
          <w:sz w:val="18"/>
          <w:szCs w:val="18"/>
        </w:rPr>
        <w:t xml:space="preserve"> = </w:t>
      </w:r>
      <w:r w:rsidR="003F6664" w:rsidRPr="006B69A3">
        <w:rPr>
          <w:sz w:val="18"/>
          <w:szCs w:val="18"/>
        </w:rPr>
        <w:t>Nú</w:t>
      </w:r>
      <w:r w:rsidRPr="006B69A3">
        <w:rPr>
          <w:sz w:val="18"/>
          <w:szCs w:val="18"/>
        </w:rPr>
        <w:t>mer</w:t>
      </w:r>
      <w:r w:rsidR="003F6664" w:rsidRPr="006B69A3">
        <w:rPr>
          <w:sz w:val="18"/>
          <w:szCs w:val="18"/>
        </w:rPr>
        <w:t>o total de hijos nacidos de una mujer</w:t>
      </w:r>
      <w:r w:rsidRPr="006B69A3">
        <w:rPr>
          <w:sz w:val="18"/>
          <w:szCs w:val="18"/>
        </w:rPr>
        <w:t xml:space="preserve"> </w:t>
      </w:r>
      <w:r w:rsidR="00AA6543" w:rsidRPr="006B69A3">
        <w:rPr>
          <w:sz w:val="18"/>
          <w:szCs w:val="18"/>
        </w:rPr>
        <w:t>en</w:t>
      </w:r>
      <w:r w:rsidR="003F6664" w:rsidRPr="006B69A3">
        <w:rPr>
          <w:sz w:val="18"/>
          <w:szCs w:val="18"/>
        </w:rPr>
        <w:t xml:space="preserve"> la etapa de fecundidad</w:t>
      </w:r>
      <w:r w:rsidRPr="006B69A3">
        <w:rPr>
          <w:sz w:val="18"/>
          <w:szCs w:val="18"/>
        </w:rPr>
        <w:t xml:space="preserve"> </w:t>
      </w:r>
      <w:r w:rsidR="00286B24" w:rsidRPr="006B69A3">
        <w:rPr>
          <w:sz w:val="18"/>
          <w:szCs w:val="18"/>
        </w:rPr>
        <w:t xml:space="preserve">y </w:t>
      </w:r>
      <w:r w:rsidR="00AA6543" w:rsidRPr="006B69A3">
        <w:rPr>
          <w:sz w:val="18"/>
          <w:szCs w:val="18"/>
        </w:rPr>
        <w:t>c</w:t>
      </w:r>
      <w:r w:rsidR="00286B24" w:rsidRPr="006B69A3">
        <w:rPr>
          <w:sz w:val="18"/>
          <w:szCs w:val="18"/>
        </w:rPr>
        <w:t>o</w:t>
      </w:r>
      <w:r w:rsidR="00AA6543" w:rsidRPr="006B69A3">
        <w:rPr>
          <w:sz w:val="18"/>
          <w:szCs w:val="18"/>
        </w:rPr>
        <w:t>n</w:t>
      </w:r>
      <w:r w:rsidR="00286B24" w:rsidRPr="006B69A3">
        <w:rPr>
          <w:sz w:val="18"/>
          <w:szCs w:val="18"/>
        </w:rPr>
        <w:t xml:space="preserve"> las tasas de</w:t>
      </w:r>
      <w:r w:rsidRPr="006B69A3">
        <w:rPr>
          <w:sz w:val="18"/>
          <w:szCs w:val="18"/>
        </w:rPr>
        <w:t xml:space="preserve"> fertili</w:t>
      </w:r>
      <w:r w:rsidR="00286B24" w:rsidRPr="006B69A3">
        <w:rPr>
          <w:sz w:val="18"/>
          <w:szCs w:val="18"/>
        </w:rPr>
        <w:t xml:space="preserve">dad específicas de su edad. </w:t>
      </w:r>
    </w:p>
    <w:p w:rsidR="008D243A" w:rsidRPr="006B69A3" w:rsidRDefault="008D243A" w:rsidP="008F75FF">
      <w:pPr>
        <w:spacing w:after="240"/>
        <w:ind w:left="284" w:right="284" w:firstLine="170"/>
      </w:pPr>
      <w:r w:rsidRPr="006B69A3">
        <w:rPr>
          <w:i/>
          <w:sz w:val="18"/>
          <w:szCs w:val="18"/>
          <w:vertAlign w:val="superscript"/>
        </w:rPr>
        <w:t>3</w:t>
      </w:r>
      <w:r w:rsidRPr="006B69A3">
        <w:rPr>
          <w:sz w:val="18"/>
          <w:szCs w:val="18"/>
        </w:rPr>
        <w:t xml:space="preserve">  A</w:t>
      </w:r>
      <w:r w:rsidR="00286B24" w:rsidRPr="006B69A3">
        <w:rPr>
          <w:sz w:val="18"/>
          <w:szCs w:val="18"/>
        </w:rPr>
        <w:t xml:space="preserve"> partir de</w:t>
      </w:r>
      <w:r w:rsidRPr="006B69A3">
        <w:rPr>
          <w:sz w:val="18"/>
          <w:szCs w:val="18"/>
        </w:rPr>
        <w:t xml:space="preserve"> 2002 </w:t>
      </w:r>
      <w:r w:rsidR="00286B24" w:rsidRPr="006B69A3">
        <w:rPr>
          <w:sz w:val="18"/>
          <w:szCs w:val="18"/>
        </w:rPr>
        <w:t>se han vuelto a calcular las</w:t>
      </w:r>
      <w:r w:rsidRPr="006B69A3">
        <w:rPr>
          <w:sz w:val="18"/>
          <w:szCs w:val="18"/>
        </w:rPr>
        <w:t xml:space="preserve"> estima</w:t>
      </w:r>
      <w:r w:rsidR="00286B24" w:rsidRPr="006B69A3">
        <w:rPr>
          <w:sz w:val="18"/>
          <w:szCs w:val="18"/>
        </w:rPr>
        <w:t>ciones de población utilizando los resultados del censo de</w:t>
      </w:r>
      <w:r w:rsidRPr="006B69A3">
        <w:rPr>
          <w:sz w:val="18"/>
          <w:szCs w:val="18"/>
        </w:rPr>
        <w:t xml:space="preserve"> 2002</w:t>
      </w:r>
      <w:r w:rsidR="00286B24" w:rsidRPr="006B69A3">
        <w:rPr>
          <w:sz w:val="18"/>
          <w:szCs w:val="18"/>
        </w:rPr>
        <w:t>.</w:t>
      </w:r>
    </w:p>
    <w:p w:rsidR="008D243A" w:rsidRPr="006B69A3" w:rsidRDefault="008D243A" w:rsidP="008D243A">
      <w:pPr>
        <w:pStyle w:val="SingleTxtG"/>
      </w:pPr>
    </w:p>
    <w:p w:rsidR="008D243A" w:rsidRPr="006B69A3" w:rsidRDefault="008D243A" w:rsidP="008D243A">
      <w:pPr>
        <w:pStyle w:val="SingleTxtG"/>
        <w:sectPr w:rsidR="008D243A" w:rsidRPr="006B69A3" w:rsidSect="009D1B57">
          <w:headerReference w:type="even" r:id="rId14"/>
          <w:headerReference w:type="default" r:id="rId15"/>
          <w:footerReference w:type="even" r:id="rId16"/>
          <w:footerReference w:type="default" r:id="rId17"/>
          <w:endnotePr>
            <w:numFmt w:val="decimal"/>
          </w:endnotePr>
          <w:pgSz w:w="16838" w:h="11906" w:orient="landscape" w:code="9"/>
          <w:pgMar w:top="1134" w:right="1701" w:bottom="1134" w:left="2268" w:header="567" w:footer="567" w:gutter="0"/>
          <w:cols w:space="720"/>
          <w:docGrid w:linePitch="272"/>
        </w:sectPr>
      </w:pPr>
    </w:p>
    <w:p w:rsidR="008D243A" w:rsidRPr="006B69A3" w:rsidRDefault="00A045B0" w:rsidP="008D243A">
      <w:pPr>
        <w:pStyle w:val="Heading1"/>
      </w:pPr>
      <w:r w:rsidRPr="006B69A3">
        <w:t>Cuadro</w:t>
      </w:r>
      <w:r w:rsidR="008D243A" w:rsidRPr="006B69A3">
        <w:t xml:space="preserve"> 6</w:t>
      </w:r>
    </w:p>
    <w:p w:rsidR="008D243A" w:rsidRPr="006B69A3" w:rsidRDefault="007220D9" w:rsidP="008D243A">
      <w:pPr>
        <w:pStyle w:val="SingleTxtG"/>
        <w:rPr>
          <w:b/>
        </w:rPr>
      </w:pPr>
      <w:r w:rsidRPr="006B69A3">
        <w:rPr>
          <w:b/>
        </w:rPr>
        <w:t>Muertes por</w:t>
      </w:r>
      <w:r w:rsidR="008D243A" w:rsidRPr="006B69A3">
        <w:rPr>
          <w:b/>
        </w:rPr>
        <w:t xml:space="preserve"> sex</w:t>
      </w:r>
      <w:r w:rsidRPr="006B69A3">
        <w:rPr>
          <w:b/>
        </w:rPr>
        <w:t>o</w:t>
      </w:r>
      <w:r w:rsidR="008D243A" w:rsidRPr="006B69A3">
        <w:rPr>
          <w:b/>
        </w:rPr>
        <w:t xml:space="preserve"> </w:t>
      </w:r>
      <w:r w:rsidRPr="006B69A3">
        <w:rPr>
          <w:b/>
        </w:rPr>
        <w:t>y edad</w:t>
      </w:r>
      <w:r w:rsidR="008D243A" w:rsidRPr="006B69A3">
        <w:rPr>
          <w:b/>
        </w:rPr>
        <w:t>, 2002</w:t>
      </w:r>
      <w:r w:rsidR="00054B43" w:rsidRPr="006B69A3">
        <w:rPr>
          <w:b/>
        </w:rPr>
        <w:t>-</w:t>
      </w:r>
      <w:r w:rsidR="008D243A" w:rsidRPr="006B69A3">
        <w:rPr>
          <w:b/>
        </w:rPr>
        <w:t>2006</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04"/>
        <w:gridCol w:w="853"/>
        <w:gridCol w:w="854"/>
        <w:gridCol w:w="853"/>
        <w:gridCol w:w="854"/>
        <w:gridCol w:w="853"/>
        <w:gridCol w:w="854"/>
        <w:gridCol w:w="853"/>
        <w:gridCol w:w="854"/>
        <w:gridCol w:w="853"/>
        <w:gridCol w:w="854"/>
      </w:tblGrid>
      <w:tr w:rsidR="008D243A" w:rsidRPr="006B69A3">
        <w:trPr>
          <w:tblHeader/>
        </w:trPr>
        <w:tc>
          <w:tcPr>
            <w:tcW w:w="1104" w:type="dxa"/>
            <w:vMerge w:val="restart"/>
            <w:tcBorders>
              <w:top w:val="single" w:sz="4" w:space="0" w:color="auto"/>
            </w:tcBorders>
            <w:shd w:val="clear" w:color="auto" w:fill="auto"/>
            <w:vAlign w:val="bottom"/>
          </w:tcPr>
          <w:p w:rsidR="008D243A" w:rsidRPr="006B69A3" w:rsidRDefault="006C550B" w:rsidP="003736BF">
            <w:pPr>
              <w:spacing w:before="80" w:after="80" w:line="200" w:lineRule="exact"/>
              <w:rPr>
                <w:i/>
                <w:sz w:val="16"/>
              </w:rPr>
            </w:pPr>
            <w:r w:rsidRPr="006B69A3">
              <w:rPr>
                <w:i/>
                <w:sz w:val="16"/>
              </w:rPr>
              <w:t>G</w:t>
            </w:r>
            <w:r w:rsidR="008D243A" w:rsidRPr="006B69A3">
              <w:rPr>
                <w:i/>
                <w:sz w:val="16"/>
              </w:rPr>
              <w:t>rup</w:t>
            </w:r>
            <w:r w:rsidRPr="006B69A3">
              <w:rPr>
                <w:i/>
                <w:sz w:val="16"/>
              </w:rPr>
              <w:t xml:space="preserve">os </w:t>
            </w:r>
            <w:r w:rsidR="00DF51A3">
              <w:rPr>
                <w:i/>
                <w:sz w:val="16"/>
              </w:rPr>
              <w:br/>
            </w:r>
            <w:r w:rsidRPr="006B69A3">
              <w:rPr>
                <w:i/>
                <w:sz w:val="16"/>
              </w:rPr>
              <w:t>de edad</w:t>
            </w:r>
          </w:p>
        </w:tc>
        <w:tc>
          <w:tcPr>
            <w:tcW w:w="1707" w:type="dxa"/>
            <w:gridSpan w:val="2"/>
            <w:tcBorders>
              <w:top w:val="single" w:sz="4" w:space="0" w:color="auto"/>
              <w:bottom w:val="single" w:sz="4" w:space="0" w:color="auto"/>
              <w:right w:val="single" w:sz="24" w:space="0" w:color="FFFFFF"/>
            </w:tcBorders>
            <w:shd w:val="clear" w:color="auto" w:fill="auto"/>
            <w:vAlign w:val="bottom"/>
          </w:tcPr>
          <w:p w:rsidR="008D243A" w:rsidRPr="006B69A3" w:rsidRDefault="008D243A" w:rsidP="00DF51A3">
            <w:pPr>
              <w:spacing w:before="80" w:after="80" w:line="200" w:lineRule="exact"/>
              <w:jc w:val="center"/>
              <w:rPr>
                <w:i/>
                <w:sz w:val="16"/>
              </w:rPr>
            </w:pPr>
            <w:r w:rsidRPr="006B69A3">
              <w:rPr>
                <w:i/>
                <w:sz w:val="16"/>
              </w:rPr>
              <w:t>2002</w:t>
            </w:r>
          </w:p>
        </w:tc>
        <w:tc>
          <w:tcPr>
            <w:tcW w:w="17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6B69A3" w:rsidRDefault="008D243A" w:rsidP="00DF51A3">
            <w:pPr>
              <w:spacing w:before="80" w:after="80" w:line="200" w:lineRule="exact"/>
              <w:jc w:val="center"/>
              <w:rPr>
                <w:i/>
                <w:sz w:val="16"/>
              </w:rPr>
            </w:pPr>
            <w:r w:rsidRPr="006B69A3">
              <w:rPr>
                <w:i/>
                <w:sz w:val="16"/>
              </w:rPr>
              <w:t>2003</w:t>
            </w:r>
          </w:p>
        </w:tc>
        <w:tc>
          <w:tcPr>
            <w:tcW w:w="17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6B69A3" w:rsidRDefault="008D243A" w:rsidP="00DF51A3">
            <w:pPr>
              <w:spacing w:before="80" w:after="80" w:line="200" w:lineRule="exact"/>
              <w:jc w:val="center"/>
              <w:rPr>
                <w:i/>
                <w:sz w:val="16"/>
              </w:rPr>
            </w:pPr>
            <w:r w:rsidRPr="006B69A3">
              <w:rPr>
                <w:i/>
                <w:sz w:val="16"/>
              </w:rPr>
              <w:t>2004</w:t>
            </w:r>
          </w:p>
        </w:tc>
        <w:tc>
          <w:tcPr>
            <w:tcW w:w="17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6B69A3" w:rsidRDefault="008D243A" w:rsidP="00DF51A3">
            <w:pPr>
              <w:spacing w:before="80" w:after="80" w:line="200" w:lineRule="exact"/>
              <w:jc w:val="center"/>
              <w:rPr>
                <w:i/>
                <w:sz w:val="16"/>
              </w:rPr>
            </w:pPr>
            <w:r w:rsidRPr="006B69A3">
              <w:rPr>
                <w:i/>
                <w:sz w:val="16"/>
              </w:rPr>
              <w:t>2005</w:t>
            </w:r>
          </w:p>
        </w:tc>
        <w:tc>
          <w:tcPr>
            <w:tcW w:w="1707" w:type="dxa"/>
            <w:gridSpan w:val="2"/>
            <w:tcBorders>
              <w:top w:val="single" w:sz="4" w:space="0" w:color="auto"/>
              <w:left w:val="single" w:sz="24" w:space="0" w:color="FFFFFF"/>
              <w:bottom w:val="single" w:sz="4" w:space="0" w:color="auto"/>
            </w:tcBorders>
            <w:shd w:val="clear" w:color="auto" w:fill="auto"/>
            <w:vAlign w:val="bottom"/>
          </w:tcPr>
          <w:p w:rsidR="008D243A" w:rsidRPr="006B69A3" w:rsidRDefault="008D243A" w:rsidP="00DF51A3">
            <w:pPr>
              <w:spacing w:before="80" w:after="80" w:line="200" w:lineRule="exact"/>
              <w:jc w:val="center"/>
              <w:rPr>
                <w:i/>
                <w:sz w:val="16"/>
              </w:rPr>
            </w:pPr>
            <w:r w:rsidRPr="006B69A3">
              <w:rPr>
                <w:i/>
                <w:sz w:val="16"/>
              </w:rPr>
              <w:t>2006</w:t>
            </w:r>
          </w:p>
        </w:tc>
      </w:tr>
      <w:tr w:rsidR="008D243A" w:rsidRPr="006B69A3">
        <w:trPr>
          <w:tblHeader/>
        </w:trPr>
        <w:tc>
          <w:tcPr>
            <w:tcW w:w="1104" w:type="dxa"/>
            <w:vMerge/>
            <w:tcBorders>
              <w:bottom w:val="single" w:sz="12" w:space="0" w:color="auto"/>
            </w:tcBorders>
            <w:shd w:val="clear" w:color="auto" w:fill="auto"/>
            <w:vAlign w:val="bottom"/>
          </w:tcPr>
          <w:p w:rsidR="008D243A" w:rsidRPr="006B69A3" w:rsidRDefault="008D243A" w:rsidP="003736BF">
            <w:pPr>
              <w:spacing w:before="80" w:after="80" w:line="200" w:lineRule="exact"/>
              <w:rPr>
                <w:i/>
                <w:sz w:val="16"/>
              </w:rPr>
            </w:pPr>
          </w:p>
        </w:tc>
        <w:tc>
          <w:tcPr>
            <w:tcW w:w="853" w:type="dxa"/>
            <w:tcBorders>
              <w:top w:val="single" w:sz="4" w:space="0" w:color="auto"/>
              <w:bottom w:val="single" w:sz="12" w:space="0" w:color="auto"/>
            </w:tcBorders>
            <w:shd w:val="clear" w:color="auto" w:fill="auto"/>
            <w:vAlign w:val="bottom"/>
          </w:tcPr>
          <w:p w:rsidR="008D243A" w:rsidRPr="006B69A3" w:rsidRDefault="007220D9" w:rsidP="00DF51A3">
            <w:pPr>
              <w:spacing w:before="80" w:after="80" w:line="200" w:lineRule="exact"/>
              <w:jc w:val="right"/>
              <w:rPr>
                <w:i/>
                <w:sz w:val="16"/>
              </w:rPr>
            </w:pPr>
            <w:r w:rsidRPr="006B69A3">
              <w:rPr>
                <w:i/>
                <w:sz w:val="16"/>
              </w:rPr>
              <w:t>Hombres</w:t>
            </w:r>
          </w:p>
        </w:tc>
        <w:tc>
          <w:tcPr>
            <w:tcW w:w="854" w:type="dxa"/>
            <w:tcBorders>
              <w:top w:val="single" w:sz="4" w:space="0" w:color="auto"/>
              <w:bottom w:val="single" w:sz="12" w:space="0" w:color="auto"/>
              <w:right w:val="single" w:sz="24" w:space="0" w:color="FFFFFF"/>
            </w:tcBorders>
            <w:shd w:val="clear" w:color="auto" w:fill="auto"/>
            <w:vAlign w:val="bottom"/>
          </w:tcPr>
          <w:p w:rsidR="008D243A" w:rsidRPr="006B69A3" w:rsidRDefault="007220D9" w:rsidP="00DF51A3">
            <w:pPr>
              <w:spacing w:before="80" w:after="80" w:line="200" w:lineRule="exact"/>
              <w:jc w:val="right"/>
              <w:rPr>
                <w:i/>
                <w:sz w:val="16"/>
              </w:rPr>
            </w:pPr>
            <w:r w:rsidRPr="006B69A3">
              <w:rPr>
                <w:i/>
                <w:sz w:val="16"/>
              </w:rPr>
              <w:t>Mujeres</w:t>
            </w:r>
          </w:p>
        </w:tc>
        <w:tc>
          <w:tcPr>
            <w:tcW w:w="853" w:type="dxa"/>
            <w:tcBorders>
              <w:top w:val="single" w:sz="4" w:space="0" w:color="auto"/>
              <w:left w:val="single" w:sz="24" w:space="0" w:color="FFFFFF"/>
              <w:bottom w:val="single" w:sz="12" w:space="0" w:color="auto"/>
            </w:tcBorders>
            <w:shd w:val="clear" w:color="auto" w:fill="auto"/>
            <w:vAlign w:val="bottom"/>
          </w:tcPr>
          <w:p w:rsidR="008D243A" w:rsidRPr="006B69A3" w:rsidRDefault="007220D9" w:rsidP="00DF51A3">
            <w:pPr>
              <w:spacing w:before="80" w:after="80" w:line="200" w:lineRule="exact"/>
              <w:jc w:val="right"/>
              <w:rPr>
                <w:i/>
                <w:sz w:val="16"/>
              </w:rPr>
            </w:pPr>
            <w:r w:rsidRPr="006B69A3">
              <w:rPr>
                <w:i/>
                <w:sz w:val="16"/>
              </w:rPr>
              <w:t>Hombres</w:t>
            </w:r>
          </w:p>
        </w:tc>
        <w:tc>
          <w:tcPr>
            <w:tcW w:w="854" w:type="dxa"/>
            <w:tcBorders>
              <w:top w:val="single" w:sz="4" w:space="0" w:color="auto"/>
              <w:bottom w:val="single" w:sz="12" w:space="0" w:color="auto"/>
              <w:right w:val="single" w:sz="24" w:space="0" w:color="FFFFFF"/>
            </w:tcBorders>
            <w:shd w:val="clear" w:color="auto" w:fill="auto"/>
            <w:vAlign w:val="bottom"/>
          </w:tcPr>
          <w:p w:rsidR="008D243A" w:rsidRPr="006B69A3" w:rsidRDefault="007220D9" w:rsidP="00DF51A3">
            <w:pPr>
              <w:spacing w:before="80" w:after="80" w:line="200" w:lineRule="exact"/>
              <w:jc w:val="right"/>
              <w:rPr>
                <w:i/>
                <w:sz w:val="16"/>
              </w:rPr>
            </w:pPr>
            <w:r w:rsidRPr="006B69A3">
              <w:rPr>
                <w:i/>
                <w:sz w:val="16"/>
              </w:rPr>
              <w:t>Mujeres</w:t>
            </w:r>
          </w:p>
        </w:tc>
        <w:tc>
          <w:tcPr>
            <w:tcW w:w="853" w:type="dxa"/>
            <w:tcBorders>
              <w:top w:val="single" w:sz="4" w:space="0" w:color="auto"/>
              <w:left w:val="single" w:sz="24" w:space="0" w:color="FFFFFF"/>
              <w:bottom w:val="single" w:sz="12" w:space="0" w:color="auto"/>
            </w:tcBorders>
            <w:shd w:val="clear" w:color="auto" w:fill="auto"/>
            <w:vAlign w:val="bottom"/>
          </w:tcPr>
          <w:p w:rsidR="008D243A" w:rsidRPr="006B69A3" w:rsidRDefault="006C550B" w:rsidP="00DF51A3">
            <w:pPr>
              <w:spacing w:before="80" w:after="80" w:line="200" w:lineRule="exact"/>
              <w:jc w:val="right"/>
              <w:rPr>
                <w:i/>
                <w:sz w:val="16"/>
              </w:rPr>
            </w:pPr>
            <w:r w:rsidRPr="006B69A3">
              <w:rPr>
                <w:i/>
                <w:sz w:val="16"/>
              </w:rPr>
              <w:t>Hombres</w:t>
            </w:r>
          </w:p>
        </w:tc>
        <w:tc>
          <w:tcPr>
            <w:tcW w:w="854" w:type="dxa"/>
            <w:tcBorders>
              <w:top w:val="single" w:sz="4" w:space="0" w:color="auto"/>
              <w:bottom w:val="single" w:sz="12" w:space="0" w:color="auto"/>
              <w:right w:val="single" w:sz="24" w:space="0" w:color="FFFFFF"/>
            </w:tcBorders>
            <w:shd w:val="clear" w:color="auto" w:fill="auto"/>
            <w:vAlign w:val="bottom"/>
          </w:tcPr>
          <w:p w:rsidR="008D243A" w:rsidRPr="006B69A3" w:rsidRDefault="006C550B" w:rsidP="00DF51A3">
            <w:pPr>
              <w:spacing w:before="80" w:after="80" w:line="200" w:lineRule="exact"/>
              <w:jc w:val="right"/>
              <w:rPr>
                <w:i/>
                <w:sz w:val="16"/>
              </w:rPr>
            </w:pPr>
            <w:r w:rsidRPr="006B69A3">
              <w:rPr>
                <w:i/>
                <w:sz w:val="16"/>
              </w:rPr>
              <w:t>Mujeres</w:t>
            </w:r>
          </w:p>
        </w:tc>
        <w:tc>
          <w:tcPr>
            <w:tcW w:w="853" w:type="dxa"/>
            <w:tcBorders>
              <w:top w:val="single" w:sz="4" w:space="0" w:color="auto"/>
              <w:left w:val="single" w:sz="24" w:space="0" w:color="FFFFFF"/>
              <w:bottom w:val="single" w:sz="12" w:space="0" w:color="auto"/>
            </w:tcBorders>
            <w:shd w:val="clear" w:color="auto" w:fill="auto"/>
            <w:vAlign w:val="bottom"/>
          </w:tcPr>
          <w:p w:rsidR="008D243A" w:rsidRPr="006B69A3" w:rsidRDefault="006C550B" w:rsidP="00DF51A3">
            <w:pPr>
              <w:spacing w:before="80" w:after="80" w:line="200" w:lineRule="exact"/>
              <w:jc w:val="right"/>
              <w:rPr>
                <w:i/>
                <w:sz w:val="16"/>
              </w:rPr>
            </w:pPr>
            <w:r w:rsidRPr="006B69A3">
              <w:rPr>
                <w:i/>
                <w:sz w:val="16"/>
              </w:rPr>
              <w:t>Hombres</w:t>
            </w:r>
          </w:p>
        </w:tc>
        <w:tc>
          <w:tcPr>
            <w:tcW w:w="854" w:type="dxa"/>
            <w:tcBorders>
              <w:top w:val="single" w:sz="4" w:space="0" w:color="auto"/>
              <w:bottom w:val="single" w:sz="12" w:space="0" w:color="auto"/>
              <w:right w:val="single" w:sz="24" w:space="0" w:color="FFFFFF"/>
            </w:tcBorders>
            <w:shd w:val="clear" w:color="auto" w:fill="auto"/>
            <w:vAlign w:val="bottom"/>
          </w:tcPr>
          <w:p w:rsidR="008D243A" w:rsidRPr="006B69A3" w:rsidRDefault="006C550B" w:rsidP="00DF51A3">
            <w:pPr>
              <w:spacing w:before="80" w:after="80" w:line="200" w:lineRule="exact"/>
              <w:jc w:val="right"/>
              <w:rPr>
                <w:i/>
                <w:sz w:val="16"/>
              </w:rPr>
            </w:pPr>
            <w:r w:rsidRPr="006B69A3">
              <w:rPr>
                <w:i/>
                <w:sz w:val="16"/>
              </w:rPr>
              <w:t>Mujeres</w:t>
            </w:r>
          </w:p>
        </w:tc>
        <w:tc>
          <w:tcPr>
            <w:tcW w:w="853" w:type="dxa"/>
            <w:tcBorders>
              <w:top w:val="single" w:sz="4" w:space="0" w:color="auto"/>
              <w:left w:val="single" w:sz="24" w:space="0" w:color="FFFFFF"/>
              <w:bottom w:val="single" w:sz="12" w:space="0" w:color="auto"/>
            </w:tcBorders>
            <w:shd w:val="clear" w:color="auto" w:fill="auto"/>
            <w:vAlign w:val="bottom"/>
          </w:tcPr>
          <w:p w:rsidR="008D243A" w:rsidRPr="006B69A3" w:rsidRDefault="006C550B" w:rsidP="00DF51A3">
            <w:pPr>
              <w:spacing w:before="80" w:after="80" w:line="200" w:lineRule="exact"/>
              <w:jc w:val="right"/>
              <w:rPr>
                <w:i/>
                <w:sz w:val="16"/>
              </w:rPr>
            </w:pPr>
            <w:r w:rsidRPr="006B69A3">
              <w:rPr>
                <w:i/>
                <w:sz w:val="16"/>
              </w:rPr>
              <w:t>Hombres</w:t>
            </w:r>
          </w:p>
        </w:tc>
        <w:tc>
          <w:tcPr>
            <w:tcW w:w="854" w:type="dxa"/>
            <w:tcBorders>
              <w:top w:val="single" w:sz="4" w:space="0" w:color="auto"/>
              <w:bottom w:val="single" w:sz="12" w:space="0" w:color="auto"/>
            </w:tcBorders>
            <w:shd w:val="clear" w:color="auto" w:fill="auto"/>
            <w:vAlign w:val="bottom"/>
          </w:tcPr>
          <w:p w:rsidR="008D243A" w:rsidRPr="006B69A3" w:rsidRDefault="006C550B" w:rsidP="00DF51A3">
            <w:pPr>
              <w:spacing w:before="80" w:after="80" w:line="200" w:lineRule="exact"/>
              <w:jc w:val="right"/>
              <w:rPr>
                <w:i/>
                <w:sz w:val="16"/>
              </w:rPr>
            </w:pPr>
            <w:r w:rsidRPr="006B69A3">
              <w:rPr>
                <w:i/>
                <w:sz w:val="16"/>
              </w:rPr>
              <w:t>Mujeres</w:t>
            </w:r>
          </w:p>
        </w:tc>
      </w:tr>
      <w:tr w:rsidR="008D243A" w:rsidRPr="006B69A3">
        <w:tc>
          <w:tcPr>
            <w:tcW w:w="1104" w:type="dxa"/>
            <w:tcBorders>
              <w:top w:val="single" w:sz="12" w:space="0" w:color="auto"/>
            </w:tcBorders>
            <w:shd w:val="clear" w:color="auto" w:fill="auto"/>
            <w:vAlign w:val="bottom"/>
          </w:tcPr>
          <w:p w:rsidR="008D243A" w:rsidRPr="006B69A3" w:rsidRDefault="006C550B" w:rsidP="003736BF">
            <w:pPr>
              <w:suppressAutoHyphens w:val="0"/>
              <w:spacing w:before="40" w:after="40" w:line="220" w:lineRule="exact"/>
              <w:rPr>
                <w:sz w:val="18"/>
              </w:rPr>
            </w:pPr>
            <w:r w:rsidRPr="006B69A3">
              <w:rPr>
                <w:sz w:val="18"/>
              </w:rPr>
              <w:t xml:space="preserve">Menos </w:t>
            </w:r>
            <w:r w:rsidR="003736BF">
              <w:rPr>
                <w:sz w:val="18"/>
              </w:rPr>
              <w:br/>
            </w:r>
            <w:r w:rsidRPr="006B69A3">
              <w:rPr>
                <w:sz w:val="18"/>
              </w:rPr>
              <w:t>de</w:t>
            </w:r>
            <w:r w:rsidR="008D243A" w:rsidRPr="006B69A3">
              <w:rPr>
                <w:sz w:val="18"/>
              </w:rPr>
              <w:t xml:space="preserve"> 1</w:t>
            </w:r>
            <w:r w:rsidRPr="006B69A3">
              <w:rPr>
                <w:sz w:val="18"/>
              </w:rPr>
              <w:t xml:space="preserve"> año</w:t>
            </w:r>
          </w:p>
        </w:tc>
        <w:tc>
          <w:tcPr>
            <w:tcW w:w="853"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854"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w:t>
            </w:r>
          </w:p>
        </w:tc>
        <w:tc>
          <w:tcPr>
            <w:tcW w:w="853"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854"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853"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4"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853"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854"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853"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854" w:type="dxa"/>
            <w:tcBorders>
              <w:top w:val="single" w:sz="12"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w:t>
            </w:r>
            <w:r w:rsidR="00054B43" w:rsidRPr="006B69A3">
              <w:rPr>
                <w:sz w:val="18"/>
              </w:rPr>
              <w:t>-</w:t>
            </w:r>
            <w:r w:rsidRPr="006B69A3">
              <w:rPr>
                <w:sz w:val="18"/>
              </w:rPr>
              <w:t>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w:t>
            </w:r>
            <w:r w:rsidR="00054B43" w:rsidRPr="006B69A3">
              <w:rPr>
                <w:sz w:val="18"/>
              </w:rPr>
              <w:t>-</w:t>
            </w:r>
            <w:r w:rsidRPr="006B69A3">
              <w:rPr>
                <w:sz w:val="18"/>
              </w:rPr>
              <w:t>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10</w:t>
            </w:r>
            <w:r w:rsidR="00054B43" w:rsidRPr="006B69A3">
              <w:rPr>
                <w:sz w:val="18"/>
              </w:rPr>
              <w:t>-</w:t>
            </w:r>
            <w:r w:rsidRPr="006B69A3">
              <w:rPr>
                <w:sz w:val="18"/>
              </w:rPr>
              <w:t>14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6</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14</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28</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10</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24</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16</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r w:rsidR="00054B43" w:rsidRPr="006B69A3">
              <w:rPr>
                <w:sz w:val="18"/>
              </w:rPr>
              <w:t>-</w:t>
            </w:r>
            <w:r w:rsidRPr="006B69A3">
              <w:rPr>
                <w:sz w:val="18"/>
              </w:rPr>
              <w:t>59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28</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60</w:t>
            </w:r>
            <w:r w:rsidR="00054B43" w:rsidRPr="006B69A3">
              <w:rPr>
                <w:sz w:val="18"/>
              </w:rPr>
              <w:t>-</w:t>
            </w:r>
            <w:r w:rsidRPr="006B69A3">
              <w:rPr>
                <w:sz w:val="18"/>
              </w:rPr>
              <w:t>64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29</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30</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19</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65</w:t>
            </w:r>
            <w:r w:rsidR="00054B43" w:rsidRPr="006B69A3">
              <w:rPr>
                <w:sz w:val="18"/>
              </w:rPr>
              <w:t>-</w:t>
            </w:r>
            <w:r w:rsidRPr="006B69A3">
              <w:rPr>
                <w:sz w:val="18"/>
              </w:rPr>
              <w:t>69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18</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26</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17</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40</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20</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70</w:t>
            </w:r>
            <w:r w:rsidR="00054B43" w:rsidRPr="006B69A3">
              <w:rPr>
                <w:sz w:val="18"/>
              </w:rPr>
              <w:t>-</w:t>
            </w:r>
            <w:r w:rsidRPr="006B69A3">
              <w:rPr>
                <w:sz w:val="18"/>
              </w:rPr>
              <w:t>74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35</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45</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38</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40</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38</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75</w:t>
            </w:r>
            <w:r w:rsidR="00054B43" w:rsidRPr="006B69A3">
              <w:rPr>
                <w:sz w:val="18"/>
              </w:rPr>
              <w:t>-</w:t>
            </w:r>
            <w:r w:rsidRPr="006B69A3">
              <w:rPr>
                <w:sz w:val="18"/>
              </w:rPr>
              <w:t>79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30</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41</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51</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40</w:t>
            </w:r>
          </w:p>
        </w:tc>
      </w:tr>
      <w:tr w:rsidR="008D243A" w:rsidRPr="006B69A3">
        <w:tc>
          <w:tcPr>
            <w:tcW w:w="110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80</w:t>
            </w:r>
            <w:r w:rsidR="00054B43" w:rsidRPr="006B69A3">
              <w:rPr>
                <w:sz w:val="18"/>
              </w:rPr>
              <w:t>-</w:t>
            </w:r>
            <w:r w:rsidRPr="006B69A3">
              <w:rPr>
                <w:sz w:val="18"/>
              </w:rPr>
              <w:t>84</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33</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42</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37</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39</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46</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53</w:t>
            </w:r>
          </w:p>
        </w:tc>
        <w:tc>
          <w:tcPr>
            <w:tcW w:w="853"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42</w:t>
            </w:r>
          </w:p>
        </w:tc>
        <w:tc>
          <w:tcPr>
            <w:tcW w:w="854" w:type="dxa"/>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46</w:t>
            </w:r>
          </w:p>
        </w:tc>
      </w:tr>
      <w:tr w:rsidR="008D243A" w:rsidRPr="006B69A3">
        <w:tc>
          <w:tcPr>
            <w:tcW w:w="110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85+</w:t>
            </w:r>
          </w:p>
        </w:tc>
        <w:tc>
          <w:tcPr>
            <w:tcW w:w="853"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42</w:t>
            </w:r>
          </w:p>
        </w:tc>
        <w:tc>
          <w:tcPr>
            <w:tcW w:w="854"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86</w:t>
            </w:r>
          </w:p>
        </w:tc>
        <w:tc>
          <w:tcPr>
            <w:tcW w:w="853"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29</w:t>
            </w:r>
          </w:p>
        </w:tc>
        <w:tc>
          <w:tcPr>
            <w:tcW w:w="854"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82</w:t>
            </w:r>
          </w:p>
        </w:tc>
        <w:tc>
          <w:tcPr>
            <w:tcW w:w="853"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25</w:t>
            </w:r>
          </w:p>
        </w:tc>
        <w:tc>
          <w:tcPr>
            <w:tcW w:w="854"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71</w:t>
            </w:r>
          </w:p>
        </w:tc>
        <w:tc>
          <w:tcPr>
            <w:tcW w:w="853"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39</w:t>
            </w:r>
          </w:p>
        </w:tc>
        <w:tc>
          <w:tcPr>
            <w:tcW w:w="854"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81</w:t>
            </w:r>
          </w:p>
        </w:tc>
        <w:tc>
          <w:tcPr>
            <w:tcW w:w="853"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39</w:t>
            </w:r>
          </w:p>
        </w:tc>
        <w:tc>
          <w:tcPr>
            <w:tcW w:w="854" w:type="dxa"/>
            <w:tcBorders>
              <w:bottom w:val="single" w:sz="4" w:space="0" w:color="auto"/>
            </w:tcBorders>
            <w:shd w:val="clear" w:color="auto" w:fill="auto"/>
            <w:vAlign w:val="bottom"/>
          </w:tcPr>
          <w:p w:rsidR="008D243A" w:rsidRPr="006B69A3" w:rsidRDefault="008D243A" w:rsidP="00DF51A3">
            <w:pPr>
              <w:suppressAutoHyphens w:val="0"/>
              <w:spacing w:before="40" w:after="40" w:line="220" w:lineRule="exact"/>
              <w:jc w:val="right"/>
              <w:rPr>
                <w:sz w:val="18"/>
              </w:rPr>
            </w:pPr>
            <w:r w:rsidRPr="006B69A3">
              <w:rPr>
                <w:sz w:val="18"/>
              </w:rPr>
              <w:t>79</w:t>
            </w:r>
          </w:p>
        </w:tc>
      </w:tr>
      <w:tr w:rsidR="008D243A" w:rsidRPr="006B69A3">
        <w:tc>
          <w:tcPr>
            <w:tcW w:w="110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ind w:firstLine="284"/>
              <w:rPr>
                <w:b/>
                <w:sz w:val="18"/>
              </w:rPr>
            </w:pPr>
            <w:r w:rsidRPr="006B69A3">
              <w:rPr>
                <w:b/>
                <w:sz w:val="18"/>
              </w:rPr>
              <w:t>Total</w:t>
            </w:r>
          </w:p>
        </w:tc>
        <w:tc>
          <w:tcPr>
            <w:tcW w:w="853"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360</w:t>
            </w:r>
          </w:p>
        </w:tc>
        <w:tc>
          <w:tcPr>
            <w:tcW w:w="85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287</w:t>
            </w:r>
          </w:p>
        </w:tc>
        <w:tc>
          <w:tcPr>
            <w:tcW w:w="853"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377</w:t>
            </w:r>
          </w:p>
        </w:tc>
        <w:tc>
          <w:tcPr>
            <w:tcW w:w="85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291</w:t>
            </w:r>
          </w:p>
        </w:tc>
        <w:tc>
          <w:tcPr>
            <w:tcW w:w="853"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329</w:t>
            </w:r>
          </w:p>
        </w:tc>
        <w:tc>
          <w:tcPr>
            <w:tcW w:w="85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282</w:t>
            </w:r>
          </w:p>
        </w:tc>
        <w:tc>
          <w:tcPr>
            <w:tcW w:w="853"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386</w:t>
            </w:r>
          </w:p>
        </w:tc>
        <w:tc>
          <w:tcPr>
            <w:tcW w:w="85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287</w:t>
            </w:r>
          </w:p>
        </w:tc>
        <w:tc>
          <w:tcPr>
            <w:tcW w:w="853"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356</w:t>
            </w:r>
          </w:p>
        </w:tc>
        <w:tc>
          <w:tcPr>
            <w:tcW w:w="854" w:type="dxa"/>
            <w:tcBorders>
              <w:top w:val="single" w:sz="4" w:space="0" w:color="auto"/>
              <w:bottom w:val="single" w:sz="12" w:space="0" w:color="auto"/>
            </w:tcBorders>
            <w:shd w:val="clear" w:color="auto" w:fill="auto"/>
            <w:vAlign w:val="bottom"/>
          </w:tcPr>
          <w:p w:rsidR="008D243A" w:rsidRPr="006B69A3" w:rsidRDefault="008D243A" w:rsidP="00DF51A3">
            <w:pPr>
              <w:suppressAutoHyphens w:val="0"/>
              <w:spacing w:before="80" w:after="80" w:line="220" w:lineRule="exact"/>
              <w:jc w:val="right"/>
              <w:rPr>
                <w:b/>
                <w:sz w:val="18"/>
              </w:rPr>
            </w:pPr>
            <w:r w:rsidRPr="006B69A3">
              <w:rPr>
                <w:b/>
                <w:sz w:val="18"/>
              </w:rPr>
              <w:t>308</w:t>
            </w:r>
          </w:p>
        </w:tc>
      </w:tr>
    </w:tbl>
    <w:p w:rsidR="008D243A" w:rsidRPr="006B69A3" w:rsidRDefault="006C550B" w:rsidP="003736BF">
      <w:pPr>
        <w:spacing w:before="120" w:after="240"/>
        <w:ind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dís</w:t>
      </w:r>
      <w:r w:rsidR="008D243A" w:rsidRPr="006B69A3">
        <w:rPr>
          <w:sz w:val="18"/>
          <w:szCs w:val="18"/>
        </w:rPr>
        <w:t>ti</w:t>
      </w:r>
      <w:r w:rsidRPr="006B69A3">
        <w:rPr>
          <w:sz w:val="18"/>
          <w:szCs w:val="18"/>
        </w:rPr>
        <w:t>ca</w:t>
      </w:r>
      <w:r w:rsidR="008D243A" w:rsidRPr="006B69A3">
        <w:rPr>
          <w:sz w:val="18"/>
          <w:szCs w:val="18"/>
        </w:rPr>
        <w:t>/</w:t>
      </w:r>
      <w:r w:rsidRPr="006B69A3">
        <w:rPr>
          <w:sz w:val="18"/>
          <w:szCs w:val="18"/>
        </w:rPr>
        <w:t xml:space="preserve">Oficina del Registro </w:t>
      </w:r>
      <w:r w:rsidR="008D243A" w:rsidRPr="006B69A3">
        <w:rPr>
          <w:sz w:val="18"/>
          <w:szCs w:val="18"/>
        </w:rPr>
        <w:t>Civil.</w:t>
      </w:r>
    </w:p>
    <w:p w:rsidR="008D243A" w:rsidRPr="006B69A3" w:rsidRDefault="006C550B" w:rsidP="008D243A">
      <w:pPr>
        <w:pStyle w:val="Heading1"/>
      </w:pPr>
      <w:r w:rsidRPr="006B69A3">
        <w:t>Cuadro</w:t>
      </w:r>
      <w:r w:rsidR="008D243A" w:rsidRPr="006B69A3">
        <w:t xml:space="preserve"> 7</w:t>
      </w:r>
    </w:p>
    <w:p w:rsidR="008D243A" w:rsidRPr="006B69A3" w:rsidRDefault="006C550B" w:rsidP="009517D6">
      <w:pPr>
        <w:pStyle w:val="SingleTxtG"/>
        <w:jc w:val="left"/>
        <w:rPr>
          <w:vertAlign w:val="superscript"/>
        </w:rPr>
      </w:pPr>
      <w:r w:rsidRPr="006B69A3">
        <w:rPr>
          <w:b/>
        </w:rPr>
        <w:t>Tasas de</w:t>
      </w:r>
      <w:r w:rsidR="008D243A" w:rsidRPr="006B69A3">
        <w:rPr>
          <w:b/>
        </w:rPr>
        <w:t xml:space="preserve"> mortali</w:t>
      </w:r>
      <w:r w:rsidRPr="006B69A3">
        <w:rPr>
          <w:b/>
        </w:rPr>
        <w:t xml:space="preserve">dad específicas por edad y </w:t>
      </w:r>
      <w:r w:rsidR="008D243A" w:rsidRPr="006B69A3">
        <w:rPr>
          <w:b/>
        </w:rPr>
        <w:t>s</w:t>
      </w:r>
      <w:r w:rsidRPr="006B69A3">
        <w:rPr>
          <w:b/>
        </w:rPr>
        <w:t>exo</w:t>
      </w:r>
      <w:r w:rsidR="008D243A" w:rsidRPr="006B69A3">
        <w:rPr>
          <w:b/>
        </w:rPr>
        <w:t>, 2002</w:t>
      </w:r>
      <w:r w:rsidR="00054B43" w:rsidRPr="006B69A3">
        <w:rPr>
          <w:b/>
        </w:rPr>
        <w:t>-</w:t>
      </w:r>
      <w:r w:rsidR="008D243A" w:rsidRPr="006B69A3">
        <w:rPr>
          <w:b/>
        </w:rPr>
        <w:t>2006</w:t>
      </w:r>
      <w:r w:rsidR="008D243A" w:rsidRPr="00160119">
        <w:rPr>
          <w:i/>
          <w:sz w:val="18"/>
          <w:vertAlign w:val="superscript"/>
        </w:rPr>
        <w:t>1</w:t>
      </w:r>
      <w:r w:rsidR="00160119" w:rsidRPr="00160119">
        <w:rPr>
          <w:i/>
        </w:rPr>
        <w:t xml:space="preserve"> </w:t>
      </w:r>
      <w:r w:rsidR="008D243A" w:rsidRPr="00160119">
        <w:rPr>
          <w:i/>
          <w:sz w:val="18"/>
          <w:vertAlign w:val="superscript"/>
        </w:rPr>
        <w:t>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015"/>
        <w:gridCol w:w="1016"/>
        <w:gridCol w:w="1016"/>
        <w:gridCol w:w="1015"/>
        <w:gridCol w:w="1016"/>
        <w:gridCol w:w="1016"/>
      </w:tblGrid>
      <w:tr w:rsidR="008D243A" w:rsidRPr="006B69A3">
        <w:trPr>
          <w:tblHeader/>
        </w:trPr>
        <w:tc>
          <w:tcPr>
            <w:tcW w:w="1276" w:type="dxa"/>
            <w:vMerge w:val="restart"/>
            <w:tcBorders>
              <w:top w:val="single" w:sz="4" w:space="0" w:color="auto"/>
            </w:tcBorders>
            <w:shd w:val="clear" w:color="auto" w:fill="auto"/>
            <w:vAlign w:val="bottom"/>
          </w:tcPr>
          <w:p w:rsidR="008D243A" w:rsidRPr="006B69A3" w:rsidRDefault="00262BBD" w:rsidP="003736BF">
            <w:pPr>
              <w:spacing w:before="80" w:after="80" w:line="200" w:lineRule="exact"/>
              <w:rPr>
                <w:i/>
                <w:sz w:val="16"/>
              </w:rPr>
            </w:pPr>
            <w:r w:rsidRPr="006B69A3">
              <w:rPr>
                <w:i/>
                <w:sz w:val="16"/>
              </w:rPr>
              <w:t>Grupos de edad</w:t>
            </w:r>
            <w:r w:rsidR="008D243A" w:rsidRPr="006B69A3">
              <w:rPr>
                <w:i/>
                <w:sz w:val="16"/>
              </w:rPr>
              <w:t xml:space="preserve"> </w:t>
            </w:r>
          </w:p>
        </w:tc>
        <w:tc>
          <w:tcPr>
            <w:tcW w:w="2031" w:type="dxa"/>
            <w:gridSpan w:val="2"/>
            <w:tcBorders>
              <w:top w:val="single" w:sz="4" w:space="0" w:color="auto"/>
              <w:bottom w:val="single" w:sz="4" w:space="0" w:color="auto"/>
              <w:right w:val="single" w:sz="24" w:space="0" w:color="FFFFFF"/>
            </w:tcBorders>
            <w:shd w:val="clear" w:color="auto" w:fill="auto"/>
            <w:vAlign w:val="bottom"/>
          </w:tcPr>
          <w:p w:rsidR="008D243A" w:rsidRPr="006B69A3" w:rsidRDefault="00262BBD" w:rsidP="003736BF">
            <w:pPr>
              <w:spacing w:before="80" w:after="80" w:line="200" w:lineRule="exact"/>
              <w:jc w:val="center"/>
              <w:rPr>
                <w:i/>
                <w:sz w:val="16"/>
              </w:rPr>
            </w:pPr>
            <w:r w:rsidRPr="006B69A3">
              <w:rPr>
                <w:i/>
                <w:sz w:val="16"/>
              </w:rPr>
              <w:t>Promedio</w:t>
            </w:r>
            <w:r w:rsidR="008D243A" w:rsidRPr="006B69A3">
              <w:rPr>
                <w:i/>
                <w:sz w:val="16"/>
              </w:rPr>
              <w:t xml:space="preserve"> 2002</w:t>
            </w:r>
            <w:r w:rsidR="00054B43" w:rsidRPr="006B69A3">
              <w:rPr>
                <w:i/>
                <w:sz w:val="16"/>
              </w:rPr>
              <w:t>-</w:t>
            </w:r>
            <w:r w:rsidR="008D243A" w:rsidRPr="006B69A3">
              <w:rPr>
                <w:i/>
                <w:sz w:val="16"/>
              </w:rPr>
              <w:t>2003</w:t>
            </w:r>
          </w:p>
        </w:tc>
        <w:tc>
          <w:tcPr>
            <w:tcW w:w="203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6B69A3" w:rsidRDefault="00262BBD" w:rsidP="003736BF">
            <w:pPr>
              <w:spacing w:before="80" w:after="80" w:line="200" w:lineRule="exact"/>
              <w:jc w:val="center"/>
              <w:rPr>
                <w:i/>
                <w:sz w:val="16"/>
              </w:rPr>
            </w:pPr>
            <w:r w:rsidRPr="006B69A3">
              <w:rPr>
                <w:i/>
                <w:sz w:val="16"/>
              </w:rPr>
              <w:t>Promedio</w:t>
            </w:r>
            <w:r w:rsidR="008D243A" w:rsidRPr="006B69A3">
              <w:rPr>
                <w:i/>
                <w:sz w:val="16"/>
              </w:rPr>
              <w:t xml:space="preserve"> 2004</w:t>
            </w:r>
            <w:r w:rsidR="00054B43" w:rsidRPr="006B69A3">
              <w:rPr>
                <w:i/>
                <w:sz w:val="16"/>
              </w:rPr>
              <w:t>-</w:t>
            </w:r>
            <w:r w:rsidR="008D243A" w:rsidRPr="006B69A3">
              <w:rPr>
                <w:i/>
                <w:sz w:val="16"/>
              </w:rPr>
              <w:t>2005</w:t>
            </w:r>
          </w:p>
        </w:tc>
        <w:tc>
          <w:tcPr>
            <w:tcW w:w="2032" w:type="dxa"/>
            <w:gridSpan w:val="2"/>
            <w:tcBorders>
              <w:top w:val="single" w:sz="4" w:space="0" w:color="auto"/>
              <w:left w:val="single" w:sz="24" w:space="0" w:color="FFFFFF"/>
              <w:bottom w:val="single" w:sz="4" w:space="0" w:color="auto"/>
            </w:tcBorders>
            <w:shd w:val="clear" w:color="auto" w:fill="auto"/>
            <w:vAlign w:val="bottom"/>
          </w:tcPr>
          <w:p w:rsidR="008D243A" w:rsidRPr="006B69A3" w:rsidRDefault="00262BBD" w:rsidP="003736BF">
            <w:pPr>
              <w:spacing w:before="80" w:after="80" w:line="200" w:lineRule="exact"/>
              <w:jc w:val="center"/>
              <w:rPr>
                <w:i/>
                <w:sz w:val="16"/>
              </w:rPr>
            </w:pPr>
            <w:r w:rsidRPr="006B69A3">
              <w:rPr>
                <w:i/>
                <w:sz w:val="16"/>
              </w:rPr>
              <w:t>Promedio</w:t>
            </w:r>
            <w:r w:rsidR="008D243A" w:rsidRPr="006B69A3">
              <w:rPr>
                <w:i/>
                <w:sz w:val="16"/>
              </w:rPr>
              <w:t xml:space="preserve"> 2006</w:t>
            </w:r>
          </w:p>
        </w:tc>
      </w:tr>
      <w:tr w:rsidR="008D243A" w:rsidRPr="006B69A3">
        <w:trPr>
          <w:tblHeader/>
        </w:trPr>
        <w:tc>
          <w:tcPr>
            <w:tcW w:w="1276" w:type="dxa"/>
            <w:vMerge/>
            <w:tcBorders>
              <w:bottom w:val="single" w:sz="12" w:space="0" w:color="auto"/>
            </w:tcBorders>
            <w:shd w:val="clear" w:color="auto" w:fill="auto"/>
            <w:vAlign w:val="bottom"/>
          </w:tcPr>
          <w:p w:rsidR="008D243A" w:rsidRPr="006B69A3" w:rsidRDefault="008D243A" w:rsidP="003736BF">
            <w:pPr>
              <w:spacing w:before="80" w:after="80" w:line="200" w:lineRule="exact"/>
              <w:rPr>
                <w:i/>
                <w:sz w:val="16"/>
              </w:rPr>
            </w:pPr>
          </w:p>
        </w:tc>
        <w:tc>
          <w:tcPr>
            <w:tcW w:w="1015" w:type="dxa"/>
            <w:tcBorders>
              <w:top w:val="single" w:sz="4" w:space="0" w:color="auto"/>
              <w:bottom w:val="single" w:sz="12" w:space="0" w:color="auto"/>
            </w:tcBorders>
            <w:shd w:val="clear" w:color="auto" w:fill="auto"/>
            <w:vAlign w:val="bottom"/>
          </w:tcPr>
          <w:p w:rsidR="008D243A" w:rsidRPr="006B69A3" w:rsidRDefault="00262BBD" w:rsidP="003736BF">
            <w:pPr>
              <w:spacing w:before="80" w:after="80" w:line="200" w:lineRule="exact"/>
              <w:jc w:val="right"/>
              <w:rPr>
                <w:i/>
                <w:sz w:val="16"/>
              </w:rPr>
            </w:pPr>
            <w:r w:rsidRPr="006B69A3">
              <w:rPr>
                <w:i/>
                <w:sz w:val="16"/>
              </w:rPr>
              <w:t>Hombres</w:t>
            </w:r>
          </w:p>
        </w:tc>
        <w:tc>
          <w:tcPr>
            <w:tcW w:w="1016" w:type="dxa"/>
            <w:tcBorders>
              <w:top w:val="single" w:sz="4" w:space="0" w:color="auto"/>
              <w:bottom w:val="single" w:sz="12" w:space="0" w:color="auto"/>
              <w:right w:val="single" w:sz="24" w:space="0" w:color="FFFFFF"/>
            </w:tcBorders>
            <w:shd w:val="clear" w:color="auto" w:fill="auto"/>
            <w:vAlign w:val="bottom"/>
          </w:tcPr>
          <w:p w:rsidR="008D243A" w:rsidRPr="006B69A3" w:rsidRDefault="00262BBD" w:rsidP="003736BF">
            <w:pPr>
              <w:spacing w:before="80" w:after="80" w:line="200" w:lineRule="exact"/>
              <w:jc w:val="right"/>
              <w:rPr>
                <w:i/>
                <w:sz w:val="16"/>
              </w:rPr>
            </w:pPr>
            <w:r w:rsidRPr="006B69A3">
              <w:rPr>
                <w:i/>
                <w:sz w:val="16"/>
              </w:rPr>
              <w:t>Mujeres</w:t>
            </w:r>
          </w:p>
        </w:tc>
        <w:tc>
          <w:tcPr>
            <w:tcW w:w="1016" w:type="dxa"/>
            <w:tcBorders>
              <w:top w:val="single" w:sz="4" w:space="0" w:color="auto"/>
              <w:left w:val="single" w:sz="24" w:space="0" w:color="FFFFFF"/>
              <w:bottom w:val="single" w:sz="12" w:space="0" w:color="auto"/>
            </w:tcBorders>
            <w:shd w:val="clear" w:color="auto" w:fill="auto"/>
            <w:vAlign w:val="bottom"/>
          </w:tcPr>
          <w:p w:rsidR="008D243A" w:rsidRPr="006B69A3" w:rsidRDefault="00262BBD" w:rsidP="003736BF">
            <w:pPr>
              <w:spacing w:before="80" w:after="80" w:line="200" w:lineRule="exact"/>
              <w:jc w:val="right"/>
              <w:rPr>
                <w:i/>
                <w:sz w:val="16"/>
              </w:rPr>
            </w:pPr>
            <w:r w:rsidRPr="006B69A3">
              <w:rPr>
                <w:i/>
                <w:sz w:val="16"/>
              </w:rPr>
              <w:t>Hombres</w:t>
            </w:r>
          </w:p>
        </w:tc>
        <w:tc>
          <w:tcPr>
            <w:tcW w:w="1015" w:type="dxa"/>
            <w:tcBorders>
              <w:top w:val="single" w:sz="4" w:space="0" w:color="auto"/>
              <w:bottom w:val="single" w:sz="12" w:space="0" w:color="auto"/>
              <w:right w:val="single" w:sz="24" w:space="0" w:color="FFFFFF"/>
            </w:tcBorders>
            <w:shd w:val="clear" w:color="auto" w:fill="auto"/>
            <w:vAlign w:val="bottom"/>
          </w:tcPr>
          <w:p w:rsidR="008D243A" w:rsidRPr="006B69A3" w:rsidRDefault="00262BBD" w:rsidP="003736BF">
            <w:pPr>
              <w:spacing w:before="80" w:after="80" w:line="200" w:lineRule="exact"/>
              <w:jc w:val="right"/>
              <w:rPr>
                <w:i/>
                <w:sz w:val="16"/>
              </w:rPr>
            </w:pPr>
            <w:r w:rsidRPr="006B69A3">
              <w:rPr>
                <w:i/>
                <w:sz w:val="16"/>
              </w:rPr>
              <w:t>Mujeres</w:t>
            </w:r>
          </w:p>
        </w:tc>
        <w:tc>
          <w:tcPr>
            <w:tcW w:w="1016" w:type="dxa"/>
            <w:tcBorders>
              <w:top w:val="single" w:sz="4" w:space="0" w:color="auto"/>
              <w:left w:val="single" w:sz="24" w:space="0" w:color="FFFFFF"/>
              <w:bottom w:val="single" w:sz="12" w:space="0" w:color="auto"/>
            </w:tcBorders>
            <w:shd w:val="clear" w:color="auto" w:fill="auto"/>
            <w:vAlign w:val="bottom"/>
          </w:tcPr>
          <w:p w:rsidR="008D243A" w:rsidRPr="006B69A3" w:rsidRDefault="00262BBD" w:rsidP="003736BF">
            <w:pPr>
              <w:spacing w:before="80" w:after="80" w:line="200" w:lineRule="exact"/>
              <w:jc w:val="right"/>
              <w:rPr>
                <w:i/>
                <w:sz w:val="16"/>
              </w:rPr>
            </w:pPr>
            <w:r w:rsidRPr="006B69A3">
              <w:rPr>
                <w:i/>
                <w:sz w:val="16"/>
              </w:rPr>
              <w:t>Hombres</w:t>
            </w:r>
          </w:p>
        </w:tc>
        <w:tc>
          <w:tcPr>
            <w:tcW w:w="1016" w:type="dxa"/>
            <w:tcBorders>
              <w:top w:val="single" w:sz="4" w:space="0" w:color="auto"/>
              <w:bottom w:val="single" w:sz="12" w:space="0" w:color="auto"/>
            </w:tcBorders>
            <w:shd w:val="clear" w:color="auto" w:fill="auto"/>
            <w:vAlign w:val="bottom"/>
          </w:tcPr>
          <w:p w:rsidR="008D243A" w:rsidRPr="006B69A3" w:rsidRDefault="00262BBD" w:rsidP="003736BF">
            <w:pPr>
              <w:spacing w:before="80" w:after="80" w:line="200" w:lineRule="exact"/>
              <w:jc w:val="right"/>
              <w:rPr>
                <w:i/>
                <w:sz w:val="16"/>
              </w:rPr>
            </w:pPr>
            <w:r w:rsidRPr="006B69A3">
              <w:rPr>
                <w:i/>
                <w:sz w:val="16"/>
              </w:rPr>
              <w:t>Mujeres</w:t>
            </w:r>
          </w:p>
        </w:tc>
      </w:tr>
      <w:tr w:rsidR="008D243A" w:rsidRPr="006B69A3">
        <w:tc>
          <w:tcPr>
            <w:tcW w:w="1276"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rPr>
                <w:sz w:val="18"/>
              </w:rPr>
            </w:pPr>
            <w:r w:rsidRPr="006B69A3">
              <w:rPr>
                <w:sz w:val="18"/>
              </w:rPr>
              <w:t xml:space="preserve">Menos </w:t>
            </w:r>
            <w:r w:rsidR="003736BF">
              <w:rPr>
                <w:sz w:val="18"/>
              </w:rPr>
              <w:br/>
            </w:r>
            <w:r w:rsidRPr="006B69A3">
              <w:rPr>
                <w:sz w:val="18"/>
              </w:rPr>
              <w:t>de</w:t>
            </w:r>
            <w:r w:rsidR="008D243A" w:rsidRPr="006B69A3">
              <w:rPr>
                <w:sz w:val="18"/>
              </w:rPr>
              <w:t xml:space="preserve"> 1</w:t>
            </w:r>
            <w:r w:rsidR="00AA6543" w:rsidRPr="006B69A3">
              <w:rPr>
                <w:sz w:val="18"/>
              </w:rPr>
              <w:t xml:space="preserve"> año</w:t>
            </w:r>
            <w:r w:rsidR="008D243A" w:rsidRPr="006B69A3">
              <w:rPr>
                <w:i/>
                <w:sz w:val="18"/>
                <w:vertAlign w:val="superscript"/>
              </w:rPr>
              <w:t>1</w:t>
            </w:r>
          </w:p>
        </w:tc>
        <w:tc>
          <w:tcPr>
            <w:tcW w:w="1015"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18,</w:t>
            </w:r>
            <w:r w:rsidR="008D243A" w:rsidRPr="006B69A3">
              <w:rPr>
                <w:sz w:val="18"/>
              </w:rPr>
              <w:t>6</w:t>
            </w:r>
          </w:p>
        </w:tc>
        <w:tc>
          <w:tcPr>
            <w:tcW w:w="1016"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15,</w:t>
            </w:r>
            <w:r w:rsidR="008D243A" w:rsidRPr="006B69A3">
              <w:rPr>
                <w:sz w:val="18"/>
              </w:rPr>
              <w:t>6</w:t>
            </w:r>
          </w:p>
        </w:tc>
        <w:tc>
          <w:tcPr>
            <w:tcW w:w="1016"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9,</w:t>
            </w:r>
            <w:r w:rsidR="008D243A" w:rsidRPr="006B69A3">
              <w:rPr>
                <w:sz w:val="18"/>
              </w:rPr>
              <w:t>3</w:t>
            </w:r>
          </w:p>
        </w:tc>
        <w:tc>
          <w:tcPr>
            <w:tcW w:w="1015"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13,</w:t>
            </w:r>
            <w:r w:rsidR="008D243A" w:rsidRPr="006B69A3">
              <w:rPr>
                <w:sz w:val="18"/>
              </w:rPr>
              <w:t>0</w:t>
            </w:r>
          </w:p>
        </w:tc>
        <w:tc>
          <w:tcPr>
            <w:tcW w:w="1016"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6,</w:t>
            </w:r>
            <w:r w:rsidR="008D243A" w:rsidRPr="006B69A3">
              <w:rPr>
                <w:sz w:val="18"/>
              </w:rPr>
              <w:t>6</w:t>
            </w:r>
          </w:p>
        </w:tc>
        <w:tc>
          <w:tcPr>
            <w:tcW w:w="1016" w:type="dxa"/>
            <w:tcBorders>
              <w:top w:val="single" w:sz="12"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12,</w:t>
            </w:r>
            <w:r w:rsidR="008D243A" w:rsidRPr="006B69A3">
              <w:rPr>
                <w:sz w:val="18"/>
              </w:rPr>
              <w:t>7</w:t>
            </w:r>
          </w:p>
        </w:tc>
      </w:tr>
      <w:tr w:rsidR="008D243A" w:rsidRPr="006B69A3">
        <w:tc>
          <w:tcPr>
            <w:tcW w:w="1276" w:type="dxa"/>
            <w:shd w:val="clear" w:color="auto" w:fill="auto"/>
            <w:vAlign w:val="bottom"/>
          </w:tcPr>
          <w:p w:rsidR="008D243A" w:rsidRPr="006B69A3" w:rsidRDefault="00262BBD" w:rsidP="003736BF">
            <w:pPr>
              <w:suppressAutoHyphens w:val="0"/>
              <w:spacing w:before="40" w:after="40" w:line="220" w:lineRule="exact"/>
              <w:rPr>
                <w:sz w:val="18"/>
              </w:rPr>
            </w:pPr>
            <w:r w:rsidRPr="006B69A3">
              <w:rPr>
                <w:sz w:val="18"/>
              </w:rPr>
              <w:t>Menos de</w:t>
            </w:r>
            <w:r w:rsidR="008D243A" w:rsidRPr="006B69A3">
              <w:rPr>
                <w:sz w:val="18"/>
              </w:rPr>
              <w:t xml:space="preserve"> 5</w:t>
            </w:r>
            <w:r w:rsidR="008D243A" w:rsidRPr="006B69A3">
              <w:rPr>
                <w:i/>
                <w:sz w:val="18"/>
                <w:vertAlign w:val="superscript"/>
              </w:rPr>
              <w:t>1</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21,</w:t>
            </w:r>
            <w:r w:rsidR="008D243A" w:rsidRPr="006B69A3">
              <w:rPr>
                <w:sz w:val="18"/>
              </w:rPr>
              <w:t>3</w:t>
            </w:r>
          </w:p>
        </w:tc>
        <w:tc>
          <w:tcPr>
            <w:tcW w:w="10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16</w:t>
            </w:r>
            <w:r w:rsidR="00262BBD" w:rsidRPr="006B69A3">
              <w:rPr>
                <w:sz w:val="18"/>
              </w:rPr>
              <w:t>,</w:t>
            </w:r>
            <w:r w:rsidRPr="006B69A3">
              <w:rPr>
                <w:sz w:val="18"/>
              </w:rPr>
              <w:t>3</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10,</w:t>
            </w:r>
            <w:r w:rsidR="008D243A" w:rsidRPr="006B69A3">
              <w:rPr>
                <w:sz w:val="18"/>
              </w:rPr>
              <w:t>6</w:t>
            </w:r>
          </w:p>
        </w:tc>
        <w:tc>
          <w:tcPr>
            <w:tcW w:w="101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15</w:t>
            </w:r>
            <w:r w:rsidR="00262BBD" w:rsidRPr="006B69A3">
              <w:rPr>
                <w:sz w:val="18"/>
              </w:rPr>
              <w:t>,</w:t>
            </w:r>
            <w:r w:rsidRPr="006B69A3">
              <w:rPr>
                <w:sz w:val="18"/>
              </w:rPr>
              <w:t>0</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9,</w:t>
            </w:r>
            <w:r w:rsidR="008D243A" w:rsidRPr="006B69A3">
              <w:rPr>
                <w:sz w:val="18"/>
              </w:rPr>
              <w:t>2</w:t>
            </w:r>
          </w:p>
        </w:tc>
        <w:tc>
          <w:tcPr>
            <w:tcW w:w="10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w:t>
            </w:r>
            <w:r w:rsidR="00262BBD" w:rsidRPr="006B69A3">
              <w:rPr>
                <w:sz w:val="18"/>
              </w:rPr>
              <w:t>,</w:t>
            </w:r>
            <w:r w:rsidRPr="006B69A3">
              <w:rPr>
                <w:sz w:val="18"/>
              </w:rPr>
              <w:t>7</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w:t>
            </w:r>
            <w:r w:rsidR="00054B43" w:rsidRPr="006B69A3">
              <w:rPr>
                <w:sz w:val="18"/>
              </w:rPr>
              <w:t>-</w:t>
            </w:r>
            <w:r w:rsidRPr="006B69A3">
              <w:rPr>
                <w:sz w:val="18"/>
              </w:rPr>
              <w:t>9</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4</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2</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7</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10</w:t>
            </w:r>
            <w:r w:rsidR="00054B43" w:rsidRPr="006B69A3">
              <w:rPr>
                <w:sz w:val="18"/>
              </w:rPr>
              <w:t>-</w:t>
            </w:r>
            <w:r w:rsidRPr="006B69A3">
              <w:rPr>
                <w:sz w:val="18"/>
              </w:rPr>
              <w:t>14</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4</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1</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5</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8</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3</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9</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1</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3</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1</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8</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8</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9</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8</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2,</w:t>
            </w:r>
            <w:r w:rsidR="008D243A" w:rsidRPr="006B69A3">
              <w:rPr>
                <w:sz w:val="18"/>
              </w:rPr>
              <w:t>4</w:t>
            </w:r>
          </w:p>
        </w:tc>
        <w:tc>
          <w:tcPr>
            <w:tcW w:w="10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0</w:t>
            </w:r>
            <w:r w:rsidR="00262BBD" w:rsidRPr="006B69A3">
              <w:rPr>
                <w:sz w:val="18"/>
              </w:rPr>
              <w:t>,</w:t>
            </w:r>
            <w:r w:rsidRPr="006B69A3">
              <w:rPr>
                <w:sz w:val="18"/>
              </w:rPr>
              <w:t>5</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7</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9</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6</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9</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2,</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8</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3,</w:t>
            </w:r>
            <w:r w:rsidR="008D243A" w:rsidRPr="006B69A3">
              <w:rPr>
                <w:sz w:val="18"/>
              </w:rPr>
              <w:t>2</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9</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5,</w:t>
            </w:r>
            <w:r w:rsidR="008D243A" w:rsidRPr="006B69A3">
              <w:rPr>
                <w:sz w:val="18"/>
              </w:rPr>
              <w:t>6</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5</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3,</w:t>
            </w:r>
            <w:r w:rsidR="008D243A" w:rsidRPr="006B69A3">
              <w:rPr>
                <w:sz w:val="18"/>
              </w:rPr>
              <w:t>7</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4,</w:t>
            </w:r>
            <w:r w:rsidR="008D243A" w:rsidRPr="006B69A3">
              <w:rPr>
                <w:sz w:val="18"/>
              </w:rPr>
              <w:t>0</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0,</w:t>
            </w:r>
            <w:r w:rsidR="008D243A" w:rsidRPr="006B69A3">
              <w:rPr>
                <w:sz w:val="18"/>
              </w:rPr>
              <w:t>6</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101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r w:rsidR="00262BBD" w:rsidRPr="006B69A3">
              <w:rPr>
                <w:sz w:val="18"/>
              </w:rPr>
              <w:t>,</w:t>
            </w:r>
            <w:r w:rsidRPr="006B69A3">
              <w:rPr>
                <w:sz w:val="18"/>
              </w:rPr>
              <w:t>1</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2,</w:t>
            </w:r>
            <w:r w:rsidR="008D243A" w:rsidRPr="006B69A3">
              <w:rPr>
                <w:sz w:val="18"/>
              </w:rPr>
              <w:t>6</w:t>
            </w:r>
          </w:p>
        </w:tc>
        <w:tc>
          <w:tcPr>
            <w:tcW w:w="10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r w:rsidR="00262BBD" w:rsidRPr="006B69A3">
              <w:rPr>
                <w:sz w:val="18"/>
              </w:rPr>
              <w:t>,</w:t>
            </w:r>
            <w:r w:rsidRPr="006B69A3">
              <w:rPr>
                <w:sz w:val="18"/>
              </w:rPr>
              <w:t>0</w:t>
            </w:r>
          </w:p>
        </w:tc>
        <w:tc>
          <w:tcPr>
            <w:tcW w:w="1015"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2,</w:t>
            </w:r>
            <w:r w:rsidR="008D243A" w:rsidRPr="006B69A3">
              <w:rPr>
                <w:sz w:val="18"/>
              </w:rPr>
              <w:t>5</w:t>
            </w:r>
          </w:p>
        </w:tc>
        <w:tc>
          <w:tcPr>
            <w:tcW w:w="10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r w:rsidR="00262BBD" w:rsidRPr="006B69A3">
              <w:rPr>
                <w:sz w:val="18"/>
              </w:rPr>
              <w:t>,</w:t>
            </w:r>
            <w:r w:rsidRPr="006B69A3">
              <w:rPr>
                <w:sz w:val="18"/>
              </w:rPr>
              <w:t>1</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3,</w:t>
            </w:r>
            <w:r w:rsidR="008D243A" w:rsidRPr="006B69A3">
              <w:rPr>
                <w:sz w:val="18"/>
              </w:rPr>
              <w:t>1</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7,</w:t>
            </w:r>
            <w:r w:rsidR="008D243A" w:rsidRPr="006B69A3">
              <w:rPr>
                <w:sz w:val="18"/>
              </w:rPr>
              <w:t>9</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3,</w:t>
            </w:r>
            <w:r w:rsidR="008D243A" w:rsidRPr="006B69A3">
              <w:rPr>
                <w:sz w:val="18"/>
              </w:rPr>
              <w:t>6</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8,</w:t>
            </w:r>
            <w:r w:rsidR="008D243A" w:rsidRPr="006B69A3">
              <w:rPr>
                <w:sz w:val="18"/>
              </w:rPr>
              <w:t>4</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3,</w:t>
            </w:r>
            <w:r w:rsidR="008D243A" w:rsidRPr="006B69A3">
              <w:rPr>
                <w:sz w:val="18"/>
              </w:rPr>
              <w:t>2</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6,</w:t>
            </w:r>
            <w:r w:rsidR="008D243A" w:rsidRPr="006B69A3">
              <w:rPr>
                <w:sz w:val="18"/>
              </w:rPr>
              <w:t>6</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2,</w:t>
            </w:r>
            <w:r w:rsidR="008D243A" w:rsidRPr="006B69A3">
              <w:rPr>
                <w:sz w:val="18"/>
              </w:rPr>
              <w:t>8</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11,</w:t>
            </w:r>
            <w:r w:rsidR="008D243A" w:rsidRPr="006B69A3">
              <w:rPr>
                <w:sz w:val="18"/>
              </w:rPr>
              <w:t>8</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7,</w:t>
            </w:r>
            <w:r w:rsidR="008D243A" w:rsidRPr="006B69A3">
              <w:rPr>
                <w:sz w:val="18"/>
              </w:rPr>
              <w:t>3</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14,</w:t>
            </w:r>
            <w:r w:rsidR="008D243A" w:rsidRPr="006B69A3">
              <w:rPr>
                <w:sz w:val="18"/>
              </w:rPr>
              <w:t>9</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5,</w:t>
            </w:r>
            <w:r w:rsidR="008D243A" w:rsidRPr="006B69A3">
              <w:rPr>
                <w:sz w:val="18"/>
              </w:rPr>
              <w:t>9</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9,</w:t>
            </w:r>
            <w:r w:rsidR="008D243A" w:rsidRPr="006B69A3">
              <w:rPr>
                <w:sz w:val="18"/>
              </w:rPr>
              <w:t>8</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4,</w:t>
            </w:r>
            <w:r w:rsidR="008D243A" w:rsidRPr="006B69A3">
              <w:rPr>
                <w:sz w:val="18"/>
              </w:rPr>
              <w:t>8</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r w:rsidR="00054B43" w:rsidRPr="006B69A3">
              <w:rPr>
                <w:sz w:val="18"/>
              </w:rPr>
              <w:t>-</w:t>
            </w:r>
            <w:r w:rsidRPr="006B69A3">
              <w:rPr>
                <w:sz w:val="18"/>
              </w:rPr>
              <w:t>59</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19,</w:t>
            </w:r>
            <w:r w:rsidR="008D243A" w:rsidRPr="006B69A3">
              <w:rPr>
                <w:sz w:val="18"/>
              </w:rPr>
              <w:t>2</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5,</w:t>
            </w:r>
            <w:r w:rsidR="008D243A" w:rsidRPr="006B69A3">
              <w:rPr>
                <w:sz w:val="18"/>
              </w:rPr>
              <w:t>4</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21,</w:t>
            </w:r>
            <w:r w:rsidR="008D243A" w:rsidRPr="006B69A3">
              <w:rPr>
                <w:sz w:val="18"/>
              </w:rPr>
              <w:t>1</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9,</w:t>
            </w:r>
            <w:r w:rsidR="008D243A" w:rsidRPr="006B69A3">
              <w:rPr>
                <w:sz w:val="18"/>
              </w:rPr>
              <w:t>1</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17,</w:t>
            </w:r>
            <w:r w:rsidR="008D243A" w:rsidRPr="006B69A3">
              <w:rPr>
                <w:sz w:val="18"/>
              </w:rPr>
              <w:t>2</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4,</w:t>
            </w:r>
            <w:r w:rsidR="008D243A" w:rsidRPr="006B69A3">
              <w:rPr>
                <w:sz w:val="18"/>
              </w:rPr>
              <w:t>7</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60</w:t>
            </w:r>
            <w:r w:rsidR="00054B43" w:rsidRPr="006B69A3">
              <w:rPr>
                <w:sz w:val="18"/>
              </w:rPr>
              <w:t>-</w:t>
            </w:r>
            <w:r w:rsidRPr="006B69A3">
              <w:rPr>
                <w:sz w:val="18"/>
              </w:rPr>
              <w:t>64</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29,</w:t>
            </w:r>
            <w:r w:rsidR="008D243A" w:rsidRPr="006B69A3">
              <w:rPr>
                <w:sz w:val="18"/>
              </w:rPr>
              <w:t>7</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14,</w:t>
            </w:r>
            <w:r w:rsidR="008D243A" w:rsidRPr="006B69A3">
              <w:rPr>
                <w:sz w:val="18"/>
              </w:rPr>
              <w:t>4</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21,</w:t>
            </w:r>
            <w:r w:rsidR="008D243A" w:rsidRPr="006B69A3">
              <w:rPr>
                <w:sz w:val="18"/>
              </w:rPr>
              <w:t>0</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13,</w:t>
            </w:r>
            <w:r w:rsidR="008D243A" w:rsidRPr="006B69A3">
              <w:rPr>
                <w:sz w:val="18"/>
              </w:rPr>
              <w:t>1</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24,</w:t>
            </w:r>
            <w:r w:rsidR="008D243A" w:rsidRPr="006B69A3">
              <w:rPr>
                <w:sz w:val="18"/>
              </w:rPr>
              <w:t>9</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17,</w:t>
            </w:r>
            <w:r w:rsidR="008D243A" w:rsidRPr="006B69A3">
              <w:rPr>
                <w:sz w:val="18"/>
              </w:rPr>
              <w:t>5</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65</w:t>
            </w:r>
            <w:r w:rsidR="00054B43" w:rsidRPr="006B69A3">
              <w:rPr>
                <w:sz w:val="18"/>
              </w:rPr>
              <w:t>-</w:t>
            </w:r>
            <w:r w:rsidRPr="006B69A3">
              <w:rPr>
                <w:sz w:val="18"/>
              </w:rPr>
              <w:t>69</w:t>
            </w:r>
          </w:p>
        </w:tc>
        <w:tc>
          <w:tcPr>
            <w:tcW w:w="101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39</w:t>
            </w:r>
            <w:r w:rsidR="00B0145D" w:rsidRPr="006B69A3">
              <w:rPr>
                <w:sz w:val="18"/>
              </w:rPr>
              <w:t>,</w:t>
            </w:r>
            <w:r w:rsidRPr="006B69A3">
              <w:rPr>
                <w:sz w:val="18"/>
              </w:rPr>
              <w:t>9</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17,</w:t>
            </w:r>
            <w:r w:rsidR="008D243A" w:rsidRPr="006B69A3">
              <w:rPr>
                <w:sz w:val="18"/>
              </w:rPr>
              <w:t>9</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34,</w:t>
            </w:r>
            <w:r w:rsidR="008D243A" w:rsidRPr="006B69A3">
              <w:rPr>
                <w:sz w:val="18"/>
              </w:rPr>
              <w:t>3</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15,</w:t>
            </w:r>
            <w:r w:rsidR="008D243A" w:rsidRPr="006B69A3">
              <w:rPr>
                <w:sz w:val="18"/>
              </w:rPr>
              <w:t>5</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47,</w:t>
            </w:r>
            <w:r w:rsidR="008D243A" w:rsidRPr="006B69A3">
              <w:rPr>
                <w:sz w:val="18"/>
              </w:rPr>
              <w:t>7</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16,</w:t>
            </w:r>
            <w:r w:rsidR="008D243A" w:rsidRPr="006B69A3">
              <w:rPr>
                <w:sz w:val="18"/>
              </w:rPr>
              <w:t>1</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70</w:t>
            </w:r>
            <w:r w:rsidR="00054B43" w:rsidRPr="006B69A3">
              <w:rPr>
                <w:sz w:val="18"/>
              </w:rPr>
              <w:t>-</w:t>
            </w:r>
            <w:r w:rsidRPr="006B69A3">
              <w:rPr>
                <w:sz w:val="18"/>
              </w:rPr>
              <w:t>74</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62,</w:t>
            </w:r>
            <w:r w:rsidR="008D243A" w:rsidRPr="006B69A3">
              <w:rPr>
                <w:sz w:val="18"/>
              </w:rPr>
              <w:t>3</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36,</w:t>
            </w:r>
            <w:r w:rsidR="008D243A" w:rsidRPr="006B69A3">
              <w:rPr>
                <w:sz w:val="18"/>
              </w:rPr>
              <w:t>4</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57,</w:t>
            </w:r>
            <w:r w:rsidR="008D243A" w:rsidRPr="006B69A3">
              <w:rPr>
                <w:sz w:val="18"/>
              </w:rPr>
              <w:t>4</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25,</w:t>
            </w:r>
            <w:r w:rsidR="008D243A" w:rsidRPr="006B69A3">
              <w:rPr>
                <w:sz w:val="18"/>
              </w:rPr>
              <w:t>7</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52,</w:t>
            </w:r>
            <w:r w:rsidR="008D243A" w:rsidRPr="006B69A3">
              <w:rPr>
                <w:sz w:val="18"/>
              </w:rPr>
              <w:t>1</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35,</w:t>
            </w:r>
            <w:r w:rsidR="008D243A" w:rsidRPr="006B69A3">
              <w:rPr>
                <w:sz w:val="18"/>
              </w:rPr>
              <w:t>2</w:t>
            </w:r>
          </w:p>
        </w:tc>
      </w:tr>
      <w:tr w:rsidR="008D243A" w:rsidRPr="006B69A3">
        <w:tc>
          <w:tcPr>
            <w:tcW w:w="127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75</w:t>
            </w:r>
            <w:r w:rsidR="00054B43" w:rsidRPr="006B69A3">
              <w:rPr>
                <w:sz w:val="18"/>
              </w:rPr>
              <w:t>-</w:t>
            </w:r>
            <w:r w:rsidRPr="006B69A3">
              <w:rPr>
                <w:sz w:val="18"/>
              </w:rPr>
              <w:t>79</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89,</w:t>
            </w:r>
            <w:r w:rsidR="008D243A" w:rsidRPr="006B69A3">
              <w:rPr>
                <w:sz w:val="18"/>
              </w:rPr>
              <w:t>7</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41,</w:t>
            </w:r>
            <w:r w:rsidR="008D243A" w:rsidRPr="006B69A3">
              <w:rPr>
                <w:sz w:val="18"/>
              </w:rPr>
              <w:t>5</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94,</w:t>
            </w:r>
            <w:r w:rsidR="008D243A" w:rsidRPr="006B69A3">
              <w:rPr>
                <w:sz w:val="18"/>
              </w:rPr>
              <w:t>1</w:t>
            </w:r>
          </w:p>
        </w:tc>
        <w:tc>
          <w:tcPr>
            <w:tcW w:w="1015"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46,</w:t>
            </w:r>
            <w:r w:rsidR="008D243A" w:rsidRPr="006B69A3">
              <w:rPr>
                <w:sz w:val="18"/>
              </w:rPr>
              <w:t>9</w:t>
            </w:r>
          </w:p>
        </w:tc>
        <w:tc>
          <w:tcPr>
            <w:tcW w:w="1016" w:type="dxa"/>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100,</w:t>
            </w:r>
            <w:r w:rsidR="008D243A" w:rsidRPr="006B69A3">
              <w:rPr>
                <w:sz w:val="18"/>
              </w:rPr>
              <w:t>4</w:t>
            </w:r>
          </w:p>
        </w:tc>
        <w:tc>
          <w:tcPr>
            <w:tcW w:w="1016" w:type="dxa"/>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50,</w:t>
            </w:r>
            <w:r w:rsidR="008D243A" w:rsidRPr="006B69A3">
              <w:rPr>
                <w:sz w:val="18"/>
              </w:rPr>
              <w:t>1</w:t>
            </w:r>
          </w:p>
        </w:tc>
      </w:tr>
      <w:tr w:rsidR="008D243A" w:rsidRPr="006B69A3">
        <w:tc>
          <w:tcPr>
            <w:tcW w:w="1276"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80</w:t>
            </w:r>
            <w:r w:rsidR="00054B43" w:rsidRPr="006B69A3">
              <w:rPr>
                <w:sz w:val="18"/>
              </w:rPr>
              <w:t>-</w:t>
            </w:r>
            <w:r w:rsidRPr="006B69A3">
              <w:rPr>
                <w:sz w:val="18"/>
              </w:rPr>
              <w:t>84</w:t>
            </w:r>
          </w:p>
        </w:tc>
        <w:tc>
          <w:tcPr>
            <w:tcW w:w="1015" w:type="dxa"/>
            <w:tcBorders>
              <w:bottom w:val="single" w:sz="4" w:space="0" w:color="auto"/>
            </w:tcBorders>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157,</w:t>
            </w:r>
            <w:r w:rsidR="008D243A" w:rsidRPr="006B69A3">
              <w:rPr>
                <w:sz w:val="18"/>
              </w:rPr>
              <w:t>0</w:t>
            </w:r>
          </w:p>
        </w:tc>
        <w:tc>
          <w:tcPr>
            <w:tcW w:w="1016" w:type="dxa"/>
            <w:tcBorders>
              <w:bottom w:val="single" w:sz="4" w:space="0" w:color="auto"/>
            </w:tcBorders>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119,</w:t>
            </w:r>
            <w:r w:rsidR="008D243A" w:rsidRPr="006B69A3">
              <w:rPr>
                <w:sz w:val="18"/>
              </w:rPr>
              <w:t>0</w:t>
            </w:r>
          </w:p>
        </w:tc>
        <w:tc>
          <w:tcPr>
            <w:tcW w:w="1016" w:type="dxa"/>
            <w:tcBorders>
              <w:bottom w:val="single" w:sz="4" w:space="0" w:color="auto"/>
            </w:tcBorders>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166,</w:t>
            </w:r>
            <w:r w:rsidR="008D243A" w:rsidRPr="006B69A3">
              <w:rPr>
                <w:sz w:val="18"/>
              </w:rPr>
              <w:t>7</w:t>
            </w:r>
          </w:p>
        </w:tc>
        <w:tc>
          <w:tcPr>
            <w:tcW w:w="1015" w:type="dxa"/>
            <w:tcBorders>
              <w:bottom w:val="single" w:sz="4" w:space="0" w:color="auto"/>
            </w:tcBorders>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118,</w:t>
            </w:r>
            <w:r w:rsidR="008D243A" w:rsidRPr="006B69A3">
              <w:rPr>
                <w:sz w:val="18"/>
              </w:rPr>
              <w:t>1</w:t>
            </w:r>
          </w:p>
        </w:tc>
        <w:tc>
          <w:tcPr>
            <w:tcW w:w="1016" w:type="dxa"/>
            <w:tcBorders>
              <w:bottom w:val="single" w:sz="4" w:space="0" w:color="auto"/>
            </w:tcBorders>
            <w:shd w:val="clear" w:color="auto" w:fill="auto"/>
            <w:vAlign w:val="bottom"/>
          </w:tcPr>
          <w:p w:rsidR="008D243A" w:rsidRPr="006B69A3" w:rsidRDefault="00B0145D" w:rsidP="003736BF">
            <w:pPr>
              <w:suppressAutoHyphens w:val="0"/>
              <w:spacing w:before="40" w:after="40" w:line="220" w:lineRule="exact"/>
              <w:jc w:val="right"/>
              <w:rPr>
                <w:sz w:val="18"/>
              </w:rPr>
            </w:pPr>
            <w:r w:rsidRPr="006B69A3">
              <w:rPr>
                <w:sz w:val="18"/>
              </w:rPr>
              <w:t>194,</w:t>
            </w:r>
            <w:r w:rsidR="008D243A" w:rsidRPr="006B69A3">
              <w:rPr>
                <w:sz w:val="18"/>
              </w:rPr>
              <w:t>7</w:t>
            </w:r>
          </w:p>
        </w:tc>
        <w:tc>
          <w:tcPr>
            <w:tcW w:w="1016" w:type="dxa"/>
            <w:tcBorders>
              <w:bottom w:val="single" w:sz="4" w:space="0" w:color="auto"/>
            </w:tcBorders>
            <w:shd w:val="clear" w:color="auto" w:fill="auto"/>
            <w:vAlign w:val="bottom"/>
          </w:tcPr>
          <w:p w:rsidR="008D243A" w:rsidRPr="006B69A3" w:rsidRDefault="00262BBD" w:rsidP="003736BF">
            <w:pPr>
              <w:suppressAutoHyphens w:val="0"/>
              <w:spacing w:before="40" w:after="40" w:line="220" w:lineRule="exact"/>
              <w:jc w:val="right"/>
              <w:rPr>
                <w:sz w:val="18"/>
              </w:rPr>
            </w:pPr>
            <w:r w:rsidRPr="006B69A3">
              <w:rPr>
                <w:sz w:val="18"/>
              </w:rPr>
              <w:t>120,</w:t>
            </w:r>
            <w:r w:rsidR="008D243A" w:rsidRPr="006B69A3">
              <w:rPr>
                <w:sz w:val="18"/>
              </w:rPr>
              <w:t>4</w:t>
            </w:r>
          </w:p>
        </w:tc>
      </w:tr>
      <w:tr w:rsidR="008D243A" w:rsidRPr="006B69A3">
        <w:tc>
          <w:tcPr>
            <w:tcW w:w="1276" w:type="dxa"/>
            <w:tcBorders>
              <w:top w:val="single" w:sz="4" w:space="0" w:color="auto"/>
              <w:bottom w:val="single" w:sz="12" w:space="0" w:color="auto"/>
            </w:tcBorders>
            <w:shd w:val="clear" w:color="auto" w:fill="auto"/>
            <w:vAlign w:val="bottom"/>
          </w:tcPr>
          <w:p w:rsidR="008D243A" w:rsidRPr="006B69A3" w:rsidRDefault="00B0145D" w:rsidP="003736BF">
            <w:pPr>
              <w:suppressAutoHyphens w:val="0"/>
              <w:spacing w:before="80" w:after="80" w:line="220" w:lineRule="exact"/>
              <w:ind w:firstLine="284"/>
              <w:rPr>
                <w:b/>
                <w:sz w:val="18"/>
              </w:rPr>
            </w:pPr>
            <w:r w:rsidRPr="006B69A3">
              <w:rPr>
                <w:b/>
                <w:sz w:val="18"/>
              </w:rPr>
              <w:t>Global</w:t>
            </w:r>
          </w:p>
        </w:tc>
        <w:tc>
          <w:tcPr>
            <w:tcW w:w="1015" w:type="dxa"/>
            <w:tcBorders>
              <w:top w:val="single" w:sz="4" w:space="0" w:color="auto"/>
              <w:bottom w:val="single" w:sz="12" w:space="0" w:color="auto"/>
            </w:tcBorders>
            <w:shd w:val="clear" w:color="auto" w:fill="auto"/>
            <w:vAlign w:val="bottom"/>
          </w:tcPr>
          <w:p w:rsidR="008D243A" w:rsidRPr="006B69A3" w:rsidRDefault="00B0145D" w:rsidP="003736BF">
            <w:pPr>
              <w:suppressAutoHyphens w:val="0"/>
              <w:spacing w:before="80" w:after="80" w:line="220" w:lineRule="exact"/>
              <w:jc w:val="right"/>
              <w:rPr>
                <w:b/>
                <w:sz w:val="18"/>
              </w:rPr>
            </w:pPr>
            <w:r w:rsidRPr="006B69A3">
              <w:rPr>
                <w:b/>
                <w:sz w:val="18"/>
              </w:rPr>
              <w:t>8,</w:t>
            </w:r>
            <w:r w:rsidR="008D243A" w:rsidRPr="006B69A3">
              <w:rPr>
                <w:b/>
                <w:sz w:val="18"/>
              </w:rPr>
              <w:t>9</w:t>
            </w:r>
          </w:p>
        </w:tc>
        <w:tc>
          <w:tcPr>
            <w:tcW w:w="1016" w:type="dxa"/>
            <w:tcBorders>
              <w:top w:val="single" w:sz="4" w:space="0" w:color="auto"/>
              <w:bottom w:val="single" w:sz="12" w:space="0" w:color="auto"/>
            </w:tcBorders>
            <w:shd w:val="clear" w:color="auto" w:fill="auto"/>
            <w:vAlign w:val="bottom"/>
          </w:tcPr>
          <w:p w:rsidR="008D243A" w:rsidRPr="006B69A3" w:rsidRDefault="00B0145D" w:rsidP="003736BF">
            <w:pPr>
              <w:suppressAutoHyphens w:val="0"/>
              <w:spacing w:before="80" w:after="80" w:line="220" w:lineRule="exact"/>
              <w:jc w:val="right"/>
              <w:rPr>
                <w:b/>
                <w:sz w:val="18"/>
              </w:rPr>
            </w:pPr>
            <w:r w:rsidRPr="006B69A3">
              <w:rPr>
                <w:b/>
                <w:sz w:val="18"/>
              </w:rPr>
              <w:t>6,</w:t>
            </w:r>
            <w:r w:rsidR="008D243A" w:rsidRPr="006B69A3">
              <w:rPr>
                <w:b/>
                <w:sz w:val="18"/>
              </w:rPr>
              <w:t>9</w:t>
            </w:r>
          </w:p>
        </w:tc>
        <w:tc>
          <w:tcPr>
            <w:tcW w:w="1016" w:type="dxa"/>
            <w:tcBorders>
              <w:top w:val="single" w:sz="4" w:space="0" w:color="auto"/>
              <w:bottom w:val="single" w:sz="12" w:space="0" w:color="auto"/>
            </w:tcBorders>
            <w:shd w:val="clear" w:color="auto" w:fill="auto"/>
            <w:vAlign w:val="bottom"/>
          </w:tcPr>
          <w:p w:rsidR="008D243A" w:rsidRPr="006B69A3" w:rsidRDefault="00B0145D" w:rsidP="003736BF">
            <w:pPr>
              <w:suppressAutoHyphens w:val="0"/>
              <w:spacing w:before="80" w:after="80" w:line="220" w:lineRule="exact"/>
              <w:jc w:val="right"/>
              <w:rPr>
                <w:b/>
                <w:sz w:val="18"/>
              </w:rPr>
            </w:pPr>
            <w:r w:rsidRPr="006B69A3">
              <w:rPr>
                <w:b/>
                <w:sz w:val="18"/>
              </w:rPr>
              <w:t>8,</w:t>
            </w:r>
            <w:r w:rsidR="008D243A" w:rsidRPr="006B69A3">
              <w:rPr>
                <w:b/>
                <w:sz w:val="18"/>
              </w:rPr>
              <w:t>7</w:t>
            </w:r>
          </w:p>
        </w:tc>
        <w:tc>
          <w:tcPr>
            <w:tcW w:w="1015" w:type="dxa"/>
            <w:tcBorders>
              <w:top w:val="single" w:sz="4" w:space="0" w:color="auto"/>
              <w:bottom w:val="single" w:sz="12" w:space="0" w:color="auto"/>
            </w:tcBorders>
            <w:shd w:val="clear" w:color="auto" w:fill="auto"/>
            <w:vAlign w:val="bottom"/>
          </w:tcPr>
          <w:p w:rsidR="008D243A" w:rsidRPr="006B69A3" w:rsidRDefault="00B0145D" w:rsidP="003736BF">
            <w:pPr>
              <w:suppressAutoHyphens w:val="0"/>
              <w:spacing w:before="80" w:after="80" w:line="220" w:lineRule="exact"/>
              <w:jc w:val="right"/>
              <w:rPr>
                <w:b/>
                <w:sz w:val="18"/>
              </w:rPr>
            </w:pPr>
            <w:r w:rsidRPr="006B69A3">
              <w:rPr>
                <w:b/>
                <w:sz w:val="18"/>
              </w:rPr>
              <w:t>6,</w:t>
            </w:r>
            <w:r w:rsidR="008D243A" w:rsidRPr="006B69A3">
              <w:rPr>
                <w:b/>
                <w:sz w:val="18"/>
              </w:rPr>
              <w:t>8</w:t>
            </w:r>
          </w:p>
        </w:tc>
        <w:tc>
          <w:tcPr>
            <w:tcW w:w="1016" w:type="dxa"/>
            <w:tcBorders>
              <w:top w:val="single" w:sz="4" w:space="0" w:color="auto"/>
              <w:bottom w:val="single" w:sz="12" w:space="0" w:color="auto"/>
            </w:tcBorders>
            <w:shd w:val="clear" w:color="auto" w:fill="auto"/>
            <w:vAlign w:val="bottom"/>
          </w:tcPr>
          <w:p w:rsidR="008D243A" w:rsidRPr="006B69A3" w:rsidRDefault="00B0145D" w:rsidP="003736BF">
            <w:pPr>
              <w:suppressAutoHyphens w:val="0"/>
              <w:spacing w:before="80" w:after="80" w:line="220" w:lineRule="exact"/>
              <w:jc w:val="right"/>
              <w:rPr>
                <w:b/>
                <w:sz w:val="18"/>
              </w:rPr>
            </w:pPr>
            <w:r w:rsidRPr="006B69A3">
              <w:rPr>
                <w:b/>
                <w:sz w:val="18"/>
              </w:rPr>
              <w:t>8,</w:t>
            </w:r>
            <w:r w:rsidR="008D243A" w:rsidRPr="006B69A3">
              <w:rPr>
                <w:b/>
                <w:sz w:val="18"/>
              </w:rPr>
              <w:t>3</w:t>
            </w:r>
          </w:p>
        </w:tc>
        <w:tc>
          <w:tcPr>
            <w:tcW w:w="1016"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7</w:t>
            </w:r>
            <w:r w:rsidR="00B0145D" w:rsidRPr="006B69A3">
              <w:rPr>
                <w:b/>
                <w:sz w:val="18"/>
              </w:rPr>
              <w:t>,</w:t>
            </w:r>
            <w:r w:rsidRPr="006B69A3">
              <w:rPr>
                <w:b/>
                <w:sz w:val="18"/>
              </w:rPr>
              <w:t>4</w:t>
            </w:r>
          </w:p>
        </w:tc>
      </w:tr>
    </w:tbl>
    <w:p w:rsidR="008D243A" w:rsidRPr="006B69A3" w:rsidRDefault="00B0145D" w:rsidP="008D243A">
      <w:pPr>
        <w:spacing w:before="120"/>
        <w:ind w:left="1134"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p>
    <w:p w:rsidR="008D243A" w:rsidRPr="006B69A3" w:rsidRDefault="00B0145D" w:rsidP="008D243A">
      <w:pPr>
        <w:ind w:left="1134" w:right="1134" w:firstLine="170"/>
        <w:rPr>
          <w:sz w:val="18"/>
          <w:szCs w:val="18"/>
        </w:rPr>
      </w:pPr>
      <w:r w:rsidRPr="006B69A3">
        <w:rPr>
          <w:i/>
          <w:sz w:val="18"/>
          <w:szCs w:val="18"/>
        </w:rPr>
        <w:t>Nota</w:t>
      </w:r>
      <w:r w:rsidR="008D243A" w:rsidRPr="006B69A3">
        <w:rPr>
          <w:i/>
          <w:sz w:val="18"/>
          <w:szCs w:val="18"/>
        </w:rPr>
        <w:t>s:</w:t>
      </w:r>
      <w:r w:rsidR="008D243A" w:rsidRPr="006B69A3">
        <w:rPr>
          <w:sz w:val="18"/>
          <w:szCs w:val="18"/>
        </w:rPr>
        <w:t xml:space="preserve"> </w:t>
      </w:r>
    </w:p>
    <w:p w:rsidR="008D243A" w:rsidRPr="006B69A3" w:rsidRDefault="008D243A" w:rsidP="008D243A">
      <w:pPr>
        <w:ind w:left="1134" w:right="1134" w:firstLine="170"/>
        <w:rPr>
          <w:sz w:val="18"/>
          <w:szCs w:val="18"/>
        </w:rPr>
      </w:pPr>
      <w:r w:rsidRPr="006B69A3">
        <w:rPr>
          <w:i/>
          <w:sz w:val="18"/>
          <w:szCs w:val="18"/>
          <w:vertAlign w:val="superscript"/>
        </w:rPr>
        <w:t>1</w:t>
      </w:r>
      <w:r w:rsidRPr="006B69A3">
        <w:rPr>
          <w:sz w:val="18"/>
          <w:szCs w:val="18"/>
        </w:rPr>
        <w:t xml:space="preserve">  </w:t>
      </w:r>
      <w:r w:rsidR="00B0145D" w:rsidRPr="006B69A3">
        <w:rPr>
          <w:sz w:val="18"/>
          <w:szCs w:val="18"/>
        </w:rPr>
        <w:t xml:space="preserve">Tasas de mortalidad de menores de 1 y </w:t>
      </w:r>
      <w:r w:rsidRPr="006B69A3">
        <w:rPr>
          <w:sz w:val="18"/>
          <w:szCs w:val="18"/>
        </w:rPr>
        <w:t xml:space="preserve">5 </w:t>
      </w:r>
      <w:r w:rsidR="00B0145D" w:rsidRPr="006B69A3">
        <w:rPr>
          <w:sz w:val="18"/>
          <w:szCs w:val="18"/>
        </w:rPr>
        <w:t>años</w:t>
      </w:r>
      <w:r w:rsidRPr="006B69A3">
        <w:rPr>
          <w:sz w:val="18"/>
          <w:szCs w:val="18"/>
        </w:rPr>
        <w:t xml:space="preserve"> calculad</w:t>
      </w:r>
      <w:r w:rsidR="00B0145D" w:rsidRPr="006B69A3">
        <w:rPr>
          <w:sz w:val="18"/>
          <w:szCs w:val="18"/>
        </w:rPr>
        <w:t>as</w:t>
      </w:r>
      <w:r w:rsidRPr="006B69A3">
        <w:rPr>
          <w:sz w:val="18"/>
          <w:szCs w:val="18"/>
        </w:rPr>
        <w:t xml:space="preserve"> p</w:t>
      </w:r>
      <w:r w:rsidR="00B0145D" w:rsidRPr="006B69A3">
        <w:rPr>
          <w:sz w:val="18"/>
          <w:szCs w:val="18"/>
        </w:rPr>
        <w:t>o</w:t>
      </w:r>
      <w:r w:rsidRPr="006B69A3">
        <w:rPr>
          <w:sz w:val="18"/>
          <w:szCs w:val="18"/>
        </w:rPr>
        <w:t xml:space="preserve">r </w:t>
      </w:r>
      <w:r w:rsidR="00B0145D" w:rsidRPr="006B69A3">
        <w:rPr>
          <w:sz w:val="18"/>
          <w:szCs w:val="18"/>
        </w:rPr>
        <w:t xml:space="preserve">mil nacidos vivos </w:t>
      </w:r>
      <w:r w:rsidRPr="006B69A3">
        <w:rPr>
          <w:sz w:val="18"/>
          <w:szCs w:val="18"/>
        </w:rPr>
        <w:t>regist</w:t>
      </w:r>
      <w:r w:rsidR="00B0145D" w:rsidRPr="006B69A3">
        <w:rPr>
          <w:sz w:val="18"/>
          <w:szCs w:val="18"/>
        </w:rPr>
        <w:t>ra</w:t>
      </w:r>
      <w:r w:rsidRPr="006B69A3">
        <w:rPr>
          <w:sz w:val="18"/>
          <w:szCs w:val="18"/>
        </w:rPr>
        <w:t>d</w:t>
      </w:r>
      <w:r w:rsidR="00AA6543" w:rsidRPr="006B69A3">
        <w:rPr>
          <w:sz w:val="18"/>
          <w:szCs w:val="18"/>
        </w:rPr>
        <w:t>o</w:t>
      </w:r>
      <w:r w:rsidR="00B0145D" w:rsidRPr="006B69A3">
        <w:rPr>
          <w:sz w:val="18"/>
          <w:szCs w:val="18"/>
        </w:rPr>
        <w:t xml:space="preserve">s </w:t>
      </w:r>
      <w:r w:rsidR="00AA6543" w:rsidRPr="006B69A3">
        <w:rPr>
          <w:sz w:val="18"/>
          <w:szCs w:val="18"/>
        </w:rPr>
        <w:t>en</w:t>
      </w:r>
      <w:r w:rsidR="00B0145D" w:rsidRPr="006B69A3">
        <w:rPr>
          <w:sz w:val="18"/>
          <w:szCs w:val="18"/>
        </w:rPr>
        <w:t xml:space="preserve"> ese año</w:t>
      </w:r>
      <w:r w:rsidRPr="006B69A3">
        <w:rPr>
          <w:sz w:val="18"/>
          <w:szCs w:val="18"/>
        </w:rPr>
        <w:t>.</w:t>
      </w:r>
    </w:p>
    <w:p w:rsidR="008D243A" w:rsidRPr="006B69A3" w:rsidRDefault="008D243A" w:rsidP="008D243A">
      <w:pPr>
        <w:spacing w:after="240"/>
        <w:ind w:left="1134" w:right="1134" w:firstLine="170"/>
        <w:rPr>
          <w:sz w:val="18"/>
          <w:szCs w:val="18"/>
        </w:rPr>
      </w:pPr>
      <w:r w:rsidRPr="006B69A3">
        <w:rPr>
          <w:i/>
          <w:sz w:val="18"/>
          <w:szCs w:val="18"/>
          <w:vertAlign w:val="superscript"/>
        </w:rPr>
        <w:t>2</w:t>
      </w:r>
      <w:r w:rsidR="00B0145D" w:rsidRPr="006B69A3">
        <w:rPr>
          <w:sz w:val="18"/>
          <w:szCs w:val="18"/>
        </w:rPr>
        <w:t xml:space="preserve"> </w:t>
      </w:r>
      <w:r w:rsidR="00054B43" w:rsidRPr="006B69A3">
        <w:rPr>
          <w:sz w:val="18"/>
          <w:szCs w:val="18"/>
        </w:rPr>
        <w:t xml:space="preserve"> </w:t>
      </w:r>
      <w:r w:rsidR="00B0145D" w:rsidRPr="006B69A3">
        <w:rPr>
          <w:sz w:val="18"/>
          <w:szCs w:val="18"/>
        </w:rPr>
        <w:t>Para</w:t>
      </w:r>
      <w:r w:rsidRPr="006B69A3">
        <w:rPr>
          <w:sz w:val="18"/>
          <w:szCs w:val="18"/>
        </w:rPr>
        <w:t xml:space="preserve"> otr</w:t>
      </w:r>
      <w:r w:rsidR="00B0145D" w:rsidRPr="006B69A3">
        <w:rPr>
          <w:sz w:val="18"/>
          <w:szCs w:val="18"/>
        </w:rPr>
        <w:t>os grupos de edad,</w:t>
      </w:r>
      <w:r w:rsidRPr="006B69A3">
        <w:rPr>
          <w:sz w:val="18"/>
          <w:szCs w:val="18"/>
        </w:rPr>
        <w:t xml:space="preserve"> </w:t>
      </w:r>
      <w:r w:rsidR="00B0145D" w:rsidRPr="006B69A3">
        <w:rPr>
          <w:sz w:val="18"/>
          <w:szCs w:val="18"/>
        </w:rPr>
        <w:t>tasas de</w:t>
      </w:r>
      <w:r w:rsidRPr="006B69A3">
        <w:rPr>
          <w:sz w:val="18"/>
          <w:szCs w:val="18"/>
        </w:rPr>
        <w:t xml:space="preserve"> mortali</w:t>
      </w:r>
      <w:r w:rsidR="00B0145D" w:rsidRPr="006B69A3">
        <w:rPr>
          <w:sz w:val="18"/>
          <w:szCs w:val="18"/>
        </w:rPr>
        <w:t>dad</w:t>
      </w:r>
      <w:r w:rsidRPr="006B69A3">
        <w:rPr>
          <w:sz w:val="18"/>
          <w:szCs w:val="18"/>
        </w:rPr>
        <w:t xml:space="preserve"> calculad</w:t>
      </w:r>
      <w:r w:rsidR="00B0145D" w:rsidRPr="006B69A3">
        <w:rPr>
          <w:sz w:val="18"/>
          <w:szCs w:val="18"/>
        </w:rPr>
        <w:t>as</w:t>
      </w:r>
      <w:r w:rsidRPr="006B69A3">
        <w:rPr>
          <w:sz w:val="18"/>
          <w:szCs w:val="18"/>
        </w:rPr>
        <w:t xml:space="preserve"> p</w:t>
      </w:r>
      <w:r w:rsidR="00B0145D" w:rsidRPr="006B69A3">
        <w:rPr>
          <w:sz w:val="18"/>
          <w:szCs w:val="18"/>
        </w:rPr>
        <w:t>o</w:t>
      </w:r>
      <w:r w:rsidRPr="006B69A3">
        <w:rPr>
          <w:sz w:val="18"/>
          <w:szCs w:val="18"/>
        </w:rPr>
        <w:t xml:space="preserve">r </w:t>
      </w:r>
      <w:r w:rsidR="00B0145D" w:rsidRPr="006B69A3">
        <w:rPr>
          <w:sz w:val="18"/>
          <w:szCs w:val="18"/>
        </w:rPr>
        <w:t>mil habitantes de la población</w:t>
      </w:r>
      <w:r w:rsidRPr="006B69A3">
        <w:rPr>
          <w:sz w:val="18"/>
          <w:szCs w:val="18"/>
        </w:rPr>
        <w:t xml:space="preserve"> estima</w:t>
      </w:r>
      <w:r w:rsidR="00B0145D" w:rsidRPr="006B69A3">
        <w:rPr>
          <w:sz w:val="18"/>
          <w:szCs w:val="18"/>
        </w:rPr>
        <w:t>da a mediados de año e</w:t>
      </w:r>
      <w:r w:rsidRPr="006B69A3">
        <w:rPr>
          <w:sz w:val="18"/>
          <w:szCs w:val="18"/>
        </w:rPr>
        <w:t xml:space="preserve">n </w:t>
      </w:r>
      <w:r w:rsidR="00B0145D" w:rsidRPr="006B69A3">
        <w:rPr>
          <w:sz w:val="18"/>
          <w:szCs w:val="18"/>
        </w:rPr>
        <w:t xml:space="preserve">los </w:t>
      </w:r>
      <w:r w:rsidRPr="006B69A3">
        <w:rPr>
          <w:sz w:val="18"/>
          <w:szCs w:val="18"/>
        </w:rPr>
        <w:t>respectiv</w:t>
      </w:r>
      <w:r w:rsidR="00B0145D" w:rsidRPr="006B69A3">
        <w:rPr>
          <w:sz w:val="18"/>
          <w:szCs w:val="18"/>
        </w:rPr>
        <w:t>os</w:t>
      </w:r>
      <w:r w:rsidRPr="006B69A3">
        <w:rPr>
          <w:sz w:val="18"/>
          <w:szCs w:val="18"/>
        </w:rPr>
        <w:t xml:space="preserve"> grup</w:t>
      </w:r>
      <w:r w:rsidR="00B0145D" w:rsidRPr="006B69A3">
        <w:rPr>
          <w:sz w:val="18"/>
          <w:szCs w:val="18"/>
        </w:rPr>
        <w:t>o</w:t>
      </w:r>
      <w:r w:rsidRPr="006B69A3">
        <w:rPr>
          <w:sz w:val="18"/>
          <w:szCs w:val="18"/>
        </w:rPr>
        <w:t>s</w:t>
      </w:r>
      <w:r w:rsidR="00B0145D" w:rsidRPr="006B69A3">
        <w:rPr>
          <w:sz w:val="18"/>
          <w:szCs w:val="18"/>
        </w:rPr>
        <w:t xml:space="preserve"> de edad</w:t>
      </w:r>
      <w:r w:rsidRPr="006B69A3">
        <w:rPr>
          <w:sz w:val="18"/>
          <w:szCs w:val="18"/>
        </w:rPr>
        <w:t>.</w:t>
      </w:r>
    </w:p>
    <w:p w:rsidR="008D243A" w:rsidRPr="006B69A3" w:rsidRDefault="00B0145D" w:rsidP="008D243A">
      <w:pPr>
        <w:pStyle w:val="Heading1"/>
      </w:pPr>
      <w:r w:rsidRPr="006B69A3">
        <w:t>Cuadro</w:t>
      </w:r>
      <w:r w:rsidR="008D243A" w:rsidRPr="006B69A3">
        <w:t xml:space="preserve"> 8</w:t>
      </w:r>
    </w:p>
    <w:p w:rsidR="008D243A" w:rsidRPr="006B69A3" w:rsidRDefault="00B0145D" w:rsidP="008D243A">
      <w:pPr>
        <w:pStyle w:val="SingleTxtG"/>
        <w:rPr>
          <w:b/>
        </w:rPr>
      </w:pPr>
      <w:r w:rsidRPr="006B69A3">
        <w:rPr>
          <w:b/>
        </w:rPr>
        <w:t>Distribuc</w:t>
      </w:r>
      <w:r w:rsidR="008D243A" w:rsidRPr="006B69A3">
        <w:rPr>
          <w:b/>
        </w:rPr>
        <w:t>i</w:t>
      </w:r>
      <w:r w:rsidRPr="006B69A3">
        <w:rPr>
          <w:b/>
        </w:rPr>
        <w:t>ó</w:t>
      </w:r>
      <w:r w:rsidR="008D243A" w:rsidRPr="006B69A3">
        <w:rPr>
          <w:b/>
        </w:rPr>
        <w:t xml:space="preserve">n </w:t>
      </w:r>
      <w:r w:rsidRPr="006B69A3">
        <w:rPr>
          <w:b/>
        </w:rPr>
        <w:t>de los</w:t>
      </w:r>
      <w:r w:rsidR="008D243A" w:rsidRPr="006B69A3">
        <w:rPr>
          <w:b/>
        </w:rPr>
        <w:t xml:space="preserve"> migrant</w:t>
      </w:r>
      <w:r w:rsidRPr="006B69A3">
        <w:rPr>
          <w:b/>
        </w:rPr>
        <w:t xml:space="preserve">es por </w:t>
      </w:r>
      <w:r w:rsidR="00160119">
        <w:rPr>
          <w:b/>
        </w:rPr>
        <w:t xml:space="preserve">edad y </w:t>
      </w:r>
      <w:r w:rsidRPr="006B69A3">
        <w:rPr>
          <w:b/>
        </w:rPr>
        <w:t>sexo,</w:t>
      </w:r>
      <w:r w:rsidR="008D243A" w:rsidRPr="006B69A3">
        <w:rPr>
          <w:b/>
        </w:rPr>
        <w:t xml:space="preserve">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93"/>
        <w:gridCol w:w="850"/>
        <w:gridCol w:w="1134"/>
        <w:gridCol w:w="992"/>
        <w:gridCol w:w="905"/>
        <w:gridCol w:w="800"/>
        <w:gridCol w:w="900"/>
        <w:gridCol w:w="797"/>
      </w:tblGrid>
      <w:tr w:rsidR="008D243A" w:rsidRPr="006B69A3">
        <w:trPr>
          <w:tblHeader/>
        </w:trPr>
        <w:tc>
          <w:tcPr>
            <w:tcW w:w="993" w:type="dxa"/>
            <w:vMerge w:val="restart"/>
            <w:tcBorders>
              <w:top w:val="single" w:sz="4" w:space="0" w:color="auto"/>
            </w:tcBorders>
            <w:shd w:val="clear" w:color="auto" w:fill="auto"/>
            <w:vAlign w:val="bottom"/>
          </w:tcPr>
          <w:p w:rsidR="008D243A" w:rsidRPr="006B69A3" w:rsidRDefault="00800D07" w:rsidP="003736BF">
            <w:pPr>
              <w:spacing w:before="80" w:after="80" w:line="200" w:lineRule="exact"/>
              <w:rPr>
                <w:i/>
                <w:sz w:val="16"/>
              </w:rPr>
            </w:pPr>
            <w:r w:rsidRPr="006B69A3">
              <w:rPr>
                <w:i/>
                <w:sz w:val="16"/>
              </w:rPr>
              <w:t xml:space="preserve">Grupos </w:t>
            </w:r>
            <w:r w:rsidR="003736BF">
              <w:rPr>
                <w:i/>
                <w:sz w:val="16"/>
              </w:rPr>
              <w:br/>
            </w:r>
            <w:r w:rsidRPr="006B69A3">
              <w:rPr>
                <w:i/>
                <w:sz w:val="16"/>
              </w:rPr>
              <w:t>de edad</w:t>
            </w:r>
          </w:p>
        </w:tc>
        <w:tc>
          <w:tcPr>
            <w:tcW w:w="1984" w:type="dxa"/>
            <w:gridSpan w:val="2"/>
            <w:tcBorders>
              <w:top w:val="single" w:sz="4" w:space="0" w:color="auto"/>
              <w:bottom w:val="single" w:sz="4" w:space="0" w:color="auto"/>
              <w:right w:val="single" w:sz="24" w:space="0" w:color="FFFFFF"/>
            </w:tcBorders>
            <w:shd w:val="clear" w:color="auto" w:fill="auto"/>
            <w:vAlign w:val="bottom"/>
          </w:tcPr>
          <w:p w:rsidR="008D243A" w:rsidRPr="006B69A3" w:rsidRDefault="00800D07" w:rsidP="003736BF">
            <w:pPr>
              <w:spacing w:before="80" w:after="80" w:line="200" w:lineRule="exact"/>
              <w:jc w:val="center"/>
              <w:rPr>
                <w:i/>
                <w:sz w:val="16"/>
              </w:rPr>
            </w:pPr>
            <w:r w:rsidRPr="006B69A3">
              <w:rPr>
                <w:i/>
                <w:sz w:val="16"/>
              </w:rPr>
              <w:t>Hombres</w:t>
            </w:r>
          </w:p>
        </w:tc>
        <w:tc>
          <w:tcPr>
            <w:tcW w:w="18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6B69A3" w:rsidRDefault="00800D07" w:rsidP="003736BF">
            <w:pPr>
              <w:spacing w:before="80" w:after="80" w:line="200" w:lineRule="exact"/>
              <w:jc w:val="center"/>
              <w:rPr>
                <w:i/>
                <w:sz w:val="16"/>
              </w:rPr>
            </w:pPr>
            <w:r w:rsidRPr="006B69A3">
              <w:rPr>
                <w:i/>
                <w:sz w:val="16"/>
              </w:rPr>
              <w:t>Mujeres</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8D243A" w:rsidRPr="006B69A3" w:rsidRDefault="00800D07" w:rsidP="003736BF">
            <w:pPr>
              <w:spacing w:before="80" w:after="80" w:line="200" w:lineRule="exact"/>
              <w:jc w:val="center"/>
              <w:rPr>
                <w:i/>
                <w:sz w:val="16"/>
              </w:rPr>
            </w:pPr>
            <w:r w:rsidRPr="006B69A3">
              <w:rPr>
                <w:i/>
                <w:sz w:val="16"/>
              </w:rPr>
              <w:t>M</w:t>
            </w:r>
            <w:r w:rsidR="008D243A" w:rsidRPr="006B69A3">
              <w:rPr>
                <w:i/>
                <w:sz w:val="16"/>
              </w:rPr>
              <w:t>igra</w:t>
            </w:r>
            <w:r w:rsidRPr="006B69A3">
              <w:rPr>
                <w:i/>
                <w:sz w:val="16"/>
              </w:rPr>
              <w:t>c</w:t>
            </w:r>
            <w:r w:rsidR="008D243A" w:rsidRPr="006B69A3">
              <w:rPr>
                <w:i/>
                <w:sz w:val="16"/>
              </w:rPr>
              <w:t>i</w:t>
            </w:r>
            <w:r w:rsidRPr="006B69A3">
              <w:rPr>
                <w:i/>
                <w:sz w:val="16"/>
              </w:rPr>
              <w:t>ó</w:t>
            </w:r>
            <w:r w:rsidR="008D243A" w:rsidRPr="006B69A3">
              <w:rPr>
                <w:i/>
                <w:sz w:val="16"/>
              </w:rPr>
              <w:t>n</w:t>
            </w:r>
            <w:r w:rsidRPr="006B69A3">
              <w:rPr>
                <w:i/>
                <w:sz w:val="16"/>
              </w:rPr>
              <w:t xml:space="preserve"> neta</w:t>
            </w:r>
          </w:p>
        </w:tc>
        <w:tc>
          <w:tcPr>
            <w:tcW w:w="797" w:type="dxa"/>
            <w:vMerge w:val="restart"/>
            <w:tcBorders>
              <w:top w:val="single" w:sz="4" w:space="0" w:color="auto"/>
              <w:bottom w:val="single" w:sz="12" w:space="0" w:color="auto"/>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Ambos sexo</w:t>
            </w:r>
            <w:r w:rsidR="008D243A" w:rsidRPr="006B69A3">
              <w:rPr>
                <w:i/>
                <w:sz w:val="16"/>
              </w:rPr>
              <w:t>s</w:t>
            </w:r>
          </w:p>
        </w:tc>
      </w:tr>
      <w:tr w:rsidR="008D243A" w:rsidRPr="006B69A3">
        <w:trPr>
          <w:tblHeader/>
        </w:trPr>
        <w:tc>
          <w:tcPr>
            <w:tcW w:w="993" w:type="dxa"/>
            <w:vMerge/>
            <w:tcBorders>
              <w:bottom w:val="single" w:sz="12" w:space="0" w:color="auto"/>
            </w:tcBorders>
            <w:shd w:val="clear" w:color="auto" w:fill="auto"/>
            <w:vAlign w:val="bottom"/>
          </w:tcPr>
          <w:p w:rsidR="008D243A" w:rsidRPr="006B69A3" w:rsidRDefault="008D243A" w:rsidP="003736BF">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Llegadas</w:t>
            </w:r>
          </w:p>
        </w:tc>
        <w:tc>
          <w:tcPr>
            <w:tcW w:w="1134" w:type="dxa"/>
            <w:tcBorders>
              <w:top w:val="single" w:sz="4" w:space="0" w:color="auto"/>
              <w:bottom w:val="single" w:sz="12" w:space="0" w:color="auto"/>
              <w:right w:val="single" w:sz="24" w:space="0" w:color="FFFFFF"/>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Salidas</w:t>
            </w:r>
          </w:p>
        </w:tc>
        <w:tc>
          <w:tcPr>
            <w:tcW w:w="992" w:type="dxa"/>
            <w:tcBorders>
              <w:top w:val="single" w:sz="4" w:space="0" w:color="auto"/>
              <w:left w:val="single" w:sz="24" w:space="0" w:color="FFFFFF"/>
              <w:bottom w:val="single" w:sz="12" w:space="0" w:color="auto"/>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Llegadas</w:t>
            </w:r>
          </w:p>
        </w:tc>
        <w:tc>
          <w:tcPr>
            <w:tcW w:w="905" w:type="dxa"/>
            <w:tcBorders>
              <w:top w:val="single" w:sz="4" w:space="0" w:color="auto"/>
              <w:bottom w:val="single" w:sz="12" w:space="0" w:color="auto"/>
              <w:right w:val="single" w:sz="24" w:space="0" w:color="FFFFFF"/>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Salidas</w:t>
            </w:r>
          </w:p>
        </w:tc>
        <w:tc>
          <w:tcPr>
            <w:tcW w:w="800" w:type="dxa"/>
            <w:tcBorders>
              <w:top w:val="single" w:sz="4" w:space="0" w:color="auto"/>
              <w:left w:val="single" w:sz="24" w:space="0" w:color="FFFFFF"/>
              <w:bottom w:val="single" w:sz="12" w:space="0" w:color="auto"/>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Hombres</w:t>
            </w:r>
          </w:p>
        </w:tc>
        <w:tc>
          <w:tcPr>
            <w:tcW w:w="900" w:type="dxa"/>
            <w:tcBorders>
              <w:top w:val="single" w:sz="4" w:space="0" w:color="auto"/>
              <w:bottom w:val="single" w:sz="12" w:space="0" w:color="auto"/>
            </w:tcBorders>
            <w:shd w:val="clear" w:color="auto" w:fill="auto"/>
            <w:vAlign w:val="bottom"/>
          </w:tcPr>
          <w:p w:rsidR="008D243A" w:rsidRPr="006B69A3" w:rsidRDefault="00800D07" w:rsidP="003736BF">
            <w:pPr>
              <w:spacing w:before="80" w:after="80" w:line="200" w:lineRule="exact"/>
              <w:jc w:val="right"/>
              <w:rPr>
                <w:i/>
                <w:sz w:val="16"/>
              </w:rPr>
            </w:pPr>
            <w:r w:rsidRPr="006B69A3">
              <w:rPr>
                <w:i/>
                <w:sz w:val="16"/>
              </w:rPr>
              <w:t>Mujeres</w:t>
            </w:r>
          </w:p>
        </w:tc>
        <w:tc>
          <w:tcPr>
            <w:tcW w:w="797" w:type="dxa"/>
            <w:vMerge/>
            <w:tcBorders>
              <w:bottom w:val="single" w:sz="12" w:space="0" w:color="auto"/>
            </w:tcBorders>
            <w:shd w:val="clear" w:color="auto" w:fill="auto"/>
            <w:vAlign w:val="bottom"/>
          </w:tcPr>
          <w:p w:rsidR="008D243A" w:rsidRPr="006B69A3" w:rsidRDefault="008D243A" w:rsidP="003736BF">
            <w:pPr>
              <w:spacing w:before="80" w:after="80" w:line="200" w:lineRule="exact"/>
              <w:jc w:val="right"/>
              <w:rPr>
                <w:i/>
                <w:sz w:val="16"/>
              </w:rPr>
            </w:pPr>
          </w:p>
        </w:tc>
      </w:tr>
      <w:tr w:rsidR="008D243A" w:rsidRPr="006B69A3">
        <w:tc>
          <w:tcPr>
            <w:tcW w:w="9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0</w:t>
            </w:r>
            <w:r w:rsidR="00054B43" w:rsidRPr="006B69A3">
              <w:rPr>
                <w:sz w:val="18"/>
              </w:rPr>
              <w:t>-</w:t>
            </w:r>
            <w:r w:rsidRPr="006B69A3">
              <w:rPr>
                <w:sz w:val="18"/>
              </w:rPr>
              <w:t>4</w:t>
            </w:r>
            <w:r w:rsidR="00AA6543" w:rsidRPr="006B69A3">
              <w:rPr>
                <w:sz w:val="18"/>
              </w:rPr>
              <w:t xml:space="preserve"> años</w:t>
            </w:r>
          </w:p>
        </w:tc>
        <w:tc>
          <w:tcPr>
            <w:tcW w:w="85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848</w:t>
            </w:r>
          </w:p>
        </w:tc>
        <w:tc>
          <w:tcPr>
            <w:tcW w:w="1134"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784</w:t>
            </w:r>
          </w:p>
        </w:tc>
        <w:tc>
          <w:tcPr>
            <w:tcW w:w="992"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878</w:t>
            </w:r>
          </w:p>
        </w:tc>
        <w:tc>
          <w:tcPr>
            <w:tcW w:w="905"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791</w:t>
            </w: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64</w:t>
            </w:r>
          </w:p>
        </w:tc>
        <w:tc>
          <w:tcPr>
            <w:tcW w:w="9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87</w:t>
            </w:r>
          </w:p>
        </w:tc>
        <w:tc>
          <w:tcPr>
            <w:tcW w:w="797"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151</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w:t>
            </w:r>
            <w:r w:rsidR="00054B43" w:rsidRPr="006B69A3">
              <w:rPr>
                <w:sz w:val="18"/>
              </w:rPr>
              <w:t>-</w:t>
            </w:r>
            <w:r w:rsidRPr="006B69A3">
              <w:rPr>
                <w:sz w:val="18"/>
              </w:rPr>
              <w:t>9</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993</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1 188</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1 052</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1 215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-195</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-163</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-358</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10</w:t>
            </w:r>
            <w:r w:rsidR="00054B43" w:rsidRPr="006B69A3">
              <w:rPr>
                <w:sz w:val="18"/>
              </w:rPr>
              <w:t>-</w:t>
            </w:r>
            <w:r w:rsidRPr="006B69A3">
              <w:rPr>
                <w:sz w:val="18"/>
              </w:rPr>
              <w:t>14</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1 045</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1 002</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1 020</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1 113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43</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-93</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-50</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1 131</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1 166</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1 165</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1 272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-35</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-107</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-142</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2 604</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1 820</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2 037</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1 809</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784</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228</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1 012</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3 582</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3 894</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2 926</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3 421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-312</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-495</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-807</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3 996</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3 254</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3 024</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2 612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742</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412</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1 154</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3 728</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4 122</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2 727</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3 025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-394</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-298</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-692</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4 061</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4 011</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2 901</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2 965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50</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-64</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3 478</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3 369</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2 366</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2 301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109</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65</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174</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2 591</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2 802</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1 721</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1 837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-211</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-116</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-327</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r w:rsidR="00054B43" w:rsidRPr="006B69A3">
              <w:rPr>
                <w:sz w:val="18"/>
              </w:rPr>
              <w:t>-</w:t>
            </w:r>
            <w:r w:rsidRPr="006B69A3">
              <w:rPr>
                <w:sz w:val="18"/>
              </w:rPr>
              <w:t>59</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1 159</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1 054</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999</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907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105</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92</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197</w:t>
            </w:r>
          </w:p>
        </w:tc>
      </w:tr>
      <w:tr w:rsidR="008D243A" w:rsidRPr="006B69A3">
        <w:tc>
          <w:tcPr>
            <w:tcW w:w="993"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60</w:t>
            </w:r>
            <w:r w:rsidR="00054B43" w:rsidRPr="006B69A3">
              <w:rPr>
                <w:sz w:val="18"/>
              </w:rPr>
              <w:t>-</w:t>
            </w:r>
            <w:r w:rsidRPr="006B69A3">
              <w:rPr>
                <w:sz w:val="18"/>
              </w:rPr>
              <w:t>64</w:t>
            </w:r>
          </w:p>
        </w:tc>
        <w:tc>
          <w:tcPr>
            <w:tcW w:w="85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800</w:t>
            </w:r>
          </w:p>
        </w:tc>
        <w:tc>
          <w:tcPr>
            <w:tcW w:w="113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878</w:t>
            </w:r>
          </w:p>
        </w:tc>
        <w:tc>
          <w:tcPr>
            <w:tcW w:w="9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820</w:t>
            </w:r>
          </w:p>
        </w:tc>
        <w:tc>
          <w:tcPr>
            <w:tcW w:w="905"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865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-78</w:t>
            </w:r>
          </w:p>
        </w:tc>
        <w:tc>
          <w:tcPr>
            <w:tcW w:w="9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-45</w:t>
            </w:r>
          </w:p>
        </w:tc>
        <w:tc>
          <w:tcPr>
            <w:tcW w:w="79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-123</w:t>
            </w:r>
          </w:p>
        </w:tc>
      </w:tr>
      <w:tr w:rsidR="008D243A" w:rsidRPr="006B69A3">
        <w:tc>
          <w:tcPr>
            <w:tcW w:w="9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65+</w:t>
            </w:r>
          </w:p>
        </w:tc>
        <w:tc>
          <w:tcPr>
            <w:tcW w:w="85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844</w:t>
            </w:r>
          </w:p>
        </w:tc>
        <w:tc>
          <w:tcPr>
            <w:tcW w:w="113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753</w:t>
            </w:r>
          </w:p>
        </w:tc>
        <w:tc>
          <w:tcPr>
            <w:tcW w:w="992"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979</w:t>
            </w:r>
          </w:p>
        </w:tc>
        <w:tc>
          <w:tcPr>
            <w:tcW w:w="905"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835</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91</w:t>
            </w:r>
          </w:p>
        </w:tc>
        <w:tc>
          <w:tcPr>
            <w:tcW w:w="9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144</w:t>
            </w:r>
          </w:p>
        </w:tc>
        <w:tc>
          <w:tcPr>
            <w:tcW w:w="797"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235</w:t>
            </w:r>
          </w:p>
        </w:tc>
      </w:tr>
      <w:tr w:rsidR="008D243A" w:rsidRPr="006B69A3">
        <w:tc>
          <w:tcPr>
            <w:tcW w:w="9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ind w:firstLine="284"/>
              <w:rPr>
                <w:b/>
                <w:sz w:val="18"/>
              </w:rPr>
            </w:pPr>
            <w:r w:rsidRPr="006B69A3">
              <w:rPr>
                <w:b/>
                <w:sz w:val="18"/>
              </w:rPr>
              <w:t>Total</w:t>
            </w:r>
          </w:p>
        </w:tc>
        <w:tc>
          <w:tcPr>
            <w:tcW w:w="85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30 860</w:t>
            </w:r>
          </w:p>
        </w:tc>
        <w:tc>
          <w:tcPr>
            <w:tcW w:w="113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30 097</w:t>
            </w:r>
          </w:p>
        </w:tc>
        <w:tc>
          <w:tcPr>
            <w:tcW w:w="992"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24 615</w:t>
            </w:r>
          </w:p>
        </w:tc>
        <w:tc>
          <w:tcPr>
            <w:tcW w:w="905"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24 968</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763</w:t>
            </w:r>
          </w:p>
        </w:tc>
        <w:tc>
          <w:tcPr>
            <w:tcW w:w="9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-353</w:t>
            </w:r>
          </w:p>
        </w:tc>
        <w:tc>
          <w:tcPr>
            <w:tcW w:w="797"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410</w:t>
            </w:r>
          </w:p>
        </w:tc>
      </w:tr>
    </w:tbl>
    <w:p w:rsidR="008D243A" w:rsidRPr="006B69A3" w:rsidRDefault="00800D07" w:rsidP="008D243A">
      <w:pPr>
        <w:spacing w:before="120" w:after="240"/>
        <w:ind w:left="1134" w:righ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 xml:space="preserve">a, </w:t>
      </w:r>
      <w:r w:rsidR="00AA6543" w:rsidRPr="006B69A3">
        <w:rPr>
          <w:sz w:val="18"/>
          <w:szCs w:val="18"/>
        </w:rPr>
        <w:t xml:space="preserve">datos </w:t>
      </w:r>
      <w:r w:rsidRPr="006B69A3">
        <w:rPr>
          <w:sz w:val="18"/>
          <w:szCs w:val="18"/>
        </w:rPr>
        <w:t xml:space="preserve">de las tarjetas de </w:t>
      </w:r>
      <w:r w:rsidR="008D243A" w:rsidRPr="006B69A3">
        <w:rPr>
          <w:sz w:val="18"/>
          <w:szCs w:val="18"/>
        </w:rPr>
        <w:t>i</w:t>
      </w:r>
      <w:r w:rsidRPr="006B69A3">
        <w:rPr>
          <w:sz w:val="18"/>
          <w:szCs w:val="18"/>
        </w:rPr>
        <w:t>n</w:t>
      </w:r>
      <w:r w:rsidR="008D243A" w:rsidRPr="006B69A3">
        <w:rPr>
          <w:sz w:val="18"/>
          <w:szCs w:val="18"/>
        </w:rPr>
        <w:t>migra</w:t>
      </w:r>
      <w:r w:rsidRPr="006B69A3">
        <w:rPr>
          <w:sz w:val="18"/>
          <w:szCs w:val="18"/>
        </w:rPr>
        <w:t>c</w:t>
      </w:r>
      <w:r w:rsidR="008D243A" w:rsidRPr="006B69A3">
        <w:rPr>
          <w:sz w:val="18"/>
          <w:szCs w:val="18"/>
        </w:rPr>
        <w:t>i</w:t>
      </w:r>
      <w:r w:rsidRPr="006B69A3">
        <w:rPr>
          <w:sz w:val="18"/>
          <w:szCs w:val="18"/>
        </w:rPr>
        <w:t>ó</w:t>
      </w:r>
      <w:r w:rsidR="008D243A" w:rsidRPr="006B69A3">
        <w:rPr>
          <w:sz w:val="18"/>
          <w:szCs w:val="18"/>
        </w:rPr>
        <w:t>n.</w:t>
      </w:r>
    </w:p>
    <w:p w:rsidR="008D243A" w:rsidRPr="006B69A3" w:rsidRDefault="00800D07" w:rsidP="008D243A">
      <w:pPr>
        <w:pStyle w:val="Heading1"/>
        <w:keepNext/>
        <w:keepLines/>
      </w:pPr>
      <w:r w:rsidRPr="006B69A3">
        <w:t>Cuadro</w:t>
      </w:r>
      <w:r w:rsidR="008D243A" w:rsidRPr="006B69A3">
        <w:t xml:space="preserve"> 9a</w:t>
      </w:r>
    </w:p>
    <w:p w:rsidR="008D243A" w:rsidRPr="006B69A3" w:rsidRDefault="00800D07" w:rsidP="00715CA2">
      <w:pPr>
        <w:pStyle w:val="SingleTxtG"/>
        <w:keepNext/>
        <w:rPr>
          <w:b/>
        </w:rPr>
      </w:pPr>
      <w:r w:rsidRPr="006B69A3">
        <w:rPr>
          <w:b/>
        </w:rPr>
        <w:t>M</w:t>
      </w:r>
      <w:r w:rsidR="008D243A" w:rsidRPr="006B69A3">
        <w:rPr>
          <w:b/>
        </w:rPr>
        <w:t>a</w:t>
      </w:r>
      <w:r w:rsidRPr="006B69A3">
        <w:rPr>
          <w:b/>
        </w:rPr>
        <w:t>t</w:t>
      </w:r>
      <w:r w:rsidR="008D243A" w:rsidRPr="006B69A3">
        <w:rPr>
          <w:b/>
        </w:rPr>
        <w:t>ri</w:t>
      </w:r>
      <w:r w:rsidRPr="006B69A3">
        <w:rPr>
          <w:b/>
        </w:rPr>
        <w:t>monios y</w:t>
      </w:r>
      <w:r w:rsidR="008D243A" w:rsidRPr="006B69A3">
        <w:rPr>
          <w:b/>
        </w:rPr>
        <w:t xml:space="preserve"> divorc</w:t>
      </w:r>
      <w:r w:rsidRPr="006B69A3">
        <w:rPr>
          <w:b/>
        </w:rPr>
        <w:t>io</w:t>
      </w:r>
      <w:r w:rsidR="008D243A" w:rsidRPr="006B69A3">
        <w:rPr>
          <w:b/>
        </w:rPr>
        <w:t>s</w:t>
      </w:r>
      <w:r w:rsidRPr="006B69A3">
        <w:rPr>
          <w:b/>
        </w:rPr>
        <w:t xml:space="preserve"> registrados</w:t>
      </w:r>
      <w:r w:rsidR="008D243A" w:rsidRPr="006B69A3">
        <w:rPr>
          <w:b/>
        </w:rPr>
        <w:t>, 1987</w:t>
      </w:r>
      <w:r w:rsidR="00054B43" w:rsidRPr="006B69A3">
        <w:rPr>
          <w:b/>
        </w:rPr>
        <w:t>-</w:t>
      </w:r>
      <w:r w:rsidR="008D243A" w:rsidRPr="006B69A3">
        <w:rPr>
          <w:b/>
        </w:rPr>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D243A" w:rsidRPr="006B69A3">
        <w:trPr>
          <w:tblHeader/>
        </w:trPr>
        <w:tc>
          <w:tcPr>
            <w:tcW w:w="1474" w:type="dxa"/>
            <w:vMerge w:val="restart"/>
            <w:tcBorders>
              <w:top w:val="single" w:sz="4" w:space="0" w:color="auto"/>
            </w:tcBorders>
            <w:shd w:val="clear" w:color="auto" w:fill="auto"/>
            <w:vAlign w:val="bottom"/>
          </w:tcPr>
          <w:p w:rsidR="008D243A" w:rsidRPr="006B69A3" w:rsidRDefault="00800D07" w:rsidP="003736BF">
            <w:pPr>
              <w:keepNext/>
              <w:keepLines/>
              <w:spacing w:before="40" w:after="40" w:line="220" w:lineRule="exact"/>
              <w:rPr>
                <w:i/>
                <w:sz w:val="16"/>
                <w:szCs w:val="16"/>
              </w:rPr>
            </w:pPr>
            <w:r w:rsidRPr="006B69A3">
              <w:rPr>
                <w:i/>
                <w:sz w:val="16"/>
                <w:szCs w:val="16"/>
              </w:rPr>
              <w:t>Año</w:t>
            </w:r>
          </w:p>
        </w:tc>
        <w:tc>
          <w:tcPr>
            <w:tcW w:w="2948" w:type="dxa"/>
            <w:gridSpan w:val="2"/>
            <w:tcBorders>
              <w:top w:val="single" w:sz="4" w:space="0" w:color="auto"/>
              <w:bottom w:val="single" w:sz="4" w:space="0" w:color="auto"/>
            </w:tcBorders>
            <w:shd w:val="clear" w:color="auto" w:fill="auto"/>
            <w:vAlign w:val="bottom"/>
          </w:tcPr>
          <w:p w:rsidR="008D243A" w:rsidRPr="006B69A3" w:rsidRDefault="008D243A" w:rsidP="003736BF">
            <w:pPr>
              <w:keepNext/>
              <w:keepLines/>
              <w:spacing w:before="80" w:after="80" w:line="200" w:lineRule="exact"/>
              <w:jc w:val="center"/>
              <w:rPr>
                <w:i/>
                <w:sz w:val="16"/>
                <w:szCs w:val="16"/>
              </w:rPr>
            </w:pPr>
            <w:r w:rsidRPr="006B69A3">
              <w:rPr>
                <w:i/>
                <w:sz w:val="16"/>
                <w:szCs w:val="16"/>
              </w:rPr>
              <w:t>Ma</w:t>
            </w:r>
            <w:r w:rsidR="00800D07" w:rsidRPr="006B69A3">
              <w:rPr>
                <w:i/>
                <w:sz w:val="16"/>
                <w:szCs w:val="16"/>
              </w:rPr>
              <w:t>t</w:t>
            </w:r>
            <w:r w:rsidRPr="006B69A3">
              <w:rPr>
                <w:i/>
                <w:sz w:val="16"/>
                <w:szCs w:val="16"/>
              </w:rPr>
              <w:t>ri</w:t>
            </w:r>
            <w:r w:rsidR="00800D07" w:rsidRPr="006B69A3">
              <w:rPr>
                <w:i/>
                <w:sz w:val="16"/>
                <w:szCs w:val="16"/>
              </w:rPr>
              <w:t>monios</w:t>
            </w:r>
          </w:p>
        </w:tc>
        <w:tc>
          <w:tcPr>
            <w:tcW w:w="1474" w:type="dxa"/>
            <w:vMerge w:val="restart"/>
            <w:tcBorders>
              <w:top w:val="single" w:sz="4" w:space="0" w:color="auto"/>
            </w:tcBorders>
            <w:shd w:val="clear" w:color="auto" w:fill="auto"/>
            <w:vAlign w:val="bottom"/>
          </w:tcPr>
          <w:p w:rsidR="008D243A" w:rsidRPr="006B69A3" w:rsidRDefault="008D243A" w:rsidP="003736BF">
            <w:pPr>
              <w:keepNext/>
              <w:keepLines/>
              <w:spacing w:before="40" w:after="40" w:line="220" w:lineRule="exact"/>
              <w:jc w:val="right"/>
              <w:rPr>
                <w:i/>
                <w:sz w:val="16"/>
                <w:szCs w:val="16"/>
              </w:rPr>
            </w:pPr>
            <w:r w:rsidRPr="006B69A3">
              <w:rPr>
                <w:b/>
                <w:i/>
                <w:sz w:val="16"/>
                <w:szCs w:val="16"/>
              </w:rPr>
              <w:t>Total</w:t>
            </w:r>
          </w:p>
        </w:tc>
        <w:tc>
          <w:tcPr>
            <w:tcW w:w="1474" w:type="dxa"/>
            <w:vMerge w:val="restart"/>
            <w:tcBorders>
              <w:top w:val="single" w:sz="4" w:space="0" w:color="auto"/>
            </w:tcBorders>
            <w:shd w:val="clear" w:color="auto" w:fill="auto"/>
            <w:vAlign w:val="bottom"/>
          </w:tcPr>
          <w:p w:rsidR="008D243A" w:rsidRPr="006B69A3" w:rsidRDefault="008D243A" w:rsidP="003736BF">
            <w:pPr>
              <w:keepNext/>
              <w:keepLines/>
              <w:spacing w:before="40" w:after="40" w:line="220" w:lineRule="exact"/>
              <w:jc w:val="right"/>
              <w:rPr>
                <w:i/>
                <w:sz w:val="16"/>
                <w:szCs w:val="16"/>
              </w:rPr>
            </w:pPr>
            <w:r w:rsidRPr="006B69A3">
              <w:rPr>
                <w:i/>
                <w:sz w:val="16"/>
                <w:szCs w:val="16"/>
              </w:rPr>
              <w:t>Divorc</w:t>
            </w:r>
            <w:r w:rsidR="00800D07" w:rsidRPr="006B69A3">
              <w:rPr>
                <w:i/>
                <w:sz w:val="16"/>
                <w:szCs w:val="16"/>
              </w:rPr>
              <w:t>io</w:t>
            </w:r>
            <w:r w:rsidRPr="006B69A3">
              <w:rPr>
                <w:i/>
                <w:sz w:val="16"/>
                <w:szCs w:val="16"/>
              </w:rPr>
              <w:t>s</w:t>
            </w:r>
          </w:p>
        </w:tc>
      </w:tr>
      <w:tr w:rsidR="008D243A" w:rsidRPr="006B69A3">
        <w:trPr>
          <w:tblHeader/>
        </w:trPr>
        <w:tc>
          <w:tcPr>
            <w:tcW w:w="1474" w:type="dxa"/>
            <w:vMerge/>
            <w:tcBorders>
              <w:bottom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rPr>
                <w:i/>
                <w:sz w:val="16"/>
                <w:szCs w:val="16"/>
              </w:rPr>
            </w:pPr>
          </w:p>
        </w:tc>
        <w:tc>
          <w:tcPr>
            <w:tcW w:w="1474" w:type="dxa"/>
            <w:tcBorders>
              <w:top w:val="single" w:sz="4" w:space="0" w:color="auto"/>
              <w:bottom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i/>
                <w:sz w:val="16"/>
                <w:szCs w:val="16"/>
              </w:rPr>
            </w:pPr>
            <w:r w:rsidRPr="006B69A3">
              <w:rPr>
                <w:i/>
                <w:sz w:val="16"/>
                <w:szCs w:val="16"/>
              </w:rPr>
              <w:t>Resident</w:t>
            </w:r>
            <w:r w:rsidR="00800D07" w:rsidRPr="006B69A3">
              <w:rPr>
                <w:i/>
                <w:sz w:val="16"/>
                <w:szCs w:val="16"/>
              </w:rPr>
              <w:t>e</w:t>
            </w:r>
            <w:r w:rsidRPr="006B69A3">
              <w:rPr>
                <w:i/>
                <w:sz w:val="16"/>
                <w:szCs w:val="16"/>
              </w:rPr>
              <w:t>s</w:t>
            </w:r>
          </w:p>
        </w:tc>
        <w:tc>
          <w:tcPr>
            <w:tcW w:w="1474" w:type="dxa"/>
            <w:tcBorders>
              <w:top w:val="single" w:sz="4" w:space="0" w:color="auto"/>
              <w:bottom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i/>
                <w:sz w:val="16"/>
                <w:szCs w:val="16"/>
              </w:rPr>
            </w:pPr>
            <w:r w:rsidRPr="006B69A3">
              <w:rPr>
                <w:i/>
                <w:sz w:val="16"/>
                <w:szCs w:val="16"/>
              </w:rPr>
              <w:t>Visit</w:t>
            </w:r>
            <w:r w:rsidR="00800D07" w:rsidRPr="006B69A3">
              <w:rPr>
                <w:i/>
                <w:sz w:val="16"/>
                <w:szCs w:val="16"/>
              </w:rPr>
              <w:t>antes</w:t>
            </w:r>
          </w:p>
        </w:tc>
        <w:tc>
          <w:tcPr>
            <w:tcW w:w="1474" w:type="dxa"/>
            <w:vMerge/>
            <w:tcBorders>
              <w:bottom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b/>
                <w:i/>
                <w:sz w:val="16"/>
                <w:szCs w:val="16"/>
              </w:rPr>
            </w:pPr>
          </w:p>
        </w:tc>
        <w:tc>
          <w:tcPr>
            <w:tcW w:w="1474" w:type="dxa"/>
            <w:vMerge/>
            <w:tcBorders>
              <w:bottom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i/>
                <w:sz w:val="16"/>
                <w:szCs w:val="16"/>
              </w:rPr>
            </w:pPr>
          </w:p>
        </w:tc>
      </w:tr>
      <w:tr w:rsidR="008D243A" w:rsidRPr="006B69A3">
        <w:tc>
          <w:tcPr>
            <w:tcW w:w="1474"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rPr>
                <w:sz w:val="18"/>
              </w:rPr>
            </w:pPr>
            <w:r w:rsidRPr="006B69A3">
              <w:rPr>
                <w:sz w:val="18"/>
              </w:rPr>
              <w:t>1987</w:t>
            </w:r>
          </w:p>
        </w:tc>
        <w:tc>
          <w:tcPr>
            <w:tcW w:w="1474"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290</w:t>
            </w:r>
          </w:p>
        </w:tc>
        <w:tc>
          <w:tcPr>
            <w:tcW w:w="1474"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332</w:t>
            </w:r>
          </w:p>
        </w:tc>
        <w:tc>
          <w:tcPr>
            <w:tcW w:w="1474"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b/>
                <w:sz w:val="18"/>
              </w:rPr>
            </w:pPr>
            <w:r w:rsidRPr="006B69A3">
              <w:rPr>
                <w:b/>
                <w:sz w:val="18"/>
              </w:rPr>
              <w:t>622</w:t>
            </w:r>
          </w:p>
        </w:tc>
        <w:tc>
          <w:tcPr>
            <w:tcW w:w="1474"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25</w:t>
            </w:r>
          </w:p>
        </w:tc>
      </w:tr>
      <w:tr w:rsidR="008D243A" w:rsidRPr="006B69A3">
        <w:tc>
          <w:tcPr>
            <w:tcW w:w="1474" w:type="dxa"/>
            <w:shd w:val="clear" w:color="auto" w:fill="auto"/>
            <w:vAlign w:val="bottom"/>
          </w:tcPr>
          <w:p w:rsidR="008D243A" w:rsidRPr="006B69A3" w:rsidRDefault="008D243A" w:rsidP="003736BF">
            <w:pPr>
              <w:keepNext/>
              <w:keepLines/>
              <w:suppressAutoHyphens w:val="0"/>
              <w:spacing w:before="40" w:after="40" w:line="220" w:lineRule="exact"/>
              <w:rPr>
                <w:sz w:val="18"/>
              </w:rPr>
            </w:pPr>
            <w:r w:rsidRPr="006B69A3">
              <w:rPr>
                <w:sz w:val="18"/>
              </w:rPr>
              <w:t>1988</w:t>
            </w:r>
          </w:p>
        </w:tc>
        <w:tc>
          <w:tcPr>
            <w:tcW w:w="1474" w:type="dxa"/>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208</w:t>
            </w:r>
          </w:p>
        </w:tc>
        <w:tc>
          <w:tcPr>
            <w:tcW w:w="1474" w:type="dxa"/>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462</w:t>
            </w:r>
          </w:p>
        </w:tc>
        <w:tc>
          <w:tcPr>
            <w:tcW w:w="1474" w:type="dxa"/>
            <w:shd w:val="clear" w:color="auto" w:fill="auto"/>
            <w:vAlign w:val="bottom"/>
          </w:tcPr>
          <w:p w:rsidR="008D243A" w:rsidRPr="006B69A3" w:rsidRDefault="008D243A" w:rsidP="003736BF">
            <w:pPr>
              <w:keepNext/>
              <w:keepLines/>
              <w:suppressAutoHyphens w:val="0"/>
              <w:spacing w:before="40" w:after="40" w:line="220" w:lineRule="exact"/>
              <w:jc w:val="right"/>
              <w:rPr>
                <w:b/>
                <w:sz w:val="18"/>
              </w:rPr>
            </w:pPr>
            <w:r w:rsidRPr="006B69A3">
              <w:rPr>
                <w:b/>
                <w:sz w:val="18"/>
              </w:rPr>
              <w:t>670</w:t>
            </w:r>
          </w:p>
        </w:tc>
        <w:tc>
          <w:tcPr>
            <w:tcW w:w="1474" w:type="dxa"/>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34</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1989</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174</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603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777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43</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278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759</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1 037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47</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1991</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282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650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932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86</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268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561</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829</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87</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257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556</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813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81</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1994</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301</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636</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937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1995</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298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534</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832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1996</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353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521</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874</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352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507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859</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89</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330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388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718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79</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1999</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432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451</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883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484</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465</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949</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88</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2001</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418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372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790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109</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2002</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428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437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865</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363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460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823</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126</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2004</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408</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497</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905</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171</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2005</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376</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510</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886</w:t>
            </w:r>
          </w:p>
        </w:tc>
        <w:tc>
          <w:tcPr>
            <w:tcW w:w="147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140</w:t>
            </w:r>
          </w:p>
        </w:tc>
      </w:tr>
      <w:tr w:rsidR="008D243A" w:rsidRPr="006B69A3">
        <w:tc>
          <w:tcPr>
            <w:tcW w:w="1474" w:type="dxa"/>
            <w:tcBorders>
              <w:bottom w:val="single" w:sz="12"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2006</w:t>
            </w:r>
          </w:p>
        </w:tc>
        <w:tc>
          <w:tcPr>
            <w:tcW w:w="1474" w:type="dxa"/>
            <w:tcBorders>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385</w:t>
            </w:r>
          </w:p>
        </w:tc>
        <w:tc>
          <w:tcPr>
            <w:tcW w:w="1474" w:type="dxa"/>
            <w:tcBorders>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599</w:t>
            </w:r>
          </w:p>
        </w:tc>
        <w:tc>
          <w:tcPr>
            <w:tcW w:w="1474" w:type="dxa"/>
            <w:tcBorders>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984</w:t>
            </w:r>
          </w:p>
        </w:tc>
        <w:tc>
          <w:tcPr>
            <w:tcW w:w="1474" w:type="dxa"/>
            <w:tcBorders>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142</w:t>
            </w:r>
          </w:p>
        </w:tc>
      </w:tr>
    </w:tbl>
    <w:p w:rsidR="008D243A" w:rsidRPr="006B69A3" w:rsidRDefault="00800D07" w:rsidP="008D243A">
      <w:pPr>
        <w:pStyle w:val="Heading1"/>
        <w:spacing w:before="240"/>
      </w:pPr>
      <w:r w:rsidRPr="006B69A3">
        <w:t>Cuadro</w:t>
      </w:r>
      <w:r w:rsidR="008D243A" w:rsidRPr="006B69A3">
        <w:t xml:space="preserve"> 9b</w:t>
      </w:r>
    </w:p>
    <w:p w:rsidR="008D243A" w:rsidRPr="003736BF" w:rsidRDefault="008D243A" w:rsidP="00160119">
      <w:pPr>
        <w:pStyle w:val="SingleTxtG"/>
        <w:rPr>
          <w:i/>
          <w:sz w:val="16"/>
          <w:szCs w:val="16"/>
        </w:rPr>
      </w:pPr>
      <w:r w:rsidRPr="006B69A3">
        <w:rPr>
          <w:b/>
        </w:rPr>
        <w:t>Ma</w:t>
      </w:r>
      <w:r w:rsidR="00800D07" w:rsidRPr="006B69A3">
        <w:rPr>
          <w:b/>
        </w:rPr>
        <w:t>t</w:t>
      </w:r>
      <w:r w:rsidRPr="006B69A3">
        <w:rPr>
          <w:b/>
        </w:rPr>
        <w:t>ri</w:t>
      </w:r>
      <w:r w:rsidR="00800D07" w:rsidRPr="006B69A3">
        <w:rPr>
          <w:b/>
        </w:rPr>
        <w:t>monios por edad de l</w:t>
      </w:r>
      <w:r w:rsidR="00B8307A" w:rsidRPr="006B69A3">
        <w:rPr>
          <w:b/>
        </w:rPr>
        <w:t>os contrayentes</w:t>
      </w:r>
      <w:r w:rsidRPr="006B69A3">
        <w:rPr>
          <w:b/>
        </w:rPr>
        <w:t xml:space="preserve">, </w:t>
      </w:r>
      <w:r w:rsidR="00160119">
        <w:rPr>
          <w:b/>
        </w:rPr>
        <w:t xml:space="preserve">residentes y visitantes, </w:t>
      </w:r>
      <w:r w:rsidRPr="006B69A3">
        <w:rPr>
          <w:b/>
        </w:rPr>
        <w:t>2006</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6"/>
        <w:gridCol w:w="792"/>
        <w:gridCol w:w="800"/>
        <w:gridCol w:w="800"/>
        <w:gridCol w:w="800"/>
        <w:gridCol w:w="800"/>
        <w:gridCol w:w="800"/>
        <w:gridCol w:w="800"/>
        <w:gridCol w:w="800"/>
        <w:gridCol w:w="700"/>
        <w:gridCol w:w="700"/>
        <w:gridCol w:w="631"/>
      </w:tblGrid>
      <w:tr w:rsidR="008D243A" w:rsidRPr="006B69A3">
        <w:trPr>
          <w:tblHeader/>
        </w:trPr>
        <w:tc>
          <w:tcPr>
            <w:tcW w:w="1216" w:type="dxa"/>
            <w:vMerge w:val="restart"/>
            <w:tcBorders>
              <w:top w:val="single" w:sz="4" w:space="0" w:color="auto"/>
            </w:tcBorders>
            <w:shd w:val="clear" w:color="auto" w:fill="auto"/>
            <w:vAlign w:val="bottom"/>
          </w:tcPr>
          <w:p w:rsidR="008D243A" w:rsidRPr="006B69A3" w:rsidRDefault="00800D07" w:rsidP="003736BF">
            <w:pPr>
              <w:spacing w:before="80" w:after="80" w:line="200" w:lineRule="exact"/>
              <w:rPr>
                <w:i/>
                <w:sz w:val="16"/>
              </w:rPr>
            </w:pPr>
            <w:r w:rsidRPr="006B69A3">
              <w:rPr>
                <w:i/>
                <w:sz w:val="16"/>
                <w:szCs w:val="16"/>
              </w:rPr>
              <w:t>Edad del novio</w:t>
            </w:r>
          </w:p>
        </w:tc>
        <w:tc>
          <w:tcPr>
            <w:tcW w:w="7092" w:type="dxa"/>
            <w:gridSpan w:val="9"/>
            <w:tcBorders>
              <w:top w:val="single" w:sz="4" w:space="0" w:color="auto"/>
            </w:tcBorders>
            <w:shd w:val="clear" w:color="auto" w:fill="auto"/>
            <w:vAlign w:val="bottom"/>
          </w:tcPr>
          <w:p w:rsidR="008D243A" w:rsidRPr="006B69A3" w:rsidRDefault="00800D07" w:rsidP="003736BF">
            <w:pPr>
              <w:spacing w:before="80" w:after="80" w:line="200" w:lineRule="exact"/>
              <w:jc w:val="center"/>
              <w:rPr>
                <w:i/>
                <w:sz w:val="16"/>
              </w:rPr>
            </w:pPr>
            <w:r w:rsidRPr="006B69A3">
              <w:rPr>
                <w:i/>
                <w:sz w:val="16"/>
              </w:rPr>
              <w:t>Edad de la novia</w:t>
            </w:r>
          </w:p>
        </w:tc>
        <w:tc>
          <w:tcPr>
            <w:tcW w:w="700" w:type="dxa"/>
            <w:vMerge w:val="restart"/>
            <w:tcBorders>
              <w:top w:val="single" w:sz="4" w:space="0" w:color="auto"/>
            </w:tcBorders>
            <w:shd w:val="clear" w:color="auto" w:fill="auto"/>
            <w:vAlign w:val="bottom"/>
          </w:tcPr>
          <w:p w:rsidR="008D243A" w:rsidRPr="006B69A3" w:rsidRDefault="008D243A" w:rsidP="003736BF">
            <w:pPr>
              <w:spacing w:before="80" w:after="80" w:line="200" w:lineRule="exact"/>
              <w:jc w:val="right"/>
              <w:rPr>
                <w:i/>
                <w:sz w:val="16"/>
              </w:rPr>
            </w:pPr>
            <w:r w:rsidRPr="006B69A3">
              <w:rPr>
                <w:b/>
                <w:i/>
                <w:sz w:val="16"/>
                <w:szCs w:val="16"/>
              </w:rPr>
              <w:t>Total</w:t>
            </w:r>
          </w:p>
        </w:tc>
        <w:tc>
          <w:tcPr>
            <w:tcW w:w="631" w:type="dxa"/>
            <w:vMerge w:val="restart"/>
            <w:tcBorders>
              <w:top w:val="single" w:sz="4" w:space="0" w:color="auto"/>
            </w:tcBorders>
            <w:shd w:val="clear" w:color="auto" w:fill="auto"/>
            <w:vAlign w:val="bottom"/>
          </w:tcPr>
          <w:p w:rsidR="008D243A" w:rsidRPr="006B69A3" w:rsidRDefault="008D243A" w:rsidP="003736BF">
            <w:pPr>
              <w:spacing w:before="80" w:after="80" w:line="200" w:lineRule="exact"/>
              <w:jc w:val="right"/>
              <w:rPr>
                <w:i/>
                <w:sz w:val="16"/>
              </w:rPr>
            </w:pPr>
            <w:r w:rsidRPr="006B69A3">
              <w:rPr>
                <w:i/>
                <w:sz w:val="16"/>
                <w:szCs w:val="16"/>
              </w:rPr>
              <w:t>%</w:t>
            </w:r>
          </w:p>
        </w:tc>
      </w:tr>
      <w:tr w:rsidR="008D243A" w:rsidRPr="006B69A3">
        <w:trPr>
          <w:tblHeader/>
        </w:trPr>
        <w:tc>
          <w:tcPr>
            <w:tcW w:w="1216" w:type="dxa"/>
            <w:vMerge/>
            <w:tcBorders>
              <w:bottom w:val="single" w:sz="12" w:space="0" w:color="auto"/>
            </w:tcBorders>
            <w:shd w:val="clear" w:color="auto" w:fill="auto"/>
            <w:vAlign w:val="bottom"/>
          </w:tcPr>
          <w:p w:rsidR="008D243A" w:rsidRPr="006B69A3" w:rsidRDefault="008D243A" w:rsidP="003736BF">
            <w:pPr>
              <w:suppressAutoHyphens w:val="0"/>
              <w:spacing w:before="80" w:after="80" w:line="200" w:lineRule="exact"/>
              <w:rPr>
                <w:i/>
                <w:sz w:val="16"/>
                <w:szCs w:val="16"/>
              </w:rPr>
            </w:pPr>
          </w:p>
        </w:tc>
        <w:tc>
          <w:tcPr>
            <w:tcW w:w="792"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15</w:t>
            </w:r>
            <w:r w:rsidR="00054B43" w:rsidRPr="006B69A3">
              <w:rPr>
                <w:i/>
                <w:sz w:val="16"/>
                <w:szCs w:val="16"/>
              </w:rPr>
              <w:t>-</w:t>
            </w:r>
            <w:r w:rsidRPr="006B69A3">
              <w:rPr>
                <w:i/>
                <w:sz w:val="16"/>
                <w:szCs w:val="16"/>
              </w:rPr>
              <w:t>19</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20</w:t>
            </w:r>
            <w:r w:rsidR="00054B43" w:rsidRPr="006B69A3">
              <w:rPr>
                <w:i/>
                <w:sz w:val="16"/>
                <w:szCs w:val="16"/>
              </w:rPr>
              <w:t>-</w:t>
            </w:r>
            <w:r w:rsidRPr="006B69A3">
              <w:rPr>
                <w:i/>
                <w:sz w:val="16"/>
                <w:szCs w:val="16"/>
              </w:rPr>
              <w:t>24</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25</w:t>
            </w:r>
            <w:r w:rsidR="00054B43" w:rsidRPr="006B69A3">
              <w:rPr>
                <w:i/>
                <w:sz w:val="16"/>
                <w:szCs w:val="16"/>
              </w:rPr>
              <w:t>-</w:t>
            </w:r>
            <w:r w:rsidRPr="006B69A3">
              <w:rPr>
                <w:i/>
                <w:sz w:val="16"/>
                <w:szCs w:val="16"/>
              </w:rPr>
              <w:t>29</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30</w:t>
            </w:r>
            <w:r w:rsidR="00054B43" w:rsidRPr="006B69A3">
              <w:rPr>
                <w:i/>
                <w:sz w:val="16"/>
                <w:szCs w:val="16"/>
              </w:rPr>
              <w:t>-</w:t>
            </w:r>
            <w:r w:rsidRPr="006B69A3">
              <w:rPr>
                <w:i/>
                <w:sz w:val="16"/>
                <w:szCs w:val="16"/>
              </w:rPr>
              <w:t>34</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35</w:t>
            </w:r>
            <w:r w:rsidR="00054B43" w:rsidRPr="006B69A3">
              <w:rPr>
                <w:i/>
                <w:sz w:val="16"/>
                <w:szCs w:val="16"/>
              </w:rPr>
              <w:t>-</w:t>
            </w:r>
            <w:r w:rsidRPr="006B69A3">
              <w:rPr>
                <w:i/>
                <w:sz w:val="16"/>
                <w:szCs w:val="16"/>
              </w:rPr>
              <w:t>39</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40</w:t>
            </w:r>
            <w:r w:rsidR="00054B43" w:rsidRPr="006B69A3">
              <w:rPr>
                <w:i/>
                <w:sz w:val="16"/>
                <w:szCs w:val="16"/>
              </w:rPr>
              <w:t>-</w:t>
            </w:r>
            <w:r w:rsidRPr="006B69A3">
              <w:rPr>
                <w:i/>
                <w:sz w:val="16"/>
                <w:szCs w:val="16"/>
              </w:rPr>
              <w:t>44</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45</w:t>
            </w:r>
            <w:r w:rsidR="00054B43" w:rsidRPr="006B69A3">
              <w:rPr>
                <w:i/>
                <w:sz w:val="16"/>
                <w:szCs w:val="16"/>
              </w:rPr>
              <w:t>-</w:t>
            </w:r>
            <w:r w:rsidRPr="006B69A3">
              <w:rPr>
                <w:i/>
                <w:sz w:val="16"/>
                <w:szCs w:val="16"/>
              </w:rPr>
              <w:t>49</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50</w:t>
            </w:r>
            <w:r w:rsidR="00054B43" w:rsidRPr="006B69A3">
              <w:rPr>
                <w:i/>
                <w:sz w:val="16"/>
                <w:szCs w:val="16"/>
              </w:rPr>
              <w:t>-</w:t>
            </w:r>
            <w:r w:rsidRPr="006B69A3">
              <w:rPr>
                <w:i/>
                <w:sz w:val="16"/>
                <w:szCs w:val="16"/>
              </w:rPr>
              <w:t>54</w:t>
            </w:r>
          </w:p>
        </w:tc>
        <w:tc>
          <w:tcPr>
            <w:tcW w:w="7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55+</w:t>
            </w:r>
          </w:p>
        </w:tc>
        <w:tc>
          <w:tcPr>
            <w:tcW w:w="700" w:type="dxa"/>
            <w:vMerge/>
            <w:tcBorders>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b/>
                <w:i/>
                <w:sz w:val="16"/>
                <w:szCs w:val="16"/>
              </w:rPr>
            </w:pPr>
          </w:p>
        </w:tc>
        <w:tc>
          <w:tcPr>
            <w:tcW w:w="631" w:type="dxa"/>
            <w:vMerge/>
            <w:tcBorders>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p>
        </w:tc>
      </w:tr>
      <w:tr w:rsidR="008D243A" w:rsidRPr="006B69A3">
        <w:tc>
          <w:tcPr>
            <w:tcW w:w="1216"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792"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w:t>
            </w:r>
          </w:p>
        </w:tc>
        <w:tc>
          <w:tcPr>
            <w:tcW w:w="631"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0</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36</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64</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46</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100</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20</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176</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18</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20</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254</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26</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73</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213</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22</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49</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122</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16</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69</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r>
      <w:tr w:rsidR="008D243A" w:rsidRPr="006B69A3">
        <w:tc>
          <w:tcPr>
            <w:tcW w:w="1216"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792"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c>
          <w:tcPr>
            <w:tcW w:w="8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700"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38</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r>
      <w:tr w:rsidR="008D243A" w:rsidRPr="006B69A3">
        <w:tc>
          <w:tcPr>
            <w:tcW w:w="1216"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p>
        </w:tc>
        <w:tc>
          <w:tcPr>
            <w:tcW w:w="792"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w:t>
            </w:r>
          </w:p>
        </w:tc>
        <w:tc>
          <w:tcPr>
            <w:tcW w:w="8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7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15</w:t>
            </w:r>
          </w:p>
        </w:tc>
        <w:tc>
          <w:tcPr>
            <w:tcW w:w="7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47</w:t>
            </w:r>
          </w:p>
        </w:tc>
        <w:tc>
          <w:tcPr>
            <w:tcW w:w="631"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r>
      <w:tr w:rsidR="008D243A" w:rsidRPr="006B69A3">
        <w:tc>
          <w:tcPr>
            <w:tcW w:w="1216"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ind w:left="284"/>
              <w:rPr>
                <w:b/>
                <w:sz w:val="18"/>
              </w:rPr>
            </w:pPr>
            <w:r w:rsidRPr="006B69A3">
              <w:rPr>
                <w:b/>
                <w:sz w:val="18"/>
              </w:rPr>
              <w:t>Total</w:t>
            </w:r>
          </w:p>
        </w:tc>
        <w:tc>
          <w:tcPr>
            <w:tcW w:w="792"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20</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124</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272</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234</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167</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88</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47</w:t>
            </w:r>
          </w:p>
        </w:tc>
        <w:tc>
          <w:tcPr>
            <w:tcW w:w="8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16</w:t>
            </w:r>
          </w:p>
        </w:tc>
        <w:tc>
          <w:tcPr>
            <w:tcW w:w="7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16</w:t>
            </w:r>
          </w:p>
        </w:tc>
        <w:tc>
          <w:tcPr>
            <w:tcW w:w="7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984</w:t>
            </w:r>
          </w:p>
        </w:tc>
        <w:tc>
          <w:tcPr>
            <w:tcW w:w="631" w:type="dxa"/>
            <w:tcBorders>
              <w:top w:val="single" w:sz="4" w:space="0" w:color="auto"/>
              <w:bottom w:val="single" w:sz="4" w:space="0" w:color="auto"/>
            </w:tcBorders>
            <w:shd w:val="clear" w:color="auto" w:fill="auto"/>
            <w:vAlign w:val="bottom"/>
          </w:tcPr>
          <w:p w:rsidR="008D243A" w:rsidRPr="006B69A3" w:rsidRDefault="008D243A" w:rsidP="003736BF">
            <w:pPr>
              <w:spacing w:before="80" w:after="80" w:line="220" w:lineRule="exact"/>
              <w:jc w:val="right"/>
              <w:rPr>
                <w:b/>
                <w:sz w:val="18"/>
              </w:rPr>
            </w:pPr>
          </w:p>
        </w:tc>
      </w:tr>
      <w:tr w:rsidR="008D243A" w:rsidRPr="006B69A3">
        <w:tc>
          <w:tcPr>
            <w:tcW w:w="1216"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ind w:left="284"/>
              <w:rPr>
                <w:sz w:val="18"/>
              </w:rPr>
            </w:pPr>
            <w:r w:rsidRPr="006B69A3">
              <w:rPr>
                <w:sz w:val="18"/>
              </w:rPr>
              <w:t>%</w:t>
            </w:r>
          </w:p>
        </w:tc>
        <w:tc>
          <w:tcPr>
            <w:tcW w:w="792"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28</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24</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17</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8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100</w:t>
            </w:r>
          </w:p>
        </w:tc>
        <w:tc>
          <w:tcPr>
            <w:tcW w:w="631"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100</w:t>
            </w:r>
          </w:p>
        </w:tc>
      </w:tr>
    </w:tbl>
    <w:p w:rsidR="008D243A" w:rsidRPr="006B69A3" w:rsidRDefault="00B8307A" w:rsidP="008D243A">
      <w:pPr>
        <w:pStyle w:val="Heading1"/>
        <w:keepNext/>
        <w:keepLines/>
        <w:spacing w:before="240"/>
      </w:pPr>
      <w:r w:rsidRPr="006B69A3">
        <w:t>Cuadro</w:t>
      </w:r>
      <w:r w:rsidR="008D243A" w:rsidRPr="006B69A3">
        <w:t xml:space="preserve"> 9c</w:t>
      </w:r>
    </w:p>
    <w:p w:rsidR="008D243A" w:rsidRPr="003736BF" w:rsidRDefault="008D243A" w:rsidP="00160119">
      <w:pPr>
        <w:pStyle w:val="SingleTxtG"/>
        <w:rPr>
          <w:i/>
          <w:sz w:val="16"/>
          <w:szCs w:val="16"/>
        </w:rPr>
      </w:pPr>
      <w:r w:rsidRPr="006B69A3">
        <w:rPr>
          <w:b/>
        </w:rPr>
        <w:t>Ma</w:t>
      </w:r>
      <w:r w:rsidR="00800D07" w:rsidRPr="006B69A3">
        <w:rPr>
          <w:b/>
        </w:rPr>
        <w:t>t</w:t>
      </w:r>
      <w:r w:rsidRPr="006B69A3">
        <w:rPr>
          <w:b/>
        </w:rPr>
        <w:t>ri</w:t>
      </w:r>
      <w:r w:rsidR="00800D07" w:rsidRPr="006B69A3">
        <w:rPr>
          <w:b/>
        </w:rPr>
        <w:t>monios por edad de l</w:t>
      </w:r>
      <w:r w:rsidR="00B8307A" w:rsidRPr="006B69A3">
        <w:rPr>
          <w:b/>
        </w:rPr>
        <w:t>os contrayentes</w:t>
      </w:r>
      <w:r w:rsidRPr="006B69A3">
        <w:rPr>
          <w:b/>
        </w:rPr>
        <w:t xml:space="preserve">, </w:t>
      </w:r>
      <w:r w:rsidR="00160119">
        <w:rPr>
          <w:b/>
        </w:rPr>
        <w:t xml:space="preserve">solo residentes, </w:t>
      </w:r>
      <w:r w:rsidRPr="006B69A3">
        <w:rPr>
          <w:b/>
        </w:rPr>
        <w:t>2006</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8"/>
        <w:gridCol w:w="794"/>
        <w:gridCol w:w="794"/>
        <w:gridCol w:w="793"/>
        <w:gridCol w:w="793"/>
        <w:gridCol w:w="793"/>
        <w:gridCol w:w="793"/>
        <w:gridCol w:w="793"/>
        <w:gridCol w:w="793"/>
        <w:gridCol w:w="744"/>
        <w:gridCol w:w="700"/>
        <w:gridCol w:w="631"/>
      </w:tblGrid>
      <w:tr w:rsidR="008D243A" w:rsidRPr="006B69A3">
        <w:trPr>
          <w:tblHeader/>
        </w:trPr>
        <w:tc>
          <w:tcPr>
            <w:tcW w:w="1218" w:type="dxa"/>
            <w:vMerge w:val="restart"/>
            <w:tcBorders>
              <w:top w:val="single" w:sz="4" w:space="0" w:color="auto"/>
            </w:tcBorders>
            <w:shd w:val="clear" w:color="auto" w:fill="auto"/>
            <w:vAlign w:val="bottom"/>
          </w:tcPr>
          <w:p w:rsidR="008D243A" w:rsidRPr="006B69A3" w:rsidRDefault="00786AF4" w:rsidP="003736BF">
            <w:pPr>
              <w:spacing w:before="80" w:after="80" w:line="200" w:lineRule="exact"/>
              <w:rPr>
                <w:i/>
                <w:sz w:val="16"/>
              </w:rPr>
            </w:pPr>
            <w:r w:rsidRPr="006B69A3">
              <w:rPr>
                <w:i/>
                <w:sz w:val="16"/>
                <w:szCs w:val="16"/>
              </w:rPr>
              <w:t>Edad del novio</w:t>
            </w:r>
          </w:p>
        </w:tc>
        <w:tc>
          <w:tcPr>
            <w:tcW w:w="7090" w:type="dxa"/>
            <w:gridSpan w:val="9"/>
            <w:tcBorders>
              <w:top w:val="single" w:sz="4" w:space="0" w:color="auto"/>
            </w:tcBorders>
            <w:shd w:val="clear" w:color="auto" w:fill="auto"/>
            <w:vAlign w:val="bottom"/>
          </w:tcPr>
          <w:p w:rsidR="008D243A" w:rsidRPr="006B69A3" w:rsidRDefault="00786AF4" w:rsidP="003736BF">
            <w:pPr>
              <w:spacing w:before="80" w:after="80" w:line="200" w:lineRule="exact"/>
              <w:jc w:val="center"/>
              <w:rPr>
                <w:i/>
                <w:sz w:val="16"/>
              </w:rPr>
            </w:pPr>
            <w:r w:rsidRPr="006B69A3">
              <w:rPr>
                <w:i/>
                <w:sz w:val="16"/>
              </w:rPr>
              <w:t>Edad de la novia</w:t>
            </w:r>
          </w:p>
        </w:tc>
        <w:tc>
          <w:tcPr>
            <w:tcW w:w="700" w:type="dxa"/>
            <w:vMerge w:val="restart"/>
            <w:tcBorders>
              <w:top w:val="single" w:sz="4" w:space="0" w:color="auto"/>
            </w:tcBorders>
            <w:shd w:val="clear" w:color="auto" w:fill="auto"/>
            <w:vAlign w:val="bottom"/>
          </w:tcPr>
          <w:p w:rsidR="008D243A" w:rsidRPr="006B69A3" w:rsidRDefault="008D243A" w:rsidP="003736BF">
            <w:pPr>
              <w:spacing w:before="80" w:after="80" w:line="200" w:lineRule="exact"/>
              <w:jc w:val="right"/>
              <w:rPr>
                <w:i/>
                <w:sz w:val="16"/>
              </w:rPr>
            </w:pPr>
            <w:r w:rsidRPr="006B69A3">
              <w:rPr>
                <w:b/>
                <w:i/>
                <w:sz w:val="16"/>
                <w:szCs w:val="16"/>
              </w:rPr>
              <w:t>Total</w:t>
            </w:r>
          </w:p>
        </w:tc>
        <w:tc>
          <w:tcPr>
            <w:tcW w:w="631" w:type="dxa"/>
            <w:vMerge w:val="restart"/>
            <w:tcBorders>
              <w:top w:val="single" w:sz="4" w:space="0" w:color="auto"/>
            </w:tcBorders>
            <w:shd w:val="clear" w:color="auto" w:fill="auto"/>
            <w:vAlign w:val="bottom"/>
          </w:tcPr>
          <w:p w:rsidR="008D243A" w:rsidRPr="006B69A3" w:rsidRDefault="008D243A" w:rsidP="003736BF">
            <w:pPr>
              <w:spacing w:before="80" w:after="80" w:line="200" w:lineRule="exact"/>
              <w:jc w:val="right"/>
              <w:rPr>
                <w:i/>
                <w:sz w:val="16"/>
              </w:rPr>
            </w:pPr>
            <w:r w:rsidRPr="006B69A3">
              <w:rPr>
                <w:i/>
                <w:sz w:val="16"/>
                <w:szCs w:val="16"/>
              </w:rPr>
              <w:t>%</w:t>
            </w:r>
          </w:p>
        </w:tc>
      </w:tr>
      <w:tr w:rsidR="008D243A" w:rsidRPr="006B69A3">
        <w:trPr>
          <w:tblHeader/>
        </w:trPr>
        <w:tc>
          <w:tcPr>
            <w:tcW w:w="1218" w:type="dxa"/>
            <w:vMerge/>
            <w:tcBorders>
              <w:bottom w:val="single" w:sz="12" w:space="0" w:color="auto"/>
            </w:tcBorders>
            <w:shd w:val="clear" w:color="auto" w:fill="auto"/>
            <w:vAlign w:val="bottom"/>
          </w:tcPr>
          <w:p w:rsidR="008D243A" w:rsidRPr="006B69A3" w:rsidRDefault="008D243A" w:rsidP="003736BF">
            <w:pPr>
              <w:suppressAutoHyphens w:val="0"/>
              <w:spacing w:before="80" w:after="80" w:line="200" w:lineRule="exact"/>
              <w:rPr>
                <w:i/>
                <w:sz w:val="16"/>
                <w:szCs w:val="16"/>
              </w:rPr>
            </w:pPr>
          </w:p>
        </w:tc>
        <w:tc>
          <w:tcPr>
            <w:tcW w:w="79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15</w:t>
            </w:r>
            <w:r w:rsidR="00054B43" w:rsidRPr="006B69A3">
              <w:rPr>
                <w:i/>
                <w:sz w:val="16"/>
                <w:szCs w:val="16"/>
              </w:rPr>
              <w:t>-</w:t>
            </w:r>
            <w:r w:rsidRPr="006B69A3">
              <w:rPr>
                <w:i/>
                <w:sz w:val="16"/>
                <w:szCs w:val="16"/>
              </w:rPr>
              <w:t>19</w:t>
            </w:r>
          </w:p>
        </w:tc>
        <w:tc>
          <w:tcPr>
            <w:tcW w:w="79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20</w:t>
            </w:r>
            <w:r w:rsidR="00054B43" w:rsidRPr="006B69A3">
              <w:rPr>
                <w:i/>
                <w:sz w:val="16"/>
                <w:szCs w:val="16"/>
              </w:rPr>
              <w:t>-</w:t>
            </w:r>
            <w:r w:rsidRPr="006B69A3">
              <w:rPr>
                <w:i/>
                <w:sz w:val="16"/>
                <w:szCs w:val="16"/>
              </w:rPr>
              <w:t>24</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25</w:t>
            </w:r>
            <w:r w:rsidR="00054B43" w:rsidRPr="006B69A3">
              <w:rPr>
                <w:i/>
                <w:sz w:val="16"/>
                <w:szCs w:val="16"/>
              </w:rPr>
              <w:t>-</w:t>
            </w:r>
            <w:r w:rsidRPr="006B69A3">
              <w:rPr>
                <w:i/>
                <w:sz w:val="16"/>
                <w:szCs w:val="16"/>
              </w:rPr>
              <w:t>29</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30</w:t>
            </w:r>
            <w:r w:rsidR="00054B43" w:rsidRPr="006B69A3">
              <w:rPr>
                <w:i/>
                <w:sz w:val="16"/>
                <w:szCs w:val="16"/>
              </w:rPr>
              <w:t>-</w:t>
            </w:r>
            <w:r w:rsidRPr="006B69A3">
              <w:rPr>
                <w:i/>
                <w:sz w:val="16"/>
                <w:szCs w:val="16"/>
              </w:rPr>
              <w:t>34</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35</w:t>
            </w:r>
            <w:r w:rsidR="00054B43" w:rsidRPr="006B69A3">
              <w:rPr>
                <w:i/>
                <w:sz w:val="16"/>
                <w:szCs w:val="16"/>
              </w:rPr>
              <w:t>-</w:t>
            </w:r>
            <w:r w:rsidRPr="006B69A3">
              <w:rPr>
                <w:i/>
                <w:sz w:val="16"/>
                <w:szCs w:val="16"/>
              </w:rPr>
              <w:t>39</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40</w:t>
            </w:r>
            <w:r w:rsidR="00054B43" w:rsidRPr="006B69A3">
              <w:rPr>
                <w:i/>
                <w:sz w:val="16"/>
                <w:szCs w:val="16"/>
              </w:rPr>
              <w:t>-</w:t>
            </w:r>
            <w:r w:rsidRPr="006B69A3">
              <w:rPr>
                <w:i/>
                <w:sz w:val="16"/>
                <w:szCs w:val="16"/>
              </w:rPr>
              <w:t>44</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45</w:t>
            </w:r>
            <w:r w:rsidR="00054B43" w:rsidRPr="006B69A3">
              <w:rPr>
                <w:i/>
                <w:sz w:val="16"/>
                <w:szCs w:val="16"/>
              </w:rPr>
              <w:t>-</w:t>
            </w:r>
            <w:r w:rsidRPr="006B69A3">
              <w:rPr>
                <w:i/>
                <w:sz w:val="16"/>
                <w:szCs w:val="16"/>
              </w:rPr>
              <w:t>49</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50</w:t>
            </w:r>
            <w:r w:rsidR="00054B43" w:rsidRPr="006B69A3">
              <w:rPr>
                <w:i/>
                <w:sz w:val="16"/>
                <w:szCs w:val="16"/>
              </w:rPr>
              <w:t>-</w:t>
            </w:r>
            <w:r w:rsidRPr="006B69A3">
              <w:rPr>
                <w:i/>
                <w:sz w:val="16"/>
                <w:szCs w:val="16"/>
              </w:rPr>
              <w:t>54</w:t>
            </w:r>
          </w:p>
        </w:tc>
        <w:tc>
          <w:tcPr>
            <w:tcW w:w="74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r w:rsidRPr="006B69A3">
              <w:rPr>
                <w:i/>
                <w:sz w:val="16"/>
                <w:szCs w:val="16"/>
              </w:rPr>
              <w:t>55+</w:t>
            </w:r>
          </w:p>
        </w:tc>
        <w:tc>
          <w:tcPr>
            <w:tcW w:w="700" w:type="dxa"/>
            <w:vMerge/>
            <w:tcBorders>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b/>
                <w:i/>
                <w:sz w:val="16"/>
                <w:szCs w:val="16"/>
              </w:rPr>
            </w:pPr>
          </w:p>
        </w:tc>
        <w:tc>
          <w:tcPr>
            <w:tcW w:w="631" w:type="dxa"/>
            <w:vMerge/>
            <w:tcBorders>
              <w:bottom w:val="single" w:sz="12" w:space="0" w:color="auto"/>
            </w:tcBorders>
            <w:shd w:val="clear" w:color="auto" w:fill="auto"/>
            <w:vAlign w:val="bottom"/>
          </w:tcPr>
          <w:p w:rsidR="008D243A" w:rsidRPr="006B69A3" w:rsidRDefault="008D243A" w:rsidP="003736BF">
            <w:pPr>
              <w:suppressAutoHyphens w:val="0"/>
              <w:spacing w:before="80" w:after="80" w:line="200" w:lineRule="exact"/>
              <w:jc w:val="right"/>
              <w:rPr>
                <w:i/>
                <w:sz w:val="16"/>
                <w:szCs w:val="16"/>
              </w:rPr>
            </w:pPr>
          </w:p>
        </w:tc>
      </w:tr>
      <w:tr w:rsidR="008D243A" w:rsidRPr="006B69A3">
        <w:tc>
          <w:tcPr>
            <w:tcW w:w="1218"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794"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4"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44"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w:t>
            </w:r>
          </w:p>
        </w:tc>
        <w:tc>
          <w:tcPr>
            <w:tcW w:w="631"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0</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27</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51</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29</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46</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86</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22</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35</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25</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78</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20</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15</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54</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25</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49</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32</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r>
      <w:tr w:rsidR="008D243A" w:rsidRPr="006B69A3">
        <w:tc>
          <w:tcPr>
            <w:tcW w:w="1218"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793"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44"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00" w:type="dxa"/>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12</w:t>
            </w:r>
          </w:p>
        </w:tc>
        <w:tc>
          <w:tcPr>
            <w:tcW w:w="631"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r>
      <w:tr w:rsidR="008D243A" w:rsidRPr="006B69A3">
        <w:tc>
          <w:tcPr>
            <w:tcW w:w="1218"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p>
        </w:tc>
        <w:tc>
          <w:tcPr>
            <w:tcW w:w="79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7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7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w:t>
            </w:r>
          </w:p>
        </w:tc>
        <w:tc>
          <w:tcPr>
            <w:tcW w:w="7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793"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4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w:t>
            </w:r>
          </w:p>
        </w:tc>
        <w:tc>
          <w:tcPr>
            <w:tcW w:w="700"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b/>
                <w:sz w:val="18"/>
              </w:rPr>
            </w:pPr>
            <w:r w:rsidRPr="006B69A3">
              <w:rPr>
                <w:b/>
                <w:sz w:val="18"/>
              </w:rPr>
              <w:t>22</w:t>
            </w:r>
          </w:p>
        </w:tc>
        <w:tc>
          <w:tcPr>
            <w:tcW w:w="631"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r>
      <w:tr w:rsidR="008D243A" w:rsidRPr="006B69A3">
        <w:tc>
          <w:tcPr>
            <w:tcW w:w="1218"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ind w:firstLine="284"/>
              <w:rPr>
                <w:b/>
                <w:sz w:val="18"/>
              </w:rPr>
            </w:pPr>
            <w:r w:rsidRPr="006B69A3">
              <w:rPr>
                <w:b/>
                <w:sz w:val="18"/>
              </w:rPr>
              <w:t>Total</w:t>
            </w:r>
          </w:p>
        </w:tc>
        <w:tc>
          <w:tcPr>
            <w:tcW w:w="794"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18</w:t>
            </w:r>
          </w:p>
        </w:tc>
        <w:tc>
          <w:tcPr>
            <w:tcW w:w="794"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75</w:t>
            </w:r>
          </w:p>
        </w:tc>
        <w:tc>
          <w:tcPr>
            <w:tcW w:w="793"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108</w:t>
            </w:r>
          </w:p>
        </w:tc>
        <w:tc>
          <w:tcPr>
            <w:tcW w:w="793"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60</w:t>
            </w:r>
          </w:p>
        </w:tc>
        <w:tc>
          <w:tcPr>
            <w:tcW w:w="793"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52</w:t>
            </w:r>
          </w:p>
        </w:tc>
        <w:tc>
          <w:tcPr>
            <w:tcW w:w="793"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36</w:t>
            </w:r>
          </w:p>
        </w:tc>
        <w:tc>
          <w:tcPr>
            <w:tcW w:w="793"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23</w:t>
            </w:r>
          </w:p>
        </w:tc>
        <w:tc>
          <w:tcPr>
            <w:tcW w:w="793"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6</w:t>
            </w:r>
          </w:p>
        </w:tc>
        <w:tc>
          <w:tcPr>
            <w:tcW w:w="744"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7</w:t>
            </w:r>
          </w:p>
        </w:tc>
        <w:tc>
          <w:tcPr>
            <w:tcW w:w="700" w:type="dxa"/>
            <w:tcBorders>
              <w:top w:val="single" w:sz="4" w:space="0" w:color="auto"/>
              <w:bottom w:val="single" w:sz="4"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385</w:t>
            </w:r>
          </w:p>
        </w:tc>
        <w:tc>
          <w:tcPr>
            <w:tcW w:w="631" w:type="dxa"/>
            <w:tcBorders>
              <w:top w:val="single" w:sz="4" w:space="0" w:color="auto"/>
              <w:bottom w:val="single" w:sz="4" w:space="0" w:color="auto"/>
            </w:tcBorders>
            <w:shd w:val="clear" w:color="auto" w:fill="auto"/>
            <w:vAlign w:val="bottom"/>
          </w:tcPr>
          <w:p w:rsidR="008D243A" w:rsidRPr="006B69A3" w:rsidRDefault="008D243A" w:rsidP="003736BF">
            <w:pPr>
              <w:spacing w:before="80" w:after="80" w:line="220" w:lineRule="exact"/>
              <w:jc w:val="right"/>
              <w:rPr>
                <w:b/>
                <w:sz w:val="18"/>
              </w:rPr>
            </w:pPr>
          </w:p>
        </w:tc>
      </w:tr>
      <w:tr w:rsidR="008D243A" w:rsidRPr="006B69A3">
        <w:tc>
          <w:tcPr>
            <w:tcW w:w="1218"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ind w:firstLine="284"/>
              <w:rPr>
                <w:b/>
                <w:sz w:val="18"/>
              </w:rPr>
            </w:pPr>
            <w:r w:rsidRPr="006B69A3">
              <w:rPr>
                <w:b/>
                <w:sz w:val="18"/>
              </w:rPr>
              <w:t>%</w:t>
            </w:r>
          </w:p>
        </w:tc>
        <w:tc>
          <w:tcPr>
            <w:tcW w:w="79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c>
          <w:tcPr>
            <w:tcW w:w="79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19</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28</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16</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793"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4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700"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100</w:t>
            </w:r>
          </w:p>
        </w:tc>
        <w:tc>
          <w:tcPr>
            <w:tcW w:w="631"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100</w:t>
            </w:r>
          </w:p>
        </w:tc>
      </w:tr>
    </w:tbl>
    <w:p w:rsidR="008D243A" w:rsidRPr="006B69A3" w:rsidRDefault="00786AF4" w:rsidP="008D243A">
      <w:pPr>
        <w:spacing w:before="120" w:after="240"/>
        <w:ind w:right="1134" w:firstLine="170"/>
        <w:rPr>
          <w:sz w:val="18"/>
          <w:szCs w:val="18"/>
        </w:rPr>
      </w:pPr>
      <w:r w:rsidRPr="006B69A3">
        <w:rPr>
          <w:i/>
          <w:sz w:val="18"/>
          <w:szCs w:val="18"/>
        </w:rPr>
        <w:t>Fuente</w:t>
      </w:r>
      <w:r w:rsidR="008D243A" w:rsidRPr="003736BF">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r w:rsidRPr="006B69A3">
        <w:rPr>
          <w:sz w:val="18"/>
          <w:szCs w:val="18"/>
        </w:rPr>
        <w:t xml:space="preserve">Oficina del Registro </w:t>
      </w:r>
      <w:r w:rsidR="008D243A" w:rsidRPr="006B69A3">
        <w:rPr>
          <w:sz w:val="18"/>
          <w:szCs w:val="18"/>
        </w:rPr>
        <w:t>Civil.</w:t>
      </w:r>
    </w:p>
    <w:p w:rsidR="008D243A" w:rsidRPr="006B69A3" w:rsidRDefault="00786AF4" w:rsidP="008D243A">
      <w:pPr>
        <w:pStyle w:val="Heading1"/>
      </w:pPr>
      <w:r w:rsidRPr="006B69A3">
        <w:t>Cuadro</w:t>
      </w:r>
      <w:r w:rsidR="008D243A" w:rsidRPr="006B69A3">
        <w:t xml:space="preserve"> 10a</w:t>
      </w:r>
    </w:p>
    <w:p w:rsidR="008D243A" w:rsidRPr="003736BF" w:rsidRDefault="008D243A" w:rsidP="002F70D9">
      <w:pPr>
        <w:pStyle w:val="SingleTxtG"/>
        <w:rPr>
          <w:i/>
          <w:sz w:val="16"/>
          <w:szCs w:val="18"/>
        </w:rPr>
      </w:pPr>
      <w:r w:rsidRPr="006B69A3">
        <w:rPr>
          <w:b/>
        </w:rPr>
        <w:t>Ma</w:t>
      </w:r>
      <w:r w:rsidR="00786AF4" w:rsidRPr="006B69A3">
        <w:rPr>
          <w:b/>
        </w:rPr>
        <w:t>t</w:t>
      </w:r>
      <w:r w:rsidRPr="006B69A3">
        <w:rPr>
          <w:b/>
        </w:rPr>
        <w:t>ri</w:t>
      </w:r>
      <w:r w:rsidR="00786AF4" w:rsidRPr="006B69A3">
        <w:rPr>
          <w:b/>
        </w:rPr>
        <w:t xml:space="preserve">monios por edad y estado civil </w:t>
      </w:r>
      <w:r w:rsidR="00B8307A" w:rsidRPr="006B69A3">
        <w:rPr>
          <w:b/>
        </w:rPr>
        <w:t xml:space="preserve">previo </w:t>
      </w:r>
      <w:r w:rsidR="00786AF4" w:rsidRPr="006B69A3">
        <w:rPr>
          <w:b/>
        </w:rPr>
        <w:t>de la novia</w:t>
      </w:r>
      <w:r w:rsidR="002F70D9">
        <w:rPr>
          <w:b/>
        </w:rPr>
        <w:t>, solo residentes,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645"/>
        <w:gridCol w:w="1417"/>
        <w:gridCol w:w="1418"/>
        <w:gridCol w:w="1416"/>
      </w:tblGrid>
      <w:tr w:rsidR="008D243A" w:rsidRPr="006B69A3">
        <w:trPr>
          <w:tblHeader/>
        </w:trPr>
        <w:tc>
          <w:tcPr>
            <w:tcW w:w="1474" w:type="dxa"/>
            <w:vMerge w:val="restart"/>
            <w:tcBorders>
              <w:top w:val="single" w:sz="4" w:space="0" w:color="auto"/>
            </w:tcBorders>
            <w:shd w:val="clear" w:color="auto" w:fill="auto"/>
            <w:vAlign w:val="bottom"/>
          </w:tcPr>
          <w:p w:rsidR="008D243A" w:rsidRPr="006B69A3" w:rsidRDefault="00786AF4" w:rsidP="003736BF">
            <w:pPr>
              <w:spacing w:before="80" w:after="80" w:line="200" w:lineRule="exact"/>
              <w:rPr>
                <w:i/>
                <w:sz w:val="16"/>
              </w:rPr>
            </w:pPr>
            <w:r w:rsidRPr="006B69A3">
              <w:rPr>
                <w:i/>
                <w:sz w:val="16"/>
              </w:rPr>
              <w:t>Grupos de edad</w:t>
            </w:r>
            <w:r w:rsidR="008D243A" w:rsidRPr="006B69A3">
              <w:rPr>
                <w:i/>
                <w:sz w:val="16"/>
              </w:rPr>
              <w:t xml:space="preserve"> </w:t>
            </w:r>
          </w:p>
        </w:tc>
        <w:tc>
          <w:tcPr>
            <w:tcW w:w="1645" w:type="dxa"/>
            <w:vMerge w:val="restart"/>
            <w:tcBorders>
              <w:top w:val="single" w:sz="4" w:space="0" w:color="auto"/>
            </w:tcBorders>
            <w:shd w:val="clear" w:color="auto" w:fill="auto"/>
            <w:vAlign w:val="bottom"/>
          </w:tcPr>
          <w:p w:rsidR="008D243A" w:rsidRPr="006B69A3" w:rsidRDefault="008D243A" w:rsidP="003736BF">
            <w:pPr>
              <w:spacing w:before="80" w:after="80" w:line="200" w:lineRule="exact"/>
              <w:ind w:right="113"/>
              <w:jc w:val="right"/>
              <w:rPr>
                <w:i/>
                <w:sz w:val="16"/>
              </w:rPr>
            </w:pPr>
            <w:r w:rsidRPr="006B69A3">
              <w:rPr>
                <w:b/>
                <w:i/>
                <w:sz w:val="16"/>
              </w:rPr>
              <w:t>Total ma</w:t>
            </w:r>
            <w:r w:rsidR="00786AF4" w:rsidRPr="006B69A3">
              <w:rPr>
                <w:b/>
                <w:i/>
                <w:sz w:val="16"/>
              </w:rPr>
              <w:t>t</w:t>
            </w:r>
            <w:r w:rsidRPr="006B69A3">
              <w:rPr>
                <w:b/>
                <w:i/>
                <w:sz w:val="16"/>
              </w:rPr>
              <w:t>ri</w:t>
            </w:r>
            <w:r w:rsidR="00786AF4" w:rsidRPr="006B69A3">
              <w:rPr>
                <w:b/>
                <w:i/>
                <w:sz w:val="16"/>
              </w:rPr>
              <w:t>monios</w:t>
            </w:r>
          </w:p>
        </w:tc>
        <w:tc>
          <w:tcPr>
            <w:tcW w:w="4251" w:type="dxa"/>
            <w:gridSpan w:val="3"/>
            <w:tcBorders>
              <w:top w:val="single" w:sz="4" w:space="0" w:color="auto"/>
              <w:bottom w:val="single" w:sz="4" w:space="0" w:color="auto"/>
            </w:tcBorders>
            <w:shd w:val="clear" w:color="auto" w:fill="auto"/>
            <w:vAlign w:val="bottom"/>
          </w:tcPr>
          <w:p w:rsidR="008D243A" w:rsidRPr="006B69A3" w:rsidRDefault="00786AF4" w:rsidP="003736BF">
            <w:pPr>
              <w:spacing w:before="80" w:after="80" w:line="200" w:lineRule="exact"/>
              <w:jc w:val="center"/>
              <w:rPr>
                <w:i/>
                <w:sz w:val="16"/>
              </w:rPr>
            </w:pPr>
            <w:r w:rsidRPr="006B69A3">
              <w:rPr>
                <w:i/>
                <w:sz w:val="16"/>
              </w:rPr>
              <w:t xml:space="preserve">Estado civil </w:t>
            </w:r>
            <w:r w:rsidR="00B8307A" w:rsidRPr="006B69A3">
              <w:rPr>
                <w:i/>
                <w:sz w:val="16"/>
              </w:rPr>
              <w:t>prev</w:t>
            </w:r>
            <w:r w:rsidRPr="006B69A3">
              <w:rPr>
                <w:i/>
                <w:sz w:val="16"/>
              </w:rPr>
              <w:t>io de la novia</w:t>
            </w:r>
          </w:p>
        </w:tc>
      </w:tr>
      <w:tr w:rsidR="008D243A" w:rsidRPr="006B69A3">
        <w:trPr>
          <w:tblHeader/>
        </w:trPr>
        <w:tc>
          <w:tcPr>
            <w:tcW w:w="1474" w:type="dxa"/>
            <w:vMerge/>
            <w:tcBorders>
              <w:bottom w:val="single" w:sz="12" w:space="0" w:color="auto"/>
            </w:tcBorders>
            <w:shd w:val="clear" w:color="auto" w:fill="auto"/>
            <w:vAlign w:val="bottom"/>
          </w:tcPr>
          <w:p w:rsidR="008D243A" w:rsidRPr="006B69A3" w:rsidRDefault="008D243A" w:rsidP="003736BF">
            <w:pPr>
              <w:spacing w:before="80" w:after="80" w:line="200" w:lineRule="exact"/>
              <w:rPr>
                <w:i/>
                <w:sz w:val="16"/>
              </w:rPr>
            </w:pPr>
          </w:p>
        </w:tc>
        <w:tc>
          <w:tcPr>
            <w:tcW w:w="1645" w:type="dxa"/>
            <w:vMerge/>
            <w:tcBorders>
              <w:bottom w:val="single" w:sz="12" w:space="0" w:color="auto"/>
            </w:tcBorders>
            <w:shd w:val="clear" w:color="auto" w:fill="auto"/>
            <w:vAlign w:val="bottom"/>
          </w:tcPr>
          <w:p w:rsidR="008D243A" w:rsidRPr="006B69A3" w:rsidRDefault="008D243A" w:rsidP="003736BF">
            <w:pPr>
              <w:spacing w:before="80" w:after="80" w:line="200" w:lineRule="exact"/>
              <w:ind w:right="113"/>
              <w:jc w:val="right"/>
              <w:rPr>
                <w:b/>
                <w:i/>
                <w:sz w:val="16"/>
              </w:rPr>
            </w:pPr>
          </w:p>
        </w:tc>
        <w:tc>
          <w:tcPr>
            <w:tcW w:w="1417" w:type="dxa"/>
            <w:tcBorders>
              <w:top w:val="single" w:sz="4" w:space="0" w:color="auto"/>
              <w:bottom w:val="single" w:sz="12" w:space="0" w:color="auto"/>
            </w:tcBorders>
            <w:shd w:val="clear" w:color="auto" w:fill="auto"/>
            <w:vAlign w:val="bottom"/>
          </w:tcPr>
          <w:p w:rsidR="008D243A" w:rsidRPr="006B69A3" w:rsidRDefault="008D243A" w:rsidP="003736BF">
            <w:pPr>
              <w:spacing w:before="80" w:after="80" w:line="200" w:lineRule="exact"/>
              <w:jc w:val="right"/>
              <w:rPr>
                <w:i/>
                <w:sz w:val="16"/>
              </w:rPr>
            </w:pPr>
            <w:r w:rsidRPr="006B69A3">
              <w:rPr>
                <w:i/>
                <w:sz w:val="16"/>
              </w:rPr>
              <w:t>S</w:t>
            </w:r>
            <w:r w:rsidR="00786AF4" w:rsidRPr="006B69A3">
              <w:rPr>
                <w:i/>
                <w:sz w:val="16"/>
              </w:rPr>
              <w:t>oltera</w:t>
            </w:r>
          </w:p>
        </w:tc>
        <w:tc>
          <w:tcPr>
            <w:tcW w:w="1418" w:type="dxa"/>
            <w:tcBorders>
              <w:top w:val="single" w:sz="4" w:space="0" w:color="auto"/>
              <w:bottom w:val="single" w:sz="12" w:space="0" w:color="auto"/>
            </w:tcBorders>
            <w:shd w:val="clear" w:color="auto" w:fill="auto"/>
            <w:vAlign w:val="bottom"/>
          </w:tcPr>
          <w:p w:rsidR="008D243A" w:rsidRPr="006B69A3" w:rsidRDefault="00786AF4" w:rsidP="003736BF">
            <w:pPr>
              <w:spacing w:before="80" w:after="80" w:line="200" w:lineRule="exact"/>
              <w:jc w:val="right"/>
              <w:rPr>
                <w:i/>
                <w:sz w:val="16"/>
              </w:rPr>
            </w:pPr>
            <w:r w:rsidRPr="006B69A3">
              <w:rPr>
                <w:i/>
                <w:sz w:val="16"/>
              </w:rPr>
              <w:t>Viuda</w:t>
            </w:r>
          </w:p>
        </w:tc>
        <w:tc>
          <w:tcPr>
            <w:tcW w:w="1416" w:type="dxa"/>
            <w:tcBorders>
              <w:top w:val="single" w:sz="4" w:space="0" w:color="auto"/>
              <w:bottom w:val="single" w:sz="12" w:space="0" w:color="auto"/>
            </w:tcBorders>
            <w:shd w:val="clear" w:color="auto" w:fill="auto"/>
            <w:vAlign w:val="bottom"/>
          </w:tcPr>
          <w:p w:rsidR="008D243A" w:rsidRPr="006B69A3" w:rsidRDefault="008D243A" w:rsidP="003736BF">
            <w:pPr>
              <w:spacing w:before="80" w:after="80" w:line="200" w:lineRule="exact"/>
              <w:jc w:val="right"/>
              <w:rPr>
                <w:i/>
                <w:sz w:val="16"/>
              </w:rPr>
            </w:pPr>
            <w:r w:rsidRPr="006B69A3">
              <w:rPr>
                <w:i/>
                <w:sz w:val="16"/>
              </w:rPr>
              <w:t>Divorc</w:t>
            </w:r>
            <w:r w:rsidR="00786AF4" w:rsidRPr="006B69A3">
              <w:rPr>
                <w:i/>
                <w:sz w:val="16"/>
              </w:rPr>
              <w:t>iada</w:t>
            </w:r>
          </w:p>
        </w:tc>
      </w:tr>
      <w:tr w:rsidR="008D243A" w:rsidRPr="006B69A3">
        <w:tc>
          <w:tcPr>
            <w:tcW w:w="1474"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1645"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18</w:t>
            </w:r>
          </w:p>
        </w:tc>
        <w:tc>
          <w:tcPr>
            <w:tcW w:w="1417"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18</w:t>
            </w:r>
          </w:p>
        </w:tc>
        <w:tc>
          <w:tcPr>
            <w:tcW w:w="1418"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tcBorders>
              <w:top w:val="single" w:sz="12"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75</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74</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108</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100</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60</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54</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5</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52</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39</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36</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25</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23</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14</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9</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6</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r>
      <w:tr w:rsidR="008D243A" w:rsidRPr="006B69A3">
        <w:tc>
          <w:tcPr>
            <w:tcW w:w="147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p>
        </w:tc>
        <w:tc>
          <w:tcPr>
            <w:tcW w:w="1645"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7</w:t>
            </w:r>
          </w:p>
        </w:tc>
        <w:tc>
          <w:tcPr>
            <w:tcW w:w="1417"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6</w:t>
            </w:r>
          </w:p>
        </w:tc>
        <w:tc>
          <w:tcPr>
            <w:tcW w:w="1418"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1416"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p>
        </w:tc>
      </w:tr>
      <w:tr w:rsidR="008D243A" w:rsidRPr="006B69A3">
        <w:tc>
          <w:tcPr>
            <w:tcW w:w="147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ind w:left="284"/>
              <w:rPr>
                <w:b/>
                <w:sz w:val="18"/>
              </w:rPr>
            </w:pPr>
            <w:r w:rsidRPr="006B69A3">
              <w:rPr>
                <w:b/>
                <w:sz w:val="18"/>
              </w:rPr>
              <w:t>Total</w:t>
            </w:r>
          </w:p>
        </w:tc>
        <w:tc>
          <w:tcPr>
            <w:tcW w:w="1645"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ind w:right="113"/>
              <w:jc w:val="right"/>
              <w:rPr>
                <w:b/>
                <w:sz w:val="18"/>
              </w:rPr>
            </w:pPr>
            <w:r w:rsidRPr="006B69A3">
              <w:rPr>
                <w:b/>
                <w:sz w:val="18"/>
              </w:rPr>
              <w:t>385</w:t>
            </w:r>
          </w:p>
        </w:tc>
        <w:tc>
          <w:tcPr>
            <w:tcW w:w="1417"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334</w:t>
            </w:r>
          </w:p>
        </w:tc>
        <w:tc>
          <w:tcPr>
            <w:tcW w:w="1418"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5</w:t>
            </w:r>
          </w:p>
        </w:tc>
        <w:tc>
          <w:tcPr>
            <w:tcW w:w="1416"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46</w:t>
            </w:r>
          </w:p>
        </w:tc>
      </w:tr>
    </w:tbl>
    <w:p w:rsidR="008D243A" w:rsidRPr="006B69A3" w:rsidRDefault="00786AF4" w:rsidP="00431286">
      <w:pPr>
        <w:pStyle w:val="Heading1"/>
        <w:keepNext/>
        <w:keepLines/>
        <w:spacing w:before="240"/>
      </w:pPr>
      <w:r w:rsidRPr="006B69A3">
        <w:t>Cuadro</w:t>
      </w:r>
      <w:r w:rsidR="008D243A" w:rsidRPr="006B69A3">
        <w:t xml:space="preserve"> 10b</w:t>
      </w:r>
    </w:p>
    <w:p w:rsidR="008D243A" w:rsidRPr="003736BF" w:rsidRDefault="008D243A" w:rsidP="002F70D9">
      <w:pPr>
        <w:pStyle w:val="SingleTxtG"/>
        <w:keepNext/>
        <w:keepLines/>
        <w:rPr>
          <w:i/>
          <w:sz w:val="16"/>
          <w:szCs w:val="16"/>
        </w:rPr>
      </w:pPr>
      <w:r w:rsidRPr="006B69A3">
        <w:rPr>
          <w:b/>
        </w:rPr>
        <w:t>Ma</w:t>
      </w:r>
      <w:r w:rsidR="00786AF4" w:rsidRPr="006B69A3">
        <w:rPr>
          <w:b/>
        </w:rPr>
        <w:t>t</w:t>
      </w:r>
      <w:r w:rsidRPr="006B69A3">
        <w:rPr>
          <w:b/>
        </w:rPr>
        <w:t>ri</w:t>
      </w:r>
      <w:r w:rsidR="00786AF4" w:rsidRPr="006B69A3">
        <w:rPr>
          <w:b/>
        </w:rPr>
        <w:t xml:space="preserve">monios por edad y estado civil </w:t>
      </w:r>
      <w:r w:rsidR="00B8307A" w:rsidRPr="006B69A3">
        <w:rPr>
          <w:b/>
        </w:rPr>
        <w:t xml:space="preserve">previo </w:t>
      </w:r>
      <w:r w:rsidR="00786AF4" w:rsidRPr="006B69A3">
        <w:rPr>
          <w:b/>
        </w:rPr>
        <w:t>del novio</w:t>
      </w:r>
      <w:r w:rsidR="002F70D9">
        <w:rPr>
          <w:b/>
        </w:rPr>
        <w:t>, solo residentes,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645"/>
        <w:gridCol w:w="1417"/>
        <w:gridCol w:w="1418"/>
        <w:gridCol w:w="1416"/>
      </w:tblGrid>
      <w:tr w:rsidR="008D243A" w:rsidRPr="006B69A3">
        <w:trPr>
          <w:tblHeader/>
        </w:trPr>
        <w:tc>
          <w:tcPr>
            <w:tcW w:w="1474" w:type="dxa"/>
            <w:vMerge w:val="restart"/>
            <w:tcBorders>
              <w:top w:val="single" w:sz="4" w:space="0" w:color="auto"/>
            </w:tcBorders>
            <w:shd w:val="clear" w:color="auto" w:fill="auto"/>
            <w:vAlign w:val="bottom"/>
          </w:tcPr>
          <w:p w:rsidR="008D243A" w:rsidRPr="006B69A3" w:rsidRDefault="00786AF4" w:rsidP="003736BF">
            <w:pPr>
              <w:keepNext/>
              <w:keepLines/>
              <w:spacing w:before="80" w:after="80" w:line="200" w:lineRule="exact"/>
              <w:rPr>
                <w:i/>
                <w:sz w:val="16"/>
              </w:rPr>
            </w:pPr>
            <w:r w:rsidRPr="006B69A3">
              <w:rPr>
                <w:i/>
                <w:sz w:val="16"/>
              </w:rPr>
              <w:t>G</w:t>
            </w:r>
            <w:r w:rsidR="008D243A" w:rsidRPr="006B69A3">
              <w:rPr>
                <w:i/>
                <w:sz w:val="16"/>
              </w:rPr>
              <w:t>rup</w:t>
            </w:r>
            <w:r w:rsidRPr="006B69A3">
              <w:rPr>
                <w:i/>
                <w:sz w:val="16"/>
              </w:rPr>
              <w:t>os de edad</w:t>
            </w:r>
          </w:p>
        </w:tc>
        <w:tc>
          <w:tcPr>
            <w:tcW w:w="1645" w:type="dxa"/>
            <w:vMerge w:val="restart"/>
            <w:tcBorders>
              <w:top w:val="single" w:sz="4" w:space="0" w:color="auto"/>
            </w:tcBorders>
            <w:shd w:val="clear" w:color="auto" w:fill="auto"/>
            <w:vAlign w:val="bottom"/>
          </w:tcPr>
          <w:p w:rsidR="008D243A" w:rsidRPr="006B69A3" w:rsidRDefault="008D243A" w:rsidP="003736BF">
            <w:pPr>
              <w:keepNext/>
              <w:keepLines/>
              <w:spacing w:before="80" w:after="80" w:line="200" w:lineRule="exact"/>
              <w:ind w:right="113"/>
              <w:jc w:val="right"/>
              <w:rPr>
                <w:i/>
                <w:sz w:val="16"/>
              </w:rPr>
            </w:pPr>
            <w:r w:rsidRPr="006B69A3">
              <w:rPr>
                <w:b/>
                <w:i/>
                <w:sz w:val="16"/>
              </w:rPr>
              <w:t>Total ma</w:t>
            </w:r>
            <w:r w:rsidR="00786AF4" w:rsidRPr="006B69A3">
              <w:rPr>
                <w:b/>
                <w:i/>
                <w:sz w:val="16"/>
              </w:rPr>
              <w:t>t</w:t>
            </w:r>
            <w:r w:rsidRPr="006B69A3">
              <w:rPr>
                <w:b/>
                <w:i/>
                <w:sz w:val="16"/>
              </w:rPr>
              <w:t>ri</w:t>
            </w:r>
            <w:r w:rsidR="00786AF4" w:rsidRPr="006B69A3">
              <w:rPr>
                <w:b/>
                <w:i/>
                <w:sz w:val="16"/>
              </w:rPr>
              <w:t>monios</w:t>
            </w:r>
          </w:p>
        </w:tc>
        <w:tc>
          <w:tcPr>
            <w:tcW w:w="4251" w:type="dxa"/>
            <w:gridSpan w:val="3"/>
            <w:tcBorders>
              <w:top w:val="single" w:sz="4" w:space="0" w:color="auto"/>
              <w:bottom w:val="single" w:sz="4" w:space="0" w:color="auto"/>
            </w:tcBorders>
            <w:shd w:val="clear" w:color="auto" w:fill="auto"/>
            <w:vAlign w:val="bottom"/>
          </w:tcPr>
          <w:p w:rsidR="008D243A" w:rsidRPr="006B69A3" w:rsidRDefault="00786AF4" w:rsidP="003736BF">
            <w:pPr>
              <w:keepNext/>
              <w:keepLines/>
              <w:spacing w:before="80" w:after="80" w:line="200" w:lineRule="exact"/>
              <w:jc w:val="center"/>
              <w:rPr>
                <w:i/>
                <w:sz w:val="16"/>
              </w:rPr>
            </w:pPr>
            <w:r w:rsidRPr="006B69A3">
              <w:rPr>
                <w:i/>
                <w:sz w:val="16"/>
              </w:rPr>
              <w:t>Estado civil anterior del novio</w:t>
            </w:r>
          </w:p>
        </w:tc>
      </w:tr>
      <w:tr w:rsidR="008D243A" w:rsidRPr="006B69A3">
        <w:trPr>
          <w:tblHeader/>
        </w:trPr>
        <w:tc>
          <w:tcPr>
            <w:tcW w:w="1474" w:type="dxa"/>
            <w:vMerge/>
            <w:tcBorders>
              <w:bottom w:val="single" w:sz="12" w:space="0" w:color="auto"/>
            </w:tcBorders>
            <w:shd w:val="clear" w:color="auto" w:fill="auto"/>
            <w:vAlign w:val="bottom"/>
          </w:tcPr>
          <w:p w:rsidR="008D243A" w:rsidRPr="006B69A3" w:rsidRDefault="008D243A" w:rsidP="003736BF">
            <w:pPr>
              <w:keepNext/>
              <w:keepLines/>
              <w:spacing w:before="80" w:after="80" w:line="200" w:lineRule="exact"/>
              <w:rPr>
                <w:i/>
                <w:sz w:val="16"/>
              </w:rPr>
            </w:pPr>
          </w:p>
        </w:tc>
        <w:tc>
          <w:tcPr>
            <w:tcW w:w="1645" w:type="dxa"/>
            <w:vMerge/>
            <w:tcBorders>
              <w:bottom w:val="single" w:sz="12" w:space="0" w:color="auto"/>
            </w:tcBorders>
            <w:shd w:val="clear" w:color="auto" w:fill="auto"/>
            <w:vAlign w:val="bottom"/>
          </w:tcPr>
          <w:p w:rsidR="008D243A" w:rsidRPr="006B69A3" w:rsidRDefault="008D243A" w:rsidP="003736BF">
            <w:pPr>
              <w:keepNext/>
              <w:keepLines/>
              <w:spacing w:before="80" w:after="80" w:line="200" w:lineRule="exact"/>
              <w:ind w:right="113"/>
              <w:jc w:val="right"/>
              <w:rPr>
                <w:b/>
                <w:i/>
                <w:sz w:val="16"/>
              </w:rPr>
            </w:pPr>
          </w:p>
        </w:tc>
        <w:tc>
          <w:tcPr>
            <w:tcW w:w="1417" w:type="dxa"/>
            <w:tcBorders>
              <w:top w:val="single" w:sz="4" w:space="0" w:color="auto"/>
              <w:bottom w:val="single" w:sz="12" w:space="0" w:color="auto"/>
            </w:tcBorders>
            <w:shd w:val="clear" w:color="auto" w:fill="auto"/>
            <w:vAlign w:val="bottom"/>
          </w:tcPr>
          <w:p w:rsidR="008D243A" w:rsidRPr="006B69A3" w:rsidRDefault="00786AF4" w:rsidP="003736BF">
            <w:pPr>
              <w:keepNext/>
              <w:keepLines/>
              <w:spacing w:before="80" w:after="80" w:line="200" w:lineRule="exact"/>
              <w:jc w:val="right"/>
              <w:rPr>
                <w:i/>
                <w:sz w:val="16"/>
              </w:rPr>
            </w:pPr>
            <w:r w:rsidRPr="006B69A3">
              <w:rPr>
                <w:i/>
                <w:sz w:val="16"/>
              </w:rPr>
              <w:t>Soltero</w:t>
            </w:r>
          </w:p>
        </w:tc>
        <w:tc>
          <w:tcPr>
            <w:tcW w:w="1418" w:type="dxa"/>
            <w:tcBorders>
              <w:top w:val="single" w:sz="4" w:space="0" w:color="auto"/>
              <w:bottom w:val="single" w:sz="12" w:space="0" w:color="auto"/>
            </w:tcBorders>
            <w:shd w:val="clear" w:color="auto" w:fill="auto"/>
            <w:vAlign w:val="bottom"/>
          </w:tcPr>
          <w:p w:rsidR="008D243A" w:rsidRPr="006B69A3" w:rsidRDefault="00786AF4" w:rsidP="003736BF">
            <w:pPr>
              <w:keepNext/>
              <w:keepLines/>
              <w:spacing w:before="80" w:after="80" w:line="200" w:lineRule="exact"/>
              <w:jc w:val="right"/>
              <w:rPr>
                <w:i/>
                <w:sz w:val="16"/>
              </w:rPr>
            </w:pPr>
            <w:r w:rsidRPr="006B69A3">
              <w:rPr>
                <w:i/>
                <w:sz w:val="16"/>
              </w:rPr>
              <w:t>Viudo</w:t>
            </w:r>
          </w:p>
        </w:tc>
        <w:tc>
          <w:tcPr>
            <w:tcW w:w="1416" w:type="dxa"/>
            <w:tcBorders>
              <w:top w:val="single" w:sz="4" w:space="0" w:color="auto"/>
              <w:bottom w:val="single" w:sz="12" w:space="0" w:color="auto"/>
            </w:tcBorders>
            <w:shd w:val="clear" w:color="auto" w:fill="auto"/>
            <w:vAlign w:val="bottom"/>
          </w:tcPr>
          <w:p w:rsidR="008D243A" w:rsidRPr="006B69A3" w:rsidRDefault="008D243A" w:rsidP="003736BF">
            <w:pPr>
              <w:keepNext/>
              <w:keepLines/>
              <w:spacing w:before="80" w:after="80" w:line="200" w:lineRule="exact"/>
              <w:jc w:val="right"/>
              <w:rPr>
                <w:i/>
                <w:sz w:val="16"/>
              </w:rPr>
            </w:pPr>
            <w:r w:rsidRPr="006B69A3">
              <w:rPr>
                <w:i/>
                <w:sz w:val="16"/>
              </w:rPr>
              <w:t>Divorc</w:t>
            </w:r>
            <w:r w:rsidR="00786AF4" w:rsidRPr="006B69A3">
              <w:rPr>
                <w:i/>
                <w:sz w:val="16"/>
              </w:rPr>
              <w:t>ia</w:t>
            </w:r>
            <w:r w:rsidRPr="006B69A3">
              <w:rPr>
                <w:i/>
                <w:sz w:val="16"/>
              </w:rPr>
              <w:t>d</w:t>
            </w:r>
            <w:r w:rsidR="00786AF4" w:rsidRPr="006B69A3">
              <w:rPr>
                <w:i/>
                <w:sz w:val="16"/>
              </w:rPr>
              <w:t>o</w:t>
            </w:r>
          </w:p>
        </w:tc>
      </w:tr>
      <w:tr w:rsidR="008D243A" w:rsidRPr="006B69A3">
        <w:tc>
          <w:tcPr>
            <w:tcW w:w="1474"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rPr>
                <w:sz w:val="18"/>
              </w:rPr>
            </w:pPr>
            <w:r w:rsidRPr="006B69A3">
              <w:rPr>
                <w:sz w:val="18"/>
              </w:rPr>
              <w:t>15</w:t>
            </w:r>
            <w:r w:rsidR="00054B43" w:rsidRPr="006B69A3">
              <w:rPr>
                <w:sz w:val="18"/>
              </w:rPr>
              <w:t>-</w:t>
            </w:r>
            <w:r w:rsidRPr="006B69A3">
              <w:rPr>
                <w:sz w:val="18"/>
              </w:rPr>
              <w:t>19</w:t>
            </w:r>
          </w:p>
        </w:tc>
        <w:tc>
          <w:tcPr>
            <w:tcW w:w="1645"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ind w:right="113"/>
              <w:jc w:val="right"/>
              <w:rPr>
                <w:b/>
                <w:sz w:val="18"/>
              </w:rPr>
            </w:pPr>
            <w:r w:rsidRPr="006B69A3">
              <w:rPr>
                <w:b/>
                <w:sz w:val="18"/>
              </w:rPr>
              <w:t>1</w:t>
            </w:r>
          </w:p>
        </w:tc>
        <w:tc>
          <w:tcPr>
            <w:tcW w:w="1417"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1</w:t>
            </w:r>
          </w:p>
        </w:tc>
        <w:tc>
          <w:tcPr>
            <w:tcW w:w="1418"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p>
        </w:tc>
        <w:tc>
          <w:tcPr>
            <w:tcW w:w="1416" w:type="dxa"/>
            <w:tcBorders>
              <w:top w:val="single" w:sz="12" w:space="0" w:color="auto"/>
            </w:tcBorders>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p>
        </w:tc>
      </w:tr>
      <w:tr w:rsidR="008D243A" w:rsidRPr="006B69A3">
        <w:tc>
          <w:tcPr>
            <w:tcW w:w="1474" w:type="dxa"/>
            <w:shd w:val="clear" w:color="auto" w:fill="auto"/>
            <w:vAlign w:val="bottom"/>
          </w:tcPr>
          <w:p w:rsidR="008D243A" w:rsidRPr="006B69A3" w:rsidRDefault="008D243A" w:rsidP="003736BF">
            <w:pPr>
              <w:keepNext/>
              <w:keepLines/>
              <w:suppressAutoHyphens w:val="0"/>
              <w:spacing w:before="40" w:after="40" w:line="220" w:lineRule="exact"/>
              <w:rPr>
                <w:sz w:val="18"/>
              </w:rPr>
            </w:pPr>
            <w:r w:rsidRPr="006B69A3">
              <w:rPr>
                <w:sz w:val="18"/>
              </w:rPr>
              <w:t>20</w:t>
            </w:r>
            <w:r w:rsidR="00054B43" w:rsidRPr="006B69A3">
              <w:rPr>
                <w:sz w:val="18"/>
              </w:rPr>
              <w:t>-</w:t>
            </w:r>
            <w:r w:rsidRPr="006B69A3">
              <w:rPr>
                <w:sz w:val="18"/>
              </w:rPr>
              <w:t>24</w:t>
            </w:r>
          </w:p>
        </w:tc>
        <w:tc>
          <w:tcPr>
            <w:tcW w:w="1645" w:type="dxa"/>
            <w:shd w:val="clear" w:color="auto" w:fill="auto"/>
            <w:vAlign w:val="bottom"/>
          </w:tcPr>
          <w:p w:rsidR="008D243A" w:rsidRPr="006B69A3" w:rsidRDefault="008D243A" w:rsidP="003736BF">
            <w:pPr>
              <w:keepNext/>
              <w:keepLines/>
              <w:suppressAutoHyphens w:val="0"/>
              <w:spacing w:before="40" w:after="40" w:line="220" w:lineRule="exact"/>
              <w:ind w:right="113"/>
              <w:jc w:val="right"/>
              <w:rPr>
                <w:b/>
                <w:sz w:val="18"/>
              </w:rPr>
            </w:pPr>
            <w:r w:rsidRPr="006B69A3">
              <w:rPr>
                <w:b/>
                <w:sz w:val="18"/>
              </w:rPr>
              <w:t>51</w:t>
            </w:r>
          </w:p>
        </w:tc>
        <w:tc>
          <w:tcPr>
            <w:tcW w:w="1417" w:type="dxa"/>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r w:rsidRPr="006B69A3">
              <w:rPr>
                <w:sz w:val="18"/>
              </w:rPr>
              <w:t>51</w:t>
            </w:r>
          </w:p>
        </w:tc>
        <w:tc>
          <w:tcPr>
            <w:tcW w:w="1418" w:type="dxa"/>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keepNext/>
              <w:keepLines/>
              <w:suppressAutoHyphens w:val="0"/>
              <w:spacing w:before="40" w:after="40" w:line="220" w:lineRule="exact"/>
              <w:jc w:val="right"/>
              <w:rPr>
                <w:sz w:val="18"/>
              </w:rPr>
            </w:pP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25</w:t>
            </w:r>
            <w:r w:rsidR="00054B43" w:rsidRPr="006B69A3">
              <w:rPr>
                <w:sz w:val="18"/>
              </w:rPr>
              <w:t>-</w:t>
            </w:r>
            <w:r w:rsidRPr="006B69A3">
              <w:rPr>
                <w:sz w:val="18"/>
              </w:rPr>
              <w:t>29</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86</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85</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30</w:t>
            </w:r>
            <w:r w:rsidR="00054B43" w:rsidRPr="006B69A3">
              <w:rPr>
                <w:sz w:val="18"/>
              </w:rPr>
              <w:t>-</w:t>
            </w:r>
            <w:r w:rsidRPr="006B69A3">
              <w:rPr>
                <w:sz w:val="18"/>
              </w:rPr>
              <w:t>34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78</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76</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35</w:t>
            </w:r>
            <w:r w:rsidR="00054B43" w:rsidRPr="006B69A3">
              <w:rPr>
                <w:sz w:val="18"/>
              </w:rPr>
              <w:t>-</w:t>
            </w:r>
            <w:r w:rsidRPr="006B69A3">
              <w:rPr>
                <w:sz w:val="18"/>
              </w:rPr>
              <w:t>39</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54</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41</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13</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40</w:t>
            </w:r>
            <w:r w:rsidR="00054B43" w:rsidRPr="006B69A3">
              <w:rPr>
                <w:sz w:val="18"/>
              </w:rPr>
              <w:t>-</w:t>
            </w:r>
            <w:r w:rsidRPr="006B69A3">
              <w:rPr>
                <w:sz w:val="18"/>
              </w:rPr>
              <w:t>44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49</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36</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45</w:t>
            </w:r>
            <w:r w:rsidR="00054B43" w:rsidRPr="006B69A3">
              <w:rPr>
                <w:sz w:val="18"/>
              </w:rPr>
              <w:t>-</w:t>
            </w:r>
            <w:r w:rsidRPr="006B69A3">
              <w:rPr>
                <w:sz w:val="18"/>
              </w:rPr>
              <w:t>49</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32</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20</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11</w:t>
            </w:r>
          </w:p>
        </w:tc>
      </w:tr>
      <w:tr w:rsidR="008D243A" w:rsidRPr="006B69A3">
        <w:tc>
          <w:tcPr>
            <w:tcW w:w="1474" w:type="dxa"/>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50</w:t>
            </w:r>
            <w:r w:rsidR="00054B43" w:rsidRPr="006B69A3">
              <w:rPr>
                <w:sz w:val="18"/>
              </w:rPr>
              <w:t>-</w:t>
            </w:r>
            <w:r w:rsidRPr="006B69A3">
              <w:rPr>
                <w:sz w:val="18"/>
              </w:rPr>
              <w:t>54</w:t>
            </w:r>
          </w:p>
        </w:tc>
        <w:tc>
          <w:tcPr>
            <w:tcW w:w="1645" w:type="dxa"/>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12</w:t>
            </w:r>
          </w:p>
        </w:tc>
        <w:tc>
          <w:tcPr>
            <w:tcW w:w="1417"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c>
          <w:tcPr>
            <w:tcW w:w="1418"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c>
          <w:tcPr>
            <w:tcW w:w="1416" w:type="dxa"/>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2</w:t>
            </w:r>
          </w:p>
        </w:tc>
      </w:tr>
      <w:tr w:rsidR="008D243A" w:rsidRPr="006B69A3">
        <w:tc>
          <w:tcPr>
            <w:tcW w:w="1474"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rPr>
                <w:sz w:val="18"/>
              </w:rPr>
            </w:pPr>
            <w:r w:rsidRPr="006B69A3">
              <w:rPr>
                <w:sz w:val="18"/>
              </w:rPr>
              <w:t>55+</w:t>
            </w:r>
          </w:p>
        </w:tc>
        <w:tc>
          <w:tcPr>
            <w:tcW w:w="1645"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ind w:right="113"/>
              <w:jc w:val="right"/>
              <w:rPr>
                <w:b/>
                <w:sz w:val="18"/>
              </w:rPr>
            </w:pPr>
            <w:r w:rsidRPr="006B69A3">
              <w:rPr>
                <w:b/>
                <w:sz w:val="18"/>
              </w:rPr>
              <w:t>22</w:t>
            </w:r>
          </w:p>
        </w:tc>
        <w:tc>
          <w:tcPr>
            <w:tcW w:w="1417"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10</w:t>
            </w:r>
          </w:p>
        </w:tc>
        <w:tc>
          <w:tcPr>
            <w:tcW w:w="1418"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4</w:t>
            </w:r>
          </w:p>
        </w:tc>
        <w:tc>
          <w:tcPr>
            <w:tcW w:w="1416" w:type="dxa"/>
            <w:tcBorders>
              <w:bottom w:val="single" w:sz="4" w:space="0" w:color="auto"/>
            </w:tcBorders>
            <w:shd w:val="clear" w:color="auto" w:fill="auto"/>
            <w:vAlign w:val="bottom"/>
          </w:tcPr>
          <w:p w:rsidR="008D243A" w:rsidRPr="006B69A3" w:rsidRDefault="008D243A" w:rsidP="003736BF">
            <w:pPr>
              <w:suppressAutoHyphens w:val="0"/>
              <w:spacing w:before="40" w:after="40" w:line="220" w:lineRule="exact"/>
              <w:jc w:val="right"/>
              <w:rPr>
                <w:sz w:val="18"/>
              </w:rPr>
            </w:pPr>
            <w:r w:rsidRPr="006B69A3">
              <w:rPr>
                <w:sz w:val="18"/>
              </w:rPr>
              <w:t>8</w:t>
            </w:r>
          </w:p>
        </w:tc>
      </w:tr>
      <w:tr w:rsidR="008D243A" w:rsidRPr="006B69A3">
        <w:tc>
          <w:tcPr>
            <w:tcW w:w="1474"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ind w:left="284"/>
              <w:rPr>
                <w:b/>
                <w:sz w:val="18"/>
              </w:rPr>
            </w:pPr>
            <w:r w:rsidRPr="006B69A3">
              <w:rPr>
                <w:b/>
                <w:sz w:val="18"/>
              </w:rPr>
              <w:t>Total</w:t>
            </w:r>
          </w:p>
        </w:tc>
        <w:tc>
          <w:tcPr>
            <w:tcW w:w="1645"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ind w:right="113"/>
              <w:jc w:val="right"/>
              <w:rPr>
                <w:b/>
                <w:sz w:val="18"/>
              </w:rPr>
            </w:pPr>
            <w:r w:rsidRPr="006B69A3">
              <w:rPr>
                <w:b/>
                <w:sz w:val="18"/>
              </w:rPr>
              <w:t>385</w:t>
            </w:r>
          </w:p>
        </w:tc>
        <w:tc>
          <w:tcPr>
            <w:tcW w:w="1417"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328</w:t>
            </w:r>
          </w:p>
        </w:tc>
        <w:tc>
          <w:tcPr>
            <w:tcW w:w="1418"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10</w:t>
            </w:r>
          </w:p>
        </w:tc>
        <w:tc>
          <w:tcPr>
            <w:tcW w:w="1416" w:type="dxa"/>
            <w:tcBorders>
              <w:top w:val="single" w:sz="4" w:space="0" w:color="auto"/>
              <w:bottom w:val="single" w:sz="12" w:space="0" w:color="auto"/>
            </w:tcBorders>
            <w:shd w:val="clear" w:color="auto" w:fill="auto"/>
            <w:vAlign w:val="bottom"/>
          </w:tcPr>
          <w:p w:rsidR="008D243A" w:rsidRPr="006B69A3" w:rsidRDefault="008D243A" w:rsidP="003736BF">
            <w:pPr>
              <w:suppressAutoHyphens w:val="0"/>
              <w:spacing w:before="80" w:after="80" w:line="220" w:lineRule="exact"/>
              <w:jc w:val="right"/>
              <w:rPr>
                <w:b/>
                <w:sz w:val="18"/>
              </w:rPr>
            </w:pPr>
            <w:r w:rsidRPr="006B69A3">
              <w:rPr>
                <w:b/>
                <w:sz w:val="18"/>
              </w:rPr>
              <w:t>47</w:t>
            </w:r>
          </w:p>
        </w:tc>
      </w:tr>
    </w:tbl>
    <w:p w:rsidR="008D243A" w:rsidRPr="006B69A3" w:rsidRDefault="00786AF4" w:rsidP="008D243A">
      <w:pPr>
        <w:spacing w:before="120" w:after="240"/>
        <w:ind w:left="1134" w:firstLine="170"/>
        <w:rPr>
          <w:sz w:val="18"/>
          <w:szCs w:val="18"/>
        </w:rPr>
      </w:pPr>
      <w:r w:rsidRPr="006B69A3">
        <w:rPr>
          <w:i/>
          <w:sz w:val="18"/>
          <w:szCs w:val="18"/>
        </w:rPr>
        <w:t>Fuente</w:t>
      </w:r>
      <w:r w:rsidR="008D243A" w:rsidRPr="006B69A3">
        <w:rPr>
          <w:i/>
          <w:sz w:val="18"/>
          <w:szCs w:val="18"/>
        </w:rPr>
        <w:t>:</w:t>
      </w:r>
      <w:r w:rsidR="00054B43" w:rsidRPr="006B69A3">
        <w:rPr>
          <w:sz w:val="18"/>
          <w:szCs w:val="18"/>
        </w:rPr>
        <w:t xml:space="preserve"> </w:t>
      </w:r>
      <w:r w:rsidRPr="006B69A3">
        <w:rPr>
          <w:sz w:val="18"/>
          <w:szCs w:val="18"/>
        </w:rPr>
        <w:t xml:space="preserve">Oficina </w:t>
      </w:r>
      <w:r w:rsidR="008D243A" w:rsidRPr="006B69A3">
        <w:rPr>
          <w:sz w:val="18"/>
          <w:szCs w:val="18"/>
        </w:rPr>
        <w:t>Na</w:t>
      </w:r>
      <w:r w:rsidRPr="006B69A3">
        <w:rPr>
          <w:sz w:val="18"/>
          <w:szCs w:val="18"/>
        </w:rPr>
        <w:t>c</w:t>
      </w:r>
      <w:r w:rsidR="008D243A" w:rsidRPr="006B69A3">
        <w:rPr>
          <w:sz w:val="18"/>
          <w:szCs w:val="18"/>
        </w:rPr>
        <w:t xml:space="preserve">ional </w:t>
      </w:r>
      <w:r w:rsidRPr="006B69A3">
        <w:rPr>
          <w:sz w:val="18"/>
          <w:szCs w:val="18"/>
        </w:rPr>
        <w:t>de Es</w:t>
      </w:r>
      <w:r w:rsidR="008D243A" w:rsidRPr="006B69A3">
        <w:rPr>
          <w:sz w:val="18"/>
          <w:szCs w:val="18"/>
        </w:rPr>
        <w:t>ta</w:t>
      </w:r>
      <w:r w:rsidRPr="006B69A3">
        <w:rPr>
          <w:sz w:val="18"/>
          <w:szCs w:val="18"/>
        </w:rPr>
        <w:t>dí</w:t>
      </w:r>
      <w:r w:rsidR="008D243A" w:rsidRPr="006B69A3">
        <w:rPr>
          <w:sz w:val="18"/>
          <w:szCs w:val="18"/>
        </w:rPr>
        <w:t>stic</w:t>
      </w:r>
      <w:r w:rsidRPr="006B69A3">
        <w:rPr>
          <w:sz w:val="18"/>
          <w:szCs w:val="18"/>
        </w:rPr>
        <w:t>a</w:t>
      </w:r>
      <w:r w:rsidR="008D243A" w:rsidRPr="006B69A3">
        <w:rPr>
          <w:sz w:val="18"/>
          <w:szCs w:val="18"/>
        </w:rPr>
        <w:t>/</w:t>
      </w:r>
      <w:r w:rsidR="007E773C" w:rsidRPr="006B69A3">
        <w:rPr>
          <w:sz w:val="18"/>
          <w:szCs w:val="18"/>
        </w:rPr>
        <w:t xml:space="preserve">Oficina del Registro </w:t>
      </w:r>
      <w:r w:rsidR="008D243A" w:rsidRPr="006B69A3">
        <w:rPr>
          <w:sz w:val="18"/>
          <w:szCs w:val="18"/>
        </w:rPr>
        <w:t>Civil.</w:t>
      </w:r>
    </w:p>
    <w:p w:rsidR="00431286" w:rsidRPr="006B69A3" w:rsidRDefault="007E773C" w:rsidP="00431286">
      <w:pPr>
        <w:pStyle w:val="Heading1"/>
      </w:pPr>
      <w:r w:rsidRPr="006B69A3">
        <w:t>Gráfic</w:t>
      </w:r>
      <w:r w:rsidR="003736BF">
        <w:t>o</w:t>
      </w:r>
      <w:r w:rsidR="00431286" w:rsidRPr="006B69A3">
        <w:t xml:space="preserve"> 1</w:t>
      </w:r>
    </w:p>
    <w:p w:rsidR="00431286" w:rsidRPr="006B69A3" w:rsidRDefault="007E773C" w:rsidP="00431286">
      <w:pPr>
        <w:pStyle w:val="SingleTxtG"/>
        <w:rPr>
          <w:b/>
        </w:rPr>
      </w:pPr>
      <w:r w:rsidRPr="006B69A3">
        <w:rPr>
          <w:b/>
        </w:rPr>
        <w:t>Nacimientos</w:t>
      </w:r>
      <w:r w:rsidR="00431286" w:rsidRPr="006B69A3">
        <w:rPr>
          <w:b/>
        </w:rPr>
        <w:t xml:space="preserve">, </w:t>
      </w:r>
      <w:r w:rsidRPr="006B69A3">
        <w:rPr>
          <w:b/>
        </w:rPr>
        <w:t>muertes</w:t>
      </w:r>
      <w:r w:rsidR="00431286" w:rsidRPr="006B69A3">
        <w:rPr>
          <w:b/>
        </w:rPr>
        <w:t>, migra</w:t>
      </w:r>
      <w:r w:rsidRPr="006B69A3">
        <w:rPr>
          <w:b/>
        </w:rPr>
        <w:t>c</w:t>
      </w:r>
      <w:r w:rsidR="00431286" w:rsidRPr="006B69A3">
        <w:rPr>
          <w:b/>
        </w:rPr>
        <w:t>i</w:t>
      </w:r>
      <w:r w:rsidRPr="006B69A3">
        <w:rPr>
          <w:b/>
        </w:rPr>
        <w:t>ó</w:t>
      </w:r>
      <w:r w:rsidR="00431286" w:rsidRPr="006B69A3">
        <w:rPr>
          <w:b/>
        </w:rPr>
        <w:t>n</w:t>
      </w:r>
      <w:r w:rsidR="005B3A52" w:rsidRPr="006B69A3">
        <w:rPr>
          <w:b/>
        </w:rPr>
        <w:t>,</w:t>
      </w:r>
      <w:r w:rsidR="00431286" w:rsidRPr="006B69A3">
        <w:rPr>
          <w:b/>
        </w:rPr>
        <w:t xml:space="preserve"> 1975</w:t>
      </w:r>
      <w:r w:rsidR="00054B43" w:rsidRPr="006B69A3">
        <w:rPr>
          <w:b/>
        </w:rPr>
        <w:t>-</w:t>
      </w:r>
      <w:r w:rsidR="00431286" w:rsidRPr="006B69A3">
        <w:rPr>
          <w:b/>
        </w:rPr>
        <w:t>2006</w:t>
      </w:r>
    </w:p>
    <w:p w:rsidR="00431286" w:rsidRPr="006B69A3" w:rsidRDefault="00E71D95" w:rsidP="003736BF">
      <w:pPr>
        <w:spacing w:after="120"/>
        <w:ind w:left="1134" w:firstLine="170"/>
      </w:pPr>
      <w:r>
        <w:rPr>
          <w:noProof/>
          <w:lang w:eastAsia="es-ES"/>
        </w:rPr>
        <w:pict>
          <v:rect id="_x0000_s1045" style="position:absolute;left:0;text-align:left;margin-left:384.6pt;margin-top:164.5pt;width:22.4pt;height:5.65pt;flip:y;z-index:5" stroked="f">
            <v:textbox style="mso-next-textbox:#_x0000_s1045" inset="0,0,0,0">
              <w:txbxContent>
                <w:p w:rsidR="00C33714" w:rsidRPr="00E71D95" w:rsidRDefault="00C33714" w:rsidP="00C33714">
                  <w:pPr>
                    <w:spacing w:line="240" w:lineRule="auto"/>
                    <w:rPr>
                      <w:rFonts w:ascii="Arial" w:hAnsi="Arial" w:cs="Arial"/>
                      <w:sz w:val="8"/>
                    </w:rPr>
                  </w:pPr>
                  <w:r w:rsidRPr="00E71D95">
                    <w:rPr>
                      <w:rFonts w:ascii="Arial" w:hAnsi="Arial" w:cs="Arial"/>
                      <w:sz w:val="8"/>
                    </w:rPr>
                    <w:t>Nacimientos</w:t>
                  </w:r>
                </w:p>
              </w:txbxContent>
            </v:textbox>
          </v:rect>
        </w:pict>
      </w:r>
      <w:r>
        <w:rPr>
          <w:noProof/>
          <w:lang w:eastAsia="es-ES"/>
        </w:rPr>
        <w:pict>
          <v:rect id="_x0000_s1046" style="position:absolute;left:0;text-align:left;margin-left:388.4pt;margin-top:174.2pt;width:19.85pt;height:5.65pt;flip:y;z-index:6" stroked="f">
            <v:textbox style="mso-next-textbox:#_x0000_s1046" inset="0,0,0,0">
              <w:txbxContent>
                <w:p w:rsidR="00C33714" w:rsidRPr="00E71D95" w:rsidRDefault="00C33714" w:rsidP="00C33714">
                  <w:pPr>
                    <w:spacing w:line="240" w:lineRule="auto"/>
                    <w:rPr>
                      <w:rFonts w:ascii="Arial" w:hAnsi="Arial" w:cs="Arial"/>
                      <w:sz w:val="8"/>
                    </w:rPr>
                  </w:pPr>
                  <w:r w:rsidRPr="00E71D95">
                    <w:rPr>
                      <w:rFonts w:ascii="Arial" w:hAnsi="Arial" w:cs="Arial"/>
                      <w:sz w:val="8"/>
                    </w:rPr>
                    <w:t>Muertes</w:t>
                  </w:r>
                </w:p>
              </w:txbxContent>
            </v:textbox>
          </v:rect>
        </w:pict>
      </w:r>
      <w:r w:rsidR="00C33714">
        <w:rPr>
          <w:noProof/>
          <w:lang w:eastAsia="es-ES"/>
        </w:rPr>
        <w:pict>
          <v:rect id="_x0000_s1047" style="position:absolute;left:0;text-align:left;margin-left:387.4pt;margin-top:184pt;width:19.85pt;height:5.65pt;flip:y;z-index:7" stroked="f">
            <v:textbox style="mso-next-textbox:#_x0000_s1047" inset="0,0,0,0">
              <w:txbxContent>
                <w:p w:rsidR="00C33714" w:rsidRPr="00E71D95" w:rsidRDefault="00C33714" w:rsidP="00C33714">
                  <w:pPr>
                    <w:spacing w:line="240" w:lineRule="auto"/>
                    <w:rPr>
                      <w:rFonts w:ascii="Arial" w:hAnsi="Arial" w:cs="Arial"/>
                      <w:sz w:val="8"/>
                    </w:rPr>
                  </w:pPr>
                  <w:r w:rsidRPr="00E71D95">
                    <w:rPr>
                      <w:rFonts w:ascii="Arial" w:hAnsi="Arial" w:cs="Arial"/>
                      <w:sz w:val="8"/>
                    </w:rPr>
                    <w:t>Migración</w:t>
                  </w:r>
                </w:p>
              </w:txbxContent>
            </v:textbox>
          </v:rect>
        </w:pict>
      </w:r>
      <w:r w:rsidR="00C33714">
        <w:rPr>
          <w:noProof/>
          <w:lang w:eastAsia="es-ES"/>
        </w:rPr>
        <w:pict>
          <v:rect id="_x0000_s1044" style="position:absolute;left:0;text-align:left;margin-left:68.35pt;margin-top:92.25pt;width:6.1pt;height:27pt;z-index:4" stroked="f">
            <v:textbox style="layout-flow:vertical;mso-layout-flow-alt:bottom-to-top;mso-next-textbox:#_x0000_s1044" inset="0,0,0,0">
              <w:txbxContent>
                <w:p w:rsidR="00C33714" w:rsidRPr="00C33714" w:rsidRDefault="00C33714" w:rsidP="00C33714">
                  <w:pPr>
                    <w:spacing w:line="240" w:lineRule="auto"/>
                    <w:jc w:val="center"/>
                    <w:rPr>
                      <w:rFonts w:ascii="Arial" w:hAnsi="Arial" w:cs="Arial"/>
                      <w:b/>
                      <w:sz w:val="12"/>
                    </w:rPr>
                  </w:pPr>
                  <w:r w:rsidRPr="00C33714">
                    <w:rPr>
                      <w:rFonts w:ascii="Arial" w:hAnsi="Arial" w:cs="Arial"/>
                      <w:b/>
                      <w:sz w:val="12"/>
                    </w:rPr>
                    <w:t>Número</w:t>
                  </w:r>
                </w:p>
              </w:txbxContent>
            </v:textbox>
          </v:rect>
        </w:pict>
      </w:r>
      <w:r w:rsidR="00C33714">
        <w:rPr>
          <w:noProof/>
          <w:lang w:eastAsia="es-ES"/>
        </w:rPr>
        <w:pict>
          <v:rect id="_x0000_s1041" style="position:absolute;left:0;text-align:left;margin-left:67.6pt;margin-top:94pt;width:10pt;height:27pt;z-index:1" stroked="f">
            <v:textbox style="layout-flow:vertical;mso-layout-flow-alt:bottom-to-top;mso-next-textbox:#_x0000_s1041" inset="0,0,0,0">
              <w:txbxContent>
                <w:p w:rsidR="00C33714" w:rsidRPr="00C33714" w:rsidRDefault="00C33714" w:rsidP="00C33714">
                  <w:pPr>
                    <w:spacing w:line="240" w:lineRule="auto"/>
                    <w:jc w:val="center"/>
                    <w:rPr>
                      <w:rFonts w:ascii="Arial" w:hAnsi="Arial" w:cs="Arial"/>
                      <w:b/>
                      <w:sz w:val="12"/>
                    </w:rPr>
                  </w:pPr>
                  <w:r w:rsidRPr="00C33714">
                    <w:rPr>
                      <w:rFonts w:ascii="Arial" w:hAnsi="Arial" w:cs="Arial"/>
                      <w:b/>
                      <w:sz w:val="12"/>
                    </w:rPr>
                    <w:t>Número</w:t>
                  </w:r>
                </w:p>
              </w:txbxContent>
            </v:textbox>
          </v:rect>
        </w:pict>
      </w:r>
      <w:r w:rsidR="00C33714">
        <w:rPr>
          <w:noProof/>
          <w:lang w:eastAsia="es-ES"/>
        </w:rPr>
        <w:pict>
          <v:rect id="_x0000_s1042" style="position:absolute;left:0;text-align:left;margin-left:214.8pt;margin-top:105.4pt;width:19.85pt;height:5.65pt;z-index:2" stroked="f">
            <v:textbox style="mso-next-textbox:#_x0000_s1042" inset="0,0,0,0">
              <w:txbxContent>
                <w:p w:rsidR="00C33714" w:rsidRPr="00C33714" w:rsidRDefault="00C33714" w:rsidP="00C33714">
                  <w:pPr>
                    <w:spacing w:line="240" w:lineRule="auto"/>
                    <w:jc w:val="center"/>
                    <w:rPr>
                      <w:rFonts w:ascii="Arial" w:hAnsi="Arial" w:cs="Arial"/>
                      <w:b/>
                      <w:sz w:val="10"/>
                    </w:rPr>
                  </w:pPr>
                  <w:r w:rsidRPr="00C33714">
                    <w:rPr>
                      <w:rFonts w:ascii="Arial" w:hAnsi="Arial" w:cs="Arial"/>
                      <w:b/>
                      <w:sz w:val="10"/>
                    </w:rPr>
                    <w:t>Años</w:t>
                  </w:r>
                </w:p>
              </w:txbxContent>
            </v:textbox>
          </v:rect>
        </w:pict>
      </w:r>
      <w:r w:rsidR="00C33714">
        <w:rPr>
          <w:noProof/>
          <w:lang w:eastAsia="es-ES"/>
        </w:rPr>
        <w:pict>
          <v:rect id="_x0000_s1043" style="position:absolute;left:0;text-align:left;margin-left:303.85pt;margin-top:211.1pt;width:40pt;height:9pt;z-index:3" stroked="f">
            <v:textbox style="mso-next-textbox:#_x0000_s1043" inset="0,0,0,0">
              <w:txbxContent>
                <w:p w:rsidR="00C33714" w:rsidRPr="00C33714" w:rsidRDefault="00C33714" w:rsidP="00C33714">
                  <w:pPr>
                    <w:spacing w:line="240" w:lineRule="auto"/>
                    <w:jc w:val="center"/>
                    <w:rPr>
                      <w:rFonts w:ascii="Arial" w:hAnsi="Arial" w:cs="Arial"/>
                      <w:sz w:val="14"/>
                    </w:rPr>
                  </w:pPr>
                </w:p>
              </w:txbxContent>
            </v:textbox>
          </v:rect>
        </w:pict>
      </w:r>
      <w:r w:rsidR="007E773C" w:rsidRPr="006B69A3">
        <w:pict>
          <v:shape id="_x0000_i1026" type="#_x0000_t75" style="width:351pt;height:225.75pt" o:allowoverlap="f">
            <v:imagedata r:id="rId18" o:title="" croptop="11388f" cropbottom="7488f" cropleft="5344f" cropright="4468f"/>
          </v:shape>
        </w:pict>
      </w:r>
    </w:p>
    <w:p w:rsidR="00431286" w:rsidRPr="006B69A3" w:rsidRDefault="007E773C" w:rsidP="008D243A">
      <w:pPr>
        <w:spacing w:before="120" w:after="240"/>
        <w:ind w:left="1134" w:firstLine="170"/>
        <w:rPr>
          <w:sz w:val="18"/>
          <w:szCs w:val="18"/>
        </w:rPr>
      </w:pPr>
      <w:r w:rsidRPr="006B69A3">
        <w:rPr>
          <w:i/>
          <w:sz w:val="18"/>
          <w:szCs w:val="18"/>
        </w:rPr>
        <w:t>Fuente</w:t>
      </w:r>
      <w:r w:rsidR="00431286" w:rsidRPr="006B69A3">
        <w:rPr>
          <w:i/>
          <w:sz w:val="18"/>
          <w:szCs w:val="18"/>
        </w:rPr>
        <w:t>:</w:t>
      </w:r>
      <w:r w:rsidR="00054B43" w:rsidRPr="006B69A3">
        <w:rPr>
          <w:sz w:val="18"/>
          <w:szCs w:val="18"/>
        </w:rPr>
        <w:t xml:space="preserve"> </w:t>
      </w:r>
      <w:r w:rsidR="00431286" w:rsidRPr="006B69A3">
        <w:rPr>
          <w:sz w:val="18"/>
          <w:szCs w:val="18"/>
        </w:rPr>
        <w:t>B</w:t>
      </w:r>
      <w:r w:rsidRPr="006B69A3">
        <w:rPr>
          <w:sz w:val="18"/>
          <w:szCs w:val="18"/>
        </w:rPr>
        <w:t xml:space="preserve">ase Nacional de Datos de </w:t>
      </w:r>
      <w:smartTag w:uri="urn:schemas-microsoft-com:office:smarttags" w:element="PersonName">
        <w:smartTagPr>
          <w:attr w:name="ProductID" w:val="la Poblaci￳n."/>
        </w:smartTagPr>
        <w:r w:rsidRPr="006B69A3">
          <w:rPr>
            <w:sz w:val="18"/>
            <w:szCs w:val="18"/>
          </w:rPr>
          <w:t>la Población</w:t>
        </w:r>
        <w:r w:rsidR="00431286" w:rsidRPr="006B69A3">
          <w:rPr>
            <w:sz w:val="18"/>
            <w:szCs w:val="18"/>
          </w:rPr>
          <w:t>.</w:t>
        </w:r>
      </w:smartTag>
    </w:p>
    <w:p w:rsidR="005B3A52" w:rsidRPr="006B69A3" w:rsidRDefault="007E773C" w:rsidP="005B3A52">
      <w:pPr>
        <w:pStyle w:val="Heading1"/>
        <w:keepNext/>
        <w:keepLines/>
      </w:pPr>
      <w:r w:rsidRPr="006B69A3">
        <w:t>Gráfic</w:t>
      </w:r>
      <w:r w:rsidR="00663E0D">
        <w:t>o</w:t>
      </w:r>
      <w:r w:rsidR="005B3A52" w:rsidRPr="006B69A3">
        <w:t xml:space="preserve"> 4</w:t>
      </w:r>
    </w:p>
    <w:p w:rsidR="008D243A" w:rsidRPr="006B69A3" w:rsidRDefault="007E773C" w:rsidP="005B3A52">
      <w:pPr>
        <w:pStyle w:val="SingleTxtG"/>
        <w:keepNext/>
        <w:keepLines/>
        <w:rPr>
          <w:b/>
        </w:rPr>
      </w:pPr>
      <w:r w:rsidRPr="006B69A3">
        <w:rPr>
          <w:b/>
        </w:rPr>
        <w:t>Tasas de fertilidad</w:t>
      </w:r>
      <w:r w:rsidR="005B3A52" w:rsidRPr="006B69A3">
        <w:rPr>
          <w:b/>
        </w:rPr>
        <w:t xml:space="preserve"> </w:t>
      </w:r>
      <w:r w:rsidRPr="006B69A3">
        <w:rPr>
          <w:b/>
        </w:rPr>
        <w:t>e</w:t>
      </w:r>
      <w:r w:rsidR="005B3A52" w:rsidRPr="006B69A3">
        <w:rPr>
          <w:b/>
        </w:rPr>
        <w:t>spec</w:t>
      </w:r>
      <w:r w:rsidRPr="006B69A3">
        <w:rPr>
          <w:b/>
        </w:rPr>
        <w:t>í</w:t>
      </w:r>
      <w:r w:rsidR="005B3A52" w:rsidRPr="006B69A3">
        <w:rPr>
          <w:b/>
        </w:rPr>
        <w:t>fic</w:t>
      </w:r>
      <w:r w:rsidRPr="006B69A3">
        <w:rPr>
          <w:b/>
        </w:rPr>
        <w:t>as por edad</w:t>
      </w:r>
      <w:r w:rsidR="005B3A52" w:rsidRPr="006B69A3">
        <w:rPr>
          <w:b/>
        </w:rPr>
        <w:t>, 2005</w:t>
      </w:r>
      <w:r w:rsidR="00054B43" w:rsidRPr="006B69A3">
        <w:rPr>
          <w:b/>
        </w:rPr>
        <w:t>-</w:t>
      </w:r>
      <w:r w:rsidR="005B3A52" w:rsidRPr="006B69A3">
        <w:rPr>
          <w:b/>
        </w:rPr>
        <w:t>2006</w:t>
      </w:r>
    </w:p>
    <w:p w:rsidR="008D243A" w:rsidRPr="006B69A3" w:rsidRDefault="00E71D95" w:rsidP="005B3A52">
      <w:pPr>
        <w:pStyle w:val="SingleTxtG"/>
        <w:keepNext/>
        <w:keepLines/>
      </w:pPr>
      <w:r>
        <w:rPr>
          <w:b/>
          <w:noProof/>
          <w:lang w:eastAsia="es-ES"/>
        </w:rPr>
        <w:pict>
          <v:rect id="_x0000_s1053" style="position:absolute;left:0;text-align:left;margin-left:63.4pt;margin-top:200.7pt;width:45pt;height:8.5pt;z-index:9" stroked="f">
            <v:textbox inset="0,0,0,0">
              <w:txbxContent>
                <w:p w:rsidR="00E71D95" w:rsidRPr="00E71D95" w:rsidRDefault="00E71D95" w:rsidP="00E71D95">
                  <w:pPr>
                    <w:rPr>
                      <w:sz w:val="14"/>
                    </w:rPr>
                  </w:pPr>
                </w:p>
              </w:txbxContent>
            </v:textbox>
          </v:rect>
        </w:pict>
      </w:r>
      <w:r>
        <w:rPr>
          <w:b/>
          <w:noProof/>
          <w:lang w:eastAsia="es-ES"/>
        </w:rPr>
        <w:pict>
          <v:rect id="_x0000_s1052" style="position:absolute;left:0;text-align:left;margin-left:162pt;margin-top:196.3pt;width:75pt;height:11.35pt;z-index:8" stroked="f">
            <v:textbox inset="0,0,0,0">
              <w:txbxContent>
                <w:p w:rsidR="00E71D95" w:rsidRPr="00E71D95" w:rsidRDefault="00E71D95" w:rsidP="00E71D95">
                  <w:pPr>
                    <w:spacing w:line="240" w:lineRule="auto"/>
                    <w:jc w:val="center"/>
                    <w:rPr>
                      <w:rFonts w:ascii="Arial" w:hAnsi="Arial" w:cs="Arial"/>
                      <w:b/>
                      <w:sz w:val="14"/>
                    </w:rPr>
                  </w:pPr>
                  <w:r w:rsidRPr="00E71D95">
                    <w:rPr>
                      <w:rFonts w:ascii="Arial" w:hAnsi="Arial" w:cs="Arial"/>
                      <w:b/>
                      <w:sz w:val="14"/>
                    </w:rPr>
                    <w:t>Grupos de edad</w:t>
                  </w:r>
                </w:p>
              </w:txbxContent>
            </v:textbox>
          </v:rect>
        </w:pict>
      </w:r>
      <w:r w:rsidR="00583B97" w:rsidRPr="006B69A3">
        <w:rPr>
          <w:b/>
        </w:rPr>
        <w:pict>
          <v:shape id="_x0000_i1027" type="#_x0000_t75" style="width:324.75pt;height:210pt" o:allowoverlap="f">
            <v:imagedata r:id="rId19" o:title="" croptop="9300f" cropbottom="4969f" cropleft="5023f" cropright="6385f"/>
          </v:shape>
        </w:pict>
      </w:r>
    </w:p>
    <w:p w:rsidR="00054B43" w:rsidRPr="00663E0D" w:rsidRDefault="007E773C" w:rsidP="00E71D95">
      <w:pPr>
        <w:pStyle w:val="SingleTxtG"/>
        <w:spacing w:after="240"/>
        <w:ind w:firstLine="170"/>
        <w:rPr>
          <w:sz w:val="18"/>
        </w:rPr>
      </w:pPr>
      <w:r w:rsidRPr="00663E0D">
        <w:rPr>
          <w:i/>
          <w:sz w:val="18"/>
        </w:rPr>
        <w:t>Fuente:</w:t>
      </w:r>
      <w:r w:rsidRPr="00663E0D">
        <w:rPr>
          <w:sz w:val="18"/>
        </w:rPr>
        <w:t xml:space="preserve"> Base</w:t>
      </w:r>
      <w:r w:rsidR="00416057" w:rsidRPr="00663E0D">
        <w:rPr>
          <w:sz w:val="18"/>
        </w:rPr>
        <w:t xml:space="preserve"> Nacional de Datos de la Población</w:t>
      </w:r>
    </w:p>
    <w:p w:rsidR="008D243A" w:rsidRPr="006B69A3" w:rsidRDefault="00663E0D" w:rsidP="00663E0D">
      <w:pPr>
        <w:pStyle w:val="H23G"/>
      </w:pPr>
      <w:r>
        <w:tab/>
      </w:r>
      <w:r>
        <w:tab/>
      </w:r>
      <w:r w:rsidR="00416057" w:rsidRPr="00663E0D">
        <w:t>Vacuna</w:t>
      </w:r>
      <w:r w:rsidR="00416057" w:rsidRPr="006B69A3">
        <w:t xml:space="preserve"> </w:t>
      </w:r>
      <w:r w:rsidR="008D243A" w:rsidRPr="006B69A3">
        <w:t>BCG</w:t>
      </w:r>
      <w:r w:rsidR="00416057" w:rsidRPr="006B69A3">
        <w:t>,</w:t>
      </w:r>
      <w:r w:rsidR="008D243A" w:rsidRPr="006B69A3">
        <w:t xml:space="preserve"> </w:t>
      </w:r>
      <w:r w:rsidR="00416057" w:rsidRPr="006B69A3">
        <w:t>primer</w:t>
      </w:r>
      <w:r w:rsidR="008D243A" w:rsidRPr="006B69A3">
        <w:t xml:space="preserve"> </w:t>
      </w:r>
      <w:r w:rsidR="00416057" w:rsidRPr="006B69A3">
        <w:t>trimestre,</w:t>
      </w:r>
      <w:r w:rsidR="008D243A" w:rsidRPr="006B69A3">
        <w:t xml:space="preserve"> prim</w:t>
      </w:r>
      <w:r w:rsidR="00416057" w:rsidRPr="006B69A3">
        <w:t>er curso de primaria,</w:t>
      </w:r>
      <w:r w:rsidR="008D243A" w:rsidRPr="006B69A3">
        <w:t xml:space="preserv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6"/>
        <w:gridCol w:w="925"/>
        <w:gridCol w:w="926"/>
        <w:gridCol w:w="926"/>
        <w:gridCol w:w="926"/>
        <w:gridCol w:w="926"/>
        <w:gridCol w:w="926"/>
      </w:tblGrid>
      <w:tr w:rsidR="008D243A" w:rsidRPr="006B69A3">
        <w:trPr>
          <w:tblHeader/>
        </w:trPr>
        <w:tc>
          <w:tcPr>
            <w:tcW w:w="1816" w:type="dxa"/>
            <w:tcBorders>
              <w:top w:val="single" w:sz="4" w:space="0" w:color="auto"/>
              <w:bottom w:val="single" w:sz="12" w:space="0" w:color="auto"/>
            </w:tcBorders>
            <w:shd w:val="clear" w:color="auto" w:fill="auto"/>
            <w:noWrap/>
            <w:vAlign w:val="bottom"/>
          </w:tcPr>
          <w:p w:rsidR="008D243A" w:rsidRPr="006B69A3" w:rsidRDefault="00416057" w:rsidP="00663E0D">
            <w:pPr>
              <w:suppressAutoHyphens w:val="0"/>
              <w:spacing w:before="80" w:after="80" w:line="200" w:lineRule="exact"/>
              <w:rPr>
                <w:bCs/>
                <w:i/>
                <w:sz w:val="16"/>
              </w:rPr>
            </w:pPr>
            <w:r w:rsidRPr="006B69A3">
              <w:rPr>
                <w:bCs/>
                <w:i/>
                <w:sz w:val="16"/>
              </w:rPr>
              <w:t>Escuelas</w:t>
            </w:r>
          </w:p>
        </w:tc>
        <w:tc>
          <w:tcPr>
            <w:tcW w:w="925"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416057" w:rsidRPr="006B69A3">
              <w:rPr>
                <w:bCs/>
                <w:i/>
                <w:sz w:val="16"/>
              </w:rPr>
              <w:t xml:space="preserve"> de</w:t>
            </w:r>
            <w:r w:rsidR="008D243A" w:rsidRPr="006B69A3">
              <w:rPr>
                <w:bCs/>
                <w:i/>
                <w:sz w:val="16"/>
              </w:rPr>
              <w:t xml:space="preserve"> </w:t>
            </w:r>
            <w:r w:rsidR="00663E0D">
              <w:rPr>
                <w:bCs/>
                <w:i/>
                <w:sz w:val="16"/>
              </w:rPr>
              <w:br/>
            </w:r>
            <w:r w:rsidR="00416057" w:rsidRPr="006B69A3">
              <w:rPr>
                <w:bCs/>
                <w:i/>
                <w:sz w:val="16"/>
              </w:rPr>
              <w:t>alumnos</w:t>
            </w:r>
          </w:p>
        </w:tc>
        <w:tc>
          <w:tcPr>
            <w:tcW w:w="926" w:type="dxa"/>
            <w:tcBorders>
              <w:top w:val="single" w:sz="4" w:space="0" w:color="auto"/>
              <w:bottom w:val="single" w:sz="12" w:space="0" w:color="auto"/>
            </w:tcBorders>
            <w:shd w:val="clear" w:color="auto" w:fill="auto"/>
            <w:noWrap/>
            <w:vAlign w:val="bottom"/>
          </w:tcPr>
          <w:p w:rsidR="008D243A" w:rsidRPr="006B69A3" w:rsidRDefault="00416057" w:rsidP="00663E0D">
            <w:pPr>
              <w:suppressAutoHyphens w:val="0"/>
              <w:spacing w:before="80" w:after="80" w:line="200" w:lineRule="exact"/>
              <w:jc w:val="right"/>
              <w:rPr>
                <w:bCs/>
                <w:i/>
                <w:sz w:val="16"/>
              </w:rPr>
            </w:pPr>
            <w:r w:rsidRPr="006B69A3">
              <w:rPr>
                <w:bCs/>
                <w:i/>
                <w:sz w:val="16"/>
              </w:rPr>
              <w:t>Población diana</w:t>
            </w:r>
          </w:p>
        </w:tc>
        <w:tc>
          <w:tcPr>
            <w:tcW w:w="926"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416057" w:rsidRPr="006B69A3">
              <w:rPr>
                <w:bCs/>
                <w:i/>
                <w:sz w:val="16"/>
              </w:rPr>
              <w:t xml:space="preserve"> de</w:t>
            </w:r>
            <w:r w:rsidR="008D243A" w:rsidRPr="006B69A3">
              <w:rPr>
                <w:bCs/>
                <w:i/>
                <w:sz w:val="16"/>
              </w:rPr>
              <w:t xml:space="preserve"> i</w:t>
            </w:r>
            <w:r w:rsidR="00663E0D">
              <w:rPr>
                <w:bCs/>
                <w:i/>
                <w:sz w:val="16"/>
              </w:rPr>
              <w:t>n</w:t>
            </w:r>
            <w:r w:rsidR="008D243A" w:rsidRPr="006B69A3">
              <w:rPr>
                <w:bCs/>
                <w:i/>
                <w:sz w:val="16"/>
              </w:rPr>
              <w:t>muniz</w:t>
            </w:r>
            <w:r w:rsidR="00416057" w:rsidRPr="006B69A3">
              <w:rPr>
                <w:bCs/>
                <w:i/>
                <w:sz w:val="16"/>
              </w:rPr>
              <w:t>a</w:t>
            </w:r>
            <w:r w:rsidR="008D243A" w:rsidRPr="006B69A3">
              <w:rPr>
                <w:bCs/>
                <w:i/>
                <w:sz w:val="16"/>
              </w:rPr>
              <w:t>d</w:t>
            </w:r>
            <w:r w:rsidR="00416057" w:rsidRPr="006B69A3">
              <w:rPr>
                <w:bCs/>
                <w:i/>
                <w:sz w:val="16"/>
              </w:rPr>
              <w:t>os</w:t>
            </w:r>
          </w:p>
        </w:tc>
        <w:tc>
          <w:tcPr>
            <w:tcW w:w="926"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416057" w:rsidRPr="006B69A3">
              <w:rPr>
                <w:bCs/>
                <w:i/>
                <w:sz w:val="16"/>
              </w:rPr>
              <w:t xml:space="preserve"> de excluidos</w:t>
            </w:r>
          </w:p>
        </w:tc>
        <w:tc>
          <w:tcPr>
            <w:tcW w:w="926" w:type="dxa"/>
            <w:tcBorders>
              <w:top w:val="single" w:sz="4" w:space="0" w:color="auto"/>
              <w:bottom w:val="single" w:sz="12" w:space="0" w:color="auto"/>
            </w:tcBorders>
            <w:shd w:val="clear" w:color="auto" w:fill="auto"/>
            <w:noWrap/>
            <w:vAlign w:val="bottom"/>
          </w:tcPr>
          <w:p w:rsidR="008D243A" w:rsidRPr="006B69A3" w:rsidRDefault="00416057" w:rsidP="00663E0D">
            <w:pPr>
              <w:suppressAutoHyphens w:val="0"/>
              <w:spacing w:before="80" w:after="80" w:line="200" w:lineRule="exact"/>
              <w:jc w:val="right"/>
              <w:rPr>
                <w:bCs/>
                <w:i/>
                <w:sz w:val="16"/>
              </w:rPr>
            </w:pPr>
            <w:r w:rsidRPr="006B69A3">
              <w:rPr>
                <w:bCs/>
                <w:i/>
                <w:sz w:val="16"/>
              </w:rPr>
              <w:t>Negativas</w:t>
            </w:r>
          </w:p>
        </w:tc>
        <w:tc>
          <w:tcPr>
            <w:tcW w:w="92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00" w:lineRule="exact"/>
              <w:jc w:val="right"/>
              <w:rPr>
                <w:bCs/>
                <w:i/>
                <w:sz w:val="16"/>
              </w:rPr>
            </w:pPr>
            <w:r w:rsidRPr="006B69A3">
              <w:rPr>
                <w:bCs/>
                <w:i/>
                <w:sz w:val="16"/>
              </w:rPr>
              <w:t xml:space="preserve">% </w:t>
            </w:r>
            <w:r w:rsidR="00663E0D">
              <w:rPr>
                <w:bCs/>
                <w:i/>
                <w:sz w:val="16"/>
              </w:rPr>
              <w:br/>
            </w:r>
            <w:r w:rsidRPr="006B69A3">
              <w:rPr>
                <w:bCs/>
                <w:i/>
                <w:sz w:val="16"/>
              </w:rPr>
              <w:t>co</w:t>
            </w:r>
            <w:r w:rsidR="00416057" w:rsidRPr="006B69A3">
              <w:rPr>
                <w:bCs/>
                <w:i/>
                <w:sz w:val="16"/>
              </w:rPr>
              <w:t>bertura</w:t>
            </w:r>
          </w:p>
        </w:tc>
      </w:tr>
      <w:tr w:rsidR="008D243A" w:rsidRPr="006B69A3">
        <w:tc>
          <w:tcPr>
            <w:tcW w:w="181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Etoile</w:t>
            </w:r>
          </w:p>
        </w:tc>
        <w:tc>
          <w:tcPr>
            <w:tcW w:w="925"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2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2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2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100</w:t>
            </w:r>
            <w:r w:rsidR="00416057" w:rsidRPr="006B69A3">
              <w:rPr>
                <w:sz w:val="18"/>
              </w:rPr>
              <w:t>,</w:t>
            </w:r>
            <w:r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 Eau</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Independ</w:t>
            </w:r>
            <w:r w:rsidR="00A216AD" w:rsidRPr="006B69A3">
              <w:rPr>
                <w:sz w:val="18"/>
              </w:rPr>
              <w:t>i</w:t>
            </w:r>
            <w:r w:rsidRPr="006B69A3">
              <w:rPr>
                <w:sz w:val="18"/>
              </w:rPr>
              <w:t>ent</w:t>
            </w:r>
            <w:r w:rsidR="00A216AD" w:rsidRPr="006B69A3">
              <w:rPr>
                <w:sz w:val="18"/>
              </w:rPr>
              <w:t>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216AD" w:rsidRPr="006B69A3">
              <w:rPr>
                <w:sz w:val="18"/>
              </w:rPr>
              <w:t>s</w:t>
            </w:r>
            <w:r w:rsidRPr="006B69A3">
              <w:rPr>
                <w:sz w:val="18"/>
              </w:rPr>
              <w:t>c</w:t>
            </w:r>
            <w:r w:rsidR="00A216AD" w:rsidRPr="006B69A3">
              <w:rPr>
                <w:sz w:val="18"/>
              </w:rPr>
              <w:t>uela</w:t>
            </w:r>
            <w:r w:rsidRPr="006B69A3">
              <w:rPr>
                <w:sz w:val="18"/>
              </w:rPr>
              <w:t xml:space="preserve"> Franc</w:t>
            </w:r>
            <w:r w:rsidR="00A216AD" w:rsidRPr="006B69A3">
              <w:rPr>
                <w:sz w:val="18"/>
              </w:rPr>
              <w:t>e</w:t>
            </w:r>
            <w:r w:rsidRPr="006B69A3">
              <w:rPr>
                <w:sz w:val="18"/>
              </w:rPr>
              <w:t>s</w:t>
            </w:r>
            <w:r w:rsidR="00A216AD" w:rsidRPr="006B69A3">
              <w:rPr>
                <w:sz w:val="18"/>
              </w:rPr>
              <w:t>a</w:t>
            </w:r>
          </w:p>
        </w:tc>
        <w:tc>
          <w:tcPr>
            <w:tcW w:w="925"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bottom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Retraite</w:t>
            </w:r>
          </w:p>
        </w:tc>
        <w:tc>
          <w:tcPr>
            <w:tcW w:w="925"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34</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34</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34</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bottom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top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Glacis</w:t>
            </w:r>
          </w:p>
        </w:tc>
        <w:tc>
          <w:tcPr>
            <w:tcW w:w="925"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Beau Vallon</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 Ombre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Silhouette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A216AD" w:rsidP="00663E0D">
            <w:pPr>
              <w:suppressAutoHyphens w:val="0"/>
              <w:spacing w:before="40" w:after="40" w:line="220" w:lineRule="exact"/>
              <w:rPr>
                <w:sz w:val="18"/>
              </w:rPr>
            </w:pPr>
            <w:r w:rsidRPr="006B69A3">
              <w:rPr>
                <w:sz w:val="18"/>
              </w:rPr>
              <w:t xml:space="preserve">Escuela </w:t>
            </w:r>
            <w:r w:rsidR="008D243A" w:rsidRPr="006B69A3">
              <w:rPr>
                <w:sz w:val="18"/>
              </w:rPr>
              <w:t>Interna</w:t>
            </w:r>
            <w:r w:rsidRPr="006B69A3">
              <w:rPr>
                <w:sz w:val="18"/>
              </w:rPr>
              <w:t>cional</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32</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216AD" w:rsidRPr="006B69A3">
              <w:rPr>
                <w:sz w:val="18"/>
              </w:rPr>
              <w:t>scuela para niños e</w:t>
            </w:r>
            <w:r w:rsidRPr="006B69A3">
              <w:rPr>
                <w:sz w:val="18"/>
              </w:rPr>
              <w:t>xcep</w:t>
            </w:r>
            <w:r w:rsidR="00A216AD" w:rsidRPr="006B69A3">
              <w:rPr>
                <w:sz w:val="18"/>
              </w:rPr>
              <w:t>c</w:t>
            </w:r>
            <w:r w:rsidRPr="006B69A3">
              <w:rPr>
                <w:sz w:val="18"/>
              </w:rPr>
              <w:t>ional</w:t>
            </w:r>
            <w:r w:rsidR="00A216AD" w:rsidRPr="006B69A3">
              <w:rPr>
                <w:sz w:val="18"/>
              </w:rPr>
              <w:t>es</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Cascade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Plaisance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118</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118</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118</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Aux Pins</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Pte Larue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Royale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Takamaka</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Baie Lazare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56</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56</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56</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Boileau</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78</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78</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Mahe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Misere</w:t>
            </w:r>
          </w:p>
        </w:tc>
        <w:tc>
          <w:tcPr>
            <w:tcW w:w="925"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22</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22</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22</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bottom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Port Glaud</w:t>
            </w:r>
          </w:p>
        </w:tc>
        <w:tc>
          <w:tcPr>
            <w:tcW w:w="925"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bottom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Praslin</w:t>
            </w:r>
          </w:p>
        </w:tc>
        <w:tc>
          <w:tcPr>
            <w:tcW w:w="925"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68</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68</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68</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bottom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top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Baie ste anne Praslin</w:t>
            </w:r>
          </w:p>
        </w:tc>
        <w:tc>
          <w:tcPr>
            <w:tcW w:w="925"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top w:val="nil"/>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Mont Fleurie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91</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100</w:t>
            </w:r>
            <w:r w:rsidR="00416057" w:rsidRPr="006B69A3">
              <w:rPr>
                <w:sz w:val="18"/>
              </w:rPr>
              <w:t>,</w:t>
            </w:r>
            <w:r w:rsidRPr="006B69A3">
              <w:rPr>
                <w:sz w:val="18"/>
              </w:rPr>
              <w:t>0</w:t>
            </w:r>
          </w:p>
        </w:tc>
      </w:tr>
      <w:tr w:rsidR="008D243A" w:rsidRPr="006B69A3">
        <w:tc>
          <w:tcPr>
            <w:tcW w:w="181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Digue</w:t>
            </w:r>
          </w:p>
        </w:tc>
        <w:tc>
          <w:tcPr>
            <w:tcW w:w="92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43</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16"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Rosiere</w:t>
            </w:r>
          </w:p>
        </w:tc>
        <w:tc>
          <w:tcPr>
            <w:tcW w:w="925"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130</w:t>
            </w:r>
          </w:p>
        </w:tc>
        <w:tc>
          <w:tcPr>
            <w:tcW w:w="926"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128</w:t>
            </w:r>
          </w:p>
        </w:tc>
        <w:tc>
          <w:tcPr>
            <w:tcW w:w="926"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127</w:t>
            </w:r>
          </w:p>
        </w:tc>
        <w:tc>
          <w:tcPr>
            <w:tcW w:w="926"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6"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6" w:type="dxa"/>
            <w:tcBorders>
              <w:bottom w:val="single" w:sz="4" w:space="0" w:color="auto"/>
            </w:tcBorders>
            <w:shd w:val="clear" w:color="auto" w:fill="auto"/>
            <w:noWrap/>
            <w:vAlign w:val="bottom"/>
          </w:tcPr>
          <w:p w:rsidR="008D243A" w:rsidRPr="006B69A3" w:rsidRDefault="00416057" w:rsidP="00663E0D">
            <w:pPr>
              <w:suppressAutoHyphens w:val="0"/>
              <w:spacing w:before="40" w:after="40" w:line="220" w:lineRule="exact"/>
              <w:jc w:val="right"/>
              <w:rPr>
                <w:sz w:val="18"/>
              </w:rPr>
            </w:pPr>
            <w:r w:rsidRPr="006B69A3">
              <w:rPr>
                <w:sz w:val="18"/>
              </w:rPr>
              <w:t>99,</w:t>
            </w:r>
            <w:r w:rsidR="008D243A" w:rsidRPr="006B69A3">
              <w:rPr>
                <w:sz w:val="18"/>
              </w:rPr>
              <w:t>2</w:t>
            </w:r>
          </w:p>
        </w:tc>
      </w:tr>
      <w:tr w:rsidR="008D243A" w:rsidRPr="006B69A3">
        <w:tc>
          <w:tcPr>
            <w:tcW w:w="181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ind w:left="284"/>
              <w:rPr>
                <w:b/>
                <w:sz w:val="18"/>
              </w:rPr>
            </w:pPr>
            <w:r w:rsidRPr="006B69A3">
              <w:rPr>
                <w:b/>
                <w:sz w:val="18"/>
              </w:rPr>
              <w:t>Total</w:t>
            </w:r>
          </w:p>
        </w:tc>
        <w:tc>
          <w:tcPr>
            <w:tcW w:w="925"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1 457</w:t>
            </w:r>
          </w:p>
        </w:tc>
        <w:tc>
          <w:tcPr>
            <w:tcW w:w="92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1 450</w:t>
            </w:r>
          </w:p>
        </w:tc>
        <w:tc>
          <w:tcPr>
            <w:tcW w:w="92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1 449</w:t>
            </w:r>
          </w:p>
        </w:tc>
        <w:tc>
          <w:tcPr>
            <w:tcW w:w="92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w:t>
            </w:r>
          </w:p>
        </w:tc>
        <w:tc>
          <w:tcPr>
            <w:tcW w:w="92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0</w:t>
            </w:r>
          </w:p>
        </w:tc>
        <w:tc>
          <w:tcPr>
            <w:tcW w:w="926" w:type="dxa"/>
            <w:tcBorders>
              <w:top w:val="single" w:sz="4" w:space="0" w:color="auto"/>
              <w:bottom w:val="single" w:sz="12" w:space="0" w:color="auto"/>
            </w:tcBorders>
            <w:shd w:val="clear" w:color="auto" w:fill="auto"/>
            <w:noWrap/>
            <w:vAlign w:val="bottom"/>
          </w:tcPr>
          <w:p w:rsidR="008D243A" w:rsidRPr="006B69A3" w:rsidRDefault="00416057" w:rsidP="00663E0D">
            <w:pPr>
              <w:suppressAutoHyphens w:val="0"/>
              <w:spacing w:before="80" w:after="80" w:line="220" w:lineRule="exact"/>
              <w:jc w:val="right"/>
              <w:rPr>
                <w:b/>
                <w:sz w:val="18"/>
              </w:rPr>
            </w:pPr>
            <w:r w:rsidRPr="006B69A3">
              <w:rPr>
                <w:b/>
                <w:sz w:val="18"/>
              </w:rPr>
              <w:t>99,</w:t>
            </w:r>
            <w:r w:rsidR="008D243A" w:rsidRPr="006B69A3">
              <w:rPr>
                <w:b/>
                <w:sz w:val="18"/>
              </w:rPr>
              <w:t>9</w:t>
            </w:r>
          </w:p>
        </w:tc>
      </w:tr>
    </w:tbl>
    <w:p w:rsidR="008D243A" w:rsidRPr="006B69A3" w:rsidRDefault="008D243A" w:rsidP="008D243A">
      <w:pPr>
        <w:pStyle w:val="H23G"/>
      </w:pPr>
      <w:r w:rsidRPr="006B69A3">
        <w:tab/>
      </w:r>
      <w:r w:rsidRPr="006B69A3">
        <w:tab/>
      </w:r>
      <w:r w:rsidR="00514946" w:rsidRPr="006B69A3">
        <w:t>Vacuna de la d</w:t>
      </w:r>
      <w:r w:rsidRPr="006B69A3">
        <w:t>i</w:t>
      </w:r>
      <w:r w:rsidR="00514946" w:rsidRPr="006B69A3">
        <w:t>f</w:t>
      </w:r>
      <w:r w:rsidRPr="006B69A3">
        <w:t xml:space="preserve">teria </w:t>
      </w:r>
      <w:r w:rsidR="00514946" w:rsidRPr="006B69A3">
        <w:t>y el</w:t>
      </w:r>
      <w:r w:rsidRPr="006B69A3">
        <w:t xml:space="preserve"> t</w:t>
      </w:r>
      <w:r w:rsidR="00514946" w:rsidRPr="006B69A3">
        <w:t>é</w:t>
      </w:r>
      <w:r w:rsidRPr="006B69A3">
        <w:t>tan</w:t>
      </w:r>
      <w:r w:rsidR="00514946" w:rsidRPr="006B69A3">
        <w:t>o</w:t>
      </w:r>
      <w:r w:rsidRPr="006B69A3">
        <w:t xml:space="preserve">s + </w:t>
      </w:r>
      <w:r w:rsidR="00514946" w:rsidRPr="006B69A3">
        <w:t xml:space="preserve">polio </w:t>
      </w:r>
      <w:r w:rsidRPr="006B69A3">
        <w:t xml:space="preserve">oral </w:t>
      </w:r>
      <w:r w:rsidR="00054B43" w:rsidRPr="006B69A3">
        <w:t>-</w:t>
      </w:r>
      <w:r w:rsidRPr="006B69A3">
        <w:t xml:space="preserve"> prim</w:t>
      </w:r>
      <w:r w:rsidR="00514946" w:rsidRPr="006B69A3">
        <w:t>er curso de prim</w:t>
      </w:r>
      <w:r w:rsidRPr="006B69A3">
        <w:t>ar</w:t>
      </w:r>
      <w:r w:rsidR="00514946" w:rsidRPr="006B69A3">
        <w:t>ia</w:t>
      </w:r>
      <w:r w:rsidRPr="006B69A3">
        <w:t xml:space="preserv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6"/>
        <w:gridCol w:w="934"/>
        <w:gridCol w:w="934"/>
        <w:gridCol w:w="934"/>
        <w:gridCol w:w="934"/>
        <w:gridCol w:w="934"/>
        <w:gridCol w:w="935"/>
      </w:tblGrid>
      <w:tr w:rsidR="008D243A" w:rsidRPr="006B69A3">
        <w:trPr>
          <w:tblHeader/>
        </w:trPr>
        <w:tc>
          <w:tcPr>
            <w:tcW w:w="1766" w:type="dxa"/>
            <w:tcBorders>
              <w:top w:val="single" w:sz="4" w:space="0" w:color="auto"/>
              <w:bottom w:val="single" w:sz="12" w:space="0" w:color="auto"/>
            </w:tcBorders>
            <w:shd w:val="clear" w:color="auto" w:fill="auto"/>
            <w:noWrap/>
            <w:vAlign w:val="bottom"/>
          </w:tcPr>
          <w:p w:rsidR="008D243A" w:rsidRPr="006B69A3" w:rsidRDefault="00514946" w:rsidP="00663E0D">
            <w:pPr>
              <w:suppressAutoHyphens w:val="0"/>
              <w:spacing w:before="80" w:after="80" w:line="200" w:lineRule="exact"/>
              <w:rPr>
                <w:bCs/>
                <w:i/>
                <w:sz w:val="16"/>
              </w:rPr>
            </w:pPr>
            <w:r w:rsidRPr="006B69A3">
              <w:rPr>
                <w:bCs/>
                <w:i/>
                <w:sz w:val="16"/>
              </w:rPr>
              <w:t>Es</w:t>
            </w:r>
            <w:r w:rsidR="008D243A" w:rsidRPr="006B69A3">
              <w:rPr>
                <w:bCs/>
                <w:i/>
                <w:sz w:val="16"/>
              </w:rPr>
              <w:t>c</w:t>
            </w:r>
            <w:r w:rsidRPr="006B69A3">
              <w:rPr>
                <w:bCs/>
                <w:i/>
                <w:sz w:val="16"/>
              </w:rPr>
              <w:t>uelas</w:t>
            </w:r>
          </w:p>
        </w:tc>
        <w:tc>
          <w:tcPr>
            <w:tcW w:w="934"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514946" w:rsidRPr="006B69A3">
              <w:rPr>
                <w:bCs/>
                <w:i/>
                <w:sz w:val="16"/>
              </w:rPr>
              <w:t xml:space="preserve">de </w:t>
            </w:r>
            <w:r w:rsidR="00663E0D">
              <w:rPr>
                <w:bCs/>
                <w:i/>
                <w:sz w:val="16"/>
              </w:rPr>
              <w:br/>
            </w:r>
            <w:r w:rsidR="00514946" w:rsidRPr="006B69A3">
              <w:rPr>
                <w:bCs/>
                <w:i/>
                <w:sz w:val="16"/>
              </w:rPr>
              <w:t>alumnos</w:t>
            </w:r>
          </w:p>
        </w:tc>
        <w:tc>
          <w:tcPr>
            <w:tcW w:w="934" w:type="dxa"/>
            <w:tcBorders>
              <w:top w:val="single" w:sz="4" w:space="0" w:color="auto"/>
              <w:bottom w:val="single" w:sz="12" w:space="0" w:color="auto"/>
            </w:tcBorders>
            <w:shd w:val="clear" w:color="auto" w:fill="auto"/>
            <w:noWrap/>
            <w:vAlign w:val="bottom"/>
          </w:tcPr>
          <w:p w:rsidR="008D243A" w:rsidRPr="006B69A3" w:rsidRDefault="00514946" w:rsidP="00663E0D">
            <w:pPr>
              <w:suppressAutoHyphens w:val="0"/>
              <w:spacing w:before="80" w:after="80" w:line="200" w:lineRule="exact"/>
              <w:jc w:val="right"/>
              <w:rPr>
                <w:bCs/>
                <w:i/>
                <w:sz w:val="16"/>
              </w:rPr>
            </w:pPr>
            <w:r w:rsidRPr="006B69A3">
              <w:rPr>
                <w:bCs/>
                <w:i/>
                <w:sz w:val="16"/>
              </w:rPr>
              <w:t>Población diana</w:t>
            </w:r>
          </w:p>
        </w:tc>
        <w:tc>
          <w:tcPr>
            <w:tcW w:w="934"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514946" w:rsidRPr="006B69A3">
              <w:rPr>
                <w:bCs/>
                <w:i/>
                <w:sz w:val="16"/>
              </w:rPr>
              <w:t xml:space="preserve"> de</w:t>
            </w:r>
            <w:r w:rsidR="008D243A" w:rsidRPr="006B69A3">
              <w:rPr>
                <w:bCs/>
                <w:i/>
                <w:sz w:val="16"/>
              </w:rPr>
              <w:t xml:space="preserve"> i</w:t>
            </w:r>
            <w:r w:rsidR="00663E0D">
              <w:rPr>
                <w:bCs/>
                <w:i/>
                <w:sz w:val="16"/>
              </w:rPr>
              <w:t>n</w:t>
            </w:r>
            <w:r w:rsidR="008D243A" w:rsidRPr="006B69A3">
              <w:rPr>
                <w:bCs/>
                <w:i/>
                <w:sz w:val="16"/>
              </w:rPr>
              <w:t>muniz</w:t>
            </w:r>
            <w:r w:rsidR="00514946" w:rsidRPr="006B69A3">
              <w:rPr>
                <w:bCs/>
                <w:i/>
                <w:sz w:val="16"/>
              </w:rPr>
              <w:t>a</w:t>
            </w:r>
            <w:r w:rsidR="008D243A" w:rsidRPr="006B69A3">
              <w:rPr>
                <w:bCs/>
                <w:i/>
                <w:sz w:val="16"/>
              </w:rPr>
              <w:t>d</w:t>
            </w:r>
            <w:r w:rsidR="00514946" w:rsidRPr="006B69A3">
              <w:rPr>
                <w:bCs/>
                <w:i/>
                <w:sz w:val="16"/>
              </w:rPr>
              <w:t>os</w:t>
            </w:r>
          </w:p>
        </w:tc>
        <w:tc>
          <w:tcPr>
            <w:tcW w:w="934"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514946" w:rsidRPr="006B69A3">
              <w:rPr>
                <w:bCs/>
                <w:i/>
                <w:sz w:val="16"/>
              </w:rPr>
              <w:t>de exclu</w:t>
            </w:r>
            <w:r w:rsidR="00B8307A" w:rsidRPr="006B69A3">
              <w:rPr>
                <w:bCs/>
                <w:i/>
                <w:sz w:val="16"/>
              </w:rPr>
              <w:t>i</w:t>
            </w:r>
            <w:r w:rsidR="00514946" w:rsidRPr="006B69A3">
              <w:rPr>
                <w:bCs/>
                <w:i/>
                <w:sz w:val="16"/>
              </w:rPr>
              <w:t>dos</w:t>
            </w:r>
          </w:p>
        </w:tc>
        <w:tc>
          <w:tcPr>
            <w:tcW w:w="934" w:type="dxa"/>
            <w:tcBorders>
              <w:top w:val="single" w:sz="4" w:space="0" w:color="auto"/>
              <w:bottom w:val="single" w:sz="12" w:space="0" w:color="auto"/>
            </w:tcBorders>
            <w:shd w:val="clear" w:color="auto" w:fill="auto"/>
            <w:noWrap/>
            <w:vAlign w:val="bottom"/>
          </w:tcPr>
          <w:p w:rsidR="008D243A" w:rsidRPr="006B69A3" w:rsidRDefault="00514946" w:rsidP="00663E0D">
            <w:pPr>
              <w:suppressAutoHyphens w:val="0"/>
              <w:spacing w:before="80" w:after="80" w:line="200" w:lineRule="exact"/>
              <w:jc w:val="right"/>
              <w:rPr>
                <w:bCs/>
                <w:i/>
                <w:sz w:val="16"/>
              </w:rPr>
            </w:pPr>
            <w:r w:rsidRPr="006B69A3">
              <w:rPr>
                <w:bCs/>
                <w:i/>
                <w:sz w:val="16"/>
              </w:rPr>
              <w:t>Negativas</w:t>
            </w:r>
          </w:p>
        </w:tc>
        <w:tc>
          <w:tcPr>
            <w:tcW w:w="935"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00" w:lineRule="exact"/>
              <w:jc w:val="right"/>
              <w:rPr>
                <w:bCs/>
                <w:i/>
                <w:sz w:val="16"/>
              </w:rPr>
            </w:pPr>
            <w:r w:rsidRPr="006B69A3">
              <w:rPr>
                <w:bCs/>
                <w:i/>
                <w:sz w:val="16"/>
              </w:rPr>
              <w:t xml:space="preserve">% </w:t>
            </w:r>
            <w:r w:rsidR="00663E0D">
              <w:rPr>
                <w:bCs/>
                <w:i/>
                <w:sz w:val="16"/>
              </w:rPr>
              <w:br/>
            </w:r>
            <w:r w:rsidRPr="006B69A3">
              <w:rPr>
                <w:bCs/>
                <w:i/>
                <w:sz w:val="16"/>
              </w:rPr>
              <w:t>co</w:t>
            </w:r>
            <w:r w:rsidR="00514946" w:rsidRPr="006B69A3">
              <w:rPr>
                <w:bCs/>
                <w:i/>
                <w:sz w:val="16"/>
              </w:rPr>
              <w:t>b</w:t>
            </w:r>
            <w:r w:rsidRPr="006B69A3">
              <w:rPr>
                <w:bCs/>
                <w:i/>
                <w:sz w:val="16"/>
              </w:rPr>
              <w:t>er</w:t>
            </w:r>
            <w:r w:rsidR="00514946" w:rsidRPr="006B69A3">
              <w:rPr>
                <w:bCs/>
                <w:i/>
                <w:sz w:val="16"/>
              </w:rPr>
              <w:t>tura</w:t>
            </w:r>
          </w:p>
        </w:tc>
      </w:tr>
      <w:tr w:rsidR="008D243A" w:rsidRPr="006B69A3">
        <w:trPr>
          <w:trHeight w:val="255"/>
        </w:trPr>
        <w:tc>
          <w:tcPr>
            <w:tcW w:w="1766"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Etoile</w:t>
            </w:r>
          </w:p>
        </w:tc>
        <w:tc>
          <w:tcPr>
            <w:tcW w:w="934"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34"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34"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34"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tcBorders>
              <w:top w:val="single" w:sz="12" w:space="0" w:color="auto"/>
            </w:tcBorders>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 Eau</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Independ</w:t>
            </w:r>
            <w:r w:rsidR="00A216AD" w:rsidRPr="006B69A3">
              <w:rPr>
                <w:sz w:val="18"/>
              </w:rPr>
              <w:t>i</w:t>
            </w:r>
            <w:r w:rsidRPr="006B69A3">
              <w:rPr>
                <w:sz w:val="18"/>
              </w:rPr>
              <w:t>ent</w:t>
            </w:r>
            <w:r w:rsidR="00A216AD" w:rsidRPr="006B69A3">
              <w:rPr>
                <w:sz w:val="18"/>
              </w:rPr>
              <w:t>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216AD" w:rsidRPr="006B69A3">
              <w:rPr>
                <w:sz w:val="18"/>
              </w:rPr>
              <w:t>s</w:t>
            </w:r>
            <w:r w:rsidRPr="006B69A3">
              <w:rPr>
                <w:sz w:val="18"/>
              </w:rPr>
              <w:t>c</w:t>
            </w:r>
            <w:r w:rsidR="00A216AD" w:rsidRPr="006B69A3">
              <w:rPr>
                <w:sz w:val="18"/>
              </w:rPr>
              <w:t>ue</w:t>
            </w:r>
            <w:r w:rsidRPr="006B69A3">
              <w:rPr>
                <w:sz w:val="18"/>
              </w:rPr>
              <w:t>l</w:t>
            </w:r>
            <w:r w:rsidR="00A216AD" w:rsidRPr="006B69A3">
              <w:rPr>
                <w:sz w:val="18"/>
              </w:rPr>
              <w:t>a</w:t>
            </w:r>
            <w:r w:rsidRPr="006B69A3">
              <w:rPr>
                <w:sz w:val="18"/>
              </w:rPr>
              <w:t xml:space="preserve"> Franc</w:t>
            </w:r>
            <w:r w:rsidR="00A216AD" w:rsidRPr="006B69A3">
              <w:rPr>
                <w:sz w:val="18"/>
              </w:rPr>
              <w:t>esa</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100</w:t>
            </w:r>
            <w:r w:rsidR="00514946" w:rsidRPr="006B69A3">
              <w:rPr>
                <w:sz w:val="18"/>
              </w:rPr>
              <w:t>,</w:t>
            </w:r>
            <w:r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Retraite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35</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35</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35</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Rosiere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Glacis</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31</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31</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31</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Beau Vallon</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 Ombre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Silhouette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A216AD" w:rsidP="00663E0D">
            <w:pPr>
              <w:suppressAutoHyphens w:val="0"/>
              <w:spacing w:before="40" w:after="40" w:line="220" w:lineRule="exact"/>
              <w:rPr>
                <w:sz w:val="18"/>
              </w:rPr>
            </w:pPr>
            <w:r w:rsidRPr="006B69A3">
              <w:rPr>
                <w:sz w:val="18"/>
              </w:rPr>
              <w:t xml:space="preserve">Escuela </w:t>
            </w:r>
            <w:r w:rsidR="008D243A" w:rsidRPr="006B69A3">
              <w:rPr>
                <w:sz w:val="18"/>
              </w:rPr>
              <w:t>Interna</w:t>
            </w:r>
            <w:r w:rsidRPr="006B69A3">
              <w:rPr>
                <w:sz w:val="18"/>
              </w:rPr>
              <w:t>c</w:t>
            </w:r>
            <w:r w:rsidR="008D243A" w:rsidRPr="006B69A3">
              <w:rPr>
                <w:sz w:val="18"/>
              </w:rPr>
              <w:t>ional</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216AD" w:rsidRPr="006B69A3">
              <w:rPr>
                <w:sz w:val="18"/>
              </w:rPr>
              <w:t>scuela para niños e</w:t>
            </w:r>
            <w:r w:rsidRPr="006B69A3">
              <w:rPr>
                <w:sz w:val="18"/>
              </w:rPr>
              <w:t>xcep</w:t>
            </w:r>
            <w:r w:rsidR="00A216AD" w:rsidRPr="006B69A3">
              <w:rPr>
                <w:sz w:val="18"/>
              </w:rPr>
              <w:t>c</w:t>
            </w:r>
            <w:r w:rsidRPr="006B69A3">
              <w:rPr>
                <w:sz w:val="18"/>
              </w:rPr>
              <w:t>ional</w:t>
            </w:r>
            <w:r w:rsidR="00A216AD" w:rsidRPr="006B69A3">
              <w:rPr>
                <w:sz w:val="18"/>
              </w:rPr>
              <w:t>es</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tcBorders>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Cascade</w:t>
            </w:r>
          </w:p>
        </w:tc>
        <w:tc>
          <w:tcPr>
            <w:tcW w:w="934"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50</w:t>
            </w:r>
          </w:p>
        </w:tc>
        <w:tc>
          <w:tcPr>
            <w:tcW w:w="934"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34"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49</w:t>
            </w:r>
          </w:p>
        </w:tc>
        <w:tc>
          <w:tcPr>
            <w:tcW w:w="934"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tcBorders>
              <w:bottom w:val="nil"/>
            </w:tcBorders>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Plaisance</w:t>
            </w:r>
          </w:p>
        </w:tc>
        <w:tc>
          <w:tcPr>
            <w:tcW w:w="934"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121</w:t>
            </w:r>
          </w:p>
        </w:tc>
        <w:tc>
          <w:tcPr>
            <w:tcW w:w="934"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121</w:t>
            </w:r>
          </w:p>
        </w:tc>
        <w:tc>
          <w:tcPr>
            <w:tcW w:w="934"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121</w:t>
            </w:r>
          </w:p>
        </w:tc>
        <w:tc>
          <w:tcPr>
            <w:tcW w:w="934"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tcBorders>
              <w:top w:val="nil"/>
              <w:bottom w:val="nil"/>
            </w:tcBorders>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tcBorders>
              <w:top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Aux Pins</w:t>
            </w:r>
          </w:p>
        </w:tc>
        <w:tc>
          <w:tcPr>
            <w:tcW w:w="934"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81</w:t>
            </w:r>
          </w:p>
        </w:tc>
        <w:tc>
          <w:tcPr>
            <w:tcW w:w="934"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81</w:t>
            </w:r>
          </w:p>
        </w:tc>
        <w:tc>
          <w:tcPr>
            <w:tcW w:w="934"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81</w:t>
            </w:r>
          </w:p>
        </w:tc>
        <w:tc>
          <w:tcPr>
            <w:tcW w:w="934"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tcBorders>
              <w:top w:val="nil"/>
            </w:tcBorders>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Pte Larue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51</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Royale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93</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Takamaka</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33</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Baie Lazare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57</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Boileau</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79</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79</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79</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Mahe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Misere</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22</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Port Glaud</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Praslin</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68</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keepNext/>
              <w:suppressAutoHyphens w:val="0"/>
              <w:spacing w:before="40" w:after="40" w:line="220" w:lineRule="exact"/>
              <w:rPr>
                <w:sz w:val="18"/>
              </w:rPr>
            </w:pPr>
            <w:r w:rsidRPr="006B69A3">
              <w:rPr>
                <w:sz w:val="18"/>
              </w:rPr>
              <w:t>Baie Ste Anne Praslin</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58</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58</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58</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keepNext/>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shd w:val="clear" w:color="auto" w:fill="auto"/>
            <w:noWrap/>
            <w:vAlign w:val="bottom"/>
          </w:tcPr>
          <w:p w:rsidR="008D243A" w:rsidRPr="006B69A3" w:rsidRDefault="008D243A" w:rsidP="00663E0D">
            <w:pPr>
              <w:keepNext/>
              <w:suppressAutoHyphens w:val="0"/>
              <w:spacing w:before="40" w:after="40" w:line="220" w:lineRule="exact"/>
              <w:rPr>
                <w:sz w:val="18"/>
              </w:rPr>
            </w:pPr>
            <w:r w:rsidRPr="006B69A3">
              <w:rPr>
                <w:sz w:val="18"/>
              </w:rPr>
              <w:t>Mont Fleurie</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91</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90</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90</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0</w:t>
            </w:r>
          </w:p>
        </w:tc>
        <w:tc>
          <w:tcPr>
            <w:tcW w:w="934" w:type="dxa"/>
            <w:shd w:val="clear" w:color="auto" w:fill="auto"/>
            <w:noWrap/>
            <w:vAlign w:val="bottom"/>
          </w:tcPr>
          <w:p w:rsidR="008D243A" w:rsidRPr="006B69A3" w:rsidRDefault="008D243A" w:rsidP="00663E0D">
            <w:pPr>
              <w:keepNext/>
              <w:suppressAutoHyphens w:val="0"/>
              <w:spacing w:before="40" w:after="40" w:line="220" w:lineRule="exact"/>
              <w:jc w:val="right"/>
              <w:rPr>
                <w:sz w:val="18"/>
              </w:rPr>
            </w:pPr>
            <w:r w:rsidRPr="006B69A3">
              <w:rPr>
                <w:sz w:val="18"/>
              </w:rPr>
              <w:t>0</w:t>
            </w:r>
          </w:p>
        </w:tc>
        <w:tc>
          <w:tcPr>
            <w:tcW w:w="935" w:type="dxa"/>
            <w:shd w:val="clear" w:color="auto" w:fill="auto"/>
            <w:noWrap/>
            <w:vAlign w:val="bottom"/>
          </w:tcPr>
          <w:p w:rsidR="008D243A" w:rsidRPr="006B69A3" w:rsidRDefault="00514946" w:rsidP="00663E0D">
            <w:pPr>
              <w:keepNext/>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Digue</w:t>
            </w:r>
          </w:p>
        </w:tc>
        <w:tc>
          <w:tcPr>
            <w:tcW w:w="934"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44</w:t>
            </w:r>
          </w:p>
        </w:tc>
        <w:tc>
          <w:tcPr>
            <w:tcW w:w="934"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44</w:t>
            </w:r>
          </w:p>
        </w:tc>
        <w:tc>
          <w:tcPr>
            <w:tcW w:w="934"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44</w:t>
            </w:r>
          </w:p>
        </w:tc>
        <w:tc>
          <w:tcPr>
            <w:tcW w:w="934"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4"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35" w:type="dxa"/>
            <w:tcBorders>
              <w:bottom w:val="single" w:sz="4" w:space="0" w:color="auto"/>
            </w:tcBorders>
            <w:shd w:val="clear" w:color="auto" w:fill="auto"/>
            <w:noWrap/>
            <w:vAlign w:val="bottom"/>
          </w:tcPr>
          <w:p w:rsidR="008D243A" w:rsidRPr="006B69A3" w:rsidRDefault="00514946"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rPr>
          <w:trHeight w:val="255"/>
        </w:trPr>
        <w:tc>
          <w:tcPr>
            <w:tcW w:w="1766"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ind w:left="284"/>
              <w:rPr>
                <w:b/>
                <w:sz w:val="18"/>
              </w:rPr>
            </w:pPr>
            <w:r w:rsidRPr="006B69A3">
              <w:rPr>
                <w:b/>
                <w:sz w:val="18"/>
              </w:rPr>
              <w:t>Total</w:t>
            </w:r>
          </w:p>
        </w:tc>
        <w:tc>
          <w:tcPr>
            <w:tcW w:w="934"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1 419</w:t>
            </w:r>
          </w:p>
        </w:tc>
        <w:tc>
          <w:tcPr>
            <w:tcW w:w="934"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1 417</w:t>
            </w:r>
          </w:p>
        </w:tc>
        <w:tc>
          <w:tcPr>
            <w:tcW w:w="934"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1 417</w:t>
            </w:r>
          </w:p>
        </w:tc>
        <w:tc>
          <w:tcPr>
            <w:tcW w:w="934"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0</w:t>
            </w:r>
          </w:p>
        </w:tc>
        <w:tc>
          <w:tcPr>
            <w:tcW w:w="934"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0</w:t>
            </w:r>
          </w:p>
        </w:tc>
        <w:tc>
          <w:tcPr>
            <w:tcW w:w="935" w:type="dxa"/>
            <w:tcBorders>
              <w:top w:val="single" w:sz="4" w:space="0" w:color="auto"/>
              <w:bottom w:val="single" w:sz="12" w:space="0" w:color="auto"/>
            </w:tcBorders>
            <w:shd w:val="clear" w:color="auto" w:fill="auto"/>
            <w:noWrap/>
            <w:vAlign w:val="bottom"/>
          </w:tcPr>
          <w:p w:rsidR="008D243A" w:rsidRPr="006B69A3" w:rsidRDefault="00514946" w:rsidP="00663E0D">
            <w:pPr>
              <w:suppressAutoHyphens w:val="0"/>
              <w:spacing w:before="80" w:after="80" w:line="220" w:lineRule="exact"/>
              <w:jc w:val="right"/>
              <w:rPr>
                <w:b/>
                <w:sz w:val="18"/>
              </w:rPr>
            </w:pPr>
            <w:r w:rsidRPr="006B69A3">
              <w:rPr>
                <w:b/>
                <w:sz w:val="18"/>
              </w:rPr>
              <w:t>100,</w:t>
            </w:r>
            <w:r w:rsidR="008D243A" w:rsidRPr="006B69A3">
              <w:rPr>
                <w:b/>
                <w:sz w:val="18"/>
              </w:rPr>
              <w:t>0</w:t>
            </w:r>
          </w:p>
        </w:tc>
      </w:tr>
    </w:tbl>
    <w:p w:rsidR="008D243A" w:rsidRPr="006B69A3" w:rsidRDefault="008D243A" w:rsidP="008D243A">
      <w:pPr>
        <w:pStyle w:val="H23G"/>
      </w:pPr>
      <w:r w:rsidRPr="006B69A3">
        <w:tab/>
      </w:r>
      <w:r w:rsidRPr="006B69A3">
        <w:tab/>
      </w:r>
      <w:r w:rsidR="00514946" w:rsidRPr="006B69A3">
        <w:t>Vacunas del sarampión, parotiditis y</w:t>
      </w:r>
      <w:r w:rsidRPr="006B69A3">
        <w:t xml:space="preserve"> rub</w:t>
      </w:r>
      <w:r w:rsidR="00514946" w:rsidRPr="006B69A3">
        <w:t>éo</w:t>
      </w:r>
      <w:r w:rsidRPr="006B69A3">
        <w:t>la – prim</w:t>
      </w:r>
      <w:r w:rsidR="00514946" w:rsidRPr="006B69A3">
        <w:t>er curso de primaria,</w:t>
      </w:r>
      <w:r w:rsidRPr="006B69A3">
        <w:t xml:space="preserv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21"/>
        <w:gridCol w:w="921"/>
        <w:gridCol w:w="922"/>
        <w:gridCol w:w="921"/>
        <w:gridCol w:w="921"/>
        <w:gridCol w:w="922"/>
      </w:tblGrid>
      <w:tr w:rsidR="008D243A" w:rsidRPr="006B69A3">
        <w:trPr>
          <w:tblHeader/>
        </w:trPr>
        <w:tc>
          <w:tcPr>
            <w:tcW w:w="1843" w:type="dxa"/>
            <w:tcBorders>
              <w:top w:val="single" w:sz="4" w:space="0" w:color="auto"/>
              <w:bottom w:val="single" w:sz="12" w:space="0" w:color="auto"/>
            </w:tcBorders>
            <w:shd w:val="clear" w:color="auto" w:fill="auto"/>
            <w:noWrap/>
            <w:vAlign w:val="bottom"/>
          </w:tcPr>
          <w:p w:rsidR="008D243A" w:rsidRPr="006B69A3" w:rsidRDefault="00A216AD" w:rsidP="00663E0D">
            <w:pPr>
              <w:keepNext/>
              <w:keepLines/>
              <w:suppressAutoHyphens w:val="0"/>
              <w:spacing w:before="80" w:after="80" w:line="200" w:lineRule="exact"/>
              <w:rPr>
                <w:bCs/>
                <w:i/>
                <w:sz w:val="16"/>
              </w:rPr>
            </w:pPr>
            <w:r w:rsidRPr="006B69A3">
              <w:rPr>
                <w:bCs/>
                <w:i/>
                <w:sz w:val="16"/>
              </w:rPr>
              <w:t>Escuelas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663E0D">
            <w:pPr>
              <w:keepNext/>
              <w:keepLines/>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A216AD" w:rsidRPr="006B69A3">
              <w:rPr>
                <w:bCs/>
                <w:i/>
                <w:sz w:val="16"/>
              </w:rPr>
              <w:t xml:space="preserve">de </w:t>
            </w:r>
            <w:r w:rsidR="00663E0D">
              <w:rPr>
                <w:bCs/>
                <w:i/>
                <w:sz w:val="16"/>
              </w:rPr>
              <w:br/>
            </w:r>
            <w:r w:rsidR="00A216AD" w:rsidRPr="006B69A3">
              <w:rPr>
                <w:bCs/>
                <w:i/>
                <w:sz w:val="16"/>
              </w:rPr>
              <w:t>alumnos</w:t>
            </w:r>
          </w:p>
        </w:tc>
        <w:tc>
          <w:tcPr>
            <w:tcW w:w="921" w:type="dxa"/>
            <w:tcBorders>
              <w:top w:val="single" w:sz="4" w:space="0" w:color="auto"/>
              <w:bottom w:val="single" w:sz="12" w:space="0" w:color="auto"/>
            </w:tcBorders>
            <w:shd w:val="clear" w:color="auto" w:fill="auto"/>
            <w:noWrap/>
            <w:vAlign w:val="bottom"/>
          </w:tcPr>
          <w:p w:rsidR="008D243A" w:rsidRPr="006B69A3" w:rsidRDefault="00A216AD" w:rsidP="00663E0D">
            <w:pPr>
              <w:keepNext/>
              <w:keepLines/>
              <w:suppressAutoHyphens w:val="0"/>
              <w:spacing w:before="80" w:after="80" w:line="200" w:lineRule="exact"/>
              <w:jc w:val="right"/>
              <w:rPr>
                <w:bCs/>
                <w:i/>
                <w:sz w:val="16"/>
              </w:rPr>
            </w:pPr>
            <w:r w:rsidRPr="006B69A3">
              <w:rPr>
                <w:bCs/>
                <w:i/>
                <w:sz w:val="16"/>
              </w:rPr>
              <w:t>Población diana</w:t>
            </w:r>
          </w:p>
        </w:tc>
        <w:tc>
          <w:tcPr>
            <w:tcW w:w="922" w:type="dxa"/>
            <w:tcBorders>
              <w:top w:val="single" w:sz="4" w:space="0" w:color="auto"/>
              <w:bottom w:val="single" w:sz="12" w:space="0" w:color="auto"/>
            </w:tcBorders>
            <w:shd w:val="clear" w:color="auto" w:fill="auto"/>
            <w:noWrap/>
            <w:vAlign w:val="bottom"/>
          </w:tcPr>
          <w:p w:rsidR="008D243A" w:rsidRPr="006B69A3" w:rsidRDefault="00661FDC" w:rsidP="00663E0D">
            <w:pPr>
              <w:keepNext/>
              <w:keepLines/>
              <w:suppressAutoHyphens w:val="0"/>
              <w:spacing w:before="80" w:after="80" w:line="200" w:lineRule="exact"/>
              <w:jc w:val="right"/>
              <w:rPr>
                <w:bCs/>
                <w:i/>
                <w:sz w:val="16"/>
              </w:rPr>
            </w:pPr>
            <w:r w:rsidRPr="006B69A3">
              <w:rPr>
                <w:bCs/>
                <w:i/>
                <w:sz w:val="16"/>
              </w:rPr>
              <w:t>Nº</w:t>
            </w:r>
            <w:r w:rsidR="00A216AD" w:rsidRPr="006B69A3">
              <w:rPr>
                <w:bCs/>
                <w:i/>
                <w:sz w:val="16"/>
              </w:rPr>
              <w:t xml:space="preserve"> de in</w:t>
            </w:r>
            <w:r w:rsidR="008D243A" w:rsidRPr="006B69A3">
              <w:rPr>
                <w:bCs/>
                <w:i/>
                <w:sz w:val="16"/>
              </w:rPr>
              <w:t>muniz</w:t>
            </w:r>
            <w:r w:rsidR="00A216AD" w:rsidRPr="006B69A3">
              <w:rPr>
                <w:bCs/>
                <w:i/>
                <w:sz w:val="16"/>
              </w:rPr>
              <w:t>a</w:t>
            </w:r>
            <w:r w:rsidR="008D243A" w:rsidRPr="006B69A3">
              <w:rPr>
                <w:bCs/>
                <w:i/>
                <w:sz w:val="16"/>
              </w:rPr>
              <w:t>d</w:t>
            </w:r>
            <w:r w:rsidR="00A216AD" w:rsidRPr="006B69A3">
              <w:rPr>
                <w:bCs/>
                <w:i/>
                <w:sz w:val="16"/>
              </w:rPr>
              <w:t>os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663E0D">
            <w:pPr>
              <w:keepNext/>
              <w:keepLines/>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514946" w:rsidRPr="006B69A3">
              <w:rPr>
                <w:bCs/>
                <w:i/>
                <w:sz w:val="16"/>
              </w:rPr>
              <w:t>de excluidos</w:t>
            </w:r>
          </w:p>
        </w:tc>
        <w:tc>
          <w:tcPr>
            <w:tcW w:w="921" w:type="dxa"/>
            <w:tcBorders>
              <w:top w:val="single" w:sz="4" w:space="0" w:color="auto"/>
              <w:bottom w:val="single" w:sz="12" w:space="0" w:color="auto"/>
            </w:tcBorders>
            <w:shd w:val="clear" w:color="auto" w:fill="auto"/>
            <w:noWrap/>
            <w:vAlign w:val="bottom"/>
          </w:tcPr>
          <w:p w:rsidR="008D243A" w:rsidRPr="006B69A3" w:rsidRDefault="00514946" w:rsidP="00663E0D">
            <w:pPr>
              <w:keepNext/>
              <w:keepLines/>
              <w:suppressAutoHyphens w:val="0"/>
              <w:spacing w:before="80" w:after="80" w:line="200" w:lineRule="exact"/>
              <w:jc w:val="right"/>
              <w:rPr>
                <w:bCs/>
                <w:i/>
                <w:sz w:val="16"/>
              </w:rPr>
            </w:pPr>
            <w:r w:rsidRPr="006B69A3">
              <w:rPr>
                <w:bCs/>
                <w:i/>
                <w:sz w:val="16"/>
              </w:rPr>
              <w:t>Negativas</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663E0D">
            <w:pPr>
              <w:keepNext/>
              <w:keepLines/>
              <w:suppressAutoHyphens w:val="0"/>
              <w:spacing w:before="80" w:after="80" w:line="200" w:lineRule="exact"/>
              <w:jc w:val="right"/>
              <w:rPr>
                <w:bCs/>
                <w:i/>
                <w:sz w:val="16"/>
              </w:rPr>
            </w:pPr>
            <w:r w:rsidRPr="006B69A3">
              <w:rPr>
                <w:bCs/>
                <w:i/>
                <w:sz w:val="16"/>
              </w:rPr>
              <w:t xml:space="preserve">% </w:t>
            </w:r>
            <w:r w:rsidR="00663E0D">
              <w:rPr>
                <w:bCs/>
                <w:i/>
                <w:sz w:val="16"/>
              </w:rPr>
              <w:br/>
            </w:r>
            <w:r w:rsidRPr="006B69A3">
              <w:rPr>
                <w:bCs/>
                <w:i/>
                <w:sz w:val="16"/>
              </w:rPr>
              <w:t>co</w:t>
            </w:r>
            <w:r w:rsidR="00514946" w:rsidRPr="006B69A3">
              <w:rPr>
                <w:bCs/>
                <w:i/>
                <w:sz w:val="16"/>
              </w:rPr>
              <w:t>bertura</w:t>
            </w:r>
          </w:p>
        </w:tc>
      </w:tr>
      <w:tr w:rsidR="008D243A" w:rsidRPr="006B69A3">
        <w:tc>
          <w:tcPr>
            <w:tcW w:w="1843"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Etoile</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22"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top w:val="single" w:sz="12" w:space="0" w:color="auto"/>
            </w:tcBorders>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 Eau</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74</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Independ</w:t>
            </w:r>
            <w:r w:rsidR="00A216AD" w:rsidRPr="006B69A3">
              <w:rPr>
                <w:sz w:val="18"/>
              </w:rPr>
              <w:t>i</w:t>
            </w:r>
            <w:r w:rsidRPr="006B69A3">
              <w:rPr>
                <w:sz w:val="18"/>
              </w:rPr>
              <w:t>ent</w:t>
            </w:r>
            <w:r w:rsidR="00A216AD" w:rsidRPr="006B69A3">
              <w:rPr>
                <w:sz w:val="18"/>
              </w:rPr>
              <w:t>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50</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Retraite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35</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Glacis</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32</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Beau Vallon</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67</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 Ombre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29</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Silhouette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A216AD" w:rsidP="00663E0D">
            <w:pPr>
              <w:suppressAutoHyphens w:val="0"/>
              <w:spacing w:before="40" w:after="40" w:line="220" w:lineRule="exact"/>
              <w:rPr>
                <w:sz w:val="18"/>
              </w:rPr>
            </w:pPr>
            <w:r w:rsidRPr="006B69A3">
              <w:rPr>
                <w:sz w:val="18"/>
              </w:rPr>
              <w:t>Escuela Internac</w:t>
            </w:r>
            <w:r w:rsidR="008D243A" w:rsidRPr="006B69A3">
              <w:rPr>
                <w:sz w:val="18"/>
              </w:rPr>
              <w:t>ional</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Cascade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Plaisance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125</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125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Aux Pins</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79</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Pte Larue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54</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Royale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90</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Takamaka</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34</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Baie Lazare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Boileau</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84</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84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Mahe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29</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Misere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23</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23</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23</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Port Glaud</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Praslin</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tcBorders>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Baie ste anne Praslin</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2"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58</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bottom w:val="nil"/>
            </w:tcBorders>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Mont Fleurie</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91</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91</w:t>
            </w:r>
          </w:p>
        </w:tc>
        <w:tc>
          <w:tcPr>
            <w:tcW w:w="922"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90</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top w:val="nil"/>
              <w:bottom w:val="nil"/>
            </w:tcBorders>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98,</w:t>
            </w:r>
            <w:r w:rsidR="008D243A" w:rsidRPr="006B69A3">
              <w:rPr>
                <w:sz w:val="18"/>
              </w:rPr>
              <w:t>9</w:t>
            </w:r>
          </w:p>
        </w:tc>
      </w:tr>
      <w:tr w:rsidR="008D243A" w:rsidRPr="006B69A3">
        <w:tc>
          <w:tcPr>
            <w:tcW w:w="1843" w:type="dxa"/>
            <w:tcBorders>
              <w:top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Rosiere</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134</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134</w:t>
            </w:r>
          </w:p>
        </w:tc>
        <w:tc>
          <w:tcPr>
            <w:tcW w:w="922"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132</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top w:val="nil"/>
            </w:tcBorders>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98,</w:t>
            </w:r>
            <w:r w:rsidR="008D243A" w:rsidRPr="006B69A3">
              <w:rPr>
                <w:sz w:val="18"/>
              </w:rPr>
              <w:t>5</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Digue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45</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97,</w:t>
            </w:r>
            <w:r w:rsidR="008D243A" w:rsidRPr="006B69A3">
              <w:rPr>
                <w:sz w:val="18"/>
              </w:rPr>
              <w:t>8</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216AD" w:rsidRPr="006B69A3">
              <w:rPr>
                <w:sz w:val="18"/>
              </w:rPr>
              <w:t>s</w:t>
            </w:r>
            <w:r w:rsidRPr="006B69A3">
              <w:rPr>
                <w:sz w:val="18"/>
              </w:rPr>
              <w:t>c</w:t>
            </w:r>
            <w:r w:rsidR="00A216AD" w:rsidRPr="006B69A3">
              <w:rPr>
                <w:sz w:val="18"/>
              </w:rPr>
              <w:t>ue</w:t>
            </w:r>
            <w:r w:rsidRPr="006B69A3">
              <w:rPr>
                <w:sz w:val="18"/>
              </w:rPr>
              <w:t>l</w:t>
            </w:r>
            <w:r w:rsidR="00A216AD" w:rsidRPr="006B69A3">
              <w:rPr>
                <w:sz w:val="18"/>
              </w:rPr>
              <w:t>a</w:t>
            </w:r>
            <w:r w:rsidRPr="006B69A3">
              <w:rPr>
                <w:sz w:val="18"/>
              </w:rPr>
              <w:t xml:space="preserve"> Franc</w:t>
            </w:r>
            <w:r w:rsidR="00A216AD" w:rsidRPr="006B69A3">
              <w:rPr>
                <w:sz w:val="18"/>
              </w:rPr>
              <w:t>esa</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7</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6</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85,</w:t>
            </w:r>
            <w:r w:rsidR="008D243A" w:rsidRPr="006B69A3">
              <w:rPr>
                <w:sz w:val="18"/>
              </w:rPr>
              <w:t>7</w:t>
            </w:r>
          </w:p>
        </w:tc>
      </w:tr>
      <w:tr w:rsidR="008D243A" w:rsidRPr="006B69A3">
        <w:tc>
          <w:tcPr>
            <w:tcW w:w="1843"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216AD" w:rsidRPr="006B69A3">
              <w:rPr>
                <w:sz w:val="18"/>
              </w:rPr>
              <w:t>scuela para niños e</w:t>
            </w:r>
            <w:r w:rsidRPr="006B69A3">
              <w:rPr>
                <w:sz w:val="18"/>
              </w:rPr>
              <w:t>xcep</w:t>
            </w:r>
            <w:r w:rsidR="00A216AD" w:rsidRPr="006B69A3">
              <w:rPr>
                <w:sz w:val="18"/>
              </w:rPr>
              <w:t>c</w:t>
            </w:r>
            <w:r w:rsidRPr="006B69A3">
              <w:rPr>
                <w:sz w:val="18"/>
              </w:rPr>
              <w:t>ional</w:t>
            </w:r>
            <w:r w:rsidR="00A216AD" w:rsidRPr="006B69A3">
              <w:rPr>
                <w:sz w:val="18"/>
              </w:rPr>
              <w:t>es</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w:t>
            </w:r>
          </w:p>
        </w:tc>
        <w:tc>
          <w:tcPr>
            <w:tcW w:w="922"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bottom w:val="single" w:sz="4" w:space="0" w:color="auto"/>
            </w:tcBorders>
            <w:shd w:val="clear" w:color="auto" w:fill="auto"/>
            <w:noWrap/>
            <w:vAlign w:val="bottom"/>
          </w:tcPr>
          <w:p w:rsidR="008D243A" w:rsidRPr="006B69A3" w:rsidRDefault="00A216AD" w:rsidP="00663E0D">
            <w:pPr>
              <w:suppressAutoHyphens w:val="0"/>
              <w:spacing w:before="40" w:after="40" w:line="220" w:lineRule="exact"/>
              <w:jc w:val="right"/>
              <w:rPr>
                <w:sz w:val="18"/>
              </w:rPr>
            </w:pPr>
            <w:r w:rsidRPr="006B69A3">
              <w:rPr>
                <w:sz w:val="18"/>
              </w:rPr>
              <w:t>75,</w:t>
            </w:r>
            <w:r w:rsidR="008D243A" w:rsidRPr="006B69A3">
              <w:rPr>
                <w:sz w:val="18"/>
              </w:rPr>
              <w:t>0</w:t>
            </w:r>
          </w:p>
        </w:tc>
      </w:tr>
      <w:tr w:rsidR="008D243A" w:rsidRPr="006B69A3">
        <w:tc>
          <w:tcPr>
            <w:tcW w:w="1843"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ind w:left="284"/>
              <w:rPr>
                <w:b/>
                <w:sz w:val="18"/>
              </w:rPr>
            </w:pPr>
            <w:r w:rsidRPr="006B69A3">
              <w:rPr>
                <w:b/>
                <w:sz w:val="18"/>
              </w:rPr>
              <w:t>Total</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1 424</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1 424</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1 418</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6</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0</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99</w:t>
            </w:r>
            <w:r w:rsidR="00A216AD" w:rsidRPr="006B69A3">
              <w:rPr>
                <w:b/>
                <w:sz w:val="18"/>
              </w:rPr>
              <w:t>,</w:t>
            </w:r>
            <w:r w:rsidRPr="006B69A3">
              <w:rPr>
                <w:b/>
                <w:sz w:val="18"/>
              </w:rPr>
              <w:t>6</w:t>
            </w:r>
          </w:p>
        </w:tc>
      </w:tr>
    </w:tbl>
    <w:p w:rsidR="008D243A" w:rsidRPr="006B69A3" w:rsidRDefault="008D243A" w:rsidP="008D243A">
      <w:pPr>
        <w:spacing w:before="120" w:after="240"/>
        <w:ind w:left="1134" w:right="1134" w:firstLine="170"/>
        <w:rPr>
          <w:sz w:val="18"/>
          <w:szCs w:val="18"/>
        </w:rPr>
      </w:pPr>
      <w:r w:rsidRPr="006B69A3">
        <w:rPr>
          <w:i/>
          <w:sz w:val="18"/>
          <w:szCs w:val="18"/>
        </w:rPr>
        <w:t>Not</w:t>
      </w:r>
      <w:r w:rsidR="00A216AD" w:rsidRPr="006B69A3">
        <w:rPr>
          <w:i/>
          <w:sz w:val="18"/>
          <w:szCs w:val="18"/>
        </w:rPr>
        <w:t>a</w:t>
      </w:r>
      <w:r w:rsidRPr="006B69A3">
        <w:rPr>
          <w:i/>
          <w:sz w:val="18"/>
          <w:szCs w:val="18"/>
        </w:rPr>
        <w:t>:</w:t>
      </w:r>
      <w:r w:rsidR="00054B43" w:rsidRPr="006B69A3">
        <w:rPr>
          <w:sz w:val="18"/>
          <w:szCs w:val="18"/>
        </w:rPr>
        <w:t xml:space="preserve"> </w:t>
      </w:r>
      <w:r w:rsidR="00A216AD" w:rsidRPr="006B69A3">
        <w:rPr>
          <w:sz w:val="18"/>
          <w:szCs w:val="18"/>
        </w:rPr>
        <w:t>El alumno restante de primer curso de</w:t>
      </w:r>
      <w:r w:rsidRPr="006B69A3">
        <w:rPr>
          <w:sz w:val="18"/>
          <w:szCs w:val="18"/>
        </w:rPr>
        <w:t xml:space="preserve"> primar</w:t>
      </w:r>
      <w:r w:rsidR="00A216AD" w:rsidRPr="006B69A3">
        <w:rPr>
          <w:sz w:val="18"/>
          <w:szCs w:val="18"/>
        </w:rPr>
        <w:t>ia se</w:t>
      </w:r>
      <w:r w:rsidRPr="006B69A3">
        <w:rPr>
          <w:sz w:val="18"/>
          <w:szCs w:val="18"/>
        </w:rPr>
        <w:t xml:space="preserve"> vac</w:t>
      </w:r>
      <w:r w:rsidR="00A216AD" w:rsidRPr="006B69A3">
        <w:rPr>
          <w:sz w:val="18"/>
          <w:szCs w:val="18"/>
        </w:rPr>
        <w:t>unará a primeros de año</w:t>
      </w:r>
      <w:r w:rsidRPr="006B69A3">
        <w:rPr>
          <w:sz w:val="18"/>
          <w:szCs w:val="18"/>
        </w:rPr>
        <w:t xml:space="preserve">. </w:t>
      </w:r>
    </w:p>
    <w:p w:rsidR="008D243A" w:rsidRPr="006B69A3" w:rsidRDefault="008D243A" w:rsidP="008D243A">
      <w:pPr>
        <w:pStyle w:val="H23G"/>
      </w:pPr>
      <w:r w:rsidRPr="006B69A3">
        <w:tab/>
      </w:r>
      <w:r w:rsidRPr="006B69A3">
        <w:tab/>
      </w:r>
      <w:r w:rsidR="00AE50D5" w:rsidRPr="006B69A3">
        <w:t>In</w:t>
      </w:r>
      <w:r w:rsidRPr="006B69A3">
        <w:t>muniza</w:t>
      </w:r>
      <w:r w:rsidR="00AE50D5" w:rsidRPr="006B69A3">
        <w:t>c</w:t>
      </w:r>
      <w:r w:rsidRPr="006B69A3">
        <w:t>i</w:t>
      </w:r>
      <w:r w:rsidR="00AE50D5" w:rsidRPr="006B69A3">
        <w:t>ó</w:t>
      </w:r>
      <w:r w:rsidRPr="006B69A3">
        <w:t xml:space="preserve">n </w:t>
      </w:r>
      <w:r w:rsidR="00AE50D5" w:rsidRPr="006B69A3">
        <w:t xml:space="preserve">del primer trimestre en tercer curso de secundaria </w:t>
      </w:r>
      <w:r w:rsidRPr="006B69A3">
        <w:t>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21"/>
        <w:gridCol w:w="921"/>
        <w:gridCol w:w="922"/>
        <w:gridCol w:w="921"/>
        <w:gridCol w:w="921"/>
        <w:gridCol w:w="922"/>
      </w:tblGrid>
      <w:tr w:rsidR="008D243A" w:rsidRPr="006B69A3">
        <w:trPr>
          <w:tblHeader/>
        </w:trPr>
        <w:tc>
          <w:tcPr>
            <w:tcW w:w="1843" w:type="dxa"/>
            <w:tcBorders>
              <w:top w:val="single" w:sz="4" w:space="0" w:color="auto"/>
              <w:bottom w:val="single" w:sz="12" w:space="0" w:color="auto"/>
            </w:tcBorders>
            <w:shd w:val="clear" w:color="auto" w:fill="auto"/>
            <w:noWrap/>
            <w:vAlign w:val="bottom"/>
          </w:tcPr>
          <w:p w:rsidR="008D243A" w:rsidRPr="006B69A3" w:rsidRDefault="00AE50D5" w:rsidP="00663E0D">
            <w:pPr>
              <w:suppressAutoHyphens w:val="0"/>
              <w:spacing w:before="80" w:after="80" w:line="200" w:lineRule="exact"/>
              <w:rPr>
                <w:bCs/>
                <w:i/>
                <w:sz w:val="16"/>
              </w:rPr>
            </w:pPr>
            <w:r w:rsidRPr="006B69A3">
              <w:rPr>
                <w:bCs/>
                <w:i/>
                <w:sz w:val="16"/>
              </w:rPr>
              <w:t>Escuelas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AE50D5" w:rsidRPr="006B69A3">
              <w:rPr>
                <w:bCs/>
                <w:i/>
                <w:sz w:val="16"/>
              </w:rPr>
              <w:t xml:space="preserve">de </w:t>
            </w:r>
            <w:r w:rsidR="00663E0D">
              <w:rPr>
                <w:bCs/>
                <w:i/>
                <w:sz w:val="16"/>
              </w:rPr>
              <w:br/>
            </w:r>
            <w:r w:rsidR="00AE50D5" w:rsidRPr="006B69A3">
              <w:rPr>
                <w:bCs/>
                <w:i/>
                <w:sz w:val="16"/>
              </w:rPr>
              <w:t>alumnos</w:t>
            </w:r>
          </w:p>
        </w:tc>
        <w:tc>
          <w:tcPr>
            <w:tcW w:w="921" w:type="dxa"/>
            <w:tcBorders>
              <w:top w:val="single" w:sz="4" w:space="0" w:color="auto"/>
              <w:bottom w:val="single" w:sz="12" w:space="0" w:color="auto"/>
            </w:tcBorders>
            <w:shd w:val="clear" w:color="auto" w:fill="auto"/>
            <w:noWrap/>
            <w:vAlign w:val="bottom"/>
          </w:tcPr>
          <w:p w:rsidR="008D243A" w:rsidRPr="006B69A3" w:rsidRDefault="00AE50D5" w:rsidP="00663E0D">
            <w:pPr>
              <w:suppressAutoHyphens w:val="0"/>
              <w:spacing w:before="80" w:after="80" w:line="200" w:lineRule="exact"/>
              <w:jc w:val="right"/>
              <w:rPr>
                <w:bCs/>
                <w:i/>
                <w:sz w:val="16"/>
              </w:rPr>
            </w:pPr>
            <w:r w:rsidRPr="006B69A3">
              <w:rPr>
                <w:bCs/>
                <w:i/>
                <w:sz w:val="16"/>
              </w:rPr>
              <w:t>Población diana</w:t>
            </w:r>
          </w:p>
        </w:tc>
        <w:tc>
          <w:tcPr>
            <w:tcW w:w="922"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AE50D5" w:rsidRPr="006B69A3">
              <w:rPr>
                <w:bCs/>
                <w:i/>
                <w:sz w:val="16"/>
              </w:rPr>
              <w:t xml:space="preserve"> de</w:t>
            </w:r>
            <w:r w:rsidR="008D243A" w:rsidRPr="006B69A3">
              <w:rPr>
                <w:bCs/>
                <w:i/>
                <w:sz w:val="16"/>
              </w:rPr>
              <w:t xml:space="preserve"> i</w:t>
            </w:r>
            <w:r w:rsidR="00663E0D">
              <w:rPr>
                <w:bCs/>
                <w:i/>
                <w:sz w:val="16"/>
              </w:rPr>
              <w:t>n</w:t>
            </w:r>
            <w:r w:rsidR="008D243A" w:rsidRPr="006B69A3">
              <w:rPr>
                <w:bCs/>
                <w:i/>
                <w:sz w:val="16"/>
              </w:rPr>
              <w:t>muniz</w:t>
            </w:r>
            <w:r w:rsidR="00AE50D5" w:rsidRPr="006B69A3">
              <w:rPr>
                <w:bCs/>
                <w:i/>
                <w:sz w:val="16"/>
              </w:rPr>
              <w:t>a</w:t>
            </w:r>
            <w:r w:rsidR="008D243A" w:rsidRPr="006B69A3">
              <w:rPr>
                <w:bCs/>
                <w:i/>
                <w:sz w:val="16"/>
              </w:rPr>
              <w:t>d</w:t>
            </w:r>
            <w:r w:rsidR="00AE50D5" w:rsidRPr="006B69A3">
              <w:rPr>
                <w:bCs/>
                <w:i/>
                <w:sz w:val="16"/>
              </w:rPr>
              <w:t>os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663E0D">
            <w:pPr>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AE50D5" w:rsidRPr="006B69A3">
              <w:rPr>
                <w:bCs/>
                <w:i/>
                <w:sz w:val="16"/>
              </w:rPr>
              <w:t>de exclu</w:t>
            </w:r>
            <w:r w:rsidR="00B8307A" w:rsidRPr="006B69A3">
              <w:rPr>
                <w:bCs/>
                <w:i/>
                <w:sz w:val="16"/>
              </w:rPr>
              <w:t>i</w:t>
            </w:r>
            <w:r w:rsidR="00AE50D5" w:rsidRPr="006B69A3">
              <w:rPr>
                <w:bCs/>
                <w:i/>
                <w:sz w:val="16"/>
              </w:rPr>
              <w:t>dos</w:t>
            </w:r>
          </w:p>
        </w:tc>
        <w:tc>
          <w:tcPr>
            <w:tcW w:w="921" w:type="dxa"/>
            <w:tcBorders>
              <w:top w:val="single" w:sz="4" w:space="0" w:color="auto"/>
              <w:bottom w:val="single" w:sz="12" w:space="0" w:color="auto"/>
            </w:tcBorders>
            <w:shd w:val="clear" w:color="auto" w:fill="auto"/>
            <w:noWrap/>
            <w:vAlign w:val="bottom"/>
          </w:tcPr>
          <w:p w:rsidR="008D243A" w:rsidRPr="006B69A3" w:rsidRDefault="00AE50D5" w:rsidP="00663E0D">
            <w:pPr>
              <w:suppressAutoHyphens w:val="0"/>
              <w:spacing w:before="80" w:after="80" w:line="200" w:lineRule="exact"/>
              <w:jc w:val="right"/>
              <w:rPr>
                <w:bCs/>
                <w:i/>
                <w:sz w:val="16"/>
              </w:rPr>
            </w:pPr>
            <w:r w:rsidRPr="006B69A3">
              <w:rPr>
                <w:bCs/>
                <w:i/>
                <w:sz w:val="16"/>
              </w:rPr>
              <w:t>Negativas</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00" w:lineRule="exact"/>
              <w:jc w:val="right"/>
              <w:rPr>
                <w:bCs/>
                <w:i/>
                <w:sz w:val="16"/>
              </w:rPr>
            </w:pPr>
            <w:r w:rsidRPr="006B69A3">
              <w:rPr>
                <w:bCs/>
                <w:i/>
                <w:sz w:val="16"/>
              </w:rPr>
              <w:t xml:space="preserve">% </w:t>
            </w:r>
            <w:r w:rsidR="00663E0D">
              <w:rPr>
                <w:bCs/>
                <w:i/>
                <w:sz w:val="16"/>
              </w:rPr>
              <w:br/>
            </w:r>
            <w:r w:rsidRPr="006B69A3">
              <w:rPr>
                <w:bCs/>
                <w:i/>
                <w:sz w:val="16"/>
              </w:rPr>
              <w:t>co</w:t>
            </w:r>
            <w:r w:rsidR="00AE50D5" w:rsidRPr="006B69A3">
              <w:rPr>
                <w:bCs/>
                <w:i/>
                <w:sz w:val="16"/>
              </w:rPr>
              <w:t>bertura</w:t>
            </w:r>
          </w:p>
        </w:tc>
      </w:tr>
      <w:tr w:rsidR="008D243A" w:rsidRPr="006B69A3">
        <w:tc>
          <w:tcPr>
            <w:tcW w:w="1843"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English River</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170</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170</w:t>
            </w:r>
          </w:p>
        </w:tc>
        <w:tc>
          <w:tcPr>
            <w:tcW w:w="922"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170</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tcBorders>
              <w:top w:val="single" w:sz="12"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top w:val="single" w:sz="12" w:space="0" w:color="auto"/>
            </w:tcBorders>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AE50D5" w:rsidP="00663E0D">
            <w:pPr>
              <w:suppressAutoHyphens w:val="0"/>
              <w:spacing w:before="40" w:after="40" w:line="220" w:lineRule="exact"/>
              <w:rPr>
                <w:sz w:val="18"/>
              </w:rPr>
            </w:pPr>
            <w:r w:rsidRPr="006B69A3">
              <w:rPr>
                <w:sz w:val="18"/>
              </w:rPr>
              <w:t xml:space="preserve">Escuela </w:t>
            </w:r>
            <w:r w:rsidR="008D243A" w:rsidRPr="006B69A3">
              <w:rPr>
                <w:sz w:val="18"/>
              </w:rPr>
              <w:t>Independ</w:t>
            </w:r>
            <w:r w:rsidRPr="006B69A3">
              <w:rPr>
                <w:sz w:val="18"/>
              </w:rPr>
              <w:t>i</w:t>
            </w:r>
            <w:r w:rsidR="008D243A" w:rsidRPr="006B69A3">
              <w:rPr>
                <w:sz w:val="18"/>
              </w:rPr>
              <w:t>ent</w:t>
            </w:r>
            <w:r w:rsidRPr="006B69A3">
              <w:rPr>
                <w:sz w:val="18"/>
              </w:rPr>
              <w:t>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47</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47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Beau vallon</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159</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157</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157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AE50D5" w:rsidP="00663E0D">
            <w:pPr>
              <w:suppressAutoHyphens w:val="0"/>
              <w:spacing w:before="40" w:after="40" w:line="220" w:lineRule="exact"/>
              <w:rPr>
                <w:sz w:val="18"/>
              </w:rPr>
            </w:pPr>
            <w:r w:rsidRPr="006B69A3">
              <w:rPr>
                <w:sz w:val="18"/>
              </w:rPr>
              <w:t xml:space="preserve">Escuela </w:t>
            </w:r>
            <w:r w:rsidR="008D243A" w:rsidRPr="006B69A3">
              <w:rPr>
                <w:sz w:val="18"/>
              </w:rPr>
              <w:t xml:space="preserve">International </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24</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23</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23</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AE50D5" w:rsidP="00663E0D">
            <w:pPr>
              <w:suppressAutoHyphens w:val="0"/>
              <w:spacing w:before="40" w:after="40" w:line="220" w:lineRule="exact"/>
              <w:rPr>
                <w:sz w:val="18"/>
              </w:rPr>
            </w:pPr>
            <w:r w:rsidRPr="006B69A3">
              <w:rPr>
                <w:sz w:val="18"/>
              </w:rPr>
              <w:t xml:space="preserve">Mont Fleurie </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147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147</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147</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tcBorders>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E</w:t>
            </w:r>
            <w:r w:rsidR="00AE50D5" w:rsidRPr="006B69A3">
              <w:rPr>
                <w:sz w:val="18"/>
              </w:rPr>
              <w:t>scuela para niños e</w:t>
            </w:r>
            <w:r w:rsidRPr="006B69A3">
              <w:rPr>
                <w:sz w:val="18"/>
              </w:rPr>
              <w:t>xcep</w:t>
            </w:r>
            <w:r w:rsidR="00AE50D5" w:rsidRPr="006B69A3">
              <w:rPr>
                <w:sz w:val="18"/>
              </w:rPr>
              <w:t>c</w:t>
            </w:r>
            <w:r w:rsidRPr="006B69A3">
              <w:rPr>
                <w:sz w:val="18"/>
              </w:rPr>
              <w:t>ional</w:t>
            </w:r>
            <w:r w:rsidR="00AE50D5" w:rsidRPr="006B69A3">
              <w:rPr>
                <w:sz w:val="18"/>
              </w:rPr>
              <w:t>es</w:t>
            </w:r>
            <w:r w:rsidRPr="006B69A3">
              <w:rPr>
                <w:sz w:val="18"/>
              </w:rPr>
              <w:t xml:space="preserve"> </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w:t>
            </w:r>
          </w:p>
        </w:tc>
        <w:tc>
          <w:tcPr>
            <w:tcW w:w="922"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11</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tcBorders>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bottom w:val="nil"/>
            </w:tcBorders>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 xml:space="preserve">Pointe larue </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180</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179</w:t>
            </w:r>
          </w:p>
        </w:tc>
        <w:tc>
          <w:tcPr>
            <w:tcW w:w="922"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179</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tcBorders>
              <w:top w:val="nil"/>
              <w:bottom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2" w:type="dxa"/>
            <w:tcBorders>
              <w:top w:val="nil"/>
              <w:bottom w:val="nil"/>
            </w:tcBorders>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tcBorders>
              <w:top w:val="nil"/>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Royale</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206</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206</w:t>
            </w:r>
          </w:p>
        </w:tc>
        <w:tc>
          <w:tcPr>
            <w:tcW w:w="922"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206</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tcBorders>
              <w:top w:val="nil"/>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top w:val="nil"/>
            </w:tcBorders>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Anse Boileau</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175</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175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Grand Anse Praslin</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161</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161</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Belonie</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162</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161</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99,</w:t>
            </w:r>
            <w:r w:rsidR="008D243A" w:rsidRPr="006B69A3">
              <w:rPr>
                <w:sz w:val="18"/>
              </w:rPr>
              <w:t>4</w:t>
            </w:r>
          </w:p>
        </w:tc>
      </w:tr>
      <w:tr w:rsidR="008D243A" w:rsidRPr="006B69A3">
        <w:tc>
          <w:tcPr>
            <w:tcW w:w="1843" w:type="dxa"/>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 xml:space="preserve">Plaisance </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165</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165</w:t>
            </w:r>
          </w:p>
        </w:tc>
        <w:tc>
          <w:tcPr>
            <w:tcW w:w="922"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162</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w:t>
            </w:r>
          </w:p>
        </w:tc>
        <w:tc>
          <w:tcPr>
            <w:tcW w:w="921" w:type="dxa"/>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98,</w:t>
            </w:r>
            <w:r w:rsidR="008D243A" w:rsidRPr="006B69A3">
              <w:rPr>
                <w:sz w:val="18"/>
              </w:rPr>
              <w:t>2</w:t>
            </w:r>
          </w:p>
        </w:tc>
      </w:tr>
      <w:tr w:rsidR="008D243A" w:rsidRPr="006B69A3">
        <w:tc>
          <w:tcPr>
            <w:tcW w:w="1843"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rPr>
                <w:sz w:val="18"/>
              </w:rPr>
            </w:pPr>
            <w:r w:rsidRPr="006B69A3">
              <w:rPr>
                <w:sz w:val="18"/>
              </w:rPr>
              <w:t>La Digue</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39</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39</w:t>
            </w:r>
          </w:p>
        </w:tc>
        <w:tc>
          <w:tcPr>
            <w:tcW w:w="922"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38</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1</w:t>
            </w:r>
          </w:p>
        </w:tc>
        <w:tc>
          <w:tcPr>
            <w:tcW w:w="921" w:type="dxa"/>
            <w:tcBorders>
              <w:bottom w:val="single" w:sz="4" w:space="0" w:color="auto"/>
            </w:tcBorders>
            <w:shd w:val="clear" w:color="auto" w:fill="auto"/>
            <w:noWrap/>
            <w:vAlign w:val="bottom"/>
          </w:tcPr>
          <w:p w:rsidR="008D243A" w:rsidRPr="006B69A3" w:rsidRDefault="008D243A" w:rsidP="00663E0D">
            <w:pPr>
              <w:suppressAutoHyphens w:val="0"/>
              <w:spacing w:before="40" w:after="40" w:line="220" w:lineRule="exact"/>
              <w:jc w:val="right"/>
              <w:rPr>
                <w:sz w:val="18"/>
              </w:rPr>
            </w:pPr>
            <w:r w:rsidRPr="006B69A3">
              <w:rPr>
                <w:sz w:val="18"/>
              </w:rPr>
              <w:t>0</w:t>
            </w:r>
          </w:p>
        </w:tc>
        <w:tc>
          <w:tcPr>
            <w:tcW w:w="922" w:type="dxa"/>
            <w:tcBorders>
              <w:bottom w:val="single" w:sz="4" w:space="0" w:color="auto"/>
            </w:tcBorders>
            <w:shd w:val="clear" w:color="auto" w:fill="auto"/>
            <w:noWrap/>
            <w:vAlign w:val="bottom"/>
          </w:tcPr>
          <w:p w:rsidR="008D243A" w:rsidRPr="006B69A3" w:rsidRDefault="00AE50D5" w:rsidP="00663E0D">
            <w:pPr>
              <w:suppressAutoHyphens w:val="0"/>
              <w:spacing w:before="40" w:after="40" w:line="220" w:lineRule="exact"/>
              <w:jc w:val="right"/>
              <w:rPr>
                <w:sz w:val="18"/>
              </w:rPr>
            </w:pPr>
            <w:r w:rsidRPr="006B69A3">
              <w:rPr>
                <w:sz w:val="18"/>
              </w:rPr>
              <w:t>97,</w:t>
            </w:r>
            <w:r w:rsidR="008D243A" w:rsidRPr="006B69A3">
              <w:rPr>
                <w:sz w:val="18"/>
              </w:rPr>
              <w:t>4</w:t>
            </w:r>
          </w:p>
        </w:tc>
      </w:tr>
      <w:tr w:rsidR="008D243A" w:rsidRPr="006B69A3">
        <w:tc>
          <w:tcPr>
            <w:tcW w:w="1843"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ind w:left="284"/>
              <w:rPr>
                <w:b/>
                <w:sz w:val="18"/>
              </w:rPr>
            </w:pPr>
            <w:r w:rsidRPr="006B69A3">
              <w:rPr>
                <w:b/>
                <w:sz w:val="18"/>
              </w:rPr>
              <w:t>Total</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1 647</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1 642</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1 637</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5</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4</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663E0D">
            <w:pPr>
              <w:suppressAutoHyphens w:val="0"/>
              <w:spacing w:before="80" w:after="80" w:line="220" w:lineRule="exact"/>
              <w:jc w:val="right"/>
              <w:rPr>
                <w:b/>
                <w:sz w:val="18"/>
              </w:rPr>
            </w:pPr>
            <w:r w:rsidRPr="006B69A3">
              <w:rPr>
                <w:b/>
                <w:sz w:val="18"/>
              </w:rPr>
              <w:t>99</w:t>
            </w:r>
            <w:r w:rsidR="00AE50D5" w:rsidRPr="006B69A3">
              <w:rPr>
                <w:b/>
                <w:sz w:val="18"/>
              </w:rPr>
              <w:t>,</w:t>
            </w:r>
            <w:r w:rsidRPr="006B69A3">
              <w:rPr>
                <w:b/>
                <w:sz w:val="18"/>
              </w:rPr>
              <w:t>7</w:t>
            </w:r>
          </w:p>
        </w:tc>
      </w:tr>
    </w:tbl>
    <w:p w:rsidR="008D243A" w:rsidRPr="006B69A3" w:rsidRDefault="008D243A" w:rsidP="008D243A">
      <w:pPr>
        <w:spacing w:before="120" w:after="240"/>
        <w:ind w:left="1134" w:right="1134" w:firstLine="170"/>
        <w:rPr>
          <w:sz w:val="18"/>
          <w:szCs w:val="18"/>
        </w:rPr>
      </w:pPr>
      <w:r w:rsidRPr="006B69A3">
        <w:rPr>
          <w:i/>
          <w:sz w:val="18"/>
          <w:szCs w:val="18"/>
        </w:rPr>
        <w:t>Not</w:t>
      </w:r>
      <w:r w:rsidR="00AE50D5" w:rsidRPr="006B69A3">
        <w:rPr>
          <w:i/>
          <w:sz w:val="18"/>
          <w:szCs w:val="18"/>
        </w:rPr>
        <w:t>a</w:t>
      </w:r>
      <w:r w:rsidRPr="006B69A3">
        <w:rPr>
          <w:i/>
          <w:sz w:val="18"/>
          <w:szCs w:val="18"/>
        </w:rPr>
        <w:t>:</w:t>
      </w:r>
      <w:r w:rsidR="00054B43" w:rsidRPr="006B69A3">
        <w:rPr>
          <w:sz w:val="18"/>
          <w:szCs w:val="18"/>
        </w:rPr>
        <w:t xml:space="preserve"> </w:t>
      </w:r>
      <w:r w:rsidR="00AE50D5" w:rsidRPr="006B69A3">
        <w:rPr>
          <w:sz w:val="18"/>
          <w:szCs w:val="18"/>
        </w:rPr>
        <w:t>Toxoide a</w:t>
      </w:r>
      <w:r w:rsidRPr="006B69A3">
        <w:rPr>
          <w:sz w:val="18"/>
          <w:szCs w:val="18"/>
        </w:rPr>
        <w:t>ntitet</w:t>
      </w:r>
      <w:r w:rsidR="00AE50D5" w:rsidRPr="006B69A3">
        <w:rPr>
          <w:sz w:val="18"/>
          <w:szCs w:val="18"/>
        </w:rPr>
        <w:t>á</w:t>
      </w:r>
      <w:r w:rsidRPr="006B69A3">
        <w:rPr>
          <w:sz w:val="18"/>
          <w:szCs w:val="18"/>
        </w:rPr>
        <w:t>n</w:t>
      </w:r>
      <w:r w:rsidR="00AE50D5" w:rsidRPr="006B69A3">
        <w:rPr>
          <w:sz w:val="18"/>
          <w:szCs w:val="18"/>
        </w:rPr>
        <w:t>ico y</w:t>
      </w:r>
      <w:r w:rsidRPr="006B69A3">
        <w:rPr>
          <w:sz w:val="18"/>
          <w:szCs w:val="18"/>
        </w:rPr>
        <w:t xml:space="preserve"> polio </w:t>
      </w:r>
      <w:r w:rsidR="00AE50D5" w:rsidRPr="006B69A3">
        <w:rPr>
          <w:sz w:val="18"/>
          <w:szCs w:val="18"/>
        </w:rPr>
        <w:t>oral para los alumnos de tercer curso de</w:t>
      </w:r>
      <w:r w:rsidRPr="006B69A3">
        <w:rPr>
          <w:sz w:val="18"/>
          <w:szCs w:val="18"/>
        </w:rPr>
        <w:t xml:space="preserve"> sec</w:t>
      </w:r>
      <w:r w:rsidR="00AE50D5" w:rsidRPr="006B69A3">
        <w:rPr>
          <w:sz w:val="18"/>
          <w:szCs w:val="18"/>
        </w:rPr>
        <w:t>u</w:t>
      </w:r>
      <w:r w:rsidRPr="006B69A3">
        <w:rPr>
          <w:sz w:val="18"/>
          <w:szCs w:val="18"/>
        </w:rPr>
        <w:t>ndar</w:t>
      </w:r>
      <w:r w:rsidR="00AE50D5" w:rsidRPr="006B69A3">
        <w:rPr>
          <w:sz w:val="18"/>
          <w:szCs w:val="18"/>
        </w:rPr>
        <w:t>ia</w:t>
      </w:r>
      <w:r w:rsidRPr="006B69A3">
        <w:rPr>
          <w:sz w:val="18"/>
          <w:szCs w:val="18"/>
        </w:rPr>
        <w:t>.</w:t>
      </w:r>
    </w:p>
    <w:p w:rsidR="008D243A" w:rsidRPr="006B69A3" w:rsidRDefault="008D243A" w:rsidP="008D243A">
      <w:pPr>
        <w:pStyle w:val="H23G"/>
      </w:pPr>
      <w:r w:rsidRPr="006B69A3">
        <w:tab/>
      </w:r>
      <w:r w:rsidRPr="006B69A3">
        <w:tab/>
      </w:r>
      <w:r w:rsidR="00AE50D5" w:rsidRPr="006B69A3">
        <w:t>Reconocimiento médico en las</w:t>
      </w:r>
      <w:r w:rsidRPr="006B69A3">
        <w:t xml:space="preserve"> </w:t>
      </w:r>
      <w:r w:rsidR="00AE50D5" w:rsidRPr="006B69A3">
        <w:t>e</w:t>
      </w:r>
      <w:r w:rsidRPr="006B69A3">
        <w:t>sc</w:t>
      </w:r>
      <w:r w:rsidR="00AE50D5" w:rsidRPr="006B69A3">
        <w:t>ue</w:t>
      </w:r>
      <w:r w:rsidRPr="006B69A3">
        <w:t>l</w:t>
      </w:r>
      <w:r w:rsidR="00AE50D5" w:rsidRPr="006B69A3">
        <w:t>a</w:t>
      </w:r>
      <w:r w:rsidRPr="006B69A3">
        <w:t>s</w:t>
      </w:r>
      <w:r w:rsidRPr="006B69A3">
        <w:br/>
      </w:r>
      <w:r w:rsidR="00AE50D5" w:rsidRPr="006B69A3">
        <w:t>Reconocimiento médico a los niños de</w:t>
      </w:r>
      <w:r w:rsidRPr="006B69A3">
        <w:t xml:space="preserve"> se</w:t>
      </w:r>
      <w:r w:rsidR="00AE50D5" w:rsidRPr="006B69A3">
        <w:t>gu</w:t>
      </w:r>
      <w:r w:rsidRPr="006B69A3">
        <w:t>nd</w:t>
      </w:r>
      <w:r w:rsidR="00B8307A" w:rsidRPr="006B69A3">
        <w:t>o</w:t>
      </w:r>
      <w:r w:rsidRPr="006B69A3">
        <w:t xml:space="preserve"> </w:t>
      </w:r>
      <w:r w:rsidR="00AE50D5" w:rsidRPr="006B69A3">
        <w:t>año de guardería,</w:t>
      </w:r>
      <w:r w:rsidRPr="006B69A3">
        <w:t xml:space="preserve">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21"/>
        <w:gridCol w:w="921"/>
        <w:gridCol w:w="921"/>
        <w:gridCol w:w="921"/>
        <w:gridCol w:w="921"/>
        <w:gridCol w:w="922"/>
      </w:tblGrid>
      <w:tr w:rsidR="008D243A" w:rsidRPr="00A654AB">
        <w:trPr>
          <w:tblHeader/>
        </w:trPr>
        <w:tc>
          <w:tcPr>
            <w:tcW w:w="1843" w:type="dxa"/>
            <w:tcBorders>
              <w:top w:val="single" w:sz="4" w:space="0" w:color="auto"/>
              <w:bottom w:val="single" w:sz="12" w:space="0" w:color="auto"/>
            </w:tcBorders>
            <w:shd w:val="clear" w:color="auto" w:fill="auto"/>
            <w:noWrap/>
            <w:vAlign w:val="bottom"/>
          </w:tcPr>
          <w:p w:rsidR="008D243A" w:rsidRPr="00A654AB" w:rsidRDefault="00B254E4" w:rsidP="00663E0D">
            <w:pPr>
              <w:suppressAutoHyphens w:val="0"/>
              <w:spacing w:before="80" w:after="80" w:line="200" w:lineRule="exact"/>
              <w:rPr>
                <w:bCs/>
                <w:i/>
                <w:sz w:val="16"/>
              </w:rPr>
            </w:pPr>
            <w:r w:rsidRPr="00A654AB">
              <w:rPr>
                <w:bCs/>
                <w:i/>
                <w:sz w:val="16"/>
              </w:rPr>
              <w:t>Escuelas</w:t>
            </w:r>
          </w:p>
        </w:tc>
        <w:tc>
          <w:tcPr>
            <w:tcW w:w="921" w:type="dxa"/>
            <w:tcBorders>
              <w:top w:val="single" w:sz="4" w:space="0" w:color="auto"/>
              <w:bottom w:val="single" w:sz="12" w:space="0" w:color="auto"/>
            </w:tcBorders>
            <w:shd w:val="clear" w:color="auto" w:fill="auto"/>
            <w:noWrap/>
            <w:vAlign w:val="bottom"/>
          </w:tcPr>
          <w:p w:rsidR="008D243A" w:rsidRPr="00A654AB" w:rsidRDefault="00661FDC" w:rsidP="00663E0D">
            <w:pPr>
              <w:suppressAutoHyphens w:val="0"/>
              <w:spacing w:before="80" w:after="80" w:line="200" w:lineRule="exact"/>
              <w:jc w:val="right"/>
              <w:rPr>
                <w:bCs/>
                <w:i/>
                <w:sz w:val="16"/>
              </w:rPr>
            </w:pPr>
            <w:r w:rsidRPr="00A654AB">
              <w:rPr>
                <w:bCs/>
                <w:i/>
                <w:sz w:val="16"/>
              </w:rPr>
              <w:t>Nº</w:t>
            </w:r>
            <w:r w:rsidR="008D243A" w:rsidRPr="00A654AB">
              <w:rPr>
                <w:bCs/>
                <w:i/>
                <w:sz w:val="16"/>
              </w:rPr>
              <w:t xml:space="preserve"> </w:t>
            </w:r>
            <w:r w:rsidR="00B254E4" w:rsidRPr="00A654AB">
              <w:rPr>
                <w:bCs/>
                <w:i/>
                <w:sz w:val="16"/>
              </w:rPr>
              <w:t xml:space="preserve">de </w:t>
            </w:r>
            <w:r w:rsidR="00663E0D" w:rsidRPr="00A654AB">
              <w:rPr>
                <w:bCs/>
                <w:i/>
                <w:sz w:val="16"/>
              </w:rPr>
              <w:br/>
            </w:r>
            <w:r w:rsidR="00B254E4" w:rsidRPr="00A654AB">
              <w:rPr>
                <w:bCs/>
                <w:i/>
                <w:sz w:val="16"/>
              </w:rPr>
              <w:t>alumnos</w:t>
            </w:r>
          </w:p>
        </w:tc>
        <w:tc>
          <w:tcPr>
            <w:tcW w:w="921" w:type="dxa"/>
            <w:tcBorders>
              <w:top w:val="single" w:sz="4" w:space="0" w:color="auto"/>
              <w:bottom w:val="single" w:sz="12" w:space="0" w:color="auto"/>
            </w:tcBorders>
            <w:shd w:val="clear" w:color="auto" w:fill="auto"/>
            <w:noWrap/>
            <w:vAlign w:val="bottom"/>
          </w:tcPr>
          <w:p w:rsidR="008D243A" w:rsidRPr="00A654AB" w:rsidRDefault="00B254E4" w:rsidP="00663E0D">
            <w:pPr>
              <w:suppressAutoHyphens w:val="0"/>
              <w:spacing w:before="80" w:after="80" w:line="200" w:lineRule="exact"/>
              <w:jc w:val="right"/>
              <w:rPr>
                <w:bCs/>
                <w:i/>
                <w:sz w:val="16"/>
              </w:rPr>
            </w:pPr>
            <w:r w:rsidRPr="00A654AB">
              <w:rPr>
                <w:bCs/>
                <w:i/>
                <w:sz w:val="16"/>
              </w:rPr>
              <w:t>Población diana</w:t>
            </w:r>
          </w:p>
        </w:tc>
        <w:tc>
          <w:tcPr>
            <w:tcW w:w="921" w:type="dxa"/>
            <w:tcBorders>
              <w:top w:val="single" w:sz="4" w:space="0" w:color="auto"/>
              <w:bottom w:val="single" w:sz="12" w:space="0" w:color="auto"/>
            </w:tcBorders>
            <w:shd w:val="clear" w:color="auto" w:fill="auto"/>
            <w:noWrap/>
            <w:vAlign w:val="bottom"/>
          </w:tcPr>
          <w:p w:rsidR="008D243A" w:rsidRPr="00A654AB" w:rsidRDefault="00661FDC" w:rsidP="00663E0D">
            <w:pPr>
              <w:suppressAutoHyphens w:val="0"/>
              <w:spacing w:before="80" w:after="80" w:line="200" w:lineRule="exact"/>
              <w:jc w:val="right"/>
              <w:rPr>
                <w:bCs/>
                <w:i/>
                <w:sz w:val="16"/>
              </w:rPr>
            </w:pPr>
            <w:r w:rsidRPr="00A654AB">
              <w:rPr>
                <w:bCs/>
                <w:i/>
                <w:sz w:val="16"/>
              </w:rPr>
              <w:t>Nº</w:t>
            </w:r>
            <w:r w:rsidR="008D243A" w:rsidRPr="00A654AB">
              <w:rPr>
                <w:bCs/>
                <w:i/>
                <w:sz w:val="16"/>
              </w:rPr>
              <w:t xml:space="preserve"> </w:t>
            </w:r>
            <w:r w:rsidR="00B254E4" w:rsidRPr="00A654AB">
              <w:rPr>
                <w:bCs/>
                <w:i/>
                <w:sz w:val="16"/>
              </w:rPr>
              <w:t xml:space="preserve">de </w:t>
            </w:r>
            <w:r w:rsidR="008D243A" w:rsidRPr="00A654AB">
              <w:rPr>
                <w:bCs/>
                <w:i/>
                <w:sz w:val="16"/>
              </w:rPr>
              <w:t>i</w:t>
            </w:r>
            <w:r w:rsidR="00B254E4" w:rsidRPr="00A654AB">
              <w:rPr>
                <w:bCs/>
                <w:i/>
                <w:sz w:val="16"/>
              </w:rPr>
              <w:t>n</w:t>
            </w:r>
            <w:r w:rsidR="008D243A" w:rsidRPr="00A654AB">
              <w:rPr>
                <w:bCs/>
                <w:i/>
                <w:sz w:val="16"/>
              </w:rPr>
              <w:t>muniz</w:t>
            </w:r>
            <w:r w:rsidR="00B254E4" w:rsidRPr="00A654AB">
              <w:rPr>
                <w:bCs/>
                <w:i/>
                <w:sz w:val="16"/>
              </w:rPr>
              <w:t>a</w:t>
            </w:r>
            <w:r w:rsidR="008D243A" w:rsidRPr="00A654AB">
              <w:rPr>
                <w:bCs/>
                <w:i/>
                <w:sz w:val="16"/>
              </w:rPr>
              <w:t>d</w:t>
            </w:r>
            <w:r w:rsidR="00B254E4" w:rsidRPr="00A654AB">
              <w:rPr>
                <w:bCs/>
                <w:i/>
                <w:sz w:val="16"/>
              </w:rPr>
              <w:t>os</w:t>
            </w:r>
          </w:p>
        </w:tc>
        <w:tc>
          <w:tcPr>
            <w:tcW w:w="921" w:type="dxa"/>
            <w:tcBorders>
              <w:top w:val="single" w:sz="4" w:space="0" w:color="auto"/>
              <w:bottom w:val="single" w:sz="12" w:space="0" w:color="auto"/>
            </w:tcBorders>
            <w:shd w:val="clear" w:color="auto" w:fill="auto"/>
            <w:noWrap/>
            <w:vAlign w:val="bottom"/>
          </w:tcPr>
          <w:p w:rsidR="008D243A" w:rsidRPr="00A654AB" w:rsidRDefault="00661FDC" w:rsidP="00663E0D">
            <w:pPr>
              <w:suppressAutoHyphens w:val="0"/>
              <w:spacing w:before="80" w:after="80" w:line="200" w:lineRule="exact"/>
              <w:jc w:val="right"/>
              <w:rPr>
                <w:bCs/>
                <w:i/>
                <w:sz w:val="16"/>
              </w:rPr>
            </w:pPr>
            <w:r w:rsidRPr="00A654AB">
              <w:rPr>
                <w:bCs/>
                <w:i/>
                <w:sz w:val="16"/>
              </w:rPr>
              <w:t>Nº</w:t>
            </w:r>
            <w:r w:rsidR="00B254E4" w:rsidRPr="00A654AB">
              <w:rPr>
                <w:bCs/>
                <w:i/>
                <w:sz w:val="16"/>
              </w:rPr>
              <w:t xml:space="preserve"> de</w:t>
            </w:r>
            <w:r w:rsidR="008D243A" w:rsidRPr="00A654AB">
              <w:rPr>
                <w:bCs/>
                <w:i/>
                <w:sz w:val="16"/>
              </w:rPr>
              <w:t xml:space="preserve"> </w:t>
            </w:r>
            <w:r w:rsidR="00B254E4" w:rsidRPr="00A654AB">
              <w:rPr>
                <w:bCs/>
                <w:i/>
                <w:sz w:val="16"/>
              </w:rPr>
              <w:t>exclu</w:t>
            </w:r>
            <w:r w:rsidR="00B8307A" w:rsidRPr="00A654AB">
              <w:rPr>
                <w:bCs/>
                <w:i/>
                <w:sz w:val="16"/>
              </w:rPr>
              <w:t>i</w:t>
            </w:r>
            <w:r w:rsidR="00B254E4" w:rsidRPr="00A654AB">
              <w:rPr>
                <w:bCs/>
                <w:i/>
                <w:sz w:val="16"/>
              </w:rPr>
              <w:t>dos</w:t>
            </w:r>
          </w:p>
        </w:tc>
        <w:tc>
          <w:tcPr>
            <w:tcW w:w="921" w:type="dxa"/>
            <w:tcBorders>
              <w:top w:val="single" w:sz="4" w:space="0" w:color="auto"/>
              <w:bottom w:val="single" w:sz="12" w:space="0" w:color="auto"/>
            </w:tcBorders>
            <w:shd w:val="clear" w:color="auto" w:fill="auto"/>
            <w:noWrap/>
            <w:vAlign w:val="bottom"/>
          </w:tcPr>
          <w:p w:rsidR="008D243A" w:rsidRPr="00A654AB" w:rsidRDefault="00B254E4" w:rsidP="00663E0D">
            <w:pPr>
              <w:suppressAutoHyphens w:val="0"/>
              <w:spacing w:before="80" w:after="80" w:line="200" w:lineRule="exact"/>
              <w:jc w:val="right"/>
              <w:rPr>
                <w:bCs/>
                <w:i/>
                <w:sz w:val="16"/>
              </w:rPr>
            </w:pPr>
            <w:r w:rsidRPr="00A654AB">
              <w:rPr>
                <w:bCs/>
                <w:i/>
                <w:sz w:val="16"/>
              </w:rPr>
              <w:t>Negativas</w:t>
            </w:r>
          </w:p>
        </w:tc>
        <w:tc>
          <w:tcPr>
            <w:tcW w:w="922"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00" w:lineRule="exact"/>
              <w:jc w:val="right"/>
              <w:rPr>
                <w:bCs/>
                <w:i/>
                <w:sz w:val="16"/>
              </w:rPr>
            </w:pPr>
            <w:r w:rsidRPr="00A654AB">
              <w:rPr>
                <w:bCs/>
                <w:i/>
                <w:sz w:val="16"/>
              </w:rPr>
              <w:t xml:space="preserve">% </w:t>
            </w:r>
            <w:r w:rsidR="00663E0D" w:rsidRPr="00A654AB">
              <w:rPr>
                <w:bCs/>
                <w:i/>
                <w:sz w:val="16"/>
              </w:rPr>
              <w:br/>
            </w:r>
            <w:r w:rsidRPr="00A654AB">
              <w:rPr>
                <w:bCs/>
                <w:i/>
                <w:sz w:val="16"/>
              </w:rPr>
              <w:t>co</w:t>
            </w:r>
            <w:r w:rsidR="00B254E4" w:rsidRPr="00A654AB">
              <w:rPr>
                <w:bCs/>
                <w:i/>
                <w:sz w:val="16"/>
              </w:rPr>
              <w:t>bertura</w:t>
            </w:r>
          </w:p>
        </w:tc>
      </w:tr>
      <w:tr w:rsidR="008D243A" w:rsidRPr="00A654AB">
        <w:tc>
          <w:tcPr>
            <w:tcW w:w="1843"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Bel Eau</w:t>
            </w:r>
          </w:p>
        </w:tc>
        <w:tc>
          <w:tcPr>
            <w:tcW w:w="921"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42</w:t>
            </w:r>
          </w:p>
        </w:tc>
        <w:tc>
          <w:tcPr>
            <w:tcW w:w="921"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42</w:t>
            </w:r>
          </w:p>
        </w:tc>
        <w:tc>
          <w:tcPr>
            <w:tcW w:w="921"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42</w:t>
            </w:r>
          </w:p>
        </w:tc>
        <w:tc>
          <w:tcPr>
            <w:tcW w:w="921"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top w:val="single" w:sz="12"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100</w:t>
            </w:r>
            <w:r w:rsidR="00B254E4" w:rsidRPr="00A654AB">
              <w:rPr>
                <w:sz w:val="18"/>
              </w:rPr>
              <w:t>,</w:t>
            </w:r>
            <w:r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La Retraite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Glacis</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Beau Vallon</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Silhouette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Les Mamelles</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Pte au Sel</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Anse Royale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Anse Boileau</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106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106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106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tcBorders>
              <w:bottom w:val="nil"/>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Port Glaud</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29</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29</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29</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w:t>
            </w:r>
            <w:r w:rsidR="00B254E4" w:rsidRPr="00A654AB">
              <w:rPr>
                <w:sz w:val="18"/>
              </w:rPr>
              <w:t>00,</w:t>
            </w:r>
            <w:r w:rsidRPr="00A654AB">
              <w:rPr>
                <w:sz w:val="18"/>
              </w:rPr>
              <w:t>0</w:t>
            </w:r>
          </w:p>
        </w:tc>
      </w:tr>
      <w:tr w:rsidR="008D243A" w:rsidRPr="00A654AB">
        <w:tc>
          <w:tcPr>
            <w:tcW w:w="1843"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Anse Kerlan</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18</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18</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18</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top w:val="nil"/>
              <w:bottom w:val="nil"/>
            </w:tcBorders>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tcBorders>
              <w:top w:val="nil"/>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Grand Anse Praslin</w:t>
            </w:r>
          </w:p>
        </w:tc>
        <w:tc>
          <w:tcPr>
            <w:tcW w:w="921" w:type="dxa"/>
            <w:tcBorders>
              <w:top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34</w:t>
            </w:r>
          </w:p>
        </w:tc>
        <w:tc>
          <w:tcPr>
            <w:tcW w:w="921" w:type="dxa"/>
            <w:tcBorders>
              <w:top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34</w:t>
            </w:r>
          </w:p>
        </w:tc>
        <w:tc>
          <w:tcPr>
            <w:tcW w:w="921" w:type="dxa"/>
            <w:tcBorders>
              <w:top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34</w:t>
            </w:r>
          </w:p>
        </w:tc>
        <w:tc>
          <w:tcPr>
            <w:tcW w:w="921" w:type="dxa"/>
            <w:tcBorders>
              <w:top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tcBorders>
              <w:top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top w:val="nil"/>
            </w:tcBorders>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Mont Fleurie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90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90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90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Takamaka</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97,</w:t>
            </w:r>
            <w:r w:rsidR="008D243A" w:rsidRPr="00A654AB">
              <w:rPr>
                <w:sz w:val="18"/>
              </w:rPr>
              <w:t>2</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Anse Etoile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34</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94,</w:t>
            </w:r>
            <w:r w:rsidR="008D243A" w:rsidRPr="00A654AB">
              <w:rPr>
                <w:sz w:val="18"/>
              </w:rPr>
              <w:t>4</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La Misere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18</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17</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94,</w:t>
            </w:r>
            <w:r w:rsidR="008D243A" w:rsidRPr="00A654AB">
              <w:rPr>
                <w:sz w:val="18"/>
              </w:rPr>
              <w:t>4</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Baie Lazare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93,</w:t>
            </w:r>
            <w:r w:rsidR="008D243A" w:rsidRPr="00A654AB">
              <w:rPr>
                <w:sz w:val="18"/>
              </w:rPr>
              <w:t>0</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La Rosiere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85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85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79</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92,</w:t>
            </w:r>
            <w:r w:rsidR="008D243A" w:rsidRPr="00A654AB">
              <w:rPr>
                <w:sz w:val="18"/>
              </w:rPr>
              <w:t>9</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Bel Ombre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21</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91,</w:t>
            </w:r>
            <w:r w:rsidR="008D243A" w:rsidRPr="00A654AB">
              <w:rPr>
                <w:sz w:val="18"/>
              </w:rPr>
              <w:t>3</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Pte Larue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60</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90,</w:t>
            </w:r>
            <w:r w:rsidR="008D243A" w:rsidRPr="00A654AB">
              <w:rPr>
                <w:sz w:val="18"/>
              </w:rPr>
              <w:t>9</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Grand Anse Mahe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22</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19</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B254E4" w:rsidP="00663E0D">
            <w:pPr>
              <w:suppressAutoHyphens w:val="0"/>
              <w:spacing w:before="40" w:after="40" w:line="220" w:lineRule="exact"/>
              <w:jc w:val="right"/>
              <w:rPr>
                <w:sz w:val="18"/>
              </w:rPr>
            </w:pPr>
            <w:r w:rsidRPr="00A654AB">
              <w:rPr>
                <w:sz w:val="18"/>
              </w:rPr>
              <w:t>86,</w:t>
            </w:r>
            <w:r w:rsidR="008D243A" w:rsidRPr="00A654AB">
              <w:rPr>
                <w:sz w:val="18"/>
              </w:rPr>
              <w:t>4</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Independ</w:t>
            </w:r>
            <w:r w:rsidR="00AE50D5" w:rsidRPr="00A654AB">
              <w:rPr>
                <w:sz w:val="18"/>
              </w:rPr>
              <w:t>i</w:t>
            </w:r>
            <w:r w:rsidRPr="00A654AB">
              <w:rPr>
                <w:sz w:val="18"/>
              </w:rPr>
              <w:t>ent</w:t>
            </w:r>
            <w:r w:rsidR="00AE50D5" w:rsidRPr="00A654AB">
              <w:rPr>
                <w:sz w:val="18"/>
              </w:rPr>
              <w:t>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49</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49</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41</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AE50D5" w:rsidP="00663E0D">
            <w:pPr>
              <w:suppressAutoHyphens w:val="0"/>
              <w:spacing w:before="40" w:after="40" w:line="220" w:lineRule="exact"/>
              <w:jc w:val="right"/>
              <w:rPr>
                <w:sz w:val="18"/>
              </w:rPr>
            </w:pPr>
            <w:r w:rsidRPr="00A654AB">
              <w:rPr>
                <w:sz w:val="18"/>
              </w:rPr>
              <w:t>83,</w:t>
            </w:r>
            <w:r w:rsidR="008D243A" w:rsidRPr="00A654AB">
              <w:rPr>
                <w:sz w:val="18"/>
              </w:rPr>
              <w:t>7</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Plaisance</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79</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79</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13</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83</w:t>
            </w:r>
            <w:r w:rsidR="0045286E">
              <w:rPr>
                <w:sz w:val="18"/>
              </w:rPr>
              <w:t>,</w:t>
            </w:r>
            <w:r w:rsidRPr="00A654AB">
              <w:rPr>
                <w:sz w:val="18"/>
              </w:rPr>
              <w:t>5</w:t>
            </w:r>
          </w:p>
        </w:tc>
      </w:tr>
      <w:tr w:rsidR="008D243A" w:rsidRPr="00A654AB">
        <w:tc>
          <w:tcPr>
            <w:tcW w:w="1843" w:type="dxa"/>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Baie ste anne Praslin</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55</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11</w:t>
            </w:r>
          </w:p>
        </w:tc>
        <w:tc>
          <w:tcPr>
            <w:tcW w:w="921"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83</w:t>
            </w:r>
            <w:r w:rsidR="0045286E">
              <w:rPr>
                <w:sz w:val="18"/>
              </w:rPr>
              <w:t>,</w:t>
            </w:r>
            <w:r w:rsidRPr="00A654AB">
              <w:rPr>
                <w:sz w:val="18"/>
              </w:rPr>
              <w:t>3</w:t>
            </w:r>
          </w:p>
        </w:tc>
      </w:tr>
      <w:tr w:rsidR="008D243A" w:rsidRPr="00A654AB">
        <w:tc>
          <w:tcPr>
            <w:tcW w:w="1843" w:type="dxa"/>
            <w:tcBorders>
              <w:bottom w:val="nil"/>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English River</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92</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92</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76</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16</w:t>
            </w:r>
          </w:p>
        </w:tc>
        <w:tc>
          <w:tcPr>
            <w:tcW w:w="921"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82</w:t>
            </w:r>
            <w:r w:rsidR="0045286E">
              <w:rPr>
                <w:sz w:val="18"/>
              </w:rPr>
              <w:t>,</w:t>
            </w:r>
            <w:r w:rsidRPr="00A654AB">
              <w:rPr>
                <w:sz w:val="18"/>
              </w:rPr>
              <w:t>6</w:t>
            </w:r>
          </w:p>
        </w:tc>
      </w:tr>
      <w:tr w:rsidR="008D243A" w:rsidRPr="00A654AB">
        <w:tc>
          <w:tcPr>
            <w:tcW w:w="1843"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Anse Aux Pins</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68</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68</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50</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18</w:t>
            </w:r>
          </w:p>
        </w:tc>
        <w:tc>
          <w:tcPr>
            <w:tcW w:w="921"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top w:val="nil"/>
              <w:bottom w:val="nil"/>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73</w:t>
            </w:r>
            <w:r w:rsidR="0045286E">
              <w:rPr>
                <w:sz w:val="18"/>
              </w:rPr>
              <w:t>,</w:t>
            </w:r>
            <w:r w:rsidRPr="00A654AB">
              <w:rPr>
                <w:sz w:val="18"/>
              </w:rPr>
              <w:t>5</w:t>
            </w:r>
          </w:p>
        </w:tc>
      </w:tr>
      <w:tr w:rsidR="008D243A" w:rsidRPr="00A654AB">
        <w:tc>
          <w:tcPr>
            <w:tcW w:w="1843"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rPr>
                <w:sz w:val="18"/>
              </w:rPr>
            </w:pPr>
            <w:r w:rsidRPr="00A654AB">
              <w:rPr>
                <w:sz w:val="18"/>
              </w:rPr>
              <w:t>Bel Eau Annex</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32</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32</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23</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9</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0</w:t>
            </w:r>
          </w:p>
        </w:tc>
        <w:tc>
          <w:tcPr>
            <w:tcW w:w="922"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71</w:t>
            </w:r>
            <w:r w:rsidR="0045286E">
              <w:rPr>
                <w:sz w:val="18"/>
              </w:rPr>
              <w:t>,</w:t>
            </w:r>
            <w:r w:rsidRPr="00A654AB">
              <w:rPr>
                <w:sz w:val="18"/>
              </w:rPr>
              <w:t>9</w:t>
            </w:r>
          </w:p>
        </w:tc>
      </w:tr>
      <w:tr w:rsidR="008D243A" w:rsidRPr="00A654AB">
        <w:tc>
          <w:tcPr>
            <w:tcW w:w="1843"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rPr>
                <w:sz w:val="18"/>
              </w:rPr>
            </w:pPr>
            <w:r w:rsidRPr="00A654AB">
              <w:rPr>
                <w:sz w:val="18"/>
              </w:rPr>
              <w:t>Cascade</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41</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41</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22</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19</w:t>
            </w:r>
          </w:p>
        </w:tc>
        <w:tc>
          <w:tcPr>
            <w:tcW w:w="921"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0</w:t>
            </w:r>
          </w:p>
        </w:tc>
        <w:tc>
          <w:tcPr>
            <w:tcW w:w="922" w:type="dxa"/>
            <w:tcBorders>
              <w:top w:val="nil"/>
              <w:bottom w:val="nil"/>
            </w:tcBorders>
            <w:shd w:val="clear" w:color="auto" w:fill="auto"/>
            <w:noWrap/>
            <w:vAlign w:val="bottom"/>
          </w:tcPr>
          <w:p w:rsidR="008D243A" w:rsidRPr="00A654AB" w:rsidRDefault="008D243A" w:rsidP="00663E0D">
            <w:pPr>
              <w:keepNext/>
              <w:suppressAutoHyphens w:val="0"/>
              <w:spacing w:before="40" w:after="40" w:line="220" w:lineRule="exact"/>
              <w:jc w:val="right"/>
              <w:rPr>
                <w:sz w:val="18"/>
              </w:rPr>
            </w:pPr>
            <w:r w:rsidRPr="00A654AB">
              <w:rPr>
                <w:sz w:val="18"/>
              </w:rPr>
              <w:t>53</w:t>
            </w:r>
            <w:r w:rsidR="0045286E">
              <w:rPr>
                <w:sz w:val="18"/>
              </w:rPr>
              <w:t>,</w:t>
            </w:r>
            <w:r w:rsidRPr="00A654AB">
              <w:rPr>
                <w:sz w:val="18"/>
              </w:rPr>
              <w:t>7</w:t>
            </w:r>
          </w:p>
        </w:tc>
      </w:tr>
      <w:tr w:rsidR="008D243A" w:rsidRPr="00A654AB">
        <w:tc>
          <w:tcPr>
            <w:tcW w:w="1843"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rPr>
                <w:sz w:val="18"/>
              </w:rPr>
            </w:pPr>
            <w:r w:rsidRPr="00A654AB">
              <w:rPr>
                <w:sz w:val="18"/>
              </w:rPr>
              <w:t>La Digue</w:t>
            </w:r>
          </w:p>
        </w:tc>
        <w:tc>
          <w:tcPr>
            <w:tcW w:w="921"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36</w:t>
            </w:r>
          </w:p>
        </w:tc>
        <w:tc>
          <w:tcPr>
            <w:tcW w:w="921"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36</w:t>
            </w:r>
          </w:p>
        </w:tc>
        <w:tc>
          <w:tcPr>
            <w:tcW w:w="921"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19</w:t>
            </w:r>
          </w:p>
        </w:tc>
        <w:tc>
          <w:tcPr>
            <w:tcW w:w="921"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17</w:t>
            </w:r>
          </w:p>
        </w:tc>
        <w:tc>
          <w:tcPr>
            <w:tcW w:w="921"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0</w:t>
            </w:r>
          </w:p>
        </w:tc>
        <w:tc>
          <w:tcPr>
            <w:tcW w:w="922" w:type="dxa"/>
            <w:tcBorders>
              <w:top w:val="nil"/>
              <w:bottom w:val="single" w:sz="4" w:space="0" w:color="auto"/>
            </w:tcBorders>
            <w:shd w:val="clear" w:color="auto" w:fill="auto"/>
            <w:noWrap/>
            <w:vAlign w:val="bottom"/>
          </w:tcPr>
          <w:p w:rsidR="008D243A" w:rsidRPr="00A654AB" w:rsidRDefault="008D243A" w:rsidP="00663E0D">
            <w:pPr>
              <w:suppressAutoHyphens w:val="0"/>
              <w:spacing w:before="40" w:after="40" w:line="220" w:lineRule="exact"/>
              <w:jc w:val="right"/>
              <w:rPr>
                <w:sz w:val="18"/>
              </w:rPr>
            </w:pPr>
            <w:r w:rsidRPr="00A654AB">
              <w:rPr>
                <w:sz w:val="18"/>
              </w:rPr>
              <w:t>52</w:t>
            </w:r>
            <w:r w:rsidR="0045286E">
              <w:rPr>
                <w:sz w:val="18"/>
              </w:rPr>
              <w:t>,</w:t>
            </w:r>
            <w:r w:rsidRPr="00A654AB">
              <w:rPr>
                <w:sz w:val="18"/>
              </w:rPr>
              <w:t>8</w:t>
            </w:r>
          </w:p>
        </w:tc>
      </w:tr>
      <w:tr w:rsidR="008D243A" w:rsidRPr="00A654AB">
        <w:tc>
          <w:tcPr>
            <w:tcW w:w="1843"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ind w:left="284"/>
              <w:rPr>
                <w:b/>
                <w:sz w:val="18"/>
              </w:rPr>
            </w:pPr>
            <w:r w:rsidRPr="00A654AB">
              <w:rPr>
                <w:b/>
                <w:sz w:val="18"/>
              </w:rPr>
              <w:t>Total</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jc w:val="right"/>
              <w:rPr>
                <w:b/>
                <w:sz w:val="18"/>
              </w:rPr>
            </w:pPr>
            <w:r w:rsidRPr="00A654AB">
              <w:rPr>
                <w:b/>
                <w:sz w:val="18"/>
              </w:rPr>
              <w:t>1 380</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jc w:val="right"/>
              <w:rPr>
                <w:b/>
                <w:sz w:val="18"/>
              </w:rPr>
            </w:pPr>
            <w:r w:rsidRPr="00A654AB">
              <w:rPr>
                <w:b/>
                <w:sz w:val="18"/>
              </w:rPr>
              <w:t>1 379</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jc w:val="right"/>
              <w:rPr>
                <w:b/>
                <w:sz w:val="18"/>
              </w:rPr>
            </w:pPr>
            <w:r w:rsidRPr="00A654AB">
              <w:rPr>
                <w:b/>
                <w:sz w:val="18"/>
              </w:rPr>
              <w:t>1 244</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jc w:val="right"/>
              <w:rPr>
                <w:b/>
                <w:sz w:val="18"/>
              </w:rPr>
            </w:pPr>
            <w:r w:rsidRPr="00A654AB">
              <w:rPr>
                <w:b/>
                <w:sz w:val="18"/>
              </w:rPr>
              <w:t>134</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jc w:val="right"/>
              <w:rPr>
                <w:b/>
                <w:sz w:val="18"/>
              </w:rPr>
            </w:pPr>
            <w:r w:rsidRPr="00A654AB">
              <w:rPr>
                <w:b/>
                <w:sz w:val="18"/>
              </w:rPr>
              <w:t>1</w:t>
            </w:r>
          </w:p>
        </w:tc>
        <w:tc>
          <w:tcPr>
            <w:tcW w:w="922" w:type="dxa"/>
            <w:tcBorders>
              <w:top w:val="single" w:sz="4" w:space="0" w:color="auto"/>
              <w:bottom w:val="single" w:sz="12" w:space="0" w:color="auto"/>
            </w:tcBorders>
            <w:shd w:val="clear" w:color="auto" w:fill="auto"/>
            <w:noWrap/>
            <w:vAlign w:val="bottom"/>
          </w:tcPr>
          <w:p w:rsidR="008D243A" w:rsidRPr="00A654AB" w:rsidRDefault="008D243A" w:rsidP="00663E0D">
            <w:pPr>
              <w:suppressAutoHyphens w:val="0"/>
              <w:spacing w:before="80" w:after="80" w:line="220" w:lineRule="exact"/>
              <w:jc w:val="right"/>
              <w:rPr>
                <w:b/>
                <w:sz w:val="18"/>
              </w:rPr>
            </w:pPr>
            <w:r w:rsidRPr="00A654AB">
              <w:rPr>
                <w:b/>
                <w:sz w:val="18"/>
              </w:rPr>
              <w:t>90</w:t>
            </w:r>
            <w:r w:rsidR="0045286E">
              <w:rPr>
                <w:b/>
                <w:sz w:val="18"/>
              </w:rPr>
              <w:t>,</w:t>
            </w:r>
            <w:r w:rsidRPr="00A654AB">
              <w:rPr>
                <w:b/>
                <w:sz w:val="18"/>
              </w:rPr>
              <w:t>2</w:t>
            </w:r>
          </w:p>
        </w:tc>
      </w:tr>
    </w:tbl>
    <w:p w:rsidR="008D243A" w:rsidRPr="006B69A3" w:rsidRDefault="008D243A" w:rsidP="00F63036">
      <w:pPr>
        <w:pStyle w:val="SingleTxtG"/>
        <w:spacing w:before="240"/>
      </w:pPr>
      <w:r w:rsidRPr="006B69A3">
        <w:tab/>
      </w:r>
      <w:r w:rsidR="00B254E4" w:rsidRPr="006B69A3">
        <w:t>Todos los alumnos de segundo año de guardería se someten a un reconocimiento médico completo antes de ingresar</w:t>
      </w:r>
      <w:r w:rsidRPr="006B69A3">
        <w:t xml:space="preserve"> </w:t>
      </w:r>
      <w:r w:rsidR="00C50F21" w:rsidRPr="006B69A3">
        <w:t>en primer año de</w:t>
      </w:r>
      <w:r w:rsidRPr="006B69A3">
        <w:t xml:space="preserve"> primar</w:t>
      </w:r>
      <w:r w:rsidR="00C50F21" w:rsidRPr="006B69A3">
        <w:t>ia</w:t>
      </w:r>
      <w:r w:rsidRPr="006B69A3">
        <w:t xml:space="preserve">. </w:t>
      </w:r>
      <w:r w:rsidR="00C50F21" w:rsidRPr="006B69A3">
        <w:t>Se recomienda a los padres a</w:t>
      </w:r>
      <w:r w:rsidRPr="006B69A3">
        <w:t>compa</w:t>
      </w:r>
      <w:r w:rsidR="00C50F21" w:rsidRPr="006B69A3">
        <w:t>ñar a sus hijos y estar presentes ese día, para poder d</w:t>
      </w:r>
      <w:r w:rsidR="00B8307A" w:rsidRPr="006B69A3">
        <w:t>ebatir</w:t>
      </w:r>
      <w:r w:rsidR="00C50F21" w:rsidRPr="006B69A3">
        <w:t xml:space="preserve"> cualquier cuestión</w:t>
      </w:r>
      <w:r w:rsidRPr="006B69A3">
        <w:t xml:space="preserve"> </w:t>
      </w:r>
      <w:r w:rsidR="00C50F21" w:rsidRPr="006B69A3">
        <w:t>p</w:t>
      </w:r>
      <w:r w:rsidRPr="006B69A3">
        <w:t>ertinent</w:t>
      </w:r>
      <w:r w:rsidR="00C50F21" w:rsidRPr="006B69A3">
        <w:t>e con el equipo de salud</w:t>
      </w:r>
      <w:r w:rsidRPr="006B69A3">
        <w:t>.</w:t>
      </w:r>
    </w:p>
    <w:p w:rsidR="008D243A" w:rsidRPr="006B69A3" w:rsidRDefault="008D243A" w:rsidP="008D243A">
      <w:pPr>
        <w:pStyle w:val="H23G"/>
      </w:pPr>
      <w:r w:rsidRPr="006B69A3">
        <w:tab/>
      </w:r>
      <w:r w:rsidRPr="006B69A3">
        <w:tab/>
      </w:r>
      <w:r w:rsidR="00C50F21" w:rsidRPr="006B69A3">
        <w:t>Reconocimiento médico de los alumnos de cuarto curso de</w:t>
      </w:r>
      <w:r w:rsidRPr="006B69A3">
        <w:t xml:space="preserve"> primar</w:t>
      </w:r>
      <w:r w:rsidR="00C50F21" w:rsidRPr="006B69A3">
        <w:t>ia,</w:t>
      </w:r>
      <w:r w:rsidRPr="006B69A3">
        <w:t xml:space="preserve">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21"/>
        <w:gridCol w:w="921"/>
        <w:gridCol w:w="921"/>
        <w:gridCol w:w="921"/>
        <w:gridCol w:w="921"/>
        <w:gridCol w:w="922"/>
      </w:tblGrid>
      <w:tr w:rsidR="008D243A" w:rsidRPr="00A654AB">
        <w:trPr>
          <w:tblHeader/>
        </w:trPr>
        <w:tc>
          <w:tcPr>
            <w:tcW w:w="1843" w:type="dxa"/>
            <w:tcBorders>
              <w:top w:val="single" w:sz="4" w:space="0" w:color="auto"/>
              <w:bottom w:val="single" w:sz="12" w:space="0" w:color="auto"/>
            </w:tcBorders>
            <w:shd w:val="clear" w:color="auto" w:fill="auto"/>
            <w:noWrap/>
            <w:vAlign w:val="bottom"/>
          </w:tcPr>
          <w:p w:rsidR="008D243A" w:rsidRPr="00A654AB" w:rsidRDefault="00C50F21" w:rsidP="00A654AB">
            <w:pPr>
              <w:suppressAutoHyphens w:val="0"/>
              <w:spacing w:before="80" w:after="80" w:line="200" w:lineRule="exact"/>
              <w:rPr>
                <w:bCs/>
                <w:i/>
                <w:sz w:val="16"/>
              </w:rPr>
            </w:pPr>
            <w:r w:rsidRPr="00A654AB">
              <w:rPr>
                <w:bCs/>
                <w:i/>
                <w:sz w:val="16"/>
              </w:rPr>
              <w:t>Escuelas</w:t>
            </w:r>
          </w:p>
        </w:tc>
        <w:tc>
          <w:tcPr>
            <w:tcW w:w="921" w:type="dxa"/>
            <w:tcBorders>
              <w:top w:val="single" w:sz="4" w:space="0" w:color="auto"/>
              <w:bottom w:val="single" w:sz="12" w:space="0" w:color="auto"/>
            </w:tcBorders>
            <w:shd w:val="clear" w:color="auto" w:fill="auto"/>
            <w:noWrap/>
            <w:vAlign w:val="bottom"/>
          </w:tcPr>
          <w:p w:rsidR="008D243A" w:rsidRPr="00A654AB" w:rsidRDefault="00661FDC" w:rsidP="00A654AB">
            <w:pPr>
              <w:suppressAutoHyphens w:val="0"/>
              <w:spacing w:before="80" w:after="80" w:line="200" w:lineRule="exact"/>
              <w:jc w:val="right"/>
              <w:rPr>
                <w:bCs/>
                <w:i/>
                <w:sz w:val="16"/>
              </w:rPr>
            </w:pPr>
            <w:r w:rsidRPr="00A654AB">
              <w:rPr>
                <w:bCs/>
                <w:i/>
                <w:sz w:val="16"/>
              </w:rPr>
              <w:t>Nº</w:t>
            </w:r>
            <w:r w:rsidR="008D243A" w:rsidRPr="00A654AB">
              <w:rPr>
                <w:bCs/>
                <w:i/>
                <w:sz w:val="16"/>
              </w:rPr>
              <w:t xml:space="preserve"> </w:t>
            </w:r>
            <w:r w:rsidR="00C50F21" w:rsidRPr="00A654AB">
              <w:rPr>
                <w:bCs/>
                <w:i/>
                <w:sz w:val="16"/>
              </w:rPr>
              <w:t xml:space="preserve">de </w:t>
            </w:r>
            <w:r w:rsidR="00A654AB" w:rsidRPr="00A654AB">
              <w:rPr>
                <w:bCs/>
                <w:i/>
                <w:sz w:val="16"/>
              </w:rPr>
              <w:br/>
            </w:r>
            <w:r w:rsidR="00C50F21" w:rsidRPr="00A654AB">
              <w:rPr>
                <w:bCs/>
                <w:i/>
                <w:sz w:val="16"/>
              </w:rPr>
              <w:t>alumnos</w:t>
            </w:r>
          </w:p>
        </w:tc>
        <w:tc>
          <w:tcPr>
            <w:tcW w:w="921" w:type="dxa"/>
            <w:tcBorders>
              <w:top w:val="single" w:sz="4" w:space="0" w:color="auto"/>
              <w:bottom w:val="single" w:sz="12" w:space="0" w:color="auto"/>
            </w:tcBorders>
            <w:shd w:val="clear" w:color="auto" w:fill="auto"/>
            <w:noWrap/>
            <w:vAlign w:val="bottom"/>
          </w:tcPr>
          <w:p w:rsidR="008D243A" w:rsidRPr="00A654AB" w:rsidRDefault="00C50F21" w:rsidP="00A654AB">
            <w:pPr>
              <w:suppressAutoHyphens w:val="0"/>
              <w:spacing w:before="80" w:after="80" w:line="200" w:lineRule="exact"/>
              <w:jc w:val="right"/>
              <w:rPr>
                <w:bCs/>
                <w:i/>
                <w:sz w:val="16"/>
              </w:rPr>
            </w:pPr>
            <w:r w:rsidRPr="00A654AB">
              <w:rPr>
                <w:bCs/>
                <w:i/>
                <w:sz w:val="16"/>
              </w:rPr>
              <w:t>Población diana</w:t>
            </w:r>
          </w:p>
        </w:tc>
        <w:tc>
          <w:tcPr>
            <w:tcW w:w="921" w:type="dxa"/>
            <w:tcBorders>
              <w:top w:val="single" w:sz="4" w:space="0" w:color="auto"/>
              <w:bottom w:val="single" w:sz="12" w:space="0" w:color="auto"/>
            </w:tcBorders>
            <w:shd w:val="clear" w:color="auto" w:fill="auto"/>
            <w:noWrap/>
            <w:vAlign w:val="bottom"/>
          </w:tcPr>
          <w:p w:rsidR="008D243A" w:rsidRPr="00A654AB" w:rsidRDefault="00661FDC" w:rsidP="00A654AB">
            <w:pPr>
              <w:suppressAutoHyphens w:val="0"/>
              <w:spacing w:before="80" w:after="80" w:line="200" w:lineRule="exact"/>
              <w:jc w:val="right"/>
              <w:rPr>
                <w:bCs/>
                <w:i/>
                <w:sz w:val="16"/>
              </w:rPr>
            </w:pPr>
            <w:r w:rsidRPr="00A654AB">
              <w:rPr>
                <w:bCs/>
                <w:i/>
                <w:sz w:val="16"/>
              </w:rPr>
              <w:t>Nº</w:t>
            </w:r>
            <w:r w:rsidR="008D243A" w:rsidRPr="00A654AB">
              <w:rPr>
                <w:bCs/>
                <w:i/>
                <w:sz w:val="16"/>
              </w:rPr>
              <w:t xml:space="preserve"> </w:t>
            </w:r>
            <w:r w:rsidR="00C50F21" w:rsidRPr="00A654AB">
              <w:rPr>
                <w:bCs/>
                <w:i/>
                <w:sz w:val="16"/>
              </w:rPr>
              <w:t xml:space="preserve">de </w:t>
            </w:r>
            <w:r w:rsidR="008D243A" w:rsidRPr="00A654AB">
              <w:rPr>
                <w:bCs/>
                <w:i/>
                <w:sz w:val="16"/>
              </w:rPr>
              <w:t>i</w:t>
            </w:r>
            <w:r w:rsidR="00C50F21" w:rsidRPr="00A654AB">
              <w:rPr>
                <w:bCs/>
                <w:i/>
                <w:sz w:val="16"/>
              </w:rPr>
              <w:t>n</w:t>
            </w:r>
            <w:r w:rsidR="008D243A" w:rsidRPr="00A654AB">
              <w:rPr>
                <w:bCs/>
                <w:i/>
                <w:sz w:val="16"/>
              </w:rPr>
              <w:t>muniz</w:t>
            </w:r>
            <w:r w:rsidR="00C50F21" w:rsidRPr="00A654AB">
              <w:rPr>
                <w:bCs/>
                <w:i/>
                <w:sz w:val="16"/>
              </w:rPr>
              <w:t>a</w:t>
            </w:r>
            <w:r w:rsidR="008D243A" w:rsidRPr="00A654AB">
              <w:rPr>
                <w:bCs/>
                <w:i/>
                <w:sz w:val="16"/>
              </w:rPr>
              <w:t>d</w:t>
            </w:r>
            <w:r w:rsidR="00C50F21" w:rsidRPr="00A654AB">
              <w:rPr>
                <w:bCs/>
                <w:i/>
                <w:sz w:val="16"/>
              </w:rPr>
              <w:t>os</w:t>
            </w:r>
          </w:p>
        </w:tc>
        <w:tc>
          <w:tcPr>
            <w:tcW w:w="921" w:type="dxa"/>
            <w:tcBorders>
              <w:top w:val="single" w:sz="4" w:space="0" w:color="auto"/>
              <w:bottom w:val="single" w:sz="12" w:space="0" w:color="auto"/>
            </w:tcBorders>
            <w:shd w:val="clear" w:color="auto" w:fill="auto"/>
            <w:noWrap/>
            <w:vAlign w:val="bottom"/>
          </w:tcPr>
          <w:p w:rsidR="008D243A" w:rsidRPr="00A654AB" w:rsidRDefault="00661FDC" w:rsidP="00A654AB">
            <w:pPr>
              <w:suppressAutoHyphens w:val="0"/>
              <w:spacing w:before="80" w:after="80" w:line="200" w:lineRule="exact"/>
              <w:jc w:val="right"/>
              <w:rPr>
                <w:bCs/>
                <w:i/>
                <w:sz w:val="16"/>
              </w:rPr>
            </w:pPr>
            <w:r w:rsidRPr="00A654AB">
              <w:rPr>
                <w:bCs/>
                <w:i/>
                <w:sz w:val="16"/>
              </w:rPr>
              <w:t>Nº</w:t>
            </w:r>
            <w:r w:rsidR="008D243A" w:rsidRPr="00A654AB">
              <w:rPr>
                <w:bCs/>
                <w:i/>
                <w:sz w:val="16"/>
              </w:rPr>
              <w:t xml:space="preserve"> </w:t>
            </w:r>
            <w:r w:rsidR="00C50F21" w:rsidRPr="00A654AB">
              <w:rPr>
                <w:bCs/>
                <w:i/>
                <w:sz w:val="16"/>
              </w:rPr>
              <w:t>de exclu</w:t>
            </w:r>
            <w:r w:rsidR="00B8307A" w:rsidRPr="00A654AB">
              <w:rPr>
                <w:bCs/>
                <w:i/>
                <w:sz w:val="16"/>
              </w:rPr>
              <w:t>i</w:t>
            </w:r>
            <w:r w:rsidR="00C50F21" w:rsidRPr="00A654AB">
              <w:rPr>
                <w:bCs/>
                <w:i/>
                <w:sz w:val="16"/>
              </w:rPr>
              <w:t>dos</w:t>
            </w:r>
          </w:p>
        </w:tc>
        <w:tc>
          <w:tcPr>
            <w:tcW w:w="921" w:type="dxa"/>
            <w:tcBorders>
              <w:top w:val="single" w:sz="4" w:space="0" w:color="auto"/>
              <w:bottom w:val="single" w:sz="12" w:space="0" w:color="auto"/>
            </w:tcBorders>
            <w:shd w:val="clear" w:color="auto" w:fill="auto"/>
            <w:noWrap/>
            <w:vAlign w:val="bottom"/>
          </w:tcPr>
          <w:p w:rsidR="008D243A" w:rsidRPr="00A654AB" w:rsidRDefault="00C50F21" w:rsidP="00A654AB">
            <w:pPr>
              <w:suppressAutoHyphens w:val="0"/>
              <w:spacing w:before="80" w:after="80" w:line="200" w:lineRule="exact"/>
              <w:jc w:val="right"/>
              <w:rPr>
                <w:bCs/>
                <w:i/>
                <w:sz w:val="16"/>
              </w:rPr>
            </w:pPr>
            <w:r w:rsidRPr="00A654AB">
              <w:rPr>
                <w:bCs/>
                <w:i/>
                <w:sz w:val="16"/>
              </w:rPr>
              <w:t>Negativas</w:t>
            </w:r>
          </w:p>
        </w:tc>
        <w:tc>
          <w:tcPr>
            <w:tcW w:w="922"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00" w:lineRule="exact"/>
              <w:jc w:val="right"/>
              <w:rPr>
                <w:bCs/>
                <w:i/>
                <w:sz w:val="16"/>
              </w:rPr>
            </w:pPr>
            <w:r w:rsidRPr="00A654AB">
              <w:rPr>
                <w:bCs/>
                <w:i/>
                <w:sz w:val="16"/>
              </w:rPr>
              <w:t xml:space="preserve">% </w:t>
            </w:r>
            <w:r w:rsidR="00A654AB" w:rsidRPr="00A654AB">
              <w:rPr>
                <w:bCs/>
                <w:i/>
                <w:sz w:val="16"/>
              </w:rPr>
              <w:br/>
            </w:r>
            <w:r w:rsidRPr="00A654AB">
              <w:rPr>
                <w:bCs/>
                <w:i/>
                <w:sz w:val="16"/>
              </w:rPr>
              <w:t>co</w:t>
            </w:r>
            <w:r w:rsidR="00C50F21" w:rsidRPr="00A654AB">
              <w:rPr>
                <w:bCs/>
                <w:i/>
                <w:sz w:val="16"/>
              </w:rPr>
              <w:t>b</w:t>
            </w:r>
            <w:r w:rsidRPr="00A654AB">
              <w:rPr>
                <w:bCs/>
                <w:i/>
                <w:sz w:val="16"/>
              </w:rPr>
              <w:t>er</w:t>
            </w:r>
            <w:r w:rsidR="00C50F21" w:rsidRPr="00A654AB">
              <w:rPr>
                <w:bCs/>
                <w:i/>
                <w:sz w:val="16"/>
              </w:rPr>
              <w:t>tura</w:t>
            </w:r>
          </w:p>
        </w:tc>
      </w:tr>
      <w:tr w:rsidR="008D243A" w:rsidRPr="00A654AB">
        <w:trPr>
          <w:tblHeader/>
        </w:trPr>
        <w:tc>
          <w:tcPr>
            <w:tcW w:w="1843" w:type="dxa"/>
            <w:tcBorders>
              <w:top w:val="single" w:sz="12" w:space="0" w:color="auto"/>
            </w:tcBorders>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Anse Etoile</w:t>
            </w:r>
          </w:p>
        </w:tc>
        <w:tc>
          <w:tcPr>
            <w:tcW w:w="921" w:type="dxa"/>
            <w:tcBorders>
              <w:top w:val="single" w:sz="12"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51</w:t>
            </w:r>
          </w:p>
        </w:tc>
        <w:tc>
          <w:tcPr>
            <w:tcW w:w="921" w:type="dxa"/>
            <w:tcBorders>
              <w:top w:val="single" w:sz="12"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51</w:t>
            </w:r>
          </w:p>
        </w:tc>
        <w:tc>
          <w:tcPr>
            <w:tcW w:w="921" w:type="dxa"/>
            <w:tcBorders>
              <w:top w:val="single" w:sz="12"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51</w:t>
            </w:r>
          </w:p>
        </w:tc>
        <w:tc>
          <w:tcPr>
            <w:tcW w:w="921" w:type="dxa"/>
            <w:tcBorders>
              <w:top w:val="single" w:sz="12"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tcBorders>
              <w:top w:val="single" w:sz="12"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tcBorders>
              <w:top w:val="single" w:sz="12" w:space="0" w:color="auto"/>
            </w:tcBorders>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Bel Eau</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72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72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72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E</w:t>
            </w:r>
            <w:r w:rsidR="00C50F21" w:rsidRPr="00A654AB">
              <w:rPr>
                <w:sz w:val="18"/>
              </w:rPr>
              <w:t>s</w:t>
            </w:r>
            <w:r w:rsidRPr="00A654AB">
              <w:rPr>
                <w:sz w:val="18"/>
              </w:rPr>
              <w:t>c</w:t>
            </w:r>
            <w:r w:rsidR="00C50F21" w:rsidRPr="00A654AB">
              <w:rPr>
                <w:sz w:val="18"/>
              </w:rPr>
              <w:t>ue</w:t>
            </w:r>
            <w:r w:rsidRPr="00A654AB">
              <w:rPr>
                <w:sz w:val="18"/>
              </w:rPr>
              <w:t>l</w:t>
            </w:r>
            <w:r w:rsidR="00C50F21" w:rsidRPr="00A654AB">
              <w:rPr>
                <w:sz w:val="18"/>
              </w:rPr>
              <w:t>a</w:t>
            </w:r>
            <w:r w:rsidRPr="00A654AB">
              <w:rPr>
                <w:sz w:val="18"/>
              </w:rPr>
              <w:t xml:space="preserve"> Franc</w:t>
            </w:r>
            <w:r w:rsidR="00C50F21" w:rsidRPr="00A654AB">
              <w:rPr>
                <w:sz w:val="18"/>
              </w:rPr>
              <w:t>es</w:t>
            </w:r>
            <w:r w:rsidRPr="00A654AB">
              <w:rPr>
                <w:sz w:val="18"/>
              </w:rPr>
              <w:t>a</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La Retraite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34</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34</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34</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Glacis</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Bel Ombre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Silhouette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C50F21" w:rsidP="00A654AB">
            <w:pPr>
              <w:suppressAutoHyphens w:val="0"/>
              <w:spacing w:before="40" w:after="40" w:line="220" w:lineRule="exact"/>
              <w:rPr>
                <w:sz w:val="18"/>
              </w:rPr>
            </w:pPr>
            <w:r w:rsidRPr="00A654AB">
              <w:rPr>
                <w:sz w:val="18"/>
              </w:rPr>
              <w:t xml:space="preserve">Escuela </w:t>
            </w:r>
            <w:r w:rsidR="008D243A" w:rsidRPr="00A654AB">
              <w:rPr>
                <w:sz w:val="18"/>
              </w:rPr>
              <w:t>Interna</w:t>
            </w:r>
            <w:r w:rsidRPr="00A654AB">
              <w:rPr>
                <w:sz w:val="18"/>
              </w:rPr>
              <w:t xml:space="preserve">cional </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33</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33</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C50F21" w:rsidP="00A654AB">
            <w:pPr>
              <w:suppressAutoHyphens w:val="0"/>
              <w:spacing w:before="40" w:after="40" w:line="220" w:lineRule="exact"/>
              <w:rPr>
                <w:sz w:val="18"/>
              </w:rPr>
            </w:pPr>
            <w:r w:rsidRPr="00A654AB">
              <w:rPr>
                <w:sz w:val="18"/>
              </w:rPr>
              <w:t>Escuela para niños e</w:t>
            </w:r>
            <w:r w:rsidR="008D243A" w:rsidRPr="00A654AB">
              <w:rPr>
                <w:sz w:val="18"/>
              </w:rPr>
              <w:t>xcep</w:t>
            </w:r>
            <w:r w:rsidRPr="00A654AB">
              <w:rPr>
                <w:sz w:val="18"/>
              </w:rPr>
              <w:t>c</w:t>
            </w:r>
            <w:r w:rsidR="008D243A" w:rsidRPr="00A654AB">
              <w:rPr>
                <w:sz w:val="18"/>
              </w:rPr>
              <w:t>ional</w:t>
            </w:r>
            <w:r w:rsidRPr="00A654AB">
              <w:rPr>
                <w:sz w:val="18"/>
              </w:rPr>
              <w:t>es</w:t>
            </w:r>
            <w:r w:rsidR="008D243A" w:rsidRPr="00A654AB">
              <w:rPr>
                <w:sz w:val="18"/>
              </w:rPr>
              <w:t xml:space="preserve"> </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Cascade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Plaisance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138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138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138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Anse Aux Pins</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81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81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81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Pte Larue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tcBorders>
              <w:bottom w:val="nil"/>
            </w:tcBorders>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Anse Royale</w:t>
            </w:r>
          </w:p>
        </w:tc>
        <w:tc>
          <w:tcPr>
            <w:tcW w:w="921" w:type="dxa"/>
            <w:tcBorders>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106</w:t>
            </w:r>
          </w:p>
        </w:tc>
        <w:tc>
          <w:tcPr>
            <w:tcW w:w="921" w:type="dxa"/>
            <w:tcBorders>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106</w:t>
            </w:r>
          </w:p>
        </w:tc>
        <w:tc>
          <w:tcPr>
            <w:tcW w:w="921" w:type="dxa"/>
            <w:tcBorders>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106</w:t>
            </w:r>
          </w:p>
        </w:tc>
        <w:tc>
          <w:tcPr>
            <w:tcW w:w="921" w:type="dxa"/>
            <w:tcBorders>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tcBorders>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tcBorders>
              <w:bottom w:val="nil"/>
            </w:tcBorders>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tcBorders>
              <w:top w:val="nil"/>
              <w:bottom w:val="nil"/>
            </w:tcBorders>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Baie Lazare</w:t>
            </w:r>
          </w:p>
        </w:tc>
        <w:tc>
          <w:tcPr>
            <w:tcW w:w="921" w:type="dxa"/>
            <w:tcBorders>
              <w:top w:val="nil"/>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36</w:t>
            </w:r>
          </w:p>
        </w:tc>
        <w:tc>
          <w:tcPr>
            <w:tcW w:w="921" w:type="dxa"/>
            <w:tcBorders>
              <w:top w:val="nil"/>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36</w:t>
            </w:r>
          </w:p>
        </w:tc>
        <w:tc>
          <w:tcPr>
            <w:tcW w:w="921" w:type="dxa"/>
            <w:tcBorders>
              <w:top w:val="nil"/>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36</w:t>
            </w:r>
          </w:p>
        </w:tc>
        <w:tc>
          <w:tcPr>
            <w:tcW w:w="921" w:type="dxa"/>
            <w:tcBorders>
              <w:top w:val="nil"/>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tcBorders>
              <w:top w:val="nil"/>
              <w:bottom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tcBorders>
              <w:top w:val="nil"/>
              <w:bottom w:val="nil"/>
            </w:tcBorders>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tcBorders>
              <w:top w:val="nil"/>
            </w:tcBorders>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La Misere</w:t>
            </w:r>
          </w:p>
        </w:tc>
        <w:tc>
          <w:tcPr>
            <w:tcW w:w="921" w:type="dxa"/>
            <w:tcBorders>
              <w:top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22</w:t>
            </w:r>
          </w:p>
        </w:tc>
        <w:tc>
          <w:tcPr>
            <w:tcW w:w="921" w:type="dxa"/>
            <w:tcBorders>
              <w:top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22</w:t>
            </w:r>
          </w:p>
        </w:tc>
        <w:tc>
          <w:tcPr>
            <w:tcW w:w="921" w:type="dxa"/>
            <w:tcBorders>
              <w:top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22</w:t>
            </w:r>
          </w:p>
        </w:tc>
        <w:tc>
          <w:tcPr>
            <w:tcW w:w="921" w:type="dxa"/>
            <w:tcBorders>
              <w:top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tcBorders>
              <w:top w:val="nil"/>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tcBorders>
              <w:top w:val="nil"/>
            </w:tcBorders>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Port Glaud</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Grand Anse Praslin</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Baie ste Anne Praslin</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10</w:t>
            </w:r>
            <w:r w:rsidR="00C50F21" w:rsidRPr="00A654AB">
              <w:rPr>
                <w:sz w:val="18"/>
              </w:rPr>
              <w:t>0,</w:t>
            </w:r>
            <w:r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Mont Fleurie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91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93</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93</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100,</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Anse Boileau</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98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98</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97</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99,</w:t>
            </w:r>
            <w:r w:rsidR="008D243A" w:rsidRPr="00A654AB">
              <w:rPr>
                <w:sz w:val="18"/>
              </w:rPr>
              <w:t>0</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Grand Anse Mahe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36</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97,</w:t>
            </w:r>
            <w:r w:rsidR="008D243A" w:rsidRPr="00A654AB">
              <w:rPr>
                <w:sz w:val="18"/>
              </w:rPr>
              <w:t>2</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La Rosiere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130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129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125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96,</w:t>
            </w:r>
            <w:r w:rsidR="008D243A" w:rsidRPr="00A654AB">
              <w:rPr>
                <w:sz w:val="18"/>
              </w:rPr>
              <w:t>9</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Independ</w:t>
            </w:r>
            <w:r w:rsidR="00C50F21" w:rsidRPr="00A654AB">
              <w:rPr>
                <w:sz w:val="18"/>
              </w:rPr>
              <w:t>i</w:t>
            </w:r>
            <w:r w:rsidRPr="00A654AB">
              <w:rPr>
                <w:sz w:val="18"/>
              </w:rPr>
              <w:t>ent</w:t>
            </w:r>
            <w:r w:rsidR="00C50F21" w:rsidRPr="00A654AB">
              <w:rPr>
                <w:sz w:val="18"/>
              </w:rPr>
              <w:t>e</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47</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95,</w:t>
            </w:r>
            <w:r w:rsidR="008D243A" w:rsidRPr="00A654AB">
              <w:rPr>
                <w:sz w:val="18"/>
              </w:rPr>
              <w:t>9</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Takamaka</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41</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39</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95,</w:t>
            </w:r>
            <w:r w:rsidR="008D243A" w:rsidRPr="00A654AB">
              <w:rPr>
                <w:sz w:val="18"/>
              </w:rPr>
              <w:t>1</w:t>
            </w:r>
          </w:p>
        </w:tc>
      </w:tr>
      <w:tr w:rsidR="008D243A" w:rsidRPr="00A654AB">
        <w:trPr>
          <w:tblHeader/>
        </w:trPr>
        <w:tc>
          <w:tcPr>
            <w:tcW w:w="1843" w:type="dxa"/>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Beau Vallon</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60</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25</w:t>
            </w:r>
          </w:p>
        </w:tc>
        <w:tc>
          <w:tcPr>
            <w:tcW w:w="921" w:type="dxa"/>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58,</w:t>
            </w:r>
            <w:r w:rsidR="008D243A" w:rsidRPr="00A654AB">
              <w:rPr>
                <w:sz w:val="18"/>
              </w:rPr>
              <w:t>3</w:t>
            </w:r>
          </w:p>
        </w:tc>
      </w:tr>
      <w:tr w:rsidR="008D243A" w:rsidRPr="00A654AB">
        <w:trPr>
          <w:tblHeader/>
        </w:trPr>
        <w:tc>
          <w:tcPr>
            <w:tcW w:w="1843" w:type="dxa"/>
            <w:tcBorders>
              <w:bottom w:val="single" w:sz="4" w:space="0" w:color="auto"/>
            </w:tcBorders>
            <w:shd w:val="clear" w:color="auto" w:fill="auto"/>
            <w:noWrap/>
            <w:vAlign w:val="bottom"/>
          </w:tcPr>
          <w:p w:rsidR="008D243A" w:rsidRPr="00A654AB" w:rsidRDefault="008D243A" w:rsidP="00A654AB">
            <w:pPr>
              <w:suppressAutoHyphens w:val="0"/>
              <w:spacing w:before="40" w:after="40" w:line="220" w:lineRule="exact"/>
              <w:rPr>
                <w:sz w:val="18"/>
              </w:rPr>
            </w:pPr>
            <w:r w:rsidRPr="00A654AB">
              <w:rPr>
                <w:sz w:val="18"/>
              </w:rPr>
              <w:t>La Digue</w:t>
            </w:r>
          </w:p>
        </w:tc>
        <w:tc>
          <w:tcPr>
            <w:tcW w:w="921" w:type="dxa"/>
            <w:tcBorders>
              <w:bottom w:val="single" w:sz="4"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57</w:t>
            </w:r>
          </w:p>
        </w:tc>
        <w:tc>
          <w:tcPr>
            <w:tcW w:w="921" w:type="dxa"/>
            <w:tcBorders>
              <w:bottom w:val="single" w:sz="4"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57</w:t>
            </w:r>
          </w:p>
        </w:tc>
        <w:tc>
          <w:tcPr>
            <w:tcW w:w="921" w:type="dxa"/>
            <w:tcBorders>
              <w:bottom w:val="single" w:sz="4"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33</w:t>
            </w:r>
          </w:p>
        </w:tc>
        <w:tc>
          <w:tcPr>
            <w:tcW w:w="921" w:type="dxa"/>
            <w:tcBorders>
              <w:bottom w:val="single" w:sz="4"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24</w:t>
            </w:r>
          </w:p>
        </w:tc>
        <w:tc>
          <w:tcPr>
            <w:tcW w:w="921" w:type="dxa"/>
            <w:tcBorders>
              <w:bottom w:val="single" w:sz="4" w:space="0" w:color="auto"/>
            </w:tcBorders>
            <w:shd w:val="clear" w:color="auto" w:fill="auto"/>
            <w:noWrap/>
            <w:vAlign w:val="bottom"/>
          </w:tcPr>
          <w:p w:rsidR="008D243A" w:rsidRPr="00A654AB" w:rsidRDefault="008D243A" w:rsidP="00A654AB">
            <w:pPr>
              <w:suppressAutoHyphens w:val="0"/>
              <w:spacing w:before="40" w:after="40" w:line="220" w:lineRule="exact"/>
              <w:jc w:val="right"/>
              <w:rPr>
                <w:sz w:val="18"/>
              </w:rPr>
            </w:pPr>
            <w:r w:rsidRPr="00A654AB">
              <w:rPr>
                <w:sz w:val="18"/>
              </w:rPr>
              <w:t>0</w:t>
            </w:r>
          </w:p>
        </w:tc>
        <w:tc>
          <w:tcPr>
            <w:tcW w:w="922" w:type="dxa"/>
            <w:tcBorders>
              <w:bottom w:val="single" w:sz="4" w:space="0" w:color="auto"/>
            </w:tcBorders>
            <w:shd w:val="clear" w:color="auto" w:fill="auto"/>
            <w:noWrap/>
            <w:vAlign w:val="bottom"/>
          </w:tcPr>
          <w:p w:rsidR="008D243A" w:rsidRPr="00A654AB" w:rsidRDefault="00C50F21" w:rsidP="00A654AB">
            <w:pPr>
              <w:suppressAutoHyphens w:val="0"/>
              <w:spacing w:before="40" w:after="40" w:line="220" w:lineRule="exact"/>
              <w:jc w:val="right"/>
              <w:rPr>
                <w:sz w:val="18"/>
              </w:rPr>
            </w:pPr>
            <w:r w:rsidRPr="00A654AB">
              <w:rPr>
                <w:sz w:val="18"/>
              </w:rPr>
              <w:t>57,</w:t>
            </w:r>
            <w:r w:rsidR="008D243A" w:rsidRPr="00A654AB">
              <w:rPr>
                <w:sz w:val="18"/>
              </w:rPr>
              <w:t>9</w:t>
            </w:r>
          </w:p>
        </w:tc>
      </w:tr>
      <w:tr w:rsidR="008D243A" w:rsidRPr="00A654AB">
        <w:trPr>
          <w:tblHeader/>
        </w:trPr>
        <w:tc>
          <w:tcPr>
            <w:tcW w:w="1843"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ind w:left="284"/>
              <w:rPr>
                <w:b/>
                <w:sz w:val="18"/>
              </w:rPr>
            </w:pPr>
            <w:r w:rsidRPr="00A654AB">
              <w:rPr>
                <w:b/>
                <w:sz w:val="18"/>
              </w:rPr>
              <w:t>Total</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jc w:val="right"/>
              <w:rPr>
                <w:b/>
                <w:sz w:val="18"/>
              </w:rPr>
            </w:pPr>
            <w:r w:rsidRPr="00A654AB">
              <w:rPr>
                <w:b/>
                <w:sz w:val="18"/>
              </w:rPr>
              <w:t>1 475</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jc w:val="right"/>
              <w:rPr>
                <w:b/>
                <w:sz w:val="18"/>
              </w:rPr>
            </w:pPr>
            <w:r w:rsidRPr="00A654AB">
              <w:rPr>
                <w:b/>
                <w:sz w:val="18"/>
              </w:rPr>
              <w:t>1 473</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jc w:val="right"/>
              <w:rPr>
                <w:b/>
                <w:sz w:val="18"/>
              </w:rPr>
            </w:pPr>
            <w:r w:rsidRPr="00A654AB">
              <w:rPr>
                <w:b/>
                <w:sz w:val="18"/>
              </w:rPr>
              <w:t>1 414</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jc w:val="right"/>
              <w:rPr>
                <w:b/>
                <w:sz w:val="18"/>
              </w:rPr>
            </w:pPr>
            <w:r w:rsidRPr="00A654AB">
              <w:rPr>
                <w:b/>
                <w:sz w:val="18"/>
              </w:rPr>
              <w:t>55</w:t>
            </w:r>
          </w:p>
        </w:tc>
        <w:tc>
          <w:tcPr>
            <w:tcW w:w="921"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jc w:val="right"/>
              <w:rPr>
                <w:b/>
                <w:sz w:val="18"/>
              </w:rPr>
            </w:pPr>
            <w:r w:rsidRPr="00A654AB">
              <w:rPr>
                <w:b/>
                <w:sz w:val="18"/>
              </w:rPr>
              <w:t>3</w:t>
            </w:r>
          </w:p>
        </w:tc>
        <w:tc>
          <w:tcPr>
            <w:tcW w:w="922" w:type="dxa"/>
            <w:tcBorders>
              <w:top w:val="single" w:sz="4" w:space="0" w:color="auto"/>
              <w:bottom w:val="single" w:sz="12" w:space="0" w:color="auto"/>
            </w:tcBorders>
            <w:shd w:val="clear" w:color="auto" w:fill="auto"/>
            <w:noWrap/>
            <w:vAlign w:val="bottom"/>
          </w:tcPr>
          <w:p w:rsidR="008D243A" w:rsidRPr="00A654AB" w:rsidRDefault="008D243A" w:rsidP="00A654AB">
            <w:pPr>
              <w:suppressAutoHyphens w:val="0"/>
              <w:spacing w:before="80" w:after="80" w:line="220" w:lineRule="exact"/>
              <w:jc w:val="right"/>
              <w:rPr>
                <w:b/>
                <w:sz w:val="18"/>
              </w:rPr>
            </w:pPr>
            <w:r w:rsidRPr="00A654AB">
              <w:rPr>
                <w:b/>
                <w:sz w:val="18"/>
              </w:rPr>
              <w:t>96</w:t>
            </w:r>
            <w:r w:rsidR="00C50F21" w:rsidRPr="00A654AB">
              <w:rPr>
                <w:b/>
                <w:sz w:val="18"/>
              </w:rPr>
              <w:t>,</w:t>
            </w:r>
            <w:r w:rsidRPr="00A654AB">
              <w:rPr>
                <w:b/>
                <w:sz w:val="18"/>
              </w:rPr>
              <w:t>0</w:t>
            </w:r>
          </w:p>
        </w:tc>
      </w:tr>
    </w:tbl>
    <w:p w:rsidR="008D243A" w:rsidRPr="006B69A3" w:rsidRDefault="008D243A" w:rsidP="008D243A">
      <w:pPr>
        <w:pStyle w:val="H23G"/>
      </w:pPr>
      <w:r w:rsidRPr="006B69A3">
        <w:tab/>
      </w:r>
      <w:r w:rsidRPr="006B69A3">
        <w:tab/>
      </w:r>
      <w:r w:rsidR="00F279A7" w:rsidRPr="006B69A3">
        <w:t>Reconocimiento médico de los alumnos de primer curso de</w:t>
      </w:r>
      <w:r w:rsidRPr="006B69A3">
        <w:t xml:space="preserve"> sec</w:t>
      </w:r>
      <w:r w:rsidR="00F279A7" w:rsidRPr="006B69A3">
        <w:t>u</w:t>
      </w:r>
      <w:r w:rsidRPr="006B69A3">
        <w:t>ndar</w:t>
      </w:r>
      <w:r w:rsidR="00F279A7" w:rsidRPr="006B69A3">
        <w:t>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21"/>
        <w:gridCol w:w="921"/>
        <w:gridCol w:w="921"/>
        <w:gridCol w:w="921"/>
        <w:gridCol w:w="921"/>
        <w:gridCol w:w="922"/>
      </w:tblGrid>
      <w:tr w:rsidR="008D243A" w:rsidRPr="006B69A3">
        <w:trPr>
          <w:tblHeader/>
        </w:trPr>
        <w:tc>
          <w:tcPr>
            <w:tcW w:w="1843" w:type="dxa"/>
            <w:tcBorders>
              <w:top w:val="single" w:sz="4" w:space="0" w:color="auto"/>
              <w:bottom w:val="single" w:sz="12" w:space="0" w:color="auto"/>
            </w:tcBorders>
            <w:shd w:val="clear" w:color="auto" w:fill="auto"/>
            <w:noWrap/>
            <w:vAlign w:val="bottom"/>
          </w:tcPr>
          <w:p w:rsidR="008D243A" w:rsidRPr="006B69A3" w:rsidRDefault="00F279A7" w:rsidP="00A654AB">
            <w:pPr>
              <w:keepNext/>
              <w:keepLines/>
              <w:suppressAutoHyphens w:val="0"/>
              <w:spacing w:before="80" w:after="80" w:line="200" w:lineRule="exact"/>
              <w:rPr>
                <w:bCs/>
                <w:i/>
                <w:sz w:val="16"/>
              </w:rPr>
            </w:pPr>
            <w:r w:rsidRPr="006B69A3">
              <w:rPr>
                <w:bCs/>
                <w:i/>
                <w:sz w:val="16"/>
              </w:rPr>
              <w:t>Escuelas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A654AB">
            <w:pPr>
              <w:keepNext/>
              <w:keepLines/>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F279A7" w:rsidRPr="006B69A3">
              <w:rPr>
                <w:bCs/>
                <w:i/>
                <w:sz w:val="16"/>
              </w:rPr>
              <w:t xml:space="preserve">de </w:t>
            </w:r>
            <w:r w:rsidR="00A654AB">
              <w:rPr>
                <w:bCs/>
                <w:i/>
                <w:sz w:val="16"/>
              </w:rPr>
              <w:br/>
            </w:r>
            <w:r w:rsidR="00F279A7" w:rsidRPr="006B69A3">
              <w:rPr>
                <w:bCs/>
                <w:i/>
                <w:sz w:val="16"/>
              </w:rPr>
              <w:t>alumnos</w:t>
            </w:r>
          </w:p>
        </w:tc>
        <w:tc>
          <w:tcPr>
            <w:tcW w:w="921" w:type="dxa"/>
            <w:tcBorders>
              <w:top w:val="single" w:sz="4" w:space="0" w:color="auto"/>
              <w:bottom w:val="single" w:sz="12" w:space="0" w:color="auto"/>
            </w:tcBorders>
            <w:shd w:val="clear" w:color="auto" w:fill="auto"/>
            <w:noWrap/>
            <w:vAlign w:val="bottom"/>
          </w:tcPr>
          <w:p w:rsidR="008D243A" w:rsidRPr="006B69A3" w:rsidRDefault="00F279A7" w:rsidP="00A654AB">
            <w:pPr>
              <w:keepNext/>
              <w:keepLines/>
              <w:suppressAutoHyphens w:val="0"/>
              <w:spacing w:before="80" w:after="80" w:line="200" w:lineRule="exact"/>
              <w:jc w:val="right"/>
              <w:rPr>
                <w:bCs/>
                <w:i/>
                <w:sz w:val="16"/>
              </w:rPr>
            </w:pPr>
            <w:r w:rsidRPr="006B69A3">
              <w:rPr>
                <w:bCs/>
                <w:i/>
                <w:sz w:val="16"/>
              </w:rPr>
              <w:t>Población diana</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A654AB">
            <w:pPr>
              <w:keepNext/>
              <w:keepLines/>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F279A7" w:rsidRPr="006B69A3">
              <w:rPr>
                <w:bCs/>
                <w:i/>
                <w:sz w:val="16"/>
              </w:rPr>
              <w:t xml:space="preserve">de </w:t>
            </w:r>
            <w:r w:rsidR="008D243A" w:rsidRPr="006B69A3">
              <w:rPr>
                <w:bCs/>
                <w:i/>
                <w:sz w:val="16"/>
              </w:rPr>
              <w:t>i</w:t>
            </w:r>
            <w:r w:rsidR="00F279A7" w:rsidRPr="006B69A3">
              <w:rPr>
                <w:bCs/>
                <w:i/>
                <w:sz w:val="16"/>
              </w:rPr>
              <w:t>n</w:t>
            </w:r>
            <w:r w:rsidR="008D243A" w:rsidRPr="006B69A3">
              <w:rPr>
                <w:bCs/>
                <w:i/>
                <w:sz w:val="16"/>
              </w:rPr>
              <w:t>muniz</w:t>
            </w:r>
            <w:r w:rsidR="00F279A7" w:rsidRPr="006B69A3">
              <w:rPr>
                <w:bCs/>
                <w:i/>
                <w:sz w:val="16"/>
              </w:rPr>
              <w:t>a</w:t>
            </w:r>
            <w:r w:rsidR="008D243A" w:rsidRPr="006B69A3">
              <w:rPr>
                <w:bCs/>
                <w:i/>
                <w:sz w:val="16"/>
              </w:rPr>
              <w:t>d</w:t>
            </w:r>
            <w:r w:rsidR="00F279A7" w:rsidRPr="006B69A3">
              <w:rPr>
                <w:bCs/>
                <w:i/>
                <w:sz w:val="16"/>
              </w:rPr>
              <w:t>os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A654AB">
            <w:pPr>
              <w:keepNext/>
              <w:keepLines/>
              <w:suppressAutoHyphens w:val="0"/>
              <w:spacing w:before="80" w:after="80" w:line="200" w:lineRule="exact"/>
              <w:jc w:val="right"/>
              <w:rPr>
                <w:bCs/>
                <w:i/>
                <w:sz w:val="16"/>
              </w:rPr>
            </w:pPr>
            <w:r w:rsidRPr="006B69A3">
              <w:rPr>
                <w:bCs/>
                <w:i/>
                <w:sz w:val="16"/>
              </w:rPr>
              <w:t>Nº</w:t>
            </w:r>
            <w:r w:rsidR="00F279A7" w:rsidRPr="006B69A3">
              <w:rPr>
                <w:bCs/>
                <w:i/>
                <w:sz w:val="16"/>
              </w:rPr>
              <w:t xml:space="preserve"> de</w:t>
            </w:r>
            <w:r w:rsidR="008D243A" w:rsidRPr="006B69A3">
              <w:rPr>
                <w:bCs/>
                <w:i/>
                <w:sz w:val="16"/>
              </w:rPr>
              <w:t xml:space="preserve"> </w:t>
            </w:r>
            <w:r w:rsidR="00F279A7" w:rsidRPr="006B69A3">
              <w:rPr>
                <w:bCs/>
                <w:i/>
                <w:sz w:val="16"/>
              </w:rPr>
              <w:t>excluidos</w:t>
            </w:r>
          </w:p>
        </w:tc>
        <w:tc>
          <w:tcPr>
            <w:tcW w:w="921" w:type="dxa"/>
            <w:tcBorders>
              <w:top w:val="single" w:sz="4" w:space="0" w:color="auto"/>
              <w:bottom w:val="single" w:sz="12" w:space="0" w:color="auto"/>
            </w:tcBorders>
            <w:shd w:val="clear" w:color="auto" w:fill="auto"/>
            <w:vAlign w:val="bottom"/>
          </w:tcPr>
          <w:p w:rsidR="008D243A" w:rsidRPr="006B69A3" w:rsidRDefault="00F279A7" w:rsidP="00A654AB">
            <w:pPr>
              <w:keepNext/>
              <w:keepLines/>
              <w:suppressAutoHyphens w:val="0"/>
              <w:spacing w:before="80" w:after="80" w:line="200" w:lineRule="exact"/>
              <w:jc w:val="right"/>
              <w:rPr>
                <w:bCs/>
                <w:i/>
                <w:sz w:val="16"/>
              </w:rPr>
            </w:pPr>
            <w:r w:rsidRPr="006B69A3">
              <w:rPr>
                <w:bCs/>
                <w:i/>
                <w:sz w:val="16"/>
              </w:rPr>
              <w:t>Negativas</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A654AB">
            <w:pPr>
              <w:keepNext/>
              <w:keepLines/>
              <w:suppressAutoHyphens w:val="0"/>
              <w:spacing w:before="80" w:after="80" w:line="200" w:lineRule="exact"/>
              <w:jc w:val="right"/>
              <w:rPr>
                <w:bCs/>
                <w:i/>
                <w:sz w:val="16"/>
              </w:rPr>
            </w:pPr>
            <w:r w:rsidRPr="006B69A3">
              <w:rPr>
                <w:bCs/>
                <w:i/>
                <w:sz w:val="16"/>
              </w:rPr>
              <w:t xml:space="preserve">% </w:t>
            </w:r>
            <w:r w:rsidR="00A654AB">
              <w:rPr>
                <w:bCs/>
                <w:i/>
                <w:sz w:val="16"/>
              </w:rPr>
              <w:br/>
            </w:r>
            <w:r w:rsidRPr="006B69A3">
              <w:rPr>
                <w:bCs/>
                <w:i/>
                <w:sz w:val="16"/>
              </w:rPr>
              <w:t>co</w:t>
            </w:r>
            <w:r w:rsidR="00F279A7" w:rsidRPr="006B69A3">
              <w:rPr>
                <w:bCs/>
                <w:i/>
                <w:sz w:val="16"/>
              </w:rPr>
              <w:t>bertura</w:t>
            </w:r>
          </w:p>
        </w:tc>
      </w:tr>
      <w:tr w:rsidR="008D243A" w:rsidRPr="006B69A3">
        <w:tc>
          <w:tcPr>
            <w:tcW w:w="1843"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Mont Fleurie</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145</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145</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145</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tcBorders>
              <w:top w:val="single" w:sz="12" w:space="0" w:color="auto"/>
            </w:tcBorders>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tcBorders>
              <w:top w:val="single" w:sz="12" w:space="0" w:color="auto"/>
            </w:tcBorders>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Pte Larue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195</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194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194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Grand Anse Praslin</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La Digue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Anse Royal</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214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214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213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99,</w:t>
            </w:r>
            <w:r w:rsidR="008D243A" w:rsidRPr="006B69A3">
              <w:rPr>
                <w:sz w:val="18"/>
              </w:rPr>
              <w:t>5</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English River</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149</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149</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146</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3</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98,</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Beau Vallon</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138</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135</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132</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3</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3</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97,</w:t>
            </w:r>
            <w:r w:rsidR="008D243A" w:rsidRPr="006B69A3">
              <w:rPr>
                <w:sz w:val="18"/>
              </w:rPr>
              <w:t>8</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Plaisance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181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181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177</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97,</w:t>
            </w:r>
            <w:r w:rsidR="008D243A" w:rsidRPr="006B69A3">
              <w:rPr>
                <w:sz w:val="18"/>
              </w:rPr>
              <w:t>8</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Anse Boileau</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164</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159</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5</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97,</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Belonie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129</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97,</w:t>
            </w:r>
            <w:r w:rsidR="008D243A" w:rsidRPr="006B69A3">
              <w:rPr>
                <w:sz w:val="18"/>
              </w:rPr>
              <w:t>0</w:t>
            </w:r>
          </w:p>
        </w:tc>
      </w:tr>
      <w:tr w:rsidR="008D243A" w:rsidRPr="006B69A3">
        <w:tc>
          <w:tcPr>
            <w:tcW w:w="1843" w:type="dxa"/>
            <w:tcBorders>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Independ</w:t>
            </w:r>
            <w:r w:rsidR="00F279A7" w:rsidRPr="006B69A3">
              <w:rPr>
                <w:sz w:val="18"/>
              </w:rPr>
              <w:t>i</w:t>
            </w:r>
            <w:r w:rsidRPr="006B69A3">
              <w:rPr>
                <w:sz w:val="18"/>
              </w:rPr>
              <w:t>ent</w:t>
            </w:r>
            <w:r w:rsidR="00F279A7" w:rsidRPr="006B69A3">
              <w:rPr>
                <w:sz w:val="18"/>
              </w:rPr>
              <w:t>e</w:t>
            </w:r>
          </w:p>
        </w:tc>
        <w:tc>
          <w:tcPr>
            <w:tcW w:w="921" w:type="dxa"/>
            <w:tcBorders>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46</w:t>
            </w:r>
          </w:p>
        </w:tc>
        <w:tc>
          <w:tcPr>
            <w:tcW w:w="921" w:type="dxa"/>
            <w:tcBorders>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46</w:t>
            </w:r>
          </w:p>
        </w:tc>
        <w:tc>
          <w:tcPr>
            <w:tcW w:w="921" w:type="dxa"/>
            <w:tcBorders>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31</w:t>
            </w:r>
          </w:p>
        </w:tc>
        <w:tc>
          <w:tcPr>
            <w:tcW w:w="921" w:type="dxa"/>
            <w:tcBorders>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15</w:t>
            </w:r>
          </w:p>
        </w:tc>
        <w:tc>
          <w:tcPr>
            <w:tcW w:w="921" w:type="dxa"/>
            <w:tcBorders>
              <w:bottom w:val="single" w:sz="4" w:space="0" w:color="auto"/>
            </w:tcBorders>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tcBorders>
              <w:bottom w:val="single" w:sz="4" w:space="0" w:color="auto"/>
            </w:tcBorders>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67,</w:t>
            </w:r>
            <w:r w:rsidR="008D243A" w:rsidRPr="006B69A3">
              <w:rPr>
                <w:sz w:val="18"/>
              </w:rPr>
              <w:t>4</w:t>
            </w:r>
          </w:p>
        </w:tc>
      </w:tr>
      <w:tr w:rsidR="008D243A" w:rsidRPr="006B69A3">
        <w:tc>
          <w:tcPr>
            <w:tcW w:w="1843"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ind w:left="284"/>
              <w:rPr>
                <w:b/>
                <w:sz w:val="18"/>
              </w:rPr>
            </w:pPr>
            <w:r w:rsidRPr="006B69A3">
              <w:rPr>
                <w:b/>
                <w:sz w:val="18"/>
              </w:rPr>
              <w:t>Total</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1 572</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1 568</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1 533</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30</w:t>
            </w:r>
          </w:p>
        </w:tc>
        <w:tc>
          <w:tcPr>
            <w:tcW w:w="921" w:type="dxa"/>
            <w:tcBorders>
              <w:top w:val="single" w:sz="4" w:space="0" w:color="auto"/>
              <w:bottom w:val="single" w:sz="12" w:space="0" w:color="auto"/>
            </w:tcBorders>
            <w:shd w:val="clear" w:color="auto" w:fill="auto"/>
            <w:vAlign w:val="bottom"/>
          </w:tcPr>
          <w:p w:rsidR="008D243A" w:rsidRPr="006B69A3" w:rsidRDefault="008D243A" w:rsidP="00A654AB">
            <w:pPr>
              <w:suppressAutoHyphens w:val="0"/>
              <w:spacing w:before="80" w:after="80" w:line="220" w:lineRule="exact"/>
              <w:jc w:val="right"/>
              <w:rPr>
                <w:b/>
                <w:sz w:val="18"/>
              </w:rPr>
            </w:pPr>
            <w:r w:rsidRPr="006B69A3">
              <w:rPr>
                <w:b/>
                <w:sz w:val="18"/>
              </w:rPr>
              <w:t>9</w:t>
            </w:r>
          </w:p>
        </w:tc>
        <w:tc>
          <w:tcPr>
            <w:tcW w:w="922" w:type="dxa"/>
            <w:tcBorders>
              <w:top w:val="single" w:sz="4" w:space="0" w:color="auto"/>
              <w:bottom w:val="single" w:sz="12" w:space="0" w:color="auto"/>
            </w:tcBorders>
            <w:shd w:val="clear" w:color="auto" w:fill="auto"/>
            <w:noWrap/>
            <w:vAlign w:val="bottom"/>
          </w:tcPr>
          <w:p w:rsidR="008D243A" w:rsidRPr="006B69A3" w:rsidRDefault="00F279A7" w:rsidP="00A654AB">
            <w:pPr>
              <w:suppressAutoHyphens w:val="0"/>
              <w:spacing w:before="80" w:after="80" w:line="220" w:lineRule="exact"/>
              <w:jc w:val="right"/>
              <w:rPr>
                <w:b/>
                <w:sz w:val="18"/>
              </w:rPr>
            </w:pPr>
            <w:r w:rsidRPr="006B69A3">
              <w:rPr>
                <w:b/>
                <w:sz w:val="18"/>
              </w:rPr>
              <w:t>97,</w:t>
            </w:r>
            <w:r w:rsidR="008D243A" w:rsidRPr="006B69A3">
              <w:rPr>
                <w:b/>
                <w:sz w:val="18"/>
              </w:rPr>
              <w:t>5</w:t>
            </w:r>
          </w:p>
        </w:tc>
      </w:tr>
    </w:tbl>
    <w:p w:rsidR="008D243A" w:rsidRPr="006B69A3" w:rsidRDefault="008D243A" w:rsidP="008D243A">
      <w:pPr>
        <w:pStyle w:val="H23G"/>
      </w:pPr>
      <w:r w:rsidRPr="006B69A3">
        <w:tab/>
      </w:r>
      <w:r w:rsidRPr="006B69A3">
        <w:tab/>
      </w:r>
      <w:r w:rsidR="00F279A7" w:rsidRPr="006B69A3">
        <w:t xml:space="preserve">Reconocimiento médico de los alumnos de cuarto curso de </w:t>
      </w:r>
      <w:r w:rsidRPr="006B69A3">
        <w:t>s</w:t>
      </w:r>
      <w:r w:rsidR="00F279A7" w:rsidRPr="006B69A3">
        <w:t>ecundaria,</w:t>
      </w:r>
      <w:r w:rsidRPr="006B69A3">
        <w:t xml:space="preserve">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21"/>
        <w:gridCol w:w="921"/>
        <w:gridCol w:w="921"/>
        <w:gridCol w:w="921"/>
        <w:gridCol w:w="921"/>
        <w:gridCol w:w="922"/>
      </w:tblGrid>
      <w:tr w:rsidR="008D243A" w:rsidRPr="006B69A3">
        <w:trPr>
          <w:tblHeader/>
        </w:trPr>
        <w:tc>
          <w:tcPr>
            <w:tcW w:w="1843"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00" w:lineRule="exact"/>
              <w:rPr>
                <w:bCs/>
                <w:i/>
                <w:sz w:val="16"/>
              </w:rPr>
            </w:pPr>
            <w:r w:rsidRPr="006B69A3">
              <w:rPr>
                <w:bCs/>
                <w:i/>
                <w:sz w:val="16"/>
              </w:rPr>
              <w:t>N</w:t>
            </w:r>
            <w:r w:rsidR="00F279A7" w:rsidRPr="006B69A3">
              <w:rPr>
                <w:bCs/>
                <w:i/>
                <w:sz w:val="16"/>
              </w:rPr>
              <w:t>ombre de la escuela</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A654AB">
            <w:pPr>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F279A7" w:rsidRPr="006B69A3">
              <w:rPr>
                <w:bCs/>
                <w:i/>
                <w:sz w:val="16"/>
              </w:rPr>
              <w:t xml:space="preserve">de </w:t>
            </w:r>
            <w:r w:rsidR="00A654AB">
              <w:rPr>
                <w:bCs/>
                <w:i/>
                <w:sz w:val="16"/>
              </w:rPr>
              <w:br/>
            </w:r>
            <w:r w:rsidR="00F279A7" w:rsidRPr="006B69A3">
              <w:rPr>
                <w:bCs/>
                <w:i/>
                <w:sz w:val="16"/>
              </w:rPr>
              <w:t>alumnos</w:t>
            </w:r>
          </w:p>
        </w:tc>
        <w:tc>
          <w:tcPr>
            <w:tcW w:w="921" w:type="dxa"/>
            <w:tcBorders>
              <w:top w:val="single" w:sz="4" w:space="0" w:color="auto"/>
              <w:bottom w:val="single" w:sz="12" w:space="0" w:color="auto"/>
            </w:tcBorders>
            <w:shd w:val="clear" w:color="auto" w:fill="auto"/>
            <w:noWrap/>
            <w:vAlign w:val="bottom"/>
          </w:tcPr>
          <w:p w:rsidR="008D243A" w:rsidRPr="006B69A3" w:rsidRDefault="00F279A7" w:rsidP="00A654AB">
            <w:pPr>
              <w:suppressAutoHyphens w:val="0"/>
              <w:spacing w:before="80" w:after="80" w:line="200" w:lineRule="exact"/>
              <w:jc w:val="right"/>
              <w:rPr>
                <w:bCs/>
                <w:i/>
                <w:sz w:val="16"/>
              </w:rPr>
            </w:pPr>
            <w:r w:rsidRPr="006B69A3">
              <w:rPr>
                <w:bCs/>
                <w:i/>
                <w:sz w:val="16"/>
              </w:rPr>
              <w:t>Población diana</w:t>
            </w:r>
          </w:p>
        </w:tc>
        <w:tc>
          <w:tcPr>
            <w:tcW w:w="921" w:type="dxa"/>
            <w:tcBorders>
              <w:top w:val="single" w:sz="4" w:space="0" w:color="auto"/>
              <w:bottom w:val="single" w:sz="12" w:space="0" w:color="auto"/>
            </w:tcBorders>
            <w:shd w:val="clear" w:color="auto" w:fill="auto"/>
            <w:vAlign w:val="bottom"/>
          </w:tcPr>
          <w:p w:rsidR="008D243A" w:rsidRPr="006B69A3" w:rsidRDefault="00661FDC" w:rsidP="00A654AB">
            <w:pPr>
              <w:suppressAutoHyphens w:val="0"/>
              <w:spacing w:before="80" w:after="80" w:line="200" w:lineRule="exact"/>
              <w:jc w:val="right"/>
              <w:rPr>
                <w:bCs/>
                <w:i/>
                <w:sz w:val="16"/>
              </w:rPr>
            </w:pPr>
            <w:r w:rsidRPr="006B69A3">
              <w:rPr>
                <w:bCs/>
                <w:i/>
                <w:sz w:val="16"/>
              </w:rPr>
              <w:t>Nº</w:t>
            </w:r>
            <w:r w:rsidR="008D243A" w:rsidRPr="006B69A3">
              <w:rPr>
                <w:bCs/>
                <w:i/>
                <w:sz w:val="16"/>
              </w:rPr>
              <w:t xml:space="preserve"> </w:t>
            </w:r>
            <w:r w:rsidR="00F279A7" w:rsidRPr="006B69A3">
              <w:rPr>
                <w:bCs/>
                <w:i/>
                <w:sz w:val="16"/>
              </w:rPr>
              <w:t xml:space="preserve">de </w:t>
            </w:r>
            <w:r w:rsidR="008D243A" w:rsidRPr="006B69A3">
              <w:rPr>
                <w:bCs/>
                <w:i/>
                <w:sz w:val="16"/>
              </w:rPr>
              <w:t>i</w:t>
            </w:r>
            <w:r w:rsidR="00A654AB">
              <w:rPr>
                <w:bCs/>
                <w:i/>
                <w:sz w:val="16"/>
              </w:rPr>
              <w:t>n</w:t>
            </w:r>
            <w:r w:rsidR="008D243A" w:rsidRPr="006B69A3">
              <w:rPr>
                <w:bCs/>
                <w:i/>
                <w:sz w:val="16"/>
              </w:rPr>
              <w:t>muniz</w:t>
            </w:r>
            <w:r w:rsidR="00F279A7" w:rsidRPr="006B69A3">
              <w:rPr>
                <w:bCs/>
                <w:i/>
                <w:sz w:val="16"/>
              </w:rPr>
              <w:t>a</w:t>
            </w:r>
            <w:r w:rsidR="008D243A" w:rsidRPr="006B69A3">
              <w:rPr>
                <w:bCs/>
                <w:i/>
                <w:sz w:val="16"/>
              </w:rPr>
              <w:t>d</w:t>
            </w:r>
            <w:r w:rsidR="00F279A7" w:rsidRPr="006B69A3">
              <w:rPr>
                <w:bCs/>
                <w:i/>
                <w:sz w:val="16"/>
              </w:rPr>
              <w:t>os</w:t>
            </w:r>
          </w:p>
        </w:tc>
        <w:tc>
          <w:tcPr>
            <w:tcW w:w="921" w:type="dxa"/>
            <w:tcBorders>
              <w:top w:val="single" w:sz="4" w:space="0" w:color="auto"/>
              <w:bottom w:val="single" w:sz="12" w:space="0" w:color="auto"/>
            </w:tcBorders>
            <w:shd w:val="clear" w:color="auto" w:fill="auto"/>
            <w:noWrap/>
            <w:vAlign w:val="bottom"/>
          </w:tcPr>
          <w:p w:rsidR="008D243A" w:rsidRPr="006B69A3" w:rsidRDefault="00661FDC" w:rsidP="00A654AB">
            <w:pPr>
              <w:suppressAutoHyphens w:val="0"/>
              <w:spacing w:before="80" w:after="80" w:line="200" w:lineRule="exact"/>
              <w:jc w:val="right"/>
              <w:rPr>
                <w:bCs/>
                <w:i/>
                <w:sz w:val="16"/>
              </w:rPr>
            </w:pPr>
            <w:r w:rsidRPr="006B69A3">
              <w:rPr>
                <w:bCs/>
                <w:i/>
                <w:sz w:val="16"/>
              </w:rPr>
              <w:t xml:space="preserve">Nº </w:t>
            </w:r>
            <w:r w:rsidR="00F279A7" w:rsidRPr="006B69A3">
              <w:rPr>
                <w:bCs/>
                <w:i/>
                <w:sz w:val="16"/>
              </w:rPr>
              <w:t>de excluidos</w:t>
            </w:r>
          </w:p>
        </w:tc>
        <w:tc>
          <w:tcPr>
            <w:tcW w:w="921" w:type="dxa"/>
            <w:tcBorders>
              <w:top w:val="single" w:sz="4" w:space="0" w:color="auto"/>
              <w:bottom w:val="single" w:sz="12" w:space="0" w:color="auto"/>
            </w:tcBorders>
            <w:shd w:val="clear" w:color="auto" w:fill="auto"/>
            <w:noWrap/>
            <w:vAlign w:val="bottom"/>
          </w:tcPr>
          <w:p w:rsidR="008D243A" w:rsidRPr="006B69A3" w:rsidRDefault="00F279A7" w:rsidP="00A654AB">
            <w:pPr>
              <w:suppressAutoHyphens w:val="0"/>
              <w:spacing w:before="80" w:after="80" w:line="200" w:lineRule="exact"/>
              <w:jc w:val="right"/>
              <w:rPr>
                <w:bCs/>
                <w:i/>
                <w:sz w:val="16"/>
              </w:rPr>
            </w:pPr>
            <w:r w:rsidRPr="006B69A3">
              <w:rPr>
                <w:bCs/>
                <w:i/>
                <w:sz w:val="16"/>
              </w:rPr>
              <w:t>Negativas</w:t>
            </w:r>
          </w:p>
        </w:tc>
        <w:tc>
          <w:tcPr>
            <w:tcW w:w="922"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00" w:lineRule="exact"/>
              <w:jc w:val="right"/>
              <w:rPr>
                <w:bCs/>
                <w:i/>
                <w:sz w:val="16"/>
              </w:rPr>
            </w:pPr>
            <w:r w:rsidRPr="006B69A3">
              <w:rPr>
                <w:bCs/>
                <w:i/>
                <w:sz w:val="16"/>
              </w:rPr>
              <w:t xml:space="preserve">% </w:t>
            </w:r>
            <w:r w:rsidR="00A654AB">
              <w:rPr>
                <w:bCs/>
                <w:i/>
                <w:sz w:val="16"/>
              </w:rPr>
              <w:br/>
            </w:r>
            <w:r w:rsidRPr="006B69A3">
              <w:rPr>
                <w:bCs/>
                <w:i/>
                <w:sz w:val="16"/>
              </w:rPr>
              <w:t>co</w:t>
            </w:r>
            <w:r w:rsidR="00F279A7" w:rsidRPr="006B69A3">
              <w:rPr>
                <w:bCs/>
                <w:i/>
                <w:sz w:val="16"/>
              </w:rPr>
              <w:t>b</w:t>
            </w:r>
            <w:r w:rsidRPr="006B69A3">
              <w:rPr>
                <w:bCs/>
                <w:i/>
                <w:sz w:val="16"/>
              </w:rPr>
              <w:t>e</w:t>
            </w:r>
            <w:r w:rsidR="00F279A7" w:rsidRPr="006B69A3">
              <w:rPr>
                <w:bCs/>
                <w:i/>
                <w:sz w:val="16"/>
              </w:rPr>
              <w:t>rtura</w:t>
            </w:r>
          </w:p>
        </w:tc>
      </w:tr>
      <w:tr w:rsidR="008D243A" w:rsidRPr="006B69A3">
        <w:tc>
          <w:tcPr>
            <w:tcW w:w="1843"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Beau Vallon</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136</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122</w:t>
            </w:r>
          </w:p>
        </w:tc>
        <w:tc>
          <w:tcPr>
            <w:tcW w:w="921" w:type="dxa"/>
            <w:tcBorders>
              <w:top w:val="single" w:sz="12" w:space="0" w:color="auto"/>
            </w:tcBorders>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122</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w:t>
            </w:r>
          </w:p>
        </w:tc>
        <w:tc>
          <w:tcPr>
            <w:tcW w:w="922" w:type="dxa"/>
            <w:tcBorders>
              <w:top w:val="single" w:sz="12"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100</w:t>
            </w:r>
            <w:r w:rsidR="00F279A7" w:rsidRPr="006B69A3">
              <w:rPr>
                <w:sz w:val="18"/>
              </w:rPr>
              <w:t>,</w:t>
            </w:r>
            <w:r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Mont Fleurie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145</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145</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145</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Plaisance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162</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161</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161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Pte Larue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195</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195</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195</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Anse Royal</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222</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222</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222</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Grand Anse Praslin</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133</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133</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Belonie</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111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111</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111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100,</w:t>
            </w:r>
            <w:r w:rsidR="008D243A" w:rsidRPr="006B69A3">
              <w:rPr>
                <w:sz w:val="18"/>
              </w:rPr>
              <w:t>0</w:t>
            </w:r>
          </w:p>
        </w:tc>
      </w:tr>
      <w:tr w:rsidR="008D243A" w:rsidRPr="006B69A3">
        <w:tc>
          <w:tcPr>
            <w:tcW w:w="1843" w:type="dxa"/>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Anse Boileau</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152</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152</w:t>
            </w:r>
          </w:p>
        </w:tc>
        <w:tc>
          <w:tcPr>
            <w:tcW w:w="921" w:type="dxa"/>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151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w:t>
            </w:r>
          </w:p>
        </w:tc>
        <w:tc>
          <w:tcPr>
            <w:tcW w:w="921" w:type="dxa"/>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99,</w:t>
            </w:r>
            <w:r w:rsidR="008D243A" w:rsidRPr="006B69A3">
              <w:rPr>
                <w:sz w:val="18"/>
              </w:rPr>
              <w:t>3</w:t>
            </w:r>
          </w:p>
        </w:tc>
      </w:tr>
      <w:tr w:rsidR="008D243A" w:rsidRPr="006B69A3">
        <w:tc>
          <w:tcPr>
            <w:tcW w:w="1843" w:type="dxa"/>
            <w:tcBorders>
              <w:bottom w:val="nil"/>
            </w:tcBorders>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English River</w:t>
            </w:r>
          </w:p>
        </w:tc>
        <w:tc>
          <w:tcPr>
            <w:tcW w:w="921" w:type="dxa"/>
            <w:tcBorders>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162</w:t>
            </w:r>
          </w:p>
        </w:tc>
        <w:tc>
          <w:tcPr>
            <w:tcW w:w="921" w:type="dxa"/>
            <w:tcBorders>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162</w:t>
            </w:r>
          </w:p>
        </w:tc>
        <w:tc>
          <w:tcPr>
            <w:tcW w:w="921" w:type="dxa"/>
            <w:tcBorders>
              <w:bottom w:val="nil"/>
            </w:tcBorders>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156</w:t>
            </w:r>
          </w:p>
        </w:tc>
        <w:tc>
          <w:tcPr>
            <w:tcW w:w="921" w:type="dxa"/>
            <w:tcBorders>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6</w:t>
            </w:r>
          </w:p>
        </w:tc>
        <w:tc>
          <w:tcPr>
            <w:tcW w:w="921" w:type="dxa"/>
            <w:tcBorders>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tcBorders>
              <w:bottom w:val="nil"/>
            </w:tcBorders>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96,</w:t>
            </w:r>
            <w:r w:rsidR="008D243A" w:rsidRPr="006B69A3">
              <w:rPr>
                <w:sz w:val="18"/>
              </w:rPr>
              <w:t>3</w:t>
            </w:r>
          </w:p>
        </w:tc>
      </w:tr>
      <w:tr w:rsidR="008D243A" w:rsidRPr="006B69A3">
        <w:tc>
          <w:tcPr>
            <w:tcW w:w="1843" w:type="dxa"/>
            <w:tcBorders>
              <w:top w:val="nil"/>
              <w:bottom w:val="nil"/>
            </w:tcBorders>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La Digue</w:t>
            </w:r>
          </w:p>
        </w:tc>
        <w:tc>
          <w:tcPr>
            <w:tcW w:w="921" w:type="dxa"/>
            <w:tcBorders>
              <w:top w:val="nil"/>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54</w:t>
            </w:r>
          </w:p>
        </w:tc>
        <w:tc>
          <w:tcPr>
            <w:tcW w:w="921" w:type="dxa"/>
            <w:tcBorders>
              <w:top w:val="nil"/>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54</w:t>
            </w:r>
          </w:p>
        </w:tc>
        <w:tc>
          <w:tcPr>
            <w:tcW w:w="921" w:type="dxa"/>
            <w:tcBorders>
              <w:top w:val="nil"/>
              <w:bottom w:val="nil"/>
            </w:tcBorders>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49</w:t>
            </w:r>
          </w:p>
        </w:tc>
        <w:tc>
          <w:tcPr>
            <w:tcW w:w="921" w:type="dxa"/>
            <w:tcBorders>
              <w:top w:val="nil"/>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5</w:t>
            </w:r>
          </w:p>
        </w:tc>
        <w:tc>
          <w:tcPr>
            <w:tcW w:w="921" w:type="dxa"/>
            <w:tcBorders>
              <w:top w:val="nil"/>
              <w:bottom w:val="nil"/>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tcBorders>
              <w:top w:val="nil"/>
              <w:bottom w:val="nil"/>
            </w:tcBorders>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90,</w:t>
            </w:r>
            <w:r w:rsidR="008D243A" w:rsidRPr="006B69A3">
              <w:rPr>
                <w:sz w:val="18"/>
              </w:rPr>
              <w:t>7</w:t>
            </w:r>
          </w:p>
        </w:tc>
      </w:tr>
      <w:tr w:rsidR="008D243A" w:rsidRPr="006B69A3">
        <w:tc>
          <w:tcPr>
            <w:tcW w:w="1843" w:type="dxa"/>
            <w:tcBorders>
              <w:top w:val="nil"/>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rPr>
                <w:sz w:val="18"/>
              </w:rPr>
            </w:pPr>
            <w:r w:rsidRPr="006B69A3">
              <w:rPr>
                <w:sz w:val="18"/>
              </w:rPr>
              <w:t>Independ</w:t>
            </w:r>
            <w:r w:rsidR="00F279A7" w:rsidRPr="006B69A3">
              <w:rPr>
                <w:sz w:val="18"/>
              </w:rPr>
              <w:t>i</w:t>
            </w:r>
            <w:r w:rsidRPr="006B69A3">
              <w:rPr>
                <w:sz w:val="18"/>
              </w:rPr>
              <w:t>ent</w:t>
            </w:r>
            <w:r w:rsidR="00F279A7" w:rsidRPr="006B69A3">
              <w:rPr>
                <w:sz w:val="18"/>
              </w:rPr>
              <w:t>e</w:t>
            </w:r>
            <w:r w:rsidRPr="006B69A3">
              <w:rPr>
                <w:sz w:val="18"/>
              </w:rPr>
              <w:t xml:space="preserve"> </w:t>
            </w:r>
          </w:p>
        </w:tc>
        <w:tc>
          <w:tcPr>
            <w:tcW w:w="921" w:type="dxa"/>
            <w:tcBorders>
              <w:top w:val="nil"/>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50</w:t>
            </w:r>
          </w:p>
        </w:tc>
        <w:tc>
          <w:tcPr>
            <w:tcW w:w="921" w:type="dxa"/>
            <w:tcBorders>
              <w:top w:val="nil"/>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50</w:t>
            </w:r>
          </w:p>
        </w:tc>
        <w:tc>
          <w:tcPr>
            <w:tcW w:w="921" w:type="dxa"/>
            <w:tcBorders>
              <w:top w:val="nil"/>
              <w:bottom w:val="single" w:sz="4" w:space="0" w:color="auto"/>
            </w:tcBorders>
            <w:shd w:val="clear" w:color="auto" w:fill="auto"/>
            <w:vAlign w:val="bottom"/>
          </w:tcPr>
          <w:p w:rsidR="008D243A" w:rsidRPr="006B69A3" w:rsidRDefault="008D243A" w:rsidP="00A654AB">
            <w:pPr>
              <w:suppressAutoHyphens w:val="0"/>
              <w:spacing w:before="40" w:after="40" w:line="220" w:lineRule="exact"/>
              <w:jc w:val="right"/>
              <w:rPr>
                <w:sz w:val="18"/>
              </w:rPr>
            </w:pPr>
            <w:r w:rsidRPr="006B69A3">
              <w:rPr>
                <w:sz w:val="18"/>
              </w:rPr>
              <w:t>43</w:t>
            </w:r>
          </w:p>
        </w:tc>
        <w:tc>
          <w:tcPr>
            <w:tcW w:w="921" w:type="dxa"/>
            <w:tcBorders>
              <w:top w:val="nil"/>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7</w:t>
            </w:r>
          </w:p>
        </w:tc>
        <w:tc>
          <w:tcPr>
            <w:tcW w:w="921" w:type="dxa"/>
            <w:tcBorders>
              <w:top w:val="nil"/>
              <w:bottom w:val="single" w:sz="4" w:space="0" w:color="auto"/>
            </w:tcBorders>
            <w:shd w:val="clear" w:color="auto" w:fill="auto"/>
            <w:noWrap/>
            <w:vAlign w:val="bottom"/>
          </w:tcPr>
          <w:p w:rsidR="008D243A" w:rsidRPr="006B69A3" w:rsidRDefault="008D243A" w:rsidP="00A654AB">
            <w:pPr>
              <w:suppressAutoHyphens w:val="0"/>
              <w:spacing w:before="40" w:after="40" w:line="220" w:lineRule="exact"/>
              <w:jc w:val="right"/>
              <w:rPr>
                <w:sz w:val="18"/>
              </w:rPr>
            </w:pPr>
            <w:r w:rsidRPr="006B69A3">
              <w:rPr>
                <w:sz w:val="18"/>
              </w:rPr>
              <w:t>0</w:t>
            </w:r>
          </w:p>
        </w:tc>
        <w:tc>
          <w:tcPr>
            <w:tcW w:w="922" w:type="dxa"/>
            <w:tcBorders>
              <w:top w:val="nil"/>
              <w:bottom w:val="single" w:sz="4" w:space="0" w:color="auto"/>
            </w:tcBorders>
            <w:shd w:val="clear" w:color="auto" w:fill="auto"/>
            <w:noWrap/>
            <w:vAlign w:val="bottom"/>
          </w:tcPr>
          <w:p w:rsidR="008D243A" w:rsidRPr="006B69A3" w:rsidRDefault="00F279A7" w:rsidP="00A654AB">
            <w:pPr>
              <w:suppressAutoHyphens w:val="0"/>
              <w:spacing w:before="40" w:after="40" w:line="220" w:lineRule="exact"/>
              <w:jc w:val="right"/>
              <w:rPr>
                <w:sz w:val="18"/>
              </w:rPr>
            </w:pPr>
            <w:r w:rsidRPr="006B69A3">
              <w:rPr>
                <w:sz w:val="18"/>
              </w:rPr>
              <w:t>86,</w:t>
            </w:r>
            <w:r w:rsidR="008D243A" w:rsidRPr="006B69A3">
              <w:rPr>
                <w:sz w:val="18"/>
              </w:rPr>
              <w:t>0</w:t>
            </w:r>
          </w:p>
        </w:tc>
      </w:tr>
      <w:tr w:rsidR="008D243A" w:rsidRPr="006B69A3">
        <w:tc>
          <w:tcPr>
            <w:tcW w:w="1843"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ind w:left="284"/>
              <w:rPr>
                <w:b/>
                <w:sz w:val="18"/>
              </w:rPr>
            </w:pPr>
            <w:r w:rsidRPr="006B69A3">
              <w:rPr>
                <w:b/>
                <w:sz w:val="18"/>
              </w:rPr>
              <w:t>Total</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1 522</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1 507</w:t>
            </w:r>
          </w:p>
        </w:tc>
        <w:tc>
          <w:tcPr>
            <w:tcW w:w="921" w:type="dxa"/>
            <w:tcBorders>
              <w:top w:val="single" w:sz="4" w:space="0" w:color="auto"/>
              <w:bottom w:val="single" w:sz="12" w:space="0" w:color="auto"/>
            </w:tcBorders>
            <w:shd w:val="clear" w:color="auto" w:fill="auto"/>
            <w:vAlign w:val="bottom"/>
          </w:tcPr>
          <w:p w:rsidR="008D243A" w:rsidRPr="006B69A3" w:rsidRDefault="008D243A" w:rsidP="00A654AB">
            <w:pPr>
              <w:suppressAutoHyphens w:val="0"/>
              <w:spacing w:before="80" w:after="80" w:line="220" w:lineRule="exact"/>
              <w:jc w:val="right"/>
              <w:rPr>
                <w:b/>
                <w:sz w:val="18"/>
              </w:rPr>
            </w:pPr>
            <w:r w:rsidRPr="006B69A3">
              <w:rPr>
                <w:b/>
                <w:sz w:val="18"/>
              </w:rPr>
              <w:t>1 488</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19</w:t>
            </w:r>
          </w:p>
        </w:tc>
        <w:tc>
          <w:tcPr>
            <w:tcW w:w="921" w:type="dxa"/>
            <w:tcBorders>
              <w:top w:val="single" w:sz="4" w:space="0" w:color="auto"/>
              <w:bottom w:val="single" w:sz="12" w:space="0" w:color="auto"/>
            </w:tcBorders>
            <w:shd w:val="clear" w:color="auto" w:fill="auto"/>
            <w:noWrap/>
            <w:vAlign w:val="bottom"/>
          </w:tcPr>
          <w:p w:rsidR="008D243A" w:rsidRPr="006B69A3" w:rsidRDefault="008D243A" w:rsidP="00A654AB">
            <w:pPr>
              <w:suppressAutoHyphens w:val="0"/>
              <w:spacing w:before="80" w:after="80" w:line="220" w:lineRule="exact"/>
              <w:jc w:val="right"/>
              <w:rPr>
                <w:b/>
                <w:sz w:val="18"/>
              </w:rPr>
            </w:pPr>
            <w:r w:rsidRPr="006B69A3">
              <w:rPr>
                <w:b/>
                <w:sz w:val="18"/>
              </w:rPr>
              <w:t>15</w:t>
            </w:r>
          </w:p>
        </w:tc>
        <w:tc>
          <w:tcPr>
            <w:tcW w:w="922" w:type="dxa"/>
            <w:tcBorders>
              <w:top w:val="single" w:sz="4" w:space="0" w:color="auto"/>
              <w:bottom w:val="single" w:sz="12" w:space="0" w:color="auto"/>
            </w:tcBorders>
            <w:shd w:val="clear" w:color="auto" w:fill="auto"/>
            <w:noWrap/>
            <w:vAlign w:val="bottom"/>
          </w:tcPr>
          <w:p w:rsidR="008D243A" w:rsidRPr="006B69A3" w:rsidRDefault="00F279A7" w:rsidP="00A654AB">
            <w:pPr>
              <w:suppressAutoHyphens w:val="0"/>
              <w:spacing w:before="80" w:after="80" w:line="220" w:lineRule="exact"/>
              <w:jc w:val="right"/>
              <w:rPr>
                <w:b/>
                <w:sz w:val="18"/>
              </w:rPr>
            </w:pPr>
            <w:r w:rsidRPr="006B69A3">
              <w:rPr>
                <w:b/>
                <w:sz w:val="18"/>
              </w:rPr>
              <w:t>98,</w:t>
            </w:r>
            <w:r w:rsidR="008D243A" w:rsidRPr="006B69A3">
              <w:rPr>
                <w:b/>
                <w:sz w:val="18"/>
              </w:rPr>
              <w:t>7</w:t>
            </w:r>
          </w:p>
        </w:tc>
      </w:tr>
    </w:tbl>
    <w:p w:rsidR="00F279A7" w:rsidRPr="006B69A3" w:rsidRDefault="008D243A" w:rsidP="00F279A7">
      <w:pPr>
        <w:pStyle w:val="HChG"/>
      </w:pPr>
      <w:r w:rsidRPr="006B69A3">
        <w:br w:type="page"/>
      </w:r>
      <w:r w:rsidRPr="006B69A3">
        <w:tab/>
      </w:r>
      <w:r w:rsidRPr="006B69A3">
        <w:tab/>
        <w:t>Bibliogra</w:t>
      </w:r>
      <w:r w:rsidR="00F279A7" w:rsidRPr="006B69A3">
        <w:t>fía</w:t>
      </w:r>
    </w:p>
    <w:p w:rsidR="008D243A" w:rsidRPr="0045286E" w:rsidRDefault="00F279A7" w:rsidP="0045286E">
      <w:pPr>
        <w:pStyle w:val="SingleTxtG"/>
        <w:rPr>
          <w:bCs/>
        </w:rPr>
      </w:pPr>
      <w:r w:rsidRPr="0045286E">
        <w:rPr>
          <w:bCs/>
        </w:rPr>
        <w:t>Ley de la infancia, 1982</w:t>
      </w:r>
    </w:p>
    <w:p w:rsidR="008D243A" w:rsidRPr="006B69A3" w:rsidRDefault="00F279A7" w:rsidP="008D243A">
      <w:pPr>
        <w:pStyle w:val="SingleTxtG"/>
      </w:pPr>
      <w:r w:rsidRPr="006B69A3">
        <w:t>Ley de la infancia</w:t>
      </w:r>
      <w:r w:rsidR="008D243A" w:rsidRPr="006B69A3">
        <w:t xml:space="preserve"> (</w:t>
      </w:r>
      <w:r w:rsidRPr="006B69A3">
        <w:t>enm</w:t>
      </w:r>
      <w:r w:rsidR="008D243A" w:rsidRPr="006B69A3">
        <w:t>end</w:t>
      </w:r>
      <w:r w:rsidRPr="006B69A3">
        <w:t>ada</w:t>
      </w:r>
      <w:r w:rsidR="008D243A" w:rsidRPr="006B69A3">
        <w:t>), 1999</w:t>
      </w:r>
    </w:p>
    <w:p w:rsidR="008D243A" w:rsidRPr="006B69A3" w:rsidRDefault="00F279A7" w:rsidP="008D243A">
      <w:pPr>
        <w:pStyle w:val="SingleTxtG"/>
      </w:pPr>
      <w:r w:rsidRPr="006B69A3">
        <w:t>Ley de la infancia</w:t>
      </w:r>
      <w:r w:rsidR="008D243A" w:rsidRPr="006B69A3">
        <w:t xml:space="preserve"> (</w:t>
      </w:r>
      <w:r w:rsidRPr="006B69A3">
        <w:t>enmendada),</w:t>
      </w:r>
      <w:r w:rsidR="008D243A" w:rsidRPr="006B69A3">
        <w:t xml:space="preserve"> 2005</w:t>
      </w:r>
    </w:p>
    <w:p w:rsidR="008D243A" w:rsidRPr="006B69A3" w:rsidRDefault="00F279A7" w:rsidP="008D243A">
      <w:pPr>
        <w:pStyle w:val="SingleTxtG"/>
      </w:pPr>
      <w:r w:rsidRPr="006B69A3">
        <w:t>Proyecto de ley de la infancia</w:t>
      </w:r>
      <w:r w:rsidR="008D243A" w:rsidRPr="006B69A3">
        <w:t xml:space="preserve"> (</w:t>
      </w:r>
      <w:r w:rsidRPr="006B69A3">
        <w:t>enmendada</w:t>
      </w:r>
      <w:r w:rsidR="008D243A" w:rsidRPr="006B69A3">
        <w:t>)</w:t>
      </w:r>
      <w:r w:rsidR="00054B43" w:rsidRPr="006B69A3">
        <w:t xml:space="preserve"> </w:t>
      </w:r>
      <w:r w:rsidR="00263471" w:rsidRPr="006B69A3">
        <w:t xml:space="preserve">para modificar </w:t>
      </w:r>
      <w:smartTag w:uri="urn:schemas-microsoft-com:office:smarttags" w:element="PersonName">
        <w:smartTagPr>
          <w:attr w:name="ProductID" w:val="la Ley"/>
        </w:smartTagPr>
        <w:r w:rsidR="00263471" w:rsidRPr="006B69A3">
          <w:t>la Ley</w:t>
        </w:r>
      </w:smartTag>
      <w:r w:rsidR="00263471" w:rsidRPr="006B69A3">
        <w:t xml:space="preserve"> de la infancia</w:t>
      </w:r>
      <w:r w:rsidR="008D243A" w:rsidRPr="006B69A3">
        <w:t xml:space="preserve"> (</w:t>
      </w:r>
      <w:r w:rsidR="006A6296" w:rsidRPr="006B69A3">
        <w:t>cap</w:t>
      </w:r>
      <w:r w:rsidR="008D243A" w:rsidRPr="006B69A3">
        <w:t>. 28)</w:t>
      </w:r>
      <w:r w:rsidR="00263471" w:rsidRPr="006B69A3">
        <w:t>,</w:t>
      </w:r>
      <w:r w:rsidR="008D243A" w:rsidRPr="006B69A3">
        <w:t xml:space="preserve"> 1997</w:t>
      </w:r>
    </w:p>
    <w:p w:rsidR="008D243A" w:rsidRPr="006B69A3" w:rsidRDefault="00263471" w:rsidP="008D243A">
      <w:pPr>
        <w:pStyle w:val="SingleTxtG"/>
      </w:pPr>
      <w:r w:rsidRPr="006B69A3">
        <w:t>Ley de e</w:t>
      </w:r>
      <w:r w:rsidR="008D243A" w:rsidRPr="006B69A3">
        <w:t>mpl</w:t>
      </w:r>
      <w:r w:rsidRPr="006B69A3">
        <w:t>e</w:t>
      </w:r>
      <w:r w:rsidR="008D243A" w:rsidRPr="006B69A3">
        <w:t>o</w:t>
      </w:r>
      <w:r w:rsidRPr="006B69A3">
        <w:t xml:space="preserve"> (enmendada),</w:t>
      </w:r>
      <w:r w:rsidR="008D243A" w:rsidRPr="006B69A3">
        <w:t xml:space="preserve"> 2000</w:t>
      </w:r>
    </w:p>
    <w:p w:rsidR="008D243A" w:rsidRPr="006B69A3" w:rsidRDefault="00263471" w:rsidP="008D243A">
      <w:pPr>
        <w:pStyle w:val="SingleTxtG"/>
      </w:pPr>
      <w:r w:rsidRPr="006B69A3">
        <w:t>Ley contra la violencia doméstica</w:t>
      </w:r>
      <w:r w:rsidR="008D243A" w:rsidRPr="006B69A3">
        <w:t xml:space="preserve"> (</w:t>
      </w:r>
      <w:r w:rsidRPr="006B69A3">
        <w:t>p</w:t>
      </w:r>
      <w:r w:rsidR="008D243A" w:rsidRPr="006B69A3">
        <w:t>rotec</w:t>
      </w:r>
      <w:r w:rsidRPr="006B69A3">
        <w:t>c</w:t>
      </w:r>
      <w:r w:rsidR="008D243A" w:rsidRPr="006B69A3">
        <w:t>i</w:t>
      </w:r>
      <w:r w:rsidRPr="006B69A3">
        <w:t>ó</w:t>
      </w:r>
      <w:r w:rsidR="008D243A" w:rsidRPr="006B69A3">
        <w:t xml:space="preserve">n </w:t>
      </w:r>
      <w:r w:rsidRPr="006B69A3">
        <w:t>de las</w:t>
      </w:r>
      <w:r w:rsidR="008D243A" w:rsidRPr="006B69A3">
        <w:t xml:space="preserve"> </w:t>
      </w:r>
      <w:r w:rsidRPr="006B69A3">
        <w:t>ví</w:t>
      </w:r>
      <w:r w:rsidR="008D243A" w:rsidRPr="006B69A3">
        <w:t>ctim</w:t>
      </w:r>
      <w:r w:rsidRPr="006B69A3">
        <w:t>a</w:t>
      </w:r>
      <w:r w:rsidR="008D243A" w:rsidRPr="006B69A3">
        <w:t>s)</w:t>
      </w:r>
      <w:r w:rsidRPr="006B69A3">
        <w:t>,</w:t>
      </w:r>
      <w:r w:rsidR="008D243A" w:rsidRPr="006B69A3">
        <w:t xml:space="preserve"> 2000</w:t>
      </w:r>
    </w:p>
    <w:p w:rsidR="008D243A" w:rsidRPr="006B69A3" w:rsidRDefault="008D243A" w:rsidP="008D243A">
      <w:pPr>
        <w:pStyle w:val="SingleTxtG"/>
      </w:pPr>
      <w:smartTag w:uri="urn:schemas-microsoft-com:office:smarttags" w:element="PersonName">
        <w:smartTagPr>
          <w:attr w:name="ProductID" w:val="La Violence Contre Les"/>
        </w:smartTagPr>
        <w:smartTag w:uri="urn:schemas-microsoft-com:office:smarttags" w:element="PersonName">
          <w:smartTagPr>
            <w:attr w:name="ProductID" w:val="La Violence Contre"/>
          </w:smartTagPr>
          <w:r w:rsidRPr="006B69A3">
            <w:t>La Violence Contre</w:t>
          </w:r>
        </w:smartTag>
        <w:r w:rsidR="00263471" w:rsidRPr="006B69A3">
          <w:t xml:space="preserve"> Les</w:t>
        </w:r>
      </w:smartTag>
      <w:r w:rsidR="00263471" w:rsidRPr="006B69A3">
        <w:t xml:space="preserve"> Enfants Dans </w:t>
      </w:r>
      <w:smartTag w:uri="urn:schemas-microsoft-com:office:smarttags" w:element="PersonName">
        <w:smartTagPr>
          <w:attr w:name="ProductID" w:val="La R￩gion"/>
        </w:smartTagPr>
        <w:r w:rsidR="00263471" w:rsidRPr="006B69A3">
          <w:t>La Ré</w:t>
        </w:r>
        <w:r w:rsidRPr="006B69A3">
          <w:t>gion</w:t>
        </w:r>
      </w:smartTag>
      <w:r w:rsidRPr="006B69A3">
        <w:t xml:space="preserve"> de L</w:t>
      </w:r>
      <w:r w:rsidR="00661FDC" w:rsidRPr="006B69A3">
        <w:t>'</w:t>
      </w:r>
      <w:r w:rsidRPr="006B69A3">
        <w:t>Oc</w:t>
      </w:r>
      <w:r w:rsidR="00263471" w:rsidRPr="006B69A3">
        <w:t>é</w:t>
      </w:r>
      <w:r w:rsidRPr="006B69A3">
        <w:t>an Indien, ODEROI, 2006</w:t>
      </w:r>
    </w:p>
    <w:p w:rsidR="008D243A" w:rsidRPr="006B69A3" w:rsidRDefault="00263471" w:rsidP="008D243A">
      <w:pPr>
        <w:pStyle w:val="SingleTxtG"/>
      </w:pPr>
      <w:r w:rsidRPr="006B69A3">
        <w:t>Licencias (centros de alojamiento, servicios de comidas</w:t>
      </w:r>
      <w:r w:rsidR="008D243A" w:rsidRPr="006B69A3">
        <w:t xml:space="preserve"> </w:t>
      </w:r>
      <w:r w:rsidRPr="006B69A3">
        <w:t>y</w:t>
      </w:r>
      <w:r w:rsidR="008D243A" w:rsidRPr="006B69A3">
        <w:t xml:space="preserve"> </w:t>
      </w:r>
      <w:r w:rsidRPr="006B69A3">
        <w:t>espectáculos</w:t>
      </w:r>
      <w:r w:rsidR="008D243A" w:rsidRPr="006B69A3">
        <w:t>) 2001</w:t>
      </w:r>
    </w:p>
    <w:p w:rsidR="008D243A" w:rsidRPr="006B69A3" w:rsidRDefault="008D243A" w:rsidP="008D243A">
      <w:pPr>
        <w:pStyle w:val="SingleTxtG"/>
      </w:pPr>
      <w:r w:rsidRPr="006B69A3">
        <w:t>Minist</w:t>
      </w:r>
      <w:r w:rsidR="00263471" w:rsidRPr="006B69A3">
        <w:t>e</w:t>
      </w:r>
      <w:r w:rsidRPr="006B69A3">
        <w:t>r</w:t>
      </w:r>
      <w:r w:rsidR="00263471" w:rsidRPr="006B69A3">
        <w:t>io de Asuntos</w:t>
      </w:r>
      <w:r w:rsidRPr="006B69A3">
        <w:t xml:space="preserve"> Social</w:t>
      </w:r>
      <w:r w:rsidR="00263471" w:rsidRPr="006B69A3">
        <w:t>es y</w:t>
      </w:r>
      <w:r w:rsidRPr="006B69A3">
        <w:t xml:space="preserve"> Empl</w:t>
      </w:r>
      <w:r w:rsidR="00263471" w:rsidRPr="006B69A3">
        <w:t>e</w:t>
      </w:r>
      <w:r w:rsidRPr="006B69A3">
        <w:t xml:space="preserve">o, </w:t>
      </w:r>
      <w:r w:rsidR="00263471" w:rsidRPr="006B69A3">
        <w:t>proyecto de informe sobre</w:t>
      </w:r>
      <w:r w:rsidRPr="006B69A3">
        <w:t xml:space="preserve"> Inventory on Research studies and Directory of Services and Programme. Relating to Children and Youth in Seychelles, 2004</w:t>
      </w:r>
    </w:p>
    <w:p w:rsidR="008D243A" w:rsidRPr="006B69A3" w:rsidRDefault="008D243A" w:rsidP="008D243A">
      <w:pPr>
        <w:pStyle w:val="SingleTxtG"/>
      </w:pPr>
      <w:r w:rsidRPr="006B69A3">
        <w:t>Poverty in Paradise, Ban</w:t>
      </w:r>
      <w:r w:rsidR="00263471" w:rsidRPr="006B69A3">
        <w:t>co Mundial</w:t>
      </w:r>
      <w:r w:rsidRPr="006B69A3">
        <w:t xml:space="preserve"> 1996</w:t>
      </w:r>
    </w:p>
    <w:p w:rsidR="008D243A" w:rsidRPr="006B69A3" w:rsidRDefault="00263471" w:rsidP="008D243A">
      <w:pPr>
        <w:pStyle w:val="SingleTxtG"/>
      </w:pPr>
      <w:r w:rsidRPr="006B69A3">
        <w:t xml:space="preserve">Ley del Código </w:t>
      </w:r>
      <w:r w:rsidR="008D243A" w:rsidRPr="006B69A3">
        <w:t>Penal (</w:t>
      </w:r>
      <w:r w:rsidRPr="006B69A3">
        <w:t>en</w:t>
      </w:r>
      <w:r w:rsidR="008D243A" w:rsidRPr="006B69A3">
        <w:t>mend</w:t>
      </w:r>
      <w:r w:rsidRPr="006B69A3">
        <w:t>ada</w:t>
      </w:r>
      <w:r w:rsidR="008D243A" w:rsidRPr="006B69A3">
        <w:t>)</w:t>
      </w:r>
      <w:r w:rsidRPr="006B69A3">
        <w:t>,</w:t>
      </w:r>
      <w:r w:rsidR="008D243A" w:rsidRPr="006B69A3">
        <w:t xml:space="preserve"> 2005</w:t>
      </w:r>
    </w:p>
    <w:p w:rsidR="008D243A" w:rsidRPr="006B69A3" w:rsidRDefault="008D243A" w:rsidP="008D243A">
      <w:pPr>
        <w:pStyle w:val="SingleTxtG"/>
      </w:pPr>
      <w:r w:rsidRPr="006B69A3">
        <w:t>Conven</w:t>
      </w:r>
      <w:r w:rsidR="00263471" w:rsidRPr="006B69A3">
        <w:t>c</w:t>
      </w:r>
      <w:r w:rsidRPr="006B69A3">
        <w:t>i</w:t>
      </w:r>
      <w:r w:rsidR="00263471" w:rsidRPr="006B69A3">
        <w:t>ón de las Naciones Unidas sobre los Derechos del Niño</w:t>
      </w:r>
      <w:r w:rsidRPr="006B69A3">
        <w:t>, 1990</w:t>
      </w:r>
    </w:p>
    <w:p w:rsidR="008D243A" w:rsidRPr="006B69A3" w:rsidRDefault="008D243A" w:rsidP="008D243A">
      <w:pPr>
        <w:pStyle w:val="SingleTxtG"/>
      </w:pPr>
      <w:r w:rsidRPr="006B69A3">
        <w:t xml:space="preserve">Republic of Seychelles Country Report, Ten Year-Review and Appraisal of the Dakar/NGOR Declaration </w:t>
      </w:r>
      <w:r w:rsidR="009F3F6E" w:rsidRPr="006B69A3">
        <w:t xml:space="preserve">y Programa de Acción de </w:t>
      </w:r>
      <w:smartTag w:uri="urn:schemas-microsoft-com:office:smarttags" w:element="PersonName">
        <w:smartTagPr>
          <w:attr w:name="ProductID" w:val="la CIPD"/>
        </w:smartTagPr>
        <w:r w:rsidR="009F3F6E" w:rsidRPr="006B69A3">
          <w:t>la CIPD</w:t>
        </w:r>
      </w:smartTag>
      <w:r w:rsidRPr="006B69A3">
        <w:t xml:space="preserve"> + 10</w:t>
      </w:r>
      <w:r w:rsidR="009F3F6E" w:rsidRPr="006B69A3">
        <w:t>,</w:t>
      </w:r>
      <w:r w:rsidRPr="006B69A3">
        <w:t xml:space="preserve"> </w:t>
      </w:r>
      <w:r w:rsidR="001954A1" w:rsidRPr="006B69A3">
        <w:t xml:space="preserve">División de Desarrollo </w:t>
      </w:r>
      <w:r w:rsidRPr="006B69A3">
        <w:t>Social, 2004</w:t>
      </w:r>
    </w:p>
    <w:p w:rsidR="008D243A" w:rsidRPr="006B69A3" w:rsidRDefault="008D243A" w:rsidP="008D243A">
      <w:pPr>
        <w:pStyle w:val="SingleTxtG"/>
      </w:pPr>
      <w:r w:rsidRPr="006B69A3">
        <w:t>Statistical Abstract 2007 edition, MISD, Seychelles</w:t>
      </w:r>
    </w:p>
    <w:p w:rsidR="008D243A" w:rsidRPr="006B69A3" w:rsidRDefault="001954A1" w:rsidP="008D243A">
      <w:pPr>
        <w:pStyle w:val="SingleTxtG"/>
      </w:pPr>
      <w:r w:rsidRPr="006B69A3">
        <w:t>Plan de Acción</w:t>
      </w:r>
      <w:r w:rsidR="008D243A" w:rsidRPr="006B69A3">
        <w:t xml:space="preserve"> Na</w:t>
      </w:r>
      <w:r w:rsidRPr="006B69A3">
        <w:t>c</w:t>
      </w:r>
      <w:r w:rsidR="008D243A" w:rsidRPr="006B69A3">
        <w:t xml:space="preserve">ional </w:t>
      </w:r>
      <w:r w:rsidRPr="006B69A3">
        <w:t xml:space="preserve">para </w:t>
      </w:r>
      <w:smartTag w:uri="urn:schemas-microsoft-com:office:smarttags" w:element="PersonName">
        <w:smartTagPr>
          <w:attr w:name="ProductID" w:val="la Infancia"/>
        </w:smartTagPr>
        <w:r w:rsidRPr="006B69A3">
          <w:t>la Infancia</w:t>
        </w:r>
      </w:smartTag>
      <w:r w:rsidR="008D243A" w:rsidRPr="006B69A3">
        <w:t xml:space="preserve"> 2005</w:t>
      </w:r>
      <w:r w:rsidR="00054B43" w:rsidRPr="006B69A3">
        <w:t>-</w:t>
      </w:r>
      <w:r w:rsidR="008D243A" w:rsidRPr="006B69A3">
        <w:t>2009, Minist</w:t>
      </w:r>
      <w:r w:rsidRPr="006B69A3">
        <w:t>e</w:t>
      </w:r>
      <w:r w:rsidR="008D243A" w:rsidRPr="006B69A3">
        <w:t>r</w:t>
      </w:r>
      <w:r w:rsidRPr="006B69A3">
        <w:t>io de Asuntos</w:t>
      </w:r>
      <w:r w:rsidR="008D243A" w:rsidRPr="006B69A3">
        <w:t xml:space="preserve"> Social</w:t>
      </w:r>
      <w:r w:rsidRPr="006B69A3">
        <w:t>es y</w:t>
      </w:r>
      <w:r w:rsidR="00054B43" w:rsidRPr="006B69A3">
        <w:t xml:space="preserve"> </w:t>
      </w:r>
      <w:r w:rsidR="008D243A" w:rsidRPr="006B69A3">
        <w:t>Empl</w:t>
      </w:r>
      <w:r w:rsidRPr="006B69A3">
        <w:t>e</w:t>
      </w:r>
      <w:r w:rsidR="008D243A" w:rsidRPr="006B69A3">
        <w:t>o</w:t>
      </w:r>
    </w:p>
    <w:p w:rsidR="008D243A" w:rsidRPr="006B69A3" w:rsidRDefault="008D243A" w:rsidP="008D243A">
      <w:pPr>
        <w:spacing w:before="240"/>
        <w:jc w:val="center"/>
        <w:rPr>
          <w:u w:val="single"/>
        </w:rPr>
      </w:pPr>
      <w:r w:rsidRPr="006B69A3">
        <w:rPr>
          <w:u w:val="single"/>
        </w:rPr>
        <w:tab/>
      </w:r>
      <w:r w:rsidRPr="006B69A3">
        <w:rPr>
          <w:u w:val="single"/>
        </w:rPr>
        <w:tab/>
      </w:r>
      <w:r w:rsidRPr="006B69A3">
        <w:rPr>
          <w:u w:val="single"/>
        </w:rPr>
        <w:tab/>
      </w:r>
    </w:p>
    <w:sectPr w:rsidR="008D243A" w:rsidRPr="006B69A3" w:rsidSect="009D1B57">
      <w:headerReference w:type="even" r:id="rId20"/>
      <w:headerReference w:type="default" r:id="rId21"/>
      <w:footerReference w:type="even" r:id="rId22"/>
      <w:footerReference w:type="default" r:id="rId23"/>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B53" w:rsidRDefault="00AE2B53"/>
  </w:endnote>
  <w:endnote w:type="continuationSeparator" w:id="0">
    <w:p w:rsidR="00AE2B53" w:rsidRDefault="00AE2B53"/>
  </w:endnote>
  <w:endnote w:type="continuationNotice" w:id="1">
    <w:p w:rsidR="00AE2B53" w:rsidRDefault="00AE2B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05CFA" w:rsidRDefault="003736BF" w:rsidP="00905CFA">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D0190B">
      <w:rPr>
        <w:b/>
        <w:noProof/>
        <w:sz w:val="18"/>
      </w:rPr>
      <w:t>72</w:t>
    </w:r>
    <w:r w:rsidRPr="00905CFA">
      <w:rPr>
        <w:b/>
        <w:sz w:val="18"/>
      </w:rPr>
      <w:fldChar w:fldCharType="end"/>
    </w:r>
    <w:r>
      <w:rPr>
        <w:b/>
        <w:sz w:val="18"/>
      </w:rPr>
      <w:tab/>
    </w:r>
    <w:r>
      <w:t>GE.11-42422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05CFA" w:rsidRDefault="003736BF" w:rsidP="00905CFA">
    <w:pPr>
      <w:pStyle w:val="Footer"/>
      <w:tabs>
        <w:tab w:val="right" w:pos="9598"/>
      </w:tabs>
      <w:rPr>
        <w:b/>
        <w:sz w:val="18"/>
      </w:rPr>
    </w:pPr>
    <w:r>
      <w:t>GE.11-42422  (EXT)</w:t>
    </w:r>
    <w:r>
      <w:tab/>
    </w:r>
    <w:r w:rsidRPr="00905CFA">
      <w:rPr>
        <w:b/>
        <w:sz w:val="18"/>
      </w:rPr>
      <w:fldChar w:fldCharType="begin"/>
    </w:r>
    <w:r w:rsidRPr="00905CFA">
      <w:rPr>
        <w:b/>
        <w:sz w:val="18"/>
      </w:rPr>
      <w:instrText xml:space="preserve"> PAGE  \* MERGEFORMAT </w:instrText>
    </w:r>
    <w:r w:rsidRPr="00905CFA">
      <w:rPr>
        <w:b/>
        <w:sz w:val="18"/>
      </w:rPr>
      <w:fldChar w:fldCharType="separate"/>
    </w:r>
    <w:r w:rsidR="00D0190B">
      <w:rPr>
        <w:b/>
        <w:noProof/>
        <w:sz w:val="18"/>
      </w:rPr>
      <w:t>65</w:t>
    </w:r>
    <w:r w:rsidRPr="00905C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C01E72" w:rsidRDefault="003736BF" w:rsidP="008F5D8C">
    <w:pPr>
      <w:pStyle w:val="Footer"/>
      <w:rPr>
        <w:sz w:val="20"/>
      </w:rPr>
    </w:pPr>
    <w:r>
      <w:rPr>
        <w:noProof/>
        <w:sz w:val="2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margin-left:396.4pt;margin-top:-7.55pt;width:85.5pt;height:18pt;z-index:5" wrapcoords="18189 0 0 9900 -189 12600 -189 17100 758 19800 19516 19800 20274 19800 21032 14400 21600 14400 21600 8100 20653 0 18189 0">
          <v:imagedata r:id="rId1" o:title="recycle_Spanish"/>
          <w10:anchorlock/>
        </v:shape>
      </w:pict>
    </w:r>
    <w:r>
      <w:rPr>
        <w:sz w:val="20"/>
      </w:rPr>
      <w:t>GE.11-42422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05CFA" w:rsidRDefault="003736BF" w:rsidP="00D7341B">
    <w:pPr>
      <w:pStyle w:val="Footer"/>
      <w:tabs>
        <w:tab w:val="right" w:pos="9598"/>
      </w:tabs>
      <w:rPr>
        <w:b/>
        <w:sz w:val="18"/>
      </w:rPr>
    </w:pPr>
    <w:r>
      <w:rPr>
        <w:b/>
        <w:sz w:val="18"/>
      </w:rPr>
      <w:tab/>
    </w:r>
  </w:p>
  <w:p w:rsidR="003736BF" w:rsidRPr="009D1B57" w:rsidRDefault="003736BF" w:rsidP="009D1B5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D1B57" w:rsidRDefault="003736BF" w:rsidP="009D1B5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D1B57" w:rsidRDefault="003736BF" w:rsidP="009D1B57">
    <w:pPr>
      <w:pStyle w:val="Footer"/>
      <w:tabs>
        <w:tab w:val="right" w:pos="9598"/>
      </w:tabs>
      <w:rPr>
        <w:b/>
        <w:sz w:val="18"/>
      </w:rPr>
    </w:pPr>
    <w:r w:rsidRPr="009D1B57">
      <w:rPr>
        <w:b/>
        <w:sz w:val="18"/>
      </w:rPr>
      <w:fldChar w:fldCharType="begin"/>
    </w:r>
    <w:r w:rsidRPr="009D1B57">
      <w:rPr>
        <w:b/>
        <w:sz w:val="18"/>
      </w:rPr>
      <w:instrText xml:space="preserve"> PAGE  \* MERGEFORMAT </w:instrText>
    </w:r>
    <w:r w:rsidRPr="009D1B57">
      <w:rPr>
        <w:b/>
        <w:sz w:val="18"/>
      </w:rPr>
      <w:fldChar w:fldCharType="separate"/>
    </w:r>
    <w:r w:rsidR="00D0190B">
      <w:rPr>
        <w:b/>
        <w:noProof/>
        <w:sz w:val="18"/>
      </w:rPr>
      <w:t>86</w:t>
    </w:r>
    <w:r w:rsidRPr="009D1B57">
      <w:rPr>
        <w:b/>
        <w:sz w:val="18"/>
      </w:rPr>
      <w:fldChar w:fldCharType="end"/>
    </w:r>
    <w:r>
      <w:rPr>
        <w:b/>
        <w:sz w:val="18"/>
      </w:rPr>
      <w:tab/>
    </w:r>
    <w:r>
      <w:t>GE.11-42422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D1B57" w:rsidRDefault="003736BF" w:rsidP="00D7341B">
    <w:pPr>
      <w:pStyle w:val="Footer"/>
      <w:tabs>
        <w:tab w:val="right" w:pos="9598"/>
      </w:tabs>
    </w:pPr>
    <w:r>
      <w:t>GE.11-42422  (EXT)</w:t>
    </w:r>
    <w:r>
      <w:rPr>
        <w:b/>
        <w:sz w:val="18"/>
      </w:rPr>
      <w:tab/>
    </w:r>
    <w:r w:rsidRPr="00905CFA">
      <w:rPr>
        <w:b/>
        <w:sz w:val="18"/>
      </w:rPr>
      <w:fldChar w:fldCharType="begin"/>
    </w:r>
    <w:r w:rsidRPr="00905CFA">
      <w:rPr>
        <w:b/>
        <w:sz w:val="18"/>
      </w:rPr>
      <w:instrText xml:space="preserve"> PAGE  \* MERGEFORMAT </w:instrText>
    </w:r>
    <w:r w:rsidRPr="00905CFA">
      <w:rPr>
        <w:b/>
        <w:sz w:val="18"/>
      </w:rPr>
      <w:fldChar w:fldCharType="separate"/>
    </w:r>
    <w:r w:rsidR="00D0190B">
      <w:rPr>
        <w:b/>
        <w:noProof/>
        <w:sz w:val="18"/>
      </w:rPr>
      <w:t>85</w:t>
    </w:r>
    <w:r w:rsidRPr="00905CFA">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B53" w:rsidRPr="000B175B" w:rsidRDefault="00AE2B53" w:rsidP="000B175B">
      <w:pPr>
        <w:tabs>
          <w:tab w:val="right" w:pos="2155"/>
        </w:tabs>
        <w:spacing w:after="80"/>
        <w:ind w:left="680"/>
        <w:rPr>
          <w:u w:val="single"/>
        </w:rPr>
      </w:pPr>
      <w:r>
        <w:rPr>
          <w:u w:val="single"/>
        </w:rPr>
        <w:tab/>
      </w:r>
    </w:p>
  </w:footnote>
  <w:footnote w:type="continuationSeparator" w:id="0">
    <w:p w:rsidR="00AE2B53" w:rsidRPr="00FC68B7" w:rsidRDefault="00AE2B53" w:rsidP="00FC68B7">
      <w:pPr>
        <w:tabs>
          <w:tab w:val="left" w:pos="2155"/>
        </w:tabs>
        <w:spacing w:after="80"/>
        <w:ind w:left="680"/>
        <w:rPr>
          <w:u w:val="single"/>
        </w:rPr>
      </w:pPr>
      <w:r>
        <w:rPr>
          <w:u w:val="single"/>
        </w:rPr>
        <w:tab/>
      </w:r>
    </w:p>
  </w:footnote>
  <w:footnote w:type="continuationNotice" w:id="1">
    <w:p w:rsidR="00AE2B53" w:rsidRDefault="00AE2B53"/>
  </w:footnote>
  <w:footnote w:id="2">
    <w:p w:rsidR="003736BF" w:rsidRPr="004C36D7" w:rsidRDefault="003736BF" w:rsidP="00D0190B">
      <w:pPr>
        <w:pStyle w:val="FootnoteText"/>
      </w:pPr>
      <w:r>
        <w:tab/>
      </w:r>
      <w:r w:rsidRPr="004C36D7">
        <w:rPr>
          <w:rStyle w:val="FootnoteReference"/>
          <w:sz w:val="20"/>
          <w:vertAlign w:val="baseline"/>
        </w:rPr>
        <w:t>*</w:t>
      </w:r>
      <w:r w:rsidRPr="004C36D7">
        <w:rPr>
          <w:sz w:val="20"/>
        </w:rPr>
        <w:tab/>
      </w:r>
      <w:r w:rsidRPr="00D0190B">
        <w:t xml:space="preserve">Con arreglo a la </w:t>
      </w:r>
      <w:r w:rsidRPr="004C36D7">
        <w:t xml:space="preserve">información transmitida a los Estados partes acerca de la </w:t>
      </w:r>
      <w:r>
        <w:t xml:space="preserve">publicación </w:t>
      </w:r>
      <w:r w:rsidRPr="004C36D7">
        <w:t>de sus informes, el presente document</w:t>
      </w:r>
      <w:r>
        <w:t>o</w:t>
      </w:r>
      <w:r w:rsidRPr="004C36D7">
        <w:t xml:space="preserve"> no f</w:t>
      </w:r>
      <w:r>
        <w:t>ue objeto de revisión</w:t>
      </w:r>
      <w:r w:rsidRPr="004C36D7">
        <w:t xml:space="preserve"> edit</w:t>
      </w:r>
      <w:r>
        <w:t>orial antes de</w:t>
      </w:r>
      <w:r w:rsidRPr="004C36D7">
        <w:t xml:space="preserve"> se</w:t>
      </w:r>
      <w:r>
        <w:t>r enviado a los servicios</w:t>
      </w:r>
      <w:r w:rsidRPr="004C36D7">
        <w:t xml:space="preserve"> </w:t>
      </w:r>
      <w:r>
        <w:t xml:space="preserve">de traducción de las Naciones </w:t>
      </w:r>
      <w:r w:rsidRPr="004C36D7">
        <w:t>Unid</w:t>
      </w:r>
      <w:r>
        <w:t>as</w:t>
      </w:r>
      <w:r w:rsidRPr="004C36D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05CFA" w:rsidRDefault="003736BF" w:rsidP="00905CFA">
    <w:pPr>
      <w:pStyle w:val="Header"/>
    </w:pPr>
    <w:r>
      <w:t>CRC/C/SYC/2-4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297AC3" w:rsidRDefault="003736BF" w:rsidP="00297AC3">
    <w:pPr>
      <w:pStyle w:val="Header"/>
      <w:jc w:val="right"/>
    </w:pPr>
    <w:r w:rsidRPr="00297AC3">
      <w:t>CRC/C/SYC/2-4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D1B57" w:rsidRDefault="003736BF" w:rsidP="009D1B5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9" type="#_x0000_t202" style="position:absolute;margin-left:78.5pt;margin-top:56.65pt;width:17.55pt;height:481.9pt;z-index:4;mso-position-horizontal-relative:page;mso-position-vertical-relative:page" stroked="f">
          <v:textbox style="layout-flow:vertical" inset="0,0,0,0">
            <w:txbxContent>
              <w:p w:rsidR="003736BF" w:rsidRPr="00905CFA" w:rsidRDefault="003736BF" w:rsidP="009D1B57">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D0190B">
                  <w:rPr>
                    <w:b/>
                    <w:noProof/>
                    <w:sz w:val="18"/>
                  </w:rPr>
                  <w:t>74</w:t>
                </w:r>
                <w:r w:rsidRPr="00905CFA">
                  <w:rPr>
                    <w:b/>
                    <w:sz w:val="18"/>
                  </w:rPr>
                  <w:fldChar w:fldCharType="end"/>
                </w:r>
                <w:r>
                  <w:rPr>
                    <w:b/>
                    <w:sz w:val="18"/>
                  </w:rPr>
                  <w:tab/>
                </w:r>
                <w:r w:rsidRPr="00905CFA">
                  <w:t>GE.11-4242</w:t>
                </w:r>
                <w:r w:rsidR="002120D8">
                  <w:t>2  (EXT)</w:t>
                </w:r>
              </w:p>
              <w:p w:rsidR="003736BF" w:rsidRDefault="003736BF"/>
            </w:txbxContent>
          </v:textbox>
          <w10:anchorlock/>
        </v:shape>
      </w:pict>
    </w:r>
    <w:r>
      <w:rPr>
        <w:noProof/>
        <w:lang w:val="en-US"/>
      </w:rPr>
      <w:pict>
        <v:shape id="_x0000_s2078" type="#_x0000_t202" style="position:absolute;margin-left:768.15pt;margin-top:56.65pt;width:17.55pt;height:481.9pt;z-index:3;mso-position-horizontal-relative:page;mso-position-vertical-relative:page" stroked="f">
          <v:textbox style="layout-flow:vertical" inset="0,0,0,0">
            <w:txbxContent>
              <w:p w:rsidR="003736BF" w:rsidRPr="00905CFA" w:rsidRDefault="003736BF" w:rsidP="009D1B57">
                <w:pPr>
                  <w:pStyle w:val="Header"/>
                </w:pPr>
                <w:r>
                  <w:t>CRC/C/SYC/2-4</w:t>
                </w:r>
              </w:p>
              <w:p w:rsidR="003736BF" w:rsidRDefault="003736B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D1B57" w:rsidRDefault="003736BF" w:rsidP="009D1B5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7" type="#_x0000_t202" style="position:absolute;margin-left:83.3pt;margin-top:56.65pt;width:17.55pt;height:481.9pt;z-index:2;mso-position-horizontal-relative:page;mso-position-vertical-relative:page" stroked="f">
          <v:textbox style="layout-flow:vertical;mso-next-textbox:#_x0000_s2077" inset="0,0,0,0">
            <w:txbxContent>
              <w:p w:rsidR="003736BF" w:rsidRPr="00905CFA" w:rsidRDefault="003736BF" w:rsidP="009D1B57">
                <w:pPr>
                  <w:pStyle w:val="Footer"/>
                  <w:tabs>
                    <w:tab w:val="right" w:pos="9598"/>
                  </w:tabs>
                  <w:rPr>
                    <w:b/>
                    <w:sz w:val="18"/>
                  </w:rPr>
                </w:pPr>
                <w:r>
                  <w:t>GE.11-42422  (EXT)</w:t>
                </w:r>
                <w:r>
                  <w:tab/>
                </w:r>
                <w:r w:rsidRPr="00905CFA">
                  <w:rPr>
                    <w:b/>
                    <w:sz w:val="18"/>
                  </w:rPr>
                  <w:fldChar w:fldCharType="begin"/>
                </w:r>
                <w:r w:rsidRPr="00905CFA">
                  <w:rPr>
                    <w:b/>
                    <w:sz w:val="18"/>
                  </w:rPr>
                  <w:instrText xml:space="preserve"> PAGE  \* MERGEFORMAT </w:instrText>
                </w:r>
                <w:r w:rsidRPr="00905CFA">
                  <w:rPr>
                    <w:b/>
                    <w:sz w:val="18"/>
                  </w:rPr>
                  <w:fldChar w:fldCharType="separate"/>
                </w:r>
                <w:r>
                  <w:rPr>
                    <w:b/>
                    <w:noProof/>
                    <w:sz w:val="18"/>
                  </w:rPr>
                  <w:t>75</w:t>
                </w:r>
                <w:r w:rsidRPr="00905CFA">
                  <w:rPr>
                    <w:b/>
                    <w:sz w:val="18"/>
                  </w:rPr>
                  <w:fldChar w:fldCharType="end"/>
                </w:r>
              </w:p>
            </w:txbxContent>
          </v:textbox>
          <w10:anchorlock/>
        </v:shape>
      </w:pict>
    </w:r>
    <w:r>
      <w:rPr>
        <w:noProof/>
        <w:lang w:val="en-US"/>
      </w:rPr>
      <w:pict>
        <v:shape id="_x0000_s2076" type="#_x0000_t202" style="position:absolute;margin-left:771pt;margin-top:56.65pt;width:17.55pt;height:481.9pt;z-index:1;mso-position-horizontal-relative:page;mso-position-vertical-relative:page" stroked="f">
          <v:textbox style="layout-flow:vertical" inset="0,0,0,0">
            <w:txbxContent>
              <w:p w:rsidR="003736BF" w:rsidRPr="00297AC3" w:rsidRDefault="003736BF" w:rsidP="009D1B57">
                <w:pPr>
                  <w:pStyle w:val="Header"/>
                  <w:jc w:val="right"/>
                </w:pPr>
                <w:r w:rsidRPr="00297AC3">
                  <w:t>CRC/C/SYC/2-4</w:t>
                </w:r>
              </w:p>
              <w:p w:rsidR="003736BF" w:rsidRDefault="003736B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9D1B57" w:rsidRDefault="003736BF" w:rsidP="009D1B57">
    <w:pPr>
      <w:pStyle w:val="Header"/>
    </w:pPr>
    <w:r>
      <w:t>CRC/C/SYC/2-4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BF" w:rsidRPr="00297AC3" w:rsidRDefault="003736BF" w:rsidP="000F05F5">
    <w:pPr>
      <w:pStyle w:val="Header"/>
      <w:jc w:val="right"/>
    </w:pPr>
    <w:r w:rsidRPr="00297AC3">
      <w:t>CRC/C/SYC/2-4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167C67"/>
    <w:multiLevelType w:val="hybridMultilevel"/>
    <w:tmpl w:val="81ECA4FE"/>
    <w:lvl w:ilvl="0" w:tplc="B7085882">
      <w:start w:val="139"/>
      <w:numFmt w:val="decimal"/>
      <w:lvlText w:val="%1."/>
      <w:lvlJc w:val="left"/>
      <w:pPr>
        <w:tabs>
          <w:tab w:val="num" w:pos="1860"/>
        </w:tabs>
        <w:ind w:left="186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D02C5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0B782B8A"/>
    <w:multiLevelType w:val="hybridMultilevel"/>
    <w:tmpl w:val="10BE98E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6F84F71"/>
    <w:multiLevelType w:val="hybridMultilevel"/>
    <w:tmpl w:val="8EEC68DA"/>
    <w:lvl w:ilvl="0" w:tplc="D5384FDE">
      <w:start w:val="149"/>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7">
    <w:nsid w:val="1B9310DC"/>
    <w:multiLevelType w:val="multilevel"/>
    <w:tmpl w:val="9DA2E874"/>
    <w:lvl w:ilvl="0">
      <w:start w:val="137"/>
      <w:numFmt w:val="decimal"/>
      <w:lvlText w:val="%1."/>
      <w:lvlJc w:val="left"/>
      <w:pPr>
        <w:tabs>
          <w:tab w:val="num" w:pos="1860"/>
        </w:tabs>
        <w:ind w:left="186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8">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7F93161"/>
    <w:multiLevelType w:val="hybridMultilevel"/>
    <w:tmpl w:val="2DC89EB8"/>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29BA0D38"/>
    <w:multiLevelType w:val="hybridMultilevel"/>
    <w:tmpl w:val="B2666048"/>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8206875E"/>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lang w:val="es-ES"/>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369367BC"/>
    <w:multiLevelType w:val="hybridMultilevel"/>
    <w:tmpl w:val="C3C864E0"/>
    <w:lvl w:ilvl="0" w:tplc="9C68A7A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EF2181"/>
    <w:multiLevelType w:val="hybridMultilevel"/>
    <w:tmpl w:val="1FBCDE8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
    <w:nsid w:val="3B223D6D"/>
    <w:multiLevelType w:val="multilevel"/>
    <w:tmpl w:val="F17A6BCA"/>
    <w:lvl w:ilvl="0">
      <w:start w:val="138"/>
      <w:numFmt w:val="decimal"/>
      <w:lvlText w:val="%1."/>
      <w:lvlJc w:val="left"/>
      <w:pPr>
        <w:tabs>
          <w:tab w:val="num" w:pos="1860"/>
        </w:tabs>
        <w:ind w:left="186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5">
    <w:nsid w:val="3D0B0803"/>
    <w:multiLevelType w:val="hybridMultilevel"/>
    <w:tmpl w:val="EF3A4464"/>
    <w:lvl w:ilvl="0" w:tplc="E9DE6AA0">
      <w:start w:val="149"/>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6">
    <w:nsid w:val="3FD047BC"/>
    <w:multiLevelType w:val="hybridMultilevel"/>
    <w:tmpl w:val="702CDF20"/>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3FDC2846"/>
    <w:multiLevelType w:val="hybridMultilevel"/>
    <w:tmpl w:val="6BE48D0E"/>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40A24D5E"/>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41AD41C6"/>
    <w:multiLevelType w:val="hybridMultilevel"/>
    <w:tmpl w:val="2F4C018C"/>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4C1867CC"/>
    <w:multiLevelType w:val="multilevel"/>
    <w:tmpl w:val="F17A6BCA"/>
    <w:lvl w:ilvl="0">
      <w:start w:val="138"/>
      <w:numFmt w:val="decimal"/>
      <w:lvlText w:val="%1."/>
      <w:lvlJc w:val="left"/>
      <w:pPr>
        <w:tabs>
          <w:tab w:val="num" w:pos="1860"/>
        </w:tabs>
        <w:ind w:left="186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31">
    <w:nsid w:val="4F2D4308"/>
    <w:multiLevelType w:val="hybridMultilevel"/>
    <w:tmpl w:val="7A7C736E"/>
    <w:lvl w:ilvl="0" w:tplc="9C68A7AE">
      <w:start w:val="1"/>
      <w:numFmt w:val="bullet"/>
      <w:lvlText w:val=""/>
      <w:lvlJc w:val="left"/>
      <w:pPr>
        <w:tabs>
          <w:tab w:val="num" w:pos="2251"/>
        </w:tabs>
        <w:ind w:left="2251" w:hanging="360"/>
      </w:pPr>
      <w:rPr>
        <w:rFonts w:ascii="Symbol" w:hAnsi="Symbol" w:hint="default"/>
        <w:b w:val="0"/>
        <w:i w:val="0"/>
        <w:sz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5B22700C"/>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B2F6E52"/>
    <w:multiLevelType w:val="hybridMultilevel"/>
    <w:tmpl w:val="43B4A4C2"/>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760"/>
        </w:tabs>
        <w:ind w:left="1760" w:hanging="360"/>
      </w:pPr>
      <w:rPr>
        <w:rFonts w:ascii="Courier New" w:hAnsi="Courier New" w:cs="Courier New" w:hint="default"/>
      </w:rPr>
    </w:lvl>
    <w:lvl w:ilvl="2" w:tplc="0409001B" w:tentative="1">
      <w:start w:val="1"/>
      <w:numFmt w:val="bullet"/>
      <w:lvlText w:val=""/>
      <w:lvlJc w:val="left"/>
      <w:pPr>
        <w:tabs>
          <w:tab w:val="num" w:pos="2480"/>
        </w:tabs>
        <w:ind w:left="2480" w:hanging="360"/>
      </w:pPr>
      <w:rPr>
        <w:rFonts w:ascii="Wingdings" w:hAnsi="Wingdings" w:hint="default"/>
      </w:rPr>
    </w:lvl>
    <w:lvl w:ilvl="3" w:tplc="0409000F" w:tentative="1">
      <w:start w:val="1"/>
      <w:numFmt w:val="bullet"/>
      <w:lvlText w:val=""/>
      <w:lvlJc w:val="left"/>
      <w:pPr>
        <w:tabs>
          <w:tab w:val="num" w:pos="3200"/>
        </w:tabs>
        <w:ind w:left="3200" w:hanging="360"/>
      </w:pPr>
      <w:rPr>
        <w:rFonts w:ascii="Symbol" w:hAnsi="Symbol" w:hint="default"/>
      </w:rPr>
    </w:lvl>
    <w:lvl w:ilvl="4" w:tplc="04090019" w:tentative="1">
      <w:start w:val="1"/>
      <w:numFmt w:val="bullet"/>
      <w:lvlText w:val="o"/>
      <w:lvlJc w:val="left"/>
      <w:pPr>
        <w:tabs>
          <w:tab w:val="num" w:pos="3920"/>
        </w:tabs>
        <w:ind w:left="3920" w:hanging="360"/>
      </w:pPr>
      <w:rPr>
        <w:rFonts w:ascii="Courier New" w:hAnsi="Courier New" w:cs="Courier New" w:hint="default"/>
      </w:rPr>
    </w:lvl>
    <w:lvl w:ilvl="5" w:tplc="0409001B" w:tentative="1">
      <w:start w:val="1"/>
      <w:numFmt w:val="bullet"/>
      <w:lvlText w:val=""/>
      <w:lvlJc w:val="left"/>
      <w:pPr>
        <w:tabs>
          <w:tab w:val="num" w:pos="4640"/>
        </w:tabs>
        <w:ind w:left="4640" w:hanging="360"/>
      </w:pPr>
      <w:rPr>
        <w:rFonts w:ascii="Wingdings" w:hAnsi="Wingdings" w:hint="default"/>
      </w:rPr>
    </w:lvl>
    <w:lvl w:ilvl="6" w:tplc="0409000F" w:tentative="1">
      <w:start w:val="1"/>
      <w:numFmt w:val="bullet"/>
      <w:lvlText w:val=""/>
      <w:lvlJc w:val="left"/>
      <w:pPr>
        <w:tabs>
          <w:tab w:val="num" w:pos="5360"/>
        </w:tabs>
        <w:ind w:left="5360" w:hanging="360"/>
      </w:pPr>
      <w:rPr>
        <w:rFonts w:ascii="Symbol" w:hAnsi="Symbol" w:hint="default"/>
      </w:rPr>
    </w:lvl>
    <w:lvl w:ilvl="7" w:tplc="04090019" w:tentative="1">
      <w:start w:val="1"/>
      <w:numFmt w:val="bullet"/>
      <w:lvlText w:val="o"/>
      <w:lvlJc w:val="left"/>
      <w:pPr>
        <w:tabs>
          <w:tab w:val="num" w:pos="6080"/>
        </w:tabs>
        <w:ind w:left="6080" w:hanging="360"/>
      </w:pPr>
      <w:rPr>
        <w:rFonts w:ascii="Courier New" w:hAnsi="Courier New" w:cs="Courier New" w:hint="default"/>
      </w:rPr>
    </w:lvl>
    <w:lvl w:ilvl="8" w:tplc="0409001B" w:tentative="1">
      <w:start w:val="1"/>
      <w:numFmt w:val="bullet"/>
      <w:lvlText w:val=""/>
      <w:lvlJc w:val="left"/>
      <w:pPr>
        <w:tabs>
          <w:tab w:val="num" w:pos="6800"/>
        </w:tabs>
        <w:ind w:left="6800" w:hanging="360"/>
      </w:pPr>
      <w:rPr>
        <w:rFonts w:ascii="Wingdings" w:hAnsi="Wingdings" w:hint="default"/>
      </w:rPr>
    </w:lvl>
  </w:abstractNum>
  <w:abstractNum w:abstractNumId="34">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6575B4C"/>
    <w:multiLevelType w:val="multilevel"/>
    <w:tmpl w:val="C3C864E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6CC167DD"/>
    <w:multiLevelType w:val="hybridMultilevel"/>
    <w:tmpl w:val="CB88954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nsid w:val="721B3437"/>
    <w:multiLevelType w:val="hybridMultilevel"/>
    <w:tmpl w:val="A36012B6"/>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8"/>
  </w:num>
  <w:num w:numId="13">
    <w:abstractNumId w:val="10"/>
  </w:num>
  <w:num w:numId="14">
    <w:abstractNumId w:val="35"/>
  </w:num>
  <w:num w:numId="15">
    <w:abstractNumId w:val="15"/>
  </w:num>
  <w:num w:numId="16">
    <w:abstractNumId w:val="12"/>
  </w:num>
  <w:num w:numId="17">
    <w:abstractNumId w:val="34"/>
  </w:num>
  <w:num w:numId="18">
    <w:abstractNumId w:val="23"/>
  </w:num>
  <w:num w:numId="19">
    <w:abstractNumId w:val="22"/>
  </w:num>
  <w:num w:numId="20">
    <w:abstractNumId w:val="33"/>
  </w:num>
  <w:num w:numId="21">
    <w:abstractNumId w:val="20"/>
  </w:num>
  <w:num w:numId="22">
    <w:abstractNumId w:val="26"/>
  </w:num>
  <w:num w:numId="23">
    <w:abstractNumId w:val="11"/>
  </w:num>
  <w:num w:numId="24">
    <w:abstractNumId w:val="14"/>
  </w:num>
  <w:num w:numId="25">
    <w:abstractNumId w:val="38"/>
  </w:num>
  <w:num w:numId="26">
    <w:abstractNumId w:val="19"/>
  </w:num>
  <w:num w:numId="27">
    <w:abstractNumId w:val="37"/>
  </w:num>
  <w:num w:numId="28">
    <w:abstractNumId w:val="29"/>
  </w:num>
  <w:num w:numId="29">
    <w:abstractNumId w:val="13"/>
  </w:num>
  <w:num w:numId="30">
    <w:abstractNumId w:val="27"/>
  </w:num>
  <w:num w:numId="31">
    <w:abstractNumId w:val="28"/>
  </w:num>
  <w:num w:numId="32">
    <w:abstractNumId w:val="31"/>
  </w:num>
  <w:num w:numId="33">
    <w:abstractNumId w:val="17"/>
  </w:num>
  <w:num w:numId="34">
    <w:abstractNumId w:val="36"/>
  </w:num>
  <w:num w:numId="35">
    <w:abstractNumId w:val="24"/>
  </w:num>
  <w:num w:numId="36">
    <w:abstractNumId w:val="30"/>
  </w:num>
  <w:num w:numId="37">
    <w:abstractNumId w:val="32"/>
  </w:num>
  <w:num w:numId="38">
    <w:abstractNumId w:val="25"/>
  </w:num>
  <w:num w:numId="3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E49"/>
    <w:rsid w:val="00000DD7"/>
    <w:rsid w:val="00002A35"/>
    <w:rsid w:val="00004646"/>
    <w:rsid w:val="00010840"/>
    <w:rsid w:val="00012879"/>
    <w:rsid w:val="0001478A"/>
    <w:rsid w:val="00014853"/>
    <w:rsid w:val="000173B2"/>
    <w:rsid w:val="000208F7"/>
    <w:rsid w:val="00022C8C"/>
    <w:rsid w:val="00023310"/>
    <w:rsid w:val="00027FD5"/>
    <w:rsid w:val="00035EBF"/>
    <w:rsid w:val="00042974"/>
    <w:rsid w:val="000435BA"/>
    <w:rsid w:val="00043BD2"/>
    <w:rsid w:val="00043C45"/>
    <w:rsid w:val="00050F6B"/>
    <w:rsid w:val="00054812"/>
    <w:rsid w:val="00054B43"/>
    <w:rsid w:val="000575AB"/>
    <w:rsid w:val="0005766A"/>
    <w:rsid w:val="0006257B"/>
    <w:rsid w:val="00064E35"/>
    <w:rsid w:val="00071CF6"/>
    <w:rsid w:val="00072C8C"/>
    <w:rsid w:val="00073721"/>
    <w:rsid w:val="000761C9"/>
    <w:rsid w:val="00080662"/>
    <w:rsid w:val="00081371"/>
    <w:rsid w:val="000831E5"/>
    <w:rsid w:val="00083CA3"/>
    <w:rsid w:val="00087FBD"/>
    <w:rsid w:val="0009054E"/>
    <w:rsid w:val="00091419"/>
    <w:rsid w:val="00091C23"/>
    <w:rsid w:val="000931C0"/>
    <w:rsid w:val="00093864"/>
    <w:rsid w:val="00093AA4"/>
    <w:rsid w:val="00097066"/>
    <w:rsid w:val="000A054F"/>
    <w:rsid w:val="000A12C9"/>
    <w:rsid w:val="000A3CBA"/>
    <w:rsid w:val="000B175B"/>
    <w:rsid w:val="000B3073"/>
    <w:rsid w:val="000B3A0F"/>
    <w:rsid w:val="000B45CA"/>
    <w:rsid w:val="000B59B9"/>
    <w:rsid w:val="000B6167"/>
    <w:rsid w:val="000B684C"/>
    <w:rsid w:val="000C11CF"/>
    <w:rsid w:val="000C1B44"/>
    <w:rsid w:val="000C1F82"/>
    <w:rsid w:val="000C44FD"/>
    <w:rsid w:val="000C7F2F"/>
    <w:rsid w:val="000D0E28"/>
    <w:rsid w:val="000D1ADE"/>
    <w:rsid w:val="000D2307"/>
    <w:rsid w:val="000D77B0"/>
    <w:rsid w:val="000E0415"/>
    <w:rsid w:val="000E5392"/>
    <w:rsid w:val="000E5FBB"/>
    <w:rsid w:val="000F05F5"/>
    <w:rsid w:val="000F0674"/>
    <w:rsid w:val="000F112B"/>
    <w:rsid w:val="000F3828"/>
    <w:rsid w:val="00103202"/>
    <w:rsid w:val="00104C8E"/>
    <w:rsid w:val="0011012D"/>
    <w:rsid w:val="0011017C"/>
    <w:rsid w:val="001102D6"/>
    <w:rsid w:val="001112AE"/>
    <w:rsid w:val="00116209"/>
    <w:rsid w:val="00117545"/>
    <w:rsid w:val="0012029B"/>
    <w:rsid w:val="00122D73"/>
    <w:rsid w:val="00126EF9"/>
    <w:rsid w:val="001337CF"/>
    <w:rsid w:val="00136E67"/>
    <w:rsid w:val="001378F2"/>
    <w:rsid w:val="00137F91"/>
    <w:rsid w:val="001413F6"/>
    <w:rsid w:val="00143D4B"/>
    <w:rsid w:val="00143F78"/>
    <w:rsid w:val="001447E4"/>
    <w:rsid w:val="001449B2"/>
    <w:rsid w:val="0015027A"/>
    <w:rsid w:val="00150655"/>
    <w:rsid w:val="00153B29"/>
    <w:rsid w:val="00153E7F"/>
    <w:rsid w:val="001557C2"/>
    <w:rsid w:val="00160119"/>
    <w:rsid w:val="001612B3"/>
    <w:rsid w:val="001625B6"/>
    <w:rsid w:val="0016508C"/>
    <w:rsid w:val="00166849"/>
    <w:rsid w:val="00170B7B"/>
    <w:rsid w:val="00172A1E"/>
    <w:rsid w:val="00172EF0"/>
    <w:rsid w:val="00173C86"/>
    <w:rsid w:val="00177963"/>
    <w:rsid w:val="001863DD"/>
    <w:rsid w:val="00187AD8"/>
    <w:rsid w:val="00194E00"/>
    <w:rsid w:val="001952BD"/>
    <w:rsid w:val="001954A1"/>
    <w:rsid w:val="00196C42"/>
    <w:rsid w:val="001A0517"/>
    <w:rsid w:val="001A1A41"/>
    <w:rsid w:val="001A24E7"/>
    <w:rsid w:val="001A5DA4"/>
    <w:rsid w:val="001A76F9"/>
    <w:rsid w:val="001B00F1"/>
    <w:rsid w:val="001B0E5F"/>
    <w:rsid w:val="001B2151"/>
    <w:rsid w:val="001B3910"/>
    <w:rsid w:val="001B3CE5"/>
    <w:rsid w:val="001B4B04"/>
    <w:rsid w:val="001B5505"/>
    <w:rsid w:val="001C5497"/>
    <w:rsid w:val="001C5860"/>
    <w:rsid w:val="001C6663"/>
    <w:rsid w:val="001C66DE"/>
    <w:rsid w:val="001C7895"/>
    <w:rsid w:val="001C7B56"/>
    <w:rsid w:val="001D26DF"/>
    <w:rsid w:val="001D2FDC"/>
    <w:rsid w:val="001D31F3"/>
    <w:rsid w:val="001D62BA"/>
    <w:rsid w:val="001D6D84"/>
    <w:rsid w:val="001D790F"/>
    <w:rsid w:val="001E248D"/>
    <w:rsid w:val="001E3807"/>
    <w:rsid w:val="001E75B9"/>
    <w:rsid w:val="001F085D"/>
    <w:rsid w:val="001F0E73"/>
    <w:rsid w:val="001F43F5"/>
    <w:rsid w:val="002050D4"/>
    <w:rsid w:val="002060F4"/>
    <w:rsid w:val="00211E0B"/>
    <w:rsid w:val="002120D8"/>
    <w:rsid w:val="002143D0"/>
    <w:rsid w:val="0021460D"/>
    <w:rsid w:val="00215C31"/>
    <w:rsid w:val="00216719"/>
    <w:rsid w:val="00217B04"/>
    <w:rsid w:val="00220DA8"/>
    <w:rsid w:val="00221858"/>
    <w:rsid w:val="00222510"/>
    <w:rsid w:val="002232C4"/>
    <w:rsid w:val="00223DE5"/>
    <w:rsid w:val="00224880"/>
    <w:rsid w:val="00226D01"/>
    <w:rsid w:val="00237785"/>
    <w:rsid w:val="00240ECE"/>
    <w:rsid w:val="002413F6"/>
    <w:rsid w:val="00241466"/>
    <w:rsid w:val="0024486D"/>
    <w:rsid w:val="00245E49"/>
    <w:rsid w:val="00247D6F"/>
    <w:rsid w:val="0025061E"/>
    <w:rsid w:val="00251170"/>
    <w:rsid w:val="002513EB"/>
    <w:rsid w:val="00251A48"/>
    <w:rsid w:val="002524D9"/>
    <w:rsid w:val="00253539"/>
    <w:rsid w:val="00256405"/>
    <w:rsid w:val="00262BBD"/>
    <w:rsid w:val="00263471"/>
    <w:rsid w:val="00266A8E"/>
    <w:rsid w:val="00267D2F"/>
    <w:rsid w:val="00271B6F"/>
    <w:rsid w:val="002739D6"/>
    <w:rsid w:val="002747DE"/>
    <w:rsid w:val="00276A5C"/>
    <w:rsid w:val="00277683"/>
    <w:rsid w:val="00282598"/>
    <w:rsid w:val="002825DA"/>
    <w:rsid w:val="00285844"/>
    <w:rsid w:val="00286B24"/>
    <w:rsid w:val="00290173"/>
    <w:rsid w:val="002944D8"/>
    <w:rsid w:val="00295F1D"/>
    <w:rsid w:val="00297AC3"/>
    <w:rsid w:val="002A02E8"/>
    <w:rsid w:val="002A14F3"/>
    <w:rsid w:val="002A59BD"/>
    <w:rsid w:val="002A7F9B"/>
    <w:rsid w:val="002B20BA"/>
    <w:rsid w:val="002B227E"/>
    <w:rsid w:val="002B268E"/>
    <w:rsid w:val="002C4983"/>
    <w:rsid w:val="002C4CB9"/>
    <w:rsid w:val="002C790F"/>
    <w:rsid w:val="002D0CC7"/>
    <w:rsid w:val="002D270C"/>
    <w:rsid w:val="002D4ED1"/>
    <w:rsid w:val="002E088E"/>
    <w:rsid w:val="002E2AEB"/>
    <w:rsid w:val="002E2FC6"/>
    <w:rsid w:val="002E3C38"/>
    <w:rsid w:val="002E4490"/>
    <w:rsid w:val="002E649B"/>
    <w:rsid w:val="002E6C44"/>
    <w:rsid w:val="002E7564"/>
    <w:rsid w:val="002F368C"/>
    <w:rsid w:val="002F43D4"/>
    <w:rsid w:val="002F45C0"/>
    <w:rsid w:val="002F70D9"/>
    <w:rsid w:val="0030119E"/>
    <w:rsid w:val="00304454"/>
    <w:rsid w:val="00306BCA"/>
    <w:rsid w:val="003107FA"/>
    <w:rsid w:val="003116E1"/>
    <w:rsid w:val="00313F7A"/>
    <w:rsid w:val="003155AB"/>
    <w:rsid w:val="00317C2B"/>
    <w:rsid w:val="003229D8"/>
    <w:rsid w:val="00323180"/>
    <w:rsid w:val="003242F4"/>
    <w:rsid w:val="00326B16"/>
    <w:rsid w:val="00331D4D"/>
    <w:rsid w:val="00333310"/>
    <w:rsid w:val="00334678"/>
    <w:rsid w:val="0033560B"/>
    <w:rsid w:val="00336125"/>
    <w:rsid w:val="003374C1"/>
    <w:rsid w:val="003407DC"/>
    <w:rsid w:val="0034550A"/>
    <w:rsid w:val="003455DC"/>
    <w:rsid w:val="00345A95"/>
    <w:rsid w:val="00346C62"/>
    <w:rsid w:val="00350122"/>
    <w:rsid w:val="00355C90"/>
    <w:rsid w:val="0036149B"/>
    <w:rsid w:val="003630A8"/>
    <w:rsid w:val="00363CB3"/>
    <w:rsid w:val="003646EA"/>
    <w:rsid w:val="00365FAB"/>
    <w:rsid w:val="00366495"/>
    <w:rsid w:val="00366F64"/>
    <w:rsid w:val="003736BF"/>
    <w:rsid w:val="00375E91"/>
    <w:rsid w:val="00377FEE"/>
    <w:rsid w:val="0038067E"/>
    <w:rsid w:val="003816AB"/>
    <w:rsid w:val="003834D1"/>
    <w:rsid w:val="0038560F"/>
    <w:rsid w:val="0038608A"/>
    <w:rsid w:val="003865D8"/>
    <w:rsid w:val="00386E49"/>
    <w:rsid w:val="00392175"/>
    <w:rsid w:val="0039277A"/>
    <w:rsid w:val="0039288F"/>
    <w:rsid w:val="0039465F"/>
    <w:rsid w:val="00395700"/>
    <w:rsid w:val="003972E0"/>
    <w:rsid w:val="003A16FA"/>
    <w:rsid w:val="003A343D"/>
    <w:rsid w:val="003A5A86"/>
    <w:rsid w:val="003B7935"/>
    <w:rsid w:val="003C113A"/>
    <w:rsid w:val="003C2CC4"/>
    <w:rsid w:val="003C2E2B"/>
    <w:rsid w:val="003C4723"/>
    <w:rsid w:val="003C55BD"/>
    <w:rsid w:val="003C7FB4"/>
    <w:rsid w:val="003D2A01"/>
    <w:rsid w:val="003D3C28"/>
    <w:rsid w:val="003D4B23"/>
    <w:rsid w:val="003E054F"/>
    <w:rsid w:val="003E38CE"/>
    <w:rsid w:val="003E40C6"/>
    <w:rsid w:val="003E468E"/>
    <w:rsid w:val="003E73CE"/>
    <w:rsid w:val="003F11E8"/>
    <w:rsid w:val="003F1FFB"/>
    <w:rsid w:val="003F4372"/>
    <w:rsid w:val="003F4A1E"/>
    <w:rsid w:val="003F6664"/>
    <w:rsid w:val="003F7106"/>
    <w:rsid w:val="003F7E56"/>
    <w:rsid w:val="004002D3"/>
    <w:rsid w:val="004005F1"/>
    <w:rsid w:val="00402CC9"/>
    <w:rsid w:val="00403675"/>
    <w:rsid w:val="00405105"/>
    <w:rsid w:val="00410691"/>
    <w:rsid w:val="00411FD1"/>
    <w:rsid w:val="0041290B"/>
    <w:rsid w:val="00416057"/>
    <w:rsid w:val="00417019"/>
    <w:rsid w:val="00422838"/>
    <w:rsid w:val="00423071"/>
    <w:rsid w:val="00423881"/>
    <w:rsid w:val="004270E8"/>
    <w:rsid w:val="00430BDB"/>
    <w:rsid w:val="00431286"/>
    <w:rsid w:val="00431691"/>
    <w:rsid w:val="004325CB"/>
    <w:rsid w:val="00435095"/>
    <w:rsid w:val="00435D44"/>
    <w:rsid w:val="00437F98"/>
    <w:rsid w:val="00440070"/>
    <w:rsid w:val="004419A5"/>
    <w:rsid w:val="00442C5C"/>
    <w:rsid w:val="00442CA2"/>
    <w:rsid w:val="004448A0"/>
    <w:rsid w:val="00445E1B"/>
    <w:rsid w:val="00446DE4"/>
    <w:rsid w:val="0045286E"/>
    <w:rsid w:val="004569A6"/>
    <w:rsid w:val="004600AA"/>
    <w:rsid w:val="00460CA0"/>
    <w:rsid w:val="004618F8"/>
    <w:rsid w:val="004642F4"/>
    <w:rsid w:val="00464581"/>
    <w:rsid w:val="00464D98"/>
    <w:rsid w:val="00470758"/>
    <w:rsid w:val="004708C5"/>
    <w:rsid w:val="004717E0"/>
    <w:rsid w:val="00473FF8"/>
    <w:rsid w:val="0047715D"/>
    <w:rsid w:val="00480EE8"/>
    <w:rsid w:val="004810EB"/>
    <w:rsid w:val="00481E80"/>
    <w:rsid w:val="00482832"/>
    <w:rsid w:val="00486DEE"/>
    <w:rsid w:val="00491B08"/>
    <w:rsid w:val="0049510D"/>
    <w:rsid w:val="004960DF"/>
    <w:rsid w:val="004A2047"/>
    <w:rsid w:val="004A414A"/>
    <w:rsid w:val="004C243F"/>
    <w:rsid w:val="004C36D7"/>
    <w:rsid w:val="004C68B9"/>
    <w:rsid w:val="004C6AC2"/>
    <w:rsid w:val="004D1235"/>
    <w:rsid w:val="004D1333"/>
    <w:rsid w:val="004D25F3"/>
    <w:rsid w:val="004D33AE"/>
    <w:rsid w:val="004E50BE"/>
    <w:rsid w:val="004E5892"/>
    <w:rsid w:val="004F0FB7"/>
    <w:rsid w:val="004F2567"/>
    <w:rsid w:val="004F3C1D"/>
    <w:rsid w:val="004F53B7"/>
    <w:rsid w:val="004F5655"/>
    <w:rsid w:val="004F61EB"/>
    <w:rsid w:val="004F6DA1"/>
    <w:rsid w:val="004F7DB0"/>
    <w:rsid w:val="0050199C"/>
    <w:rsid w:val="005022FB"/>
    <w:rsid w:val="00503567"/>
    <w:rsid w:val="00504C7D"/>
    <w:rsid w:val="00505C72"/>
    <w:rsid w:val="00513652"/>
    <w:rsid w:val="00514946"/>
    <w:rsid w:val="005153F8"/>
    <w:rsid w:val="0051583F"/>
    <w:rsid w:val="0052111A"/>
    <w:rsid w:val="00523317"/>
    <w:rsid w:val="00526A30"/>
    <w:rsid w:val="005308BA"/>
    <w:rsid w:val="00533821"/>
    <w:rsid w:val="00534DC1"/>
    <w:rsid w:val="00536F22"/>
    <w:rsid w:val="00540C2F"/>
    <w:rsid w:val="005420F2"/>
    <w:rsid w:val="00543430"/>
    <w:rsid w:val="00543439"/>
    <w:rsid w:val="00546514"/>
    <w:rsid w:val="005500AD"/>
    <w:rsid w:val="00555765"/>
    <w:rsid w:val="00557EE4"/>
    <w:rsid w:val="0057128F"/>
    <w:rsid w:val="0058257A"/>
    <w:rsid w:val="00583B97"/>
    <w:rsid w:val="00591069"/>
    <w:rsid w:val="005946FE"/>
    <w:rsid w:val="005967C4"/>
    <w:rsid w:val="00597676"/>
    <w:rsid w:val="005A0E82"/>
    <w:rsid w:val="005A274D"/>
    <w:rsid w:val="005A47E5"/>
    <w:rsid w:val="005A5C9F"/>
    <w:rsid w:val="005A6CB5"/>
    <w:rsid w:val="005B15C3"/>
    <w:rsid w:val="005B3A52"/>
    <w:rsid w:val="005B3DB3"/>
    <w:rsid w:val="005B4D5B"/>
    <w:rsid w:val="005B7968"/>
    <w:rsid w:val="005C0081"/>
    <w:rsid w:val="005C0917"/>
    <w:rsid w:val="005C0AAE"/>
    <w:rsid w:val="005C1DF5"/>
    <w:rsid w:val="005C4821"/>
    <w:rsid w:val="005C50EF"/>
    <w:rsid w:val="005C70A2"/>
    <w:rsid w:val="005C7895"/>
    <w:rsid w:val="005D21E3"/>
    <w:rsid w:val="005D25F0"/>
    <w:rsid w:val="005D5869"/>
    <w:rsid w:val="005D60BF"/>
    <w:rsid w:val="005D75BA"/>
    <w:rsid w:val="005E21D1"/>
    <w:rsid w:val="005E33ED"/>
    <w:rsid w:val="005E5C50"/>
    <w:rsid w:val="005F160B"/>
    <w:rsid w:val="005F4A7F"/>
    <w:rsid w:val="005F6AAD"/>
    <w:rsid w:val="005F7AD7"/>
    <w:rsid w:val="005F7C0B"/>
    <w:rsid w:val="005F7EC5"/>
    <w:rsid w:val="006017AF"/>
    <w:rsid w:val="00602FC8"/>
    <w:rsid w:val="00606441"/>
    <w:rsid w:val="00611CBE"/>
    <w:rsid w:val="00611FC4"/>
    <w:rsid w:val="006145D6"/>
    <w:rsid w:val="006152C8"/>
    <w:rsid w:val="00615AA0"/>
    <w:rsid w:val="00616591"/>
    <w:rsid w:val="006176FB"/>
    <w:rsid w:val="00622CE9"/>
    <w:rsid w:val="00636609"/>
    <w:rsid w:val="00637DD2"/>
    <w:rsid w:val="00640B26"/>
    <w:rsid w:val="0064146B"/>
    <w:rsid w:val="00642E41"/>
    <w:rsid w:val="00643782"/>
    <w:rsid w:val="00653FCB"/>
    <w:rsid w:val="00654879"/>
    <w:rsid w:val="006549DB"/>
    <w:rsid w:val="00661855"/>
    <w:rsid w:val="00661FDC"/>
    <w:rsid w:val="00663E0D"/>
    <w:rsid w:val="00666E6D"/>
    <w:rsid w:val="006741EC"/>
    <w:rsid w:val="006750B8"/>
    <w:rsid w:val="00682D97"/>
    <w:rsid w:val="0068396E"/>
    <w:rsid w:val="006864B2"/>
    <w:rsid w:val="006864C4"/>
    <w:rsid w:val="00690EDB"/>
    <w:rsid w:val="00692CB4"/>
    <w:rsid w:val="006940F7"/>
    <w:rsid w:val="006962DB"/>
    <w:rsid w:val="00696495"/>
    <w:rsid w:val="00696A59"/>
    <w:rsid w:val="006A029C"/>
    <w:rsid w:val="006A0614"/>
    <w:rsid w:val="006A1DA4"/>
    <w:rsid w:val="006A490A"/>
    <w:rsid w:val="006A574E"/>
    <w:rsid w:val="006A6296"/>
    <w:rsid w:val="006A6669"/>
    <w:rsid w:val="006A7392"/>
    <w:rsid w:val="006A75EF"/>
    <w:rsid w:val="006B1D84"/>
    <w:rsid w:val="006B304A"/>
    <w:rsid w:val="006B36FA"/>
    <w:rsid w:val="006B69A3"/>
    <w:rsid w:val="006B76ED"/>
    <w:rsid w:val="006C0D34"/>
    <w:rsid w:val="006C2BBD"/>
    <w:rsid w:val="006C3F01"/>
    <w:rsid w:val="006C550B"/>
    <w:rsid w:val="006C680F"/>
    <w:rsid w:val="006D13B8"/>
    <w:rsid w:val="006D191E"/>
    <w:rsid w:val="006D1A9F"/>
    <w:rsid w:val="006D26C9"/>
    <w:rsid w:val="006D61B4"/>
    <w:rsid w:val="006D77B2"/>
    <w:rsid w:val="006E12A1"/>
    <w:rsid w:val="006E2E18"/>
    <w:rsid w:val="006E3219"/>
    <w:rsid w:val="006E3D5D"/>
    <w:rsid w:val="006E564B"/>
    <w:rsid w:val="006E7AFE"/>
    <w:rsid w:val="006E7C44"/>
    <w:rsid w:val="006F469A"/>
    <w:rsid w:val="006F47D3"/>
    <w:rsid w:val="006F6A23"/>
    <w:rsid w:val="006F6E9F"/>
    <w:rsid w:val="0070157E"/>
    <w:rsid w:val="00701A9E"/>
    <w:rsid w:val="00704112"/>
    <w:rsid w:val="00705BDB"/>
    <w:rsid w:val="00706338"/>
    <w:rsid w:val="007143A8"/>
    <w:rsid w:val="00715CA2"/>
    <w:rsid w:val="007220D9"/>
    <w:rsid w:val="00723CA7"/>
    <w:rsid w:val="00724CB5"/>
    <w:rsid w:val="0072632A"/>
    <w:rsid w:val="00730EC5"/>
    <w:rsid w:val="00730F40"/>
    <w:rsid w:val="00732364"/>
    <w:rsid w:val="007366E0"/>
    <w:rsid w:val="00736E34"/>
    <w:rsid w:val="00741588"/>
    <w:rsid w:val="007422B2"/>
    <w:rsid w:val="00745256"/>
    <w:rsid w:val="0074671F"/>
    <w:rsid w:val="00750D6F"/>
    <w:rsid w:val="0075421D"/>
    <w:rsid w:val="00757323"/>
    <w:rsid w:val="00761A17"/>
    <w:rsid w:val="00762167"/>
    <w:rsid w:val="00762B41"/>
    <w:rsid w:val="00765D8A"/>
    <w:rsid w:val="00766B68"/>
    <w:rsid w:val="00767A14"/>
    <w:rsid w:val="00770D76"/>
    <w:rsid w:val="00770E8D"/>
    <w:rsid w:val="00776856"/>
    <w:rsid w:val="00777B37"/>
    <w:rsid w:val="00777C5A"/>
    <w:rsid w:val="00780A21"/>
    <w:rsid w:val="00781CBD"/>
    <w:rsid w:val="00783705"/>
    <w:rsid w:val="00783C5B"/>
    <w:rsid w:val="0078566A"/>
    <w:rsid w:val="0078572A"/>
    <w:rsid w:val="007858E2"/>
    <w:rsid w:val="00786AF4"/>
    <w:rsid w:val="00787CEB"/>
    <w:rsid w:val="00790DAC"/>
    <w:rsid w:val="007917E5"/>
    <w:rsid w:val="00797314"/>
    <w:rsid w:val="00797C51"/>
    <w:rsid w:val="00797F0F"/>
    <w:rsid w:val="007A0E91"/>
    <w:rsid w:val="007A34D2"/>
    <w:rsid w:val="007A5DF4"/>
    <w:rsid w:val="007A6512"/>
    <w:rsid w:val="007B0A62"/>
    <w:rsid w:val="007B219F"/>
    <w:rsid w:val="007B491E"/>
    <w:rsid w:val="007B56BD"/>
    <w:rsid w:val="007B59C4"/>
    <w:rsid w:val="007B6BA5"/>
    <w:rsid w:val="007B73A0"/>
    <w:rsid w:val="007C0C0C"/>
    <w:rsid w:val="007C0D0E"/>
    <w:rsid w:val="007C0F39"/>
    <w:rsid w:val="007C1FF7"/>
    <w:rsid w:val="007C3390"/>
    <w:rsid w:val="007C4C24"/>
    <w:rsid w:val="007C4F4B"/>
    <w:rsid w:val="007C5FB8"/>
    <w:rsid w:val="007D23EC"/>
    <w:rsid w:val="007D283C"/>
    <w:rsid w:val="007D50D5"/>
    <w:rsid w:val="007D5E26"/>
    <w:rsid w:val="007D66A3"/>
    <w:rsid w:val="007E184F"/>
    <w:rsid w:val="007E1E46"/>
    <w:rsid w:val="007E5EE9"/>
    <w:rsid w:val="007E773C"/>
    <w:rsid w:val="007F1E17"/>
    <w:rsid w:val="007F3143"/>
    <w:rsid w:val="007F4D8C"/>
    <w:rsid w:val="007F4F8C"/>
    <w:rsid w:val="007F5228"/>
    <w:rsid w:val="007F6611"/>
    <w:rsid w:val="007F686F"/>
    <w:rsid w:val="0080085E"/>
    <w:rsid w:val="00800D07"/>
    <w:rsid w:val="0080201A"/>
    <w:rsid w:val="00803F48"/>
    <w:rsid w:val="0080574A"/>
    <w:rsid w:val="0081112E"/>
    <w:rsid w:val="00812A1A"/>
    <w:rsid w:val="0081344A"/>
    <w:rsid w:val="008156C8"/>
    <w:rsid w:val="008175E9"/>
    <w:rsid w:val="008242D7"/>
    <w:rsid w:val="00824970"/>
    <w:rsid w:val="0083404C"/>
    <w:rsid w:val="008346A9"/>
    <w:rsid w:val="00834CF3"/>
    <w:rsid w:val="008365D4"/>
    <w:rsid w:val="00836C73"/>
    <w:rsid w:val="00843659"/>
    <w:rsid w:val="00846419"/>
    <w:rsid w:val="00847930"/>
    <w:rsid w:val="00851D8E"/>
    <w:rsid w:val="00851E8A"/>
    <w:rsid w:val="00851EF3"/>
    <w:rsid w:val="00854DFF"/>
    <w:rsid w:val="00856C0D"/>
    <w:rsid w:val="008611D3"/>
    <w:rsid w:val="00862C70"/>
    <w:rsid w:val="008657B6"/>
    <w:rsid w:val="008660F2"/>
    <w:rsid w:val="00866123"/>
    <w:rsid w:val="008666E4"/>
    <w:rsid w:val="008669F9"/>
    <w:rsid w:val="00866E56"/>
    <w:rsid w:val="00867D26"/>
    <w:rsid w:val="00871FD5"/>
    <w:rsid w:val="00874091"/>
    <w:rsid w:val="00874752"/>
    <w:rsid w:val="00876D69"/>
    <w:rsid w:val="008775D8"/>
    <w:rsid w:val="00877806"/>
    <w:rsid w:val="00883B24"/>
    <w:rsid w:val="00883B5F"/>
    <w:rsid w:val="0088660B"/>
    <w:rsid w:val="0088677A"/>
    <w:rsid w:val="00886E5E"/>
    <w:rsid w:val="008875AF"/>
    <w:rsid w:val="0089384A"/>
    <w:rsid w:val="008965D4"/>
    <w:rsid w:val="008979B1"/>
    <w:rsid w:val="008A12AE"/>
    <w:rsid w:val="008A1C28"/>
    <w:rsid w:val="008A6B25"/>
    <w:rsid w:val="008A6C4F"/>
    <w:rsid w:val="008B09E4"/>
    <w:rsid w:val="008B251B"/>
    <w:rsid w:val="008B3321"/>
    <w:rsid w:val="008B3CB4"/>
    <w:rsid w:val="008B3DF3"/>
    <w:rsid w:val="008B7E0B"/>
    <w:rsid w:val="008C1D1C"/>
    <w:rsid w:val="008C27D4"/>
    <w:rsid w:val="008C4A7E"/>
    <w:rsid w:val="008C5756"/>
    <w:rsid w:val="008C585E"/>
    <w:rsid w:val="008C63D2"/>
    <w:rsid w:val="008C7A20"/>
    <w:rsid w:val="008C7B3C"/>
    <w:rsid w:val="008D243A"/>
    <w:rsid w:val="008E007A"/>
    <w:rsid w:val="008E0E46"/>
    <w:rsid w:val="008E1CD4"/>
    <w:rsid w:val="008E3DFE"/>
    <w:rsid w:val="008F084C"/>
    <w:rsid w:val="008F0D08"/>
    <w:rsid w:val="008F1BAB"/>
    <w:rsid w:val="008F2ADE"/>
    <w:rsid w:val="008F2C51"/>
    <w:rsid w:val="008F5890"/>
    <w:rsid w:val="008F5D8C"/>
    <w:rsid w:val="008F758F"/>
    <w:rsid w:val="008F75FF"/>
    <w:rsid w:val="00900212"/>
    <w:rsid w:val="00905CFA"/>
    <w:rsid w:val="009066D1"/>
    <w:rsid w:val="00907CC9"/>
    <w:rsid w:val="00911E0C"/>
    <w:rsid w:val="00912BF9"/>
    <w:rsid w:val="00916104"/>
    <w:rsid w:val="00916772"/>
    <w:rsid w:val="0091688D"/>
    <w:rsid w:val="00921D70"/>
    <w:rsid w:val="00922954"/>
    <w:rsid w:val="00923348"/>
    <w:rsid w:val="00923BD1"/>
    <w:rsid w:val="00932AF9"/>
    <w:rsid w:val="00933DCC"/>
    <w:rsid w:val="0093527C"/>
    <w:rsid w:val="00937571"/>
    <w:rsid w:val="009419A7"/>
    <w:rsid w:val="00942BE3"/>
    <w:rsid w:val="00944EA1"/>
    <w:rsid w:val="00945252"/>
    <w:rsid w:val="009517D6"/>
    <w:rsid w:val="0095299A"/>
    <w:rsid w:val="00954B1F"/>
    <w:rsid w:val="00955F24"/>
    <w:rsid w:val="00960A18"/>
    <w:rsid w:val="009637C3"/>
    <w:rsid w:val="00963CBA"/>
    <w:rsid w:val="00966A34"/>
    <w:rsid w:val="009831E4"/>
    <w:rsid w:val="00985160"/>
    <w:rsid w:val="00991261"/>
    <w:rsid w:val="009928DC"/>
    <w:rsid w:val="00992F09"/>
    <w:rsid w:val="009A2F85"/>
    <w:rsid w:val="009A40AC"/>
    <w:rsid w:val="009A7814"/>
    <w:rsid w:val="009A7941"/>
    <w:rsid w:val="009B2D0C"/>
    <w:rsid w:val="009B3F4C"/>
    <w:rsid w:val="009B3FC5"/>
    <w:rsid w:val="009B6421"/>
    <w:rsid w:val="009B732B"/>
    <w:rsid w:val="009C3AB5"/>
    <w:rsid w:val="009C56F7"/>
    <w:rsid w:val="009C5EC2"/>
    <w:rsid w:val="009C78D9"/>
    <w:rsid w:val="009D0A11"/>
    <w:rsid w:val="009D1B57"/>
    <w:rsid w:val="009D20CD"/>
    <w:rsid w:val="009D2A60"/>
    <w:rsid w:val="009D3859"/>
    <w:rsid w:val="009D39F2"/>
    <w:rsid w:val="009D5FFE"/>
    <w:rsid w:val="009D7F04"/>
    <w:rsid w:val="009E26BD"/>
    <w:rsid w:val="009E5209"/>
    <w:rsid w:val="009F0827"/>
    <w:rsid w:val="009F1F9A"/>
    <w:rsid w:val="009F2F2C"/>
    <w:rsid w:val="009F3E16"/>
    <w:rsid w:val="009F3F6E"/>
    <w:rsid w:val="009F7224"/>
    <w:rsid w:val="00A00046"/>
    <w:rsid w:val="00A045B0"/>
    <w:rsid w:val="00A0759F"/>
    <w:rsid w:val="00A1427D"/>
    <w:rsid w:val="00A149AA"/>
    <w:rsid w:val="00A205DE"/>
    <w:rsid w:val="00A216AD"/>
    <w:rsid w:val="00A221FA"/>
    <w:rsid w:val="00A2261C"/>
    <w:rsid w:val="00A22784"/>
    <w:rsid w:val="00A22A1F"/>
    <w:rsid w:val="00A23A46"/>
    <w:rsid w:val="00A240EF"/>
    <w:rsid w:val="00A2683F"/>
    <w:rsid w:val="00A3091E"/>
    <w:rsid w:val="00A31121"/>
    <w:rsid w:val="00A31FEF"/>
    <w:rsid w:val="00A32EE9"/>
    <w:rsid w:val="00A340EC"/>
    <w:rsid w:val="00A34852"/>
    <w:rsid w:val="00A37A17"/>
    <w:rsid w:val="00A42DB7"/>
    <w:rsid w:val="00A53EF8"/>
    <w:rsid w:val="00A54339"/>
    <w:rsid w:val="00A57CE5"/>
    <w:rsid w:val="00A63551"/>
    <w:rsid w:val="00A648D0"/>
    <w:rsid w:val="00A654AB"/>
    <w:rsid w:val="00A65A65"/>
    <w:rsid w:val="00A66B89"/>
    <w:rsid w:val="00A66C01"/>
    <w:rsid w:val="00A72F22"/>
    <w:rsid w:val="00A7361D"/>
    <w:rsid w:val="00A748A6"/>
    <w:rsid w:val="00A75C21"/>
    <w:rsid w:val="00A83C59"/>
    <w:rsid w:val="00A83FC7"/>
    <w:rsid w:val="00A847F9"/>
    <w:rsid w:val="00A84A95"/>
    <w:rsid w:val="00A86F34"/>
    <w:rsid w:val="00A879A4"/>
    <w:rsid w:val="00A914E2"/>
    <w:rsid w:val="00A93100"/>
    <w:rsid w:val="00A93CE3"/>
    <w:rsid w:val="00A93D43"/>
    <w:rsid w:val="00A95B47"/>
    <w:rsid w:val="00A96694"/>
    <w:rsid w:val="00AA30BD"/>
    <w:rsid w:val="00AA6543"/>
    <w:rsid w:val="00AB1796"/>
    <w:rsid w:val="00AB57FE"/>
    <w:rsid w:val="00AB7362"/>
    <w:rsid w:val="00AB7852"/>
    <w:rsid w:val="00AC48F0"/>
    <w:rsid w:val="00AC4A07"/>
    <w:rsid w:val="00AC59FA"/>
    <w:rsid w:val="00AC6F57"/>
    <w:rsid w:val="00AC7313"/>
    <w:rsid w:val="00AC7BFA"/>
    <w:rsid w:val="00AD204A"/>
    <w:rsid w:val="00AD23C5"/>
    <w:rsid w:val="00AD5DC5"/>
    <w:rsid w:val="00AE1858"/>
    <w:rsid w:val="00AE22D2"/>
    <w:rsid w:val="00AE2B53"/>
    <w:rsid w:val="00AE3DEE"/>
    <w:rsid w:val="00AE50D5"/>
    <w:rsid w:val="00AE5BA6"/>
    <w:rsid w:val="00AE637E"/>
    <w:rsid w:val="00AF203B"/>
    <w:rsid w:val="00AF2240"/>
    <w:rsid w:val="00AF4EF4"/>
    <w:rsid w:val="00B010B3"/>
    <w:rsid w:val="00B0145D"/>
    <w:rsid w:val="00B069DE"/>
    <w:rsid w:val="00B0715D"/>
    <w:rsid w:val="00B0770B"/>
    <w:rsid w:val="00B11426"/>
    <w:rsid w:val="00B11A60"/>
    <w:rsid w:val="00B133B9"/>
    <w:rsid w:val="00B14BE0"/>
    <w:rsid w:val="00B17C2F"/>
    <w:rsid w:val="00B208F2"/>
    <w:rsid w:val="00B212F8"/>
    <w:rsid w:val="00B21B44"/>
    <w:rsid w:val="00B2231E"/>
    <w:rsid w:val="00B254E4"/>
    <w:rsid w:val="00B26FA0"/>
    <w:rsid w:val="00B30179"/>
    <w:rsid w:val="00B3317B"/>
    <w:rsid w:val="00B37A80"/>
    <w:rsid w:val="00B43033"/>
    <w:rsid w:val="00B43E3A"/>
    <w:rsid w:val="00B443A3"/>
    <w:rsid w:val="00B46DFF"/>
    <w:rsid w:val="00B46E58"/>
    <w:rsid w:val="00B4712B"/>
    <w:rsid w:val="00B4762C"/>
    <w:rsid w:val="00B47ACB"/>
    <w:rsid w:val="00B513BD"/>
    <w:rsid w:val="00B5500C"/>
    <w:rsid w:val="00B57298"/>
    <w:rsid w:val="00B60674"/>
    <w:rsid w:val="00B609ED"/>
    <w:rsid w:val="00B65E06"/>
    <w:rsid w:val="00B72FB5"/>
    <w:rsid w:val="00B73197"/>
    <w:rsid w:val="00B73E7D"/>
    <w:rsid w:val="00B81E12"/>
    <w:rsid w:val="00B82EDD"/>
    <w:rsid w:val="00B8307A"/>
    <w:rsid w:val="00B864ED"/>
    <w:rsid w:val="00B86743"/>
    <w:rsid w:val="00B86DF7"/>
    <w:rsid w:val="00B90230"/>
    <w:rsid w:val="00B902FF"/>
    <w:rsid w:val="00B90A5F"/>
    <w:rsid w:val="00B93068"/>
    <w:rsid w:val="00B94100"/>
    <w:rsid w:val="00B94C74"/>
    <w:rsid w:val="00B94DCB"/>
    <w:rsid w:val="00BA36A4"/>
    <w:rsid w:val="00BA3AF5"/>
    <w:rsid w:val="00BA5571"/>
    <w:rsid w:val="00BA5C9A"/>
    <w:rsid w:val="00BA6833"/>
    <w:rsid w:val="00BA79BF"/>
    <w:rsid w:val="00BB126D"/>
    <w:rsid w:val="00BB3859"/>
    <w:rsid w:val="00BC0E49"/>
    <w:rsid w:val="00BC2B38"/>
    <w:rsid w:val="00BC74E9"/>
    <w:rsid w:val="00BD25BD"/>
    <w:rsid w:val="00BD280A"/>
    <w:rsid w:val="00BD2E30"/>
    <w:rsid w:val="00BD397B"/>
    <w:rsid w:val="00BE04FF"/>
    <w:rsid w:val="00BE618E"/>
    <w:rsid w:val="00BF0ACC"/>
    <w:rsid w:val="00BF3270"/>
    <w:rsid w:val="00BF3E24"/>
    <w:rsid w:val="00BF7431"/>
    <w:rsid w:val="00C00179"/>
    <w:rsid w:val="00C01ACE"/>
    <w:rsid w:val="00C01E72"/>
    <w:rsid w:val="00C05C80"/>
    <w:rsid w:val="00C0677B"/>
    <w:rsid w:val="00C07907"/>
    <w:rsid w:val="00C13F14"/>
    <w:rsid w:val="00C176B5"/>
    <w:rsid w:val="00C254B1"/>
    <w:rsid w:val="00C26A9B"/>
    <w:rsid w:val="00C27C26"/>
    <w:rsid w:val="00C32210"/>
    <w:rsid w:val="00C326CA"/>
    <w:rsid w:val="00C33553"/>
    <w:rsid w:val="00C33714"/>
    <w:rsid w:val="00C37657"/>
    <w:rsid w:val="00C37D87"/>
    <w:rsid w:val="00C408B0"/>
    <w:rsid w:val="00C41069"/>
    <w:rsid w:val="00C42F28"/>
    <w:rsid w:val="00C43D5D"/>
    <w:rsid w:val="00C463DD"/>
    <w:rsid w:val="00C46672"/>
    <w:rsid w:val="00C47295"/>
    <w:rsid w:val="00C47809"/>
    <w:rsid w:val="00C50F21"/>
    <w:rsid w:val="00C5129B"/>
    <w:rsid w:val="00C52492"/>
    <w:rsid w:val="00C56AE9"/>
    <w:rsid w:val="00C56E04"/>
    <w:rsid w:val="00C6090E"/>
    <w:rsid w:val="00C64ACC"/>
    <w:rsid w:val="00C70820"/>
    <w:rsid w:val="00C71589"/>
    <w:rsid w:val="00C73251"/>
    <w:rsid w:val="00C745C3"/>
    <w:rsid w:val="00C82801"/>
    <w:rsid w:val="00C83E02"/>
    <w:rsid w:val="00C84DB7"/>
    <w:rsid w:val="00C856C0"/>
    <w:rsid w:val="00C85BDB"/>
    <w:rsid w:val="00C8622E"/>
    <w:rsid w:val="00C910B4"/>
    <w:rsid w:val="00C92207"/>
    <w:rsid w:val="00C938EC"/>
    <w:rsid w:val="00C93E73"/>
    <w:rsid w:val="00C95D93"/>
    <w:rsid w:val="00CA0821"/>
    <w:rsid w:val="00CA1453"/>
    <w:rsid w:val="00CB2CA2"/>
    <w:rsid w:val="00CB2D49"/>
    <w:rsid w:val="00CB2D61"/>
    <w:rsid w:val="00CC069A"/>
    <w:rsid w:val="00CC334D"/>
    <w:rsid w:val="00CC4314"/>
    <w:rsid w:val="00CC714A"/>
    <w:rsid w:val="00CD29EF"/>
    <w:rsid w:val="00CD3980"/>
    <w:rsid w:val="00CD657A"/>
    <w:rsid w:val="00CD75A7"/>
    <w:rsid w:val="00CE11C6"/>
    <w:rsid w:val="00CE12DE"/>
    <w:rsid w:val="00CE4A8F"/>
    <w:rsid w:val="00CE4D12"/>
    <w:rsid w:val="00CE7E27"/>
    <w:rsid w:val="00CF3B16"/>
    <w:rsid w:val="00CF5C31"/>
    <w:rsid w:val="00CF698A"/>
    <w:rsid w:val="00CF6B6C"/>
    <w:rsid w:val="00D00523"/>
    <w:rsid w:val="00D0190B"/>
    <w:rsid w:val="00D026D9"/>
    <w:rsid w:val="00D03010"/>
    <w:rsid w:val="00D032D1"/>
    <w:rsid w:val="00D0389D"/>
    <w:rsid w:val="00D04BF1"/>
    <w:rsid w:val="00D05801"/>
    <w:rsid w:val="00D067DB"/>
    <w:rsid w:val="00D07B33"/>
    <w:rsid w:val="00D1149A"/>
    <w:rsid w:val="00D135B1"/>
    <w:rsid w:val="00D158B1"/>
    <w:rsid w:val="00D17242"/>
    <w:rsid w:val="00D17C20"/>
    <w:rsid w:val="00D17C8F"/>
    <w:rsid w:val="00D202B2"/>
    <w:rsid w:val="00D2031B"/>
    <w:rsid w:val="00D21458"/>
    <w:rsid w:val="00D23DFC"/>
    <w:rsid w:val="00D24E0E"/>
    <w:rsid w:val="00D25FE2"/>
    <w:rsid w:val="00D27296"/>
    <w:rsid w:val="00D3134D"/>
    <w:rsid w:val="00D32CF3"/>
    <w:rsid w:val="00D32E1E"/>
    <w:rsid w:val="00D3309C"/>
    <w:rsid w:val="00D40F89"/>
    <w:rsid w:val="00D43252"/>
    <w:rsid w:val="00D45798"/>
    <w:rsid w:val="00D5119C"/>
    <w:rsid w:val="00D51E09"/>
    <w:rsid w:val="00D64CFA"/>
    <w:rsid w:val="00D70D6F"/>
    <w:rsid w:val="00D72CA5"/>
    <w:rsid w:val="00D72E49"/>
    <w:rsid w:val="00D7341B"/>
    <w:rsid w:val="00D74189"/>
    <w:rsid w:val="00D77E4C"/>
    <w:rsid w:val="00D80F93"/>
    <w:rsid w:val="00D83D1D"/>
    <w:rsid w:val="00D84EFA"/>
    <w:rsid w:val="00D87715"/>
    <w:rsid w:val="00D91698"/>
    <w:rsid w:val="00D91F21"/>
    <w:rsid w:val="00D978C6"/>
    <w:rsid w:val="00DA3D92"/>
    <w:rsid w:val="00DA3EB7"/>
    <w:rsid w:val="00DA4B76"/>
    <w:rsid w:val="00DA67AD"/>
    <w:rsid w:val="00DA73B7"/>
    <w:rsid w:val="00DB3C2A"/>
    <w:rsid w:val="00DB4442"/>
    <w:rsid w:val="00DB4A96"/>
    <w:rsid w:val="00DC2049"/>
    <w:rsid w:val="00DC28B4"/>
    <w:rsid w:val="00DC3374"/>
    <w:rsid w:val="00DC3E40"/>
    <w:rsid w:val="00DC5279"/>
    <w:rsid w:val="00DD1854"/>
    <w:rsid w:val="00DD25C1"/>
    <w:rsid w:val="00DD3BBB"/>
    <w:rsid w:val="00DD4D81"/>
    <w:rsid w:val="00DD516A"/>
    <w:rsid w:val="00DE00A0"/>
    <w:rsid w:val="00DE01BE"/>
    <w:rsid w:val="00DE0C77"/>
    <w:rsid w:val="00DE3919"/>
    <w:rsid w:val="00DF09D4"/>
    <w:rsid w:val="00DF0AC8"/>
    <w:rsid w:val="00DF1733"/>
    <w:rsid w:val="00DF290F"/>
    <w:rsid w:val="00DF3B5D"/>
    <w:rsid w:val="00DF51A3"/>
    <w:rsid w:val="00DF5BF3"/>
    <w:rsid w:val="00DF5CD0"/>
    <w:rsid w:val="00DF7770"/>
    <w:rsid w:val="00E03CFF"/>
    <w:rsid w:val="00E04692"/>
    <w:rsid w:val="00E06348"/>
    <w:rsid w:val="00E10294"/>
    <w:rsid w:val="00E130AB"/>
    <w:rsid w:val="00E13806"/>
    <w:rsid w:val="00E14E76"/>
    <w:rsid w:val="00E16689"/>
    <w:rsid w:val="00E20B4C"/>
    <w:rsid w:val="00E21627"/>
    <w:rsid w:val="00E23046"/>
    <w:rsid w:val="00E23F60"/>
    <w:rsid w:val="00E2767B"/>
    <w:rsid w:val="00E34870"/>
    <w:rsid w:val="00E36E77"/>
    <w:rsid w:val="00E37FC9"/>
    <w:rsid w:val="00E41280"/>
    <w:rsid w:val="00E45BEC"/>
    <w:rsid w:val="00E45D63"/>
    <w:rsid w:val="00E45DA6"/>
    <w:rsid w:val="00E46D0C"/>
    <w:rsid w:val="00E5644E"/>
    <w:rsid w:val="00E679A9"/>
    <w:rsid w:val="00E67EFD"/>
    <w:rsid w:val="00E701A8"/>
    <w:rsid w:val="00E70225"/>
    <w:rsid w:val="00E71D95"/>
    <w:rsid w:val="00E7225E"/>
    <w:rsid w:val="00E7260F"/>
    <w:rsid w:val="00E726A6"/>
    <w:rsid w:val="00E73EF8"/>
    <w:rsid w:val="00E77B92"/>
    <w:rsid w:val="00E83CF9"/>
    <w:rsid w:val="00E875E4"/>
    <w:rsid w:val="00E877BD"/>
    <w:rsid w:val="00E87B1E"/>
    <w:rsid w:val="00E914D0"/>
    <w:rsid w:val="00E91603"/>
    <w:rsid w:val="00E9309E"/>
    <w:rsid w:val="00E93E26"/>
    <w:rsid w:val="00E94D0C"/>
    <w:rsid w:val="00E96253"/>
    <w:rsid w:val="00E96630"/>
    <w:rsid w:val="00EA7EB6"/>
    <w:rsid w:val="00EB2A1E"/>
    <w:rsid w:val="00EB67BC"/>
    <w:rsid w:val="00EC7E4F"/>
    <w:rsid w:val="00ED4AB3"/>
    <w:rsid w:val="00ED7A2A"/>
    <w:rsid w:val="00EE00EE"/>
    <w:rsid w:val="00EE029D"/>
    <w:rsid w:val="00EE2C0D"/>
    <w:rsid w:val="00EE4215"/>
    <w:rsid w:val="00EE5487"/>
    <w:rsid w:val="00EF0DC7"/>
    <w:rsid w:val="00EF1D7F"/>
    <w:rsid w:val="00EF2491"/>
    <w:rsid w:val="00EF3FF3"/>
    <w:rsid w:val="00EF6ED0"/>
    <w:rsid w:val="00EF6F4F"/>
    <w:rsid w:val="00EF73DC"/>
    <w:rsid w:val="00F01A5B"/>
    <w:rsid w:val="00F033B4"/>
    <w:rsid w:val="00F03937"/>
    <w:rsid w:val="00F06A9A"/>
    <w:rsid w:val="00F06D31"/>
    <w:rsid w:val="00F11198"/>
    <w:rsid w:val="00F120D7"/>
    <w:rsid w:val="00F12B8E"/>
    <w:rsid w:val="00F137D0"/>
    <w:rsid w:val="00F153EF"/>
    <w:rsid w:val="00F26A9E"/>
    <w:rsid w:val="00F279A7"/>
    <w:rsid w:val="00F31EE5"/>
    <w:rsid w:val="00F33FBB"/>
    <w:rsid w:val="00F3649D"/>
    <w:rsid w:val="00F40E75"/>
    <w:rsid w:val="00F432C1"/>
    <w:rsid w:val="00F472BD"/>
    <w:rsid w:val="00F50B1C"/>
    <w:rsid w:val="00F50D83"/>
    <w:rsid w:val="00F61E2E"/>
    <w:rsid w:val="00F63036"/>
    <w:rsid w:val="00F6365A"/>
    <w:rsid w:val="00F67385"/>
    <w:rsid w:val="00F743F6"/>
    <w:rsid w:val="00F8014B"/>
    <w:rsid w:val="00F82494"/>
    <w:rsid w:val="00F8284C"/>
    <w:rsid w:val="00F87320"/>
    <w:rsid w:val="00F936FE"/>
    <w:rsid w:val="00F938C2"/>
    <w:rsid w:val="00FA390C"/>
    <w:rsid w:val="00FA4915"/>
    <w:rsid w:val="00FA54B6"/>
    <w:rsid w:val="00FA78B1"/>
    <w:rsid w:val="00FB7284"/>
    <w:rsid w:val="00FC4E2F"/>
    <w:rsid w:val="00FC5156"/>
    <w:rsid w:val="00FC5B21"/>
    <w:rsid w:val="00FC614A"/>
    <w:rsid w:val="00FC68B7"/>
    <w:rsid w:val="00FC7C03"/>
    <w:rsid w:val="00FD0258"/>
    <w:rsid w:val="00FD2718"/>
    <w:rsid w:val="00FD5B18"/>
    <w:rsid w:val="00FD5BEB"/>
    <w:rsid w:val="00FD6F61"/>
    <w:rsid w:val="00FE1C78"/>
    <w:rsid w:val="00FE204E"/>
    <w:rsid w:val="00FE2A2F"/>
    <w:rsid w:val="00FE3601"/>
    <w:rsid w:val="00FE54D8"/>
    <w:rsid w:val="00FE61DC"/>
    <w:rsid w:val="00FE658B"/>
    <w:rsid w:val="00FF3835"/>
    <w:rsid w:val="00FF503C"/>
    <w:rsid w:val="00FF52F6"/>
    <w:rsid w:val="00FF5913"/>
    <w:rsid w:val="00FF5A82"/>
    <w:rsid w:val="00FF63C3"/>
    <w:rsid w:val="00FF6C56"/>
    <w:rsid w:val="00FF7E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243A"/>
    <w:pPr>
      <w:suppressAutoHyphens/>
      <w:spacing w:line="240" w:lineRule="atLeast"/>
    </w:pPr>
    <w:rPr>
      <w:lang w:val="es-ES" w:eastAsia="en-US"/>
    </w:rPr>
  </w:style>
  <w:style w:type="paragraph" w:styleId="Heading1">
    <w:name w:val="heading 1"/>
    <w:aliases w:val="Table_G"/>
    <w:basedOn w:val="Normal"/>
    <w:next w:val="SingleTxtG"/>
    <w:qFormat/>
    <w:rsid w:val="00F67385"/>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67385"/>
    <w:pPr>
      <w:numPr>
        <w:numId w:val="13"/>
      </w:numPr>
      <w:tabs>
        <w:tab w:val="clear" w:pos="1494"/>
      </w:tabs>
    </w:pPr>
  </w:style>
  <w:style w:type="paragraph" w:customStyle="1" w:styleId="SingleTxtG">
    <w:name w:val="_ Single Txt_G"/>
    <w:basedOn w:val="Normal"/>
    <w:rsid w:val="00F67385"/>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D2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semiHidden/>
    <w:locked/>
    <w:rsid w:val="001A76F9"/>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1</Pages>
  <Words>33955</Words>
  <Characters>193546</Characters>
  <Application>Microsoft Office Word</Application>
  <DocSecurity>4</DocSecurity>
  <Lines>1612</Lines>
  <Paragraphs>454</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227047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CRC/C/SYC/2-4</dc:subject>
  <dc:creator>DCM</dc:creator>
  <cp:keywords/>
  <dc:description/>
  <cp:lastModifiedBy>DCM</cp:lastModifiedBy>
  <cp:revision>4</cp:revision>
  <cp:lastPrinted>2011-08-08T11:53:00Z</cp:lastPrinted>
  <dcterms:created xsi:type="dcterms:W3CDTF">2011-08-08T11:47:00Z</dcterms:created>
  <dcterms:modified xsi:type="dcterms:W3CDTF">2011-08-08T11:54:00Z</dcterms:modified>
</cp:coreProperties>
</file>