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AF4698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AF4698" w:rsidRDefault="00446DE4" w:rsidP="00473FF8">
            <w:pPr>
              <w:spacing w:after="80" w:line="340" w:lineRule="exac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AF4698" w:rsidRDefault="004302D5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AF4698">
              <w:rPr>
                <w:sz w:val="28"/>
                <w:szCs w:val="28"/>
              </w:rPr>
              <w:t xml:space="preserve">Naciones </w:t>
            </w:r>
            <w:r w:rsidR="00B3317B" w:rsidRPr="00AF4698">
              <w:rPr>
                <w:sz w:val="28"/>
                <w:szCs w:val="28"/>
              </w:rPr>
              <w:t>Unid</w:t>
            </w:r>
            <w:r w:rsidRPr="00AF4698">
              <w:rPr>
                <w:sz w:val="28"/>
                <w:szCs w:val="28"/>
              </w:rPr>
              <w:t>as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AF4698" w:rsidRDefault="00E07D16" w:rsidP="00E07D16">
            <w:pPr>
              <w:suppressAutoHyphens w:val="0"/>
              <w:spacing w:after="20"/>
              <w:jc w:val="right"/>
            </w:pPr>
            <w:bookmarkStart w:id="0" w:name="OLE_LINK1"/>
            <w:r w:rsidRPr="00AF4698">
              <w:rPr>
                <w:sz w:val="40"/>
              </w:rPr>
              <w:t>CRC</w:t>
            </w:r>
            <w:bookmarkEnd w:id="0"/>
            <w:r w:rsidRPr="00AF4698">
              <w:t>/C/SR.1508</w:t>
            </w:r>
          </w:p>
        </w:tc>
      </w:tr>
      <w:tr w:rsidR="003107FA" w:rsidRPr="00AF4698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AF4698" w:rsidRDefault="00942BE3" w:rsidP="00942BE3">
            <w:pPr>
              <w:spacing w:before="120"/>
              <w:jc w:val="center"/>
            </w:pPr>
            <w:r w:rsidRPr="00AF469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AF4698" w:rsidRDefault="004302D5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AF4698">
              <w:rPr>
                <w:b/>
                <w:sz w:val="40"/>
                <w:szCs w:val="40"/>
              </w:rPr>
              <w:t>Convenc</w:t>
            </w:r>
            <w:r w:rsidR="001E3807" w:rsidRPr="00AF4698">
              <w:rPr>
                <w:b/>
                <w:sz w:val="40"/>
                <w:szCs w:val="40"/>
              </w:rPr>
              <w:t>i</w:t>
            </w:r>
            <w:r w:rsidRPr="00AF4698">
              <w:rPr>
                <w:b/>
                <w:sz w:val="40"/>
                <w:szCs w:val="40"/>
              </w:rPr>
              <w:t>ó</w:t>
            </w:r>
            <w:r w:rsidR="001E3807" w:rsidRPr="00AF4698">
              <w:rPr>
                <w:b/>
                <w:sz w:val="40"/>
                <w:szCs w:val="40"/>
              </w:rPr>
              <w:t xml:space="preserve">n </w:t>
            </w:r>
            <w:r w:rsidRPr="00AF4698">
              <w:rPr>
                <w:b/>
                <w:sz w:val="40"/>
                <w:szCs w:val="40"/>
              </w:rPr>
              <w:t>sobre los</w:t>
            </w:r>
            <w:r w:rsidR="001E3807" w:rsidRPr="00AF4698">
              <w:rPr>
                <w:b/>
                <w:sz w:val="40"/>
                <w:szCs w:val="40"/>
              </w:rPr>
              <w:br/>
            </w:r>
            <w:r w:rsidRPr="00AF4698">
              <w:rPr>
                <w:b/>
                <w:sz w:val="40"/>
                <w:szCs w:val="40"/>
              </w:rPr>
              <w:t>Derechos del</w:t>
            </w:r>
            <w:r w:rsidR="001E3807" w:rsidRPr="00AF4698">
              <w:rPr>
                <w:b/>
                <w:sz w:val="40"/>
                <w:szCs w:val="40"/>
              </w:rPr>
              <w:t xml:space="preserve"> </w:t>
            </w:r>
            <w:r w:rsidRPr="00AF4698">
              <w:rPr>
                <w:b/>
                <w:sz w:val="40"/>
                <w:szCs w:val="40"/>
              </w:rPr>
              <w:t>Niño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07D16" w:rsidRPr="00AF4698" w:rsidRDefault="00E07D16" w:rsidP="00E07D16">
            <w:pPr>
              <w:suppressAutoHyphens w:val="0"/>
              <w:spacing w:before="240" w:line="240" w:lineRule="exact"/>
            </w:pPr>
            <w:r w:rsidRPr="00AF4698">
              <w:t xml:space="preserve">Distr. </w:t>
            </w:r>
            <w:r w:rsidR="002F3F27" w:rsidRPr="00AF4698">
              <w:t>general</w:t>
            </w:r>
          </w:p>
          <w:p w:rsidR="00E07D16" w:rsidRPr="00AF4698" w:rsidRDefault="002F3F27" w:rsidP="00E07D16">
            <w:pPr>
              <w:suppressAutoHyphens w:val="0"/>
            </w:pPr>
            <w:r w:rsidRPr="00AF4698">
              <w:t>8 de febrero de 2012</w:t>
            </w:r>
          </w:p>
          <w:p w:rsidR="00E07D16" w:rsidRPr="00AF4698" w:rsidRDefault="004302D5" w:rsidP="00E07D16">
            <w:pPr>
              <w:suppressAutoHyphens w:val="0"/>
            </w:pPr>
            <w:r w:rsidRPr="00AF4698">
              <w:t>Español</w:t>
            </w:r>
          </w:p>
          <w:p w:rsidR="003107FA" w:rsidRPr="00AF4698" w:rsidRDefault="00E07D16" w:rsidP="00E07D16">
            <w:pPr>
              <w:suppressAutoHyphens w:val="0"/>
            </w:pPr>
            <w:r w:rsidRPr="00AF4698">
              <w:t xml:space="preserve">Original: </w:t>
            </w:r>
            <w:r w:rsidR="002F3F27" w:rsidRPr="00AF4698">
              <w:t>inglés</w:t>
            </w:r>
          </w:p>
        </w:tc>
      </w:tr>
    </w:tbl>
    <w:p w:rsidR="00E07D16" w:rsidRPr="00AF4698" w:rsidRDefault="00E07D16" w:rsidP="00E07D16">
      <w:pPr>
        <w:spacing w:before="120"/>
        <w:rPr>
          <w:b/>
          <w:sz w:val="24"/>
        </w:rPr>
      </w:pPr>
      <w:r w:rsidRPr="00AF4698">
        <w:rPr>
          <w:b/>
          <w:sz w:val="24"/>
        </w:rPr>
        <w:t>Comit</w:t>
      </w:r>
      <w:r w:rsidR="004302D5" w:rsidRPr="00AF4698">
        <w:rPr>
          <w:b/>
          <w:sz w:val="24"/>
        </w:rPr>
        <w:t>é</w:t>
      </w:r>
      <w:r w:rsidRPr="00AF4698">
        <w:rPr>
          <w:b/>
          <w:sz w:val="24"/>
        </w:rPr>
        <w:t xml:space="preserve"> </w:t>
      </w:r>
      <w:r w:rsidR="004302D5" w:rsidRPr="00AF4698">
        <w:rPr>
          <w:b/>
          <w:sz w:val="24"/>
        </w:rPr>
        <w:t>de los Derechos del Niño</w:t>
      </w:r>
    </w:p>
    <w:p w:rsidR="00E07D16" w:rsidRPr="00AF4698" w:rsidRDefault="004302D5" w:rsidP="00E07D16">
      <w:pPr>
        <w:spacing w:after="120"/>
        <w:rPr>
          <w:b/>
        </w:rPr>
      </w:pPr>
      <w:r w:rsidRPr="00AF4698">
        <w:rPr>
          <w:b/>
        </w:rPr>
        <w:t>54º período de sesiones</w:t>
      </w:r>
    </w:p>
    <w:p w:rsidR="00E07D16" w:rsidRPr="00AF4698" w:rsidRDefault="004302D5" w:rsidP="00E07D16">
      <w:pPr>
        <w:rPr>
          <w:b/>
        </w:rPr>
      </w:pPr>
      <w:r w:rsidRPr="00AF4698">
        <w:rPr>
          <w:b/>
        </w:rPr>
        <w:t>Acta res</w:t>
      </w:r>
      <w:r w:rsidR="00E07D16" w:rsidRPr="00AF4698">
        <w:rPr>
          <w:b/>
        </w:rPr>
        <w:t>um</w:t>
      </w:r>
      <w:r w:rsidRPr="00AF4698">
        <w:rPr>
          <w:b/>
        </w:rPr>
        <w:t>id</w:t>
      </w:r>
      <w:r w:rsidR="00E07D16" w:rsidRPr="00AF4698">
        <w:rPr>
          <w:b/>
        </w:rPr>
        <w:t>a</w:t>
      </w:r>
      <w:r w:rsidRPr="00AF4698">
        <w:rPr>
          <w:b/>
        </w:rPr>
        <w:t xml:space="preserve"> d</w:t>
      </w:r>
      <w:r w:rsidR="00E07D16" w:rsidRPr="00AF4698">
        <w:rPr>
          <w:b/>
        </w:rPr>
        <w:t xml:space="preserve">e </w:t>
      </w:r>
      <w:r w:rsidRPr="00AF4698">
        <w:rPr>
          <w:b/>
        </w:rPr>
        <w:t xml:space="preserve">la </w:t>
      </w:r>
      <w:r w:rsidR="00E07D16" w:rsidRPr="00AF4698">
        <w:rPr>
          <w:b/>
        </w:rPr>
        <w:t>1508</w:t>
      </w:r>
      <w:r w:rsidRPr="00AF4698">
        <w:rPr>
          <w:b/>
        </w:rPr>
        <w:t>ª</w:t>
      </w:r>
      <w:r w:rsidR="00E07D16" w:rsidRPr="00AF4698">
        <w:rPr>
          <w:b/>
        </w:rPr>
        <w:t xml:space="preserve"> </w:t>
      </w:r>
      <w:r w:rsidRPr="00AF4698">
        <w:rPr>
          <w:b/>
        </w:rPr>
        <w:t xml:space="preserve">sesión </w:t>
      </w:r>
      <w:r w:rsidR="00E07D16" w:rsidRPr="00AF4698">
        <w:rPr>
          <w:b/>
        </w:rPr>
        <w:t>(</w:t>
      </w:r>
      <w:r w:rsidRPr="00AF4698">
        <w:rPr>
          <w:b/>
        </w:rPr>
        <w:t>Sala</w:t>
      </w:r>
      <w:r w:rsidR="0087247C" w:rsidRPr="00AF4698">
        <w:rPr>
          <w:b/>
        </w:rPr>
        <w:t xml:space="preserve"> A)</w:t>
      </w:r>
    </w:p>
    <w:p w:rsidR="00E07D16" w:rsidRPr="00AF4698" w:rsidRDefault="004302D5" w:rsidP="00E07D16">
      <w:pPr>
        <w:spacing w:after="120"/>
      </w:pPr>
      <w:r w:rsidRPr="00AF4698">
        <w:t>Celebrada en el Palais Wilson, Gi</w:t>
      </w:r>
      <w:r w:rsidR="00E07D16" w:rsidRPr="00AF4698">
        <w:t>ne</w:t>
      </w:r>
      <w:r w:rsidRPr="00AF4698">
        <w:t>br</w:t>
      </w:r>
      <w:r w:rsidR="00E07D16" w:rsidRPr="00AF4698">
        <w:t xml:space="preserve">a, </w:t>
      </w:r>
      <w:r w:rsidRPr="00AF4698">
        <w:t>el</w:t>
      </w:r>
      <w:r w:rsidR="00E07D16" w:rsidRPr="00AF4698">
        <w:t xml:space="preserve"> </w:t>
      </w:r>
      <w:r w:rsidR="00CB6A3A" w:rsidRPr="00AF4698">
        <w:t>j</w:t>
      </w:r>
      <w:r w:rsidRPr="00AF4698">
        <w:t>ueves</w:t>
      </w:r>
      <w:r w:rsidR="00E07D16" w:rsidRPr="00AF4698">
        <w:t xml:space="preserve"> 27 </w:t>
      </w:r>
      <w:r w:rsidRPr="00AF4698">
        <w:t>de m</w:t>
      </w:r>
      <w:r w:rsidR="00E07D16" w:rsidRPr="00AF4698">
        <w:t>ay</w:t>
      </w:r>
      <w:r w:rsidRPr="00AF4698">
        <w:t>o de</w:t>
      </w:r>
      <w:r w:rsidR="00E07D16" w:rsidRPr="00AF4698">
        <w:t xml:space="preserve"> </w:t>
      </w:r>
      <w:smartTag w:uri="urn:schemas-microsoft-com:office:smarttags" w:element="metricconverter">
        <w:smartTagPr>
          <w:attr w:name="ProductID" w:val="2010, a"/>
        </w:smartTagPr>
        <w:r w:rsidR="00E07D16" w:rsidRPr="00AF4698">
          <w:t>2010, a</w:t>
        </w:r>
      </w:smartTag>
      <w:r w:rsidR="00E07D16" w:rsidRPr="00AF4698">
        <w:t xml:space="preserve"> </w:t>
      </w:r>
      <w:r w:rsidRPr="00AF4698">
        <w:t xml:space="preserve">las </w:t>
      </w:r>
      <w:r w:rsidR="00E07D16" w:rsidRPr="00AF4698">
        <w:t>10</w:t>
      </w:r>
      <w:r w:rsidRPr="00AF4698">
        <w:t>.00</w:t>
      </w:r>
      <w:r w:rsidR="00E07D16" w:rsidRPr="00AF4698">
        <w:t xml:space="preserve"> </w:t>
      </w:r>
      <w:r w:rsidRPr="00AF4698">
        <w:t>horas</w:t>
      </w:r>
    </w:p>
    <w:p w:rsidR="00E07D16" w:rsidRPr="00AF4698" w:rsidRDefault="00E07D16" w:rsidP="00AF4698">
      <w:pPr>
        <w:tabs>
          <w:tab w:val="right" w:pos="992"/>
          <w:tab w:val="left" w:pos="1276"/>
          <w:tab w:val="right" w:leader="dot" w:pos="8504"/>
        </w:tabs>
        <w:spacing w:after="120"/>
      </w:pPr>
      <w:r w:rsidRPr="00AF4698">
        <w:rPr>
          <w:i/>
        </w:rPr>
        <w:tab/>
      </w:r>
      <w:r w:rsidR="004302D5" w:rsidRPr="00AF4698">
        <w:rPr>
          <w:i/>
        </w:rPr>
        <w:t>Presidenta</w:t>
      </w:r>
      <w:r w:rsidRPr="00AF4698">
        <w:rPr>
          <w:i/>
        </w:rPr>
        <w:t>:</w:t>
      </w:r>
      <w:r w:rsidRPr="00AF4698">
        <w:tab/>
      </w:r>
      <w:r w:rsidR="004302D5" w:rsidRPr="00AF4698">
        <w:t>Sra.</w:t>
      </w:r>
      <w:r w:rsidRPr="00AF4698">
        <w:t xml:space="preserve"> Lee</w:t>
      </w:r>
    </w:p>
    <w:p w:rsidR="00E07D16" w:rsidRPr="00AF4698" w:rsidRDefault="004302D5" w:rsidP="00E07D16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AF4698">
        <w:rPr>
          <w:sz w:val="28"/>
        </w:rPr>
        <w:t>Sumario</w:t>
      </w:r>
    </w:p>
    <w:p w:rsidR="00647589" w:rsidRPr="00AF4698" w:rsidRDefault="004302D5" w:rsidP="00647589">
      <w:pPr>
        <w:pStyle w:val="SingleTxtG"/>
        <w:jc w:val="left"/>
      </w:pPr>
      <w:r w:rsidRPr="00AF4698">
        <w:t>Examen de los informes de los</w:t>
      </w:r>
      <w:r w:rsidR="00647589" w:rsidRPr="00AF4698">
        <w:t xml:space="preserve"> </w:t>
      </w:r>
      <w:r w:rsidRPr="00AF4698">
        <w:t>Es</w:t>
      </w:r>
      <w:r w:rsidR="00647589" w:rsidRPr="00AF4698">
        <w:t>ta</w:t>
      </w:r>
      <w:r w:rsidRPr="00AF4698">
        <w:t>do</w:t>
      </w:r>
      <w:r w:rsidR="00647589" w:rsidRPr="00AF4698">
        <w:t xml:space="preserve">s partes </w:t>
      </w:r>
      <w:r w:rsidR="00647589" w:rsidRPr="00AF4698">
        <w:rPr>
          <w:i/>
        </w:rPr>
        <w:t>(continu</w:t>
      </w:r>
      <w:r w:rsidRPr="00AF4698">
        <w:rPr>
          <w:i/>
        </w:rPr>
        <w:t>ación</w:t>
      </w:r>
      <w:r w:rsidR="00647589" w:rsidRPr="00AF4698">
        <w:rPr>
          <w:i/>
        </w:rPr>
        <w:t>)</w:t>
      </w:r>
    </w:p>
    <w:p w:rsidR="00E07D16" w:rsidRPr="00AF4698" w:rsidRDefault="004302D5" w:rsidP="007156E6">
      <w:pPr>
        <w:pStyle w:val="SingleTxtG"/>
        <w:ind w:left="1701"/>
        <w:jc w:val="left"/>
        <w:rPr>
          <w:i/>
        </w:rPr>
      </w:pPr>
      <w:r w:rsidRPr="00AF4698">
        <w:rPr>
          <w:i/>
        </w:rPr>
        <w:t>Segu</w:t>
      </w:r>
      <w:r w:rsidR="00647589" w:rsidRPr="00AF4698">
        <w:rPr>
          <w:i/>
        </w:rPr>
        <w:t>nd</w:t>
      </w:r>
      <w:r w:rsidRPr="00AF4698">
        <w:rPr>
          <w:i/>
        </w:rPr>
        <w:t>o</w:t>
      </w:r>
      <w:r w:rsidR="00647589" w:rsidRPr="00AF4698">
        <w:rPr>
          <w:i/>
        </w:rPr>
        <w:t xml:space="preserve"> </w:t>
      </w:r>
      <w:r w:rsidRPr="00AF4698">
        <w:rPr>
          <w:i/>
        </w:rPr>
        <w:t xml:space="preserve">informe </w:t>
      </w:r>
      <w:r w:rsidR="00647589" w:rsidRPr="00AF4698">
        <w:rPr>
          <w:i/>
        </w:rPr>
        <w:t>peri</w:t>
      </w:r>
      <w:r w:rsidRPr="00AF4698">
        <w:rPr>
          <w:i/>
        </w:rPr>
        <w:t>ó</w:t>
      </w:r>
      <w:r w:rsidR="00647589" w:rsidRPr="00AF4698">
        <w:rPr>
          <w:i/>
        </w:rPr>
        <w:t>dic</w:t>
      </w:r>
      <w:r w:rsidRPr="00AF4698">
        <w:rPr>
          <w:i/>
        </w:rPr>
        <w:t xml:space="preserve">o de </w:t>
      </w:r>
      <w:smartTag w:uri="urn:schemas-microsoft-com:office:smarttags" w:element="PersonName">
        <w:smartTagPr>
          <w:attr w:name="ProductID" w:val="la ex Rep￺blica Yugoslava"/>
        </w:smartTagPr>
        <w:r w:rsidRPr="00AF4698">
          <w:rPr>
            <w:i/>
          </w:rPr>
          <w:t>la ex República</w:t>
        </w:r>
        <w:r w:rsidR="00647589" w:rsidRPr="00AF4698">
          <w:rPr>
            <w:i/>
          </w:rPr>
          <w:t xml:space="preserve"> Yugoslav</w:t>
        </w:r>
        <w:r w:rsidRPr="00AF4698">
          <w:rPr>
            <w:i/>
          </w:rPr>
          <w:t>a</w:t>
        </w:r>
      </w:smartTag>
      <w:r w:rsidR="00647589" w:rsidRPr="00AF4698">
        <w:rPr>
          <w:i/>
        </w:rPr>
        <w:t xml:space="preserve"> </w:t>
      </w:r>
      <w:r w:rsidRPr="00AF4698">
        <w:rPr>
          <w:i/>
        </w:rPr>
        <w:t>de</w:t>
      </w:r>
      <w:r w:rsidR="0087247C" w:rsidRPr="00AF4698">
        <w:rPr>
          <w:i/>
        </w:rPr>
        <w:t xml:space="preserve"> Macedonia</w:t>
      </w:r>
    </w:p>
    <w:p w:rsidR="007156E6" w:rsidRPr="00AF4698" w:rsidRDefault="007156E6" w:rsidP="007156E6">
      <w:pPr>
        <w:pStyle w:val="SingleTxtG"/>
        <w:ind w:left="1701"/>
        <w:jc w:val="left"/>
        <w:rPr>
          <w:i/>
        </w:rPr>
      </w:pPr>
      <w:r w:rsidRPr="00AF4698">
        <w:rPr>
          <w:i/>
        </w:rPr>
        <w:t>In</w:t>
      </w:r>
      <w:r w:rsidR="004302D5" w:rsidRPr="00AF4698">
        <w:rPr>
          <w:i/>
        </w:rPr>
        <w:t>forme in</w:t>
      </w:r>
      <w:r w:rsidRPr="00AF4698">
        <w:rPr>
          <w:i/>
        </w:rPr>
        <w:t>i</w:t>
      </w:r>
      <w:r w:rsidR="004302D5" w:rsidRPr="00AF4698">
        <w:rPr>
          <w:i/>
        </w:rPr>
        <w:t>c</w:t>
      </w:r>
      <w:r w:rsidRPr="00AF4698">
        <w:rPr>
          <w:i/>
        </w:rPr>
        <w:t>ial</w:t>
      </w:r>
      <w:r w:rsidR="004302D5" w:rsidRPr="00AF4698">
        <w:rPr>
          <w:i/>
        </w:rPr>
        <w:t xml:space="preserve"> de </w:t>
      </w:r>
      <w:smartTag w:uri="urn:schemas-microsoft-com:office:smarttags" w:element="PersonName">
        <w:smartTagPr>
          <w:attr w:name="ProductID" w:val="la ex Rep￺blica Yugoslava"/>
        </w:smartTagPr>
        <w:r w:rsidR="004302D5" w:rsidRPr="00AF4698">
          <w:rPr>
            <w:i/>
          </w:rPr>
          <w:t>la ex</w:t>
        </w:r>
        <w:r w:rsidRPr="00AF4698">
          <w:rPr>
            <w:i/>
          </w:rPr>
          <w:t xml:space="preserve"> </w:t>
        </w:r>
        <w:r w:rsidR="004302D5" w:rsidRPr="00AF4698">
          <w:rPr>
            <w:i/>
          </w:rPr>
          <w:t xml:space="preserve">República </w:t>
        </w:r>
        <w:r w:rsidRPr="00AF4698">
          <w:rPr>
            <w:i/>
          </w:rPr>
          <w:t>Yugoslav</w:t>
        </w:r>
        <w:r w:rsidR="004302D5" w:rsidRPr="00AF4698">
          <w:rPr>
            <w:i/>
          </w:rPr>
          <w:t>a</w:t>
        </w:r>
      </w:smartTag>
      <w:r w:rsidRPr="00AF4698">
        <w:rPr>
          <w:i/>
        </w:rPr>
        <w:t xml:space="preserve"> </w:t>
      </w:r>
      <w:r w:rsidR="004302D5" w:rsidRPr="00AF4698">
        <w:rPr>
          <w:i/>
        </w:rPr>
        <w:t>de</w:t>
      </w:r>
      <w:r w:rsidRPr="00AF4698">
        <w:rPr>
          <w:i/>
        </w:rPr>
        <w:t xml:space="preserve"> Macedonia </w:t>
      </w:r>
      <w:r w:rsidR="00CB6A3A" w:rsidRPr="00AF4698">
        <w:rPr>
          <w:i/>
        </w:rPr>
        <w:t>con arreglo al</w:t>
      </w:r>
      <w:r w:rsidR="000C07FA" w:rsidRPr="00AF4698">
        <w:rPr>
          <w:i/>
        </w:rPr>
        <w:t xml:space="preserve"> </w:t>
      </w:r>
      <w:r w:rsidRPr="00AF4698">
        <w:rPr>
          <w:i/>
        </w:rPr>
        <w:t>Protocol</w:t>
      </w:r>
      <w:r w:rsidR="000C07FA" w:rsidRPr="00AF4698">
        <w:rPr>
          <w:i/>
        </w:rPr>
        <w:t>o</w:t>
      </w:r>
      <w:r w:rsidRPr="00AF4698">
        <w:rPr>
          <w:i/>
        </w:rPr>
        <w:t xml:space="preserve"> </w:t>
      </w:r>
      <w:r w:rsidR="000C07FA" w:rsidRPr="00AF4698">
        <w:rPr>
          <w:i/>
        </w:rPr>
        <w:t xml:space="preserve">Facultativo de </w:t>
      </w:r>
      <w:smartTag w:uri="urn:schemas-microsoft-com:office:smarttags" w:element="PersonName">
        <w:smartTagPr>
          <w:attr w:name="ProductID" w:val="la Convenci￳n"/>
        </w:smartTagPr>
        <w:r w:rsidR="000C07FA" w:rsidRPr="00AF4698">
          <w:rPr>
            <w:i/>
          </w:rPr>
          <w:t>la</w:t>
        </w:r>
        <w:r w:rsidRPr="00AF4698">
          <w:rPr>
            <w:i/>
          </w:rPr>
          <w:t xml:space="preserve"> Conven</w:t>
        </w:r>
        <w:r w:rsidR="000C07FA" w:rsidRPr="00AF4698">
          <w:rPr>
            <w:i/>
          </w:rPr>
          <w:t>c</w:t>
        </w:r>
        <w:r w:rsidRPr="00AF4698">
          <w:rPr>
            <w:i/>
          </w:rPr>
          <w:t>i</w:t>
        </w:r>
        <w:r w:rsidR="000C07FA" w:rsidRPr="00AF4698">
          <w:rPr>
            <w:i/>
          </w:rPr>
          <w:t>ó</w:t>
        </w:r>
        <w:r w:rsidRPr="00AF4698">
          <w:rPr>
            <w:i/>
          </w:rPr>
          <w:t>n</w:t>
        </w:r>
      </w:smartTag>
      <w:r w:rsidRPr="00AF4698">
        <w:rPr>
          <w:i/>
        </w:rPr>
        <w:t xml:space="preserve"> </w:t>
      </w:r>
      <w:r w:rsidR="000C07FA" w:rsidRPr="00AF4698">
        <w:rPr>
          <w:i/>
        </w:rPr>
        <w:t>sobre</w:t>
      </w:r>
      <w:r w:rsidRPr="00AF4698">
        <w:rPr>
          <w:i/>
        </w:rPr>
        <w:t xml:space="preserve"> </w:t>
      </w:r>
      <w:r w:rsidR="000C07FA" w:rsidRPr="00AF4698">
        <w:rPr>
          <w:i/>
        </w:rPr>
        <w:t>los Derechos del Niño</w:t>
      </w:r>
      <w:r w:rsidRPr="00AF4698">
        <w:rPr>
          <w:i/>
        </w:rPr>
        <w:t xml:space="preserve"> </w:t>
      </w:r>
      <w:r w:rsidR="000C07FA" w:rsidRPr="00AF4698">
        <w:rPr>
          <w:i/>
        </w:rPr>
        <w:t xml:space="preserve">relativo </w:t>
      </w:r>
      <w:r w:rsidR="0087247C" w:rsidRPr="00AF4698">
        <w:rPr>
          <w:i/>
        </w:rPr>
        <w:br/>
      </w:r>
      <w:r w:rsidR="000C07FA" w:rsidRPr="00AF4698">
        <w:rPr>
          <w:i/>
        </w:rPr>
        <w:t>a la venta de niños</w:t>
      </w:r>
      <w:r w:rsidRPr="00AF4698">
        <w:rPr>
          <w:i/>
        </w:rPr>
        <w:t xml:space="preserve">, </w:t>
      </w:r>
      <w:r w:rsidR="000C07FA" w:rsidRPr="00AF4698">
        <w:rPr>
          <w:i/>
        </w:rPr>
        <w:t>la</w:t>
      </w:r>
      <w:r w:rsidRPr="00AF4698">
        <w:rPr>
          <w:i/>
        </w:rPr>
        <w:t xml:space="preserve"> prostitu</w:t>
      </w:r>
      <w:r w:rsidR="000C07FA" w:rsidRPr="00AF4698">
        <w:rPr>
          <w:i/>
        </w:rPr>
        <w:t>c</w:t>
      </w:r>
      <w:r w:rsidRPr="00AF4698">
        <w:rPr>
          <w:i/>
        </w:rPr>
        <w:t>i</w:t>
      </w:r>
      <w:r w:rsidR="000C07FA" w:rsidRPr="00AF4698">
        <w:rPr>
          <w:i/>
        </w:rPr>
        <w:t>ó</w:t>
      </w:r>
      <w:r w:rsidRPr="00AF4698">
        <w:rPr>
          <w:i/>
        </w:rPr>
        <w:t xml:space="preserve">n </w:t>
      </w:r>
      <w:r w:rsidR="000C07FA" w:rsidRPr="00AF4698">
        <w:rPr>
          <w:i/>
        </w:rPr>
        <w:t>infantil y la utilización de niños en la</w:t>
      </w:r>
      <w:r w:rsidRPr="00AF4698">
        <w:rPr>
          <w:i/>
        </w:rPr>
        <w:t xml:space="preserve"> pornogra</w:t>
      </w:r>
      <w:r w:rsidR="000C07FA" w:rsidRPr="00AF4698">
        <w:rPr>
          <w:i/>
        </w:rPr>
        <w:t>fía</w:t>
      </w:r>
    </w:p>
    <w:p w:rsidR="007156E6" w:rsidRPr="00AF4698" w:rsidRDefault="007156E6" w:rsidP="007156E6">
      <w:pPr>
        <w:pStyle w:val="SingleTxtG"/>
        <w:ind w:left="1701"/>
        <w:jc w:val="left"/>
        <w:rPr>
          <w:i/>
        </w:rPr>
      </w:pPr>
      <w:r w:rsidRPr="00AF4698">
        <w:rPr>
          <w:i/>
        </w:rPr>
        <w:t>In</w:t>
      </w:r>
      <w:r w:rsidR="000C07FA" w:rsidRPr="00AF4698">
        <w:rPr>
          <w:i/>
        </w:rPr>
        <w:t>forme in</w:t>
      </w:r>
      <w:r w:rsidRPr="00AF4698">
        <w:rPr>
          <w:i/>
        </w:rPr>
        <w:t>i</w:t>
      </w:r>
      <w:r w:rsidR="000C07FA" w:rsidRPr="00AF4698">
        <w:rPr>
          <w:i/>
        </w:rPr>
        <w:t>c</w:t>
      </w:r>
      <w:r w:rsidRPr="00AF4698">
        <w:rPr>
          <w:i/>
        </w:rPr>
        <w:t>ial</w:t>
      </w:r>
      <w:r w:rsidR="000C07FA" w:rsidRPr="00AF4698">
        <w:rPr>
          <w:i/>
        </w:rPr>
        <w:t xml:space="preserve"> de </w:t>
      </w:r>
      <w:smartTag w:uri="urn:schemas-microsoft-com:office:smarttags" w:element="PersonName">
        <w:smartTagPr>
          <w:attr w:name="ProductID" w:val="la ex Rep￺blica Yugoslava"/>
        </w:smartTagPr>
        <w:r w:rsidR="000C07FA" w:rsidRPr="00AF4698">
          <w:rPr>
            <w:i/>
          </w:rPr>
          <w:t>la ex</w:t>
        </w:r>
        <w:r w:rsidRPr="00AF4698">
          <w:rPr>
            <w:i/>
          </w:rPr>
          <w:t xml:space="preserve"> Rep</w:t>
        </w:r>
        <w:r w:rsidR="000C07FA" w:rsidRPr="00AF4698">
          <w:rPr>
            <w:i/>
          </w:rPr>
          <w:t>ú</w:t>
        </w:r>
        <w:r w:rsidRPr="00AF4698">
          <w:rPr>
            <w:i/>
          </w:rPr>
          <w:t>blic</w:t>
        </w:r>
        <w:r w:rsidR="000C07FA" w:rsidRPr="00AF4698">
          <w:rPr>
            <w:i/>
          </w:rPr>
          <w:t>a Yugoslava</w:t>
        </w:r>
      </w:smartTag>
      <w:r w:rsidR="000C07FA" w:rsidRPr="00AF4698">
        <w:rPr>
          <w:i/>
        </w:rPr>
        <w:t xml:space="preserve"> de</w:t>
      </w:r>
      <w:r w:rsidRPr="00AF4698">
        <w:rPr>
          <w:i/>
        </w:rPr>
        <w:t xml:space="preserve"> Macedonia </w:t>
      </w:r>
      <w:r w:rsidR="00CB6A3A" w:rsidRPr="00AF4698">
        <w:rPr>
          <w:i/>
        </w:rPr>
        <w:t>con arreglo al</w:t>
      </w:r>
      <w:r w:rsidR="000C07FA" w:rsidRPr="00AF4698">
        <w:rPr>
          <w:i/>
        </w:rPr>
        <w:t xml:space="preserve"> </w:t>
      </w:r>
      <w:r w:rsidRPr="00AF4698">
        <w:rPr>
          <w:i/>
        </w:rPr>
        <w:t>Protocol</w:t>
      </w:r>
      <w:r w:rsidR="000C07FA" w:rsidRPr="00AF4698">
        <w:rPr>
          <w:i/>
        </w:rPr>
        <w:t>o</w:t>
      </w:r>
      <w:r w:rsidRPr="00AF4698">
        <w:rPr>
          <w:i/>
        </w:rPr>
        <w:t xml:space="preserve"> </w:t>
      </w:r>
      <w:r w:rsidR="000C07FA" w:rsidRPr="00AF4698">
        <w:rPr>
          <w:i/>
        </w:rPr>
        <w:t xml:space="preserve">Facultativo de </w:t>
      </w:r>
      <w:smartTag w:uri="urn:schemas-microsoft-com:office:smarttags" w:element="PersonName">
        <w:smartTagPr>
          <w:attr w:name="ProductID" w:val="la Convenci￳n"/>
        </w:smartTagPr>
        <w:r w:rsidR="000C07FA" w:rsidRPr="00AF4698">
          <w:rPr>
            <w:i/>
          </w:rPr>
          <w:t>la</w:t>
        </w:r>
        <w:r w:rsidR="00D26585" w:rsidRPr="00AF4698">
          <w:rPr>
            <w:i/>
          </w:rPr>
          <w:t xml:space="preserve"> Conven</w:t>
        </w:r>
        <w:r w:rsidR="000C07FA" w:rsidRPr="00AF4698">
          <w:rPr>
            <w:i/>
          </w:rPr>
          <w:t>c</w:t>
        </w:r>
        <w:r w:rsidR="00D26585" w:rsidRPr="00AF4698">
          <w:rPr>
            <w:i/>
          </w:rPr>
          <w:t>i</w:t>
        </w:r>
        <w:r w:rsidR="000C07FA" w:rsidRPr="00AF4698">
          <w:rPr>
            <w:i/>
          </w:rPr>
          <w:t>ón</w:t>
        </w:r>
      </w:smartTag>
      <w:r w:rsidR="00D26585" w:rsidRPr="00AF4698">
        <w:rPr>
          <w:i/>
        </w:rPr>
        <w:t xml:space="preserve"> </w:t>
      </w:r>
      <w:r w:rsidR="000C07FA" w:rsidRPr="00AF4698">
        <w:rPr>
          <w:i/>
        </w:rPr>
        <w:t>sobre los</w:t>
      </w:r>
      <w:r w:rsidR="00D26585" w:rsidRPr="00AF4698">
        <w:rPr>
          <w:i/>
        </w:rPr>
        <w:t xml:space="preserve"> </w:t>
      </w:r>
      <w:r w:rsidR="000C07FA" w:rsidRPr="00AF4698">
        <w:rPr>
          <w:i/>
        </w:rPr>
        <w:t xml:space="preserve">Derechos del Niño relativo </w:t>
      </w:r>
      <w:r w:rsidR="0087247C" w:rsidRPr="00AF4698">
        <w:rPr>
          <w:i/>
        </w:rPr>
        <w:br/>
      </w:r>
      <w:r w:rsidR="000C07FA" w:rsidRPr="00AF4698">
        <w:rPr>
          <w:i/>
        </w:rPr>
        <w:t>a la participación de niños en los conflictos</w:t>
      </w:r>
      <w:r w:rsidRPr="00AF4698">
        <w:rPr>
          <w:i/>
        </w:rPr>
        <w:t xml:space="preserve"> arm</w:t>
      </w:r>
      <w:r w:rsidR="000C07FA" w:rsidRPr="00AF4698">
        <w:rPr>
          <w:i/>
        </w:rPr>
        <w:t>a</w:t>
      </w:r>
      <w:r w:rsidRPr="00AF4698">
        <w:rPr>
          <w:i/>
        </w:rPr>
        <w:t>d</w:t>
      </w:r>
      <w:r w:rsidR="000C07FA" w:rsidRPr="00AF4698">
        <w:rPr>
          <w:i/>
        </w:rPr>
        <w:t>os</w:t>
      </w:r>
    </w:p>
    <w:p w:rsidR="00804524" w:rsidRPr="00AF4698" w:rsidRDefault="006A6F16" w:rsidP="0011375E">
      <w:pPr>
        <w:pStyle w:val="SingleTxtG"/>
        <w:jc w:val="left"/>
        <w:rPr>
          <w:i/>
        </w:rPr>
      </w:pPr>
      <w:r w:rsidRPr="00AF4698">
        <w:br w:type="page"/>
      </w:r>
      <w:r w:rsidR="00AD690D" w:rsidRPr="00AF4698">
        <w:rPr>
          <w:i/>
        </w:rPr>
        <w:t>Se declara abierta la sesión a las</w:t>
      </w:r>
      <w:r w:rsidR="00804524" w:rsidRPr="00AF4698">
        <w:rPr>
          <w:i/>
        </w:rPr>
        <w:t xml:space="preserve"> 10.05 </w:t>
      </w:r>
      <w:r w:rsidR="00AD690D" w:rsidRPr="00AF4698">
        <w:rPr>
          <w:i/>
        </w:rPr>
        <w:t>horas</w:t>
      </w:r>
      <w:r w:rsidR="00804524" w:rsidRPr="00AF4698">
        <w:rPr>
          <w:i/>
        </w:rPr>
        <w:t>.</w:t>
      </w:r>
    </w:p>
    <w:p w:rsidR="00B436F5" w:rsidRPr="00AF4698" w:rsidRDefault="00B436F5" w:rsidP="0011375E">
      <w:pPr>
        <w:pStyle w:val="H23G"/>
        <w:rPr>
          <w:b w:val="0"/>
        </w:rPr>
      </w:pPr>
      <w:r w:rsidRPr="00AF4698">
        <w:tab/>
      </w:r>
      <w:r w:rsidRPr="00AF4698">
        <w:tab/>
      </w:r>
      <w:r w:rsidR="00AD690D" w:rsidRPr="00AF4698">
        <w:t>Examen de los informes de los</w:t>
      </w:r>
      <w:r w:rsidR="00107B7C" w:rsidRPr="00AF4698">
        <w:t xml:space="preserve"> </w:t>
      </w:r>
      <w:r w:rsidR="00AD690D" w:rsidRPr="00AF4698">
        <w:t>Es</w:t>
      </w:r>
      <w:r w:rsidRPr="00AF4698">
        <w:t>ta</w:t>
      </w:r>
      <w:r w:rsidR="00AD690D" w:rsidRPr="00AF4698">
        <w:t>dos</w:t>
      </w:r>
      <w:r w:rsidRPr="00AF4698">
        <w:t xml:space="preserve"> part</w:t>
      </w:r>
      <w:r w:rsidR="00AD690D" w:rsidRPr="00AF4698">
        <w:t>e</w:t>
      </w:r>
      <w:r w:rsidRPr="00AF4698">
        <w:t xml:space="preserve">s </w:t>
      </w:r>
      <w:r w:rsidRPr="00AF4698">
        <w:rPr>
          <w:b w:val="0"/>
          <w:i/>
        </w:rPr>
        <w:t>(continu</w:t>
      </w:r>
      <w:r w:rsidR="00AD690D" w:rsidRPr="00AF4698">
        <w:rPr>
          <w:b w:val="0"/>
          <w:i/>
        </w:rPr>
        <w:t>ación</w:t>
      </w:r>
      <w:r w:rsidRPr="00AF4698">
        <w:rPr>
          <w:b w:val="0"/>
          <w:i/>
        </w:rPr>
        <w:t>)</w:t>
      </w:r>
    </w:p>
    <w:p w:rsidR="009516D3" w:rsidRPr="00AF4698" w:rsidRDefault="00B436F5" w:rsidP="0011375E">
      <w:pPr>
        <w:pStyle w:val="SingleTxtG"/>
        <w:jc w:val="left"/>
      </w:pPr>
      <w:r w:rsidRPr="00AF4698">
        <w:rPr>
          <w:i/>
        </w:rPr>
        <w:t>Se</w:t>
      </w:r>
      <w:r w:rsidR="00AD690D" w:rsidRPr="00AF4698">
        <w:rPr>
          <w:i/>
        </w:rPr>
        <w:t>gu</w:t>
      </w:r>
      <w:r w:rsidRPr="00AF4698">
        <w:rPr>
          <w:i/>
        </w:rPr>
        <w:t>nd</w:t>
      </w:r>
      <w:r w:rsidR="00AD690D" w:rsidRPr="00AF4698">
        <w:rPr>
          <w:i/>
        </w:rPr>
        <w:t>o informe</w:t>
      </w:r>
      <w:r w:rsidRPr="00AF4698">
        <w:rPr>
          <w:i/>
        </w:rPr>
        <w:t xml:space="preserve"> peri</w:t>
      </w:r>
      <w:r w:rsidR="00AD690D" w:rsidRPr="00AF4698">
        <w:rPr>
          <w:i/>
        </w:rPr>
        <w:t>ó</w:t>
      </w:r>
      <w:r w:rsidRPr="00AF4698">
        <w:rPr>
          <w:i/>
        </w:rPr>
        <w:t>dic</w:t>
      </w:r>
      <w:r w:rsidR="00AD690D" w:rsidRPr="00AF4698">
        <w:rPr>
          <w:i/>
        </w:rPr>
        <w:t xml:space="preserve">o de </w:t>
      </w:r>
      <w:smartTag w:uri="urn:schemas-microsoft-com:office:smarttags" w:element="PersonName">
        <w:smartTagPr>
          <w:attr w:name="ProductID" w:val="la ex Rep￺blica Yugoslava"/>
        </w:smartTagPr>
        <w:r w:rsidR="00AD690D" w:rsidRPr="00AF4698">
          <w:rPr>
            <w:i/>
          </w:rPr>
          <w:t>la ex República</w:t>
        </w:r>
        <w:r w:rsidRPr="00AF4698">
          <w:rPr>
            <w:i/>
          </w:rPr>
          <w:t xml:space="preserve"> Yugoslav</w:t>
        </w:r>
        <w:r w:rsidR="00AD690D" w:rsidRPr="00AF4698">
          <w:rPr>
            <w:i/>
          </w:rPr>
          <w:t>a</w:t>
        </w:r>
      </w:smartTag>
      <w:r w:rsidRPr="00AF4698">
        <w:rPr>
          <w:i/>
        </w:rPr>
        <w:t xml:space="preserve"> </w:t>
      </w:r>
      <w:r w:rsidR="00AD690D" w:rsidRPr="00AF4698">
        <w:rPr>
          <w:i/>
        </w:rPr>
        <w:t>de</w:t>
      </w:r>
      <w:r w:rsidRPr="00AF4698">
        <w:rPr>
          <w:i/>
        </w:rPr>
        <w:t xml:space="preserve"> Macedonia</w:t>
      </w:r>
      <w:r w:rsidRPr="00AF4698">
        <w:t xml:space="preserve"> </w:t>
      </w:r>
      <w:r w:rsidR="00FC751A" w:rsidRPr="00AF4698">
        <w:br/>
      </w:r>
      <w:r w:rsidRPr="00AF4698">
        <w:t xml:space="preserve">(CRC/C/MKD/2, CRC/C/MKD/Q/2 </w:t>
      </w:r>
      <w:r w:rsidR="00AD690D" w:rsidRPr="00AF4698">
        <w:t>y</w:t>
      </w:r>
      <w:r w:rsidRPr="00AF4698">
        <w:t xml:space="preserve"> Add.1</w:t>
      </w:r>
      <w:r w:rsidR="009516D3" w:rsidRPr="00AF4698">
        <w:t>)</w:t>
      </w:r>
    </w:p>
    <w:p w:rsidR="00F73089" w:rsidRPr="00AF4698" w:rsidRDefault="00AA6241" w:rsidP="0011375E">
      <w:pPr>
        <w:pStyle w:val="SingleTxtG"/>
        <w:jc w:val="left"/>
      </w:pPr>
      <w:r w:rsidRPr="00AF4698">
        <w:rPr>
          <w:i/>
        </w:rPr>
        <w:t>In</w:t>
      </w:r>
      <w:r w:rsidR="00AD690D" w:rsidRPr="00AF4698">
        <w:rPr>
          <w:i/>
        </w:rPr>
        <w:t>forme in</w:t>
      </w:r>
      <w:r w:rsidRPr="00AF4698">
        <w:rPr>
          <w:i/>
        </w:rPr>
        <w:t>i</w:t>
      </w:r>
      <w:r w:rsidR="00A313DA" w:rsidRPr="00AF4698">
        <w:rPr>
          <w:i/>
        </w:rPr>
        <w:t>c</w:t>
      </w:r>
      <w:r w:rsidRPr="00AF4698">
        <w:rPr>
          <w:i/>
        </w:rPr>
        <w:t xml:space="preserve">ial </w:t>
      </w:r>
      <w:r w:rsidR="00A313DA" w:rsidRPr="00AF4698">
        <w:rPr>
          <w:i/>
        </w:rPr>
        <w:t xml:space="preserve">de </w:t>
      </w:r>
      <w:smartTag w:uri="urn:schemas-microsoft-com:office:smarttags" w:element="PersonName">
        <w:smartTagPr>
          <w:attr w:name="ProductID" w:val="la ex Rep￺blica Yugoslava"/>
        </w:smartTagPr>
        <w:r w:rsidR="00A313DA" w:rsidRPr="00AF4698">
          <w:rPr>
            <w:i/>
          </w:rPr>
          <w:t>la ex República</w:t>
        </w:r>
        <w:r w:rsidRPr="00AF4698">
          <w:rPr>
            <w:i/>
          </w:rPr>
          <w:t xml:space="preserve"> Yugoslav</w:t>
        </w:r>
        <w:r w:rsidR="00A313DA" w:rsidRPr="00AF4698">
          <w:rPr>
            <w:i/>
          </w:rPr>
          <w:t>a</w:t>
        </w:r>
      </w:smartTag>
      <w:r w:rsidRPr="00AF4698">
        <w:rPr>
          <w:i/>
        </w:rPr>
        <w:t xml:space="preserve"> </w:t>
      </w:r>
      <w:r w:rsidR="00A313DA" w:rsidRPr="00AF4698">
        <w:rPr>
          <w:i/>
        </w:rPr>
        <w:t>de</w:t>
      </w:r>
      <w:r w:rsidRPr="00AF4698">
        <w:rPr>
          <w:i/>
        </w:rPr>
        <w:t xml:space="preserve"> Macedonia </w:t>
      </w:r>
      <w:r w:rsidR="00CB6A3A" w:rsidRPr="00AF4698">
        <w:rPr>
          <w:i/>
        </w:rPr>
        <w:t>con arreglo al</w:t>
      </w:r>
      <w:r w:rsidR="00A313DA" w:rsidRPr="00AF4698">
        <w:rPr>
          <w:i/>
        </w:rPr>
        <w:t xml:space="preserve"> Protoco</w:t>
      </w:r>
      <w:r w:rsidRPr="00AF4698">
        <w:rPr>
          <w:i/>
        </w:rPr>
        <w:t>l</w:t>
      </w:r>
      <w:r w:rsidR="00A313DA" w:rsidRPr="00AF4698">
        <w:rPr>
          <w:i/>
        </w:rPr>
        <w:t>o</w:t>
      </w:r>
      <w:r w:rsidRPr="00AF4698">
        <w:rPr>
          <w:i/>
        </w:rPr>
        <w:t xml:space="preserve"> </w:t>
      </w:r>
      <w:r w:rsidR="00A313DA" w:rsidRPr="00AF4698">
        <w:rPr>
          <w:i/>
        </w:rPr>
        <w:t xml:space="preserve">Facultativo de </w:t>
      </w:r>
      <w:smartTag w:uri="urn:schemas-microsoft-com:office:smarttags" w:element="PersonName">
        <w:smartTagPr>
          <w:attr w:name="ProductID" w:val="la Convenci￳n"/>
        </w:smartTagPr>
        <w:r w:rsidR="00A313DA" w:rsidRPr="00AF4698">
          <w:rPr>
            <w:i/>
          </w:rPr>
          <w:t>la</w:t>
        </w:r>
        <w:r w:rsidRPr="00AF4698">
          <w:rPr>
            <w:i/>
          </w:rPr>
          <w:t xml:space="preserve"> Conven</w:t>
        </w:r>
        <w:r w:rsidR="00A313DA" w:rsidRPr="00AF4698">
          <w:rPr>
            <w:i/>
          </w:rPr>
          <w:t>c</w:t>
        </w:r>
        <w:r w:rsidRPr="00AF4698">
          <w:rPr>
            <w:i/>
          </w:rPr>
          <w:t>i</w:t>
        </w:r>
        <w:r w:rsidR="00A313DA" w:rsidRPr="00AF4698">
          <w:rPr>
            <w:i/>
          </w:rPr>
          <w:t>ó</w:t>
        </w:r>
        <w:r w:rsidRPr="00AF4698">
          <w:rPr>
            <w:i/>
          </w:rPr>
          <w:t>n</w:t>
        </w:r>
      </w:smartTag>
      <w:r w:rsidRPr="00AF4698">
        <w:rPr>
          <w:i/>
        </w:rPr>
        <w:t xml:space="preserve"> </w:t>
      </w:r>
      <w:r w:rsidR="00A313DA" w:rsidRPr="00AF4698">
        <w:rPr>
          <w:i/>
        </w:rPr>
        <w:t>sobre los Derechos del Niño relativ</w:t>
      </w:r>
      <w:r w:rsidR="00B3054D" w:rsidRPr="00AF4698">
        <w:rPr>
          <w:i/>
        </w:rPr>
        <w:t>o</w:t>
      </w:r>
      <w:r w:rsidR="00A313DA" w:rsidRPr="00AF4698">
        <w:rPr>
          <w:i/>
        </w:rPr>
        <w:t xml:space="preserve"> a la venta de </w:t>
      </w:r>
      <w:r w:rsidR="00FC751A" w:rsidRPr="00AF4698">
        <w:rPr>
          <w:i/>
        </w:rPr>
        <w:br/>
      </w:r>
      <w:r w:rsidR="00A313DA" w:rsidRPr="00AF4698">
        <w:rPr>
          <w:i/>
        </w:rPr>
        <w:t>niños, la</w:t>
      </w:r>
      <w:r w:rsidR="002F3F27" w:rsidRPr="00AF4698">
        <w:rPr>
          <w:i/>
        </w:rPr>
        <w:t xml:space="preserve"> </w:t>
      </w:r>
      <w:r w:rsidRPr="00AF4698">
        <w:rPr>
          <w:i/>
        </w:rPr>
        <w:t>prostitu</w:t>
      </w:r>
      <w:r w:rsidR="00A313DA" w:rsidRPr="00AF4698">
        <w:rPr>
          <w:i/>
        </w:rPr>
        <w:t>c</w:t>
      </w:r>
      <w:r w:rsidRPr="00AF4698">
        <w:rPr>
          <w:i/>
        </w:rPr>
        <w:t>i</w:t>
      </w:r>
      <w:r w:rsidR="00A313DA" w:rsidRPr="00AF4698">
        <w:rPr>
          <w:i/>
        </w:rPr>
        <w:t>ó</w:t>
      </w:r>
      <w:r w:rsidRPr="00AF4698">
        <w:rPr>
          <w:i/>
        </w:rPr>
        <w:t xml:space="preserve">n </w:t>
      </w:r>
      <w:r w:rsidR="00A313DA" w:rsidRPr="00AF4698">
        <w:rPr>
          <w:i/>
        </w:rPr>
        <w:t>infantil y la utilización de niños en la</w:t>
      </w:r>
      <w:r w:rsidRPr="00AF4698">
        <w:rPr>
          <w:i/>
        </w:rPr>
        <w:t xml:space="preserve"> pornogra</w:t>
      </w:r>
      <w:r w:rsidR="00A313DA" w:rsidRPr="00AF4698">
        <w:rPr>
          <w:i/>
        </w:rPr>
        <w:t>fía</w:t>
      </w:r>
      <w:r w:rsidRPr="00AF4698">
        <w:t xml:space="preserve"> </w:t>
      </w:r>
      <w:r w:rsidR="00EA74DC" w:rsidRPr="00AF4698">
        <w:t>(</w:t>
      </w:r>
      <w:r w:rsidR="00B436F5" w:rsidRPr="00AF4698">
        <w:t>CRC/C/OP</w:t>
      </w:r>
      <w:r w:rsidR="00A313DA" w:rsidRPr="00AF4698">
        <w:t>SC/MKD/1, CRC/C/OPSC/MKD/Q/1 y</w:t>
      </w:r>
      <w:r w:rsidR="00B436F5" w:rsidRPr="00AF4698">
        <w:t xml:space="preserve"> Add.1</w:t>
      </w:r>
      <w:r w:rsidR="00EA74DC" w:rsidRPr="00AF4698">
        <w:t>)</w:t>
      </w:r>
    </w:p>
    <w:p w:rsidR="00B436F5" w:rsidRPr="00AF4698" w:rsidRDefault="00F73089" w:rsidP="0011375E">
      <w:pPr>
        <w:pStyle w:val="SingleTxtG"/>
        <w:jc w:val="left"/>
      </w:pPr>
      <w:r w:rsidRPr="00AF4698">
        <w:rPr>
          <w:i/>
        </w:rPr>
        <w:t>In</w:t>
      </w:r>
      <w:r w:rsidR="00A313DA" w:rsidRPr="00AF4698">
        <w:rPr>
          <w:i/>
        </w:rPr>
        <w:t>forme inic</w:t>
      </w:r>
      <w:r w:rsidRPr="00AF4698">
        <w:rPr>
          <w:i/>
        </w:rPr>
        <w:t xml:space="preserve">ial </w:t>
      </w:r>
      <w:r w:rsidR="00A313DA" w:rsidRPr="00AF4698">
        <w:rPr>
          <w:i/>
        </w:rPr>
        <w:t xml:space="preserve">de </w:t>
      </w:r>
      <w:smartTag w:uri="urn:schemas-microsoft-com:office:smarttags" w:element="PersonName">
        <w:smartTagPr>
          <w:attr w:name="ProductID" w:val="la ex Rep￺blica Yugoslava"/>
        </w:smartTagPr>
        <w:r w:rsidR="00A313DA" w:rsidRPr="00AF4698">
          <w:rPr>
            <w:i/>
          </w:rPr>
          <w:t>la ex</w:t>
        </w:r>
        <w:r w:rsidRPr="00AF4698">
          <w:rPr>
            <w:i/>
          </w:rPr>
          <w:t xml:space="preserve"> Rep</w:t>
        </w:r>
        <w:r w:rsidR="00A313DA" w:rsidRPr="00AF4698">
          <w:rPr>
            <w:i/>
          </w:rPr>
          <w:t>ú</w:t>
        </w:r>
        <w:r w:rsidRPr="00AF4698">
          <w:rPr>
            <w:i/>
          </w:rPr>
          <w:t>blic</w:t>
        </w:r>
        <w:r w:rsidR="00A313DA" w:rsidRPr="00AF4698">
          <w:rPr>
            <w:i/>
          </w:rPr>
          <w:t>a Yugoslav</w:t>
        </w:r>
        <w:r w:rsidR="00B3054D" w:rsidRPr="00AF4698">
          <w:rPr>
            <w:i/>
          </w:rPr>
          <w:t>a</w:t>
        </w:r>
      </w:smartTag>
      <w:r w:rsidR="00A313DA" w:rsidRPr="00AF4698">
        <w:rPr>
          <w:i/>
        </w:rPr>
        <w:t xml:space="preserve"> de</w:t>
      </w:r>
      <w:r w:rsidRPr="00AF4698">
        <w:rPr>
          <w:i/>
        </w:rPr>
        <w:t xml:space="preserve"> Macedonia </w:t>
      </w:r>
      <w:r w:rsidR="00CB6A3A" w:rsidRPr="00AF4698">
        <w:rPr>
          <w:i/>
        </w:rPr>
        <w:t>con arreglo al</w:t>
      </w:r>
      <w:r w:rsidR="00A313DA" w:rsidRPr="00AF4698">
        <w:rPr>
          <w:i/>
        </w:rPr>
        <w:t xml:space="preserve"> Protocolo Facultativo de </w:t>
      </w:r>
      <w:smartTag w:uri="urn:schemas-microsoft-com:office:smarttags" w:element="PersonName">
        <w:smartTagPr>
          <w:attr w:name="ProductID" w:val="la Convenci￳n"/>
        </w:smartTagPr>
        <w:r w:rsidR="00A313DA" w:rsidRPr="00AF4698">
          <w:rPr>
            <w:i/>
          </w:rPr>
          <w:t>la</w:t>
        </w:r>
        <w:r w:rsidRPr="00AF4698">
          <w:rPr>
            <w:i/>
          </w:rPr>
          <w:t xml:space="preserve"> Conven</w:t>
        </w:r>
        <w:r w:rsidR="00A313DA" w:rsidRPr="00AF4698">
          <w:rPr>
            <w:i/>
          </w:rPr>
          <w:t>c</w:t>
        </w:r>
        <w:r w:rsidRPr="00AF4698">
          <w:rPr>
            <w:i/>
          </w:rPr>
          <w:t>i</w:t>
        </w:r>
        <w:r w:rsidR="00A313DA" w:rsidRPr="00AF4698">
          <w:rPr>
            <w:i/>
          </w:rPr>
          <w:t>ón</w:t>
        </w:r>
      </w:smartTag>
      <w:r w:rsidRPr="00AF4698">
        <w:rPr>
          <w:i/>
        </w:rPr>
        <w:t xml:space="preserve"> </w:t>
      </w:r>
      <w:r w:rsidR="00A313DA" w:rsidRPr="00AF4698">
        <w:rPr>
          <w:i/>
        </w:rPr>
        <w:t>sobre los</w:t>
      </w:r>
      <w:r w:rsidRPr="00AF4698">
        <w:rPr>
          <w:i/>
        </w:rPr>
        <w:t xml:space="preserve"> </w:t>
      </w:r>
      <w:r w:rsidR="00A313DA" w:rsidRPr="00AF4698">
        <w:rPr>
          <w:i/>
        </w:rPr>
        <w:t xml:space="preserve">Derechos del Niño relativo a la participación </w:t>
      </w:r>
      <w:r w:rsidR="00FC751A" w:rsidRPr="00AF4698">
        <w:rPr>
          <w:i/>
        </w:rPr>
        <w:br/>
      </w:r>
      <w:r w:rsidR="00A313DA" w:rsidRPr="00AF4698">
        <w:rPr>
          <w:i/>
        </w:rPr>
        <w:t>de niños en los conflictos</w:t>
      </w:r>
      <w:r w:rsidRPr="00AF4698">
        <w:rPr>
          <w:i/>
        </w:rPr>
        <w:t xml:space="preserve"> arm</w:t>
      </w:r>
      <w:r w:rsidR="00A313DA" w:rsidRPr="00AF4698">
        <w:rPr>
          <w:i/>
        </w:rPr>
        <w:t>a</w:t>
      </w:r>
      <w:r w:rsidRPr="00AF4698">
        <w:rPr>
          <w:i/>
        </w:rPr>
        <w:t>d</w:t>
      </w:r>
      <w:r w:rsidR="00A313DA" w:rsidRPr="00AF4698">
        <w:rPr>
          <w:i/>
        </w:rPr>
        <w:t>os</w:t>
      </w:r>
      <w:r w:rsidRPr="00AF4698">
        <w:rPr>
          <w:i/>
        </w:rPr>
        <w:t xml:space="preserve"> </w:t>
      </w:r>
      <w:r w:rsidRPr="00AF4698">
        <w:t>(</w:t>
      </w:r>
      <w:r w:rsidR="00B436F5" w:rsidRPr="00AF4698">
        <w:t xml:space="preserve">CRC/C/OPAC/MKD/1, CRC/C/OPAC/MKD/Q/1 </w:t>
      </w:r>
      <w:r w:rsidR="00FC751A" w:rsidRPr="00AF4698">
        <w:br/>
      </w:r>
      <w:r w:rsidR="00A313DA" w:rsidRPr="00AF4698">
        <w:t>y</w:t>
      </w:r>
      <w:r w:rsidR="00B436F5" w:rsidRPr="00AF4698">
        <w:t xml:space="preserve"> Add.1)</w:t>
      </w:r>
    </w:p>
    <w:p w:rsidR="00804524" w:rsidRPr="00AF4698" w:rsidRDefault="00FC751A" w:rsidP="00FC751A">
      <w:pPr>
        <w:pStyle w:val="ParaNoG"/>
        <w:numPr>
          <w:ilvl w:val="0"/>
          <w:numId w:val="0"/>
        </w:numPr>
        <w:ind w:left="1134"/>
        <w:rPr>
          <w:i/>
        </w:rPr>
      </w:pPr>
      <w:r w:rsidRPr="00AF4698">
        <w:t>1.</w:t>
      </w:r>
      <w:r w:rsidRPr="00AF4698">
        <w:tab/>
      </w:r>
      <w:r w:rsidR="00A313DA" w:rsidRPr="00AF4698">
        <w:rPr>
          <w:i/>
        </w:rPr>
        <w:t>Por</w:t>
      </w:r>
      <w:r w:rsidR="00804524" w:rsidRPr="00AF4698">
        <w:rPr>
          <w:i/>
        </w:rPr>
        <w:t xml:space="preserve"> invita</w:t>
      </w:r>
      <w:r w:rsidR="00A313DA" w:rsidRPr="00AF4698">
        <w:rPr>
          <w:i/>
        </w:rPr>
        <w:t>c</w:t>
      </w:r>
      <w:r w:rsidR="00804524" w:rsidRPr="00AF4698">
        <w:rPr>
          <w:i/>
        </w:rPr>
        <w:t>i</w:t>
      </w:r>
      <w:r w:rsidR="00A313DA" w:rsidRPr="00AF4698">
        <w:rPr>
          <w:i/>
        </w:rPr>
        <w:t>ó</w:t>
      </w:r>
      <w:r w:rsidR="00804524" w:rsidRPr="00AF4698">
        <w:rPr>
          <w:i/>
        </w:rPr>
        <w:t xml:space="preserve">n </w:t>
      </w:r>
      <w:r w:rsidR="00A313DA" w:rsidRPr="00AF4698">
        <w:rPr>
          <w:i/>
        </w:rPr>
        <w:t xml:space="preserve">de </w:t>
      </w:r>
      <w:smartTag w:uri="urn:schemas-microsoft-com:office:smarttags" w:element="PersonName">
        <w:smartTagPr>
          <w:attr w:name="ProductID" w:val="la Presidenta"/>
        </w:smartTagPr>
        <w:r w:rsidR="00A313DA" w:rsidRPr="00AF4698">
          <w:rPr>
            <w:i/>
          </w:rPr>
          <w:t>la</w:t>
        </w:r>
        <w:r w:rsidR="00804524" w:rsidRPr="00AF4698">
          <w:rPr>
            <w:i/>
          </w:rPr>
          <w:t xml:space="preserve"> </w:t>
        </w:r>
        <w:r w:rsidR="00A313DA" w:rsidRPr="00AF4698">
          <w:rPr>
            <w:i/>
          </w:rPr>
          <w:t>Presidenta</w:t>
        </w:r>
      </w:smartTag>
      <w:r w:rsidR="00804524" w:rsidRPr="00AF4698">
        <w:rPr>
          <w:i/>
        </w:rPr>
        <w:t xml:space="preserve">, </w:t>
      </w:r>
      <w:r w:rsidR="00A313DA" w:rsidRPr="00AF4698">
        <w:rPr>
          <w:i/>
        </w:rPr>
        <w:t>la</w:t>
      </w:r>
      <w:r w:rsidR="00804524" w:rsidRPr="00AF4698">
        <w:rPr>
          <w:i/>
        </w:rPr>
        <w:t xml:space="preserve"> delega</w:t>
      </w:r>
      <w:r w:rsidR="00A313DA" w:rsidRPr="00AF4698">
        <w:rPr>
          <w:i/>
        </w:rPr>
        <w:t>c</w:t>
      </w:r>
      <w:r w:rsidR="00804524" w:rsidRPr="00AF4698">
        <w:rPr>
          <w:i/>
        </w:rPr>
        <w:t>i</w:t>
      </w:r>
      <w:r w:rsidR="00A313DA" w:rsidRPr="00AF4698">
        <w:rPr>
          <w:i/>
        </w:rPr>
        <w:t>ó</w:t>
      </w:r>
      <w:r w:rsidR="00804524" w:rsidRPr="00AF4698">
        <w:rPr>
          <w:i/>
        </w:rPr>
        <w:t xml:space="preserve">n </w:t>
      </w:r>
      <w:r w:rsidR="00A313DA" w:rsidRPr="00AF4698">
        <w:rPr>
          <w:i/>
        </w:rPr>
        <w:t xml:space="preserve">de </w:t>
      </w:r>
      <w:smartTag w:uri="urn:schemas-microsoft-com:office:smarttags" w:element="PersonName">
        <w:smartTagPr>
          <w:attr w:name="ProductID" w:val="la ex Rep￺blica Yugoslava"/>
        </w:smartTagPr>
        <w:r w:rsidR="00A313DA" w:rsidRPr="00AF4698">
          <w:rPr>
            <w:i/>
          </w:rPr>
          <w:t>la ex República</w:t>
        </w:r>
        <w:r w:rsidR="00804524" w:rsidRPr="00AF4698">
          <w:rPr>
            <w:i/>
          </w:rPr>
          <w:t xml:space="preserve"> Yugoslav</w:t>
        </w:r>
        <w:r w:rsidR="00A313DA" w:rsidRPr="00AF4698">
          <w:rPr>
            <w:i/>
          </w:rPr>
          <w:t>a</w:t>
        </w:r>
      </w:smartTag>
      <w:r w:rsidR="00A313DA" w:rsidRPr="00AF4698">
        <w:rPr>
          <w:i/>
        </w:rPr>
        <w:t xml:space="preserve"> de</w:t>
      </w:r>
      <w:r w:rsidR="00804524" w:rsidRPr="00AF4698">
        <w:rPr>
          <w:i/>
        </w:rPr>
        <w:t xml:space="preserve"> Macedonia </w:t>
      </w:r>
      <w:r w:rsidR="00A313DA" w:rsidRPr="00AF4698">
        <w:rPr>
          <w:i/>
        </w:rPr>
        <w:t xml:space="preserve">toma </w:t>
      </w:r>
      <w:r w:rsidR="00B3054D" w:rsidRPr="00AF4698">
        <w:rPr>
          <w:i/>
        </w:rPr>
        <w:t>a</w:t>
      </w:r>
      <w:r w:rsidR="00A313DA" w:rsidRPr="00AF4698">
        <w:rPr>
          <w:i/>
        </w:rPr>
        <w:t xml:space="preserve">siento como participante a </w:t>
      </w:r>
      <w:smartTag w:uri="urn:schemas-microsoft-com:office:smarttags" w:element="PersonName">
        <w:smartTagPr>
          <w:attr w:name="ProductID" w:val="la Mesa"/>
        </w:smartTagPr>
        <w:r w:rsidR="00A313DA" w:rsidRPr="00AF4698">
          <w:rPr>
            <w:i/>
          </w:rPr>
          <w:t>la Mesa</w:t>
        </w:r>
      </w:smartTag>
      <w:r w:rsidR="00A313DA" w:rsidRPr="00AF4698">
        <w:rPr>
          <w:i/>
        </w:rPr>
        <w:t xml:space="preserve"> del</w:t>
      </w:r>
      <w:r w:rsidR="00804524" w:rsidRPr="00AF4698">
        <w:rPr>
          <w:i/>
        </w:rPr>
        <w:t xml:space="preserve"> Comit</w:t>
      </w:r>
      <w:r w:rsidR="00A313DA" w:rsidRPr="00AF4698">
        <w:rPr>
          <w:i/>
        </w:rPr>
        <w:t>é</w:t>
      </w:r>
      <w:r w:rsidR="00804524" w:rsidRPr="00AF4698">
        <w:rPr>
          <w:i/>
        </w:rPr>
        <w:t>.</w:t>
      </w:r>
    </w:p>
    <w:p w:rsidR="00804524" w:rsidRPr="00AF4698" w:rsidRDefault="00FC751A" w:rsidP="00FC751A">
      <w:pPr>
        <w:pStyle w:val="SingleTxtG"/>
      </w:pPr>
      <w:r w:rsidRPr="00AF4698">
        <w:t>2.</w:t>
      </w:r>
      <w:r w:rsidRPr="00AF4698">
        <w:tab/>
      </w:r>
      <w:r w:rsidR="00A313DA" w:rsidRPr="00AF4698">
        <w:rPr>
          <w:b/>
        </w:rPr>
        <w:t>El</w:t>
      </w:r>
      <w:r w:rsidR="00A313DA" w:rsidRPr="00AF4698">
        <w:t xml:space="preserve"> </w:t>
      </w:r>
      <w:r w:rsidR="00A313DA" w:rsidRPr="00AF4698">
        <w:rPr>
          <w:b/>
        </w:rPr>
        <w:t>S</w:t>
      </w:r>
      <w:r w:rsidR="00804524" w:rsidRPr="00AF4698">
        <w:rPr>
          <w:b/>
        </w:rPr>
        <w:t>r. Bajrami</w:t>
      </w:r>
      <w:r w:rsidR="00804524" w:rsidRPr="00AF4698">
        <w:t xml:space="preserve"> (</w:t>
      </w:r>
      <w:r w:rsidR="00A313DA" w:rsidRPr="00AF4698">
        <w:t>ex</w:t>
      </w:r>
      <w:r w:rsidR="00804524" w:rsidRPr="00AF4698">
        <w:t xml:space="preserve"> </w:t>
      </w:r>
      <w:r w:rsidR="00A313DA" w:rsidRPr="00AF4698">
        <w:t xml:space="preserve">República </w:t>
      </w:r>
      <w:r w:rsidR="00804524" w:rsidRPr="00AF4698">
        <w:t>Yugoslav</w:t>
      </w:r>
      <w:r w:rsidR="00A313DA" w:rsidRPr="00AF4698">
        <w:t>a de</w:t>
      </w:r>
      <w:r w:rsidR="00804524" w:rsidRPr="00AF4698">
        <w:t xml:space="preserve"> Macedonia) expres</w:t>
      </w:r>
      <w:r w:rsidR="00A313DA" w:rsidRPr="00AF4698">
        <w:t>a su apoyo a la labor emprendida por el</w:t>
      </w:r>
      <w:r w:rsidR="00804524" w:rsidRPr="00AF4698">
        <w:t xml:space="preserve"> Comit</w:t>
      </w:r>
      <w:r w:rsidR="000855D6" w:rsidRPr="00AF4698">
        <w:t>é para hacer frente al gran</w:t>
      </w:r>
      <w:r w:rsidR="00804524" w:rsidRPr="00AF4698">
        <w:t xml:space="preserve"> n</w:t>
      </w:r>
      <w:r w:rsidR="000855D6" w:rsidRPr="00AF4698">
        <w:t>ú</w:t>
      </w:r>
      <w:r w:rsidR="00804524" w:rsidRPr="00AF4698">
        <w:t>mer</w:t>
      </w:r>
      <w:r w:rsidR="000855D6" w:rsidRPr="00AF4698">
        <w:t>o</w:t>
      </w:r>
      <w:r w:rsidR="00804524" w:rsidRPr="00AF4698">
        <w:t xml:space="preserve"> </w:t>
      </w:r>
      <w:r w:rsidR="000855D6" w:rsidRPr="00AF4698">
        <w:t xml:space="preserve">de informes que están pendientes de </w:t>
      </w:r>
      <w:r w:rsidR="00EF3291" w:rsidRPr="00AF4698">
        <w:t xml:space="preserve">examen </w:t>
      </w:r>
      <w:r w:rsidR="000855D6" w:rsidRPr="00AF4698">
        <w:t>y dice que su país respalda la adopc</w:t>
      </w:r>
      <w:r w:rsidR="00804524" w:rsidRPr="00AF4698">
        <w:t>i</w:t>
      </w:r>
      <w:r w:rsidR="000855D6" w:rsidRPr="00AF4698">
        <w:t>ó</w:t>
      </w:r>
      <w:r w:rsidR="00804524" w:rsidRPr="00AF4698">
        <w:t xml:space="preserve">n </w:t>
      </w:r>
      <w:r w:rsidR="000855D6" w:rsidRPr="00AF4698">
        <w:t>de un</w:t>
      </w:r>
      <w:r w:rsidR="00804524" w:rsidRPr="00AF4698">
        <w:t xml:space="preserve"> protocol</w:t>
      </w:r>
      <w:r w:rsidR="000855D6" w:rsidRPr="00AF4698">
        <w:t xml:space="preserve">o adicional de </w:t>
      </w:r>
      <w:smartTag w:uri="urn:schemas-microsoft-com:office:smarttags" w:element="PersonName">
        <w:smartTagPr>
          <w:attr w:name="ProductID" w:val="la Convenci￳n"/>
        </w:smartTagPr>
        <w:r w:rsidR="000855D6" w:rsidRPr="00AF4698">
          <w:t>la</w:t>
        </w:r>
        <w:r w:rsidR="00804524" w:rsidRPr="00AF4698">
          <w:t xml:space="preserve"> Conven</w:t>
        </w:r>
        <w:r w:rsidR="000855D6" w:rsidRPr="00AF4698">
          <w:t>c</w:t>
        </w:r>
        <w:r w:rsidR="00804524" w:rsidRPr="00AF4698">
          <w:t>i</w:t>
        </w:r>
        <w:r w:rsidR="000855D6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0855D6" w:rsidRPr="00AF4698">
        <w:t>que aborde el tema del derecho de</w:t>
      </w:r>
      <w:r w:rsidR="00804524" w:rsidRPr="00AF4698">
        <w:t xml:space="preserve"> ap</w:t>
      </w:r>
      <w:r w:rsidR="000855D6" w:rsidRPr="00AF4698">
        <w:t>e</w:t>
      </w:r>
      <w:r w:rsidR="00804524" w:rsidRPr="00AF4698">
        <w:t>l</w:t>
      </w:r>
      <w:r w:rsidR="000855D6" w:rsidRPr="00AF4698">
        <w:t>ación</w:t>
      </w:r>
      <w:r w:rsidR="00804524" w:rsidRPr="00AF4698">
        <w:t xml:space="preserve">. </w:t>
      </w:r>
      <w:r w:rsidR="000855D6" w:rsidRPr="00AF4698">
        <w:t>Tras señalar que han transcurrido dos años desde la redacción del</w:t>
      </w:r>
      <w:r w:rsidR="00804524" w:rsidRPr="00AF4698">
        <w:t xml:space="preserve"> </w:t>
      </w:r>
      <w:r w:rsidR="000855D6" w:rsidRPr="00AF4698">
        <w:t>segundo informe</w:t>
      </w:r>
      <w:r w:rsidR="00804524" w:rsidRPr="00AF4698">
        <w:t xml:space="preserve"> peri</w:t>
      </w:r>
      <w:r w:rsidR="000855D6" w:rsidRPr="00AF4698">
        <w:t>ó</w:t>
      </w:r>
      <w:r w:rsidR="00804524" w:rsidRPr="00AF4698">
        <w:t>dic</w:t>
      </w:r>
      <w:r w:rsidR="000855D6" w:rsidRPr="00AF4698">
        <w:t>o</w:t>
      </w:r>
      <w:r w:rsidR="00804524" w:rsidRPr="00AF4698">
        <w:t xml:space="preserve">, </w:t>
      </w:r>
      <w:r w:rsidR="000855D6" w:rsidRPr="00AF4698">
        <w:t>indica</w:t>
      </w:r>
      <w:r w:rsidR="00804524" w:rsidRPr="00AF4698">
        <w:t xml:space="preserve"> </w:t>
      </w:r>
      <w:r w:rsidR="000855D6" w:rsidRPr="00AF4698">
        <w:t>que se han tomado medidas</w:t>
      </w:r>
      <w:r w:rsidR="00804524" w:rsidRPr="00AF4698">
        <w:t xml:space="preserve"> important</w:t>
      </w:r>
      <w:r w:rsidR="000855D6" w:rsidRPr="00AF4698">
        <w:t>es desde entonces para reforzar los derechos</w:t>
      </w:r>
      <w:r w:rsidR="00804524" w:rsidRPr="00AF4698">
        <w:t xml:space="preserve"> </w:t>
      </w:r>
      <w:r w:rsidR="000855D6" w:rsidRPr="00AF4698">
        <w:t>del niño</w:t>
      </w:r>
      <w:r w:rsidR="00804524" w:rsidRPr="00AF4698">
        <w:t xml:space="preserve">. </w:t>
      </w:r>
      <w:r w:rsidR="000855D6" w:rsidRPr="00AF4698">
        <w:t>Los informes relativos a la</w:t>
      </w:r>
      <w:r w:rsidR="00804524" w:rsidRPr="00AF4698">
        <w:t xml:space="preserve"> </w:t>
      </w:r>
      <w:r w:rsidR="000855D6" w:rsidRPr="00AF4698">
        <w:t>a</w:t>
      </w:r>
      <w:r w:rsidR="00804524" w:rsidRPr="00AF4698">
        <w:t>pl</w:t>
      </w:r>
      <w:r w:rsidR="000855D6" w:rsidRPr="00AF4698">
        <w:t>icación</w:t>
      </w:r>
      <w:r w:rsidR="00804524" w:rsidRPr="00AF4698">
        <w:t xml:space="preserve"> </w:t>
      </w:r>
      <w:r w:rsidR="000855D6" w:rsidRPr="00AF4698"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0855D6" w:rsidRPr="00AF4698">
          <w:t>la</w:t>
        </w:r>
        <w:r w:rsidR="00804524" w:rsidRPr="00AF4698">
          <w:t xml:space="preserve"> Conven</w:t>
        </w:r>
        <w:r w:rsidR="000855D6" w:rsidRPr="00AF4698">
          <w:t>c</w:t>
        </w:r>
        <w:r w:rsidR="00804524" w:rsidRPr="00AF4698">
          <w:t>i</w:t>
        </w:r>
        <w:r w:rsidR="000855D6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0855D6" w:rsidRPr="00AF4698">
        <w:t>sobre los Derechos del Niño y los</w:t>
      </w:r>
      <w:r w:rsidR="00804524" w:rsidRPr="00AF4698">
        <w:t xml:space="preserve"> Protocol</w:t>
      </w:r>
      <w:r w:rsidR="000855D6" w:rsidRPr="00AF4698">
        <w:t>o</w:t>
      </w:r>
      <w:r w:rsidR="00804524" w:rsidRPr="00AF4698">
        <w:t xml:space="preserve">s </w:t>
      </w:r>
      <w:r w:rsidR="000855D6" w:rsidRPr="00AF4698">
        <w:t>Facultativos</w:t>
      </w:r>
      <w:r w:rsidR="00D836EE" w:rsidRPr="00AF4698">
        <w:t xml:space="preserve"> se han preparado </w:t>
      </w:r>
      <w:r w:rsidR="00EF3291" w:rsidRPr="00AF4698">
        <w:t>sobre la</w:t>
      </w:r>
      <w:r w:rsidR="00775FD0" w:rsidRPr="00AF4698">
        <w:t xml:space="preserve"> bas</w:t>
      </w:r>
      <w:r w:rsidR="00D836EE" w:rsidRPr="00AF4698">
        <w:t>e</w:t>
      </w:r>
      <w:r w:rsidR="00775FD0" w:rsidRPr="00AF4698">
        <w:t xml:space="preserve"> </w:t>
      </w:r>
      <w:r w:rsidR="00D836EE" w:rsidRPr="00AF4698">
        <w:t>de</w:t>
      </w:r>
      <w:r w:rsidR="00775FD0" w:rsidRPr="00AF4698">
        <w:t xml:space="preserve"> </w:t>
      </w:r>
      <w:r w:rsidR="00804524" w:rsidRPr="00AF4698">
        <w:t>extens</w:t>
      </w:r>
      <w:r w:rsidR="00D836EE" w:rsidRPr="00AF4698">
        <w:t>as consultas</w:t>
      </w:r>
      <w:r w:rsidR="00804524" w:rsidRPr="00AF4698">
        <w:t xml:space="preserve"> interministerial</w:t>
      </w:r>
      <w:r w:rsidR="00D836EE" w:rsidRPr="00AF4698">
        <w:t>es</w:t>
      </w:r>
      <w:r w:rsidR="00804524" w:rsidRPr="00AF4698">
        <w:t xml:space="preserve"> </w:t>
      </w:r>
      <w:r w:rsidR="00D836EE" w:rsidRPr="00AF4698">
        <w:t>y en estrecha</w:t>
      </w:r>
      <w:r w:rsidR="00804524" w:rsidRPr="00AF4698">
        <w:t xml:space="preserve"> coopera</w:t>
      </w:r>
      <w:r w:rsidR="00D836EE" w:rsidRPr="00AF4698">
        <w:t>c</w:t>
      </w:r>
      <w:r w:rsidR="00804524" w:rsidRPr="00AF4698">
        <w:t>i</w:t>
      </w:r>
      <w:r w:rsidR="00D836EE" w:rsidRPr="00AF4698">
        <w:t>ó</w:t>
      </w:r>
      <w:r w:rsidR="00804524" w:rsidRPr="00AF4698">
        <w:t xml:space="preserve">n </w:t>
      </w:r>
      <w:r w:rsidR="00D836EE" w:rsidRPr="00AF4698">
        <w:t>con la oficina</w:t>
      </w:r>
      <w:r w:rsidR="00804524" w:rsidRPr="00AF4698">
        <w:t xml:space="preserve"> local </w:t>
      </w:r>
      <w:r w:rsidR="00D836EE" w:rsidRPr="00AF4698">
        <w:t>del Fondo de las Naciones</w:t>
      </w:r>
      <w:r w:rsidR="00804524" w:rsidRPr="00AF4698">
        <w:t xml:space="preserve"> Unid</w:t>
      </w:r>
      <w:r w:rsidR="00D836EE" w:rsidRPr="00AF4698">
        <w:t xml:space="preserve">as para </w:t>
      </w:r>
      <w:smartTag w:uri="urn:schemas-microsoft-com:office:smarttags" w:element="PersonName">
        <w:smartTagPr>
          <w:attr w:name="ProductID" w:val="la Infancia"/>
        </w:smartTagPr>
        <w:r w:rsidR="00D836EE" w:rsidRPr="00AF4698">
          <w:t>la Infancia</w:t>
        </w:r>
      </w:smartTag>
      <w:r w:rsidR="00804524" w:rsidRPr="00AF4698">
        <w:t xml:space="preserve"> (UNICEF).</w:t>
      </w:r>
    </w:p>
    <w:p w:rsidR="00804524" w:rsidRPr="00AF4698" w:rsidRDefault="00FC751A" w:rsidP="00FC751A">
      <w:pPr>
        <w:pStyle w:val="SingleTxtG"/>
      </w:pPr>
      <w:r w:rsidRPr="00AF4698">
        <w:t>3.</w:t>
      </w:r>
      <w:r w:rsidRPr="00AF4698">
        <w:tab/>
      </w:r>
      <w:r w:rsidR="00D836EE" w:rsidRPr="00AF4698">
        <w:t xml:space="preserve">Se han incorporado a la legislación interna las disposiciones de </w:t>
      </w:r>
      <w:smartTag w:uri="urn:schemas-microsoft-com:office:smarttags" w:element="PersonName">
        <w:smartTagPr>
          <w:attr w:name="ProductID" w:val="la Convenci￳n"/>
        </w:smartTagPr>
        <w:r w:rsidR="00D836EE" w:rsidRPr="00AF4698">
          <w:t>la</w:t>
        </w:r>
        <w:r w:rsidR="00804524" w:rsidRPr="00AF4698">
          <w:t xml:space="preserve"> Conven</w:t>
        </w:r>
        <w:r w:rsidR="00D836EE" w:rsidRPr="00AF4698">
          <w:t>c</w:t>
        </w:r>
        <w:r w:rsidR="00804524" w:rsidRPr="00AF4698">
          <w:t>i</w:t>
        </w:r>
        <w:r w:rsidR="00D836EE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D836EE" w:rsidRPr="00AF4698">
        <w:t>y de los</w:t>
      </w:r>
      <w:r w:rsidR="00804524" w:rsidRPr="00AF4698">
        <w:t xml:space="preserve"> Protocol</w:t>
      </w:r>
      <w:r w:rsidR="00D836EE" w:rsidRPr="00AF4698">
        <w:t>o</w:t>
      </w:r>
      <w:r w:rsidR="00804524" w:rsidRPr="00AF4698">
        <w:t>s</w:t>
      </w:r>
      <w:r w:rsidR="00D836EE" w:rsidRPr="00AF4698">
        <w:t xml:space="preserve"> Facultativos</w:t>
      </w:r>
      <w:r w:rsidR="00804524" w:rsidRPr="00AF4698">
        <w:t xml:space="preserve">. </w:t>
      </w:r>
      <w:r w:rsidR="00D836EE" w:rsidRPr="00AF4698">
        <w:t>En los dos últimos años</w:t>
      </w:r>
      <w:r w:rsidR="00804524" w:rsidRPr="00AF4698">
        <w:t xml:space="preserve">, </w:t>
      </w:r>
      <w:r w:rsidR="00D836EE" w:rsidRPr="00AF4698">
        <w:t xml:space="preserve">se ha modificado </w:t>
      </w:r>
      <w:smartTag w:uri="urn:schemas-microsoft-com:office:smarttags" w:element="PersonName">
        <w:smartTagPr>
          <w:attr w:name="ProductID" w:val="la Ley"/>
        </w:smartTagPr>
        <w:r w:rsidR="00D836EE" w:rsidRPr="00AF4698">
          <w:t>la</w:t>
        </w:r>
        <w:r w:rsidR="00804524" w:rsidRPr="00AF4698">
          <w:t xml:space="preserve"> L</w:t>
        </w:r>
        <w:r w:rsidR="00D836EE" w:rsidRPr="00AF4698">
          <w:t>ey</w:t>
        </w:r>
      </w:smartTag>
      <w:r w:rsidR="00D836EE" w:rsidRPr="00AF4698">
        <w:t xml:space="preserve"> de</w:t>
      </w:r>
      <w:r w:rsidR="00804524" w:rsidRPr="00AF4698">
        <w:t xml:space="preserve"> </w:t>
      </w:r>
      <w:r w:rsidR="005A2864" w:rsidRPr="00AF4698">
        <w:t xml:space="preserve">la </w:t>
      </w:r>
      <w:r w:rsidR="00C247EA" w:rsidRPr="00AF4698">
        <w:t xml:space="preserve">familia </w:t>
      </w:r>
      <w:r w:rsidR="00D836EE" w:rsidRPr="00AF4698">
        <w:t>para abordar</w:t>
      </w:r>
      <w:r w:rsidR="00804524" w:rsidRPr="00AF4698">
        <w:t xml:space="preserve"> </w:t>
      </w:r>
      <w:r w:rsidR="00CB6A3A" w:rsidRPr="00AF4698">
        <w:t>el sufrimiento</w:t>
      </w:r>
      <w:r w:rsidR="00D836EE" w:rsidRPr="00AF4698">
        <w:t xml:space="preserve"> de las</w:t>
      </w:r>
      <w:r w:rsidR="00775FD0" w:rsidRPr="00AF4698">
        <w:t xml:space="preserve"> </w:t>
      </w:r>
      <w:r w:rsidR="00804524" w:rsidRPr="00AF4698">
        <w:t>v</w:t>
      </w:r>
      <w:r w:rsidR="00D836EE" w:rsidRPr="00AF4698">
        <w:t>í</w:t>
      </w:r>
      <w:r w:rsidR="00804524" w:rsidRPr="00AF4698">
        <w:t>ctim</w:t>
      </w:r>
      <w:r w:rsidR="00D836EE" w:rsidRPr="00AF4698">
        <w:t>a</w:t>
      </w:r>
      <w:r w:rsidR="00804524" w:rsidRPr="00AF4698">
        <w:t xml:space="preserve">s </w:t>
      </w:r>
      <w:r w:rsidR="00D836EE" w:rsidRPr="00AF4698">
        <w:t>de la</w:t>
      </w:r>
      <w:r w:rsidR="00804524" w:rsidRPr="00AF4698">
        <w:t xml:space="preserve"> tra</w:t>
      </w:r>
      <w:r w:rsidR="00D836EE" w:rsidRPr="00AF4698">
        <w:t>ta</w:t>
      </w:r>
      <w:r w:rsidR="00804524" w:rsidRPr="00AF4698">
        <w:t xml:space="preserve"> </w:t>
      </w:r>
      <w:r w:rsidR="00D836EE" w:rsidRPr="00AF4698">
        <w:t>y modificar y actualizar los procedimientos de</w:t>
      </w:r>
      <w:r w:rsidR="00804524" w:rsidRPr="00AF4698">
        <w:t xml:space="preserve"> adop</w:t>
      </w:r>
      <w:r w:rsidR="00D836EE" w:rsidRPr="00AF4698">
        <w:t>c</w:t>
      </w:r>
      <w:r w:rsidR="00804524" w:rsidRPr="00AF4698">
        <w:t>i</w:t>
      </w:r>
      <w:r w:rsidR="00D836EE" w:rsidRPr="00AF4698">
        <w:t>ó</w:t>
      </w:r>
      <w:r w:rsidR="00804524" w:rsidRPr="00AF4698">
        <w:t xml:space="preserve">n. </w:t>
      </w:r>
      <w:r w:rsidR="00D836EE" w:rsidRPr="00AF4698">
        <w:t xml:space="preserve">Se ha enmendado </w:t>
      </w:r>
      <w:smartTag w:uri="urn:schemas-microsoft-com:office:smarttags" w:element="PersonName">
        <w:smartTagPr>
          <w:attr w:name="ProductID" w:val="la Ley"/>
        </w:smartTagPr>
        <w:r w:rsidR="00D836EE" w:rsidRPr="00AF4698">
          <w:t>l</w:t>
        </w:r>
        <w:r w:rsidR="00804524" w:rsidRPr="00AF4698">
          <w:t>a</w:t>
        </w:r>
        <w:r w:rsidR="00D836EE" w:rsidRPr="00AF4698">
          <w:t xml:space="preserve"> Ley</w:t>
        </w:r>
      </w:smartTag>
      <w:r w:rsidR="00D836EE" w:rsidRPr="00AF4698">
        <w:t xml:space="preserve"> de</w:t>
      </w:r>
      <w:r w:rsidR="00804524" w:rsidRPr="00AF4698">
        <w:t xml:space="preserve"> </w:t>
      </w:r>
      <w:r w:rsidR="005A2864" w:rsidRPr="00AF4698">
        <w:t>p</w:t>
      </w:r>
      <w:r w:rsidR="00804524" w:rsidRPr="00AF4698">
        <w:t>rotec</w:t>
      </w:r>
      <w:r w:rsidR="00D836EE" w:rsidRPr="00AF4698">
        <w:t>c</w:t>
      </w:r>
      <w:r w:rsidR="00804524" w:rsidRPr="00AF4698">
        <w:t>i</w:t>
      </w:r>
      <w:r w:rsidR="00D836EE" w:rsidRPr="00AF4698">
        <w:t>ó</w:t>
      </w:r>
      <w:r w:rsidR="00804524" w:rsidRPr="00AF4698">
        <w:t xml:space="preserve">n </w:t>
      </w:r>
      <w:r w:rsidR="00D836EE" w:rsidRPr="00AF4698">
        <w:t>de</w:t>
      </w:r>
      <w:r w:rsidR="005A2864" w:rsidRPr="00AF4698">
        <w:t xml:space="preserve"> </w:t>
      </w:r>
      <w:r w:rsidR="00D836EE" w:rsidRPr="00AF4698">
        <w:t>l</w:t>
      </w:r>
      <w:r w:rsidR="005A2864" w:rsidRPr="00AF4698">
        <w:t>a infancia</w:t>
      </w:r>
      <w:r w:rsidR="00D836EE" w:rsidRPr="00AF4698">
        <w:t xml:space="preserve"> con miras a</w:t>
      </w:r>
      <w:r w:rsidR="00804524" w:rsidRPr="00AF4698">
        <w:t xml:space="preserve"> inclu</w:t>
      </w:r>
      <w:r w:rsidR="00D836EE" w:rsidRPr="00AF4698">
        <w:t>ir</w:t>
      </w:r>
      <w:r w:rsidR="00804524" w:rsidRPr="00AF4698">
        <w:t xml:space="preserve"> </w:t>
      </w:r>
      <w:r w:rsidR="00D836EE" w:rsidRPr="00AF4698">
        <w:t>un</w:t>
      </w:r>
      <w:r w:rsidR="00804524" w:rsidRPr="00AF4698">
        <w:t>a n</w:t>
      </w:r>
      <w:r w:rsidR="00D836EE" w:rsidRPr="00AF4698">
        <w:t>u</w:t>
      </w:r>
      <w:r w:rsidR="00804524" w:rsidRPr="00AF4698">
        <w:t>e</w:t>
      </w:r>
      <w:r w:rsidR="00D836EE" w:rsidRPr="00AF4698">
        <w:t>va</w:t>
      </w:r>
      <w:r w:rsidR="00804524" w:rsidRPr="00AF4698">
        <w:t xml:space="preserve"> </w:t>
      </w:r>
      <w:r w:rsidR="00D836EE" w:rsidRPr="00AF4698">
        <w:t>prestación parental sup</w:t>
      </w:r>
      <w:r w:rsidR="00804524" w:rsidRPr="00AF4698">
        <w:t>lementar</w:t>
      </w:r>
      <w:r w:rsidR="00D836EE" w:rsidRPr="00AF4698">
        <w:t>ia</w:t>
      </w:r>
      <w:r w:rsidR="00804524" w:rsidRPr="00AF4698">
        <w:t xml:space="preserve">. </w:t>
      </w:r>
      <w:r w:rsidR="00D836EE" w:rsidRPr="00AF4698">
        <w:t>E</w:t>
      </w:r>
      <w:r w:rsidR="00804524" w:rsidRPr="00AF4698">
        <w:t xml:space="preserve">n 2009, </w:t>
      </w:r>
      <w:r w:rsidR="00D836EE" w:rsidRPr="00AF4698">
        <w:t>se aprobó una nueva</w:t>
      </w:r>
      <w:r w:rsidR="00804524" w:rsidRPr="00AF4698">
        <w:t xml:space="preserve"> </w:t>
      </w:r>
      <w:r w:rsidR="00D836EE" w:rsidRPr="00AF4698">
        <w:t>Ley de</w:t>
      </w:r>
      <w:r w:rsidR="00804524" w:rsidRPr="00AF4698">
        <w:t xml:space="preserve"> </w:t>
      </w:r>
      <w:r w:rsidR="00775FD0" w:rsidRPr="00AF4698">
        <w:t>p</w:t>
      </w:r>
      <w:r w:rsidR="00804524" w:rsidRPr="00AF4698">
        <w:t>rotec</w:t>
      </w:r>
      <w:r w:rsidR="00D836EE" w:rsidRPr="00AF4698">
        <w:t>c</w:t>
      </w:r>
      <w:r w:rsidR="00804524" w:rsidRPr="00AF4698">
        <w:t>i</w:t>
      </w:r>
      <w:r w:rsidR="00D836EE" w:rsidRPr="00AF4698">
        <w:t>ó</w:t>
      </w:r>
      <w:r w:rsidR="00804524" w:rsidRPr="00AF4698">
        <w:t xml:space="preserve">n </w:t>
      </w:r>
      <w:r w:rsidR="00D836EE" w:rsidRPr="00AF4698">
        <w:t>social, que fomenta el</w:t>
      </w:r>
      <w:r w:rsidR="002F009D" w:rsidRPr="00AF4698">
        <w:t xml:space="preserve"> us</w:t>
      </w:r>
      <w:r w:rsidR="00D836EE" w:rsidRPr="00AF4698">
        <w:t>o</w:t>
      </w:r>
      <w:r w:rsidR="002F009D" w:rsidRPr="00AF4698">
        <w:t xml:space="preserve"> </w:t>
      </w:r>
      <w:r w:rsidR="00D836EE" w:rsidRPr="00AF4698">
        <w:t>de</w:t>
      </w:r>
      <w:r w:rsidR="002F009D" w:rsidRPr="00AF4698">
        <w:t xml:space="preserve"> m</w:t>
      </w:r>
      <w:r w:rsidR="00D836EE" w:rsidRPr="00AF4698">
        <w:t>é</w:t>
      </w:r>
      <w:r w:rsidR="002F009D" w:rsidRPr="00AF4698">
        <w:t>tod</w:t>
      </w:r>
      <w:r w:rsidR="00D836EE" w:rsidRPr="00AF4698">
        <w:t>o</w:t>
      </w:r>
      <w:r w:rsidR="002F009D" w:rsidRPr="00AF4698">
        <w:t xml:space="preserve">s </w:t>
      </w:r>
      <w:r w:rsidR="00D836EE" w:rsidRPr="00AF4698">
        <w:t xml:space="preserve">distintos </w:t>
      </w:r>
      <w:r w:rsidR="00EF3291" w:rsidRPr="00AF4698">
        <w:t>de</w:t>
      </w:r>
      <w:r w:rsidR="00D836EE" w:rsidRPr="00AF4698">
        <w:t xml:space="preserve"> la</w:t>
      </w:r>
      <w:r w:rsidR="002F009D" w:rsidRPr="00AF4698">
        <w:t xml:space="preserve"> </w:t>
      </w:r>
      <w:r w:rsidR="00804524" w:rsidRPr="00AF4698">
        <w:t>institu</w:t>
      </w:r>
      <w:r w:rsidR="002A2C21" w:rsidRPr="00AF4698">
        <w:t>c</w:t>
      </w:r>
      <w:r w:rsidR="00804524" w:rsidRPr="00AF4698">
        <w:t>ionaliza</w:t>
      </w:r>
      <w:r w:rsidR="002A2C21" w:rsidRPr="00AF4698">
        <w:t>c</w:t>
      </w:r>
      <w:r w:rsidR="00804524" w:rsidRPr="00AF4698">
        <w:t>i</w:t>
      </w:r>
      <w:r w:rsidR="002A2C21" w:rsidRPr="00AF4698">
        <w:t>ó</w:t>
      </w:r>
      <w:r w:rsidR="00804524" w:rsidRPr="00AF4698">
        <w:t xml:space="preserve">n </w:t>
      </w:r>
      <w:r w:rsidR="002A2C21" w:rsidRPr="00AF4698">
        <w:t>para los niños que necesitan</w:t>
      </w:r>
      <w:r w:rsidR="00804524" w:rsidRPr="00AF4698">
        <w:t xml:space="preserve"> protec</w:t>
      </w:r>
      <w:r w:rsidR="002A2C21" w:rsidRPr="00AF4698">
        <w:t>c</w:t>
      </w:r>
      <w:r w:rsidR="00804524" w:rsidRPr="00AF4698">
        <w:t>i</w:t>
      </w:r>
      <w:r w:rsidR="002A2C21" w:rsidRPr="00AF4698">
        <w:t>ó</w:t>
      </w:r>
      <w:r w:rsidR="00804524" w:rsidRPr="00AF4698">
        <w:t>n</w:t>
      </w:r>
      <w:r w:rsidR="00CB6A3A" w:rsidRPr="00AF4698">
        <w:t>,</w:t>
      </w:r>
      <w:r w:rsidR="002F009D" w:rsidRPr="00AF4698">
        <w:t xml:space="preserve"> </w:t>
      </w:r>
      <w:r w:rsidR="002A2C21" w:rsidRPr="00AF4698">
        <w:t>a través,</w:t>
      </w:r>
      <w:r w:rsidR="002F009D" w:rsidRPr="00AF4698">
        <w:t xml:space="preserve"> </w:t>
      </w:r>
      <w:r w:rsidR="002A2C21" w:rsidRPr="00AF4698">
        <w:t>p</w:t>
      </w:r>
      <w:r w:rsidR="002F009D" w:rsidRPr="00AF4698">
        <w:t>or e</w:t>
      </w:r>
      <w:r w:rsidR="002A2C21" w:rsidRPr="00AF4698">
        <w:t>je</w:t>
      </w:r>
      <w:r w:rsidR="002F009D" w:rsidRPr="00AF4698">
        <w:t>mpl</w:t>
      </w:r>
      <w:r w:rsidR="002A2C21" w:rsidRPr="00AF4698">
        <w:t>o</w:t>
      </w:r>
      <w:r w:rsidR="002F009D" w:rsidRPr="00AF4698">
        <w:t xml:space="preserve">, </w:t>
      </w:r>
      <w:r w:rsidR="002A2C21" w:rsidRPr="00AF4698">
        <w:t xml:space="preserve">de la creación de residencias para pequeños </w:t>
      </w:r>
      <w:r w:rsidR="00804524" w:rsidRPr="00AF4698">
        <w:t>grup</w:t>
      </w:r>
      <w:r w:rsidR="002A2C21" w:rsidRPr="00AF4698">
        <w:t>os</w:t>
      </w:r>
      <w:r w:rsidR="002F009D" w:rsidRPr="00AF4698">
        <w:t xml:space="preserve">. </w:t>
      </w:r>
      <w:r w:rsidR="002A2C21" w:rsidRPr="00AF4698">
        <w:t>La ley</w:t>
      </w:r>
      <w:r w:rsidR="002F009D" w:rsidRPr="00AF4698">
        <w:t xml:space="preserve"> </w:t>
      </w:r>
      <w:r w:rsidR="002A2C21" w:rsidRPr="00AF4698">
        <w:t xml:space="preserve">prevé </w:t>
      </w:r>
      <w:r w:rsidR="00CB6A3A" w:rsidRPr="00AF4698">
        <w:t xml:space="preserve">también </w:t>
      </w:r>
      <w:r w:rsidR="002A2C21" w:rsidRPr="00AF4698">
        <w:t>la elaboración de planes de trabajo</w:t>
      </w:r>
      <w:r w:rsidR="00804524" w:rsidRPr="00AF4698">
        <w:t xml:space="preserve"> individualiz</w:t>
      </w:r>
      <w:r w:rsidR="002A2C21" w:rsidRPr="00AF4698">
        <w:t>a</w:t>
      </w:r>
      <w:r w:rsidR="00804524" w:rsidRPr="00AF4698">
        <w:t>d</w:t>
      </w:r>
      <w:r w:rsidR="002A2C21" w:rsidRPr="00AF4698">
        <w:t>os para los</w:t>
      </w:r>
      <w:r w:rsidR="00804524" w:rsidRPr="00AF4698">
        <w:t xml:space="preserve"> beneficiari</w:t>
      </w:r>
      <w:r w:rsidR="002A2C21" w:rsidRPr="00AF4698">
        <w:t>o</w:t>
      </w:r>
      <w:r w:rsidR="00804524" w:rsidRPr="00AF4698">
        <w:t>s</w:t>
      </w:r>
      <w:r w:rsidR="00CB6A3A" w:rsidRPr="00AF4698">
        <w:t>,</w:t>
      </w:r>
      <w:r w:rsidR="00804524" w:rsidRPr="00AF4698">
        <w:t xml:space="preserve"> </w:t>
      </w:r>
      <w:r w:rsidR="002A2C21" w:rsidRPr="00AF4698">
        <w:t>la concesión de</w:t>
      </w:r>
      <w:r w:rsidR="00804524" w:rsidRPr="00AF4698">
        <w:t xml:space="preserve"> licen</w:t>
      </w:r>
      <w:r w:rsidR="002A2C21" w:rsidRPr="00AF4698">
        <w:t>cia</w:t>
      </w:r>
      <w:r w:rsidR="00804524" w:rsidRPr="00AF4698">
        <w:t xml:space="preserve">s </w:t>
      </w:r>
      <w:r w:rsidR="002A2C21" w:rsidRPr="00AF4698">
        <w:t>y la formación</w:t>
      </w:r>
      <w:r w:rsidR="00804524" w:rsidRPr="00AF4698">
        <w:t xml:space="preserve"> continu</w:t>
      </w:r>
      <w:r w:rsidR="002A2C21" w:rsidRPr="00AF4698">
        <w:t>a de los</w:t>
      </w:r>
      <w:r w:rsidR="00804524" w:rsidRPr="00AF4698">
        <w:t xml:space="preserve"> profesional</w:t>
      </w:r>
      <w:r w:rsidR="002A2C21" w:rsidRPr="00AF4698">
        <w:t>e</w:t>
      </w:r>
      <w:r w:rsidR="00804524" w:rsidRPr="00AF4698">
        <w:t>s.</w:t>
      </w:r>
      <w:r w:rsidR="002F3F27" w:rsidRPr="00AF4698">
        <w:t xml:space="preserve"> </w:t>
      </w:r>
      <w:smartTag w:uri="urn:schemas-microsoft-com:office:smarttags" w:element="PersonName">
        <w:smartTagPr>
          <w:attr w:name="ProductID" w:val="la Ley"/>
        </w:smartTagPr>
        <w:r w:rsidR="00804524" w:rsidRPr="00AF4698">
          <w:t>La</w:t>
        </w:r>
        <w:r w:rsidR="002A2C21" w:rsidRPr="00AF4698">
          <w:t xml:space="preserve"> Ley</w:t>
        </w:r>
      </w:smartTag>
      <w:r w:rsidR="002A2C21" w:rsidRPr="00AF4698">
        <w:t xml:space="preserve"> de e</w:t>
      </w:r>
      <w:r w:rsidR="005A2864" w:rsidRPr="00AF4698">
        <w:t>ducación</w:t>
      </w:r>
      <w:r w:rsidR="00804524" w:rsidRPr="00AF4698">
        <w:t xml:space="preserve"> </w:t>
      </w:r>
      <w:r w:rsidR="002A2C21" w:rsidRPr="00AF4698">
        <w:t>p</w:t>
      </w:r>
      <w:r w:rsidR="00804524" w:rsidRPr="00AF4698">
        <w:t>rimar</w:t>
      </w:r>
      <w:r w:rsidR="002A2C21" w:rsidRPr="00AF4698">
        <w:t xml:space="preserve">ia </w:t>
      </w:r>
      <w:r w:rsidR="00804524" w:rsidRPr="00AF4698">
        <w:t xml:space="preserve">y </w:t>
      </w:r>
      <w:r w:rsidR="002A2C21" w:rsidRPr="00AF4698">
        <w:t>s</w:t>
      </w:r>
      <w:r w:rsidR="00804524" w:rsidRPr="00AF4698">
        <w:t>ec</w:t>
      </w:r>
      <w:r w:rsidR="002A2C21" w:rsidRPr="00AF4698">
        <w:t>u</w:t>
      </w:r>
      <w:r w:rsidR="00804524" w:rsidRPr="00AF4698">
        <w:t>ndar</w:t>
      </w:r>
      <w:r w:rsidR="002A2C21" w:rsidRPr="00AF4698">
        <w:t>ia</w:t>
      </w:r>
      <w:r w:rsidR="00804524" w:rsidRPr="00AF4698">
        <w:t xml:space="preserve"> </w:t>
      </w:r>
      <w:r w:rsidR="002A2C21" w:rsidRPr="00AF4698">
        <w:t xml:space="preserve">garantiza que se imparta una capacitación sobre los temas de </w:t>
      </w:r>
      <w:r w:rsidR="00804524" w:rsidRPr="00AF4698">
        <w:t>no</w:t>
      </w:r>
      <w:r w:rsidR="002A2C21" w:rsidRPr="00AF4698">
        <w:t xml:space="preserve"> </w:t>
      </w:r>
      <w:r w:rsidR="00804524" w:rsidRPr="00AF4698">
        <w:t>violenc</w:t>
      </w:r>
      <w:r w:rsidR="002A2C21" w:rsidRPr="00AF4698">
        <w:t>ia y</w:t>
      </w:r>
      <w:r w:rsidR="00804524" w:rsidRPr="00AF4698">
        <w:t xml:space="preserve"> se</w:t>
      </w:r>
      <w:r w:rsidR="002A2C21" w:rsidRPr="00AF4698">
        <w:t>g</w:t>
      </w:r>
      <w:r w:rsidR="00804524" w:rsidRPr="00AF4698">
        <w:t>uri</w:t>
      </w:r>
      <w:r w:rsidR="002A2C21" w:rsidRPr="00AF4698">
        <w:t>dad en las</w:t>
      </w:r>
      <w:r w:rsidR="00804524" w:rsidRPr="00AF4698">
        <w:t xml:space="preserve"> </w:t>
      </w:r>
      <w:r w:rsidR="002A2C21" w:rsidRPr="00AF4698">
        <w:t>e</w:t>
      </w:r>
      <w:r w:rsidR="00804524" w:rsidRPr="00AF4698">
        <w:t>sc</w:t>
      </w:r>
      <w:r w:rsidR="002A2C21" w:rsidRPr="00AF4698">
        <w:t>ue</w:t>
      </w:r>
      <w:r w:rsidR="00804524" w:rsidRPr="00AF4698">
        <w:t>l</w:t>
      </w:r>
      <w:r w:rsidR="002A2C21" w:rsidRPr="00AF4698">
        <w:t>a</w:t>
      </w:r>
      <w:r w:rsidR="00804524" w:rsidRPr="00AF4698">
        <w:t xml:space="preserve">s </w:t>
      </w:r>
      <w:r w:rsidR="002A2C21" w:rsidRPr="00AF4698">
        <w:t>y que se refuer</w:t>
      </w:r>
      <w:r w:rsidR="002E6A78" w:rsidRPr="00AF4698">
        <w:t>c</w:t>
      </w:r>
      <w:r w:rsidR="002A2C21" w:rsidRPr="00AF4698">
        <w:t>en las funciones de supervisión y</w:t>
      </w:r>
      <w:r w:rsidR="00804524" w:rsidRPr="00AF4698">
        <w:t xml:space="preserve"> evalua</w:t>
      </w:r>
      <w:r w:rsidR="002A2C21" w:rsidRPr="00AF4698">
        <w:t>c</w:t>
      </w:r>
      <w:r w:rsidR="00804524" w:rsidRPr="00AF4698">
        <w:t>i</w:t>
      </w:r>
      <w:r w:rsidR="002A2C21" w:rsidRPr="00AF4698">
        <w:t xml:space="preserve">ón de </w:t>
      </w:r>
      <w:smartTag w:uri="urn:schemas-microsoft-com:office:smarttags" w:element="PersonName">
        <w:smartTagPr>
          <w:attr w:name="ProductID" w:val="la Inspecci￳n"/>
        </w:smartTagPr>
        <w:r w:rsidR="002A2C21" w:rsidRPr="00AF4698">
          <w:t>la Inspección</w:t>
        </w:r>
      </w:smartTag>
      <w:r w:rsidR="00804524" w:rsidRPr="00AF4698">
        <w:t xml:space="preserve"> </w:t>
      </w:r>
      <w:r w:rsidR="005A2864" w:rsidRPr="00AF4698">
        <w:t xml:space="preserve">de Enseñanza del </w:t>
      </w:r>
      <w:r w:rsidR="002E6A78" w:rsidRPr="00AF4698">
        <w:t>Es</w:t>
      </w:r>
      <w:r w:rsidR="00804524" w:rsidRPr="00AF4698">
        <w:t>ta</w:t>
      </w:r>
      <w:r w:rsidR="005A2864" w:rsidRPr="00AF4698">
        <w:t>do</w:t>
      </w:r>
      <w:r w:rsidR="002F009D" w:rsidRPr="00AF4698">
        <w:t>.</w:t>
      </w:r>
      <w:r w:rsidR="00804524" w:rsidRPr="00AF4698">
        <w:t xml:space="preserve"> </w:t>
      </w:r>
      <w:r w:rsidR="002E6A78" w:rsidRPr="00AF4698">
        <w:t>Se ha mejorado la formación del profesorado, a fin de</w:t>
      </w:r>
      <w:r w:rsidR="00804524" w:rsidRPr="00AF4698">
        <w:t xml:space="preserve"> </w:t>
      </w:r>
      <w:r w:rsidR="002E6A78" w:rsidRPr="00AF4698">
        <w:t>incorporar técnicas docentes</w:t>
      </w:r>
      <w:r w:rsidR="00804524" w:rsidRPr="00AF4698">
        <w:t xml:space="preserve"> modern</w:t>
      </w:r>
      <w:r w:rsidR="002E6A78" w:rsidRPr="00AF4698">
        <w:t>as, centradas en las necesidades</w:t>
      </w:r>
      <w:r w:rsidR="002F009D" w:rsidRPr="00AF4698">
        <w:t xml:space="preserve"> </w:t>
      </w:r>
      <w:r w:rsidR="00804524" w:rsidRPr="00AF4698">
        <w:t>individual</w:t>
      </w:r>
      <w:r w:rsidR="002E6A78" w:rsidRPr="00AF4698">
        <w:t>es</w:t>
      </w:r>
      <w:r w:rsidR="00804524" w:rsidRPr="00AF4698">
        <w:t xml:space="preserve">, </w:t>
      </w:r>
      <w:r w:rsidR="002E6A78" w:rsidRPr="00AF4698">
        <w:t xml:space="preserve">y se ha adoptado </w:t>
      </w:r>
      <w:r w:rsidR="00EF3291" w:rsidRPr="00AF4698">
        <w:t xml:space="preserve">un sistema de </w:t>
      </w:r>
      <w:r w:rsidR="002E6A78" w:rsidRPr="00AF4698">
        <w:t xml:space="preserve">transferencias monetarias </w:t>
      </w:r>
      <w:r w:rsidR="00804524" w:rsidRPr="00AF4698">
        <w:t>condi</w:t>
      </w:r>
      <w:r w:rsidR="002E6A78" w:rsidRPr="00AF4698">
        <w:t>c</w:t>
      </w:r>
      <w:r w:rsidR="00804524" w:rsidRPr="00AF4698">
        <w:t>iona</w:t>
      </w:r>
      <w:r w:rsidR="002E6A78" w:rsidRPr="00AF4698">
        <w:t>das como medio de proporcionar un respaldo</w:t>
      </w:r>
      <w:r w:rsidR="00804524" w:rsidRPr="00AF4698">
        <w:t xml:space="preserve"> financi</w:t>
      </w:r>
      <w:r w:rsidR="002E6A78" w:rsidRPr="00AF4698">
        <w:t>ero a los</w:t>
      </w:r>
      <w:r w:rsidR="00804524" w:rsidRPr="00AF4698">
        <w:t xml:space="preserve"> </w:t>
      </w:r>
      <w:r w:rsidR="002E6A78" w:rsidRPr="00AF4698">
        <w:t>estudiantes de</w:t>
      </w:r>
      <w:r w:rsidR="00804524" w:rsidRPr="00AF4698">
        <w:t xml:space="preserve"> famili</w:t>
      </w:r>
      <w:r w:rsidR="002E6A78" w:rsidRPr="00AF4698">
        <w:t>a</w:t>
      </w:r>
      <w:r w:rsidR="00804524" w:rsidRPr="00AF4698">
        <w:t xml:space="preserve">s </w:t>
      </w:r>
      <w:r w:rsidR="002E6A78" w:rsidRPr="00AF4698">
        <w:t>acogidas a la asistencia social</w:t>
      </w:r>
      <w:r w:rsidR="00804524" w:rsidRPr="00AF4698">
        <w:t xml:space="preserve">. </w:t>
      </w:r>
      <w:r w:rsidR="002E6A78" w:rsidRPr="00AF4698">
        <w:t>En</w:t>
      </w:r>
      <w:r w:rsidR="00804524" w:rsidRPr="00AF4698">
        <w:t xml:space="preserve"> c</w:t>
      </w:r>
      <w:r w:rsidR="002E6A78" w:rsidRPr="00AF4698">
        <w:t>i</w:t>
      </w:r>
      <w:r w:rsidR="00804524" w:rsidRPr="00AF4698">
        <w:t>ert</w:t>
      </w:r>
      <w:r w:rsidR="002E6A78" w:rsidRPr="00AF4698">
        <w:t>os casos</w:t>
      </w:r>
      <w:r w:rsidR="00804524" w:rsidRPr="00AF4698">
        <w:t xml:space="preserve">, </w:t>
      </w:r>
      <w:r w:rsidR="007A1522" w:rsidRPr="00AF4698">
        <w:t xml:space="preserve">se facilita a </w:t>
      </w:r>
      <w:r w:rsidR="002E6A78" w:rsidRPr="00AF4698">
        <w:t>los e</w:t>
      </w:r>
      <w:r w:rsidR="00804524" w:rsidRPr="00AF4698">
        <w:t>stud</w:t>
      </w:r>
      <w:r w:rsidR="002E6A78" w:rsidRPr="00AF4698">
        <w:t>ia</w:t>
      </w:r>
      <w:r w:rsidR="00804524" w:rsidRPr="00AF4698">
        <w:t>nt</w:t>
      </w:r>
      <w:r w:rsidR="002E6A78" w:rsidRPr="00AF4698">
        <w:t>e</w:t>
      </w:r>
      <w:r w:rsidR="00804524" w:rsidRPr="00AF4698">
        <w:t xml:space="preserve">s </w:t>
      </w:r>
      <w:r w:rsidR="007A1522" w:rsidRPr="00AF4698">
        <w:t>el</w:t>
      </w:r>
      <w:r w:rsidR="00804524" w:rsidRPr="00AF4698">
        <w:t xml:space="preserve"> transport</w:t>
      </w:r>
      <w:r w:rsidR="007A1522" w:rsidRPr="00AF4698">
        <w:t>e</w:t>
      </w:r>
      <w:r w:rsidR="00804524" w:rsidRPr="00AF4698">
        <w:t xml:space="preserve"> o </w:t>
      </w:r>
      <w:r w:rsidR="007A1522" w:rsidRPr="00AF4698">
        <w:t>el alojamiento</w:t>
      </w:r>
      <w:r w:rsidR="00804524" w:rsidRPr="00AF4698">
        <w:t xml:space="preserve"> dur</w:t>
      </w:r>
      <w:r w:rsidR="007A1522" w:rsidRPr="00AF4698">
        <w:t>a</w:t>
      </w:r>
      <w:r w:rsidR="00804524" w:rsidRPr="00AF4698">
        <w:t>n</w:t>
      </w:r>
      <w:r w:rsidR="007A1522" w:rsidRPr="00AF4698">
        <w:t>te</w:t>
      </w:r>
      <w:r w:rsidR="00804524" w:rsidRPr="00AF4698">
        <w:t xml:space="preserve"> </w:t>
      </w:r>
      <w:r w:rsidR="007A1522" w:rsidRPr="00AF4698">
        <w:t>su</w:t>
      </w:r>
      <w:r w:rsidR="00804524" w:rsidRPr="00AF4698">
        <w:t xml:space="preserve"> </w:t>
      </w:r>
      <w:r w:rsidR="007A1522" w:rsidRPr="00AF4698">
        <w:t>e</w:t>
      </w:r>
      <w:r w:rsidR="00804524" w:rsidRPr="00AF4698">
        <w:t>scol</w:t>
      </w:r>
      <w:r w:rsidR="007A1522" w:rsidRPr="00AF4698">
        <w:t>ar</w:t>
      </w:r>
      <w:r w:rsidR="00804524" w:rsidRPr="00AF4698">
        <w:t>i</w:t>
      </w:r>
      <w:r w:rsidR="007A1522" w:rsidRPr="00AF4698">
        <w:t>zació</w:t>
      </w:r>
      <w:r w:rsidR="00804524" w:rsidRPr="00AF4698">
        <w:t xml:space="preserve">n. </w:t>
      </w:r>
      <w:r w:rsidR="007A1522" w:rsidRPr="00AF4698">
        <w:t>El Min</w:t>
      </w:r>
      <w:r w:rsidR="00804524" w:rsidRPr="00AF4698">
        <w:t>ist</w:t>
      </w:r>
      <w:r w:rsidR="007A1522" w:rsidRPr="00AF4698">
        <w:t>e</w:t>
      </w:r>
      <w:r w:rsidR="00804524" w:rsidRPr="00AF4698">
        <w:t>r</w:t>
      </w:r>
      <w:r w:rsidR="007A1522" w:rsidRPr="00AF4698">
        <w:t>io de</w:t>
      </w:r>
      <w:r w:rsidR="00804524" w:rsidRPr="00AF4698">
        <w:t xml:space="preserve"> Educa</w:t>
      </w:r>
      <w:r w:rsidR="007A1522" w:rsidRPr="00AF4698">
        <w:t>c</w:t>
      </w:r>
      <w:r w:rsidR="00804524" w:rsidRPr="00AF4698">
        <w:t>i</w:t>
      </w:r>
      <w:r w:rsidR="007A1522" w:rsidRPr="00AF4698">
        <w:t>ó</w:t>
      </w:r>
      <w:r w:rsidR="00804524" w:rsidRPr="00AF4698">
        <w:t xml:space="preserve">n </w:t>
      </w:r>
      <w:r w:rsidR="007A1522" w:rsidRPr="00AF4698">
        <w:t>y</w:t>
      </w:r>
      <w:r w:rsidR="00804524" w:rsidRPr="00AF4698">
        <w:t xml:space="preserve"> </w:t>
      </w:r>
      <w:r w:rsidR="007A1522" w:rsidRPr="00AF4698">
        <w:t>C</w:t>
      </w:r>
      <w:r w:rsidR="00804524" w:rsidRPr="00AF4698">
        <w:t>ienc</w:t>
      </w:r>
      <w:r w:rsidR="007A1522" w:rsidRPr="00AF4698">
        <w:t>ia</w:t>
      </w:r>
      <w:r w:rsidR="00804524" w:rsidRPr="00AF4698">
        <w:t xml:space="preserve"> ha </w:t>
      </w:r>
      <w:r w:rsidR="007A1522" w:rsidRPr="00AF4698">
        <w:t>publicado un manual sobre la</w:t>
      </w:r>
      <w:r w:rsidR="00804524" w:rsidRPr="00AF4698">
        <w:t xml:space="preserve"> no</w:t>
      </w:r>
      <w:r w:rsidR="007A1522" w:rsidRPr="00AF4698">
        <w:t xml:space="preserve"> </w:t>
      </w:r>
      <w:r w:rsidR="00804524" w:rsidRPr="00AF4698">
        <w:t>discrimina</w:t>
      </w:r>
      <w:r w:rsidR="007A1522" w:rsidRPr="00AF4698">
        <w:t>c</w:t>
      </w:r>
      <w:r w:rsidR="00804524" w:rsidRPr="00AF4698">
        <w:t>i</w:t>
      </w:r>
      <w:r w:rsidR="007A1522" w:rsidRPr="00AF4698">
        <w:t>ó</w:t>
      </w:r>
      <w:r w:rsidR="00804524" w:rsidRPr="00AF4698">
        <w:t xml:space="preserve">n </w:t>
      </w:r>
      <w:r w:rsidR="007A1522" w:rsidRPr="00AF4698">
        <w:t>y está esforzándose por</w:t>
      </w:r>
      <w:r w:rsidR="00804524" w:rsidRPr="00AF4698">
        <w:t xml:space="preserve"> in</w:t>
      </w:r>
      <w:r w:rsidR="007A1522" w:rsidRPr="00AF4698">
        <w:t>tegrar a los niños</w:t>
      </w:r>
      <w:r w:rsidR="00804524" w:rsidRPr="00AF4698">
        <w:t xml:space="preserve"> </w:t>
      </w:r>
      <w:r w:rsidR="007A1522" w:rsidRPr="00AF4698">
        <w:t>r</w:t>
      </w:r>
      <w:r w:rsidR="00804524" w:rsidRPr="00AF4698">
        <w:t>oma</w:t>
      </w:r>
      <w:r w:rsidR="007A1522" w:rsidRPr="00AF4698">
        <w:t>níes</w:t>
      </w:r>
      <w:r w:rsidR="00804524" w:rsidRPr="00AF4698">
        <w:t xml:space="preserve"> </w:t>
      </w:r>
      <w:r w:rsidR="007A1522" w:rsidRPr="00AF4698">
        <w:t>en el</w:t>
      </w:r>
      <w:r w:rsidR="002F3F27" w:rsidRPr="00AF4698">
        <w:t xml:space="preserve"> </w:t>
      </w:r>
      <w:r w:rsidR="007A1522" w:rsidRPr="00AF4698">
        <w:t xml:space="preserve">proceso </w:t>
      </w:r>
      <w:r w:rsidR="00804524" w:rsidRPr="00AF4698">
        <w:t>educati</w:t>
      </w:r>
      <w:r w:rsidR="007A1522" w:rsidRPr="00AF4698">
        <w:t>v</w:t>
      </w:r>
      <w:r w:rsidR="00804524" w:rsidRPr="00AF4698">
        <w:t>o.</w:t>
      </w:r>
    </w:p>
    <w:p w:rsidR="00804524" w:rsidRPr="00AF4698" w:rsidRDefault="00FC751A" w:rsidP="00FC751A">
      <w:pPr>
        <w:pStyle w:val="SingleTxtG"/>
      </w:pPr>
      <w:r w:rsidRPr="00AF4698">
        <w:t>4.</w:t>
      </w:r>
      <w:r w:rsidRPr="00AF4698">
        <w:tab/>
      </w:r>
      <w:r w:rsidR="007A1522" w:rsidRPr="00AF4698">
        <w:t>E</w:t>
      </w:r>
      <w:r w:rsidR="00804524" w:rsidRPr="00AF4698">
        <w:t xml:space="preserve">n 2008 </w:t>
      </w:r>
      <w:r w:rsidR="007A1522" w:rsidRPr="00AF4698">
        <w:t>el</w:t>
      </w:r>
      <w:r w:rsidR="00804524" w:rsidRPr="00AF4698">
        <w:t xml:space="preserve"> Go</w:t>
      </w:r>
      <w:r w:rsidR="007A1522" w:rsidRPr="00AF4698">
        <w:t>bi</w:t>
      </w:r>
      <w:r w:rsidR="00804524" w:rsidRPr="00AF4698">
        <w:t>ern</w:t>
      </w:r>
      <w:r w:rsidR="007A1522" w:rsidRPr="00AF4698">
        <w:t>o aprobó un</w:t>
      </w:r>
      <w:r w:rsidR="00804524" w:rsidRPr="00AF4698">
        <w:t xml:space="preserve"> plan </w:t>
      </w:r>
      <w:r w:rsidR="007A1522" w:rsidRPr="00AF4698">
        <w:t>de</w:t>
      </w:r>
      <w:r w:rsidR="00804524" w:rsidRPr="00AF4698">
        <w:t xml:space="preserve"> ac</w:t>
      </w:r>
      <w:r w:rsidR="007A1522" w:rsidRPr="00AF4698">
        <w:t>c</w:t>
      </w:r>
      <w:r w:rsidR="00804524" w:rsidRPr="00AF4698">
        <w:t>i</w:t>
      </w:r>
      <w:r w:rsidR="007A1522" w:rsidRPr="00AF4698">
        <w:t>ó</w:t>
      </w:r>
      <w:r w:rsidR="00804524" w:rsidRPr="00AF4698">
        <w:t xml:space="preserve">n </w:t>
      </w:r>
      <w:r w:rsidR="007A1522" w:rsidRPr="00AF4698">
        <w:t>para la</w:t>
      </w:r>
      <w:r w:rsidR="00804524" w:rsidRPr="00AF4698">
        <w:t xml:space="preserve"> </w:t>
      </w:r>
      <w:r w:rsidR="007A1522" w:rsidRPr="00AF4698">
        <w:t>a</w:t>
      </w:r>
      <w:r w:rsidR="00804524" w:rsidRPr="00AF4698">
        <w:t>pl</w:t>
      </w:r>
      <w:r w:rsidR="007A1522" w:rsidRPr="00AF4698">
        <w:t>icac</w:t>
      </w:r>
      <w:r w:rsidR="00804524" w:rsidRPr="00AF4698">
        <w:t>i</w:t>
      </w:r>
      <w:r w:rsidR="007A1522" w:rsidRPr="00AF4698">
        <w:t>ó</w:t>
      </w:r>
      <w:r w:rsidR="00804524" w:rsidRPr="00AF4698">
        <w:t xml:space="preserve">n </w:t>
      </w:r>
      <w:r w:rsidR="007A1522" w:rsidRPr="00AF4698">
        <w:t xml:space="preserve">de </w:t>
      </w:r>
      <w:smartTag w:uri="urn:schemas-microsoft-com:office:smarttags" w:element="PersonName">
        <w:smartTagPr>
          <w:attr w:name="ProductID" w:val="la Ley"/>
        </w:smartTagPr>
        <w:r w:rsidR="007A1522" w:rsidRPr="00AF4698">
          <w:t>la Ley</w:t>
        </w:r>
      </w:smartTag>
      <w:r w:rsidR="007A1522" w:rsidRPr="00AF4698">
        <w:t xml:space="preserve"> de</w:t>
      </w:r>
      <w:r w:rsidR="00804524" w:rsidRPr="00AF4698">
        <w:t xml:space="preserve"> </w:t>
      </w:r>
      <w:r w:rsidR="007A1522" w:rsidRPr="00AF4698">
        <w:t>justicia j</w:t>
      </w:r>
      <w:r w:rsidR="00804524" w:rsidRPr="00AF4698">
        <w:t>uvenil</w:t>
      </w:r>
      <w:r w:rsidR="002F009D" w:rsidRPr="00AF4698">
        <w:t xml:space="preserve">, </w:t>
      </w:r>
      <w:r w:rsidR="007A1522" w:rsidRPr="00AF4698">
        <w:t>que requiere la</w:t>
      </w:r>
      <w:r w:rsidR="00804524" w:rsidRPr="00AF4698">
        <w:t xml:space="preserve"> adop</w:t>
      </w:r>
      <w:r w:rsidR="007A1522" w:rsidRPr="00AF4698">
        <w:t>c</w:t>
      </w:r>
      <w:r w:rsidR="00804524" w:rsidRPr="00AF4698">
        <w:t>i</w:t>
      </w:r>
      <w:r w:rsidR="007A1522" w:rsidRPr="00AF4698">
        <w:t>ó</w:t>
      </w:r>
      <w:r w:rsidR="00804524" w:rsidRPr="00AF4698">
        <w:t xml:space="preserve">n </w:t>
      </w:r>
      <w:r w:rsidR="007A1522" w:rsidRPr="00AF4698">
        <w:t>de normas subsidiarias</w:t>
      </w:r>
      <w:r w:rsidR="00804524" w:rsidRPr="00AF4698">
        <w:t xml:space="preserve"> </w:t>
      </w:r>
      <w:r w:rsidR="007A1522" w:rsidRPr="00AF4698">
        <w:t>y de una capacitación</w:t>
      </w:r>
      <w:r w:rsidR="00804524" w:rsidRPr="00AF4698">
        <w:t xml:space="preserve"> </w:t>
      </w:r>
      <w:r w:rsidR="007A1522" w:rsidRPr="00AF4698">
        <w:t>e</w:t>
      </w:r>
      <w:r w:rsidR="00804524" w:rsidRPr="00AF4698">
        <w:t>spec</w:t>
      </w:r>
      <w:r w:rsidR="007A1522" w:rsidRPr="00AF4698">
        <w:t>í</w:t>
      </w:r>
      <w:r w:rsidR="00804524" w:rsidRPr="00AF4698">
        <w:t>fic</w:t>
      </w:r>
      <w:r w:rsidR="007A1522" w:rsidRPr="00AF4698">
        <w:t>a para, entre otros, jueces, fiscales y oficiales de</w:t>
      </w:r>
      <w:r w:rsidR="00804524" w:rsidRPr="00AF4698">
        <w:t xml:space="preserve"> polic</w:t>
      </w:r>
      <w:r w:rsidR="007A1522" w:rsidRPr="00AF4698">
        <w:t>ía.</w:t>
      </w:r>
      <w:r w:rsidR="00804524" w:rsidRPr="00AF4698">
        <w:t xml:space="preserve"> </w:t>
      </w:r>
      <w:r w:rsidR="00CB6A3A" w:rsidRPr="00AF4698">
        <w:t>En virtud de</w:t>
      </w:r>
      <w:r w:rsidR="007A1522" w:rsidRPr="00AF4698">
        <w:t xml:space="preserve"> dicha </w:t>
      </w:r>
      <w:r w:rsidR="00C247EA" w:rsidRPr="00AF4698">
        <w:t>ley</w:t>
      </w:r>
      <w:r w:rsidR="007A1522" w:rsidRPr="00AF4698">
        <w:t>, se están preparando también</w:t>
      </w:r>
      <w:r w:rsidR="00804524" w:rsidRPr="00AF4698">
        <w:t xml:space="preserve"> publica</w:t>
      </w:r>
      <w:r w:rsidR="007A1522" w:rsidRPr="00AF4698">
        <w:t>c</w:t>
      </w:r>
      <w:r w:rsidR="00804524" w:rsidRPr="00AF4698">
        <w:t>ion</w:t>
      </w:r>
      <w:r w:rsidR="007A1522" w:rsidRPr="00AF4698">
        <w:t>e</w:t>
      </w:r>
      <w:r w:rsidR="00804524" w:rsidRPr="00AF4698">
        <w:t>s, an</w:t>
      </w:r>
      <w:r w:rsidR="007A1522" w:rsidRPr="00AF4698">
        <w:t>áli</w:t>
      </w:r>
      <w:r w:rsidR="00804524" w:rsidRPr="00AF4698">
        <w:t>s</w:t>
      </w:r>
      <w:r w:rsidR="007A1522" w:rsidRPr="00AF4698">
        <w:t>is</w:t>
      </w:r>
      <w:r w:rsidR="00804524" w:rsidRPr="00AF4698">
        <w:t xml:space="preserve"> </w:t>
      </w:r>
      <w:r w:rsidR="007A1522" w:rsidRPr="00AF4698">
        <w:t xml:space="preserve">y material docente y se ha nombrado </w:t>
      </w:r>
      <w:r w:rsidR="00224028" w:rsidRPr="00AF4698">
        <w:t xml:space="preserve">a los </w:t>
      </w:r>
      <w:r w:rsidR="007A1522" w:rsidRPr="00AF4698">
        <w:t>miem</w:t>
      </w:r>
      <w:r w:rsidR="00224028" w:rsidRPr="00AF4698">
        <w:t>bros del Consejo Nac</w:t>
      </w:r>
      <w:r w:rsidR="002F009D" w:rsidRPr="00AF4698">
        <w:t xml:space="preserve">ional </w:t>
      </w:r>
      <w:r w:rsidR="00224028" w:rsidRPr="00AF4698">
        <w:t xml:space="preserve">para </w:t>
      </w:r>
      <w:smartTag w:uri="urn:schemas-microsoft-com:office:smarttags" w:element="PersonName">
        <w:smartTagPr>
          <w:attr w:name="ProductID" w:val="la Prevenci￳n"/>
        </w:smartTagPr>
        <w:r w:rsidR="00224028" w:rsidRPr="00AF4698">
          <w:t>la</w:t>
        </w:r>
        <w:r w:rsidR="002F009D" w:rsidRPr="00AF4698">
          <w:t xml:space="preserve"> </w:t>
        </w:r>
        <w:r w:rsidR="00804524" w:rsidRPr="00AF4698">
          <w:t>Preven</w:t>
        </w:r>
        <w:r w:rsidR="00224028" w:rsidRPr="00AF4698">
          <w:t>c</w:t>
        </w:r>
        <w:r w:rsidR="00804524" w:rsidRPr="00AF4698">
          <w:t>i</w:t>
        </w:r>
        <w:r w:rsidR="00224028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224028" w:rsidRPr="00AF4698">
        <w:t xml:space="preserve">de </w:t>
      </w:r>
      <w:smartTag w:uri="urn:schemas-microsoft-com:office:smarttags" w:element="PersonName">
        <w:smartTagPr>
          <w:attr w:name="ProductID" w:val="la Delincuencia Juvenil."/>
        </w:smartTagPr>
        <w:smartTag w:uri="urn:schemas-microsoft-com:office:smarttags" w:element="PersonName">
          <w:smartTagPr>
            <w:attr w:name="ProductID" w:val="la Delincuencia"/>
          </w:smartTagPr>
          <w:r w:rsidR="00224028" w:rsidRPr="00AF4698">
            <w:t>la</w:t>
          </w:r>
          <w:r w:rsidR="00804524" w:rsidRPr="00AF4698">
            <w:t xml:space="preserve"> Delin</w:t>
          </w:r>
          <w:r w:rsidR="00224028" w:rsidRPr="00AF4698">
            <w:t>c</w:t>
          </w:r>
          <w:r w:rsidR="00804524" w:rsidRPr="00AF4698">
            <w:t>uenc</w:t>
          </w:r>
          <w:r w:rsidR="00224028" w:rsidRPr="00AF4698">
            <w:t>ia</w:t>
          </w:r>
        </w:smartTag>
        <w:r w:rsidR="00224028" w:rsidRPr="00AF4698">
          <w:t xml:space="preserve"> Juvenil</w:t>
        </w:r>
        <w:r w:rsidR="00DB086C" w:rsidRPr="00AF4698">
          <w:t>.</w:t>
        </w:r>
      </w:smartTag>
    </w:p>
    <w:p w:rsidR="00804524" w:rsidRPr="00AF4698" w:rsidRDefault="00FC751A" w:rsidP="00FC751A">
      <w:pPr>
        <w:pStyle w:val="SingleTxtG"/>
      </w:pPr>
      <w:r w:rsidRPr="00AF4698">
        <w:t>5.</w:t>
      </w:r>
      <w:r w:rsidRPr="00AF4698">
        <w:tab/>
      </w:r>
      <w:r w:rsidR="00224028" w:rsidRPr="00AF4698">
        <w:t>El</w:t>
      </w:r>
      <w:r w:rsidR="00804524" w:rsidRPr="00AF4698">
        <w:t xml:space="preserve"> Go</w:t>
      </w:r>
      <w:r w:rsidR="00224028" w:rsidRPr="00AF4698">
        <w:t>bi</w:t>
      </w:r>
      <w:r w:rsidR="00804524" w:rsidRPr="00AF4698">
        <w:t>ern</w:t>
      </w:r>
      <w:r w:rsidR="00224028" w:rsidRPr="00AF4698">
        <w:t>o ha</w:t>
      </w:r>
      <w:r w:rsidR="00804524" w:rsidRPr="00AF4698">
        <w:t xml:space="preserve"> ap</w:t>
      </w:r>
      <w:r w:rsidR="00760152" w:rsidRPr="00AF4698">
        <w:t>rob</w:t>
      </w:r>
      <w:r w:rsidR="00224028" w:rsidRPr="00AF4698">
        <w:t>a</w:t>
      </w:r>
      <w:r w:rsidR="00804524" w:rsidRPr="00AF4698">
        <w:t>d</w:t>
      </w:r>
      <w:r w:rsidR="00224028" w:rsidRPr="00AF4698">
        <w:t>o</w:t>
      </w:r>
      <w:r w:rsidR="00804524" w:rsidRPr="00AF4698">
        <w:t xml:space="preserve"> </w:t>
      </w:r>
      <w:r w:rsidR="00224028" w:rsidRPr="00AF4698">
        <w:t>un</w:t>
      </w:r>
      <w:r w:rsidR="00804524" w:rsidRPr="00AF4698">
        <w:t xml:space="preserve"> plan </w:t>
      </w:r>
      <w:r w:rsidR="00224028" w:rsidRPr="00AF4698">
        <w:t>de</w:t>
      </w:r>
      <w:r w:rsidR="00804524" w:rsidRPr="00AF4698">
        <w:t xml:space="preserve"> ac</w:t>
      </w:r>
      <w:r w:rsidR="00224028" w:rsidRPr="00AF4698">
        <w:t>c</w:t>
      </w:r>
      <w:r w:rsidR="00804524" w:rsidRPr="00AF4698">
        <w:t>i</w:t>
      </w:r>
      <w:r w:rsidR="00224028" w:rsidRPr="00AF4698">
        <w:t>ó</w:t>
      </w:r>
      <w:r w:rsidR="00804524" w:rsidRPr="00AF4698">
        <w:t xml:space="preserve">n </w:t>
      </w:r>
      <w:r w:rsidR="00843450" w:rsidRPr="00AF4698">
        <w:t>a fin de</w:t>
      </w:r>
      <w:r w:rsidR="00224028" w:rsidRPr="00AF4698">
        <w:t xml:space="preserve"> </w:t>
      </w:r>
      <w:r w:rsidR="00804524" w:rsidRPr="00AF4698">
        <w:t>preveni</w:t>
      </w:r>
      <w:r w:rsidR="00224028" w:rsidRPr="00AF4698">
        <w:t>r y sancionar los abusos</w:t>
      </w:r>
      <w:r w:rsidR="00804524" w:rsidRPr="00AF4698">
        <w:t xml:space="preserve"> sexual</w:t>
      </w:r>
      <w:r w:rsidR="00224028" w:rsidRPr="00AF4698">
        <w:t xml:space="preserve">es contra los niños y </w:t>
      </w:r>
      <w:smartTag w:uri="urn:schemas-microsoft-com:office:smarttags" w:element="PersonName">
        <w:smartTagPr>
          <w:attr w:name="ProductID" w:val="la pedofilia. Se"/>
        </w:smartTagPr>
        <w:r w:rsidR="00224028" w:rsidRPr="00AF4698">
          <w:t>la</w:t>
        </w:r>
        <w:r w:rsidR="00804524" w:rsidRPr="00AF4698">
          <w:t xml:space="preserve"> </w:t>
        </w:r>
        <w:r w:rsidR="004005D8" w:rsidRPr="00AF4698">
          <w:t>pedo</w:t>
        </w:r>
        <w:r w:rsidR="00224028" w:rsidRPr="00AF4698">
          <w:t>f</w:t>
        </w:r>
        <w:r w:rsidR="004005D8" w:rsidRPr="00AF4698">
          <w:t>ilia</w:t>
        </w:r>
        <w:r w:rsidR="00804524" w:rsidRPr="00AF4698">
          <w:t xml:space="preserve">. </w:t>
        </w:r>
        <w:r w:rsidR="00224028" w:rsidRPr="00AF4698">
          <w:t>Se</w:t>
        </w:r>
      </w:smartTag>
      <w:r w:rsidR="00224028" w:rsidRPr="00AF4698">
        <w:t xml:space="preserve"> ha creado un órgano </w:t>
      </w:r>
      <w:r w:rsidR="00804524" w:rsidRPr="00AF4698">
        <w:t>na</w:t>
      </w:r>
      <w:r w:rsidR="00224028" w:rsidRPr="00AF4698">
        <w:t>c</w:t>
      </w:r>
      <w:r w:rsidR="00804524" w:rsidRPr="00AF4698">
        <w:t xml:space="preserve">ional </w:t>
      </w:r>
      <w:r w:rsidR="00224028" w:rsidRPr="00AF4698">
        <w:t>de coordinac</w:t>
      </w:r>
      <w:r w:rsidR="00804524" w:rsidRPr="00AF4698">
        <w:t>i</w:t>
      </w:r>
      <w:r w:rsidR="00224028" w:rsidRPr="00AF4698">
        <w:t>ó</w:t>
      </w:r>
      <w:r w:rsidR="00804524" w:rsidRPr="00AF4698">
        <w:t xml:space="preserve">n </w:t>
      </w:r>
      <w:r w:rsidR="00224028" w:rsidRPr="00AF4698">
        <w:t>destinado a aplicar el</w:t>
      </w:r>
      <w:r w:rsidR="00804524" w:rsidRPr="00AF4698">
        <w:t xml:space="preserve"> plan</w:t>
      </w:r>
      <w:r w:rsidR="00224028" w:rsidRPr="00AF4698">
        <w:t>, que engloba a todas instituc</w:t>
      </w:r>
      <w:r w:rsidR="00804524" w:rsidRPr="00AF4698">
        <w:t>ion</w:t>
      </w:r>
      <w:r w:rsidR="00224028" w:rsidRPr="00AF4698">
        <w:t>e</w:t>
      </w:r>
      <w:r w:rsidR="00804524" w:rsidRPr="00AF4698">
        <w:t xml:space="preserve">s </w:t>
      </w:r>
      <w:r w:rsidR="00224028" w:rsidRPr="00AF4698">
        <w:t>y organizaciones</w:t>
      </w:r>
      <w:r w:rsidR="00804524" w:rsidRPr="00AF4698">
        <w:t xml:space="preserve"> no</w:t>
      </w:r>
      <w:r w:rsidR="00224028" w:rsidRPr="00AF4698">
        <w:t xml:space="preserve"> </w:t>
      </w:r>
      <w:r w:rsidR="00804524" w:rsidRPr="00AF4698">
        <w:t>g</w:t>
      </w:r>
      <w:r w:rsidR="00224028" w:rsidRPr="00AF4698">
        <w:t>ub</w:t>
      </w:r>
      <w:r w:rsidR="00804524" w:rsidRPr="00AF4698">
        <w:t>ern</w:t>
      </w:r>
      <w:r w:rsidR="00224028" w:rsidRPr="00AF4698">
        <w:t>a</w:t>
      </w:r>
      <w:r w:rsidR="00804524" w:rsidRPr="00AF4698">
        <w:t>mental</w:t>
      </w:r>
      <w:r w:rsidR="00224028" w:rsidRPr="00AF4698">
        <w:t xml:space="preserve">es </w:t>
      </w:r>
      <w:r w:rsidR="00B327A0" w:rsidRPr="00AF4698">
        <w:t xml:space="preserve">(ONG) </w:t>
      </w:r>
      <w:r w:rsidR="00224028" w:rsidRPr="00AF4698">
        <w:t>pertinentes</w:t>
      </w:r>
      <w:r w:rsidR="00804524" w:rsidRPr="00AF4698">
        <w:t xml:space="preserve">. </w:t>
      </w:r>
      <w:r w:rsidR="00224028" w:rsidRPr="00AF4698">
        <w:t xml:space="preserve">Con </w:t>
      </w:r>
      <w:r w:rsidR="002347AE" w:rsidRPr="00AF4698">
        <w:t>apoyo</w:t>
      </w:r>
      <w:r w:rsidR="00224028" w:rsidRPr="00AF4698">
        <w:t xml:space="preserve"> del UNICEF se están llevando a cabo investigaciones y análisis</w:t>
      </w:r>
      <w:r w:rsidR="00804524" w:rsidRPr="00AF4698">
        <w:t xml:space="preserve">, </w:t>
      </w:r>
      <w:r w:rsidR="00224028" w:rsidRPr="00AF4698">
        <w:t>se ha establecido una línea telefónica de a</w:t>
      </w:r>
      <w:r w:rsidR="002347AE" w:rsidRPr="00AF4698">
        <w:t>sistencia</w:t>
      </w:r>
      <w:r w:rsidR="00804524" w:rsidRPr="00AF4698">
        <w:t xml:space="preserve"> </w:t>
      </w:r>
      <w:r w:rsidR="002347AE" w:rsidRPr="00AF4698">
        <w:t>para recibir denuncias de abuso</w:t>
      </w:r>
      <w:r w:rsidR="00804524" w:rsidRPr="00AF4698">
        <w:t xml:space="preserve"> sexual</w:t>
      </w:r>
      <w:r w:rsidR="002347AE" w:rsidRPr="00AF4698">
        <w:t xml:space="preserve"> y se ha impartido una formación a los trabajadores</w:t>
      </w:r>
      <w:r w:rsidR="00804524" w:rsidRPr="00AF4698">
        <w:t xml:space="preserve"> social</w:t>
      </w:r>
      <w:r w:rsidR="002347AE" w:rsidRPr="00AF4698">
        <w:t>es y a los periodistas</w:t>
      </w:r>
      <w:r w:rsidR="00804524" w:rsidRPr="00AF4698">
        <w:t xml:space="preserve"> </w:t>
      </w:r>
      <w:r w:rsidR="002347AE" w:rsidRPr="00AF4698">
        <w:t>para ayudarles a tratar como es debido los casos de abusos</w:t>
      </w:r>
      <w:r w:rsidR="005B704E" w:rsidRPr="00AF4698">
        <w:t xml:space="preserve"> </w:t>
      </w:r>
      <w:r w:rsidR="00804524" w:rsidRPr="00AF4698">
        <w:t>sexual</w:t>
      </w:r>
      <w:r w:rsidR="002347AE" w:rsidRPr="00AF4698">
        <w:t>es y</w:t>
      </w:r>
      <w:r w:rsidR="00804524" w:rsidRPr="00AF4698">
        <w:t xml:space="preserve"> pedo</w:t>
      </w:r>
      <w:r w:rsidR="002347AE" w:rsidRPr="00AF4698">
        <w:t>f</w:t>
      </w:r>
      <w:r w:rsidR="00804524" w:rsidRPr="00AF4698">
        <w:t>ilia.</w:t>
      </w:r>
      <w:r w:rsidR="005B704E" w:rsidRPr="00AF4698">
        <w:t xml:space="preserve"> </w:t>
      </w:r>
      <w:r w:rsidR="002347AE" w:rsidRPr="00AF4698">
        <w:t xml:space="preserve">El Código </w:t>
      </w:r>
      <w:r w:rsidR="005A2864" w:rsidRPr="00AF4698">
        <w:t xml:space="preserve">Deontológico </w:t>
      </w:r>
      <w:r w:rsidR="002347AE" w:rsidRPr="00AF4698">
        <w:t>de</w:t>
      </w:r>
      <w:r w:rsidR="005A2864" w:rsidRPr="00AF4698">
        <w:t>l</w:t>
      </w:r>
      <w:r w:rsidR="002347AE" w:rsidRPr="00AF4698">
        <w:t xml:space="preserve"> P</w:t>
      </w:r>
      <w:r w:rsidR="005A2864" w:rsidRPr="00AF4698">
        <w:t>e</w:t>
      </w:r>
      <w:r w:rsidR="002347AE" w:rsidRPr="00AF4698">
        <w:t>r</w:t>
      </w:r>
      <w:r w:rsidR="005A2864" w:rsidRPr="00AF4698">
        <w:t>iodismo</w:t>
      </w:r>
      <w:r w:rsidR="002347AE" w:rsidRPr="00AF4698">
        <w:t>, adoptado por los periodistas e</w:t>
      </w:r>
      <w:r w:rsidR="005B704E" w:rsidRPr="00AF4698">
        <w:t xml:space="preserve">n 2009 </w:t>
      </w:r>
      <w:r w:rsidR="002347AE" w:rsidRPr="00AF4698">
        <w:t>ofrece directrices sobre la mejor manera de abordar esas c</w:t>
      </w:r>
      <w:r w:rsidR="00804524" w:rsidRPr="00AF4698">
        <w:t>uestion</w:t>
      </w:r>
      <w:r w:rsidR="002347AE" w:rsidRPr="00AF4698">
        <w:t>e</w:t>
      </w:r>
      <w:r w:rsidR="00804524" w:rsidRPr="00AF4698">
        <w:t>s</w:t>
      </w:r>
      <w:r w:rsidR="002347AE" w:rsidRPr="00AF4698">
        <w:t xml:space="preserve"> y es de esperar que, en un futuro próximo</w:t>
      </w:r>
      <w:r w:rsidR="00952CA4" w:rsidRPr="00AF4698">
        <w:t>,</w:t>
      </w:r>
      <w:r w:rsidR="002347AE" w:rsidRPr="00AF4698">
        <w:t xml:space="preserve"> se aprobará</w:t>
      </w:r>
      <w:r w:rsidR="00287146" w:rsidRPr="00AF4698">
        <w:t xml:space="preserve"> </w:t>
      </w:r>
      <w:r w:rsidR="002347AE" w:rsidRPr="00AF4698">
        <w:t xml:space="preserve">un </w:t>
      </w:r>
      <w:r w:rsidR="00804524" w:rsidRPr="00AF4698">
        <w:t>protocol</w:t>
      </w:r>
      <w:r w:rsidR="002347AE" w:rsidRPr="00AF4698">
        <w:t>o para todos los</w:t>
      </w:r>
      <w:r w:rsidR="00804524" w:rsidRPr="00AF4698">
        <w:t xml:space="preserve"> minist</w:t>
      </w:r>
      <w:r w:rsidR="002347AE" w:rsidRPr="00AF4698">
        <w:t>e</w:t>
      </w:r>
      <w:r w:rsidR="00804524" w:rsidRPr="00AF4698">
        <w:t>ri</w:t>
      </w:r>
      <w:r w:rsidR="002347AE" w:rsidRPr="00AF4698">
        <w:t>o</w:t>
      </w:r>
      <w:r w:rsidR="00804524" w:rsidRPr="00AF4698">
        <w:t>s, institu</w:t>
      </w:r>
      <w:r w:rsidR="002347AE" w:rsidRPr="00AF4698">
        <w:t>c</w:t>
      </w:r>
      <w:r w:rsidR="00804524" w:rsidRPr="00AF4698">
        <w:t>ion</w:t>
      </w:r>
      <w:r w:rsidR="002347AE" w:rsidRPr="00AF4698">
        <w:t>e</w:t>
      </w:r>
      <w:r w:rsidR="00804524" w:rsidRPr="00AF4698">
        <w:t xml:space="preserve">s </w:t>
      </w:r>
      <w:r w:rsidR="002347AE" w:rsidRPr="00AF4698">
        <w:t>y</w:t>
      </w:r>
      <w:r w:rsidR="00804524" w:rsidRPr="00AF4698">
        <w:t xml:space="preserve"> </w:t>
      </w:r>
      <w:r w:rsidR="002347AE" w:rsidRPr="00AF4698">
        <w:t>O</w:t>
      </w:r>
      <w:r w:rsidR="00804524" w:rsidRPr="00AF4698">
        <w:t>NG</w:t>
      </w:r>
      <w:r w:rsidR="002347AE" w:rsidRPr="00AF4698">
        <w:t xml:space="preserve"> </w:t>
      </w:r>
      <w:r w:rsidR="00760152" w:rsidRPr="00AF4698">
        <w:t xml:space="preserve">competentes </w:t>
      </w:r>
      <w:r w:rsidR="002347AE" w:rsidRPr="00AF4698">
        <w:t>que se ocupan de los</w:t>
      </w:r>
      <w:r w:rsidR="00287146" w:rsidRPr="00AF4698">
        <w:t xml:space="preserve"> </w:t>
      </w:r>
      <w:r w:rsidR="002347AE" w:rsidRPr="00AF4698">
        <w:t>caso</w:t>
      </w:r>
      <w:r w:rsidR="00804524" w:rsidRPr="00AF4698">
        <w:t xml:space="preserve">s </w:t>
      </w:r>
      <w:r w:rsidR="002347AE" w:rsidRPr="00AF4698">
        <w:t>relacionados con los abusos se</w:t>
      </w:r>
      <w:r w:rsidR="00804524" w:rsidRPr="00AF4698">
        <w:t>xual</w:t>
      </w:r>
      <w:r w:rsidR="002347AE" w:rsidRPr="00AF4698">
        <w:t xml:space="preserve">es </w:t>
      </w:r>
      <w:r w:rsidR="00EF3291" w:rsidRPr="00AF4698">
        <w:t>de</w:t>
      </w:r>
      <w:r w:rsidR="002347AE" w:rsidRPr="00AF4698">
        <w:t xml:space="preserve"> los niños y </w:t>
      </w:r>
      <w:smartTag w:uri="urn:schemas-microsoft-com:office:smarttags" w:element="PersonName">
        <w:smartTagPr>
          <w:attr w:name="ProductID" w:val="la pedofilia. El"/>
        </w:smartTagPr>
        <w:r w:rsidR="002347AE" w:rsidRPr="00AF4698">
          <w:t>la</w:t>
        </w:r>
        <w:r w:rsidR="00804524" w:rsidRPr="00AF4698">
          <w:t xml:space="preserve"> pedo</w:t>
        </w:r>
        <w:r w:rsidR="002347AE" w:rsidRPr="00AF4698">
          <w:t>f</w:t>
        </w:r>
        <w:r w:rsidR="00804524" w:rsidRPr="00AF4698">
          <w:t xml:space="preserve">ilia. </w:t>
        </w:r>
        <w:r w:rsidR="002347AE" w:rsidRPr="00AF4698">
          <w:t>El</w:t>
        </w:r>
      </w:smartTag>
      <w:r w:rsidR="002347AE" w:rsidRPr="00AF4698">
        <w:t xml:space="preserve"> objetivo de la</w:t>
      </w:r>
      <w:r w:rsidR="00804524" w:rsidRPr="00AF4698">
        <w:t xml:space="preserve"> </w:t>
      </w:r>
      <w:r w:rsidR="002347AE" w:rsidRPr="00AF4698">
        <w:t>e</w:t>
      </w:r>
      <w:r w:rsidR="00804524" w:rsidRPr="00AF4698">
        <w:t>strateg</w:t>
      </w:r>
      <w:r w:rsidR="002347AE" w:rsidRPr="00AF4698">
        <w:t>ia de prevención</w:t>
      </w:r>
      <w:r w:rsidR="00804524" w:rsidRPr="00AF4698">
        <w:t xml:space="preserve"> adopt</w:t>
      </w:r>
      <w:r w:rsidR="002347AE" w:rsidRPr="00AF4698">
        <w:t>a</w:t>
      </w:r>
      <w:r w:rsidR="00804524" w:rsidRPr="00AF4698">
        <w:t>d</w:t>
      </w:r>
      <w:r w:rsidR="002347AE" w:rsidRPr="00AF4698">
        <w:t>a</w:t>
      </w:r>
      <w:r w:rsidR="00804524" w:rsidRPr="00AF4698">
        <w:t xml:space="preserve"> </w:t>
      </w:r>
      <w:r w:rsidR="002347AE" w:rsidRPr="00AF4698">
        <w:t>e</w:t>
      </w:r>
      <w:r w:rsidR="00804524" w:rsidRPr="00AF4698">
        <w:t xml:space="preserve">n 2008 </w:t>
      </w:r>
      <w:r w:rsidR="002347AE" w:rsidRPr="00AF4698">
        <w:t>consiste en</w:t>
      </w:r>
      <w:r w:rsidR="00FC3ED5" w:rsidRPr="00AF4698">
        <w:t xml:space="preserve"> armonizar las prácticas de la</w:t>
      </w:r>
      <w:r w:rsidR="00804524" w:rsidRPr="00AF4698">
        <w:t xml:space="preserve"> polic</w:t>
      </w:r>
      <w:r w:rsidR="00FC3ED5" w:rsidRPr="00AF4698">
        <w:t>ía con las normas</w:t>
      </w:r>
      <w:r w:rsidR="00804524" w:rsidRPr="00AF4698">
        <w:t xml:space="preserve"> </w:t>
      </w:r>
      <w:r w:rsidR="00FC3ED5" w:rsidRPr="00AF4698">
        <w:t>e</w:t>
      </w:r>
      <w:r w:rsidR="00804524" w:rsidRPr="00AF4698">
        <w:t>uropea</w:t>
      </w:r>
      <w:r w:rsidR="00FC3ED5" w:rsidRPr="00AF4698">
        <w:t>s</w:t>
      </w:r>
      <w:r w:rsidR="00804524" w:rsidRPr="00AF4698">
        <w:t xml:space="preserve">, </w:t>
      </w:r>
      <w:r w:rsidR="00FC3ED5" w:rsidRPr="00AF4698">
        <w:t>e</w:t>
      </w:r>
      <w:r w:rsidR="00804524" w:rsidRPr="00AF4698">
        <w:t>n particular</w:t>
      </w:r>
      <w:r w:rsidR="00FC3ED5" w:rsidRPr="00AF4698">
        <w:t>,</w:t>
      </w:r>
      <w:r w:rsidR="00804524" w:rsidRPr="00AF4698">
        <w:t xml:space="preserve"> respect</w:t>
      </w:r>
      <w:r w:rsidR="00FC3ED5" w:rsidRPr="00AF4698">
        <w:t>o</w:t>
      </w:r>
      <w:r w:rsidR="00804524" w:rsidRPr="00AF4698">
        <w:t xml:space="preserve"> </w:t>
      </w:r>
      <w:r w:rsidR="00FC3ED5" w:rsidRPr="00AF4698">
        <w:t>de la</w:t>
      </w:r>
      <w:r w:rsidR="00804524" w:rsidRPr="00AF4698">
        <w:t xml:space="preserve"> preven</w:t>
      </w:r>
      <w:r w:rsidR="00FC3ED5" w:rsidRPr="00AF4698">
        <w:t>c</w:t>
      </w:r>
      <w:r w:rsidR="00804524" w:rsidRPr="00AF4698">
        <w:t>i</w:t>
      </w:r>
      <w:r w:rsidR="00FC3ED5" w:rsidRPr="00AF4698">
        <w:t>ó</w:t>
      </w:r>
      <w:r w:rsidR="00804524" w:rsidRPr="00AF4698">
        <w:t xml:space="preserve">n </w:t>
      </w:r>
      <w:r w:rsidR="00FC3ED5" w:rsidRPr="00AF4698">
        <w:t>de la</w:t>
      </w:r>
      <w:r w:rsidR="00804524" w:rsidRPr="00AF4698">
        <w:t xml:space="preserve"> </w:t>
      </w:r>
      <w:r w:rsidR="00FC3ED5" w:rsidRPr="00AF4698">
        <w:t xml:space="preserve">delincuencia </w:t>
      </w:r>
      <w:r w:rsidR="00804524" w:rsidRPr="00AF4698">
        <w:t>juvenil</w:t>
      </w:r>
      <w:r w:rsidR="00FC3ED5" w:rsidRPr="00AF4698">
        <w:t xml:space="preserve"> y de</w:t>
      </w:r>
      <w:r w:rsidR="00804524" w:rsidRPr="00AF4698">
        <w:t xml:space="preserve"> </w:t>
      </w:r>
      <w:r w:rsidR="00FC3ED5" w:rsidRPr="00AF4698">
        <w:t xml:space="preserve">la </w:t>
      </w:r>
      <w:r w:rsidR="00804524" w:rsidRPr="00AF4698">
        <w:t>violenc</w:t>
      </w:r>
      <w:r w:rsidR="00FC3ED5" w:rsidRPr="00AF4698">
        <w:t>ia en el hogar</w:t>
      </w:r>
      <w:r w:rsidR="00804524" w:rsidRPr="00AF4698">
        <w:t xml:space="preserve">, </w:t>
      </w:r>
      <w:r w:rsidR="00FC3ED5" w:rsidRPr="00AF4698">
        <w:t>la trata de personas, los abusos</w:t>
      </w:r>
      <w:r w:rsidR="00804524" w:rsidRPr="00AF4698">
        <w:t xml:space="preserve"> sexual</w:t>
      </w:r>
      <w:r w:rsidR="00FC3ED5" w:rsidRPr="00AF4698">
        <w:t xml:space="preserve">es y la utilización de niños en </w:t>
      </w:r>
      <w:smartTag w:uri="urn:schemas-microsoft-com:office:smarttags" w:element="PersonName">
        <w:smartTagPr>
          <w:attr w:name="ProductID" w:val="la pornograf￭a. Se"/>
        </w:smartTagPr>
        <w:r w:rsidR="00FC3ED5" w:rsidRPr="00AF4698">
          <w:t>la</w:t>
        </w:r>
        <w:r w:rsidR="00804524" w:rsidRPr="00AF4698">
          <w:t xml:space="preserve"> pornogra</w:t>
        </w:r>
        <w:r w:rsidR="00FC3ED5" w:rsidRPr="00AF4698">
          <w:t>fía</w:t>
        </w:r>
        <w:r w:rsidR="00804524" w:rsidRPr="00AF4698">
          <w:t xml:space="preserve">. </w:t>
        </w:r>
        <w:r w:rsidR="00287146" w:rsidRPr="00AF4698">
          <w:t>S</w:t>
        </w:r>
        <w:r w:rsidR="00FC3ED5" w:rsidRPr="00AF4698">
          <w:t>e</w:t>
        </w:r>
      </w:smartTag>
      <w:r w:rsidR="00FC3ED5" w:rsidRPr="00AF4698">
        <w:t xml:space="preserve"> han habilitado instalaciones es</w:t>
      </w:r>
      <w:r w:rsidR="00287146" w:rsidRPr="00AF4698">
        <w:t>pecial</w:t>
      </w:r>
      <w:r w:rsidR="00FC3ED5" w:rsidRPr="00AF4698">
        <w:t>es a fin de alojar a los niños</w:t>
      </w:r>
      <w:r w:rsidR="00804524" w:rsidRPr="00AF4698">
        <w:t xml:space="preserve"> v</w:t>
      </w:r>
      <w:r w:rsidR="00FC3ED5" w:rsidRPr="00AF4698">
        <w:t>í</w:t>
      </w:r>
      <w:r w:rsidR="00804524" w:rsidRPr="00AF4698">
        <w:t>ctim</w:t>
      </w:r>
      <w:r w:rsidR="00FC3ED5" w:rsidRPr="00AF4698">
        <w:t>a</w:t>
      </w:r>
      <w:r w:rsidR="00804524" w:rsidRPr="00AF4698">
        <w:t xml:space="preserve">s </w:t>
      </w:r>
      <w:r w:rsidR="00FC3ED5" w:rsidRPr="00AF4698">
        <w:t>de abusos</w:t>
      </w:r>
      <w:r w:rsidR="00804524" w:rsidRPr="00AF4698">
        <w:t xml:space="preserve"> sexual</w:t>
      </w:r>
      <w:r w:rsidR="00FC3ED5" w:rsidRPr="00AF4698">
        <w:t xml:space="preserve">es, </w:t>
      </w:r>
      <w:r w:rsidR="00760152" w:rsidRPr="00AF4698">
        <w:t xml:space="preserve">a </w:t>
      </w:r>
      <w:r w:rsidR="00FC3ED5" w:rsidRPr="00AF4698">
        <w:t xml:space="preserve">los </w:t>
      </w:r>
      <w:r w:rsidR="00EF3291" w:rsidRPr="00AF4698">
        <w:t xml:space="preserve">infractores </w:t>
      </w:r>
      <w:r w:rsidR="00804524" w:rsidRPr="00AF4698">
        <w:t>juvenile</w:t>
      </w:r>
      <w:r w:rsidR="00FC3ED5" w:rsidRPr="00AF4698">
        <w:t>s</w:t>
      </w:r>
      <w:r w:rsidR="00804524" w:rsidRPr="00AF4698">
        <w:t xml:space="preserve"> </w:t>
      </w:r>
      <w:r w:rsidR="00FC3ED5" w:rsidRPr="00AF4698">
        <w:t xml:space="preserve">y </w:t>
      </w:r>
      <w:r w:rsidR="00760152" w:rsidRPr="00AF4698">
        <w:t xml:space="preserve">a </w:t>
      </w:r>
      <w:r w:rsidR="00FC3ED5" w:rsidRPr="00AF4698">
        <w:t>los niños</w:t>
      </w:r>
      <w:r w:rsidR="00804524" w:rsidRPr="00AF4698">
        <w:t xml:space="preserve"> v</w:t>
      </w:r>
      <w:r w:rsidR="00FC3ED5" w:rsidRPr="00AF4698">
        <w:t>í</w:t>
      </w:r>
      <w:r w:rsidR="00804524" w:rsidRPr="00AF4698">
        <w:t>ctim</w:t>
      </w:r>
      <w:r w:rsidR="00FC3ED5" w:rsidRPr="00AF4698">
        <w:t>a</w:t>
      </w:r>
      <w:r w:rsidR="00804524" w:rsidRPr="00AF4698">
        <w:t xml:space="preserve">s </w:t>
      </w:r>
      <w:r w:rsidR="00FC3ED5" w:rsidRPr="00AF4698">
        <w:t>de</w:t>
      </w:r>
      <w:r w:rsidR="00804524" w:rsidRPr="00AF4698">
        <w:t xml:space="preserve"> otr</w:t>
      </w:r>
      <w:r w:rsidR="00FC3ED5" w:rsidRPr="00AF4698">
        <w:t>os delitos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6.</w:t>
      </w:r>
      <w:r w:rsidRPr="00AF4698">
        <w:tab/>
      </w:r>
      <w:r w:rsidR="00FC3ED5" w:rsidRPr="00AF4698">
        <w:t>El</w:t>
      </w:r>
      <w:r w:rsidR="00804524" w:rsidRPr="00AF4698">
        <w:t xml:space="preserve"> Go</w:t>
      </w:r>
      <w:r w:rsidR="00FC3ED5" w:rsidRPr="00AF4698">
        <w:t>bi</w:t>
      </w:r>
      <w:r w:rsidR="00804524" w:rsidRPr="00AF4698">
        <w:t>ern</w:t>
      </w:r>
      <w:r w:rsidR="00FC3ED5" w:rsidRPr="00AF4698">
        <w:t>o</w:t>
      </w:r>
      <w:r w:rsidR="00804524" w:rsidRPr="00AF4698">
        <w:t xml:space="preserve"> ha adopt</w:t>
      </w:r>
      <w:r w:rsidR="00FC3ED5" w:rsidRPr="00AF4698">
        <w:t>a</w:t>
      </w:r>
      <w:r w:rsidR="00804524" w:rsidRPr="00AF4698">
        <w:t>d</w:t>
      </w:r>
      <w:r w:rsidR="00FC3ED5" w:rsidRPr="00AF4698">
        <w:t>o un</w:t>
      </w:r>
      <w:r w:rsidR="00804524" w:rsidRPr="00AF4698">
        <w:t xml:space="preserve">a </w:t>
      </w:r>
      <w:r w:rsidR="00FC3ED5" w:rsidRPr="00AF4698">
        <w:t xml:space="preserve">estrategia </w:t>
      </w:r>
      <w:r w:rsidR="00804524" w:rsidRPr="00AF4698">
        <w:t>na</w:t>
      </w:r>
      <w:r w:rsidR="00FC3ED5" w:rsidRPr="00AF4698">
        <w:t>c</w:t>
      </w:r>
      <w:r w:rsidR="00804524" w:rsidRPr="00AF4698">
        <w:t xml:space="preserve">ional </w:t>
      </w:r>
      <w:r w:rsidR="00FC3ED5" w:rsidRPr="00AF4698">
        <w:t>para prevenir la</w:t>
      </w:r>
      <w:r w:rsidR="00602C65" w:rsidRPr="00AF4698">
        <w:t xml:space="preserve"> </w:t>
      </w:r>
      <w:r w:rsidR="00FC3ED5" w:rsidRPr="00AF4698">
        <w:t>violencia en el hogar</w:t>
      </w:r>
      <w:r w:rsidR="00602C65" w:rsidRPr="00AF4698">
        <w:t xml:space="preserve"> </w:t>
      </w:r>
      <w:r w:rsidR="00FC3ED5" w:rsidRPr="00AF4698">
        <w:t>y para hacerle frente de un modo</w:t>
      </w:r>
      <w:r w:rsidR="00804524" w:rsidRPr="00AF4698">
        <w:t xml:space="preserve"> coherent</w:t>
      </w:r>
      <w:r w:rsidR="00FC3ED5" w:rsidRPr="00AF4698">
        <w:t>e</w:t>
      </w:r>
      <w:r w:rsidR="00804524" w:rsidRPr="00AF4698">
        <w:t xml:space="preserve"> </w:t>
      </w:r>
      <w:r w:rsidR="00FC3ED5" w:rsidRPr="00AF4698">
        <w:t>y</w:t>
      </w:r>
      <w:r w:rsidR="00804524" w:rsidRPr="00AF4698">
        <w:t xml:space="preserve"> unifi</w:t>
      </w:r>
      <w:r w:rsidR="00FC3ED5" w:rsidRPr="00AF4698">
        <w:t>cado</w:t>
      </w:r>
      <w:r w:rsidR="00804524" w:rsidRPr="00AF4698">
        <w:t xml:space="preserve">. </w:t>
      </w:r>
      <w:r w:rsidR="00FC3ED5" w:rsidRPr="00AF4698">
        <w:t xml:space="preserve">Se ha creado un órgano </w:t>
      </w:r>
      <w:r w:rsidR="00804524" w:rsidRPr="00AF4698">
        <w:t>na</w:t>
      </w:r>
      <w:r w:rsidR="00FC3ED5" w:rsidRPr="00AF4698">
        <w:t>c</w:t>
      </w:r>
      <w:r w:rsidR="00804524" w:rsidRPr="00AF4698">
        <w:t xml:space="preserve">ional </w:t>
      </w:r>
      <w:r w:rsidR="00FC3ED5" w:rsidRPr="00AF4698">
        <w:t xml:space="preserve">de </w:t>
      </w:r>
      <w:r w:rsidR="00804524" w:rsidRPr="00AF4698">
        <w:t>coordina</w:t>
      </w:r>
      <w:r w:rsidR="00FC3ED5" w:rsidRPr="00AF4698">
        <w:t>c</w:t>
      </w:r>
      <w:r w:rsidR="00804524" w:rsidRPr="00AF4698">
        <w:t>i</w:t>
      </w:r>
      <w:r w:rsidR="00FC3ED5" w:rsidRPr="00AF4698">
        <w:t>ó</w:t>
      </w:r>
      <w:r w:rsidR="00804524" w:rsidRPr="00AF4698">
        <w:t>n</w:t>
      </w:r>
      <w:r w:rsidR="00760152" w:rsidRPr="00AF4698">
        <w:t>,</w:t>
      </w:r>
      <w:r w:rsidR="00804524" w:rsidRPr="00AF4698">
        <w:t xml:space="preserve"> </w:t>
      </w:r>
      <w:r w:rsidR="00FC3ED5" w:rsidRPr="00AF4698">
        <w:t>c</w:t>
      </w:r>
      <w:r w:rsidR="00804524" w:rsidRPr="00AF4698">
        <w:t>ons</w:t>
      </w:r>
      <w:r w:rsidR="002A308A" w:rsidRPr="00AF4698">
        <w:t>t</w:t>
      </w:r>
      <w:r w:rsidR="00804524" w:rsidRPr="00AF4698">
        <w:t>it</w:t>
      </w:r>
      <w:r w:rsidR="002A308A" w:rsidRPr="00AF4698">
        <w:t>u</w:t>
      </w:r>
      <w:r w:rsidR="00804524" w:rsidRPr="00AF4698">
        <w:t>i</w:t>
      </w:r>
      <w:r w:rsidR="002A308A" w:rsidRPr="00AF4698">
        <w:t>do por</w:t>
      </w:r>
      <w:r w:rsidR="00804524" w:rsidRPr="00AF4698">
        <w:t xml:space="preserve"> </w:t>
      </w:r>
      <w:r w:rsidR="002A308A" w:rsidRPr="00AF4698">
        <w:t xml:space="preserve">ministerios </w:t>
      </w:r>
      <w:r w:rsidR="00650851" w:rsidRPr="00AF4698">
        <w:t>g</w:t>
      </w:r>
      <w:r w:rsidR="002A308A" w:rsidRPr="00AF4698">
        <w:t>ub</w:t>
      </w:r>
      <w:r w:rsidR="00804524" w:rsidRPr="00AF4698">
        <w:t>ern</w:t>
      </w:r>
      <w:r w:rsidR="002A308A" w:rsidRPr="00AF4698">
        <w:t>a</w:t>
      </w:r>
      <w:r w:rsidR="00804524" w:rsidRPr="00AF4698">
        <w:t>ment</w:t>
      </w:r>
      <w:r w:rsidR="002A308A" w:rsidRPr="00AF4698">
        <w:t>ales y</w:t>
      </w:r>
      <w:r w:rsidR="00804524" w:rsidRPr="00AF4698">
        <w:t xml:space="preserve"> </w:t>
      </w:r>
      <w:r w:rsidR="002A308A" w:rsidRPr="00AF4698">
        <w:t>O</w:t>
      </w:r>
      <w:r w:rsidR="00804524" w:rsidRPr="00AF4698">
        <w:t>NG</w:t>
      </w:r>
      <w:r w:rsidR="00760152" w:rsidRPr="00AF4698">
        <w:t>,</w:t>
      </w:r>
      <w:r w:rsidR="00804524" w:rsidRPr="00AF4698">
        <w:t xml:space="preserve"> </w:t>
      </w:r>
      <w:r w:rsidR="002A308A" w:rsidRPr="00AF4698">
        <w:t xml:space="preserve">a fin de supervisar la aplicación de </w:t>
      </w:r>
      <w:smartTag w:uri="urn:schemas-microsoft-com:office:smarttags" w:element="PersonName">
        <w:smartTagPr>
          <w:attr w:name="ProductID" w:val="la estrategia. Se"/>
        </w:smartTagPr>
        <w:r w:rsidR="002A308A" w:rsidRPr="00AF4698">
          <w:t>la</w:t>
        </w:r>
        <w:r w:rsidR="00804524" w:rsidRPr="00AF4698">
          <w:t xml:space="preserve"> </w:t>
        </w:r>
        <w:r w:rsidR="002A308A" w:rsidRPr="00AF4698">
          <w:t>e</w:t>
        </w:r>
        <w:r w:rsidR="00804524" w:rsidRPr="00AF4698">
          <w:t>strateg</w:t>
        </w:r>
        <w:r w:rsidR="002A308A" w:rsidRPr="00AF4698">
          <w:t>ia</w:t>
        </w:r>
        <w:r w:rsidR="00804524" w:rsidRPr="00AF4698">
          <w:t xml:space="preserve">. </w:t>
        </w:r>
        <w:r w:rsidR="002A308A" w:rsidRPr="00AF4698">
          <w:t>Se</w:t>
        </w:r>
      </w:smartTag>
      <w:r w:rsidR="002A308A" w:rsidRPr="00AF4698">
        <w:t xml:space="preserve"> ha aprobado un</w:t>
      </w:r>
      <w:r w:rsidR="00804524" w:rsidRPr="00AF4698">
        <w:t xml:space="preserve"> protocol</w:t>
      </w:r>
      <w:r w:rsidR="002A308A" w:rsidRPr="00AF4698">
        <w:t>o</w:t>
      </w:r>
      <w:r w:rsidR="00804524" w:rsidRPr="00AF4698">
        <w:t xml:space="preserve"> </w:t>
      </w:r>
      <w:r w:rsidR="002A308A" w:rsidRPr="00AF4698">
        <w:t>para trabajar con los niños de la calle y promover su</w:t>
      </w:r>
      <w:r w:rsidR="00434711" w:rsidRPr="00AF4698">
        <w:t xml:space="preserve"> identifi</w:t>
      </w:r>
      <w:r w:rsidR="002A308A" w:rsidRPr="00AF4698">
        <w:t xml:space="preserve">cación y </w:t>
      </w:r>
      <w:r w:rsidR="00434711" w:rsidRPr="00AF4698">
        <w:t>re</w:t>
      </w:r>
      <w:r w:rsidR="002A308A" w:rsidRPr="00AF4698">
        <w:t xml:space="preserve">misión a las instituciones competentes, que </w:t>
      </w:r>
      <w:r w:rsidR="00804524" w:rsidRPr="00AF4698">
        <w:t>s</w:t>
      </w:r>
      <w:r w:rsidR="002A308A" w:rsidRPr="00AF4698">
        <w:t>e</w:t>
      </w:r>
      <w:r w:rsidR="00804524" w:rsidRPr="00AF4698">
        <w:t xml:space="preserve"> </w:t>
      </w:r>
      <w:r w:rsidR="002A308A" w:rsidRPr="00AF4698">
        <w:t>ocuparán oportunamente de ellos</w:t>
      </w:r>
      <w:r w:rsidR="00804524" w:rsidRPr="00AF4698">
        <w:t xml:space="preserve">. </w:t>
      </w:r>
      <w:r w:rsidR="002A308A" w:rsidRPr="00AF4698">
        <w:t>Se han abierto dos</w:t>
      </w:r>
      <w:r w:rsidR="00804524" w:rsidRPr="00AF4698">
        <w:t xml:space="preserve"> centr</w:t>
      </w:r>
      <w:r w:rsidR="002A308A" w:rsidRPr="00AF4698">
        <w:t>o</w:t>
      </w:r>
      <w:r w:rsidR="00804524" w:rsidRPr="00AF4698">
        <w:t xml:space="preserve">s </w:t>
      </w:r>
      <w:r w:rsidR="002A308A" w:rsidRPr="00AF4698">
        <w:t>para niños de la calle en</w:t>
      </w:r>
      <w:r w:rsidR="00804524" w:rsidRPr="00AF4698">
        <w:t xml:space="preserve"> Skopje</w:t>
      </w:r>
      <w:r w:rsidR="003869A9" w:rsidRPr="00AF4698">
        <w:t>,</w:t>
      </w:r>
      <w:r w:rsidR="00804524" w:rsidRPr="00AF4698">
        <w:t xml:space="preserve"> </w:t>
      </w:r>
      <w:r w:rsidR="002A308A" w:rsidRPr="00AF4698">
        <w:t>y se prevé la apertura de tres más</w:t>
      </w:r>
      <w:r w:rsidR="00804524" w:rsidRPr="00AF4698">
        <w:t xml:space="preserve">. </w:t>
      </w:r>
      <w:r w:rsidR="002A308A" w:rsidRPr="00AF4698">
        <w:t>También se han planificado</w:t>
      </w:r>
      <w:r w:rsidR="00804524" w:rsidRPr="00AF4698">
        <w:t xml:space="preserve"> activi</w:t>
      </w:r>
      <w:r w:rsidR="002A308A" w:rsidRPr="00AF4698">
        <w:t>dades conjuntas con O</w:t>
      </w:r>
      <w:r w:rsidR="00804524" w:rsidRPr="00AF4698">
        <w:t>NG</w:t>
      </w:r>
      <w:r w:rsidR="002A308A" w:rsidRPr="00AF4698">
        <w:t xml:space="preserve"> romaníes que se dedican a atender a los niños de la calle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7.</w:t>
      </w:r>
      <w:r w:rsidRPr="00AF4698">
        <w:tab/>
      </w:r>
      <w:r w:rsidR="002A308A" w:rsidRPr="00AF4698">
        <w:t>Se están preparando documentos de es</w:t>
      </w:r>
      <w:r w:rsidR="00804524" w:rsidRPr="00AF4698">
        <w:t>trateg</w:t>
      </w:r>
      <w:r w:rsidR="002A308A" w:rsidRPr="00AF4698">
        <w:t>ia</w:t>
      </w:r>
      <w:r w:rsidR="00804524" w:rsidRPr="00AF4698">
        <w:t xml:space="preserve"> </w:t>
      </w:r>
      <w:r w:rsidR="002A308A" w:rsidRPr="00AF4698">
        <w:t xml:space="preserve">para </w:t>
      </w:r>
      <w:r w:rsidR="00760152" w:rsidRPr="00AF4698">
        <w:t>hacer frente a</w:t>
      </w:r>
      <w:r w:rsidR="002A308A" w:rsidRPr="00AF4698">
        <w:t xml:space="preserve"> las</w:t>
      </w:r>
      <w:r w:rsidR="00804524" w:rsidRPr="00AF4698">
        <w:t xml:space="preserve"> ne</w:t>
      </w:r>
      <w:r w:rsidR="002A308A" w:rsidRPr="00AF4698">
        <w:t>c</w:t>
      </w:r>
      <w:r w:rsidR="00804524" w:rsidRPr="00AF4698">
        <w:t>e</w:t>
      </w:r>
      <w:r w:rsidR="002A308A" w:rsidRPr="00AF4698">
        <w:t>sidades de las f</w:t>
      </w:r>
      <w:r w:rsidR="00804524" w:rsidRPr="00AF4698">
        <w:t>amili</w:t>
      </w:r>
      <w:r w:rsidR="002A308A" w:rsidRPr="00AF4698">
        <w:t>a</w:t>
      </w:r>
      <w:r w:rsidR="00804524" w:rsidRPr="00AF4698">
        <w:t>s numeros</w:t>
      </w:r>
      <w:r w:rsidR="002A308A" w:rsidRPr="00AF4698">
        <w:t>as</w:t>
      </w:r>
      <w:r w:rsidR="00804524" w:rsidRPr="00AF4698">
        <w:t xml:space="preserve">, </w:t>
      </w:r>
      <w:r w:rsidR="002A308A" w:rsidRPr="00AF4698">
        <w:t>las que viven en la</w:t>
      </w:r>
      <w:r w:rsidR="00804524" w:rsidRPr="00AF4698">
        <w:t xml:space="preserve"> po</w:t>
      </w:r>
      <w:r w:rsidR="002A308A" w:rsidRPr="00AF4698">
        <w:t>b</w:t>
      </w:r>
      <w:r w:rsidR="00804524" w:rsidRPr="00AF4698">
        <w:t>r</w:t>
      </w:r>
      <w:r w:rsidR="002A308A" w:rsidRPr="00AF4698">
        <w:t>eza</w:t>
      </w:r>
      <w:r w:rsidR="00804524" w:rsidRPr="00AF4698">
        <w:t xml:space="preserve"> </w:t>
      </w:r>
      <w:r w:rsidR="002A308A" w:rsidRPr="00AF4698">
        <w:t>y las que padecen una</w:t>
      </w:r>
      <w:r w:rsidR="00804524" w:rsidRPr="00AF4698">
        <w:t xml:space="preserve"> exclusi</w:t>
      </w:r>
      <w:r w:rsidR="002A308A" w:rsidRPr="00AF4698">
        <w:t>ó</w:t>
      </w:r>
      <w:r w:rsidR="00804524" w:rsidRPr="00AF4698">
        <w:t>n</w:t>
      </w:r>
      <w:r w:rsidR="002A308A" w:rsidRPr="00AF4698">
        <w:t xml:space="preserve"> social</w:t>
      </w:r>
      <w:r w:rsidR="00804524" w:rsidRPr="00AF4698">
        <w:t>.</w:t>
      </w:r>
      <w:r w:rsidR="00883E34" w:rsidRPr="00AF4698">
        <w:t xml:space="preserve"> Se han aprobado estrategias nac</w:t>
      </w:r>
      <w:r w:rsidR="00804524" w:rsidRPr="00AF4698">
        <w:t>ional</w:t>
      </w:r>
      <w:r w:rsidR="00883E34" w:rsidRPr="00AF4698">
        <w:t>es en materia de asistencia</w:t>
      </w:r>
      <w:r w:rsidR="00804524" w:rsidRPr="00AF4698">
        <w:t xml:space="preserve"> </w:t>
      </w:r>
      <w:r w:rsidR="004D5329" w:rsidRPr="00AF4698">
        <w:t>famil</w:t>
      </w:r>
      <w:r w:rsidR="00883E34" w:rsidRPr="00AF4698">
        <w:t xml:space="preserve">iar y de reducción de la pobreza y de la </w:t>
      </w:r>
      <w:r w:rsidR="00804524" w:rsidRPr="00AF4698">
        <w:t>exclusi</w:t>
      </w:r>
      <w:r w:rsidR="00883E34" w:rsidRPr="00AF4698">
        <w:t>ó</w:t>
      </w:r>
      <w:r w:rsidR="00804524" w:rsidRPr="00AF4698">
        <w:t>n</w:t>
      </w:r>
      <w:r w:rsidR="00883E34" w:rsidRPr="00AF4698">
        <w:t xml:space="preserve"> social y el Ministerio de Trabajo y Política Social está elaborando en la actualidad una estrategia</w:t>
      </w:r>
      <w:r w:rsidR="00804524" w:rsidRPr="00AF4698">
        <w:t xml:space="preserve"> na</w:t>
      </w:r>
      <w:r w:rsidR="00883E34" w:rsidRPr="00AF4698">
        <w:t>c</w:t>
      </w:r>
      <w:r w:rsidR="00804524" w:rsidRPr="00AF4698">
        <w:t xml:space="preserve">ional </w:t>
      </w:r>
      <w:r w:rsidR="00843450" w:rsidRPr="00AF4698">
        <w:t>con objeto de</w:t>
      </w:r>
      <w:r w:rsidR="00883E34" w:rsidRPr="00AF4698">
        <w:t xml:space="preserve"> </w:t>
      </w:r>
      <w:r w:rsidR="00760152" w:rsidRPr="00AF4698">
        <w:t>articular</w:t>
      </w:r>
      <w:r w:rsidR="00883E34" w:rsidRPr="00AF4698">
        <w:t xml:space="preserve"> mecanismos de protección s</w:t>
      </w:r>
      <w:r w:rsidR="00804524" w:rsidRPr="00AF4698">
        <w:t>ocial</w:t>
      </w:r>
      <w:r w:rsidR="00883E34" w:rsidRPr="00AF4698">
        <w:t>.</w:t>
      </w:r>
      <w:r w:rsidR="00804524" w:rsidRPr="00AF4698">
        <w:t xml:space="preserve"> </w:t>
      </w:r>
      <w:r w:rsidR="00883E34" w:rsidRPr="00AF4698">
        <w:t>El</w:t>
      </w:r>
      <w:r w:rsidR="00804524" w:rsidRPr="00AF4698">
        <w:t xml:space="preserve"> Minist</w:t>
      </w:r>
      <w:r w:rsidR="00883E34" w:rsidRPr="00AF4698">
        <w:t>e</w:t>
      </w:r>
      <w:r w:rsidR="00804524" w:rsidRPr="00AF4698">
        <w:t>r</w:t>
      </w:r>
      <w:r w:rsidR="00883E34" w:rsidRPr="00AF4698">
        <w:t>io ha abierto también</w:t>
      </w:r>
      <w:r w:rsidR="00804524" w:rsidRPr="00AF4698">
        <w:t xml:space="preserve"> 22 centr</w:t>
      </w:r>
      <w:r w:rsidR="00883E34" w:rsidRPr="00AF4698">
        <w:t>o</w:t>
      </w:r>
      <w:r w:rsidR="00804524" w:rsidRPr="00AF4698">
        <w:t xml:space="preserve">s </w:t>
      </w:r>
      <w:r w:rsidR="00883E34" w:rsidRPr="00AF4698">
        <w:t>para niños con trastornos del desarrollo y existen</w:t>
      </w:r>
      <w:r w:rsidR="00804524" w:rsidRPr="00AF4698">
        <w:t xml:space="preserve"> plan</w:t>
      </w:r>
      <w:r w:rsidR="00883E34" w:rsidRPr="00AF4698">
        <w:t>e</w:t>
      </w:r>
      <w:r w:rsidR="00804524" w:rsidRPr="00AF4698">
        <w:t>s</w:t>
      </w:r>
      <w:r w:rsidR="00760152" w:rsidRPr="00AF4698">
        <w:t xml:space="preserve"> para inaugurar</w:t>
      </w:r>
      <w:r w:rsidR="00883E34" w:rsidRPr="00AF4698">
        <w:t xml:space="preserve"> tres más, además de un centro para niños</w:t>
      </w:r>
      <w:r w:rsidR="00804524" w:rsidRPr="00AF4698">
        <w:t xml:space="preserve"> autist</w:t>
      </w:r>
      <w:r w:rsidR="00883E34" w:rsidRPr="00AF4698">
        <w:t>as.</w:t>
      </w:r>
      <w:r w:rsidR="00804524" w:rsidRPr="00AF4698">
        <w:t xml:space="preserve"> </w:t>
      </w:r>
      <w:r w:rsidR="00883E34" w:rsidRPr="00AF4698">
        <w:t>El</w:t>
      </w:r>
      <w:r w:rsidR="00804524" w:rsidRPr="00AF4698">
        <w:t xml:space="preserve"> Minist</w:t>
      </w:r>
      <w:r w:rsidR="00883E34" w:rsidRPr="00AF4698">
        <w:t>e</w:t>
      </w:r>
      <w:r w:rsidR="00804524" w:rsidRPr="00AF4698">
        <w:t>r</w:t>
      </w:r>
      <w:r w:rsidR="00883E34" w:rsidRPr="00AF4698">
        <w:t>io de Salud ha trazado un</w:t>
      </w:r>
      <w:r w:rsidR="00804524" w:rsidRPr="00AF4698">
        <w:t xml:space="preserve"> plan </w:t>
      </w:r>
      <w:r w:rsidR="00883E34" w:rsidRPr="00AF4698">
        <w:t>de</w:t>
      </w:r>
      <w:r w:rsidR="00804524" w:rsidRPr="00AF4698">
        <w:t xml:space="preserve"> ac</w:t>
      </w:r>
      <w:r w:rsidR="00883E34" w:rsidRPr="00AF4698">
        <w:t>c</w:t>
      </w:r>
      <w:r w:rsidR="00804524" w:rsidRPr="00AF4698">
        <w:t>i</w:t>
      </w:r>
      <w:r w:rsidR="00883E34" w:rsidRPr="00AF4698">
        <w:t>ó</w:t>
      </w:r>
      <w:r w:rsidR="00804524" w:rsidRPr="00AF4698">
        <w:t xml:space="preserve">n </w:t>
      </w:r>
      <w:r w:rsidR="00883E34" w:rsidRPr="00AF4698">
        <w:t>destinado a</w:t>
      </w:r>
      <w:r w:rsidR="00804524" w:rsidRPr="00AF4698">
        <w:t xml:space="preserve"> promo</w:t>
      </w:r>
      <w:r w:rsidR="00883E34" w:rsidRPr="00AF4698">
        <w:t>v</w:t>
      </w:r>
      <w:r w:rsidR="00804524" w:rsidRPr="00AF4698">
        <w:t>e</w:t>
      </w:r>
      <w:r w:rsidR="00883E34" w:rsidRPr="00AF4698">
        <w:t>r</w:t>
      </w:r>
      <w:r w:rsidR="00804524" w:rsidRPr="00AF4698">
        <w:t xml:space="preserve"> </w:t>
      </w:r>
      <w:r w:rsidR="00883E34" w:rsidRPr="00AF4698">
        <w:t>la salud de los niños con discapacidad</w:t>
      </w:r>
      <w:r w:rsidR="00137BFC" w:rsidRPr="00AF4698">
        <w:t>;</w:t>
      </w:r>
      <w:r w:rsidR="00804524" w:rsidRPr="00AF4698">
        <w:t xml:space="preserve"> </w:t>
      </w:r>
      <w:r w:rsidR="00883E34" w:rsidRPr="00AF4698">
        <w:t>el</w:t>
      </w:r>
      <w:r w:rsidR="00E52889" w:rsidRPr="00AF4698">
        <w:t xml:space="preserve"> plan </w:t>
      </w:r>
      <w:r w:rsidR="00843450" w:rsidRPr="00AF4698">
        <w:t>se basa en</w:t>
      </w:r>
      <w:r w:rsidR="00883E34" w:rsidRPr="00AF4698">
        <w:t xml:space="preserve"> garantizar un acceso equitativo y seguro a los servicios de salud</w:t>
      </w:r>
      <w:r w:rsidR="00804524" w:rsidRPr="00AF4698">
        <w:t xml:space="preserve">, </w:t>
      </w:r>
      <w:r w:rsidR="00744469" w:rsidRPr="00AF4698">
        <w:t>pot</w:t>
      </w:r>
      <w:r w:rsidR="00804524" w:rsidRPr="00AF4698">
        <w:t>en</w:t>
      </w:r>
      <w:r w:rsidR="00744469" w:rsidRPr="00AF4698">
        <w:t>ci</w:t>
      </w:r>
      <w:r w:rsidR="00804524" w:rsidRPr="00AF4698">
        <w:t>an</w:t>
      </w:r>
      <w:r w:rsidR="00744469" w:rsidRPr="00AF4698">
        <w:t>do la</w:t>
      </w:r>
      <w:r w:rsidR="00804524" w:rsidRPr="00AF4698">
        <w:t xml:space="preserve"> capaci</w:t>
      </w:r>
      <w:r w:rsidR="00744469" w:rsidRPr="00AF4698">
        <w:t>dad de los</w:t>
      </w:r>
      <w:r w:rsidR="00804524" w:rsidRPr="00AF4698">
        <w:t xml:space="preserve"> profesional</w:t>
      </w:r>
      <w:r w:rsidR="00744469" w:rsidRPr="00AF4698">
        <w:t>e</w:t>
      </w:r>
      <w:r w:rsidR="00804524" w:rsidRPr="00AF4698">
        <w:t xml:space="preserve">s </w:t>
      </w:r>
      <w:r w:rsidR="00744469" w:rsidRPr="00AF4698">
        <w:t>de la salud y desarrollando un sistema</w:t>
      </w:r>
      <w:r w:rsidR="00804524" w:rsidRPr="00AF4698">
        <w:t xml:space="preserve"> efectiv</w:t>
      </w:r>
      <w:r w:rsidR="00744469" w:rsidRPr="00AF4698">
        <w:t>o d</w:t>
      </w:r>
      <w:r w:rsidR="00804524" w:rsidRPr="00AF4698">
        <w:t>e re</w:t>
      </w:r>
      <w:r w:rsidR="00744469" w:rsidRPr="00AF4698">
        <w:t>misión</w:t>
      </w:r>
      <w:r w:rsidR="00804524" w:rsidRPr="00AF4698">
        <w:t xml:space="preserve"> </w:t>
      </w:r>
      <w:r w:rsidR="00760152" w:rsidRPr="00AF4698">
        <w:t xml:space="preserve">de los pacientes, </w:t>
      </w:r>
      <w:r w:rsidR="00744469" w:rsidRPr="00AF4698">
        <w:t>con un enfoque</w:t>
      </w:r>
      <w:r w:rsidR="00804524" w:rsidRPr="00AF4698">
        <w:t xml:space="preserve"> hol</w:t>
      </w:r>
      <w:r w:rsidR="00744469" w:rsidRPr="00AF4698">
        <w:t>í</w:t>
      </w:r>
      <w:r w:rsidR="00804524" w:rsidRPr="00AF4698">
        <w:t>stic</w:t>
      </w:r>
      <w:r w:rsidR="00744469" w:rsidRPr="00AF4698">
        <w:t>o e</w:t>
      </w:r>
      <w:r w:rsidR="00804524" w:rsidRPr="00AF4698">
        <w:t xml:space="preserve"> integrad</w:t>
      </w:r>
      <w:r w:rsidR="00744469" w:rsidRPr="00AF4698">
        <w:t>o de las discapacidades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8.</w:t>
      </w:r>
      <w:r w:rsidRPr="00AF4698">
        <w:tab/>
      </w:r>
      <w:r w:rsidR="00744469" w:rsidRPr="00AF4698">
        <w:t>La tasa de</w:t>
      </w:r>
      <w:r w:rsidR="00804524" w:rsidRPr="00AF4698">
        <w:t xml:space="preserve"> mortali</w:t>
      </w:r>
      <w:r w:rsidR="00744469" w:rsidRPr="00AF4698">
        <w:t>dad infantil</w:t>
      </w:r>
      <w:r w:rsidR="00804524" w:rsidRPr="00AF4698">
        <w:t xml:space="preserve"> </w:t>
      </w:r>
      <w:r w:rsidR="00744469" w:rsidRPr="00AF4698">
        <w:t>experimentó una fuerte caída</w:t>
      </w:r>
      <w:r w:rsidR="00E52889" w:rsidRPr="00AF4698">
        <w:t xml:space="preserve">, </w:t>
      </w:r>
      <w:r w:rsidR="003C2222" w:rsidRPr="00AF4698">
        <w:t>pasando del</w:t>
      </w:r>
      <w:r w:rsidR="00804524" w:rsidRPr="00AF4698">
        <w:t xml:space="preserve"> 22</w:t>
      </w:r>
      <w:r w:rsidR="003C2222" w:rsidRPr="00AF4698">
        <w:t>,</w:t>
      </w:r>
      <w:r w:rsidR="00804524" w:rsidRPr="00AF4698">
        <w:t>7 p</w:t>
      </w:r>
      <w:r w:rsidR="003C2222" w:rsidRPr="00AF4698">
        <w:t>o</w:t>
      </w:r>
      <w:r w:rsidR="00804524" w:rsidRPr="00AF4698">
        <w:t>r</w:t>
      </w:r>
      <w:r w:rsidR="002F3F27" w:rsidRPr="00AF4698">
        <w:t xml:space="preserve"> </w:t>
      </w:r>
      <w:r w:rsidR="00804524" w:rsidRPr="00AF4698">
        <w:t>1</w:t>
      </w:r>
      <w:r w:rsidR="002F3F27" w:rsidRPr="00AF4698">
        <w:t>.</w:t>
      </w:r>
      <w:r w:rsidR="00804524" w:rsidRPr="00AF4698">
        <w:t xml:space="preserve">000 </w:t>
      </w:r>
      <w:r w:rsidR="003C2222" w:rsidRPr="00AF4698">
        <w:t>nacidos vivos en</w:t>
      </w:r>
      <w:r w:rsidR="00804524" w:rsidRPr="00AF4698">
        <w:t xml:space="preserve"> 1995 </w:t>
      </w:r>
      <w:r w:rsidR="003C2222" w:rsidRPr="00AF4698">
        <w:t>al</w:t>
      </w:r>
      <w:r w:rsidR="00804524" w:rsidRPr="00AF4698">
        <w:t xml:space="preserve"> 9</w:t>
      </w:r>
      <w:r w:rsidR="003C2222" w:rsidRPr="00AF4698">
        <w:t>,</w:t>
      </w:r>
      <w:r w:rsidR="00804524" w:rsidRPr="00AF4698">
        <w:t>7 p</w:t>
      </w:r>
      <w:r w:rsidR="003C2222" w:rsidRPr="00AF4698">
        <w:t>o</w:t>
      </w:r>
      <w:r w:rsidR="00804524" w:rsidRPr="00AF4698">
        <w:t>r 1</w:t>
      </w:r>
      <w:r w:rsidR="002F3F27" w:rsidRPr="00AF4698">
        <w:t>.</w:t>
      </w:r>
      <w:r w:rsidR="00804524" w:rsidRPr="00AF4698">
        <w:t xml:space="preserve">000 </w:t>
      </w:r>
      <w:r w:rsidR="003C2222" w:rsidRPr="00AF4698">
        <w:t>e</w:t>
      </w:r>
      <w:r w:rsidR="00804524" w:rsidRPr="00AF4698">
        <w:t xml:space="preserve">n 2008. </w:t>
      </w:r>
      <w:r w:rsidR="003C2222" w:rsidRPr="00AF4698">
        <w:t xml:space="preserve">El </w:t>
      </w:r>
      <w:r w:rsidR="00804524" w:rsidRPr="00AF4698">
        <w:t>UNICEF ha</w:t>
      </w:r>
      <w:r w:rsidR="003C2222" w:rsidRPr="00AF4698">
        <w:t xml:space="preserve"> facilitado asistencia</w:t>
      </w:r>
      <w:r w:rsidR="002F3F27" w:rsidRPr="00AF4698">
        <w:t xml:space="preserve"> </w:t>
      </w:r>
      <w:r w:rsidR="00804524" w:rsidRPr="00AF4698">
        <w:t>t</w:t>
      </w:r>
      <w:r w:rsidR="003C2222" w:rsidRPr="00AF4698">
        <w:t>é</w:t>
      </w:r>
      <w:r w:rsidR="00804524" w:rsidRPr="00AF4698">
        <w:t>c</w:t>
      </w:r>
      <w:r w:rsidR="003C2222" w:rsidRPr="00AF4698">
        <w:t>nica</w:t>
      </w:r>
      <w:r w:rsidR="00804524" w:rsidRPr="00AF4698">
        <w:t xml:space="preserve"> </w:t>
      </w:r>
      <w:r w:rsidR="003C2222" w:rsidRPr="00AF4698">
        <w:t>a un comité</w:t>
      </w:r>
      <w:r w:rsidR="00E52889" w:rsidRPr="00AF4698">
        <w:t xml:space="preserve"> </w:t>
      </w:r>
      <w:r w:rsidR="00804524" w:rsidRPr="00AF4698">
        <w:t xml:space="preserve">prenatal </w:t>
      </w:r>
      <w:r w:rsidR="00760152" w:rsidRPr="00AF4698">
        <w:t xml:space="preserve">de dimensión nacional, </w:t>
      </w:r>
      <w:r w:rsidR="003C2222" w:rsidRPr="00AF4698">
        <w:t>que ha elaborado un proyecto de</w:t>
      </w:r>
      <w:r w:rsidR="00804524" w:rsidRPr="00AF4698">
        <w:t xml:space="preserve"> </w:t>
      </w:r>
      <w:r w:rsidR="003C2222" w:rsidRPr="00AF4698">
        <w:t>e</w:t>
      </w:r>
      <w:r w:rsidR="00804524" w:rsidRPr="00AF4698">
        <w:t>strateg</w:t>
      </w:r>
      <w:r w:rsidR="003C2222" w:rsidRPr="00AF4698">
        <w:t>ia en pro de</w:t>
      </w:r>
      <w:r w:rsidR="00804524" w:rsidRPr="00AF4698">
        <w:t xml:space="preserve"> </w:t>
      </w:r>
      <w:r w:rsidR="003C2222" w:rsidRPr="00AF4698">
        <w:t>una maternidad sin riesgos</w:t>
      </w:r>
      <w:r w:rsidR="00804524" w:rsidRPr="00AF4698">
        <w:t xml:space="preserve">. </w:t>
      </w:r>
      <w:r w:rsidR="003C2222" w:rsidRPr="00AF4698">
        <w:t>Además, el</w:t>
      </w:r>
      <w:r w:rsidR="00804524" w:rsidRPr="00AF4698">
        <w:t xml:space="preserve"> Minist</w:t>
      </w:r>
      <w:r w:rsidR="003C2222" w:rsidRPr="00AF4698">
        <w:t>e</w:t>
      </w:r>
      <w:r w:rsidR="00804524" w:rsidRPr="00AF4698">
        <w:t>r</w:t>
      </w:r>
      <w:r w:rsidR="003C2222" w:rsidRPr="00AF4698">
        <w:t>io de Salud</w:t>
      </w:r>
      <w:r w:rsidR="00804524" w:rsidRPr="00AF4698">
        <w:t xml:space="preserve">, </w:t>
      </w:r>
      <w:r w:rsidR="003C2222" w:rsidRPr="00AF4698">
        <w:t xml:space="preserve">el </w:t>
      </w:r>
      <w:r w:rsidR="00760152" w:rsidRPr="00AF4698">
        <w:t>I</w:t>
      </w:r>
      <w:r w:rsidR="003C2222" w:rsidRPr="00AF4698">
        <w:t>nstituto</w:t>
      </w:r>
      <w:r w:rsidR="00804524" w:rsidRPr="00AF4698">
        <w:t xml:space="preserve"> </w:t>
      </w:r>
      <w:r w:rsidR="00E52889" w:rsidRPr="00AF4698">
        <w:t>na</w:t>
      </w:r>
      <w:r w:rsidR="003C2222" w:rsidRPr="00AF4698">
        <w:t>c</w:t>
      </w:r>
      <w:r w:rsidR="00E52889" w:rsidRPr="00AF4698">
        <w:t xml:space="preserve">ional </w:t>
      </w:r>
      <w:r w:rsidR="003C2222" w:rsidRPr="00AF4698">
        <w:t>de atención sanitaria y el Fondo de Población</w:t>
      </w:r>
      <w:r w:rsidR="00804524" w:rsidRPr="00AF4698">
        <w:t xml:space="preserve"> </w:t>
      </w:r>
      <w:r w:rsidR="003C2222" w:rsidRPr="00AF4698">
        <w:t xml:space="preserve">de las Naciones </w:t>
      </w:r>
      <w:r w:rsidR="00804524" w:rsidRPr="00AF4698">
        <w:t>Unid</w:t>
      </w:r>
      <w:r w:rsidR="003C2222" w:rsidRPr="00AF4698">
        <w:t>as (UNFPA)</w:t>
      </w:r>
      <w:r w:rsidR="00804524" w:rsidRPr="00AF4698">
        <w:t xml:space="preserve"> ha</w:t>
      </w:r>
      <w:r w:rsidR="003C2222" w:rsidRPr="00AF4698">
        <w:t>n</w:t>
      </w:r>
      <w:r w:rsidR="00804524" w:rsidRPr="00AF4698">
        <w:t xml:space="preserve"> </w:t>
      </w:r>
      <w:r w:rsidR="003C2222" w:rsidRPr="00AF4698">
        <w:t xml:space="preserve">colaborado </w:t>
      </w:r>
      <w:r w:rsidR="00804524" w:rsidRPr="00AF4698">
        <w:t xml:space="preserve">en </w:t>
      </w:r>
      <w:r w:rsidR="003C2222" w:rsidRPr="00AF4698">
        <w:t>torno a una estrategia</w:t>
      </w:r>
      <w:r w:rsidR="00804524" w:rsidRPr="00AF4698">
        <w:t xml:space="preserve"> na</w:t>
      </w:r>
      <w:r w:rsidR="003C2222" w:rsidRPr="00AF4698">
        <w:t>c</w:t>
      </w:r>
      <w:r w:rsidR="00804524" w:rsidRPr="00AF4698">
        <w:t xml:space="preserve">ional </w:t>
      </w:r>
      <w:r w:rsidR="003C2222" w:rsidRPr="00AF4698">
        <w:t>de salud</w:t>
      </w:r>
      <w:r w:rsidR="00804524" w:rsidRPr="00AF4698">
        <w:t xml:space="preserve"> sexual </w:t>
      </w:r>
      <w:r w:rsidR="003C2222" w:rsidRPr="00AF4698">
        <w:t>y</w:t>
      </w:r>
      <w:r w:rsidR="00804524" w:rsidRPr="00AF4698">
        <w:t xml:space="preserve"> reproductiv</w:t>
      </w:r>
      <w:r w:rsidR="003C2222" w:rsidRPr="00AF4698">
        <w:t>a</w:t>
      </w:r>
      <w:r w:rsidR="00760152" w:rsidRPr="00AF4698">
        <w:t>,</w:t>
      </w:r>
      <w:r w:rsidR="004A3EE8" w:rsidRPr="00AF4698">
        <w:t xml:space="preserve"> </w:t>
      </w:r>
      <w:r w:rsidR="003C2222" w:rsidRPr="00AF4698">
        <w:t>que inc</w:t>
      </w:r>
      <w:r w:rsidR="00A659E2" w:rsidRPr="00AF4698">
        <w:t>l</w:t>
      </w:r>
      <w:r w:rsidR="003C2222" w:rsidRPr="00AF4698">
        <w:t>uirá</w:t>
      </w:r>
      <w:r w:rsidR="00A659E2" w:rsidRPr="00AF4698">
        <w:t xml:space="preserve"> actividades de</w:t>
      </w:r>
      <w:r w:rsidR="00804524" w:rsidRPr="00AF4698">
        <w:t xml:space="preserve"> </w:t>
      </w:r>
      <w:r w:rsidR="00A659E2" w:rsidRPr="00AF4698">
        <w:t>sensibilización, la</w:t>
      </w:r>
      <w:r w:rsidR="00804524" w:rsidRPr="00AF4698">
        <w:t xml:space="preserve"> integra</w:t>
      </w:r>
      <w:r w:rsidR="00A659E2" w:rsidRPr="00AF4698">
        <w:t>c</w:t>
      </w:r>
      <w:r w:rsidR="00804524" w:rsidRPr="00AF4698">
        <w:t>i</w:t>
      </w:r>
      <w:r w:rsidR="00A659E2" w:rsidRPr="00AF4698">
        <w:t>ó</w:t>
      </w:r>
      <w:r w:rsidR="00804524" w:rsidRPr="00AF4698">
        <w:t xml:space="preserve">n </w:t>
      </w:r>
      <w:r w:rsidR="00A659E2" w:rsidRPr="00AF4698">
        <w:t>de la salud</w:t>
      </w:r>
      <w:r w:rsidR="00804524" w:rsidRPr="00AF4698">
        <w:t xml:space="preserve"> sexual </w:t>
      </w:r>
      <w:r w:rsidR="00A659E2" w:rsidRPr="00AF4698">
        <w:t xml:space="preserve">y </w:t>
      </w:r>
      <w:r w:rsidR="00804524" w:rsidRPr="00AF4698">
        <w:t>reproductiv</w:t>
      </w:r>
      <w:r w:rsidR="00A659E2" w:rsidRPr="00AF4698">
        <w:t>a</w:t>
      </w:r>
      <w:r w:rsidR="00804524" w:rsidRPr="00AF4698">
        <w:t xml:space="preserve"> </w:t>
      </w:r>
      <w:r w:rsidR="00A659E2" w:rsidRPr="00AF4698">
        <w:t>en la atención</w:t>
      </w:r>
      <w:r w:rsidR="00804524" w:rsidRPr="00AF4698">
        <w:t xml:space="preserve"> primar</w:t>
      </w:r>
      <w:r w:rsidR="00A659E2" w:rsidRPr="00AF4698">
        <w:t>ia de salud</w:t>
      </w:r>
      <w:r w:rsidR="00804524" w:rsidRPr="00AF4698">
        <w:t xml:space="preserve">, </w:t>
      </w:r>
      <w:r w:rsidR="00A659E2" w:rsidRPr="00AF4698">
        <w:t>la creación de servicios de asesoramiento basados en la</w:t>
      </w:r>
      <w:r w:rsidR="00804524" w:rsidRPr="00AF4698">
        <w:t xml:space="preserve"> comuni</w:t>
      </w:r>
      <w:r w:rsidR="00A659E2" w:rsidRPr="00AF4698">
        <w:t>dad y una mejora de la gestión de los datos de la atención de salud en esa esfera.</w:t>
      </w:r>
    </w:p>
    <w:p w:rsidR="00804524" w:rsidRPr="00AF4698" w:rsidRDefault="00FC751A" w:rsidP="00FC751A">
      <w:pPr>
        <w:pStyle w:val="SingleTxtG"/>
      </w:pPr>
      <w:r w:rsidRPr="00AF4698">
        <w:t>9.</w:t>
      </w:r>
      <w:r w:rsidRPr="00AF4698">
        <w:tab/>
      </w:r>
      <w:smartTag w:uri="urn:schemas-microsoft-com:office:smarttags" w:element="PersonName">
        <w:smartTagPr>
          <w:attr w:name="ProductID" w:val="La Sra. Al-Asmar"/>
        </w:smartTagPr>
        <w:r w:rsidR="00A659E2" w:rsidRPr="00AF4698">
          <w:rPr>
            <w:b/>
          </w:rPr>
          <w:t>La</w:t>
        </w:r>
        <w:r w:rsidR="00A659E2" w:rsidRPr="00AF4698">
          <w:t xml:space="preserve"> </w:t>
        </w:r>
        <w:r w:rsidR="00A659E2" w:rsidRPr="00AF4698">
          <w:rPr>
            <w:b/>
          </w:rPr>
          <w:t>Sra.</w:t>
        </w:r>
        <w:r w:rsidR="00804524" w:rsidRPr="00AF4698">
          <w:rPr>
            <w:b/>
          </w:rPr>
          <w:t xml:space="preserve"> Al-Asmar</w:t>
        </w:r>
      </w:smartTag>
      <w:r w:rsidR="00804524" w:rsidRPr="00AF4698">
        <w:t xml:space="preserve"> (</w:t>
      </w:r>
      <w:r w:rsidR="00A659E2" w:rsidRPr="00AF4698">
        <w:t>Relatora para el país</w:t>
      </w:r>
      <w:r w:rsidR="00804524" w:rsidRPr="00AF4698">
        <w:t>)</w:t>
      </w:r>
      <w:r w:rsidR="00A50D04" w:rsidRPr="00AF4698">
        <w:t xml:space="preserve"> </w:t>
      </w:r>
      <w:r w:rsidR="00A659E2" w:rsidRPr="00AF4698">
        <w:t>se congratula de la evolución positiva</w:t>
      </w:r>
      <w:r w:rsidR="00804524" w:rsidRPr="00AF4698">
        <w:t xml:space="preserve"> </w:t>
      </w:r>
      <w:r w:rsidR="00A659E2" w:rsidRPr="00AF4698">
        <w:t xml:space="preserve">de </w:t>
      </w:r>
      <w:smartTag w:uri="urn:schemas-microsoft-com:office:smarttags" w:element="PersonName">
        <w:smartTagPr>
          <w:attr w:name="ProductID" w:val="la ex Rep￺blica Yugoslava"/>
        </w:smartTagPr>
        <w:r w:rsidR="00A659E2" w:rsidRPr="00AF4698">
          <w:t>la ex República</w:t>
        </w:r>
        <w:r w:rsidR="00804524" w:rsidRPr="00AF4698">
          <w:t xml:space="preserve"> Yugoslav</w:t>
        </w:r>
        <w:r w:rsidR="00A659E2" w:rsidRPr="00AF4698">
          <w:t>a</w:t>
        </w:r>
      </w:smartTag>
      <w:r w:rsidR="00A659E2" w:rsidRPr="00AF4698">
        <w:t xml:space="preserve"> de</w:t>
      </w:r>
      <w:r w:rsidR="00804524" w:rsidRPr="00AF4698">
        <w:t xml:space="preserve"> Macedonia,</w:t>
      </w:r>
      <w:r w:rsidR="002F3F27" w:rsidRPr="00AF4698">
        <w:t xml:space="preserve"> </w:t>
      </w:r>
      <w:r w:rsidR="00A659E2" w:rsidRPr="00AF4698">
        <w:t>en la que hay que mencionar la aprobación de nuevas</w:t>
      </w:r>
      <w:r w:rsidR="00804524" w:rsidRPr="00AF4698">
        <w:t xml:space="preserve"> l</w:t>
      </w:r>
      <w:r w:rsidR="00A659E2" w:rsidRPr="00AF4698">
        <w:t>eyes y</w:t>
      </w:r>
      <w:r w:rsidR="00804524" w:rsidRPr="00AF4698">
        <w:t xml:space="preserve"> plan</w:t>
      </w:r>
      <w:r w:rsidR="00A659E2" w:rsidRPr="00AF4698">
        <w:t>e</w:t>
      </w:r>
      <w:r w:rsidR="00804524" w:rsidRPr="00AF4698">
        <w:t xml:space="preserve">s </w:t>
      </w:r>
      <w:r w:rsidR="00A659E2" w:rsidRPr="00AF4698">
        <w:t>de</w:t>
      </w:r>
      <w:r w:rsidR="00804524" w:rsidRPr="00AF4698">
        <w:t xml:space="preserve"> ac</w:t>
      </w:r>
      <w:r w:rsidR="00A659E2" w:rsidRPr="00AF4698">
        <w:t>c</w:t>
      </w:r>
      <w:r w:rsidR="00804524" w:rsidRPr="00AF4698">
        <w:t>i</w:t>
      </w:r>
      <w:r w:rsidR="00A659E2" w:rsidRPr="00AF4698">
        <w:t>ó</w:t>
      </w:r>
      <w:r w:rsidR="00F4349C" w:rsidRPr="00AF4698">
        <w:t>n</w:t>
      </w:r>
      <w:r w:rsidR="00A659E2" w:rsidRPr="00AF4698">
        <w:t xml:space="preserve"> y la adhesión </w:t>
      </w:r>
      <w:r w:rsidR="0027011A" w:rsidRPr="00AF4698">
        <w:t>del país</w:t>
      </w:r>
      <w:r w:rsidR="00F4349C" w:rsidRPr="00AF4698">
        <w:t xml:space="preserve"> a los dos</w:t>
      </w:r>
      <w:r w:rsidR="00804524" w:rsidRPr="00AF4698">
        <w:t xml:space="preserve"> Protocol</w:t>
      </w:r>
      <w:r w:rsidR="00F4349C" w:rsidRPr="00AF4698">
        <w:t>o</w:t>
      </w:r>
      <w:r w:rsidR="00804524" w:rsidRPr="00AF4698">
        <w:t>s</w:t>
      </w:r>
      <w:r w:rsidR="00F4349C" w:rsidRPr="00AF4698">
        <w:t xml:space="preserve"> Facultativos</w:t>
      </w:r>
      <w:r w:rsidR="00804524" w:rsidRPr="00AF4698">
        <w:t xml:space="preserve">, </w:t>
      </w:r>
      <w:r w:rsidR="00F4349C" w:rsidRPr="00AF4698">
        <w:t>el</w:t>
      </w:r>
      <w:r w:rsidR="002F3F27" w:rsidRPr="00AF4698">
        <w:t xml:space="preserve"> </w:t>
      </w:r>
      <w:r w:rsidR="00F4349C" w:rsidRPr="00AF4698">
        <w:t>Es</w:t>
      </w:r>
      <w:r w:rsidR="00804524" w:rsidRPr="00AF4698">
        <w:t>tatut</w:t>
      </w:r>
      <w:r w:rsidR="00F4349C" w:rsidRPr="00AF4698">
        <w:t xml:space="preserve">o de Roma de </w:t>
      </w:r>
      <w:smartTag w:uri="urn:schemas-microsoft-com:office:smarttags" w:element="PersonName">
        <w:smartTagPr>
          <w:attr w:name="ProductID" w:val="la Corte Penal Internacional"/>
        </w:smartTagPr>
        <w:smartTag w:uri="urn:schemas-microsoft-com:office:smarttags" w:element="PersonName">
          <w:smartTagPr>
            <w:attr w:name="ProductID" w:val="la Corte Penal"/>
          </w:smartTagPr>
          <w:r w:rsidR="00F4349C" w:rsidRPr="00AF4698">
            <w:t>la Corte Penal</w:t>
          </w:r>
        </w:smartTag>
        <w:r w:rsidR="00F4349C" w:rsidRPr="00AF4698">
          <w:t xml:space="preserve"> In</w:t>
        </w:r>
        <w:r w:rsidR="00804524" w:rsidRPr="00AF4698">
          <w:t>terna</w:t>
        </w:r>
        <w:r w:rsidR="00F4349C" w:rsidRPr="00AF4698">
          <w:t>c</w:t>
        </w:r>
        <w:r w:rsidR="00804524" w:rsidRPr="00AF4698">
          <w:t>ional</w:t>
        </w:r>
      </w:smartTag>
      <w:r w:rsidR="00804524" w:rsidRPr="00AF4698">
        <w:t xml:space="preserve"> </w:t>
      </w:r>
      <w:r w:rsidR="00F4349C" w:rsidRPr="00AF4698">
        <w:t>y los convenios</w:t>
      </w:r>
      <w:r w:rsidR="00804524" w:rsidRPr="00AF4698">
        <w:t xml:space="preserve"> interna</w:t>
      </w:r>
      <w:r w:rsidR="00F4349C" w:rsidRPr="00AF4698">
        <w:t>c</w:t>
      </w:r>
      <w:r w:rsidR="00804524" w:rsidRPr="00AF4698">
        <w:t>ional</w:t>
      </w:r>
      <w:r w:rsidR="00F4349C" w:rsidRPr="00AF4698">
        <w:t>es relativos a la trata de personas</w:t>
      </w:r>
      <w:r w:rsidR="00804524" w:rsidRPr="00AF4698">
        <w:t xml:space="preserve">, </w:t>
      </w:r>
      <w:r w:rsidR="00F4349C" w:rsidRPr="00AF4698">
        <w:t xml:space="preserve">la </w:t>
      </w:r>
      <w:r w:rsidR="00804524" w:rsidRPr="00AF4698">
        <w:t>c</w:t>
      </w:r>
      <w:r w:rsidR="00F4349C" w:rsidRPr="00AF4698">
        <w:t>i</w:t>
      </w:r>
      <w:r w:rsidR="00804524" w:rsidRPr="00AF4698">
        <w:t>ber</w:t>
      </w:r>
      <w:r w:rsidR="00F4349C" w:rsidRPr="00AF4698">
        <w:t>delincuencia</w:t>
      </w:r>
      <w:r w:rsidR="00804524" w:rsidRPr="00AF4698">
        <w:t xml:space="preserve">, </w:t>
      </w:r>
      <w:r w:rsidR="00F4349C" w:rsidRPr="00AF4698">
        <w:t>la nac</w:t>
      </w:r>
      <w:r w:rsidR="00804524" w:rsidRPr="00AF4698">
        <w:t>ionali</w:t>
      </w:r>
      <w:r w:rsidR="00F4349C" w:rsidRPr="00AF4698">
        <w:t>dad</w:t>
      </w:r>
      <w:r w:rsidR="00804524" w:rsidRPr="00AF4698">
        <w:t xml:space="preserve">, </w:t>
      </w:r>
      <w:r w:rsidR="00F4349C" w:rsidRPr="00AF4698">
        <w:t xml:space="preserve">la adopción </w:t>
      </w:r>
      <w:r w:rsidR="00804524" w:rsidRPr="00AF4698">
        <w:t>inter</w:t>
      </w:r>
      <w:r w:rsidR="00F4349C" w:rsidRPr="00AF4698">
        <w:t>nacional y las peores formas de trabajo infantil</w:t>
      </w:r>
      <w:r w:rsidR="00804524" w:rsidRPr="00AF4698">
        <w:t>. A</w:t>
      </w:r>
      <w:r w:rsidR="00F4349C" w:rsidRPr="00AF4698">
        <w:t>l</w:t>
      </w:r>
      <w:r w:rsidR="00804524" w:rsidRPr="00AF4698">
        <w:t xml:space="preserve"> </w:t>
      </w:r>
      <w:r w:rsidR="00F4349C" w:rsidRPr="00AF4698">
        <w:t>propio</w:t>
      </w:r>
      <w:r w:rsidR="00804524" w:rsidRPr="00AF4698">
        <w:t xml:space="preserve"> ti</w:t>
      </w:r>
      <w:r w:rsidR="00F4349C" w:rsidRPr="00AF4698">
        <w:t>e</w:t>
      </w:r>
      <w:r w:rsidR="00804524" w:rsidRPr="00AF4698">
        <w:t>m</w:t>
      </w:r>
      <w:r w:rsidR="00F4349C" w:rsidRPr="00AF4698">
        <w:t>po</w:t>
      </w:r>
      <w:r w:rsidR="00804524" w:rsidRPr="00AF4698">
        <w:t xml:space="preserve">, </w:t>
      </w:r>
      <w:r w:rsidR="00F4349C" w:rsidRPr="00AF4698">
        <w:t>como ha advertido que la</w:t>
      </w:r>
      <w:r w:rsidR="00804524" w:rsidRPr="00AF4698">
        <w:t xml:space="preserve"> legisla</w:t>
      </w:r>
      <w:r w:rsidR="00F4349C" w:rsidRPr="00AF4698">
        <w:t>c</w:t>
      </w:r>
      <w:r w:rsidR="00804524" w:rsidRPr="00AF4698">
        <w:t>i</w:t>
      </w:r>
      <w:r w:rsidR="00F4349C" w:rsidRPr="00AF4698">
        <w:t>ó</w:t>
      </w:r>
      <w:r w:rsidR="00804524" w:rsidRPr="00AF4698">
        <w:t xml:space="preserve">n </w:t>
      </w:r>
      <w:r w:rsidR="00F4349C" w:rsidRPr="00AF4698">
        <w:t>nacional</w:t>
      </w:r>
      <w:r w:rsidR="00804524" w:rsidRPr="00AF4698">
        <w:t xml:space="preserve"> no c</w:t>
      </w:r>
      <w:r w:rsidR="00F4349C" w:rsidRPr="00AF4698">
        <w:t>u</w:t>
      </w:r>
      <w:r w:rsidR="00804524" w:rsidRPr="00AF4698">
        <w:t>mpl</w:t>
      </w:r>
      <w:r w:rsidR="00F4349C" w:rsidRPr="00AF4698">
        <w:t>e</w:t>
      </w:r>
      <w:r w:rsidR="00804524" w:rsidRPr="00AF4698">
        <w:t xml:space="preserve"> </w:t>
      </w:r>
      <w:r w:rsidR="00F4349C" w:rsidRPr="00AF4698">
        <w:t xml:space="preserve">plenamente lo dispuesto en </w:t>
      </w:r>
      <w:smartTag w:uri="urn:schemas-microsoft-com:office:smarttags" w:element="PersonName">
        <w:smartTagPr>
          <w:attr w:name="ProductID" w:val="la Convenci￳n"/>
        </w:smartTagPr>
        <w:r w:rsidR="00F4349C" w:rsidRPr="00AF4698">
          <w:t>la</w:t>
        </w:r>
        <w:r w:rsidR="00804524" w:rsidRPr="00AF4698">
          <w:t xml:space="preserve"> Conven</w:t>
        </w:r>
        <w:r w:rsidR="00F4349C" w:rsidRPr="00AF4698">
          <w:t>c</w:t>
        </w:r>
        <w:r w:rsidR="00804524" w:rsidRPr="00AF4698">
          <w:t>i</w:t>
        </w:r>
        <w:r w:rsidR="00F4349C" w:rsidRPr="00AF4698">
          <w:t>ón</w:t>
        </w:r>
      </w:smartTag>
      <w:r w:rsidR="00804524" w:rsidRPr="00AF4698">
        <w:t xml:space="preserve">, </w:t>
      </w:r>
      <w:r w:rsidR="00F4349C" w:rsidRPr="00AF4698">
        <w:t xml:space="preserve">pregunta si el </w:t>
      </w:r>
      <w:r w:rsidR="00804524" w:rsidRPr="00AF4698">
        <w:t>Go</w:t>
      </w:r>
      <w:r w:rsidR="00F4349C" w:rsidRPr="00AF4698">
        <w:t>bi</w:t>
      </w:r>
      <w:r w:rsidR="00804524" w:rsidRPr="00AF4698">
        <w:t>ern</w:t>
      </w:r>
      <w:r w:rsidR="00F4349C" w:rsidRPr="00AF4698">
        <w:t>o</w:t>
      </w:r>
      <w:r w:rsidR="00804524" w:rsidRPr="00AF4698">
        <w:t xml:space="preserve"> ha</w:t>
      </w:r>
      <w:r w:rsidR="00F4349C" w:rsidRPr="00AF4698">
        <w:t xml:space="preserve"> tratado de</w:t>
      </w:r>
      <w:r w:rsidR="00804524" w:rsidRPr="00AF4698">
        <w:t xml:space="preserve"> identif</w:t>
      </w:r>
      <w:r w:rsidR="00F4349C" w:rsidRPr="00AF4698">
        <w:t>icar las</w:t>
      </w:r>
      <w:r w:rsidR="00804524" w:rsidRPr="00AF4698">
        <w:t xml:space="preserve"> part</w:t>
      </w:r>
      <w:r w:rsidR="00F4349C" w:rsidRPr="00AF4698">
        <w:t>e</w:t>
      </w:r>
      <w:r w:rsidR="00804524" w:rsidRPr="00AF4698">
        <w:t xml:space="preserve">s </w:t>
      </w:r>
      <w:r w:rsidR="00F4349C" w:rsidRPr="00AF4698">
        <w:t>de la ley</w:t>
      </w:r>
      <w:r w:rsidR="00861E83" w:rsidRPr="00AF4698">
        <w:t xml:space="preserve"> que hay que armonizar y si se requiere algún tipo de</w:t>
      </w:r>
      <w:r w:rsidR="00A50D04" w:rsidRPr="00AF4698">
        <w:t xml:space="preserve"> </w:t>
      </w:r>
      <w:r w:rsidR="00804524" w:rsidRPr="00AF4698">
        <w:t>asist</w:t>
      </w:r>
      <w:r w:rsidR="00861E83" w:rsidRPr="00AF4698">
        <w:t>e</w:t>
      </w:r>
      <w:r w:rsidR="00804524" w:rsidRPr="00AF4698">
        <w:t>nc</w:t>
      </w:r>
      <w:r w:rsidR="00861E83" w:rsidRPr="00AF4698">
        <w:t>ia en ese sentido</w:t>
      </w:r>
      <w:r w:rsidR="00A50D04" w:rsidRPr="00AF4698">
        <w:t>.</w:t>
      </w:r>
      <w:r w:rsidR="00804524" w:rsidRPr="00AF4698">
        <w:t xml:space="preserve"> </w:t>
      </w:r>
      <w:r w:rsidR="00861E83" w:rsidRPr="00AF4698">
        <w:t xml:space="preserve">No está claro </w:t>
      </w:r>
      <w:r w:rsidR="00560F90" w:rsidRPr="00AF4698">
        <w:t>que</w:t>
      </w:r>
      <w:r w:rsidR="00861E83" w:rsidRPr="00AF4698">
        <w:t xml:space="preserve"> </w:t>
      </w:r>
      <w:smartTag w:uri="urn:schemas-microsoft-com:office:smarttags" w:element="PersonName">
        <w:smartTagPr>
          <w:attr w:name="ProductID" w:val="la Comisi￳n Nacional"/>
        </w:smartTagPr>
        <w:r w:rsidR="00861E83" w:rsidRPr="00AF4698">
          <w:t>la Comisión</w:t>
        </w:r>
        <w:r w:rsidR="00804524" w:rsidRPr="00AF4698">
          <w:t xml:space="preserve"> Na</w:t>
        </w:r>
        <w:r w:rsidR="00861E83" w:rsidRPr="00AF4698">
          <w:t>c</w:t>
        </w:r>
        <w:r w:rsidR="00804524" w:rsidRPr="00AF4698">
          <w:t>ional</w:t>
        </w:r>
      </w:smartTag>
      <w:r w:rsidR="00861E83" w:rsidRPr="00AF4698">
        <w:t xml:space="preserve"> de los Derechos del Niño ha</w:t>
      </w:r>
      <w:r w:rsidR="00560F90" w:rsidRPr="00AF4698">
        <w:t>ya</w:t>
      </w:r>
      <w:r w:rsidR="00861E83" w:rsidRPr="00AF4698">
        <w:t xml:space="preserve"> mostrado </w:t>
      </w:r>
      <w:r w:rsidR="00560F90" w:rsidRPr="00AF4698">
        <w:t xml:space="preserve">la </w:t>
      </w:r>
      <w:r w:rsidR="00861E83" w:rsidRPr="00AF4698">
        <w:t>suficiente diligencia en elaborar y coordinar las políticas sobre los derechos</w:t>
      </w:r>
      <w:r w:rsidR="00843450" w:rsidRPr="00AF4698">
        <w:t xml:space="preserve"> </w:t>
      </w:r>
      <w:r w:rsidR="00861E83" w:rsidRPr="00AF4698">
        <w:t>del niño</w:t>
      </w:r>
      <w:r w:rsidR="00804524" w:rsidRPr="00AF4698">
        <w:t xml:space="preserve">. </w:t>
      </w:r>
      <w:r w:rsidR="00861E83" w:rsidRPr="00AF4698">
        <w:t>La</w:t>
      </w:r>
      <w:r w:rsidR="00804524" w:rsidRPr="00AF4698">
        <w:t xml:space="preserve"> delega</w:t>
      </w:r>
      <w:r w:rsidR="00861E83" w:rsidRPr="00AF4698">
        <w:t>c</w:t>
      </w:r>
      <w:r w:rsidR="00804524" w:rsidRPr="00AF4698">
        <w:t>i</w:t>
      </w:r>
      <w:r w:rsidR="00861E83" w:rsidRPr="00AF4698">
        <w:t>ó</w:t>
      </w:r>
      <w:r w:rsidR="00804524" w:rsidRPr="00AF4698">
        <w:t xml:space="preserve">n </w:t>
      </w:r>
      <w:r w:rsidR="00861E83" w:rsidRPr="00AF4698">
        <w:t>debe</w:t>
      </w:r>
      <w:r w:rsidR="00804524" w:rsidRPr="00AF4698">
        <w:t xml:space="preserve"> inform</w:t>
      </w:r>
      <w:r w:rsidR="00861E83" w:rsidRPr="00AF4698">
        <w:t>ar al</w:t>
      </w:r>
      <w:r w:rsidR="00804524" w:rsidRPr="00AF4698">
        <w:t xml:space="preserve"> Comit</w:t>
      </w:r>
      <w:r w:rsidR="00861E83" w:rsidRPr="00AF4698">
        <w:t>é</w:t>
      </w:r>
      <w:r w:rsidR="00804524" w:rsidRPr="00AF4698">
        <w:t xml:space="preserve"> </w:t>
      </w:r>
      <w:r w:rsidR="00861E83" w:rsidRPr="00AF4698">
        <w:t>acerca de la</w:t>
      </w:r>
      <w:r w:rsidR="00804524" w:rsidRPr="00AF4698">
        <w:t xml:space="preserve"> capaci</w:t>
      </w:r>
      <w:r w:rsidR="00861E83" w:rsidRPr="00AF4698">
        <w:t>dad</w:t>
      </w:r>
      <w:r w:rsidR="00804524" w:rsidRPr="00AF4698">
        <w:t xml:space="preserve">, </w:t>
      </w:r>
      <w:r w:rsidR="00861E83" w:rsidRPr="00AF4698">
        <w:t>competencia,</w:t>
      </w:r>
      <w:r w:rsidR="00804524" w:rsidRPr="00AF4698">
        <w:t xml:space="preserve"> re</w:t>
      </w:r>
      <w:r w:rsidR="00861E83" w:rsidRPr="00AF4698">
        <w:t>cursos e</w:t>
      </w:r>
      <w:r w:rsidR="00804524" w:rsidRPr="00AF4698">
        <w:t xml:space="preserve"> independenc</w:t>
      </w:r>
      <w:r w:rsidR="00861E83" w:rsidRPr="00AF4698">
        <w:t>ia del</w:t>
      </w:r>
      <w:r w:rsidR="00804524" w:rsidRPr="00AF4698">
        <w:t xml:space="preserve"> Depart</w:t>
      </w:r>
      <w:r w:rsidR="00861E83" w:rsidRPr="00AF4698">
        <w:t>a</w:t>
      </w:r>
      <w:r w:rsidR="00804524" w:rsidRPr="00AF4698">
        <w:t>ment</w:t>
      </w:r>
      <w:r w:rsidR="00861E83" w:rsidRPr="00AF4698">
        <w:t xml:space="preserve">o de </w:t>
      </w:r>
      <w:r w:rsidR="00804524" w:rsidRPr="00AF4698">
        <w:t>Protec</w:t>
      </w:r>
      <w:r w:rsidR="00861E83" w:rsidRPr="00AF4698">
        <w:t>c</w:t>
      </w:r>
      <w:r w:rsidR="00804524" w:rsidRPr="00AF4698">
        <w:t>i</w:t>
      </w:r>
      <w:r w:rsidR="00861E83" w:rsidRPr="00AF4698">
        <w:t>ó</w:t>
      </w:r>
      <w:r w:rsidR="00804524" w:rsidRPr="00AF4698">
        <w:t xml:space="preserve">n </w:t>
      </w:r>
      <w:r w:rsidR="00861E83" w:rsidRPr="00AF4698">
        <w:t>de los Derechos del niño y explicar por qué el</w:t>
      </w:r>
      <w:r w:rsidR="00804524" w:rsidRPr="00AF4698">
        <w:t xml:space="preserve"> Ombudsman</w:t>
      </w:r>
      <w:r w:rsidR="00861E83" w:rsidRPr="00AF4698">
        <w:t xml:space="preserve"> adjunto</w:t>
      </w:r>
      <w:r w:rsidR="00804524" w:rsidRPr="00AF4698">
        <w:t xml:space="preserve"> </w:t>
      </w:r>
      <w:r w:rsidR="00861E83" w:rsidRPr="00AF4698">
        <w:t xml:space="preserve">que </w:t>
      </w:r>
      <w:r w:rsidR="00560F90" w:rsidRPr="00AF4698">
        <w:t>dirige</w:t>
      </w:r>
      <w:r w:rsidR="00861E83" w:rsidRPr="00AF4698">
        <w:t xml:space="preserve"> el</w:t>
      </w:r>
      <w:r w:rsidR="00804524" w:rsidRPr="00AF4698">
        <w:t xml:space="preserve"> Depart</w:t>
      </w:r>
      <w:r w:rsidR="00861E83" w:rsidRPr="00AF4698">
        <w:t>a</w:t>
      </w:r>
      <w:r w:rsidR="00804524" w:rsidRPr="00AF4698">
        <w:t>ment</w:t>
      </w:r>
      <w:r w:rsidR="00861E83" w:rsidRPr="00AF4698">
        <w:t>o rec</w:t>
      </w:r>
      <w:r w:rsidR="00804524" w:rsidRPr="00AF4698">
        <w:t>i</w:t>
      </w:r>
      <w:r w:rsidR="00861E83" w:rsidRPr="00AF4698">
        <w:t>be tan pocas quejas</w:t>
      </w:r>
      <w:r w:rsidR="00804524" w:rsidRPr="00AF4698">
        <w:t xml:space="preserve">. </w:t>
      </w:r>
      <w:r w:rsidR="00861E83" w:rsidRPr="00AF4698">
        <w:t>Toma nota de que los matrimonios precoces</w:t>
      </w:r>
      <w:r w:rsidR="00CA0661" w:rsidRPr="00AF4698">
        <w:t xml:space="preserve"> </w:t>
      </w:r>
      <w:r w:rsidR="00861E83" w:rsidRPr="00AF4698">
        <w:t>siguen siendo h</w:t>
      </w:r>
      <w:r w:rsidR="00CA0661" w:rsidRPr="00AF4698">
        <w:t>abituales en las comunidades</w:t>
      </w:r>
      <w:r w:rsidR="007C3469" w:rsidRPr="00AF4698">
        <w:t xml:space="preserve"> </w:t>
      </w:r>
      <w:r w:rsidR="00CA0661" w:rsidRPr="00AF4698">
        <w:t>r</w:t>
      </w:r>
      <w:r w:rsidR="00804524" w:rsidRPr="00AF4698">
        <w:t>oma</w:t>
      </w:r>
      <w:r w:rsidR="00CA0661" w:rsidRPr="00AF4698">
        <w:t>ní y</w:t>
      </w:r>
      <w:r w:rsidR="00804524" w:rsidRPr="00AF4698">
        <w:t xml:space="preserve"> </w:t>
      </w:r>
      <w:r w:rsidR="00CA0661" w:rsidRPr="00AF4698">
        <w:t>a</w:t>
      </w:r>
      <w:r w:rsidR="00804524" w:rsidRPr="00AF4698">
        <w:t>lban</w:t>
      </w:r>
      <w:r w:rsidR="00CA0661" w:rsidRPr="00AF4698">
        <w:t>es</w:t>
      </w:r>
      <w:r w:rsidR="00804524" w:rsidRPr="00AF4698">
        <w:t xml:space="preserve">a, </w:t>
      </w:r>
      <w:r w:rsidR="00CA0661" w:rsidRPr="00AF4698">
        <w:t>y pregunta qué planes tiene el Gobi</w:t>
      </w:r>
      <w:r w:rsidR="00804524" w:rsidRPr="00AF4698">
        <w:t>ern</w:t>
      </w:r>
      <w:r w:rsidR="00CA0661" w:rsidRPr="00AF4698">
        <w:t>o para afrontar el</w:t>
      </w:r>
      <w:r w:rsidR="00804524" w:rsidRPr="00AF4698">
        <w:t xml:space="preserve"> problem</w:t>
      </w:r>
      <w:r w:rsidR="00CA0661" w:rsidRPr="00AF4698">
        <w:t>a</w:t>
      </w:r>
      <w:r w:rsidR="00804524" w:rsidRPr="00AF4698">
        <w:t xml:space="preserve"> </w:t>
      </w:r>
      <w:r w:rsidR="00CA0661" w:rsidRPr="00AF4698">
        <w:t>y por qué el Código Penal define a los niños como personas de menos de</w:t>
      </w:r>
      <w:r w:rsidR="00804524" w:rsidRPr="00AF4698">
        <w:t xml:space="preserve"> 14</w:t>
      </w:r>
      <w:r w:rsidR="00CA0661" w:rsidRPr="00AF4698">
        <w:t xml:space="preserve"> años</w:t>
      </w:r>
      <w:r w:rsidR="00804524" w:rsidRPr="00AF4698">
        <w:t>,</w:t>
      </w:r>
      <w:r w:rsidR="00CA0661" w:rsidRPr="00AF4698">
        <w:t xml:space="preserve"> lo que no se ajusta a </w:t>
      </w:r>
      <w:smartTag w:uri="urn:schemas-microsoft-com:office:smarttags" w:element="PersonName">
        <w:smartTagPr>
          <w:attr w:name="ProductID" w:val="la Convenci￳n. Aunque"/>
        </w:smartTagPr>
        <w:r w:rsidR="00CA0661" w:rsidRPr="00AF4698">
          <w:t>la</w:t>
        </w:r>
        <w:r w:rsidR="00804524" w:rsidRPr="00AF4698">
          <w:t xml:space="preserve"> Conven</w:t>
        </w:r>
        <w:r w:rsidR="00CA0661" w:rsidRPr="00AF4698">
          <w:t>c</w:t>
        </w:r>
        <w:r w:rsidR="00804524" w:rsidRPr="00AF4698">
          <w:t>i</w:t>
        </w:r>
        <w:r w:rsidR="00CA0661" w:rsidRPr="00AF4698">
          <w:t>ó</w:t>
        </w:r>
        <w:r w:rsidR="00804524" w:rsidRPr="00AF4698">
          <w:t xml:space="preserve">n. </w:t>
        </w:r>
        <w:r w:rsidR="00CA0661" w:rsidRPr="00AF4698">
          <w:t>Aunque</w:t>
        </w:r>
      </w:smartTag>
      <w:r w:rsidR="00CA0661" w:rsidRPr="00AF4698">
        <w:t xml:space="preserve"> el país dispone de leyes contra la </w:t>
      </w:r>
      <w:r w:rsidR="00804524" w:rsidRPr="00AF4698">
        <w:t>discrimina</w:t>
      </w:r>
      <w:r w:rsidR="00CA0661" w:rsidRPr="00AF4698">
        <w:t>c</w:t>
      </w:r>
      <w:r w:rsidR="00804524" w:rsidRPr="00AF4698">
        <w:t>i</w:t>
      </w:r>
      <w:r w:rsidR="00CA0661" w:rsidRPr="00AF4698">
        <w:t>ó</w:t>
      </w:r>
      <w:r w:rsidR="00804524" w:rsidRPr="00AF4698">
        <w:t>n</w:t>
      </w:r>
      <w:r w:rsidR="00701869" w:rsidRPr="00AF4698">
        <w:t>,</w:t>
      </w:r>
      <w:r w:rsidR="00804524" w:rsidRPr="00AF4698">
        <w:t xml:space="preserve"> </w:t>
      </w:r>
      <w:r w:rsidR="00CA0661" w:rsidRPr="00AF4698">
        <w:t>el</w:t>
      </w:r>
      <w:r w:rsidR="00804524" w:rsidRPr="00AF4698">
        <w:t xml:space="preserve"> Comit</w:t>
      </w:r>
      <w:r w:rsidR="00CA0661" w:rsidRPr="00AF4698">
        <w:t>é</w:t>
      </w:r>
      <w:r w:rsidR="00804524" w:rsidRPr="00AF4698">
        <w:t xml:space="preserve"> </w:t>
      </w:r>
      <w:r w:rsidR="00CA0661" w:rsidRPr="00AF4698">
        <w:t>desearía estar</w:t>
      </w:r>
      <w:r w:rsidR="00804524" w:rsidRPr="00AF4698">
        <w:t xml:space="preserve"> inform</w:t>
      </w:r>
      <w:r w:rsidR="00CA0661" w:rsidRPr="00AF4698">
        <w:t>a</w:t>
      </w:r>
      <w:r w:rsidR="00804524" w:rsidRPr="00AF4698">
        <w:t>d</w:t>
      </w:r>
      <w:r w:rsidR="00CA0661" w:rsidRPr="00AF4698">
        <w:t>o de si la ley prohíbe</w:t>
      </w:r>
      <w:r w:rsidR="00804524" w:rsidRPr="00AF4698">
        <w:t xml:space="preserve"> </w:t>
      </w:r>
      <w:r w:rsidR="00CA0661" w:rsidRPr="00AF4698">
        <w:t>e</w:t>
      </w:r>
      <w:r w:rsidR="00804524" w:rsidRPr="00AF4698">
        <w:t>spec</w:t>
      </w:r>
      <w:r w:rsidR="00CA0661" w:rsidRPr="00AF4698">
        <w:t>í</w:t>
      </w:r>
      <w:r w:rsidR="00804524" w:rsidRPr="00AF4698">
        <w:t>fica</w:t>
      </w:r>
      <w:r w:rsidR="00CA0661" w:rsidRPr="00AF4698">
        <w:t>mente la discriminación basada</w:t>
      </w:r>
      <w:r w:rsidR="00804524" w:rsidRPr="00AF4698">
        <w:t xml:space="preserve"> </w:t>
      </w:r>
      <w:r w:rsidR="00CA0661" w:rsidRPr="00AF4698">
        <w:t xml:space="preserve">en el género y </w:t>
      </w:r>
      <w:r w:rsidR="00843450" w:rsidRPr="00AF4698">
        <w:t xml:space="preserve">de </w:t>
      </w:r>
      <w:r w:rsidR="00CA0661" w:rsidRPr="00AF4698">
        <w:t>si se ha previsto crear un órgano para combatir</w:t>
      </w:r>
      <w:r w:rsidR="00804524" w:rsidRPr="00AF4698">
        <w:t xml:space="preserve"> </w:t>
      </w:r>
      <w:r w:rsidR="00CA0661" w:rsidRPr="00AF4698">
        <w:t>la</w:t>
      </w:r>
      <w:r w:rsidR="00804524" w:rsidRPr="00AF4698">
        <w:t xml:space="preserve"> discrimina</w:t>
      </w:r>
      <w:r w:rsidR="00CA0661" w:rsidRPr="00AF4698">
        <w:t>c</w:t>
      </w:r>
      <w:r w:rsidR="00804524" w:rsidRPr="00AF4698">
        <w:t>i</w:t>
      </w:r>
      <w:r w:rsidR="00CA0661" w:rsidRPr="00AF4698">
        <w:t>ó</w:t>
      </w:r>
      <w:r w:rsidR="00804524" w:rsidRPr="00AF4698">
        <w:t xml:space="preserve">n. </w:t>
      </w:r>
      <w:r w:rsidR="00B3054D" w:rsidRPr="00AF4698">
        <w:t>¿</w:t>
      </w:r>
      <w:r w:rsidR="00804524" w:rsidRPr="00AF4698">
        <w:t>D</w:t>
      </w:r>
      <w:r w:rsidR="00B3054D" w:rsidRPr="00AF4698">
        <w:t>efienden las leyes relativas a la vida</w:t>
      </w:r>
      <w:r w:rsidR="00804524" w:rsidRPr="00AF4698">
        <w:t xml:space="preserve"> famil</w:t>
      </w:r>
      <w:r w:rsidR="00B3054D" w:rsidRPr="00AF4698">
        <w:t xml:space="preserve">iar </w:t>
      </w:r>
      <w:r w:rsidR="00804524" w:rsidRPr="00AF4698">
        <w:t xml:space="preserve">y </w:t>
      </w:r>
      <w:r w:rsidR="00B3054D" w:rsidRPr="00AF4698">
        <w:t>a la</w:t>
      </w:r>
      <w:r w:rsidR="00804524" w:rsidRPr="00AF4698">
        <w:t xml:space="preserve"> protec</w:t>
      </w:r>
      <w:r w:rsidR="00B3054D" w:rsidRPr="00AF4698">
        <w:t>c</w:t>
      </w:r>
      <w:r w:rsidR="00804524" w:rsidRPr="00AF4698">
        <w:t>i</w:t>
      </w:r>
      <w:r w:rsidR="00B3054D" w:rsidRPr="00AF4698">
        <w:t>ó</w:t>
      </w:r>
      <w:r w:rsidR="00804524" w:rsidRPr="00AF4698">
        <w:t xml:space="preserve">n </w:t>
      </w:r>
      <w:r w:rsidR="00B3054D" w:rsidRPr="00AF4698">
        <w:t>de la infancia el interés superior del niño?</w:t>
      </w:r>
      <w:r w:rsidR="00804524" w:rsidRPr="00AF4698">
        <w:t xml:space="preserve"> </w:t>
      </w:r>
      <w:r w:rsidR="00B3054D" w:rsidRPr="00AF4698">
        <w:t>El</w:t>
      </w:r>
      <w:r w:rsidR="00804524" w:rsidRPr="00AF4698">
        <w:t xml:space="preserve"> Comit</w:t>
      </w:r>
      <w:r w:rsidR="00B3054D" w:rsidRPr="00AF4698">
        <w:t>é</w:t>
      </w:r>
      <w:r w:rsidR="00804524" w:rsidRPr="00AF4698">
        <w:t xml:space="preserve"> </w:t>
      </w:r>
      <w:r w:rsidR="00B3054D" w:rsidRPr="00AF4698">
        <w:t xml:space="preserve">desea determinar también la edad en que se </w:t>
      </w:r>
      <w:r w:rsidR="00D72937" w:rsidRPr="00AF4698">
        <w:t>consultan la</w:t>
      </w:r>
      <w:r w:rsidR="00B3054D" w:rsidRPr="00AF4698">
        <w:t xml:space="preserve">s </w:t>
      </w:r>
      <w:r w:rsidR="00D72937" w:rsidRPr="00AF4698">
        <w:t>opiniones</w:t>
      </w:r>
      <w:r w:rsidR="00B3054D" w:rsidRPr="00AF4698">
        <w:t xml:space="preserve"> del niño a la hora de redactar los planes de estudios</w:t>
      </w:r>
      <w:r w:rsidR="00804524" w:rsidRPr="00AF4698">
        <w:t xml:space="preserve"> </w:t>
      </w:r>
      <w:r w:rsidR="00B3054D" w:rsidRPr="00AF4698">
        <w:t>e</w:t>
      </w:r>
      <w:r w:rsidR="00804524" w:rsidRPr="00AF4698">
        <w:t>scol</w:t>
      </w:r>
      <w:r w:rsidR="00B3054D" w:rsidRPr="00AF4698">
        <w:t>ares</w:t>
      </w:r>
      <w:r w:rsidR="00804524" w:rsidRPr="00AF4698">
        <w:t xml:space="preserve"> </w:t>
      </w:r>
      <w:r w:rsidR="00B3054D" w:rsidRPr="00AF4698">
        <w:t>y de tomar</w:t>
      </w:r>
      <w:r w:rsidR="006E58AA" w:rsidRPr="00AF4698">
        <w:t xml:space="preserve"> decision</w:t>
      </w:r>
      <w:r w:rsidR="00B3054D" w:rsidRPr="00AF4698">
        <w:t>e</w:t>
      </w:r>
      <w:r w:rsidR="006E58AA" w:rsidRPr="00AF4698">
        <w:t xml:space="preserve">s </w:t>
      </w:r>
      <w:r w:rsidR="00B3054D" w:rsidRPr="00AF4698">
        <w:t xml:space="preserve">sobre otros asuntos </w:t>
      </w:r>
      <w:r w:rsidR="00804524" w:rsidRPr="00AF4698">
        <w:t>rela</w:t>
      </w:r>
      <w:r w:rsidR="00B3054D" w:rsidRPr="00AF4698">
        <w:t>cionados con la escuela</w:t>
      </w:r>
      <w:r w:rsidR="006E58AA" w:rsidRPr="00AF4698">
        <w:t xml:space="preserve">. </w:t>
      </w:r>
      <w:r w:rsidR="00B3054D" w:rsidRPr="00AF4698">
        <w:t>¿Qué medidas se están adoptando a fin de garantizar que todos los niños,</w:t>
      </w:r>
      <w:r w:rsidR="00804524" w:rsidRPr="00AF4698">
        <w:t xml:space="preserve"> </w:t>
      </w:r>
      <w:r w:rsidR="00B3054D" w:rsidRPr="00AF4698">
        <w:t>sin olvidar a los miembros de la comunidad</w:t>
      </w:r>
      <w:r w:rsidR="00804524" w:rsidRPr="00AF4698">
        <w:t xml:space="preserve"> </w:t>
      </w:r>
      <w:r w:rsidR="00B3054D" w:rsidRPr="00AF4698">
        <w:t>r</w:t>
      </w:r>
      <w:r w:rsidR="00804524" w:rsidRPr="00AF4698">
        <w:t>oma</w:t>
      </w:r>
      <w:r w:rsidR="00B3054D" w:rsidRPr="00AF4698">
        <w:t>ní y a los niños</w:t>
      </w:r>
      <w:r w:rsidR="00804524" w:rsidRPr="00AF4698">
        <w:t xml:space="preserve"> refug</w:t>
      </w:r>
      <w:r w:rsidR="00B3054D" w:rsidRPr="00AF4698">
        <w:t>iados</w:t>
      </w:r>
      <w:r w:rsidR="00804524" w:rsidRPr="00AF4698">
        <w:t xml:space="preserve">, </w:t>
      </w:r>
      <w:r w:rsidR="00B3054D" w:rsidRPr="00AF4698">
        <w:t>estén inscritos en el</w:t>
      </w:r>
      <w:r w:rsidR="00804524" w:rsidRPr="00AF4698">
        <w:t xml:space="preserve"> registr</w:t>
      </w:r>
      <w:r w:rsidR="00B3054D" w:rsidRPr="00AF4698">
        <w:t>o y dispongan de los documentos de</w:t>
      </w:r>
      <w:r w:rsidR="00804524" w:rsidRPr="00AF4698">
        <w:t xml:space="preserve"> identifica</w:t>
      </w:r>
      <w:r w:rsidR="00B3054D" w:rsidRPr="00AF4698">
        <w:t>c</w:t>
      </w:r>
      <w:r w:rsidR="00804524" w:rsidRPr="00AF4698">
        <w:t>i</w:t>
      </w:r>
      <w:r w:rsidR="00B3054D" w:rsidRPr="00AF4698">
        <w:t>ó</w:t>
      </w:r>
      <w:r w:rsidR="00804524" w:rsidRPr="00AF4698">
        <w:t xml:space="preserve">n </w:t>
      </w:r>
      <w:r w:rsidR="00B3054D" w:rsidRPr="00AF4698">
        <w:t>a</w:t>
      </w:r>
      <w:r w:rsidR="00804524" w:rsidRPr="00AF4698">
        <w:t>d</w:t>
      </w:r>
      <w:r w:rsidR="00B3054D" w:rsidRPr="00AF4698">
        <w:t>ecuados</w:t>
      </w:r>
      <w:r w:rsidR="006E58AA" w:rsidRPr="00AF4698">
        <w:t>?</w:t>
      </w:r>
      <w:r w:rsidR="00804524" w:rsidRPr="00AF4698">
        <w:t xml:space="preserve"> </w:t>
      </w:r>
      <w:r w:rsidR="00B3054D" w:rsidRPr="00AF4698">
        <w:t xml:space="preserve">Por ultimo, </w:t>
      </w:r>
      <w:r w:rsidR="00804524" w:rsidRPr="00AF4698">
        <w:t>e</w:t>
      </w:r>
      <w:r w:rsidR="00B3054D" w:rsidRPr="00AF4698">
        <w:t>l</w:t>
      </w:r>
      <w:r w:rsidR="00804524" w:rsidRPr="00AF4698">
        <w:t xml:space="preserve"> Comit</w:t>
      </w:r>
      <w:r w:rsidR="00B3054D" w:rsidRPr="00AF4698">
        <w:t>é</w:t>
      </w:r>
      <w:r w:rsidR="00804524" w:rsidRPr="00AF4698">
        <w:t xml:space="preserve"> ha rec</w:t>
      </w:r>
      <w:r w:rsidR="00B3054D" w:rsidRPr="00AF4698">
        <w:t>ib</w:t>
      </w:r>
      <w:r w:rsidR="00804524" w:rsidRPr="00AF4698">
        <w:t>id</w:t>
      </w:r>
      <w:r w:rsidR="00B3054D" w:rsidRPr="00AF4698">
        <w:t>o</w:t>
      </w:r>
      <w:r w:rsidR="00804524" w:rsidRPr="00AF4698">
        <w:t xml:space="preserve"> </w:t>
      </w:r>
      <w:r w:rsidR="00B3054D" w:rsidRPr="00AF4698">
        <w:t>inform</w:t>
      </w:r>
      <w:r w:rsidR="00D72937" w:rsidRPr="00AF4698">
        <w:t>ación</w:t>
      </w:r>
      <w:r w:rsidR="00B3054D" w:rsidRPr="00AF4698">
        <w:t xml:space="preserve"> de que</w:t>
      </w:r>
      <w:r w:rsidR="00D72937" w:rsidRPr="00AF4698">
        <w:t xml:space="preserve"> en el Correccional Educativo se </w:t>
      </w:r>
      <w:r w:rsidR="00560F90" w:rsidRPr="00AF4698">
        <w:t>aplican</w:t>
      </w:r>
      <w:r w:rsidR="00D72937" w:rsidRPr="00AF4698">
        <w:t xml:space="preserve"> castigos </w:t>
      </w:r>
      <w:r w:rsidR="00804524" w:rsidRPr="00AF4698">
        <w:t>corporal</w:t>
      </w:r>
      <w:r w:rsidR="00D72937" w:rsidRPr="00AF4698">
        <w:t>es</w:t>
      </w:r>
      <w:r w:rsidR="00804524" w:rsidRPr="00AF4698">
        <w:t xml:space="preserve"> </w:t>
      </w:r>
      <w:r w:rsidR="00D72937" w:rsidRPr="00AF4698">
        <w:t xml:space="preserve">y </w:t>
      </w:r>
      <w:r w:rsidR="00560F90" w:rsidRPr="00AF4698">
        <w:t>un</w:t>
      </w:r>
      <w:r w:rsidR="009B5BEC" w:rsidRPr="00AF4698">
        <w:t xml:space="preserve"> régimen</w:t>
      </w:r>
      <w:r w:rsidR="00D72937" w:rsidRPr="00AF4698">
        <w:t xml:space="preserve"> de aislamiento. Esas</w:t>
      </w:r>
      <w:r w:rsidR="00804524" w:rsidRPr="00AF4698">
        <w:t xml:space="preserve"> pr</w:t>
      </w:r>
      <w:r w:rsidR="00D72937" w:rsidRPr="00AF4698">
        <w:t>á</w:t>
      </w:r>
      <w:r w:rsidR="00804524" w:rsidRPr="00AF4698">
        <w:t>ctic</w:t>
      </w:r>
      <w:r w:rsidR="00D72937" w:rsidRPr="00AF4698">
        <w:t>a</w:t>
      </w:r>
      <w:r w:rsidR="00804524" w:rsidRPr="00AF4698">
        <w:t xml:space="preserve">s </w:t>
      </w:r>
      <w:r w:rsidR="00D72937" w:rsidRPr="00AF4698">
        <w:t>son</w:t>
      </w:r>
      <w:r w:rsidR="00804524" w:rsidRPr="00AF4698">
        <w:t xml:space="preserve"> </w:t>
      </w:r>
      <w:r w:rsidR="00D72937" w:rsidRPr="00AF4698">
        <w:t>i</w:t>
      </w:r>
      <w:r w:rsidR="00804524" w:rsidRPr="00AF4698">
        <w:t>naceptable</w:t>
      </w:r>
      <w:r w:rsidR="00D72937" w:rsidRPr="00AF4698">
        <w:t xml:space="preserve">s, tanto desde el punto de vista de </w:t>
      </w:r>
      <w:smartTag w:uri="urn:schemas-microsoft-com:office:smarttags" w:element="PersonName">
        <w:smartTagPr>
          <w:attr w:name="ProductID" w:val="la Convenci￳n"/>
        </w:smartTagPr>
        <w:r w:rsidR="00D72937" w:rsidRPr="00AF4698">
          <w:t>la</w:t>
        </w:r>
        <w:r w:rsidR="00804524" w:rsidRPr="00AF4698">
          <w:t xml:space="preserve"> Conven</w:t>
        </w:r>
        <w:r w:rsidR="00D72937" w:rsidRPr="00AF4698">
          <w:t>c</w:t>
        </w:r>
        <w:r w:rsidR="00804524" w:rsidRPr="00AF4698">
          <w:t>i</w:t>
        </w:r>
        <w:r w:rsidR="00D72937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D72937" w:rsidRPr="00AF4698">
        <w:t>como de las normas internacionales de la</w:t>
      </w:r>
      <w:r w:rsidR="00804524" w:rsidRPr="00AF4698">
        <w:t xml:space="preserve"> </w:t>
      </w:r>
      <w:r w:rsidR="00D72937" w:rsidRPr="00AF4698">
        <w:t>justicia</w:t>
      </w:r>
      <w:r w:rsidR="00804524" w:rsidRPr="00AF4698">
        <w:t xml:space="preserve"> juvenil. </w:t>
      </w:r>
      <w:r w:rsidR="00D72937" w:rsidRPr="00AF4698">
        <w:t>El</w:t>
      </w:r>
      <w:r w:rsidR="00804524" w:rsidRPr="00AF4698">
        <w:t xml:space="preserve"> Comit</w:t>
      </w:r>
      <w:r w:rsidR="00D72937" w:rsidRPr="00AF4698">
        <w:t>é</w:t>
      </w:r>
      <w:r w:rsidR="00804524" w:rsidRPr="00AF4698">
        <w:t xml:space="preserve"> </w:t>
      </w:r>
      <w:r w:rsidR="00D72937" w:rsidRPr="00AF4698">
        <w:t>desea saber si se sigue o no recurriendo a los castigos</w:t>
      </w:r>
      <w:r w:rsidR="006E58AA" w:rsidRPr="00AF4698">
        <w:t xml:space="preserve"> </w:t>
      </w:r>
      <w:r w:rsidR="00804524" w:rsidRPr="00AF4698">
        <w:t>corporal</w:t>
      </w:r>
      <w:r w:rsidR="00D72937" w:rsidRPr="00AF4698">
        <w:t>es</w:t>
      </w:r>
      <w:r w:rsidR="00804524" w:rsidRPr="00AF4698">
        <w:t xml:space="preserve"> </w:t>
      </w:r>
      <w:r w:rsidR="00560F90" w:rsidRPr="00AF4698">
        <w:t>en la</w:t>
      </w:r>
      <w:r w:rsidR="00D72937" w:rsidRPr="00AF4698">
        <w:t xml:space="preserve"> escuela y </w:t>
      </w:r>
      <w:r w:rsidR="00560F90" w:rsidRPr="00AF4698">
        <w:t>cómo</w:t>
      </w:r>
      <w:r w:rsidR="00D72937" w:rsidRPr="00AF4698">
        <w:t xml:space="preserve"> </w:t>
      </w:r>
      <w:r w:rsidR="00560F90" w:rsidRPr="00AF4698">
        <w:t xml:space="preserve">se </w:t>
      </w:r>
      <w:r w:rsidR="00D72937" w:rsidRPr="00AF4698">
        <w:t>sancion</w:t>
      </w:r>
      <w:r w:rsidR="00560F90" w:rsidRPr="00AF4698">
        <w:t>a</w:t>
      </w:r>
      <w:r w:rsidR="00D72937" w:rsidRPr="00AF4698">
        <w:t xml:space="preserve"> a los maestros que los usan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10.</w:t>
      </w:r>
      <w:r w:rsidRPr="00AF4698">
        <w:tab/>
      </w:r>
      <w:r w:rsidR="00D72937" w:rsidRPr="00AF4698">
        <w:rPr>
          <w:b/>
        </w:rPr>
        <w:t>El Sr</w:t>
      </w:r>
      <w:r w:rsidR="00804524" w:rsidRPr="00AF4698">
        <w:rPr>
          <w:b/>
        </w:rPr>
        <w:t>. Kotrane</w:t>
      </w:r>
      <w:r w:rsidR="00804524" w:rsidRPr="00AF4698">
        <w:t xml:space="preserve"> </w:t>
      </w:r>
      <w:r w:rsidR="00D72937" w:rsidRPr="00AF4698">
        <w:t>pregunta si el</w:t>
      </w:r>
      <w:r w:rsidR="00804524" w:rsidRPr="00AF4698">
        <w:t xml:space="preserve"> </w:t>
      </w:r>
      <w:r w:rsidR="00D72937" w:rsidRPr="00AF4698">
        <w:t>Es</w:t>
      </w:r>
      <w:r w:rsidR="00804524" w:rsidRPr="00AF4698">
        <w:t>ta</w:t>
      </w:r>
      <w:r w:rsidR="00D72937" w:rsidRPr="00AF4698">
        <w:t>do</w:t>
      </w:r>
      <w:r w:rsidR="00804524" w:rsidRPr="00AF4698">
        <w:t xml:space="preserve"> part</w:t>
      </w:r>
      <w:r w:rsidR="00D72937" w:rsidRPr="00AF4698">
        <w:t>e</w:t>
      </w:r>
      <w:r w:rsidR="00804524" w:rsidRPr="00AF4698">
        <w:t xml:space="preserve"> </w:t>
      </w:r>
      <w:r w:rsidR="00D72937" w:rsidRPr="00AF4698">
        <w:t>está estudiando la posibilidad de adhesión al</w:t>
      </w:r>
      <w:r w:rsidR="00804524" w:rsidRPr="00AF4698">
        <w:t xml:space="preserve"> Convenio N</w:t>
      </w:r>
      <w:r w:rsidR="00EF3291" w:rsidRPr="00AF4698">
        <w:t>º</w:t>
      </w:r>
      <w:r w:rsidR="00804524" w:rsidRPr="00AF4698">
        <w:t xml:space="preserve"> 23 </w:t>
      </w:r>
      <w:r w:rsidR="00D72937" w:rsidRPr="00AF4698">
        <w:t xml:space="preserve">de </w:t>
      </w:r>
      <w:smartTag w:uri="urn:schemas-microsoft-com:office:smarttags" w:element="PersonName">
        <w:smartTagPr>
          <w:attr w:name="ProductID" w:val="La Haya"/>
        </w:smartTagPr>
        <w:r w:rsidR="00D72937" w:rsidRPr="00AF4698">
          <w:t>La Haya</w:t>
        </w:r>
      </w:smartTag>
      <w:r w:rsidR="00D72937" w:rsidRPr="00AF4698">
        <w:t xml:space="preserve"> sobre el</w:t>
      </w:r>
      <w:r w:rsidR="00804524" w:rsidRPr="00AF4698">
        <w:t xml:space="preserve"> </w:t>
      </w:r>
      <w:r w:rsidR="00D72937" w:rsidRPr="00AF4698">
        <w:t>r</w:t>
      </w:r>
      <w:r w:rsidR="00804524" w:rsidRPr="00AF4698">
        <w:t>econ</w:t>
      </w:r>
      <w:r w:rsidR="00D72937" w:rsidRPr="00AF4698">
        <w:t>ocimien</w:t>
      </w:r>
      <w:r w:rsidR="00804524" w:rsidRPr="00AF4698">
        <w:t xml:space="preserve">to </w:t>
      </w:r>
      <w:r w:rsidR="00D72937" w:rsidRPr="00AF4698">
        <w:t>y la aplicación de</w:t>
      </w:r>
      <w:r w:rsidR="00804524" w:rsidRPr="00AF4698">
        <w:t xml:space="preserve"> </w:t>
      </w:r>
      <w:r w:rsidR="00D72937" w:rsidRPr="00AF4698">
        <w:t>d</w:t>
      </w:r>
      <w:r w:rsidR="00804524" w:rsidRPr="00AF4698">
        <w:t>ecision</w:t>
      </w:r>
      <w:r w:rsidR="00D72937" w:rsidRPr="00AF4698">
        <w:t>e</w:t>
      </w:r>
      <w:r w:rsidR="00804524" w:rsidRPr="00AF4698">
        <w:t xml:space="preserve">s </w:t>
      </w:r>
      <w:r w:rsidR="00D72937" w:rsidRPr="00AF4698">
        <w:t>r</w:t>
      </w:r>
      <w:r w:rsidR="00804524" w:rsidRPr="00AF4698">
        <w:t>elati</w:t>
      </w:r>
      <w:r w:rsidR="00D72937" w:rsidRPr="00AF4698">
        <w:t>vas a las</w:t>
      </w:r>
      <w:r w:rsidR="00804524" w:rsidRPr="00AF4698">
        <w:t xml:space="preserve"> </w:t>
      </w:r>
      <w:r w:rsidR="00D72937" w:rsidRPr="00AF4698">
        <w:t>o</w:t>
      </w:r>
      <w:r w:rsidR="00804524" w:rsidRPr="00AF4698">
        <w:t>bliga</w:t>
      </w:r>
      <w:r w:rsidR="00D72937" w:rsidRPr="00AF4698">
        <w:t>c</w:t>
      </w:r>
      <w:r w:rsidR="00804524" w:rsidRPr="00AF4698">
        <w:t>ion</w:t>
      </w:r>
      <w:r w:rsidR="00D72937" w:rsidRPr="00AF4698">
        <w:t>e</w:t>
      </w:r>
      <w:r w:rsidR="00804524" w:rsidRPr="00AF4698">
        <w:t>s</w:t>
      </w:r>
      <w:r w:rsidR="00D72937" w:rsidRPr="00AF4698">
        <w:t xml:space="preserve"> alimentarias</w:t>
      </w:r>
      <w:r w:rsidR="00804524" w:rsidRPr="00AF4698">
        <w:t xml:space="preserve">, </w:t>
      </w:r>
      <w:r w:rsidR="00D72937" w:rsidRPr="00AF4698">
        <w:t>al</w:t>
      </w:r>
      <w:r w:rsidR="00B46D4A" w:rsidRPr="00AF4698">
        <w:t xml:space="preserve"> </w:t>
      </w:r>
      <w:r w:rsidR="003519B0" w:rsidRPr="00AF4698">
        <w:t>C</w:t>
      </w:r>
      <w:r w:rsidR="00804524" w:rsidRPr="00AF4698">
        <w:t>onvenio N</w:t>
      </w:r>
      <w:r w:rsidR="002F3F27" w:rsidRPr="00AF4698">
        <w:t>º</w:t>
      </w:r>
      <w:r w:rsidR="00804524" w:rsidRPr="00AF4698">
        <w:t xml:space="preserve"> 24</w:t>
      </w:r>
      <w:r w:rsidR="002F3F27" w:rsidRPr="00AF4698">
        <w:t xml:space="preserve"> </w:t>
      </w:r>
      <w:r w:rsidR="003519B0" w:rsidRPr="00AF4698">
        <w:t xml:space="preserve">de </w:t>
      </w:r>
      <w:smartTag w:uri="urn:schemas-microsoft-com:office:smarttags" w:element="PersonName">
        <w:smartTagPr>
          <w:attr w:name="ProductID" w:val="La Haya"/>
        </w:smartTagPr>
        <w:r w:rsidR="003519B0" w:rsidRPr="00AF4698">
          <w:t>La Haya</w:t>
        </w:r>
      </w:smartTag>
      <w:r w:rsidR="003519B0" w:rsidRPr="00AF4698">
        <w:t xml:space="preserve"> sobre el derecho</w:t>
      </w:r>
      <w:r w:rsidR="002F3F27" w:rsidRPr="00AF4698">
        <w:t xml:space="preserve"> </w:t>
      </w:r>
      <w:r w:rsidR="003519B0" w:rsidRPr="00AF4698">
        <w:t>a</w:t>
      </w:r>
      <w:r w:rsidR="00804524" w:rsidRPr="00AF4698">
        <w:t xml:space="preserve">plicable </w:t>
      </w:r>
      <w:r w:rsidR="003519B0" w:rsidRPr="00AF4698">
        <w:t>a las o</w:t>
      </w:r>
      <w:r w:rsidR="00804524" w:rsidRPr="00AF4698">
        <w:t>bliga</w:t>
      </w:r>
      <w:r w:rsidR="003519B0" w:rsidRPr="00AF4698">
        <w:t>c</w:t>
      </w:r>
      <w:r w:rsidR="00804524" w:rsidRPr="00AF4698">
        <w:t>ion</w:t>
      </w:r>
      <w:r w:rsidR="003519B0" w:rsidRPr="00AF4698">
        <w:t>e</w:t>
      </w:r>
      <w:r w:rsidR="00804524" w:rsidRPr="00AF4698">
        <w:t xml:space="preserve">s </w:t>
      </w:r>
      <w:r w:rsidR="00560F90" w:rsidRPr="00AF4698">
        <w:t xml:space="preserve">alimentarias con los hijos </w:t>
      </w:r>
      <w:r w:rsidR="003519B0" w:rsidRPr="00AF4698">
        <w:t xml:space="preserve">y </w:t>
      </w:r>
      <w:r w:rsidR="008B4EE8" w:rsidRPr="00AF4698">
        <w:t>a</w:t>
      </w:r>
      <w:r w:rsidR="003519B0" w:rsidRPr="00AF4698">
        <w:t>l Convenio</w:t>
      </w:r>
      <w:r w:rsidR="00804524" w:rsidRPr="00AF4698">
        <w:t xml:space="preserve"> N</w:t>
      </w:r>
      <w:r w:rsidR="00EF3291" w:rsidRPr="00AF4698">
        <w:t>º</w:t>
      </w:r>
      <w:r w:rsidR="00804524" w:rsidRPr="00AF4698">
        <w:t xml:space="preserve"> 34 </w:t>
      </w:r>
      <w:r w:rsidR="003519B0" w:rsidRPr="00AF4698">
        <w:t xml:space="preserve">de </w:t>
      </w:r>
      <w:smartTag w:uri="urn:schemas-microsoft-com:office:smarttags" w:element="PersonName">
        <w:smartTagPr>
          <w:attr w:name="ProductID" w:val="La Haya"/>
        </w:smartTagPr>
        <w:r w:rsidR="003519B0" w:rsidRPr="00AF4698">
          <w:t>La Haya</w:t>
        </w:r>
      </w:smartTag>
      <w:r w:rsidR="003519B0" w:rsidRPr="00AF4698">
        <w:t xml:space="preserve"> relativo a la competencia, la ley a</w:t>
      </w:r>
      <w:r w:rsidR="00804524" w:rsidRPr="00AF4698">
        <w:t>plicable</w:t>
      </w:r>
      <w:r w:rsidR="003519B0" w:rsidRPr="00AF4698">
        <w:t>, el</w:t>
      </w:r>
      <w:r w:rsidR="00804524" w:rsidRPr="00AF4698">
        <w:t xml:space="preserve"> </w:t>
      </w:r>
      <w:r w:rsidR="003519B0" w:rsidRPr="00AF4698">
        <w:t>r</w:t>
      </w:r>
      <w:r w:rsidR="00804524" w:rsidRPr="00AF4698">
        <w:t>econ</w:t>
      </w:r>
      <w:r w:rsidR="003519B0" w:rsidRPr="00AF4698">
        <w:t>ocimien</w:t>
      </w:r>
      <w:r w:rsidR="00804524" w:rsidRPr="00AF4698">
        <w:t xml:space="preserve">to, </w:t>
      </w:r>
      <w:r w:rsidR="003519B0" w:rsidRPr="00AF4698">
        <w:t>la ejecución y la</w:t>
      </w:r>
      <w:r w:rsidR="00804524" w:rsidRPr="00AF4698">
        <w:t xml:space="preserve"> </w:t>
      </w:r>
      <w:r w:rsidR="003519B0" w:rsidRPr="00AF4698">
        <w:t>c</w:t>
      </w:r>
      <w:r w:rsidR="00804524" w:rsidRPr="00AF4698">
        <w:t>oopera</w:t>
      </w:r>
      <w:r w:rsidR="003519B0" w:rsidRPr="00AF4698">
        <w:t>c</w:t>
      </w:r>
      <w:r w:rsidR="00804524" w:rsidRPr="00AF4698">
        <w:t>i</w:t>
      </w:r>
      <w:r w:rsidR="003519B0" w:rsidRPr="00AF4698">
        <w:t>ó</w:t>
      </w:r>
      <w:r w:rsidR="00804524" w:rsidRPr="00AF4698">
        <w:t xml:space="preserve">n </w:t>
      </w:r>
      <w:r w:rsidR="003519B0" w:rsidRPr="00AF4698">
        <w:t>e</w:t>
      </w:r>
      <w:r w:rsidR="00804524" w:rsidRPr="00AF4698">
        <w:t xml:space="preserve">n </w:t>
      </w:r>
      <w:r w:rsidR="003519B0" w:rsidRPr="00AF4698">
        <w:t>materia de</w:t>
      </w:r>
      <w:r w:rsidR="00804524" w:rsidRPr="00AF4698">
        <w:t xml:space="preserve"> </w:t>
      </w:r>
      <w:r w:rsidR="003519B0" w:rsidRPr="00AF4698">
        <w:t>r</w:t>
      </w:r>
      <w:r w:rsidR="00804524" w:rsidRPr="00AF4698">
        <w:t>espons</w:t>
      </w:r>
      <w:r w:rsidR="003519B0" w:rsidRPr="00AF4698">
        <w:t>a</w:t>
      </w:r>
      <w:r w:rsidR="00804524" w:rsidRPr="00AF4698">
        <w:t>bili</w:t>
      </w:r>
      <w:r w:rsidR="003519B0" w:rsidRPr="00AF4698">
        <w:t>dad parental y de</w:t>
      </w:r>
      <w:r w:rsidR="00804524" w:rsidRPr="00AF4698">
        <w:t xml:space="preserve"> </w:t>
      </w:r>
      <w:r w:rsidR="003519B0" w:rsidRPr="00AF4698">
        <w:t>m</w:t>
      </w:r>
      <w:r w:rsidR="00804524" w:rsidRPr="00AF4698">
        <w:t>e</w:t>
      </w:r>
      <w:r w:rsidR="003519B0" w:rsidRPr="00AF4698">
        <w:t>didas de</w:t>
      </w:r>
      <w:r w:rsidR="00804524" w:rsidRPr="00AF4698">
        <w:t xml:space="preserve"> </w:t>
      </w:r>
      <w:r w:rsidR="003519B0" w:rsidRPr="00AF4698">
        <w:t>p</w:t>
      </w:r>
      <w:r w:rsidR="00804524" w:rsidRPr="00AF4698">
        <w:t>rotec</w:t>
      </w:r>
      <w:r w:rsidR="003519B0" w:rsidRPr="00AF4698">
        <w:t>c</w:t>
      </w:r>
      <w:r w:rsidR="00804524" w:rsidRPr="00AF4698">
        <w:t>i</w:t>
      </w:r>
      <w:r w:rsidR="003519B0" w:rsidRPr="00AF4698">
        <w:t>ó</w:t>
      </w:r>
      <w:r w:rsidR="00804524" w:rsidRPr="00AF4698">
        <w:t xml:space="preserve">n </w:t>
      </w:r>
      <w:r w:rsidR="003519B0" w:rsidRPr="00AF4698">
        <w:t>de los niños</w:t>
      </w:r>
      <w:r w:rsidR="00804524" w:rsidRPr="00AF4698">
        <w:t xml:space="preserve">. </w:t>
      </w:r>
      <w:r w:rsidR="003519B0" w:rsidRPr="00AF4698">
        <w:t>¿Tiene previsto el Es</w:t>
      </w:r>
      <w:r w:rsidR="00804524" w:rsidRPr="00AF4698">
        <w:t>ta</w:t>
      </w:r>
      <w:r w:rsidR="003519B0" w:rsidRPr="00AF4698">
        <w:t>do</w:t>
      </w:r>
      <w:r w:rsidR="00804524" w:rsidRPr="00AF4698">
        <w:t xml:space="preserve"> part</w:t>
      </w:r>
      <w:r w:rsidR="003519B0" w:rsidRPr="00AF4698">
        <w:t>e</w:t>
      </w:r>
      <w:r w:rsidR="00804524" w:rsidRPr="00AF4698">
        <w:t xml:space="preserve"> </w:t>
      </w:r>
      <w:r w:rsidR="003519B0" w:rsidRPr="00AF4698">
        <w:t xml:space="preserve">adherirse a </w:t>
      </w:r>
      <w:smartTag w:uri="urn:schemas-microsoft-com:office:smarttags" w:element="PersonName">
        <w:smartTagPr>
          <w:attr w:name="ProductID" w:val="la Convenci￳n"/>
        </w:smartTagPr>
        <w:r w:rsidR="003519B0" w:rsidRPr="00AF4698">
          <w:t>la Convención</w:t>
        </w:r>
      </w:smartTag>
      <w:r w:rsidR="003519B0" w:rsidRPr="00AF4698">
        <w:t xml:space="preserve"> sobre la protección de los derechos de todos los trabajadores</w:t>
      </w:r>
      <w:r w:rsidR="00804524" w:rsidRPr="00AF4698">
        <w:t xml:space="preserve"> </w:t>
      </w:r>
      <w:r w:rsidR="003519B0" w:rsidRPr="00AF4698">
        <w:t>m</w:t>
      </w:r>
      <w:r w:rsidR="00804524" w:rsidRPr="00AF4698">
        <w:t>igrat</w:t>
      </w:r>
      <w:r w:rsidR="003519B0" w:rsidRPr="00AF4698">
        <w:t>orios y de sus familiares</w:t>
      </w:r>
      <w:r w:rsidR="00804524" w:rsidRPr="00AF4698">
        <w:t>?</w:t>
      </w:r>
    </w:p>
    <w:p w:rsidR="00804524" w:rsidRPr="00AF4698" w:rsidRDefault="00FC751A" w:rsidP="00FC751A">
      <w:pPr>
        <w:pStyle w:val="SingleTxtG"/>
      </w:pPr>
      <w:r w:rsidRPr="00AF4698">
        <w:t>11.</w:t>
      </w:r>
      <w:r w:rsidRPr="00AF4698">
        <w:tab/>
      </w:r>
      <w:r w:rsidR="00EF3291" w:rsidRPr="00AF4698">
        <w:t>El orador s</w:t>
      </w:r>
      <w:r w:rsidR="003859B0" w:rsidRPr="00AF4698">
        <w:t xml:space="preserve">eñala que, en virtud de </w:t>
      </w:r>
      <w:smartTag w:uri="urn:schemas-microsoft-com:office:smarttags" w:element="PersonName">
        <w:smartTagPr>
          <w:attr w:name="ProductID" w:val="la Constituci￳n"/>
        </w:smartTagPr>
        <w:r w:rsidR="003859B0" w:rsidRPr="00AF4698">
          <w:t>la Constituc</w:t>
        </w:r>
        <w:r w:rsidR="00804524" w:rsidRPr="00AF4698">
          <w:t>i</w:t>
        </w:r>
        <w:r w:rsidR="003859B0" w:rsidRPr="00AF4698">
          <w:t>ó</w:t>
        </w:r>
        <w:r w:rsidR="00804524" w:rsidRPr="00AF4698">
          <w:t>n</w:t>
        </w:r>
      </w:smartTag>
      <w:r w:rsidR="003859B0" w:rsidRPr="00AF4698">
        <w:t>,</w:t>
      </w:r>
      <w:r w:rsidR="00804524" w:rsidRPr="00AF4698">
        <w:t xml:space="preserve"> </w:t>
      </w:r>
      <w:r w:rsidR="003859B0" w:rsidRPr="00AF4698">
        <w:t xml:space="preserve">las convenciones </w:t>
      </w:r>
      <w:r w:rsidR="00804524" w:rsidRPr="00AF4698">
        <w:t>interna</w:t>
      </w:r>
      <w:r w:rsidR="003859B0" w:rsidRPr="00AF4698">
        <w:t>c</w:t>
      </w:r>
      <w:r w:rsidR="00804524" w:rsidRPr="00AF4698">
        <w:t>ional</w:t>
      </w:r>
      <w:r w:rsidR="003859B0" w:rsidRPr="00AF4698">
        <w:t>es se incorporan</w:t>
      </w:r>
      <w:r w:rsidR="00804524" w:rsidRPr="00AF4698">
        <w:t xml:space="preserve"> </w:t>
      </w:r>
      <w:r w:rsidR="003F4474" w:rsidRPr="00AF4698">
        <w:t>autom</w:t>
      </w:r>
      <w:r w:rsidR="003859B0" w:rsidRPr="00AF4698">
        <w:t>á</w:t>
      </w:r>
      <w:r w:rsidR="003F4474" w:rsidRPr="00AF4698">
        <w:t>tica</w:t>
      </w:r>
      <w:r w:rsidR="003859B0" w:rsidRPr="00AF4698">
        <w:t>mente al derecho interno</w:t>
      </w:r>
      <w:r w:rsidR="00804524" w:rsidRPr="00AF4698">
        <w:t xml:space="preserve">, </w:t>
      </w:r>
      <w:r w:rsidR="003859B0" w:rsidRPr="00AF4698">
        <w:t>por lo que pregunta si el</w:t>
      </w:r>
      <w:r w:rsidR="00804524" w:rsidRPr="00AF4698">
        <w:t xml:space="preserve"> </w:t>
      </w:r>
      <w:r w:rsidR="003859B0" w:rsidRPr="00AF4698">
        <w:t>Es</w:t>
      </w:r>
      <w:r w:rsidR="00804524" w:rsidRPr="00AF4698">
        <w:t>ta</w:t>
      </w:r>
      <w:r w:rsidR="003859B0" w:rsidRPr="00AF4698">
        <w:t>do</w:t>
      </w:r>
      <w:r w:rsidR="00804524" w:rsidRPr="00AF4698">
        <w:t xml:space="preserve"> part</w:t>
      </w:r>
      <w:r w:rsidR="003859B0" w:rsidRPr="00AF4698">
        <w:t>e</w:t>
      </w:r>
      <w:r w:rsidR="00804524" w:rsidRPr="00AF4698">
        <w:t xml:space="preserve"> </w:t>
      </w:r>
      <w:r w:rsidR="003859B0" w:rsidRPr="00AF4698">
        <w:t>puede citar algún caso en que se hayan invocado las disposiciones</w:t>
      </w:r>
      <w:r w:rsidR="00804524" w:rsidRPr="00AF4698">
        <w:t xml:space="preserve"> </w:t>
      </w:r>
      <w:r w:rsidR="003859B0" w:rsidRPr="00AF4698"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3859B0" w:rsidRPr="00AF4698">
          <w:t xml:space="preserve">la </w:t>
        </w:r>
        <w:r w:rsidR="00804524" w:rsidRPr="00AF4698">
          <w:t>Conven</w:t>
        </w:r>
        <w:r w:rsidR="003859B0" w:rsidRPr="00AF4698">
          <w:t>c</w:t>
        </w:r>
        <w:r w:rsidR="00804524" w:rsidRPr="00AF4698">
          <w:t>i</w:t>
        </w:r>
        <w:r w:rsidR="003859B0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3859B0" w:rsidRPr="00AF4698">
        <w:t>ante los tribunales y si alguno de ellos</w:t>
      </w:r>
      <w:r w:rsidR="00804524" w:rsidRPr="00AF4698">
        <w:t xml:space="preserve"> ha </w:t>
      </w:r>
      <w:r w:rsidR="00B97C75" w:rsidRPr="00AF4698">
        <w:t>dicta</w:t>
      </w:r>
      <w:r w:rsidR="003859B0" w:rsidRPr="00AF4698">
        <w:t>do resoluci</w:t>
      </w:r>
      <w:r w:rsidR="00560F90" w:rsidRPr="00AF4698">
        <w:t>o</w:t>
      </w:r>
      <w:r w:rsidR="003859B0" w:rsidRPr="00AF4698">
        <w:t>n</w:t>
      </w:r>
      <w:r w:rsidR="00560F90" w:rsidRPr="00AF4698">
        <w:t>es</w:t>
      </w:r>
      <w:r w:rsidR="00B97C75" w:rsidRPr="00AF4698">
        <w:t xml:space="preserve"> que lleve</w:t>
      </w:r>
      <w:r w:rsidR="00560F90" w:rsidRPr="00AF4698">
        <w:t>n</w:t>
      </w:r>
      <w:r w:rsidR="00B97C75" w:rsidRPr="00AF4698">
        <w:t xml:space="preserve"> aparejada la aplicación directa de dicho instrumento</w:t>
      </w:r>
      <w:r w:rsidR="00804524" w:rsidRPr="00AF4698">
        <w:t xml:space="preserve">. </w:t>
      </w:r>
      <w:r w:rsidR="00B97C75" w:rsidRPr="00AF4698">
        <w:t>E</w:t>
      </w:r>
      <w:r w:rsidR="00804524" w:rsidRPr="00AF4698">
        <w:t xml:space="preserve">n </w:t>
      </w:r>
      <w:r w:rsidR="00B97C75" w:rsidRPr="00AF4698">
        <w:t>cuanto a la edad de</w:t>
      </w:r>
      <w:r w:rsidR="00804524" w:rsidRPr="00AF4698">
        <w:t xml:space="preserve"> consent</w:t>
      </w:r>
      <w:r w:rsidR="00B97C75" w:rsidRPr="00AF4698">
        <w:t>imiento para el</w:t>
      </w:r>
      <w:r w:rsidR="00804524" w:rsidRPr="00AF4698">
        <w:t xml:space="preserve"> ma</w:t>
      </w:r>
      <w:r w:rsidR="00B97C75" w:rsidRPr="00AF4698">
        <w:t>t</w:t>
      </w:r>
      <w:r w:rsidR="00804524" w:rsidRPr="00AF4698">
        <w:t>ri</w:t>
      </w:r>
      <w:r w:rsidR="008948EF" w:rsidRPr="00AF4698">
        <w:t>monio</w:t>
      </w:r>
      <w:r w:rsidR="00804524" w:rsidRPr="00AF4698">
        <w:t xml:space="preserve">, </w:t>
      </w:r>
      <w:r w:rsidR="008948EF" w:rsidRPr="00AF4698">
        <w:t>aunque la</w:t>
      </w:r>
      <w:r w:rsidR="00804524" w:rsidRPr="00AF4698">
        <w:t xml:space="preserve"> defini</w:t>
      </w:r>
      <w:r w:rsidR="008948EF" w:rsidRPr="00AF4698">
        <w:t>c</w:t>
      </w:r>
      <w:r w:rsidR="00804524" w:rsidRPr="00AF4698">
        <w:t>i</w:t>
      </w:r>
      <w:r w:rsidR="008948EF" w:rsidRPr="00AF4698">
        <w:t>ó</w:t>
      </w:r>
      <w:r w:rsidR="00804524" w:rsidRPr="00AF4698">
        <w:t xml:space="preserve">n </w:t>
      </w:r>
      <w:r w:rsidR="008948EF" w:rsidRPr="00AF4698">
        <w:t xml:space="preserve">legal de niño se ajusta a </w:t>
      </w:r>
      <w:smartTag w:uri="urn:schemas-microsoft-com:office:smarttags" w:element="PersonName">
        <w:smartTagPr>
          <w:attr w:name="ProductID" w:val="la Convenci￳n"/>
        </w:smartTagPr>
        <w:r w:rsidR="008948EF" w:rsidRPr="00AF4698">
          <w:t xml:space="preserve">la </w:t>
        </w:r>
        <w:r w:rsidR="00804524" w:rsidRPr="00AF4698">
          <w:t>Conven</w:t>
        </w:r>
        <w:r w:rsidR="008948EF" w:rsidRPr="00AF4698">
          <w:t>c</w:t>
        </w:r>
        <w:r w:rsidR="00804524" w:rsidRPr="00AF4698">
          <w:t>i</w:t>
        </w:r>
        <w:r w:rsidR="008948EF" w:rsidRPr="00AF4698">
          <w:t>ó</w:t>
        </w:r>
        <w:r w:rsidR="00804524" w:rsidRPr="00AF4698">
          <w:t>n</w:t>
        </w:r>
      </w:smartTag>
      <w:r w:rsidR="00804524" w:rsidRPr="00AF4698">
        <w:t>, e</w:t>
      </w:r>
      <w:r w:rsidR="008948EF" w:rsidRPr="00AF4698">
        <w:t>l</w:t>
      </w:r>
      <w:r w:rsidR="00804524" w:rsidRPr="00AF4698">
        <w:t xml:space="preserve"> Comit</w:t>
      </w:r>
      <w:r w:rsidR="008948EF" w:rsidRPr="00AF4698">
        <w:t>é</w:t>
      </w:r>
      <w:r w:rsidR="00804524" w:rsidRPr="00AF4698">
        <w:t xml:space="preserve"> </w:t>
      </w:r>
      <w:r w:rsidR="008948EF" w:rsidRPr="00AF4698">
        <w:t>tiene conocimiento de que siguen registrándose</w:t>
      </w:r>
      <w:r w:rsidR="00804524" w:rsidRPr="00AF4698">
        <w:t xml:space="preserve"> ma</w:t>
      </w:r>
      <w:r w:rsidR="008948EF" w:rsidRPr="00AF4698">
        <w:t>t</w:t>
      </w:r>
      <w:r w:rsidR="00804524" w:rsidRPr="00AF4698">
        <w:t>ri</w:t>
      </w:r>
      <w:r w:rsidR="008948EF" w:rsidRPr="00AF4698">
        <w:t>monios</w:t>
      </w:r>
      <w:r w:rsidR="00804524" w:rsidRPr="00AF4698">
        <w:t xml:space="preserve"> pr</w:t>
      </w:r>
      <w:r w:rsidR="008948EF" w:rsidRPr="00AF4698">
        <w:t>ecoces</w:t>
      </w:r>
      <w:r w:rsidR="00804524" w:rsidRPr="00AF4698">
        <w:t xml:space="preserve">. </w:t>
      </w:r>
      <w:r w:rsidR="008948EF" w:rsidRPr="00AF4698">
        <w:t>¿Con qué planes cuenta el</w:t>
      </w:r>
      <w:r w:rsidR="00804524" w:rsidRPr="00AF4698">
        <w:t xml:space="preserve"> Go</w:t>
      </w:r>
      <w:r w:rsidR="008948EF" w:rsidRPr="00AF4698">
        <w:t>bi</w:t>
      </w:r>
      <w:r w:rsidR="00804524" w:rsidRPr="00AF4698">
        <w:t>ern</w:t>
      </w:r>
      <w:r w:rsidR="008948EF" w:rsidRPr="00AF4698">
        <w:t>o</w:t>
      </w:r>
      <w:r w:rsidR="00804524" w:rsidRPr="00AF4698">
        <w:t xml:space="preserve"> </w:t>
      </w:r>
      <w:r w:rsidR="008948EF" w:rsidRPr="00AF4698">
        <w:t xml:space="preserve">para </w:t>
      </w:r>
      <w:r w:rsidR="00804524" w:rsidRPr="00AF4698">
        <w:t>a</w:t>
      </w:r>
      <w:r w:rsidR="008948EF" w:rsidRPr="00AF4698">
        <w:t>bordar ese problema</w:t>
      </w:r>
      <w:r w:rsidR="00804524" w:rsidRPr="00AF4698">
        <w:t xml:space="preserve">? </w:t>
      </w:r>
      <w:r w:rsidR="008948EF" w:rsidRPr="00AF4698">
        <w:t xml:space="preserve">Pregunta, para terminar, si los niños adoptados mediante </w:t>
      </w:r>
      <w:r w:rsidR="00560F90" w:rsidRPr="00AF4698">
        <w:t xml:space="preserve">un </w:t>
      </w:r>
      <w:r w:rsidR="008948EF" w:rsidRPr="00AF4698">
        <w:t>procedimiento</w:t>
      </w:r>
      <w:r w:rsidR="00560F90" w:rsidRPr="00AF4698">
        <w:t xml:space="preserve"> de adopción</w:t>
      </w:r>
      <w:r w:rsidR="008948EF" w:rsidRPr="00AF4698">
        <w:t xml:space="preserve"> cerrad</w:t>
      </w:r>
      <w:r w:rsidR="00560F90" w:rsidRPr="00AF4698">
        <w:t>a</w:t>
      </w:r>
      <w:r w:rsidR="008948EF" w:rsidRPr="00AF4698">
        <w:t xml:space="preserve"> tienen acceso a su expediente para que puedan averiguar cual es su origen y si a esos niños se les impone</w:t>
      </w:r>
      <w:r w:rsidR="00804524" w:rsidRPr="00AF4698">
        <w:t xml:space="preserve"> autom</w:t>
      </w:r>
      <w:r w:rsidR="008948EF" w:rsidRPr="00AF4698">
        <w:t>á</w:t>
      </w:r>
      <w:r w:rsidR="00804524" w:rsidRPr="00AF4698">
        <w:t>tica</w:t>
      </w:r>
      <w:r w:rsidR="00560F90" w:rsidRPr="00AF4698">
        <w:t>mente el apellido de su</w:t>
      </w:r>
      <w:r w:rsidR="002F3F27" w:rsidRPr="00AF4698">
        <w:t xml:space="preserve"> </w:t>
      </w:r>
      <w:r w:rsidR="00804524" w:rsidRPr="00AF4698">
        <w:t>famili</w:t>
      </w:r>
      <w:r w:rsidR="009B5BEC" w:rsidRPr="00AF4698">
        <w:t>a adoptiva</w:t>
      </w:r>
      <w:r w:rsidR="00804524" w:rsidRPr="00AF4698">
        <w:t xml:space="preserve">. </w:t>
      </w:r>
    </w:p>
    <w:p w:rsidR="00804524" w:rsidRPr="00AF4698" w:rsidRDefault="00FC751A" w:rsidP="00FC751A">
      <w:pPr>
        <w:pStyle w:val="SingleTxtG"/>
      </w:pPr>
      <w:r w:rsidRPr="00AF4698">
        <w:t>12.</w:t>
      </w:r>
      <w:r w:rsidRPr="00AF4698">
        <w:tab/>
      </w:r>
      <w:r w:rsidR="008948EF" w:rsidRPr="00AF4698">
        <w:rPr>
          <w:b/>
        </w:rPr>
        <w:t>El</w:t>
      </w:r>
      <w:r w:rsidR="008948EF" w:rsidRPr="00AF4698">
        <w:t xml:space="preserve"> </w:t>
      </w:r>
      <w:r w:rsidR="008948EF" w:rsidRPr="00AF4698">
        <w:rPr>
          <w:b/>
        </w:rPr>
        <w:t>S</w:t>
      </w:r>
      <w:r w:rsidR="00804524" w:rsidRPr="00AF4698">
        <w:rPr>
          <w:b/>
        </w:rPr>
        <w:t>r. Gurán</w:t>
      </w:r>
      <w:r w:rsidR="00804524" w:rsidRPr="00AF4698">
        <w:t xml:space="preserve"> </w:t>
      </w:r>
      <w:r w:rsidR="006C54A7" w:rsidRPr="00AF4698">
        <w:t>dice que, como ciudadano de otro antiguo país</w:t>
      </w:r>
      <w:r w:rsidR="00804524" w:rsidRPr="00AF4698">
        <w:t xml:space="preserve"> </w:t>
      </w:r>
      <w:r w:rsidR="006C54A7" w:rsidRPr="00AF4698">
        <w:t>c</w:t>
      </w:r>
      <w:r w:rsidR="00804524" w:rsidRPr="00AF4698">
        <w:t>omunist</w:t>
      </w:r>
      <w:r w:rsidR="006C54A7" w:rsidRPr="00AF4698">
        <w:t>a</w:t>
      </w:r>
      <w:r w:rsidR="00804524" w:rsidRPr="00AF4698">
        <w:t>, e</w:t>
      </w:r>
      <w:r w:rsidR="006C54A7" w:rsidRPr="00AF4698">
        <w:t>s perfectamente consciente de los</w:t>
      </w:r>
      <w:r w:rsidR="00804524" w:rsidRPr="00AF4698">
        <w:t xml:space="preserve"> problem</w:t>
      </w:r>
      <w:r w:rsidR="006C54A7" w:rsidRPr="00AF4698">
        <w:t>a</w:t>
      </w:r>
      <w:r w:rsidR="00804524" w:rsidRPr="00AF4698">
        <w:t xml:space="preserve">s </w:t>
      </w:r>
      <w:r w:rsidR="006C54A7" w:rsidRPr="00AF4698">
        <w:t>que pueden surgir en el</w:t>
      </w:r>
      <w:r w:rsidR="00B036E6" w:rsidRPr="00AF4698">
        <w:t xml:space="preserve"> curs</w:t>
      </w:r>
      <w:r w:rsidR="006C54A7" w:rsidRPr="00AF4698">
        <w:t>o del proceso de</w:t>
      </w:r>
      <w:r w:rsidR="002F3F27" w:rsidRPr="00AF4698">
        <w:t xml:space="preserve"> </w:t>
      </w:r>
      <w:r w:rsidR="00804524" w:rsidRPr="00AF4698">
        <w:t>de</w:t>
      </w:r>
      <w:r w:rsidR="006C54A7" w:rsidRPr="00AF4698">
        <w:t>s</w:t>
      </w:r>
      <w:r w:rsidR="00804524" w:rsidRPr="00AF4698">
        <w:t>centraliza</w:t>
      </w:r>
      <w:r w:rsidR="006C54A7" w:rsidRPr="00AF4698">
        <w:t>c</w:t>
      </w:r>
      <w:r w:rsidR="00804524" w:rsidRPr="00AF4698">
        <w:t>i</w:t>
      </w:r>
      <w:r w:rsidR="006C54A7" w:rsidRPr="00AF4698">
        <w:t>ó</w:t>
      </w:r>
      <w:r w:rsidR="00804524" w:rsidRPr="00AF4698">
        <w:t>n</w:t>
      </w:r>
      <w:r w:rsidR="00B036E6" w:rsidRPr="00AF4698">
        <w:t>.</w:t>
      </w:r>
      <w:r w:rsidR="00804524" w:rsidRPr="00AF4698">
        <w:t xml:space="preserve"> </w:t>
      </w:r>
      <w:r w:rsidR="006C54A7" w:rsidRPr="00AF4698">
        <w:t>Como ha observado que el mismo órgano a menudo es responsable de la</w:t>
      </w:r>
      <w:r w:rsidR="00804524" w:rsidRPr="00AF4698">
        <w:t xml:space="preserve"> rece</w:t>
      </w:r>
      <w:r w:rsidR="006C54A7" w:rsidRPr="00AF4698">
        <w:t>pción</w:t>
      </w:r>
      <w:r w:rsidR="00804524" w:rsidRPr="00AF4698">
        <w:t xml:space="preserve">, </w:t>
      </w:r>
      <w:r w:rsidR="00D34AE2" w:rsidRPr="00AF4698">
        <w:t xml:space="preserve">la </w:t>
      </w:r>
      <w:r w:rsidR="00804524" w:rsidRPr="00AF4698">
        <w:t>distribu</w:t>
      </w:r>
      <w:r w:rsidR="006C54A7" w:rsidRPr="00AF4698">
        <w:t>c</w:t>
      </w:r>
      <w:r w:rsidR="00804524" w:rsidRPr="00AF4698">
        <w:t>i</w:t>
      </w:r>
      <w:r w:rsidR="006C54A7" w:rsidRPr="00AF4698">
        <w:t>ón y</w:t>
      </w:r>
      <w:r w:rsidR="00804524" w:rsidRPr="00AF4698">
        <w:t xml:space="preserve"> </w:t>
      </w:r>
      <w:r w:rsidR="00D34AE2" w:rsidRPr="00AF4698">
        <w:t xml:space="preserve">el </w:t>
      </w:r>
      <w:r w:rsidR="00804524" w:rsidRPr="00AF4698">
        <w:t>control</w:t>
      </w:r>
      <w:r w:rsidR="006C54A7" w:rsidRPr="00AF4698">
        <w:t xml:space="preserve"> de los</w:t>
      </w:r>
      <w:r w:rsidR="00804524" w:rsidRPr="00AF4698">
        <w:t xml:space="preserve"> re</w:t>
      </w:r>
      <w:r w:rsidR="006C54A7" w:rsidRPr="00AF4698">
        <w:t>c</w:t>
      </w:r>
      <w:r w:rsidR="00804524" w:rsidRPr="00AF4698">
        <w:t>ur</w:t>
      </w:r>
      <w:r w:rsidR="006C54A7" w:rsidRPr="00AF4698">
        <w:t>so</w:t>
      </w:r>
      <w:r w:rsidR="00804524" w:rsidRPr="00AF4698">
        <w:t>s</w:t>
      </w:r>
      <w:r w:rsidR="006C54A7" w:rsidRPr="00AF4698">
        <w:t xml:space="preserve"> presupuestarios</w:t>
      </w:r>
      <w:r w:rsidR="00982B9D" w:rsidRPr="00AF4698">
        <w:t xml:space="preserve"> a nivel local</w:t>
      </w:r>
      <w:r w:rsidR="00804524" w:rsidRPr="00AF4698">
        <w:t xml:space="preserve">, </w:t>
      </w:r>
      <w:r w:rsidR="006C54A7" w:rsidRPr="00AF4698">
        <w:t>pide detalles sobre la tran</w:t>
      </w:r>
      <w:r w:rsidR="00982B9D" w:rsidRPr="00AF4698">
        <w:t>s</w:t>
      </w:r>
      <w:r w:rsidR="006C54A7" w:rsidRPr="00AF4698">
        <w:t>ferencia</w:t>
      </w:r>
      <w:r w:rsidR="00804524" w:rsidRPr="00AF4698">
        <w:t xml:space="preserve"> </w:t>
      </w:r>
      <w:r w:rsidR="00982B9D" w:rsidRPr="00AF4698">
        <w:t xml:space="preserve">a dicho nivel de la asignación estatal y </w:t>
      </w:r>
      <w:r w:rsidR="00560F90" w:rsidRPr="00AF4698">
        <w:t xml:space="preserve">pregunta </w:t>
      </w:r>
      <w:r w:rsidR="00982B9D" w:rsidRPr="00AF4698">
        <w:t>si el órgano</w:t>
      </w:r>
      <w:r w:rsidR="00804524" w:rsidRPr="00AF4698">
        <w:t xml:space="preserve"> local </w:t>
      </w:r>
      <w:r w:rsidR="00982B9D" w:rsidRPr="00AF4698">
        <w:t>encargado de esa tarea puede decidir qué porcentaje de dicha partida se dedicará a los niños, a su</w:t>
      </w:r>
      <w:r w:rsidR="002F3F27" w:rsidRPr="00AF4698">
        <w:t xml:space="preserve"> </w:t>
      </w:r>
      <w:r w:rsidR="00804524" w:rsidRPr="00AF4698">
        <w:t>educa</w:t>
      </w:r>
      <w:r w:rsidR="00982B9D" w:rsidRPr="00AF4698">
        <w:t>c</w:t>
      </w:r>
      <w:r w:rsidR="00804524" w:rsidRPr="00AF4698">
        <w:t>i</w:t>
      </w:r>
      <w:r w:rsidR="00982B9D" w:rsidRPr="00AF4698">
        <w:t>ó</w:t>
      </w:r>
      <w:r w:rsidR="00804524" w:rsidRPr="00AF4698">
        <w:t xml:space="preserve">n, </w:t>
      </w:r>
      <w:r w:rsidR="00982B9D" w:rsidRPr="00AF4698">
        <w:t>esparcimiento, etc.</w:t>
      </w:r>
      <w:r w:rsidR="00804524" w:rsidRPr="00AF4698">
        <w:t xml:space="preserve"> </w:t>
      </w:r>
      <w:r w:rsidR="00982B9D" w:rsidRPr="00AF4698">
        <w:t xml:space="preserve">Pregunta </w:t>
      </w:r>
      <w:r w:rsidR="00560F90" w:rsidRPr="00AF4698">
        <w:t xml:space="preserve">también </w:t>
      </w:r>
      <w:r w:rsidR="00982B9D" w:rsidRPr="00AF4698">
        <w:t>si se han establecido criterios claros para el reparto de las asignaciones presupuestarias a nivel local</w:t>
      </w:r>
      <w:r w:rsidR="00560F90" w:rsidRPr="00AF4698">
        <w:t>,</w:t>
      </w:r>
      <w:r w:rsidR="00982B9D" w:rsidRPr="00AF4698">
        <w:t xml:space="preserve"> con miras a garantizar el respeto de los derechos del niño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13.</w:t>
      </w:r>
      <w:r w:rsidRPr="00AF4698">
        <w:tab/>
      </w:r>
      <w:r w:rsidR="00982B9D" w:rsidRPr="00AF4698">
        <w:t>Como se ha percatado de que el sistema de pago de las ayudas</w:t>
      </w:r>
      <w:r w:rsidR="006A0174" w:rsidRPr="00AF4698">
        <w:t xml:space="preserve"> </w:t>
      </w:r>
      <w:r w:rsidR="00804524" w:rsidRPr="00AF4698">
        <w:t>social</w:t>
      </w:r>
      <w:r w:rsidR="00982B9D" w:rsidRPr="00AF4698">
        <w:t>es es</w:t>
      </w:r>
      <w:r w:rsidR="00804524" w:rsidRPr="00AF4698">
        <w:t xml:space="preserve"> dif</w:t>
      </w:r>
      <w:r w:rsidR="00982B9D" w:rsidRPr="00AF4698">
        <w:t>í</w:t>
      </w:r>
      <w:r w:rsidR="00804524" w:rsidRPr="00AF4698">
        <w:t>c</w:t>
      </w:r>
      <w:r w:rsidR="00982B9D" w:rsidRPr="00AF4698">
        <w:t>i</w:t>
      </w:r>
      <w:r w:rsidR="00804524" w:rsidRPr="00AF4698">
        <w:t>l</w:t>
      </w:r>
      <w:r w:rsidR="00982B9D" w:rsidRPr="00AF4698">
        <w:t xml:space="preserve"> de ad</w:t>
      </w:r>
      <w:r w:rsidR="006A0174" w:rsidRPr="00AF4698">
        <w:t>ministr</w:t>
      </w:r>
      <w:r w:rsidR="0006256F" w:rsidRPr="00AF4698">
        <w:t>ar, porque requiere transferencias en efectivo a las familias</w:t>
      </w:r>
      <w:r w:rsidR="00804524" w:rsidRPr="00AF4698">
        <w:t xml:space="preserve"> </w:t>
      </w:r>
      <w:r w:rsidR="00560F90" w:rsidRPr="00AF4698">
        <w:t>necesitadas</w:t>
      </w:r>
      <w:r w:rsidR="0006256F" w:rsidRPr="00AF4698">
        <w:t xml:space="preserve"> y que la asignación para los niños es reducida</w:t>
      </w:r>
      <w:r w:rsidR="00804524" w:rsidRPr="00AF4698">
        <w:t xml:space="preserve"> </w:t>
      </w:r>
      <w:r w:rsidR="0006256F" w:rsidRPr="00AF4698">
        <w:t>y el des</w:t>
      </w:r>
      <w:r w:rsidR="00804524" w:rsidRPr="00AF4698">
        <w:t>empl</w:t>
      </w:r>
      <w:r w:rsidR="0006256F" w:rsidRPr="00AF4698">
        <w:t>e</w:t>
      </w:r>
      <w:r w:rsidR="00804524" w:rsidRPr="00AF4698">
        <w:t>o</w:t>
      </w:r>
      <w:r w:rsidR="0006256F" w:rsidRPr="00AF4698">
        <w:t xml:space="preserve"> elevado</w:t>
      </w:r>
      <w:r w:rsidR="00804524" w:rsidRPr="00AF4698">
        <w:t xml:space="preserve">, </w:t>
      </w:r>
      <w:r w:rsidR="0006256F" w:rsidRPr="00AF4698">
        <w:t>pregunta si el</w:t>
      </w:r>
      <w:r w:rsidR="00804524" w:rsidRPr="00AF4698">
        <w:t xml:space="preserve"> </w:t>
      </w:r>
      <w:r w:rsidR="0006256F" w:rsidRPr="00AF4698">
        <w:t>Es</w:t>
      </w:r>
      <w:r w:rsidR="00804524" w:rsidRPr="00AF4698">
        <w:t>ta</w:t>
      </w:r>
      <w:r w:rsidR="0006256F" w:rsidRPr="00AF4698">
        <w:t>do</w:t>
      </w:r>
      <w:r w:rsidR="00804524" w:rsidRPr="00AF4698">
        <w:t xml:space="preserve"> part</w:t>
      </w:r>
      <w:r w:rsidR="0006256F" w:rsidRPr="00AF4698">
        <w:t>e</w:t>
      </w:r>
      <w:r w:rsidR="00804524" w:rsidRPr="00AF4698">
        <w:t xml:space="preserve"> </w:t>
      </w:r>
      <w:r w:rsidR="0006256F" w:rsidRPr="00AF4698">
        <w:t>tiene intención de sustituir el</w:t>
      </w:r>
      <w:r w:rsidR="00804524" w:rsidRPr="00AF4698">
        <w:t xml:space="preserve"> s</w:t>
      </w:r>
      <w:r w:rsidR="0006256F" w:rsidRPr="00AF4698">
        <w:t>i</w:t>
      </w:r>
      <w:r w:rsidR="00804524" w:rsidRPr="00AF4698">
        <w:t>stem</w:t>
      </w:r>
      <w:r w:rsidR="0006256F" w:rsidRPr="00AF4698">
        <w:t>a de transferencias</w:t>
      </w:r>
      <w:r w:rsidR="00804524" w:rsidRPr="00AF4698">
        <w:t xml:space="preserve"> direct</w:t>
      </w:r>
      <w:r w:rsidR="0006256F" w:rsidRPr="00AF4698">
        <w:t>as</w:t>
      </w:r>
      <w:r w:rsidR="00804524" w:rsidRPr="00AF4698">
        <w:t xml:space="preserve"> </w:t>
      </w:r>
      <w:r w:rsidR="0006256F" w:rsidRPr="00AF4698">
        <w:t>por un sistema, por ejemplo, de créditos fiscales a la</w:t>
      </w:r>
      <w:r w:rsidR="00DD6C30" w:rsidRPr="00AF4698">
        <w:t xml:space="preserve"> </w:t>
      </w:r>
      <w:r w:rsidR="00804524" w:rsidRPr="00AF4698">
        <w:t>famil</w:t>
      </w:r>
      <w:r w:rsidR="0006256F" w:rsidRPr="00AF4698">
        <w:t>ia en</w:t>
      </w:r>
      <w:r w:rsidR="00804524" w:rsidRPr="00AF4698">
        <w:t xml:space="preserve"> </w:t>
      </w:r>
      <w:r w:rsidR="00560F90" w:rsidRPr="00AF4698">
        <w:t>e</w:t>
      </w:r>
      <w:r w:rsidR="0006256F" w:rsidRPr="00AF4698">
        <w:t>l</w:t>
      </w:r>
      <w:r w:rsidR="00DD6C30" w:rsidRPr="00AF4698">
        <w:t xml:space="preserve"> cas</w:t>
      </w:r>
      <w:r w:rsidR="0006256F" w:rsidRPr="00AF4698">
        <w:t>o</w:t>
      </w:r>
      <w:r w:rsidR="00DD6C30" w:rsidRPr="00AF4698">
        <w:t xml:space="preserve"> </w:t>
      </w:r>
      <w:r w:rsidR="00560F90" w:rsidRPr="00AF4698">
        <w:t>d</w:t>
      </w:r>
      <w:r w:rsidR="0006256F" w:rsidRPr="00AF4698">
        <w:t>e que uno de los</w:t>
      </w:r>
      <w:r w:rsidR="00804524" w:rsidRPr="00AF4698">
        <w:t xml:space="preserve"> pa</w:t>
      </w:r>
      <w:r w:rsidR="0006256F" w:rsidRPr="00AF4698">
        <w:t>d</w:t>
      </w:r>
      <w:r w:rsidR="00804524" w:rsidRPr="00AF4698">
        <w:t xml:space="preserve">res </w:t>
      </w:r>
      <w:r w:rsidR="0006256F" w:rsidRPr="00AF4698">
        <w:t>esté trabajando</w:t>
      </w:r>
      <w:r w:rsidR="00804524" w:rsidRPr="00AF4698">
        <w:t xml:space="preserve">, </w:t>
      </w:r>
      <w:r w:rsidR="0006256F" w:rsidRPr="00AF4698">
        <w:t>como se hace en otros</w:t>
      </w:r>
      <w:r w:rsidR="00804524" w:rsidRPr="00AF4698">
        <w:t xml:space="preserve"> </w:t>
      </w:r>
      <w:r w:rsidR="0006256F" w:rsidRPr="00AF4698">
        <w:t>Es</w:t>
      </w:r>
      <w:r w:rsidR="00804524" w:rsidRPr="00AF4698">
        <w:t>ta</w:t>
      </w:r>
      <w:r w:rsidR="0006256F" w:rsidRPr="00AF4698">
        <w:t>do</w:t>
      </w:r>
      <w:r w:rsidR="00804524" w:rsidRPr="00AF4698">
        <w:t xml:space="preserve">s, </w:t>
      </w:r>
      <w:r w:rsidR="0006256F" w:rsidRPr="00AF4698">
        <w:t>a fin de alentar a los</w:t>
      </w:r>
      <w:r w:rsidR="00804524" w:rsidRPr="00AF4698">
        <w:t xml:space="preserve"> </w:t>
      </w:r>
      <w:r w:rsidR="00DD6C30" w:rsidRPr="00AF4698">
        <w:t>p</w:t>
      </w:r>
      <w:r w:rsidR="00560F90" w:rsidRPr="00AF4698">
        <w:t>rogenitores</w:t>
      </w:r>
      <w:r w:rsidR="00DD6C30" w:rsidRPr="00AF4698">
        <w:t xml:space="preserve"> </w:t>
      </w:r>
      <w:r w:rsidR="0006256F" w:rsidRPr="00AF4698">
        <w:t>a buscar</w:t>
      </w:r>
      <w:r w:rsidR="00DD6C30" w:rsidRPr="00AF4698">
        <w:t xml:space="preserve"> activ</w:t>
      </w:r>
      <w:r w:rsidR="0006256F" w:rsidRPr="00AF4698">
        <w:t>amente un</w:t>
      </w:r>
      <w:r w:rsidR="00DD6C30" w:rsidRPr="00AF4698">
        <w:t xml:space="preserve"> empl</w:t>
      </w:r>
      <w:r w:rsidR="0006256F" w:rsidRPr="00AF4698">
        <w:t>e</w:t>
      </w:r>
      <w:r w:rsidR="00DD6C30" w:rsidRPr="00AF4698">
        <w:t>o</w:t>
      </w:r>
      <w:r w:rsidR="0006256F" w:rsidRPr="00AF4698">
        <w:t xml:space="preserve"> en vez de limitarse a</w:t>
      </w:r>
      <w:r w:rsidR="00DD6C30" w:rsidRPr="00AF4698">
        <w:t xml:space="preserve"> reci</w:t>
      </w:r>
      <w:r w:rsidR="0006256F" w:rsidRPr="00AF4698">
        <w:t>bir</w:t>
      </w:r>
      <w:r w:rsidR="00DD6C30" w:rsidRPr="00AF4698">
        <w:t xml:space="preserve"> </w:t>
      </w:r>
      <w:r w:rsidR="00D227FE" w:rsidRPr="00AF4698">
        <w:t>dinero del</w:t>
      </w:r>
      <w:r w:rsidR="00804524" w:rsidRPr="00AF4698">
        <w:t xml:space="preserve"> Go</w:t>
      </w:r>
      <w:r w:rsidR="00D227FE" w:rsidRPr="00AF4698">
        <w:t>bi</w:t>
      </w:r>
      <w:r w:rsidR="00804524" w:rsidRPr="00AF4698">
        <w:t>ern</w:t>
      </w:r>
      <w:r w:rsidR="00D227FE" w:rsidRPr="00AF4698">
        <w:t>o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14.</w:t>
      </w:r>
      <w:r w:rsidRPr="00AF4698">
        <w:tab/>
      </w:r>
      <w:r w:rsidR="00D34AE2" w:rsidRPr="00AF4698">
        <w:t>El orador p</w:t>
      </w:r>
      <w:r w:rsidR="00D227FE" w:rsidRPr="00AF4698">
        <w:t xml:space="preserve">regunta </w:t>
      </w:r>
      <w:r w:rsidR="00D34AE2" w:rsidRPr="00AF4698">
        <w:t xml:space="preserve">cómo </w:t>
      </w:r>
      <w:r w:rsidR="00D227FE" w:rsidRPr="00AF4698">
        <w:t>proyecta el</w:t>
      </w:r>
      <w:r w:rsidR="00804524" w:rsidRPr="00AF4698">
        <w:t xml:space="preserve"> </w:t>
      </w:r>
      <w:r w:rsidR="00D227FE" w:rsidRPr="00AF4698">
        <w:t>Es</w:t>
      </w:r>
      <w:r w:rsidR="00804524" w:rsidRPr="00AF4698">
        <w:t>ta</w:t>
      </w:r>
      <w:r w:rsidR="00D227FE" w:rsidRPr="00AF4698">
        <w:t>do</w:t>
      </w:r>
      <w:r w:rsidR="00804524" w:rsidRPr="00AF4698">
        <w:t xml:space="preserve"> part</w:t>
      </w:r>
      <w:r w:rsidR="00D227FE" w:rsidRPr="00AF4698">
        <w:t>e</w:t>
      </w:r>
      <w:r w:rsidR="00804524" w:rsidRPr="00AF4698">
        <w:t xml:space="preserve"> </w:t>
      </w:r>
      <w:r w:rsidR="00D227FE" w:rsidRPr="00AF4698">
        <w:t xml:space="preserve">lograr </w:t>
      </w:r>
      <w:r w:rsidR="00D34AE2" w:rsidRPr="00AF4698">
        <w:t>el pleno funcionamiento del</w:t>
      </w:r>
      <w:r w:rsidR="00804524" w:rsidRPr="00AF4698">
        <w:t xml:space="preserve"> Depart</w:t>
      </w:r>
      <w:r w:rsidR="00D227FE" w:rsidRPr="00AF4698">
        <w:t>a</w:t>
      </w:r>
      <w:r w:rsidR="00804524" w:rsidRPr="00AF4698">
        <w:t>ment</w:t>
      </w:r>
      <w:r w:rsidR="00D227FE" w:rsidRPr="00AF4698">
        <w:t>o de</w:t>
      </w:r>
      <w:r w:rsidR="00804524" w:rsidRPr="00AF4698">
        <w:t xml:space="preserve"> Protec</w:t>
      </w:r>
      <w:r w:rsidR="00D227FE" w:rsidRPr="00AF4698">
        <w:t>c</w:t>
      </w:r>
      <w:r w:rsidR="00804524" w:rsidRPr="00AF4698">
        <w:t>i</w:t>
      </w:r>
      <w:r w:rsidR="00D227FE" w:rsidRPr="00AF4698">
        <w:t>ó</w:t>
      </w:r>
      <w:r w:rsidR="00804524" w:rsidRPr="00AF4698">
        <w:t>n</w:t>
      </w:r>
      <w:r w:rsidR="00D227FE" w:rsidRPr="00AF4698">
        <w:t xml:space="preserve"> de los Derechos de Niño</w:t>
      </w:r>
      <w:r w:rsidR="00804524" w:rsidRPr="00AF4698">
        <w:t xml:space="preserve"> </w:t>
      </w:r>
      <w:r w:rsidR="00D227FE" w:rsidRPr="00AF4698">
        <w:t>como órgano de supervisión</w:t>
      </w:r>
      <w:r w:rsidR="00DD6C30" w:rsidRPr="00AF4698">
        <w:t xml:space="preserve"> independ</w:t>
      </w:r>
      <w:r w:rsidR="00D227FE" w:rsidRPr="00AF4698">
        <w:t>i</w:t>
      </w:r>
      <w:r w:rsidR="00DD6C30" w:rsidRPr="00AF4698">
        <w:t>ent</w:t>
      </w:r>
      <w:r w:rsidR="00D227FE" w:rsidRPr="00AF4698">
        <w:t>e</w:t>
      </w:r>
      <w:r w:rsidR="00DD6C30" w:rsidRPr="00AF4698">
        <w:t xml:space="preserve"> </w:t>
      </w:r>
      <w:r w:rsidR="00D227FE" w:rsidRPr="00AF4698">
        <w:t>e</w:t>
      </w:r>
      <w:r w:rsidR="00DD6C30" w:rsidRPr="00AF4698">
        <w:t xml:space="preserve">n </w:t>
      </w:r>
      <w:r w:rsidR="00804524" w:rsidRPr="00AF4698">
        <w:t>t</w:t>
      </w:r>
      <w:r w:rsidR="00D227FE" w:rsidRPr="00AF4698">
        <w:t>é</w:t>
      </w:r>
      <w:r w:rsidR="00804524" w:rsidRPr="00AF4698">
        <w:t>rm</w:t>
      </w:r>
      <w:r w:rsidR="00D227FE" w:rsidRPr="00AF4698">
        <w:t>ino</w:t>
      </w:r>
      <w:r w:rsidR="00804524" w:rsidRPr="00AF4698">
        <w:t xml:space="preserve">s </w:t>
      </w:r>
      <w:r w:rsidR="00D227FE" w:rsidRPr="00AF4698">
        <w:t>de su capacidad</w:t>
      </w:r>
      <w:r w:rsidR="00804524" w:rsidRPr="00AF4698">
        <w:t xml:space="preserve"> profesional </w:t>
      </w:r>
      <w:r w:rsidR="00D227FE" w:rsidRPr="00AF4698">
        <w:t>y de su ni</w:t>
      </w:r>
      <w:r w:rsidR="00804524" w:rsidRPr="00AF4698">
        <w:t xml:space="preserve">vel </w:t>
      </w:r>
      <w:r w:rsidR="00D227FE" w:rsidRPr="00AF4698">
        <w:t>de competencia</w:t>
      </w:r>
      <w:r w:rsidR="00135E95" w:rsidRPr="00AF4698">
        <w:t>s</w:t>
      </w:r>
      <w:r w:rsidR="00D227FE" w:rsidRPr="00AF4698">
        <w:t>, así como de su buena integración en la estructura</w:t>
      </w:r>
      <w:r w:rsidR="00804524" w:rsidRPr="00AF4698">
        <w:t xml:space="preserve"> </w:t>
      </w:r>
      <w:r w:rsidR="00E85E42" w:rsidRPr="00AF4698">
        <w:t>g</w:t>
      </w:r>
      <w:r w:rsidR="00D227FE" w:rsidRPr="00AF4698">
        <w:t>ub</w:t>
      </w:r>
      <w:r w:rsidR="00804524" w:rsidRPr="00AF4698">
        <w:t>ern</w:t>
      </w:r>
      <w:r w:rsidR="00D227FE" w:rsidRPr="00AF4698">
        <w:t>a</w:t>
      </w:r>
      <w:r w:rsidR="00804524" w:rsidRPr="00AF4698">
        <w:t>ment</w:t>
      </w:r>
      <w:r w:rsidR="00D227FE" w:rsidRPr="00AF4698">
        <w:t>al</w:t>
      </w:r>
      <w:r w:rsidR="00804524" w:rsidRPr="00AF4698">
        <w:t xml:space="preserve">. </w:t>
      </w:r>
      <w:r w:rsidR="00D227FE" w:rsidRPr="00AF4698">
        <w:t xml:space="preserve">Pide también detalles sobre la </w:t>
      </w:r>
      <w:r w:rsidR="00135E95" w:rsidRPr="00AF4698">
        <w:t>situa</w:t>
      </w:r>
      <w:r w:rsidR="00D227FE" w:rsidRPr="00AF4698">
        <w:t xml:space="preserve">ción </w:t>
      </w:r>
      <w:r w:rsidR="00804524" w:rsidRPr="00AF4698">
        <w:t>na</w:t>
      </w:r>
      <w:r w:rsidR="00D227FE" w:rsidRPr="00AF4698">
        <w:t>c</w:t>
      </w:r>
      <w:r w:rsidR="00804524" w:rsidRPr="00AF4698">
        <w:t xml:space="preserve">ional </w:t>
      </w:r>
      <w:r w:rsidR="00D227FE" w:rsidRPr="00AF4698">
        <w:t>e</w:t>
      </w:r>
      <w:r w:rsidR="00804524" w:rsidRPr="00AF4698">
        <w:t xml:space="preserve"> interna</w:t>
      </w:r>
      <w:r w:rsidR="00D227FE" w:rsidRPr="00AF4698">
        <w:t>c</w:t>
      </w:r>
      <w:r w:rsidR="00804524" w:rsidRPr="00AF4698">
        <w:t xml:space="preserve">ional </w:t>
      </w:r>
      <w:r w:rsidR="00D227FE" w:rsidRPr="00AF4698">
        <w:t>de dicho órgano</w:t>
      </w:r>
      <w:r w:rsidR="00804524" w:rsidRPr="00AF4698">
        <w:t xml:space="preserve">; </w:t>
      </w:r>
      <w:r w:rsidR="00D227FE" w:rsidRPr="00AF4698">
        <w:t>desea saber,</w:t>
      </w:r>
      <w:r w:rsidR="002773CC" w:rsidRPr="00AF4698">
        <w:t xml:space="preserve"> </w:t>
      </w:r>
      <w:r w:rsidR="00D227FE" w:rsidRPr="00AF4698">
        <w:t>p</w:t>
      </w:r>
      <w:r w:rsidR="00804524" w:rsidRPr="00AF4698">
        <w:t>or e</w:t>
      </w:r>
      <w:r w:rsidR="00D227FE" w:rsidRPr="00AF4698">
        <w:t>je</w:t>
      </w:r>
      <w:r w:rsidR="00804524" w:rsidRPr="00AF4698">
        <w:t>mpl</w:t>
      </w:r>
      <w:r w:rsidR="00D227FE" w:rsidRPr="00AF4698">
        <w:t>o</w:t>
      </w:r>
      <w:r w:rsidR="00804524" w:rsidRPr="00AF4698">
        <w:t xml:space="preserve">, </w:t>
      </w:r>
      <w:r w:rsidR="00D227FE" w:rsidRPr="00AF4698">
        <w:t>si ha sido</w:t>
      </w:r>
      <w:r w:rsidR="002F3F27" w:rsidRPr="00AF4698">
        <w:t xml:space="preserve"> </w:t>
      </w:r>
      <w:r w:rsidR="00804524" w:rsidRPr="00AF4698">
        <w:t>acredit</w:t>
      </w:r>
      <w:r w:rsidR="00436C9F" w:rsidRPr="00AF4698">
        <w:t>a</w:t>
      </w:r>
      <w:r w:rsidR="00804524" w:rsidRPr="00AF4698">
        <w:t>d</w:t>
      </w:r>
      <w:r w:rsidR="00436C9F" w:rsidRPr="00AF4698">
        <w:t>o</w:t>
      </w:r>
      <w:r w:rsidR="00804524" w:rsidRPr="00AF4698">
        <w:t xml:space="preserve"> </w:t>
      </w:r>
      <w:r w:rsidR="00436C9F" w:rsidRPr="00AF4698">
        <w:t>por el Comité</w:t>
      </w:r>
      <w:r w:rsidR="00804524" w:rsidRPr="00AF4698">
        <w:t xml:space="preserve"> Interna</w:t>
      </w:r>
      <w:r w:rsidR="00436C9F" w:rsidRPr="00AF4698">
        <w:t>c</w:t>
      </w:r>
      <w:r w:rsidR="00804524" w:rsidRPr="00AF4698">
        <w:t xml:space="preserve">ional </w:t>
      </w:r>
      <w:r w:rsidR="00436C9F" w:rsidRPr="00AF4698">
        <w:t xml:space="preserve">de </w:t>
      </w:r>
      <w:r w:rsidR="00804524" w:rsidRPr="00AF4698">
        <w:t>Coordina</w:t>
      </w:r>
      <w:r w:rsidR="00436C9F" w:rsidRPr="00AF4698">
        <w:t>c</w:t>
      </w:r>
      <w:r w:rsidR="00804524" w:rsidRPr="00AF4698">
        <w:t>i</w:t>
      </w:r>
      <w:r w:rsidR="00436C9F" w:rsidRPr="00AF4698">
        <w:t>ó</w:t>
      </w:r>
      <w:r w:rsidR="00804524" w:rsidRPr="00AF4698">
        <w:t>n</w:t>
      </w:r>
      <w:r w:rsidR="00436C9F" w:rsidRPr="00AF4698">
        <w:t xml:space="preserve"> de Instituciones</w:t>
      </w:r>
      <w:r w:rsidR="00804524" w:rsidRPr="00AF4698">
        <w:t xml:space="preserve"> Na</w:t>
      </w:r>
      <w:r w:rsidR="00436C9F" w:rsidRPr="00AF4698">
        <w:t>c</w:t>
      </w:r>
      <w:r w:rsidR="00804524" w:rsidRPr="00AF4698">
        <w:t>ional</w:t>
      </w:r>
      <w:r w:rsidR="00436C9F" w:rsidRPr="00AF4698">
        <w:t xml:space="preserve">es para </w:t>
      </w:r>
      <w:smartTag w:uri="urn:schemas-microsoft-com:office:smarttags" w:element="PersonName">
        <w:smartTagPr>
          <w:attr w:name="ProductID" w:val="la Promoci￳n"/>
        </w:smartTagPr>
        <w:r w:rsidR="00436C9F" w:rsidRPr="00AF4698">
          <w:t>la Promoción</w:t>
        </w:r>
      </w:smartTag>
      <w:r w:rsidR="00436C9F" w:rsidRPr="00AF4698">
        <w:t xml:space="preserve"> y Protección de los Derechos</w:t>
      </w:r>
      <w:r w:rsidR="00804524" w:rsidRPr="00AF4698">
        <w:t xml:space="preserve"> Human</w:t>
      </w:r>
      <w:r w:rsidR="00436C9F" w:rsidRPr="00AF4698">
        <w:t>os</w:t>
      </w:r>
      <w:r w:rsidR="002773CC" w:rsidRPr="00AF4698">
        <w:t>,</w:t>
      </w:r>
      <w:r w:rsidR="00804524" w:rsidRPr="00AF4698">
        <w:t xml:space="preserve"> </w:t>
      </w:r>
      <w:r w:rsidR="00436C9F" w:rsidRPr="00AF4698">
        <w:t>y en caso afirmativo</w:t>
      </w:r>
      <w:r w:rsidR="002773CC" w:rsidRPr="00AF4698">
        <w:t>,</w:t>
      </w:r>
      <w:r w:rsidR="00804524" w:rsidRPr="00AF4698">
        <w:t xml:space="preserve"> </w:t>
      </w:r>
      <w:r w:rsidR="00436C9F" w:rsidRPr="00AF4698">
        <w:t xml:space="preserve">en qué </w:t>
      </w:r>
      <w:r w:rsidR="008B4EE8" w:rsidRPr="00AF4698">
        <w:t>nivel</w:t>
      </w:r>
      <w:r w:rsidR="00436C9F" w:rsidRPr="00AF4698">
        <w:t xml:space="preserve"> se ha clasificado, si se ajusta en</w:t>
      </w:r>
      <w:r w:rsidR="00135E95" w:rsidRPr="00AF4698">
        <w:t xml:space="preserve"> </w:t>
      </w:r>
      <w:r w:rsidR="00436C9F" w:rsidRPr="00AF4698">
        <w:t>to</w:t>
      </w:r>
      <w:r w:rsidR="00135E95" w:rsidRPr="00AF4698">
        <w:t>d</w:t>
      </w:r>
      <w:r w:rsidR="00436C9F" w:rsidRPr="00AF4698">
        <w:t>os los aspectos a los</w:t>
      </w:r>
      <w:r w:rsidR="00804524" w:rsidRPr="00AF4698">
        <w:t xml:space="preserve"> Princip</w:t>
      </w:r>
      <w:r w:rsidR="00436C9F" w:rsidRPr="00AF4698">
        <w:t>io</w:t>
      </w:r>
      <w:r w:rsidR="00804524" w:rsidRPr="00AF4698">
        <w:t>s</w:t>
      </w:r>
      <w:r w:rsidR="00436C9F" w:rsidRPr="00AF4698">
        <w:t xml:space="preserve"> de París y si es o no miembro de </w:t>
      </w:r>
      <w:smartTag w:uri="urn:schemas-microsoft-com:office:smarttags" w:element="PersonName">
        <w:smartTagPr>
          <w:attr w:name="ProductID" w:val="la Red Europea"/>
        </w:smartTagPr>
        <w:r w:rsidR="00436C9F" w:rsidRPr="00AF4698">
          <w:t>la Red</w:t>
        </w:r>
        <w:r w:rsidR="00804524" w:rsidRPr="00AF4698">
          <w:t xml:space="preserve"> Europea</w:t>
        </w:r>
      </w:smartTag>
      <w:r w:rsidR="00804524" w:rsidRPr="00AF4698">
        <w:t xml:space="preserve"> </w:t>
      </w:r>
      <w:r w:rsidR="00436C9F" w:rsidRPr="00AF4698">
        <w:t>de Defensores de</w:t>
      </w:r>
      <w:r w:rsidR="009B5BEC" w:rsidRPr="00AF4698">
        <w:t xml:space="preserve"> </w:t>
      </w:r>
      <w:r w:rsidR="00436C9F" w:rsidRPr="00AF4698">
        <w:t>l</w:t>
      </w:r>
      <w:r w:rsidR="009B5BEC" w:rsidRPr="00AF4698">
        <w:t>os</w:t>
      </w:r>
      <w:r w:rsidR="00436C9F" w:rsidRPr="00AF4698">
        <w:t xml:space="preserve"> </w:t>
      </w:r>
      <w:r w:rsidR="00804524" w:rsidRPr="00AF4698">
        <w:t>N</w:t>
      </w:r>
      <w:r w:rsidR="00436C9F" w:rsidRPr="00AF4698">
        <w:t>iño</w:t>
      </w:r>
      <w:r w:rsidR="009B5BEC" w:rsidRPr="00AF4698">
        <w:t>s</w:t>
      </w:r>
      <w:r w:rsidR="00804524" w:rsidRPr="00AF4698">
        <w:t xml:space="preserve"> (ENOC).</w:t>
      </w:r>
    </w:p>
    <w:p w:rsidR="00804524" w:rsidRPr="00AF4698" w:rsidRDefault="00FC751A" w:rsidP="00FC751A">
      <w:pPr>
        <w:pStyle w:val="SingleTxtG"/>
      </w:pPr>
      <w:r w:rsidRPr="00AF4698">
        <w:t>15.</w:t>
      </w:r>
      <w:r w:rsidRPr="00AF4698">
        <w:tab/>
      </w:r>
      <w:smartTag w:uri="urn:schemas-microsoft-com:office:smarttags" w:element="PersonName">
        <w:smartTagPr>
          <w:attr w:name="ProductID" w:val="La Sra. Aidoo"/>
        </w:smartTagPr>
        <w:r w:rsidR="00436C9F" w:rsidRPr="00AF4698">
          <w:rPr>
            <w:b/>
          </w:rPr>
          <w:t>La</w:t>
        </w:r>
        <w:r w:rsidR="00436C9F" w:rsidRPr="00AF4698">
          <w:t xml:space="preserve"> </w:t>
        </w:r>
        <w:r w:rsidR="00436C9F" w:rsidRPr="00AF4698">
          <w:rPr>
            <w:b/>
          </w:rPr>
          <w:t>Sra</w:t>
        </w:r>
        <w:r w:rsidR="00804524" w:rsidRPr="00AF4698">
          <w:rPr>
            <w:b/>
          </w:rPr>
          <w:t>. Aidoo</w:t>
        </w:r>
      </w:smartTag>
      <w:r w:rsidR="00804524" w:rsidRPr="00AF4698">
        <w:t xml:space="preserve">, </w:t>
      </w:r>
      <w:r w:rsidR="00436C9F" w:rsidRPr="00AF4698">
        <w:t xml:space="preserve">al </w:t>
      </w:r>
      <w:r w:rsidR="00D34AE2" w:rsidRPr="00AF4698">
        <w:t xml:space="preserve">referirse </w:t>
      </w:r>
      <w:r w:rsidR="00436C9F" w:rsidRPr="00AF4698">
        <w:t>el tema de la</w:t>
      </w:r>
      <w:r w:rsidR="00FE0E35" w:rsidRPr="00AF4698">
        <w:t xml:space="preserve"> </w:t>
      </w:r>
      <w:r w:rsidR="00804524" w:rsidRPr="00AF4698">
        <w:t>coordina</w:t>
      </w:r>
      <w:r w:rsidR="00436C9F" w:rsidRPr="00AF4698">
        <w:t>c</w:t>
      </w:r>
      <w:r w:rsidR="00804524" w:rsidRPr="00AF4698">
        <w:t>i</w:t>
      </w:r>
      <w:r w:rsidR="00436C9F" w:rsidRPr="00AF4698">
        <w:t>ó</w:t>
      </w:r>
      <w:r w:rsidR="00804524" w:rsidRPr="00AF4698">
        <w:t xml:space="preserve">n </w:t>
      </w:r>
      <w:r w:rsidR="00436C9F" w:rsidRPr="00AF4698">
        <w:t>de todas las</w:t>
      </w:r>
      <w:r w:rsidR="00804524" w:rsidRPr="00AF4698">
        <w:t xml:space="preserve"> activi</w:t>
      </w:r>
      <w:r w:rsidR="00436C9F" w:rsidRPr="00AF4698">
        <w:t>dades relacionadas con los derechos del niño</w:t>
      </w:r>
      <w:r w:rsidR="00804524" w:rsidRPr="00AF4698">
        <w:t xml:space="preserve">, </w:t>
      </w:r>
      <w:r w:rsidR="007C44AF" w:rsidRPr="00AF4698">
        <w:t xml:space="preserve">se suma a los elogios al Estado parte pronunciados por </w:t>
      </w:r>
      <w:r w:rsidR="00D34AE2" w:rsidRPr="00AF4698">
        <w:t>la Relatora</w:t>
      </w:r>
      <w:r w:rsidR="007C44AF" w:rsidRPr="00AF4698">
        <w:t xml:space="preserve"> para el país,</w:t>
      </w:r>
      <w:r w:rsidR="00804524" w:rsidRPr="00AF4698">
        <w:t xml:space="preserve"> </w:t>
      </w:r>
      <w:r w:rsidR="00135E95" w:rsidRPr="00AF4698">
        <w:t>debido a</w:t>
      </w:r>
      <w:r w:rsidR="007C44AF" w:rsidRPr="00AF4698">
        <w:t xml:space="preserve"> la </w:t>
      </w:r>
      <w:r w:rsidR="00804524" w:rsidRPr="00AF4698">
        <w:t>crea</w:t>
      </w:r>
      <w:r w:rsidR="007C44AF" w:rsidRPr="00AF4698">
        <w:t>c</w:t>
      </w:r>
      <w:r w:rsidR="00804524" w:rsidRPr="00AF4698">
        <w:t>i</w:t>
      </w:r>
      <w:r w:rsidR="007C44AF" w:rsidRPr="00AF4698">
        <w:t>ó</w:t>
      </w:r>
      <w:r w:rsidR="00804524" w:rsidRPr="00AF4698">
        <w:t xml:space="preserve">n </w:t>
      </w:r>
      <w:r w:rsidR="007C44AF" w:rsidRPr="00AF4698">
        <w:t xml:space="preserve">de </w:t>
      </w:r>
      <w:smartTag w:uri="urn:schemas-microsoft-com:office:smarttags" w:element="PersonName">
        <w:smartTagPr>
          <w:attr w:name="ProductID" w:val="la Comisi￳n Nacional"/>
        </w:smartTagPr>
        <w:r w:rsidR="007C44AF" w:rsidRPr="00AF4698">
          <w:t>la Comisión</w:t>
        </w:r>
        <w:r w:rsidR="00804524" w:rsidRPr="00AF4698">
          <w:t xml:space="preserve"> Na</w:t>
        </w:r>
        <w:r w:rsidR="007C44AF" w:rsidRPr="00AF4698">
          <w:t>c</w:t>
        </w:r>
        <w:r w:rsidR="00804524" w:rsidRPr="00AF4698">
          <w:t>ional</w:t>
        </w:r>
      </w:smartTag>
      <w:r w:rsidR="00804524" w:rsidRPr="00AF4698">
        <w:t xml:space="preserve"> </w:t>
      </w:r>
      <w:r w:rsidR="007C44AF" w:rsidRPr="00AF4698">
        <w:t>de los Derechos del Niño y pregunta si la</w:t>
      </w:r>
      <w:r w:rsidR="00804524" w:rsidRPr="00AF4698">
        <w:t xml:space="preserve"> competenc</w:t>
      </w:r>
      <w:r w:rsidR="007C44AF" w:rsidRPr="00AF4698">
        <w:t>ia de ese órgano se extiende no s</w:t>
      </w:r>
      <w:r w:rsidR="00DB086C" w:rsidRPr="00AF4698">
        <w:t>o</w:t>
      </w:r>
      <w:r w:rsidR="007C44AF" w:rsidRPr="00AF4698">
        <w:t xml:space="preserve">lo a </w:t>
      </w:r>
      <w:smartTag w:uri="urn:schemas-microsoft-com:office:smarttags" w:element="PersonName">
        <w:smartTagPr>
          <w:attr w:name="ProductID" w:val="la Convenci￳n"/>
        </w:smartTagPr>
        <w:r w:rsidR="007C44AF" w:rsidRPr="00AF4698">
          <w:t>la Convención</w:t>
        </w:r>
      </w:smartTag>
      <w:r w:rsidR="007C44AF" w:rsidRPr="00AF4698">
        <w:t xml:space="preserve"> sino también a los dos</w:t>
      </w:r>
      <w:r w:rsidR="00804524" w:rsidRPr="00AF4698">
        <w:t xml:space="preserve"> Protocol</w:t>
      </w:r>
      <w:r w:rsidR="007C44AF" w:rsidRPr="00AF4698">
        <w:t>o</w:t>
      </w:r>
      <w:r w:rsidR="00804524" w:rsidRPr="00AF4698">
        <w:t xml:space="preserve">s </w:t>
      </w:r>
      <w:r w:rsidR="007C44AF" w:rsidRPr="00AF4698">
        <w:t>Facultativos</w:t>
      </w:r>
      <w:r w:rsidR="00804524" w:rsidRPr="00AF4698">
        <w:t xml:space="preserve">. </w:t>
      </w:r>
      <w:r w:rsidR="007C44AF" w:rsidRPr="00AF4698">
        <w:t>Pregunta si las dos</w:t>
      </w:r>
      <w:r w:rsidR="00804524" w:rsidRPr="00AF4698">
        <w:t xml:space="preserve"> </w:t>
      </w:r>
      <w:r w:rsidR="007C44AF" w:rsidRPr="00AF4698">
        <w:t>O</w:t>
      </w:r>
      <w:r w:rsidR="00804524" w:rsidRPr="00AF4698">
        <w:t xml:space="preserve">NG </w:t>
      </w:r>
      <w:r w:rsidR="007C44AF" w:rsidRPr="00AF4698">
        <w:t>que</w:t>
      </w:r>
      <w:r w:rsidR="00804524" w:rsidRPr="00AF4698">
        <w:t xml:space="preserve"> participa</w:t>
      </w:r>
      <w:r w:rsidR="007C44AF" w:rsidRPr="00AF4698">
        <w:t xml:space="preserve">ron en la labor de </w:t>
      </w:r>
      <w:smartTag w:uri="urn:schemas-microsoft-com:office:smarttags" w:element="PersonName">
        <w:smartTagPr>
          <w:attr w:name="ProductID" w:val="la Comisi￳n Nacional"/>
        </w:smartTagPr>
        <w:r w:rsidR="007C44AF" w:rsidRPr="00AF4698">
          <w:t>la Comisión Nac</w:t>
        </w:r>
        <w:r w:rsidR="00804524" w:rsidRPr="00AF4698">
          <w:t>ional</w:t>
        </w:r>
      </w:smartTag>
      <w:r w:rsidR="00804524" w:rsidRPr="00AF4698">
        <w:t xml:space="preserve"> </w:t>
      </w:r>
      <w:r w:rsidR="007C44AF" w:rsidRPr="00AF4698">
        <w:t>lo hicieron como</w:t>
      </w:r>
      <w:r w:rsidR="00804524" w:rsidRPr="00AF4698">
        <w:t xml:space="preserve"> m</w:t>
      </w:r>
      <w:r w:rsidR="007C44AF" w:rsidRPr="00AF4698">
        <w:t>i</w:t>
      </w:r>
      <w:r w:rsidR="00804524" w:rsidRPr="00AF4698">
        <w:t>embr</w:t>
      </w:r>
      <w:r w:rsidR="007C44AF" w:rsidRPr="00AF4698">
        <w:t>o</w:t>
      </w:r>
      <w:r w:rsidR="00804524" w:rsidRPr="00AF4698">
        <w:t xml:space="preserve">s, </w:t>
      </w:r>
      <w:r w:rsidR="007C44AF" w:rsidRPr="00AF4698">
        <w:t>cómo se seleccionó a las</w:t>
      </w:r>
      <w:r w:rsidR="00804524" w:rsidRPr="00AF4698">
        <w:t xml:space="preserve"> </w:t>
      </w:r>
      <w:r w:rsidR="007C44AF" w:rsidRPr="00AF4698">
        <w:t>O</w:t>
      </w:r>
      <w:r w:rsidR="00804524" w:rsidRPr="00AF4698">
        <w:t>NG</w:t>
      </w:r>
      <w:r w:rsidR="007C44AF" w:rsidRPr="00AF4698">
        <w:t xml:space="preserve"> y si se podría aumentar su</w:t>
      </w:r>
      <w:r w:rsidR="00804524" w:rsidRPr="00AF4698">
        <w:t xml:space="preserve"> n</w:t>
      </w:r>
      <w:r w:rsidR="007C44AF" w:rsidRPr="00AF4698">
        <w:t>ú</w:t>
      </w:r>
      <w:r w:rsidR="00804524" w:rsidRPr="00AF4698">
        <w:t>mer</w:t>
      </w:r>
      <w:r w:rsidR="007C44AF" w:rsidRPr="00AF4698">
        <w:t xml:space="preserve">o, habida cuenta del hecho de que las ONG en el Estado parte desarrollan una gran </w:t>
      </w:r>
      <w:r w:rsidR="00804524" w:rsidRPr="00AF4698">
        <w:t>activ</w:t>
      </w:r>
      <w:r w:rsidR="007C44AF" w:rsidRPr="00AF4698">
        <w:t>idad en la esfera de los derechos del niño</w:t>
      </w:r>
      <w:r w:rsidR="00804524" w:rsidRPr="00AF4698">
        <w:t xml:space="preserve">. </w:t>
      </w:r>
      <w:r w:rsidR="00EC4D7E" w:rsidRPr="00AF4698">
        <w:t xml:space="preserve">Pregunta cómo están representadas las autoridades </w:t>
      </w:r>
      <w:r w:rsidR="00804524" w:rsidRPr="00AF4698">
        <w:t>local</w:t>
      </w:r>
      <w:r w:rsidR="00EC4D7E" w:rsidRPr="00AF4698">
        <w:t>es</w:t>
      </w:r>
      <w:r w:rsidR="00804524" w:rsidRPr="00AF4698">
        <w:t xml:space="preserve"> </w:t>
      </w:r>
      <w:r w:rsidR="00EC4D7E" w:rsidRPr="00AF4698">
        <w:t xml:space="preserve">y </w:t>
      </w:r>
      <w:r w:rsidR="00804524" w:rsidRPr="00AF4698">
        <w:t>regional</w:t>
      </w:r>
      <w:r w:rsidR="00EC4D7E" w:rsidRPr="00AF4698">
        <w:t xml:space="preserve">es en </w:t>
      </w:r>
      <w:r w:rsidR="00804524" w:rsidRPr="00AF4698">
        <w:t>Comisi</w:t>
      </w:r>
      <w:r w:rsidR="00593229" w:rsidRPr="00AF4698">
        <w:t>ó</w:t>
      </w:r>
      <w:r w:rsidR="00804524" w:rsidRPr="00AF4698">
        <w:t>n</w:t>
      </w:r>
      <w:r w:rsidR="00593229" w:rsidRPr="00AF4698">
        <w:t xml:space="preserve"> Nacional</w:t>
      </w:r>
      <w:r w:rsidR="00804524" w:rsidRPr="00AF4698">
        <w:t xml:space="preserve">, </w:t>
      </w:r>
      <w:r w:rsidR="00F336A3" w:rsidRPr="00AF4698">
        <w:t xml:space="preserve">pues ha observado que algunas </w:t>
      </w:r>
      <w:r w:rsidR="00804524" w:rsidRPr="00AF4698">
        <w:t>autori</w:t>
      </w:r>
      <w:r w:rsidR="00F336A3" w:rsidRPr="00AF4698">
        <w:t>dad</w:t>
      </w:r>
      <w:r w:rsidR="00804524" w:rsidRPr="00AF4698">
        <w:t>es ha</w:t>
      </w:r>
      <w:r w:rsidR="00F336A3" w:rsidRPr="00AF4698">
        <w:t xml:space="preserve">n desarrollado sus propios planes de </w:t>
      </w:r>
      <w:r w:rsidR="00804524" w:rsidRPr="00AF4698">
        <w:t>ac</w:t>
      </w:r>
      <w:r w:rsidR="00F336A3" w:rsidRPr="00AF4698">
        <w:t>c</w:t>
      </w:r>
      <w:r w:rsidR="00804524" w:rsidRPr="00AF4698">
        <w:t>i</w:t>
      </w:r>
      <w:r w:rsidR="00F336A3" w:rsidRPr="00AF4698">
        <w:t>ó</w:t>
      </w:r>
      <w:r w:rsidR="00804524" w:rsidRPr="00AF4698">
        <w:t xml:space="preserve">n </w:t>
      </w:r>
      <w:r w:rsidR="00F336A3" w:rsidRPr="00AF4698">
        <w:t>para hacer efectivos los derechos del niño</w:t>
      </w:r>
      <w:r w:rsidR="00804524" w:rsidRPr="00AF4698">
        <w:t xml:space="preserve">. </w:t>
      </w:r>
      <w:r w:rsidR="00F336A3" w:rsidRPr="00AF4698">
        <w:t xml:space="preserve">Pregunta si </w:t>
      </w:r>
      <w:smartTag w:uri="urn:schemas-microsoft-com:office:smarttags" w:element="PersonName">
        <w:smartTagPr>
          <w:attr w:name="ProductID" w:val="la Comisi￳n Nacional"/>
        </w:smartTagPr>
        <w:r w:rsidR="00F336A3" w:rsidRPr="00AF4698">
          <w:t>la Comisión</w:t>
        </w:r>
        <w:r w:rsidR="00804524" w:rsidRPr="00AF4698">
          <w:t xml:space="preserve"> Na</w:t>
        </w:r>
        <w:r w:rsidR="00F336A3" w:rsidRPr="00AF4698">
          <w:t>c</w:t>
        </w:r>
        <w:r w:rsidR="00804524" w:rsidRPr="00AF4698">
          <w:t>ional</w:t>
        </w:r>
      </w:smartTag>
      <w:r w:rsidR="00804524" w:rsidRPr="00AF4698">
        <w:t xml:space="preserve"> </w:t>
      </w:r>
      <w:r w:rsidR="00F336A3" w:rsidRPr="00AF4698">
        <w:t>elabora un informe</w:t>
      </w:r>
      <w:r w:rsidR="00804524" w:rsidRPr="00AF4698">
        <w:t xml:space="preserve"> anual </w:t>
      </w:r>
      <w:r w:rsidR="00F336A3" w:rsidRPr="00AF4698">
        <w:t>para</w:t>
      </w:r>
      <w:r w:rsidR="00135E95" w:rsidRPr="00AF4698">
        <w:t xml:space="preserve"> </w:t>
      </w:r>
      <w:r w:rsidR="00F336A3" w:rsidRPr="00AF4698">
        <w:t>val</w:t>
      </w:r>
      <w:r w:rsidR="00135E95" w:rsidRPr="00AF4698">
        <w:t>or</w:t>
      </w:r>
      <w:r w:rsidR="00F336A3" w:rsidRPr="00AF4698">
        <w:t>ar la</w:t>
      </w:r>
      <w:r w:rsidR="00804524" w:rsidRPr="00AF4698">
        <w:t xml:space="preserve"> situa</w:t>
      </w:r>
      <w:r w:rsidR="00F336A3" w:rsidRPr="00AF4698">
        <w:t>c</w:t>
      </w:r>
      <w:r w:rsidR="00804524" w:rsidRPr="00AF4698">
        <w:t>i</w:t>
      </w:r>
      <w:r w:rsidR="00F336A3" w:rsidRPr="00AF4698">
        <w:t>ó</w:t>
      </w:r>
      <w:r w:rsidR="00804524" w:rsidRPr="00AF4698">
        <w:t xml:space="preserve">n </w:t>
      </w:r>
      <w:r w:rsidR="00F336A3" w:rsidRPr="00AF4698">
        <w:t>de los niños en el</w:t>
      </w:r>
      <w:r w:rsidR="00804524" w:rsidRPr="00AF4698">
        <w:t xml:space="preserve"> </w:t>
      </w:r>
      <w:r w:rsidR="00F336A3" w:rsidRPr="00AF4698">
        <w:t>Estado</w:t>
      </w:r>
      <w:r w:rsidR="00804524" w:rsidRPr="00AF4698">
        <w:t xml:space="preserve"> part</w:t>
      </w:r>
      <w:r w:rsidR="00F336A3" w:rsidRPr="00AF4698">
        <w:t>e e</w:t>
      </w:r>
      <w:r w:rsidR="00804524" w:rsidRPr="00AF4698">
        <w:t xml:space="preserve"> identifi</w:t>
      </w:r>
      <w:r w:rsidR="00F336A3" w:rsidRPr="00AF4698">
        <w:t>car los problemas</w:t>
      </w:r>
      <w:r w:rsidR="00804524" w:rsidRPr="00AF4698">
        <w:t xml:space="preserve"> priorit</w:t>
      </w:r>
      <w:r w:rsidR="00F336A3" w:rsidRPr="00AF4698">
        <w:t>arios</w:t>
      </w:r>
      <w:r w:rsidR="00804524" w:rsidRPr="00AF4698">
        <w:t xml:space="preserve"> </w:t>
      </w:r>
      <w:r w:rsidR="00F336A3" w:rsidRPr="00AF4698">
        <w:t>y si dispone de un</w:t>
      </w:r>
      <w:r w:rsidR="00804524" w:rsidRPr="00AF4698">
        <w:t xml:space="preserve"> s</w:t>
      </w:r>
      <w:r w:rsidR="00F336A3" w:rsidRPr="00AF4698">
        <w:t>i</w:t>
      </w:r>
      <w:r w:rsidR="00804524" w:rsidRPr="00AF4698">
        <w:t>stem</w:t>
      </w:r>
      <w:r w:rsidR="00F336A3" w:rsidRPr="00AF4698">
        <w:t>a</w:t>
      </w:r>
      <w:r w:rsidR="00804524" w:rsidRPr="00AF4698">
        <w:t xml:space="preserve"> </w:t>
      </w:r>
      <w:r w:rsidR="00F336A3" w:rsidRPr="00AF4698">
        <w:t>para supervisar y evaluar la aplicación de la</w:t>
      </w:r>
      <w:r w:rsidR="002F3F27" w:rsidRPr="00AF4698">
        <w:t xml:space="preserve"> </w:t>
      </w:r>
      <w:r w:rsidR="00804524" w:rsidRPr="00AF4698">
        <w:t>Conven</w:t>
      </w:r>
      <w:r w:rsidR="00F336A3" w:rsidRPr="00AF4698">
        <w:t>c</w:t>
      </w:r>
      <w:r w:rsidR="00804524" w:rsidRPr="00AF4698">
        <w:t>i</w:t>
      </w:r>
      <w:r w:rsidR="00F336A3" w:rsidRPr="00AF4698">
        <w:t>ó</w:t>
      </w:r>
      <w:r w:rsidR="00804524" w:rsidRPr="00AF4698">
        <w:t>n</w:t>
      </w:r>
      <w:r w:rsidR="00F336A3" w:rsidRPr="00AF4698">
        <w:t xml:space="preserve"> y los</w:t>
      </w:r>
      <w:r w:rsidR="00804524" w:rsidRPr="00AF4698">
        <w:t xml:space="preserve"> Protocol</w:t>
      </w:r>
      <w:r w:rsidR="00F336A3" w:rsidRPr="00AF4698">
        <w:t>o</w:t>
      </w:r>
      <w:r w:rsidR="00804524" w:rsidRPr="00AF4698">
        <w:t>s</w:t>
      </w:r>
      <w:r w:rsidR="00F336A3" w:rsidRPr="00AF4698">
        <w:t xml:space="preserve"> Facultativos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16.</w:t>
      </w:r>
      <w:r w:rsidRPr="00AF4698">
        <w:tab/>
      </w:r>
      <w:r w:rsidR="00593229" w:rsidRPr="00AF4698">
        <w:t>Tras señalar que el Plan de Acción</w:t>
      </w:r>
      <w:r w:rsidR="00804524" w:rsidRPr="00AF4698">
        <w:t xml:space="preserve"> Na</w:t>
      </w:r>
      <w:r w:rsidR="00593229" w:rsidRPr="00AF4698">
        <w:t>c</w:t>
      </w:r>
      <w:r w:rsidR="00804524" w:rsidRPr="00AF4698">
        <w:t xml:space="preserve">ional </w:t>
      </w:r>
      <w:r w:rsidR="00593229" w:rsidRPr="00AF4698">
        <w:t>sobre los Derechos del Niño para</w:t>
      </w:r>
      <w:r w:rsidR="00804524" w:rsidRPr="00AF4698">
        <w:t xml:space="preserve"> 2006</w:t>
      </w:r>
      <w:r w:rsidR="002F3F27" w:rsidRPr="00AF4698">
        <w:noBreakHyphen/>
      </w:r>
      <w:r w:rsidR="00804524" w:rsidRPr="00AF4698">
        <w:t>2015</w:t>
      </w:r>
      <w:r w:rsidR="002F3F27" w:rsidRPr="00AF4698">
        <w:t xml:space="preserve"> </w:t>
      </w:r>
      <w:r w:rsidR="00593229" w:rsidRPr="00AF4698">
        <w:t>es digno de elogio, al igual que el hecho de que más de la mitad de las</w:t>
      </w:r>
      <w:r w:rsidR="002F3F27" w:rsidRPr="00AF4698">
        <w:t xml:space="preserve"> </w:t>
      </w:r>
      <w:r w:rsidR="00804524" w:rsidRPr="00AF4698">
        <w:t>autori</w:t>
      </w:r>
      <w:r w:rsidR="00593229" w:rsidRPr="00AF4698">
        <w:t>dades locales del país</w:t>
      </w:r>
      <w:r w:rsidR="00804524" w:rsidRPr="00AF4698">
        <w:t xml:space="preserve"> ha</w:t>
      </w:r>
      <w:r w:rsidR="00593229" w:rsidRPr="00AF4698">
        <w:t>yan</w:t>
      </w:r>
      <w:r w:rsidR="00804524" w:rsidRPr="00AF4698">
        <w:t xml:space="preserve"> formulad</w:t>
      </w:r>
      <w:r w:rsidR="00593229" w:rsidRPr="00AF4698">
        <w:t xml:space="preserve">o sus propios planes de </w:t>
      </w:r>
      <w:r w:rsidR="00804524" w:rsidRPr="00AF4698">
        <w:t>ac</w:t>
      </w:r>
      <w:r w:rsidR="00593229" w:rsidRPr="00AF4698">
        <w:t>c</w:t>
      </w:r>
      <w:r w:rsidR="00804524" w:rsidRPr="00AF4698">
        <w:t>i</w:t>
      </w:r>
      <w:r w:rsidR="00593229" w:rsidRPr="00AF4698">
        <w:t>ó</w:t>
      </w:r>
      <w:r w:rsidR="00804524" w:rsidRPr="00AF4698">
        <w:t xml:space="preserve">n, </w:t>
      </w:r>
      <w:r w:rsidR="00D34AE2" w:rsidRPr="00AF4698">
        <w:t xml:space="preserve">la oradora </w:t>
      </w:r>
      <w:r w:rsidR="00593229" w:rsidRPr="00AF4698">
        <w:t>pregunta si el</w:t>
      </w:r>
      <w:r w:rsidR="00804524" w:rsidRPr="00AF4698">
        <w:t xml:space="preserve"> Go</w:t>
      </w:r>
      <w:r w:rsidR="00593229" w:rsidRPr="00AF4698">
        <w:t>bi</w:t>
      </w:r>
      <w:r w:rsidR="00804524" w:rsidRPr="00AF4698">
        <w:t>ern</w:t>
      </w:r>
      <w:r w:rsidR="00593229" w:rsidRPr="00AF4698">
        <w:t xml:space="preserve">o ha </w:t>
      </w:r>
      <w:r w:rsidR="00135E95" w:rsidRPr="00AF4698">
        <w:t>redactado</w:t>
      </w:r>
      <w:r w:rsidR="00593229" w:rsidRPr="00AF4698">
        <w:t xml:space="preserve"> también planes anuales</w:t>
      </w:r>
      <w:r w:rsidR="00804524" w:rsidRPr="00AF4698">
        <w:t xml:space="preserve"> </w:t>
      </w:r>
      <w:r w:rsidR="00593229" w:rsidRPr="00AF4698">
        <w:t>a fin de garantizar que</w:t>
      </w:r>
      <w:r w:rsidR="006A369F" w:rsidRPr="00AF4698">
        <w:t xml:space="preserve"> los progresos realizados sirvan para</w:t>
      </w:r>
      <w:r w:rsidR="00804524" w:rsidRPr="00AF4698">
        <w:t xml:space="preserve"> al</w:t>
      </w:r>
      <w:r w:rsidR="006A369F" w:rsidRPr="00AF4698">
        <w:t>canzar en 2015 todas las metas del plan</w:t>
      </w:r>
      <w:r w:rsidR="00804524" w:rsidRPr="00AF4698">
        <w:t xml:space="preserve"> </w:t>
      </w:r>
      <w:r w:rsidR="006A369F" w:rsidRPr="00AF4698">
        <w:t>decenal</w:t>
      </w:r>
      <w:r w:rsidR="00804524" w:rsidRPr="00AF4698">
        <w:t xml:space="preserve">. </w:t>
      </w:r>
      <w:r w:rsidR="006A369F" w:rsidRPr="00AF4698">
        <w:t>Solicita detalles sobre los métodos de financiación del</w:t>
      </w:r>
      <w:r w:rsidR="00804524" w:rsidRPr="00AF4698">
        <w:t xml:space="preserve"> </w:t>
      </w:r>
      <w:r w:rsidR="006A369F" w:rsidRPr="00AF4698">
        <w:t>Plan de Acción</w:t>
      </w:r>
      <w:r w:rsidR="00804524" w:rsidRPr="00AF4698">
        <w:t xml:space="preserve"> Na</w:t>
      </w:r>
      <w:r w:rsidR="006A369F" w:rsidRPr="00AF4698">
        <w:t>c</w:t>
      </w:r>
      <w:r w:rsidR="00804524" w:rsidRPr="00AF4698">
        <w:t>ional</w:t>
      </w:r>
      <w:r w:rsidR="006A369F" w:rsidRPr="00AF4698">
        <w:t xml:space="preserve"> y pregunta si se incluye</w:t>
      </w:r>
      <w:r w:rsidR="00804524" w:rsidRPr="00AF4698">
        <w:t xml:space="preserve"> </w:t>
      </w:r>
      <w:r w:rsidR="009D56E1" w:rsidRPr="00AF4698">
        <w:t>o no</w:t>
      </w:r>
      <w:r w:rsidR="00804524" w:rsidRPr="00AF4698">
        <w:t xml:space="preserve"> </w:t>
      </w:r>
      <w:r w:rsidR="006A369F" w:rsidRPr="00AF4698">
        <w:t>e</w:t>
      </w:r>
      <w:r w:rsidR="00804524" w:rsidRPr="00AF4698">
        <w:t>n e</w:t>
      </w:r>
      <w:r w:rsidR="006A369F" w:rsidRPr="00AF4698">
        <w:t>l presupuesto</w:t>
      </w:r>
      <w:r w:rsidR="00804524" w:rsidRPr="00AF4698">
        <w:t xml:space="preserve"> na</w:t>
      </w:r>
      <w:r w:rsidR="006A369F" w:rsidRPr="00AF4698">
        <w:t>c</w:t>
      </w:r>
      <w:r w:rsidR="00804524" w:rsidRPr="00AF4698">
        <w:t>ional</w:t>
      </w:r>
      <w:r w:rsidR="00DA03D3" w:rsidRPr="00AF4698">
        <w:t xml:space="preserve">, si </w:t>
      </w:r>
      <w:r w:rsidR="00804524" w:rsidRPr="00AF4698">
        <w:t>e</w:t>
      </w:r>
      <w:r w:rsidR="00DA03D3" w:rsidRPr="00AF4698">
        <w:t>l</w:t>
      </w:r>
      <w:r w:rsidR="00804524" w:rsidRPr="00AF4698">
        <w:t xml:space="preserve"> Go</w:t>
      </w:r>
      <w:r w:rsidR="00DA03D3" w:rsidRPr="00AF4698">
        <w:t>bierno</w:t>
      </w:r>
      <w:r w:rsidR="00804524" w:rsidRPr="00AF4698">
        <w:t xml:space="preserve"> us</w:t>
      </w:r>
      <w:r w:rsidR="00DA03D3" w:rsidRPr="00AF4698">
        <w:t>a el Plan</w:t>
      </w:r>
      <w:r w:rsidR="00804524" w:rsidRPr="00AF4698">
        <w:t xml:space="preserve"> </w:t>
      </w:r>
      <w:r w:rsidR="00135E95" w:rsidRPr="00AF4698">
        <w:t xml:space="preserve">de Acción </w:t>
      </w:r>
      <w:r w:rsidR="00804524" w:rsidRPr="00AF4698">
        <w:t>Na</w:t>
      </w:r>
      <w:r w:rsidR="00DA03D3" w:rsidRPr="00AF4698">
        <w:t>c</w:t>
      </w:r>
      <w:r w:rsidR="00804524" w:rsidRPr="00AF4698">
        <w:t xml:space="preserve">ional </w:t>
      </w:r>
      <w:r w:rsidR="00DA03D3" w:rsidRPr="00AF4698">
        <w:t>como uno de los principales documentos de</w:t>
      </w:r>
      <w:r w:rsidR="00804524" w:rsidRPr="00AF4698">
        <w:t xml:space="preserve"> referenc</w:t>
      </w:r>
      <w:r w:rsidR="00DA03D3" w:rsidRPr="00AF4698">
        <w:t xml:space="preserve">ia </w:t>
      </w:r>
      <w:r w:rsidR="00804524" w:rsidRPr="00AF4698">
        <w:t>respect</w:t>
      </w:r>
      <w:r w:rsidR="00DA03D3" w:rsidRPr="00AF4698">
        <w:t>o de los</w:t>
      </w:r>
      <w:r w:rsidR="00804524" w:rsidRPr="00AF4698">
        <w:t xml:space="preserve"> </w:t>
      </w:r>
      <w:r w:rsidR="00DA03D3" w:rsidRPr="00AF4698">
        <w:t xml:space="preserve">derechos del niño al </w:t>
      </w:r>
      <w:r w:rsidR="00135E95" w:rsidRPr="00AF4698">
        <w:t>p</w:t>
      </w:r>
      <w:r w:rsidR="00DA03D3" w:rsidRPr="00AF4698">
        <w:t>re</w:t>
      </w:r>
      <w:r w:rsidR="00135E95" w:rsidRPr="00AF4698">
        <w:t>parar</w:t>
      </w:r>
      <w:r w:rsidR="00DA03D3" w:rsidRPr="00AF4698">
        <w:t xml:space="preserve"> el presupuesto</w:t>
      </w:r>
      <w:r w:rsidR="00804524" w:rsidRPr="00AF4698">
        <w:t xml:space="preserve"> </w:t>
      </w:r>
      <w:r w:rsidR="00DA03D3" w:rsidRPr="00AF4698">
        <w:t>y si los ministerios</w:t>
      </w:r>
      <w:r w:rsidR="00804524" w:rsidRPr="00AF4698">
        <w:t xml:space="preserve"> </w:t>
      </w:r>
      <w:r w:rsidR="00310CA7" w:rsidRPr="00AF4698">
        <w:t>g</w:t>
      </w:r>
      <w:r w:rsidR="00DA03D3" w:rsidRPr="00AF4698">
        <w:t>ub</w:t>
      </w:r>
      <w:r w:rsidR="00804524" w:rsidRPr="00AF4698">
        <w:t>ern</w:t>
      </w:r>
      <w:r w:rsidR="00DA03D3" w:rsidRPr="00AF4698">
        <w:t>a</w:t>
      </w:r>
      <w:r w:rsidR="00804524" w:rsidRPr="00AF4698">
        <w:t>ment</w:t>
      </w:r>
      <w:r w:rsidR="00DA03D3" w:rsidRPr="00AF4698">
        <w:t>ales competentes</w:t>
      </w:r>
      <w:r w:rsidR="00804524" w:rsidRPr="00AF4698">
        <w:t xml:space="preserve"> </w:t>
      </w:r>
      <w:r w:rsidR="00DA03D3" w:rsidRPr="00AF4698">
        <w:t>reservan</w:t>
      </w:r>
      <w:r w:rsidR="00804524" w:rsidRPr="00AF4698">
        <w:t xml:space="preserve"> f</w:t>
      </w:r>
      <w:r w:rsidR="00DA03D3" w:rsidRPr="00AF4698">
        <w:t>o</w:t>
      </w:r>
      <w:r w:rsidR="00804524" w:rsidRPr="00AF4698">
        <w:t>nd</w:t>
      </w:r>
      <w:r w:rsidR="00DA03D3" w:rsidRPr="00AF4698">
        <w:t>o</w:t>
      </w:r>
      <w:r w:rsidR="00804524" w:rsidRPr="00AF4698">
        <w:t xml:space="preserve">s </w:t>
      </w:r>
      <w:r w:rsidR="00DA03D3" w:rsidRPr="00AF4698">
        <w:t>para los p</w:t>
      </w:r>
      <w:r w:rsidR="007E601C" w:rsidRPr="00AF4698">
        <w:t>r</w:t>
      </w:r>
      <w:r w:rsidR="00DA03D3" w:rsidRPr="00AF4698">
        <w:t>ogr</w:t>
      </w:r>
      <w:r w:rsidR="007E601C" w:rsidRPr="00AF4698">
        <w:t>am</w:t>
      </w:r>
      <w:r w:rsidR="00DA03D3" w:rsidRPr="00AF4698">
        <w:t>a</w:t>
      </w:r>
      <w:r w:rsidR="007E601C" w:rsidRPr="00AF4698">
        <w:t xml:space="preserve">s </w:t>
      </w:r>
      <w:r w:rsidR="00DA03D3" w:rsidRPr="00AF4698">
        <w:t>incluidos en el Plan de Acción Nac</w:t>
      </w:r>
      <w:r w:rsidR="00804524" w:rsidRPr="00AF4698">
        <w:t>ional.</w:t>
      </w:r>
    </w:p>
    <w:p w:rsidR="00804524" w:rsidRPr="00AF4698" w:rsidRDefault="00FC751A" w:rsidP="00FC751A">
      <w:pPr>
        <w:pStyle w:val="SingleTxtG"/>
      </w:pPr>
      <w:r w:rsidRPr="00AF4698">
        <w:t>17.</w:t>
      </w:r>
      <w:r w:rsidRPr="00AF4698">
        <w:tab/>
      </w:r>
      <w:r w:rsidR="00D34AE2" w:rsidRPr="00AF4698">
        <w:t>La oradora p</w:t>
      </w:r>
      <w:r w:rsidR="00DA03D3" w:rsidRPr="00AF4698">
        <w:t>regunta cómo supervisa el</w:t>
      </w:r>
      <w:r w:rsidR="00804524" w:rsidRPr="00AF4698">
        <w:t xml:space="preserve"> </w:t>
      </w:r>
      <w:r w:rsidR="00DA03D3" w:rsidRPr="00AF4698">
        <w:t>Es</w:t>
      </w:r>
      <w:r w:rsidR="00804524" w:rsidRPr="00AF4698">
        <w:t>ta</w:t>
      </w:r>
      <w:r w:rsidR="00DA03D3" w:rsidRPr="00AF4698">
        <w:t>do</w:t>
      </w:r>
      <w:r w:rsidR="00804524" w:rsidRPr="00AF4698">
        <w:t xml:space="preserve"> part</w:t>
      </w:r>
      <w:r w:rsidR="00DA03D3" w:rsidRPr="00AF4698">
        <w:t>e las inversiones realizadas en salud,</w:t>
      </w:r>
      <w:r w:rsidR="00804524" w:rsidRPr="00AF4698">
        <w:t xml:space="preserve"> e</w:t>
      </w:r>
      <w:r w:rsidR="00DA03D3" w:rsidRPr="00AF4698">
        <w:t>ducación y</w:t>
      </w:r>
      <w:r w:rsidR="00804524" w:rsidRPr="00AF4698">
        <w:t xml:space="preserve"> protec</w:t>
      </w:r>
      <w:r w:rsidR="008F0D56" w:rsidRPr="00AF4698">
        <w:t>c</w:t>
      </w:r>
      <w:r w:rsidR="00804524" w:rsidRPr="00AF4698">
        <w:t>i</w:t>
      </w:r>
      <w:r w:rsidR="008F0D56" w:rsidRPr="00AF4698">
        <w:t>ó</w:t>
      </w:r>
      <w:r w:rsidR="00804524" w:rsidRPr="00AF4698">
        <w:t>n</w:t>
      </w:r>
      <w:r w:rsidR="008F0D56" w:rsidRPr="00AF4698">
        <w:t xml:space="preserve"> social</w:t>
      </w:r>
      <w:r w:rsidR="00804524" w:rsidRPr="00AF4698">
        <w:t xml:space="preserve">, </w:t>
      </w:r>
      <w:r w:rsidR="008F0D56" w:rsidRPr="00AF4698">
        <w:t xml:space="preserve">que son los </w:t>
      </w:r>
      <w:r w:rsidR="00804524" w:rsidRPr="00AF4698">
        <w:t>sector</w:t>
      </w:r>
      <w:r w:rsidR="008F0D56" w:rsidRPr="00AF4698">
        <w:t>e</w:t>
      </w:r>
      <w:r w:rsidR="00804524" w:rsidRPr="00AF4698">
        <w:t xml:space="preserve">s </w:t>
      </w:r>
      <w:r w:rsidR="008F0D56" w:rsidRPr="00AF4698">
        <w:t>clave para los niños y cómo tiene previsto abordar las esferas en las que se han detectado lagunas</w:t>
      </w:r>
      <w:r w:rsidR="00804524" w:rsidRPr="00AF4698">
        <w:t xml:space="preserve">. </w:t>
      </w:r>
      <w:r w:rsidR="008F0D56" w:rsidRPr="00AF4698">
        <w:t>Según varios análisis</w:t>
      </w:r>
      <w:r w:rsidR="00804524" w:rsidRPr="00AF4698">
        <w:t xml:space="preserve"> independ</w:t>
      </w:r>
      <w:r w:rsidR="008F0D56" w:rsidRPr="00AF4698">
        <w:t>i</w:t>
      </w:r>
      <w:r w:rsidR="00804524" w:rsidRPr="00AF4698">
        <w:t>ent</w:t>
      </w:r>
      <w:r w:rsidR="008F0D56" w:rsidRPr="00AF4698">
        <w:t>es del gasto</w:t>
      </w:r>
      <w:r w:rsidR="00804524" w:rsidRPr="00AF4698">
        <w:t xml:space="preserve"> p</w:t>
      </w:r>
      <w:r w:rsidR="008F0D56" w:rsidRPr="00AF4698">
        <w:t>ú</w:t>
      </w:r>
      <w:r w:rsidR="00804524" w:rsidRPr="00AF4698">
        <w:t>blic</w:t>
      </w:r>
      <w:r w:rsidR="008F0D56" w:rsidRPr="00AF4698">
        <w:t>o,</w:t>
      </w:r>
      <w:r w:rsidR="00804524" w:rsidRPr="00AF4698">
        <w:t xml:space="preserve"> </w:t>
      </w:r>
      <w:r w:rsidR="008F0D56" w:rsidRPr="00AF4698">
        <w:t>está disminuyendo la inversión en salud</w:t>
      </w:r>
      <w:r w:rsidR="008B4EE8" w:rsidRPr="00AF4698">
        <w:t>,</w:t>
      </w:r>
      <w:r w:rsidR="008F0D56" w:rsidRPr="00AF4698">
        <w:t xml:space="preserve"> y la dedicada a la</w:t>
      </w:r>
      <w:r w:rsidR="00804524" w:rsidRPr="00AF4698">
        <w:t xml:space="preserve"> </w:t>
      </w:r>
      <w:r w:rsidR="008F0D56" w:rsidRPr="00AF4698">
        <w:t>e</w:t>
      </w:r>
      <w:r w:rsidR="00804524" w:rsidRPr="00AF4698">
        <w:t>duca</w:t>
      </w:r>
      <w:r w:rsidR="008F0D56" w:rsidRPr="00AF4698">
        <w:t>c</w:t>
      </w:r>
      <w:r w:rsidR="00804524" w:rsidRPr="00AF4698">
        <w:t>i</w:t>
      </w:r>
      <w:r w:rsidR="008F0D56" w:rsidRPr="00AF4698">
        <w:t>ó</w:t>
      </w:r>
      <w:r w:rsidR="00804524" w:rsidRPr="00AF4698">
        <w:t xml:space="preserve">n, </w:t>
      </w:r>
      <w:r w:rsidR="008F0D56" w:rsidRPr="00AF4698">
        <w:t xml:space="preserve">a pesar de mantener un nivel elevado, </w:t>
      </w:r>
      <w:r w:rsidR="00D34AE2" w:rsidRPr="00AF4698">
        <w:t>se destina</w:t>
      </w:r>
      <w:r w:rsidR="008F0D56" w:rsidRPr="00AF4698">
        <w:t xml:space="preserve"> esencialmente a</w:t>
      </w:r>
      <w:r w:rsidR="00135E95" w:rsidRPr="00AF4698">
        <w:t>l</w:t>
      </w:r>
      <w:r w:rsidR="008F0D56" w:rsidRPr="00AF4698">
        <w:t xml:space="preserve"> </w:t>
      </w:r>
      <w:r w:rsidR="00207637" w:rsidRPr="00AF4698">
        <w:t>pag</w:t>
      </w:r>
      <w:r w:rsidR="00135E95" w:rsidRPr="00AF4698">
        <w:t>o de</w:t>
      </w:r>
      <w:r w:rsidR="00207637" w:rsidRPr="00AF4698">
        <w:t xml:space="preserve"> salarios</w:t>
      </w:r>
      <w:r w:rsidR="007E601C" w:rsidRPr="00AF4698">
        <w:t xml:space="preserve">, </w:t>
      </w:r>
      <w:r w:rsidR="00207637" w:rsidRPr="00AF4698">
        <w:t>mientras que la</w:t>
      </w:r>
      <w:r w:rsidR="00804524" w:rsidRPr="00AF4698">
        <w:t xml:space="preserve"> </w:t>
      </w:r>
      <w:r w:rsidR="00207637" w:rsidRPr="00AF4698">
        <w:t>c</w:t>
      </w:r>
      <w:r w:rsidR="00804524" w:rsidRPr="00AF4698">
        <w:t>ali</w:t>
      </w:r>
      <w:r w:rsidR="00207637" w:rsidRPr="00AF4698">
        <w:t>dad</w:t>
      </w:r>
      <w:r w:rsidR="00804524" w:rsidRPr="00AF4698">
        <w:t xml:space="preserve"> </w:t>
      </w:r>
      <w:r w:rsidR="00207637" w:rsidRPr="00AF4698">
        <w:t>de la</w:t>
      </w:r>
      <w:r w:rsidR="00804524" w:rsidRPr="00AF4698">
        <w:t xml:space="preserve"> educa</w:t>
      </w:r>
      <w:r w:rsidR="00207637" w:rsidRPr="00AF4698">
        <w:t>c</w:t>
      </w:r>
      <w:r w:rsidR="00804524" w:rsidRPr="00AF4698">
        <w:t>i</w:t>
      </w:r>
      <w:r w:rsidR="00207637" w:rsidRPr="00AF4698">
        <w:t>ó</w:t>
      </w:r>
      <w:r w:rsidR="00804524" w:rsidRPr="00AF4698">
        <w:t xml:space="preserve">n </w:t>
      </w:r>
      <w:r w:rsidR="00207637" w:rsidRPr="00AF4698">
        <w:t>se resiente de las consecuencias de la falta de</w:t>
      </w:r>
      <w:r w:rsidR="00804524" w:rsidRPr="00AF4698">
        <w:t xml:space="preserve"> inve</w:t>
      </w:r>
      <w:r w:rsidR="00207637" w:rsidRPr="00AF4698">
        <w:t>r</w:t>
      </w:r>
      <w:r w:rsidR="00804524" w:rsidRPr="00AF4698">
        <w:t>s</w:t>
      </w:r>
      <w:r w:rsidR="00207637" w:rsidRPr="00AF4698">
        <w:t>io</w:t>
      </w:r>
      <w:r w:rsidR="00804524" w:rsidRPr="00AF4698">
        <w:t>n</w:t>
      </w:r>
      <w:r w:rsidR="00207637" w:rsidRPr="00AF4698">
        <w:t>es</w:t>
      </w:r>
      <w:r w:rsidR="00804524" w:rsidRPr="00AF4698">
        <w:t xml:space="preserve"> </w:t>
      </w:r>
      <w:r w:rsidR="00207637" w:rsidRPr="00AF4698">
        <w:t>en ámbitos como el material docente, la formación del profesorado y el desarrollo del plan de estudios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18.</w:t>
      </w:r>
      <w:r w:rsidRPr="00AF4698">
        <w:tab/>
      </w:r>
      <w:r w:rsidR="00207637" w:rsidRPr="00AF4698">
        <w:rPr>
          <w:b/>
        </w:rPr>
        <w:t>El</w:t>
      </w:r>
      <w:r w:rsidR="00207637" w:rsidRPr="00AF4698">
        <w:t xml:space="preserve"> </w:t>
      </w:r>
      <w:r w:rsidR="00207637" w:rsidRPr="00AF4698">
        <w:rPr>
          <w:b/>
        </w:rPr>
        <w:t>S</w:t>
      </w:r>
      <w:r w:rsidR="00804524" w:rsidRPr="00AF4698">
        <w:rPr>
          <w:b/>
        </w:rPr>
        <w:t>r. Puras</w:t>
      </w:r>
      <w:r w:rsidR="00804524" w:rsidRPr="00AF4698">
        <w:t xml:space="preserve"> (</w:t>
      </w:r>
      <w:r w:rsidR="00207637" w:rsidRPr="00AF4698">
        <w:t>Relator para el país</w:t>
      </w:r>
      <w:r w:rsidR="00804524" w:rsidRPr="00AF4698">
        <w:t xml:space="preserve">) </w:t>
      </w:r>
      <w:r w:rsidR="00207637" w:rsidRPr="00AF4698">
        <w:t>pregunta en qué fase se encuentra la</w:t>
      </w:r>
      <w:r w:rsidR="00804524" w:rsidRPr="00AF4698">
        <w:t xml:space="preserve"> rela</w:t>
      </w:r>
      <w:r w:rsidR="00207637" w:rsidRPr="00AF4698">
        <w:t>c</w:t>
      </w:r>
      <w:r w:rsidR="00804524" w:rsidRPr="00AF4698">
        <w:t>i</w:t>
      </w:r>
      <w:r w:rsidR="00207637" w:rsidRPr="00AF4698">
        <w:t>ó</w:t>
      </w:r>
      <w:r w:rsidR="00804524" w:rsidRPr="00AF4698">
        <w:t>n</w:t>
      </w:r>
      <w:r w:rsidR="00207637" w:rsidRPr="00AF4698">
        <w:t xml:space="preserve"> entre los organismos del Gobierno y la </w:t>
      </w:r>
      <w:r w:rsidR="00804524" w:rsidRPr="00AF4698">
        <w:t>socie</w:t>
      </w:r>
      <w:r w:rsidR="00207637" w:rsidRPr="00AF4698">
        <w:t>dad civil</w:t>
      </w:r>
      <w:r w:rsidR="00804524" w:rsidRPr="00AF4698">
        <w:t xml:space="preserve"> </w:t>
      </w:r>
      <w:r w:rsidR="00207637" w:rsidRPr="00AF4698">
        <w:t>y solicita a la</w:t>
      </w:r>
      <w:r w:rsidR="00365231" w:rsidRPr="00AF4698">
        <w:t xml:space="preserve"> delega</w:t>
      </w:r>
      <w:r w:rsidR="00207637" w:rsidRPr="00AF4698">
        <w:t xml:space="preserve">ción que </w:t>
      </w:r>
      <w:r w:rsidR="00365231" w:rsidRPr="00AF4698">
        <w:t xml:space="preserve">cite </w:t>
      </w:r>
      <w:r w:rsidR="00804524" w:rsidRPr="00AF4698">
        <w:t>e</w:t>
      </w:r>
      <w:r w:rsidR="00207637" w:rsidRPr="00AF4698">
        <w:t>je</w:t>
      </w:r>
      <w:r w:rsidR="00804524" w:rsidRPr="00AF4698">
        <w:t>mpl</w:t>
      </w:r>
      <w:r w:rsidR="00207637" w:rsidRPr="00AF4698">
        <w:t>o</w:t>
      </w:r>
      <w:r w:rsidR="00804524" w:rsidRPr="00AF4698">
        <w:t xml:space="preserve">s </w:t>
      </w:r>
      <w:r w:rsidR="00207637" w:rsidRPr="00AF4698">
        <w:t xml:space="preserve">que arrojen luz sobre el grado </w:t>
      </w:r>
      <w:r w:rsidR="00DC5DDD" w:rsidRPr="00AF4698">
        <w:t>de confianza y de respaldo</w:t>
      </w:r>
      <w:r w:rsidR="00207637" w:rsidRPr="00AF4698">
        <w:t xml:space="preserve"> </w:t>
      </w:r>
      <w:r w:rsidR="00DC5DDD" w:rsidRPr="00AF4698">
        <w:t>d</w:t>
      </w:r>
      <w:r w:rsidR="00804524" w:rsidRPr="00AF4698">
        <w:t>e</w:t>
      </w:r>
      <w:r w:rsidR="00207637" w:rsidRPr="00AF4698">
        <w:t>l</w:t>
      </w:r>
      <w:r w:rsidR="00804524" w:rsidRPr="00AF4698">
        <w:t xml:space="preserve"> Go</w:t>
      </w:r>
      <w:r w:rsidR="00207637" w:rsidRPr="00AF4698">
        <w:t>bi</w:t>
      </w:r>
      <w:r w:rsidR="00804524" w:rsidRPr="00AF4698">
        <w:t>ern</w:t>
      </w:r>
      <w:r w:rsidR="00207637" w:rsidRPr="00AF4698">
        <w:t>o</w:t>
      </w:r>
      <w:r w:rsidR="00804524" w:rsidRPr="00AF4698">
        <w:t xml:space="preserve"> </w:t>
      </w:r>
      <w:r w:rsidR="00DC5DDD" w:rsidRPr="00AF4698">
        <w:t>a las</w:t>
      </w:r>
      <w:r w:rsidR="00804524" w:rsidRPr="00AF4698">
        <w:t xml:space="preserve"> </w:t>
      </w:r>
      <w:r w:rsidR="00207637" w:rsidRPr="00AF4698">
        <w:t>O</w:t>
      </w:r>
      <w:r w:rsidR="00804524" w:rsidRPr="00AF4698">
        <w:t>NG</w:t>
      </w:r>
      <w:r w:rsidR="00DC5DDD" w:rsidRPr="00AF4698">
        <w:t>,</w:t>
      </w:r>
      <w:r w:rsidR="00207637" w:rsidRPr="00AF4698">
        <w:t xml:space="preserve"> </w:t>
      </w:r>
      <w:r w:rsidR="00A57E61" w:rsidRPr="00AF4698">
        <w:t>tanto como</w:t>
      </w:r>
      <w:r w:rsidR="00804524" w:rsidRPr="00AF4698">
        <w:t xml:space="preserve"> organiza</w:t>
      </w:r>
      <w:r w:rsidR="00A57E61" w:rsidRPr="00AF4698">
        <w:t>ci</w:t>
      </w:r>
      <w:r w:rsidR="00804524" w:rsidRPr="00AF4698">
        <w:t>on</w:t>
      </w:r>
      <w:r w:rsidR="00A57E61" w:rsidRPr="00AF4698">
        <w:t>e</w:t>
      </w:r>
      <w:r w:rsidR="00804524" w:rsidRPr="00AF4698">
        <w:t xml:space="preserve">s </w:t>
      </w:r>
      <w:r w:rsidR="00A57E61" w:rsidRPr="00AF4698">
        <w:t>de promoción como en su calidad de</w:t>
      </w:r>
      <w:r w:rsidR="00365231" w:rsidRPr="00AF4698">
        <w:t xml:space="preserve"> </w:t>
      </w:r>
      <w:r w:rsidR="00804524" w:rsidRPr="00AF4698">
        <w:t>prov</w:t>
      </w:r>
      <w:r w:rsidR="00A57E61" w:rsidRPr="00AF4698">
        <w:t>eedo</w:t>
      </w:r>
      <w:r w:rsidR="00804524" w:rsidRPr="00AF4698">
        <w:t>r</w:t>
      </w:r>
      <w:r w:rsidR="00A57E61" w:rsidRPr="00AF4698">
        <w:t>a</w:t>
      </w:r>
      <w:r w:rsidR="00804524" w:rsidRPr="00AF4698">
        <w:t>s</w:t>
      </w:r>
      <w:r w:rsidR="00A57E61" w:rsidRPr="00AF4698">
        <w:t xml:space="preserve"> de servicios</w:t>
      </w:r>
      <w:r w:rsidR="00804524" w:rsidRPr="00AF4698">
        <w:t xml:space="preserve">. </w:t>
      </w:r>
      <w:r w:rsidR="00A57E61" w:rsidRPr="00AF4698">
        <w:t>Han surgido p</w:t>
      </w:r>
      <w:r w:rsidR="00365231" w:rsidRPr="00AF4698">
        <w:t>roblem</w:t>
      </w:r>
      <w:r w:rsidR="00A57E61" w:rsidRPr="00AF4698">
        <w:t>a</w:t>
      </w:r>
      <w:r w:rsidR="00365231" w:rsidRPr="00AF4698">
        <w:t xml:space="preserve">s </w:t>
      </w:r>
      <w:r w:rsidR="00A57E61" w:rsidRPr="00AF4698">
        <w:t>en algunos</w:t>
      </w:r>
      <w:r w:rsidR="00365231" w:rsidRPr="00AF4698">
        <w:t xml:space="preserve"> </w:t>
      </w:r>
      <w:r w:rsidR="00A57E61" w:rsidRPr="00AF4698">
        <w:t>países de Europa</w:t>
      </w:r>
      <w:r w:rsidR="00804524" w:rsidRPr="00AF4698">
        <w:t xml:space="preserve"> Central </w:t>
      </w:r>
      <w:r w:rsidR="00A57E61" w:rsidRPr="00AF4698">
        <w:t>y Oriental cuando algunos grupos</w:t>
      </w:r>
      <w:r w:rsidR="00804524" w:rsidRPr="00AF4698">
        <w:t xml:space="preserve"> d</w:t>
      </w:r>
      <w:r w:rsidR="00A57E61" w:rsidRPr="00AF4698">
        <w:t>i</w:t>
      </w:r>
      <w:r w:rsidR="00804524" w:rsidRPr="00AF4698">
        <w:t>n</w:t>
      </w:r>
      <w:r w:rsidR="00A57E61" w:rsidRPr="00AF4698">
        <w:t>á</w:t>
      </w:r>
      <w:r w:rsidR="00804524" w:rsidRPr="00AF4698">
        <w:t>mic</w:t>
      </w:r>
      <w:r w:rsidR="00A57E61" w:rsidRPr="00AF4698">
        <w:t>os y entusiastas de</w:t>
      </w:r>
      <w:r w:rsidR="00804524" w:rsidRPr="00AF4698">
        <w:t xml:space="preserve"> </w:t>
      </w:r>
      <w:r w:rsidR="00A57E61" w:rsidRPr="00AF4698">
        <w:t>O</w:t>
      </w:r>
      <w:r w:rsidR="00804524" w:rsidRPr="00AF4698">
        <w:t>NG</w:t>
      </w:r>
      <w:r w:rsidR="00A57E61" w:rsidRPr="00AF4698">
        <w:t xml:space="preserve"> empezaron a depender excesivamente de la ayuda</w:t>
      </w:r>
      <w:r w:rsidR="00804524" w:rsidRPr="00AF4698">
        <w:t xml:space="preserve"> interna</w:t>
      </w:r>
      <w:r w:rsidR="00A57E61" w:rsidRPr="00AF4698">
        <w:t>c</w:t>
      </w:r>
      <w:r w:rsidR="00804524" w:rsidRPr="00AF4698">
        <w:t>ional</w:t>
      </w:r>
      <w:r w:rsidR="005A20D5" w:rsidRPr="00AF4698">
        <w:t xml:space="preserve">. </w:t>
      </w:r>
      <w:r w:rsidR="00A57E61" w:rsidRPr="00AF4698">
        <w:t>Ese apoyo n</w:t>
      </w:r>
      <w:r w:rsidR="00DC5DDD" w:rsidRPr="00AF4698">
        <w:t>o puede</w:t>
      </w:r>
      <w:r w:rsidR="00A57E61" w:rsidRPr="00AF4698">
        <w:t xml:space="preserve"> dura</w:t>
      </w:r>
      <w:r w:rsidR="00DC5DDD" w:rsidRPr="00AF4698">
        <w:t>r</w:t>
      </w:r>
      <w:r w:rsidR="00A57E61" w:rsidRPr="00AF4698">
        <w:t xml:space="preserve"> eternamente y cuando se </w:t>
      </w:r>
      <w:r w:rsidR="00DC5DDD" w:rsidRPr="00AF4698">
        <w:t>acaba</w:t>
      </w:r>
      <w:r w:rsidR="00A57E61" w:rsidRPr="00AF4698">
        <w:t xml:space="preserve">, el sector </w:t>
      </w:r>
      <w:r w:rsidR="00DC5DDD" w:rsidRPr="00AF4698">
        <w:t>sufre a</w:t>
      </w:r>
      <w:r w:rsidR="00A57E61" w:rsidRPr="00AF4698">
        <w:t xml:space="preserve"> veces c</w:t>
      </w:r>
      <w:r w:rsidR="00804524" w:rsidRPr="00AF4698">
        <w:t>risis</w:t>
      </w:r>
      <w:r w:rsidR="00DC5DDD" w:rsidRPr="00AF4698">
        <w:t>,</w:t>
      </w:r>
      <w:r w:rsidR="00804524" w:rsidRPr="00AF4698">
        <w:t xml:space="preserve"> </w:t>
      </w:r>
      <w:r w:rsidR="00A57E61" w:rsidRPr="00AF4698">
        <w:t>porque el</w:t>
      </w:r>
      <w:r w:rsidR="00804524" w:rsidRPr="00AF4698">
        <w:t xml:space="preserve"> Go</w:t>
      </w:r>
      <w:r w:rsidR="00A57E61" w:rsidRPr="00AF4698">
        <w:t>bi</w:t>
      </w:r>
      <w:r w:rsidR="00804524" w:rsidRPr="00AF4698">
        <w:t>ern</w:t>
      </w:r>
      <w:r w:rsidR="00A57E61" w:rsidRPr="00AF4698">
        <w:t>o se muestra reacio a otorgar su confianza y su</w:t>
      </w:r>
      <w:r w:rsidR="00804524" w:rsidRPr="00AF4698">
        <w:t xml:space="preserve"> a</w:t>
      </w:r>
      <w:r w:rsidR="00A57E61" w:rsidRPr="00AF4698">
        <w:t>poyo a las</w:t>
      </w:r>
      <w:r w:rsidR="00804524" w:rsidRPr="00AF4698">
        <w:t xml:space="preserve"> </w:t>
      </w:r>
      <w:r w:rsidR="00BC13C2" w:rsidRPr="00AF4698">
        <w:t>O</w:t>
      </w:r>
      <w:r w:rsidR="00804524" w:rsidRPr="00AF4698">
        <w:t>NG.</w:t>
      </w:r>
    </w:p>
    <w:p w:rsidR="00804524" w:rsidRPr="00AF4698" w:rsidRDefault="00FC751A" w:rsidP="00FC751A">
      <w:pPr>
        <w:pStyle w:val="SingleTxtG"/>
      </w:pPr>
      <w:r w:rsidRPr="00AF4698">
        <w:t>19.</w:t>
      </w:r>
      <w:r w:rsidRPr="00AF4698">
        <w:tab/>
      </w:r>
      <w:r w:rsidR="00BC13C2" w:rsidRPr="00AF4698">
        <w:t>Pide detalles sobre cómo garantiza el Es</w:t>
      </w:r>
      <w:r w:rsidR="00804524" w:rsidRPr="00AF4698">
        <w:t>ta</w:t>
      </w:r>
      <w:r w:rsidR="00BC13C2" w:rsidRPr="00AF4698">
        <w:t>do</w:t>
      </w:r>
      <w:r w:rsidR="00804524" w:rsidRPr="00AF4698">
        <w:t xml:space="preserve"> part</w:t>
      </w:r>
      <w:r w:rsidR="00BC13C2" w:rsidRPr="00AF4698">
        <w:t>e el derecho de los niños y</w:t>
      </w:r>
      <w:r w:rsidR="00804524" w:rsidRPr="00AF4698">
        <w:t xml:space="preserve"> </w:t>
      </w:r>
      <w:r w:rsidR="00BC13C2" w:rsidRPr="00AF4698">
        <w:t>adolescentes a acceder a la</w:t>
      </w:r>
      <w:r w:rsidR="00804524" w:rsidRPr="00AF4698">
        <w:t xml:space="preserve"> informa</w:t>
      </w:r>
      <w:r w:rsidR="00BC13C2" w:rsidRPr="00AF4698">
        <w:t>c</w:t>
      </w:r>
      <w:r w:rsidR="00804524" w:rsidRPr="00AF4698">
        <w:t>i</w:t>
      </w:r>
      <w:r w:rsidR="00BC13C2" w:rsidRPr="00AF4698">
        <w:t>ó</w:t>
      </w:r>
      <w:r w:rsidR="00804524" w:rsidRPr="00AF4698">
        <w:t>n</w:t>
      </w:r>
      <w:r w:rsidR="00BC13C2" w:rsidRPr="00AF4698">
        <w:t xml:space="preserve"> </w:t>
      </w:r>
      <w:r w:rsidR="00D34AE2" w:rsidRPr="00AF4698">
        <w:t>apropiada</w:t>
      </w:r>
      <w:r w:rsidR="00804524" w:rsidRPr="00AF4698">
        <w:t xml:space="preserve">, </w:t>
      </w:r>
      <w:r w:rsidR="00BC13C2" w:rsidRPr="00AF4698">
        <w:t>no s</w:t>
      </w:r>
      <w:r w:rsidR="00DB086C" w:rsidRPr="00AF4698">
        <w:t>o</w:t>
      </w:r>
      <w:r w:rsidR="00BC13C2" w:rsidRPr="00AF4698">
        <w:t>lo en</w:t>
      </w:r>
      <w:r w:rsidR="00804524" w:rsidRPr="00AF4698">
        <w:t xml:space="preserve"> general </w:t>
      </w:r>
      <w:r w:rsidR="00BC13C2" w:rsidRPr="00AF4698">
        <w:t>sino también en</w:t>
      </w:r>
      <w:r w:rsidR="00804524" w:rsidRPr="00AF4698">
        <w:t xml:space="preserve"> rela</w:t>
      </w:r>
      <w:r w:rsidR="00BC13C2" w:rsidRPr="00AF4698">
        <w:t>c</w:t>
      </w:r>
      <w:r w:rsidR="00804524" w:rsidRPr="00AF4698">
        <w:t>i</w:t>
      </w:r>
      <w:r w:rsidR="00BC13C2" w:rsidRPr="00AF4698">
        <w:t>ó</w:t>
      </w:r>
      <w:r w:rsidR="00804524" w:rsidRPr="00AF4698">
        <w:t xml:space="preserve">n </w:t>
      </w:r>
      <w:r w:rsidR="00BC13C2" w:rsidRPr="00AF4698">
        <w:t>con la atención de salud</w:t>
      </w:r>
      <w:r w:rsidR="00D34AE2" w:rsidRPr="00AF4698">
        <w:t xml:space="preserve">, </w:t>
      </w:r>
      <w:r w:rsidR="00BC13C2" w:rsidRPr="00AF4698">
        <w:t xml:space="preserve">añadiendo que ese </w:t>
      </w:r>
      <w:r w:rsidR="00804524" w:rsidRPr="00AF4698">
        <w:t>acces</w:t>
      </w:r>
      <w:r w:rsidR="00BC13C2" w:rsidRPr="00AF4698">
        <w:t>o</w:t>
      </w:r>
      <w:r w:rsidR="00BC657D" w:rsidRPr="00AF4698">
        <w:t>, as</w:t>
      </w:r>
      <w:r w:rsidR="00BC13C2" w:rsidRPr="00AF4698">
        <w:t xml:space="preserve">í como la </w:t>
      </w:r>
      <w:r w:rsidR="00BC657D" w:rsidRPr="00AF4698">
        <w:t>protec</w:t>
      </w:r>
      <w:r w:rsidR="00BC13C2" w:rsidRPr="00AF4698">
        <w:t>c</w:t>
      </w:r>
      <w:r w:rsidR="00BC657D" w:rsidRPr="00AF4698">
        <w:t>i</w:t>
      </w:r>
      <w:r w:rsidR="00BC13C2" w:rsidRPr="00AF4698">
        <w:t>ó</w:t>
      </w:r>
      <w:r w:rsidR="00BC657D" w:rsidRPr="00AF4698">
        <w:t xml:space="preserve">n </w:t>
      </w:r>
      <w:r w:rsidR="00BC13C2" w:rsidRPr="00AF4698">
        <w:t xml:space="preserve">contra </w:t>
      </w:r>
      <w:r w:rsidR="00BC657D" w:rsidRPr="00AF4698">
        <w:t>l</w:t>
      </w:r>
      <w:r w:rsidR="00BC13C2" w:rsidRPr="00AF4698">
        <w:t>a informac</w:t>
      </w:r>
      <w:r w:rsidR="00BC657D" w:rsidRPr="00AF4698">
        <w:t>i</w:t>
      </w:r>
      <w:r w:rsidR="00BC13C2" w:rsidRPr="00AF4698">
        <w:t>ó</w:t>
      </w:r>
      <w:r w:rsidR="00BC657D" w:rsidRPr="00AF4698">
        <w:t>n</w:t>
      </w:r>
      <w:r w:rsidR="00BC13C2" w:rsidRPr="00AF4698">
        <w:t xml:space="preserve"> perjudicial</w:t>
      </w:r>
      <w:r w:rsidR="00BC657D" w:rsidRPr="00AF4698">
        <w:t xml:space="preserve">, </w:t>
      </w:r>
      <w:r w:rsidR="00BC13C2" w:rsidRPr="00AF4698">
        <w:t>es indispensable para que los niños se desarrollen s</w:t>
      </w:r>
      <w:r w:rsidR="00DC5DDD" w:rsidRPr="00AF4698">
        <w:t>aludablemente</w:t>
      </w:r>
      <w:r w:rsidR="00BC657D" w:rsidRPr="00AF4698">
        <w:t>.</w:t>
      </w:r>
      <w:r w:rsidR="00804524" w:rsidRPr="00AF4698">
        <w:t xml:space="preserve"> </w:t>
      </w:r>
      <w:r w:rsidR="00BC13C2" w:rsidRPr="00AF4698">
        <w:t>Pregunta qué leyes</w:t>
      </w:r>
      <w:r w:rsidR="00804524" w:rsidRPr="00AF4698">
        <w:t xml:space="preserve"> existe</w:t>
      </w:r>
      <w:r w:rsidR="00BC13C2" w:rsidRPr="00AF4698">
        <w:t>n</w:t>
      </w:r>
      <w:r w:rsidR="00804524" w:rsidRPr="00AF4698">
        <w:t xml:space="preserve"> </w:t>
      </w:r>
      <w:r w:rsidR="00BC13C2" w:rsidRPr="00AF4698">
        <w:t>para</w:t>
      </w:r>
      <w:r w:rsidR="00804524" w:rsidRPr="00AF4698">
        <w:t xml:space="preserve"> prote</w:t>
      </w:r>
      <w:r w:rsidR="00BC13C2" w:rsidRPr="00AF4698">
        <w:t>ger el derecho de los niños a la</w:t>
      </w:r>
      <w:r w:rsidR="00804524" w:rsidRPr="00AF4698">
        <w:t xml:space="preserve"> confiden</w:t>
      </w:r>
      <w:r w:rsidR="00BC13C2" w:rsidRPr="00AF4698">
        <w:t>c</w:t>
      </w:r>
      <w:r w:rsidR="00804524" w:rsidRPr="00AF4698">
        <w:t>iali</w:t>
      </w:r>
      <w:r w:rsidR="00BC13C2" w:rsidRPr="00AF4698">
        <w:t>dad,</w:t>
      </w:r>
      <w:r w:rsidR="00804524" w:rsidRPr="00AF4698">
        <w:t xml:space="preserve"> e</w:t>
      </w:r>
      <w:r w:rsidR="00BC13C2" w:rsidRPr="00AF4698">
        <w:t>n e</w:t>
      </w:r>
      <w:r w:rsidR="00804524" w:rsidRPr="00AF4698">
        <w:t>special</w:t>
      </w:r>
      <w:r w:rsidR="00BC13C2" w:rsidRPr="00AF4698">
        <w:t xml:space="preserve"> en lo referente a la salud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20.</w:t>
      </w:r>
      <w:r w:rsidRPr="00AF4698">
        <w:tab/>
      </w:r>
      <w:r w:rsidR="00D34AE2" w:rsidRPr="00AF4698">
        <w:t>Asimismo, d</w:t>
      </w:r>
      <w:r w:rsidR="00BC13C2" w:rsidRPr="00AF4698">
        <w:t>esearía saber qué disposiciones se han adoptado para</w:t>
      </w:r>
      <w:r w:rsidR="00804524" w:rsidRPr="00AF4698">
        <w:t xml:space="preserve"> </w:t>
      </w:r>
      <w:r w:rsidR="00BC13C2" w:rsidRPr="00AF4698">
        <w:t>combatir la</w:t>
      </w:r>
      <w:r w:rsidR="00804524" w:rsidRPr="00AF4698">
        <w:t xml:space="preserve"> discrimina</w:t>
      </w:r>
      <w:r w:rsidR="00BC13C2" w:rsidRPr="00AF4698">
        <w:t>c</w:t>
      </w:r>
      <w:r w:rsidR="00804524" w:rsidRPr="00AF4698">
        <w:t>i</w:t>
      </w:r>
      <w:r w:rsidR="00BC13C2" w:rsidRPr="00AF4698">
        <w:t>ó</w:t>
      </w:r>
      <w:r w:rsidR="00804524" w:rsidRPr="00AF4698">
        <w:t xml:space="preserve">n </w:t>
      </w:r>
      <w:r w:rsidR="00DE4064" w:rsidRPr="00AF4698">
        <w:t>contra los niños que resid</w:t>
      </w:r>
      <w:r w:rsidR="00BC13C2" w:rsidRPr="00AF4698">
        <w:t>en en instituc</w:t>
      </w:r>
      <w:r w:rsidR="00804524" w:rsidRPr="00AF4698">
        <w:t>ion</w:t>
      </w:r>
      <w:r w:rsidR="00BC13C2" w:rsidRPr="00AF4698">
        <w:t>e</w:t>
      </w:r>
      <w:r w:rsidR="00804524" w:rsidRPr="00AF4698">
        <w:t>s</w:t>
      </w:r>
      <w:r w:rsidR="00BC13C2" w:rsidRPr="00AF4698">
        <w:t xml:space="preserve"> estatales y</w:t>
      </w:r>
      <w:r w:rsidR="00804524" w:rsidRPr="00AF4698">
        <w:t>, e</w:t>
      </w:r>
      <w:r w:rsidR="00BC13C2" w:rsidRPr="00AF4698">
        <w:t>n concreto, los niños con</w:t>
      </w:r>
      <w:r w:rsidR="00804524" w:rsidRPr="00AF4698">
        <w:t xml:space="preserve"> dis</w:t>
      </w:r>
      <w:r w:rsidR="00BC13C2" w:rsidRPr="00AF4698">
        <w:t>c</w:t>
      </w:r>
      <w:r w:rsidR="00804524" w:rsidRPr="00AF4698">
        <w:t>a</w:t>
      </w:r>
      <w:r w:rsidR="00BC13C2" w:rsidRPr="00AF4698">
        <w:t xml:space="preserve">pacidades y los </w:t>
      </w:r>
      <w:r w:rsidR="00DC5DDD" w:rsidRPr="00AF4698">
        <w:t xml:space="preserve">que </w:t>
      </w:r>
      <w:r w:rsidR="00D34AE2" w:rsidRPr="00AF4698">
        <w:t>están en</w:t>
      </w:r>
      <w:r w:rsidR="00804524" w:rsidRPr="00AF4698">
        <w:t xml:space="preserve"> conflict</w:t>
      </w:r>
      <w:r w:rsidR="00BC13C2" w:rsidRPr="00AF4698">
        <w:t>o con la ley</w:t>
      </w:r>
      <w:r w:rsidR="00804524" w:rsidRPr="00AF4698">
        <w:t xml:space="preserve">. </w:t>
      </w:r>
      <w:r w:rsidR="00DE4064" w:rsidRPr="00AF4698">
        <w:t>¿Qué órgano controla el</w:t>
      </w:r>
      <w:r w:rsidR="00804524" w:rsidRPr="00AF4698">
        <w:t xml:space="preserve"> respet</w:t>
      </w:r>
      <w:r w:rsidR="00DE4064" w:rsidRPr="00AF4698">
        <w:t xml:space="preserve">o de los derechos y opiniones de esos niños, a fin de asegurar que puedan vivir </w:t>
      </w:r>
      <w:r w:rsidR="00804524" w:rsidRPr="00AF4698">
        <w:t>dign</w:t>
      </w:r>
      <w:r w:rsidR="00DE4064" w:rsidRPr="00AF4698">
        <w:t>amente</w:t>
      </w:r>
      <w:r w:rsidR="00BC657D" w:rsidRPr="00AF4698">
        <w:t xml:space="preserve">? </w:t>
      </w:r>
      <w:r w:rsidR="00DE4064" w:rsidRPr="00AF4698">
        <w:t>¿Qué medidas</w:t>
      </w:r>
      <w:r w:rsidR="00BC657D" w:rsidRPr="00AF4698">
        <w:t xml:space="preserve"> </w:t>
      </w:r>
      <w:r w:rsidR="00DE4064" w:rsidRPr="00AF4698">
        <w:t>e</w:t>
      </w:r>
      <w:r w:rsidR="00BC657D" w:rsidRPr="00AF4698">
        <w:t>spec</w:t>
      </w:r>
      <w:r w:rsidR="00DE4064" w:rsidRPr="00AF4698">
        <w:t>í</w:t>
      </w:r>
      <w:r w:rsidR="00BC657D" w:rsidRPr="00AF4698">
        <w:t>fic</w:t>
      </w:r>
      <w:r w:rsidR="00DE4064" w:rsidRPr="00AF4698">
        <w:t>as se han tomado para mejorar la situación de esos niños?</w:t>
      </w:r>
    </w:p>
    <w:p w:rsidR="00804524" w:rsidRPr="00AF4698" w:rsidRDefault="00FC751A" w:rsidP="00FC751A">
      <w:pPr>
        <w:pStyle w:val="SingleTxtG"/>
      </w:pPr>
      <w:r w:rsidRPr="00AF4698">
        <w:t>21.</w:t>
      </w:r>
      <w:r w:rsidRPr="00AF4698">
        <w:tab/>
      </w:r>
      <w:r w:rsidR="009B5BEC" w:rsidRPr="00AF4698">
        <w:rPr>
          <w:b/>
        </w:rPr>
        <w:t>La</w:t>
      </w:r>
      <w:r w:rsidR="009B5BEC" w:rsidRPr="00AF4698">
        <w:t xml:space="preserve"> </w:t>
      </w:r>
      <w:r w:rsidR="009B5BEC" w:rsidRPr="00AF4698">
        <w:rPr>
          <w:b/>
        </w:rPr>
        <w:t>Presid</w:t>
      </w:r>
      <w:r w:rsidR="00804524" w:rsidRPr="00AF4698">
        <w:rPr>
          <w:b/>
        </w:rPr>
        <w:t>en</w:t>
      </w:r>
      <w:r w:rsidR="009B5BEC" w:rsidRPr="00AF4698">
        <w:rPr>
          <w:b/>
        </w:rPr>
        <w:t>ta</w:t>
      </w:r>
      <w:r w:rsidR="00804524" w:rsidRPr="00AF4698">
        <w:t xml:space="preserve"> </w:t>
      </w:r>
      <w:r w:rsidR="009B5BEC" w:rsidRPr="00AF4698">
        <w:t>pregunta qué papel han desempeñado los niños en la elaboración del Plan</w:t>
      </w:r>
      <w:r w:rsidR="00804524" w:rsidRPr="00AF4698">
        <w:t xml:space="preserve"> </w:t>
      </w:r>
      <w:r w:rsidR="009B5BEC" w:rsidRPr="00AF4698">
        <w:t>de Acción</w:t>
      </w:r>
      <w:r w:rsidR="00804524" w:rsidRPr="00AF4698">
        <w:t xml:space="preserve"> Na</w:t>
      </w:r>
      <w:r w:rsidR="009B5BEC" w:rsidRPr="00AF4698">
        <w:t>c</w:t>
      </w:r>
      <w:r w:rsidR="00804524" w:rsidRPr="00AF4698">
        <w:t xml:space="preserve">ional </w:t>
      </w:r>
      <w:r w:rsidR="00DC5DDD" w:rsidRPr="00AF4698">
        <w:t>sobre los Derechos del N</w:t>
      </w:r>
      <w:r w:rsidR="009B5BEC" w:rsidRPr="00AF4698">
        <w:t>iño y si han participado</w:t>
      </w:r>
      <w:r w:rsidR="00804524" w:rsidRPr="00AF4698">
        <w:t xml:space="preserve"> activ</w:t>
      </w:r>
      <w:r w:rsidR="009B5BEC" w:rsidRPr="00AF4698">
        <w:t>amente en la</w:t>
      </w:r>
      <w:r w:rsidR="00804524" w:rsidRPr="00AF4698">
        <w:t xml:space="preserve"> prepar</w:t>
      </w:r>
      <w:r w:rsidR="009B5BEC" w:rsidRPr="00AF4698">
        <w:t>ac</w:t>
      </w:r>
      <w:r w:rsidR="00804524" w:rsidRPr="00AF4698">
        <w:t>i</w:t>
      </w:r>
      <w:r w:rsidR="009B5BEC" w:rsidRPr="00AF4698">
        <w:t>ón del</w:t>
      </w:r>
      <w:r w:rsidR="00804524" w:rsidRPr="00AF4698">
        <w:t xml:space="preserve"> </w:t>
      </w:r>
      <w:r w:rsidR="009B5BEC" w:rsidRPr="00AF4698">
        <w:t>informe</w:t>
      </w:r>
      <w:r w:rsidR="00804524" w:rsidRPr="00AF4698">
        <w:t xml:space="preserve"> peri</w:t>
      </w:r>
      <w:r w:rsidR="009B5BEC" w:rsidRPr="00AF4698">
        <w:t>ó</w:t>
      </w:r>
      <w:r w:rsidR="00804524" w:rsidRPr="00AF4698">
        <w:t>dic</w:t>
      </w:r>
      <w:r w:rsidR="009B5BEC" w:rsidRPr="00AF4698">
        <w:t>o</w:t>
      </w:r>
      <w:r w:rsidR="00262D06" w:rsidRPr="00AF4698">
        <w:t xml:space="preserve">. Se </w:t>
      </w:r>
      <w:r w:rsidR="009B5BEC" w:rsidRPr="00AF4698">
        <w:t>pregunta hasta qué punto</w:t>
      </w:r>
      <w:r w:rsidR="007E7745" w:rsidRPr="00AF4698">
        <w:t xml:space="preserve"> </w:t>
      </w:r>
      <w:r w:rsidR="00DC5DDD" w:rsidRPr="00AF4698">
        <w:t xml:space="preserve">han </w:t>
      </w:r>
      <w:r w:rsidR="007E7745" w:rsidRPr="00AF4698">
        <w:t>ten</w:t>
      </w:r>
      <w:r w:rsidR="00DC5DDD" w:rsidRPr="00AF4698">
        <w:t>ido</w:t>
      </w:r>
      <w:r w:rsidR="007E7745" w:rsidRPr="00AF4698">
        <w:t xml:space="preserve"> los niños conocimiento de las observaciones finales del Comité tras el examen del informe</w:t>
      </w:r>
      <w:r w:rsidR="00804524" w:rsidRPr="00AF4698">
        <w:t xml:space="preserve"> </w:t>
      </w:r>
      <w:r w:rsidR="007E7745" w:rsidRPr="00AF4698">
        <w:t>inicial del Es</w:t>
      </w:r>
      <w:r w:rsidR="00804524" w:rsidRPr="00AF4698">
        <w:t>ta</w:t>
      </w:r>
      <w:r w:rsidR="007E7745" w:rsidRPr="00AF4698">
        <w:t>do</w:t>
      </w:r>
      <w:r w:rsidR="00804524" w:rsidRPr="00AF4698">
        <w:t xml:space="preserve"> part</w:t>
      </w:r>
      <w:r w:rsidR="007E7745" w:rsidRPr="00AF4698">
        <w:t>e</w:t>
      </w:r>
      <w:r w:rsidR="00804524" w:rsidRPr="00AF4698">
        <w:t xml:space="preserve">. </w:t>
      </w:r>
      <w:r w:rsidR="007E7745" w:rsidRPr="00AF4698">
        <w:t>Pregunta si el</w:t>
      </w:r>
      <w:r w:rsidR="00804524" w:rsidRPr="00AF4698">
        <w:t xml:space="preserve"> Go</w:t>
      </w:r>
      <w:r w:rsidR="007E7745" w:rsidRPr="00AF4698">
        <w:t>bi</w:t>
      </w:r>
      <w:r w:rsidR="00804524" w:rsidRPr="00AF4698">
        <w:t>ern</w:t>
      </w:r>
      <w:r w:rsidR="007E7745" w:rsidRPr="00AF4698">
        <w:t>o facilita</w:t>
      </w:r>
      <w:r w:rsidR="00804524" w:rsidRPr="00AF4698">
        <w:t xml:space="preserve"> informa</w:t>
      </w:r>
      <w:r w:rsidR="007E7745" w:rsidRPr="00AF4698">
        <w:t>c</w:t>
      </w:r>
      <w:r w:rsidR="00804524" w:rsidRPr="00AF4698">
        <w:t>i</w:t>
      </w:r>
      <w:r w:rsidR="007E7745" w:rsidRPr="00AF4698">
        <w:t>ó</w:t>
      </w:r>
      <w:r w:rsidR="00804524" w:rsidRPr="00AF4698">
        <w:t>n</w:t>
      </w:r>
      <w:r w:rsidR="001A29ED" w:rsidRPr="00AF4698">
        <w:t xml:space="preserve"> al</w:t>
      </w:r>
      <w:r w:rsidR="00804524" w:rsidRPr="00AF4698">
        <w:t xml:space="preserve"> p</w:t>
      </w:r>
      <w:r w:rsidR="001A29ED" w:rsidRPr="00AF4698">
        <w:t>ú</w:t>
      </w:r>
      <w:r w:rsidR="00804524" w:rsidRPr="00AF4698">
        <w:t>blic</w:t>
      </w:r>
      <w:r w:rsidR="001A29ED" w:rsidRPr="00AF4698">
        <w:t>o sobre la financiación</w:t>
      </w:r>
      <w:r w:rsidR="002F3F27" w:rsidRPr="00AF4698">
        <w:t xml:space="preserve"> </w:t>
      </w:r>
      <w:r w:rsidR="00804524" w:rsidRPr="00AF4698">
        <w:t>interna</w:t>
      </w:r>
      <w:r w:rsidR="001A29ED" w:rsidRPr="00AF4698">
        <w:t>c</w:t>
      </w:r>
      <w:r w:rsidR="00804524" w:rsidRPr="00AF4698">
        <w:t>ional</w:t>
      </w:r>
      <w:r w:rsidR="001A29ED" w:rsidRPr="00AF4698">
        <w:t xml:space="preserve"> que recibe y que está destinada a l</w:t>
      </w:r>
      <w:r w:rsidR="00DC5DDD" w:rsidRPr="00AF4698">
        <w:t>a infancia</w:t>
      </w:r>
      <w:r w:rsidR="001A29ED" w:rsidRPr="00AF4698">
        <w:t xml:space="preserve"> y si recoge</w:t>
      </w:r>
      <w:r w:rsidR="00804524" w:rsidRPr="00AF4698">
        <w:t xml:space="preserve"> s</w:t>
      </w:r>
      <w:r w:rsidR="001A29ED" w:rsidRPr="00AF4698">
        <w:t>i</w:t>
      </w:r>
      <w:r w:rsidR="00804524" w:rsidRPr="00AF4698">
        <w:t>stem</w:t>
      </w:r>
      <w:r w:rsidR="001A29ED" w:rsidRPr="00AF4698">
        <w:t>á</w:t>
      </w:r>
      <w:r w:rsidR="00804524" w:rsidRPr="00AF4698">
        <w:t>tica</w:t>
      </w:r>
      <w:r w:rsidR="001A29ED" w:rsidRPr="00AF4698">
        <w:t>mente</w:t>
      </w:r>
      <w:r w:rsidR="00DC5DDD" w:rsidRPr="00AF4698">
        <w:t xml:space="preserve"> datos</w:t>
      </w:r>
      <w:r w:rsidR="001A29ED" w:rsidRPr="00AF4698">
        <w:t xml:space="preserve"> sobre el porcentaje que se gasta </w:t>
      </w:r>
      <w:r w:rsidR="00DC5DDD" w:rsidRPr="00AF4698">
        <w:t>realmente</w:t>
      </w:r>
      <w:r w:rsidR="001A29ED" w:rsidRPr="00AF4698">
        <w:t xml:space="preserve"> en los niños y qué</w:t>
      </w:r>
      <w:r w:rsidR="00804524" w:rsidRPr="00AF4698">
        <w:t xml:space="preserve"> impact</w:t>
      </w:r>
      <w:r w:rsidR="001A29ED" w:rsidRPr="00AF4698">
        <w:t>o está teniendo esa</w:t>
      </w:r>
      <w:r w:rsidR="00804524" w:rsidRPr="00AF4698">
        <w:t xml:space="preserve"> f</w:t>
      </w:r>
      <w:r w:rsidR="001A29ED" w:rsidRPr="00AF4698">
        <w:t>i</w:t>
      </w:r>
      <w:r w:rsidR="00804524" w:rsidRPr="00AF4698">
        <w:t>n</w:t>
      </w:r>
      <w:r w:rsidR="001A29ED" w:rsidRPr="00AF4698">
        <w:t>anciac</w:t>
      </w:r>
      <w:r w:rsidR="00804524" w:rsidRPr="00AF4698">
        <w:t>i</w:t>
      </w:r>
      <w:r w:rsidR="001A29ED" w:rsidRPr="00AF4698">
        <w:t>ó</w:t>
      </w:r>
      <w:r w:rsidR="00804524" w:rsidRPr="00AF4698">
        <w:t>n.</w:t>
      </w:r>
    </w:p>
    <w:p w:rsidR="00804524" w:rsidRPr="00AF4698" w:rsidRDefault="001A29ED" w:rsidP="00FC751A">
      <w:pPr>
        <w:pStyle w:val="SingleTxtG"/>
        <w:rPr>
          <w:i/>
        </w:rPr>
      </w:pPr>
      <w:r w:rsidRPr="00AF4698">
        <w:rPr>
          <w:i/>
        </w:rPr>
        <w:t xml:space="preserve">Se </w:t>
      </w:r>
      <w:r w:rsidR="00804524" w:rsidRPr="00AF4698">
        <w:rPr>
          <w:i/>
        </w:rPr>
        <w:t xml:space="preserve">suspende </w:t>
      </w:r>
      <w:r w:rsidRPr="00AF4698">
        <w:rPr>
          <w:i/>
        </w:rPr>
        <w:t>l</w:t>
      </w:r>
      <w:r w:rsidR="00804524" w:rsidRPr="00AF4698">
        <w:rPr>
          <w:i/>
        </w:rPr>
        <w:t>a</w:t>
      </w:r>
      <w:r w:rsidRPr="00AF4698">
        <w:rPr>
          <w:i/>
        </w:rPr>
        <w:t xml:space="preserve"> sesión a las</w:t>
      </w:r>
      <w:r w:rsidR="00804524" w:rsidRPr="00AF4698">
        <w:rPr>
          <w:i/>
        </w:rPr>
        <w:t xml:space="preserve"> 11.05</w:t>
      </w:r>
      <w:r w:rsidRPr="00AF4698">
        <w:rPr>
          <w:i/>
        </w:rPr>
        <w:t xml:space="preserve"> horas</w:t>
      </w:r>
      <w:r w:rsidR="00804524" w:rsidRPr="00AF4698">
        <w:rPr>
          <w:i/>
        </w:rPr>
        <w:t xml:space="preserve"> </w:t>
      </w:r>
      <w:r w:rsidRPr="00AF4698">
        <w:rPr>
          <w:i/>
        </w:rPr>
        <w:t>y se</w:t>
      </w:r>
      <w:r w:rsidR="00804524" w:rsidRPr="00AF4698">
        <w:rPr>
          <w:i/>
        </w:rPr>
        <w:t xml:space="preserve"> re</w:t>
      </w:r>
      <w:r w:rsidRPr="00AF4698">
        <w:rPr>
          <w:i/>
        </w:rPr>
        <w:t>anuda</w:t>
      </w:r>
      <w:r w:rsidR="00804524" w:rsidRPr="00AF4698">
        <w:rPr>
          <w:i/>
        </w:rPr>
        <w:t xml:space="preserve"> a</w:t>
      </w:r>
      <w:r w:rsidRPr="00AF4698">
        <w:rPr>
          <w:i/>
        </w:rPr>
        <w:t xml:space="preserve"> las</w:t>
      </w:r>
      <w:r w:rsidR="00804524" w:rsidRPr="00AF4698">
        <w:rPr>
          <w:i/>
        </w:rPr>
        <w:t xml:space="preserve"> 11.30 </w:t>
      </w:r>
      <w:r w:rsidRPr="00AF4698">
        <w:rPr>
          <w:i/>
        </w:rPr>
        <w:t>horas</w:t>
      </w:r>
      <w:r w:rsidR="00804524" w:rsidRPr="00AF4698">
        <w:rPr>
          <w:i/>
        </w:rPr>
        <w:t>.</w:t>
      </w:r>
    </w:p>
    <w:p w:rsidR="00BA36BA" w:rsidRPr="00AF4698" w:rsidRDefault="00FC751A" w:rsidP="00200BF6">
      <w:pPr>
        <w:pStyle w:val="SingleTxtG"/>
      </w:pPr>
      <w:r w:rsidRPr="00AF4698">
        <w:t>22.</w:t>
      </w:r>
      <w:r w:rsidRPr="00AF4698">
        <w:tab/>
      </w:r>
      <w:r w:rsidR="001A29ED" w:rsidRPr="00AF4698">
        <w:rPr>
          <w:b/>
        </w:rPr>
        <w:t>El</w:t>
      </w:r>
      <w:r w:rsidR="001A29ED" w:rsidRPr="00AF4698">
        <w:t xml:space="preserve"> </w:t>
      </w:r>
      <w:r w:rsidR="001A29ED" w:rsidRPr="00AF4698">
        <w:rPr>
          <w:b/>
        </w:rPr>
        <w:t>S</w:t>
      </w:r>
      <w:r w:rsidR="00804524" w:rsidRPr="00AF4698">
        <w:rPr>
          <w:b/>
        </w:rPr>
        <w:t>r. Citarella</w:t>
      </w:r>
      <w:r w:rsidR="00804524" w:rsidRPr="00AF4698">
        <w:t xml:space="preserve"> </w:t>
      </w:r>
      <w:r w:rsidR="001A29ED" w:rsidRPr="00AF4698">
        <w:t>pregunta cómo se ha preparado el informe</w:t>
      </w:r>
      <w:r w:rsidR="00804524" w:rsidRPr="00AF4698">
        <w:t xml:space="preserve"> peri</w:t>
      </w:r>
      <w:r w:rsidR="001A29ED" w:rsidRPr="00AF4698">
        <w:t>ó</w:t>
      </w:r>
      <w:r w:rsidR="00804524" w:rsidRPr="00AF4698">
        <w:t>dic</w:t>
      </w:r>
      <w:r w:rsidR="001A29ED" w:rsidRPr="00AF4698">
        <w:t>o y si han participado en el</w:t>
      </w:r>
      <w:r w:rsidR="00804524" w:rsidRPr="00AF4698">
        <w:t xml:space="preserve"> proces</w:t>
      </w:r>
      <w:r w:rsidR="001A29ED" w:rsidRPr="00AF4698">
        <w:t>o</w:t>
      </w:r>
      <w:r w:rsidR="00804524" w:rsidRPr="00AF4698">
        <w:t xml:space="preserve"> </w:t>
      </w:r>
      <w:r w:rsidR="001A29ED" w:rsidRPr="00AF4698">
        <w:t>las</w:t>
      </w:r>
      <w:r w:rsidR="00804524" w:rsidRPr="00AF4698">
        <w:t xml:space="preserve"> </w:t>
      </w:r>
      <w:r w:rsidR="001A29ED" w:rsidRPr="00AF4698">
        <w:t>O</w:t>
      </w:r>
      <w:r w:rsidR="00804524" w:rsidRPr="00AF4698">
        <w:t xml:space="preserve">NG </w:t>
      </w:r>
      <w:r w:rsidR="001A29ED" w:rsidRPr="00AF4698">
        <w:t>u otros miembros de la</w:t>
      </w:r>
      <w:r w:rsidR="00804524" w:rsidRPr="00AF4698">
        <w:t xml:space="preserve"> socie</w:t>
      </w:r>
      <w:r w:rsidR="001A29ED" w:rsidRPr="00AF4698">
        <w:t>dad civil</w:t>
      </w:r>
      <w:r w:rsidR="00804524" w:rsidRPr="00AF4698">
        <w:t xml:space="preserve">. </w:t>
      </w:r>
      <w:r w:rsidR="001A29ED" w:rsidRPr="00AF4698">
        <w:t>En cuanto al</w:t>
      </w:r>
      <w:r w:rsidR="00804524" w:rsidRPr="00AF4698">
        <w:t xml:space="preserve"> art</w:t>
      </w:r>
      <w:r w:rsidR="001A29ED" w:rsidRPr="00AF4698">
        <w:t>í</w:t>
      </w:r>
      <w:r w:rsidR="00804524" w:rsidRPr="00AF4698">
        <w:t>c</w:t>
      </w:r>
      <w:r w:rsidR="001A29ED" w:rsidRPr="00AF4698">
        <w:t>u</w:t>
      </w:r>
      <w:r w:rsidR="00804524" w:rsidRPr="00AF4698">
        <w:t>l</w:t>
      </w:r>
      <w:r w:rsidR="001A29ED" w:rsidRPr="00AF4698">
        <w:t>o</w:t>
      </w:r>
      <w:r w:rsidR="00804524" w:rsidRPr="00AF4698">
        <w:t xml:space="preserve"> 12 </w:t>
      </w:r>
      <w:r w:rsidR="001A29ED" w:rsidRPr="00AF4698"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1A29ED" w:rsidRPr="00AF4698">
          <w:t>la</w:t>
        </w:r>
        <w:r w:rsidR="00804524" w:rsidRPr="00AF4698">
          <w:t xml:space="preserve"> Conven</w:t>
        </w:r>
        <w:r w:rsidR="001A29ED" w:rsidRPr="00AF4698">
          <w:t>c</w:t>
        </w:r>
        <w:r w:rsidR="00804524" w:rsidRPr="00AF4698">
          <w:t>i</w:t>
        </w:r>
        <w:r w:rsidR="001A29ED" w:rsidRPr="00AF4698">
          <w:t>ó</w:t>
        </w:r>
        <w:r w:rsidR="00804524" w:rsidRPr="00AF4698">
          <w:t>n</w:t>
        </w:r>
      </w:smartTag>
      <w:r w:rsidR="004F16C9" w:rsidRPr="00AF4698">
        <w:t>, relativo a</w:t>
      </w:r>
      <w:r w:rsidR="001A29ED" w:rsidRPr="00AF4698">
        <w:t>l derecho del niño a</w:t>
      </w:r>
      <w:r w:rsidR="00804524" w:rsidRPr="00AF4698">
        <w:t xml:space="preserve"> expres</w:t>
      </w:r>
      <w:r w:rsidR="001A29ED" w:rsidRPr="00AF4698">
        <w:t>ar</w:t>
      </w:r>
      <w:r w:rsidR="00804524" w:rsidRPr="00AF4698">
        <w:t xml:space="preserve"> </w:t>
      </w:r>
      <w:r w:rsidR="005D4807" w:rsidRPr="00AF4698">
        <w:t>su opinión</w:t>
      </w:r>
      <w:r w:rsidR="00804524" w:rsidRPr="00AF4698">
        <w:t xml:space="preserve">, </w:t>
      </w:r>
      <w:r w:rsidR="005D4807" w:rsidRPr="00AF4698">
        <w:t>indica qu</w:t>
      </w:r>
      <w:r w:rsidR="00804524" w:rsidRPr="00AF4698">
        <w:t xml:space="preserve">e </w:t>
      </w:r>
      <w:r w:rsidR="005D4807" w:rsidRPr="00AF4698">
        <w:t>aunque existen leyes que</w:t>
      </w:r>
      <w:r w:rsidR="00804524" w:rsidRPr="00AF4698">
        <w:t xml:space="preserve"> </w:t>
      </w:r>
      <w:r w:rsidR="00BA36BA" w:rsidRPr="00AF4698">
        <w:t xml:space="preserve">lo </w:t>
      </w:r>
      <w:r w:rsidR="00804524" w:rsidRPr="00AF4698">
        <w:t>garant</w:t>
      </w:r>
      <w:r w:rsidR="005D4807" w:rsidRPr="00AF4698">
        <w:t>izan,</w:t>
      </w:r>
      <w:r w:rsidR="00804524" w:rsidRPr="00AF4698">
        <w:t xml:space="preserve"> </w:t>
      </w:r>
      <w:r w:rsidR="005D4807" w:rsidRPr="00AF4698">
        <w:t>parece ser que</w:t>
      </w:r>
      <w:r w:rsidR="00643AE1" w:rsidRPr="00AF4698">
        <w:t>,</w:t>
      </w:r>
      <w:r w:rsidR="00804524" w:rsidRPr="00AF4698">
        <w:t xml:space="preserve"> </w:t>
      </w:r>
      <w:r w:rsidR="005D4807" w:rsidRPr="00AF4698">
        <w:t>e</w:t>
      </w:r>
      <w:r w:rsidR="00804524" w:rsidRPr="00AF4698">
        <w:t xml:space="preserve">n </w:t>
      </w:r>
      <w:r w:rsidR="005D4807" w:rsidRPr="00AF4698">
        <w:t xml:space="preserve">la </w:t>
      </w:r>
      <w:r w:rsidR="00804524" w:rsidRPr="00AF4698">
        <w:t>pr</w:t>
      </w:r>
      <w:r w:rsidR="005D4807" w:rsidRPr="00AF4698">
        <w:t>á</w:t>
      </w:r>
      <w:r w:rsidR="00804524" w:rsidRPr="00AF4698">
        <w:t>ctic</w:t>
      </w:r>
      <w:r w:rsidR="005D4807" w:rsidRPr="00AF4698">
        <w:t>a se considera más una</w:t>
      </w:r>
      <w:r w:rsidR="003273C5" w:rsidRPr="00AF4698">
        <w:t xml:space="preserve"> </w:t>
      </w:r>
      <w:r w:rsidR="00804524" w:rsidRPr="00AF4698">
        <w:t>posibili</w:t>
      </w:r>
      <w:r w:rsidR="005D4807" w:rsidRPr="00AF4698">
        <w:t>dad que un derecho</w:t>
      </w:r>
      <w:r w:rsidR="00804524" w:rsidRPr="00AF4698">
        <w:t xml:space="preserve"> </w:t>
      </w:r>
      <w:r w:rsidR="005D4807" w:rsidRPr="00AF4698">
        <w:t>e</w:t>
      </w:r>
      <w:r w:rsidR="00804524" w:rsidRPr="00AF4698">
        <w:t>spec</w:t>
      </w:r>
      <w:r w:rsidR="005D4807" w:rsidRPr="00AF4698">
        <w:t>í</w:t>
      </w:r>
      <w:r w:rsidR="00804524" w:rsidRPr="00AF4698">
        <w:t>fic</w:t>
      </w:r>
      <w:r w:rsidR="005D4807" w:rsidRPr="00AF4698">
        <w:t>o que las</w:t>
      </w:r>
      <w:r w:rsidR="00804524" w:rsidRPr="00AF4698">
        <w:t xml:space="preserve"> autori</w:t>
      </w:r>
      <w:r w:rsidR="005D4807" w:rsidRPr="00AF4698">
        <w:t xml:space="preserve">dades </w:t>
      </w:r>
      <w:r w:rsidR="004F16C9" w:rsidRPr="00AF4698">
        <w:t>han</w:t>
      </w:r>
      <w:r w:rsidR="005D4807" w:rsidRPr="00AF4698">
        <w:t xml:space="preserve"> de</w:t>
      </w:r>
      <w:r w:rsidR="00804524" w:rsidRPr="00AF4698">
        <w:t xml:space="preserve"> prote</w:t>
      </w:r>
      <w:r w:rsidR="005D4807" w:rsidRPr="00AF4698">
        <w:t>ger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23.</w:t>
      </w:r>
      <w:r w:rsidRPr="00AF4698">
        <w:tab/>
      </w:r>
      <w:r w:rsidR="00BA36BA" w:rsidRPr="00AF4698">
        <w:rPr>
          <w:b/>
        </w:rPr>
        <w:t>El</w:t>
      </w:r>
      <w:r w:rsidR="00BA36BA" w:rsidRPr="00AF4698">
        <w:t xml:space="preserve"> </w:t>
      </w:r>
      <w:r w:rsidR="00BA36BA" w:rsidRPr="00AF4698">
        <w:rPr>
          <w:b/>
        </w:rPr>
        <w:t>Sr</w:t>
      </w:r>
      <w:r w:rsidR="00804524" w:rsidRPr="00AF4698">
        <w:rPr>
          <w:b/>
        </w:rPr>
        <w:t>. Uzunovski</w:t>
      </w:r>
      <w:r w:rsidR="00804524" w:rsidRPr="00AF4698">
        <w:t xml:space="preserve"> (</w:t>
      </w:r>
      <w:r w:rsidR="005D4807" w:rsidRPr="00AF4698">
        <w:t>ex República</w:t>
      </w:r>
      <w:r w:rsidR="00804524" w:rsidRPr="00AF4698">
        <w:t xml:space="preserve"> Yugoslav</w:t>
      </w:r>
      <w:r w:rsidR="005D4807" w:rsidRPr="00AF4698">
        <w:t xml:space="preserve">a de </w:t>
      </w:r>
      <w:r w:rsidR="00804524" w:rsidRPr="00AF4698">
        <w:t>Macedonia)</w:t>
      </w:r>
      <w:r w:rsidR="00B17C98" w:rsidRPr="00AF4698">
        <w:t xml:space="preserve">, </w:t>
      </w:r>
      <w:r w:rsidR="005D4807" w:rsidRPr="00AF4698">
        <w:t>señala a la atención del</w:t>
      </w:r>
      <w:r w:rsidR="00B17C98" w:rsidRPr="00AF4698">
        <w:t xml:space="preserve"> Co</w:t>
      </w:r>
      <w:r w:rsidR="005D4807" w:rsidRPr="00AF4698">
        <w:t>mi</w:t>
      </w:r>
      <w:r w:rsidR="00B17C98" w:rsidRPr="00AF4698">
        <w:t>t</w:t>
      </w:r>
      <w:r w:rsidR="005D4807" w:rsidRPr="00AF4698">
        <w:t>é</w:t>
      </w:r>
      <w:r w:rsidR="00B17C98" w:rsidRPr="00AF4698">
        <w:t xml:space="preserve"> </w:t>
      </w:r>
      <w:r w:rsidR="005D4807" w:rsidRPr="00AF4698">
        <w:t>la resolución 817 del Consejo de</w:t>
      </w:r>
      <w:r w:rsidR="00B17C98" w:rsidRPr="00AF4698">
        <w:t xml:space="preserve"> Se</w:t>
      </w:r>
      <w:r w:rsidR="005D4807" w:rsidRPr="00AF4698">
        <w:t>g</w:t>
      </w:r>
      <w:r w:rsidR="00B17C98" w:rsidRPr="00AF4698">
        <w:t>uri</w:t>
      </w:r>
      <w:r w:rsidR="005D4807" w:rsidRPr="00AF4698">
        <w:t>dad, de 7 de abril de</w:t>
      </w:r>
      <w:r w:rsidR="00B17C98" w:rsidRPr="00AF4698">
        <w:t xml:space="preserve"> 1993</w:t>
      </w:r>
      <w:r w:rsidR="00CD57A5" w:rsidRPr="00AF4698">
        <w:t xml:space="preserve"> y pone de relieve que</w:t>
      </w:r>
      <w:r w:rsidR="00804524" w:rsidRPr="00AF4698">
        <w:t xml:space="preserve"> </w:t>
      </w:r>
      <w:r w:rsidR="00CD57A5" w:rsidRPr="00AF4698">
        <w:t>la</w:t>
      </w:r>
      <w:r w:rsidR="00804524" w:rsidRPr="00AF4698">
        <w:t xml:space="preserve"> designa</w:t>
      </w:r>
      <w:r w:rsidR="00CD57A5" w:rsidRPr="00AF4698">
        <w:t>c</w:t>
      </w:r>
      <w:r w:rsidR="00804524" w:rsidRPr="00AF4698">
        <w:t>i</w:t>
      </w:r>
      <w:r w:rsidR="00CD57A5" w:rsidRPr="00AF4698">
        <w:t>ó</w:t>
      </w:r>
      <w:r w:rsidR="00804524" w:rsidRPr="00AF4698">
        <w:t xml:space="preserve">n </w:t>
      </w:r>
      <w:r w:rsidR="00CD57A5" w:rsidRPr="00AF4698">
        <w:t xml:space="preserve">de </w:t>
      </w:r>
      <w:r w:rsidR="00DB086C" w:rsidRPr="00AF4698">
        <w:t>"</w:t>
      </w:r>
      <w:r w:rsidR="00CD57A5" w:rsidRPr="00AF4698">
        <w:t>ex República</w:t>
      </w:r>
      <w:r w:rsidR="00804524" w:rsidRPr="00AF4698">
        <w:t xml:space="preserve"> Yugoslav</w:t>
      </w:r>
      <w:r w:rsidR="00CD57A5" w:rsidRPr="00AF4698">
        <w:t>a</w:t>
      </w:r>
      <w:r w:rsidR="00804524" w:rsidRPr="00AF4698">
        <w:t xml:space="preserve"> </w:t>
      </w:r>
      <w:r w:rsidR="00CD57A5" w:rsidRPr="00AF4698">
        <w:t>de</w:t>
      </w:r>
      <w:r w:rsidR="00804524" w:rsidRPr="00AF4698">
        <w:t xml:space="preserve"> Macedonia</w:t>
      </w:r>
      <w:r w:rsidR="00DB086C" w:rsidRPr="00AF4698">
        <w:t>"</w:t>
      </w:r>
      <w:r w:rsidR="00804524" w:rsidRPr="00AF4698">
        <w:t xml:space="preserve"> </w:t>
      </w:r>
      <w:r w:rsidR="00CD57A5" w:rsidRPr="00AF4698">
        <w:t>es un término</w:t>
      </w:r>
      <w:r w:rsidR="00804524" w:rsidRPr="00AF4698">
        <w:t xml:space="preserve"> provisional</w:t>
      </w:r>
      <w:r w:rsidR="00CD57A5" w:rsidRPr="00AF4698">
        <w:t xml:space="preserve"> y que el nombre constitucional del</w:t>
      </w:r>
      <w:r w:rsidR="00804524" w:rsidRPr="00AF4698">
        <w:t xml:space="preserve"> </w:t>
      </w:r>
      <w:r w:rsidR="00CD57A5" w:rsidRPr="00AF4698">
        <w:t>Es</w:t>
      </w:r>
      <w:r w:rsidR="00804524" w:rsidRPr="00AF4698">
        <w:t>ta</w:t>
      </w:r>
      <w:r w:rsidR="00CD57A5" w:rsidRPr="00AF4698">
        <w:t>do</w:t>
      </w:r>
      <w:r w:rsidR="00804524" w:rsidRPr="00AF4698">
        <w:t xml:space="preserve"> part</w:t>
      </w:r>
      <w:r w:rsidR="00CD57A5" w:rsidRPr="00AF4698">
        <w:t>e es el de</w:t>
      </w:r>
      <w:r w:rsidR="00804524" w:rsidRPr="00AF4698">
        <w:t xml:space="preserve"> </w:t>
      </w:r>
      <w:r w:rsidR="00DB086C" w:rsidRPr="00AF4698">
        <w:t>"</w:t>
      </w:r>
      <w:r w:rsidR="00804524" w:rsidRPr="00AF4698">
        <w:t>Rep</w:t>
      </w:r>
      <w:r w:rsidR="00CD57A5" w:rsidRPr="00AF4698">
        <w:t>ú</w:t>
      </w:r>
      <w:r w:rsidR="00804524" w:rsidRPr="00AF4698">
        <w:t>blic</w:t>
      </w:r>
      <w:r w:rsidR="00CD57A5" w:rsidRPr="00AF4698">
        <w:t>a</w:t>
      </w:r>
      <w:r w:rsidR="00804524" w:rsidRPr="00AF4698">
        <w:t xml:space="preserve"> </w:t>
      </w:r>
      <w:r w:rsidR="00CD57A5" w:rsidRPr="00AF4698">
        <w:t>de</w:t>
      </w:r>
      <w:r w:rsidR="00804524" w:rsidRPr="00AF4698">
        <w:t xml:space="preserve"> Macedonia</w:t>
      </w:r>
      <w:r w:rsidR="00DB086C" w:rsidRPr="00AF4698">
        <w:t>"</w:t>
      </w:r>
      <w:r w:rsidR="00B17C98" w:rsidRPr="00AF4698">
        <w:t>.</w:t>
      </w:r>
    </w:p>
    <w:p w:rsidR="00804524" w:rsidRPr="00AF4698" w:rsidRDefault="00FC751A" w:rsidP="00FC751A">
      <w:pPr>
        <w:pStyle w:val="SingleTxtG"/>
      </w:pPr>
      <w:r w:rsidRPr="00AF4698">
        <w:t>24.</w:t>
      </w:r>
      <w:r w:rsidRPr="00AF4698">
        <w:tab/>
      </w:r>
      <w:r w:rsidR="00CD57A5" w:rsidRPr="00AF4698">
        <w:t xml:space="preserve">La función de </w:t>
      </w:r>
      <w:smartTag w:uri="urn:schemas-microsoft-com:office:smarttags" w:element="PersonName">
        <w:smartTagPr>
          <w:attr w:name="ProductID" w:val="la Comisi￳n Nacional"/>
        </w:smartTagPr>
        <w:r w:rsidR="00CD57A5" w:rsidRPr="00AF4698">
          <w:t>la</w:t>
        </w:r>
        <w:r w:rsidR="00804524" w:rsidRPr="00AF4698">
          <w:t xml:space="preserve"> </w:t>
        </w:r>
        <w:r w:rsidR="00CD57A5" w:rsidRPr="00AF4698">
          <w:t xml:space="preserve">Comisión </w:t>
        </w:r>
        <w:r w:rsidR="00804524" w:rsidRPr="00AF4698">
          <w:t>Na</w:t>
        </w:r>
        <w:r w:rsidR="00CD57A5" w:rsidRPr="00AF4698">
          <w:t>c</w:t>
        </w:r>
        <w:r w:rsidR="00804524" w:rsidRPr="00AF4698">
          <w:t>ional</w:t>
        </w:r>
      </w:smartTag>
      <w:r w:rsidR="00804524" w:rsidRPr="00AF4698">
        <w:t xml:space="preserve"> </w:t>
      </w:r>
      <w:r w:rsidR="004F16C9" w:rsidRPr="00AF4698">
        <w:t>d</w:t>
      </w:r>
      <w:r w:rsidR="00CD57A5" w:rsidRPr="00AF4698">
        <w:t>e los Derechos del Niño en el seno de la estructura del</w:t>
      </w:r>
      <w:r w:rsidR="00804524" w:rsidRPr="00AF4698">
        <w:t xml:space="preserve"> </w:t>
      </w:r>
      <w:r w:rsidR="00CD57A5" w:rsidRPr="00AF4698">
        <w:t>G</w:t>
      </w:r>
      <w:r w:rsidR="00B17C98" w:rsidRPr="00AF4698">
        <w:t>o</w:t>
      </w:r>
      <w:r w:rsidR="00CD57A5" w:rsidRPr="00AF4698">
        <w:t>bi</w:t>
      </w:r>
      <w:r w:rsidR="00B17C98" w:rsidRPr="00AF4698">
        <w:t>ern</w:t>
      </w:r>
      <w:r w:rsidR="00CD57A5" w:rsidRPr="00AF4698">
        <w:t>o</w:t>
      </w:r>
      <w:r w:rsidR="00804524" w:rsidRPr="00AF4698">
        <w:t xml:space="preserve"> </w:t>
      </w:r>
      <w:r w:rsidR="00CD57A5" w:rsidRPr="00AF4698">
        <w:t>reside en supervisar la</w:t>
      </w:r>
      <w:r w:rsidR="00804524" w:rsidRPr="00AF4698">
        <w:t xml:space="preserve"> </w:t>
      </w:r>
      <w:r w:rsidR="00CD57A5" w:rsidRPr="00AF4698">
        <w:t>a</w:t>
      </w:r>
      <w:r w:rsidR="00804524" w:rsidRPr="00AF4698">
        <w:t>pl</w:t>
      </w:r>
      <w:r w:rsidR="00CD57A5" w:rsidRPr="00AF4698">
        <w:t>ic</w:t>
      </w:r>
      <w:r w:rsidR="00804524" w:rsidRPr="00AF4698">
        <w:t>a</w:t>
      </w:r>
      <w:r w:rsidR="00CD57A5" w:rsidRPr="00AF4698">
        <w:t>c</w:t>
      </w:r>
      <w:r w:rsidR="00804524" w:rsidRPr="00AF4698">
        <w:t>i</w:t>
      </w:r>
      <w:r w:rsidR="00CD57A5" w:rsidRPr="00AF4698">
        <w:t>ó</w:t>
      </w:r>
      <w:r w:rsidR="00804524" w:rsidRPr="00AF4698">
        <w:t xml:space="preserve">n </w:t>
      </w:r>
      <w:r w:rsidR="00CD57A5" w:rsidRPr="00AF4698">
        <w:t>de las leyes relativas a los derechos del niño y en</w:t>
      </w:r>
      <w:r w:rsidR="00804524" w:rsidRPr="00AF4698">
        <w:t xml:space="preserve"> coordina</w:t>
      </w:r>
      <w:r w:rsidR="00CD57A5" w:rsidRPr="00AF4698">
        <w:t>r las</w:t>
      </w:r>
      <w:r w:rsidR="00804524" w:rsidRPr="00AF4698">
        <w:t xml:space="preserve"> activi</w:t>
      </w:r>
      <w:r w:rsidR="00CD57A5" w:rsidRPr="00AF4698">
        <w:t>dades en esa esfera</w:t>
      </w:r>
      <w:r w:rsidR="00804524" w:rsidRPr="00AF4698">
        <w:t>, as</w:t>
      </w:r>
      <w:r w:rsidR="00CD57A5" w:rsidRPr="00AF4698">
        <w:t>í como</w:t>
      </w:r>
      <w:r w:rsidR="00BA36BA" w:rsidRPr="00AF4698">
        <w:t xml:space="preserve"> en cumplir los deberes enunciados en la respuesta escrita a la primera</w:t>
      </w:r>
      <w:r w:rsidR="003D7EA8" w:rsidRPr="00AF4698">
        <w:t xml:space="preserve"> </w:t>
      </w:r>
      <w:r w:rsidR="00BA36BA" w:rsidRPr="00AF4698">
        <w:t>c</w:t>
      </w:r>
      <w:r w:rsidR="00804524" w:rsidRPr="00AF4698">
        <w:t>uesti</w:t>
      </w:r>
      <w:r w:rsidR="00BA36BA" w:rsidRPr="00AF4698">
        <w:t>ó</w:t>
      </w:r>
      <w:r w:rsidR="00804524" w:rsidRPr="00AF4698">
        <w:t xml:space="preserve">n </w:t>
      </w:r>
      <w:r w:rsidR="00BA36BA" w:rsidRPr="00AF4698">
        <w:t xml:space="preserve">de </w:t>
      </w:r>
      <w:smartTag w:uri="urn:schemas-microsoft-com:office:smarttags" w:element="PersonName">
        <w:smartTagPr>
          <w:attr w:name="ProductID" w:val="la lista. El Estado"/>
        </w:smartTagPr>
        <w:r w:rsidR="00BA36BA" w:rsidRPr="00AF4698">
          <w:t>la</w:t>
        </w:r>
        <w:r w:rsidR="00804524" w:rsidRPr="00AF4698">
          <w:t xml:space="preserve"> list</w:t>
        </w:r>
        <w:r w:rsidR="00BA36BA" w:rsidRPr="00AF4698">
          <w:t>a</w:t>
        </w:r>
        <w:r w:rsidR="00804524" w:rsidRPr="00AF4698">
          <w:t xml:space="preserve">. </w:t>
        </w:r>
        <w:r w:rsidR="00BA36BA" w:rsidRPr="00AF4698">
          <w:t>El</w:t>
        </w:r>
        <w:r w:rsidR="00804524" w:rsidRPr="00AF4698">
          <w:t xml:space="preserve"> </w:t>
        </w:r>
        <w:r w:rsidR="00BA36BA" w:rsidRPr="00AF4698">
          <w:t>Es</w:t>
        </w:r>
        <w:r w:rsidR="00804524" w:rsidRPr="00AF4698">
          <w:t>ta</w:t>
        </w:r>
        <w:r w:rsidR="00BA36BA" w:rsidRPr="00AF4698">
          <w:t>do</w:t>
        </w:r>
      </w:smartTag>
      <w:r w:rsidR="00804524" w:rsidRPr="00AF4698">
        <w:t xml:space="preserve"> part</w:t>
      </w:r>
      <w:r w:rsidR="00BA36BA" w:rsidRPr="00AF4698">
        <w:t>e</w:t>
      </w:r>
      <w:r w:rsidR="00804524" w:rsidRPr="00AF4698">
        <w:t xml:space="preserve"> </w:t>
      </w:r>
      <w:r w:rsidR="00BA36BA" w:rsidRPr="00AF4698">
        <w:t>siguió las</w:t>
      </w:r>
      <w:r w:rsidR="00804524" w:rsidRPr="00AF4698">
        <w:t xml:space="preserve"> recomenda</w:t>
      </w:r>
      <w:r w:rsidR="00BA36BA" w:rsidRPr="00AF4698">
        <w:t>c</w:t>
      </w:r>
      <w:r w:rsidR="00804524" w:rsidRPr="00AF4698">
        <w:t>ion</w:t>
      </w:r>
      <w:r w:rsidR="00BA36BA" w:rsidRPr="00AF4698">
        <w:t>e</w:t>
      </w:r>
      <w:r w:rsidR="00804524" w:rsidRPr="00AF4698">
        <w:t xml:space="preserve">s </w:t>
      </w:r>
      <w:r w:rsidR="00BA36BA" w:rsidRPr="00AF4698">
        <w:t xml:space="preserve">del Comité y creó en 2005 </w:t>
      </w:r>
      <w:smartTag w:uri="urn:schemas-microsoft-com:office:smarttags" w:element="PersonName">
        <w:smartTagPr>
          <w:attr w:name="ProductID" w:val="la Comisi￳n Nacional. Posteriormente"/>
        </w:smartTagPr>
        <w:smartTag w:uri="urn:schemas-microsoft-com:office:smarttags" w:element="PersonName">
          <w:smartTagPr>
            <w:attr w:name="ProductID" w:val="la Comisi￳n Nacional."/>
          </w:smartTagPr>
          <w:r w:rsidR="00BA36BA" w:rsidRPr="00AF4698">
            <w:t>la Comisión</w:t>
          </w:r>
          <w:r w:rsidR="00804524" w:rsidRPr="00AF4698">
            <w:t xml:space="preserve"> Na</w:t>
          </w:r>
          <w:r w:rsidR="00BA36BA" w:rsidRPr="00AF4698">
            <w:t>c</w:t>
          </w:r>
          <w:r w:rsidR="00804524" w:rsidRPr="00AF4698">
            <w:t>ional</w:t>
          </w:r>
          <w:r w:rsidR="00BA36BA" w:rsidRPr="00AF4698">
            <w:t>.</w:t>
          </w:r>
        </w:smartTag>
        <w:r w:rsidR="00CD5C0C" w:rsidRPr="00AF4698">
          <w:t xml:space="preserve"> </w:t>
        </w:r>
        <w:r w:rsidR="00BA36BA" w:rsidRPr="00AF4698">
          <w:t>Posteriormente</w:t>
        </w:r>
      </w:smartTag>
      <w:r w:rsidR="00BA36BA" w:rsidRPr="00AF4698">
        <w:t>, en 2007,</w:t>
      </w:r>
      <w:r w:rsidR="002F3F27" w:rsidRPr="00AF4698">
        <w:t xml:space="preserve"> </w:t>
      </w:r>
      <w:r w:rsidR="00BA36BA" w:rsidRPr="00AF4698">
        <w:t xml:space="preserve">se elevó el nivel de </w:t>
      </w:r>
      <w:smartTag w:uri="urn:schemas-microsoft-com:office:smarttags" w:element="PersonName">
        <w:smartTagPr>
          <w:attr w:name="ProductID" w:val="la Comisi￳n"/>
        </w:smartTagPr>
        <w:r w:rsidR="00BA36BA" w:rsidRPr="00AF4698">
          <w:t>la</w:t>
        </w:r>
        <w:r w:rsidR="00CD5C0C" w:rsidRPr="00AF4698">
          <w:t xml:space="preserve"> Comisi</w:t>
        </w:r>
        <w:r w:rsidR="00BA36BA" w:rsidRPr="00AF4698">
          <w:t>ó</w:t>
        </w:r>
        <w:r w:rsidR="00CD5C0C" w:rsidRPr="00AF4698">
          <w:t>n</w:t>
        </w:r>
      </w:smartTag>
      <w:r w:rsidR="00CD5C0C" w:rsidRPr="00AF4698">
        <w:t xml:space="preserve"> </w:t>
      </w:r>
      <w:r w:rsidR="00BA36BA" w:rsidRPr="00AF4698">
        <w:t>al</w:t>
      </w:r>
      <w:r w:rsidR="00804524" w:rsidRPr="00AF4698">
        <w:t xml:space="preserve"> coordin</w:t>
      </w:r>
      <w:r w:rsidR="00CD5C0C" w:rsidRPr="00AF4698">
        <w:t>ad</w:t>
      </w:r>
      <w:r w:rsidR="00BA36BA" w:rsidRPr="00AF4698">
        <w:t>o por el</w:t>
      </w:r>
      <w:r w:rsidR="00CD5C0C" w:rsidRPr="00AF4698">
        <w:t xml:space="preserve"> Secretar</w:t>
      </w:r>
      <w:r w:rsidR="00BA36BA" w:rsidRPr="00AF4698">
        <w:t xml:space="preserve">io </w:t>
      </w:r>
      <w:r w:rsidR="00804524" w:rsidRPr="00AF4698">
        <w:t xml:space="preserve">General </w:t>
      </w:r>
      <w:r w:rsidR="00BA36BA" w:rsidRPr="00AF4698">
        <w:t>del</w:t>
      </w:r>
      <w:r w:rsidR="00804524" w:rsidRPr="00AF4698">
        <w:t xml:space="preserve"> Go</w:t>
      </w:r>
      <w:r w:rsidR="00BA36BA" w:rsidRPr="00AF4698">
        <w:t>bi</w:t>
      </w:r>
      <w:r w:rsidR="00804524" w:rsidRPr="00AF4698">
        <w:t>ern</w:t>
      </w:r>
      <w:r w:rsidR="008B4EE8" w:rsidRPr="00AF4698">
        <w:t>o</w:t>
      </w:r>
      <w:r w:rsidR="00BA36BA" w:rsidRPr="00AF4698">
        <w:t xml:space="preserve"> a fin de</w:t>
      </w:r>
      <w:r w:rsidR="00804524" w:rsidRPr="00AF4698">
        <w:t xml:space="preserve"> i</w:t>
      </w:r>
      <w:r w:rsidR="00BA36BA" w:rsidRPr="00AF4698">
        <w:t>mplicar a los</w:t>
      </w:r>
      <w:r w:rsidR="00804524" w:rsidRPr="00AF4698">
        <w:t xml:space="preserve"> m</w:t>
      </w:r>
      <w:r w:rsidR="00BA36BA" w:rsidRPr="00AF4698">
        <w:t>i</w:t>
      </w:r>
      <w:r w:rsidR="00804524" w:rsidRPr="00AF4698">
        <w:t>embr</w:t>
      </w:r>
      <w:r w:rsidR="00BA36BA" w:rsidRPr="00AF4698">
        <w:t>o</w:t>
      </w:r>
      <w:r w:rsidR="00804524" w:rsidRPr="00AF4698">
        <w:t xml:space="preserve">s </w:t>
      </w:r>
      <w:r w:rsidR="00BA36BA" w:rsidRPr="00AF4698">
        <w:t>e</w:t>
      </w:r>
      <w:r w:rsidR="00804524" w:rsidRPr="00AF4698">
        <w:t xml:space="preserve">n </w:t>
      </w:r>
      <w:r w:rsidR="00BA36BA" w:rsidRPr="00AF4698">
        <w:t>la mayoría de las</w:t>
      </w:r>
      <w:r w:rsidR="00804524" w:rsidRPr="00AF4698">
        <w:t xml:space="preserve"> decision</w:t>
      </w:r>
      <w:r w:rsidR="00BA36BA" w:rsidRPr="00AF4698">
        <w:t>e</w:t>
      </w:r>
      <w:r w:rsidR="00804524" w:rsidRPr="00AF4698">
        <w:t xml:space="preserve">s </w:t>
      </w:r>
      <w:r w:rsidR="00BA36BA" w:rsidRPr="00AF4698">
        <w:t>adoptadas por este último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25.</w:t>
      </w:r>
      <w:r w:rsidRPr="00AF4698">
        <w:tab/>
      </w:r>
      <w:r w:rsidR="009B2A1B" w:rsidRPr="00AF4698">
        <w:t>En los dos períodos de sesiones</w:t>
      </w:r>
      <w:r w:rsidR="004F16C9" w:rsidRPr="00AF4698">
        <w:t xml:space="preserve"> anteriores</w:t>
      </w:r>
      <w:r w:rsidR="009B2A1B" w:rsidRPr="00AF4698">
        <w:t xml:space="preserve">, </w:t>
      </w:r>
      <w:smartTag w:uri="urn:schemas-microsoft-com:office:smarttags" w:element="PersonName">
        <w:smartTagPr>
          <w:attr w:name="ProductID" w:val="la Comisi￳n Nacional"/>
        </w:smartTagPr>
        <w:r w:rsidR="009B2A1B" w:rsidRPr="00AF4698">
          <w:t>la Comisión</w:t>
        </w:r>
        <w:r w:rsidR="00804524" w:rsidRPr="00AF4698">
          <w:t xml:space="preserve"> Na</w:t>
        </w:r>
        <w:r w:rsidR="009B2A1B" w:rsidRPr="00AF4698">
          <w:t>c</w:t>
        </w:r>
        <w:r w:rsidR="00804524" w:rsidRPr="00AF4698">
          <w:t>ional</w:t>
        </w:r>
      </w:smartTag>
      <w:r w:rsidR="00804524" w:rsidRPr="00AF4698">
        <w:t xml:space="preserve"> </w:t>
      </w:r>
      <w:r w:rsidR="009B2A1B" w:rsidRPr="00AF4698">
        <w:t>debatió el papel de las</w:t>
      </w:r>
      <w:r w:rsidR="00804524" w:rsidRPr="00AF4698">
        <w:t xml:space="preserve"> </w:t>
      </w:r>
      <w:r w:rsidR="009B2A1B" w:rsidRPr="00AF4698">
        <w:t>O</w:t>
      </w:r>
      <w:r w:rsidR="00804524" w:rsidRPr="00AF4698">
        <w:t xml:space="preserve">NG </w:t>
      </w:r>
      <w:r w:rsidR="009B2A1B" w:rsidRPr="00AF4698">
        <w:t>y la sociedad</w:t>
      </w:r>
      <w:r w:rsidR="00804524" w:rsidRPr="00AF4698">
        <w:t xml:space="preserve"> civil </w:t>
      </w:r>
      <w:r w:rsidR="009B2A1B" w:rsidRPr="00AF4698">
        <w:t>en su labor.</w:t>
      </w:r>
      <w:r w:rsidR="00804524" w:rsidRPr="00AF4698">
        <w:t xml:space="preserve"> </w:t>
      </w:r>
      <w:r w:rsidR="009B2A1B" w:rsidRPr="00AF4698">
        <w:t>En su próximo período de</w:t>
      </w:r>
      <w:r w:rsidR="00804524" w:rsidRPr="00AF4698">
        <w:t xml:space="preserve"> sesion</w:t>
      </w:r>
      <w:r w:rsidR="009B2A1B" w:rsidRPr="00AF4698">
        <w:t>es</w:t>
      </w:r>
      <w:r w:rsidR="004B3587" w:rsidRPr="00AF4698">
        <w:t>, i</w:t>
      </w:r>
      <w:r w:rsidR="009B2A1B" w:rsidRPr="00AF4698">
        <w:t>ntroducirá algunos cambios en sus</w:t>
      </w:r>
      <w:r w:rsidR="004B3587" w:rsidRPr="00AF4698">
        <w:t xml:space="preserve"> </w:t>
      </w:r>
      <w:r w:rsidR="009B2A1B" w:rsidRPr="00AF4698">
        <w:t>e</w:t>
      </w:r>
      <w:r w:rsidR="00804524" w:rsidRPr="00AF4698">
        <w:t>statut</w:t>
      </w:r>
      <w:r w:rsidR="009B2A1B" w:rsidRPr="00AF4698">
        <w:t>os que otorgarán a los dos miembros de las</w:t>
      </w:r>
      <w:r w:rsidR="00804524" w:rsidRPr="00AF4698">
        <w:t xml:space="preserve"> </w:t>
      </w:r>
      <w:r w:rsidR="009B2A1B" w:rsidRPr="00AF4698">
        <w:t>O</w:t>
      </w:r>
      <w:r w:rsidR="00804524" w:rsidRPr="00AF4698">
        <w:t>NG</w:t>
      </w:r>
      <w:r w:rsidR="009B2A1B" w:rsidRPr="00AF4698">
        <w:t xml:space="preserve"> los mismos derechos que a los demás</w:t>
      </w:r>
      <w:r w:rsidR="00804524" w:rsidRPr="00AF4698">
        <w:t xml:space="preserve"> m</w:t>
      </w:r>
      <w:r w:rsidR="009B2A1B" w:rsidRPr="00AF4698">
        <w:t>i</w:t>
      </w:r>
      <w:r w:rsidR="00804524" w:rsidRPr="00AF4698">
        <w:t>embr</w:t>
      </w:r>
      <w:r w:rsidR="009B2A1B" w:rsidRPr="00AF4698">
        <w:t>o</w:t>
      </w:r>
      <w:r w:rsidR="00804524" w:rsidRPr="00AF4698">
        <w:t>s</w:t>
      </w:r>
      <w:r w:rsidR="004B3587" w:rsidRPr="00AF4698">
        <w:t xml:space="preserve">. </w:t>
      </w:r>
      <w:r w:rsidR="009B2A1B" w:rsidRPr="00AF4698">
        <w:t>Estudiará también la</w:t>
      </w:r>
      <w:r w:rsidR="00804524" w:rsidRPr="00AF4698">
        <w:t xml:space="preserve"> posibili</w:t>
      </w:r>
      <w:r w:rsidR="009B2A1B" w:rsidRPr="00AF4698">
        <w:t>dad</w:t>
      </w:r>
      <w:r w:rsidR="00804524" w:rsidRPr="00AF4698">
        <w:t xml:space="preserve"> </w:t>
      </w:r>
      <w:r w:rsidR="009B2A1B" w:rsidRPr="00AF4698">
        <w:t xml:space="preserve">de ampliar </w:t>
      </w:r>
      <w:smartTag w:uri="urn:schemas-microsoft-com:office:smarttags" w:element="PersonName">
        <w:smartTagPr>
          <w:attr w:name="ProductID" w:val="la Comisi￳n Nacional"/>
        </w:smartTagPr>
        <w:r w:rsidR="009B2A1B" w:rsidRPr="00AF4698">
          <w:t>la Comisión</w:t>
        </w:r>
        <w:r w:rsidR="00804524" w:rsidRPr="00AF4698">
          <w:t xml:space="preserve"> Na</w:t>
        </w:r>
        <w:r w:rsidR="009B2A1B" w:rsidRPr="00AF4698">
          <w:t>c</w:t>
        </w:r>
        <w:r w:rsidR="00804524" w:rsidRPr="00AF4698">
          <w:t>ional</w:t>
        </w:r>
      </w:smartTag>
      <w:r w:rsidR="00804524" w:rsidRPr="00AF4698">
        <w:t xml:space="preserve"> </w:t>
      </w:r>
      <w:r w:rsidR="009B2A1B" w:rsidRPr="00AF4698">
        <w:t>con el ingreso de otras dos</w:t>
      </w:r>
      <w:r w:rsidR="00804524" w:rsidRPr="00AF4698">
        <w:t xml:space="preserve"> </w:t>
      </w:r>
      <w:r w:rsidR="009B2A1B" w:rsidRPr="00AF4698">
        <w:t>O</w:t>
      </w:r>
      <w:r w:rsidR="00804524" w:rsidRPr="00AF4698">
        <w:t xml:space="preserve">NG. </w:t>
      </w:r>
      <w:smartTag w:uri="urn:schemas-microsoft-com:office:smarttags" w:element="PersonName">
        <w:smartTagPr>
          <w:attr w:name="ProductID" w:val="la Comisi￳n Nacional"/>
        </w:smartTagPr>
        <w:r w:rsidR="009B2A1B" w:rsidRPr="00AF4698">
          <w:t>La Comisión</w:t>
        </w:r>
        <w:r w:rsidR="00804524" w:rsidRPr="00AF4698">
          <w:t xml:space="preserve"> Na</w:t>
        </w:r>
        <w:r w:rsidR="009B2A1B" w:rsidRPr="00AF4698">
          <w:t>c</w:t>
        </w:r>
        <w:r w:rsidR="00804524" w:rsidRPr="00AF4698">
          <w:t>ional</w:t>
        </w:r>
      </w:smartTag>
      <w:r w:rsidR="009B2A1B" w:rsidRPr="00AF4698">
        <w:t xml:space="preserve"> seguirá estudiando la cuestión de tener debidamente en cuenta las opinion</w:t>
      </w:r>
      <w:r w:rsidR="0085185B" w:rsidRPr="00AF4698">
        <w:t>e</w:t>
      </w:r>
      <w:r w:rsidR="009B2A1B" w:rsidRPr="00AF4698">
        <w:t>s de los niños en sus actividades</w:t>
      </w:r>
      <w:r w:rsidR="00804524" w:rsidRPr="00AF4698">
        <w:t xml:space="preserve">, </w:t>
      </w:r>
      <w:r w:rsidR="009B2A1B" w:rsidRPr="00AF4698">
        <w:t>y se están barajando varias propuestas para otorgar mayor peso específico a la voz de los niños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26.</w:t>
      </w:r>
      <w:r w:rsidRPr="00AF4698">
        <w:tab/>
      </w:r>
      <w:r w:rsidR="009B2A1B" w:rsidRPr="00AF4698">
        <w:rPr>
          <w:b/>
        </w:rPr>
        <w:t>La</w:t>
      </w:r>
      <w:r w:rsidR="009B2A1B" w:rsidRPr="00AF4698">
        <w:t xml:space="preserve"> </w:t>
      </w:r>
      <w:r w:rsidR="009B2A1B" w:rsidRPr="00AF4698">
        <w:rPr>
          <w:b/>
        </w:rPr>
        <w:t>Presidenta</w:t>
      </w:r>
      <w:r w:rsidR="00804524" w:rsidRPr="00AF4698">
        <w:t xml:space="preserve"> </w:t>
      </w:r>
      <w:r w:rsidR="004F16C9" w:rsidRPr="00AF4698">
        <w:t>pregunta por los</w:t>
      </w:r>
      <w:r w:rsidR="009B2A1B" w:rsidRPr="00AF4698">
        <w:t xml:space="preserve"> criterios</w:t>
      </w:r>
      <w:r w:rsidR="004F16C9" w:rsidRPr="00AF4698">
        <w:t xml:space="preserve"> que</w:t>
      </w:r>
      <w:r w:rsidR="009B2A1B" w:rsidRPr="00AF4698">
        <w:t xml:space="preserve"> se han utilizado para decidir</w:t>
      </w:r>
      <w:r w:rsidR="0085185B" w:rsidRPr="00AF4698">
        <w:t xml:space="preserve"> qué</w:t>
      </w:r>
      <w:r w:rsidR="00804524" w:rsidRPr="00AF4698">
        <w:t xml:space="preserve"> </w:t>
      </w:r>
      <w:r w:rsidR="0085185B" w:rsidRPr="00AF4698">
        <w:t>O</w:t>
      </w:r>
      <w:r w:rsidR="00804524" w:rsidRPr="00AF4698">
        <w:t xml:space="preserve">NG </w:t>
      </w:r>
      <w:r w:rsidR="0085185B" w:rsidRPr="00AF4698">
        <w:t xml:space="preserve">pueden formar parte de </w:t>
      </w:r>
      <w:smartTag w:uri="urn:schemas-microsoft-com:office:smarttags" w:element="PersonName">
        <w:smartTagPr>
          <w:attr w:name="ProductID" w:val="la Comisi￳n Nacional."/>
        </w:smartTagPr>
        <w:r w:rsidR="0085185B" w:rsidRPr="00AF4698">
          <w:t>la Comisión</w:t>
        </w:r>
        <w:r w:rsidR="00804524" w:rsidRPr="00AF4698">
          <w:t xml:space="preserve"> Na</w:t>
        </w:r>
        <w:r w:rsidR="0085185B" w:rsidRPr="00AF4698">
          <w:t>c</w:t>
        </w:r>
        <w:r w:rsidR="00804524" w:rsidRPr="00AF4698">
          <w:t>ional.</w:t>
        </w:r>
      </w:smartTag>
    </w:p>
    <w:p w:rsidR="00804524" w:rsidRPr="00AF4698" w:rsidRDefault="00FC751A" w:rsidP="00FC751A">
      <w:pPr>
        <w:pStyle w:val="SingleTxtG"/>
      </w:pPr>
      <w:r w:rsidRPr="00AF4698">
        <w:t>27.</w:t>
      </w:r>
      <w:r w:rsidRPr="00AF4698">
        <w:tab/>
      </w:r>
      <w:r w:rsidR="0085185B" w:rsidRPr="00AF4698">
        <w:rPr>
          <w:b/>
        </w:rPr>
        <w:t>El</w:t>
      </w:r>
      <w:r w:rsidR="0085185B" w:rsidRPr="00AF4698">
        <w:t xml:space="preserve"> </w:t>
      </w:r>
      <w:r w:rsidR="0085185B" w:rsidRPr="00AF4698">
        <w:rPr>
          <w:b/>
        </w:rPr>
        <w:t>S</w:t>
      </w:r>
      <w:r w:rsidR="00804524" w:rsidRPr="00AF4698">
        <w:rPr>
          <w:b/>
        </w:rPr>
        <w:t>r. Uzunovski</w:t>
      </w:r>
      <w:r w:rsidR="00804524" w:rsidRPr="00AF4698">
        <w:t xml:space="preserve"> (</w:t>
      </w:r>
      <w:r w:rsidR="0085185B" w:rsidRPr="00AF4698">
        <w:t>ex República</w:t>
      </w:r>
      <w:r w:rsidR="00804524" w:rsidRPr="00AF4698">
        <w:t xml:space="preserve"> Yugoslav</w:t>
      </w:r>
      <w:r w:rsidR="0085185B" w:rsidRPr="00AF4698">
        <w:t>a</w:t>
      </w:r>
      <w:r w:rsidR="00804524" w:rsidRPr="00AF4698">
        <w:t xml:space="preserve"> </w:t>
      </w:r>
      <w:r w:rsidR="0085185B" w:rsidRPr="00AF4698">
        <w:t>de</w:t>
      </w:r>
      <w:r w:rsidR="00804524" w:rsidRPr="00AF4698">
        <w:t xml:space="preserve"> Macedonia) </w:t>
      </w:r>
      <w:r w:rsidR="0085185B" w:rsidRPr="00AF4698">
        <w:t xml:space="preserve">dice que </w:t>
      </w:r>
      <w:smartTag w:uri="urn:schemas-microsoft-com:office:smarttags" w:element="PersonName">
        <w:smartTagPr>
          <w:attr w:name="ProductID" w:val="la Comisi￳n Nacional"/>
        </w:smartTagPr>
        <w:r w:rsidR="0085185B" w:rsidRPr="00AF4698">
          <w:t>la Comisión</w:t>
        </w:r>
        <w:r w:rsidR="00804524" w:rsidRPr="00AF4698">
          <w:t xml:space="preserve"> Na</w:t>
        </w:r>
        <w:r w:rsidR="0085185B" w:rsidRPr="00AF4698">
          <w:t>c</w:t>
        </w:r>
        <w:r w:rsidR="00804524" w:rsidRPr="00AF4698">
          <w:t>ional</w:t>
        </w:r>
      </w:smartTag>
      <w:r w:rsidR="00804524" w:rsidRPr="00AF4698">
        <w:t xml:space="preserve"> consult</w:t>
      </w:r>
      <w:r w:rsidR="0085185B" w:rsidRPr="00AF4698">
        <w:t>ó en 2007 con el</w:t>
      </w:r>
      <w:r w:rsidR="00804524" w:rsidRPr="00AF4698">
        <w:t xml:space="preserve"> UNICEF</w:t>
      </w:r>
      <w:r w:rsidR="00730C16" w:rsidRPr="00AF4698">
        <w:t xml:space="preserve"> </w:t>
      </w:r>
      <w:r w:rsidR="0085185B" w:rsidRPr="00AF4698">
        <w:t>y</w:t>
      </w:r>
      <w:r w:rsidR="00730C16" w:rsidRPr="00AF4698">
        <w:t xml:space="preserve"> </w:t>
      </w:r>
      <w:r w:rsidR="00804524" w:rsidRPr="00AF4698">
        <w:t>determin</w:t>
      </w:r>
      <w:r w:rsidR="0085185B" w:rsidRPr="00AF4698">
        <w:t>ó</w:t>
      </w:r>
      <w:r w:rsidR="00804524" w:rsidRPr="00AF4698">
        <w:t xml:space="preserve"> </w:t>
      </w:r>
      <w:r w:rsidR="0085185B" w:rsidRPr="00AF4698">
        <w:t>que las</w:t>
      </w:r>
      <w:r w:rsidR="00804524" w:rsidRPr="00AF4698">
        <w:t xml:space="preserve"> </w:t>
      </w:r>
      <w:r w:rsidR="0085185B" w:rsidRPr="00AF4698">
        <w:t>O</w:t>
      </w:r>
      <w:r w:rsidR="00804524" w:rsidRPr="00AF4698">
        <w:t xml:space="preserve">NG </w:t>
      </w:r>
      <w:r w:rsidR="0085185B" w:rsidRPr="00AF4698">
        <w:t xml:space="preserve">que trabajaban en el sector de los derechos del niño </w:t>
      </w:r>
      <w:r w:rsidR="00D34AE2" w:rsidRPr="00AF4698">
        <w:t xml:space="preserve">debían </w:t>
      </w:r>
      <w:r w:rsidR="004F16C9" w:rsidRPr="00AF4698">
        <w:t>asumir</w:t>
      </w:r>
      <w:r w:rsidR="0085185B" w:rsidRPr="00AF4698">
        <w:t xml:space="preserve"> un papel destacado en la labor de </w:t>
      </w:r>
      <w:smartTag w:uri="urn:schemas-microsoft-com:office:smarttags" w:element="PersonName">
        <w:smartTagPr>
          <w:attr w:name="ProductID" w:val="la Comisi￳n Nacional. Es"/>
        </w:smartTagPr>
        <w:smartTag w:uri="urn:schemas-microsoft-com:office:smarttags" w:element="PersonName">
          <w:smartTagPr>
            <w:attr w:name="ProductID" w:val="la Comisi￳n Nacional."/>
          </w:smartTagPr>
          <w:r w:rsidR="0085185B" w:rsidRPr="00AF4698">
            <w:t>la Comisión</w:t>
          </w:r>
          <w:r w:rsidR="00804524" w:rsidRPr="00AF4698">
            <w:t xml:space="preserve"> Na</w:t>
          </w:r>
          <w:r w:rsidR="0085185B" w:rsidRPr="00AF4698">
            <w:t>c</w:t>
          </w:r>
          <w:r w:rsidR="00804524" w:rsidRPr="00AF4698">
            <w:t>ional</w:t>
          </w:r>
          <w:r w:rsidR="0085185B" w:rsidRPr="00AF4698">
            <w:t>.</w:t>
          </w:r>
        </w:smartTag>
        <w:r w:rsidR="00804524" w:rsidRPr="00AF4698">
          <w:t xml:space="preserve"> </w:t>
        </w:r>
        <w:r w:rsidR="0085185B" w:rsidRPr="00AF4698">
          <w:t>Es</w:t>
        </w:r>
      </w:smartTag>
      <w:r w:rsidR="0085185B" w:rsidRPr="00AF4698">
        <w:t xml:space="preserve"> menester seguir debatiendo la manera en que </w:t>
      </w:r>
      <w:smartTag w:uri="urn:schemas-microsoft-com:office:smarttags" w:element="PersonName">
        <w:smartTagPr>
          <w:attr w:name="ProductID" w:val="la Comisi￳n"/>
        </w:smartTagPr>
        <w:r w:rsidR="0085185B" w:rsidRPr="00AF4698">
          <w:t xml:space="preserve">la </w:t>
        </w:r>
        <w:r w:rsidR="00804524" w:rsidRPr="00AF4698">
          <w:t>Comisi</w:t>
        </w:r>
        <w:r w:rsidR="0085185B" w:rsidRPr="00AF4698">
          <w:t>ó</w:t>
        </w:r>
        <w:r w:rsidR="00804524" w:rsidRPr="00AF4698">
          <w:t>n</w:t>
        </w:r>
      </w:smartTag>
      <w:r w:rsidR="0085185B" w:rsidRPr="00AF4698">
        <w:t xml:space="preserve"> puede ampliar la</w:t>
      </w:r>
      <w:r w:rsidR="00804524" w:rsidRPr="00AF4698">
        <w:t xml:space="preserve"> </w:t>
      </w:r>
      <w:r w:rsidR="004F16C9" w:rsidRPr="00AF4698">
        <w:t xml:space="preserve">participación de las </w:t>
      </w:r>
      <w:r w:rsidR="0085185B" w:rsidRPr="00AF4698">
        <w:t>O</w:t>
      </w:r>
      <w:r w:rsidR="00804524" w:rsidRPr="00AF4698">
        <w:t xml:space="preserve">NG </w:t>
      </w:r>
      <w:r w:rsidR="0085185B" w:rsidRPr="00AF4698">
        <w:t>y de la sociedad</w:t>
      </w:r>
      <w:r w:rsidR="00804524" w:rsidRPr="00AF4698">
        <w:t xml:space="preserve"> civil.</w:t>
      </w:r>
    </w:p>
    <w:p w:rsidR="00804524" w:rsidRPr="00AF4698" w:rsidRDefault="00FC751A" w:rsidP="00FC751A">
      <w:pPr>
        <w:pStyle w:val="SingleTxtG"/>
      </w:pPr>
      <w:r w:rsidRPr="00AF4698">
        <w:t>28.</w:t>
      </w:r>
      <w:r w:rsidRPr="00AF4698">
        <w:tab/>
      </w:r>
      <w:smartTag w:uri="urn:schemas-microsoft-com:office:smarttags" w:element="PersonName">
        <w:smartTagPr>
          <w:attr w:name="ProductID" w:val="La Sra. Kikerekova"/>
        </w:smartTagPr>
        <w:r w:rsidR="0085185B" w:rsidRPr="00AF4698">
          <w:rPr>
            <w:b/>
          </w:rPr>
          <w:t>La</w:t>
        </w:r>
        <w:r w:rsidR="0085185B" w:rsidRPr="00AF4698">
          <w:t xml:space="preserve"> </w:t>
        </w:r>
        <w:r w:rsidR="0085185B" w:rsidRPr="00AF4698">
          <w:rPr>
            <w:b/>
          </w:rPr>
          <w:t>Sra</w:t>
        </w:r>
        <w:r w:rsidR="00804524" w:rsidRPr="00AF4698">
          <w:rPr>
            <w:b/>
          </w:rPr>
          <w:t>. Kikerekova</w:t>
        </w:r>
      </w:smartTag>
      <w:r w:rsidR="00804524" w:rsidRPr="00AF4698">
        <w:t xml:space="preserve"> (</w:t>
      </w:r>
      <w:r w:rsidR="0085185B" w:rsidRPr="00AF4698">
        <w:t xml:space="preserve">ex </w:t>
      </w:r>
      <w:r w:rsidR="00804524" w:rsidRPr="00AF4698">
        <w:t>Rep</w:t>
      </w:r>
      <w:r w:rsidR="0085185B" w:rsidRPr="00AF4698">
        <w:t>ú</w:t>
      </w:r>
      <w:r w:rsidR="00804524" w:rsidRPr="00AF4698">
        <w:t>blic</w:t>
      </w:r>
      <w:r w:rsidR="0085185B" w:rsidRPr="00AF4698">
        <w:t>a Yugoslava de</w:t>
      </w:r>
      <w:r w:rsidR="00804524" w:rsidRPr="00AF4698">
        <w:t xml:space="preserve"> Macedonia) </w:t>
      </w:r>
      <w:r w:rsidR="0085185B" w:rsidRPr="00AF4698">
        <w:t xml:space="preserve">señala que </w:t>
      </w:r>
      <w:r w:rsidR="00D34AE2" w:rsidRPr="00AF4698">
        <w:t>se sigue haciendo todo lo posible</w:t>
      </w:r>
      <w:r w:rsidR="00804524" w:rsidRPr="00AF4698">
        <w:t xml:space="preserve"> </w:t>
      </w:r>
      <w:r w:rsidR="0085185B" w:rsidRPr="00AF4698">
        <w:t xml:space="preserve">para armonizar en mayor medida la legislación nacional con </w:t>
      </w:r>
      <w:smartTag w:uri="urn:schemas-microsoft-com:office:smarttags" w:element="PersonName">
        <w:smartTagPr>
          <w:attr w:name="ProductID" w:val="la Convenci￳n"/>
        </w:smartTagPr>
        <w:r w:rsidR="0085185B" w:rsidRPr="00AF4698">
          <w:t>la</w:t>
        </w:r>
        <w:r w:rsidR="00804524" w:rsidRPr="00AF4698">
          <w:t xml:space="preserve"> Conven</w:t>
        </w:r>
        <w:r w:rsidR="0085185B" w:rsidRPr="00AF4698">
          <w:t>c</w:t>
        </w:r>
        <w:r w:rsidR="00804524" w:rsidRPr="00AF4698">
          <w:t>i</w:t>
        </w:r>
        <w:r w:rsidR="0085185B" w:rsidRPr="00AF4698">
          <w:t>ó</w:t>
        </w:r>
        <w:r w:rsidR="00804524" w:rsidRPr="00AF4698">
          <w:t>n</w:t>
        </w:r>
      </w:smartTag>
      <w:r w:rsidR="00804524" w:rsidRPr="00AF4698">
        <w:t xml:space="preserve">, </w:t>
      </w:r>
      <w:r w:rsidR="0085185B" w:rsidRPr="00AF4698">
        <w:t>los</w:t>
      </w:r>
      <w:r w:rsidR="00804524" w:rsidRPr="00AF4698">
        <w:t xml:space="preserve"> Protocol</w:t>
      </w:r>
      <w:r w:rsidR="0085185B" w:rsidRPr="00AF4698">
        <w:t>o</w:t>
      </w:r>
      <w:r w:rsidR="00804524" w:rsidRPr="00AF4698">
        <w:t>s</w:t>
      </w:r>
      <w:r w:rsidR="0085185B" w:rsidRPr="00AF4698">
        <w:t xml:space="preserve"> Facultativos y otros instrumentos</w:t>
      </w:r>
      <w:r w:rsidR="00804524" w:rsidRPr="00AF4698">
        <w:t xml:space="preserve"> interna</w:t>
      </w:r>
      <w:r w:rsidR="0085185B" w:rsidRPr="00AF4698">
        <w:t>c</w:t>
      </w:r>
      <w:r w:rsidR="00804524" w:rsidRPr="00AF4698">
        <w:t>ional</w:t>
      </w:r>
      <w:r w:rsidR="0085185B" w:rsidRPr="00AF4698">
        <w:t>es.</w:t>
      </w:r>
      <w:r w:rsidR="00804524" w:rsidRPr="00AF4698">
        <w:t xml:space="preserve"> </w:t>
      </w:r>
      <w:r w:rsidR="0085185B" w:rsidRPr="00AF4698">
        <w:t>Uno de los</w:t>
      </w:r>
      <w:r w:rsidR="008B6EC7" w:rsidRPr="00AF4698">
        <w:t xml:space="preserve"> obje</w:t>
      </w:r>
      <w:r w:rsidR="00804524" w:rsidRPr="00AF4698">
        <w:t>tiv</w:t>
      </w:r>
      <w:r w:rsidR="008B6EC7" w:rsidRPr="00AF4698">
        <w:t>o</w:t>
      </w:r>
      <w:r w:rsidR="00804524" w:rsidRPr="00AF4698">
        <w:t xml:space="preserve">s </w:t>
      </w:r>
      <w:r w:rsidR="008B6EC7" w:rsidRPr="00AF4698">
        <w:t xml:space="preserve">básicos de </w:t>
      </w:r>
      <w:smartTag w:uri="urn:schemas-microsoft-com:office:smarttags" w:element="PersonName">
        <w:smartTagPr>
          <w:attr w:name="ProductID" w:val="la Ley"/>
        </w:smartTagPr>
        <w:r w:rsidR="008B6EC7" w:rsidRPr="00AF4698">
          <w:t>la Ley</w:t>
        </w:r>
      </w:smartTag>
      <w:r w:rsidR="008B6EC7" w:rsidRPr="00AF4698">
        <w:t xml:space="preserve"> de justicia</w:t>
      </w:r>
      <w:r w:rsidR="006319AF" w:rsidRPr="00AF4698">
        <w:t xml:space="preserve"> </w:t>
      </w:r>
      <w:r w:rsidR="008B6EC7" w:rsidRPr="00AF4698">
        <w:t>juvenil estriba en prestar</w:t>
      </w:r>
      <w:r w:rsidR="00804524" w:rsidRPr="00AF4698">
        <w:t xml:space="preserve"> asist</w:t>
      </w:r>
      <w:r w:rsidR="008B6EC7" w:rsidRPr="00AF4698">
        <w:t>e</w:t>
      </w:r>
      <w:r w:rsidR="00804524" w:rsidRPr="00AF4698">
        <w:t>nc</w:t>
      </w:r>
      <w:r w:rsidR="008B6EC7" w:rsidRPr="00AF4698">
        <w:t>ia</w:t>
      </w:r>
      <w:r w:rsidR="00804524" w:rsidRPr="00AF4698">
        <w:t xml:space="preserve"> </w:t>
      </w:r>
      <w:r w:rsidR="008B6EC7" w:rsidRPr="00AF4698">
        <w:t>y cuidados a los niños en</w:t>
      </w:r>
      <w:r w:rsidR="00804524" w:rsidRPr="00AF4698">
        <w:t xml:space="preserve"> conflict</w:t>
      </w:r>
      <w:r w:rsidR="008B6EC7" w:rsidRPr="00AF4698">
        <w:t>o con la ley y garantizar</w:t>
      </w:r>
      <w:r w:rsidR="00804524" w:rsidRPr="00AF4698">
        <w:t xml:space="preserve"> su</w:t>
      </w:r>
      <w:r w:rsidR="008B6EC7" w:rsidRPr="00AF4698">
        <w:t xml:space="preserve"> </w:t>
      </w:r>
      <w:r w:rsidR="00804524" w:rsidRPr="00AF4698">
        <w:t>representa</w:t>
      </w:r>
      <w:r w:rsidR="008B6EC7" w:rsidRPr="00AF4698">
        <w:t>c</w:t>
      </w:r>
      <w:r w:rsidR="00804524" w:rsidRPr="00AF4698">
        <w:t>i</w:t>
      </w:r>
      <w:r w:rsidR="008B6EC7" w:rsidRPr="00AF4698">
        <w:t>ó</w:t>
      </w:r>
      <w:r w:rsidR="00804524" w:rsidRPr="00AF4698">
        <w:t xml:space="preserve">n </w:t>
      </w:r>
      <w:r w:rsidR="008B6EC7" w:rsidRPr="00AF4698">
        <w:t>e</w:t>
      </w:r>
      <w:r w:rsidR="00804524" w:rsidRPr="00AF4698">
        <w:t xml:space="preserve">n </w:t>
      </w:r>
      <w:r w:rsidR="008B6EC7" w:rsidRPr="00AF4698">
        <w:t>los tribunales, a fin de</w:t>
      </w:r>
      <w:r w:rsidR="00804524" w:rsidRPr="00AF4698">
        <w:t xml:space="preserve"> garant</w:t>
      </w:r>
      <w:r w:rsidR="008B6EC7" w:rsidRPr="00AF4698">
        <w:t xml:space="preserve">izar sus derechos en virtud de </w:t>
      </w:r>
      <w:smartTag w:uri="urn:schemas-microsoft-com:office:smarttags" w:element="PersonName">
        <w:smartTagPr>
          <w:attr w:name="ProductID" w:val="la Constituci￳n"/>
        </w:smartTagPr>
        <w:r w:rsidR="008B6EC7" w:rsidRPr="00AF4698">
          <w:t>la</w:t>
        </w:r>
        <w:r w:rsidR="00804524" w:rsidRPr="00AF4698">
          <w:t xml:space="preserve"> Constitu</w:t>
        </w:r>
        <w:r w:rsidR="008B6EC7" w:rsidRPr="00AF4698">
          <w:t>c</w:t>
        </w:r>
        <w:r w:rsidR="00804524" w:rsidRPr="00AF4698">
          <w:t>i</w:t>
        </w:r>
        <w:r w:rsidR="008B6EC7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8B6EC7" w:rsidRPr="00AF4698">
        <w:t xml:space="preserve">y </w:t>
      </w:r>
      <w:smartTag w:uri="urn:schemas-microsoft-com:office:smarttags" w:element="PersonName">
        <w:smartTagPr>
          <w:attr w:name="ProductID" w:val="la Convenci￳n. Esa"/>
        </w:smartTagPr>
        <w:r w:rsidR="008B6EC7" w:rsidRPr="00AF4698">
          <w:t>la</w:t>
        </w:r>
        <w:r w:rsidR="00804524" w:rsidRPr="00AF4698">
          <w:t xml:space="preserve"> Conven</w:t>
        </w:r>
        <w:r w:rsidR="008B6EC7" w:rsidRPr="00AF4698">
          <w:t>c</w:t>
        </w:r>
        <w:r w:rsidR="00804524" w:rsidRPr="00AF4698">
          <w:t>i</w:t>
        </w:r>
        <w:r w:rsidR="008B6EC7" w:rsidRPr="00AF4698">
          <w:t>ó</w:t>
        </w:r>
        <w:r w:rsidR="00804524" w:rsidRPr="00AF4698">
          <w:t xml:space="preserve">n. </w:t>
        </w:r>
        <w:r w:rsidR="008B6EC7" w:rsidRPr="00AF4698">
          <w:t>Esa</w:t>
        </w:r>
      </w:smartTag>
      <w:r w:rsidR="008B6EC7" w:rsidRPr="00AF4698">
        <w:t xml:space="preserve"> </w:t>
      </w:r>
      <w:r w:rsidR="00C247EA" w:rsidRPr="00AF4698">
        <w:t>ley</w:t>
      </w:r>
      <w:r w:rsidR="008B6EC7" w:rsidRPr="00AF4698">
        <w:t xml:space="preserve"> ha sido la primera en referirse a </w:t>
      </w:r>
      <w:smartTag w:uri="urn:schemas-microsoft-com:office:smarttags" w:element="PersonName">
        <w:smartTagPr>
          <w:attr w:name="ProductID" w:val="la Convenci￳n"/>
        </w:smartTagPr>
        <w:r w:rsidR="008B6EC7" w:rsidRPr="00AF4698">
          <w:t>la</w:t>
        </w:r>
        <w:r w:rsidR="00804524" w:rsidRPr="00AF4698">
          <w:t xml:space="preserve"> Conven</w:t>
        </w:r>
        <w:r w:rsidR="008B6EC7" w:rsidRPr="00AF4698">
          <w:t>c</w:t>
        </w:r>
        <w:r w:rsidR="00804524" w:rsidRPr="00AF4698">
          <w:t>i</w:t>
        </w:r>
        <w:r w:rsidR="008B6EC7" w:rsidRPr="00AF4698">
          <w:t>ó</w:t>
        </w:r>
        <w:r w:rsidR="00804524" w:rsidRPr="00AF4698">
          <w:t>n</w:t>
        </w:r>
      </w:smartTag>
      <w:r w:rsidR="00804524" w:rsidRPr="00AF4698">
        <w:t xml:space="preserve"> </w:t>
      </w:r>
      <w:r w:rsidR="008B6EC7" w:rsidRPr="00AF4698">
        <w:t>como base para sus disposiciones</w:t>
      </w:r>
      <w:r w:rsidR="00804524" w:rsidRPr="00AF4698">
        <w:t xml:space="preserve">. </w:t>
      </w:r>
      <w:r w:rsidR="008B6EC7" w:rsidRPr="00AF4698">
        <w:t>E</w:t>
      </w:r>
      <w:r w:rsidR="00804524" w:rsidRPr="00AF4698">
        <w:t>stipula</w:t>
      </w:r>
      <w:r w:rsidR="008B6EC7" w:rsidRPr="00AF4698">
        <w:t xml:space="preserve"> la necesidad de garantizar el desarrollo y la educ</w:t>
      </w:r>
      <w:r w:rsidR="00804524" w:rsidRPr="00AF4698">
        <w:t>a</w:t>
      </w:r>
      <w:r w:rsidR="008B6EC7" w:rsidRPr="00AF4698">
        <w:t>c</w:t>
      </w:r>
      <w:r w:rsidR="00804524" w:rsidRPr="00AF4698">
        <w:t>i</w:t>
      </w:r>
      <w:r w:rsidR="008B6EC7" w:rsidRPr="00AF4698">
        <w:t>ó</w:t>
      </w:r>
      <w:r w:rsidR="00804524" w:rsidRPr="00AF4698">
        <w:t xml:space="preserve">n </w:t>
      </w:r>
      <w:r w:rsidR="008B6EC7" w:rsidRPr="00AF4698">
        <w:t>idóneos de los jóvenes a lo largo de todo el</w:t>
      </w:r>
      <w:r w:rsidR="00804524" w:rsidRPr="00AF4698">
        <w:t xml:space="preserve"> procedi</w:t>
      </w:r>
      <w:r w:rsidR="008B6EC7" w:rsidRPr="00AF4698">
        <w:t>mie</w:t>
      </w:r>
      <w:r w:rsidR="00804524" w:rsidRPr="00AF4698">
        <w:t>n</w:t>
      </w:r>
      <w:r w:rsidR="008B6EC7" w:rsidRPr="00AF4698">
        <w:t>to</w:t>
      </w:r>
      <w:r w:rsidR="00804524" w:rsidRPr="00AF4698">
        <w:t xml:space="preserve">. </w:t>
      </w:r>
      <w:r w:rsidR="008B6EC7" w:rsidRPr="00AF4698">
        <w:t xml:space="preserve">La </w:t>
      </w:r>
      <w:r w:rsidR="00C247EA" w:rsidRPr="00AF4698">
        <w:t>ley</w:t>
      </w:r>
      <w:r w:rsidR="008B6EC7" w:rsidRPr="00AF4698">
        <w:t xml:space="preserve"> </w:t>
      </w:r>
      <w:r w:rsidR="00804524" w:rsidRPr="00AF4698">
        <w:t xml:space="preserve">permite </w:t>
      </w:r>
      <w:r w:rsidR="008B6EC7" w:rsidRPr="00AF4698">
        <w:t>la</w:t>
      </w:r>
      <w:r w:rsidR="00871727" w:rsidRPr="00AF4698">
        <w:t xml:space="preserve"> </w:t>
      </w:r>
      <w:r w:rsidR="00804524" w:rsidRPr="00AF4698">
        <w:t>restric</w:t>
      </w:r>
      <w:r w:rsidR="008B6EC7" w:rsidRPr="00AF4698">
        <w:t>c</w:t>
      </w:r>
      <w:r w:rsidR="00804524" w:rsidRPr="00AF4698">
        <w:t>i</w:t>
      </w:r>
      <w:r w:rsidR="008B6EC7" w:rsidRPr="00AF4698">
        <w:t>ó</w:t>
      </w:r>
      <w:r w:rsidR="00804524" w:rsidRPr="00AF4698">
        <w:t xml:space="preserve">n </w:t>
      </w:r>
      <w:r w:rsidR="008B6EC7" w:rsidRPr="00AF4698">
        <w:t>de algunos derechos</w:t>
      </w:r>
      <w:r w:rsidR="00871727" w:rsidRPr="00AF4698">
        <w:t xml:space="preserve"> </w:t>
      </w:r>
      <w:r w:rsidR="008B6EC7" w:rsidRPr="00AF4698">
        <w:t xml:space="preserve">en </w:t>
      </w:r>
      <w:r w:rsidR="004F16C9" w:rsidRPr="00AF4698">
        <w:t>una medida</w:t>
      </w:r>
      <w:r w:rsidR="002F3F27" w:rsidRPr="00AF4698">
        <w:t xml:space="preserve"> </w:t>
      </w:r>
      <w:r w:rsidR="00804524" w:rsidRPr="00AF4698">
        <w:t>a</w:t>
      </w:r>
      <w:r w:rsidR="00F05EE6" w:rsidRPr="00AF4698">
        <w:t>corde con</w:t>
      </w:r>
      <w:r w:rsidR="008B6EC7" w:rsidRPr="00AF4698">
        <w:t xml:space="preserve"> </w:t>
      </w:r>
      <w:r w:rsidR="00F05EE6" w:rsidRPr="00AF4698">
        <w:t>e</w:t>
      </w:r>
      <w:r w:rsidR="008B6EC7" w:rsidRPr="00AF4698">
        <w:t>l nivel de desarrollo de la personalidad del joven</w:t>
      </w:r>
      <w:r w:rsidR="004F16C9" w:rsidRPr="00AF4698">
        <w:t xml:space="preserve"> y en el grado requerido</w:t>
      </w:r>
      <w:r w:rsidR="00F05EE6" w:rsidRPr="00AF4698">
        <w:t xml:space="preserve"> por el delito</w:t>
      </w:r>
      <w:r w:rsidR="004F16C9" w:rsidRPr="00AF4698">
        <w:t xml:space="preserve"> </w:t>
      </w:r>
      <w:r w:rsidR="00804524" w:rsidRPr="00AF4698">
        <w:t>com</w:t>
      </w:r>
      <w:r w:rsidR="00F05EE6" w:rsidRPr="00AF4698">
        <w:t>e</w:t>
      </w:r>
      <w:r w:rsidR="00804524" w:rsidRPr="00AF4698">
        <w:t>t</w:t>
      </w:r>
      <w:r w:rsidR="00F05EE6" w:rsidRPr="00AF4698">
        <w:t>i</w:t>
      </w:r>
      <w:r w:rsidR="00804524" w:rsidRPr="00AF4698">
        <w:t>d</w:t>
      </w:r>
      <w:r w:rsidR="00F05EE6" w:rsidRPr="00AF4698">
        <w:t>o</w:t>
      </w:r>
      <w:r w:rsidR="00804524" w:rsidRPr="00AF4698">
        <w:t xml:space="preserve">, </w:t>
      </w:r>
      <w:r w:rsidR="00F05EE6" w:rsidRPr="00AF4698">
        <w:t>pero lo</w:t>
      </w:r>
      <w:r w:rsidR="00804524" w:rsidRPr="00AF4698">
        <w:t xml:space="preserve"> priorit</w:t>
      </w:r>
      <w:r w:rsidR="00F05EE6" w:rsidRPr="00AF4698">
        <w:t>ario son las disposiciones de carácter</w:t>
      </w:r>
      <w:r w:rsidR="00804524" w:rsidRPr="00AF4698">
        <w:t xml:space="preserve"> preventiv</w:t>
      </w:r>
      <w:r w:rsidR="00F05EE6" w:rsidRPr="00AF4698">
        <w:t>o y</w:t>
      </w:r>
      <w:r w:rsidR="00804524" w:rsidRPr="00AF4698">
        <w:t xml:space="preserve"> educati</w:t>
      </w:r>
      <w:r w:rsidR="00F05EE6" w:rsidRPr="00AF4698">
        <w:t>v</w:t>
      </w:r>
      <w:r w:rsidR="00804524" w:rsidRPr="00AF4698">
        <w:t>o.</w:t>
      </w:r>
      <w:r w:rsidR="00F05EE6" w:rsidRPr="00AF4698">
        <w:t xml:space="preserve"> Se permite excepcionalmente la</w:t>
      </w:r>
      <w:r w:rsidR="002F3F27" w:rsidRPr="00AF4698">
        <w:t xml:space="preserve"> </w:t>
      </w:r>
      <w:r w:rsidR="00804524" w:rsidRPr="00AF4698">
        <w:t>priva</w:t>
      </w:r>
      <w:r w:rsidR="00F05EE6" w:rsidRPr="00AF4698">
        <w:t>c</w:t>
      </w:r>
      <w:r w:rsidR="00804524" w:rsidRPr="00AF4698">
        <w:t>i</w:t>
      </w:r>
      <w:r w:rsidR="00F05EE6" w:rsidRPr="00AF4698">
        <w:t>ó</w:t>
      </w:r>
      <w:r w:rsidR="00804524" w:rsidRPr="00AF4698">
        <w:t xml:space="preserve">n </w:t>
      </w:r>
      <w:r w:rsidR="00F05EE6" w:rsidRPr="00AF4698">
        <w:t>de</w:t>
      </w:r>
      <w:r w:rsidR="00804524" w:rsidRPr="00AF4698">
        <w:t xml:space="preserve"> libert</w:t>
      </w:r>
      <w:r w:rsidR="00F05EE6" w:rsidRPr="00AF4698">
        <w:t>ad y solo como último</w:t>
      </w:r>
      <w:r w:rsidR="00804524" w:rsidRPr="00AF4698">
        <w:t xml:space="preserve"> re</w:t>
      </w:r>
      <w:r w:rsidR="00F05EE6" w:rsidRPr="00AF4698">
        <w:t xml:space="preserve">curso cuando las demás </w:t>
      </w:r>
      <w:r w:rsidR="004F16C9" w:rsidRPr="00AF4698">
        <w:t>disposiciones</w:t>
      </w:r>
      <w:r w:rsidR="00F05EE6" w:rsidRPr="00AF4698">
        <w:t xml:space="preserve"> no hayan</w:t>
      </w:r>
      <w:r w:rsidR="00804524" w:rsidRPr="00AF4698">
        <w:t xml:space="preserve"> produc</w:t>
      </w:r>
      <w:r w:rsidR="00F05EE6" w:rsidRPr="00AF4698">
        <w:t>ido los efectos apetecidos</w:t>
      </w:r>
      <w:r w:rsidR="00804524" w:rsidRPr="00AF4698">
        <w:t>.</w:t>
      </w:r>
    </w:p>
    <w:p w:rsidR="00804524" w:rsidRPr="00AF4698" w:rsidRDefault="00FC751A" w:rsidP="00FC751A">
      <w:pPr>
        <w:pStyle w:val="SingleTxtG"/>
      </w:pPr>
      <w:r w:rsidRPr="00AF4698">
        <w:t>29.</w:t>
      </w:r>
      <w:r w:rsidRPr="00AF4698">
        <w:tab/>
      </w:r>
      <w:r w:rsidR="00F05EE6" w:rsidRPr="00AF4698">
        <w:t>El año anterior se modificaron las leyes relativas a la fa</w:t>
      </w:r>
      <w:r w:rsidR="00804524" w:rsidRPr="00AF4698">
        <w:t>mil</w:t>
      </w:r>
      <w:r w:rsidR="00F05EE6" w:rsidRPr="00AF4698">
        <w:t>ia</w:t>
      </w:r>
      <w:r w:rsidR="00804524" w:rsidRPr="00AF4698">
        <w:t xml:space="preserve">, </w:t>
      </w:r>
      <w:r w:rsidR="00F05EE6" w:rsidRPr="00AF4698">
        <w:t>la</w:t>
      </w:r>
      <w:r w:rsidR="00804524" w:rsidRPr="00AF4698">
        <w:t xml:space="preserve"> protec</w:t>
      </w:r>
      <w:r w:rsidR="00F05EE6" w:rsidRPr="00AF4698">
        <w:t>c</w:t>
      </w:r>
      <w:r w:rsidR="00804524" w:rsidRPr="00AF4698">
        <w:t>i</w:t>
      </w:r>
      <w:r w:rsidR="00F05EE6" w:rsidRPr="00AF4698">
        <w:t>ó</w:t>
      </w:r>
      <w:r w:rsidR="00804524" w:rsidRPr="00AF4698">
        <w:t>n</w:t>
      </w:r>
      <w:r w:rsidR="00F05EE6" w:rsidRPr="00AF4698">
        <w:t xml:space="preserve"> social y la</w:t>
      </w:r>
      <w:r w:rsidR="00804524" w:rsidRPr="00AF4698">
        <w:t xml:space="preserve"> protec</w:t>
      </w:r>
      <w:r w:rsidR="00F05EE6" w:rsidRPr="00AF4698">
        <w:t>c</w:t>
      </w:r>
      <w:r w:rsidR="00804524" w:rsidRPr="00AF4698">
        <w:t>i</w:t>
      </w:r>
      <w:r w:rsidR="00F05EE6" w:rsidRPr="00AF4698">
        <w:t>ó</w:t>
      </w:r>
      <w:r w:rsidR="00804524" w:rsidRPr="00AF4698">
        <w:t xml:space="preserve">n </w:t>
      </w:r>
      <w:r w:rsidR="00F05EE6" w:rsidRPr="00AF4698">
        <w:t>de la infancia</w:t>
      </w:r>
      <w:r w:rsidR="004F16C9" w:rsidRPr="00AF4698">
        <w:t>,</w:t>
      </w:r>
      <w:r w:rsidR="00F05EE6" w:rsidRPr="00AF4698">
        <w:t xml:space="preserve"> con miras a</w:t>
      </w:r>
      <w:r w:rsidR="00804524" w:rsidRPr="00AF4698">
        <w:t xml:space="preserve"> prohibi</w:t>
      </w:r>
      <w:r w:rsidR="00F05EE6" w:rsidRPr="00AF4698">
        <w:t>r</w:t>
      </w:r>
      <w:r w:rsidR="00804524" w:rsidRPr="00AF4698">
        <w:t xml:space="preserve"> </w:t>
      </w:r>
      <w:r w:rsidR="00F05EE6" w:rsidRPr="00AF4698">
        <w:t>todas las</w:t>
      </w:r>
      <w:r w:rsidR="00804524" w:rsidRPr="00AF4698">
        <w:t xml:space="preserve"> form</w:t>
      </w:r>
      <w:r w:rsidR="00F05EE6" w:rsidRPr="00AF4698">
        <w:t>a</w:t>
      </w:r>
      <w:r w:rsidR="00804524" w:rsidRPr="00AF4698">
        <w:t xml:space="preserve">s </w:t>
      </w:r>
      <w:r w:rsidR="00F05EE6" w:rsidRPr="00AF4698">
        <w:t>de</w:t>
      </w:r>
      <w:r w:rsidR="00804524" w:rsidRPr="00AF4698">
        <w:t xml:space="preserve"> discrimina</w:t>
      </w:r>
      <w:r w:rsidR="00F05EE6" w:rsidRPr="00AF4698">
        <w:t>c</w:t>
      </w:r>
      <w:r w:rsidR="00804524" w:rsidRPr="00AF4698">
        <w:t>i</w:t>
      </w:r>
      <w:r w:rsidR="00F05EE6" w:rsidRPr="00AF4698">
        <w:t>ó</w:t>
      </w:r>
      <w:r w:rsidR="00804524" w:rsidRPr="00AF4698">
        <w:t xml:space="preserve">n </w:t>
      </w:r>
      <w:r w:rsidR="00F05EE6" w:rsidRPr="00AF4698">
        <w:t xml:space="preserve">de los niños, los </w:t>
      </w:r>
      <w:r w:rsidR="00804524" w:rsidRPr="00AF4698">
        <w:t>abus</w:t>
      </w:r>
      <w:r w:rsidR="00F05EE6" w:rsidRPr="00AF4698">
        <w:t>os sexuales</w:t>
      </w:r>
      <w:r w:rsidR="00804524" w:rsidRPr="00AF4698">
        <w:t xml:space="preserve">, </w:t>
      </w:r>
      <w:r w:rsidR="00F05EE6" w:rsidRPr="00AF4698">
        <w:t>la venta y</w:t>
      </w:r>
      <w:r w:rsidR="004E05C1" w:rsidRPr="00AF4698">
        <w:t xml:space="preserve"> la trata de niños</w:t>
      </w:r>
      <w:r w:rsidR="00804524" w:rsidRPr="00AF4698">
        <w:t xml:space="preserve">, </w:t>
      </w:r>
      <w:r w:rsidR="004E05C1" w:rsidRPr="00AF4698">
        <w:t>la violencia fí</w:t>
      </w:r>
      <w:r w:rsidR="00804524" w:rsidRPr="00AF4698">
        <w:t>sica</w:t>
      </w:r>
      <w:r w:rsidR="004E05C1" w:rsidRPr="00AF4698">
        <w:t xml:space="preserve"> y psicológica de que son víctimas</w:t>
      </w:r>
      <w:r w:rsidR="00804524" w:rsidRPr="00AF4698">
        <w:t xml:space="preserve">, </w:t>
      </w:r>
      <w:r w:rsidR="004E05C1" w:rsidRPr="00AF4698">
        <w:t>el mal</w:t>
      </w:r>
      <w:r w:rsidR="00804524" w:rsidRPr="00AF4698">
        <w:t>trat</w:t>
      </w:r>
      <w:r w:rsidR="004E05C1" w:rsidRPr="00AF4698">
        <w:t xml:space="preserve">o </w:t>
      </w:r>
      <w:r w:rsidR="001E67FF" w:rsidRPr="00AF4698">
        <w:t>inhumano</w:t>
      </w:r>
      <w:r w:rsidR="004E05C1" w:rsidRPr="00AF4698">
        <w:t xml:space="preserve"> y la utilización de los niños con fines</w:t>
      </w:r>
      <w:r w:rsidR="00804524" w:rsidRPr="00AF4698">
        <w:t xml:space="preserve"> comercial</w:t>
      </w:r>
      <w:r w:rsidR="004E05C1" w:rsidRPr="00AF4698">
        <w:t>es</w:t>
      </w:r>
      <w:r w:rsidR="00804524" w:rsidRPr="00AF4698">
        <w:t xml:space="preserve">. </w:t>
      </w:r>
      <w:r w:rsidR="004E05C1" w:rsidRPr="00AF4698">
        <w:t>Esos esfuerzos</w:t>
      </w:r>
      <w:r w:rsidR="00871727" w:rsidRPr="00AF4698">
        <w:t xml:space="preserve"> </w:t>
      </w:r>
      <w:r w:rsidR="00804524" w:rsidRPr="00AF4698">
        <w:t>legislativ</w:t>
      </w:r>
      <w:r w:rsidR="004E05C1" w:rsidRPr="00AF4698">
        <w:t>os ponen de manifiesto el compromiso irrenunciable del</w:t>
      </w:r>
      <w:r w:rsidR="00804524" w:rsidRPr="00AF4698">
        <w:t xml:space="preserve"> </w:t>
      </w:r>
      <w:r w:rsidR="004E05C1" w:rsidRPr="00AF4698">
        <w:t>Es</w:t>
      </w:r>
      <w:r w:rsidR="00804524" w:rsidRPr="00AF4698">
        <w:t>ta</w:t>
      </w:r>
      <w:r w:rsidR="004E05C1" w:rsidRPr="00AF4698">
        <w:t>do</w:t>
      </w:r>
      <w:r w:rsidR="00804524" w:rsidRPr="00AF4698">
        <w:t xml:space="preserve"> part</w:t>
      </w:r>
      <w:r w:rsidR="004E05C1" w:rsidRPr="00AF4698">
        <w:t>e con la</w:t>
      </w:r>
      <w:r w:rsidR="00804524" w:rsidRPr="00AF4698">
        <w:t xml:space="preserve"> armoniz</w:t>
      </w:r>
      <w:r w:rsidR="004E05C1" w:rsidRPr="00AF4698">
        <w:t>ación</w:t>
      </w:r>
      <w:r w:rsidR="00804524" w:rsidRPr="00AF4698">
        <w:t xml:space="preserve"> </w:t>
      </w:r>
      <w:r w:rsidR="004E05C1" w:rsidRPr="00AF4698">
        <w:t xml:space="preserve">de las leyes </w:t>
      </w:r>
      <w:r w:rsidR="00804524" w:rsidRPr="00AF4698">
        <w:t>na</w:t>
      </w:r>
      <w:r w:rsidR="004E05C1" w:rsidRPr="00AF4698">
        <w:t>c</w:t>
      </w:r>
      <w:r w:rsidR="00804524" w:rsidRPr="00AF4698">
        <w:t>ional</w:t>
      </w:r>
      <w:r w:rsidR="004E05C1" w:rsidRPr="00AF4698">
        <w:t>es</w:t>
      </w:r>
      <w:r w:rsidR="00804524" w:rsidRPr="00AF4698">
        <w:t xml:space="preserve"> </w:t>
      </w:r>
      <w:r w:rsidR="004E05C1" w:rsidRPr="00AF4698">
        <w:t xml:space="preserve">con </w:t>
      </w:r>
      <w:smartTag w:uri="urn:schemas-microsoft-com:office:smarttags" w:element="PersonName">
        <w:smartTagPr>
          <w:attr w:name="ProductID" w:val="la Convenci￳n."/>
        </w:smartTagPr>
        <w:r w:rsidR="004E05C1" w:rsidRPr="00AF4698">
          <w:t>la</w:t>
        </w:r>
        <w:r w:rsidR="00804524" w:rsidRPr="00AF4698">
          <w:t xml:space="preserve"> Conven</w:t>
        </w:r>
        <w:r w:rsidR="004E05C1" w:rsidRPr="00AF4698">
          <w:t>c</w:t>
        </w:r>
        <w:r w:rsidR="00804524" w:rsidRPr="00AF4698">
          <w:t>i</w:t>
        </w:r>
        <w:r w:rsidR="004E05C1" w:rsidRPr="00AF4698">
          <w:t>ó</w:t>
        </w:r>
        <w:r w:rsidR="00804524" w:rsidRPr="00AF4698">
          <w:t>n.</w:t>
        </w:r>
      </w:smartTag>
    </w:p>
    <w:p w:rsidR="004005D8" w:rsidRPr="00AF4698" w:rsidRDefault="00FC751A" w:rsidP="00FC751A">
      <w:pPr>
        <w:pStyle w:val="SingleTxtG"/>
      </w:pPr>
      <w:r w:rsidRPr="00AF4698">
        <w:t>30.</w:t>
      </w:r>
      <w:r w:rsidRPr="00AF4698">
        <w:tab/>
      </w:r>
      <w:smartTag w:uri="urn:schemas-microsoft-com:office:smarttags" w:element="PersonName">
        <w:smartTagPr>
          <w:attr w:name="ProductID" w:val="La Sra. Kikerekova"/>
        </w:smartTagPr>
        <w:r w:rsidR="004E05C1" w:rsidRPr="00AF4698">
          <w:rPr>
            <w:b/>
          </w:rPr>
          <w:t>La</w:t>
        </w:r>
        <w:r w:rsidR="004E05C1" w:rsidRPr="00AF4698">
          <w:t xml:space="preserve"> </w:t>
        </w:r>
        <w:r w:rsidR="004E05C1" w:rsidRPr="00AF4698">
          <w:rPr>
            <w:b/>
          </w:rPr>
          <w:t>Sra</w:t>
        </w:r>
        <w:r w:rsidR="004005D8" w:rsidRPr="00AF4698">
          <w:rPr>
            <w:b/>
          </w:rPr>
          <w:t>. Kikerekova</w:t>
        </w:r>
      </w:smartTag>
      <w:r w:rsidR="004005D8" w:rsidRPr="00AF4698">
        <w:t xml:space="preserve"> (</w:t>
      </w:r>
      <w:r w:rsidR="004E05C1" w:rsidRPr="00AF4698">
        <w:t>ex República</w:t>
      </w:r>
      <w:r w:rsidR="004005D8" w:rsidRPr="00AF4698">
        <w:t xml:space="preserve"> Yugoslav</w:t>
      </w:r>
      <w:r w:rsidR="004E05C1" w:rsidRPr="00AF4698">
        <w:t>a</w:t>
      </w:r>
      <w:r w:rsidR="004005D8" w:rsidRPr="00AF4698">
        <w:t xml:space="preserve"> </w:t>
      </w:r>
      <w:r w:rsidR="004E05C1" w:rsidRPr="00AF4698">
        <w:t>de</w:t>
      </w:r>
      <w:r w:rsidR="004005D8" w:rsidRPr="00AF4698">
        <w:t xml:space="preserve"> Macedonia) </w:t>
      </w:r>
      <w:r w:rsidR="004E05C1" w:rsidRPr="00AF4698">
        <w:t xml:space="preserve">indica que, en el marco de </w:t>
      </w:r>
      <w:r w:rsidR="00D34AE2" w:rsidRPr="00AF4698">
        <w:t xml:space="preserve">la </w:t>
      </w:r>
      <w:r w:rsidR="004E05C1" w:rsidRPr="00AF4698">
        <w:t>estrecha</w:t>
      </w:r>
      <w:r w:rsidR="004005D8" w:rsidRPr="00AF4698">
        <w:t xml:space="preserve"> coopera</w:t>
      </w:r>
      <w:r w:rsidR="004E05C1" w:rsidRPr="00AF4698">
        <w:t>c</w:t>
      </w:r>
      <w:r w:rsidR="004005D8" w:rsidRPr="00AF4698">
        <w:t>i</w:t>
      </w:r>
      <w:r w:rsidR="004E05C1" w:rsidRPr="00AF4698">
        <w:t>ó</w:t>
      </w:r>
      <w:r w:rsidR="004005D8" w:rsidRPr="00AF4698">
        <w:t>n exist</w:t>
      </w:r>
      <w:r w:rsidR="004E05C1" w:rsidRPr="00AF4698">
        <w:t>e</w:t>
      </w:r>
      <w:r w:rsidR="004005D8" w:rsidRPr="00AF4698">
        <w:t>n</w:t>
      </w:r>
      <w:r w:rsidR="004E05C1" w:rsidRPr="00AF4698">
        <w:t>te entre su</w:t>
      </w:r>
      <w:r w:rsidR="004005D8" w:rsidRPr="00AF4698">
        <w:t xml:space="preserve"> Go</w:t>
      </w:r>
      <w:r w:rsidR="004E05C1" w:rsidRPr="00AF4698">
        <w:t>bi</w:t>
      </w:r>
      <w:r w:rsidR="004005D8" w:rsidRPr="00AF4698">
        <w:t>ern</w:t>
      </w:r>
      <w:r w:rsidR="004E05C1" w:rsidRPr="00AF4698">
        <w:t>o y el</w:t>
      </w:r>
      <w:r w:rsidR="004005D8" w:rsidRPr="00AF4698">
        <w:t xml:space="preserve"> UNICEF, </w:t>
      </w:r>
      <w:r w:rsidR="004E05C1" w:rsidRPr="00AF4698">
        <w:t>en 2009 se puso en marcha un</w:t>
      </w:r>
      <w:r w:rsidR="004005D8" w:rsidRPr="00AF4698">
        <w:t xml:space="preserve"> pro</w:t>
      </w:r>
      <w:r w:rsidR="004E05C1" w:rsidRPr="00AF4698">
        <w:t>y</w:t>
      </w:r>
      <w:r w:rsidR="004005D8" w:rsidRPr="00AF4698">
        <w:t>ect</w:t>
      </w:r>
      <w:r w:rsidR="004E05C1" w:rsidRPr="00AF4698">
        <w:t>o destinado a</w:t>
      </w:r>
      <w:r w:rsidR="004005D8" w:rsidRPr="00AF4698">
        <w:t xml:space="preserve"> anal</w:t>
      </w:r>
      <w:r w:rsidR="004E05C1" w:rsidRPr="00AF4698">
        <w:t>izar la</w:t>
      </w:r>
      <w:r w:rsidR="004005D8" w:rsidRPr="00AF4698">
        <w:t xml:space="preserve"> compatibili</w:t>
      </w:r>
      <w:r w:rsidR="004E05C1" w:rsidRPr="00AF4698">
        <w:t>dad</w:t>
      </w:r>
      <w:r w:rsidR="004005D8" w:rsidRPr="00AF4698">
        <w:t xml:space="preserve"> </w:t>
      </w:r>
      <w:r w:rsidR="004E05C1" w:rsidRPr="00AF4698">
        <w:t>de la legislación nacional con las disposic</w:t>
      </w:r>
      <w:r w:rsidR="004005D8" w:rsidRPr="00AF4698">
        <w:t>ion</w:t>
      </w:r>
      <w:r w:rsidR="004E05C1" w:rsidRPr="00AF4698">
        <w:t>e</w:t>
      </w:r>
      <w:r w:rsidR="004005D8" w:rsidRPr="00AF4698">
        <w:t xml:space="preserve">s </w:t>
      </w:r>
      <w:r w:rsidR="004E05C1" w:rsidRPr="00AF4698"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4E05C1" w:rsidRPr="00AF4698">
          <w:t>la</w:t>
        </w:r>
        <w:r w:rsidR="004005D8" w:rsidRPr="00AF4698">
          <w:t xml:space="preserve"> Conven</w:t>
        </w:r>
        <w:r w:rsidR="004E05C1" w:rsidRPr="00AF4698">
          <w:t>c</w:t>
        </w:r>
        <w:r w:rsidR="004005D8" w:rsidRPr="00AF4698">
          <w:t>i</w:t>
        </w:r>
        <w:r w:rsidR="004E05C1" w:rsidRPr="00AF4698">
          <w:t>ó</w:t>
        </w:r>
        <w:r w:rsidR="004005D8" w:rsidRPr="00AF4698">
          <w:t>n</w:t>
        </w:r>
      </w:smartTag>
      <w:r w:rsidR="004005D8" w:rsidRPr="00AF4698">
        <w:t xml:space="preserve"> </w:t>
      </w:r>
      <w:r w:rsidR="004E05C1" w:rsidRPr="00AF4698">
        <w:t xml:space="preserve">sobre los </w:t>
      </w:r>
      <w:r w:rsidR="008B4EE8" w:rsidRPr="00AF4698">
        <w:t>D</w:t>
      </w:r>
      <w:r w:rsidR="004E05C1" w:rsidRPr="00AF4698">
        <w:t>erechos del Niño</w:t>
      </w:r>
      <w:r w:rsidR="004005D8" w:rsidRPr="00AF4698">
        <w:t xml:space="preserve">. </w:t>
      </w:r>
      <w:r w:rsidR="004E05C1" w:rsidRPr="00AF4698">
        <w:t>Se han examinado todas las normas jurídicas que abordan las cuestiones</w:t>
      </w:r>
      <w:r w:rsidR="00A852B7" w:rsidRPr="00AF4698">
        <w:t xml:space="preserve"> recogidas en </w:t>
      </w:r>
      <w:smartTag w:uri="urn:schemas-microsoft-com:office:smarttags" w:element="PersonName">
        <w:smartTagPr>
          <w:attr w:name="ProductID" w:val="la Convenci￳n. El"/>
        </w:smartTagPr>
        <w:r w:rsidR="00A852B7" w:rsidRPr="00AF4698">
          <w:t>la</w:t>
        </w:r>
        <w:r w:rsidR="004005D8" w:rsidRPr="00AF4698">
          <w:t xml:space="preserve"> Conven</w:t>
        </w:r>
        <w:r w:rsidR="00A852B7" w:rsidRPr="00AF4698">
          <w:t>c</w:t>
        </w:r>
        <w:r w:rsidR="004005D8" w:rsidRPr="00AF4698">
          <w:t>i</w:t>
        </w:r>
        <w:r w:rsidR="00A852B7" w:rsidRPr="00AF4698">
          <w:t>ó</w:t>
        </w:r>
        <w:r w:rsidR="004005D8" w:rsidRPr="00AF4698">
          <w:t xml:space="preserve">n. </w:t>
        </w:r>
        <w:r w:rsidR="00A852B7" w:rsidRPr="00AF4698">
          <w:t>El</w:t>
        </w:r>
      </w:smartTag>
      <w:r w:rsidR="004005D8" w:rsidRPr="00AF4698">
        <w:t xml:space="preserve"> pro</w:t>
      </w:r>
      <w:r w:rsidR="00A852B7" w:rsidRPr="00AF4698">
        <w:t>y</w:t>
      </w:r>
      <w:r w:rsidR="004005D8" w:rsidRPr="00AF4698">
        <w:t>ect</w:t>
      </w:r>
      <w:r w:rsidR="00A852B7" w:rsidRPr="00AF4698">
        <w:t>o se encuentra actualmente en la</w:t>
      </w:r>
      <w:r w:rsidR="001E67FF" w:rsidRPr="00AF4698">
        <w:t xml:space="preserve"> recta</w:t>
      </w:r>
      <w:r w:rsidR="00123FB3" w:rsidRPr="00AF4698">
        <w:t xml:space="preserve"> final</w:t>
      </w:r>
      <w:r w:rsidR="00A852B7" w:rsidRPr="00AF4698">
        <w:t xml:space="preserve"> y en breve se darán a conocer los</w:t>
      </w:r>
      <w:r w:rsidR="004005D8" w:rsidRPr="00AF4698">
        <w:t xml:space="preserve"> result</w:t>
      </w:r>
      <w:r w:rsidR="00A852B7" w:rsidRPr="00AF4698">
        <w:t>ado</w:t>
      </w:r>
      <w:r w:rsidR="004005D8" w:rsidRPr="00AF4698">
        <w:t xml:space="preserve">s </w:t>
      </w:r>
      <w:r w:rsidR="00A852B7" w:rsidRPr="00AF4698">
        <w:t>del</w:t>
      </w:r>
      <w:r w:rsidR="004005D8" w:rsidRPr="00AF4698">
        <w:t xml:space="preserve"> an</w:t>
      </w:r>
      <w:r w:rsidR="00A852B7" w:rsidRPr="00AF4698">
        <w:t>á</w:t>
      </w:r>
      <w:r w:rsidR="004005D8" w:rsidRPr="00AF4698">
        <w:t>l</w:t>
      </w:r>
      <w:r w:rsidR="00A852B7" w:rsidRPr="00AF4698">
        <w:t>i</w:t>
      </w:r>
      <w:r w:rsidR="004005D8" w:rsidRPr="00AF4698">
        <w:t>sis</w:t>
      </w:r>
      <w:r w:rsidR="008B4EE8" w:rsidRPr="00AF4698">
        <w:t>,</w:t>
      </w:r>
      <w:r w:rsidR="00A852B7" w:rsidRPr="00AF4698">
        <w:t xml:space="preserve"> que </w:t>
      </w:r>
      <w:r w:rsidR="008B4EE8" w:rsidRPr="00AF4698">
        <w:t>t</w:t>
      </w:r>
      <w:r w:rsidR="00A852B7" w:rsidRPr="00AF4698">
        <w:t>e</w:t>
      </w:r>
      <w:r w:rsidR="008B4EE8" w:rsidRPr="00AF4698">
        <w:t>n</w:t>
      </w:r>
      <w:r w:rsidR="00A852B7" w:rsidRPr="00AF4698">
        <w:t>drá</w:t>
      </w:r>
      <w:r w:rsidR="008B4EE8" w:rsidRPr="00AF4698">
        <w:t>n</w:t>
      </w:r>
      <w:r w:rsidR="00A852B7" w:rsidRPr="00AF4698">
        <w:t xml:space="preserve"> una amplia</w:t>
      </w:r>
      <w:r w:rsidR="004005D8" w:rsidRPr="00AF4698">
        <w:t xml:space="preserve"> </w:t>
      </w:r>
      <w:r w:rsidR="00A852B7" w:rsidRPr="00AF4698">
        <w:t>difusión entre l</w:t>
      </w:r>
      <w:r w:rsidR="001E67FF" w:rsidRPr="00AF4698">
        <w:t>os miembros del poder</w:t>
      </w:r>
      <w:r w:rsidR="004005D8" w:rsidRPr="00AF4698">
        <w:t xml:space="preserve"> legislativ</w:t>
      </w:r>
      <w:r w:rsidR="001E67FF" w:rsidRPr="00AF4698">
        <w:t>o</w:t>
      </w:r>
      <w:r w:rsidR="004005D8" w:rsidRPr="00AF4698">
        <w:t xml:space="preserve"> </w:t>
      </w:r>
      <w:r w:rsidR="00A852B7" w:rsidRPr="00AF4698">
        <w:t>del</w:t>
      </w:r>
      <w:r w:rsidR="004005D8" w:rsidRPr="00AF4698">
        <w:t xml:space="preserve"> </w:t>
      </w:r>
      <w:r w:rsidR="00A852B7" w:rsidRPr="00AF4698">
        <w:t>G</w:t>
      </w:r>
      <w:r w:rsidR="004005D8" w:rsidRPr="00AF4698">
        <w:t>o</w:t>
      </w:r>
      <w:r w:rsidR="00A852B7" w:rsidRPr="00AF4698">
        <w:t>bi</w:t>
      </w:r>
      <w:r w:rsidR="004005D8" w:rsidRPr="00AF4698">
        <w:t>ern</w:t>
      </w:r>
      <w:r w:rsidR="00A852B7" w:rsidRPr="00AF4698">
        <w:t>o, las</w:t>
      </w:r>
      <w:r w:rsidR="004005D8" w:rsidRPr="00AF4698">
        <w:t xml:space="preserve"> </w:t>
      </w:r>
      <w:r w:rsidR="00A852B7" w:rsidRPr="00AF4698">
        <w:t>O</w:t>
      </w:r>
      <w:r w:rsidR="004005D8" w:rsidRPr="00AF4698">
        <w:t xml:space="preserve">NG </w:t>
      </w:r>
      <w:r w:rsidR="00A852B7" w:rsidRPr="00AF4698">
        <w:t>y la sociedad</w:t>
      </w:r>
      <w:r w:rsidR="004005D8" w:rsidRPr="00AF4698">
        <w:t xml:space="preserve"> civil. </w:t>
      </w:r>
      <w:r w:rsidR="00A852B7" w:rsidRPr="00AF4698">
        <w:t>En ese momento se formularán r</w:t>
      </w:r>
      <w:r w:rsidR="004005D8" w:rsidRPr="00AF4698">
        <w:t>ecomenda</w:t>
      </w:r>
      <w:r w:rsidR="00A852B7" w:rsidRPr="00AF4698">
        <w:t>c</w:t>
      </w:r>
      <w:r w:rsidR="004005D8" w:rsidRPr="00AF4698">
        <w:t>ion</w:t>
      </w:r>
      <w:r w:rsidR="00A852B7" w:rsidRPr="00AF4698">
        <w:t>e</w:t>
      </w:r>
      <w:r w:rsidR="004005D8" w:rsidRPr="00AF4698">
        <w:t>s</w:t>
      </w:r>
      <w:r w:rsidR="00A852B7" w:rsidRPr="00AF4698">
        <w:t xml:space="preserve"> sobre las posibilidades de mejorar la</w:t>
      </w:r>
      <w:r w:rsidR="00FB4652" w:rsidRPr="00AF4698">
        <w:t xml:space="preserve"> </w:t>
      </w:r>
      <w:r w:rsidR="004005D8" w:rsidRPr="00AF4698">
        <w:t>legisla</w:t>
      </w:r>
      <w:r w:rsidR="00A852B7" w:rsidRPr="00AF4698">
        <w:t>c</w:t>
      </w:r>
      <w:r w:rsidR="004005D8" w:rsidRPr="00AF4698">
        <w:t>i</w:t>
      </w:r>
      <w:r w:rsidR="00A852B7" w:rsidRPr="00AF4698">
        <w:t>ó</w:t>
      </w:r>
      <w:r w:rsidR="004005D8" w:rsidRPr="00AF4698">
        <w:t>n</w:t>
      </w:r>
      <w:r w:rsidR="00A852B7" w:rsidRPr="00AF4698">
        <w:t xml:space="preserve"> existente</w:t>
      </w:r>
      <w:r w:rsidR="00FB4652" w:rsidRPr="00AF4698">
        <w:t xml:space="preserve">. </w:t>
      </w:r>
      <w:r w:rsidR="00A852B7" w:rsidRPr="00AF4698">
        <w:t>Una vez que reciban el respaldo del</w:t>
      </w:r>
      <w:r w:rsidR="004005D8" w:rsidRPr="00AF4698">
        <w:t xml:space="preserve"> Go</w:t>
      </w:r>
      <w:r w:rsidR="00A852B7" w:rsidRPr="00AF4698">
        <w:t>bi</w:t>
      </w:r>
      <w:r w:rsidR="004005D8" w:rsidRPr="00AF4698">
        <w:t>ern</w:t>
      </w:r>
      <w:r w:rsidR="00A852B7" w:rsidRPr="00AF4698">
        <w:t>o, esas</w:t>
      </w:r>
      <w:r w:rsidR="00FB4652" w:rsidRPr="00AF4698">
        <w:t xml:space="preserve"> recomenda</w:t>
      </w:r>
      <w:r w:rsidR="00A852B7" w:rsidRPr="00AF4698">
        <w:t>c</w:t>
      </w:r>
      <w:r w:rsidR="00FB4652" w:rsidRPr="00AF4698">
        <w:t>ion</w:t>
      </w:r>
      <w:r w:rsidR="00A852B7" w:rsidRPr="00AF4698">
        <w:t>e</w:t>
      </w:r>
      <w:r w:rsidR="00FB4652" w:rsidRPr="00AF4698">
        <w:t xml:space="preserve">s </w:t>
      </w:r>
      <w:r w:rsidR="00A852B7" w:rsidRPr="00AF4698">
        <w:t>serán aplicadas por los</w:t>
      </w:r>
      <w:r w:rsidR="004005D8" w:rsidRPr="00AF4698">
        <w:t xml:space="preserve"> </w:t>
      </w:r>
      <w:r w:rsidR="00FB4652" w:rsidRPr="00AF4698">
        <w:t>m</w:t>
      </w:r>
      <w:r w:rsidR="004005D8" w:rsidRPr="00AF4698">
        <w:t>inist</w:t>
      </w:r>
      <w:r w:rsidR="00A852B7" w:rsidRPr="00AF4698">
        <w:t>e</w:t>
      </w:r>
      <w:r w:rsidR="004005D8" w:rsidRPr="00AF4698">
        <w:t>ri</w:t>
      </w:r>
      <w:r w:rsidR="00A852B7" w:rsidRPr="00AF4698">
        <w:t>o</w:t>
      </w:r>
      <w:r w:rsidR="004005D8" w:rsidRPr="00AF4698">
        <w:t>s</w:t>
      </w:r>
      <w:r w:rsidR="00A852B7" w:rsidRPr="00AF4698">
        <w:t xml:space="preserve"> competentes</w:t>
      </w:r>
      <w:r w:rsidR="004005D8" w:rsidRPr="00AF4698">
        <w:t xml:space="preserve">, </w:t>
      </w:r>
      <w:r w:rsidR="00A852B7" w:rsidRPr="00AF4698">
        <w:t xml:space="preserve">potenciando así la armonización entre la normativa interna y </w:t>
      </w:r>
      <w:smartTag w:uri="urn:schemas-microsoft-com:office:smarttags" w:element="PersonName">
        <w:smartTagPr>
          <w:attr w:name="ProductID" w:val="la Convenci￳n."/>
        </w:smartTagPr>
        <w:r w:rsidR="00A852B7" w:rsidRPr="00AF4698">
          <w:t>la</w:t>
        </w:r>
        <w:r w:rsidR="004005D8" w:rsidRPr="00AF4698">
          <w:t xml:space="preserve"> Conven</w:t>
        </w:r>
        <w:r w:rsidR="00A852B7" w:rsidRPr="00AF4698">
          <w:t>c</w:t>
        </w:r>
        <w:r w:rsidR="004005D8" w:rsidRPr="00AF4698">
          <w:t>i</w:t>
        </w:r>
        <w:r w:rsidR="00A852B7" w:rsidRPr="00AF4698">
          <w:t>ó</w:t>
        </w:r>
        <w:r w:rsidR="004005D8" w:rsidRPr="00AF4698">
          <w:t>n.</w:t>
        </w:r>
      </w:smartTag>
    </w:p>
    <w:p w:rsidR="004005D8" w:rsidRPr="00AF4698" w:rsidRDefault="00FC751A" w:rsidP="00FC751A">
      <w:pPr>
        <w:pStyle w:val="SingleTxtG"/>
      </w:pPr>
      <w:r w:rsidRPr="00AF4698">
        <w:t>31.</w:t>
      </w:r>
      <w:r w:rsidRPr="00AF4698">
        <w:tab/>
      </w:r>
      <w:smartTag w:uri="urn:schemas-microsoft-com:office:smarttags" w:element="PersonName">
        <w:smartTagPr>
          <w:attr w:name="ProductID" w:val="La Sra. Al-Asmar"/>
        </w:smartTagPr>
        <w:r w:rsidR="00A852B7" w:rsidRPr="00AF4698">
          <w:rPr>
            <w:b/>
          </w:rPr>
          <w:t>La</w:t>
        </w:r>
        <w:r w:rsidR="00A852B7" w:rsidRPr="00AF4698">
          <w:t xml:space="preserve"> </w:t>
        </w:r>
        <w:r w:rsidR="00A852B7" w:rsidRPr="00AF4698">
          <w:rPr>
            <w:b/>
          </w:rPr>
          <w:t>Sra</w:t>
        </w:r>
        <w:r w:rsidR="004005D8" w:rsidRPr="00AF4698">
          <w:rPr>
            <w:b/>
          </w:rPr>
          <w:t>. Al-Asmar</w:t>
        </w:r>
      </w:smartTag>
      <w:r w:rsidR="004005D8" w:rsidRPr="00AF4698">
        <w:t xml:space="preserve"> </w:t>
      </w:r>
      <w:r w:rsidR="006B2BFB" w:rsidRPr="00AF4698">
        <w:t>(</w:t>
      </w:r>
      <w:r w:rsidR="00A852B7" w:rsidRPr="00AF4698">
        <w:t>Relatora para el país</w:t>
      </w:r>
      <w:r w:rsidR="006B2BFB" w:rsidRPr="00AF4698">
        <w:t xml:space="preserve">) </w:t>
      </w:r>
      <w:r w:rsidR="00A852B7" w:rsidRPr="00AF4698">
        <w:t>pregunta qué</w:t>
      </w:r>
      <w:r w:rsidR="004005D8" w:rsidRPr="00AF4698">
        <w:t xml:space="preserve"> </w:t>
      </w:r>
      <w:r w:rsidR="00C16717" w:rsidRPr="00AF4698">
        <w:t>medidas se han tomado para garantizar qu</w:t>
      </w:r>
      <w:r w:rsidR="004005D8" w:rsidRPr="00AF4698">
        <w:t xml:space="preserve">e </w:t>
      </w:r>
      <w:r w:rsidR="00C16717" w:rsidRPr="00AF4698">
        <w:t xml:space="preserve">el </w:t>
      </w:r>
      <w:r w:rsidR="004005D8" w:rsidRPr="00AF4698">
        <w:t>Go</w:t>
      </w:r>
      <w:r w:rsidR="00C16717" w:rsidRPr="00AF4698">
        <w:t>bi</w:t>
      </w:r>
      <w:r w:rsidR="004005D8" w:rsidRPr="00AF4698">
        <w:t>ern</w:t>
      </w:r>
      <w:r w:rsidR="00C16717" w:rsidRPr="00AF4698">
        <w:t>o ha</w:t>
      </w:r>
      <w:r w:rsidR="001E67FF" w:rsidRPr="00AF4698">
        <w:t>ga</w:t>
      </w:r>
      <w:r w:rsidR="00C16717" w:rsidRPr="00AF4698">
        <w:t xml:space="preserve"> suyas las</w:t>
      </w:r>
      <w:r w:rsidR="004005D8" w:rsidRPr="00AF4698">
        <w:t xml:space="preserve"> recomenda</w:t>
      </w:r>
      <w:r w:rsidR="00C16717" w:rsidRPr="00AF4698">
        <w:t>c</w:t>
      </w:r>
      <w:r w:rsidR="004005D8" w:rsidRPr="00AF4698">
        <w:t>ion</w:t>
      </w:r>
      <w:r w:rsidR="00C16717" w:rsidRPr="00AF4698">
        <w:t>e</w:t>
      </w:r>
      <w:r w:rsidR="004005D8" w:rsidRPr="00AF4698">
        <w:t>s.</w:t>
      </w:r>
    </w:p>
    <w:p w:rsidR="00AC4406" w:rsidRPr="00AF4698" w:rsidRDefault="00FC751A" w:rsidP="00FC751A">
      <w:pPr>
        <w:pStyle w:val="SingleTxtG"/>
      </w:pPr>
      <w:r w:rsidRPr="00AF4698">
        <w:t>32.</w:t>
      </w:r>
      <w:r w:rsidRPr="00AF4698">
        <w:tab/>
      </w:r>
      <w:smartTag w:uri="urn:schemas-microsoft-com:office:smarttags" w:element="PersonName">
        <w:smartTagPr>
          <w:attr w:name="ProductID" w:val="La Sra. Kikerekova"/>
        </w:smartTagPr>
        <w:r w:rsidR="00C16717" w:rsidRPr="00AF4698">
          <w:rPr>
            <w:b/>
          </w:rPr>
          <w:t>La</w:t>
        </w:r>
        <w:r w:rsidR="00C16717" w:rsidRPr="00AF4698">
          <w:t xml:space="preserve"> </w:t>
        </w:r>
        <w:r w:rsidR="00C16717" w:rsidRPr="00AF4698">
          <w:rPr>
            <w:b/>
          </w:rPr>
          <w:t>Sra</w:t>
        </w:r>
        <w:r w:rsidR="00AC4406" w:rsidRPr="00AF4698">
          <w:rPr>
            <w:b/>
          </w:rPr>
          <w:t>. Kikerekova</w:t>
        </w:r>
      </w:smartTag>
      <w:r w:rsidR="00AC4406" w:rsidRPr="00AF4698">
        <w:t xml:space="preserve"> (</w:t>
      </w:r>
      <w:r w:rsidR="00C16717" w:rsidRPr="00AF4698">
        <w:t>ex República</w:t>
      </w:r>
      <w:r w:rsidR="00AC4406" w:rsidRPr="00AF4698">
        <w:t xml:space="preserve"> Yugoslav</w:t>
      </w:r>
      <w:r w:rsidR="00C16717" w:rsidRPr="00AF4698">
        <w:t>a</w:t>
      </w:r>
      <w:r w:rsidR="00AC4406" w:rsidRPr="00AF4698">
        <w:t xml:space="preserve"> </w:t>
      </w:r>
      <w:r w:rsidR="00C16717" w:rsidRPr="00AF4698">
        <w:t>de</w:t>
      </w:r>
      <w:r w:rsidR="00AC4406" w:rsidRPr="00AF4698">
        <w:t xml:space="preserve"> Macedonia) </w:t>
      </w:r>
      <w:r w:rsidR="00C16717" w:rsidRPr="00AF4698">
        <w:t>dice que se han hecho</w:t>
      </w:r>
      <w:r w:rsidR="002F3F27" w:rsidRPr="00AF4698">
        <w:t xml:space="preserve"> </w:t>
      </w:r>
      <w:r w:rsidR="00C16717" w:rsidRPr="00AF4698">
        <w:t>esfuerzos denodados para</w:t>
      </w:r>
      <w:r w:rsidR="00AC4406" w:rsidRPr="00AF4698">
        <w:t xml:space="preserve"> armoniz</w:t>
      </w:r>
      <w:r w:rsidR="00C16717" w:rsidRPr="00AF4698">
        <w:t>ar la</w:t>
      </w:r>
      <w:r w:rsidR="00AC4406" w:rsidRPr="00AF4698">
        <w:t xml:space="preserve"> legisla</w:t>
      </w:r>
      <w:r w:rsidR="00C16717" w:rsidRPr="00AF4698">
        <w:t>c</w:t>
      </w:r>
      <w:r w:rsidR="00AC4406" w:rsidRPr="00AF4698">
        <w:t>i</w:t>
      </w:r>
      <w:r w:rsidR="00C16717" w:rsidRPr="00AF4698">
        <w:t>ó</w:t>
      </w:r>
      <w:r w:rsidR="00AC4406" w:rsidRPr="00AF4698">
        <w:t xml:space="preserve">n </w:t>
      </w:r>
      <w:r w:rsidR="00C16717" w:rsidRPr="00AF4698">
        <w:t xml:space="preserve">del país con </w:t>
      </w:r>
      <w:smartTag w:uri="urn:schemas-microsoft-com:office:smarttags" w:element="PersonName">
        <w:smartTagPr>
          <w:attr w:name="ProductID" w:val="la Convenci￳n"/>
        </w:smartTagPr>
        <w:r w:rsidR="00C16717" w:rsidRPr="00AF4698">
          <w:t>la</w:t>
        </w:r>
        <w:r w:rsidR="00AC4406" w:rsidRPr="00AF4698">
          <w:t xml:space="preserve"> Conven</w:t>
        </w:r>
        <w:r w:rsidR="00C16717" w:rsidRPr="00AF4698">
          <w:t>c</w:t>
        </w:r>
        <w:r w:rsidR="00AC4406" w:rsidRPr="00AF4698">
          <w:t>i</w:t>
        </w:r>
        <w:r w:rsidR="00C16717" w:rsidRPr="00AF4698">
          <w:t>ó</w:t>
        </w:r>
        <w:r w:rsidR="00AC4406" w:rsidRPr="00AF4698">
          <w:t>n</w:t>
        </w:r>
      </w:smartTag>
      <w:r w:rsidR="00AC4406" w:rsidRPr="00AF4698">
        <w:t xml:space="preserve"> </w:t>
      </w:r>
      <w:r w:rsidR="00C16717" w:rsidRPr="00AF4698">
        <w:t>y que se adoptarán todas las medidas</w:t>
      </w:r>
      <w:r w:rsidR="00AC4406" w:rsidRPr="00AF4698">
        <w:t xml:space="preserve"> necesar</w:t>
      </w:r>
      <w:r w:rsidR="00C16717" w:rsidRPr="00AF4698">
        <w:t>ias</w:t>
      </w:r>
      <w:r w:rsidR="00AC4406" w:rsidRPr="00AF4698">
        <w:t xml:space="preserve"> </w:t>
      </w:r>
      <w:r w:rsidR="008B4EE8" w:rsidRPr="00AF4698">
        <w:t>a fin de</w:t>
      </w:r>
      <w:r w:rsidR="00C16717" w:rsidRPr="00AF4698">
        <w:t xml:space="preserve"> garantizar la aprobación de las</w:t>
      </w:r>
      <w:r w:rsidR="00AC4406" w:rsidRPr="00AF4698">
        <w:t xml:space="preserve"> recomenda</w:t>
      </w:r>
      <w:r w:rsidR="00C16717" w:rsidRPr="00AF4698">
        <w:t>c</w:t>
      </w:r>
      <w:r w:rsidR="00AC4406" w:rsidRPr="00AF4698">
        <w:t>ion</w:t>
      </w:r>
      <w:r w:rsidR="00C16717" w:rsidRPr="00AF4698">
        <w:t>e</w:t>
      </w:r>
      <w:r w:rsidR="00AC4406" w:rsidRPr="00AF4698">
        <w:t xml:space="preserve">s; </w:t>
      </w:r>
      <w:r w:rsidR="00C16717" w:rsidRPr="00AF4698">
        <w:t>a su juicio, una de las formas de asegurar un resultado favorable reside en la participación de todos los</w:t>
      </w:r>
      <w:r w:rsidR="00AC4406" w:rsidRPr="00AF4698">
        <w:t xml:space="preserve"> min</w:t>
      </w:r>
      <w:r w:rsidR="00C16717" w:rsidRPr="00AF4698">
        <w:t>i</w:t>
      </w:r>
      <w:r w:rsidR="00AC4406" w:rsidRPr="00AF4698">
        <w:t>st</w:t>
      </w:r>
      <w:r w:rsidR="00C16717" w:rsidRPr="00AF4698">
        <w:t>e</w:t>
      </w:r>
      <w:r w:rsidR="00AC4406" w:rsidRPr="00AF4698">
        <w:t>ri</w:t>
      </w:r>
      <w:r w:rsidR="00C16717" w:rsidRPr="00AF4698">
        <w:t>o</w:t>
      </w:r>
      <w:r w:rsidR="00AC4406" w:rsidRPr="00AF4698">
        <w:t xml:space="preserve">s </w:t>
      </w:r>
      <w:r w:rsidR="00C16717" w:rsidRPr="00AF4698">
        <w:t>e</w:t>
      </w:r>
      <w:r w:rsidR="00AC4406" w:rsidRPr="00AF4698">
        <w:t xml:space="preserve"> institu</w:t>
      </w:r>
      <w:r w:rsidR="00C16717" w:rsidRPr="00AF4698">
        <w:t>c</w:t>
      </w:r>
      <w:r w:rsidR="00AC4406" w:rsidRPr="00AF4698">
        <w:t>ion</w:t>
      </w:r>
      <w:r w:rsidR="00C16717" w:rsidRPr="00AF4698">
        <w:t>e</w:t>
      </w:r>
      <w:r w:rsidR="00AC4406" w:rsidRPr="00AF4698">
        <w:t xml:space="preserve">s </w:t>
      </w:r>
      <w:r w:rsidR="00C16717" w:rsidRPr="00AF4698">
        <w:t>competentes</w:t>
      </w:r>
      <w:r w:rsidR="00AC4406" w:rsidRPr="00AF4698">
        <w:t xml:space="preserve">. </w:t>
      </w:r>
      <w:r w:rsidR="00C16717" w:rsidRPr="00AF4698">
        <w:t>Además, se han utilizado</w:t>
      </w:r>
      <w:r w:rsidR="00AC4406" w:rsidRPr="00AF4698">
        <w:t xml:space="preserve"> indica</w:t>
      </w:r>
      <w:r w:rsidR="00C16717" w:rsidRPr="00AF4698">
        <w:t>d</w:t>
      </w:r>
      <w:r w:rsidR="00AC4406" w:rsidRPr="00AF4698">
        <w:t>or</w:t>
      </w:r>
      <w:r w:rsidR="00C16717" w:rsidRPr="00AF4698">
        <w:t>e</w:t>
      </w:r>
      <w:r w:rsidR="00AC4406" w:rsidRPr="00AF4698">
        <w:t>s</w:t>
      </w:r>
      <w:r w:rsidR="00C16717" w:rsidRPr="00AF4698">
        <w:t xml:space="preserve"> prácticos</w:t>
      </w:r>
      <w:r w:rsidR="00AC4406" w:rsidRPr="00AF4698">
        <w:t>, establ</w:t>
      </w:r>
      <w:r w:rsidR="00C16717" w:rsidRPr="00AF4698">
        <w:t>ecidos por las</w:t>
      </w:r>
      <w:r w:rsidR="00AC4406" w:rsidRPr="00AF4698">
        <w:t xml:space="preserve"> </w:t>
      </w:r>
      <w:r w:rsidR="00C16717" w:rsidRPr="00AF4698">
        <w:t>O</w:t>
      </w:r>
      <w:r w:rsidR="00AC4406" w:rsidRPr="00AF4698">
        <w:t xml:space="preserve">NG, </w:t>
      </w:r>
      <w:r w:rsidR="00C16717" w:rsidRPr="00AF4698">
        <w:t xml:space="preserve">a fin de </w:t>
      </w:r>
      <w:r w:rsidR="00AC4406" w:rsidRPr="00AF4698">
        <w:t>identif</w:t>
      </w:r>
      <w:r w:rsidR="00C16717" w:rsidRPr="00AF4698">
        <w:t xml:space="preserve">icar las esferas </w:t>
      </w:r>
      <w:r w:rsidR="00AC4406" w:rsidRPr="00AF4698">
        <w:t>legislativ</w:t>
      </w:r>
      <w:r w:rsidR="00C16717" w:rsidRPr="00AF4698">
        <w:t>as que requieren una</w:t>
      </w:r>
      <w:r w:rsidR="00AC4406" w:rsidRPr="00AF4698">
        <w:t xml:space="preserve"> reform</w:t>
      </w:r>
      <w:r w:rsidR="00C16717" w:rsidRPr="00AF4698">
        <w:t>a</w:t>
      </w:r>
      <w:r w:rsidR="00AC4406" w:rsidRPr="00AF4698">
        <w:t xml:space="preserve">. </w:t>
      </w:r>
      <w:r w:rsidR="001C0EA6" w:rsidRPr="00AF4698">
        <w:t>Las</w:t>
      </w:r>
      <w:r w:rsidR="00AC4406" w:rsidRPr="00AF4698">
        <w:t xml:space="preserve"> autori</w:t>
      </w:r>
      <w:r w:rsidR="001C0EA6" w:rsidRPr="00AF4698">
        <w:t>dades están trabajando también con el</w:t>
      </w:r>
      <w:r w:rsidR="002F3F27" w:rsidRPr="00AF4698">
        <w:t xml:space="preserve"> </w:t>
      </w:r>
      <w:r w:rsidR="00AC4406" w:rsidRPr="00AF4698">
        <w:t xml:space="preserve">Ombudsman </w:t>
      </w:r>
      <w:r w:rsidR="001C0EA6" w:rsidRPr="00AF4698">
        <w:t>e</w:t>
      </w:r>
      <w:r w:rsidR="00AC4406" w:rsidRPr="00AF4698">
        <w:t xml:space="preserve">n </w:t>
      </w:r>
      <w:r w:rsidR="001C0EA6" w:rsidRPr="00AF4698">
        <w:t>ese sentido</w:t>
      </w:r>
      <w:r w:rsidR="00AC4406" w:rsidRPr="00AF4698">
        <w:t xml:space="preserve">. </w:t>
      </w:r>
      <w:r w:rsidR="001C0EA6" w:rsidRPr="00AF4698">
        <w:t xml:space="preserve">Para que </w:t>
      </w:r>
      <w:smartTag w:uri="urn:schemas-microsoft-com:office:smarttags" w:element="PersonName">
        <w:smartTagPr>
          <w:attr w:name="ProductID" w:val="la Asamblea"/>
        </w:smartTagPr>
        <w:r w:rsidR="001C0EA6" w:rsidRPr="00AF4698">
          <w:t>la</w:t>
        </w:r>
        <w:r w:rsidR="00AC4406" w:rsidRPr="00AF4698">
          <w:t xml:space="preserve"> As</w:t>
        </w:r>
        <w:r w:rsidR="001C0EA6" w:rsidRPr="00AF4698">
          <w:t>a</w:t>
        </w:r>
        <w:r w:rsidR="00AC4406" w:rsidRPr="00AF4698">
          <w:t>mbl</w:t>
        </w:r>
        <w:r w:rsidR="001C0EA6" w:rsidRPr="00AF4698">
          <w:t>ea</w:t>
        </w:r>
      </w:smartTag>
      <w:r w:rsidR="00AC4406" w:rsidRPr="00AF4698">
        <w:t xml:space="preserve"> </w:t>
      </w:r>
      <w:r w:rsidR="001C0EA6" w:rsidRPr="00AF4698">
        <w:t>pueda</w:t>
      </w:r>
      <w:r w:rsidR="00AC4406" w:rsidRPr="00AF4698">
        <w:t xml:space="preserve"> adopt</w:t>
      </w:r>
      <w:r w:rsidR="001C0EA6" w:rsidRPr="00AF4698">
        <w:t>ar</w:t>
      </w:r>
      <w:r w:rsidR="00AC4406" w:rsidRPr="00AF4698">
        <w:t xml:space="preserve"> </w:t>
      </w:r>
      <w:r w:rsidR="001C0EA6" w:rsidRPr="00AF4698">
        <w:t xml:space="preserve">medidas </w:t>
      </w:r>
      <w:r w:rsidR="00AC4406" w:rsidRPr="00AF4698">
        <w:t>legislati</w:t>
      </w:r>
      <w:r w:rsidR="001C0EA6" w:rsidRPr="00AF4698">
        <w:t>vas</w:t>
      </w:r>
      <w:r w:rsidR="00AC4406" w:rsidRPr="00AF4698">
        <w:t xml:space="preserve">, </w:t>
      </w:r>
      <w:r w:rsidR="001C0EA6" w:rsidRPr="00AF4698">
        <w:t xml:space="preserve">es preciso </w:t>
      </w:r>
      <w:r w:rsidR="001E67FF" w:rsidRPr="00AF4698">
        <w:t>definir</w:t>
      </w:r>
      <w:r w:rsidR="001C0EA6" w:rsidRPr="00AF4698">
        <w:t xml:space="preserve"> la situación exacta a la que se aplicarán las medidas objeto de estudio y explicar cual es su papel en la búsqueda de una</w:t>
      </w:r>
      <w:r w:rsidR="00AC4406" w:rsidRPr="00AF4698">
        <w:t xml:space="preserve"> solu</w:t>
      </w:r>
      <w:r w:rsidR="001C0EA6" w:rsidRPr="00AF4698">
        <w:t>c</w:t>
      </w:r>
      <w:r w:rsidR="00AC4406" w:rsidRPr="00AF4698">
        <w:t>i</w:t>
      </w:r>
      <w:r w:rsidR="001C0EA6" w:rsidRPr="00AF4698">
        <w:t>ó</w:t>
      </w:r>
      <w:r w:rsidR="00AC4406" w:rsidRPr="00AF4698">
        <w:t xml:space="preserve">n </w:t>
      </w:r>
      <w:r w:rsidR="001E67FF" w:rsidRPr="00AF4698">
        <w:t>al respecto</w:t>
      </w:r>
      <w:r w:rsidR="001C0EA6" w:rsidRPr="00AF4698">
        <w:t>.</w:t>
      </w:r>
      <w:r w:rsidR="00AC4406" w:rsidRPr="00AF4698">
        <w:t xml:space="preserve"> </w:t>
      </w:r>
      <w:r w:rsidR="001C0EA6" w:rsidRPr="00AF4698">
        <w:t>El procedimiento para</w:t>
      </w:r>
      <w:r w:rsidR="00AC4406" w:rsidRPr="00AF4698">
        <w:t xml:space="preserve"> armoniz</w:t>
      </w:r>
      <w:r w:rsidR="001C0EA6" w:rsidRPr="00AF4698">
        <w:t>ar</w:t>
      </w:r>
      <w:r w:rsidR="00AC4406" w:rsidRPr="00AF4698">
        <w:t xml:space="preserve"> </w:t>
      </w:r>
      <w:r w:rsidR="001C0EA6" w:rsidRPr="00AF4698">
        <w:t xml:space="preserve">la </w:t>
      </w:r>
      <w:r w:rsidR="00AC4406" w:rsidRPr="00AF4698">
        <w:t>legisla</w:t>
      </w:r>
      <w:r w:rsidR="001C0EA6" w:rsidRPr="00AF4698">
        <w:t>c</w:t>
      </w:r>
      <w:r w:rsidR="00AC4406" w:rsidRPr="00AF4698">
        <w:t>i</w:t>
      </w:r>
      <w:r w:rsidR="001C0EA6" w:rsidRPr="00AF4698">
        <w:t>ó</w:t>
      </w:r>
      <w:r w:rsidR="00AC4406" w:rsidRPr="00AF4698">
        <w:t xml:space="preserve">n </w:t>
      </w:r>
      <w:r w:rsidR="001C0EA6" w:rsidRPr="00AF4698">
        <w:t xml:space="preserve">con </w:t>
      </w:r>
      <w:smartTag w:uri="urn:schemas-microsoft-com:office:smarttags" w:element="PersonName">
        <w:smartTagPr>
          <w:attr w:name="ProductID" w:val="la Convenci￳n"/>
        </w:smartTagPr>
        <w:r w:rsidR="001C0EA6" w:rsidRPr="00AF4698">
          <w:t>la</w:t>
        </w:r>
        <w:r w:rsidR="00AC4406" w:rsidRPr="00AF4698">
          <w:t xml:space="preserve"> Conven</w:t>
        </w:r>
        <w:r w:rsidR="001C0EA6" w:rsidRPr="00AF4698">
          <w:t>c</w:t>
        </w:r>
        <w:r w:rsidR="00AC4406" w:rsidRPr="00AF4698">
          <w:t>i</w:t>
        </w:r>
        <w:r w:rsidR="001C0EA6" w:rsidRPr="00AF4698">
          <w:t>ó</w:t>
        </w:r>
        <w:r w:rsidR="00AC4406" w:rsidRPr="00AF4698">
          <w:t>n</w:t>
        </w:r>
      </w:smartTag>
      <w:r w:rsidR="00AC4406" w:rsidRPr="00AF4698">
        <w:t xml:space="preserve"> </w:t>
      </w:r>
      <w:r w:rsidR="001C0EA6" w:rsidRPr="00AF4698">
        <w:t>es muy</w:t>
      </w:r>
      <w:r w:rsidR="00AC4406" w:rsidRPr="00AF4698">
        <w:t xml:space="preserve"> transparent</w:t>
      </w:r>
      <w:r w:rsidR="001C0EA6" w:rsidRPr="00AF4698">
        <w:t>e y se tienen en cuenta las opiniones de los</w:t>
      </w:r>
      <w:r w:rsidR="00AC4406" w:rsidRPr="00AF4698">
        <w:t xml:space="preserve"> profesional</w:t>
      </w:r>
      <w:r w:rsidR="001C0EA6" w:rsidRPr="00AF4698">
        <w:t>e</w:t>
      </w:r>
      <w:r w:rsidR="00AC4406" w:rsidRPr="00AF4698">
        <w:t xml:space="preserve">s </w:t>
      </w:r>
      <w:r w:rsidR="001C0EA6" w:rsidRPr="00AF4698">
        <w:t>e</w:t>
      </w:r>
      <w:r w:rsidR="00AC4406" w:rsidRPr="00AF4698">
        <w:t xml:space="preserve">n </w:t>
      </w:r>
      <w:r w:rsidR="001C0EA6" w:rsidRPr="00AF4698">
        <w:t>la materia y de todas las</w:t>
      </w:r>
      <w:r w:rsidR="00AC4406" w:rsidRPr="00AF4698">
        <w:t xml:space="preserve"> institu</w:t>
      </w:r>
      <w:r w:rsidR="001C0EA6" w:rsidRPr="00AF4698">
        <w:t>c</w:t>
      </w:r>
      <w:r w:rsidR="00AC4406" w:rsidRPr="00AF4698">
        <w:t>ion</w:t>
      </w:r>
      <w:r w:rsidR="001C0EA6" w:rsidRPr="00AF4698">
        <w:t>e</w:t>
      </w:r>
      <w:r w:rsidR="00AC4406" w:rsidRPr="00AF4698">
        <w:t xml:space="preserve">s </w:t>
      </w:r>
      <w:r w:rsidR="001C0EA6" w:rsidRPr="00AF4698">
        <w:t>competentes en el ámbito de los derechos del niño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33.</w:t>
      </w:r>
      <w:r w:rsidRPr="00AF4698">
        <w:tab/>
      </w:r>
      <w:r w:rsidR="00616047" w:rsidRPr="00AF4698">
        <w:rPr>
          <w:b/>
        </w:rPr>
        <w:t>El</w:t>
      </w:r>
      <w:r w:rsidR="00616047" w:rsidRPr="00AF4698">
        <w:t xml:space="preserve"> </w:t>
      </w:r>
      <w:r w:rsidR="00616047" w:rsidRPr="00AF4698">
        <w:rPr>
          <w:b/>
        </w:rPr>
        <w:t>S</w:t>
      </w:r>
      <w:r w:rsidR="00AC4406" w:rsidRPr="00AF4698">
        <w:rPr>
          <w:b/>
        </w:rPr>
        <w:t>r. Citarella</w:t>
      </w:r>
      <w:r w:rsidR="00AC4406" w:rsidRPr="00AF4698">
        <w:t xml:space="preserve"> </w:t>
      </w:r>
      <w:r w:rsidR="00616047" w:rsidRPr="00AF4698">
        <w:t>señala que a menudo surgen</w:t>
      </w:r>
      <w:r w:rsidR="00AC4406" w:rsidRPr="00AF4698">
        <w:t xml:space="preserve"> dificult</w:t>
      </w:r>
      <w:r w:rsidR="00616047" w:rsidRPr="00AF4698">
        <w:t>ad</w:t>
      </w:r>
      <w:r w:rsidR="00AC4406" w:rsidRPr="00AF4698">
        <w:t xml:space="preserve">es </w:t>
      </w:r>
      <w:r w:rsidR="00616047" w:rsidRPr="00AF4698">
        <w:t xml:space="preserve">en </w:t>
      </w:r>
      <w:smartTag w:uri="urn:schemas-microsoft-com:office:smarttags" w:element="PersonName">
        <w:smartTagPr>
          <w:attr w:name="ProductID" w:val="la ex Rep￺blica Yugoslava"/>
        </w:smartTagPr>
        <w:r w:rsidR="00616047" w:rsidRPr="00AF4698">
          <w:t>la ex República Yugoslava</w:t>
        </w:r>
      </w:smartTag>
      <w:r w:rsidR="00616047" w:rsidRPr="00AF4698">
        <w:t xml:space="preserve"> de</w:t>
      </w:r>
      <w:r w:rsidR="00AC4406" w:rsidRPr="00AF4698">
        <w:t xml:space="preserve"> </w:t>
      </w:r>
      <w:r w:rsidR="00616047" w:rsidRPr="00AF4698">
        <w:t>Macedonia a la hora de aplicar la</w:t>
      </w:r>
      <w:r w:rsidR="00AC4406" w:rsidRPr="00AF4698">
        <w:t xml:space="preserve"> legisla</w:t>
      </w:r>
      <w:r w:rsidR="00616047" w:rsidRPr="00AF4698">
        <w:t>c</w:t>
      </w:r>
      <w:r w:rsidR="00AC4406" w:rsidRPr="00AF4698">
        <w:t>i</w:t>
      </w:r>
      <w:r w:rsidR="00616047" w:rsidRPr="00AF4698">
        <w:t>ó</w:t>
      </w:r>
      <w:r w:rsidR="00AC4406" w:rsidRPr="00AF4698">
        <w:t>n</w:t>
      </w:r>
      <w:r w:rsidR="00616047" w:rsidRPr="00AF4698">
        <w:t>, en particular porque es preciso</w:t>
      </w:r>
      <w:r w:rsidR="00AC4406" w:rsidRPr="00AF4698">
        <w:t xml:space="preserve"> </w:t>
      </w:r>
      <w:r w:rsidR="00616047" w:rsidRPr="00AF4698">
        <w:t>firmar un dec</w:t>
      </w:r>
      <w:r w:rsidR="00AC4406" w:rsidRPr="00AF4698">
        <w:t>re</w:t>
      </w:r>
      <w:r w:rsidR="00616047" w:rsidRPr="00AF4698">
        <w:t>to antes de que una ley entre en vigor</w:t>
      </w:r>
      <w:r w:rsidR="00AC4406" w:rsidRPr="00AF4698">
        <w:t xml:space="preserve">. </w:t>
      </w:r>
      <w:r w:rsidR="00616047" w:rsidRPr="00AF4698">
        <w:t xml:space="preserve">Por ello, no se ha hecho efectiva aún en su totalidad </w:t>
      </w:r>
      <w:smartTag w:uri="urn:schemas-microsoft-com:office:smarttags" w:element="PersonName">
        <w:smartTagPr>
          <w:attr w:name="ProductID" w:val="la Ley"/>
        </w:smartTagPr>
        <w:r w:rsidR="00616047" w:rsidRPr="00AF4698">
          <w:t>la Ley</w:t>
        </w:r>
      </w:smartTag>
      <w:r w:rsidR="00616047" w:rsidRPr="00AF4698">
        <w:t xml:space="preserve"> de</w:t>
      </w:r>
      <w:r w:rsidR="00AC4406" w:rsidRPr="00AF4698">
        <w:t xml:space="preserve"> </w:t>
      </w:r>
      <w:r w:rsidR="00616047" w:rsidRPr="00AF4698">
        <w:t>j</w:t>
      </w:r>
      <w:r w:rsidR="00AC4406" w:rsidRPr="00AF4698">
        <w:t>u</w:t>
      </w:r>
      <w:r w:rsidR="00616047" w:rsidRPr="00AF4698">
        <w:t>sticia</w:t>
      </w:r>
      <w:r w:rsidR="00AC4406" w:rsidRPr="00AF4698">
        <w:t xml:space="preserve"> </w:t>
      </w:r>
      <w:r w:rsidR="00616047" w:rsidRPr="00AF4698">
        <w:t>j</w:t>
      </w:r>
      <w:r w:rsidR="00AC4406" w:rsidRPr="00AF4698">
        <w:t>u</w:t>
      </w:r>
      <w:r w:rsidR="00616047" w:rsidRPr="00AF4698">
        <w:t>venil</w:t>
      </w:r>
      <w:r w:rsidR="00AC4406" w:rsidRPr="00AF4698">
        <w:t xml:space="preserve">. </w:t>
      </w:r>
      <w:r w:rsidR="00295841" w:rsidRPr="00AF4698">
        <w:t xml:space="preserve">Tiene entendido que </w:t>
      </w:r>
      <w:smartTag w:uri="urn:schemas-microsoft-com:office:smarttags" w:element="PersonName">
        <w:smartTagPr>
          <w:attr w:name="ProductID" w:val="la Convenci￳n"/>
        </w:smartTagPr>
        <w:r w:rsidR="00295841" w:rsidRPr="00AF4698">
          <w:t>la</w:t>
        </w:r>
        <w:r w:rsidR="00AC4406" w:rsidRPr="00AF4698">
          <w:t xml:space="preserve"> Conven</w:t>
        </w:r>
        <w:r w:rsidR="00295841" w:rsidRPr="00AF4698">
          <w:t>c</w:t>
        </w:r>
        <w:r w:rsidR="00AC4406" w:rsidRPr="00AF4698">
          <w:t>i</w:t>
        </w:r>
        <w:r w:rsidR="00295841" w:rsidRPr="00AF4698">
          <w:t>ó</w:t>
        </w:r>
        <w:r w:rsidR="00AC4406" w:rsidRPr="00AF4698">
          <w:t>n</w:t>
        </w:r>
      </w:smartTag>
      <w:r w:rsidR="00AC4406" w:rsidRPr="00AF4698">
        <w:t xml:space="preserve"> </w:t>
      </w:r>
      <w:r w:rsidR="00295841" w:rsidRPr="00AF4698">
        <w:t>se ha incorporado a la legislación del país, aunque se pregunta qué harán los jueces en el cas</w:t>
      </w:r>
      <w:r w:rsidR="001E67FF" w:rsidRPr="00AF4698">
        <w:t xml:space="preserve">o </w:t>
      </w:r>
      <w:r w:rsidR="008B4EE8" w:rsidRPr="00AF4698">
        <w:t>d</w:t>
      </w:r>
      <w:r w:rsidR="001E67FF" w:rsidRPr="00AF4698">
        <w:t>e que u</w:t>
      </w:r>
      <w:r w:rsidR="00295841" w:rsidRPr="00AF4698">
        <w:t>n delito esté tipificado en el derecho interno, pero la ley que lo reco</w:t>
      </w:r>
      <w:r w:rsidR="001E67FF" w:rsidRPr="00AF4698">
        <w:t>ge</w:t>
      </w:r>
      <w:r w:rsidR="00295841" w:rsidRPr="00AF4698">
        <w:t xml:space="preserve"> no se ajust</w:t>
      </w:r>
      <w:r w:rsidR="001E67FF" w:rsidRPr="00AF4698">
        <w:t>a</w:t>
      </w:r>
      <w:r w:rsidR="00295841" w:rsidRPr="00AF4698">
        <w:t xml:space="preserve"> a la</w:t>
      </w:r>
      <w:r w:rsidR="002F3F27" w:rsidRPr="00AF4698">
        <w:t xml:space="preserve"> </w:t>
      </w:r>
      <w:r w:rsidR="00AC4406" w:rsidRPr="00AF4698">
        <w:t>Conven</w:t>
      </w:r>
      <w:r w:rsidR="00295841" w:rsidRPr="00AF4698">
        <w:t>c</w:t>
      </w:r>
      <w:r w:rsidR="00AC4406" w:rsidRPr="00AF4698">
        <w:t>i</w:t>
      </w:r>
      <w:r w:rsidR="00295841" w:rsidRPr="00AF4698">
        <w:t>ó</w:t>
      </w:r>
      <w:r w:rsidR="00AC4406" w:rsidRPr="00AF4698">
        <w:t>n.</w:t>
      </w:r>
    </w:p>
    <w:p w:rsidR="00AC4406" w:rsidRPr="00AF4698" w:rsidRDefault="00FC751A" w:rsidP="00FC751A">
      <w:pPr>
        <w:pStyle w:val="SingleTxtG"/>
      </w:pPr>
      <w:r w:rsidRPr="00AF4698">
        <w:t>34.</w:t>
      </w:r>
      <w:r w:rsidRPr="00AF4698">
        <w:tab/>
      </w:r>
      <w:smartTag w:uri="urn:schemas-microsoft-com:office:smarttags" w:element="PersonName">
        <w:smartTagPr>
          <w:attr w:name="ProductID" w:val="La Sra. Kikerekova"/>
        </w:smartTagPr>
        <w:r w:rsidR="00295841" w:rsidRPr="00AF4698">
          <w:rPr>
            <w:b/>
          </w:rPr>
          <w:t>La</w:t>
        </w:r>
        <w:r w:rsidR="00295841" w:rsidRPr="00AF4698">
          <w:t xml:space="preserve"> </w:t>
        </w:r>
        <w:r w:rsidR="00295841" w:rsidRPr="00AF4698">
          <w:rPr>
            <w:b/>
          </w:rPr>
          <w:t>Sra</w:t>
        </w:r>
        <w:r w:rsidR="00AC4406" w:rsidRPr="00AF4698">
          <w:rPr>
            <w:b/>
          </w:rPr>
          <w:t>. Kikerekova</w:t>
        </w:r>
      </w:smartTag>
      <w:r w:rsidR="00AC4406" w:rsidRPr="00AF4698">
        <w:t xml:space="preserve"> (</w:t>
      </w:r>
      <w:r w:rsidR="00295841" w:rsidRPr="00AF4698">
        <w:t>ex</w:t>
      </w:r>
      <w:r w:rsidR="00AC4406" w:rsidRPr="00AF4698">
        <w:t xml:space="preserve"> Rep</w:t>
      </w:r>
      <w:r w:rsidR="00295841" w:rsidRPr="00AF4698">
        <w:t>ú</w:t>
      </w:r>
      <w:r w:rsidR="00AC4406" w:rsidRPr="00AF4698">
        <w:t>blic</w:t>
      </w:r>
      <w:r w:rsidR="00295841" w:rsidRPr="00AF4698">
        <w:t>a Yugoslava</w:t>
      </w:r>
      <w:r w:rsidR="00AC4406" w:rsidRPr="00AF4698">
        <w:t xml:space="preserve"> </w:t>
      </w:r>
      <w:r w:rsidR="00295841" w:rsidRPr="00AF4698">
        <w:t>de</w:t>
      </w:r>
      <w:r w:rsidR="00AC4406" w:rsidRPr="00AF4698">
        <w:t xml:space="preserve"> Macedonia) </w:t>
      </w:r>
      <w:r w:rsidR="00295841" w:rsidRPr="00AF4698">
        <w:t xml:space="preserve">dice que </w:t>
      </w:r>
      <w:smartTag w:uri="urn:schemas-microsoft-com:office:smarttags" w:element="PersonName">
        <w:smartTagPr>
          <w:attr w:name="ProductID" w:val="la Ley"/>
        </w:smartTagPr>
        <w:r w:rsidR="00295841" w:rsidRPr="00AF4698">
          <w:t>la Ley</w:t>
        </w:r>
      </w:smartTag>
      <w:r w:rsidR="00295841" w:rsidRPr="00AF4698">
        <w:t xml:space="preserve"> de</w:t>
      </w:r>
      <w:r w:rsidR="00AC4406" w:rsidRPr="00AF4698">
        <w:t xml:space="preserve"> </w:t>
      </w:r>
      <w:r w:rsidR="00B649C2" w:rsidRPr="00AF4698">
        <w:t>justicia j</w:t>
      </w:r>
      <w:r w:rsidR="00AC4406" w:rsidRPr="00AF4698">
        <w:t>uvenil</w:t>
      </w:r>
      <w:r w:rsidR="00B649C2" w:rsidRPr="00AF4698">
        <w:t xml:space="preserve"> entró en vigor el</w:t>
      </w:r>
      <w:r w:rsidR="00AC4406" w:rsidRPr="00AF4698">
        <w:t xml:space="preserve"> 30 </w:t>
      </w:r>
      <w:r w:rsidR="00B649C2" w:rsidRPr="00AF4698">
        <w:t>de j</w:t>
      </w:r>
      <w:r w:rsidR="00AC4406" w:rsidRPr="00AF4698">
        <w:t>un</w:t>
      </w:r>
      <w:r w:rsidR="00B649C2" w:rsidRPr="00AF4698">
        <w:t>io de</w:t>
      </w:r>
      <w:r w:rsidR="00AC4406" w:rsidRPr="00AF4698">
        <w:t xml:space="preserve"> 2009 </w:t>
      </w:r>
      <w:r w:rsidR="00B649C2" w:rsidRPr="00AF4698">
        <w:t>y trajo co</w:t>
      </w:r>
      <w:r w:rsidR="001E67FF" w:rsidRPr="00AF4698">
        <w:t>ns</w:t>
      </w:r>
      <w:r w:rsidR="00B649C2" w:rsidRPr="00AF4698">
        <w:t>igo nuevas normas en esa esfera</w:t>
      </w:r>
      <w:r w:rsidR="00AC4406" w:rsidRPr="00AF4698">
        <w:t>. Introdu</w:t>
      </w:r>
      <w:r w:rsidR="00B649C2" w:rsidRPr="00AF4698">
        <w:t>jo el concepto de justicia</w:t>
      </w:r>
      <w:r w:rsidR="00AC4406" w:rsidRPr="00AF4698">
        <w:t xml:space="preserve"> rest</w:t>
      </w:r>
      <w:r w:rsidR="00B649C2" w:rsidRPr="00AF4698">
        <w:t>au</w:t>
      </w:r>
      <w:r w:rsidR="00AC4406" w:rsidRPr="00AF4698">
        <w:t>rativ</w:t>
      </w:r>
      <w:r w:rsidR="00B649C2" w:rsidRPr="00AF4698">
        <w:t xml:space="preserve">a, facilitó la creación de centros de </w:t>
      </w:r>
      <w:r w:rsidR="00FF6A8A" w:rsidRPr="00AF4698">
        <w:t>asistencia</w:t>
      </w:r>
      <w:r w:rsidR="00AC4406" w:rsidRPr="00AF4698">
        <w:t xml:space="preserve"> social </w:t>
      </w:r>
      <w:r w:rsidR="00B649C2" w:rsidRPr="00AF4698">
        <w:t>y</w:t>
      </w:r>
      <w:r w:rsidR="00AC4406" w:rsidRPr="00AF4698">
        <w:t xml:space="preserve"> reform</w:t>
      </w:r>
      <w:r w:rsidR="00B649C2" w:rsidRPr="00AF4698">
        <w:t>ó los procedimientos</w:t>
      </w:r>
      <w:r w:rsidR="00AC4406" w:rsidRPr="00AF4698">
        <w:t xml:space="preserve"> judicial</w:t>
      </w:r>
      <w:r w:rsidR="00B649C2" w:rsidRPr="00AF4698">
        <w:t>es</w:t>
      </w:r>
      <w:r w:rsidR="00AC4406" w:rsidRPr="00AF4698">
        <w:t xml:space="preserve">. </w:t>
      </w:r>
      <w:r w:rsidR="00B649C2" w:rsidRPr="00AF4698">
        <w:t xml:space="preserve">Los centros de </w:t>
      </w:r>
      <w:r w:rsidR="005A2864" w:rsidRPr="00AF4698">
        <w:t>asistencia</w:t>
      </w:r>
      <w:r w:rsidR="00AC4406" w:rsidRPr="00AF4698">
        <w:t xml:space="preserve"> social</w:t>
      </w:r>
      <w:r w:rsidR="00B649C2" w:rsidRPr="00AF4698">
        <w:t xml:space="preserve"> han puesto en marcha actividades de prevención de la delincuencia, con miras a e</w:t>
      </w:r>
      <w:r w:rsidR="00AC4406" w:rsidRPr="00AF4698">
        <w:t>limina</w:t>
      </w:r>
      <w:r w:rsidR="00B649C2" w:rsidRPr="00AF4698">
        <w:t>r</w:t>
      </w:r>
      <w:r w:rsidR="00AC4406" w:rsidRPr="00AF4698">
        <w:t xml:space="preserve"> </w:t>
      </w:r>
      <w:r w:rsidR="00B649C2" w:rsidRPr="00AF4698">
        <w:t xml:space="preserve">los </w:t>
      </w:r>
      <w:r w:rsidR="00AC4406" w:rsidRPr="00AF4698">
        <w:t>factor</w:t>
      </w:r>
      <w:r w:rsidR="00B649C2" w:rsidRPr="00AF4698">
        <w:t>e</w:t>
      </w:r>
      <w:r w:rsidR="00AC4406" w:rsidRPr="00AF4698">
        <w:t xml:space="preserve">s </w:t>
      </w:r>
      <w:r w:rsidR="00B649C2" w:rsidRPr="00AF4698">
        <w:t>que impulsa</w:t>
      </w:r>
      <w:r w:rsidR="001E67FF" w:rsidRPr="00AF4698">
        <w:t>n</w:t>
      </w:r>
      <w:r w:rsidR="00B649C2" w:rsidRPr="00AF4698">
        <w:t xml:space="preserve"> a los jóvenes a</w:t>
      </w:r>
      <w:r w:rsidR="00AC4406" w:rsidRPr="00AF4698">
        <w:t xml:space="preserve"> com</w:t>
      </w:r>
      <w:r w:rsidR="00B649C2" w:rsidRPr="00AF4698">
        <w:t>e</w:t>
      </w:r>
      <w:r w:rsidR="00AC4406" w:rsidRPr="00AF4698">
        <w:t>t</w:t>
      </w:r>
      <w:r w:rsidR="00B649C2" w:rsidRPr="00AF4698">
        <w:t>er delitos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35.</w:t>
      </w:r>
      <w:r w:rsidRPr="00AF4698">
        <w:tab/>
      </w:r>
      <w:r w:rsidR="00B649C2" w:rsidRPr="00AF4698">
        <w:t>La</w:t>
      </w:r>
      <w:r w:rsidR="00AC4406" w:rsidRPr="00AF4698">
        <w:t xml:space="preserve"> </w:t>
      </w:r>
      <w:r w:rsidR="00B649C2" w:rsidRPr="00AF4698">
        <w:t xml:space="preserve">Constitución otorga la misma importancia a </w:t>
      </w:r>
      <w:smartTag w:uri="urn:schemas-microsoft-com:office:smarttags" w:element="PersonName">
        <w:smartTagPr>
          <w:attr w:name="ProductID" w:val="la Convenci￳n"/>
        </w:smartTagPr>
        <w:r w:rsidR="00B649C2" w:rsidRPr="00AF4698">
          <w:t xml:space="preserve">la </w:t>
        </w:r>
        <w:r w:rsidR="00AC4406" w:rsidRPr="00AF4698">
          <w:t>Conven</w:t>
        </w:r>
        <w:r w:rsidR="00B649C2" w:rsidRPr="00AF4698">
          <w:t>c</w:t>
        </w:r>
        <w:r w:rsidR="00AC4406" w:rsidRPr="00AF4698">
          <w:t>i</w:t>
        </w:r>
        <w:r w:rsidR="00B649C2" w:rsidRPr="00AF4698">
          <w:t>ó</w:t>
        </w:r>
        <w:r w:rsidR="00AC4406" w:rsidRPr="00AF4698">
          <w:t>n</w:t>
        </w:r>
      </w:smartTag>
      <w:r w:rsidR="00AC4406" w:rsidRPr="00AF4698">
        <w:t xml:space="preserve"> </w:t>
      </w:r>
      <w:r w:rsidR="00B649C2" w:rsidRPr="00AF4698">
        <w:t xml:space="preserve">y a la legislación interna, de forma que los jueces puedan aplicar las disposiciones de </w:t>
      </w:r>
      <w:smartTag w:uri="urn:schemas-microsoft-com:office:smarttags" w:element="PersonName">
        <w:smartTagPr>
          <w:attr w:name="ProductID" w:val="la Convenci￳n"/>
        </w:smartTagPr>
        <w:r w:rsidR="00B649C2" w:rsidRPr="00AF4698">
          <w:t>la</w:t>
        </w:r>
        <w:r w:rsidR="00AC4406" w:rsidRPr="00AF4698">
          <w:t xml:space="preserve"> Conven</w:t>
        </w:r>
        <w:r w:rsidR="003A219E" w:rsidRPr="00AF4698">
          <w:t>c</w:t>
        </w:r>
        <w:r w:rsidR="00AC4406" w:rsidRPr="00AF4698">
          <w:t>i</w:t>
        </w:r>
        <w:r w:rsidR="003A219E" w:rsidRPr="00AF4698">
          <w:t>ó</w:t>
        </w:r>
        <w:r w:rsidR="00AC4406" w:rsidRPr="00AF4698">
          <w:t>n</w:t>
        </w:r>
      </w:smartTag>
      <w:r w:rsidR="00AC4406" w:rsidRPr="00AF4698">
        <w:t xml:space="preserve"> </w:t>
      </w:r>
      <w:r w:rsidR="003A219E" w:rsidRPr="00AF4698">
        <w:t>e</w:t>
      </w:r>
      <w:r w:rsidR="00AC4406" w:rsidRPr="00AF4698">
        <w:t xml:space="preserve">n </w:t>
      </w:r>
      <w:r w:rsidR="003A219E" w:rsidRPr="00AF4698">
        <w:t>sus sentencias de la misma manera que la</w:t>
      </w:r>
      <w:r w:rsidR="00AC4406" w:rsidRPr="00AF4698">
        <w:t xml:space="preserve"> legisla</w:t>
      </w:r>
      <w:r w:rsidR="003A219E" w:rsidRPr="00AF4698">
        <w:t>c</w:t>
      </w:r>
      <w:r w:rsidR="00AC4406" w:rsidRPr="00AF4698">
        <w:t>i</w:t>
      </w:r>
      <w:r w:rsidR="003A219E" w:rsidRPr="00AF4698">
        <w:t>ó</w:t>
      </w:r>
      <w:r w:rsidR="00AC4406" w:rsidRPr="00AF4698">
        <w:t>n</w:t>
      </w:r>
      <w:r w:rsidR="003A219E" w:rsidRPr="00AF4698">
        <w:t xml:space="preserve"> interna</w:t>
      </w:r>
      <w:r w:rsidR="00AC4406" w:rsidRPr="00AF4698">
        <w:t xml:space="preserve">. </w:t>
      </w:r>
      <w:r w:rsidR="003A219E" w:rsidRPr="00AF4698">
        <w:t xml:space="preserve">Se está supervisando la </w:t>
      </w:r>
      <w:r w:rsidR="00AC4406" w:rsidRPr="00AF4698">
        <w:t>aplica</w:t>
      </w:r>
      <w:r w:rsidR="003A219E" w:rsidRPr="00AF4698">
        <w:t>c</w:t>
      </w:r>
      <w:r w:rsidR="00AC4406" w:rsidRPr="00AF4698">
        <w:t>i</w:t>
      </w:r>
      <w:r w:rsidR="003A219E" w:rsidRPr="00AF4698">
        <w:t>ó</w:t>
      </w:r>
      <w:r w:rsidR="00AC4406" w:rsidRPr="00AF4698">
        <w:t xml:space="preserve">n </w:t>
      </w:r>
      <w:r w:rsidR="003A219E" w:rsidRPr="00AF4698">
        <w:t xml:space="preserve">de </w:t>
      </w:r>
      <w:smartTag w:uri="urn:schemas-microsoft-com:office:smarttags" w:element="PersonName">
        <w:smartTagPr>
          <w:attr w:name="ProductID" w:val="la Ley"/>
        </w:smartTagPr>
        <w:r w:rsidR="003A219E" w:rsidRPr="00AF4698">
          <w:t>la Ley</w:t>
        </w:r>
      </w:smartTag>
      <w:r w:rsidR="003A219E" w:rsidRPr="00AF4698">
        <w:t xml:space="preserve"> de justicia</w:t>
      </w:r>
      <w:r w:rsidR="00AC4406" w:rsidRPr="00AF4698">
        <w:t xml:space="preserve"> </w:t>
      </w:r>
      <w:r w:rsidR="003A219E" w:rsidRPr="00AF4698">
        <w:t>juvenil y se están afrontando los</w:t>
      </w:r>
      <w:r w:rsidR="00AC4406" w:rsidRPr="00AF4698">
        <w:t xml:space="preserve"> </w:t>
      </w:r>
      <w:r w:rsidR="003A219E" w:rsidRPr="00AF4698">
        <w:t>obstáculos</w:t>
      </w:r>
      <w:r w:rsidR="00AC4406" w:rsidRPr="00AF4698">
        <w:t xml:space="preserve"> </w:t>
      </w:r>
      <w:r w:rsidR="003A219E" w:rsidRPr="00AF4698">
        <w:t>detectados</w:t>
      </w:r>
      <w:r w:rsidR="00AC4406" w:rsidRPr="00AF4698">
        <w:t xml:space="preserve">. </w:t>
      </w:r>
      <w:r w:rsidR="003A219E" w:rsidRPr="00AF4698">
        <w:t>Uno de los</w:t>
      </w:r>
      <w:r w:rsidR="00AC4406" w:rsidRPr="00AF4698">
        <w:t xml:space="preserve"> problem</w:t>
      </w:r>
      <w:r w:rsidR="003A219E" w:rsidRPr="00AF4698">
        <w:t>a</w:t>
      </w:r>
      <w:r w:rsidR="00AC4406" w:rsidRPr="00AF4698">
        <w:t>s</w:t>
      </w:r>
      <w:r w:rsidR="003A219E" w:rsidRPr="00AF4698">
        <w:t xml:space="preserve"> más urgentes es la</w:t>
      </w:r>
      <w:r w:rsidR="00AC4406" w:rsidRPr="00AF4698">
        <w:t xml:space="preserve"> ne</w:t>
      </w:r>
      <w:r w:rsidR="003A219E" w:rsidRPr="00AF4698">
        <w:t>c</w:t>
      </w:r>
      <w:r w:rsidR="00AC4406" w:rsidRPr="00AF4698">
        <w:t>e</w:t>
      </w:r>
      <w:r w:rsidR="003A219E" w:rsidRPr="00AF4698">
        <w:t>si</w:t>
      </w:r>
      <w:r w:rsidR="00AC4406" w:rsidRPr="00AF4698">
        <w:t>d</w:t>
      </w:r>
      <w:r w:rsidR="003A219E" w:rsidRPr="00AF4698">
        <w:t xml:space="preserve">ad de fomentar la capacidad de los centros de </w:t>
      </w:r>
      <w:r w:rsidR="00FF6A8A" w:rsidRPr="00AF4698">
        <w:t>asistencia</w:t>
      </w:r>
      <w:r w:rsidR="003A219E" w:rsidRPr="00AF4698">
        <w:t xml:space="preserve"> social en materia de recursos</w:t>
      </w:r>
      <w:r w:rsidR="00AC4406" w:rsidRPr="00AF4698">
        <w:t xml:space="preserve"> human</w:t>
      </w:r>
      <w:r w:rsidR="003A219E" w:rsidRPr="00AF4698">
        <w:t>os</w:t>
      </w:r>
      <w:r w:rsidR="00AC4406" w:rsidRPr="00AF4698">
        <w:t xml:space="preserve">, </w:t>
      </w:r>
      <w:r w:rsidR="003A219E" w:rsidRPr="00AF4698">
        <w:t>facilitar una formación más amp</w:t>
      </w:r>
      <w:r w:rsidR="001E67FF" w:rsidRPr="00AF4698">
        <w:t>lia a los jueces y fiscales y</w:t>
      </w:r>
      <w:r w:rsidR="003A219E" w:rsidRPr="00AF4698">
        <w:t xml:space="preserve"> desarrollar medidas para </w:t>
      </w:r>
      <w:r w:rsidR="001E67FF" w:rsidRPr="00AF4698">
        <w:t>impedir</w:t>
      </w:r>
      <w:r w:rsidR="003A219E" w:rsidRPr="00AF4698">
        <w:t xml:space="preserve"> </w:t>
      </w:r>
      <w:smartTag w:uri="urn:schemas-microsoft-com:office:smarttags" w:element="PersonName">
        <w:smartTagPr>
          <w:attr w:name="ProductID" w:val="la delincuencia. Una"/>
        </w:smartTagPr>
        <w:r w:rsidR="003A219E" w:rsidRPr="00AF4698">
          <w:t>la delinc</w:t>
        </w:r>
        <w:r w:rsidR="00AC4406" w:rsidRPr="00AF4698">
          <w:t>uenc</w:t>
        </w:r>
        <w:r w:rsidR="003A219E" w:rsidRPr="00AF4698">
          <w:t>ia</w:t>
        </w:r>
        <w:r w:rsidR="00AC4406" w:rsidRPr="00AF4698">
          <w:t xml:space="preserve">. </w:t>
        </w:r>
        <w:r w:rsidR="00210FEA" w:rsidRPr="00AF4698">
          <w:t>Una</w:t>
        </w:r>
      </w:smartTag>
      <w:r w:rsidR="00210FEA" w:rsidRPr="00AF4698">
        <w:t xml:space="preserve"> de las iniciativas del Gobierno en este último ámbito ha sido la creación del Consejo</w:t>
      </w:r>
      <w:r w:rsidR="00AC4406" w:rsidRPr="00AF4698">
        <w:t xml:space="preserve"> Na</w:t>
      </w:r>
      <w:r w:rsidR="00210FEA" w:rsidRPr="00AF4698">
        <w:t>c</w:t>
      </w:r>
      <w:r w:rsidR="00AC4406" w:rsidRPr="00AF4698">
        <w:t xml:space="preserve">ional </w:t>
      </w:r>
      <w:r w:rsidR="00210FEA" w:rsidRPr="00AF4698">
        <w:t xml:space="preserve">para </w:t>
      </w:r>
      <w:smartTag w:uri="urn:schemas-microsoft-com:office:smarttags" w:element="PersonName">
        <w:smartTagPr>
          <w:attr w:name="ProductID" w:val="la Prevenci￳n"/>
        </w:smartTagPr>
        <w:r w:rsidR="00210FEA" w:rsidRPr="00AF4698">
          <w:t>la</w:t>
        </w:r>
        <w:r w:rsidR="00AC4406" w:rsidRPr="00AF4698">
          <w:t xml:space="preserve"> Preven</w:t>
        </w:r>
        <w:r w:rsidR="00210FEA" w:rsidRPr="00AF4698">
          <w:t>c</w:t>
        </w:r>
        <w:r w:rsidR="00AC4406" w:rsidRPr="00AF4698">
          <w:t>i</w:t>
        </w:r>
        <w:r w:rsidR="00210FEA" w:rsidRPr="00AF4698">
          <w:t>ón</w:t>
        </w:r>
      </w:smartTag>
      <w:r w:rsidR="00AC4406" w:rsidRPr="00AF4698">
        <w:t xml:space="preserve"> </w:t>
      </w:r>
      <w:r w:rsidR="00210FEA" w:rsidRPr="00AF4698">
        <w:t xml:space="preserve">de </w:t>
      </w:r>
      <w:smartTag w:uri="urn:schemas-microsoft-com:office:smarttags" w:element="PersonName">
        <w:smartTagPr>
          <w:attr w:name="ProductID" w:val="la Delincuencia Juvenil."/>
        </w:smartTagPr>
        <w:r w:rsidR="00210FEA" w:rsidRPr="00AF4698">
          <w:t>la Delincuencia</w:t>
        </w:r>
        <w:r w:rsidR="00AC4406" w:rsidRPr="00AF4698">
          <w:t xml:space="preserve"> Juvenil.</w:t>
        </w:r>
      </w:smartTag>
    </w:p>
    <w:p w:rsidR="00AC4406" w:rsidRPr="00AF4698" w:rsidRDefault="00FC751A" w:rsidP="00FC751A">
      <w:pPr>
        <w:pStyle w:val="SingleTxtG"/>
      </w:pPr>
      <w:r w:rsidRPr="00AF4698">
        <w:t>36.</w:t>
      </w:r>
      <w:r w:rsidRPr="00AF4698">
        <w:tab/>
      </w:r>
      <w:r w:rsidR="00210FEA" w:rsidRPr="00AF4698">
        <w:rPr>
          <w:b/>
        </w:rPr>
        <w:t>El</w:t>
      </w:r>
      <w:r w:rsidR="00210FEA" w:rsidRPr="00AF4698">
        <w:t xml:space="preserve"> </w:t>
      </w:r>
      <w:r w:rsidR="00210FEA" w:rsidRPr="00AF4698">
        <w:rPr>
          <w:b/>
        </w:rPr>
        <w:t>S</w:t>
      </w:r>
      <w:r w:rsidR="00AC4406" w:rsidRPr="00AF4698">
        <w:rPr>
          <w:b/>
        </w:rPr>
        <w:t>r. Bajrami</w:t>
      </w:r>
      <w:r w:rsidR="00AC4406" w:rsidRPr="00AF4698">
        <w:t xml:space="preserve"> (</w:t>
      </w:r>
      <w:r w:rsidR="00210FEA" w:rsidRPr="00AF4698">
        <w:t>ex República</w:t>
      </w:r>
      <w:r w:rsidR="00AC4406" w:rsidRPr="00AF4698">
        <w:t xml:space="preserve"> Yugoslav</w:t>
      </w:r>
      <w:r w:rsidR="00210FEA" w:rsidRPr="00AF4698">
        <w:t>a</w:t>
      </w:r>
      <w:r w:rsidR="00AC4406" w:rsidRPr="00AF4698">
        <w:t xml:space="preserve"> </w:t>
      </w:r>
      <w:r w:rsidR="00210FEA" w:rsidRPr="00AF4698">
        <w:t>de</w:t>
      </w:r>
      <w:r w:rsidR="00AC4406" w:rsidRPr="00AF4698">
        <w:t xml:space="preserve"> Macedonia), </w:t>
      </w:r>
      <w:r w:rsidR="00210FEA" w:rsidRPr="00AF4698">
        <w:t>en</w:t>
      </w:r>
      <w:r w:rsidR="00AC4406" w:rsidRPr="00AF4698">
        <w:t xml:space="preserve"> re</w:t>
      </w:r>
      <w:r w:rsidR="00210FEA" w:rsidRPr="00AF4698">
        <w:t>s</w:t>
      </w:r>
      <w:r w:rsidR="00AC4406" w:rsidRPr="00AF4698">
        <w:t>p</w:t>
      </w:r>
      <w:r w:rsidR="00210FEA" w:rsidRPr="00AF4698">
        <w:t xml:space="preserve">uesta a la pregunta relativa a la creación de un órgano para luchar contra la </w:t>
      </w:r>
      <w:r w:rsidR="00AC4406" w:rsidRPr="00AF4698">
        <w:t>discrimina</w:t>
      </w:r>
      <w:r w:rsidR="00210FEA" w:rsidRPr="00AF4698">
        <w:t>c</w:t>
      </w:r>
      <w:r w:rsidR="00AC4406" w:rsidRPr="00AF4698">
        <w:t>i</w:t>
      </w:r>
      <w:r w:rsidR="00210FEA" w:rsidRPr="00AF4698">
        <w:t>ó</w:t>
      </w:r>
      <w:r w:rsidR="00AC4406" w:rsidRPr="00AF4698">
        <w:t xml:space="preserve">n, </w:t>
      </w:r>
      <w:r w:rsidR="00210FEA" w:rsidRPr="00AF4698">
        <w:t>afirma que, en abril de 2010, tras un debate público a escala nacional</w:t>
      </w:r>
      <w:r w:rsidR="001E67FF" w:rsidRPr="00AF4698">
        <w:t xml:space="preserve"> con las ONG</w:t>
      </w:r>
      <w:r w:rsidR="00210FEA" w:rsidRPr="00AF4698">
        <w:t>, se aprobó un proyecto de ley</w:t>
      </w:r>
      <w:r w:rsidR="006016C9" w:rsidRPr="00AF4698">
        <w:t xml:space="preserve"> destinado a es</w:t>
      </w:r>
      <w:r w:rsidR="001E67FF" w:rsidRPr="00AF4698">
        <w:t>os efectos</w:t>
      </w:r>
      <w:r w:rsidR="00AC4406" w:rsidRPr="00AF4698">
        <w:t xml:space="preserve">. </w:t>
      </w:r>
      <w:r w:rsidR="006016C9" w:rsidRPr="00AF4698">
        <w:t>El órgano</w:t>
      </w:r>
      <w:r w:rsidR="00AC4406" w:rsidRPr="00AF4698">
        <w:t xml:space="preserve">, </w:t>
      </w:r>
      <w:r w:rsidR="006016C9" w:rsidRPr="00AF4698">
        <w:t>que adoptará la forma de una c</w:t>
      </w:r>
      <w:r w:rsidR="00AC4406" w:rsidRPr="00AF4698">
        <w:t>om</w:t>
      </w:r>
      <w:r w:rsidR="006016C9" w:rsidRPr="00AF4698">
        <w:t>is</w:t>
      </w:r>
      <w:r w:rsidR="00AC4406" w:rsidRPr="00AF4698">
        <w:t>i</w:t>
      </w:r>
      <w:r w:rsidR="006016C9" w:rsidRPr="00AF4698">
        <w:t>ó</w:t>
      </w:r>
      <w:r w:rsidR="00AC4406" w:rsidRPr="00AF4698">
        <w:t xml:space="preserve">n, </w:t>
      </w:r>
      <w:r w:rsidR="006016C9" w:rsidRPr="00AF4698">
        <w:t>deberá estar implantado para la fecha de la entrada en vigor de la ley, el 1º de enero de</w:t>
      </w:r>
      <w:r w:rsidR="00AC4406" w:rsidRPr="00AF4698">
        <w:t xml:space="preserve"> 2011. </w:t>
      </w:r>
      <w:r w:rsidR="006016C9" w:rsidRPr="00AF4698">
        <w:t>La</w:t>
      </w:r>
      <w:r w:rsidR="00AC4406" w:rsidRPr="00AF4698">
        <w:t xml:space="preserve"> comisi</w:t>
      </w:r>
      <w:r w:rsidR="006016C9" w:rsidRPr="00AF4698">
        <w:t>ó</w:t>
      </w:r>
      <w:r w:rsidR="00AC4406" w:rsidRPr="00AF4698">
        <w:t xml:space="preserve">n </w:t>
      </w:r>
      <w:r w:rsidR="006016C9" w:rsidRPr="00AF4698">
        <w:t>será</w:t>
      </w:r>
      <w:r w:rsidR="00AC4406" w:rsidRPr="00AF4698">
        <w:t xml:space="preserve"> independ</w:t>
      </w:r>
      <w:r w:rsidR="006016C9" w:rsidRPr="00AF4698">
        <w:t>i</w:t>
      </w:r>
      <w:r w:rsidR="00AC4406" w:rsidRPr="00AF4698">
        <w:t>ent</w:t>
      </w:r>
      <w:r w:rsidR="006016C9" w:rsidRPr="00AF4698">
        <w:t>e del poder</w:t>
      </w:r>
      <w:r w:rsidR="00AC4406" w:rsidRPr="00AF4698">
        <w:t xml:space="preserve"> e</w:t>
      </w:r>
      <w:r w:rsidR="006016C9" w:rsidRPr="00AF4698">
        <w:t>j</w:t>
      </w:r>
      <w:r w:rsidR="00AC4406" w:rsidRPr="00AF4698">
        <w:t>ecutiv</w:t>
      </w:r>
      <w:r w:rsidR="006016C9" w:rsidRPr="00AF4698">
        <w:t>o y estará constituida por expertos en derechos</w:t>
      </w:r>
      <w:r w:rsidR="00AC4406" w:rsidRPr="00AF4698">
        <w:t xml:space="preserve"> human</w:t>
      </w:r>
      <w:r w:rsidR="006016C9" w:rsidRPr="00AF4698">
        <w:t>os</w:t>
      </w:r>
      <w:r w:rsidR="00AC4406" w:rsidRPr="00AF4698">
        <w:t xml:space="preserve"> selec</w:t>
      </w:r>
      <w:r w:rsidR="006016C9" w:rsidRPr="00AF4698">
        <w:t xml:space="preserve">cionados por </w:t>
      </w:r>
      <w:smartTag w:uri="urn:schemas-microsoft-com:office:smarttags" w:element="PersonName">
        <w:smartTagPr>
          <w:attr w:name="ProductID" w:val="la Asamblea"/>
        </w:smartTagPr>
        <w:r w:rsidR="006016C9" w:rsidRPr="00AF4698">
          <w:t>la</w:t>
        </w:r>
        <w:r w:rsidR="00AC4406" w:rsidRPr="00AF4698">
          <w:t xml:space="preserve"> As</w:t>
        </w:r>
        <w:r w:rsidR="006016C9" w:rsidRPr="00AF4698">
          <w:t>a</w:t>
        </w:r>
        <w:r w:rsidR="00AC4406" w:rsidRPr="00AF4698">
          <w:t>mbl</w:t>
        </w:r>
        <w:r w:rsidR="006016C9" w:rsidRPr="00AF4698">
          <w:t>ea</w:t>
        </w:r>
      </w:smartTag>
      <w:r w:rsidR="00AC4406" w:rsidRPr="00AF4698">
        <w:t xml:space="preserve">, </w:t>
      </w:r>
      <w:r w:rsidR="006016C9" w:rsidRPr="00AF4698">
        <w:t>con arreglo a las</w:t>
      </w:r>
      <w:r w:rsidR="00AC4406" w:rsidRPr="00AF4698">
        <w:t xml:space="preserve"> reco</w:t>
      </w:r>
      <w:r w:rsidR="006016C9" w:rsidRPr="00AF4698">
        <w:t>mendac</w:t>
      </w:r>
      <w:r w:rsidR="00AC4406" w:rsidRPr="00AF4698">
        <w:t>ion</w:t>
      </w:r>
      <w:r w:rsidR="006016C9" w:rsidRPr="00AF4698">
        <w:t>e</w:t>
      </w:r>
      <w:r w:rsidR="00AC4406" w:rsidRPr="00AF4698">
        <w:t xml:space="preserve">s </w:t>
      </w:r>
      <w:r w:rsidR="006016C9" w:rsidRPr="00AF4698">
        <w:t xml:space="preserve">de </w:t>
      </w:r>
      <w:smartTag w:uri="urn:schemas-microsoft-com:office:smarttags" w:element="PersonName">
        <w:smartTagPr>
          <w:attr w:name="ProductID" w:val="la Uni￳n Europea."/>
        </w:smartTagPr>
        <w:r w:rsidR="006016C9" w:rsidRPr="00AF4698">
          <w:t>la Unión</w:t>
        </w:r>
        <w:r w:rsidR="00AC4406" w:rsidRPr="00AF4698">
          <w:t xml:space="preserve"> Europea.</w:t>
        </w:r>
      </w:smartTag>
    </w:p>
    <w:p w:rsidR="00AC4406" w:rsidRPr="00AF4698" w:rsidRDefault="00FC751A" w:rsidP="00FC751A">
      <w:pPr>
        <w:pStyle w:val="SingleTxtG"/>
      </w:pPr>
      <w:r w:rsidRPr="00AF4698">
        <w:t>37.</w:t>
      </w:r>
      <w:r w:rsidRPr="00AF4698">
        <w:tab/>
      </w:r>
      <w:r w:rsidR="006016C9" w:rsidRPr="00AF4698">
        <w:rPr>
          <w:b/>
        </w:rPr>
        <w:t>El</w:t>
      </w:r>
      <w:r w:rsidR="006016C9" w:rsidRPr="00AF4698">
        <w:t xml:space="preserve"> </w:t>
      </w:r>
      <w:r w:rsidR="006016C9" w:rsidRPr="00AF4698">
        <w:rPr>
          <w:b/>
        </w:rPr>
        <w:t>S</w:t>
      </w:r>
      <w:r w:rsidR="00AC4406" w:rsidRPr="00AF4698">
        <w:rPr>
          <w:b/>
        </w:rPr>
        <w:t>r. Gurán</w:t>
      </w:r>
      <w:r w:rsidR="00AC4406" w:rsidRPr="00AF4698">
        <w:t xml:space="preserve"> </w:t>
      </w:r>
      <w:r w:rsidR="006016C9" w:rsidRPr="00AF4698">
        <w:t>pregunta si la nueva ley se ajusta a las directrices e</w:t>
      </w:r>
      <w:r w:rsidR="00AC4406" w:rsidRPr="00AF4698">
        <w:t>uropea</w:t>
      </w:r>
      <w:r w:rsidR="006016C9" w:rsidRPr="00AF4698">
        <w:t>s</w:t>
      </w:r>
      <w:r w:rsidR="00AC4406" w:rsidRPr="00AF4698">
        <w:t xml:space="preserve"> </w:t>
      </w:r>
      <w:r w:rsidR="006016C9" w:rsidRPr="00AF4698">
        <w:t xml:space="preserve">contra la </w:t>
      </w:r>
      <w:r w:rsidR="00AC4406" w:rsidRPr="00AF4698">
        <w:t>discrimina</w:t>
      </w:r>
      <w:r w:rsidR="006016C9" w:rsidRPr="00AF4698">
        <w:t>c</w:t>
      </w:r>
      <w:r w:rsidR="00AC4406" w:rsidRPr="00AF4698">
        <w:t>i</w:t>
      </w:r>
      <w:r w:rsidR="006016C9" w:rsidRPr="00AF4698">
        <w:t>ó</w:t>
      </w:r>
      <w:r w:rsidR="00AC4406" w:rsidRPr="00AF4698">
        <w:t>n</w:t>
      </w:r>
      <w:r w:rsidR="006016C9" w:rsidRPr="00AF4698">
        <w:t xml:space="preserve"> </w:t>
      </w:r>
      <w:r w:rsidR="00AC4406" w:rsidRPr="00AF4698">
        <w:t xml:space="preserve">o </w:t>
      </w:r>
      <w:r w:rsidR="006016C9" w:rsidRPr="00AF4698">
        <w:t>si</w:t>
      </w:r>
      <w:r w:rsidR="00AC4406" w:rsidRPr="00AF4698">
        <w:t xml:space="preserve"> conti</w:t>
      </w:r>
      <w:r w:rsidR="006016C9" w:rsidRPr="00AF4698">
        <w:t>e</w:t>
      </w:r>
      <w:r w:rsidR="00AC4406" w:rsidRPr="00AF4698">
        <w:t>ne excep</w:t>
      </w:r>
      <w:r w:rsidR="006016C9" w:rsidRPr="00AF4698">
        <w:t>c</w:t>
      </w:r>
      <w:r w:rsidR="00AC4406" w:rsidRPr="00AF4698">
        <w:t>ion</w:t>
      </w:r>
      <w:r w:rsidR="006016C9" w:rsidRPr="00AF4698">
        <w:t>e</w:t>
      </w:r>
      <w:r w:rsidR="00AC4406" w:rsidRPr="00AF4698">
        <w:t xml:space="preserve">s </w:t>
      </w:r>
      <w:r w:rsidR="006016C9" w:rsidRPr="00AF4698">
        <w:t>y si la</w:t>
      </w:r>
      <w:r w:rsidR="00AC4406" w:rsidRPr="00AF4698">
        <w:t xml:space="preserve"> n</w:t>
      </w:r>
      <w:r w:rsidR="006016C9" w:rsidRPr="00AF4698">
        <w:t>u</w:t>
      </w:r>
      <w:r w:rsidR="00AC4406" w:rsidRPr="00AF4698">
        <w:t>e</w:t>
      </w:r>
      <w:r w:rsidR="006016C9" w:rsidRPr="00AF4698">
        <w:t>va</w:t>
      </w:r>
      <w:r w:rsidR="00AC4406" w:rsidRPr="00AF4698">
        <w:t xml:space="preserve"> comisi</w:t>
      </w:r>
      <w:r w:rsidR="006016C9" w:rsidRPr="00AF4698">
        <w:t>ó</w:t>
      </w:r>
      <w:r w:rsidR="00AC4406" w:rsidRPr="00AF4698">
        <w:t xml:space="preserve">n </w:t>
      </w:r>
      <w:r w:rsidR="006016C9" w:rsidRPr="00AF4698">
        <w:t xml:space="preserve">se integrará en </w:t>
      </w:r>
      <w:smartTag w:uri="urn:schemas-microsoft-com:office:smarttags" w:element="PersonName">
        <w:smartTagPr>
          <w:attr w:name="ProductID" w:val="la Red Europea"/>
        </w:smartTagPr>
        <w:smartTag w:uri="urn:schemas-microsoft-com:office:smarttags" w:element="PersonName">
          <w:smartTagPr>
            <w:attr w:name="ProductID" w:val="la Red"/>
          </w:smartTagPr>
          <w:r w:rsidR="006016C9" w:rsidRPr="00AF4698">
            <w:t>la Red</w:t>
          </w:r>
        </w:smartTag>
        <w:r w:rsidR="006016C9" w:rsidRPr="00AF4698">
          <w:t xml:space="preserve"> Europea</w:t>
        </w:r>
      </w:smartTag>
      <w:r w:rsidR="006016C9" w:rsidRPr="00AF4698">
        <w:t xml:space="preserve"> de Órganos de Fomento</w:t>
      </w:r>
      <w:r w:rsidR="000E0C1C" w:rsidRPr="00AF4698">
        <w:t xml:space="preserve"> de </w:t>
      </w:r>
      <w:smartTag w:uri="urn:schemas-microsoft-com:office:smarttags" w:element="PersonName">
        <w:smartTagPr>
          <w:attr w:name="ProductID" w:val="la Igualdad."/>
        </w:smartTagPr>
        <w:r w:rsidR="000E0C1C" w:rsidRPr="00AF4698">
          <w:t>la</w:t>
        </w:r>
        <w:r w:rsidR="00AC4406" w:rsidRPr="00AF4698">
          <w:t xml:space="preserve"> </w:t>
        </w:r>
        <w:r w:rsidR="000E0C1C" w:rsidRPr="00AF4698">
          <w:t>Igualdad</w:t>
        </w:r>
        <w:r w:rsidR="00AC4406" w:rsidRPr="00AF4698">
          <w:t>.</w:t>
        </w:r>
      </w:smartTag>
    </w:p>
    <w:p w:rsidR="00AC4406" w:rsidRPr="00AF4698" w:rsidRDefault="00FC751A" w:rsidP="00FC751A">
      <w:pPr>
        <w:pStyle w:val="SingleTxtG"/>
      </w:pPr>
      <w:r w:rsidRPr="00AF4698">
        <w:t>38.</w:t>
      </w:r>
      <w:r w:rsidRPr="00AF4698">
        <w:tab/>
      </w:r>
      <w:r w:rsidR="000E0C1C" w:rsidRPr="00AF4698">
        <w:rPr>
          <w:b/>
        </w:rPr>
        <w:t>La</w:t>
      </w:r>
      <w:r w:rsidR="00AC4406" w:rsidRPr="00AF4698">
        <w:rPr>
          <w:b/>
        </w:rPr>
        <w:t xml:space="preserve"> </w:t>
      </w:r>
      <w:r w:rsidR="000E0C1C" w:rsidRPr="00AF4698">
        <w:rPr>
          <w:b/>
        </w:rPr>
        <w:t xml:space="preserve">Presidenta </w:t>
      </w:r>
      <w:r w:rsidR="00D34AE2" w:rsidRPr="00AF4698">
        <w:t>desearía</w:t>
      </w:r>
      <w:r w:rsidR="000E0C1C" w:rsidRPr="00AF4698">
        <w:t xml:space="preserve"> saber si un caso de discriminación contra un niño se tramitaría mediante un procedimiento</w:t>
      </w:r>
      <w:r w:rsidR="00AC4406" w:rsidRPr="00AF4698">
        <w:t xml:space="preserve"> administrativ</w:t>
      </w:r>
      <w:r w:rsidR="000E0C1C" w:rsidRPr="00AF4698">
        <w:t>o o se</w:t>
      </w:r>
      <w:r w:rsidR="00AC4406" w:rsidRPr="00AF4698">
        <w:t xml:space="preserve"> </w:t>
      </w:r>
      <w:r w:rsidR="000E0C1C" w:rsidRPr="00AF4698">
        <w:t xml:space="preserve">vería ante un </w:t>
      </w:r>
      <w:r w:rsidR="00AC4406" w:rsidRPr="00AF4698">
        <w:t>t</w:t>
      </w:r>
      <w:r w:rsidR="000E0C1C" w:rsidRPr="00AF4698">
        <w:t>ribunal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39.</w:t>
      </w:r>
      <w:r w:rsidRPr="00AF4698">
        <w:tab/>
      </w:r>
      <w:r w:rsidR="000E0C1C" w:rsidRPr="00AF4698">
        <w:rPr>
          <w:b/>
        </w:rPr>
        <w:t>El</w:t>
      </w:r>
      <w:r w:rsidR="000E0C1C" w:rsidRPr="00AF4698">
        <w:t xml:space="preserve"> </w:t>
      </w:r>
      <w:r w:rsidR="000E0C1C" w:rsidRPr="00AF4698">
        <w:rPr>
          <w:b/>
        </w:rPr>
        <w:t>S</w:t>
      </w:r>
      <w:r w:rsidR="00AC4406" w:rsidRPr="00AF4698">
        <w:rPr>
          <w:b/>
        </w:rPr>
        <w:t>r. Bajrami</w:t>
      </w:r>
      <w:r w:rsidR="00AC4406" w:rsidRPr="00AF4698">
        <w:t xml:space="preserve"> (e</w:t>
      </w:r>
      <w:r w:rsidR="000E0C1C" w:rsidRPr="00AF4698">
        <w:t>x</w:t>
      </w:r>
      <w:r w:rsidR="00AC4406" w:rsidRPr="00AF4698">
        <w:t xml:space="preserve"> </w:t>
      </w:r>
      <w:r w:rsidR="000E0C1C" w:rsidRPr="00AF4698">
        <w:t>República</w:t>
      </w:r>
      <w:r w:rsidR="00AC4406" w:rsidRPr="00AF4698">
        <w:t xml:space="preserve"> Yugoslav</w:t>
      </w:r>
      <w:r w:rsidR="000E0C1C" w:rsidRPr="00AF4698">
        <w:t>a</w:t>
      </w:r>
      <w:r w:rsidR="00AC4406" w:rsidRPr="00AF4698">
        <w:t xml:space="preserve"> </w:t>
      </w:r>
      <w:r w:rsidR="000E0C1C" w:rsidRPr="00AF4698">
        <w:t>de</w:t>
      </w:r>
      <w:r w:rsidR="00AC4406" w:rsidRPr="00AF4698">
        <w:t xml:space="preserve"> Macedonia) </w:t>
      </w:r>
      <w:r w:rsidR="006A2DFF" w:rsidRPr="00AF4698">
        <w:t xml:space="preserve">dice </w:t>
      </w:r>
      <w:r w:rsidR="000E0C1C" w:rsidRPr="00AF4698">
        <w:t xml:space="preserve">que la nueva comisión contra la </w:t>
      </w:r>
      <w:r w:rsidR="00AC4406" w:rsidRPr="00AF4698">
        <w:t>discrimina</w:t>
      </w:r>
      <w:r w:rsidR="000E0C1C" w:rsidRPr="00AF4698">
        <w:t>c</w:t>
      </w:r>
      <w:r w:rsidR="00AC4406" w:rsidRPr="00AF4698">
        <w:t>i</w:t>
      </w:r>
      <w:r w:rsidR="000E0C1C" w:rsidRPr="00AF4698">
        <w:t>ó</w:t>
      </w:r>
      <w:r w:rsidR="00AC4406" w:rsidRPr="00AF4698">
        <w:t xml:space="preserve">n </w:t>
      </w:r>
      <w:r w:rsidR="000E0C1C" w:rsidRPr="00AF4698">
        <w:t>dará traslado a los tribunales</w:t>
      </w:r>
      <w:r w:rsidR="00490B54" w:rsidRPr="00AF4698">
        <w:t xml:space="preserve"> </w:t>
      </w:r>
      <w:r w:rsidR="000E0C1C" w:rsidRPr="00AF4698">
        <w:t>de todas las denuncias de</w:t>
      </w:r>
      <w:r w:rsidR="00AC4406" w:rsidRPr="00AF4698">
        <w:t xml:space="preserve"> discrimina</w:t>
      </w:r>
      <w:r w:rsidR="000E0C1C" w:rsidRPr="00AF4698">
        <w:t>c</w:t>
      </w:r>
      <w:r w:rsidR="00AC4406" w:rsidRPr="00AF4698">
        <w:t>i</w:t>
      </w:r>
      <w:r w:rsidR="000E0C1C" w:rsidRPr="00AF4698">
        <w:t>ó</w:t>
      </w:r>
      <w:r w:rsidR="00AC4406" w:rsidRPr="00AF4698">
        <w:t xml:space="preserve">n. </w:t>
      </w:r>
      <w:r w:rsidR="000E0C1C" w:rsidRPr="00AF4698">
        <w:t>E</w:t>
      </w:r>
      <w:r w:rsidR="00AC4406" w:rsidRPr="00AF4698">
        <w:t>n re</w:t>
      </w:r>
      <w:r w:rsidR="000E0C1C" w:rsidRPr="00AF4698">
        <w:t>spuesta</w:t>
      </w:r>
      <w:r w:rsidR="00490B54" w:rsidRPr="00AF4698">
        <w:t xml:space="preserve"> </w:t>
      </w:r>
      <w:r w:rsidR="000E0C1C" w:rsidRPr="00AF4698">
        <w:t xml:space="preserve">a la </w:t>
      </w:r>
      <w:r w:rsidR="00AC4406" w:rsidRPr="00AF4698">
        <w:t>p</w:t>
      </w:r>
      <w:r w:rsidR="000E0C1C" w:rsidRPr="00AF4698">
        <w:t>regunta del Sr</w:t>
      </w:r>
      <w:r w:rsidR="00AC4406" w:rsidRPr="00AF4698">
        <w:t xml:space="preserve">. Gurán, </w:t>
      </w:r>
      <w:r w:rsidR="000E0C1C" w:rsidRPr="00AF4698">
        <w:t>indica que se han incorporado a la nueva ley los motivos que justifican un dictamen de</w:t>
      </w:r>
      <w:r w:rsidR="00490B54" w:rsidRPr="00AF4698">
        <w:t xml:space="preserve"> discriminac</w:t>
      </w:r>
      <w:r w:rsidR="00AC4406" w:rsidRPr="00AF4698">
        <w:t>i</w:t>
      </w:r>
      <w:r w:rsidR="00490B54" w:rsidRPr="00AF4698">
        <w:t>ó</w:t>
      </w:r>
      <w:r w:rsidR="00AC4406" w:rsidRPr="00AF4698">
        <w:t xml:space="preserve">n </w:t>
      </w:r>
      <w:r w:rsidR="001E67FF" w:rsidRPr="00AF4698">
        <w:t>recogidos</w:t>
      </w:r>
      <w:r w:rsidR="00490B54" w:rsidRPr="00AF4698">
        <w:t xml:space="preserve"> en la directiva</w:t>
      </w:r>
      <w:r w:rsidR="00AC4406" w:rsidRPr="00AF4698">
        <w:t xml:space="preserve"> </w:t>
      </w:r>
      <w:r w:rsidR="00490B54" w:rsidRPr="00AF4698">
        <w:t>e</w:t>
      </w:r>
      <w:r w:rsidR="00AC4406" w:rsidRPr="00AF4698">
        <w:t xml:space="preserve">uropea, </w:t>
      </w:r>
      <w:r w:rsidR="00490B54" w:rsidRPr="00AF4698">
        <w:t>pero también se han incluido medidas adicionales de</w:t>
      </w:r>
      <w:r w:rsidR="00AC4406" w:rsidRPr="00AF4698">
        <w:t xml:space="preserve"> protec</w:t>
      </w:r>
      <w:r w:rsidR="00490B54" w:rsidRPr="00AF4698">
        <w:t>c</w:t>
      </w:r>
      <w:r w:rsidR="00AC4406" w:rsidRPr="00AF4698">
        <w:t>i</w:t>
      </w:r>
      <w:r w:rsidR="00490B54" w:rsidRPr="00AF4698">
        <w:t>ó</w:t>
      </w:r>
      <w:r w:rsidR="00AC4406" w:rsidRPr="00AF4698">
        <w:t>n</w:t>
      </w:r>
      <w:r w:rsidR="00490B54" w:rsidRPr="00AF4698">
        <w:t>.</w:t>
      </w:r>
      <w:r w:rsidR="00AC4406" w:rsidRPr="00AF4698">
        <w:t xml:space="preserve"> </w:t>
      </w:r>
      <w:r w:rsidR="00490B54" w:rsidRPr="00AF4698">
        <w:t>Es de esperar que la com</w:t>
      </w:r>
      <w:r w:rsidR="00AC4406" w:rsidRPr="00AF4698">
        <w:t>isi</w:t>
      </w:r>
      <w:r w:rsidR="00490B54" w:rsidRPr="00AF4698">
        <w:t>ó</w:t>
      </w:r>
      <w:r w:rsidR="00AC4406" w:rsidRPr="00AF4698">
        <w:t xml:space="preserve">n </w:t>
      </w:r>
      <w:r w:rsidR="00490B54" w:rsidRPr="00AF4698">
        <w:t xml:space="preserve">tomará </w:t>
      </w:r>
      <w:r w:rsidR="001E67FF" w:rsidRPr="00AF4698">
        <w:t>disposiciones</w:t>
      </w:r>
      <w:r w:rsidR="00490B54" w:rsidRPr="00AF4698">
        <w:t xml:space="preserve"> para integrarse en todas las redes</w:t>
      </w:r>
      <w:r w:rsidR="00AC4406" w:rsidRPr="00AF4698">
        <w:t xml:space="preserve"> interna</w:t>
      </w:r>
      <w:r w:rsidR="00490B54" w:rsidRPr="00AF4698">
        <w:t>c</w:t>
      </w:r>
      <w:r w:rsidR="00AC4406" w:rsidRPr="00AF4698">
        <w:t>ional</w:t>
      </w:r>
      <w:r w:rsidR="00490B54" w:rsidRPr="00AF4698">
        <w:t>es</w:t>
      </w:r>
      <w:r w:rsidR="00AC4406" w:rsidRPr="00AF4698">
        <w:t xml:space="preserve"> </w:t>
      </w:r>
      <w:r w:rsidR="00490B54" w:rsidRPr="00AF4698">
        <w:t>competentes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40.</w:t>
      </w:r>
      <w:r w:rsidRPr="00AF4698">
        <w:tab/>
      </w:r>
      <w:r w:rsidR="00490B54" w:rsidRPr="00AF4698">
        <w:rPr>
          <w:b/>
        </w:rPr>
        <w:t>La</w:t>
      </w:r>
      <w:r w:rsidR="00AC4406" w:rsidRPr="00AF4698">
        <w:rPr>
          <w:b/>
        </w:rPr>
        <w:t xml:space="preserve"> </w:t>
      </w:r>
      <w:r w:rsidR="00490B54" w:rsidRPr="00AF4698">
        <w:rPr>
          <w:b/>
        </w:rPr>
        <w:t>Presidenta</w:t>
      </w:r>
      <w:r w:rsidR="00AC4406" w:rsidRPr="00AF4698">
        <w:t xml:space="preserve"> </w:t>
      </w:r>
      <w:r w:rsidR="00490B54" w:rsidRPr="00AF4698">
        <w:t>pregunta si la nueva ley contiene disposiciones</w:t>
      </w:r>
      <w:r w:rsidR="00AC4406" w:rsidRPr="00AF4698">
        <w:t xml:space="preserve"> </w:t>
      </w:r>
      <w:r w:rsidR="00490B54" w:rsidRPr="00AF4698">
        <w:t>e</w:t>
      </w:r>
      <w:r w:rsidR="00AC4406" w:rsidRPr="00AF4698">
        <w:t>spec</w:t>
      </w:r>
      <w:r w:rsidR="00490B54" w:rsidRPr="00AF4698">
        <w:t>í</w:t>
      </w:r>
      <w:r w:rsidR="00AC4406" w:rsidRPr="00AF4698">
        <w:t>fic</w:t>
      </w:r>
      <w:r w:rsidR="00490B54" w:rsidRPr="00AF4698">
        <w:t>as</w:t>
      </w:r>
      <w:r w:rsidR="00AC4406" w:rsidRPr="00AF4698">
        <w:t xml:space="preserve"> co</w:t>
      </w:r>
      <w:r w:rsidR="00490B54" w:rsidRPr="00AF4698">
        <w:t>ntra la</w:t>
      </w:r>
      <w:r w:rsidR="00AC4406" w:rsidRPr="00AF4698">
        <w:t xml:space="preserve"> discrimina</w:t>
      </w:r>
      <w:r w:rsidR="00490B54" w:rsidRPr="00AF4698">
        <w:t>ción</w:t>
      </w:r>
      <w:r w:rsidR="00AC4406" w:rsidRPr="00AF4698">
        <w:t xml:space="preserve"> bas</w:t>
      </w:r>
      <w:r w:rsidR="00490B54" w:rsidRPr="00AF4698">
        <w:t>a</w:t>
      </w:r>
      <w:r w:rsidR="00AC4406" w:rsidRPr="00AF4698">
        <w:t>d</w:t>
      </w:r>
      <w:r w:rsidR="00490B54" w:rsidRPr="00AF4698">
        <w:t>a</w:t>
      </w:r>
      <w:r w:rsidR="00AC4406" w:rsidRPr="00AF4698">
        <w:t xml:space="preserve"> </w:t>
      </w:r>
      <w:r w:rsidR="00490B54" w:rsidRPr="00AF4698">
        <w:t>e</w:t>
      </w:r>
      <w:r w:rsidR="00AC4406" w:rsidRPr="00AF4698">
        <w:t xml:space="preserve">n </w:t>
      </w:r>
      <w:r w:rsidR="00490B54" w:rsidRPr="00AF4698">
        <w:t xml:space="preserve">el </w:t>
      </w:r>
      <w:r w:rsidR="00AC4406" w:rsidRPr="00AF4698">
        <w:t>g</w:t>
      </w:r>
      <w:r w:rsidR="00490B54" w:rsidRPr="00AF4698">
        <w:t>é</w:t>
      </w:r>
      <w:r w:rsidR="00AC4406" w:rsidRPr="00AF4698">
        <w:t>ner</w:t>
      </w:r>
      <w:r w:rsidR="00490B54" w:rsidRPr="00AF4698">
        <w:t>o o en la</w:t>
      </w:r>
      <w:r w:rsidR="00AC4406" w:rsidRPr="00AF4698">
        <w:t xml:space="preserve"> orienta</w:t>
      </w:r>
      <w:r w:rsidR="00490B54" w:rsidRPr="00AF4698">
        <w:t>c</w:t>
      </w:r>
      <w:r w:rsidR="00AC4406" w:rsidRPr="00AF4698">
        <w:t>i</w:t>
      </w:r>
      <w:r w:rsidR="00490B54" w:rsidRPr="00AF4698">
        <w:t>ó</w:t>
      </w:r>
      <w:r w:rsidR="00AC4406" w:rsidRPr="00AF4698">
        <w:t>n</w:t>
      </w:r>
      <w:r w:rsidR="00490B54" w:rsidRPr="00AF4698">
        <w:t xml:space="preserve"> sexual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41.</w:t>
      </w:r>
      <w:r w:rsidRPr="00AF4698">
        <w:tab/>
      </w:r>
      <w:r w:rsidR="00490B54" w:rsidRPr="00AF4698">
        <w:rPr>
          <w:b/>
        </w:rPr>
        <w:t>El</w:t>
      </w:r>
      <w:r w:rsidR="00490B54" w:rsidRPr="00AF4698">
        <w:t xml:space="preserve"> </w:t>
      </w:r>
      <w:r w:rsidR="00490B54" w:rsidRPr="00AF4698">
        <w:rPr>
          <w:b/>
        </w:rPr>
        <w:t>S</w:t>
      </w:r>
      <w:r w:rsidR="00AC4406" w:rsidRPr="00AF4698">
        <w:rPr>
          <w:b/>
        </w:rPr>
        <w:t>r. Bajrami</w:t>
      </w:r>
      <w:r w:rsidR="00AC4406" w:rsidRPr="00AF4698">
        <w:t xml:space="preserve"> (</w:t>
      </w:r>
      <w:r w:rsidR="00490B54" w:rsidRPr="00AF4698">
        <w:t>ex República</w:t>
      </w:r>
      <w:r w:rsidR="00AC4406" w:rsidRPr="00AF4698">
        <w:t xml:space="preserve"> Yugoslav</w:t>
      </w:r>
      <w:r w:rsidR="00490B54" w:rsidRPr="00AF4698">
        <w:t>a de</w:t>
      </w:r>
      <w:r w:rsidR="00AC4406" w:rsidRPr="00AF4698">
        <w:t xml:space="preserve"> Macedonia) d</w:t>
      </w:r>
      <w:r w:rsidR="00490B54" w:rsidRPr="00AF4698">
        <w:t>ice que la nueva ley no hace referencia específica a la</w:t>
      </w:r>
      <w:r w:rsidR="00AC4406" w:rsidRPr="00AF4698">
        <w:t xml:space="preserve"> discrimina</w:t>
      </w:r>
      <w:r w:rsidR="00490B54" w:rsidRPr="00AF4698">
        <w:t>c</w:t>
      </w:r>
      <w:r w:rsidR="00AC4406" w:rsidRPr="00AF4698">
        <w:t>i</w:t>
      </w:r>
      <w:r w:rsidR="00490B54" w:rsidRPr="00AF4698">
        <w:t>ó</w:t>
      </w:r>
      <w:r w:rsidR="00AC4406" w:rsidRPr="00AF4698">
        <w:t>n bas</w:t>
      </w:r>
      <w:r w:rsidR="00490B54" w:rsidRPr="00AF4698">
        <w:t>a</w:t>
      </w:r>
      <w:r w:rsidR="00AC4406" w:rsidRPr="00AF4698">
        <w:t>d</w:t>
      </w:r>
      <w:r w:rsidR="00490B54" w:rsidRPr="00AF4698">
        <w:t>a en el</w:t>
      </w:r>
      <w:r w:rsidR="00AC4406" w:rsidRPr="00AF4698">
        <w:t xml:space="preserve"> g</w:t>
      </w:r>
      <w:r w:rsidR="00490B54" w:rsidRPr="00AF4698">
        <w:t>é</w:t>
      </w:r>
      <w:r w:rsidR="00AC4406" w:rsidRPr="00AF4698">
        <w:t>ner</w:t>
      </w:r>
      <w:r w:rsidR="00490B54" w:rsidRPr="00AF4698">
        <w:t>o o en la orientación</w:t>
      </w:r>
      <w:r w:rsidR="00AC4406" w:rsidRPr="00AF4698">
        <w:t xml:space="preserve"> sexual</w:t>
      </w:r>
      <w:r w:rsidR="00490B54" w:rsidRPr="00AF4698">
        <w:t>,</w:t>
      </w:r>
      <w:r w:rsidR="00AC4406" w:rsidRPr="00AF4698">
        <w:t xml:space="preserve"> </w:t>
      </w:r>
      <w:r w:rsidR="001356A8" w:rsidRPr="00AF4698">
        <w:t xml:space="preserve">pero </w:t>
      </w:r>
      <w:r w:rsidR="00FB67DA" w:rsidRPr="00AF4698">
        <w:t>con</w:t>
      </w:r>
      <w:r w:rsidR="001356A8" w:rsidRPr="00AF4698">
        <w:t>t</w:t>
      </w:r>
      <w:r w:rsidR="00FB67DA" w:rsidRPr="00AF4698">
        <w:t>i</w:t>
      </w:r>
      <w:r w:rsidR="001356A8" w:rsidRPr="00AF4698">
        <w:t>e</w:t>
      </w:r>
      <w:r w:rsidR="00FB67DA" w:rsidRPr="00AF4698">
        <w:t>ne</w:t>
      </w:r>
      <w:r w:rsidR="001356A8" w:rsidRPr="00AF4698">
        <w:t xml:space="preserve"> una disposición general</w:t>
      </w:r>
      <w:r w:rsidR="00AC4406" w:rsidRPr="00AF4698">
        <w:t xml:space="preserve"> </w:t>
      </w:r>
      <w:r w:rsidR="001356A8" w:rsidRPr="00AF4698">
        <w:t xml:space="preserve">que abarca </w:t>
      </w:r>
      <w:r w:rsidR="00DB086C" w:rsidRPr="00AF4698">
        <w:t>"</w:t>
      </w:r>
      <w:r w:rsidR="001356A8" w:rsidRPr="00AF4698">
        <w:t>todos los demás motivos de</w:t>
      </w:r>
      <w:r w:rsidR="00AC4406" w:rsidRPr="00AF4698">
        <w:t xml:space="preserve"> discrimina</w:t>
      </w:r>
      <w:r w:rsidR="001356A8" w:rsidRPr="00AF4698">
        <w:t>c</w:t>
      </w:r>
      <w:r w:rsidR="00AC4406" w:rsidRPr="00AF4698">
        <w:t>i</w:t>
      </w:r>
      <w:r w:rsidR="001356A8" w:rsidRPr="00AF4698">
        <w:t>ó</w:t>
      </w:r>
      <w:r w:rsidR="00AC4406" w:rsidRPr="00AF4698">
        <w:t>n</w:t>
      </w:r>
      <w:r w:rsidR="00DB086C" w:rsidRPr="00AF4698">
        <w:t>"</w:t>
      </w:r>
      <w:r w:rsidR="00AC4406" w:rsidRPr="00AF4698">
        <w:t xml:space="preserve">, </w:t>
      </w:r>
      <w:r w:rsidR="001356A8" w:rsidRPr="00AF4698">
        <w:t>entre los que se</w:t>
      </w:r>
      <w:r w:rsidR="00AC4406" w:rsidRPr="00AF4698">
        <w:t xml:space="preserve"> consider</w:t>
      </w:r>
      <w:r w:rsidR="001356A8" w:rsidRPr="00AF4698">
        <w:t>a</w:t>
      </w:r>
      <w:r w:rsidR="00AC4406" w:rsidRPr="00AF4698">
        <w:t xml:space="preserve"> </w:t>
      </w:r>
      <w:r w:rsidR="001356A8" w:rsidRPr="00AF4698">
        <w:t xml:space="preserve">que </w:t>
      </w:r>
      <w:r w:rsidR="00FB67DA" w:rsidRPr="00AF4698">
        <w:t>se encuentra</w:t>
      </w:r>
      <w:r w:rsidR="001356A8" w:rsidRPr="00AF4698">
        <w:t xml:space="preserve"> la</w:t>
      </w:r>
      <w:r w:rsidR="00AC4406" w:rsidRPr="00AF4698">
        <w:t xml:space="preserve"> discrimina</w:t>
      </w:r>
      <w:r w:rsidR="001356A8" w:rsidRPr="00AF4698">
        <w:t>c</w:t>
      </w:r>
      <w:r w:rsidR="00AC4406" w:rsidRPr="00AF4698">
        <w:t>i</w:t>
      </w:r>
      <w:r w:rsidR="001356A8" w:rsidRPr="00AF4698">
        <w:t>ó</w:t>
      </w:r>
      <w:r w:rsidR="00AC4406" w:rsidRPr="00AF4698">
        <w:t>n bas</w:t>
      </w:r>
      <w:r w:rsidR="001356A8" w:rsidRPr="00AF4698">
        <w:t>ada en el</w:t>
      </w:r>
      <w:r w:rsidR="00AC4406" w:rsidRPr="00AF4698">
        <w:t xml:space="preserve"> g</w:t>
      </w:r>
      <w:r w:rsidR="001356A8" w:rsidRPr="00AF4698">
        <w:t>é</w:t>
      </w:r>
      <w:r w:rsidR="00AC4406" w:rsidRPr="00AF4698">
        <w:t>ner</w:t>
      </w:r>
      <w:r w:rsidR="001356A8" w:rsidRPr="00AF4698">
        <w:t>o o en la</w:t>
      </w:r>
      <w:r w:rsidR="00AC4406" w:rsidRPr="00AF4698">
        <w:t xml:space="preserve"> orienta</w:t>
      </w:r>
      <w:r w:rsidR="001356A8" w:rsidRPr="00AF4698">
        <w:t>c</w:t>
      </w:r>
      <w:r w:rsidR="00AC4406" w:rsidRPr="00AF4698">
        <w:t>i</w:t>
      </w:r>
      <w:r w:rsidR="001356A8" w:rsidRPr="00AF4698">
        <w:t>ó</w:t>
      </w:r>
      <w:r w:rsidR="00AC4406" w:rsidRPr="00AF4698">
        <w:t>n</w:t>
      </w:r>
      <w:r w:rsidR="001356A8" w:rsidRPr="00AF4698">
        <w:t xml:space="preserve"> sexual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42.</w:t>
      </w:r>
      <w:r w:rsidRPr="00AF4698">
        <w:tab/>
      </w:r>
      <w:smartTag w:uri="urn:schemas-microsoft-com:office:smarttags" w:element="PersonName">
        <w:smartTagPr>
          <w:attr w:name="ProductID" w:val="La Sra. Todorova"/>
        </w:smartTagPr>
        <w:r w:rsidR="001356A8" w:rsidRPr="00AF4698">
          <w:rPr>
            <w:b/>
          </w:rPr>
          <w:t>La</w:t>
        </w:r>
        <w:r w:rsidR="001356A8" w:rsidRPr="00AF4698">
          <w:t xml:space="preserve"> </w:t>
        </w:r>
        <w:r w:rsidR="001356A8" w:rsidRPr="00AF4698">
          <w:rPr>
            <w:b/>
          </w:rPr>
          <w:t>Sra</w:t>
        </w:r>
        <w:r w:rsidR="00AC4406" w:rsidRPr="00AF4698">
          <w:rPr>
            <w:b/>
          </w:rPr>
          <w:t>. Todorova</w:t>
        </w:r>
      </w:smartTag>
      <w:r w:rsidR="00AC4406" w:rsidRPr="00AF4698">
        <w:t xml:space="preserve"> (</w:t>
      </w:r>
      <w:r w:rsidR="001356A8" w:rsidRPr="00AF4698">
        <w:t>ex República</w:t>
      </w:r>
      <w:r w:rsidR="00AC4406" w:rsidRPr="00AF4698">
        <w:t xml:space="preserve"> Yugoslav</w:t>
      </w:r>
      <w:r w:rsidR="001356A8" w:rsidRPr="00AF4698">
        <w:t>a</w:t>
      </w:r>
      <w:r w:rsidR="00AC4406" w:rsidRPr="00AF4698">
        <w:t xml:space="preserve"> </w:t>
      </w:r>
      <w:r w:rsidR="001356A8" w:rsidRPr="00AF4698">
        <w:t>de</w:t>
      </w:r>
      <w:r w:rsidR="00AC4406" w:rsidRPr="00AF4698">
        <w:t xml:space="preserve"> Macedonia) </w:t>
      </w:r>
      <w:r w:rsidR="001356A8" w:rsidRPr="00AF4698">
        <w:t xml:space="preserve">señala que </w:t>
      </w:r>
      <w:smartTag w:uri="urn:schemas-microsoft-com:office:smarttags" w:element="PersonName">
        <w:smartTagPr>
          <w:attr w:name="ProductID" w:val="la Ley"/>
        </w:smartTagPr>
        <w:r w:rsidR="001356A8" w:rsidRPr="00AF4698">
          <w:t>la Ley</w:t>
        </w:r>
      </w:smartTag>
      <w:r w:rsidR="001356A8" w:rsidRPr="00AF4698">
        <w:t xml:space="preserve"> de la</w:t>
      </w:r>
      <w:r w:rsidR="00AC4406" w:rsidRPr="00AF4698">
        <w:t xml:space="preserve"> </w:t>
      </w:r>
      <w:r w:rsidR="001356A8" w:rsidRPr="00AF4698">
        <w:t>f</w:t>
      </w:r>
      <w:r w:rsidR="00AC4406" w:rsidRPr="00AF4698">
        <w:t>amil</w:t>
      </w:r>
      <w:r w:rsidR="001356A8" w:rsidRPr="00AF4698">
        <w:t>ia</w:t>
      </w:r>
      <w:r w:rsidR="00AC4406" w:rsidRPr="00AF4698">
        <w:t xml:space="preserve"> proh</w:t>
      </w:r>
      <w:r w:rsidR="001356A8" w:rsidRPr="00AF4698">
        <w:t>í</w:t>
      </w:r>
      <w:r w:rsidR="00AC4406" w:rsidRPr="00AF4698">
        <w:t>be</w:t>
      </w:r>
      <w:r w:rsidR="001356A8" w:rsidRPr="00AF4698">
        <w:t xml:space="preserve"> contraer matrimonio a los menores de</w:t>
      </w:r>
      <w:r w:rsidR="00AC4406" w:rsidRPr="00AF4698">
        <w:t xml:space="preserve"> 18 </w:t>
      </w:r>
      <w:r w:rsidR="001356A8" w:rsidRPr="00AF4698">
        <w:t>años</w:t>
      </w:r>
      <w:r w:rsidR="00AC4406" w:rsidRPr="00AF4698">
        <w:t xml:space="preserve">. </w:t>
      </w:r>
      <w:r w:rsidR="001356A8" w:rsidRPr="00AF4698">
        <w:t>No obstante, existen disposiciones que permiten casarse a los mayores de</w:t>
      </w:r>
      <w:r w:rsidR="00AC4406" w:rsidRPr="00AF4698">
        <w:t xml:space="preserve"> 16</w:t>
      </w:r>
      <w:r w:rsidR="001356A8" w:rsidRPr="00AF4698">
        <w:t xml:space="preserve"> años, con la</w:t>
      </w:r>
      <w:r w:rsidR="0031730B" w:rsidRPr="00AF4698">
        <w:t xml:space="preserve"> autoriza</w:t>
      </w:r>
      <w:r w:rsidR="001356A8" w:rsidRPr="00AF4698">
        <w:t>c</w:t>
      </w:r>
      <w:r w:rsidR="0031730B" w:rsidRPr="00AF4698">
        <w:t>i</w:t>
      </w:r>
      <w:r w:rsidR="001356A8" w:rsidRPr="00AF4698">
        <w:t>ó</w:t>
      </w:r>
      <w:r w:rsidR="0031730B" w:rsidRPr="00AF4698">
        <w:t xml:space="preserve">n </w:t>
      </w:r>
      <w:r w:rsidR="001356A8" w:rsidRPr="00AF4698">
        <w:t>de los tribunales y el consentimiento de los padres o de su tutor</w:t>
      </w:r>
      <w:r w:rsidR="00AC4406" w:rsidRPr="00AF4698">
        <w:t xml:space="preserve"> legal</w:t>
      </w:r>
      <w:r w:rsidR="001356A8" w:rsidRPr="00AF4698">
        <w:t>, siempre que una evaluación</w:t>
      </w:r>
      <w:r w:rsidR="00AC4406" w:rsidRPr="00AF4698">
        <w:t xml:space="preserve"> independ</w:t>
      </w:r>
      <w:r w:rsidR="001356A8" w:rsidRPr="00AF4698">
        <w:t>i</w:t>
      </w:r>
      <w:r w:rsidR="00AC4406" w:rsidRPr="00AF4698">
        <w:t>ent</w:t>
      </w:r>
      <w:r w:rsidR="001356A8" w:rsidRPr="00AF4698">
        <w:t xml:space="preserve">e, efectuada por los centros de </w:t>
      </w:r>
      <w:r w:rsidR="00FF6A8A" w:rsidRPr="00AF4698">
        <w:t>asistencia</w:t>
      </w:r>
      <w:r w:rsidR="001356A8" w:rsidRPr="00AF4698">
        <w:t xml:space="preserve"> </w:t>
      </w:r>
      <w:r w:rsidR="00AC4406" w:rsidRPr="00AF4698">
        <w:t>social</w:t>
      </w:r>
      <w:r w:rsidR="001356A8" w:rsidRPr="00AF4698">
        <w:t>, haya</w:t>
      </w:r>
      <w:r w:rsidR="00AC4406" w:rsidRPr="00AF4698">
        <w:t xml:space="preserve"> determin</w:t>
      </w:r>
      <w:r w:rsidR="001356A8" w:rsidRPr="00AF4698">
        <w:t>a</w:t>
      </w:r>
      <w:r w:rsidR="00AC4406" w:rsidRPr="00AF4698">
        <w:t>d</w:t>
      </w:r>
      <w:r w:rsidR="001356A8" w:rsidRPr="00AF4698">
        <w:t>o que esas</w:t>
      </w:r>
      <w:r w:rsidR="00AC4406" w:rsidRPr="00AF4698">
        <w:t xml:space="preserve"> person</w:t>
      </w:r>
      <w:r w:rsidR="001356A8" w:rsidRPr="00AF4698">
        <w:t>a</w:t>
      </w:r>
      <w:r w:rsidR="00AC4406" w:rsidRPr="00AF4698">
        <w:t>s ha</w:t>
      </w:r>
      <w:r w:rsidR="001356A8" w:rsidRPr="00AF4698">
        <w:t>n alcanzado</w:t>
      </w:r>
      <w:r w:rsidR="004C2C31" w:rsidRPr="00AF4698">
        <w:t xml:space="preserve"> un nivel</w:t>
      </w:r>
      <w:r w:rsidR="00AC4406" w:rsidRPr="00AF4698">
        <w:t xml:space="preserve"> suficient</w:t>
      </w:r>
      <w:r w:rsidR="004C2C31" w:rsidRPr="00AF4698">
        <w:t>e</w:t>
      </w:r>
      <w:r w:rsidR="00AC4406" w:rsidRPr="00AF4698">
        <w:t xml:space="preserve"> </w:t>
      </w:r>
      <w:r w:rsidR="004C2C31" w:rsidRPr="00AF4698">
        <w:t>de madurez</w:t>
      </w:r>
      <w:r w:rsidR="00AC4406" w:rsidRPr="00AF4698">
        <w:t xml:space="preserve"> </w:t>
      </w:r>
      <w:r w:rsidR="004C2C31" w:rsidRPr="00AF4698">
        <w:t>física y</w:t>
      </w:r>
      <w:r w:rsidR="00AC4406" w:rsidRPr="00AF4698">
        <w:t xml:space="preserve"> mental.</w:t>
      </w:r>
    </w:p>
    <w:p w:rsidR="00AC4406" w:rsidRPr="00AF4698" w:rsidRDefault="00FC751A" w:rsidP="00FC751A">
      <w:pPr>
        <w:pStyle w:val="SingleTxtG"/>
      </w:pPr>
      <w:r w:rsidRPr="00AF4698">
        <w:t>43.</w:t>
      </w:r>
      <w:r w:rsidRPr="00AF4698">
        <w:tab/>
      </w:r>
      <w:smartTag w:uri="urn:schemas-microsoft-com:office:smarttags" w:element="PersonName">
        <w:smartTagPr>
          <w:attr w:name="ProductID" w:val="La Sra. Janeva"/>
        </w:smartTagPr>
        <w:r w:rsidR="004C2C31" w:rsidRPr="00AF4698">
          <w:rPr>
            <w:b/>
          </w:rPr>
          <w:t>La</w:t>
        </w:r>
        <w:r w:rsidR="004C2C31" w:rsidRPr="00AF4698">
          <w:t xml:space="preserve"> </w:t>
        </w:r>
        <w:r w:rsidR="004C2C31" w:rsidRPr="00AF4698">
          <w:rPr>
            <w:b/>
          </w:rPr>
          <w:t>Sra</w:t>
        </w:r>
        <w:r w:rsidR="00AC4406" w:rsidRPr="00AF4698">
          <w:rPr>
            <w:b/>
          </w:rPr>
          <w:t>. Janeva</w:t>
        </w:r>
      </w:smartTag>
      <w:r w:rsidR="00AC4406" w:rsidRPr="00AF4698">
        <w:t xml:space="preserve"> (</w:t>
      </w:r>
      <w:r w:rsidR="004C2C31" w:rsidRPr="00AF4698">
        <w:t>ex República</w:t>
      </w:r>
      <w:r w:rsidR="00AC4406" w:rsidRPr="00AF4698">
        <w:t xml:space="preserve"> Yugoslav</w:t>
      </w:r>
      <w:r w:rsidR="004C2C31" w:rsidRPr="00AF4698">
        <w:t>a de</w:t>
      </w:r>
      <w:r w:rsidR="00AC4406" w:rsidRPr="00AF4698">
        <w:t xml:space="preserve"> Macedonia) inform</w:t>
      </w:r>
      <w:r w:rsidR="004C2C31" w:rsidRPr="00AF4698">
        <w:t>a al</w:t>
      </w:r>
      <w:r w:rsidR="00AC4406" w:rsidRPr="00AF4698">
        <w:t xml:space="preserve"> Comit</w:t>
      </w:r>
      <w:r w:rsidR="004C2C31" w:rsidRPr="00AF4698">
        <w:t>é</w:t>
      </w:r>
      <w:r w:rsidR="00AC4406" w:rsidRPr="00AF4698">
        <w:t xml:space="preserve"> </w:t>
      </w:r>
      <w:r w:rsidR="00FB67DA" w:rsidRPr="00AF4698">
        <w:t xml:space="preserve">de </w:t>
      </w:r>
      <w:r w:rsidR="004C2C31" w:rsidRPr="00AF4698">
        <w:t>que el</w:t>
      </w:r>
      <w:r w:rsidR="00AC4406" w:rsidRPr="00AF4698">
        <w:t xml:space="preserve"> Institut</w:t>
      </w:r>
      <w:r w:rsidR="004C2C31" w:rsidRPr="00AF4698">
        <w:t>o d</w:t>
      </w:r>
      <w:r w:rsidR="00AC4406" w:rsidRPr="00AF4698">
        <w:t xml:space="preserve">e </w:t>
      </w:r>
      <w:r w:rsidR="005A2864" w:rsidRPr="00AF4698">
        <w:t>Atención M</w:t>
      </w:r>
      <w:r w:rsidR="004C2C31" w:rsidRPr="00AF4698">
        <w:t>aternoinfantil vigila los aspectos</w:t>
      </w:r>
      <w:r w:rsidR="00AC4406" w:rsidRPr="00AF4698">
        <w:t xml:space="preserve"> </w:t>
      </w:r>
      <w:r w:rsidR="004C2C31" w:rsidRPr="00AF4698">
        <w:t>de salud</w:t>
      </w:r>
      <w:r w:rsidR="00AC4406" w:rsidRPr="00AF4698">
        <w:t xml:space="preserve"> p</w:t>
      </w:r>
      <w:r w:rsidR="004C2C31" w:rsidRPr="00AF4698">
        <w:t>ú</w:t>
      </w:r>
      <w:r w:rsidR="00AC4406" w:rsidRPr="00AF4698">
        <w:t>blic</w:t>
      </w:r>
      <w:r w:rsidR="004C2C31" w:rsidRPr="00AF4698">
        <w:t>a de los matrimonios precoces y</w:t>
      </w:r>
      <w:r w:rsidR="00AC4406" w:rsidRPr="00AF4698">
        <w:t xml:space="preserve">, </w:t>
      </w:r>
      <w:r w:rsidR="004C2C31" w:rsidRPr="00AF4698">
        <w:t>e</w:t>
      </w:r>
      <w:r w:rsidR="00AC4406" w:rsidRPr="00AF4698">
        <w:t>n particular</w:t>
      </w:r>
      <w:r w:rsidR="004C2C31" w:rsidRPr="00AF4698">
        <w:t>,</w:t>
      </w:r>
      <w:r w:rsidR="00AC4406" w:rsidRPr="00AF4698">
        <w:t xml:space="preserve"> </w:t>
      </w:r>
      <w:r w:rsidR="004C2C31" w:rsidRPr="00AF4698">
        <w:t>la cantidad de embarazos de adolescentes, a fin de</w:t>
      </w:r>
      <w:r w:rsidR="002F3F27" w:rsidRPr="00AF4698">
        <w:t xml:space="preserve"> </w:t>
      </w:r>
      <w:r w:rsidR="00AC4406" w:rsidRPr="00AF4698">
        <w:t>de</w:t>
      </w:r>
      <w:r w:rsidR="004C2C31" w:rsidRPr="00AF4698">
        <w:t>sarrollar</w:t>
      </w:r>
      <w:r w:rsidR="00AC4406" w:rsidRPr="00AF4698">
        <w:t xml:space="preserve"> </w:t>
      </w:r>
      <w:r w:rsidR="004C2C31" w:rsidRPr="00AF4698">
        <w:t>e</w:t>
      </w:r>
      <w:r w:rsidR="00AC4406" w:rsidRPr="00AF4698">
        <w:t>strategi</w:t>
      </w:r>
      <w:r w:rsidR="004C2C31" w:rsidRPr="00AF4698">
        <w:t>a</w:t>
      </w:r>
      <w:r w:rsidR="00AC4406" w:rsidRPr="00AF4698">
        <w:t xml:space="preserve">s </w:t>
      </w:r>
      <w:r w:rsidR="004C2C31" w:rsidRPr="00AF4698">
        <w:t>para hacer fren</w:t>
      </w:r>
      <w:r w:rsidR="00AC4406" w:rsidRPr="00AF4698">
        <w:t>t</w:t>
      </w:r>
      <w:r w:rsidR="004C2C31" w:rsidRPr="00AF4698">
        <w:t>e</w:t>
      </w:r>
      <w:r w:rsidR="00AC4406" w:rsidRPr="00AF4698">
        <w:t xml:space="preserve"> </w:t>
      </w:r>
      <w:r w:rsidR="004C2C31" w:rsidRPr="00AF4698">
        <w:t>a las necesidades de las jóvenes</w:t>
      </w:r>
      <w:r w:rsidR="00AC4406" w:rsidRPr="00AF4698">
        <w:t xml:space="preserve">. </w:t>
      </w:r>
      <w:r w:rsidR="004C2C31" w:rsidRPr="00AF4698">
        <w:t>Según los datos disponibles de</w:t>
      </w:r>
      <w:r w:rsidR="00AC4406" w:rsidRPr="00AF4698">
        <w:t xml:space="preserve"> 2008, </w:t>
      </w:r>
      <w:r w:rsidR="004C2C31" w:rsidRPr="00AF4698">
        <w:t xml:space="preserve">la edad media a la que las mujeres dan a luz a su primer hijo en </w:t>
      </w:r>
      <w:smartTag w:uri="urn:schemas-microsoft-com:office:smarttags" w:element="PersonName">
        <w:smartTagPr>
          <w:attr w:name="ProductID" w:val="la ex Rep￺blica Yugoslava"/>
        </w:smartTagPr>
        <w:r w:rsidR="004C2C31" w:rsidRPr="00AF4698">
          <w:t>la ex República</w:t>
        </w:r>
        <w:r w:rsidR="00AC4406" w:rsidRPr="00AF4698">
          <w:t xml:space="preserve"> Yugoslav</w:t>
        </w:r>
        <w:r w:rsidR="004C2C31" w:rsidRPr="00AF4698">
          <w:t>a</w:t>
        </w:r>
      </w:smartTag>
      <w:r w:rsidR="004C2C31" w:rsidRPr="00AF4698">
        <w:t xml:space="preserve"> de</w:t>
      </w:r>
      <w:r w:rsidR="00AC4406" w:rsidRPr="00AF4698">
        <w:t xml:space="preserve"> Macedonia </w:t>
      </w:r>
      <w:r w:rsidR="004C2C31" w:rsidRPr="00AF4698">
        <w:t>es de</w:t>
      </w:r>
      <w:r w:rsidR="00AC4406" w:rsidRPr="00AF4698">
        <w:t xml:space="preserve"> 26</w:t>
      </w:r>
      <w:r w:rsidR="004C2C31" w:rsidRPr="00AF4698">
        <w:t>,</w:t>
      </w:r>
      <w:r w:rsidR="00AC4406" w:rsidRPr="00AF4698">
        <w:t xml:space="preserve">3 </w:t>
      </w:r>
      <w:r w:rsidR="004C2C31" w:rsidRPr="00AF4698">
        <w:t>años en las zonas</w:t>
      </w:r>
      <w:r w:rsidR="00AC4406" w:rsidRPr="00AF4698">
        <w:t xml:space="preserve"> urban</w:t>
      </w:r>
      <w:r w:rsidR="004C2C31" w:rsidRPr="00AF4698">
        <w:t>as y de</w:t>
      </w:r>
      <w:r w:rsidR="00AC4406" w:rsidRPr="00AF4698">
        <w:t xml:space="preserve"> 24</w:t>
      </w:r>
      <w:r w:rsidR="004C2C31" w:rsidRPr="00AF4698">
        <w:t>,</w:t>
      </w:r>
      <w:r w:rsidR="00AC4406" w:rsidRPr="00AF4698">
        <w:t xml:space="preserve">5 </w:t>
      </w:r>
      <w:r w:rsidR="004C2C31" w:rsidRPr="00AF4698">
        <w:t>años en las zonas</w:t>
      </w:r>
      <w:r w:rsidR="00AC4406" w:rsidRPr="00AF4698">
        <w:t xml:space="preserve"> rural</w:t>
      </w:r>
      <w:r w:rsidR="004C2C31" w:rsidRPr="00AF4698">
        <w:t>es,</w:t>
      </w:r>
      <w:r w:rsidR="00AC4406" w:rsidRPr="00AF4698">
        <w:t xml:space="preserve"> </w:t>
      </w:r>
      <w:r w:rsidR="004C2C31" w:rsidRPr="00AF4698">
        <w:t xml:space="preserve">lo que coincide prácticamente con el promedio de edad de </w:t>
      </w:r>
      <w:smartTag w:uri="urn:schemas-microsoft-com:office:smarttags" w:element="PersonName">
        <w:smartTagPr>
          <w:attr w:name="ProductID" w:val="la Uni￳n Europea. Se"/>
        </w:smartTagPr>
        <w:smartTag w:uri="urn:schemas-microsoft-com:office:smarttags" w:element="PersonName">
          <w:smartTagPr>
            <w:attr w:name="ProductID" w:val="la Uni￳n Europea."/>
          </w:smartTagPr>
          <w:smartTag w:uri="urn:schemas-microsoft-com:office:smarttags" w:element="PersonName">
            <w:smartTagPr>
              <w:attr w:name="ProductID" w:val="la Uni￳n"/>
            </w:smartTagPr>
            <w:r w:rsidR="004C2C31" w:rsidRPr="00AF4698">
              <w:t>la Unión</w:t>
            </w:r>
          </w:smartTag>
          <w:r w:rsidR="004C2C31" w:rsidRPr="00AF4698">
            <w:t xml:space="preserve"> E</w:t>
          </w:r>
          <w:r w:rsidR="00AC4406" w:rsidRPr="00AF4698">
            <w:t>uropea.</w:t>
          </w:r>
        </w:smartTag>
        <w:r w:rsidR="00AC4406" w:rsidRPr="00AF4698">
          <w:t xml:space="preserve"> </w:t>
        </w:r>
        <w:r w:rsidR="004C2C31" w:rsidRPr="00AF4698">
          <w:t>Se</w:t>
        </w:r>
      </w:smartTag>
      <w:r w:rsidR="004C2C31" w:rsidRPr="00AF4698">
        <w:t xml:space="preserve"> han realizado es</w:t>
      </w:r>
      <w:r w:rsidR="00AC4406" w:rsidRPr="00AF4698">
        <w:t>f</w:t>
      </w:r>
      <w:r w:rsidR="004C2C31" w:rsidRPr="00AF4698">
        <w:t>ue</w:t>
      </w:r>
      <w:r w:rsidR="00AC4406" w:rsidRPr="00AF4698">
        <w:t>r</w:t>
      </w:r>
      <w:r w:rsidR="004C2C31" w:rsidRPr="00AF4698">
        <w:t>zo</w:t>
      </w:r>
      <w:r w:rsidR="00AC4406" w:rsidRPr="00AF4698">
        <w:t xml:space="preserve">s </w:t>
      </w:r>
      <w:r w:rsidR="004C2C31" w:rsidRPr="00AF4698">
        <w:t>para mejorar el</w:t>
      </w:r>
      <w:r w:rsidR="00AC4406" w:rsidRPr="00AF4698">
        <w:t xml:space="preserve"> acces</w:t>
      </w:r>
      <w:r w:rsidR="004C2C31" w:rsidRPr="00AF4698">
        <w:t>o</w:t>
      </w:r>
      <w:r w:rsidR="00AC4406" w:rsidRPr="00AF4698">
        <w:t xml:space="preserve"> </w:t>
      </w:r>
      <w:r w:rsidR="00FB67DA" w:rsidRPr="00AF4698">
        <w:t xml:space="preserve">de los adolescentes </w:t>
      </w:r>
      <w:r w:rsidR="004C2C31" w:rsidRPr="00AF4698">
        <w:t>a la</w:t>
      </w:r>
      <w:r w:rsidR="00AC4406" w:rsidRPr="00AF4698">
        <w:t xml:space="preserve"> informa</w:t>
      </w:r>
      <w:r w:rsidR="004C2C31" w:rsidRPr="00AF4698">
        <w:t>c</w:t>
      </w:r>
      <w:r w:rsidR="00AC4406" w:rsidRPr="00AF4698">
        <w:t>i</w:t>
      </w:r>
      <w:r w:rsidR="004C2C31" w:rsidRPr="00AF4698">
        <w:t>ó</w:t>
      </w:r>
      <w:r w:rsidR="00AC4406" w:rsidRPr="00AF4698">
        <w:t xml:space="preserve">n </w:t>
      </w:r>
      <w:r w:rsidR="004C2C31" w:rsidRPr="00AF4698">
        <w:t>en materia de salud</w:t>
      </w:r>
      <w:r w:rsidR="00AC4406" w:rsidRPr="00AF4698">
        <w:t xml:space="preserve"> sexual </w:t>
      </w:r>
      <w:r w:rsidR="004C2C31" w:rsidRPr="00AF4698">
        <w:t>y</w:t>
      </w:r>
      <w:r w:rsidR="00AC4406" w:rsidRPr="00AF4698">
        <w:t xml:space="preserve"> reproductiv</w:t>
      </w:r>
      <w:r w:rsidR="004C2C31" w:rsidRPr="00AF4698">
        <w:t>a</w:t>
      </w:r>
      <w:r w:rsidR="00AC4406" w:rsidRPr="00AF4698">
        <w:t xml:space="preserve">, </w:t>
      </w:r>
      <w:r w:rsidR="004C2C31" w:rsidRPr="00AF4698">
        <w:t xml:space="preserve">en especial </w:t>
      </w:r>
      <w:r w:rsidR="00FB67DA" w:rsidRPr="00AF4698">
        <w:t>por lo que hace a</w:t>
      </w:r>
      <w:r w:rsidR="004C2C31" w:rsidRPr="00AF4698">
        <w:t xml:space="preserve"> la atención</w:t>
      </w:r>
      <w:r w:rsidR="00AC4406" w:rsidRPr="00AF4698">
        <w:t xml:space="preserve"> primar</w:t>
      </w:r>
      <w:r w:rsidR="004C2C31" w:rsidRPr="00AF4698">
        <w:t>ia de</w:t>
      </w:r>
      <w:r w:rsidR="00AC4406" w:rsidRPr="00AF4698">
        <w:t xml:space="preserve"> </w:t>
      </w:r>
      <w:r w:rsidR="004C2C31" w:rsidRPr="00AF4698">
        <w:t>salud. Se han celebrado también talleres y</w:t>
      </w:r>
      <w:r w:rsidR="00AC4406" w:rsidRPr="00AF4698">
        <w:t xml:space="preserve"> seminar</w:t>
      </w:r>
      <w:r w:rsidR="004C2C31" w:rsidRPr="00AF4698">
        <w:t>ios para los trabajadores y médicos de</w:t>
      </w:r>
      <w:r w:rsidR="00FB67DA" w:rsidRPr="00AF4698">
        <w:t>l nivel de</w:t>
      </w:r>
      <w:r w:rsidR="004C2C31" w:rsidRPr="00AF4698">
        <w:t xml:space="preserve"> atención</w:t>
      </w:r>
      <w:r w:rsidR="002F3F27" w:rsidRPr="00AF4698">
        <w:t xml:space="preserve"> </w:t>
      </w:r>
      <w:r w:rsidR="00AC4406" w:rsidRPr="00AF4698">
        <w:t>primar</w:t>
      </w:r>
      <w:r w:rsidR="004C2C31" w:rsidRPr="00AF4698">
        <w:t>ia de salud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44.</w:t>
      </w:r>
      <w:r w:rsidRPr="00AF4698">
        <w:tab/>
      </w:r>
      <w:smartTag w:uri="urn:schemas-microsoft-com:office:smarttags" w:element="PersonName">
        <w:smartTagPr>
          <w:attr w:name="ProductID" w:val="La Sra. Al-Asmar"/>
        </w:smartTagPr>
        <w:r w:rsidR="00240640" w:rsidRPr="00AF4698">
          <w:rPr>
            <w:b/>
          </w:rPr>
          <w:t>La</w:t>
        </w:r>
        <w:r w:rsidR="00240640" w:rsidRPr="00AF4698">
          <w:t xml:space="preserve"> </w:t>
        </w:r>
        <w:r w:rsidR="00240640" w:rsidRPr="00AF4698">
          <w:rPr>
            <w:b/>
          </w:rPr>
          <w:t>Sra</w:t>
        </w:r>
        <w:r w:rsidR="00AC4406" w:rsidRPr="00AF4698">
          <w:rPr>
            <w:b/>
          </w:rPr>
          <w:t>. Al-Asmar</w:t>
        </w:r>
      </w:smartTag>
      <w:r w:rsidR="00AC4406" w:rsidRPr="00AF4698">
        <w:t xml:space="preserve"> (</w:t>
      </w:r>
      <w:r w:rsidR="00240640" w:rsidRPr="00AF4698">
        <w:t>Relatora para el país</w:t>
      </w:r>
      <w:r w:rsidR="00AC4406" w:rsidRPr="00AF4698">
        <w:t xml:space="preserve">) </w:t>
      </w:r>
      <w:r w:rsidR="00240640" w:rsidRPr="00AF4698">
        <w:t>indica que los matrimonios precoces, en particular entre los miembros de minorías como los romaníes o los de etnia a</w:t>
      </w:r>
      <w:r w:rsidR="00AC4406" w:rsidRPr="00AF4698">
        <w:t>lban</w:t>
      </w:r>
      <w:r w:rsidR="00240640" w:rsidRPr="00AF4698">
        <w:t>e</w:t>
      </w:r>
      <w:r w:rsidR="00AC4406" w:rsidRPr="00AF4698">
        <w:t>s</w:t>
      </w:r>
      <w:r w:rsidR="00240640" w:rsidRPr="00AF4698">
        <w:t>a</w:t>
      </w:r>
      <w:r w:rsidR="00AC4406" w:rsidRPr="00AF4698">
        <w:t xml:space="preserve">, </w:t>
      </w:r>
      <w:r w:rsidR="00FB67DA" w:rsidRPr="00AF4698">
        <w:t>obedecen</w:t>
      </w:r>
      <w:r w:rsidR="00240640" w:rsidRPr="00AF4698">
        <w:t xml:space="preserve"> frecuentemente a factores</w:t>
      </w:r>
      <w:r w:rsidR="00AC4406" w:rsidRPr="00AF4698">
        <w:t xml:space="preserve"> cultural</w:t>
      </w:r>
      <w:r w:rsidR="00240640" w:rsidRPr="00AF4698">
        <w:t>es, aunque puede</w:t>
      </w:r>
      <w:r w:rsidR="00FB67DA" w:rsidRPr="00AF4698">
        <w:t>n</w:t>
      </w:r>
      <w:r w:rsidR="00240640" w:rsidRPr="00AF4698">
        <w:t xml:space="preserve"> tener su origen en causas financieras.</w:t>
      </w:r>
      <w:r w:rsidR="00AC4406" w:rsidRPr="00AF4698">
        <w:t xml:space="preserve"> </w:t>
      </w:r>
      <w:r w:rsidR="00240640" w:rsidRPr="00AF4698">
        <w:t>R</w:t>
      </w:r>
      <w:r w:rsidR="00AC4406" w:rsidRPr="00AF4698">
        <w:t>ecom</w:t>
      </w:r>
      <w:r w:rsidR="00240640" w:rsidRPr="00AF4698">
        <w:t>i</w:t>
      </w:r>
      <w:r w:rsidR="00AC4406" w:rsidRPr="00AF4698">
        <w:t>end</w:t>
      </w:r>
      <w:r w:rsidR="00240640" w:rsidRPr="00AF4698">
        <w:t>a al Gobi</w:t>
      </w:r>
      <w:r w:rsidR="00AC4406" w:rsidRPr="00AF4698">
        <w:t>ern</w:t>
      </w:r>
      <w:r w:rsidR="00240640" w:rsidRPr="00AF4698">
        <w:t>o que adopte medidas para impedir los matrimonios precoces y sensibilizar a la población al respecto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45.</w:t>
      </w:r>
      <w:r w:rsidRPr="00AF4698">
        <w:tab/>
      </w:r>
      <w:r w:rsidR="00B21FE5" w:rsidRPr="00AF4698">
        <w:rPr>
          <w:b/>
        </w:rPr>
        <w:t>La</w:t>
      </w:r>
      <w:r w:rsidR="00AC4406" w:rsidRPr="00AF4698">
        <w:rPr>
          <w:b/>
        </w:rPr>
        <w:t xml:space="preserve"> </w:t>
      </w:r>
      <w:r w:rsidR="00B21FE5" w:rsidRPr="00AF4698">
        <w:rPr>
          <w:b/>
        </w:rPr>
        <w:t>Presidenta</w:t>
      </w:r>
      <w:r w:rsidR="00AC4406" w:rsidRPr="00AF4698">
        <w:t xml:space="preserve"> </w:t>
      </w:r>
      <w:r w:rsidR="00FB67DA" w:rsidRPr="00AF4698">
        <w:t xml:space="preserve">pregunta </w:t>
      </w:r>
      <w:r w:rsidR="00B21FE5" w:rsidRPr="00AF4698">
        <w:t>qué porcentaje de la población</w:t>
      </w:r>
      <w:r w:rsidR="00AC4406" w:rsidRPr="00AF4698">
        <w:t xml:space="preserve"> </w:t>
      </w:r>
      <w:r w:rsidR="00B21FE5" w:rsidRPr="00AF4698">
        <w:t>r</w:t>
      </w:r>
      <w:r w:rsidR="00AC4406" w:rsidRPr="00AF4698">
        <w:t>oma</w:t>
      </w:r>
      <w:r w:rsidR="00B21FE5" w:rsidRPr="00AF4698">
        <w:t>ní y de e</w:t>
      </w:r>
      <w:r w:rsidR="00AC4406" w:rsidRPr="00AF4698">
        <w:t>tni</w:t>
      </w:r>
      <w:r w:rsidR="00B21FE5" w:rsidRPr="00AF4698">
        <w:t>a</w:t>
      </w:r>
      <w:r w:rsidR="00AC4406" w:rsidRPr="00AF4698">
        <w:t xml:space="preserve"> </w:t>
      </w:r>
      <w:r w:rsidR="00B21FE5" w:rsidRPr="00AF4698">
        <w:t>a</w:t>
      </w:r>
      <w:r w:rsidR="00AC4406" w:rsidRPr="00AF4698">
        <w:t>lban</w:t>
      </w:r>
      <w:r w:rsidR="00B21FE5" w:rsidRPr="00AF4698">
        <w:t>esa</w:t>
      </w:r>
      <w:r w:rsidR="00AC4406" w:rsidRPr="00AF4698">
        <w:t xml:space="preserve"> </w:t>
      </w:r>
      <w:r w:rsidR="00B21FE5" w:rsidRPr="00AF4698">
        <w:t>se ve obligada a contraer matrimonio precozmente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46.</w:t>
      </w:r>
      <w:r w:rsidRPr="00AF4698">
        <w:tab/>
      </w:r>
      <w:smartTag w:uri="urn:schemas-microsoft-com:office:smarttags" w:element="PersonName">
        <w:smartTagPr>
          <w:attr w:name="ProductID" w:val="La Sra. Janeva"/>
        </w:smartTagPr>
        <w:r w:rsidR="00B21FE5" w:rsidRPr="00AF4698">
          <w:rPr>
            <w:b/>
          </w:rPr>
          <w:t>La</w:t>
        </w:r>
        <w:r w:rsidR="00B21FE5" w:rsidRPr="00AF4698">
          <w:t xml:space="preserve"> </w:t>
        </w:r>
        <w:r w:rsidR="00B21FE5" w:rsidRPr="00AF4698">
          <w:rPr>
            <w:b/>
          </w:rPr>
          <w:t>Sra.</w:t>
        </w:r>
        <w:r w:rsidR="00AC4406" w:rsidRPr="00AF4698">
          <w:rPr>
            <w:b/>
          </w:rPr>
          <w:t xml:space="preserve"> Janeva</w:t>
        </w:r>
      </w:smartTag>
      <w:r w:rsidR="00AC4406" w:rsidRPr="00AF4698">
        <w:t xml:space="preserve"> (</w:t>
      </w:r>
      <w:r w:rsidR="00B21FE5" w:rsidRPr="00AF4698">
        <w:t>ex</w:t>
      </w:r>
      <w:r w:rsidR="00AC4406" w:rsidRPr="00AF4698">
        <w:t xml:space="preserve"> </w:t>
      </w:r>
      <w:r w:rsidR="00B21FE5" w:rsidRPr="00AF4698">
        <w:t xml:space="preserve">República </w:t>
      </w:r>
      <w:r w:rsidR="00AC4406" w:rsidRPr="00AF4698">
        <w:t>Yugoslav</w:t>
      </w:r>
      <w:r w:rsidR="00B21FE5" w:rsidRPr="00AF4698">
        <w:t>a</w:t>
      </w:r>
      <w:r w:rsidR="00AC4406" w:rsidRPr="00AF4698">
        <w:t xml:space="preserve"> </w:t>
      </w:r>
      <w:r w:rsidR="00B21FE5" w:rsidRPr="00AF4698">
        <w:t>de</w:t>
      </w:r>
      <w:r w:rsidR="00AC4406" w:rsidRPr="00AF4698">
        <w:t xml:space="preserve"> Macedonia) </w:t>
      </w:r>
      <w:r w:rsidR="00B21FE5" w:rsidRPr="00AF4698">
        <w:t xml:space="preserve">dice que el </w:t>
      </w:r>
      <w:r w:rsidR="00AC4406" w:rsidRPr="00AF4698">
        <w:t xml:space="preserve">sector </w:t>
      </w:r>
      <w:r w:rsidR="00B21FE5" w:rsidRPr="00AF4698">
        <w:t>sanitario controla el porcentaje de embarazos adolescentes por ser un indicador de las</w:t>
      </w:r>
      <w:r w:rsidR="00AC4406" w:rsidRPr="00AF4698">
        <w:t xml:space="preserve"> </w:t>
      </w:r>
      <w:r w:rsidR="00B21FE5" w:rsidRPr="00AF4698">
        <w:t xml:space="preserve">tendencias </w:t>
      </w:r>
      <w:r w:rsidR="00AC4406" w:rsidRPr="00AF4698">
        <w:t>social</w:t>
      </w:r>
      <w:r w:rsidR="00B21FE5" w:rsidRPr="00AF4698">
        <w:t>es</w:t>
      </w:r>
      <w:r w:rsidR="00AC4406" w:rsidRPr="00AF4698">
        <w:t xml:space="preserve">. </w:t>
      </w:r>
      <w:r w:rsidR="00B21FE5" w:rsidRPr="00AF4698">
        <w:t>Existen servicios de asesoramiento prematrimonial y</w:t>
      </w:r>
      <w:r w:rsidR="00AC4406" w:rsidRPr="00AF4698">
        <w:t xml:space="preserve">, </w:t>
      </w:r>
      <w:r w:rsidR="00B21FE5" w:rsidRPr="00AF4698">
        <w:t>dado que la enseñanza</w:t>
      </w:r>
      <w:r w:rsidR="00AC4406" w:rsidRPr="00AF4698">
        <w:t xml:space="preserve"> sec</w:t>
      </w:r>
      <w:r w:rsidR="00B21FE5" w:rsidRPr="00AF4698">
        <w:t>u</w:t>
      </w:r>
      <w:r w:rsidR="00AC4406" w:rsidRPr="00AF4698">
        <w:t>ndar</w:t>
      </w:r>
      <w:r w:rsidR="00B21FE5" w:rsidRPr="00AF4698">
        <w:t xml:space="preserve">ia es ahora obligatoria en </w:t>
      </w:r>
      <w:smartTag w:uri="urn:schemas-microsoft-com:office:smarttags" w:element="PersonName">
        <w:smartTagPr>
          <w:attr w:name="ProductID" w:val="la ex Rep￺blica Yugoslava"/>
        </w:smartTagPr>
        <w:r w:rsidR="00B21FE5" w:rsidRPr="00AF4698">
          <w:t>la ex</w:t>
        </w:r>
        <w:r w:rsidR="00AC4406" w:rsidRPr="00AF4698">
          <w:t xml:space="preserve"> </w:t>
        </w:r>
        <w:r w:rsidR="00B21FE5" w:rsidRPr="00AF4698">
          <w:t>República</w:t>
        </w:r>
        <w:r w:rsidR="00AC4406" w:rsidRPr="00AF4698">
          <w:t xml:space="preserve"> Yugoslav</w:t>
        </w:r>
        <w:r w:rsidR="00B21FE5" w:rsidRPr="00AF4698">
          <w:t>a</w:t>
        </w:r>
      </w:smartTag>
      <w:r w:rsidR="00AC4406" w:rsidRPr="00AF4698">
        <w:t xml:space="preserve"> </w:t>
      </w:r>
      <w:r w:rsidR="00B21FE5" w:rsidRPr="00AF4698">
        <w:t>de</w:t>
      </w:r>
      <w:r w:rsidR="00AC4406" w:rsidRPr="00AF4698">
        <w:t xml:space="preserve"> Macedonia, </w:t>
      </w:r>
      <w:r w:rsidR="00B21FE5" w:rsidRPr="00AF4698">
        <w:t>cree que las tasas de matrimonio precoz</w:t>
      </w:r>
      <w:r w:rsidR="004D4C14" w:rsidRPr="00AF4698">
        <w:t xml:space="preserve"> seguirán disminuyendo</w:t>
      </w:r>
      <w:r w:rsidR="00FB67DA" w:rsidRPr="00AF4698">
        <w:t>, dado que</w:t>
      </w:r>
      <w:r w:rsidR="004D4C14" w:rsidRPr="00AF4698">
        <w:t xml:space="preserve"> se </w:t>
      </w:r>
      <w:r w:rsidR="00FB67DA" w:rsidRPr="00AF4698">
        <w:t xml:space="preserve">está </w:t>
      </w:r>
      <w:r w:rsidR="004D4C14" w:rsidRPr="00AF4698">
        <w:t>alent</w:t>
      </w:r>
      <w:r w:rsidR="00FB67DA" w:rsidRPr="00AF4698">
        <w:t>ando</w:t>
      </w:r>
      <w:r w:rsidR="004D4C14" w:rsidRPr="00AF4698">
        <w:t xml:space="preserve"> a las</w:t>
      </w:r>
      <w:r w:rsidR="00AC4406" w:rsidRPr="00AF4698">
        <w:t xml:space="preserve"> </w:t>
      </w:r>
      <w:r w:rsidR="004D4C14" w:rsidRPr="00AF4698">
        <w:t>jóvenes a proseguir sus estudios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47.</w:t>
      </w:r>
      <w:r w:rsidRPr="00AF4698">
        <w:tab/>
      </w:r>
      <w:r w:rsidR="004D4C14" w:rsidRPr="00AF4698">
        <w:rPr>
          <w:b/>
        </w:rPr>
        <w:t>El</w:t>
      </w:r>
      <w:r w:rsidR="004D4C14" w:rsidRPr="00AF4698">
        <w:t xml:space="preserve"> </w:t>
      </w:r>
      <w:r w:rsidR="004D4C14" w:rsidRPr="00AF4698">
        <w:rPr>
          <w:b/>
        </w:rPr>
        <w:t>Sr</w:t>
      </w:r>
      <w:r w:rsidR="00AC4406" w:rsidRPr="00AF4698">
        <w:rPr>
          <w:b/>
        </w:rPr>
        <w:t>. Citarella</w:t>
      </w:r>
      <w:r w:rsidR="00AC4406" w:rsidRPr="00AF4698">
        <w:t xml:space="preserve"> </w:t>
      </w:r>
      <w:r w:rsidR="00076BCA" w:rsidRPr="00AF4698">
        <w:t>pregunta qué se entiende por</w:t>
      </w:r>
      <w:r w:rsidR="00AC4406" w:rsidRPr="00AF4698">
        <w:t xml:space="preserve"> ma</w:t>
      </w:r>
      <w:r w:rsidR="00076BCA" w:rsidRPr="00AF4698">
        <w:t>t</w:t>
      </w:r>
      <w:r w:rsidR="00AC4406" w:rsidRPr="00AF4698">
        <w:t>ri</w:t>
      </w:r>
      <w:r w:rsidR="00076BCA" w:rsidRPr="00AF4698">
        <w:t>monio precoz</w:t>
      </w:r>
      <w:r w:rsidR="00AC4406" w:rsidRPr="00AF4698">
        <w:t xml:space="preserve">. </w:t>
      </w:r>
      <w:r w:rsidR="00076BCA" w:rsidRPr="00AF4698">
        <w:t>¿Se refiere el</w:t>
      </w:r>
      <w:r w:rsidR="00AC4406" w:rsidRPr="00AF4698">
        <w:t xml:space="preserve"> t</w:t>
      </w:r>
      <w:r w:rsidR="00076BCA" w:rsidRPr="00AF4698">
        <w:t>é</w:t>
      </w:r>
      <w:r w:rsidR="00AC4406" w:rsidRPr="00AF4698">
        <w:t>rm</w:t>
      </w:r>
      <w:r w:rsidR="00076BCA" w:rsidRPr="00AF4698">
        <w:t>ino</w:t>
      </w:r>
      <w:r w:rsidR="00AC4406" w:rsidRPr="00AF4698">
        <w:t xml:space="preserve"> </w:t>
      </w:r>
      <w:r w:rsidR="00076BCA" w:rsidRPr="00AF4698">
        <w:t>e</w:t>
      </w:r>
      <w:r w:rsidR="00AC4406" w:rsidRPr="00AF4698">
        <w:t>spec</w:t>
      </w:r>
      <w:r w:rsidR="00076BCA" w:rsidRPr="00AF4698">
        <w:t>í</w:t>
      </w:r>
      <w:r w:rsidR="00AC4406" w:rsidRPr="00AF4698">
        <w:t>fica</w:t>
      </w:r>
      <w:r w:rsidR="00076BCA" w:rsidRPr="00AF4698">
        <w:t>mente a los</w:t>
      </w:r>
      <w:r w:rsidR="00AC4406" w:rsidRPr="00AF4698">
        <w:t xml:space="preserve"> ma</w:t>
      </w:r>
      <w:r w:rsidR="00076BCA" w:rsidRPr="00AF4698">
        <w:t>t</w:t>
      </w:r>
      <w:r w:rsidR="00AC4406" w:rsidRPr="00AF4698">
        <w:t>ri</w:t>
      </w:r>
      <w:r w:rsidR="00076BCA" w:rsidRPr="00AF4698">
        <w:t>monios</w:t>
      </w:r>
      <w:r w:rsidR="00AC4406" w:rsidRPr="00AF4698">
        <w:t xml:space="preserve"> registr</w:t>
      </w:r>
      <w:r w:rsidR="00076BCA" w:rsidRPr="00AF4698">
        <w:t>ados ante las</w:t>
      </w:r>
      <w:r w:rsidR="00AC4406" w:rsidRPr="00AF4698">
        <w:t xml:space="preserve"> autori</w:t>
      </w:r>
      <w:r w:rsidR="00076BCA" w:rsidRPr="00AF4698">
        <w:t>dades civiles</w:t>
      </w:r>
      <w:r w:rsidR="00AC4406" w:rsidRPr="00AF4698">
        <w:t xml:space="preserve">? </w:t>
      </w:r>
      <w:r w:rsidR="00076BCA" w:rsidRPr="00AF4698">
        <w:t>De no ser así, se trataría entonces simplemente de la unión de una muchacha y un muchacho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48.</w:t>
      </w:r>
      <w:r w:rsidRPr="00AF4698">
        <w:tab/>
      </w:r>
      <w:smartTag w:uri="urn:schemas-microsoft-com:office:smarttags" w:element="PersonName">
        <w:smartTagPr>
          <w:attr w:name="ProductID" w:val="La Sra. Janeva"/>
        </w:smartTagPr>
        <w:r w:rsidR="00076BCA" w:rsidRPr="00AF4698">
          <w:rPr>
            <w:b/>
          </w:rPr>
          <w:t>La Sra</w:t>
        </w:r>
        <w:r w:rsidR="00AC4406" w:rsidRPr="00AF4698">
          <w:rPr>
            <w:b/>
          </w:rPr>
          <w:t>. Janeva</w:t>
        </w:r>
      </w:smartTag>
      <w:r w:rsidR="00AC4406" w:rsidRPr="00AF4698">
        <w:t xml:space="preserve"> (</w:t>
      </w:r>
      <w:r w:rsidR="00076BCA" w:rsidRPr="00AF4698">
        <w:t>ex República</w:t>
      </w:r>
      <w:r w:rsidR="00AC4406" w:rsidRPr="00AF4698">
        <w:t xml:space="preserve"> Yugoslav</w:t>
      </w:r>
      <w:r w:rsidR="00076BCA" w:rsidRPr="00AF4698">
        <w:t>a de</w:t>
      </w:r>
      <w:r w:rsidR="00AC4406" w:rsidRPr="00AF4698">
        <w:t xml:space="preserve"> Macedonia) </w:t>
      </w:r>
      <w:r w:rsidR="00076BCA" w:rsidRPr="00AF4698">
        <w:t>dice que los datos</w:t>
      </w:r>
      <w:r w:rsidR="00AC4406" w:rsidRPr="00AF4698">
        <w:t xml:space="preserve"> oficial</w:t>
      </w:r>
      <w:r w:rsidR="00076BCA" w:rsidRPr="00AF4698">
        <w:t>es muestran un descenso del número de matrimonios precoces registrados</w:t>
      </w:r>
      <w:r w:rsidR="00AC4406" w:rsidRPr="00AF4698">
        <w:t xml:space="preserve">, </w:t>
      </w:r>
      <w:r w:rsidR="00076BCA" w:rsidRPr="00AF4698">
        <w:t>pero es verdad que muchas uniones no están</w:t>
      </w:r>
      <w:r w:rsidR="00AC4406" w:rsidRPr="00AF4698">
        <w:t xml:space="preserve"> registr</w:t>
      </w:r>
      <w:r w:rsidR="00556F8E" w:rsidRPr="00AF4698">
        <w:t>a</w:t>
      </w:r>
      <w:r w:rsidR="00AC4406" w:rsidRPr="00AF4698">
        <w:t>d</w:t>
      </w:r>
      <w:r w:rsidR="00556F8E" w:rsidRPr="00AF4698">
        <w:t>as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49.</w:t>
      </w:r>
      <w:r w:rsidRPr="00AF4698">
        <w:tab/>
      </w:r>
      <w:r w:rsidR="00556F8E" w:rsidRPr="00AF4698">
        <w:rPr>
          <w:b/>
        </w:rPr>
        <w:t>La</w:t>
      </w:r>
      <w:r w:rsidR="00556F8E" w:rsidRPr="00AF4698">
        <w:t xml:space="preserve"> </w:t>
      </w:r>
      <w:r w:rsidR="00556F8E" w:rsidRPr="00AF4698">
        <w:rPr>
          <w:b/>
        </w:rPr>
        <w:t>Presidenta</w:t>
      </w:r>
      <w:r w:rsidR="00AC4406" w:rsidRPr="00AF4698">
        <w:t xml:space="preserve"> </w:t>
      </w:r>
      <w:r w:rsidR="00556F8E" w:rsidRPr="00AF4698">
        <w:t>pregunta por la fiabilidad de las estadísticas</w:t>
      </w:r>
      <w:r w:rsidR="00AC4406" w:rsidRPr="00AF4698">
        <w:t xml:space="preserve"> oficial</w:t>
      </w:r>
      <w:r w:rsidR="00556F8E" w:rsidRPr="00AF4698">
        <w:t>e</w:t>
      </w:r>
      <w:r w:rsidR="00AC4406" w:rsidRPr="00AF4698">
        <w:t xml:space="preserve">s, </w:t>
      </w:r>
      <w:r w:rsidR="00556F8E" w:rsidRPr="00AF4698">
        <w:t>ya que muchos</w:t>
      </w:r>
      <w:r w:rsidR="00AC4406" w:rsidRPr="00AF4698">
        <w:t xml:space="preserve"> </w:t>
      </w:r>
      <w:r w:rsidR="00556F8E" w:rsidRPr="00AF4698">
        <w:t>r</w:t>
      </w:r>
      <w:r w:rsidR="00AC4406" w:rsidRPr="00AF4698">
        <w:t>oma</w:t>
      </w:r>
      <w:r w:rsidR="00556F8E" w:rsidRPr="00AF4698">
        <w:t>níes carecen de certificados</w:t>
      </w:r>
      <w:r w:rsidR="00AC4406" w:rsidRPr="00AF4698">
        <w:t xml:space="preserve"> oficial</w:t>
      </w:r>
      <w:r w:rsidR="00556F8E" w:rsidRPr="00AF4698">
        <w:t>es de</w:t>
      </w:r>
      <w:r w:rsidR="00AC4406" w:rsidRPr="00AF4698">
        <w:t xml:space="preserve"> </w:t>
      </w:r>
      <w:r w:rsidR="00556F8E" w:rsidRPr="00AF4698">
        <w:t>nacimiento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50.</w:t>
      </w:r>
      <w:r w:rsidRPr="00AF4698">
        <w:tab/>
      </w:r>
      <w:smartTag w:uri="urn:schemas-microsoft-com:office:smarttags" w:element="PersonName">
        <w:smartTagPr>
          <w:attr w:name="ProductID" w:val="La Sra. Janeva"/>
        </w:smartTagPr>
        <w:r w:rsidR="00556F8E" w:rsidRPr="00AF4698">
          <w:rPr>
            <w:b/>
          </w:rPr>
          <w:t>La</w:t>
        </w:r>
        <w:r w:rsidR="00556F8E" w:rsidRPr="00AF4698">
          <w:t xml:space="preserve"> </w:t>
        </w:r>
        <w:r w:rsidR="00556F8E" w:rsidRPr="00AF4698">
          <w:rPr>
            <w:b/>
          </w:rPr>
          <w:t>Sra</w:t>
        </w:r>
        <w:r w:rsidR="00AC4406" w:rsidRPr="00AF4698">
          <w:rPr>
            <w:b/>
          </w:rPr>
          <w:t>. Janeva</w:t>
        </w:r>
      </w:smartTag>
      <w:r w:rsidR="00AC4406" w:rsidRPr="00AF4698">
        <w:t xml:space="preserve"> (</w:t>
      </w:r>
      <w:r w:rsidR="00556F8E" w:rsidRPr="00AF4698">
        <w:t>ex República</w:t>
      </w:r>
      <w:r w:rsidR="00AC4406" w:rsidRPr="00AF4698">
        <w:t xml:space="preserve"> Yugoslav</w:t>
      </w:r>
      <w:r w:rsidR="00556F8E" w:rsidRPr="00AF4698">
        <w:t>a de</w:t>
      </w:r>
      <w:r w:rsidR="00AC4406" w:rsidRPr="00AF4698">
        <w:t xml:space="preserve"> Macedonia) reitera</w:t>
      </w:r>
      <w:r w:rsidR="00556F8E" w:rsidRPr="00AF4698">
        <w:t xml:space="preserve"> que ha aumentado el promedio de edad de las madres primerizas</w:t>
      </w:r>
      <w:r w:rsidR="00AC4406" w:rsidRPr="00AF4698">
        <w:t xml:space="preserve">, </w:t>
      </w:r>
      <w:r w:rsidR="00556F8E" w:rsidRPr="00AF4698">
        <w:t>lo que da a entender un cambio</w:t>
      </w:r>
      <w:r w:rsidR="00AC4406" w:rsidRPr="00AF4698">
        <w:t xml:space="preserve"> </w:t>
      </w:r>
      <w:r w:rsidR="00556F8E" w:rsidRPr="00AF4698">
        <w:t>e</w:t>
      </w:r>
      <w:r w:rsidR="00AC4406" w:rsidRPr="00AF4698">
        <w:t xml:space="preserve">n </w:t>
      </w:r>
      <w:r w:rsidR="00556F8E" w:rsidRPr="00AF4698">
        <w:t>la actitud de las mujeres</w:t>
      </w:r>
      <w:r w:rsidR="00AC4406" w:rsidRPr="00AF4698">
        <w:t xml:space="preserve">. </w:t>
      </w:r>
      <w:r w:rsidR="00556F8E" w:rsidRPr="00AF4698">
        <w:t xml:space="preserve">Sin embargo, entre ciertos grupos de la población se sigue </w:t>
      </w:r>
      <w:r w:rsidR="00FB67DA" w:rsidRPr="00AF4698">
        <w:t>registrando</w:t>
      </w:r>
      <w:r w:rsidR="00556F8E" w:rsidRPr="00AF4698">
        <w:t xml:space="preserve"> un reducido número de matrimonios precoces. </w:t>
      </w:r>
    </w:p>
    <w:p w:rsidR="00AC4406" w:rsidRPr="00AF4698" w:rsidRDefault="00FC751A" w:rsidP="00FC751A">
      <w:pPr>
        <w:pStyle w:val="SingleTxtG"/>
      </w:pPr>
      <w:r w:rsidRPr="00AF4698">
        <w:t>51.</w:t>
      </w:r>
      <w:r w:rsidRPr="00AF4698">
        <w:tab/>
      </w:r>
      <w:r w:rsidR="00B9471C" w:rsidRPr="00AF4698">
        <w:rPr>
          <w:b/>
        </w:rPr>
        <w:t>El</w:t>
      </w:r>
      <w:r w:rsidR="00B9471C" w:rsidRPr="00AF4698">
        <w:t xml:space="preserve"> </w:t>
      </w:r>
      <w:r w:rsidR="00B9471C" w:rsidRPr="00AF4698">
        <w:rPr>
          <w:b/>
        </w:rPr>
        <w:t>S</w:t>
      </w:r>
      <w:r w:rsidR="00AC4406" w:rsidRPr="00AF4698">
        <w:rPr>
          <w:b/>
        </w:rPr>
        <w:t>r. Gurán</w:t>
      </w:r>
      <w:r w:rsidR="00AC4406" w:rsidRPr="00AF4698">
        <w:t xml:space="preserve"> </w:t>
      </w:r>
      <w:r w:rsidR="00B9471C" w:rsidRPr="00AF4698">
        <w:t>dice que la</w:t>
      </w:r>
      <w:r w:rsidR="00AC4406" w:rsidRPr="00AF4698">
        <w:t xml:space="preserve"> situa</w:t>
      </w:r>
      <w:r w:rsidR="00B9471C" w:rsidRPr="00AF4698">
        <w:t>c</w:t>
      </w:r>
      <w:r w:rsidR="00AC4406" w:rsidRPr="00AF4698">
        <w:t>i</w:t>
      </w:r>
      <w:r w:rsidR="00B9471C" w:rsidRPr="00AF4698">
        <w:t>ó</w:t>
      </w:r>
      <w:r w:rsidR="00AC4406" w:rsidRPr="00AF4698">
        <w:t xml:space="preserve">n </w:t>
      </w:r>
      <w:r w:rsidR="00B9471C" w:rsidRPr="00AF4698">
        <w:t>es</w:t>
      </w:r>
      <w:r w:rsidR="00AC4406" w:rsidRPr="00AF4698">
        <w:t xml:space="preserve"> similar </w:t>
      </w:r>
      <w:r w:rsidR="00B9471C" w:rsidRPr="00AF4698">
        <w:t>a la de otros países de Europa</w:t>
      </w:r>
      <w:r w:rsidR="00AC4406" w:rsidRPr="00AF4698">
        <w:t xml:space="preserve"> Central </w:t>
      </w:r>
      <w:r w:rsidR="00B9471C" w:rsidRPr="00AF4698">
        <w:t>y Oriental con importantes comunidades de</w:t>
      </w:r>
      <w:r w:rsidR="00AC4406" w:rsidRPr="00AF4698">
        <w:t xml:space="preserve"> </w:t>
      </w:r>
      <w:r w:rsidR="00B9471C" w:rsidRPr="00AF4698">
        <w:t>r</w:t>
      </w:r>
      <w:r w:rsidR="00AC4406" w:rsidRPr="00AF4698">
        <w:t>oma</w:t>
      </w:r>
      <w:r w:rsidR="00B9471C" w:rsidRPr="00AF4698">
        <w:t>níes</w:t>
      </w:r>
      <w:r w:rsidR="00AC4406" w:rsidRPr="00AF4698">
        <w:t xml:space="preserve">. </w:t>
      </w:r>
      <w:r w:rsidR="00B9471C" w:rsidRPr="00AF4698">
        <w:t>Se están confundiendo dos problemas</w:t>
      </w:r>
      <w:r w:rsidR="00AC4406" w:rsidRPr="00AF4698">
        <w:t xml:space="preserve">: </w:t>
      </w:r>
      <w:r w:rsidR="00B9471C" w:rsidRPr="00AF4698">
        <w:t>el de los matrimonios precoces registrados y el de los matrimonios</w:t>
      </w:r>
      <w:r w:rsidR="00AC4406" w:rsidRPr="00AF4698">
        <w:t xml:space="preserve"> informal</w:t>
      </w:r>
      <w:r w:rsidR="00B9471C" w:rsidRPr="00AF4698">
        <w:t>es entre los miembros de la</w:t>
      </w:r>
      <w:r w:rsidR="00AC4406" w:rsidRPr="00AF4698">
        <w:t xml:space="preserve"> po</w:t>
      </w:r>
      <w:r w:rsidR="00B9471C" w:rsidRPr="00AF4698">
        <w:t>b</w:t>
      </w:r>
      <w:r w:rsidR="00AC4406" w:rsidRPr="00AF4698">
        <w:t>la</w:t>
      </w:r>
      <w:r w:rsidR="00B9471C" w:rsidRPr="00AF4698">
        <w:t>c</w:t>
      </w:r>
      <w:r w:rsidR="00AC4406" w:rsidRPr="00AF4698">
        <w:t>i</w:t>
      </w:r>
      <w:r w:rsidR="00B9471C" w:rsidRPr="00AF4698">
        <w:t>ó</w:t>
      </w:r>
      <w:r w:rsidR="00AC4406" w:rsidRPr="00AF4698">
        <w:t>n</w:t>
      </w:r>
      <w:r w:rsidR="00B9471C" w:rsidRPr="00AF4698">
        <w:t xml:space="preserve"> romaní</w:t>
      </w:r>
      <w:r w:rsidR="00AC4406" w:rsidRPr="00AF4698">
        <w:t xml:space="preserve">. </w:t>
      </w:r>
      <w:r w:rsidR="00B9471C" w:rsidRPr="00AF4698">
        <w:t>Pregunta si el</w:t>
      </w:r>
      <w:r w:rsidR="00AC4406" w:rsidRPr="00AF4698">
        <w:t xml:space="preserve"> Go</w:t>
      </w:r>
      <w:r w:rsidR="00B9471C" w:rsidRPr="00AF4698">
        <w:t xml:space="preserve">bierno ha </w:t>
      </w:r>
      <w:r w:rsidR="0039631C" w:rsidRPr="00AF4698">
        <w:t>puesto en marcha</w:t>
      </w:r>
      <w:r w:rsidR="00B9471C" w:rsidRPr="00AF4698">
        <w:t xml:space="preserve"> algún programa de formación o de educación</w:t>
      </w:r>
      <w:r w:rsidR="00AC4406" w:rsidRPr="00AF4698">
        <w:t xml:space="preserve"> </w:t>
      </w:r>
      <w:r w:rsidR="00B9471C" w:rsidRPr="00AF4698">
        <w:t>e</w:t>
      </w:r>
      <w:r w:rsidR="00AC4406" w:rsidRPr="00AF4698">
        <w:t>spec</w:t>
      </w:r>
      <w:r w:rsidR="00B9471C" w:rsidRPr="00AF4698">
        <w:t>í</w:t>
      </w:r>
      <w:r w:rsidR="00AC4406" w:rsidRPr="00AF4698">
        <w:t>fic</w:t>
      </w:r>
      <w:r w:rsidR="00B9471C" w:rsidRPr="00AF4698">
        <w:t>os para los grupos de</w:t>
      </w:r>
      <w:r w:rsidR="00AC4406" w:rsidRPr="00AF4698">
        <w:t xml:space="preserve"> po</w:t>
      </w:r>
      <w:r w:rsidR="00B9471C" w:rsidRPr="00AF4698">
        <w:t>b</w:t>
      </w:r>
      <w:r w:rsidR="00AC4406" w:rsidRPr="00AF4698">
        <w:t>la</w:t>
      </w:r>
      <w:r w:rsidR="00B9471C" w:rsidRPr="00AF4698">
        <w:t>c</w:t>
      </w:r>
      <w:r w:rsidR="00AC4406" w:rsidRPr="00AF4698">
        <w:t>i</w:t>
      </w:r>
      <w:r w:rsidR="00B9471C" w:rsidRPr="00AF4698">
        <w:t>ó</w:t>
      </w:r>
      <w:r w:rsidR="00AC4406" w:rsidRPr="00AF4698">
        <w:t xml:space="preserve">n </w:t>
      </w:r>
      <w:r w:rsidR="00B9471C" w:rsidRPr="00AF4698">
        <w:t>afectados</w:t>
      </w:r>
      <w:r w:rsidR="00AC4406" w:rsidRPr="00AF4698">
        <w:t>.</w:t>
      </w:r>
      <w:r w:rsidR="00B9471C" w:rsidRPr="00AF4698">
        <w:t xml:space="preserve"> Se necesitan datos desglosados, basados en el origen</w:t>
      </w:r>
      <w:r w:rsidR="00AC4406" w:rsidRPr="00AF4698">
        <w:t xml:space="preserve"> </w:t>
      </w:r>
      <w:r w:rsidR="00B9471C" w:rsidRPr="00AF4698">
        <w:t>é</w:t>
      </w:r>
      <w:r w:rsidR="00AC4406" w:rsidRPr="00AF4698">
        <w:t>tnic</w:t>
      </w:r>
      <w:r w:rsidR="00B9471C" w:rsidRPr="00AF4698">
        <w:t>o</w:t>
      </w:r>
      <w:r w:rsidR="00AC4406" w:rsidRPr="00AF4698">
        <w:t xml:space="preserve">, </w:t>
      </w:r>
      <w:r w:rsidR="00B9471C" w:rsidRPr="00AF4698">
        <w:t>para toda la</w:t>
      </w:r>
      <w:r w:rsidR="00AC4406" w:rsidRPr="00AF4698">
        <w:t xml:space="preserve"> regi</w:t>
      </w:r>
      <w:r w:rsidR="00B9471C" w:rsidRPr="00AF4698">
        <w:t>ó</w:t>
      </w:r>
      <w:r w:rsidR="00AC4406" w:rsidRPr="00AF4698">
        <w:t>n</w:t>
      </w:r>
      <w:r w:rsidR="00B9471C" w:rsidRPr="00AF4698">
        <w:t>.</w:t>
      </w:r>
    </w:p>
    <w:p w:rsidR="00AC4406" w:rsidRPr="00AF4698" w:rsidRDefault="00FC751A" w:rsidP="00FC751A">
      <w:pPr>
        <w:pStyle w:val="SingleTxtG"/>
      </w:pPr>
      <w:r w:rsidRPr="00AF4698">
        <w:t>52.</w:t>
      </w:r>
      <w:r w:rsidRPr="00AF4698">
        <w:tab/>
      </w:r>
      <w:smartTag w:uri="urn:schemas-microsoft-com:office:smarttags" w:element="PersonName">
        <w:smartTagPr>
          <w:attr w:name="ProductID" w:val="La Sra. Janeva"/>
        </w:smartTagPr>
        <w:r w:rsidR="00173EDE" w:rsidRPr="00AF4698">
          <w:rPr>
            <w:b/>
          </w:rPr>
          <w:t>La</w:t>
        </w:r>
        <w:r w:rsidR="00173EDE" w:rsidRPr="00AF4698">
          <w:t xml:space="preserve"> </w:t>
        </w:r>
        <w:r w:rsidR="00173EDE" w:rsidRPr="00AF4698">
          <w:rPr>
            <w:b/>
          </w:rPr>
          <w:t>Sra</w:t>
        </w:r>
        <w:r w:rsidR="00AC4406" w:rsidRPr="00AF4698">
          <w:rPr>
            <w:b/>
          </w:rPr>
          <w:t>. Janeva</w:t>
        </w:r>
      </w:smartTag>
      <w:r w:rsidR="00AC4406" w:rsidRPr="00AF4698">
        <w:t xml:space="preserve"> (</w:t>
      </w:r>
      <w:r w:rsidR="00173EDE" w:rsidRPr="00AF4698">
        <w:t>ex República</w:t>
      </w:r>
      <w:r w:rsidR="00AC4406" w:rsidRPr="00AF4698">
        <w:t xml:space="preserve"> Yugoslav</w:t>
      </w:r>
      <w:r w:rsidR="00173EDE" w:rsidRPr="00AF4698">
        <w:t>a</w:t>
      </w:r>
      <w:r w:rsidR="00AC4406" w:rsidRPr="00AF4698">
        <w:t xml:space="preserve"> </w:t>
      </w:r>
      <w:r w:rsidR="00173EDE" w:rsidRPr="00AF4698">
        <w:t>de</w:t>
      </w:r>
      <w:r w:rsidR="00AC4406" w:rsidRPr="00AF4698">
        <w:t xml:space="preserve"> Macedonia) </w:t>
      </w:r>
      <w:r w:rsidR="00173EDE" w:rsidRPr="00AF4698">
        <w:t>señala que no se dispone en la actualidad de datos desglosados por etnia</w:t>
      </w:r>
      <w:r w:rsidR="0039631C" w:rsidRPr="00AF4698">
        <w:t>s</w:t>
      </w:r>
      <w:r w:rsidR="00173EDE" w:rsidRPr="00AF4698">
        <w:t>, porque ese tipo de clasificación no es compatible con la</w:t>
      </w:r>
      <w:r w:rsidR="00AC4406" w:rsidRPr="00AF4698">
        <w:t xml:space="preserve"> pol</w:t>
      </w:r>
      <w:r w:rsidR="00173EDE" w:rsidRPr="00AF4698">
        <w:t>íti</w:t>
      </w:r>
      <w:r w:rsidR="00AC4406" w:rsidRPr="00AF4698">
        <w:t>c</w:t>
      </w:r>
      <w:r w:rsidR="00173EDE" w:rsidRPr="00AF4698">
        <w:t xml:space="preserve">a de </w:t>
      </w:r>
      <w:r w:rsidR="0039631C" w:rsidRPr="00AF4698">
        <w:t>organizar</w:t>
      </w:r>
      <w:r w:rsidR="00173EDE" w:rsidRPr="00AF4698">
        <w:t xml:space="preserve"> un sistema de salud</w:t>
      </w:r>
      <w:r w:rsidR="00AC4406" w:rsidRPr="00AF4698">
        <w:t xml:space="preserve"> bas</w:t>
      </w:r>
      <w:r w:rsidR="00173EDE" w:rsidRPr="00AF4698">
        <w:t>a</w:t>
      </w:r>
      <w:r w:rsidR="00AC4406" w:rsidRPr="00AF4698">
        <w:t>d</w:t>
      </w:r>
      <w:r w:rsidR="00173EDE" w:rsidRPr="00AF4698">
        <w:t>o en la</w:t>
      </w:r>
      <w:r w:rsidR="00AC4406" w:rsidRPr="00AF4698">
        <w:t xml:space="preserve"> </w:t>
      </w:r>
      <w:r w:rsidR="00173EDE" w:rsidRPr="00AF4698">
        <w:t>ig</w:t>
      </w:r>
      <w:r w:rsidR="00AC4406" w:rsidRPr="00AF4698">
        <w:t>ual</w:t>
      </w:r>
      <w:r w:rsidR="00173EDE" w:rsidRPr="00AF4698">
        <w:t>dad y en el acceso</w:t>
      </w:r>
      <w:r w:rsidR="00AC4406" w:rsidRPr="00AF4698">
        <w:t xml:space="preserve"> universal. </w:t>
      </w:r>
      <w:r w:rsidR="00173EDE" w:rsidRPr="00AF4698">
        <w:t>No obstante, en la f</w:t>
      </w:r>
      <w:r w:rsidR="00AC4406" w:rsidRPr="00AF4698">
        <w:t>utur</w:t>
      </w:r>
      <w:r w:rsidR="00173EDE" w:rsidRPr="00AF4698">
        <w:t>a</w:t>
      </w:r>
      <w:r w:rsidR="00AC4406" w:rsidRPr="00AF4698">
        <w:t xml:space="preserve"> legisla</w:t>
      </w:r>
      <w:r w:rsidR="00173EDE" w:rsidRPr="00AF4698">
        <w:t>c</w:t>
      </w:r>
      <w:r w:rsidR="00AC4406" w:rsidRPr="00AF4698">
        <w:t>i</w:t>
      </w:r>
      <w:r w:rsidR="00173EDE" w:rsidRPr="00AF4698">
        <w:t>ó</w:t>
      </w:r>
      <w:r w:rsidR="00AC4406" w:rsidRPr="00AF4698">
        <w:t xml:space="preserve">n </w:t>
      </w:r>
      <w:r w:rsidR="00173EDE" w:rsidRPr="00AF4698">
        <w:t>se dará cabida a la</w:t>
      </w:r>
      <w:r w:rsidR="00AC4406" w:rsidRPr="00AF4698">
        <w:t xml:space="preserve"> ne</w:t>
      </w:r>
      <w:r w:rsidR="00173EDE" w:rsidRPr="00AF4698">
        <w:t>c</w:t>
      </w:r>
      <w:r w:rsidR="00AC4406" w:rsidRPr="00AF4698">
        <w:t>e</w:t>
      </w:r>
      <w:r w:rsidR="00173EDE" w:rsidRPr="00AF4698">
        <w:t>si</w:t>
      </w:r>
      <w:r w:rsidR="00AC4406" w:rsidRPr="00AF4698">
        <w:t>d</w:t>
      </w:r>
      <w:r w:rsidR="00173EDE" w:rsidRPr="00AF4698">
        <w:t>ad de datos</w:t>
      </w:r>
      <w:r w:rsidR="002F3F27" w:rsidRPr="00AF4698">
        <w:t xml:space="preserve"> </w:t>
      </w:r>
      <w:r w:rsidR="00AC4406" w:rsidRPr="00AF4698">
        <w:t>d</w:t>
      </w:r>
      <w:r w:rsidR="00173EDE" w:rsidRPr="00AF4698">
        <w:t>e</w:t>
      </w:r>
      <w:r w:rsidR="00AC4406" w:rsidRPr="00AF4698">
        <w:t>sg</w:t>
      </w:r>
      <w:r w:rsidR="00173EDE" w:rsidRPr="00AF4698">
        <w:t>losados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53.</w:t>
      </w:r>
      <w:r w:rsidRPr="00AF4698">
        <w:tab/>
      </w:r>
      <w:r w:rsidR="00173EDE" w:rsidRPr="00AF4698">
        <w:rPr>
          <w:b/>
        </w:rPr>
        <w:t>El</w:t>
      </w:r>
      <w:r w:rsidR="00173EDE" w:rsidRPr="00AF4698">
        <w:t xml:space="preserve"> </w:t>
      </w:r>
      <w:r w:rsidR="00173EDE" w:rsidRPr="00AF4698">
        <w:rPr>
          <w:b/>
        </w:rPr>
        <w:t>Sr</w:t>
      </w:r>
      <w:r w:rsidR="00AC4406" w:rsidRPr="00AF4698">
        <w:rPr>
          <w:b/>
        </w:rPr>
        <w:t>. Polozhani</w:t>
      </w:r>
      <w:r w:rsidR="00AC4406" w:rsidRPr="00AF4698">
        <w:t xml:space="preserve"> (</w:t>
      </w:r>
      <w:r w:rsidR="00173EDE" w:rsidRPr="00AF4698">
        <w:t>ex República</w:t>
      </w:r>
      <w:r w:rsidR="00AC4406" w:rsidRPr="00AF4698">
        <w:t xml:space="preserve"> Yugoslav</w:t>
      </w:r>
      <w:r w:rsidR="00173EDE" w:rsidRPr="00AF4698">
        <w:t>a de</w:t>
      </w:r>
      <w:r w:rsidR="00AC4406" w:rsidRPr="00AF4698">
        <w:t xml:space="preserve"> Macedonia) </w:t>
      </w:r>
      <w:r w:rsidR="00173EDE" w:rsidRPr="00AF4698">
        <w:t xml:space="preserve">dice que </w:t>
      </w:r>
      <w:smartTag w:uri="urn:schemas-microsoft-com:office:smarttags" w:element="PersonName">
        <w:smartTagPr>
          <w:attr w:name="ProductID" w:val="la ex Rep￺blica Yugoslava"/>
        </w:smartTagPr>
        <w:r w:rsidR="00173EDE" w:rsidRPr="00AF4698">
          <w:t>la ex República</w:t>
        </w:r>
        <w:r w:rsidR="002F3F27" w:rsidRPr="00AF4698">
          <w:t xml:space="preserve"> </w:t>
        </w:r>
        <w:r w:rsidR="00AC4406" w:rsidRPr="00AF4698">
          <w:t>Yugoslav</w:t>
        </w:r>
        <w:r w:rsidR="00173EDE" w:rsidRPr="00AF4698">
          <w:t>a</w:t>
        </w:r>
      </w:smartTag>
      <w:r w:rsidR="00173EDE" w:rsidRPr="00AF4698">
        <w:t xml:space="preserve"> de</w:t>
      </w:r>
      <w:r w:rsidR="00AC4406" w:rsidRPr="00AF4698">
        <w:t xml:space="preserve"> Macedonia ha</w:t>
      </w:r>
      <w:r w:rsidR="00173EDE" w:rsidRPr="00AF4698">
        <w:t xml:space="preserve"> heredado el problema del matrimonio precoz</w:t>
      </w:r>
      <w:r w:rsidR="00846871" w:rsidRPr="00AF4698">
        <w:t>,</w:t>
      </w:r>
      <w:r w:rsidR="00AC4406" w:rsidRPr="00AF4698">
        <w:t xml:space="preserve"> </w:t>
      </w:r>
      <w:r w:rsidR="0039631C" w:rsidRPr="00AF4698">
        <w:t>con la dificultad añadida</w:t>
      </w:r>
      <w:r w:rsidR="00DB29F0" w:rsidRPr="00AF4698">
        <w:t xml:space="preserve"> de los embarazos adolescentes</w:t>
      </w:r>
      <w:r w:rsidR="00AC4406" w:rsidRPr="00AF4698">
        <w:t xml:space="preserve">, </w:t>
      </w:r>
      <w:r w:rsidR="00DB29F0" w:rsidRPr="00AF4698">
        <w:t>debido a la presencia de</w:t>
      </w:r>
      <w:r w:rsidR="00AC4406" w:rsidRPr="00AF4698">
        <w:t xml:space="preserve"> </w:t>
      </w:r>
      <w:r w:rsidR="00DB29F0" w:rsidRPr="00AF4698">
        <w:t>r</w:t>
      </w:r>
      <w:r w:rsidR="00AC4406" w:rsidRPr="00AF4698">
        <w:t>oma</w:t>
      </w:r>
      <w:r w:rsidR="00DB29F0" w:rsidRPr="00AF4698">
        <w:t>níes y otras comunidades étnicas, que</w:t>
      </w:r>
      <w:r w:rsidR="00AC4406" w:rsidRPr="00AF4698">
        <w:t xml:space="preserve"> </w:t>
      </w:r>
      <w:r w:rsidR="0039631C" w:rsidRPr="00AF4698">
        <w:t>suelen tener</w:t>
      </w:r>
      <w:r w:rsidR="00846871" w:rsidRPr="00AF4698">
        <w:t xml:space="preserve"> un nivel </w:t>
      </w:r>
      <w:r w:rsidR="00DB29F0" w:rsidRPr="00AF4698">
        <w:t>de</w:t>
      </w:r>
      <w:r w:rsidR="00AC4406" w:rsidRPr="00AF4698">
        <w:t xml:space="preserve"> </w:t>
      </w:r>
      <w:r w:rsidR="00DB29F0" w:rsidRPr="00AF4698">
        <w:t xml:space="preserve">educación </w:t>
      </w:r>
      <w:r w:rsidR="0039631C" w:rsidRPr="00AF4698">
        <w:t xml:space="preserve">más bajo </w:t>
      </w:r>
      <w:r w:rsidR="00DB29F0" w:rsidRPr="00AF4698">
        <w:t>y una tradición</w:t>
      </w:r>
      <w:r w:rsidR="00AC4406" w:rsidRPr="00AF4698">
        <w:t xml:space="preserve"> cultural </w:t>
      </w:r>
      <w:r w:rsidR="00DB29F0" w:rsidRPr="00AF4698">
        <w:t xml:space="preserve">de matrimonios y </w:t>
      </w:r>
      <w:r w:rsidR="00846871" w:rsidRPr="00AF4698">
        <w:t>embarazos</w:t>
      </w:r>
      <w:r w:rsidR="00DB29F0" w:rsidRPr="00AF4698">
        <w:t xml:space="preserve"> precoces</w:t>
      </w:r>
      <w:r w:rsidR="00AC4406" w:rsidRPr="00AF4698">
        <w:t xml:space="preserve">. </w:t>
      </w:r>
      <w:r w:rsidR="006A2DFF" w:rsidRPr="00AF4698">
        <w:t>Está firmemente convencido de</w:t>
      </w:r>
      <w:r w:rsidR="00DB29F0" w:rsidRPr="00AF4698">
        <w:t xml:space="preserve"> que la</w:t>
      </w:r>
      <w:r w:rsidR="00AC4406" w:rsidRPr="00AF4698">
        <w:t xml:space="preserve"> educa</w:t>
      </w:r>
      <w:r w:rsidR="00DB29F0" w:rsidRPr="00AF4698">
        <w:t>c</w:t>
      </w:r>
      <w:r w:rsidR="00AC4406" w:rsidRPr="00AF4698">
        <w:t>i</w:t>
      </w:r>
      <w:r w:rsidR="00DB29F0" w:rsidRPr="00AF4698">
        <w:t>ó</w:t>
      </w:r>
      <w:r w:rsidR="00AC4406" w:rsidRPr="00AF4698">
        <w:t xml:space="preserve">n </w:t>
      </w:r>
      <w:r w:rsidR="00DB29F0" w:rsidRPr="00AF4698">
        <w:t>es la clave para abordar esa cuestión y está en condiciones de confirmar que se está impartiendo un programa de enseñanza especial sobre salud</w:t>
      </w:r>
      <w:r w:rsidR="00AC4406" w:rsidRPr="00AF4698">
        <w:t xml:space="preserve"> reproductiv</w:t>
      </w:r>
      <w:r w:rsidR="00DB29F0" w:rsidRPr="00AF4698">
        <w:t>a</w:t>
      </w:r>
      <w:r w:rsidR="00AC4406" w:rsidRPr="00AF4698">
        <w:t xml:space="preserve"> </w:t>
      </w:r>
      <w:r w:rsidR="00DB29F0" w:rsidRPr="00AF4698">
        <w:t>a los sectores de la</w:t>
      </w:r>
      <w:r w:rsidR="00AC4406" w:rsidRPr="00AF4698">
        <w:t xml:space="preserve"> po</w:t>
      </w:r>
      <w:r w:rsidR="00DB29F0" w:rsidRPr="00AF4698">
        <w:t>b</w:t>
      </w:r>
      <w:r w:rsidR="00AC4406" w:rsidRPr="00AF4698">
        <w:t>la</w:t>
      </w:r>
      <w:r w:rsidR="00DB29F0" w:rsidRPr="00AF4698">
        <w:t>c</w:t>
      </w:r>
      <w:r w:rsidR="00AC4406" w:rsidRPr="00AF4698">
        <w:t>i</w:t>
      </w:r>
      <w:r w:rsidR="00DB29F0" w:rsidRPr="00AF4698">
        <w:t>ó</w:t>
      </w:r>
      <w:r w:rsidR="00AC4406" w:rsidRPr="00AF4698">
        <w:t xml:space="preserve">n </w:t>
      </w:r>
      <w:r w:rsidR="0039631C" w:rsidRPr="00AF4698">
        <w:t>afectados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54.</w:t>
      </w:r>
      <w:r w:rsidRPr="00AF4698">
        <w:tab/>
      </w:r>
      <w:smartTag w:uri="urn:schemas-microsoft-com:office:smarttags" w:element="PersonName">
        <w:smartTagPr>
          <w:attr w:name="ProductID" w:val="La Sra. Aidoo"/>
        </w:smartTagPr>
        <w:r w:rsidR="00DB29F0" w:rsidRPr="00AF4698">
          <w:rPr>
            <w:b/>
          </w:rPr>
          <w:t>La</w:t>
        </w:r>
        <w:r w:rsidR="00DB29F0" w:rsidRPr="00AF4698">
          <w:t xml:space="preserve"> </w:t>
        </w:r>
        <w:r w:rsidR="00DB29F0" w:rsidRPr="00AF4698">
          <w:rPr>
            <w:b/>
          </w:rPr>
          <w:t>Sra</w:t>
        </w:r>
        <w:r w:rsidR="00AC4406" w:rsidRPr="00AF4698">
          <w:rPr>
            <w:b/>
          </w:rPr>
          <w:t>. Aidoo</w:t>
        </w:r>
      </w:smartTag>
      <w:r w:rsidR="00AC4406" w:rsidRPr="00AF4698">
        <w:t xml:space="preserve"> expres</w:t>
      </w:r>
      <w:r w:rsidR="00DB29F0" w:rsidRPr="00AF4698">
        <w:t>a su preocupación</w:t>
      </w:r>
      <w:r w:rsidR="00D071A1" w:rsidRPr="00AF4698">
        <w:t xml:space="preserve"> por el hecho de que la modificación de las leyes sobre prestaciones a los hijos pueda dar lugar a una discriminación</w:t>
      </w:r>
      <w:r w:rsidR="00AC4406" w:rsidRPr="00AF4698">
        <w:t xml:space="preserve"> </w:t>
      </w:r>
      <w:r w:rsidR="00D071A1" w:rsidRPr="00AF4698">
        <w:t>e</w:t>
      </w:r>
      <w:r w:rsidR="00AC4406" w:rsidRPr="00AF4698">
        <w:t xml:space="preserve">structural </w:t>
      </w:r>
      <w:r w:rsidR="00D071A1" w:rsidRPr="00AF4698">
        <w:t xml:space="preserve">que </w:t>
      </w:r>
      <w:r w:rsidR="006A2DFF" w:rsidRPr="00AF4698">
        <w:t>lleve a</w:t>
      </w:r>
      <w:r w:rsidR="00D071A1" w:rsidRPr="00AF4698">
        <w:t xml:space="preserve"> la exclusión de algunos niños de un sistema de seguridad social que, por otro lado, está mejorando</w:t>
      </w:r>
      <w:r w:rsidR="00AC4406" w:rsidRPr="00AF4698">
        <w:t xml:space="preserve">. </w:t>
      </w:r>
      <w:r w:rsidR="00D071A1" w:rsidRPr="00AF4698">
        <w:t>Pide una</w:t>
      </w:r>
      <w:r w:rsidR="00AC4406" w:rsidRPr="00AF4698">
        <w:t xml:space="preserve"> </w:t>
      </w:r>
      <w:r w:rsidR="00D071A1" w:rsidRPr="00AF4698">
        <w:t>a</w:t>
      </w:r>
      <w:r w:rsidR="00AC4406" w:rsidRPr="00AF4698">
        <w:t>clar</w:t>
      </w:r>
      <w:r w:rsidR="00D071A1" w:rsidRPr="00AF4698">
        <w:t>ación sobre si la prestación por hijo se concede en funci</w:t>
      </w:r>
      <w:r w:rsidR="00FF6A8A" w:rsidRPr="00AF4698">
        <w:t>ó</w:t>
      </w:r>
      <w:r w:rsidR="00D071A1" w:rsidRPr="00AF4698">
        <w:t>n de la asistencia a la escuela, la situación de empleo de los padres o la cobertura</w:t>
      </w:r>
      <w:r w:rsidR="00AC4406" w:rsidRPr="00AF4698">
        <w:t xml:space="preserve"> parental </w:t>
      </w:r>
      <w:r w:rsidR="0039631C" w:rsidRPr="00AF4698">
        <w:t>en</w:t>
      </w:r>
      <w:r w:rsidR="00D071A1" w:rsidRPr="00AF4698">
        <w:t xml:space="preserve"> un sistema de</w:t>
      </w:r>
      <w:r w:rsidR="00AC4406" w:rsidRPr="00AF4698">
        <w:t xml:space="preserve"> protec</w:t>
      </w:r>
      <w:r w:rsidR="00D071A1" w:rsidRPr="00AF4698">
        <w:t>c</w:t>
      </w:r>
      <w:r w:rsidR="00AC4406" w:rsidRPr="00AF4698">
        <w:t>i</w:t>
      </w:r>
      <w:r w:rsidR="00D071A1" w:rsidRPr="00AF4698">
        <w:t>ó</w:t>
      </w:r>
      <w:r w:rsidR="00AC4406" w:rsidRPr="00AF4698">
        <w:t>n s</w:t>
      </w:r>
      <w:r w:rsidR="00D071A1" w:rsidRPr="00AF4698">
        <w:t>ocial</w:t>
      </w:r>
      <w:r w:rsidR="00AC4406" w:rsidRPr="00AF4698">
        <w:t xml:space="preserve">. </w:t>
      </w:r>
      <w:r w:rsidR="00D071A1" w:rsidRPr="00AF4698">
        <w:t>¿</w:t>
      </w:r>
      <w:r w:rsidR="0039631C" w:rsidRPr="00AF4698">
        <w:t>Está</w:t>
      </w:r>
      <w:r w:rsidR="00D071A1" w:rsidRPr="00AF4698">
        <w:t xml:space="preserve"> limita</w:t>
      </w:r>
      <w:r w:rsidR="0039631C" w:rsidRPr="00AF4698">
        <w:t>do</w:t>
      </w:r>
      <w:r w:rsidR="00D071A1" w:rsidRPr="00AF4698">
        <w:t xml:space="preserve"> el</w:t>
      </w:r>
      <w:r w:rsidR="00AC4406" w:rsidRPr="00AF4698">
        <w:t xml:space="preserve"> </w:t>
      </w:r>
      <w:r w:rsidR="00D64FD6" w:rsidRPr="00AF4698">
        <w:t>n</w:t>
      </w:r>
      <w:r w:rsidR="00D071A1" w:rsidRPr="00AF4698">
        <w:t xml:space="preserve">uevo </w:t>
      </w:r>
      <w:r w:rsidR="00AC4406" w:rsidRPr="00AF4698">
        <w:t>s</w:t>
      </w:r>
      <w:r w:rsidR="00D071A1" w:rsidRPr="00AF4698">
        <w:t>i</w:t>
      </w:r>
      <w:r w:rsidR="00AC4406" w:rsidRPr="00AF4698">
        <w:t>stem</w:t>
      </w:r>
      <w:r w:rsidR="00D64FD6" w:rsidRPr="00AF4698">
        <w:t>a</w:t>
      </w:r>
      <w:r w:rsidR="00AC4406" w:rsidRPr="00AF4698">
        <w:t xml:space="preserve"> </w:t>
      </w:r>
      <w:r w:rsidR="00D64FD6" w:rsidRPr="00AF4698">
        <w:t>de concesión de la prestación por tercer hijo a las regione</w:t>
      </w:r>
      <w:r w:rsidR="0039631C" w:rsidRPr="00AF4698">
        <w:t>s de</w:t>
      </w:r>
      <w:r w:rsidR="00D64FD6" w:rsidRPr="00AF4698">
        <w:t xml:space="preserve"> baja natalidad y </w:t>
      </w:r>
      <w:r w:rsidR="0039631C" w:rsidRPr="00AF4698">
        <w:t>en función,</w:t>
      </w:r>
      <w:r w:rsidR="00D64FD6" w:rsidRPr="00AF4698">
        <w:t xml:space="preserve"> por tanto</w:t>
      </w:r>
      <w:r w:rsidR="0039631C" w:rsidRPr="00AF4698">
        <w:t>,</w:t>
      </w:r>
      <w:r w:rsidR="00D64FD6" w:rsidRPr="00AF4698">
        <w:t xml:space="preserve"> </w:t>
      </w:r>
      <w:r w:rsidR="0039631C" w:rsidRPr="00AF4698">
        <w:t>de</w:t>
      </w:r>
      <w:r w:rsidR="00D273BA" w:rsidRPr="00AF4698">
        <w:t xml:space="preserve"> una posible </w:t>
      </w:r>
      <w:r w:rsidR="00D64FD6" w:rsidRPr="00AF4698">
        <w:t>estrategia de</w:t>
      </w:r>
      <w:r w:rsidR="00FF6A8A" w:rsidRPr="00AF4698">
        <w:t xml:space="preserve"> </w:t>
      </w:r>
      <w:r w:rsidR="00D64FD6" w:rsidRPr="00AF4698">
        <w:t>desarrollo</w:t>
      </w:r>
      <w:r w:rsidR="00AC4406" w:rsidRPr="00AF4698">
        <w:t xml:space="preserve"> demogr</w:t>
      </w:r>
      <w:r w:rsidR="00D64FD6" w:rsidRPr="00AF4698">
        <w:t>áfico</w:t>
      </w:r>
      <w:r w:rsidR="00AC4406" w:rsidRPr="00AF4698">
        <w:t>?</w:t>
      </w:r>
    </w:p>
    <w:p w:rsidR="00AC4406" w:rsidRPr="00AF4698" w:rsidRDefault="00FC751A" w:rsidP="00FC751A">
      <w:pPr>
        <w:pStyle w:val="SingleTxtG"/>
      </w:pPr>
      <w:r w:rsidRPr="00AF4698">
        <w:t>55.</w:t>
      </w:r>
      <w:r w:rsidRPr="00AF4698">
        <w:tab/>
      </w:r>
      <w:r w:rsidR="00D64FD6" w:rsidRPr="00AF4698">
        <w:rPr>
          <w:b/>
        </w:rPr>
        <w:t>El</w:t>
      </w:r>
      <w:r w:rsidR="00D64FD6" w:rsidRPr="00AF4698">
        <w:t xml:space="preserve"> </w:t>
      </w:r>
      <w:r w:rsidR="00D64FD6" w:rsidRPr="00AF4698">
        <w:rPr>
          <w:b/>
        </w:rPr>
        <w:t>S</w:t>
      </w:r>
      <w:r w:rsidR="00AC4406" w:rsidRPr="00AF4698">
        <w:rPr>
          <w:b/>
        </w:rPr>
        <w:t>r. Bajrami</w:t>
      </w:r>
      <w:r w:rsidR="00AC4406" w:rsidRPr="00AF4698">
        <w:t xml:space="preserve"> (</w:t>
      </w:r>
      <w:r w:rsidR="00D64FD6" w:rsidRPr="00AF4698">
        <w:t>ex República</w:t>
      </w:r>
      <w:r w:rsidR="00AC4406" w:rsidRPr="00AF4698">
        <w:t xml:space="preserve"> Yugoslav</w:t>
      </w:r>
      <w:r w:rsidR="00D64FD6" w:rsidRPr="00AF4698">
        <w:t>a</w:t>
      </w:r>
      <w:r w:rsidR="00AC4406" w:rsidRPr="00AF4698">
        <w:t xml:space="preserve"> </w:t>
      </w:r>
      <w:r w:rsidR="00D64FD6" w:rsidRPr="00AF4698">
        <w:t>de</w:t>
      </w:r>
      <w:r w:rsidR="00AC4406" w:rsidRPr="00AF4698">
        <w:t xml:space="preserve"> Macedonia) </w:t>
      </w:r>
      <w:r w:rsidR="00D64FD6" w:rsidRPr="00AF4698">
        <w:t>explica que, e</w:t>
      </w:r>
      <w:r w:rsidR="00AC4406" w:rsidRPr="00AF4698">
        <w:t>n 2008</w:t>
      </w:r>
      <w:r w:rsidR="00D64FD6" w:rsidRPr="00AF4698">
        <w:t>, el</w:t>
      </w:r>
      <w:r w:rsidR="00AC4406" w:rsidRPr="00AF4698">
        <w:t xml:space="preserve"> Go</w:t>
      </w:r>
      <w:r w:rsidR="00D64FD6" w:rsidRPr="00AF4698">
        <w:t>bierno</w:t>
      </w:r>
      <w:r w:rsidR="00AC4406" w:rsidRPr="00AF4698">
        <w:t xml:space="preserve"> </w:t>
      </w:r>
      <w:r w:rsidR="00D64FD6" w:rsidRPr="00AF4698">
        <w:t xml:space="preserve">modificó </w:t>
      </w:r>
      <w:smartTag w:uri="urn:schemas-microsoft-com:office:smarttags" w:element="PersonName">
        <w:smartTagPr>
          <w:attr w:name="ProductID" w:val="la Ley"/>
        </w:smartTagPr>
        <w:r w:rsidR="00D64FD6" w:rsidRPr="00AF4698">
          <w:t>la Ley</w:t>
        </w:r>
      </w:smartTag>
      <w:r w:rsidR="00D64FD6" w:rsidRPr="00AF4698">
        <w:t xml:space="preserve"> de p</w:t>
      </w:r>
      <w:r w:rsidR="00AC4406" w:rsidRPr="00AF4698">
        <w:t>rotec</w:t>
      </w:r>
      <w:r w:rsidR="00D64FD6" w:rsidRPr="00AF4698">
        <w:t>c</w:t>
      </w:r>
      <w:r w:rsidR="00AC4406" w:rsidRPr="00AF4698">
        <w:t>i</w:t>
      </w:r>
      <w:r w:rsidR="00D64FD6" w:rsidRPr="00AF4698">
        <w:t>ó</w:t>
      </w:r>
      <w:r w:rsidR="00AC4406" w:rsidRPr="00AF4698">
        <w:t xml:space="preserve">n </w:t>
      </w:r>
      <w:r w:rsidR="00D64FD6" w:rsidRPr="00AF4698">
        <w:t>de la infancia</w:t>
      </w:r>
      <w:r w:rsidR="00AC4406" w:rsidRPr="00AF4698">
        <w:t xml:space="preserve"> </w:t>
      </w:r>
      <w:r w:rsidR="00FF6A8A" w:rsidRPr="00AF4698">
        <w:t>con miras a conceder la prestación por hijo al tercer hijo de las</w:t>
      </w:r>
      <w:r w:rsidR="00AC4406" w:rsidRPr="00AF4698">
        <w:t xml:space="preserve"> famili</w:t>
      </w:r>
      <w:r w:rsidR="00FF6A8A" w:rsidRPr="00AF4698">
        <w:t>a</w:t>
      </w:r>
      <w:r w:rsidR="00AC4406" w:rsidRPr="00AF4698">
        <w:t xml:space="preserve">s </w:t>
      </w:r>
      <w:r w:rsidR="00FF6A8A" w:rsidRPr="00AF4698">
        <w:t>e</w:t>
      </w:r>
      <w:r w:rsidR="00AC4406" w:rsidRPr="00AF4698">
        <w:t>n region</w:t>
      </w:r>
      <w:r w:rsidR="00FF6A8A" w:rsidRPr="00AF4698">
        <w:t>e</w:t>
      </w:r>
      <w:r w:rsidR="00AC4406" w:rsidRPr="00AF4698">
        <w:t xml:space="preserve">s </w:t>
      </w:r>
      <w:r w:rsidR="0039631C" w:rsidRPr="00AF4698">
        <w:t>de</w:t>
      </w:r>
      <w:r w:rsidR="00FF6A8A" w:rsidRPr="00AF4698">
        <w:t xml:space="preserve"> baja natalidad, a fin de alentar a las</w:t>
      </w:r>
      <w:r w:rsidR="00AC4406" w:rsidRPr="00AF4698">
        <w:t xml:space="preserve"> famili</w:t>
      </w:r>
      <w:r w:rsidR="00FF6A8A" w:rsidRPr="00AF4698">
        <w:t>a</w:t>
      </w:r>
      <w:r w:rsidR="00AC4406" w:rsidRPr="00AF4698">
        <w:t xml:space="preserve">s </w:t>
      </w:r>
      <w:r w:rsidR="00FF6A8A" w:rsidRPr="00AF4698">
        <w:t>a tener más hijos</w:t>
      </w:r>
      <w:r w:rsidR="00AC4406" w:rsidRPr="00AF4698">
        <w:t xml:space="preserve">. </w:t>
      </w:r>
      <w:r w:rsidR="00FF6A8A" w:rsidRPr="00AF4698">
        <w:t xml:space="preserve">Ahora parece evidente, sin embargo, que </w:t>
      </w:r>
      <w:r w:rsidR="00846871" w:rsidRPr="00AF4698">
        <w:t>dicha</w:t>
      </w:r>
      <w:r w:rsidR="00FF6A8A" w:rsidRPr="00AF4698">
        <w:t xml:space="preserve"> disposición enmendada puede considerarse</w:t>
      </w:r>
      <w:r w:rsidR="00AC4406" w:rsidRPr="00AF4698">
        <w:t xml:space="preserve"> </w:t>
      </w:r>
      <w:r w:rsidR="00FF6A8A" w:rsidRPr="00AF4698">
        <w:t>i</w:t>
      </w:r>
      <w:r w:rsidR="00AC4406" w:rsidRPr="00AF4698">
        <w:t>n</w:t>
      </w:r>
      <w:r w:rsidR="00FF6A8A" w:rsidRPr="00AF4698">
        <w:t>justa para los</w:t>
      </w:r>
      <w:r w:rsidR="00AC4406" w:rsidRPr="00AF4698">
        <w:t xml:space="preserve"> ci</w:t>
      </w:r>
      <w:r w:rsidR="00FF6A8A" w:rsidRPr="00AF4698">
        <w:t>u</w:t>
      </w:r>
      <w:r w:rsidR="00D273BA" w:rsidRPr="00AF4698">
        <w:t xml:space="preserve">dadanos que no están recibiendo esa prestación en las mismas condiciones, por lo que el Gobierno ha vuelto a modificar la </w:t>
      </w:r>
      <w:r w:rsidR="00C247EA" w:rsidRPr="00AF4698">
        <w:t>ley</w:t>
      </w:r>
      <w:r w:rsidR="00D273BA" w:rsidRPr="00AF4698">
        <w:t xml:space="preserve"> con objeto de apli</w:t>
      </w:r>
      <w:r w:rsidR="0039631C" w:rsidRPr="00AF4698">
        <w:t>carla</w:t>
      </w:r>
      <w:r w:rsidR="00D273BA" w:rsidRPr="00AF4698">
        <w:t xml:space="preserve"> a todas las</w:t>
      </w:r>
      <w:r w:rsidR="00AC4406" w:rsidRPr="00AF4698">
        <w:t xml:space="preserve"> region</w:t>
      </w:r>
      <w:r w:rsidR="00D273BA" w:rsidRPr="00AF4698">
        <w:t>e</w:t>
      </w:r>
      <w:r w:rsidR="00AC4406" w:rsidRPr="00AF4698">
        <w:t xml:space="preserve">s </w:t>
      </w:r>
      <w:r w:rsidR="00D273BA" w:rsidRPr="00AF4698">
        <w:t xml:space="preserve">de </w:t>
      </w:r>
      <w:smartTag w:uri="urn:schemas-microsoft-com:office:smarttags" w:element="PersonName">
        <w:smartTagPr>
          <w:attr w:name="ProductID" w:val="la ex Rep￺blica Yugoslava"/>
        </w:smartTagPr>
        <w:r w:rsidR="00D273BA" w:rsidRPr="00AF4698">
          <w:t>la ex República</w:t>
        </w:r>
        <w:r w:rsidR="00AC4406" w:rsidRPr="00AF4698">
          <w:t xml:space="preserve"> Yugoslav</w:t>
        </w:r>
        <w:r w:rsidR="00D273BA" w:rsidRPr="00AF4698">
          <w:t>a</w:t>
        </w:r>
      </w:smartTag>
      <w:r w:rsidR="00AC4406" w:rsidRPr="00AF4698">
        <w:t xml:space="preserve"> </w:t>
      </w:r>
      <w:r w:rsidR="00D273BA" w:rsidRPr="00AF4698">
        <w:t>de</w:t>
      </w:r>
      <w:r w:rsidR="00AC4406" w:rsidRPr="00AF4698">
        <w:t xml:space="preserve"> Macedonia. </w:t>
      </w:r>
    </w:p>
    <w:p w:rsidR="00AC4406" w:rsidRPr="00AF4698" w:rsidRDefault="00FC751A" w:rsidP="00FC751A">
      <w:pPr>
        <w:pStyle w:val="SingleTxtG"/>
      </w:pPr>
      <w:r w:rsidRPr="00AF4698">
        <w:t>56.</w:t>
      </w:r>
      <w:r w:rsidRPr="00AF4698">
        <w:tab/>
      </w:r>
      <w:r w:rsidR="00D273BA" w:rsidRPr="00AF4698">
        <w:rPr>
          <w:b/>
        </w:rPr>
        <w:t>El</w:t>
      </w:r>
      <w:r w:rsidR="00D273BA" w:rsidRPr="00AF4698">
        <w:t xml:space="preserve"> </w:t>
      </w:r>
      <w:r w:rsidR="00D273BA" w:rsidRPr="00AF4698">
        <w:rPr>
          <w:b/>
        </w:rPr>
        <w:t>S</w:t>
      </w:r>
      <w:r w:rsidR="00AC4406" w:rsidRPr="00AF4698">
        <w:rPr>
          <w:b/>
        </w:rPr>
        <w:t>r. Ginovski</w:t>
      </w:r>
      <w:r w:rsidR="00AC4406" w:rsidRPr="00AF4698">
        <w:t xml:space="preserve"> (</w:t>
      </w:r>
      <w:r w:rsidR="00D273BA" w:rsidRPr="00AF4698">
        <w:t>ex República</w:t>
      </w:r>
      <w:r w:rsidR="00AC4406" w:rsidRPr="00AF4698">
        <w:t xml:space="preserve"> Yugoslav</w:t>
      </w:r>
      <w:r w:rsidR="00D273BA" w:rsidRPr="00AF4698">
        <w:t>a de</w:t>
      </w:r>
      <w:r w:rsidR="00AC4406" w:rsidRPr="00AF4698">
        <w:t xml:space="preserve"> Macedonia), </w:t>
      </w:r>
      <w:r w:rsidR="00D273BA" w:rsidRPr="00AF4698">
        <w:t xml:space="preserve">en una nueva </w:t>
      </w:r>
      <w:r w:rsidR="00AC4406" w:rsidRPr="00AF4698">
        <w:t>resp</w:t>
      </w:r>
      <w:r w:rsidR="00D273BA" w:rsidRPr="00AF4698">
        <w:t xml:space="preserve">uesta a la pregunta del Sr. Gurán sobre los </w:t>
      </w:r>
      <w:r w:rsidR="00AC4406" w:rsidRPr="00AF4698">
        <w:t>program</w:t>
      </w:r>
      <w:r w:rsidR="00FD5F8F" w:rsidRPr="00AF4698">
        <w:t>a</w:t>
      </w:r>
      <w:r w:rsidR="00AC4406" w:rsidRPr="00AF4698">
        <w:t xml:space="preserve">s </w:t>
      </w:r>
      <w:r w:rsidR="00FD5F8F" w:rsidRPr="00AF4698">
        <w:t>de educación para los</w:t>
      </w:r>
      <w:r w:rsidR="00AC4406" w:rsidRPr="00AF4698">
        <w:t xml:space="preserve"> </w:t>
      </w:r>
      <w:r w:rsidR="00FD5F8F" w:rsidRPr="00AF4698">
        <w:t>r</w:t>
      </w:r>
      <w:r w:rsidR="00AC4406" w:rsidRPr="00AF4698">
        <w:t>oma</w:t>
      </w:r>
      <w:r w:rsidR="00FD5F8F" w:rsidRPr="00AF4698">
        <w:t>níes que aborden los problemas relacionados con el matrimonio precoz</w:t>
      </w:r>
      <w:r w:rsidR="00AC4406" w:rsidRPr="00AF4698">
        <w:t xml:space="preserve">, </w:t>
      </w:r>
      <w:r w:rsidR="00FD5F8F" w:rsidRPr="00AF4698">
        <w:t xml:space="preserve">dice que </w:t>
      </w:r>
      <w:r w:rsidR="0039631C" w:rsidRPr="00AF4698">
        <w:t xml:space="preserve">en </w:t>
      </w:r>
      <w:r w:rsidR="00FD5F8F" w:rsidRPr="00AF4698">
        <w:t>el Plan de Acción</w:t>
      </w:r>
      <w:r w:rsidR="00AC4406" w:rsidRPr="00AF4698">
        <w:t xml:space="preserve"> Na</w:t>
      </w:r>
      <w:r w:rsidR="00FD5F8F" w:rsidRPr="00AF4698">
        <w:t>c</w:t>
      </w:r>
      <w:r w:rsidR="00AC4406" w:rsidRPr="00AF4698">
        <w:t xml:space="preserve">ional </w:t>
      </w:r>
      <w:r w:rsidR="00FD5F8F" w:rsidRPr="00AF4698">
        <w:t xml:space="preserve">sobre los Derechos del Niño en </w:t>
      </w:r>
      <w:smartTag w:uri="urn:schemas-microsoft-com:office:smarttags" w:element="PersonName">
        <w:smartTagPr>
          <w:attr w:name="ProductID" w:val="la ex Rep￺blica Yugoslava"/>
        </w:smartTagPr>
        <w:r w:rsidR="00FD5F8F" w:rsidRPr="00AF4698">
          <w:t>la ex República</w:t>
        </w:r>
        <w:r w:rsidR="00AC4406" w:rsidRPr="00AF4698">
          <w:t xml:space="preserve"> Yugoslav</w:t>
        </w:r>
        <w:r w:rsidR="00FD5F8F" w:rsidRPr="00AF4698">
          <w:t>a</w:t>
        </w:r>
      </w:smartTag>
      <w:r w:rsidR="00AC4406" w:rsidRPr="00AF4698">
        <w:t xml:space="preserve"> </w:t>
      </w:r>
      <w:r w:rsidR="00FD5F8F" w:rsidRPr="00AF4698">
        <w:t>de</w:t>
      </w:r>
      <w:r w:rsidR="00AC4406" w:rsidRPr="00AF4698">
        <w:t xml:space="preserve"> Macedonia </w:t>
      </w:r>
      <w:r w:rsidR="00FD5F8F" w:rsidRPr="00AF4698">
        <w:t>para</w:t>
      </w:r>
      <w:r w:rsidR="00905CD5" w:rsidRPr="00AF4698">
        <w:t xml:space="preserve"> 2006-</w:t>
      </w:r>
      <w:r w:rsidR="00AC4406" w:rsidRPr="00AF4698">
        <w:t xml:space="preserve">2015 </w:t>
      </w:r>
      <w:r w:rsidR="00FD5F8F" w:rsidRPr="00AF4698">
        <w:t xml:space="preserve">y </w:t>
      </w:r>
      <w:r w:rsidR="0039631C" w:rsidRPr="00AF4698">
        <w:t xml:space="preserve">en </w:t>
      </w:r>
      <w:r w:rsidR="00FD5F8F" w:rsidRPr="00AF4698">
        <w:t xml:space="preserve">otros planes de acción </w:t>
      </w:r>
      <w:r w:rsidR="0039631C" w:rsidRPr="00AF4698">
        <w:t xml:space="preserve">se </w:t>
      </w:r>
      <w:r w:rsidR="00FD5F8F" w:rsidRPr="00AF4698">
        <w:t>contemplan esos</w:t>
      </w:r>
      <w:r w:rsidR="00AC4406" w:rsidRPr="00AF4698">
        <w:t xml:space="preserve"> program</w:t>
      </w:r>
      <w:r w:rsidR="00FD5F8F" w:rsidRPr="00AF4698">
        <w:t>as</w:t>
      </w:r>
      <w:r w:rsidR="00AC4406" w:rsidRPr="00AF4698">
        <w:t xml:space="preserve">. </w:t>
      </w:r>
      <w:r w:rsidR="00FD5F8F" w:rsidRPr="00AF4698">
        <w:t>El</w:t>
      </w:r>
      <w:r w:rsidR="00AC4406" w:rsidRPr="00AF4698">
        <w:t xml:space="preserve"> Minist</w:t>
      </w:r>
      <w:r w:rsidR="00FD5F8F" w:rsidRPr="00AF4698">
        <w:t>e</w:t>
      </w:r>
      <w:r w:rsidR="00AC4406" w:rsidRPr="00AF4698">
        <w:t>r</w:t>
      </w:r>
      <w:r w:rsidR="00FD5F8F" w:rsidRPr="00AF4698">
        <w:t>io de</w:t>
      </w:r>
      <w:r w:rsidR="00AC4406" w:rsidRPr="00AF4698">
        <w:t xml:space="preserve"> Educa</w:t>
      </w:r>
      <w:r w:rsidR="00FD5F8F" w:rsidRPr="00AF4698">
        <w:t>c</w:t>
      </w:r>
      <w:r w:rsidR="00AC4406" w:rsidRPr="00AF4698">
        <w:t>i</w:t>
      </w:r>
      <w:r w:rsidR="00FD5F8F" w:rsidRPr="00AF4698">
        <w:t>ó</w:t>
      </w:r>
      <w:r w:rsidR="00AC4406" w:rsidRPr="00AF4698">
        <w:t xml:space="preserve">n </w:t>
      </w:r>
      <w:r w:rsidR="00FD5F8F" w:rsidRPr="00AF4698">
        <w:t>y</w:t>
      </w:r>
      <w:r w:rsidR="00AC4406" w:rsidRPr="00AF4698">
        <w:t xml:space="preserve"> </w:t>
      </w:r>
      <w:r w:rsidR="00FD5F8F" w:rsidRPr="00AF4698">
        <w:t>C</w:t>
      </w:r>
      <w:r w:rsidR="00AC4406" w:rsidRPr="00AF4698">
        <w:t>ienc</w:t>
      </w:r>
      <w:r w:rsidR="00FD5F8F" w:rsidRPr="00AF4698">
        <w:t>ia ha establecido también una Dirección encargada de</w:t>
      </w:r>
      <w:r w:rsidR="00AC4406" w:rsidRPr="00AF4698">
        <w:t xml:space="preserve"> </w:t>
      </w:r>
      <w:r w:rsidR="00FD5F8F" w:rsidRPr="00AF4698">
        <w:t>mejorar la enseñanza</w:t>
      </w:r>
      <w:r w:rsidR="00AC4406" w:rsidRPr="00AF4698">
        <w:t xml:space="preserve"> </w:t>
      </w:r>
      <w:r w:rsidR="00FD5F8F" w:rsidRPr="00AF4698">
        <w:t>e</w:t>
      </w:r>
      <w:r w:rsidR="00AC4406" w:rsidRPr="00AF4698">
        <w:t xml:space="preserve">n </w:t>
      </w:r>
      <w:r w:rsidR="00FD5F8F" w:rsidRPr="00AF4698">
        <w:t>las</w:t>
      </w:r>
      <w:r w:rsidR="00AC4406" w:rsidRPr="00AF4698">
        <w:t xml:space="preserve"> l</w:t>
      </w:r>
      <w:r w:rsidR="00FD5F8F" w:rsidRPr="00AF4698">
        <w:t>e</w:t>
      </w:r>
      <w:r w:rsidR="00AC4406" w:rsidRPr="00AF4698">
        <w:t xml:space="preserve">nguas </w:t>
      </w:r>
      <w:r w:rsidR="00FD5F8F" w:rsidRPr="00AF4698">
        <w:t>de las comunidades</w:t>
      </w:r>
      <w:r w:rsidR="00AC4406" w:rsidRPr="00AF4698">
        <w:t xml:space="preserve"> minorit</w:t>
      </w:r>
      <w:r w:rsidR="00FD5F8F" w:rsidRPr="00AF4698">
        <w:t>arias</w:t>
      </w:r>
      <w:r w:rsidR="00AC4406" w:rsidRPr="00AF4698">
        <w:t xml:space="preserve">. </w:t>
      </w:r>
      <w:r w:rsidR="00FD5F8F" w:rsidRPr="00AF4698">
        <w:t>En esa entidad participan varios miembros de esas</w:t>
      </w:r>
      <w:r w:rsidR="002F3F27" w:rsidRPr="00AF4698">
        <w:t xml:space="preserve"> </w:t>
      </w:r>
      <w:r w:rsidR="00AC4406" w:rsidRPr="00AF4698">
        <w:t>comuni</w:t>
      </w:r>
      <w:r w:rsidR="00FD5F8F" w:rsidRPr="00AF4698">
        <w:t>dades,</w:t>
      </w:r>
      <w:r w:rsidR="00AC4406" w:rsidRPr="00AF4698">
        <w:t xml:space="preserve"> </w:t>
      </w:r>
      <w:r w:rsidR="00FD5F8F" w:rsidRPr="00AF4698">
        <w:t>que le asesoran sobre los</w:t>
      </w:r>
      <w:r w:rsidR="00AC4406" w:rsidRPr="00AF4698">
        <w:t xml:space="preserve"> problem</w:t>
      </w:r>
      <w:r w:rsidR="00FD5F8F" w:rsidRPr="00AF4698">
        <w:t>a</w:t>
      </w:r>
      <w:r w:rsidR="00AC4406" w:rsidRPr="00AF4698">
        <w:t xml:space="preserve">s </w:t>
      </w:r>
      <w:r w:rsidR="00FD5F8F" w:rsidRPr="00AF4698">
        <w:t>concretos</w:t>
      </w:r>
      <w:r w:rsidR="00800291" w:rsidRPr="00AF4698">
        <w:t xml:space="preserve"> que afrontan.</w:t>
      </w:r>
      <w:r w:rsidR="00AC4406" w:rsidRPr="00AF4698">
        <w:t xml:space="preserve"> </w:t>
      </w:r>
      <w:r w:rsidR="00800291" w:rsidRPr="00AF4698">
        <w:t>Además, el</w:t>
      </w:r>
      <w:r w:rsidR="00AC4406" w:rsidRPr="00AF4698">
        <w:t xml:space="preserve"> Minist</w:t>
      </w:r>
      <w:r w:rsidR="00800291" w:rsidRPr="00AF4698">
        <w:t>erio</w:t>
      </w:r>
      <w:r w:rsidR="00AC4406" w:rsidRPr="00AF4698">
        <w:t xml:space="preserve"> ha</w:t>
      </w:r>
      <w:r w:rsidR="00800291" w:rsidRPr="00AF4698">
        <w:t xml:space="preserve"> enviado equipos de</w:t>
      </w:r>
      <w:r w:rsidR="00AC4406" w:rsidRPr="00AF4698">
        <w:t xml:space="preserve"> expert</w:t>
      </w:r>
      <w:r w:rsidR="00800291" w:rsidRPr="00AF4698">
        <w:t>os a las</w:t>
      </w:r>
      <w:r w:rsidR="00AC4406" w:rsidRPr="00AF4698">
        <w:t xml:space="preserve"> </w:t>
      </w:r>
      <w:r w:rsidR="00800291" w:rsidRPr="00AF4698">
        <w:t>e</w:t>
      </w:r>
      <w:r w:rsidR="00AC4406" w:rsidRPr="00AF4698">
        <w:t>sc</w:t>
      </w:r>
      <w:r w:rsidR="00800291" w:rsidRPr="00AF4698">
        <w:t>ue</w:t>
      </w:r>
      <w:r w:rsidR="00AC4406" w:rsidRPr="00AF4698">
        <w:t>l</w:t>
      </w:r>
      <w:r w:rsidR="00800291" w:rsidRPr="00AF4698">
        <w:t>a</w:t>
      </w:r>
      <w:r w:rsidR="00AC4406" w:rsidRPr="00AF4698">
        <w:t xml:space="preserve">s </w:t>
      </w:r>
      <w:r w:rsidR="00800291" w:rsidRPr="00AF4698">
        <w:t>en las zonas en que residen comunidades numerosas de r</w:t>
      </w:r>
      <w:r w:rsidR="00AC4406" w:rsidRPr="00AF4698">
        <w:t>oma</w:t>
      </w:r>
      <w:r w:rsidR="00800291" w:rsidRPr="00AF4698">
        <w:t>níes y otras</w:t>
      </w:r>
      <w:r w:rsidR="00AC4406" w:rsidRPr="00AF4698">
        <w:t xml:space="preserve"> minor</w:t>
      </w:r>
      <w:r w:rsidR="00800291" w:rsidRPr="00AF4698">
        <w:t>ías, a fin de</w:t>
      </w:r>
      <w:r w:rsidR="00AC4406" w:rsidRPr="00AF4698">
        <w:t xml:space="preserve"> ofr</w:t>
      </w:r>
      <w:r w:rsidR="00800291" w:rsidRPr="00AF4698">
        <w:t>ecer</w:t>
      </w:r>
      <w:r w:rsidR="00AC4406" w:rsidRPr="00AF4698">
        <w:t xml:space="preserve"> program</w:t>
      </w:r>
      <w:r w:rsidR="00800291" w:rsidRPr="00AF4698">
        <w:t>as</w:t>
      </w:r>
      <w:r w:rsidR="00AC4406" w:rsidRPr="00AF4698">
        <w:t xml:space="preserve"> </w:t>
      </w:r>
      <w:r w:rsidR="00800291" w:rsidRPr="00AF4698">
        <w:t>de capacitación para los padres y alumnos sobre varios aspectos del matrimonio precoz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57.</w:t>
      </w:r>
      <w:r w:rsidRPr="00AF4698">
        <w:tab/>
      </w:r>
      <w:r w:rsidR="00AC4406" w:rsidRPr="00AF4698">
        <w:t>M</w:t>
      </w:r>
      <w:r w:rsidR="00800291" w:rsidRPr="00AF4698">
        <w:t>uchas de las</w:t>
      </w:r>
      <w:r w:rsidR="00AC4406" w:rsidRPr="00AF4698">
        <w:t xml:space="preserve"> </w:t>
      </w:r>
      <w:r w:rsidR="00800291" w:rsidRPr="00AF4698">
        <w:t xml:space="preserve">preguntas </w:t>
      </w:r>
      <w:r w:rsidR="00DE603C" w:rsidRPr="00AF4698">
        <w:t>planteadas</w:t>
      </w:r>
      <w:r w:rsidR="00800291" w:rsidRPr="00AF4698">
        <w:t xml:space="preserve"> por </w:t>
      </w:r>
      <w:smartTag w:uri="urn:schemas-microsoft-com:office:smarttags" w:element="PersonName">
        <w:smartTagPr>
          <w:attr w:name="ProductID" w:val="La Sra. Al-Asmar"/>
        </w:smartTagPr>
        <w:r w:rsidR="00800291" w:rsidRPr="00AF4698">
          <w:t>la Sra</w:t>
        </w:r>
        <w:r w:rsidR="00AC4406" w:rsidRPr="00AF4698">
          <w:t>. Al-Asmar</w:t>
        </w:r>
      </w:smartTag>
      <w:r w:rsidR="00AC4406" w:rsidRPr="00AF4698">
        <w:t xml:space="preserve"> </w:t>
      </w:r>
      <w:r w:rsidR="00DE603C" w:rsidRPr="00AF4698">
        <w:t xml:space="preserve">se han </w:t>
      </w:r>
      <w:r w:rsidR="006A2DFF" w:rsidRPr="00AF4698">
        <w:t xml:space="preserve">abordado </w:t>
      </w:r>
      <w:r w:rsidR="00DE603C" w:rsidRPr="00AF4698">
        <w:t>en el Plan de Acción</w:t>
      </w:r>
      <w:r w:rsidR="00AC4406" w:rsidRPr="00AF4698">
        <w:t xml:space="preserve"> Na</w:t>
      </w:r>
      <w:r w:rsidR="00DE603C" w:rsidRPr="00AF4698">
        <w:t>c</w:t>
      </w:r>
      <w:r w:rsidR="00AC4406" w:rsidRPr="00AF4698">
        <w:t xml:space="preserve">ional </w:t>
      </w:r>
      <w:r w:rsidR="00DE603C" w:rsidRPr="00AF4698">
        <w:t>para</w:t>
      </w:r>
      <w:r w:rsidR="00AC4406" w:rsidRPr="00AF4698">
        <w:t xml:space="preserve"> 2006</w:t>
      </w:r>
      <w:r w:rsidR="00905CD5" w:rsidRPr="00AF4698">
        <w:t>-</w:t>
      </w:r>
      <w:r w:rsidR="00AC4406" w:rsidRPr="00AF4698">
        <w:t xml:space="preserve">2015. </w:t>
      </w:r>
      <w:r w:rsidR="00DE603C" w:rsidRPr="00AF4698">
        <w:t>Un</w:t>
      </w:r>
      <w:r w:rsidR="00AC4406" w:rsidRPr="00AF4698">
        <w:t xml:space="preserve"> e</w:t>
      </w:r>
      <w:r w:rsidR="00DE603C" w:rsidRPr="00AF4698">
        <w:t>jemplo</w:t>
      </w:r>
      <w:r w:rsidR="00AC4406" w:rsidRPr="00AF4698">
        <w:t xml:space="preserve"> </w:t>
      </w:r>
      <w:r w:rsidR="00DE603C" w:rsidRPr="00AF4698">
        <w:t>de la forma en que se tienen en cuenta las opiniones de los niños sobre los planes de estudio</w:t>
      </w:r>
      <w:r w:rsidR="0039631C" w:rsidRPr="00AF4698">
        <w:t>s</w:t>
      </w:r>
      <w:r w:rsidR="00DE603C" w:rsidRPr="00AF4698">
        <w:t xml:space="preserve"> y otros temas relacionados con la escuela es</w:t>
      </w:r>
      <w:r w:rsidR="0039631C" w:rsidRPr="00AF4698">
        <w:t>tá en</w:t>
      </w:r>
      <w:r w:rsidR="00DE603C" w:rsidRPr="00AF4698">
        <w:t xml:space="preserve"> la</w:t>
      </w:r>
      <w:r w:rsidR="00AC4406" w:rsidRPr="00AF4698">
        <w:t xml:space="preserve"> rec</w:t>
      </w:r>
      <w:r w:rsidR="00DE603C" w:rsidRPr="00AF4698">
        <w:t>i</w:t>
      </w:r>
      <w:r w:rsidR="00AC4406" w:rsidRPr="00AF4698">
        <w:t>ent</w:t>
      </w:r>
      <w:r w:rsidR="00DE603C" w:rsidRPr="00AF4698">
        <w:t>e</w:t>
      </w:r>
      <w:r w:rsidR="00AC4406" w:rsidRPr="00AF4698">
        <w:t xml:space="preserve"> </w:t>
      </w:r>
      <w:r w:rsidR="00DE603C" w:rsidRPr="00AF4698">
        <w:t>legislación patrocinada por el Gobierno en materia de libros de</w:t>
      </w:r>
      <w:r w:rsidR="00AC4406" w:rsidRPr="00AF4698">
        <w:t xml:space="preserve"> tex</w:t>
      </w:r>
      <w:r w:rsidR="00DE603C" w:rsidRPr="00AF4698">
        <w:t>t</w:t>
      </w:r>
      <w:r w:rsidR="00AC4406" w:rsidRPr="00AF4698">
        <w:t>o</w:t>
      </w:r>
      <w:r w:rsidR="00DE603C" w:rsidRPr="00AF4698">
        <w:t xml:space="preserve"> y planes de estudios, elaborada por el</w:t>
      </w:r>
      <w:r w:rsidR="00AC4406" w:rsidRPr="00AF4698">
        <w:t xml:space="preserve"> Minist</w:t>
      </w:r>
      <w:r w:rsidR="00DE603C" w:rsidRPr="00AF4698">
        <w:t>e</w:t>
      </w:r>
      <w:r w:rsidR="00AC4406" w:rsidRPr="00AF4698">
        <w:t>r</w:t>
      </w:r>
      <w:r w:rsidR="00DE603C" w:rsidRPr="00AF4698">
        <w:t>io de</w:t>
      </w:r>
      <w:r w:rsidR="00AC4406" w:rsidRPr="00AF4698">
        <w:t xml:space="preserve"> Educa</w:t>
      </w:r>
      <w:r w:rsidR="00DE603C" w:rsidRPr="00AF4698">
        <w:t>c</w:t>
      </w:r>
      <w:r w:rsidR="00AC4406" w:rsidRPr="00AF4698">
        <w:t>i</w:t>
      </w:r>
      <w:r w:rsidR="00DE603C" w:rsidRPr="00AF4698">
        <w:t>ó</w:t>
      </w:r>
      <w:r w:rsidR="00AC4406" w:rsidRPr="00AF4698">
        <w:t xml:space="preserve">n </w:t>
      </w:r>
      <w:r w:rsidR="00DE603C" w:rsidRPr="00AF4698">
        <w:t>y C</w:t>
      </w:r>
      <w:r w:rsidR="00AC4406" w:rsidRPr="00AF4698">
        <w:t>ienc</w:t>
      </w:r>
      <w:r w:rsidR="00DE603C" w:rsidRPr="00AF4698">
        <w:t>ia</w:t>
      </w:r>
      <w:r w:rsidR="00AC4406" w:rsidRPr="00AF4698">
        <w:t xml:space="preserve">. </w:t>
      </w:r>
      <w:r w:rsidR="00DE603C" w:rsidRPr="00AF4698">
        <w:t xml:space="preserve">El Ministerio ha </w:t>
      </w:r>
      <w:r w:rsidR="0039631C" w:rsidRPr="00AF4698">
        <w:t>incluido</w:t>
      </w:r>
      <w:r w:rsidR="00DE603C" w:rsidRPr="00AF4698">
        <w:t xml:space="preserve"> en su sitio web el texto del proyecto de ley, junto con</w:t>
      </w:r>
      <w:r w:rsidR="00AC4406" w:rsidRPr="00AF4698">
        <w:t xml:space="preserve"> </w:t>
      </w:r>
      <w:r w:rsidR="00DE603C" w:rsidRPr="00AF4698">
        <w:t>u</w:t>
      </w:r>
      <w:r w:rsidR="00AC4406" w:rsidRPr="00AF4698">
        <w:t>n</w:t>
      </w:r>
      <w:r w:rsidR="00DE603C" w:rsidRPr="00AF4698">
        <w:t>a</w:t>
      </w:r>
      <w:r w:rsidR="00AC4406" w:rsidRPr="00AF4698">
        <w:t xml:space="preserve"> invita</w:t>
      </w:r>
      <w:r w:rsidR="00DE603C" w:rsidRPr="00AF4698">
        <w:t>c</w:t>
      </w:r>
      <w:r w:rsidR="00AC4406" w:rsidRPr="00AF4698">
        <w:t>i</w:t>
      </w:r>
      <w:r w:rsidR="00DE603C" w:rsidRPr="00AF4698">
        <w:t>ó</w:t>
      </w:r>
      <w:r w:rsidR="00AC4406" w:rsidRPr="00AF4698">
        <w:t xml:space="preserve">n </w:t>
      </w:r>
      <w:r w:rsidR="00DE603C" w:rsidRPr="00AF4698">
        <w:t>a los</w:t>
      </w:r>
      <w:r w:rsidR="00AC4406" w:rsidRPr="00AF4698">
        <w:t xml:space="preserve"> pa</w:t>
      </w:r>
      <w:r w:rsidR="00DE603C" w:rsidRPr="00AF4698">
        <w:t>d</w:t>
      </w:r>
      <w:r w:rsidR="00AC4406" w:rsidRPr="00AF4698">
        <w:t xml:space="preserve">res, </w:t>
      </w:r>
      <w:r w:rsidR="00DE603C" w:rsidRPr="00AF4698">
        <w:t>maestros y niños para que den su</w:t>
      </w:r>
      <w:r w:rsidR="00AC4406" w:rsidRPr="00AF4698">
        <w:t xml:space="preserve"> opini</w:t>
      </w:r>
      <w:r w:rsidR="00DE603C" w:rsidRPr="00AF4698">
        <w:t>ón</w:t>
      </w:r>
      <w:r w:rsidR="00AC4406" w:rsidRPr="00AF4698">
        <w:t xml:space="preserve"> </w:t>
      </w:r>
      <w:r w:rsidR="00AE690E" w:rsidRPr="00AF4698">
        <w:t xml:space="preserve">de </w:t>
      </w:r>
      <w:r w:rsidR="00DE603C" w:rsidRPr="00AF4698">
        <w:t>forma</w:t>
      </w:r>
      <w:r w:rsidR="00AC4406" w:rsidRPr="00AF4698">
        <w:t xml:space="preserve"> an</w:t>
      </w:r>
      <w:r w:rsidR="00DE603C" w:rsidRPr="00AF4698">
        <w:t>óni</w:t>
      </w:r>
      <w:r w:rsidR="00AC4406" w:rsidRPr="00AF4698">
        <w:t>m</w:t>
      </w:r>
      <w:r w:rsidR="00DE603C" w:rsidRPr="00AF4698">
        <w:t>a</w:t>
      </w:r>
      <w:r w:rsidR="00AE690E" w:rsidRPr="00AF4698">
        <w:t xml:space="preserve"> por medio de una encuesta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58.</w:t>
      </w:r>
      <w:r w:rsidRPr="00AF4698">
        <w:tab/>
      </w:r>
      <w:r w:rsidR="00AB6201" w:rsidRPr="00AF4698">
        <w:t>En cuanto al castigo</w:t>
      </w:r>
      <w:r w:rsidR="00AC4406" w:rsidRPr="00AF4698">
        <w:t xml:space="preserve"> corporal </w:t>
      </w:r>
      <w:r w:rsidR="00AB6201" w:rsidRPr="00AF4698">
        <w:t>en las</w:t>
      </w:r>
      <w:r w:rsidR="00AC4406" w:rsidRPr="00AF4698">
        <w:t xml:space="preserve"> </w:t>
      </w:r>
      <w:r w:rsidR="00AB6201" w:rsidRPr="00AF4698">
        <w:t>e</w:t>
      </w:r>
      <w:r w:rsidR="00AC4406" w:rsidRPr="00AF4698">
        <w:t>sc</w:t>
      </w:r>
      <w:r w:rsidR="00AB6201" w:rsidRPr="00AF4698">
        <w:t>ue</w:t>
      </w:r>
      <w:r w:rsidR="00AC4406" w:rsidRPr="00AF4698">
        <w:t>l</w:t>
      </w:r>
      <w:r w:rsidR="00AB6201" w:rsidRPr="00AF4698">
        <w:t>a</w:t>
      </w:r>
      <w:r w:rsidR="00AC4406" w:rsidRPr="00AF4698">
        <w:t>s,</w:t>
      </w:r>
      <w:r w:rsidR="00AB6201" w:rsidRPr="00AF4698">
        <w:t xml:space="preserve"> cualquier</w:t>
      </w:r>
      <w:r w:rsidR="00AC4406" w:rsidRPr="00AF4698">
        <w:t xml:space="preserve"> pr</w:t>
      </w:r>
      <w:r w:rsidR="00AB6201" w:rsidRPr="00AF4698">
        <w:t>á</w:t>
      </w:r>
      <w:r w:rsidR="00AC4406" w:rsidRPr="00AF4698">
        <w:t>ctic</w:t>
      </w:r>
      <w:r w:rsidR="00AB6201" w:rsidRPr="00AF4698">
        <w:t xml:space="preserve">a de esa índole infringe lo dispuesto en </w:t>
      </w:r>
      <w:smartTag w:uri="urn:schemas-microsoft-com:office:smarttags" w:element="PersonName">
        <w:smartTagPr>
          <w:attr w:name="ProductID" w:val="la Constituci￳n"/>
        </w:smartTagPr>
        <w:r w:rsidR="00AB6201" w:rsidRPr="00AF4698">
          <w:t>la</w:t>
        </w:r>
        <w:r w:rsidR="00AC4406" w:rsidRPr="00AF4698">
          <w:t xml:space="preserve"> Constitu</w:t>
        </w:r>
        <w:r w:rsidR="00AB6201" w:rsidRPr="00AF4698">
          <w:t>c</w:t>
        </w:r>
        <w:r w:rsidR="00AC4406" w:rsidRPr="00AF4698">
          <w:t>i</w:t>
        </w:r>
        <w:r w:rsidR="00AB6201" w:rsidRPr="00AF4698">
          <w:t>ó</w:t>
        </w:r>
        <w:r w:rsidR="00AC4406" w:rsidRPr="00AF4698">
          <w:t>n</w:t>
        </w:r>
      </w:smartTag>
      <w:r w:rsidR="00AC4406" w:rsidRPr="00AF4698">
        <w:t xml:space="preserve"> </w:t>
      </w:r>
      <w:r w:rsidR="00AB6201" w:rsidRPr="00AF4698">
        <w:t xml:space="preserve">y las leyes </w:t>
      </w:r>
      <w:r w:rsidR="00AE690E" w:rsidRPr="00AF4698">
        <w:t>de</w:t>
      </w:r>
      <w:r w:rsidR="00AC4406" w:rsidRPr="00AF4698">
        <w:t xml:space="preserve"> educa</w:t>
      </w:r>
      <w:r w:rsidR="00AB6201" w:rsidRPr="00AF4698">
        <w:t>c</w:t>
      </w:r>
      <w:r w:rsidR="00AC4406" w:rsidRPr="00AF4698">
        <w:t>i</w:t>
      </w:r>
      <w:r w:rsidR="00AB6201" w:rsidRPr="00AF4698">
        <w:t>ó</w:t>
      </w:r>
      <w:r w:rsidR="00AC4406" w:rsidRPr="00AF4698">
        <w:t xml:space="preserve">n. </w:t>
      </w:r>
      <w:smartTag w:uri="urn:schemas-microsoft-com:office:smarttags" w:element="PersonName">
        <w:smartTagPr>
          <w:attr w:name="ProductID" w:val="la Inspecci￳n"/>
        </w:smartTagPr>
        <w:r w:rsidR="00AB6201" w:rsidRPr="00AF4698">
          <w:t>La Inspección</w:t>
        </w:r>
      </w:smartTag>
      <w:r w:rsidR="00AB6201" w:rsidRPr="00AF4698">
        <w:t xml:space="preserve"> </w:t>
      </w:r>
      <w:r w:rsidR="005A2864" w:rsidRPr="00AF4698">
        <w:t xml:space="preserve">de </w:t>
      </w:r>
      <w:r w:rsidR="00AB6201" w:rsidRPr="00AF4698">
        <w:t>E</w:t>
      </w:r>
      <w:r w:rsidR="005A2864" w:rsidRPr="00AF4698">
        <w:t>nseñanza</w:t>
      </w:r>
      <w:r w:rsidR="00AB6201" w:rsidRPr="00AF4698">
        <w:t xml:space="preserve"> del</w:t>
      </w:r>
      <w:r w:rsidR="00AC4406" w:rsidRPr="00AF4698">
        <w:t xml:space="preserve"> </w:t>
      </w:r>
      <w:r w:rsidR="00AB6201" w:rsidRPr="00AF4698">
        <w:t>Es</w:t>
      </w:r>
      <w:r w:rsidR="00AC4406" w:rsidRPr="00AF4698">
        <w:t>ta</w:t>
      </w:r>
      <w:r w:rsidR="00AB6201" w:rsidRPr="00AF4698">
        <w:t>do supervisa la</w:t>
      </w:r>
      <w:r w:rsidR="00AC4406" w:rsidRPr="00AF4698">
        <w:t xml:space="preserve"> situa</w:t>
      </w:r>
      <w:r w:rsidR="00AB6201" w:rsidRPr="00AF4698">
        <w:t>c</w:t>
      </w:r>
      <w:r w:rsidR="00AC4406" w:rsidRPr="00AF4698">
        <w:t>i</w:t>
      </w:r>
      <w:r w:rsidR="00AB6201" w:rsidRPr="00AF4698">
        <w:t>ó</w:t>
      </w:r>
      <w:r w:rsidR="00AC4406" w:rsidRPr="00AF4698">
        <w:t xml:space="preserve">n </w:t>
      </w:r>
      <w:r w:rsidR="00AB6201" w:rsidRPr="00AF4698">
        <w:t>a nivel nac</w:t>
      </w:r>
      <w:r w:rsidR="00AC4406" w:rsidRPr="00AF4698">
        <w:t xml:space="preserve">ional, </w:t>
      </w:r>
      <w:r w:rsidR="00AB6201" w:rsidRPr="00AF4698">
        <w:t>y las</w:t>
      </w:r>
      <w:r w:rsidR="00AC4406" w:rsidRPr="00AF4698">
        <w:t xml:space="preserve"> autori</w:t>
      </w:r>
      <w:r w:rsidR="00AB6201" w:rsidRPr="00AF4698">
        <w:t xml:space="preserve">dades locales tienen la obligación de </w:t>
      </w:r>
      <w:r w:rsidR="00AC4406" w:rsidRPr="00AF4698">
        <w:t>inform</w:t>
      </w:r>
      <w:r w:rsidR="00AB6201" w:rsidRPr="00AF4698">
        <w:t>ar al</w:t>
      </w:r>
      <w:r w:rsidR="00AC4406" w:rsidRPr="00AF4698">
        <w:t xml:space="preserve"> Minist</w:t>
      </w:r>
      <w:r w:rsidR="00AB6201" w:rsidRPr="00AF4698">
        <w:t>e</w:t>
      </w:r>
      <w:r w:rsidR="00AC4406" w:rsidRPr="00AF4698">
        <w:t>r</w:t>
      </w:r>
      <w:r w:rsidR="00AB6201" w:rsidRPr="00AF4698">
        <w:t xml:space="preserve">io </w:t>
      </w:r>
      <w:r w:rsidR="00AE690E" w:rsidRPr="00AF4698">
        <w:t>de los incidentes</w:t>
      </w:r>
      <w:r w:rsidR="00AC4406" w:rsidRPr="00AF4698">
        <w:t xml:space="preserve"> </w:t>
      </w:r>
      <w:r w:rsidR="00AE690E" w:rsidRPr="00AF4698">
        <w:t>de castigo corporal,</w:t>
      </w:r>
      <w:r w:rsidR="00AB6201" w:rsidRPr="00AF4698">
        <w:t xml:space="preserve"> en </w:t>
      </w:r>
      <w:r w:rsidR="00AE690E" w:rsidRPr="00AF4698">
        <w:t>cuyo caso</w:t>
      </w:r>
      <w:r w:rsidR="00AB6201" w:rsidRPr="00AF4698">
        <w:t xml:space="preserve"> se adoptan inmed</w:t>
      </w:r>
      <w:r w:rsidR="00AC4406" w:rsidRPr="00AF4698">
        <w:t>iat</w:t>
      </w:r>
      <w:r w:rsidR="00AB6201" w:rsidRPr="00AF4698">
        <w:t>amente</w:t>
      </w:r>
      <w:r w:rsidR="00AE690E" w:rsidRPr="00AF4698">
        <w:t xml:space="preserve"> medidas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59.</w:t>
      </w:r>
      <w:r w:rsidRPr="00AF4698">
        <w:tab/>
      </w:r>
      <w:r w:rsidR="00AB6201" w:rsidRPr="00AF4698">
        <w:t xml:space="preserve">Pasando a la financiación </w:t>
      </w:r>
      <w:r w:rsidR="006A2DFF" w:rsidRPr="00AF4698">
        <w:t>de la</w:t>
      </w:r>
      <w:r w:rsidR="00905CD5" w:rsidRPr="00AF4698">
        <w:t>s</w:t>
      </w:r>
      <w:r w:rsidR="006A2DFF" w:rsidRPr="00AF4698">
        <w:t xml:space="preserve"> escuelas</w:t>
      </w:r>
      <w:r w:rsidR="00AC4406" w:rsidRPr="00AF4698">
        <w:t xml:space="preserve">, </w:t>
      </w:r>
      <w:r w:rsidR="00AB6201" w:rsidRPr="00AF4698">
        <w:t xml:space="preserve">afirma </w:t>
      </w:r>
      <w:r w:rsidR="006A2DFF" w:rsidRPr="00AF4698">
        <w:t xml:space="preserve">el orador </w:t>
      </w:r>
      <w:r w:rsidR="00AB6201" w:rsidRPr="00AF4698">
        <w:t>que el</w:t>
      </w:r>
      <w:r w:rsidR="00AC4406" w:rsidRPr="00AF4698">
        <w:t xml:space="preserve"> Minist</w:t>
      </w:r>
      <w:r w:rsidR="00AB6201" w:rsidRPr="00AF4698">
        <w:t>e</w:t>
      </w:r>
      <w:r w:rsidR="00AC4406" w:rsidRPr="00AF4698">
        <w:t>r</w:t>
      </w:r>
      <w:r w:rsidR="00AB6201" w:rsidRPr="00AF4698">
        <w:t>io</w:t>
      </w:r>
      <w:r w:rsidR="00D07470" w:rsidRPr="00AF4698">
        <w:t xml:space="preserve"> tiene pleno</w:t>
      </w:r>
      <w:r w:rsidR="00AC4406" w:rsidRPr="00AF4698">
        <w:t xml:space="preserve"> control </w:t>
      </w:r>
      <w:r w:rsidR="00D07470" w:rsidRPr="00AF4698">
        <w:t>de los fo</w:t>
      </w:r>
      <w:r w:rsidR="00AC4406" w:rsidRPr="00AF4698">
        <w:t>nd</w:t>
      </w:r>
      <w:r w:rsidR="00D07470" w:rsidRPr="00AF4698">
        <w:t>o</w:t>
      </w:r>
      <w:r w:rsidR="00AC4406" w:rsidRPr="00AF4698">
        <w:t xml:space="preserve">s </w:t>
      </w:r>
      <w:r w:rsidR="00D07470" w:rsidRPr="00AF4698">
        <w:t>y transfiere las cantidades mensuales a las autoridades</w:t>
      </w:r>
      <w:r w:rsidR="00AC4406" w:rsidRPr="00AF4698">
        <w:t xml:space="preserve"> local</w:t>
      </w:r>
      <w:r w:rsidR="00D07470" w:rsidRPr="00AF4698">
        <w:t>es para su distribución ulterior a las</w:t>
      </w:r>
      <w:r w:rsidR="00AC4406" w:rsidRPr="00AF4698">
        <w:t xml:space="preserve"> </w:t>
      </w:r>
      <w:r w:rsidR="00D07470" w:rsidRPr="00AF4698">
        <w:t>e</w:t>
      </w:r>
      <w:r w:rsidR="00AC4406" w:rsidRPr="00AF4698">
        <w:t>sc</w:t>
      </w:r>
      <w:r w:rsidR="00D07470" w:rsidRPr="00AF4698">
        <w:t>ue</w:t>
      </w:r>
      <w:r w:rsidR="00AC4406" w:rsidRPr="00AF4698">
        <w:t>l</w:t>
      </w:r>
      <w:r w:rsidR="00D07470" w:rsidRPr="00AF4698">
        <w:t>a</w:t>
      </w:r>
      <w:r w:rsidR="00AC4406" w:rsidRPr="00AF4698">
        <w:t xml:space="preserve">s. </w:t>
      </w:r>
      <w:r w:rsidR="00D07470" w:rsidRPr="00AF4698">
        <w:t>Si estos centros de enseñanza no cumplen con su</w:t>
      </w:r>
      <w:r w:rsidR="00AC4406" w:rsidRPr="00AF4698">
        <w:t xml:space="preserve"> </w:t>
      </w:r>
      <w:r w:rsidR="00AE690E" w:rsidRPr="00AF4698">
        <w:t>deber</w:t>
      </w:r>
      <w:r w:rsidR="00AC4406" w:rsidRPr="00AF4698">
        <w:t xml:space="preserve">, </w:t>
      </w:r>
      <w:r w:rsidR="00D07470" w:rsidRPr="00AF4698">
        <w:t xml:space="preserve">el Ministerio </w:t>
      </w:r>
      <w:r w:rsidR="006A2DFF" w:rsidRPr="00AF4698">
        <w:t xml:space="preserve">reclama </w:t>
      </w:r>
      <w:r w:rsidR="00D07470" w:rsidRPr="00AF4698">
        <w:t>la devolución de los recursos asignados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60.</w:t>
      </w:r>
      <w:r w:rsidRPr="00AF4698">
        <w:tab/>
      </w:r>
      <w:r w:rsidR="00D07470" w:rsidRPr="00AF4698">
        <w:t>Pasando a la</w:t>
      </w:r>
      <w:r w:rsidR="00AC4406" w:rsidRPr="00AF4698">
        <w:t xml:space="preserve"> </w:t>
      </w:r>
      <w:r w:rsidR="00D07470" w:rsidRPr="00AF4698">
        <w:t>pregunta</w:t>
      </w:r>
      <w:r w:rsidR="00AC4406" w:rsidRPr="00AF4698">
        <w:t xml:space="preserve"> </w:t>
      </w:r>
      <w:r w:rsidR="00D07470" w:rsidRPr="00AF4698">
        <w:t>sobre las medidas para contr</w:t>
      </w:r>
      <w:r w:rsidR="00AC4406" w:rsidRPr="00AF4698">
        <w:t>o</w:t>
      </w:r>
      <w:r w:rsidR="00D07470" w:rsidRPr="00AF4698">
        <w:t>lar la</w:t>
      </w:r>
      <w:r w:rsidR="00AC4406" w:rsidRPr="00AF4698">
        <w:t xml:space="preserve"> influenc</w:t>
      </w:r>
      <w:r w:rsidR="00AE690E" w:rsidRPr="00AF4698">
        <w:t>ia p</w:t>
      </w:r>
      <w:r w:rsidR="00D07470" w:rsidRPr="00AF4698">
        <w:t>e</w:t>
      </w:r>
      <w:r w:rsidR="00AE690E" w:rsidRPr="00AF4698">
        <w:t>r</w:t>
      </w:r>
      <w:r w:rsidR="00D07470" w:rsidRPr="00AF4698">
        <w:t>judicial que ejercen sobre los niños la</w:t>
      </w:r>
      <w:r w:rsidR="00AC4406" w:rsidRPr="00AF4698">
        <w:t xml:space="preserve"> informa</w:t>
      </w:r>
      <w:r w:rsidR="00D07470" w:rsidRPr="00AF4698">
        <w:t>c</w:t>
      </w:r>
      <w:r w:rsidR="00AC4406" w:rsidRPr="00AF4698">
        <w:t>i</w:t>
      </w:r>
      <w:r w:rsidR="00D07470" w:rsidRPr="00AF4698">
        <w:t>ó</w:t>
      </w:r>
      <w:r w:rsidR="00AC4406" w:rsidRPr="00AF4698">
        <w:t xml:space="preserve">n </w:t>
      </w:r>
      <w:r w:rsidR="00D07470" w:rsidRPr="00AF4698">
        <w:t>y las</w:t>
      </w:r>
      <w:r w:rsidR="00AC4406" w:rsidRPr="00AF4698">
        <w:t xml:space="preserve"> im</w:t>
      </w:r>
      <w:r w:rsidR="00D07470" w:rsidRPr="00AF4698">
        <w:t>á</w:t>
      </w:r>
      <w:r w:rsidR="00AC4406" w:rsidRPr="00AF4698">
        <w:t>ge</w:t>
      </w:r>
      <w:r w:rsidR="00D07470" w:rsidRPr="00AF4698">
        <w:t>nes que aparecen en</w:t>
      </w:r>
      <w:r w:rsidR="00AC4406" w:rsidRPr="00AF4698">
        <w:t xml:space="preserve"> Internet, </w:t>
      </w:r>
      <w:r w:rsidR="006A2DFF" w:rsidRPr="00AF4698">
        <w:t xml:space="preserve">el orador </w:t>
      </w:r>
      <w:r w:rsidR="00D07470" w:rsidRPr="00AF4698">
        <w:t>dice que está colaborando en la actualidad con varios</w:t>
      </w:r>
      <w:r w:rsidR="00AC4406" w:rsidRPr="00AF4698">
        <w:t xml:space="preserve"> minist</w:t>
      </w:r>
      <w:r w:rsidR="00D07470" w:rsidRPr="00AF4698">
        <w:t>e</w:t>
      </w:r>
      <w:r w:rsidR="00AC4406" w:rsidRPr="00AF4698">
        <w:t>ri</w:t>
      </w:r>
      <w:r w:rsidR="00D07470" w:rsidRPr="00AF4698">
        <w:t>o</w:t>
      </w:r>
      <w:r w:rsidR="00AC4406" w:rsidRPr="00AF4698">
        <w:t>s</w:t>
      </w:r>
      <w:r w:rsidR="00D07470" w:rsidRPr="00AF4698">
        <w:t xml:space="preserve"> y</w:t>
      </w:r>
      <w:r w:rsidR="00AC4406" w:rsidRPr="00AF4698">
        <w:t xml:space="preserve">, </w:t>
      </w:r>
      <w:r w:rsidR="00D07470" w:rsidRPr="00AF4698">
        <w:t>e</w:t>
      </w:r>
      <w:r w:rsidR="00AC4406" w:rsidRPr="00AF4698">
        <w:t>n particular</w:t>
      </w:r>
      <w:r w:rsidR="00D07470" w:rsidRPr="00AF4698">
        <w:t>, con el</w:t>
      </w:r>
      <w:r w:rsidR="00AC4406" w:rsidRPr="00AF4698">
        <w:t xml:space="preserve"> Minist</w:t>
      </w:r>
      <w:r w:rsidR="00D07470" w:rsidRPr="00AF4698">
        <w:t xml:space="preserve">erio de Salud y </w:t>
      </w:r>
      <w:r w:rsidR="00AC4406" w:rsidRPr="00AF4698">
        <w:t>e</w:t>
      </w:r>
      <w:r w:rsidR="00D07470" w:rsidRPr="00AF4698">
        <w:t>l</w:t>
      </w:r>
      <w:r w:rsidR="00AC4406" w:rsidRPr="00AF4698">
        <w:t xml:space="preserve"> Minist</w:t>
      </w:r>
      <w:r w:rsidR="00D07470" w:rsidRPr="00AF4698">
        <w:t>e</w:t>
      </w:r>
      <w:r w:rsidR="00AC4406" w:rsidRPr="00AF4698">
        <w:t>r</w:t>
      </w:r>
      <w:r w:rsidR="00D07470" w:rsidRPr="00AF4698">
        <w:t>io del</w:t>
      </w:r>
      <w:r w:rsidR="00AC4406" w:rsidRPr="00AF4698">
        <w:t xml:space="preserve"> Interior, </w:t>
      </w:r>
      <w:r w:rsidR="00D07470" w:rsidRPr="00AF4698">
        <w:t>a fin de elaborar</w:t>
      </w:r>
      <w:r w:rsidR="00EC08DD" w:rsidRPr="00AF4698">
        <w:t xml:space="preserve"> un plan de</w:t>
      </w:r>
      <w:r w:rsidR="00AC4406" w:rsidRPr="00AF4698">
        <w:t xml:space="preserve"> ac</w:t>
      </w:r>
      <w:r w:rsidR="00EC08DD" w:rsidRPr="00AF4698">
        <w:t>c</w:t>
      </w:r>
      <w:r w:rsidR="00AC4406" w:rsidRPr="00AF4698">
        <w:t>i</w:t>
      </w:r>
      <w:r w:rsidR="00EC08DD" w:rsidRPr="00AF4698">
        <w:t>ó</w:t>
      </w:r>
      <w:r w:rsidR="00AC4406" w:rsidRPr="00AF4698">
        <w:t xml:space="preserve">n </w:t>
      </w:r>
      <w:r w:rsidR="00EC08DD" w:rsidRPr="00AF4698">
        <w:t>destinado a</w:t>
      </w:r>
      <w:r w:rsidR="00AC4406" w:rsidRPr="00AF4698">
        <w:t xml:space="preserve"> prote</w:t>
      </w:r>
      <w:r w:rsidR="00EC08DD" w:rsidRPr="00AF4698">
        <w:t>ger a los niños.</w:t>
      </w:r>
      <w:r w:rsidR="00AC4406" w:rsidRPr="00AF4698">
        <w:t xml:space="preserve"> </w:t>
      </w:r>
      <w:r w:rsidR="00EC08DD" w:rsidRPr="00AF4698">
        <w:t>Ese</w:t>
      </w:r>
      <w:r w:rsidR="00AC4406" w:rsidRPr="00AF4698">
        <w:t xml:space="preserve"> plan </w:t>
      </w:r>
      <w:r w:rsidR="00EC08DD" w:rsidRPr="00AF4698">
        <w:t>estará listo para su aplicación en un futuro próximo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61.</w:t>
      </w:r>
      <w:r w:rsidRPr="00AF4698">
        <w:tab/>
      </w:r>
      <w:r w:rsidR="00EC08DD" w:rsidRPr="00AF4698">
        <w:t>E</w:t>
      </w:r>
      <w:r w:rsidR="00AC4406" w:rsidRPr="00AF4698">
        <w:t>n resp</w:t>
      </w:r>
      <w:r w:rsidR="00EC08DD" w:rsidRPr="00AF4698">
        <w:t>uesta a la pregunta del S</w:t>
      </w:r>
      <w:r w:rsidR="00AC4406" w:rsidRPr="00AF4698">
        <w:t>r. Citarella</w:t>
      </w:r>
      <w:r w:rsidR="00EC08DD" w:rsidRPr="00AF4698">
        <w:t xml:space="preserve"> sobre el derecho de los niños a </w:t>
      </w:r>
      <w:r w:rsidR="00AC4406" w:rsidRPr="00AF4698">
        <w:t>expres</w:t>
      </w:r>
      <w:r w:rsidR="00EC08DD" w:rsidRPr="00AF4698">
        <w:t>ar su</w:t>
      </w:r>
      <w:r w:rsidR="00AC4406" w:rsidRPr="00AF4698">
        <w:t xml:space="preserve"> opini</w:t>
      </w:r>
      <w:r w:rsidR="00EC08DD" w:rsidRPr="00AF4698">
        <w:t>ó</w:t>
      </w:r>
      <w:r w:rsidR="00AC4406" w:rsidRPr="00AF4698">
        <w:t xml:space="preserve">n, </w:t>
      </w:r>
      <w:r w:rsidR="006A2DFF" w:rsidRPr="00AF4698">
        <w:t xml:space="preserve">dice </w:t>
      </w:r>
      <w:r w:rsidR="00EC08DD" w:rsidRPr="00AF4698">
        <w:t xml:space="preserve">que los niños de </w:t>
      </w:r>
      <w:smartTag w:uri="urn:schemas-microsoft-com:office:smarttags" w:element="PersonName">
        <w:smartTagPr>
          <w:attr w:name="ProductID" w:val="la ex Rep￺blica Yugoslava"/>
        </w:smartTagPr>
        <w:r w:rsidR="00EC08DD" w:rsidRPr="00AF4698">
          <w:t>la ex República</w:t>
        </w:r>
        <w:r w:rsidR="00AC4406" w:rsidRPr="00AF4698">
          <w:t xml:space="preserve"> Yugoslav</w:t>
        </w:r>
        <w:r w:rsidR="00EC08DD" w:rsidRPr="00AF4698">
          <w:t>a</w:t>
        </w:r>
      </w:smartTag>
      <w:r w:rsidR="00EC08DD" w:rsidRPr="00AF4698">
        <w:t xml:space="preserve"> de</w:t>
      </w:r>
      <w:r w:rsidR="00AC4406" w:rsidRPr="00AF4698">
        <w:t xml:space="preserve"> Macedonia </w:t>
      </w:r>
      <w:r w:rsidR="00EC08DD" w:rsidRPr="00AF4698">
        <w:t>disfrutan y seguirán disfrutando del derech</w:t>
      </w:r>
      <w:r w:rsidR="00AE690E" w:rsidRPr="00AF4698">
        <w:t>o a participar en ciertas actividad</w:t>
      </w:r>
      <w:r w:rsidR="00EC08DD" w:rsidRPr="00AF4698">
        <w:t xml:space="preserve">es y </w:t>
      </w:r>
      <w:r w:rsidR="006A2DFF" w:rsidRPr="00AF4698">
        <w:t>expresar</w:t>
      </w:r>
      <w:r w:rsidR="00EC08DD" w:rsidRPr="00AF4698">
        <w:t xml:space="preserve"> sus </w:t>
      </w:r>
      <w:r w:rsidR="006A2DFF" w:rsidRPr="00AF4698">
        <w:t>opiniones.</w:t>
      </w:r>
    </w:p>
    <w:p w:rsidR="00AC4406" w:rsidRPr="00AF4698" w:rsidRDefault="00FC751A" w:rsidP="00FC751A">
      <w:pPr>
        <w:pStyle w:val="SingleTxtG"/>
      </w:pPr>
      <w:r w:rsidRPr="00AF4698">
        <w:t>62.</w:t>
      </w:r>
      <w:r w:rsidRPr="00AF4698">
        <w:tab/>
      </w:r>
      <w:smartTag w:uri="urn:schemas-microsoft-com:office:smarttags" w:element="PersonName">
        <w:smartTagPr>
          <w:attr w:name="ProductID" w:val="La Sra. Aidoo"/>
        </w:smartTagPr>
        <w:r w:rsidR="00EC08DD" w:rsidRPr="00AF4698">
          <w:rPr>
            <w:b/>
          </w:rPr>
          <w:t>La</w:t>
        </w:r>
        <w:r w:rsidR="00EC08DD" w:rsidRPr="00AF4698">
          <w:t xml:space="preserve"> </w:t>
        </w:r>
        <w:r w:rsidR="00EC08DD" w:rsidRPr="00AF4698">
          <w:rPr>
            <w:b/>
          </w:rPr>
          <w:t>Sra</w:t>
        </w:r>
        <w:r w:rsidR="00AC4406" w:rsidRPr="00AF4698">
          <w:rPr>
            <w:b/>
          </w:rPr>
          <w:t>. Aidoo</w:t>
        </w:r>
      </w:smartTag>
      <w:r w:rsidR="00AC4406" w:rsidRPr="00AF4698">
        <w:t xml:space="preserve">, </w:t>
      </w:r>
      <w:r w:rsidR="00EC08DD" w:rsidRPr="00AF4698">
        <w:t xml:space="preserve">en </w:t>
      </w:r>
      <w:r w:rsidR="00AC4406" w:rsidRPr="00AF4698">
        <w:t>refer</w:t>
      </w:r>
      <w:r w:rsidR="00EC08DD" w:rsidRPr="00AF4698">
        <w:t>encia a la preocupación que expresó anteriormente sobre la</w:t>
      </w:r>
      <w:r w:rsidR="00AC4406" w:rsidRPr="00AF4698">
        <w:t xml:space="preserve"> </w:t>
      </w:r>
      <w:r w:rsidR="00EC08DD" w:rsidRPr="00AF4698">
        <w:t>c</w:t>
      </w:r>
      <w:r w:rsidR="00AC4406" w:rsidRPr="00AF4698">
        <w:t>ali</w:t>
      </w:r>
      <w:r w:rsidR="00EC08DD" w:rsidRPr="00AF4698">
        <w:t>dad de la</w:t>
      </w:r>
      <w:r w:rsidR="00AC4406" w:rsidRPr="00AF4698">
        <w:t xml:space="preserve"> educa</w:t>
      </w:r>
      <w:r w:rsidR="00EC08DD" w:rsidRPr="00AF4698">
        <w:t>c</w:t>
      </w:r>
      <w:r w:rsidR="00AC4406" w:rsidRPr="00AF4698">
        <w:t>i</w:t>
      </w:r>
      <w:r w:rsidR="00EC08DD" w:rsidRPr="00AF4698">
        <w:t>ó</w:t>
      </w:r>
      <w:r w:rsidR="00AC4406" w:rsidRPr="00AF4698">
        <w:t xml:space="preserve">n, </w:t>
      </w:r>
      <w:r w:rsidR="00EC08DD" w:rsidRPr="00AF4698">
        <w:t>pregunta si el</w:t>
      </w:r>
      <w:r w:rsidR="00AC4406" w:rsidRPr="00AF4698">
        <w:t xml:space="preserve"> Go</w:t>
      </w:r>
      <w:r w:rsidR="00EC08DD" w:rsidRPr="00AF4698">
        <w:t>bi</w:t>
      </w:r>
      <w:r w:rsidR="00AC4406" w:rsidRPr="00AF4698">
        <w:t>ern</w:t>
      </w:r>
      <w:r w:rsidR="00EC08DD" w:rsidRPr="00AF4698">
        <w:t>o está asignando fondos presupuestarios</w:t>
      </w:r>
      <w:r w:rsidR="00AC4406" w:rsidRPr="00AF4698">
        <w:t xml:space="preserve"> suficient</w:t>
      </w:r>
      <w:r w:rsidR="00EC08DD" w:rsidRPr="00AF4698">
        <w:t>es</w:t>
      </w:r>
      <w:r w:rsidR="00AC4406" w:rsidRPr="00AF4698">
        <w:t xml:space="preserve"> </w:t>
      </w:r>
      <w:r w:rsidR="00EC08DD" w:rsidRPr="00AF4698">
        <w:t>a la capacitación del profesorado en todos los</w:t>
      </w:r>
      <w:r w:rsidR="00AC4406" w:rsidRPr="00AF4698">
        <w:t xml:space="preserve"> </w:t>
      </w:r>
      <w:r w:rsidR="00EC08DD" w:rsidRPr="00AF4698">
        <w:t>ni</w:t>
      </w:r>
      <w:r w:rsidR="00AC4406" w:rsidRPr="00AF4698">
        <w:t>vel</w:t>
      </w:r>
      <w:r w:rsidR="00EC08DD" w:rsidRPr="00AF4698">
        <w:t>e</w:t>
      </w:r>
      <w:r w:rsidR="00AC4406" w:rsidRPr="00AF4698">
        <w:t xml:space="preserve">s, </w:t>
      </w:r>
      <w:r w:rsidR="00EC08DD" w:rsidRPr="00AF4698">
        <w:t>desde la primera infancia hasta el final de la enseñanza</w:t>
      </w:r>
      <w:r w:rsidR="00AC4406" w:rsidRPr="00AF4698">
        <w:t xml:space="preserve"> sec</w:t>
      </w:r>
      <w:r w:rsidR="00EC08DD" w:rsidRPr="00AF4698">
        <w:t>u</w:t>
      </w:r>
      <w:r w:rsidR="00AC4406" w:rsidRPr="00AF4698">
        <w:t>ndar</w:t>
      </w:r>
      <w:r w:rsidR="00EC08DD" w:rsidRPr="00AF4698">
        <w:t>ia</w:t>
      </w:r>
      <w:r w:rsidR="00AC4406" w:rsidRPr="00AF4698">
        <w:t xml:space="preserve">, </w:t>
      </w:r>
      <w:r w:rsidR="00EC08DD" w:rsidRPr="00AF4698">
        <w:t>además de la</w:t>
      </w:r>
      <w:r w:rsidR="00AC4406" w:rsidRPr="00AF4698">
        <w:t xml:space="preserve"> asist</w:t>
      </w:r>
      <w:r w:rsidR="00EC08DD" w:rsidRPr="00AF4698">
        <w:t>e</w:t>
      </w:r>
      <w:r w:rsidR="00AC4406" w:rsidRPr="00AF4698">
        <w:t>nc</w:t>
      </w:r>
      <w:r w:rsidR="00EC08DD" w:rsidRPr="00AF4698">
        <w:t>ia financiera</w:t>
      </w:r>
      <w:r w:rsidR="00AC4406" w:rsidRPr="00AF4698">
        <w:t xml:space="preserve"> reci</w:t>
      </w:r>
      <w:r w:rsidR="00EC08DD" w:rsidRPr="00AF4698">
        <w:t xml:space="preserve">bida de </w:t>
      </w:r>
      <w:smartTag w:uri="urn:schemas-microsoft-com:office:smarttags" w:element="PersonName">
        <w:smartTagPr>
          <w:attr w:name="ProductID" w:val="la Agencia"/>
        </w:smartTagPr>
        <w:r w:rsidR="00EC08DD" w:rsidRPr="00AF4698">
          <w:t>la Agencia</w:t>
        </w:r>
      </w:smartTag>
      <w:r w:rsidR="00EC08DD" w:rsidRPr="00AF4698">
        <w:t xml:space="preserve"> de los Estados Unidos para el Desarrollo</w:t>
      </w:r>
      <w:r w:rsidR="00AC4406" w:rsidRPr="00AF4698">
        <w:t xml:space="preserve"> Interna</w:t>
      </w:r>
      <w:r w:rsidR="00EC08DD" w:rsidRPr="00AF4698">
        <w:t>c</w:t>
      </w:r>
      <w:r w:rsidR="00AC4406" w:rsidRPr="00AF4698">
        <w:t xml:space="preserve">ional (USAID) </w:t>
      </w:r>
      <w:r w:rsidR="00EC08DD" w:rsidRPr="00AF4698">
        <w:t xml:space="preserve">y el </w:t>
      </w:r>
      <w:r w:rsidR="00AC4406" w:rsidRPr="00AF4698">
        <w:t xml:space="preserve">UNICEF. </w:t>
      </w:r>
      <w:r w:rsidR="00D77DB6" w:rsidRPr="00AF4698">
        <w:t>Pide a</w:t>
      </w:r>
      <w:r w:rsidR="00AC4406" w:rsidRPr="00AF4698">
        <w:t>clar</w:t>
      </w:r>
      <w:r w:rsidR="00D77DB6" w:rsidRPr="00AF4698">
        <w:t>aci</w:t>
      </w:r>
      <w:r w:rsidR="00AE690E" w:rsidRPr="00AF4698">
        <w:t>o</w:t>
      </w:r>
      <w:r w:rsidR="00D77DB6" w:rsidRPr="00AF4698">
        <w:t>n</w:t>
      </w:r>
      <w:r w:rsidR="00AE690E" w:rsidRPr="00AF4698">
        <w:t>es</w:t>
      </w:r>
      <w:r w:rsidR="00AC4406" w:rsidRPr="00AF4698">
        <w:t xml:space="preserve"> </w:t>
      </w:r>
      <w:r w:rsidR="00D77DB6" w:rsidRPr="00AF4698">
        <w:t>sobre la información recibida en el sentido de que se detecta una</w:t>
      </w:r>
      <w:r w:rsidR="00AC4406" w:rsidRPr="00AF4698">
        <w:t xml:space="preserve"> tendenc</w:t>
      </w:r>
      <w:r w:rsidR="00D77DB6" w:rsidRPr="00AF4698">
        <w:t>ia creciente a educar en escuelas separadas a los diferentes grupos étnicos</w:t>
      </w:r>
      <w:r w:rsidR="00AC4406" w:rsidRPr="00AF4698">
        <w:t xml:space="preserve">. </w:t>
      </w:r>
      <w:r w:rsidR="00D77DB6" w:rsidRPr="00AF4698">
        <w:t>¿Qué esfuerzos se están realizando para potenciar la cooperación</w:t>
      </w:r>
      <w:r w:rsidR="00AC4406" w:rsidRPr="00AF4698">
        <w:t xml:space="preserve"> intercultural </w:t>
      </w:r>
      <w:r w:rsidR="00D77DB6" w:rsidRPr="00AF4698">
        <w:t xml:space="preserve">y la </w:t>
      </w:r>
      <w:r w:rsidR="00AC4406" w:rsidRPr="00AF4698">
        <w:t>integra</w:t>
      </w:r>
      <w:r w:rsidR="00D77DB6" w:rsidRPr="00AF4698">
        <w:t>c</w:t>
      </w:r>
      <w:r w:rsidR="00AC4406" w:rsidRPr="00AF4698">
        <w:t>i</w:t>
      </w:r>
      <w:r w:rsidR="00D77DB6" w:rsidRPr="00AF4698">
        <w:t>ó</w:t>
      </w:r>
      <w:r w:rsidR="00AC4406" w:rsidRPr="00AF4698">
        <w:t xml:space="preserve">n </w:t>
      </w:r>
      <w:r w:rsidR="00D77DB6" w:rsidRPr="00AF4698">
        <w:t>en el sistema</w:t>
      </w:r>
      <w:r w:rsidR="00AC4406" w:rsidRPr="00AF4698">
        <w:t xml:space="preserve"> educati</w:t>
      </w:r>
      <w:r w:rsidR="00D77DB6" w:rsidRPr="00AF4698">
        <w:t>v</w:t>
      </w:r>
      <w:r w:rsidR="00AC4406" w:rsidRPr="00AF4698">
        <w:t>o</w:t>
      </w:r>
      <w:r w:rsidR="00D77DB6" w:rsidRPr="00AF4698">
        <w:t>?</w:t>
      </w:r>
      <w:r w:rsidR="00AC4406" w:rsidRPr="00AF4698">
        <w:t xml:space="preserve"> </w:t>
      </w:r>
      <w:r w:rsidR="00D77DB6" w:rsidRPr="00AF4698">
        <w:t>Pregunta si se está</w:t>
      </w:r>
      <w:r w:rsidR="003F1026" w:rsidRPr="00AF4698">
        <w:t>n</w:t>
      </w:r>
      <w:r w:rsidR="00D77DB6" w:rsidRPr="00AF4698">
        <w:t xml:space="preserve"> enseñando en las escuelas la educación para la paz, la</w:t>
      </w:r>
      <w:r w:rsidR="002F3F27" w:rsidRPr="00AF4698">
        <w:t xml:space="preserve"> </w:t>
      </w:r>
      <w:r w:rsidR="00AC4406" w:rsidRPr="00AF4698">
        <w:t>toleranc</w:t>
      </w:r>
      <w:r w:rsidR="00D77DB6" w:rsidRPr="00AF4698">
        <w:t>ia y el</w:t>
      </w:r>
      <w:r w:rsidR="00AC4406" w:rsidRPr="00AF4698">
        <w:t xml:space="preserve"> respet</w:t>
      </w:r>
      <w:r w:rsidR="00D77DB6" w:rsidRPr="00AF4698">
        <w:t>o a las otras culturas y qué medidas se están tomando para atajar el</w:t>
      </w:r>
      <w:r w:rsidR="00AC4406" w:rsidRPr="00AF4698">
        <w:t xml:space="preserve"> problem</w:t>
      </w:r>
      <w:r w:rsidR="00D77DB6" w:rsidRPr="00AF4698">
        <w:t>a de la violencia</w:t>
      </w:r>
      <w:r w:rsidR="00AC4406" w:rsidRPr="00AF4698">
        <w:t xml:space="preserve"> inter</w:t>
      </w:r>
      <w:r w:rsidR="00D77DB6" w:rsidRPr="00AF4698">
        <w:t>é</w:t>
      </w:r>
      <w:r w:rsidR="00AC4406" w:rsidRPr="00AF4698">
        <w:t>tnic</w:t>
      </w:r>
      <w:r w:rsidR="00D77DB6" w:rsidRPr="00AF4698">
        <w:t>a entre los</w:t>
      </w:r>
      <w:r w:rsidR="00AC4406" w:rsidRPr="00AF4698">
        <w:t xml:space="preserve"> </w:t>
      </w:r>
      <w:r w:rsidR="00D77DB6" w:rsidRPr="00AF4698">
        <w:t>estudia</w:t>
      </w:r>
      <w:r w:rsidR="00AC4406" w:rsidRPr="00AF4698">
        <w:t>nt</w:t>
      </w:r>
      <w:r w:rsidR="00D77DB6" w:rsidRPr="00AF4698">
        <w:t>e</w:t>
      </w:r>
      <w:r w:rsidR="00AC4406" w:rsidRPr="00AF4698">
        <w:t xml:space="preserve">s. </w:t>
      </w:r>
      <w:r w:rsidR="00D77DB6" w:rsidRPr="00AF4698">
        <w:t>Pregunta asimismo si el</w:t>
      </w:r>
      <w:r w:rsidR="002F3F27" w:rsidRPr="00AF4698">
        <w:t xml:space="preserve"> </w:t>
      </w:r>
      <w:r w:rsidR="00AC4406" w:rsidRPr="00AF4698">
        <w:t>Go</w:t>
      </w:r>
      <w:r w:rsidR="00D77DB6" w:rsidRPr="00AF4698">
        <w:t>bi</w:t>
      </w:r>
      <w:r w:rsidR="00AC4406" w:rsidRPr="00AF4698">
        <w:t>ern</w:t>
      </w:r>
      <w:r w:rsidR="00D77DB6" w:rsidRPr="00AF4698">
        <w:t>o</w:t>
      </w:r>
      <w:r w:rsidR="00AC4406" w:rsidRPr="00AF4698">
        <w:t>, a</w:t>
      </w:r>
      <w:r w:rsidR="00D77DB6" w:rsidRPr="00AF4698">
        <w:t xml:space="preserve">demás de suministrar libros de </w:t>
      </w:r>
      <w:r w:rsidR="00AC4406" w:rsidRPr="00AF4698">
        <w:t>text</w:t>
      </w:r>
      <w:r w:rsidR="00D77DB6" w:rsidRPr="00AF4698">
        <w:t>o</w:t>
      </w:r>
      <w:r w:rsidR="00AC4406" w:rsidRPr="00AF4698">
        <w:t xml:space="preserve">, </w:t>
      </w:r>
      <w:r w:rsidR="00D77DB6" w:rsidRPr="00AF4698">
        <w:t>está prestando</w:t>
      </w:r>
      <w:r w:rsidR="00AC4406" w:rsidRPr="00AF4698">
        <w:t xml:space="preserve"> asist</w:t>
      </w:r>
      <w:r w:rsidR="00D77DB6" w:rsidRPr="00AF4698">
        <w:t>e</w:t>
      </w:r>
      <w:r w:rsidR="00AC4406" w:rsidRPr="00AF4698">
        <w:t>nc</w:t>
      </w:r>
      <w:r w:rsidR="00D77DB6" w:rsidRPr="00AF4698">
        <w:t>ia a las</w:t>
      </w:r>
      <w:r w:rsidR="00AC4406" w:rsidRPr="00AF4698">
        <w:t xml:space="preserve"> famili</w:t>
      </w:r>
      <w:r w:rsidR="00D77DB6" w:rsidRPr="00AF4698">
        <w:t>a</w:t>
      </w:r>
      <w:r w:rsidR="00AC4406" w:rsidRPr="00AF4698">
        <w:t xml:space="preserve">s </w:t>
      </w:r>
      <w:r w:rsidR="00D77DB6" w:rsidRPr="00AF4698">
        <w:t>para sufragar otros gastos</w:t>
      </w:r>
      <w:r w:rsidR="00AC4406" w:rsidRPr="00AF4698">
        <w:t xml:space="preserve"> educati</w:t>
      </w:r>
      <w:r w:rsidR="00D77DB6" w:rsidRPr="00AF4698">
        <w:t>v</w:t>
      </w:r>
      <w:r w:rsidR="00AC4406" w:rsidRPr="00AF4698">
        <w:t>o</w:t>
      </w:r>
      <w:r w:rsidR="00D77DB6" w:rsidRPr="00AF4698">
        <w:t>s</w:t>
      </w:r>
      <w:r w:rsidR="00AC4406" w:rsidRPr="00AF4698">
        <w:t xml:space="preserve">, </w:t>
      </w:r>
      <w:r w:rsidR="00D77DB6" w:rsidRPr="00AF4698">
        <w:t>como material escolar,</w:t>
      </w:r>
      <w:r w:rsidR="00AC4406" w:rsidRPr="00AF4698">
        <w:t xml:space="preserve"> equip</w:t>
      </w:r>
      <w:r w:rsidR="00D77DB6" w:rsidRPr="00AF4698">
        <w:t>os</w:t>
      </w:r>
      <w:r w:rsidR="00AC4406" w:rsidRPr="00AF4698">
        <w:t xml:space="preserve">, </w:t>
      </w:r>
      <w:r w:rsidR="00D77DB6" w:rsidRPr="00AF4698">
        <w:t>prendas de vestir y alimentos</w:t>
      </w:r>
      <w:r w:rsidR="00AC4406" w:rsidRPr="00AF4698">
        <w:t xml:space="preserve">, </w:t>
      </w:r>
      <w:r w:rsidR="00D77DB6" w:rsidRPr="00AF4698">
        <w:t>a fin de garantizar una</w:t>
      </w:r>
      <w:r w:rsidR="00AC4406" w:rsidRPr="00AF4698">
        <w:t xml:space="preserve"> educa</w:t>
      </w:r>
      <w:r w:rsidR="00D77DB6" w:rsidRPr="00AF4698">
        <w:t>c</w:t>
      </w:r>
      <w:r w:rsidR="00AC4406" w:rsidRPr="00AF4698">
        <w:t>i</w:t>
      </w:r>
      <w:r w:rsidR="00D77DB6" w:rsidRPr="00AF4698">
        <w:t>ó</w:t>
      </w:r>
      <w:r w:rsidR="00AC4406" w:rsidRPr="00AF4698">
        <w:t xml:space="preserve">n </w:t>
      </w:r>
      <w:r w:rsidR="00D77DB6" w:rsidRPr="00AF4698">
        <w:t>integradora para todos los niños</w:t>
      </w:r>
      <w:r w:rsidR="00AC4406" w:rsidRPr="00AF4698">
        <w:t>.</w:t>
      </w:r>
    </w:p>
    <w:p w:rsidR="00AC4406" w:rsidRPr="00AF4698" w:rsidRDefault="00FC751A" w:rsidP="00FC751A">
      <w:pPr>
        <w:pStyle w:val="SingleTxtG"/>
      </w:pPr>
      <w:r w:rsidRPr="00AF4698">
        <w:t>63.</w:t>
      </w:r>
      <w:r w:rsidRPr="00AF4698">
        <w:tab/>
      </w:r>
      <w:smartTag w:uri="urn:schemas-microsoft-com:office:smarttags" w:element="PersonName">
        <w:smartTagPr>
          <w:attr w:name="ProductID" w:val="La Sra. Al-Asmar"/>
        </w:smartTagPr>
        <w:r w:rsidR="00D77DB6" w:rsidRPr="00AF4698">
          <w:rPr>
            <w:b/>
          </w:rPr>
          <w:t>La</w:t>
        </w:r>
        <w:r w:rsidR="00D77DB6" w:rsidRPr="00AF4698">
          <w:t xml:space="preserve"> </w:t>
        </w:r>
        <w:r w:rsidR="00D77DB6" w:rsidRPr="00AF4698">
          <w:rPr>
            <w:b/>
          </w:rPr>
          <w:t>Sra</w:t>
        </w:r>
        <w:r w:rsidR="00AC4406" w:rsidRPr="00AF4698">
          <w:rPr>
            <w:b/>
          </w:rPr>
          <w:t>. Al-Asmar</w:t>
        </w:r>
      </w:smartTag>
      <w:r w:rsidR="00AC4406" w:rsidRPr="00AF4698">
        <w:t xml:space="preserve"> (</w:t>
      </w:r>
      <w:r w:rsidR="00D77DB6" w:rsidRPr="00AF4698">
        <w:t>Relatora para el país</w:t>
      </w:r>
      <w:r w:rsidR="00AC4406" w:rsidRPr="00AF4698">
        <w:t xml:space="preserve">), </w:t>
      </w:r>
      <w:r w:rsidR="00D77DB6" w:rsidRPr="00AF4698">
        <w:t>en referencia a la anterior pregunta del Sr.</w:t>
      </w:r>
      <w:r w:rsidR="002F3F27" w:rsidRPr="00AF4698">
        <w:t xml:space="preserve"> </w:t>
      </w:r>
      <w:r w:rsidR="00AC4406" w:rsidRPr="00AF4698">
        <w:t>Kotrane</w:t>
      </w:r>
      <w:r w:rsidR="00D77DB6" w:rsidRPr="00AF4698">
        <w:t xml:space="preserve"> sobre las</w:t>
      </w:r>
      <w:r w:rsidR="00AC4406" w:rsidRPr="00AF4698">
        <w:t xml:space="preserve"> adop</w:t>
      </w:r>
      <w:r w:rsidR="00D77DB6" w:rsidRPr="00AF4698">
        <w:t>c</w:t>
      </w:r>
      <w:r w:rsidR="00AC4406" w:rsidRPr="00AF4698">
        <w:t>ion</w:t>
      </w:r>
      <w:r w:rsidR="00D77DB6" w:rsidRPr="00AF4698">
        <w:t>e</w:t>
      </w:r>
      <w:r w:rsidR="00AC4406" w:rsidRPr="00AF4698">
        <w:t>s</w:t>
      </w:r>
      <w:r w:rsidR="00D77DB6" w:rsidRPr="00AF4698">
        <w:t xml:space="preserve"> cerradas</w:t>
      </w:r>
      <w:r w:rsidR="00AC4406" w:rsidRPr="00AF4698">
        <w:t xml:space="preserve">, </w:t>
      </w:r>
      <w:r w:rsidR="006D0201" w:rsidRPr="00AF4698">
        <w:t xml:space="preserve">desea saber si </w:t>
      </w:r>
      <w:smartTag w:uri="urn:schemas-microsoft-com:office:smarttags" w:element="PersonName">
        <w:smartTagPr>
          <w:attr w:name="ProductID" w:val="la ex Rep￺blica Yugoslava"/>
        </w:smartTagPr>
        <w:r w:rsidR="006D0201" w:rsidRPr="00AF4698">
          <w:t>la ex República</w:t>
        </w:r>
        <w:r w:rsidR="00AC4406" w:rsidRPr="00AF4698">
          <w:t xml:space="preserve"> Yugoslav</w:t>
        </w:r>
        <w:r w:rsidR="006D0201" w:rsidRPr="00AF4698">
          <w:t>a</w:t>
        </w:r>
      </w:smartTag>
      <w:r w:rsidR="006D0201" w:rsidRPr="00AF4698">
        <w:t xml:space="preserve"> de</w:t>
      </w:r>
      <w:r w:rsidR="002F3F27" w:rsidRPr="00AF4698">
        <w:t xml:space="preserve"> </w:t>
      </w:r>
      <w:r w:rsidR="00AC4406" w:rsidRPr="00AF4698">
        <w:t xml:space="preserve">Macedonia </w:t>
      </w:r>
      <w:r w:rsidR="006D0201" w:rsidRPr="00AF4698">
        <w:t>mantiene o no registros sobre los padres</w:t>
      </w:r>
      <w:r w:rsidR="00AC4406" w:rsidRPr="00AF4698">
        <w:t xml:space="preserve"> biol</w:t>
      </w:r>
      <w:r w:rsidR="006D0201" w:rsidRPr="00AF4698">
        <w:t>ó</w:t>
      </w:r>
      <w:r w:rsidR="00AC4406" w:rsidRPr="00AF4698">
        <w:t>gic</w:t>
      </w:r>
      <w:r w:rsidR="006D0201" w:rsidRPr="00AF4698">
        <w:t>os de los niños</w:t>
      </w:r>
      <w:r w:rsidR="00AC4406" w:rsidRPr="00AF4698">
        <w:t xml:space="preserve"> adopt</w:t>
      </w:r>
      <w:r w:rsidR="006D0201" w:rsidRPr="00AF4698">
        <w:t>a</w:t>
      </w:r>
      <w:r w:rsidR="00AC4406" w:rsidRPr="00AF4698">
        <w:t>d</w:t>
      </w:r>
      <w:r w:rsidR="006D0201" w:rsidRPr="00AF4698">
        <w:t>os y si esos niños pueden acceder a esa</w:t>
      </w:r>
      <w:r w:rsidR="00AC4406" w:rsidRPr="00AF4698">
        <w:t xml:space="preserve"> </w:t>
      </w:r>
      <w:r w:rsidR="006D0201" w:rsidRPr="00AF4698">
        <w:t xml:space="preserve">información una vez que </w:t>
      </w:r>
      <w:r w:rsidR="006A2DFF" w:rsidRPr="00AF4698">
        <w:t>hayan alcanzado</w:t>
      </w:r>
      <w:r w:rsidR="006D0201" w:rsidRPr="00AF4698">
        <w:t xml:space="preserve"> la edad y el nivel de desarrollo</w:t>
      </w:r>
      <w:r w:rsidR="006A2DFF" w:rsidRPr="00AF4698">
        <w:t xml:space="preserve"> apropiado</w:t>
      </w:r>
      <w:r w:rsidR="00AC4406" w:rsidRPr="00AF4698">
        <w:t xml:space="preserve">. </w:t>
      </w:r>
      <w:r w:rsidR="006D0201" w:rsidRPr="00AF4698">
        <w:t>Solicita más informac</w:t>
      </w:r>
      <w:r w:rsidR="00AC4406" w:rsidRPr="00AF4698">
        <w:t>i</w:t>
      </w:r>
      <w:r w:rsidR="006D0201" w:rsidRPr="00AF4698">
        <w:t>ó</w:t>
      </w:r>
      <w:r w:rsidR="00AC4406" w:rsidRPr="00AF4698">
        <w:t xml:space="preserve">n </w:t>
      </w:r>
      <w:r w:rsidR="006D0201" w:rsidRPr="00AF4698">
        <w:t>sobre las disposiciones tomadas para</w:t>
      </w:r>
      <w:r w:rsidR="00AC4406" w:rsidRPr="00AF4698">
        <w:t xml:space="preserve"> integra</w:t>
      </w:r>
      <w:r w:rsidR="006D0201" w:rsidRPr="00AF4698">
        <w:t>r a los niños con</w:t>
      </w:r>
      <w:r w:rsidR="00AC4406" w:rsidRPr="00AF4698">
        <w:t xml:space="preserve"> dis</w:t>
      </w:r>
      <w:r w:rsidR="006D0201" w:rsidRPr="00AF4698">
        <w:t>c</w:t>
      </w:r>
      <w:r w:rsidR="00AC4406" w:rsidRPr="00AF4698">
        <w:t>a</w:t>
      </w:r>
      <w:r w:rsidR="006D0201" w:rsidRPr="00AF4698">
        <w:t>pacidad en las escuelas ordinarias</w:t>
      </w:r>
      <w:r w:rsidR="00AC4406" w:rsidRPr="00AF4698">
        <w:t xml:space="preserve">. </w:t>
      </w:r>
      <w:r w:rsidR="006D0201" w:rsidRPr="00AF4698">
        <w:t>¿Qué parámetros se aplican para juzgar si es o no viable</w:t>
      </w:r>
      <w:r w:rsidR="00AC4406" w:rsidRPr="00AF4698">
        <w:t xml:space="preserve">? </w:t>
      </w:r>
      <w:r w:rsidR="006D0201" w:rsidRPr="00AF4698">
        <w:t>Desea saber también</w:t>
      </w:r>
      <w:r w:rsidR="002F3F27" w:rsidRPr="00AF4698">
        <w:t xml:space="preserve"> </w:t>
      </w:r>
      <w:r w:rsidR="006D0201" w:rsidRPr="00AF4698">
        <w:t xml:space="preserve">si en los planes de estudios de la escuela se ha incluido la educación para la paz o algún tipo similar de enseñanza para que los niños aprendan cómo pueden </w:t>
      </w:r>
      <w:r w:rsidR="00AE690E" w:rsidRPr="00AF4698">
        <w:t>con</w:t>
      </w:r>
      <w:r w:rsidR="006D0201" w:rsidRPr="00AF4698">
        <w:t xml:space="preserve">vivir en </w:t>
      </w:r>
      <w:r w:rsidR="00AC4406" w:rsidRPr="00AF4698">
        <w:t>armon</w:t>
      </w:r>
      <w:r w:rsidR="006D0201" w:rsidRPr="00AF4698">
        <w:t>ía</w:t>
      </w:r>
      <w:r w:rsidR="00AC4406" w:rsidRPr="00AF4698">
        <w:t xml:space="preserve">. </w:t>
      </w:r>
      <w:r w:rsidR="006D0201" w:rsidRPr="00AF4698">
        <w:t>Pide datos, por último,</w:t>
      </w:r>
      <w:r w:rsidR="00AC4406" w:rsidRPr="00AF4698">
        <w:t xml:space="preserve"> </w:t>
      </w:r>
      <w:r w:rsidR="006D0201" w:rsidRPr="00AF4698">
        <w:t xml:space="preserve">sobre la educación de los niños pertenecientes a </w:t>
      </w:r>
      <w:r w:rsidR="00AC4406" w:rsidRPr="00AF4698">
        <w:t>minor</w:t>
      </w:r>
      <w:r w:rsidR="006D0201" w:rsidRPr="00AF4698">
        <w:t>ías</w:t>
      </w:r>
      <w:r w:rsidR="00AC4406" w:rsidRPr="00AF4698">
        <w:t xml:space="preserve">. </w:t>
      </w:r>
      <w:r w:rsidR="006D0201" w:rsidRPr="00AF4698">
        <w:t>¿Asisten a escuelas</w:t>
      </w:r>
      <w:r w:rsidR="00AC4406" w:rsidRPr="00AF4698">
        <w:t xml:space="preserve"> separa</w:t>
      </w:r>
      <w:r w:rsidR="006D0201" w:rsidRPr="00AF4698">
        <w:t>das o a las mismas escuelas, con un horario distinto?</w:t>
      </w:r>
      <w:r w:rsidR="00AC4406" w:rsidRPr="00AF4698">
        <w:t xml:space="preserve"> </w:t>
      </w:r>
      <w:r w:rsidR="006D0201" w:rsidRPr="00AF4698">
        <w:t>¿Cómo aprenden su propia lengua y quién</w:t>
      </w:r>
      <w:r w:rsidR="00AC4406" w:rsidRPr="00AF4698">
        <w:t xml:space="preserve"> prepar</w:t>
      </w:r>
      <w:r w:rsidR="006D0201" w:rsidRPr="00AF4698">
        <w:t>a</w:t>
      </w:r>
      <w:r w:rsidR="00AB67D0" w:rsidRPr="00AF4698">
        <w:t xml:space="preserve"> sus planes de estudios</w:t>
      </w:r>
      <w:r w:rsidR="00AC4406" w:rsidRPr="00AF4698">
        <w:t>?</w:t>
      </w:r>
    </w:p>
    <w:p w:rsidR="00AC4406" w:rsidRPr="00AF4698" w:rsidRDefault="00FC751A" w:rsidP="00FC751A">
      <w:pPr>
        <w:pStyle w:val="SingleTxtG"/>
      </w:pPr>
      <w:r w:rsidRPr="00AF4698">
        <w:t>64.</w:t>
      </w:r>
      <w:r w:rsidRPr="00AF4698">
        <w:tab/>
      </w:r>
      <w:r w:rsidR="00AB67D0" w:rsidRPr="00AF4698">
        <w:rPr>
          <w:b/>
        </w:rPr>
        <w:t>El</w:t>
      </w:r>
      <w:r w:rsidR="00AB67D0" w:rsidRPr="00AF4698">
        <w:t xml:space="preserve"> </w:t>
      </w:r>
      <w:r w:rsidR="00AB67D0" w:rsidRPr="00AF4698">
        <w:rPr>
          <w:b/>
        </w:rPr>
        <w:t>S</w:t>
      </w:r>
      <w:r w:rsidR="00AC4406" w:rsidRPr="00AF4698">
        <w:rPr>
          <w:b/>
        </w:rPr>
        <w:t>r. Puras</w:t>
      </w:r>
      <w:r w:rsidR="00AC4406" w:rsidRPr="00AF4698">
        <w:t xml:space="preserve"> (</w:t>
      </w:r>
      <w:r w:rsidR="00AB67D0" w:rsidRPr="00AF4698">
        <w:t>Relator para el país</w:t>
      </w:r>
      <w:r w:rsidR="00AC4406" w:rsidRPr="00AF4698">
        <w:t xml:space="preserve">) </w:t>
      </w:r>
      <w:r w:rsidR="00AB67D0" w:rsidRPr="00AF4698">
        <w:t>pregunta qué medidas se han previsto para</w:t>
      </w:r>
      <w:r w:rsidR="00AC4406" w:rsidRPr="00AF4698">
        <w:t xml:space="preserve"> garant</w:t>
      </w:r>
      <w:r w:rsidR="00AB67D0" w:rsidRPr="00AF4698">
        <w:t>izar una red de centros de asistencia social basados en la comunidad, de alta calidad, dotados de recursos adecuados y de un personal cualificado, a fin de proteger a los niños de familias en situación de riesgo</w:t>
      </w:r>
      <w:r w:rsidR="00AC4406" w:rsidRPr="00AF4698">
        <w:t xml:space="preserve">. </w:t>
      </w:r>
      <w:r w:rsidR="00AB67D0" w:rsidRPr="00AF4698">
        <w:t>Pasando al</w:t>
      </w:r>
      <w:r w:rsidR="00AE690E" w:rsidRPr="00AF4698">
        <w:t xml:space="preserve"> ámbito</w:t>
      </w:r>
      <w:r w:rsidR="00AB67D0" w:rsidRPr="00AF4698">
        <w:t xml:space="preserve"> de </w:t>
      </w:r>
      <w:r w:rsidR="00AE690E" w:rsidRPr="00AF4698">
        <w:t xml:space="preserve">la </w:t>
      </w:r>
      <w:r w:rsidR="00AB67D0" w:rsidRPr="00AF4698">
        <w:t>salud</w:t>
      </w:r>
      <w:r w:rsidR="00AC4406" w:rsidRPr="00AF4698">
        <w:t xml:space="preserve">, </w:t>
      </w:r>
      <w:r w:rsidR="00AB67D0" w:rsidRPr="00AF4698">
        <w:t>pregunta cómo se propone el</w:t>
      </w:r>
      <w:r w:rsidR="00AC4406" w:rsidRPr="00AF4698">
        <w:t xml:space="preserve"> </w:t>
      </w:r>
      <w:r w:rsidR="00AB67D0" w:rsidRPr="00AF4698">
        <w:t>Es</w:t>
      </w:r>
      <w:r w:rsidR="00AC4406" w:rsidRPr="00AF4698">
        <w:t>ta</w:t>
      </w:r>
      <w:r w:rsidR="00AB67D0" w:rsidRPr="00AF4698">
        <w:t>do</w:t>
      </w:r>
      <w:r w:rsidR="00AC4406" w:rsidRPr="00AF4698">
        <w:t xml:space="preserve"> part</w:t>
      </w:r>
      <w:r w:rsidR="00AB67D0" w:rsidRPr="00AF4698">
        <w:t xml:space="preserve">e garantizar que los servicios de salud </w:t>
      </w:r>
      <w:r w:rsidR="00AE690E" w:rsidRPr="00AF4698">
        <w:t>que tienen en cuenta las necesidades de</w:t>
      </w:r>
      <w:r w:rsidR="00AB67D0" w:rsidRPr="00AF4698">
        <w:t xml:space="preserve"> los</w:t>
      </w:r>
      <w:r w:rsidR="00AC4406" w:rsidRPr="00AF4698">
        <w:t xml:space="preserve"> adolescent</w:t>
      </w:r>
      <w:r w:rsidR="00AB67D0" w:rsidRPr="00AF4698">
        <w:t>es</w:t>
      </w:r>
      <w:r w:rsidR="00AC4406" w:rsidRPr="00AF4698">
        <w:t xml:space="preserve"> </w:t>
      </w:r>
      <w:r w:rsidR="00AB67D0" w:rsidRPr="00AF4698">
        <w:t>puedan llegar a todas las</w:t>
      </w:r>
      <w:r w:rsidR="00AC4406" w:rsidRPr="00AF4698">
        <w:t xml:space="preserve"> comuni</w:t>
      </w:r>
      <w:r w:rsidR="00AB67D0" w:rsidRPr="00AF4698">
        <w:t>dades y</w:t>
      </w:r>
      <w:r w:rsidR="00AC4406" w:rsidRPr="00AF4698">
        <w:t xml:space="preserve"> </w:t>
      </w:r>
      <w:r w:rsidR="00AE690E" w:rsidRPr="00AF4698">
        <w:t>a esos grupos de edad</w:t>
      </w:r>
      <w:r w:rsidR="00AC4406" w:rsidRPr="00AF4698">
        <w:t xml:space="preserve">. </w:t>
      </w:r>
      <w:r w:rsidR="00AB67D0" w:rsidRPr="00AF4698">
        <w:t>¿Hasta qué punto está equilibrada su política de a</w:t>
      </w:r>
      <w:r w:rsidR="008815FE" w:rsidRPr="00AF4698">
        <w:t>sis</w:t>
      </w:r>
      <w:r w:rsidR="00AB67D0" w:rsidRPr="00AF4698">
        <w:t>tenci</w:t>
      </w:r>
      <w:r w:rsidR="008815FE" w:rsidRPr="00AF4698">
        <w:t>a</w:t>
      </w:r>
      <w:r w:rsidR="00AB67D0" w:rsidRPr="00AF4698">
        <w:t xml:space="preserve"> especializada </w:t>
      </w:r>
      <w:r w:rsidR="00AE690E" w:rsidRPr="00AF4698">
        <w:t>en</w:t>
      </w:r>
      <w:r w:rsidR="00AB67D0" w:rsidRPr="00AF4698">
        <w:t xml:space="preserve"> salu</w:t>
      </w:r>
      <w:r w:rsidR="00AC4406" w:rsidRPr="00AF4698">
        <w:t>d mental</w:t>
      </w:r>
      <w:r w:rsidR="00AB67D0" w:rsidRPr="00AF4698">
        <w:t xml:space="preserve"> en el nivel de atención</w:t>
      </w:r>
      <w:r w:rsidR="00AC4406" w:rsidRPr="00AF4698">
        <w:t xml:space="preserve"> primar</w:t>
      </w:r>
      <w:r w:rsidR="00AB67D0" w:rsidRPr="00AF4698">
        <w:t>ia de salud, en especial</w:t>
      </w:r>
      <w:r w:rsidR="00AC4406" w:rsidRPr="00AF4698">
        <w:t xml:space="preserve"> </w:t>
      </w:r>
      <w:r w:rsidR="00AE690E" w:rsidRPr="00AF4698">
        <w:t>por lo que hace a los</w:t>
      </w:r>
      <w:r w:rsidR="00AB67D0" w:rsidRPr="00AF4698">
        <w:t xml:space="preserve"> programas de</w:t>
      </w:r>
      <w:r w:rsidR="00AC4406" w:rsidRPr="00AF4698">
        <w:t xml:space="preserve"> preven</w:t>
      </w:r>
      <w:r w:rsidR="00AB67D0" w:rsidRPr="00AF4698">
        <w:t>c</w:t>
      </w:r>
      <w:r w:rsidR="00AC4406" w:rsidRPr="00AF4698">
        <w:t>i</w:t>
      </w:r>
      <w:r w:rsidR="00AB67D0" w:rsidRPr="00AF4698">
        <w:t>ó</w:t>
      </w:r>
      <w:r w:rsidR="00AC4406" w:rsidRPr="00AF4698">
        <w:t xml:space="preserve">n </w:t>
      </w:r>
      <w:r w:rsidR="00AB67D0" w:rsidRPr="00AF4698">
        <w:t>y</w:t>
      </w:r>
      <w:r w:rsidR="00AC4406" w:rsidRPr="00AF4698">
        <w:t xml:space="preserve"> promo</w:t>
      </w:r>
      <w:r w:rsidR="00AB67D0" w:rsidRPr="00AF4698">
        <w:t>c</w:t>
      </w:r>
      <w:r w:rsidR="00AC4406" w:rsidRPr="00AF4698">
        <w:t>i</w:t>
      </w:r>
      <w:r w:rsidR="00AB67D0" w:rsidRPr="00AF4698">
        <w:t>ó</w:t>
      </w:r>
      <w:r w:rsidR="00AC4406" w:rsidRPr="00AF4698">
        <w:t xml:space="preserve">n </w:t>
      </w:r>
      <w:r w:rsidR="006E0E65" w:rsidRPr="00AF4698">
        <w:t>y cómo afronta el</w:t>
      </w:r>
      <w:r w:rsidR="00AC4406" w:rsidRPr="00AF4698">
        <w:t xml:space="preserve"> </w:t>
      </w:r>
      <w:r w:rsidR="006E0E65" w:rsidRPr="00AF4698">
        <w:t>Es</w:t>
      </w:r>
      <w:r w:rsidR="00AC4406" w:rsidRPr="00AF4698">
        <w:t>ta</w:t>
      </w:r>
      <w:r w:rsidR="006E0E65" w:rsidRPr="00AF4698">
        <w:t>do</w:t>
      </w:r>
      <w:r w:rsidR="00AC4406" w:rsidRPr="00AF4698">
        <w:t xml:space="preserve"> part</w:t>
      </w:r>
      <w:r w:rsidR="006E0E65" w:rsidRPr="00AF4698">
        <w:t>e</w:t>
      </w:r>
      <w:r w:rsidR="00AC4406" w:rsidRPr="00AF4698">
        <w:t xml:space="preserve"> </w:t>
      </w:r>
      <w:r w:rsidR="006E0E65" w:rsidRPr="00AF4698">
        <w:t>los</w:t>
      </w:r>
      <w:r w:rsidR="00AC4406" w:rsidRPr="00AF4698">
        <w:t xml:space="preserve"> problem</w:t>
      </w:r>
      <w:r w:rsidR="006E0E65" w:rsidRPr="00AF4698">
        <w:t>a</w:t>
      </w:r>
      <w:r w:rsidR="00AC4406" w:rsidRPr="00AF4698">
        <w:t xml:space="preserve">s </w:t>
      </w:r>
      <w:r w:rsidR="006E0E65" w:rsidRPr="00AF4698">
        <w:t xml:space="preserve">de </w:t>
      </w:r>
      <w:r w:rsidR="00AC4406" w:rsidRPr="00AF4698">
        <w:t>suicid</w:t>
      </w:r>
      <w:r w:rsidR="006E0E65" w:rsidRPr="00AF4698">
        <w:t>io y acoso en la</w:t>
      </w:r>
      <w:r w:rsidR="00AC4406" w:rsidRPr="00AF4698">
        <w:t xml:space="preserve"> comuni</w:t>
      </w:r>
      <w:r w:rsidR="006E0E65" w:rsidRPr="00AF4698">
        <w:t>dad y en la escuela</w:t>
      </w:r>
      <w:r w:rsidR="00AC4406" w:rsidRPr="00AF4698">
        <w:t xml:space="preserve">? </w:t>
      </w:r>
      <w:r w:rsidR="008815FE" w:rsidRPr="00AF4698">
        <w:t>Solicita una</w:t>
      </w:r>
      <w:r w:rsidR="00AC4406" w:rsidRPr="00AF4698">
        <w:t xml:space="preserve"> </w:t>
      </w:r>
      <w:r w:rsidR="008815FE" w:rsidRPr="00AF4698">
        <w:t>a</w:t>
      </w:r>
      <w:r w:rsidR="00AC4406" w:rsidRPr="00AF4698">
        <w:t>clar</w:t>
      </w:r>
      <w:r w:rsidR="008815FE" w:rsidRPr="00AF4698">
        <w:t>ac</w:t>
      </w:r>
      <w:r w:rsidR="00AC4406" w:rsidRPr="00AF4698">
        <w:t>i</w:t>
      </w:r>
      <w:r w:rsidR="008815FE" w:rsidRPr="00AF4698">
        <w:t>ó</w:t>
      </w:r>
      <w:r w:rsidR="00AC4406" w:rsidRPr="00AF4698">
        <w:t xml:space="preserve">n </w:t>
      </w:r>
      <w:r w:rsidR="008815FE" w:rsidRPr="00AF4698">
        <w:t>sobre las causas del marcado descenso de las tasas de lactancia exclusivamente materna en comparación con el decenio anterior</w:t>
      </w:r>
      <w:r w:rsidR="00AC4406" w:rsidRPr="00AF4698">
        <w:t xml:space="preserve">. </w:t>
      </w:r>
      <w:r w:rsidR="008815FE" w:rsidRPr="00AF4698">
        <w:t>Desea saber también cómo aborda el Es</w:t>
      </w:r>
      <w:r w:rsidR="00AC4406" w:rsidRPr="00AF4698">
        <w:t>ta</w:t>
      </w:r>
      <w:r w:rsidR="008815FE" w:rsidRPr="00AF4698">
        <w:t>do</w:t>
      </w:r>
      <w:r w:rsidR="00AC4406" w:rsidRPr="00AF4698">
        <w:t xml:space="preserve"> part</w:t>
      </w:r>
      <w:r w:rsidR="008815FE" w:rsidRPr="00AF4698">
        <w:t xml:space="preserve">e el problema del consumo de drogas y </w:t>
      </w:r>
      <w:r w:rsidR="00AC4406" w:rsidRPr="00AF4698">
        <w:t xml:space="preserve">alcohol </w:t>
      </w:r>
      <w:r w:rsidR="008815FE" w:rsidRPr="00AF4698">
        <w:t>entre los niños y los adolescentes. ¿Qué medidas de previsión se han adoptado y con qué servicios no e</w:t>
      </w:r>
      <w:r w:rsidR="00AC4406" w:rsidRPr="00AF4698">
        <w:t>stigmatiz</w:t>
      </w:r>
      <w:r w:rsidR="008815FE" w:rsidRPr="00AF4698">
        <w:t>a</w:t>
      </w:r>
      <w:r w:rsidR="00AC4406" w:rsidRPr="00AF4698">
        <w:t>n</w:t>
      </w:r>
      <w:r w:rsidR="008815FE" w:rsidRPr="00AF4698">
        <w:t>tes se cuenta para los niños y</w:t>
      </w:r>
      <w:r w:rsidR="00AC4406" w:rsidRPr="00AF4698">
        <w:t xml:space="preserve"> adolescent</w:t>
      </w:r>
      <w:r w:rsidR="008815FE" w:rsidRPr="00AF4698">
        <w:t>e</w:t>
      </w:r>
      <w:r w:rsidR="00AC4406" w:rsidRPr="00AF4698">
        <w:t xml:space="preserve">s </w:t>
      </w:r>
      <w:r w:rsidR="008815FE" w:rsidRPr="00AF4698">
        <w:t xml:space="preserve">que </w:t>
      </w:r>
      <w:r w:rsidR="00AC4406" w:rsidRPr="00AF4698">
        <w:t>requi</w:t>
      </w:r>
      <w:r w:rsidR="008815FE" w:rsidRPr="00AF4698">
        <w:t>e</w:t>
      </w:r>
      <w:r w:rsidR="00AC4406" w:rsidRPr="00AF4698">
        <w:t>r</w:t>
      </w:r>
      <w:r w:rsidR="008815FE" w:rsidRPr="00AF4698">
        <w:t>e</w:t>
      </w:r>
      <w:r w:rsidR="00AC4406" w:rsidRPr="00AF4698">
        <w:t>n</w:t>
      </w:r>
      <w:r w:rsidR="008815FE" w:rsidRPr="00AF4698">
        <w:t xml:space="preserve"> un tr</w:t>
      </w:r>
      <w:r w:rsidR="00AC4406" w:rsidRPr="00AF4698">
        <w:t>at</w:t>
      </w:r>
      <w:r w:rsidR="008815FE" w:rsidRPr="00AF4698">
        <w:t>a</w:t>
      </w:r>
      <w:r w:rsidR="00AC4406" w:rsidRPr="00AF4698">
        <w:t>m</w:t>
      </w:r>
      <w:r w:rsidR="008815FE" w:rsidRPr="00AF4698">
        <w:t>i</w:t>
      </w:r>
      <w:r w:rsidR="00AC4406" w:rsidRPr="00AF4698">
        <w:t>ent</w:t>
      </w:r>
      <w:r w:rsidR="008815FE" w:rsidRPr="00AF4698">
        <w:t xml:space="preserve">o para su adicción a las drogas y el alcohol, </w:t>
      </w:r>
      <w:r w:rsidR="00AC4406" w:rsidRPr="00AF4698">
        <w:t>asist</w:t>
      </w:r>
      <w:r w:rsidR="008815FE" w:rsidRPr="00AF4698">
        <w:t>e</w:t>
      </w:r>
      <w:r w:rsidR="00AC4406" w:rsidRPr="00AF4698">
        <w:t>nc</w:t>
      </w:r>
      <w:r w:rsidR="008815FE" w:rsidRPr="00AF4698">
        <w:t>ia</w:t>
      </w:r>
      <w:r w:rsidR="00AC4406" w:rsidRPr="00AF4698">
        <w:t xml:space="preserve"> </w:t>
      </w:r>
      <w:r w:rsidR="00D966CB" w:rsidRPr="00AF4698">
        <w:t xml:space="preserve">para su recuperación y servicios de </w:t>
      </w:r>
      <w:r w:rsidR="00AC4406" w:rsidRPr="00AF4698">
        <w:t>rehabilita</w:t>
      </w:r>
      <w:r w:rsidR="00D966CB" w:rsidRPr="00AF4698">
        <w:t>c</w:t>
      </w:r>
      <w:r w:rsidR="00AC4406" w:rsidRPr="00AF4698">
        <w:t>i</w:t>
      </w:r>
      <w:r w:rsidR="00D966CB" w:rsidRPr="00AF4698">
        <w:t>ó</w:t>
      </w:r>
      <w:r w:rsidR="00AC4406" w:rsidRPr="00AF4698">
        <w:t>n?</w:t>
      </w:r>
    </w:p>
    <w:p w:rsidR="00AC4406" w:rsidRPr="00AF4698" w:rsidRDefault="00FC751A" w:rsidP="00FC751A">
      <w:pPr>
        <w:pStyle w:val="SingleTxtG"/>
      </w:pPr>
      <w:r w:rsidRPr="00AF4698">
        <w:t>65.</w:t>
      </w:r>
      <w:r w:rsidRPr="00AF4698">
        <w:tab/>
      </w:r>
      <w:r w:rsidR="00D966CB" w:rsidRPr="00AF4698">
        <w:rPr>
          <w:b/>
        </w:rPr>
        <w:t>El</w:t>
      </w:r>
      <w:r w:rsidR="00D966CB" w:rsidRPr="00AF4698">
        <w:t xml:space="preserve"> </w:t>
      </w:r>
      <w:r w:rsidR="00D966CB" w:rsidRPr="00AF4698">
        <w:rPr>
          <w:b/>
        </w:rPr>
        <w:t>S</w:t>
      </w:r>
      <w:r w:rsidR="00AC4406" w:rsidRPr="00AF4698">
        <w:rPr>
          <w:b/>
        </w:rPr>
        <w:t>r. Gurán</w:t>
      </w:r>
      <w:r w:rsidR="00AC4406" w:rsidRPr="00AF4698">
        <w:t xml:space="preserve"> </w:t>
      </w:r>
      <w:r w:rsidR="00D966CB" w:rsidRPr="00AF4698">
        <w:t>solicita más</w:t>
      </w:r>
      <w:r w:rsidR="00AC4406" w:rsidRPr="00AF4698">
        <w:t xml:space="preserve"> informa</w:t>
      </w:r>
      <w:r w:rsidR="00D966CB" w:rsidRPr="00AF4698">
        <w:t>c</w:t>
      </w:r>
      <w:r w:rsidR="00AC4406" w:rsidRPr="00AF4698">
        <w:t>i</w:t>
      </w:r>
      <w:r w:rsidR="00D966CB" w:rsidRPr="00AF4698">
        <w:t>ó</w:t>
      </w:r>
      <w:r w:rsidR="00AC4406" w:rsidRPr="00AF4698">
        <w:t xml:space="preserve">n </w:t>
      </w:r>
      <w:r w:rsidR="00D966CB" w:rsidRPr="00AF4698">
        <w:t>sobre la atención</w:t>
      </w:r>
      <w:r w:rsidR="00AC4406" w:rsidRPr="00AF4698">
        <w:t xml:space="preserve"> institu</w:t>
      </w:r>
      <w:r w:rsidR="00D966CB" w:rsidRPr="00AF4698">
        <w:t>c</w:t>
      </w:r>
      <w:r w:rsidR="00AC4406" w:rsidRPr="00AF4698">
        <w:t xml:space="preserve">ional </w:t>
      </w:r>
      <w:r w:rsidR="006A2DFF" w:rsidRPr="00AF4698">
        <w:t>de</w:t>
      </w:r>
      <w:r w:rsidR="00D966CB" w:rsidRPr="00AF4698">
        <w:t xml:space="preserve"> todos los niños</w:t>
      </w:r>
      <w:r w:rsidR="00AC4406" w:rsidRPr="00AF4698">
        <w:t xml:space="preserve"> </w:t>
      </w:r>
      <w:r w:rsidR="00D966CB" w:rsidRPr="00AF4698">
        <w:t>e</w:t>
      </w:r>
      <w:r w:rsidR="00AC4406" w:rsidRPr="00AF4698">
        <w:t xml:space="preserve">n </w:t>
      </w:r>
      <w:smartTag w:uri="urn:schemas-microsoft-com:office:smarttags" w:element="PersonName">
        <w:smartTagPr>
          <w:attr w:name="ProductID" w:val="la ex Rep￺blica Yugoslava"/>
        </w:smartTagPr>
        <w:r w:rsidR="00D966CB" w:rsidRPr="00AF4698">
          <w:t>la ex República</w:t>
        </w:r>
        <w:r w:rsidR="00AC4406" w:rsidRPr="00AF4698">
          <w:t xml:space="preserve"> Yugoslav</w:t>
        </w:r>
        <w:r w:rsidR="00D966CB" w:rsidRPr="00AF4698">
          <w:t>a</w:t>
        </w:r>
      </w:smartTag>
      <w:r w:rsidR="00AC4406" w:rsidRPr="00AF4698">
        <w:t xml:space="preserve"> </w:t>
      </w:r>
      <w:r w:rsidR="00D966CB" w:rsidRPr="00AF4698">
        <w:t>de</w:t>
      </w:r>
      <w:r w:rsidR="00AC4406" w:rsidRPr="00AF4698">
        <w:t xml:space="preserve"> Macedonia. </w:t>
      </w:r>
      <w:r w:rsidR="00D966CB" w:rsidRPr="00AF4698">
        <w:t xml:space="preserve">¿Qué </w:t>
      </w:r>
      <w:r w:rsidR="00AE690E" w:rsidRPr="00AF4698">
        <w:t>disposiciones</w:t>
      </w:r>
      <w:r w:rsidR="00D966CB" w:rsidRPr="00AF4698">
        <w:t xml:space="preserve"> se han tomado para garantizar una</w:t>
      </w:r>
      <w:r w:rsidR="00AC4406" w:rsidRPr="00AF4698">
        <w:t xml:space="preserve"> transi</w:t>
      </w:r>
      <w:r w:rsidR="00D966CB" w:rsidRPr="00AF4698">
        <w:t>c</w:t>
      </w:r>
      <w:r w:rsidR="00AC4406" w:rsidRPr="00AF4698">
        <w:t>i</w:t>
      </w:r>
      <w:r w:rsidR="00D966CB" w:rsidRPr="00AF4698">
        <w:t>ó</w:t>
      </w:r>
      <w:r w:rsidR="00AC4406" w:rsidRPr="00AF4698">
        <w:t xml:space="preserve">n </w:t>
      </w:r>
      <w:r w:rsidR="00D966CB" w:rsidRPr="00AF4698">
        <w:t>sin trabas de la asistencia</w:t>
      </w:r>
      <w:r w:rsidR="00AC4406" w:rsidRPr="00AF4698">
        <w:t xml:space="preserve"> institu</w:t>
      </w:r>
      <w:r w:rsidR="00D966CB" w:rsidRPr="00AF4698">
        <w:t>c</w:t>
      </w:r>
      <w:r w:rsidR="00AC4406" w:rsidRPr="00AF4698">
        <w:t xml:space="preserve">ional </w:t>
      </w:r>
      <w:r w:rsidR="00D966CB" w:rsidRPr="00AF4698">
        <w:t>a un sistema de cuidados basados en la</w:t>
      </w:r>
      <w:r w:rsidR="00AC4406" w:rsidRPr="00AF4698">
        <w:t xml:space="preserve"> famil</w:t>
      </w:r>
      <w:r w:rsidR="00D966CB" w:rsidRPr="00AF4698">
        <w:t>ia</w:t>
      </w:r>
      <w:r w:rsidR="00AC4406" w:rsidRPr="00AF4698">
        <w:t xml:space="preserve"> o</w:t>
      </w:r>
      <w:r w:rsidR="00D966CB" w:rsidRPr="00AF4698">
        <w:t xml:space="preserve"> a otras</w:t>
      </w:r>
      <w:r w:rsidR="00AC4406" w:rsidRPr="00AF4698">
        <w:t xml:space="preserve"> </w:t>
      </w:r>
      <w:r w:rsidR="005A2864" w:rsidRPr="00AF4698">
        <w:t>modalidades</w:t>
      </w:r>
      <w:r w:rsidR="00D966CB" w:rsidRPr="00AF4698">
        <w:t xml:space="preserve"> </w:t>
      </w:r>
      <w:r w:rsidR="00AC4406" w:rsidRPr="00AF4698">
        <w:t>alternativ</w:t>
      </w:r>
      <w:r w:rsidR="005A2864" w:rsidRPr="00AF4698">
        <w:t>a</w:t>
      </w:r>
      <w:r w:rsidR="00D966CB" w:rsidRPr="00AF4698">
        <w:t>s</w:t>
      </w:r>
      <w:r w:rsidR="005A2864" w:rsidRPr="00AF4698">
        <w:t xml:space="preserve"> de cuidado</w:t>
      </w:r>
      <w:r w:rsidR="00AC4406" w:rsidRPr="00AF4698">
        <w:t xml:space="preserve">? </w:t>
      </w:r>
      <w:r w:rsidR="00D966CB" w:rsidRPr="00AF4698">
        <w:t>¿Qué</w:t>
      </w:r>
      <w:r w:rsidR="00AC4406" w:rsidRPr="00AF4698">
        <w:t xml:space="preserve"> program</w:t>
      </w:r>
      <w:r w:rsidR="00D966CB" w:rsidRPr="00AF4698">
        <w:t>as de apoyo</w:t>
      </w:r>
      <w:r w:rsidR="00AC4406" w:rsidRPr="00AF4698">
        <w:t xml:space="preserve"> </w:t>
      </w:r>
      <w:r w:rsidR="00D966CB" w:rsidRPr="00AF4698">
        <w:t>se han instaurado para los niños que residen en</w:t>
      </w:r>
      <w:r w:rsidR="00AC4406" w:rsidRPr="00AF4698">
        <w:t xml:space="preserve"> institu</w:t>
      </w:r>
      <w:r w:rsidR="00D966CB" w:rsidRPr="00AF4698">
        <w:t>c</w:t>
      </w:r>
      <w:r w:rsidR="00AC4406" w:rsidRPr="00AF4698">
        <w:t>ion</w:t>
      </w:r>
      <w:r w:rsidR="00D966CB" w:rsidRPr="00AF4698">
        <w:t>e</w:t>
      </w:r>
      <w:r w:rsidR="00AC4406" w:rsidRPr="00AF4698">
        <w:t xml:space="preserve">s </w:t>
      </w:r>
      <w:r w:rsidR="00D966CB" w:rsidRPr="00AF4698">
        <w:t>una vez que ha</w:t>
      </w:r>
      <w:r w:rsidR="00AE690E" w:rsidRPr="00AF4698">
        <w:t>ya</w:t>
      </w:r>
      <w:r w:rsidR="00D966CB" w:rsidRPr="00AF4698">
        <w:t>n cumplido los</w:t>
      </w:r>
      <w:r w:rsidR="00AC4406" w:rsidRPr="00AF4698">
        <w:t xml:space="preserve"> 18 </w:t>
      </w:r>
      <w:r w:rsidR="00D966CB" w:rsidRPr="00AF4698">
        <w:t>años?</w:t>
      </w:r>
      <w:r w:rsidR="00AC4406" w:rsidRPr="00AF4698">
        <w:t xml:space="preserve"> </w:t>
      </w:r>
      <w:r w:rsidR="00D966CB" w:rsidRPr="00AF4698">
        <w:t>¿Cuánto tiempo pueden permanecer</w:t>
      </w:r>
      <w:r w:rsidR="00AC4406" w:rsidRPr="00AF4698">
        <w:t xml:space="preserve"> </w:t>
      </w:r>
      <w:r w:rsidR="00D966CB" w:rsidRPr="00AF4698">
        <w:t>e</w:t>
      </w:r>
      <w:r w:rsidR="00AC4406" w:rsidRPr="00AF4698">
        <w:t xml:space="preserve">n </w:t>
      </w:r>
      <w:r w:rsidR="00D966CB" w:rsidRPr="00AF4698">
        <w:t>las instituc</w:t>
      </w:r>
      <w:r w:rsidR="00AC4406" w:rsidRPr="00AF4698">
        <w:t>ion</w:t>
      </w:r>
      <w:r w:rsidR="00D966CB" w:rsidRPr="00AF4698">
        <w:t>e</w:t>
      </w:r>
      <w:r w:rsidR="00AC4406" w:rsidRPr="00AF4698">
        <w:t xml:space="preserve">s </w:t>
      </w:r>
      <w:r w:rsidR="00D966CB" w:rsidRPr="00AF4698">
        <w:t>y qué respaldo reciben, por ejemplo, para continuar su educac</w:t>
      </w:r>
      <w:r w:rsidR="00AC4406" w:rsidRPr="00AF4698">
        <w:t>i</w:t>
      </w:r>
      <w:r w:rsidR="00D966CB" w:rsidRPr="00AF4698">
        <w:t>ó</w:t>
      </w:r>
      <w:r w:rsidR="00AC4406" w:rsidRPr="00AF4698">
        <w:t xml:space="preserve">n? </w:t>
      </w:r>
      <w:r w:rsidR="00D966CB" w:rsidRPr="00AF4698">
        <w:t>Pasando a las asignaciones presupuestarias</w:t>
      </w:r>
      <w:r w:rsidR="00AC4406" w:rsidRPr="00AF4698">
        <w:t xml:space="preserve">, </w:t>
      </w:r>
      <w:r w:rsidR="00D966CB" w:rsidRPr="00AF4698">
        <w:t>pide más</w:t>
      </w:r>
      <w:r w:rsidR="00AC4406" w:rsidRPr="00AF4698">
        <w:t xml:space="preserve"> informa</w:t>
      </w:r>
      <w:r w:rsidR="00D966CB" w:rsidRPr="00AF4698">
        <w:t>c</w:t>
      </w:r>
      <w:r w:rsidR="00AC4406" w:rsidRPr="00AF4698">
        <w:t>i</w:t>
      </w:r>
      <w:r w:rsidR="00D966CB" w:rsidRPr="00AF4698">
        <w:t>ó</w:t>
      </w:r>
      <w:r w:rsidR="00AC4406" w:rsidRPr="00AF4698">
        <w:t xml:space="preserve">n </w:t>
      </w:r>
      <w:r w:rsidR="00D966CB" w:rsidRPr="00AF4698">
        <w:t>sobre los</w:t>
      </w:r>
      <w:r w:rsidR="00AC4406" w:rsidRPr="00AF4698">
        <w:t xml:space="preserve"> f</w:t>
      </w:r>
      <w:r w:rsidR="00D966CB" w:rsidRPr="00AF4698">
        <w:t>o</w:t>
      </w:r>
      <w:r w:rsidR="00AC4406" w:rsidRPr="00AF4698">
        <w:t>nd</w:t>
      </w:r>
      <w:r w:rsidR="00D966CB" w:rsidRPr="00AF4698">
        <w:t>o</w:t>
      </w:r>
      <w:r w:rsidR="00AC4406" w:rsidRPr="00AF4698">
        <w:t xml:space="preserve">s </w:t>
      </w:r>
      <w:r w:rsidR="00D966CB" w:rsidRPr="00AF4698">
        <w:t>asignados a las actividades de esparcimiento</w:t>
      </w:r>
      <w:r w:rsidR="00AC4406" w:rsidRPr="00AF4698">
        <w:t xml:space="preserve"> </w:t>
      </w:r>
      <w:r w:rsidR="002A16F5" w:rsidRPr="00AF4698">
        <w:t>de</w:t>
      </w:r>
      <w:r w:rsidR="00661BE4" w:rsidRPr="00AF4698">
        <w:t xml:space="preserve"> los niños a nivel</w:t>
      </w:r>
      <w:r w:rsidR="00AC4406" w:rsidRPr="00AF4698">
        <w:t xml:space="preserve"> local, </w:t>
      </w:r>
      <w:r w:rsidR="00661BE4" w:rsidRPr="00AF4698">
        <w:t xml:space="preserve">en </w:t>
      </w:r>
      <w:r w:rsidR="00AC4406" w:rsidRPr="00AF4698">
        <w:t>especial</w:t>
      </w:r>
      <w:r w:rsidR="00661BE4" w:rsidRPr="00AF4698">
        <w:t xml:space="preserve"> en las zonas </w:t>
      </w:r>
      <w:r w:rsidR="002A16F5" w:rsidRPr="00AF4698">
        <w:t>a</w:t>
      </w:r>
      <w:r w:rsidR="00661BE4" w:rsidRPr="00AF4698">
        <w:t>lej</w:t>
      </w:r>
      <w:r w:rsidR="002A16F5" w:rsidRPr="00AF4698">
        <w:t>ada</w:t>
      </w:r>
      <w:r w:rsidR="00661BE4" w:rsidRPr="00AF4698">
        <w:t>s de las grandes ciudades</w:t>
      </w:r>
      <w:r w:rsidR="00AC4406" w:rsidRPr="00AF4698">
        <w:t xml:space="preserve">, </w:t>
      </w:r>
      <w:r w:rsidR="00661BE4" w:rsidRPr="00AF4698">
        <w:t xml:space="preserve">en donde no se suelen </w:t>
      </w:r>
      <w:r w:rsidR="002A16F5" w:rsidRPr="00AF4698">
        <w:t>prever</w:t>
      </w:r>
      <w:r w:rsidR="00661BE4" w:rsidRPr="00AF4698">
        <w:t xml:space="preserve"> instalaciones de ocio para </w:t>
      </w:r>
      <w:smartTag w:uri="urn:schemas-microsoft-com:office:smarttags" w:element="PersonName">
        <w:smartTagPr>
          <w:attr w:name="ProductID" w:val="la infancia. Solicita"/>
        </w:smartTagPr>
        <w:r w:rsidR="00661BE4" w:rsidRPr="00AF4698">
          <w:t>l</w:t>
        </w:r>
        <w:r w:rsidR="003F1026" w:rsidRPr="00AF4698">
          <w:t>a infancia</w:t>
        </w:r>
        <w:r w:rsidR="00AC4406" w:rsidRPr="00AF4698">
          <w:t xml:space="preserve">. </w:t>
        </w:r>
        <w:r w:rsidR="00661BE4" w:rsidRPr="00AF4698">
          <w:t>Solicita</w:t>
        </w:r>
      </w:smartTag>
      <w:r w:rsidR="00661BE4" w:rsidRPr="00AF4698">
        <w:t>, por ultimo, más</w:t>
      </w:r>
      <w:r w:rsidR="00AC4406" w:rsidRPr="00AF4698">
        <w:t xml:space="preserve"> informa</w:t>
      </w:r>
      <w:r w:rsidR="00661BE4" w:rsidRPr="00AF4698">
        <w:t>c</w:t>
      </w:r>
      <w:r w:rsidR="00AC4406" w:rsidRPr="00AF4698">
        <w:t>i</w:t>
      </w:r>
      <w:r w:rsidR="00661BE4" w:rsidRPr="00AF4698">
        <w:t>ó</w:t>
      </w:r>
      <w:r w:rsidR="00AC4406" w:rsidRPr="00AF4698">
        <w:t xml:space="preserve">n </w:t>
      </w:r>
      <w:r w:rsidR="00661BE4" w:rsidRPr="00AF4698">
        <w:t>sobre los</w:t>
      </w:r>
      <w:r w:rsidR="00AC4406" w:rsidRPr="00AF4698">
        <w:t xml:space="preserve"> program</w:t>
      </w:r>
      <w:r w:rsidR="00661BE4" w:rsidRPr="00AF4698">
        <w:t>as destinados a ayudar a los niños que participan en actividades laborales informales cono la mendicidad o la venta de</w:t>
      </w:r>
      <w:r w:rsidR="00AC4406" w:rsidRPr="00AF4698">
        <w:t xml:space="preserve"> cigar</w:t>
      </w:r>
      <w:r w:rsidR="00661BE4" w:rsidRPr="00AF4698">
        <w:t>rillos en la calle</w:t>
      </w:r>
      <w:r w:rsidR="00AC4406" w:rsidRPr="00AF4698">
        <w:t>s.</w:t>
      </w:r>
      <w:r w:rsidR="00661BE4" w:rsidRPr="00AF4698">
        <w:t xml:space="preserve"> ¿Están aumentando o disminuyendo esas modalidades</w:t>
      </w:r>
      <w:r w:rsidR="00AC4406" w:rsidRPr="00AF4698">
        <w:t xml:space="preserve"> </w:t>
      </w:r>
      <w:r w:rsidR="00661BE4" w:rsidRPr="00AF4698">
        <w:t>de trabajo infantil?</w:t>
      </w:r>
    </w:p>
    <w:p w:rsidR="00AC4406" w:rsidRPr="00AF4698" w:rsidRDefault="00FC751A" w:rsidP="00FC751A">
      <w:pPr>
        <w:pStyle w:val="SingleTxtG"/>
      </w:pPr>
      <w:r w:rsidRPr="00AF4698">
        <w:t>66.</w:t>
      </w:r>
      <w:r w:rsidRPr="00AF4698">
        <w:tab/>
      </w:r>
      <w:r w:rsidR="00661BE4" w:rsidRPr="00AF4698">
        <w:rPr>
          <w:b/>
        </w:rPr>
        <w:t>El</w:t>
      </w:r>
      <w:r w:rsidR="00661BE4" w:rsidRPr="00AF4698">
        <w:t xml:space="preserve"> </w:t>
      </w:r>
      <w:r w:rsidR="00661BE4" w:rsidRPr="00AF4698">
        <w:rPr>
          <w:b/>
        </w:rPr>
        <w:t>S</w:t>
      </w:r>
      <w:r w:rsidR="00AC4406" w:rsidRPr="00AF4698">
        <w:rPr>
          <w:b/>
        </w:rPr>
        <w:t>r. Kotrane</w:t>
      </w:r>
      <w:r w:rsidR="00AC4406" w:rsidRPr="00AF4698">
        <w:t xml:space="preserve"> </w:t>
      </w:r>
      <w:r w:rsidR="00661BE4" w:rsidRPr="00AF4698">
        <w:t xml:space="preserve">pide explicaciones </w:t>
      </w:r>
      <w:r w:rsidR="00AC4406" w:rsidRPr="00AF4698">
        <w:t>so</w:t>
      </w:r>
      <w:r w:rsidR="00661BE4" w:rsidRPr="00AF4698">
        <w:t xml:space="preserve">bre si </w:t>
      </w:r>
      <w:smartTag w:uri="urn:schemas-microsoft-com:office:smarttags" w:element="PersonName">
        <w:smartTagPr>
          <w:attr w:name="ProductID" w:val="la Ley"/>
        </w:smartTagPr>
        <w:r w:rsidR="00661BE4" w:rsidRPr="00AF4698">
          <w:t>la Ley</w:t>
        </w:r>
      </w:smartTag>
      <w:r w:rsidR="00661BE4" w:rsidRPr="00AF4698">
        <w:t xml:space="preserve"> de la familia de</w:t>
      </w:r>
      <w:r w:rsidR="00AC4406" w:rsidRPr="00AF4698">
        <w:t xml:space="preserve"> 2004 </w:t>
      </w:r>
      <w:r w:rsidR="00661BE4" w:rsidRPr="00AF4698">
        <w:t>concede mayores atribuciones a los centros de asistencia social</w:t>
      </w:r>
      <w:r w:rsidR="00B35B18" w:rsidRPr="00AF4698">
        <w:t xml:space="preserve"> para apartar a los niños de los padres que no cumplen con su deber y si los padres disponen o no de </w:t>
      </w:r>
      <w:r w:rsidR="002A16F5" w:rsidRPr="00AF4698">
        <w:t>posibilidades</w:t>
      </w:r>
      <w:r w:rsidR="00B35B18" w:rsidRPr="00AF4698">
        <w:t xml:space="preserve"> de apelación</w:t>
      </w:r>
      <w:r w:rsidR="00AC4406" w:rsidRPr="00AF4698">
        <w:t xml:space="preserve">. </w:t>
      </w:r>
      <w:r w:rsidR="00B35B18" w:rsidRPr="00AF4698">
        <w:t xml:space="preserve">Respecto de la </w:t>
      </w:r>
      <w:r w:rsidR="00AC4406" w:rsidRPr="00AF4698">
        <w:t>educa</w:t>
      </w:r>
      <w:r w:rsidR="00B35B18" w:rsidRPr="00AF4698">
        <w:t>c</w:t>
      </w:r>
      <w:r w:rsidR="00AC4406" w:rsidRPr="00AF4698">
        <w:t>i</w:t>
      </w:r>
      <w:r w:rsidR="00B35B18" w:rsidRPr="00AF4698">
        <w:t>ó</w:t>
      </w:r>
      <w:r w:rsidR="00AC4406" w:rsidRPr="00AF4698">
        <w:t xml:space="preserve">n, </w:t>
      </w:r>
      <w:r w:rsidR="00B35B18" w:rsidRPr="00AF4698">
        <w:t>solicita que se le a</w:t>
      </w:r>
      <w:r w:rsidR="00AC4406" w:rsidRPr="00AF4698">
        <w:t>clar</w:t>
      </w:r>
      <w:r w:rsidR="00B35B18" w:rsidRPr="00AF4698">
        <w:t>e la</w:t>
      </w:r>
      <w:r w:rsidR="00AC4406" w:rsidRPr="00AF4698">
        <w:t xml:space="preserve"> prohibi</w:t>
      </w:r>
      <w:r w:rsidR="00B35B18" w:rsidRPr="00AF4698">
        <w:t>c</w:t>
      </w:r>
      <w:r w:rsidR="00AC4406" w:rsidRPr="00AF4698">
        <w:t>i</w:t>
      </w:r>
      <w:r w:rsidR="00B35B18" w:rsidRPr="00AF4698">
        <w:t>ó</w:t>
      </w:r>
      <w:r w:rsidR="00AC4406" w:rsidRPr="00AF4698">
        <w:t xml:space="preserve">n </w:t>
      </w:r>
      <w:r w:rsidR="00B35B18" w:rsidRPr="00AF4698">
        <w:t xml:space="preserve">de símbolos </w:t>
      </w:r>
      <w:r w:rsidR="00AC4406" w:rsidRPr="00AF4698">
        <w:t>religio</w:t>
      </w:r>
      <w:r w:rsidR="00B35B18" w:rsidRPr="00AF4698">
        <w:t>so</w:t>
      </w:r>
      <w:r w:rsidR="00AC4406" w:rsidRPr="00AF4698">
        <w:t xml:space="preserve">s </w:t>
      </w:r>
      <w:r w:rsidR="00B35B18" w:rsidRPr="00AF4698">
        <w:t>en las</w:t>
      </w:r>
      <w:r w:rsidR="00AC4406" w:rsidRPr="00AF4698">
        <w:t xml:space="preserve"> </w:t>
      </w:r>
      <w:r w:rsidR="00B35B18" w:rsidRPr="00AF4698">
        <w:t>e</w:t>
      </w:r>
      <w:r w:rsidR="00AC4406" w:rsidRPr="00AF4698">
        <w:t>sc</w:t>
      </w:r>
      <w:r w:rsidR="00B35B18" w:rsidRPr="00AF4698">
        <w:t>ue</w:t>
      </w:r>
      <w:r w:rsidR="00AC4406" w:rsidRPr="00AF4698">
        <w:t>l</w:t>
      </w:r>
      <w:r w:rsidR="00B35B18" w:rsidRPr="00AF4698">
        <w:t>a</w:t>
      </w:r>
      <w:r w:rsidR="00AC4406" w:rsidRPr="00AF4698">
        <w:t xml:space="preserve">s. </w:t>
      </w:r>
      <w:r w:rsidR="00B35B18" w:rsidRPr="00AF4698">
        <w:t>En ese sentido, ¿cómo puede garantizar el Estado parte que se tendrá en cuenta el</w:t>
      </w:r>
      <w:r w:rsidR="00AC4406" w:rsidRPr="00AF4698">
        <w:t xml:space="preserve"> inter</w:t>
      </w:r>
      <w:r w:rsidR="00B35B18" w:rsidRPr="00AF4698">
        <w:t>é</w:t>
      </w:r>
      <w:r w:rsidR="00AC4406" w:rsidRPr="00AF4698">
        <w:t>s</w:t>
      </w:r>
      <w:r w:rsidR="00B35B18" w:rsidRPr="00AF4698">
        <w:t xml:space="preserve"> superior del niño</w:t>
      </w:r>
      <w:r w:rsidR="00AC4406" w:rsidRPr="00AF4698">
        <w:t xml:space="preserve">? </w:t>
      </w:r>
      <w:r w:rsidR="00B35B18" w:rsidRPr="00AF4698">
        <w:t>Solicita más</w:t>
      </w:r>
      <w:r w:rsidR="00AC4406" w:rsidRPr="00AF4698">
        <w:t xml:space="preserve"> informa</w:t>
      </w:r>
      <w:r w:rsidR="00B35B18" w:rsidRPr="00AF4698">
        <w:t>c</w:t>
      </w:r>
      <w:r w:rsidR="00AC4406" w:rsidRPr="00AF4698">
        <w:t>i</w:t>
      </w:r>
      <w:r w:rsidR="00B35B18" w:rsidRPr="00AF4698">
        <w:t>ó</w:t>
      </w:r>
      <w:r w:rsidR="00AC4406" w:rsidRPr="00AF4698">
        <w:t xml:space="preserve">n </w:t>
      </w:r>
      <w:r w:rsidR="00B35B18" w:rsidRPr="00AF4698">
        <w:t>sobre</w:t>
      </w:r>
      <w:r w:rsidR="003039CA" w:rsidRPr="00AF4698">
        <w:t xml:space="preserve"> </w:t>
      </w:r>
      <w:r w:rsidR="00B35B18" w:rsidRPr="00AF4698">
        <w:t>el modo en que el</w:t>
      </w:r>
      <w:r w:rsidR="00AC4406" w:rsidRPr="00AF4698">
        <w:t xml:space="preserve"> </w:t>
      </w:r>
      <w:r w:rsidR="00B35B18" w:rsidRPr="00AF4698">
        <w:t>Es</w:t>
      </w:r>
      <w:r w:rsidR="00AC4406" w:rsidRPr="00AF4698">
        <w:t>ta</w:t>
      </w:r>
      <w:r w:rsidR="00B35B18" w:rsidRPr="00AF4698">
        <w:t>do</w:t>
      </w:r>
      <w:r w:rsidR="00AC4406" w:rsidRPr="00AF4698">
        <w:t xml:space="preserve"> part</w:t>
      </w:r>
      <w:r w:rsidR="00B35B18" w:rsidRPr="00AF4698">
        <w:t>e</w:t>
      </w:r>
      <w:r w:rsidR="00AC4406" w:rsidRPr="00AF4698">
        <w:t xml:space="preserve"> </w:t>
      </w:r>
      <w:r w:rsidR="00B35B18" w:rsidRPr="00AF4698">
        <w:t>garantiza que los niños que abandonan la escuela sig</w:t>
      </w:r>
      <w:r w:rsidR="002A16F5" w:rsidRPr="00AF4698">
        <w:t>a</w:t>
      </w:r>
      <w:r w:rsidR="00B35B18" w:rsidRPr="00AF4698">
        <w:t>n beneficiándose de protecc</w:t>
      </w:r>
      <w:r w:rsidR="00AC4406" w:rsidRPr="00AF4698">
        <w:t>i</w:t>
      </w:r>
      <w:r w:rsidR="00B35B18" w:rsidRPr="00AF4698">
        <w:t>ó</w:t>
      </w:r>
      <w:r w:rsidR="00AC4406" w:rsidRPr="00AF4698">
        <w:t xml:space="preserve">n </w:t>
      </w:r>
      <w:r w:rsidR="00B35B18" w:rsidRPr="00AF4698">
        <w:t>contra todas las formas de</w:t>
      </w:r>
      <w:r w:rsidR="00AC4406" w:rsidRPr="00AF4698">
        <w:t xml:space="preserve"> violenc</w:t>
      </w:r>
      <w:r w:rsidR="00B35B18" w:rsidRPr="00AF4698">
        <w:t>ia</w:t>
      </w:r>
      <w:r w:rsidR="00AC4406" w:rsidRPr="00AF4698">
        <w:t xml:space="preserve">, </w:t>
      </w:r>
      <w:r w:rsidR="00B35B18" w:rsidRPr="00AF4698">
        <w:t>en particular</w:t>
      </w:r>
      <w:r w:rsidR="002A16F5" w:rsidRPr="00AF4698">
        <w:t>,</w:t>
      </w:r>
      <w:r w:rsidR="00B35B18" w:rsidRPr="00AF4698">
        <w:t xml:space="preserve"> </w:t>
      </w:r>
      <w:r w:rsidR="003039CA" w:rsidRPr="00AF4698">
        <w:t>los</w:t>
      </w:r>
      <w:r w:rsidR="00AC4406" w:rsidRPr="00AF4698">
        <w:t xml:space="preserve"> </w:t>
      </w:r>
      <w:r w:rsidR="003039CA" w:rsidRPr="00AF4698">
        <w:t xml:space="preserve">niños </w:t>
      </w:r>
      <w:r w:rsidR="00AC4406" w:rsidRPr="00AF4698">
        <w:t>vulnerable</w:t>
      </w:r>
      <w:r w:rsidR="003039CA" w:rsidRPr="00AF4698">
        <w:t>s como los niños de la calle, los niños rurales y las niñas romaníes</w:t>
      </w:r>
      <w:r w:rsidR="00AC4406" w:rsidRPr="00AF4698">
        <w:t xml:space="preserve">, </w:t>
      </w:r>
      <w:r w:rsidR="003039CA" w:rsidRPr="00AF4698">
        <w:t xml:space="preserve">que tienden a </w:t>
      </w:r>
      <w:r w:rsidR="002A16F5" w:rsidRPr="00AF4698">
        <w:t>abandonar</w:t>
      </w:r>
      <w:r w:rsidR="003039CA" w:rsidRPr="00AF4698">
        <w:t xml:space="preserve"> la escuela a edades tempranas</w:t>
      </w:r>
      <w:r w:rsidR="00AC4406" w:rsidRPr="00AF4698">
        <w:t xml:space="preserve">. </w:t>
      </w:r>
      <w:r w:rsidR="003039CA" w:rsidRPr="00AF4698">
        <w:t>Pide también más detalles sobre las medidas destinadas a</w:t>
      </w:r>
      <w:r w:rsidR="00AC4406" w:rsidRPr="00AF4698">
        <w:t xml:space="preserve"> </w:t>
      </w:r>
      <w:r w:rsidR="003039CA" w:rsidRPr="00AF4698">
        <w:t>reducir las</w:t>
      </w:r>
      <w:r w:rsidR="00AC4406" w:rsidRPr="00AF4698">
        <w:t xml:space="preserve"> diferenc</w:t>
      </w:r>
      <w:r w:rsidR="003039CA" w:rsidRPr="00AF4698">
        <w:t>ia</w:t>
      </w:r>
      <w:r w:rsidR="00AC4406" w:rsidRPr="00AF4698">
        <w:t xml:space="preserve">s </w:t>
      </w:r>
      <w:r w:rsidR="003039CA" w:rsidRPr="00AF4698">
        <w:t xml:space="preserve">en el nivel de vida de los </w:t>
      </w:r>
      <w:r w:rsidR="00AC4406" w:rsidRPr="00AF4698">
        <w:t>n</w:t>
      </w:r>
      <w:r w:rsidR="003039CA" w:rsidRPr="00AF4698">
        <w:t>iños</w:t>
      </w:r>
      <w:r w:rsidR="00AC4406" w:rsidRPr="00AF4698">
        <w:t xml:space="preserve">. </w:t>
      </w:r>
      <w:r w:rsidR="003039CA" w:rsidRPr="00AF4698">
        <w:t>Como se mencionó anteriormente</w:t>
      </w:r>
      <w:r w:rsidR="00AC4406" w:rsidRPr="00AF4698">
        <w:t xml:space="preserve">, </w:t>
      </w:r>
      <w:r w:rsidR="003039CA" w:rsidRPr="00AF4698">
        <w:t>la prestación por hijo está limitada al tercer hijo de la</w:t>
      </w:r>
      <w:r w:rsidR="00AC4406" w:rsidRPr="00AF4698">
        <w:t xml:space="preserve"> famil</w:t>
      </w:r>
      <w:r w:rsidR="003039CA" w:rsidRPr="00AF4698">
        <w:t xml:space="preserve">ia y solo se abona si los padres trabajan, lo que significa que son muchos los niños que </w:t>
      </w:r>
      <w:r w:rsidR="00AC4406" w:rsidRPr="00AF4698">
        <w:t>no reci</w:t>
      </w:r>
      <w:r w:rsidR="003039CA" w:rsidRPr="00AF4698">
        <w:t>b</w:t>
      </w:r>
      <w:r w:rsidR="00AC4406" w:rsidRPr="00AF4698">
        <w:t>e</w:t>
      </w:r>
      <w:r w:rsidR="003039CA" w:rsidRPr="00AF4698">
        <w:t xml:space="preserve">n la prestación, como ocurre con los dos </w:t>
      </w:r>
      <w:r w:rsidR="002A16F5" w:rsidRPr="00AF4698">
        <w:t>mayores</w:t>
      </w:r>
      <w:r w:rsidR="00AC4406" w:rsidRPr="00AF4698">
        <w:t xml:space="preserve">. </w:t>
      </w:r>
      <w:r w:rsidR="003039CA" w:rsidRPr="00AF4698">
        <w:t>¿Qué medidas se han previsto para garantizar que todos los niños reciban la ayuda de los</w:t>
      </w:r>
      <w:r w:rsidR="00AC4406" w:rsidRPr="00AF4698">
        <w:t xml:space="preserve"> servic</w:t>
      </w:r>
      <w:r w:rsidR="003039CA" w:rsidRPr="00AF4698">
        <w:t>io</w:t>
      </w:r>
      <w:r w:rsidR="00AC4406" w:rsidRPr="00AF4698">
        <w:t xml:space="preserve">s </w:t>
      </w:r>
      <w:r w:rsidR="003039CA" w:rsidRPr="00AF4698">
        <w:t>de bienestar social y la prestación por hijo y para mejorar el nivel de vida de los niños de las familias pobres</w:t>
      </w:r>
      <w:r w:rsidR="00AC4406" w:rsidRPr="00AF4698">
        <w:t>?</w:t>
      </w:r>
    </w:p>
    <w:p w:rsidR="00AC4406" w:rsidRPr="00AF4698" w:rsidRDefault="00FC751A" w:rsidP="00FC751A">
      <w:pPr>
        <w:pStyle w:val="SingleTxtG"/>
      </w:pPr>
      <w:r w:rsidRPr="00AF4698">
        <w:t>67.</w:t>
      </w:r>
      <w:r w:rsidRPr="00AF4698">
        <w:tab/>
      </w:r>
      <w:r w:rsidR="003039CA" w:rsidRPr="00AF4698">
        <w:rPr>
          <w:b/>
        </w:rPr>
        <w:t>El</w:t>
      </w:r>
      <w:r w:rsidR="003039CA" w:rsidRPr="00AF4698">
        <w:t xml:space="preserve"> </w:t>
      </w:r>
      <w:r w:rsidR="003039CA" w:rsidRPr="00AF4698">
        <w:rPr>
          <w:b/>
        </w:rPr>
        <w:t>S</w:t>
      </w:r>
      <w:r w:rsidR="00AC4406" w:rsidRPr="00AF4698">
        <w:rPr>
          <w:b/>
        </w:rPr>
        <w:t>r. Citarella</w:t>
      </w:r>
      <w:r w:rsidR="00AC4406" w:rsidRPr="00AF4698">
        <w:t xml:space="preserve"> expres</w:t>
      </w:r>
      <w:r w:rsidR="003039CA" w:rsidRPr="00AF4698">
        <w:t xml:space="preserve">a su preocupación por </w:t>
      </w:r>
      <w:r w:rsidR="007C0388" w:rsidRPr="00AF4698">
        <w:t xml:space="preserve">el hecho de que </w:t>
      </w:r>
      <w:r w:rsidR="006A2DFF" w:rsidRPr="00AF4698">
        <w:t>el uso prevalente</w:t>
      </w:r>
      <w:r w:rsidR="003039CA" w:rsidRPr="00AF4698">
        <w:t xml:space="preserve"> de una serie de</w:t>
      </w:r>
      <w:r w:rsidR="00AC4406" w:rsidRPr="00AF4698">
        <w:t xml:space="preserve"> </w:t>
      </w:r>
      <w:r w:rsidR="003039CA" w:rsidRPr="00AF4698">
        <w:t>lenguas</w:t>
      </w:r>
      <w:r w:rsidR="007C0388" w:rsidRPr="00AF4698">
        <w:t xml:space="preserve"> en</w:t>
      </w:r>
      <w:r w:rsidR="00AC4406" w:rsidRPr="00AF4698">
        <w:t xml:space="preserve"> diferent</w:t>
      </w:r>
      <w:r w:rsidR="007C0388" w:rsidRPr="00AF4698">
        <w:t>es</w:t>
      </w:r>
      <w:r w:rsidR="00AC4406" w:rsidRPr="00AF4698">
        <w:t xml:space="preserve"> part</w:t>
      </w:r>
      <w:r w:rsidR="007C0388" w:rsidRPr="00AF4698">
        <w:t>e</w:t>
      </w:r>
      <w:r w:rsidR="00AC4406" w:rsidRPr="00AF4698">
        <w:t xml:space="preserve">s </w:t>
      </w:r>
      <w:r w:rsidR="007C0388" w:rsidRPr="00AF4698">
        <w:t>del país y en grandes ciudades y poblaciones</w:t>
      </w:r>
      <w:r w:rsidR="00AC4406" w:rsidRPr="00AF4698">
        <w:t xml:space="preserve"> </w:t>
      </w:r>
      <w:r w:rsidR="007C0388" w:rsidRPr="00AF4698">
        <w:t>está resultando ser un</w:t>
      </w:r>
      <w:r w:rsidR="00AC4406" w:rsidRPr="00AF4698">
        <w:t xml:space="preserve"> obst</w:t>
      </w:r>
      <w:r w:rsidR="007C0388" w:rsidRPr="00AF4698">
        <w:t>á</w:t>
      </w:r>
      <w:r w:rsidR="00AC4406" w:rsidRPr="00AF4698">
        <w:t>c</w:t>
      </w:r>
      <w:r w:rsidR="007C0388" w:rsidRPr="00AF4698">
        <w:t>u</w:t>
      </w:r>
      <w:r w:rsidR="00AC4406" w:rsidRPr="00AF4698">
        <w:t>l</w:t>
      </w:r>
      <w:r w:rsidR="007C0388" w:rsidRPr="00AF4698">
        <w:t>o</w:t>
      </w:r>
      <w:r w:rsidR="00AC4406" w:rsidRPr="00AF4698">
        <w:t xml:space="preserve"> </w:t>
      </w:r>
      <w:r w:rsidR="007C0388" w:rsidRPr="00AF4698">
        <w:t>adicional para la</w:t>
      </w:r>
      <w:r w:rsidR="00AC4406" w:rsidRPr="00AF4698">
        <w:t xml:space="preserve"> integra</w:t>
      </w:r>
      <w:r w:rsidR="007C0388" w:rsidRPr="00AF4698">
        <w:t>c</w:t>
      </w:r>
      <w:r w:rsidR="00AC4406" w:rsidRPr="00AF4698">
        <w:t>i</w:t>
      </w:r>
      <w:r w:rsidR="007C0388" w:rsidRPr="00AF4698">
        <w:t>ó</w:t>
      </w:r>
      <w:r w:rsidR="00AC4406" w:rsidRPr="00AF4698">
        <w:t xml:space="preserve">n </w:t>
      </w:r>
      <w:r w:rsidR="007C0388" w:rsidRPr="00AF4698">
        <w:t>de las minorías en las</w:t>
      </w:r>
      <w:r w:rsidR="00AC4406" w:rsidRPr="00AF4698">
        <w:t xml:space="preserve"> </w:t>
      </w:r>
      <w:r w:rsidR="007C0388" w:rsidRPr="00AF4698">
        <w:t>e</w:t>
      </w:r>
      <w:r w:rsidR="00AC4406" w:rsidRPr="00AF4698">
        <w:t>sc</w:t>
      </w:r>
      <w:r w:rsidR="007C0388" w:rsidRPr="00AF4698">
        <w:t>uelas</w:t>
      </w:r>
      <w:r w:rsidR="00AC4406" w:rsidRPr="00AF4698">
        <w:t xml:space="preserve"> </w:t>
      </w:r>
      <w:r w:rsidR="007C0388" w:rsidRPr="00AF4698">
        <w:t>y por</w:t>
      </w:r>
      <w:r w:rsidR="003F1026" w:rsidRPr="00AF4698">
        <w:t xml:space="preserve"> </w:t>
      </w:r>
      <w:r w:rsidR="007C0388" w:rsidRPr="00AF4698">
        <w:t>que los niños de diferente origen</w:t>
      </w:r>
      <w:r w:rsidR="00AC4406" w:rsidRPr="00AF4698">
        <w:t xml:space="preserve"> </w:t>
      </w:r>
      <w:r w:rsidR="007C0388" w:rsidRPr="00AF4698">
        <w:t>é</w:t>
      </w:r>
      <w:r w:rsidR="00AC4406" w:rsidRPr="00AF4698">
        <w:t>tnic</w:t>
      </w:r>
      <w:r w:rsidR="007C0388" w:rsidRPr="00AF4698">
        <w:t>o</w:t>
      </w:r>
      <w:r w:rsidR="00AC4406" w:rsidRPr="00AF4698">
        <w:t xml:space="preserve"> </w:t>
      </w:r>
      <w:r w:rsidR="007C0388" w:rsidRPr="00AF4698">
        <w:t xml:space="preserve">son víctimas, </w:t>
      </w:r>
      <w:r w:rsidR="002A16F5" w:rsidRPr="00AF4698">
        <w:t>por ese motivo,</w:t>
      </w:r>
      <w:r w:rsidR="007C0388" w:rsidRPr="00AF4698">
        <w:t xml:space="preserve"> de </w:t>
      </w:r>
      <w:smartTag w:uri="urn:schemas-microsoft-com:office:smarttags" w:element="PersonName">
        <w:smartTagPr>
          <w:attr w:name="ProductID" w:val="la discriminaci￳n. Acoge"/>
        </w:smartTagPr>
        <w:r w:rsidR="007C0388" w:rsidRPr="00AF4698">
          <w:t>la</w:t>
        </w:r>
        <w:r w:rsidR="00AC4406" w:rsidRPr="00AF4698">
          <w:t xml:space="preserve"> discrimina</w:t>
        </w:r>
        <w:r w:rsidR="007C0388" w:rsidRPr="00AF4698">
          <w:t>c</w:t>
        </w:r>
        <w:r w:rsidR="00AC4406" w:rsidRPr="00AF4698">
          <w:t>i</w:t>
        </w:r>
        <w:r w:rsidR="007C0388" w:rsidRPr="00AF4698">
          <w:t>ó</w:t>
        </w:r>
        <w:r w:rsidR="00AC4406" w:rsidRPr="00AF4698">
          <w:t xml:space="preserve">n. </w:t>
        </w:r>
        <w:r w:rsidR="007C0388" w:rsidRPr="00AF4698">
          <w:t>Acoge</w:t>
        </w:r>
      </w:smartTag>
      <w:r w:rsidR="007C0388" w:rsidRPr="00AF4698">
        <w:t xml:space="preserve"> con satisfacción </w:t>
      </w:r>
      <w:smartTag w:uri="urn:schemas-microsoft-com:office:smarttags" w:element="PersonName">
        <w:smartTagPr>
          <w:attr w:name="ProductID" w:val="la nueva Ley"/>
        </w:smartTagPr>
        <w:r w:rsidR="007C0388" w:rsidRPr="00AF4698">
          <w:t>la nueva Ley</w:t>
        </w:r>
      </w:smartTag>
      <w:r w:rsidR="007C0388" w:rsidRPr="00AF4698">
        <w:t xml:space="preserve"> de</w:t>
      </w:r>
      <w:r w:rsidR="00AC4406" w:rsidRPr="00AF4698">
        <w:t xml:space="preserve"> </w:t>
      </w:r>
      <w:r w:rsidR="007C0388" w:rsidRPr="00AF4698">
        <w:t>justicia juvenil, pero lamen</w:t>
      </w:r>
      <w:r w:rsidR="00AC4406" w:rsidRPr="00AF4698">
        <w:t>t</w:t>
      </w:r>
      <w:r w:rsidR="007C0388" w:rsidRPr="00AF4698">
        <w:t>a que no se esté aplicando</w:t>
      </w:r>
      <w:r w:rsidR="00AC4406" w:rsidRPr="00AF4698">
        <w:t xml:space="preserve"> efectiv</w:t>
      </w:r>
      <w:r w:rsidR="007C0388" w:rsidRPr="00AF4698">
        <w:t>amente</w:t>
      </w:r>
      <w:r w:rsidR="00AC4406" w:rsidRPr="00AF4698">
        <w:t xml:space="preserve">. </w:t>
      </w:r>
      <w:r w:rsidR="007C0388" w:rsidRPr="00AF4698">
        <w:t xml:space="preserve">Pide que se le aclare si los casos de niños en conflicto con la ley se </w:t>
      </w:r>
      <w:r w:rsidR="006A2DFF" w:rsidRPr="00AF4698">
        <w:t xml:space="preserve">ventilan </w:t>
      </w:r>
      <w:r w:rsidR="007C0388" w:rsidRPr="00AF4698">
        <w:t>en los tribunales de menores o en secciones</w:t>
      </w:r>
      <w:r w:rsidR="00AC4406" w:rsidRPr="00AF4698">
        <w:t xml:space="preserve"> </w:t>
      </w:r>
      <w:r w:rsidR="007C0388" w:rsidRPr="00AF4698">
        <w:t>e</w:t>
      </w:r>
      <w:r w:rsidR="00AC4406" w:rsidRPr="00AF4698">
        <w:t>specializ</w:t>
      </w:r>
      <w:r w:rsidR="007C0388" w:rsidRPr="00AF4698">
        <w:t>a</w:t>
      </w:r>
      <w:r w:rsidR="00AC4406" w:rsidRPr="00AF4698">
        <w:t>d</w:t>
      </w:r>
      <w:r w:rsidR="007C0388" w:rsidRPr="00AF4698">
        <w:t>as de</w:t>
      </w:r>
      <w:r w:rsidR="00AC4406" w:rsidRPr="00AF4698">
        <w:t xml:space="preserve"> </w:t>
      </w:r>
      <w:r w:rsidR="007C0388" w:rsidRPr="00AF4698">
        <w:t xml:space="preserve">los tribunales ordinarios y pregunta cuanto se tardará </w:t>
      </w:r>
      <w:r w:rsidR="002A16F5" w:rsidRPr="00AF4698">
        <w:t>en</w:t>
      </w:r>
      <w:r w:rsidR="007C0388" w:rsidRPr="00AF4698">
        <w:t xml:space="preserve"> cre</w:t>
      </w:r>
      <w:r w:rsidR="002A16F5" w:rsidRPr="00AF4698">
        <w:t>ar</w:t>
      </w:r>
      <w:r w:rsidR="007C0388" w:rsidRPr="00AF4698">
        <w:t xml:space="preserve"> tribunales de menores en todo el país</w:t>
      </w:r>
      <w:r w:rsidR="00AC4406" w:rsidRPr="00AF4698">
        <w:t xml:space="preserve">. </w:t>
      </w:r>
      <w:r w:rsidR="007C0388" w:rsidRPr="00AF4698">
        <w:t>E</w:t>
      </w:r>
      <w:r w:rsidR="00AC4406" w:rsidRPr="00AF4698">
        <w:t>xpres</w:t>
      </w:r>
      <w:r w:rsidR="007C0388" w:rsidRPr="00AF4698">
        <w:t>a su preocupación porque no se imparta una formación a los jueces e insta al</w:t>
      </w:r>
      <w:r w:rsidR="00AC4406" w:rsidRPr="00AF4698">
        <w:t xml:space="preserve"> </w:t>
      </w:r>
      <w:r w:rsidR="007C0388" w:rsidRPr="00AF4698">
        <w:t>Es</w:t>
      </w:r>
      <w:r w:rsidR="00AC4406" w:rsidRPr="00AF4698">
        <w:t>ta</w:t>
      </w:r>
      <w:r w:rsidR="007C0388" w:rsidRPr="00AF4698">
        <w:t>do</w:t>
      </w:r>
      <w:r w:rsidR="00AC4406" w:rsidRPr="00AF4698">
        <w:t xml:space="preserve"> part</w:t>
      </w:r>
      <w:r w:rsidR="007C0388" w:rsidRPr="00AF4698">
        <w:t xml:space="preserve">e a no cejar en sus esfuerzos para organizar </w:t>
      </w:r>
      <w:r w:rsidR="00C92F8A" w:rsidRPr="00AF4698">
        <w:t xml:space="preserve">lo antes posible </w:t>
      </w:r>
      <w:r w:rsidR="007C0388" w:rsidRPr="00AF4698">
        <w:t>cursos</w:t>
      </w:r>
      <w:r w:rsidR="00AC4406" w:rsidRPr="00AF4698">
        <w:t xml:space="preserve"> </w:t>
      </w:r>
      <w:r w:rsidR="00C92F8A" w:rsidRPr="00AF4698">
        <w:t>especializados sobre los derechos del niño</w:t>
      </w:r>
      <w:r w:rsidR="002A16F5" w:rsidRPr="00AF4698">
        <w:t xml:space="preserve"> para jueces</w:t>
      </w:r>
      <w:r w:rsidR="00AC4406" w:rsidRPr="00AF4698">
        <w:t>.</w:t>
      </w:r>
    </w:p>
    <w:p w:rsidR="00AC4406" w:rsidRPr="00AF4698" w:rsidRDefault="00C92F8A" w:rsidP="00FC751A">
      <w:pPr>
        <w:pStyle w:val="SingleTxtG"/>
        <w:rPr>
          <w:i/>
        </w:rPr>
      </w:pPr>
      <w:r w:rsidRPr="00AF4698">
        <w:rPr>
          <w:i/>
        </w:rPr>
        <w:t>Se levanta la sesión a las</w:t>
      </w:r>
      <w:r w:rsidR="00AC4406" w:rsidRPr="00AF4698">
        <w:rPr>
          <w:i/>
        </w:rPr>
        <w:t xml:space="preserve"> 1</w:t>
      </w:r>
      <w:r w:rsidRPr="00AF4698">
        <w:rPr>
          <w:i/>
        </w:rPr>
        <w:t>3.00 horas</w:t>
      </w:r>
      <w:r w:rsidR="00AC4406" w:rsidRPr="00AF4698">
        <w:rPr>
          <w:i/>
        </w:rPr>
        <w:t>.</w:t>
      </w:r>
    </w:p>
    <w:p w:rsidR="00267387" w:rsidRPr="00AF4698" w:rsidRDefault="00267387" w:rsidP="004005D8">
      <w:pPr>
        <w:pStyle w:val="ParaNoG"/>
        <w:numPr>
          <w:ilvl w:val="0"/>
          <w:numId w:val="0"/>
        </w:numPr>
        <w:ind w:left="1134"/>
      </w:pPr>
    </w:p>
    <w:sectPr w:rsidR="00267387" w:rsidRPr="00AF4698" w:rsidSect="00E07D1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69B" w:rsidRDefault="00C3769B"/>
  </w:endnote>
  <w:endnote w:type="continuationSeparator" w:id="0">
    <w:p w:rsidR="00C3769B" w:rsidRDefault="00C3769B"/>
  </w:endnote>
  <w:endnote w:type="continuationNotice" w:id="1">
    <w:p w:rsidR="00C3769B" w:rsidRDefault="00C376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698" w:rsidRPr="00E07D16" w:rsidRDefault="00AF4698" w:rsidP="00E07D16">
    <w:pPr>
      <w:pStyle w:val="Footer"/>
      <w:tabs>
        <w:tab w:val="right" w:pos="9598"/>
      </w:tabs>
    </w:pPr>
    <w:r w:rsidRPr="00E07D16">
      <w:rPr>
        <w:b/>
        <w:sz w:val="18"/>
      </w:rPr>
      <w:fldChar w:fldCharType="begin"/>
    </w:r>
    <w:r w:rsidRPr="00E07D16">
      <w:rPr>
        <w:b/>
        <w:sz w:val="18"/>
      </w:rPr>
      <w:instrText xml:space="preserve"> PAGE  \* MERGEFORMAT </w:instrText>
    </w:r>
    <w:r w:rsidRPr="00E07D16">
      <w:rPr>
        <w:b/>
        <w:sz w:val="18"/>
      </w:rPr>
      <w:fldChar w:fldCharType="separate"/>
    </w:r>
    <w:r w:rsidR="003416ED">
      <w:rPr>
        <w:b/>
        <w:noProof/>
        <w:sz w:val="18"/>
      </w:rPr>
      <w:t>2</w:t>
    </w:r>
    <w:r w:rsidRPr="00E07D16">
      <w:rPr>
        <w:b/>
        <w:sz w:val="18"/>
      </w:rPr>
      <w:fldChar w:fldCharType="end"/>
    </w:r>
    <w:r>
      <w:rPr>
        <w:sz w:val="18"/>
      </w:rPr>
      <w:tab/>
    </w:r>
    <w:r>
      <w:t>GE.10-42746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698" w:rsidRPr="00E07D16" w:rsidRDefault="00AF4698" w:rsidP="00E07D16">
    <w:pPr>
      <w:pStyle w:val="Footer"/>
      <w:tabs>
        <w:tab w:val="right" w:pos="9598"/>
      </w:tabs>
      <w:rPr>
        <w:b/>
        <w:sz w:val="18"/>
      </w:rPr>
    </w:pPr>
    <w:r>
      <w:t>GE.10-42746  (EXT)</w:t>
    </w:r>
    <w:r>
      <w:tab/>
    </w:r>
    <w:r w:rsidRPr="00E07D16">
      <w:rPr>
        <w:b/>
        <w:sz w:val="18"/>
      </w:rPr>
      <w:fldChar w:fldCharType="begin"/>
    </w:r>
    <w:r w:rsidRPr="00E07D16">
      <w:rPr>
        <w:b/>
        <w:sz w:val="18"/>
      </w:rPr>
      <w:instrText xml:space="preserve"> PAGE  \* MERGEFORMAT </w:instrText>
    </w:r>
    <w:r w:rsidRPr="00E07D16">
      <w:rPr>
        <w:b/>
        <w:sz w:val="18"/>
      </w:rPr>
      <w:fldChar w:fldCharType="separate"/>
    </w:r>
    <w:r w:rsidR="003416ED">
      <w:rPr>
        <w:b/>
        <w:noProof/>
        <w:sz w:val="18"/>
      </w:rPr>
      <w:t>3</w:t>
    </w:r>
    <w:r w:rsidRPr="00E07D1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698" w:rsidRDefault="00AF4698" w:rsidP="00E07D16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AF4698" w:rsidRDefault="00AF4698" w:rsidP="005D184D">
    <w:pPr>
      <w:pStyle w:val="FootnoteText"/>
      <w:spacing w:after="120"/>
    </w:pPr>
    <w:r>
      <w:tab/>
    </w:r>
    <w:r>
      <w:tab/>
      <w:t>La presente acta podrá ser objeto de correcciones.</w:t>
    </w:r>
  </w:p>
  <w:p w:rsidR="00AF4698" w:rsidRPr="00D15616" w:rsidRDefault="00AF4698" w:rsidP="005D184D">
    <w:pPr>
      <w:pStyle w:val="FootnoteText"/>
      <w:spacing w:after="120"/>
    </w:pPr>
    <w:r>
      <w:tab/>
    </w:r>
    <w:r>
      <w:tab/>
    </w:r>
    <w:r w:rsidRPr="000C07FA">
      <w:t xml:space="preserve">Las correcciones deberán redactarse en uno de los idiomas de trabajo. </w:t>
    </w:r>
    <w:r w:rsidRPr="00D15616">
      <w:t xml:space="preserve">Deberán presentarse en forma de memorando, incorporarse en un ejemplar del acta y enviarse, </w:t>
    </w:r>
    <w:r>
      <w:rPr>
        <w:i/>
      </w:rPr>
      <w:t>den</w:t>
    </w:r>
    <w:r w:rsidRPr="00D15616">
      <w:rPr>
        <w:i/>
      </w:rPr>
      <w:t>t</w:t>
    </w:r>
    <w:r>
      <w:rPr>
        <w:i/>
      </w:rPr>
      <w:t>ro del plazo de una semana a partir de la fecha del presente</w:t>
    </w:r>
    <w:r w:rsidRPr="00D15616">
      <w:rPr>
        <w:i/>
      </w:rPr>
      <w:t xml:space="preserve"> document</w:t>
    </w:r>
    <w:r>
      <w:rPr>
        <w:i/>
      </w:rPr>
      <w:t>o,</w:t>
    </w:r>
    <w:r>
      <w:t xml:space="preserve"> a </w:t>
    </w:r>
    <w:smartTag w:uri="urn:schemas-microsoft-com:office:smarttags" w:element="PersonName">
      <w:smartTagPr>
        <w:attr w:name="ProductID" w:val="la Dependencia"/>
      </w:smartTagPr>
      <w:r>
        <w:t>la</w:t>
      </w:r>
      <w:r w:rsidRPr="00D15616">
        <w:t xml:space="preserve"> </w:t>
      </w:r>
      <w:r>
        <w:t>Dependencia</w:t>
      </w:r>
    </w:smartTag>
    <w:r>
      <w:t xml:space="preserve"> de </w:t>
    </w:r>
    <w:r w:rsidRPr="00D15616">
      <w:t>Edi</w:t>
    </w:r>
    <w:r>
      <w:t>ción</w:t>
    </w:r>
    <w:r w:rsidRPr="00D15616">
      <w:t xml:space="preserve">, </w:t>
    </w:r>
    <w:r>
      <w:t>Oficina E.4108,</w:t>
    </w:r>
    <w:r w:rsidRPr="00D15616">
      <w:t xml:space="preserve"> Pala</w:t>
    </w:r>
    <w:r>
      <w:t>c</w:t>
    </w:r>
    <w:r w:rsidRPr="00D15616">
      <w:t>i</w:t>
    </w:r>
    <w:r>
      <w:t>o</w:t>
    </w:r>
    <w:r w:rsidRPr="00D15616">
      <w:t xml:space="preserve"> de</w:t>
    </w:r>
    <w:r>
      <w:t xml:space="preserve"> las</w:t>
    </w:r>
    <w:r w:rsidRPr="00D15616">
      <w:t xml:space="preserve"> Na</w:t>
    </w:r>
    <w:r>
      <w:t>c</w:t>
    </w:r>
    <w:r w:rsidRPr="00D15616">
      <w:t>ion</w:t>
    </w:r>
    <w:r>
      <w:t>e</w:t>
    </w:r>
    <w:r w:rsidRPr="00D15616">
      <w:t>s, G</w:t>
    </w:r>
    <w:r>
      <w:t>i</w:t>
    </w:r>
    <w:r w:rsidRPr="00D15616">
      <w:t>ne</w:t>
    </w:r>
    <w:r>
      <w:t>br</w:t>
    </w:r>
    <w:r w:rsidRPr="00D15616">
      <w:t>a.</w:t>
    </w:r>
  </w:p>
  <w:p w:rsidR="00AF4698" w:rsidRPr="00E07D16" w:rsidRDefault="00AF4698" w:rsidP="005D184D">
    <w:pPr>
      <w:pStyle w:val="FootnoteText"/>
      <w:spacing w:after="480"/>
    </w:pPr>
    <w:r>
      <w:tab/>
    </w:r>
    <w:r>
      <w:tab/>
      <w:t>Las correcciones que se introduzcan en las actas de las sesiones públicas del Comité se reunirán en un documento único que se publicará poco después del período de sesiones.</w:t>
    </w:r>
  </w:p>
  <w:p w:rsidR="00AF4698" w:rsidRPr="00C01E72" w:rsidRDefault="00AF4698">
    <w:pPr>
      <w:pStyle w:val="Footer"/>
      <w:rPr>
        <w:sz w:val="20"/>
      </w:rPr>
    </w:pPr>
    <w:r>
      <w:rPr>
        <w:noProof/>
        <w:sz w:val="20"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97.15pt;margin-top:-6.0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GE.10-42746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69B" w:rsidRPr="000B175B" w:rsidRDefault="00C3769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3769B" w:rsidRPr="00FC68B7" w:rsidRDefault="00C3769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3769B" w:rsidRDefault="00C376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698" w:rsidRPr="00E07D16" w:rsidRDefault="00AF4698" w:rsidP="00E07D16">
    <w:pPr>
      <w:pStyle w:val="Header"/>
    </w:pPr>
    <w:r w:rsidRPr="00E07D16">
      <w:t>CRC/C/SR.1508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698" w:rsidRPr="00E07D16" w:rsidRDefault="00AF4698" w:rsidP="00E07D16">
    <w:pPr>
      <w:pStyle w:val="Header"/>
      <w:jc w:val="right"/>
    </w:pPr>
    <w:r w:rsidRPr="00E07D16">
      <w:t>CRC/C/SR.1508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5"/>
  </w:num>
  <w:num w:numId="15">
    <w:abstractNumId w:val="12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2E"/>
    <w:rsid w:val="00010840"/>
    <w:rsid w:val="00050F6B"/>
    <w:rsid w:val="0006256F"/>
    <w:rsid w:val="00072C8C"/>
    <w:rsid w:val="00076BCA"/>
    <w:rsid w:val="000855D6"/>
    <w:rsid w:val="00087BC2"/>
    <w:rsid w:val="00091419"/>
    <w:rsid w:val="000931C0"/>
    <w:rsid w:val="000A6757"/>
    <w:rsid w:val="000B175B"/>
    <w:rsid w:val="000B3A0F"/>
    <w:rsid w:val="000B45CA"/>
    <w:rsid w:val="000C07FA"/>
    <w:rsid w:val="000C11CF"/>
    <w:rsid w:val="000C1BC0"/>
    <w:rsid w:val="000E0415"/>
    <w:rsid w:val="000E0C1C"/>
    <w:rsid w:val="00105137"/>
    <w:rsid w:val="00107B7C"/>
    <w:rsid w:val="001102D6"/>
    <w:rsid w:val="0011375E"/>
    <w:rsid w:val="00123FB3"/>
    <w:rsid w:val="001356A8"/>
    <w:rsid w:val="00135E95"/>
    <w:rsid w:val="00137BFC"/>
    <w:rsid w:val="001423AB"/>
    <w:rsid w:val="00150EAD"/>
    <w:rsid w:val="00151E8C"/>
    <w:rsid w:val="00172EF0"/>
    <w:rsid w:val="00173EDE"/>
    <w:rsid w:val="00190F2A"/>
    <w:rsid w:val="001A29ED"/>
    <w:rsid w:val="001B4B04"/>
    <w:rsid w:val="001C0EA6"/>
    <w:rsid w:val="001C6663"/>
    <w:rsid w:val="001C7895"/>
    <w:rsid w:val="001D26DF"/>
    <w:rsid w:val="001D2FDC"/>
    <w:rsid w:val="001E3807"/>
    <w:rsid w:val="001E67FF"/>
    <w:rsid w:val="001F37CC"/>
    <w:rsid w:val="00200BF6"/>
    <w:rsid w:val="0020307C"/>
    <w:rsid w:val="00207637"/>
    <w:rsid w:val="00210FEA"/>
    <w:rsid w:val="00211E0B"/>
    <w:rsid w:val="00216389"/>
    <w:rsid w:val="00224028"/>
    <w:rsid w:val="00224476"/>
    <w:rsid w:val="00227A24"/>
    <w:rsid w:val="002347AE"/>
    <w:rsid w:val="00237785"/>
    <w:rsid w:val="00240640"/>
    <w:rsid w:val="00241466"/>
    <w:rsid w:val="00256405"/>
    <w:rsid w:val="00262D06"/>
    <w:rsid w:val="00267387"/>
    <w:rsid w:val="0027011A"/>
    <w:rsid w:val="002773CC"/>
    <w:rsid w:val="00285844"/>
    <w:rsid w:val="00287146"/>
    <w:rsid w:val="00295841"/>
    <w:rsid w:val="002A16F5"/>
    <w:rsid w:val="002A2C21"/>
    <w:rsid w:val="002A308A"/>
    <w:rsid w:val="002A3C12"/>
    <w:rsid w:val="002E0B4C"/>
    <w:rsid w:val="002E17E2"/>
    <w:rsid w:val="002E5600"/>
    <w:rsid w:val="002E6A78"/>
    <w:rsid w:val="002F009D"/>
    <w:rsid w:val="002F3F27"/>
    <w:rsid w:val="003039CA"/>
    <w:rsid w:val="00306BCA"/>
    <w:rsid w:val="003107FA"/>
    <w:rsid w:val="00310CA7"/>
    <w:rsid w:val="0031730B"/>
    <w:rsid w:val="003229D8"/>
    <w:rsid w:val="003273C5"/>
    <w:rsid w:val="00334678"/>
    <w:rsid w:val="00336125"/>
    <w:rsid w:val="003374C1"/>
    <w:rsid w:val="003407DC"/>
    <w:rsid w:val="003416ED"/>
    <w:rsid w:val="00346C62"/>
    <w:rsid w:val="00346CE2"/>
    <w:rsid w:val="003519B0"/>
    <w:rsid w:val="00355C90"/>
    <w:rsid w:val="003572DD"/>
    <w:rsid w:val="00360161"/>
    <w:rsid w:val="00365231"/>
    <w:rsid w:val="00376C38"/>
    <w:rsid w:val="00382031"/>
    <w:rsid w:val="0038373F"/>
    <w:rsid w:val="003859B0"/>
    <w:rsid w:val="003869A9"/>
    <w:rsid w:val="00387005"/>
    <w:rsid w:val="0039277A"/>
    <w:rsid w:val="0039631C"/>
    <w:rsid w:val="003972E0"/>
    <w:rsid w:val="003A219E"/>
    <w:rsid w:val="003C2222"/>
    <w:rsid w:val="003C2CC4"/>
    <w:rsid w:val="003D01F8"/>
    <w:rsid w:val="003D4B23"/>
    <w:rsid w:val="003D7EA8"/>
    <w:rsid w:val="003E38CE"/>
    <w:rsid w:val="003F1026"/>
    <w:rsid w:val="003F4474"/>
    <w:rsid w:val="004005D8"/>
    <w:rsid w:val="00410691"/>
    <w:rsid w:val="004134C3"/>
    <w:rsid w:val="004302D5"/>
    <w:rsid w:val="004325CB"/>
    <w:rsid w:val="00434711"/>
    <w:rsid w:val="00436C9F"/>
    <w:rsid w:val="00446DE4"/>
    <w:rsid w:val="00473FF8"/>
    <w:rsid w:val="00490B54"/>
    <w:rsid w:val="004A3EE8"/>
    <w:rsid w:val="004B1B9A"/>
    <w:rsid w:val="004B25D4"/>
    <w:rsid w:val="004B3587"/>
    <w:rsid w:val="004C2C31"/>
    <w:rsid w:val="004D4C14"/>
    <w:rsid w:val="004D5329"/>
    <w:rsid w:val="004E05C1"/>
    <w:rsid w:val="004F16C9"/>
    <w:rsid w:val="00510DEE"/>
    <w:rsid w:val="00533821"/>
    <w:rsid w:val="00540C2F"/>
    <w:rsid w:val="005420F2"/>
    <w:rsid w:val="00556F8E"/>
    <w:rsid w:val="00560F90"/>
    <w:rsid w:val="00586ED3"/>
    <w:rsid w:val="00593229"/>
    <w:rsid w:val="005A20D5"/>
    <w:rsid w:val="005A274D"/>
    <w:rsid w:val="005A2864"/>
    <w:rsid w:val="005B3DB3"/>
    <w:rsid w:val="005B704E"/>
    <w:rsid w:val="005C0081"/>
    <w:rsid w:val="005C50EF"/>
    <w:rsid w:val="005D184D"/>
    <w:rsid w:val="005D4807"/>
    <w:rsid w:val="005E0884"/>
    <w:rsid w:val="005E242B"/>
    <w:rsid w:val="006016C9"/>
    <w:rsid w:val="00602C65"/>
    <w:rsid w:val="00607353"/>
    <w:rsid w:val="00611FC4"/>
    <w:rsid w:val="00616047"/>
    <w:rsid w:val="006176FB"/>
    <w:rsid w:val="006319AF"/>
    <w:rsid w:val="00631A3A"/>
    <w:rsid w:val="0063575C"/>
    <w:rsid w:val="00640B26"/>
    <w:rsid w:val="00643AE1"/>
    <w:rsid w:val="00647589"/>
    <w:rsid w:val="00650851"/>
    <w:rsid w:val="00661BE4"/>
    <w:rsid w:val="006727E4"/>
    <w:rsid w:val="00682D97"/>
    <w:rsid w:val="006A0174"/>
    <w:rsid w:val="006A2DFF"/>
    <w:rsid w:val="006A369F"/>
    <w:rsid w:val="006A6F16"/>
    <w:rsid w:val="006A7392"/>
    <w:rsid w:val="006B2BFB"/>
    <w:rsid w:val="006B6945"/>
    <w:rsid w:val="006C0D34"/>
    <w:rsid w:val="006C54A7"/>
    <w:rsid w:val="006C680F"/>
    <w:rsid w:val="006D0201"/>
    <w:rsid w:val="006D191E"/>
    <w:rsid w:val="006D6C7A"/>
    <w:rsid w:val="006E0E65"/>
    <w:rsid w:val="006E2F3D"/>
    <w:rsid w:val="006E564B"/>
    <w:rsid w:val="006E58AA"/>
    <w:rsid w:val="006F52A1"/>
    <w:rsid w:val="006F7FC6"/>
    <w:rsid w:val="00701869"/>
    <w:rsid w:val="007156E6"/>
    <w:rsid w:val="00723CA7"/>
    <w:rsid w:val="0072632A"/>
    <w:rsid w:val="00730C16"/>
    <w:rsid w:val="00731C44"/>
    <w:rsid w:val="00731E0B"/>
    <w:rsid w:val="00744469"/>
    <w:rsid w:val="00747CF9"/>
    <w:rsid w:val="00760152"/>
    <w:rsid w:val="00770E8D"/>
    <w:rsid w:val="00771208"/>
    <w:rsid w:val="00775FD0"/>
    <w:rsid w:val="00780A21"/>
    <w:rsid w:val="007A1522"/>
    <w:rsid w:val="007B6BA5"/>
    <w:rsid w:val="007C0388"/>
    <w:rsid w:val="007C3390"/>
    <w:rsid w:val="007C3469"/>
    <w:rsid w:val="007C44AF"/>
    <w:rsid w:val="007C4F4B"/>
    <w:rsid w:val="007E601C"/>
    <w:rsid w:val="007E6482"/>
    <w:rsid w:val="007E7745"/>
    <w:rsid w:val="007F3143"/>
    <w:rsid w:val="007F6611"/>
    <w:rsid w:val="00800291"/>
    <w:rsid w:val="00804524"/>
    <w:rsid w:val="008175E9"/>
    <w:rsid w:val="008242D7"/>
    <w:rsid w:val="00834BD5"/>
    <w:rsid w:val="00843450"/>
    <w:rsid w:val="00846871"/>
    <w:rsid w:val="00850F1E"/>
    <w:rsid w:val="0085185B"/>
    <w:rsid w:val="00852A61"/>
    <w:rsid w:val="00856B7E"/>
    <w:rsid w:val="00861E83"/>
    <w:rsid w:val="00871727"/>
    <w:rsid w:val="00871FD5"/>
    <w:rsid w:val="0087247C"/>
    <w:rsid w:val="008815FE"/>
    <w:rsid w:val="00883E34"/>
    <w:rsid w:val="008948EF"/>
    <w:rsid w:val="008979B1"/>
    <w:rsid w:val="008A6B25"/>
    <w:rsid w:val="008A6C4F"/>
    <w:rsid w:val="008B4EE8"/>
    <w:rsid w:val="008B51D0"/>
    <w:rsid w:val="008B6EC7"/>
    <w:rsid w:val="008E08A1"/>
    <w:rsid w:val="008E0E46"/>
    <w:rsid w:val="008F084C"/>
    <w:rsid w:val="008F0D56"/>
    <w:rsid w:val="00905CD5"/>
    <w:rsid w:val="00907CC9"/>
    <w:rsid w:val="00921EA3"/>
    <w:rsid w:val="0094150A"/>
    <w:rsid w:val="00942BE3"/>
    <w:rsid w:val="009516D3"/>
    <w:rsid w:val="00952CA4"/>
    <w:rsid w:val="009544D7"/>
    <w:rsid w:val="00957DF9"/>
    <w:rsid w:val="00960A18"/>
    <w:rsid w:val="00963CBA"/>
    <w:rsid w:val="00982B9D"/>
    <w:rsid w:val="00987731"/>
    <w:rsid w:val="00991261"/>
    <w:rsid w:val="009A7224"/>
    <w:rsid w:val="009B2A1B"/>
    <w:rsid w:val="009B5BEC"/>
    <w:rsid w:val="009C378A"/>
    <w:rsid w:val="009D56E1"/>
    <w:rsid w:val="009F1F9A"/>
    <w:rsid w:val="009F3E16"/>
    <w:rsid w:val="009F6E85"/>
    <w:rsid w:val="009F7E37"/>
    <w:rsid w:val="00A1427D"/>
    <w:rsid w:val="00A313DA"/>
    <w:rsid w:val="00A50550"/>
    <w:rsid w:val="00A50D04"/>
    <w:rsid w:val="00A57E61"/>
    <w:rsid w:val="00A659E2"/>
    <w:rsid w:val="00A72F22"/>
    <w:rsid w:val="00A748A6"/>
    <w:rsid w:val="00A852B7"/>
    <w:rsid w:val="00A879A4"/>
    <w:rsid w:val="00AA6241"/>
    <w:rsid w:val="00AB6201"/>
    <w:rsid w:val="00AB67D0"/>
    <w:rsid w:val="00AC4406"/>
    <w:rsid w:val="00AD690D"/>
    <w:rsid w:val="00AE690E"/>
    <w:rsid w:val="00AF4698"/>
    <w:rsid w:val="00B036E6"/>
    <w:rsid w:val="00B14BE0"/>
    <w:rsid w:val="00B17C98"/>
    <w:rsid w:val="00B21C33"/>
    <w:rsid w:val="00B21FE5"/>
    <w:rsid w:val="00B30179"/>
    <w:rsid w:val="00B3054D"/>
    <w:rsid w:val="00B327A0"/>
    <w:rsid w:val="00B3317B"/>
    <w:rsid w:val="00B33A6D"/>
    <w:rsid w:val="00B35B18"/>
    <w:rsid w:val="00B436F5"/>
    <w:rsid w:val="00B46D4A"/>
    <w:rsid w:val="00B57886"/>
    <w:rsid w:val="00B649C2"/>
    <w:rsid w:val="00B81E12"/>
    <w:rsid w:val="00B93068"/>
    <w:rsid w:val="00B9471C"/>
    <w:rsid w:val="00B97C75"/>
    <w:rsid w:val="00BA36BA"/>
    <w:rsid w:val="00BC13C2"/>
    <w:rsid w:val="00BC5201"/>
    <w:rsid w:val="00BC657D"/>
    <w:rsid w:val="00BC74E9"/>
    <w:rsid w:val="00BE618E"/>
    <w:rsid w:val="00BE6766"/>
    <w:rsid w:val="00BF1CB0"/>
    <w:rsid w:val="00C01E72"/>
    <w:rsid w:val="00C16717"/>
    <w:rsid w:val="00C23329"/>
    <w:rsid w:val="00C247EA"/>
    <w:rsid w:val="00C3769B"/>
    <w:rsid w:val="00C463DD"/>
    <w:rsid w:val="00C4797D"/>
    <w:rsid w:val="00C745C3"/>
    <w:rsid w:val="00C83899"/>
    <w:rsid w:val="00C865E4"/>
    <w:rsid w:val="00C92F8A"/>
    <w:rsid w:val="00CA0661"/>
    <w:rsid w:val="00CB62E0"/>
    <w:rsid w:val="00CB6A3A"/>
    <w:rsid w:val="00CC3A5D"/>
    <w:rsid w:val="00CD00EF"/>
    <w:rsid w:val="00CD035C"/>
    <w:rsid w:val="00CD57A5"/>
    <w:rsid w:val="00CD5C0C"/>
    <w:rsid w:val="00CE4A8F"/>
    <w:rsid w:val="00D071A1"/>
    <w:rsid w:val="00D07470"/>
    <w:rsid w:val="00D15616"/>
    <w:rsid w:val="00D168A7"/>
    <w:rsid w:val="00D17E4E"/>
    <w:rsid w:val="00D2031B"/>
    <w:rsid w:val="00D227FE"/>
    <w:rsid w:val="00D23DFC"/>
    <w:rsid w:val="00D240F0"/>
    <w:rsid w:val="00D25FE2"/>
    <w:rsid w:val="00D26585"/>
    <w:rsid w:val="00D273BA"/>
    <w:rsid w:val="00D34AE2"/>
    <w:rsid w:val="00D43252"/>
    <w:rsid w:val="00D64CFA"/>
    <w:rsid w:val="00D64FD6"/>
    <w:rsid w:val="00D72937"/>
    <w:rsid w:val="00D77DB6"/>
    <w:rsid w:val="00D836EE"/>
    <w:rsid w:val="00D901B5"/>
    <w:rsid w:val="00D9106D"/>
    <w:rsid w:val="00D966CB"/>
    <w:rsid w:val="00D978C6"/>
    <w:rsid w:val="00DA03D3"/>
    <w:rsid w:val="00DA3CC1"/>
    <w:rsid w:val="00DA67AD"/>
    <w:rsid w:val="00DB086C"/>
    <w:rsid w:val="00DB24E1"/>
    <w:rsid w:val="00DB29F0"/>
    <w:rsid w:val="00DB4442"/>
    <w:rsid w:val="00DC5DDD"/>
    <w:rsid w:val="00DD15B0"/>
    <w:rsid w:val="00DD6C30"/>
    <w:rsid w:val="00DE4064"/>
    <w:rsid w:val="00DE603C"/>
    <w:rsid w:val="00E03CFF"/>
    <w:rsid w:val="00E07D16"/>
    <w:rsid w:val="00E12566"/>
    <w:rsid w:val="00E130AB"/>
    <w:rsid w:val="00E269D3"/>
    <w:rsid w:val="00E52889"/>
    <w:rsid w:val="00E5644E"/>
    <w:rsid w:val="00E7260F"/>
    <w:rsid w:val="00E83118"/>
    <w:rsid w:val="00E83DE1"/>
    <w:rsid w:val="00E85E42"/>
    <w:rsid w:val="00E96630"/>
    <w:rsid w:val="00EA44A4"/>
    <w:rsid w:val="00EA74DC"/>
    <w:rsid w:val="00EC08DD"/>
    <w:rsid w:val="00EC4D7E"/>
    <w:rsid w:val="00ED7A2A"/>
    <w:rsid w:val="00EF1D7F"/>
    <w:rsid w:val="00EF3291"/>
    <w:rsid w:val="00EF73DC"/>
    <w:rsid w:val="00F05EE6"/>
    <w:rsid w:val="00F336A3"/>
    <w:rsid w:val="00F40E75"/>
    <w:rsid w:val="00F4349C"/>
    <w:rsid w:val="00F50D83"/>
    <w:rsid w:val="00F73089"/>
    <w:rsid w:val="00F76366"/>
    <w:rsid w:val="00F87064"/>
    <w:rsid w:val="00FA6D2E"/>
    <w:rsid w:val="00FB4652"/>
    <w:rsid w:val="00FB67DA"/>
    <w:rsid w:val="00FC3ED5"/>
    <w:rsid w:val="00FC68B7"/>
    <w:rsid w:val="00FC751A"/>
    <w:rsid w:val="00FD5B18"/>
    <w:rsid w:val="00FD5F8F"/>
    <w:rsid w:val="00FE0E35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s-ES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40C2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D5B18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semiHidden/>
    <w:rsid w:val="00EF3291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EF32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6973</Words>
  <Characters>39751</Characters>
  <Application>Microsoft Office Word</Application>
  <DocSecurity>4</DocSecurity>
  <Lines>331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1042744</vt:lpstr>
    </vt:vector>
  </TitlesOfParts>
  <Company>CSD</Company>
  <LinksUpToDate>false</LinksUpToDate>
  <CharactersWithSpaces>46631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1042744</dc:title>
  <dc:subject>CRC/C/SR.1508</dc:subject>
  <dc:creator>mtw</dc:creator>
  <cp:keywords/>
  <dc:description>final</dc:description>
  <cp:lastModifiedBy>CSD</cp:lastModifiedBy>
  <cp:revision>2</cp:revision>
  <cp:lastPrinted>2012-02-07T13:27:00Z</cp:lastPrinted>
  <dcterms:created xsi:type="dcterms:W3CDTF">2012-02-07T13:42:00Z</dcterms:created>
  <dcterms:modified xsi:type="dcterms:W3CDTF">2012-02-07T13:42:00Z</dcterms:modified>
</cp:coreProperties>
</file>