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C8D" w:rsidRDefault="00120C8D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8F74D5" w:rsidRPr="0064135D" w:rsidRDefault="008F74D5">
                  <w:r>
                    <w:rPr>
                      <w:lang w:val="en-US"/>
                    </w:rPr>
                    <w:t>GE.</w:t>
                  </w:r>
                  <w:r>
                    <w:t>99</w:t>
                  </w:r>
                  <w:r>
                    <w:rPr>
                      <w:lang w:val="en-US"/>
                    </w:rPr>
                    <w:t>-</w:t>
                  </w:r>
                  <w:r w:rsidR="000216AA">
                    <w:rPr>
                      <w:lang w:val="en-US"/>
                    </w:rPr>
                    <w:t>43685</w:t>
                  </w:r>
                  <w:r>
                    <w:rPr>
                      <w:lang w:val="en-US"/>
                    </w:rPr>
                    <w:t xml:space="preserve">   (R)   110809    11</w:t>
                  </w:r>
                  <w:r w:rsidR="000216AA">
                    <w:rPr>
                      <w:lang w:val="en-US"/>
                    </w:rPr>
                    <w:t>0</w:t>
                  </w:r>
                  <w:r>
                    <w:rPr>
                      <w:lang w:val="en-US"/>
                    </w:rPr>
                    <w:t>809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120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120C8D" w:rsidRDefault="00120C8D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120C8D" w:rsidRDefault="00120C8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120C8D" w:rsidRDefault="00120C8D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proofErr w:type="spellStart"/>
            <w:r>
              <w:rPr>
                <w:b/>
                <w:i w:val="0"/>
                <w:sz w:val="72"/>
                <w:u w:val="none"/>
              </w:rPr>
              <w:t>CERD</w:t>
            </w:r>
            <w:proofErr w:type="spellEnd"/>
          </w:p>
        </w:tc>
      </w:tr>
    </w:tbl>
    <w:p w:rsidR="00120C8D" w:rsidRDefault="00120C8D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120C8D" w:rsidRPr="000F5B34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120C8D" w:rsidRDefault="00120C8D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65662" r:id="rId8"/>
              </w:object>
            </w:r>
          </w:p>
          <w:p w:rsidR="00120C8D" w:rsidRDefault="00120C8D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B3796A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120C8D" w:rsidRDefault="00120C8D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120C8D" w:rsidRDefault="00120C8D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120C8D" w:rsidRDefault="00120C8D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120C8D" w:rsidRDefault="00120C8D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120C8D" w:rsidRDefault="00120C8D"/>
          <w:p w:rsidR="00120C8D" w:rsidRDefault="00120C8D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120C8D" w:rsidRDefault="00120C8D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120C8D" w:rsidRDefault="00120C8D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120C8D" w:rsidRPr="000F5B34" w:rsidRDefault="00120C8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0F5B34"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 w:rsidRPr="000F5B34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0F5B34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0F5B34"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 w:rsidRPr="000F5B34">
              <w:rPr>
                <w:sz w:val="22"/>
                <w:lang w:val="en-US"/>
              </w:rPr>
              <w:t>CERD/C/SR.1</w:t>
            </w:r>
            <w:r w:rsidR="005B2A1F" w:rsidRPr="000F5B34">
              <w:rPr>
                <w:sz w:val="22"/>
                <w:lang w:val="en-US"/>
              </w:rPr>
              <w:t>340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120C8D" w:rsidRDefault="000216AA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11 August 2009</w:t>
            </w:r>
          </w:p>
          <w:p w:rsidR="000216AA" w:rsidRPr="000F5B34" w:rsidRDefault="000216AA">
            <w:pPr>
              <w:spacing w:line="216" w:lineRule="auto"/>
              <w:rPr>
                <w:sz w:val="22"/>
                <w:lang w:val="en-US"/>
              </w:rPr>
            </w:pPr>
          </w:p>
          <w:p w:rsidR="00120C8D" w:rsidRPr="000F5B34" w:rsidRDefault="00120C8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120C8D" w:rsidRPr="000F5B34" w:rsidRDefault="00120C8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</w:t>
            </w:r>
            <w:r w:rsidRPr="000F5B34">
              <w:rPr>
                <w:sz w:val="22"/>
                <w:lang w:val="en-US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 w:rsidRPr="000F5B34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 w:rsidRPr="000F5B34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120C8D" w:rsidRPr="000F5B34" w:rsidRDefault="00120C8D">
            <w:pPr>
              <w:rPr>
                <w:lang w:val="en-US"/>
              </w:rPr>
            </w:pPr>
          </w:p>
          <w:p w:rsidR="00120C8D" w:rsidRPr="000F5B34" w:rsidRDefault="00120C8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120C8D" w:rsidRPr="000F5B34" w:rsidRDefault="00120C8D" w:rsidP="00AA7AA3">
      <w:pPr>
        <w:tabs>
          <w:tab w:val="left" w:pos="0"/>
          <w:tab w:val="left" w:pos="7086"/>
        </w:tabs>
        <w:suppressAutoHyphens/>
        <w:spacing w:line="240" w:lineRule="auto"/>
        <w:rPr>
          <w:lang w:val="en-US"/>
        </w:rPr>
      </w:pPr>
    </w:p>
    <w:p w:rsidR="00120C8D" w:rsidRDefault="00120C8D" w:rsidP="00AA7AA3">
      <w:pPr>
        <w:pStyle w:val="16"/>
        <w:spacing w:line="240" w:lineRule="auto"/>
      </w:pPr>
      <w:r>
        <w:t>КОМИТЕТ ПО ЛИКВИДАЦИИ РАСОВОЙ ДИСКРИМИНАЦИИ</w:t>
      </w:r>
    </w:p>
    <w:p w:rsidR="00120C8D" w:rsidRDefault="00120C8D" w:rsidP="00AA7AA3">
      <w:pPr>
        <w:pStyle w:val="16"/>
        <w:spacing w:line="240" w:lineRule="auto"/>
      </w:pPr>
    </w:p>
    <w:p w:rsidR="00120C8D" w:rsidRDefault="005B2A1F" w:rsidP="00AA7AA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>
        <w:t>Пятьдесят пятая</w:t>
      </w:r>
      <w:r w:rsidR="00120C8D">
        <w:t xml:space="preserve"> сессия</w:t>
      </w:r>
    </w:p>
    <w:p w:rsidR="00120C8D" w:rsidRDefault="00120C8D" w:rsidP="00AA7AA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</w:p>
    <w:p w:rsidR="00120C8D" w:rsidRDefault="00120C8D" w:rsidP="00AA7AA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>
        <w:t>КРАТКИЙ ОТЧЕТ О 1</w:t>
      </w:r>
      <w:r w:rsidR="00CD4F54">
        <w:t>340</w:t>
      </w:r>
      <w:r>
        <w:t>-м ЗАСЕДАНИИ,</w:t>
      </w:r>
    </w:p>
    <w:p w:rsidR="00120C8D" w:rsidRDefault="00120C8D" w:rsidP="00AA7AA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</w:p>
    <w:p w:rsidR="00120C8D" w:rsidRDefault="00120C8D" w:rsidP="00AA7AA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>
        <w:t xml:space="preserve">состоявшемся во Дворце Наций в Женеве в </w:t>
      </w:r>
      <w:r w:rsidR="00CD4F54">
        <w:t>четверг</w:t>
      </w:r>
      <w:r>
        <w:t>,</w:t>
      </w:r>
    </w:p>
    <w:p w:rsidR="00120C8D" w:rsidRDefault="00CD4F54" w:rsidP="00AA7AA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>
        <w:t>5 августа</w:t>
      </w:r>
      <w:r w:rsidR="00120C8D">
        <w:t xml:space="preserve"> </w:t>
      </w:r>
      <w:r>
        <w:t>1999</w:t>
      </w:r>
      <w:r w:rsidR="00120C8D">
        <w:t> года, в 1</w:t>
      </w:r>
      <w:r>
        <w:t>5</w:t>
      </w:r>
      <w:r w:rsidR="00120C8D">
        <w:t xml:space="preserve"> час. 00 мин.</w:t>
      </w:r>
    </w:p>
    <w:p w:rsidR="00120C8D" w:rsidRDefault="00120C8D" w:rsidP="00AA7AA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</w:p>
    <w:p w:rsidR="00CD4F54" w:rsidRDefault="00120C8D" w:rsidP="00AA7AA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>
        <w:rPr>
          <w:u w:val="single"/>
        </w:rPr>
        <w:t>Председатель</w:t>
      </w:r>
      <w:r>
        <w:t xml:space="preserve">:  </w:t>
      </w:r>
      <w:r w:rsidR="00CD4F54">
        <w:t xml:space="preserve">г-н </w:t>
      </w:r>
      <w:proofErr w:type="spellStart"/>
      <w:r w:rsidR="00CD4F54">
        <w:t>АБУЛ-НАСР</w:t>
      </w:r>
      <w:proofErr w:type="spellEnd"/>
    </w:p>
    <w:p w:rsidR="00120C8D" w:rsidRDefault="00CD4F54" w:rsidP="00AA7AA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>
        <w:t xml:space="preserve">затем: </w:t>
      </w:r>
      <w:r w:rsidR="00120C8D">
        <w:t>г-н ДЬЯКОНУ</w:t>
      </w:r>
    </w:p>
    <w:p w:rsidR="00120C8D" w:rsidRDefault="00120C8D" w:rsidP="00AA7AA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</w:p>
    <w:p w:rsidR="00120C8D" w:rsidRDefault="00120C8D" w:rsidP="00AA7AA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>
        <w:t>СОДЕРЖАНИЕ</w:t>
      </w:r>
    </w:p>
    <w:p w:rsidR="00120C8D" w:rsidRDefault="00120C8D" w:rsidP="00AA7AA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</w:p>
    <w:p w:rsidR="005133D4" w:rsidRDefault="005133D4" w:rsidP="00AA7AA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</w:pPr>
      <w:r>
        <w:t>ОРГАНИЗАЦИОННЫЕ И ДРУГИЕ ВОПРОСЫ (</w:t>
      </w:r>
      <w:r w:rsidRPr="002914EF">
        <w:rPr>
          <w:i/>
        </w:rPr>
        <w:t>продолжение</w:t>
      </w:r>
      <w:r>
        <w:t>)</w:t>
      </w:r>
    </w:p>
    <w:p w:rsidR="005133D4" w:rsidRDefault="005133D4" w:rsidP="00AA7AA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</w:pPr>
    </w:p>
    <w:p w:rsidR="00CE0AFD" w:rsidRDefault="002D1E74" w:rsidP="00AA7AA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b/>
          <w:color w:val="FF0000"/>
        </w:rPr>
      </w:pPr>
      <w:r w:rsidRPr="00AE4783">
        <w:t>ТРЕТЬЕ ДЕСЯТИЛЕТИЕ ДЕЙСТВИЙ ПО БОРЬБЕ ПРОТИВ РАСИЗМА И РАСОВОЙ ДИСКРИМИНАЦИИ</w:t>
      </w:r>
      <w:r w:rsidR="009A2501">
        <w:t xml:space="preserve">; </w:t>
      </w:r>
      <w:r w:rsidRPr="00AE4783">
        <w:t xml:space="preserve"> </w:t>
      </w:r>
      <w:r w:rsidR="00FF7CF7" w:rsidRPr="00AE4783">
        <w:t xml:space="preserve">ВСЕМИРНАЯ КОНФЕРЕНЦИЯ </w:t>
      </w:r>
      <w:r w:rsidR="00CE0AFD" w:rsidRPr="00AE4783">
        <w:t xml:space="preserve">ПО БОРЬБЕ </w:t>
      </w:r>
      <w:r w:rsidR="00FF7CF7" w:rsidRPr="00AE4783">
        <w:t xml:space="preserve">ПРОТИВ РАСИЗМА, РАСОВОЙ ДИСКРИМИНАЦИИ, КСЕНОФОБИИ И </w:t>
      </w:r>
      <w:r w:rsidR="00CE0AFD" w:rsidRPr="00AE4783">
        <w:t xml:space="preserve">СВЯЗАННОЙ С НИМИ </w:t>
      </w:r>
      <w:r w:rsidR="00EA3503" w:rsidRPr="00AE4783">
        <w:t xml:space="preserve">НЕТЕРПИМОСТИ </w:t>
      </w:r>
    </w:p>
    <w:p w:rsidR="00CE0AFD" w:rsidRDefault="00CE0AFD" w:rsidP="00AA7AA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b/>
          <w:color w:val="FF0000"/>
        </w:rPr>
      </w:pPr>
    </w:p>
    <w:p w:rsidR="00120C8D" w:rsidRDefault="00120C8D" w:rsidP="00AA7AA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</w:pPr>
      <w:r>
        <w:t>РАССМОТРЕНИЕ ДОКЛАДОВ, ЗАМЕЧАНИЙ И ИНФОРМАЦИИ, ПРЕДСТАВЛЯЕМЫХ ГОСУДАРСТВАМИ-УЧАСТНИКАМИ В СООТВЕТСТВИИ СО СТАТЬЕЙ 9 КОНВЕНЦИИ (</w:t>
      </w:r>
      <w:r>
        <w:rPr>
          <w:i/>
          <w:iCs/>
        </w:rPr>
        <w:t>продолжение</w:t>
      </w:r>
      <w:r>
        <w:t>)</w:t>
      </w:r>
    </w:p>
    <w:p w:rsidR="00120C8D" w:rsidRDefault="00120C8D" w:rsidP="00AA7AA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</w:pPr>
    </w:p>
    <w:p w:rsidR="002914EF" w:rsidRPr="000F5B34" w:rsidRDefault="00EA3503" w:rsidP="00AA7AA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ind w:left="567" w:hanging="567"/>
      </w:pPr>
      <w:r>
        <w:t>-</w:t>
      </w:r>
      <w:r w:rsidR="00145FCA" w:rsidRPr="00145FCA">
        <w:tab/>
      </w:r>
      <w:r>
        <w:t xml:space="preserve">Тринадцатый, четырнадцатый и пятнадцатый периодические </w:t>
      </w:r>
      <w:r w:rsidRPr="002914EF">
        <w:t xml:space="preserve">доклады </w:t>
      </w:r>
      <w:r w:rsidR="002914EF" w:rsidRPr="00AE4783">
        <w:t>Исламской Республики Иран</w:t>
      </w:r>
      <w:r w:rsidR="002914EF" w:rsidRPr="00CF5743">
        <w:t xml:space="preserve"> (</w:t>
      </w:r>
      <w:r w:rsidR="002914EF" w:rsidRPr="00CF5743">
        <w:rPr>
          <w:i/>
        </w:rPr>
        <w:t>пр</w:t>
      </w:r>
      <w:r w:rsidR="002914EF" w:rsidRPr="002914EF">
        <w:rPr>
          <w:i/>
        </w:rPr>
        <w:t>одолжение</w:t>
      </w:r>
      <w:r w:rsidR="002914EF" w:rsidRPr="002914EF">
        <w:t>)</w:t>
      </w:r>
    </w:p>
    <w:p w:rsidR="00145FCA" w:rsidRPr="000F5B34" w:rsidRDefault="00145FCA" w:rsidP="00AA7AA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ind w:left="567" w:hanging="567"/>
      </w:pPr>
    </w:p>
    <w:p w:rsidR="00120C8D" w:rsidRPr="002914EF" w:rsidRDefault="00EA3503" w:rsidP="00AA7AA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ind w:left="567" w:hanging="567"/>
      </w:pPr>
      <w:r>
        <w:t>-</w:t>
      </w:r>
      <w:r w:rsidR="00145FCA" w:rsidRPr="00145FCA">
        <w:tab/>
      </w:r>
      <w:r w:rsidR="002914EF" w:rsidRPr="00AE4783">
        <w:t>Первоначальный, второй</w:t>
      </w:r>
      <w:r w:rsidR="002914EF">
        <w:t>, третий, четвертый и пятый периодические доклады Мавритании</w:t>
      </w:r>
    </w:p>
    <w:p w:rsidR="00C32F87" w:rsidRPr="00C32F87" w:rsidRDefault="00120C8D" w:rsidP="00AA7AA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pacing w:line="240" w:lineRule="auto"/>
        <w:rPr>
          <w:sz w:val="16"/>
          <w:szCs w:val="16"/>
        </w:rPr>
      </w:pPr>
      <w:r>
        <w:t>_____________________________________________________________________________</w:t>
      </w:r>
    </w:p>
    <w:p w:rsidR="00120C8D" w:rsidRPr="00C32F87" w:rsidRDefault="00120C8D" w:rsidP="00AA7AA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pacing w:line="240" w:lineRule="auto"/>
        <w:rPr>
          <w:sz w:val="16"/>
          <w:szCs w:val="16"/>
        </w:rPr>
      </w:pPr>
      <w:r>
        <w:tab/>
      </w:r>
      <w:r w:rsidR="00AA7AA3" w:rsidRPr="00C32F87">
        <w:rPr>
          <w:sz w:val="16"/>
          <w:szCs w:val="16"/>
        </w:rPr>
        <w:t xml:space="preserve">В </w:t>
      </w:r>
      <w:r w:rsidRPr="00C32F87">
        <w:rPr>
          <w:sz w:val="16"/>
          <w:szCs w:val="16"/>
        </w:rPr>
        <w:t>настоящий отчет могут вноситься поправки.</w:t>
      </w:r>
    </w:p>
    <w:p w:rsidR="00AA7AA3" w:rsidRPr="00C32F87" w:rsidRDefault="00AA7AA3" w:rsidP="00AA7AA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pacing w:line="240" w:lineRule="auto"/>
        <w:rPr>
          <w:sz w:val="16"/>
          <w:szCs w:val="16"/>
        </w:rPr>
      </w:pPr>
    </w:p>
    <w:p w:rsidR="002914EF" w:rsidRPr="00C32F87" w:rsidRDefault="002914EF" w:rsidP="00AA7AA3">
      <w:pPr>
        <w:spacing w:line="216" w:lineRule="auto"/>
        <w:rPr>
          <w:sz w:val="16"/>
          <w:szCs w:val="16"/>
        </w:rPr>
      </w:pPr>
      <w:r w:rsidRPr="00C32F87">
        <w:rPr>
          <w:sz w:val="16"/>
          <w:szCs w:val="16"/>
        </w:rP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 w:rsidRPr="00C32F87">
        <w:rPr>
          <w:sz w:val="16"/>
          <w:szCs w:val="16"/>
          <w:u w:val="single"/>
        </w:rPr>
        <w:t>в течение одной недели с момента выпуска настоящего документа</w:t>
      </w:r>
      <w:r w:rsidRPr="00C32F87">
        <w:rPr>
          <w:sz w:val="16"/>
          <w:szCs w:val="16"/>
        </w:rPr>
        <w:t xml:space="preserve"> в Секцию редактирования официальных отчетов, ком. </w:t>
      </w:r>
      <w:proofErr w:type="spellStart"/>
      <w:r w:rsidRPr="00C32F87">
        <w:rPr>
          <w:sz w:val="16"/>
          <w:szCs w:val="16"/>
        </w:rPr>
        <w:t>Е.4108</w:t>
      </w:r>
      <w:proofErr w:type="spellEnd"/>
      <w:r w:rsidRPr="00C32F87">
        <w:rPr>
          <w:sz w:val="16"/>
          <w:szCs w:val="16"/>
        </w:rPr>
        <w:t>, Дворец Наций, Женева.</w:t>
      </w:r>
    </w:p>
    <w:p w:rsidR="002914EF" w:rsidRPr="00C32F87" w:rsidRDefault="002914EF" w:rsidP="00AA7AA3">
      <w:pPr>
        <w:spacing w:line="216" w:lineRule="auto"/>
        <w:rPr>
          <w:sz w:val="16"/>
          <w:szCs w:val="16"/>
        </w:rPr>
      </w:pPr>
    </w:p>
    <w:p w:rsidR="002914EF" w:rsidRPr="00C32F87" w:rsidRDefault="002914EF" w:rsidP="00AA7AA3">
      <w:pPr>
        <w:spacing w:line="216" w:lineRule="auto"/>
        <w:rPr>
          <w:sz w:val="16"/>
          <w:szCs w:val="16"/>
        </w:rPr>
      </w:pPr>
      <w:r w:rsidRPr="00C32F87">
        <w:rPr>
          <w:sz w:val="16"/>
          <w:szCs w:val="16"/>
        </w:rPr>
        <w:tab/>
        <w:t>Все поправки к отчетам об открытых заседаниях Комитета на нынешней сессии будут сведены в единое исправление, которое будет издано вскоре после окончания сессии.</w:t>
      </w:r>
    </w:p>
    <w:p w:rsidR="00120C8D" w:rsidRPr="00C32F87" w:rsidRDefault="00120C8D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pacing w:line="216" w:lineRule="auto"/>
        <w:rPr>
          <w:sz w:val="16"/>
          <w:szCs w:val="16"/>
        </w:rPr>
      </w:pPr>
    </w:p>
    <w:p w:rsidR="00120C8D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i/>
          <w:iCs/>
        </w:rPr>
      </w:pPr>
      <w:r>
        <w:rPr>
          <w:i/>
          <w:iCs/>
        </w:rPr>
        <w:t>Заседание открывается в 1</w:t>
      </w:r>
      <w:r w:rsidR="00DE5EC1">
        <w:rPr>
          <w:i/>
          <w:iCs/>
        </w:rPr>
        <w:t>5</w:t>
      </w:r>
      <w:r>
        <w:rPr>
          <w:i/>
          <w:iCs/>
        </w:rPr>
        <w:t xml:space="preserve"> час. 5 мин.</w:t>
      </w:r>
    </w:p>
    <w:p w:rsidR="00120C8D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i/>
          <w:iCs/>
        </w:rPr>
      </w:pPr>
    </w:p>
    <w:p w:rsidR="00DE5EC1" w:rsidRDefault="00DE5EC1" w:rsidP="00DE5EC1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 w:rsidRPr="00DE5EC1">
        <w:rPr>
          <w:u w:val="single"/>
        </w:rPr>
        <w:t>ОРГАНИЗАЦИОННЫЕ И ДРУГИЕ ВОПРОСЫ</w:t>
      </w:r>
      <w:r>
        <w:t xml:space="preserve"> </w:t>
      </w:r>
      <w:r w:rsidRPr="00332E5D">
        <w:t>(пункт 2 повестки дня)</w:t>
      </w:r>
      <w:r>
        <w:t xml:space="preserve"> (</w:t>
      </w:r>
      <w:r w:rsidRPr="002914EF">
        <w:rPr>
          <w:i/>
        </w:rPr>
        <w:t>продолжение</w:t>
      </w:r>
      <w:r>
        <w:t>)</w:t>
      </w:r>
    </w:p>
    <w:p w:rsidR="00120C8D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i/>
          <w:iCs/>
        </w:rPr>
      </w:pPr>
    </w:p>
    <w:p w:rsidR="00C82462" w:rsidRDefault="00C82462" w:rsidP="00C82462">
      <w:r>
        <w:t>1.</w:t>
      </w:r>
      <w:r>
        <w:tab/>
      </w:r>
      <w:r>
        <w:rPr>
          <w:u w:val="single"/>
        </w:rPr>
        <w:t>ПРЕДСЕДАТЕЛЬ</w:t>
      </w:r>
      <w:r>
        <w:t xml:space="preserve"> вы</w:t>
      </w:r>
      <w:r w:rsidR="003B0211">
        <w:t>ражает</w:t>
      </w:r>
      <w:r>
        <w:t xml:space="preserve"> глубокое сожаление </w:t>
      </w:r>
      <w:r w:rsidR="003B0211">
        <w:t>в связи с тем</w:t>
      </w:r>
      <w:r w:rsidR="0041028D">
        <w:t xml:space="preserve">, что </w:t>
      </w:r>
      <w:r w:rsidR="00E0354D">
        <w:t>с</w:t>
      </w:r>
      <w:r w:rsidR="00C32F87">
        <w:t>е</w:t>
      </w:r>
      <w:r w:rsidR="0041028D">
        <w:t xml:space="preserve">кретариат не счел </w:t>
      </w:r>
      <w:r w:rsidR="003B0211">
        <w:t>целесообразным</w:t>
      </w:r>
      <w:r>
        <w:t xml:space="preserve"> представить </w:t>
      </w:r>
      <w:r w:rsidR="0041028D" w:rsidRPr="0041028D">
        <w:t>в ответ на просьбу</w:t>
      </w:r>
      <w:r w:rsidR="0041028D">
        <w:t xml:space="preserve"> </w:t>
      </w:r>
      <w:r>
        <w:t>член</w:t>
      </w:r>
      <w:r w:rsidR="0041028D">
        <w:t>ов</w:t>
      </w:r>
      <w:r>
        <w:t xml:space="preserve"> Комитета </w:t>
      </w:r>
      <w:r w:rsidR="0041028D">
        <w:t>разъяснения</w:t>
      </w:r>
      <w:r>
        <w:t xml:space="preserve"> относительно </w:t>
      </w:r>
      <w:r w:rsidR="0041028D">
        <w:t xml:space="preserve">направленной в их адрес </w:t>
      </w:r>
      <w:r w:rsidR="00C761B8">
        <w:t>пояснительной записки</w:t>
      </w:r>
      <w:r w:rsidR="00C761B8" w:rsidRPr="00C761B8">
        <w:t xml:space="preserve"> </w:t>
      </w:r>
      <w:r w:rsidR="00C761B8">
        <w:t>по вопросу фина</w:t>
      </w:r>
      <w:r w:rsidR="0041028D">
        <w:t>нсирования их дорожных расходов.</w:t>
      </w:r>
    </w:p>
    <w:p w:rsidR="00C82462" w:rsidRDefault="00C82462" w:rsidP="00C82462"/>
    <w:p w:rsidR="00C82462" w:rsidRDefault="00C82462" w:rsidP="00C82462">
      <w:r>
        <w:t>2.</w:t>
      </w:r>
      <w:r>
        <w:tab/>
      </w:r>
      <w:r w:rsidRPr="007B3034">
        <w:rPr>
          <w:u w:val="single"/>
        </w:rPr>
        <w:t xml:space="preserve">Г-н </w:t>
      </w:r>
      <w:proofErr w:type="spellStart"/>
      <w:r w:rsidRPr="007B3034">
        <w:rPr>
          <w:u w:val="single"/>
        </w:rPr>
        <w:t>ВОЛЬФРУМ</w:t>
      </w:r>
      <w:proofErr w:type="spellEnd"/>
      <w:r>
        <w:t xml:space="preserve"> отмечает, что </w:t>
      </w:r>
      <w:r w:rsidR="00EA37C3">
        <w:t>на протяжени</w:t>
      </w:r>
      <w:r w:rsidR="00F73C41">
        <w:t>и</w:t>
      </w:r>
      <w:r w:rsidR="0033207F">
        <w:t xml:space="preserve"> предыдущих лет предста</w:t>
      </w:r>
      <w:r w:rsidR="00F73C41">
        <w:t>витель Генерального секретаря</w:t>
      </w:r>
      <w:r w:rsidR="00783059">
        <w:t xml:space="preserve"> О</w:t>
      </w:r>
      <w:r w:rsidR="00145FCA">
        <w:t xml:space="preserve">рганизации </w:t>
      </w:r>
      <w:r w:rsidR="00783059">
        <w:t>О</w:t>
      </w:r>
      <w:r w:rsidR="00145FCA">
        <w:t xml:space="preserve">бъединенных </w:t>
      </w:r>
      <w:r w:rsidR="00783059">
        <w:t>Н</w:t>
      </w:r>
      <w:r w:rsidR="00145FCA">
        <w:t>аций</w:t>
      </w:r>
      <w:r w:rsidR="0033207F">
        <w:t>, в лице г-жи Клейн, присутствовал на большинстве заседаний Комитета</w:t>
      </w:r>
      <w:r w:rsidR="000F5B34">
        <w:t xml:space="preserve">. </w:t>
      </w:r>
      <w:r w:rsidR="0033207F">
        <w:t xml:space="preserve"> Чем вызвано отсутствие на этот раз человека, который </w:t>
      </w:r>
      <w:r w:rsidR="00D153C1">
        <w:t xml:space="preserve">выполняет </w:t>
      </w:r>
      <w:r w:rsidR="0033207F">
        <w:t xml:space="preserve">функции, ранее </w:t>
      </w:r>
      <w:r w:rsidR="00C844B9">
        <w:t>в</w:t>
      </w:r>
      <w:r w:rsidR="007A7AA7">
        <w:t>озлагавшиеся</w:t>
      </w:r>
      <w:r w:rsidR="00C844B9">
        <w:t xml:space="preserve"> на г-жу</w:t>
      </w:r>
      <w:r w:rsidR="0033207F">
        <w:t xml:space="preserve"> Клейн?</w:t>
      </w:r>
      <w:r w:rsidR="000F5B34" w:rsidRPr="000F5B34">
        <w:t xml:space="preserve"> </w:t>
      </w:r>
      <w:r w:rsidR="0033207F">
        <w:t xml:space="preserve"> </w:t>
      </w:r>
      <w:r w:rsidR="007A7AA7">
        <w:t>Значит ли это, что</w:t>
      </w:r>
      <w:r w:rsidR="007B3034">
        <w:t xml:space="preserve"> </w:t>
      </w:r>
      <w:r w:rsidR="00C844B9">
        <w:t xml:space="preserve">отныне </w:t>
      </w:r>
      <w:r w:rsidR="007B3034">
        <w:t xml:space="preserve">Секретариат </w:t>
      </w:r>
      <w:r w:rsidR="0033207F">
        <w:t>отделен от Комитета?</w:t>
      </w:r>
      <w:r w:rsidR="0041028D">
        <w:t xml:space="preserve">  </w:t>
      </w:r>
    </w:p>
    <w:p w:rsidR="0033207F" w:rsidRDefault="0033207F" w:rsidP="00C82462"/>
    <w:p w:rsidR="0033207F" w:rsidRPr="00CE0AFD" w:rsidRDefault="0033207F" w:rsidP="00C82462">
      <w:r>
        <w:t>3</w:t>
      </w:r>
      <w:r w:rsidR="000F5B34">
        <w:t xml:space="preserve">. </w:t>
      </w:r>
      <w:r>
        <w:tab/>
      </w:r>
      <w:r w:rsidR="007B3034" w:rsidRPr="00AB619C">
        <w:rPr>
          <w:u w:val="single"/>
        </w:rPr>
        <w:t>ПРЕДСЕДАТЕЛЬ</w:t>
      </w:r>
      <w:r w:rsidR="007B3034">
        <w:t xml:space="preserve"> считает, что</w:t>
      </w:r>
      <w:r w:rsidRPr="0033207F">
        <w:t xml:space="preserve"> </w:t>
      </w:r>
      <w:r w:rsidR="007D3773">
        <w:t>это только часть проблемы</w:t>
      </w:r>
      <w:r w:rsidR="000F5B34">
        <w:t xml:space="preserve">. </w:t>
      </w:r>
      <w:r w:rsidRPr="0033207F">
        <w:t xml:space="preserve"> </w:t>
      </w:r>
      <w:r w:rsidR="007B3034">
        <w:t>В самом деле</w:t>
      </w:r>
      <w:r w:rsidRPr="0033207F">
        <w:t xml:space="preserve">, </w:t>
      </w:r>
      <w:r w:rsidR="00B73985">
        <w:t xml:space="preserve">на открытии данной сессии Комитета не присутствовал </w:t>
      </w:r>
      <w:r w:rsidR="007B3034">
        <w:t>ни оди</w:t>
      </w:r>
      <w:r>
        <w:t xml:space="preserve">н </w:t>
      </w:r>
      <w:r w:rsidR="00B73985">
        <w:t>высокопоставленный чиновник</w:t>
      </w:r>
      <w:r w:rsidR="007B3034">
        <w:t xml:space="preserve"> </w:t>
      </w:r>
      <w:r w:rsidR="00B73985">
        <w:t xml:space="preserve">из Управления </w:t>
      </w:r>
      <w:r w:rsidR="007B3034">
        <w:t>Верховного комиссара О</w:t>
      </w:r>
      <w:r w:rsidR="00145FCA">
        <w:t xml:space="preserve">рганизации </w:t>
      </w:r>
      <w:r w:rsidR="007B3034">
        <w:t>О</w:t>
      </w:r>
      <w:r w:rsidR="00145FCA">
        <w:t xml:space="preserve">бъединенных </w:t>
      </w:r>
      <w:r w:rsidR="007B3034">
        <w:t>Н</w:t>
      </w:r>
      <w:r w:rsidR="00145FCA">
        <w:t>аций</w:t>
      </w:r>
      <w:r w:rsidR="007B3034">
        <w:t xml:space="preserve"> по пра</w:t>
      </w:r>
      <w:r>
        <w:t>вам человека</w:t>
      </w:r>
      <w:r w:rsidR="007B3034">
        <w:t>,</w:t>
      </w:r>
      <w:r>
        <w:t xml:space="preserve"> </w:t>
      </w:r>
      <w:r w:rsidR="00494033">
        <w:t>поскольку сам</w:t>
      </w:r>
      <w:r w:rsidR="000A0824">
        <w:t>а</w:t>
      </w:r>
      <w:r w:rsidR="00494033">
        <w:t xml:space="preserve"> </w:t>
      </w:r>
      <w:r w:rsidR="007A1B69">
        <w:t>Верховный комиссар О</w:t>
      </w:r>
      <w:r w:rsidR="00145FCA">
        <w:t xml:space="preserve">рганизации </w:t>
      </w:r>
      <w:r w:rsidR="007A1B69">
        <w:t>О</w:t>
      </w:r>
      <w:r w:rsidR="00145FCA">
        <w:t xml:space="preserve">бъединенных </w:t>
      </w:r>
      <w:r w:rsidR="007A1B69">
        <w:t>Н</w:t>
      </w:r>
      <w:r w:rsidR="00145FCA">
        <w:t>аций</w:t>
      </w:r>
      <w:r w:rsidR="007A1B69">
        <w:t xml:space="preserve"> по правам человека </w:t>
      </w:r>
      <w:r w:rsidR="00CE0AFD">
        <w:t>в это время присутствовал</w:t>
      </w:r>
      <w:r w:rsidR="000A0824">
        <w:t>а</w:t>
      </w:r>
      <w:r w:rsidR="00CE0AFD">
        <w:t xml:space="preserve"> на заседании Подкомиссии по </w:t>
      </w:r>
      <w:r w:rsidR="00121D33">
        <w:t>поощрению</w:t>
      </w:r>
      <w:r w:rsidR="00CE0AFD">
        <w:t xml:space="preserve"> и защите прав человека</w:t>
      </w:r>
      <w:r w:rsidR="000F5B34">
        <w:t xml:space="preserve">. </w:t>
      </w:r>
      <w:r w:rsidR="00CE0AFD">
        <w:t xml:space="preserve"> Также вызывает сожаление тот факт, что день и час намеченной между членами Комитета и Верховн</w:t>
      </w:r>
      <w:r w:rsidR="00ED2137">
        <w:t>ым</w:t>
      </w:r>
      <w:r w:rsidR="00CE0AFD">
        <w:t xml:space="preserve"> комиссар</w:t>
      </w:r>
      <w:r w:rsidR="00ED2137">
        <w:t>ом</w:t>
      </w:r>
      <w:r w:rsidR="00CE0AFD">
        <w:t xml:space="preserve"> О</w:t>
      </w:r>
      <w:r w:rsidR="00145FCA">
        <w:t xml:space="preserve">рганизации </w:t>
      </w:r>
      <w:r w:rsidR="00CE0AFD">
        <w:t>О</w:t>
      </w:r>
      <w:r w:rsidR="00145FCA">
        <w:t xml:space="preserve">бъединенных </w:t>
      </w:r>
      <w:r w:rsidR="00CE0AFD">
        <w:t>Н</w:t>
      </w:r>
      <w:r w:rsidR="00145FCA">
        <w:t>аций</w:t>
      </w:r>
      <w:r w:rsidR="00CE0AFD">
        <w:t xml:space="preserve"> по правам человека </w:t>
      </w:r>
      <w:r w:rsidR="00ED2137">
        <w:t xml:space="preserve">встречи </w:t>
      </w:r>
      <w:r w:rsidR="00CE0AFD">
        <w:t>были, в некотором роде, навязаны Комитету</w:t>
      </w:r>
      <w:r w:rsidR="000F5B34">
        <w:t xml:space="preserve">. </w:t>
      </w:r>
      <w:r w:rsidR="00CE0AFD">
        <w:t xml:space="preserve"> </w:t>
      </w:r>
    </w:p>
    <w:p w:rsidR="00120C8D" w:rsidRDefault="00120C8D"/>
    <w:p w:rsidR="00CE0AFD" w:rsidRDefault="00CE0AFD" w:rsidP="00CE0AF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 w:rsidRPr="000A0824">
        <w:rPr>
          <w:u w:val="single"/>
        </w:rPr>
        <w:t>ТРЕТЬЕ ДЕСЯТИЛЕТИЕ ДЕЙСТВИЙ ПО БОРЬБЕ ПРОТИВ РАСИЗМА И РАСОВОЙ ДИСКРИМИНАЦИИ</w:t>
      </w:r>
      <w:r w:rsidR="009A2501">
        <w:rPr>
          <w:u w:val="single"/>
        </w:rPr>
        <w:t xml:space="preserve">; </w:t>
      </w:r>
      <w:r w:rsidRPr="000A0824">
        <w:rPr>
          <w:u w:val="single"/>
        </w:rPr>
        <w:t xml:space="preserve"> ВСЕМИРНАЯ КОНФЕРЕНЦИЯ </w:t>
      </w:r>
      <w:r w:rsidR="00FA413D" w:rsidRPr="000A0824">
        <w:rPr>
          <w:u w:val="single"/>
        </w:rPr>
        <w:t xml:space="preserve">ПО БОРЬБЕ </w:t>
      </w:r>
      <w:r w:rsidRPr="000A0824">
        <w:rPr>
          <w:u w:val="single"/>
        </w:rPr>
        <w:t xml:space="preserve">ПРОТИВ РАСИЗМА, РАСОВОЙ ДИСКРИМИНАЦИИ, КСЕНОФОБИИ И </w:t>
      </w:r>
      <w:r w:rsidR="00FA413D" w:rsidRPr="000A0824">
        <w:rPr>
          <w:u w:val="single"/>
        </w:rPr>
        <w:t xml:space="preserve">СВЯЗАННОЙ С НИМИ </w:t>
      </w:r>
      <w:r w:rsidRPr="000A0824">
        <w:rPr>
          <w:u w:val="single"/>
        </w:rPr>
        <w:t>НЕТЕРПИМОСТИ</w:t>
      </w:r>
      <w:r w:rsidRPr="00FA413D">
        <w:t xml:space="preserve"> </w:t>
      </w:r>
      <w:r w:rsidR="006217C7" w:rsidRPr="000A0824">
        <w:t>(пункт 9 повестки дня)</w:t>
      </w:r>
      <w:r w:rsidR="006217C7" w:rsidRPr="006217C7">
        <w:rPr>
          <w:i/>
        </w:rPr>
        <w:t xml:space="preserve"> </w:t>
      </w:r>
      <w:r w:rsidRPr="006217C7">
        <w:rPr>
          <w:i/>
        </w:rPr>
        <w:t>(</w:t>
      </w:r>
      <w:r w:rsidRPr="002914EF">
        <w:rPr>
          <w:i/>
        </w:rPr>
        <w:t>продолжение</w:t>
      </w:r>
      <w:r>
        <w:t>)</w:t>
      </w:r>
    </w:p>
    <w:p w:rsidR="00CE0AFD" w:rsidRDefault="00CE0AFD"/>
    <w:p w:rsidR="00B5406B" w:rsidRPr="00B5406B" w:rsidRDefault="00534C08" w:rsidP="00534C08">
      <w:r>
        <w:t>4</w:t>
      </w:r>
      <w:r w:rsidR="000F5B34">
        <w:t xml:space="preserve">. </w:t>
      </w:r>
      <w:r>
        <w:tab/>
      </w:r>
      <w:r w:rsidR="00184ECC" w:rsidRPr="00AB54C4">
        <w:rPr>
          <w:u w:val="single"/>
        </w:rPr>
        <w:t xml:space="preserve">Г-н </w:t>
      </w:r>
      <w:proofErr w:type="spellStart"/>
      <w:r w:rsidR="00184ECC" w:rsidRPr="00AB54C4">
        <w:rPr>
          <w:caps/>
          <w:u w:val="single"/>
        </w:rPr>
        <w:t>Лечуга</w:t>
      </w:r>
      <w:proofErr w:type="spellEnd"/>
      <w:r w:rsidR="00184ECC" w:rsidRPr="00AB54C4">
        <w:rPr>
          <w:caps/>
          <w:u w:val="single"/>
        </w:rPr>
        <w:t xml:space="preserve"> </w:t>
      </w:r>
      <w:proofErr w:type="spellStart"/>
      <w:r w:rsidR="00184ECC" w:rsidRPr="00AB54C4">
        <w:rPr>
          <w:caps/>
          <w:u w:val="single"/>
        </w:rPr>
        <w:t>Эвиа</w:t>
      </w:r>
      <w:proofErr w:type="spellEnd"/>
      <w:r w:rsidR="00184ECC" w:rsidRPr="00AB54C4">
        <w:t xml:space="preserve"> </w:t>
      </w:r>
      <w:r w:rsidR="00184ECC">
        <w:t xml:space="preserve">хотел бы внести уточнение </w:t>
      </w:r>
      <w:r w:rsidR="00AB646A">
        <w:t xml:space="preserve">в связи с </w:t>
      </w:r>
      <w:r w:rsidR="00184ECC">
        <w:t>выступлени</w:t>
      </w:r>
      <w:r w:rsidR="00AB646A">
        <w:t>ем</w:t>
      </w:r>
      <w:r w:rsidR="00184ECC">
        <w:t xml:space="preserve"> г-на </w:t>
      </w:r>
      <w:proofErr w:type="spellStart"/>
      <w:r w:rsidR="00184ECC">
        <w:t>Гарвалова</w:t>
      </w:r>
      <w:proofErr w:type="spellEnd"/>
      <w:r w:rsidR="00184ECC">
        <w:t xml:space="preserve"> на предыдущем заседании</w:t>
      </w:r>
      <w:r w:rsidR="000F5B34">
        <w:t xml:space="preserve">. </w:t>
      </w:r>
      <w:r w:rsidR="00184ECC">
        <w:t xml:space="preserve"> </w:t>
      </w:r>
      <w:r w:rsidR="007C4FD5">
        <w:t>Согласно заявлению последнего</w:t>
      </w:r>
      <w:r w:rsidR="00B5406B">
        <w:t>,</w:t>
      </w:r>
      <w:r w:rsidR="00B5406B" w:rsidRPr="00B5406B">
        <w:t xml:space="preserve"> </w:t>
      </w:r>
      <w:r w:rsidR="00B5406B">
        <w:t>две страны</w:t>
      </w:r>
      <w:r w:rsidR="001B47A9">
        <w:t xml:space="preserve"> из</w:t>
      </w:r>
      <w:r w:rsidR="00B35332">
        <w:t xml:space="preserve"> входящи</w:t>
      </w:r>
      <w:r w:rsidR="001B47A9">
        <w:t>х</w:t>
      </w:r>
      <w:r w:rsidR="00B5406B">
        <w:t xml:space="preserve"> в Рабоч</w:t>
      </w:r>
      <w:r w:rsidR="00B35332">
        <w:t>ую</w:t>
      </w:r>
      <w:r w:rsidR="00B5406B">
        <w:t xml:space="preserve"> групп</w:t>
      </w:r>
      <w:r w:rsidR="00B35332">
        <w:t>у</w:t>
      </w:r>
      <w:r w:rsidR="00B5406B">
        <w:t xml:space="preserve"> открытого состава, созданн</w:t>
      </w:r>
      <w:r w:rsidR="00EA6B73">
        <w:t>ую</w:t>
      </w:r>
      <w:r w:rsidR="00B5406B">
        <w:t xml:space="preserve"> Комиссией по правам человека для подготовки Всемирной </w:t>
      </w:r>
      <w:r w:rsidR="00B5406B" w:rsidRPr="004A2094">
        <w:t>конференции</w:t>
      </w:r>
      <w:r w:rsidR="008B4161" w:rsidRPr="004A2094">
        <w:t xml:space="preserve"> по борьбе против расизма, расовой дискриминации, ксенофобии и связанной с ними нетерпимости</w:t>
      </w:r>
      <w:r w:rsidR="00B5406B" w:rsidRPr="004A2094">
        <w:t xml:space="preserve">, якобы выразили свои сомнения относительно полезности Комитета </w:t>
      </w:r>
      <w:r w:rsidR="00EA6B73" w:rsidRPr="004A2094">
        <w:t>при подготовке</w:t>
      </w:r>
      <w:r w:rsidR="00B5406B">
        <w:t xml:space="preserve"> Всемирной конференции</w:t>
      </w:r>
      <w:r w:rsidR="000F5B34">
        <w:t xml:space="preserve">. </w:t>
      </w:r>
      <w:r w:rsidR="00B5406B">
        <w:t xml:space="preserve"> </w:t>
      </w:r>
      <w:r w:rsidR="00555518">
        <w:t xml:space="preserve">Как заявил г-н </w:t>
      </w:r>
      <w:proofErr w:type="spellStart"/>
      <w:r w:rsidR="00555518">
        <w:t>Гарвалов</w:t>
      </w:r>
      <w:proofErr w:type="spellEnd"/>
      <w:r w:rsidR="00555518">
        <w:t xml:space="preserve">, этими странами являются </w:t>
      </w:r>
      <w:r w:rsidR="00B5406B">
        <w:t>Куба и Турция</w:t>
      </w:r>
      <w:r w:rsidR="000F5B34">
        <w:t xml:space="preserve">. </w:t>
      </w:r>
    </w:p>
    <w:p w:rsidR="00B5406B" w:rsidRDefault="00B5406B" w:rsidP="00534C08"/>
    <w:p w:rsidR="00534C08" w:rsidRDefault="00B5406B" w:rsidP="00534C08">
      <w:r>
        <w:t>5</w:t>
      </w:r>
      <w:r w:rsidR="000F5B34">
        <w:t xml:space="preserve">. </w:t>
      </w:r>
      <w:r>
        <w:tab/>
      </w:r>
      <w:r w:rsidR="008B4161">
        <w:t xml:space="preserve">Однако, </w:t>
      </w:r>
      <w:r w:rsidR="008B4161" w:rsidRPr="00745CD5">
        <w:t xml:space="preserve">по сведениям, полученным от представителя </w:t>
      </w:r>
      <w:r w:rsidR="00745CD5" w:rsidRPr="00745CD5">
        <w:t xml:space="preserve">Кубы, </w:t>
      </w:r>
      <w:r w:rsidR="00AD6275">
        <w:t xml:space="preserve">заседающей </w:t>
      </w:r>
      <w:r w:rsidR="00745CD5">
        <w:t>во главе</w:t>
      </w:r>
      <w:r w:rsidR="008B4161" w:rsidRPr="00745CD5">
        <w:t xml:space="preserve"> Рабочей</w:t>
      </w:r>
      <w:r w:rsidR="008B4161">
        <w:t xml:space="preserve"> группы, произошло недоразумение</w:t>
      </w:r>
      <w:r w:rsidR="00D2674B">
        <w:t>,</w:t>
      </w:r>
      <w:r w:rsidR="008B4161">
        <w:t xml:space="preserve"> и на самом деле никакого замечания подобного рода не было высказано</w:t>
      </w:r>
      <w:r w:rsidR="000F5B34">
        <w:t xml:space="preserve">. </w:t>
      </w:r>
      <w:r w:rsidR="00D53DCD">
        <w:t xml:space="preserve"> Кроме того, Посол </w:t>
      </w:r>
      <w:r w:rsidR="005C0066" w:rsidRPr="005C0066">
        <w:t>Республики</w:t>
      </w:r>
      <w:r w:rsidR="00D53DCD" w:rsidRPr="005C0066">
        <w:t xml:space="preserve"> Куба при</w:t>
      </w:r>
      <w:r w:rsidR="00D53DCD">
        <w:t xml:space="preserve"> Отделении ООН в Женеве</w:t>
      </w:r>
      <w:r w:rsidR="00C25F14">
        <w:t xml:space="preserve"> </w:t>
      </w:r>
      <w:r w:rsidR="005C0066">
        <w:t>подтвердил</w:t>
      </w:r>
      <w:r w:rsidR="00C25F14">
        <w:t xml:space="preserve"> неизменность позиции </w:t>
      </w:r>
      <w:r w:rsidR="005C0066">
        <w:t>его страны</w:t>
      </w:r>
      <w:r w:rsidR="00C25F14">
        <w:t xml:space="preserve"> по данному вопросу и сказал, что он </w:t>
      </w:r>
      <w:r w:rsidR="000C6CCD">
        <w:t>полностью</w:t>
      </w:r>
      <w:r w:rsidR="00C25F14">
        <w:t xml:space="preserve"> </w:t>
      </w:r>
      <w:r w:rsidR="000C6CCD">
        <w:t>доволен</w:t>
      </w:r>
      <w:r w:rsidR="00C25F14">
        <w:t xml:space="preserve"> той ролью, </w:t>
      </w:r>
      <w:r w:rsidR="000C6CCD">
        <w:t>которую</w:t>
      </w:r>
      <w:r w:rsidR="00C25F14">
        <w:t xml:space="preserve"> выполняет Комитет </w:t>
      </w:r>
      <w:r w:rsidR="000C6CCD">
        <w:t xml:space="preserve">при подготовке </w:t>
      </w:r>
      <w:r w:rsidR="00C25F14">
        <w:t>проведения Всемирной конференции</w:t>
      </w:r>
      <w:r w:rsidR="000F5B34">
        <w:t xml:space="preserve">. </w:t>
      </w:r>
    </w:p>
    <w:p w:rsidR="00C25F14" w:rsidRDefault="00C25F14" w:rsidP="00534C08"/>
    <w:p w:rsidR="00C25F14" w:rsidRPr="00C25F14" w:rsidRDefault="00AB619C" w:rsidP="00534C08">
      <w:r>
        <w:t>6</w:t>
      </w:r>
      <w:r w:rsidR="000F5B34">
        <w:t xml:space="preserve">. </w:t>
      </w:r>
      <w:r>
        <w:tab/>
      </w:r>
      <w:r w:rsidR="00C25F14" w:rsidRPr="00AB619C">
        <w:rPr>
          <w:u w:val="single"/>
        </w:rPr>
        <w:t>ПРЕДСЕДАТЕЛЬ</w:t>
      </w:r>
      <w:r w:rsidR="00C25F14">
        <w:t xml:space="preserve"> говорит о том, что</w:t>
      </w:r>
      <w:r w:rsidR="001E7613">
        <w:t xml:space="preserve"> теперь, когда данный вопрос уточнен, </w:t>
      </w:r>
      <w:r w:rsidR="00C25F14">
        <w:t>Комитет может вернуться к рассмотрению докладов государств-участников</w:t>
      </w:r>
      <w:r w:rsidR="000F5B34">
        <w:t xml:space="preserve">. </w:t>
      </w:r>
      <w:r w:rsidR="00C25F14">
        <w:t xml:space="preserve"> </w:t>
      </w:r>
    </w:p>
    <w:p w:rsidR="00534C08" w:rsidRDefault="00534C08" w:rsidP="00534C08"/>
    <w:p w:rsidR="004F5597" w:rsidRDefault="004F5597" w:rsidP="004F559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 w:rsidRPr="00D855DD">
        <w:rPr>
          <w:u w:val="single"/>
        </w:rPr>
        <w:t>РАССМОТРЕНИЕ ДОКЛАДОВ, ЗАМЕЧАНИЙ И ИНФОРМАЦИИ, ПРЕДСТАВЛЯЕМЫХ ГОСУДАРСТВАМИ-УЧАСТНИКАМИ В СООТВЕТСТВИИ СО СТАТЬЕЙ 9 КОНВЕНЦИИ</w:t>
      </w:r>
      <w:r>
        <w:t xml:space="preserve"> (пункт 4 повестки дня) (</w:t>
      </w:r>
      <w:r>
        <w:rPr>
          <w:i/>
          <w:iCs/>
        </w:rPr>
        <w:t>продолжение</w:t>
      </w:r>
      <w:r>
        <w:t>)</w:t>
      </w:r>
    </w:p>
    <w:p w:rsidR="004F5597" w:rsidRDefault="004F5597" w:rsidP="00534C08"/>
    <w:p w:rsidR="00C25F14" w:rsidRDefault="00C25F14" w:rsidP="00534C08">
      <w:r w:rsidRPr="00442FE7">
        <w:rPr>
          <w:u w:val="single"/>
        </w:rPr>
        <w:t>Тринадцатый, четырнадцатый и пятнадцатый периодические доклады Исламской Республики Иран</w:t>
      </w:r>
      <w:r w:rsidRPr="00442FE7">
        <w:t xml:space="preserve"> (</w:t>
      </w:r>
      <w:proofErr w:type="spellStart"/>
      <w:r w:rsidRPr="00442FE7">
        <w:rPr>
          <w:lang w:val="en-US"/>
        </w:rPr>
        <w:t>CERD</w:t>
      </w:r>
      <w:proofErr w:type="spellEnd"/>
      <w:r w:rsidRPr="00442FE7">
        <w:t>/</w:t>
      </w:r>
      <w:r w:rsidRPr="00442FE7">
        <w:rPr>
          <w:lang w:val="en-US"/>
        </w:rPr>
        <w:t>C</w:t>
      </w:r>
      <w:r w:rsidRPr="00442FE7">
        <w:t>/338/</w:t>
      </w:r>
      <w:r w:rsidRPr="00442FE7">
        <w:rPr>
          <w:lang w:val="en-US"/>
        </w:rPr>
        <w:t>Add</w:t>
      </w:r>
      <w:r w:rsidR="000F5B34">
        <w:t xml:space="preserve">. </w:t>
      </w:r>
      <w:r w:rsidRPr="00442FE7">
        <w:t>8</w:t>
      </w:r>
      <w:r w:rsidR="009A2501">
        <w:t xml:space="preserve">; </w:t>
      </w:r>
      <w:r w:rsidRPr="00442FE7">
        <w:t xml:space="preserve"> </w:t>
      </w:r>
      <w:proofErr w:type="spellStart"/>
      <w:r w:rsidRPr="00442FE7">
        <w:rPr>
          <w:lang w:val="en-US"/>
        </w:rPr>
        <w:t>HRI</w:t>
      </w:r>
      <w:proofErr w:type="spellEnd"/>
      <w:r w:rsidRPr="00442FE7">
        <w:t>/</w:t>
      </w:r>
      <w:r w:rsidRPr="00442FE7">
        <w:rPr>
          <w:lang w:val="en-US"/>
        </w:rPr>
        <w:t>CORE</w:t>
      </w:r>
      <w:r w:rsidRPr="00442FE7">
        <w:t>/1/</w:t>
      </w:r>
      <w:r w:rsidRPr="00442FE7">
        <w:rPr>
          <w:lang w:val="en-US"/>
        </w:rPr>
        <w:t>Add</w:t>
      </w:r>
      <w:r w:rsidR="000F5B34">
        <w:t xml:space="preserve">. </w:t>
      </w:r>
      <w:r w:rsidRPr="00442FE7">
        <w:t>106)</w:t>
      </w:r>
      <w:r w:rsidRPr="00442FE7">
        <w:rPr>
          <w:i/>
        </w:rPr>
        <w:t xml:space="preserve"> (продолжение</w:t>
      </w:r>
      <w:r w:rsidRPr="002914EF">
        <w:t>)</w:t>
      </w:r>
    </w:p>
    <w:p w:rsidR="00534C08" w:rsidRPr="009A2501" w:rsidRDefault="00534C08"/>
    <w:p w:rsidR="00A33B72" w:rsidRDefault="00A33B72">
      <w:r>
        <w:t>7</w:t>
      </w:r>
      <w:r w:rsidR="000F5B34">
        <w:t xml:space="preserve">. </w:t>
      </w:r>
      <w:r>
        <w:tab/>
      </w:r>
      <w:r w:rsidRPr="00AB619C">
        <w:rPr>
          <w:u w:val="single"/>
        </w:rPr>
        <w:t xml:space="preserve">Г-н </w:t>
      </w:r>
      <w:proofErr w:type="spellStart"/>
      <w:r w:rsidRPr="00AB619C">
        <w:rPr>
          <w:u w:val="single"/>
        </w:rPr>
        <w:t>ван</w:t>
      </w:r>
      <w:proofErr w:type="spellEnd"/>
      <w:r w:rsidRPr="00AB619C">
        <w:rPr>
          <w:u w:val="single"/>
        </w:rPr>
        <w:t xml:space="preserve"> </w:t>
      </w:r>
      <w:proofErr w:type="spellStart"/>
      <w:r w:rsidRPr="00AB619C">
        <w:rPr>
          <w:u w:val="single"/>
        </w:rPr>
        <w:t>БОВЕН</w:t>
      </w:r>
      <w:proofErr w:type="spellEnd"/>
      <w:r>
        <w:t xml:space="preserve"> (Докладчик по Исламской Республике Иран) говорит о том, что </w:t>
      </w:r>
      <w:r w:rsidR="00826D15">
        <w:t>начало проведения насыщенного диалога</w:t>
      </w:r>
      <w:r>
        <w:t xml:space="preserve"> с </w:t>
      </w:r>
      <w:r w:rsidR="00826D15">
        <w:t>иранской делегацией свидетельствует о</w:t>
      </w:r>
      <w:r w:rsidR="00863C18">
        <w:t xml:space="preserve">б </w:t>
      </w:r>
      <w:r w:rsidR="001A12A3">
        <w:t>интересе</w:t>
      </w:r>
      <w:r w:rsidR="00826D15">
        <w:t xml:space="preserve"> членов Комитета к </w:t>
      </w:r>
      <w:r w:rsidR="001A12A3">
        <w:t>этой</w:t>
      </w:r>
      <w:r w:rsidR="00826D15">
        <w:t xml:space="preserve"> стране</w:t>
      </w:r>
      <w:r w:rsidR="000F5B34">
        <w:t xml:space="preserve">. </w:t>
      </w:r>
      <w:r w:rsidR="00826D15">
        <w:t xml:space="preserve"> К сожалению, количество заданных делегации вопросов было настолько велико, что ей </w:t>
      </w:r>
      <w:r w:rsidR="00863C18">
        <w:t xml:space="preserve">фактически </w:t>
      </w:r>
      <w:r w:rsidR="00826D15">
        <w:t xml:space="preserve">не </w:t>
      </w:r>
      <w:r w:rsidR="00271D0C">
        <w:t>хватило</w:t>
      </w:r>
      <w:r w:rsidR="00826D15">
        <w:t xml:space="preserve"> времени, для того </w:t>
      </w:r>
      <w:r w:rsidR="00271D0C">
        <w:t>чтобы</w:t>
      </w:r>
      <w:r w:rsidR="00826D15">
        <w:t xml:space="preserve"> подготовить развернутые на них ответы</w:t>
      </w:r>
      <w:r w:rsidR="000F5B34">
        <w:t xml:space="preserve">. </w:t>
      </w:r>
      <w:r w:rsidR="00271D0C">
        <w:t xml:space="preserve"> </w:t>
      </w:r>
      <w:r w:rsidR="00C74061">
        <w:t xml:space="preserve">В связи с этим </w:t>
      </w:r>
      <w:r w:rsidR="00DA5F81">
        <w:t xml:space="preserve">Комитет ожидает, что иранские власти выполнят взятые на себя обязательства и в дальнейшем представят </w:t>
      </w:r>
      <w:r w:rsidR="00CD6978">
        <w:t xml:space="preserve"> информацию</w:t>
      </w:r>
      <w:r w:rsidR="00DA5F81">
        <w:t xml:space="preserve"> и более точн</w:t>
      </w:r>
      <w:r w:rsidR="00C74061">
        <w:t>ые</w:t>
      </w:r>
      <w:r w:rsidR="00DA5F81">
        <w:t xml:space="preserve"> </w:t>
      </w:r>
      <w:r w:rsidR="00C74061">
        <w:t>сведения</w:t>
      </w:r>
      <w:r w:rsidR="00DA5F81">
        <w:t xml:space="preserve">, которые делегация </w:t>
      </w:r>
      <w:r w:rsidR="00EE7A6A">
        <w:t>не смогла</w:t>
      </w:r>
      <w:r w:rsidR="00DA5F81">
        <w:t xml:space="preserve"> предоставить в устной форме</w:t>
      </w:r>
      <w:r w:rsidR="000F5B34">
        <w:t xml:space="preserve">. </w:t>
      </w:r>
      <w:r w:rsidR="00DA5F81">
        <w:t xml:space="preserve"> </w:t>
      </w:r>
    </w:p>
    <w:p w:rsidR="00271D0C" w:rsidRDefault="00271D0C"/>
    <w:p w:rsidR="00271D0C" w:rsidRPr="0016541D" w:rsidRDefault="00271D0C">
      <w:r>
        <w:t>8</w:t>
      </w:r>
      <w:r w:rsidR="000F5B34">
        <w:t xml:space="preserve">. </w:t>
      </w:r>
      <w:r>
        <w:tab/>
        <w:t>Г-</w:t>
      </w:r>
      <w:r w:rsidR="00E97800">
        <w:t xml:space="preserve">н </w:t>
      </w:r>
      <w:proofErr w:type="spellStart"/>
      <w:r w:rsidR="00E97800">
        <w:t>ван</w:t>
      </w:r>
      <w:proofErr w:type="spellEnd"/>
      <w:r w:rsidR="00E97800">
        <w:t xml:space="preserve"> </w:t>
      </w:r>
      <w:proofErr w:type="spellStart"/>
      <w:r w:rsidR="00E97800">
        <w:t>Бовен</w:t>
      </w:r>
      <w:proofErr w:type="spellEnd"/>
      <w:r w:rsidR="00E97800">
        <w:t xml:space="preserve"> также </w:t>
      </w:r>
      <w:r w:rsidR="00CD6978">
        <w:t>непременно хотел бы</w:t>
      </w:r>
      <w:r w:rsidR="00E97800">
        <w:t xml:space="preserve"> сделать замечание общего характера</w:t>
      </w:r>
      <w:r w:rsidR="000F5B34">
        <w:t xml:space="preserve">. </w:t>
      </w:r>
      <w:r w:rsidR="00E97800">
        <w:t xml:space="preserve"> Государства-участники </w:t>
      </w:r>
      <w:r w:rsidR="009724A9">
        <w:t xml:space="preserve">склонны все чаще </w:t>
      </w:r>
      <w:r w:rsidR="00E97800">
        <w:t xml:space="preserve">интерпретировать положения Конвенции </w:t>
      </w:r>
      <w:r w:rsidR="00EE71DA">
        <w:t>как чего-то ограничительного</w:t>
      </w:r>
      <w:r w:rsidR="000F5B34">
        <w:t xml:space="preserve">. </w:t>
      </w:r>
      <w:r w:rsidR="00E97800">
        <w:t xml:space="preserve"> </w:t>
      </w:r>
      <w:r w:rsidR="0044709B">
        <w:t>Д</w:t>
      </w:r>
      <w:r w:rsidR="00310C08">
        <w:t>ействительно</w:t>
      </w:r>
      <w:r w:rsidR="009724A9">
        <w:t xml:space="preserve">, </w:t>
      </w:r>
      <w:r w:rsidR="0044709B">
        <w:t xml:space="preserve">по мнению членов Комитета, </w:t>
      </w:r>
      <w:r w:rsidR="00310C08">
        <w:t>проблемы положения</w:t>
      </w:r>
      <w:r w:rsidR="009724A9">
        <w:t xml:space="preserve"> </w:t>
      </w:r>
      <w:r w:rsidR="0044709B">
        <w:t>людей по признаку их</w:t>
      </w:r>
      <w:r w:rsidR="00310C08">
        <w:t xml:space="preserve"> принадлежност</w:t>
      </w:r>
      <w:r w:rsidR="0044709B">
        <w:t>и</w:t>
      </w:r>
      <w:r w:rsidR="00310C08">
        <w:t xml:space="preserve"> к </w:t>
      </w:r>
      <w:r w:rsidR="0044709B">
        <w:t xml:space="preserve">той или иной этнической группе </w:t>
      </w:r>
      <w:r w:rsidR="009724A9">
        <w:t xml:space="preserve">и </w:t>
      </w:r>
      <w:r w:rsidR="00310C08">
        <w:t>по признаку родового происхождения подпадают под действие статьи 1 Конвенции</w:t>
      </w:r>
      <w:r w:rsidR="000F5B34">
        <w:t xml:space="preserve">. </w:t>
      </w:r>
      <w:r w:rsidR="00310C08">
        <w:t xml:space="preserve"> Однако довольно часто государства-участники ставят знак равенства между</w:t>
      </w:r>
      <w:r w:rsidR="007E5A45" w:rsidRPr="007E5A45">
        <w:t xml:space="preserve"> </w:t>
      </w:r>
      <w:r w:rsidR="007E5A45">
        <w:t>понятием расовой дискриминации</w:t>
      </w:r>
      <w:r w:rsidR="00310C08">
        <w:t xml:space="preserve"> и </w:t>
      </w:r>
      <w:r w:rsidR="00947757">
        <w:t>преследованиями по признаку</w:t>
      </w:r>
      <w:r w:rsidR="00310C08">
        <w:t xml:space="preserve"> рас</w:t>
      </w:r>
      <w:r w:rsidR="0016541D">
        <w:t>ы и цвета кожи</w:t>
      </w:r>
      <w:r w:rsidR="0016541D" w:rsidRPr="00933056">
        <w:t xml:space="preserve">, тем самым признавая свое незнание данного </w:t>
      </w:r>
      <w:r w:rsidR="00933056" w:rsidRPr="00933056">
        <w:t>вопроса</w:t>
      </w:r>
      <w:r w:rsidR="000F5B34">
        <w:t xml:space="preserve">. </w:t>
      </w:r>
      <w:r w:rsidR="0016541D" w:rsidRPr="00933056">
        <w:t xml:space="preserve"> Потому следует напомнить, что расов</w:t>
      </w:r>
      <w:r w:rsidR="00A80037">
        <w:t>ая</w:t>
      </w:r>
      <w:r w:rsidR="0016541D">
        <w:t xml:space="preserve"> дискриминаци</w:t>
      </w:r>
      <w:r w:rsidR="00A80037">
        <w:t>я</w:t>
      </w:r>
      <w:r w:rsidR="0016541D">
        <w:t xml:space="preserve"> </w:t>
      </w:r>
      <w:r w:rsidR="00A80037">
        <w:t>включает</w:t>
      </w:r>
      <w:r w:rsidR="0016541D">
        <w:t xml:space="preserve"> </w:t>
      </w:r>
      <w:r w:rsidR="000E3824">
        <w:t xml:space="preserve">в себя, </w:t>
      </w:r>
      <w:r w:rsidR="0016541D">
        <w:t>в частности, дискриминаци</w:t>
      </w:r>
      <w:r w:rsidR="000E3824">
        <w:t>ю</w:t>
      </w:r>
      <w:r w:rsidR="0016541D">
        <w:t xml:space="preserve"> по признаку национального происхождения</w:t>
      </w:r>
      <w:r w:rsidR="000F5B34">
        <w:t xml:space="preserve">. </w:t>
      </w:r>
    </w:p>
    <w:p w:rsidR="00310C08" w:rsidRDefault="00310C08"/>
    <w:p w:rsidR="0016541D" w:rsidRDefault="0016541D">
      <w:r>
        <w:t>9</w:t>
      </w:r>
      <w:r w:rsidR="000F5B34">
        <w:t xml:space="preserve">. </w:t>
      </w:r>
      <w:r>
        <w:tab/>
        <w:t>Кроме того, нельзя не признать</w:t>
      </w:r>
      <w:r w:rsidR="00947757">
        <w:t xml:space="preserve">, что среди </w:t>
      </w:r>
      <w:r>
        <w:t>эксперт</w:t>
      </w:r>
      <w:r w:rsidR="00947757">
        <w:t>ов существуют различия в понимании</w:t>
      </w:r>
      <w:r>
        <w:t xml:space="preserve"> </w:t>
      </w:r>
      <w:r w:rsidR="00947757">
        <w:t>взаимосвязи</w:t>
      </w:r>
      <w:r>
        <w:t xml:space="preserve"> таки</w:t>
      </w:r>
      <w:r w:rsidR="00947757">
        <w:t>х</w:t>
      </w:r>
      <w:r>
        <w:t xml:space="preserve"> проблем</w:t>
      </w:r>
      <w:r w:rsidR="000E3824">
        <w:t xml:space="preserve">, как преследования </w:t>
      </w:r>
      <w:r>
        <w:t>по признаку расы и религи</w:t>
      </w:r>
      <w:r w:rsidR="00687F04">
        <w:t>озного вероисповедания</w:t>
      </w:r>
      <w:r w:rsidR="000F5B34">
        <w:t xml:space="preserve">. </w:t>
      </w:r>
      <w:r>
        <w:t xml:space="preserve"> Ряд экспертов </w:t>
      </w:r>
      <w:r w:rsidR="001F3F68">
        <w:t>с</w:t>
      </w:r>
      <w:r>
        <w:t>читает,</w:t>
      </w:r>
      <w:r w:rsidR="001F3F68">
        <w:t xml:space="preserve"> что это две разные проблемы, другие придерживаются мнения, что различие </w:t>
      </w:r>
      <w:r w:rsidR="00A16B36">
        <w:t xml:space="preserve">между ними </w:t>
      </w:r>
      <w:r w:rsidR="001F3F68">
        <w:t xml:space="preserve">не столь </w:t>
      </w:r>
      <w:r w:rsidR="00A16B36">
        <w:t>заметно</w:t>
      </w:r>
      <w:r w:rsidR="000F5B34">
        <w:t xml:space="preserve">. </w:t>
      </w:r>
      <w:r w:rsidR="001F3F68">
        <w:t xml:space="preserve"> Этот принципиальный вопрос исключительно </w:t>
      </w:r>
      <w:r w:rsidR="00B24BAA">
        <w:t>важен д</w:t>
      </w:r>
      <w:r w:rsidR="001F3F68">
        <w:t>ля предстоящих заседаний Комитета</w:t>
      </w:r>
      <w:r w:rsidR="000135A7">
        <w:t>,</w:t>
      </w:r>
      <w:r w:rsidR="00B24BAA">
        <w:t xml:space="preserve"> и потому</w:t>
      </w:r>
      <w:r w:rsidR="001F3F68">
        <w:t xml:space="preserve"> </w:t>
      </w:r>
      <w:r w:rsidR="000135A7">
        <w:t>его рассмотрени</w:t>
      </w:r>
      <w:r w:rsidR="004A4FB0">
        <w:t>ю следует уделить</w:t>
      </w:r>
      <w:r w:rsidR="001F3F68">
        <w:t xml:space="preserve"> особо</w:t>
      </w:r>
      <w:r w:rsidR="004A4FB0">
        <w:t>е</w:t>
      </w:r>
      <w:r w:rsidR="001F3F68">
        <w:t xml:space="preserve"> внимани</w:t>
      </w:r>
      <w:r w:rsidR="004A4FB0">
        <w:t>е</w:t>
      </w:r>
      <w:r w:rsidR="000F5B34">
        <w:t xml:space="preserve">. </w:t>
      </w:r>
    </w:p>
    <w:p w:rsidR="001F3F68" w:rsidRDefault="001F3F68"/>
    <w:p w:rsidR="001F3F68" w:rsidRPr="0000314F" w:rsidRDefault="001F3F68">
      <w:r>
        <w:t>10</w:t>
      </w:r>
      <w:r w:rsidR="000F5B34">
        <w:t xml:space="preserve">. </w:t>
      </w:r>
      <w:r>
        <w:tab/>
      </w:r>
      <w:r w:rsidR="0000314F" w:rsidRPr="00975024">
        <w:rPr>
          <w:u w:val="single"/>
        </w:rPr>
        <w:t>ПРЕДСЕДАТЕЛЬ</w:t>
      </w:r>
      <w:r w:rsidR="00C87086">
        <w:t xml:space="preserve"> говорит о том, что данная </w:t>
      </w:r>
      <w:r w:rsidR="0000314F">
        <w:t xml:space="preserve">проблема, также как и </w:t>
      </w:r>
      <w:r w:rsidR="00C87086">
        <w:t xml:space="preserve">вопросы </w:t>
      </w:r>
      <w:r w:rsidR="0000314F">
        <w:t>ограничительных оговорок в статье 5 Конвенции и</w:t>
      </w:r>
      <w:r w:rsidR="00C654B6">
        <w:t xml:space="preserve"> оговорок о передач</w:t>
      </w:r>
      <w:r w:rsidR="00392300">
        <w:t>е</w:t>
      </w:r>
      <w:r w:rsidR="00C654B6">
        <w:t xml:space="preserve"> споров в Международный суд, </w:t>
      </w:r>
      <w:r w:rsidR="0041124B">
        <w:t>можно будет рассмотреть</w:t>
      </w:r>
      <w:r w:rsidR="0000314F">
        <w:t xml:space="preserve"> в ходе заседаний, посвященных общей </w:t>
      </w:r>
      <w:r w:rsidR="00C654B6">
        <w:t>дискуссии</w:t>
      </w:r>
      <w:r w:rsidR="000F5B34">
        <w:t xml:space="preserve">. </w:t>
      </w:r>
      <w:r w:rsidR="0000314F">
        <w:t xml:space="preserve"> </w:t>
      </w:r>
    </w:p>
    <w:p w:rsidR="00310C08" w:rsidRDefault="00310C08"/>
    <w:p w:rsidR="00C654B6" w:rsidRDefault="00C654B6">
      <w:r>
        <w:t>11</w:t>
      </w:r>
      <w:r w:rsidR="000F5B34">
        <w:t xml:space="preserve">. </w:t>
      </w:r>
      <w:r>
        <w:tab/>
      </w:r>
      <w:r w:rsidRPr="00975024">
        <w:rPr>
          <w:u w:val="single"/>
        </w:rPr>
        <w:t xml:space="preserve">Г-н </w:t>
      </w:r>
      <w:proofErr w:type="spellStart"/>
      <w:r w:rsidRPr="0041124B">
        <w:rPr>
          <w:u w:val="single"/>
        </w:rPr>
        <w:t>МЕРПУР</w:t>
      </w:r>
      <w:proofErr w:type="spellEnd"/>
      <w:r w:rsidRPr="0041124B">
        <w:t xml:space="preserve"> (</w:t>
      </w:r>
      <w:r>
        <w:t>Исламская Республика Иран)</w:t>
      </w:r>
      <w:r w:rsidR="00241BC7">
        <w:t xml:space="preserve"> приветствует </w:t>
      </w:r>
      <w:r w:rsidR="00F314C7">
        <w:t xml:space="preserve">заданные экспертами </w:t>
      </w:r>
      <w:r w:rsidR="00B60D40">
        <w:t>замечательные</w:t>
      </w:r>
      <w:r w:rsidR="00F314C7">
        <w:t xml:space="preserve"> вопросы</w:t>
      </w:r>
      <w:r w:rsidR="00B70A8E">
        <w:t>, и</w:t>
      </w:r>
      <w:r w:rsidR="00241BC7">
        <w:t xml:space="preserve"> </w:t>
      </w:r>
      <w:r w:rsidR="00F314C7">
        <w:t>выражает</w:t>
      </w:r>
      <w:r w:rsidR="00D92E87">
        <w:t xml:space="preserve"> свое</w:t>
      </w:r>
      <w:r w:rsidR="00F314C7">
        <w:t xml:space="preserve"> сожаление в связи с тем</w:t>
      </w:r>
      <w:r w:rsidR="00241BC7">
        <w:t>, что</w:t>
      </w:r>
      <w:r w:rsidR="00F314C7">
        <w:t xml:space="preserve"> </w:t>
      </w:r>
      <w:r w:rsidR="00241BC7">
        <w:t xml:space="preserve">в силу временных ограничений </w:t>
      </w:r>
      <w:r w:rsidR="00B70A8E">
        <w:t xml:space="preserve">его </w:t>
      </w:r>
      <w:r w:rsidR="00D77213">
        <w:t>делегац</w:t>
      </w:r>
      <w:r w:rsidR="00B70A8E">
        <w:t>и</w:t>
      </w:r>
      <w:r w:rsidR="00D77213">
        <w:t>я</w:t>
      </w:r>
      <w:r w:rsidR="00D92E87">
        <w:t xml:space="preserve"> </w:t>
      </w:r>
      <w:r w:rsidR="00D77213">
        <w:t xml:space="preserve">не смогла </w:t>
      </w:r>
      <w:r w:rsidR="00E64409">
        <w:t>пред</w:t>
      </w:r>
      <w:r w:rsidR="00D77213">
        <w:t>ставить все необходимые сведения</w:t>
      </w:r>
      <w:r w:rsidR="00D92E87" w:rsidRPr="00D92E87">
        <w:t xml:space="preserve"> </w:t>
      </w:r>
      <w:r w:rsidR="00D92E87">
        <w:t>в ответ на просьбу</w:t>
      </w:r>
      <w:r w:rsidR="00D77213">
        <w:t>, в частности</w:t>
      </w:r>
      <w:r w:rsidR="00D92E87">
        <w:t>,</w:t>
      </w:r>
      <w:r w:rsidR="00D77213">
        <w:t xml:space="preserve"> Исламской комиссии по правам человека и </w:t>
      </w:r>
      <w:r w:rsidR="00B70A8E">
        <w:t>Совет</w:t>
      </w:r>
      <w:r w:rsidR="00E64409">
        <w:t>а</w:t>
      </w:r>
      <w:r w:rsidR="00B70A8E">
        <w:t xml:space="preserve"> по </w:t>
      </w:r>
      <w:r w:rsidR="003A1899">
        <w:t>наблюдению</w:t>
      </w:r>
      <w:r w:rsidR="00B70A8E">
        <w:t xml:space="preserve"> и </w:t>
      </w:r>
      <w:r w:rsidR="003A1899">
        <w:t xml:space="preserve">контролю </w:t>
      </w:r>
      <w:r w:rsidR="00E64409">
        <w:t xml:space="preserve">за </w:t>
      </w:r>
      <w:r w:rsidR="003A1899">
        <w:t>осуществлени</w:t>
      </w:r>
      <w:r w:rsidR="00E64409">
        <w:t>ем</w:t>
      </w:r>
      <w:r w:rsidR="00B70A8E">
        <w:t xml:space="preserve"> положений </w:t>
      </w:r>
      <w:r w:rsidR="00657AD0">
        <w:t>Кон</w:t>
      </w:r>
      <w:r w:rsidR="001565CE">
        <w:t>ституции</w:t>
      </w:r>
      <w:r w:rsidR="000F5B34">
        <w:t xml:space="preserve">. </w:t>
      </w:r>
    </w:p>
    <w:p w:rsidR="00B70A8E" w:rsidRDefault="00B70A8E"/>
    <w:p w:rsidR="00A27C46" w:rsidRDefault="00B70A8E">
      <w:r>
        <w:t>12</w:t>
      </w:r>
      <w:r w:rsidR="000F5B34">
        <w:t xml:space="preserve">. </w:t>
      </w:r>
      <w:r>
        <w:tab/>
      </w:r>
      <w:r w:rsidR="00975024">
        <w:t>Представитель</w:t>
      </w:r>
      <w:r>
        <w:t xml:space="preserve"> делегации заверяет Комитет, что его стран</w:t>
      </w:r>
      <w:r w:rsidR="00317164">
        <w:t>а</w:t>
      </w:r>
      <w:r>
        <w:t xml:space="preserve"> последует советам </w:t>
      </w:r>
      <w:r w:rsidR="00C91B8E">
        <w:t xml:space="preserve">экспертов и </w:t>
      </w:r>
      <w:r w:rsidR="00317164">
        <w:t xml:space="preserve">что следующий периодический доклад будет </w:t>
      </w:r>
      <w:r w:rsidR="00C91B8E">
        <w:t>предста</w:t>
      </w:r>
      <w:r w:rsidR="00317164">
        <w:t>влен</w:t>
      </w:r>
      <w:r w:rsidR="00A27C46">
        <w:t xml:space="preserve"> ею</w:t>
      </w:r>
      <w:r w:rsidR="00C91B8E">
        <w:t xml:space="preserve"> в </w:t>
      </w:r>
      <w:r w:rsidR="00317164">
        <w:t>установленное</w:t>
      </w:r>
      <w:r w:rsidR="00C91B8E">
        <w:t xml:space="preserve"> время </w:t>
      </w:r>
      <w:r w:rsidR="00317164">
        <w:t xml:space="preserve">и </w:t>
      </w:r>
      <w:r w:rsidR="00C91B8E">
        <w:t>будет содержать в себе более полные сведения</w:t>
      </w:r>
      <w:r w:rsidR="000F5B34">
        <w:t xml:space="preserve">. </w:t>
      </w:r>
      <w:r w:rsidR="00C91B8E">
        <w:t xml:space="preserve"> Кроме </w:t>
      </w:r>
      <w:r w:rsidR="001C2072">
        <w:t>того, иранские власти убежде</w:t>
      </w:r>
      <w:r w:rsidR="00C91B8E">
        <w:t xml:space="preserve">ны в дальнейшей необходимости </w:t>
      </w:r>
      <w:r w:rsidR="00A27C46">
        <w:t>повышать уровень осведо</w:t>
      </w:r>
      <w:r w:rsidR="001C491E">
        <w:t>мленност</w:t>
      </w:r>
      <w:r w:rsidR="00A27C46">
        <w:t>и</w:t>
      </w:r>
      <w:r w:rsidR="001C491E">
        <w:t xml:space="preserve"> населения </w:t>
      </w:r>
      <w:r w:rsidR="00C91B8E">
        <w:t>по</w:t>
      </w:r>
      <w:r w:rsidR="00A27C46">
        <w:t xml:space="preserve"> такому</w:t>
      </w:r>
      <w:r w:rsidR="00C91B8E">
        <w:t xml:space="preserve"> важному вопросу, </w:t>
      </w:r>
      <w:r w:rsidR="00A27C46">
        <w:t>как проблема ра</w:t>
      </w:r>
      <w:r w:rsidR="00C91B8E">
        <w:t xml:space="preserve">совой </w:t>
      </w:r>
      <w:r w:rsidR="00A27C46">
        <w:t>дискриминации</w:t>
      </w:r>
      <w:r w:rsidR="000F5B34">
        <w:t xml:space="preserve">. </w:t>
      </w:r>
    </w:p>
    <w:p w:rsidR="00C91B8E" w:rsidRDefault="00A27C46">
      <w:r>
        <w:t xml:space="preserve"> </w:t>
      </w:r>
    </w:p>
    <w:p w:rsidR="00C91B8E" w:rsidRDefault="00C91B8E">
      <w:r>
        <w:t>13</w:t>
      </w:r>
      <w:r w:rsidR="000F5B34">
        <w:t xml:space="preserve">. </w:t>
      </w:r>
      <w:r>
        <w:tab/>
        <w:t xml:space="preserve"> </w:t>
      </w:r>
      <w:r w:rsidRPr="00975024">
        <w:rPr>
          <w:u w:val="single"/>
        </w:rPr>
        <w:t>ПРЕДСЕДАТЕЛЬ</w:t>
      </w:r>
      <w:r>
        <w:t xml:space="preserve"> благодарит иранскую делегацию и выражает свое удовлетворение </w:t>
      </w:r>
      <w:r w:rsidR="00511BB0">
        <w:t>в связи со стремлением вести диалог и ра</w:t>
      </w:r>
      <w:r w:rsidR="0081731B">
        <w:t>сшир</w:t>
      </w:r>
      <w:r w:rsidR="00511BB0">
        <w:t>ять контакты, продемонстрированным обеими сторонами в ходе переговоров</w:t>
      </w:r>
      <w:r w:rsidR="000F5B34">
        <w:t xml:space="preserve">. </w:t>
      </w:r>
      <w:r w:rsidR="00232011">
        <w:t xml:space="preserve"> </w:t>
      </w:r>
      <w:r w:rsidR="0081731B">
        <w:t xml:space="preserve">Он заявляет, что таким образом Комитет закончил </w:t>
      </w:r>
      <w:r w:rsidR="00511BB0">
        <w:t>рассмотрение</w:t>
      </w:r>
      <w:r w:rsidR="0081731B">
        <w:t xml:space="preserve"> </w:t>
      </w:r>
      <w:r w:rsidR="00511BB0">
        <w:t>тринадцатого</w:t>
      </w:r>
      <w:r w:rsidR="0081731B">
        <w:t xml:space="preserve">, четырнадцатого и пятнадцатого </w:t>
      </w:r>
      <w:r w:rsidR="00511BB0">
        <w:t>периодических докладов Исламской Рес</w:t>
      </w:r>
      <w:r w:rsidR="0081731B">
        <w:t>публики Иран</w:t>
      </w:r>
      <w:r w:rsidR="000F5B34">
        <w:t xml:space="preserve">. </w:t>
      </w:r>
    </w:p>
    <w:p w:rsidR="0081731B" w:rsidRDefault="0081731B"/>
    <w:p w:rsidR="0081731B" w:rsidRDefault="0081731B">
      <w:r>
        <w:t>14</w:t>
      </w:r>
      <w:r w:rsidR="000F5B34">
        <w:t xml:space="preserve">. </w:t>
      </w:r>
      <w:r>
        <w:tab/>
      </w:r>
      <w:r w:rsidRPr="0081731B">
        <w:rPr>
          <w:i/>
        </w:rPr>
        <w:t>Делегация Ирана покидает места за столом Комитета</w:t>
      </w:r>
      <w:r w:rsidR="000F5B34">
        <w:rPr>
          <w:i/>
        </w:rPr>
        <w:t xml:space="preserve">. </w:t>
      </w:r>
      <w:r>
        <w:t xml:space="preserve"> </w:t>
      </w:r>
    </w:p>
    <w:p w:rsidR="0081731B" w:rsidRDefault="0081731B"/>
    <w:p w:rsidR="00C33654" w:rsidRPr="00FD68D4" w:rsidRDefault="00C33654" w:rsidP="00FD68D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 w:rsidRPr="001815B4">
        <w:rPr>
          <w:u w:val="single"/>
        </w:rPr>
        <w:t>Первоначальный, второй, третий, четвертый и пятый периодические доклады Мавритании</w:t>
      </w:r>
      <w:r w:rsidR="00FD68D4" w:rsidRPr="001815B4">
        <w:rPr>
          <w:u w:val="single"/>
        </w:rPr>
        <w:t xml:space="preserve"> </w:t>
      </w:r>
      <w:r w:rsidR="00FD68D4" w:rsidRPr="00FD68D4">
        <w:t>(</w:t>
      </w:r>
      <w:proofErr w:type="spellStart"/>
      <w:r w:rsidR="00FD68D4">
        <w:rPr>
          <w:lang w:val="en-US"/>
        </w:rPr>
        <w:t>CERD</w:t>
      </w:r>
      <w:proofErr w:type="spellEnd"/>
      <w:r w:rsidR="00FD68D4" w:rsidRPr="00FD68D4">
        <w:t>/</w:t>
      </w:r>
      <w:r w:rsidR="00FD68D4">
        <w:rPr>
          <w:lang w:val="en-US"/>
        </w:rPr>
        <w:t>C</w:t>
      </w:r>
      <w:r w:rsidR="00FD68D4" w:rsidRPr="00FD68D4">
        <w:t>/330/</w:t>
      </w:r>
      <w:r w:rsidR="00FD68D4">
        <w:rPr>
          <w:lang w:val="en-US"/>
        </w:rPr>
        <w:t>Add</w:t>
      </w:r>
      <w:r w:rsidR="000F5B34">
        <w:t xml:space="preserve">. </w:t>
      </w:r>
      <w:r w:rsidR="00FD68D4" w:rsidRPr="00FD68D4">
        <w:t>1)</w:t>
      </w:r>
    </w:p>
    <w:p w:rsidR="0081731B" w:rsidRPr="00232011" w:rsidRDefault="0081731B"/>
    <w:p w:rsidR="00C654B6" w:rsidRDefault="00346AC3">
      <w:r>
        <w:t>15</w:t>
      </w:r>
      <w:r w:rsidR="000F5B34">
        <w:t xml:space="preserve">. </w:t>
      </w:r>
      <w:r>
        <w:tab/>
        <w:t xml:space="preserve"> По приглашению Председателя г-н </w:t>
      </w:r>
      <w:proofErr w:type="spellStart"/>
      <w:r w:rsidR="008C33B1" w:rsidRPr="009A7996">
        <w:t>Оу</w:t>
      </w:r>
      <w:r w:rsidRPr="009A7996">
        <w:t>лд</w:t>
      </w:r>
      <w:proofErr w:type="spellEnd"/>
      <w:r w:rsidRPr="009A7996">
        <w:t xml:space="preserve"> </w:t>
      </w:r>
      <w:proofErr w:type="spellStart"/>
      <w:r w:rsidRPr="009A7996">
        <w:t>Мерзуг</w:t>
      </w:r>
      <w:proofErr w:type="spellEnd"/>
      <w:r w:rsidR="008C33B1" w:rsidRPr="009A7996">
        <w:t xml:space="preserve">, г-н </w:t>
      </w:r>
      <w:proofErr w:type="spellStart"/>
      <w:r w:rsidR="008C33B1" w:rsidRPr="009A7996">
        <w:t>Сохона</w:t>
      </w:r>
      <w:proofErr w:type="spellEnd"/>
      <w:r w:rsidR="008C33B1" w:rsidRPr="009A7996">
        <w:t xml:space="preserve">, г-н </w:t>
      </w:r>
      <w:proofErr w:type="spellStart"/>
      <w:r w:rsidR="008C33B1" w:rsidRPr="009A7996">
        <w:t>Оу</w:t>
      </w:r>
      <w:r w:rsidRPr="009A7996">
        <w:t>лд</w:t>
      </w:r>
      <w:proofErr w:type="spellEnd"/>
      <w:r w:rsidRPr="009A7996">
        <w:t xml:space="preserve"> </w:t>
      </w:r>
      <w:proofErr w:type="spellStart"/>
      <w:r w:rsidR="007806ED" w:rsidRPr="009A7996">
        <w:t>Мохамед</w:t>
      </w:r>
      <w:proofErr w:type="spellEnd"/>
      <w:r w:rsidR="007806ED" w:rsidRPr="009A7996">
        <w:t xml:space="preserve"> </w:t>
      </w:r>
      <w:proofErr w:type="spellStart"/>
      <w:r w:rsidR="007806ED" w:rsidRPr="009A7996">
        <w:t>Лемин</w:t>
      </w:r>
      <w:proofErr w:type="spellEnd"/>
      <w:r w:rsidR="007806ED" w:rsidRPr="009A7996">
        <w:t xml:space="preserve">, г-н </w:t>
      </w:r>
      <w:proofErr w:type="spellStart"/>
      <w:r w:rsidR="007806ED" w:rsidRPr="009A7996">
        <w:t>Коита</w:t>
      </w:r>
      <w:proofErr w:type="spellEnd"/>
      <w:r w:rsidR="007806ED" w:rsidRPr="009A7996">
        <w:t xml:space="preserve"> и г-н </w:t>
      </w:r>
      <w:proofErr w:type="spellStart"/>
      <w:r w:rsidR="007806ED" w:rsidRPr="009A7996">
        <w:t>Оу</w:t>
      </w:r>
      <w:r w:rsidRPr="009A7996">
        <w:t>лд</w:t>
      </w:r>
      <w:proofErr w:type="spellEnd"/>
      <w:r w:rsidRPr="009A7996">
        <w:t xml:space="preserve"> </w:t>
      </w:r>
      <w:proofErr w:type="spellStart"/>
      <w:r w:rsidRPr="009A7996">
        <w:t>Бабана</w:t>
      </w:r>
      <w:proofErr w:type="spellEnd"/>
      <w:r w:rsidRPr="009A7996">
        <w:t xml:space="preserve"> (Мавр</w:t>
      </w:r>
      <w:r>
        <w:t>итания) занимают места за столом Комитета</w:t>
      </w:r>
      <w:r w:rsidR="000F5B34">
        <w:t xml:space="preserve">. </w:t>
      </w:r>
    </w:p>
    <w:p w:rsidR="00346AC3" w:rsidRDefault="00346AC3"/>
    <w:p w:rsidR="00346AC3" w:rsidRDefault="00346AC3">
      <w:r>
        <w:t>16</w:t>
      </w:r>
      <w:r w:rsidR="000F5B34">
        <w:t xml:space="preserve">. </w:t>
      </w:r>
      <w:r>
        <w:tab/>
      </w:r>
      <w:r w:rsidR="00975024">
        <w:t>Г-</w:t>
      </w:r>
      <w:r w:rsidR="00975024" w:rsidRPr="00975024">
        <w:rPr>
          <w:u w:val="single"/>
        </w:rPr>
        <w:t xml:space="preserve">н </w:t>
      </w:r>
      <w:proofErr w:type="spellStart"/>
      <w:r w:rsidR="005E7A26" w:rsidRPr="00403596">
        <w:rPr>
          <w:u w:val="single"/>
        </w:rPr>
        <w:t>О</w:t>
      </w:r>
      <w:r w:rsidR="00975024" w:rsidRPr="00403596">
        <w:rPr>
          <w:caps/>
          <w:u w:val="single"/>
        </w:rPr>
        <w:t>Улд</w:t>
      </w:r>
      <w:proofErr w:type="spellEnd"/>
      <w:r w:rsidR="00975024" w:rsidRPr="00403596">
        <w:rPr>
          <w:caps/>
          <w:u w:val="single"/>
        </w:rPr>
        <w:t xml:space="preserve"> </w:t>
      </w:r>
      <w:proofErr w:type="spellStart"/>
      <w:r w:rsidR="00975024" w:rsidRPr="00403596">
        <w:rPr>
          <w:caps/>
          <w:u w:val="single"/>
        </w:rPr>
        <w:t>Мерзуг</w:t>
      </w:r>
      <w:proofErr w:type="spellEnd"/>
      <w:r w:rsidR="00975024">
        <w:t xml:space="preserve"> (Мавритания), п</w:t>
      </w:r>
      <w:r w:rsidR="00AD4236">
        <w:t>редставляя доклад своей страны</w:t>
      </w:r>
      <w:r w:rsidR="00F254EB">
        <w:t>, объясняет, ч</w:t>
      </w:r>
      <w:r w:rsidR="00147558">
        <w:t xml:space="preserve">то причинами </w:t>
      </w:r>
      <w:r w:rsidR="00AD4236">
        <w:t xml:space="preserve">задержки </w:t>
      </w:r>
      <w:r w:rsidR="006B7259">
        <w:t xml:space="preserve">его </w:t>
      </w:r>
      <w:r w:rsidR="00F254EB">
        <w:t>представления</w:t>
      </w:r>
      <w:r w:rsidR="00AD4236">
        <w:t xml:space="preserve"> явил</w:t>
      </w:r>
      <w:r w:rsidR="00F254EB">
        <w:t>и</w:t>
      </w:r>
      <w:r w:rsidR="00AD4236">
        <w:t xml:space="preserve">сь создание новых общественных институтов, преобразования </w:t>
      </w:r>
      <w:r w:rsidR="00F254EB">
        <w:t>в экономической и полит</w:t>
      </w:r>
      <w:r w:rsidR="00AD4236">
        <w:t xml:space="preserve">ической сферах, </w:t>
      </w:r>
      <w:r w:rsidR="00725423">
        <w:t>произошедшие</w:t>
      </w:r>
      <w:r w:rsidR="00AD4236">
        <w:t xml:space="preserve"> в </w:t>
      </w:r>
      <w:r w:rsidR="00F254EB">
        <w:t>результате</w:t>
      </w:r>
      <w:r w:rsidR="00AD4236">
        <w:t xml:space="preserve"> этого, а также ряд </w:t>
      </w:r>
      <w:r w:rsidR="00F254EB">
        <w:t>недоработок</w:t>
      </w:r>
      <w:r w:rsidR="00AD4236">
        <w:t xml:space="preserve"> административного характера</w:t>
      </w:r>
      <w:r w:rsidR="000F5B34">
        <w:t xml:space="preserve">. </w:t>
      </w:r>
    </w:p>
    <w:p w:rsidR="00AD4236" w:rsidRDefault="00AD4236"/>
    <w:p w:rsidR="00AD4236" w:rsidRPr="0013791C" w:rsidRDefault="00AD4236">
      <w:r>
        <w:t>17</w:t>
      </w:r>
      <w:r w:rsidR="000F5B34">
        <w:t xml:space="preserve">. </w:t>
      </w:r>
      <w:r>
        <w:tab/>
        <w:t>Мавритания приним</w:t>
      </w:r>
      <w:r w:rsidR="007F38B4">
        <w:t>а</w:t>
      </w:r>
      <w:r>
        <w:t>ла активное участ</w:t>
      </w:r>
      <w:r w:rsidR="00084341">
        <w:t>и</w:t>
      </w:r>
      <w:r w:rsidR="0013791C">
        <w:t>е в разработке</w:t>
      </w:r>
      <w:r w:rsidR="00EA6E3D">
        <w:t xml:space="preserve"> </w:t>
      </w:r>
      <w:r>
        <w:t>норм</w:t>
      </w:r>
      <w:r w:rsidR="00C12274">
        <w:t xml:space="preserve"> </w:t>
      </w:r>
      <w:r w:rsidR="00084341" w:rsidRPr="0013791C">
        <w:t xml:space="preserve">Международной </w:t>
      </w:r>
    </w:p>
    <w:p w:rsidR="00AD4236" w:rsidRDefault="00657AD0">
      <w:r w:rsidRPr="0013791C">
        <w:t>Конвенции о ликвидации всех форм расовой дискриминации,</w:t>
      </w:r>
      <w:r>
        <w:t xml:space="preserve"> </w:t>
      </w:r>
      <w:r w:rsidR="00F47F7E">
        <w:t>з</w:t>
      </w:r>
      <w:r>
        <w:t>анимаясь вопросами редактирования</w:t>
      </w:r>
      <w:r w:rsidR="00F47F7E">
        <w:t xml:space="preserve"> ряда</w:t>
      </w:r>
      <w:r>
        <w:t xml:space="preserve"> ее статей и </w:t>
      </w:r>
      <w:r w:rsidR="00F47F7E">
        <w:t xml:space="preserve">внося предложение о принятии Конвенции </w:t>
      </w:r>
      <w:r>
        <w:t xml:space="preserve">по результатам </w:t>
      </w:r>
      <w:r w:rsidRPr="00B04464">
        <w:t>поименного голосования</w:t>
      </w:r>
      <w:r w:rsidR="000F5B34">
        <w:t xml:space="preserve">. </w:t>
      </w:r>
      <w:r w:rsidRPr="00B04464">
        <w:t xml:space="preserve"> </w:t>
      </w:r>
      <w:r w:rsidR="007F38B4" w:rsidRPr="00B04464">
        <w:t xml:space="preserve">Конституция Мавритании от 20 июля 1991 года, </w:t>
      </w:r>
      <w:r w:rsidR="007F3B4D" w:rsidRPr="00B04464">
        <w:t>закрепляющая признаки правового государства</w:t>
      </w:r>
      <w:r w:rsidR="007F38B4" w:rsidRPr="00B04464">
        <w:t xml:space="preserve">, </w:t>
      </w:r>
      <w:r w:rsidR="00277139" w:rsidRPr="00B04464">
        <w:t>со</w:t>
      </w:r>
      <w:r w:rsidR="002159FE" w:rsidRPr="00B04464">
        <w:t>держит</w:t>
      </w:r>
      <w:r w:rsidR="00277139" w:rsidRPr="00B04464">
        <w:t xml:space="preserve"> в</w:t>
      </w:r>
      <w:r w:rsidR="007F38B4" w:rsidRPr="00B04464">
        <w:t xml:space="preserve"> себ</w:t>
      </w:r>
      <w:r w:rsidR="00277139" w:rsidRPr="00B04464">
        <w:t>е</w:t>
      </w:r>
      <w:r w:rsidR="007F38B4" w:rsidRPr="00B04464">
        <w:t xml:space="preserve"> положения Конвенции, к которым </w:t>
      </w:r>
      <w:r w:rsidR="00277139" w:rsidRPr="00B04464">
        <w:t xml:space="preserve">граждане </w:t>
      </w:r>
      <w:r w:rsidR="007F38B4" w:rsidRPr="00B04464">
        <w:t>могут</w:t>
      </w:r>
      <w:r w:rsidR="007F38B4">
        <w:t xml:space="preserve"> обратиться </w:t>
      </w:r>
      <w:r w:rsidR="00AA431F">
        <w:t xml:space="preserve">напрямую </w:t>
      </w:r>
      <w:r w:rsidR="007F38B4">
        <w:t>в национальных судах</w:t>
      </w:r>
      <w:r w:rsidR="000F5B34">
        <w:t xml:space="preserve">. </w:t>
      </w:r>
      <w:r w:rsidR="007F38B4">
        <w:t xml:space="preserve"> Статья 1 Конституции гарантирует равенство всех граждан перед законом, независимо от </w:t>
      </w:r>
      <w:r w:rsidR="000B5810">
        <w:t xml:space="preserve">их </w:t>
      </w:r>
      <w:r w:rsidR="007F38B4">
        <w:t>расовой принадлежности, а также запрещает пропаганду</w:t>
      </w:r>
      <w:r w:rsidR="00F96A41">
        <w:t xml:space="preserve"> сепаратизма по признаку </w:t>
      </w:r>
      <w:r w:rsidR="003502C6">
        <w:t>расовой и этнической принадлежности</w:t>
      </w:r>
      <w:r w:rsidR="000F5B34">
        <w:t xml:space="preserve">. </w:t>
      </w:r>
      <w:r w:rsidR="007F38B4">
        <w:t xml:space="preserve"> Кроме того, постановление 91-024 </w:t>
      </w:r>
      <w:r w:rsidR="00783C24">
        <w:t xml:space="preserve">от 25 июля </w:t>
      </w:r>
      <w:r w:rsidR="009B7BD2">
        <w:t>1991</w:t>
      </w:r>
      <w:r w:rsidR="003248B6">
        <w:rPr>
          <w:lang w:val="en-US"/>
        </w:rPr>
        <w:t> </w:t>
      </w:r>
      <w:r w:rsidR="009B7BD2">
        <w:t xml:space="preserve">года запрещает политическим партиям </w:t>
      </w:r>
      <w:r w:rsidR="000B5810">
        <w:t>ассоциироваться с какой-либо</w:t>
      </w:r>
      <w:r w:rsidR="005C0514">
        <w:t xml:space="preserve"> рас</w:t>
      </w:r>
      <w:r w:rsidR="000B5810">
        <w:t>ой</w:t>
      </w:r>
      <w:r w:rsidR="005C0514">
        <w:t>, этническ</w:t>
      </w:r>
      <w:r w:rsidR="000B5810">
        <w:t>ой</w:t>
      </w:r>
      <w:r w:rsidR="005C0514">
        <w:t xml:space="preserve"> групп</w:t>
      </w:r>
      <w:r w:rsidR="000B5810">
        <w:t>ой</w:t>
      </w:r>
      <w:r w:rsidR="005C0514">
        <w:t xml:space="preserve">, </w:t>
      </w:r>
      <w:r w:rsidR="000B5810">
        <w:t>религией, племенем, полом или ассоциацией, а постановление 91-023</w:t>
      </w:r>
      <w:r w:rsidR="002159FE">
        <w:t>, датирующееся тем же числом,</w:t>
      </w:r>
      <w:r w:rsidR="00783C24">
        <w:t xml:space="preserve"> </w:t>
      </w:r>
      <w:r w:rsidR="000B5810">
        <w:t>вносит запрет</w:t>
      </w:r>
      <w:r w:rsidR="00783C24">
        <w:t xml:space="preserve"> </w:t>
      </w:r>
      <w:r w:rsidR="000B5810">
        <w:t xml:space="preserve">на </w:t>
      </w:r>
      <w:r w:rsidR="00783C24">
        <w:t>издание всякого документа или произведения</w:t>
      </w:r>
      <w:r w:rsidR="0036696D">
        <w:t xml:space="preserve">, </w:t>
      </w:r>
      <w:r w:rsidR="00070D92">
        <w:t>которое может</w:t>
      </w:r>
      <w:r w:rsidR="0036696D">
        <w:t xml:space="preserve"> способств</w:t>
      </w:r>
      <w:r w:rsidR="00070D92">
        <w:t>овать</w:t>
      </w:r>
      <w:r w:rsidR="0036696D">
        <w:t xml:space="preserve"> разжига</w:t>
      </w:r>
      <w:r w:rsidR="000B5810">
        <w:t>нию</w:t>
      </w:r>
      <w:r w:rsidR="0036696D">
        <w:t xml:space="preserve"> ненавист</w:t>
      </w:r>
      <w:r w:rsidR="000B5810">
        <w:t>и</w:t>
      </w:r>
      <w:r w:rsidR="0036696D">
        <w:t xml:space="preserve"> и </w:t>
      </w:r>
      <w:r w:rsidR="000B5810">
        <w:t xml:space="preserve">формированию </w:t>
      </w:r>
      <w:r w:rsidR="0036696D">
        <w:t>предрассудк</w:t>
      </w:r>
      <w:r w:rsidR="000B5810">
        <w:t>ов</w:t>
      </w:r>
      <w:r w:rsidR="0036696D">
        <w:t xml:space="preserve"> этнического и регионального характера</w:t>
      </w:r>
      <w:r w:rsidR="000F5B34">
        <w:t xml:space="preserve">. </w:t>
      </w:r>
      <w:r w:rsidR="0036696D">
        <w:t xml:space="preserve"> </w:t>
      </w:r>
    </w:p>
    <w:p w:rsidR="0036696D" w:rsidRDefault="0036696D"/>
    <w:p w:rsidR="0036696D" w:rsidRDefault="001320EE">
      <w:r>
        <w:t>18</w:t>
      </w:r>
      <w:r w:rsidR="000F5B34">
        <w:t xml:space="preserve">. </w:t>
      </w:r>
      <w:r>
        <w:tab/>
        <w:t>Помимо конституцион</w:t>
      </w:r>
      <w:r w:rsidR="0036696D">
        <w:t>ных гарантий, которых добилась</w:t>
      </w:r>
      <w:r w:rsidRPr="001320EE">
        <w:t xml:space="preserve"> </w:t>
      </w:r>
      <w:r>
        <w:t>Мавритания</w:t>
      </w:r>
      <w:r w:rsidR="0036696D">
        <w:t xml:space="preserve">, </w:t>
      </w:r>
      <w:r>
        <w:t xml:space="preserve">она также </w:t>
      </w:r>
      <w:r w:rsidR="0036696D">
        <w:t xml:space="preserve">ратифицировала основные международные документы, относящиеся к </w:t>
      </w:r>
      <w:r>
        <w:t>сфере</w:t>
      </w:r>
      <w:r w:rsidR="0036696D">
        <w:t xml:space="preserve"> прав человека, которые, после </w:t>
      </w:r>
      <w:r w:rsidR="00405564">
        <w:t>их утверждения</w:t>
      </w:r>
      <w:r w:rsidR="0036696D">
        <w:t xml:space="preserve">, имеют преимущественную силу перед </w:t>
      </w:r>
      <w:r w:rsidR="00405564">
        <w:t>национальными</w:t>
      </w:r>
      <w:r w:rsidR="0036696D">
        <w:t xml:space="preserve"> законами</w:t>
      </w:r>
      <w:r w:rsidR="000F5B34">
        <w:t xml:space="preserve">. </w:t>
      </w:r>
      <w:r w:rsidR="0036696D">
        <w:t xml:space="preserve"> </w:t>
      </w:r>
      <w:r w:rsidR="00405564">
        <w:t xml:space="preserve">Также, для того чтобы гарантировать лучшее выполнение совокупности законов, </w:t>
      </w:r>
      <w:r w:rsidR="00B2006D">
        <w:t xml:space="preserve">в стране </w:t>
      </w:r>
      <w:r w:rsidR="00405564">
        <w:t>был</w:t>
      </w:r>
      <w:r w:rsidR="007132FD">
        <w:t xml:space="preserve">и </w:t>
      </w:r>
      <w:r w:rsidR="00B2006D">
        <w:t>осуществлены</w:t>
      </w:r>
      <w:r w:rsidR="007132FD">
        <w:t xml:space="preserve"> мероприятия по</w:t>
      </w:r>
      <w:r w:rsidR="00405564">
        <w:t xml:space="preserve"> увеличен</w:t>
      </w:r>
      <w:r w:rsidR="007132FD">
        <w:t>ию</w:t>
      </w:r>
      <w:r w:rsidR="00405564">
        <w:t xml:space="preserve"> и оздоровлен</w:t>
      </w:r>
      <w:r w:rsidR="007132FD">
        <w:t>ию</w:t>
      </w:r>
      <w:r w:rsidR="00405564">
        <w:t xml:space="preserve"> с</w:t>
      </w:r>
      <w:r w:rsidR="0036696D">
        <w:t>удебн</w:t>
      </w:r>
      <w:r w:rsidR="007132FD">
        <w:t>ого</w:t>
      </w:r>
      <w:r w:rsidR="0036696D">
        <w:t xml:space="preserve"> аппарат</w:t>
      </w:r>
      <w:r w:rsidR="007132FD">
        <w:t>а</w:t>
      </w:r>
      <w:r w:rsidR="000F5B34">
        <w:t xml:space="preserve">. </w:t>
      </w:r>
    </w:p>
    <w:p w:rsidR="00EC73B9" w:rsidRDefault="00EC73B9"/>
    <w:p w:rsidR="007621E2" w:rsidRDefault="00EC73B9">
      <w:r>
        <w:t>19</w:t>
      </w:r>
      <w:r w:rsidR="000F5B34">
        <w:t xml:space="preserve">. </w:t>
      </w:r>
      <w:r>
        <w:tab/>
        <w:t>В сфере экономики</w:t>
      </w:r>
      <w:r w:rsidR="00DB0016">
        <w:t>, неразрывно связанно</w:t>
      </w:r>
      <w:r w:rsidR="007A4799">
        <w:t>й</w:t>
      </w:r>
      <w:r w:rsidR="00DB0016">
        <w:t xml:space="preserve"> с вопросами, касающимися прав человека, </w:t>
      </w:r>
      <w:r w:rsidR="00C4376F">
        <w:t xml:space="preserve">приоритетной для правительства является </w:t>
      </w:r>
      <w:r w:rsidR="00DB0016">
        <w:t>борьба с бедностью</w:t>
      </w:r>
      <w:r w:rsidR="000F5B34">
        <w:t xml:space="preserve">. </w:t>
      </w:r>
      <w:r w:rsidR="00DB0016">
        <w:t xml:space="preserve"> Так, в 1998</w:t>
      </w:r>
      <w:r w:rsidR="003248B6">
        <w:rPr>
          <w:lang w:val="en-US"/>
        </w:rPr>
        <w:t> </w:t>
      </w:r>
      <w:r w:rsidR="00DB0016">
        <w:t>году правительством был</w:t>
      </w:r>
      <w:r w:rsidR="001B3BE5">
        <w:t>а</w:t>
      </w:r>
      <w:r w:rsidR="00DB0016">
        <w:t xml:space="preserve"> создан</w:t>
      </w:r>
      <w:r w:rsidR="001B3BE5">
        <w:t>а</w:t>
      </w:r>
      <w:r w:rsidR="00DB0016">
        <w:t xml:space="preserve"> </w:t>
      </w:r>
      <w:r w:rsidR="003740E1">
        <w:t>Комиссия по правам человека, по вопросам борьбы с бедностью и интеграции</w:t>
      </w:r>
      <w:r w:rsidR="000F5B34">
        <w:t xml:space="preserve">. </w:t>
      </w:r>
      <w:r w:rsidR="007E4AF8">
        <w:t xml:space="preserve"> </w:t>
      </w:r>
      <w:r w:rsidR="000225FE">
        <w:t xml:space="preserve">С момента своего создания </w:t>
      </w:r>
      <w:r w:rsidR="001B3BE5">
        <w:t xml:space="preserve">Комиссия </w:t>
      </w:r>
      <w:r w:rsidR="000225FE">
        <w:t>занимается приоритетными</w:t>
      </w:r>
      <w:r w:rsidR="00EF3C25">
        <w:t xml:space="preserve"> для</w:t>
      </w:r>
      <w:r w:rsidR="000225FE">
        <w:t xml:space="preserve"> </w:t>
      </w:r>
      <w:r w:rsidR="00EF3C25">
        <w:t xml:space="preserve">беднейшей части населения </w:t>
      </w:r>
      <w:r w:rsidR="000225FE">
        <w:t>проблемами, такими</w:t>
      </w:r>
      <w:r w:rsidR="00EF3C25">
        <w:t xml:space="preserve">, </w:t>
      </w:r>
      <w:r w:rsidR="000225FE">
        <w:t>как</w:t>
      </w:r>
      <w:r w:rsidR="00C47816">
        <w:t xml:space="preserve"> </w:t>
      </w:r>
      <w:r w:rsidR="000225FE">
        <w:t>вопросы жилищных условий, транспорта, выдачи кредитов, долево</w:t>
      </w:r>
      <w:r w:rsidR="001A4AD4">
        <w:t>го</w:t>
      </w:r>
      <w:r w:rsidR="000225FE">
        <w:t xml:space="preserve"> участи</w:t>
      </w:r>
      <w:r w:rsidR="001A4AD4">
        <w:t>я</w:t>
      </w:r>
      <w:r w:rsidR="001F3305">
        <w:t xml:space="preserve"> в управлении</w:t>
      </w:r>
      <w:r w:rsidR="000225FE">
        <w:t xml:space="preserve">, и </w:t>
      </w:r>
      <w:r w:rsidR="0030670A">
        <w:t>др</w:t>
      </w:r>
      <w:r w:rsidR="000F5B34">
        <w:t xml:space="preserve">. </w:t>
      </w:r>
      <w:r w:rsidR="000225FE">
        <w:t xml:space="preserve"> Одновременно </w:t>
      </w:r>
      <w:r w:rsidR="00EF3C25">
        <w:t xml:space="preserve">с этим </w:t>
      </w:r>
      <w:r w:rsidR="000225FE">
        <w:t xml:space="preserve">за последнее десятилетие правительство претворило в жизнь </w:t>
      </w:r>
      <w:r w:rsidR="00181D20">
        <w:t xml:space="preserve">ряд </w:t>
      </w:r>
      <w:r w:rsidR="00CD7FBF">
        <w:t>важны</w:t>
      </w:r>
      <w:r w:rsidR="00181D20">
        <w:t>х</w:t>
      </w:r>
      <w:r w:rsidR="00CD7FBF">
        <w:t xml:space="preserve"> проект</w:t>
      </w:r>
      <w:r w:rsidR="00181D20">
        <w:t>ов</w:t>
      </w:r>
      <w:r w:rsidR="00CD7FBF">
        <w:t>, в частности,  по таким направлениям</w:t>
      </w:r>
      <w:r w:rsidR="00EF3C25">
        <w:t>,</w:t>
      </w:r>
      <w:r w:rsidR="00CD7FBF">
        <w:t xml:space="preserve"> как </w:t>
      </w:r>
      <w:r w:rsidR="001A4AD4">
        <w:t>борьб</w:t>
      </w:r>
      <w:r w:rsidR="00CD7FBF">
        <w:t>а</w:t>
      </w:r>
      <w:r w:rsidR="001A4AD4">
        <w:t xml:space="preserve"> с </w:t>
      </w:r>
      <w:r w:rsidR="0070406C">
        <w:t>не</w:t>
      </w:r>
      <w:r w:rsidR="000225FE">
        <w:t xml:space="preserve">грамотностью, </w:t>
      </w:r>
      <w:r w:rsidR="00CD7FBF">
        <w:t>образование</w:t>
      </w:r>
      <w:r w:rsidR="007621E2">
        <w:t>, профессиональная подготовка, з</w:t>
      </w:r>
      <w:r w:rsidR="00181D20">
        <w:t xml:space="preserve">дравоохранение, </w:t>
      </w:r>
      <w:r w:rsidR="007621E2">
        <w:t>социальные вопросы, улучшение положения женщин, кустарн</w:t>
      </w:r>
      <w:r w:rsidR="00181D20">
        <w:t>о</w:t>
      </w:r>
      <w:r w:rsidR="00B65705">
        <w:t>е</w:t>
      </w:r>
      <w:r w:rsidR="00181D20">
        <w:t xml:space="preserve"> рыболовств</w:t>
      </w:r>
      <w:r w:rsidR="00B65705">
        <w:t>о</w:t>
      </w:r>
      <w:r w:rsidR="00181D20">
        <w:t xml:space="preserve"> и развитие сельс</w:t>
      </w:r>
      <w:r w:rsidR="007621E2">
        <w:t>кой местности</w:t>
      </w:r>
      <w:r w:rsidR="000F5B34">
        <w:t xml:space="preserve">. </w:t>
      </w:r>
    </w:p>
    <w:p w:rsidR="007621E2" w:rsidRDefault="007621E2"/>
    <w:p w:rsidR="00DB0016" w:rsidRDefault="007621E2">
      <w:r>
        <w:t>20</w:t>
      </w:r>
      <w:r w:rsidR="000F5B34">
        <w:t xml:space="preserve">. </w:t>
      </w:r>
      <w:r>
        <w:tab/>
      </w:r>
      <w:r w:rsidR="008E0285">
        <w:t xml:space="preserve">Мавритания, в которой количество </w:t>
      </w:r>
      <w:r w:rsidR="008E0285" w:rsidRPr="00BA6C65">
        <w:t>детей, охваченных школьным обучением</w:t>
      </w:r>
      <w:r w:rsidR="008E0285">
        <w:t xml:space="preserve">, составляет 86%, лидирует среди стран </w:t>
      </w:r>
      <w:proofErr w:type="spellStart"/>
      <w:r w:rsidR="008E0285">
        <w:t>сахельского</w:t>
      </w:r>
      <w:proofErr w:type="spellEnd"/>
      <w:r w:rsidR="008E0285">
        <w:t xml:space="preserve"> яруса в сфере образования</w:t>
      </w:r>
      <w:r w:rsidR="000F5B34">
        <w:t xml:space="preserve">. </w:t>
      </w:r>
      <w:r w:rsidR="008E0285">
        <w:t xml:space="preserve"> В апреле прошлого года была проведена реформа </w:t>
      </w:r>
      <w:r w:rsidR="005F44F8">
        <w:t>системы</w:t>
      </w:r>
      <w:r w:rsidR="008E0285">
        <w:t xml:space="preserve"> </w:t>
      </w:r>
      <w:r w:rsidR="005F44F8">
        <w:t>образования</w:t>
      </w:r>
      <w:r w:rsidR="000F5B34">
        <w:t xml:space="preserve">. </w:t>
      </w:r>
      <w:r w:rsidR="005850EE">
        <w:t xml:space="preserve"> В дополнение к</w:t>
      </w:r>
      <w:r w:rsidR="008E0285">
        <w:t xml:space="preserve"> четырем официальным языкам страны, коими являются арабский, </w:t>
      </w:r>
      <w:proofErr w:type="spellStart"/>
      <w:r w:rsidR="007C59F7" w:rsidRPr="007C59F7">
        <w:t>фула</w:t>
      </w:r>
      <w:proofErr w:type="spellEnd"/>
      <w:r w:rsidR="0016752C" w:rsidRPr="007C59F7">
        <w:t xml:space="preserve"> (</w:t>
      </w:r>
      <w:r w:rsidR="0016752C" w:rsidRPr="007C59F7">
        <w:rPr>
          <w:lang w:val="en-US"/>
        </w:rPr>
        <w:t>le</w:t>
      </w:r>
      <w:r w:rsidR="0016752C" w:rsidRPr="007C59F7">
        <w:t xml:space="preserve"> </w:t>
      </w:r>
      <w:proofErr w:type="spellStart"/>
      <w:r w:rsidR="0016752C" w:rsidRPr="007C59F7">
        <w:rPr>
          <w:lang w:val="en-US"/>
        </w:rPr>
        <w:t>pular</w:t>
      </w:r>
      <w:proofErr w:type="spellEnd"/>
      <w:r w:rsidR="0016752C" w:rsidRPr="007C59F7">
        <w:t>)</w:t>
      </w:r>
      <w:r w:rsidR="005F44F8" w:rsidRPr="007C59F7">
        <w:t xml:space="preserve">, </w:t>
      </w:r>
      <w:proofErr w:type="spellStart"/>
      <w:r w:rsidR="005F44F8" w:rsidRPr="007C59F7">
        <w:t>сонинб</w:t>
      </w:r>
      <w:proofErr w:type="spellEnd"/>
      <w:r w:rsidR="005F44F8" w:rsidRPr="007C59F7">
        <w:t xml:space="preserve"> </w:t>
      </w:r>
      <w:r w:rsidR="0016752C" w:rsidRPr="007C59F7">
        <w:t>(</w:t>
      </w:r>
      <w:r w:rsidR="0016752C" w:rsidRPr="007C59F7">
        <w:rPr>
          <w:lang w:val="en-US"/>
        </w:rPr>
        <w:t>le</w:t>
      </w:r>
      <w:r w:rsidR="0016752C" w:rsidRPr="007C59F7">
        <w:t xml:space="preserve"> </w:t>
      </w:r>
      <w:proofErr w:type="spellStart"/>
      <w:r w:rsidR="0016752C" w:rsidRPr="007C59F7">
        <w:rPr>
          <w:lang w:val="en-US"/>
        </w:rPr>
        <w:t>soninbe</w:t>
      </w:r>
      <w:proofErr w:type="spellEnd"/>
      <w:r w:rsidR="0016752C" w:rsidRPr="007C59F7">
        <w:t xml:space="preserve">) </w:t>
      </w:r>
      <w:r w:rsidR="005F44F8" w:rsidRPr="007C59F7">
        <w:t xml:space="preserve">и </w:t>
      </w:r>
      <w:proofErr w:type="spellStart"/>
      <w:r w:rsidR="005F44F8" w:rsidRPr="007C59F7">
        <w:t>волоф</w:t>
      </w:r>
      <w:proofErr w:type="spellEnd"/>
      <w:r w:rsidR="0016752C" w:rsidRPr="007C59F7">
        <w:t xml:space="preserve"> (</w:t>
      </w:r>
      <w:r w:rsidR="0016752C" w:rsidRPr="007C59F7">
        <w:rPr>
          <w:lang w:val="en-US"/>
        </w:rPr>
        <w:t>le</w:t>
      </w:r>
      <w:r w:rsidR="0016752C" w:rsidRPr="007C59F7">
        <w:t xml:space="preserve"> </w:t>
      </w:r>
      <w:proofErr w:type="spellStart"/>
      <w:r w:rsidR="0016752C" w:rsidRPr="007C59F7">
        <w:rPr>
          <w:lang w:val="en-US"/>
        </w:rPr>
        <w:t>wolof</w:t>
      </w:r>
      <w:proofErr w:type="spellEnd"/>
      <w:r w:rsidR="0016752C" w:rsidRPr="007C59F7">
        <w:t>)</w:t>
      </w:r>
      <w:r w:rsidR="005F44F8" w:rsidRPr="007C59F7">
        <w:t xml:space="preserve">, было решено </w:t>
      </w:r>
      <w:r w:rsidR="005850EE">
        <w:t>добавить языки</w:t>
      </w:r>
      <w:r w:rsidR="005F44F8" w:rsidRPr="007C59F7">
        <w:t>, способствующие</w:t>
      </w:r>
      <w:r w:rsidR="005F44F8">
        <w:t xml:space="preserve"> </w:t>
      </w:r>
      <w:r w:rsidR="005850EE">
        <w:t>росту</w:t>
      </w:r>
      <w:r w:rsidR="005F44F8">
        <w:t xml:space="preserve"> </w:t>
      </w:r>
      <w:r w:rsidR="005850EE">
        <w:t>взаимо</w:t>
      </w:r>
      <w:r w:rsidR="005F44F8">
        <w:t xml:space="preserve">понимания, а именно французский  и английский, </w:t>
      </w:r>
      <w:r w:rsidR="00F373DA">
        <w:t>увеличить количество часов, отведенных на</w:t>
      </w:r>
      <w:r w:rsidR="005F44F8">
        <w:t xml:space="preserve"> преподавание естественных и техническ</w:t>
      </w:r>
      <w:r w:rsidR="00F373DA">
        <w:t>их</w:t>
      </w:r>
      <w:r w:rsidR="00F373DA" w:rsidRPr="00F373DA">
        <w:t xml:space="preserve"> </w:t>
      </w:r>
      <w:r w:rsidR="00F373DA" w:rsidRPr="00447FF7">
        <w:t>наук</w:t>
      </w:r>
      <w:r w:rsidR="005F44F8" w:rsidRPr="00447FF7">
        <w:t>, а также ввести систему обучения обязанностям гражданина</w:t>
      </w:r>
      <w:r w:rsidR="000F5B34">
        <w:t xml:space="preserve">. </w:t>
      </w:r>
      <w:r w:rsidR="005F44F8" w:rsidRPr="00447FF7">
        <w:t xml:space="preserve"> </w:t>
      </w:r>
      <w:r w:rsidR="00051B8F" w:rsidRPr="00447FF7">
        <w:t xml:space="preserve">Помимо этого, </w:t>
      </w:r>
      <w:r w:rsidR="005F44F8" w:rsidRPr="00447FF7">
        <w:t>был</w:t>
      </w:r>
      <w:r w:rsidR="00A23706" w:rsidRPr="00447FF7">
        <w:t>а</w:t>
      </w:r>
      <w:r w:rsidR="005F44F8" w:rsidRPr="00447FF7">
        <w:t xml:space="preserve"> соз</w:t>
      </w:r>
      <w:r w:rsidR="005F44F8" w:rsidRPr="00A23706">
        <w:t>дан</w:t>
      </w:r>
      <w:r w:rsidR="00A23706" w:rsidRPr="00A23706">
        <w:t>а</w:t>
      </w:r>
      <w:r w:rsidR="005F44F8" w:rsidRPr="00A23706">
        <w:t xml:space="preserve"> </w:t>
      </w:r>
      <w:r w:rsidR="00562923" w:rsidRPr="00A23706">
        <w:t>Государственная канцелярия</w:t>
      </w:r>
      <w:r w:rsidR="005F44F8" w:rsidRPr="00A23706">
        <w:t xml:space="preserve"> по борьбе с </w:t>
      </w:r>
      <w:r w:rsidR="0070406C">
        <w:t>не</w:t>
      </w:r>
      <w:r w:rsidR="005F44F8" w:rsidRPr="00A23706">
        <w:t>грамотностью</w:t>
      </w:r>
      <w:r w:rsidR="00051B8F">
        <w:t>,</w:t>
      </w:r>
      <w:r w:rsidR="005F44F8" w:rsidRPr="00A23706">
        <w:t xml:space="preserve"> и </w:t>
      </w:r>
      <w:r w:rsidR="00A23706">
        <w:t xml:space="preserve">приложена масса усилий </w:t>
      </w:r>
      <w:r w:rsidR="005F44F8">
        <w:t xml:space="preserve">в сфере </w:t>
      </w:r>
      <w:r w:rsidR="00747342">
        <w:t xml:space="preserve">предоставления </w:t>
      </w:r>
      <w:r w:rsidR="005F44F8">
        <w:t xml:space="preserve">технического образования и </w:t>
      </w:r>
      <w:r w:rsidR="008E26BE">
        <w:t>профессиональной</w:t>
      </w:r>
      <w:r w:rsidR="00C47816">
        <w:t xml:space="preserve"> подготовки</w:t>
      </w:r>
      <w:r w:rsidR="008E26BE">
        <w:t xml:space="preserve"> </w:t>
      </w:r>
      <w:r w:rsidR="00C47816">
        <w:t>малоимущи</w:t>
      </w:r>
      <w:r w:rsidR="00747342">
        <w:t>м</w:t>
      </w:r>
      <w:r w:rsidR="00C47816">
        <w:t xml:space="preserve"> сло</w:t>
      </w:r>
      <w:r w:rsidR="00747342">
        <w:t>ям</w:t>
      </w:r>
      <w:r w:rsidR="00C47816">
        <w:t xml:space="preserve"> </w:t>
      </w:r>
      <w:r w:rsidR="008E26BE">
        <w:t>населения</w:t>
      </w:r>
      <w:r w:rsidR="000F5B34">
        <w:t xml:space="preserve">. </w:t>
      </w:r>
    </w:p>
    <w:p w:rsidR="00C47816" w:rsidRDefault="00C47816"/>
    <w:p w:rsidR="00C47816" w:rsidRDefault="00D9063B">
      <w:r>
        <w:t>21</w:t>
      </w:r>
      <w:r w:rsidR="000F5B34">
        <w:t xml:space="preserve">. </w:t>
      </w:r>
      <w:r>
        <w:tab/>
        <w:t xml:space="preserve">Кроме того, </w:t>
      </w:r>
      <w:r w:rsidR="008E26BE">
        <w:t xml:space="preserve">для того чтобы способствовать социальной справедливости и улучшить условия доступа к земельной собственности, в 1983 годы была проведена </w:t>
      </w:r>
      <w:r w:rsidR="008E26BE" w:rsidRPr="00823CD7">
        <w:t>реформа государственной собственности</w:t>
      </w:r>
      <w:r w:rsidR="000F5B34">
        <w:t xml:space="preserve">. </w:t>
      </w:r>
      <w:r w:rsidR="008E26BE" w:rsidRPr="00823CD7">
        <w:t xml:space="preserve"> Постановление 83127</w:t>
      </w:r>
      <w:r w:rsidR="007A23F0" w:rsidRPr="00823CD7">
        <w:t xml:space="preserve"> </w:t>
      </w:r>
      <w:r w:rsidR="00823CD7">
        <w:t>о</w:t>
      </w:r>
      <w:r w:rsidR="007A23F0">
        <w:t xml:space="preserve"> земельно</w:t>
      </w:r>
      <w:r w:rsidR="00823CD7">
        <w:t>м</w:t>
      </w:r>
      <w:r w:rsidR="007A23F0">
        <w:t xml:space="preserve"> </w:t>
      </w:r>
      <w:r w:rsidR="007A23F0" w:rsidRPr="00823CD7">
        <w:t>переустройств</w:t>
      </w:r>
      <w:r w:rsidR="00823CD7">
        <w:t>е</w:t>
      </w:r>
      <w:r w:rsidR="007A23F0" w:rsidRPr="00823CD7">
        <w:t xml:space="preserve"> </w:t>
      </w:r>
      <w:r w:rsidR="007A23F0">
        <w:t>и государственно</w:t>
      </w:r>
      <w:r w:rsidR="00823CD7">
        <w:t>м</w:t>
      </w:r>
      <w:r w:rsidR="007A23F0">
        <w:t xml:space="preserve"> имуществ</w:t>
      </w:r>
      <w:r w:rsidR="00823CD7">
        <w:t>е</w:t>
      </w:r>
      <w:r w:rsidR="007A23F0">
        <w:t xml:space="preserve"> был</w:t>
      </w:r>
      <w:r w:rsidR="00823CD7">
        <w:t>о</w:t>
      </w:r>
      <w:r w:rsidR="007A23F0">
        <w:t xml:space="preserve"> принят</w:t>
      </w:r>
      <w:r w:rsidR="00823CD7">
        <w:t>о</w:t>
      </w:r>
      <w:r w:rsidR="007A23F0">
        <w:t xml:space="preserve"> в рамках </w:t>
      </w:r>
      <w:r w:rsidR="00823CD7">
        <w:t xml:space="preserve">проводимой </w:t>
      </w:r>
      <w:r w:rsidR="002C4D07">
        <w:t>всеобщей</w:t>
      </w:r>
      <w:r w:rsidR="007A23F0">
        <w:t xml:space="preserve"> политики, направленной на улучшение статуса </w:t>
      </w:r>
      <w:r w:rsidR="00823CD7">
        <w:t xml:space="preserve">социальных групп населения, </w:t>
      </w:r>
      <w:r w:rsidR="007A23F0">
        <w:t xml:space="preserve">проживающих в </w:t>
      </w:r>
      <w:r w:rsidR="002C4D07">
        <w:t>наиболее</w:t>
      </w:r>
      <w:r w:rsidR="007A23F0">
        <w:t xml:space="preserve"> неблагоприятных условиях</w:t>
      </w:r>
      <w:r w:rsidR="00823CD7">
        <w:t>,</w:t>
      </w:r>
      <w:r w:rsidR="007A23F0">
        <w:t xml:space="preserve"> и </w:t>
      </w:r>
      <w:r w:rsidR="002C4D07">
        <w:t>устранение</w:t>
      </w:r>
      <w:r w:rsidR="007A23F0">
        <w:t xml:space="preserve"> психологических, социальных, культурных и экономических последствий</w:t>
      </w:r>
      <w:r w:rsidR="00823CD7">
        <w:t xml:space="preserve"> вынужденного рабства</w:t>
      </w:r>
      <w:r w:rsidR="007524B7">
        <w:t xml:space="preserve"> и испольной аренды</w:t>
      </w:r>
      <w:r w:rsidR="002C4D07">
        <w:t xml:space="preserve">, которые </w:t>
      </w:r>
      <w:r w:rsidR="007524B7">
        <w:t>продолжали существовать</w:t>
      </w:r>
      <w:r w:rsidR="002C4D07">
        <w:t>, несмотря на отмену рабства</w:t>
      </w:r>
      <w:r w:rsidR="000F5B34">
        <w:t xml:space="preserve">. </w:t>
      </w:r>
      <w:r w:rsidR="002C4D07">
        <w:t xml:space="preserve"> </w:t>
      </w:r>
      <w:r w:rsidR="002F04BB">
        <w:t>За последнее десятилетие з</w:t>
      </w:r>
      <w:r w:rsidR="002C4D07">
        <w:t xml:space="preserve">емельная реформа, </w:t>
      </w:r>
      <w:r w:rsidR="002F04BB">
        <w:t>закрепляющая право на частную собственность</w:t>
      </w:r>
      <w:r w:rsidR="002C4D07">
        <w:t xml:space="preserve"> на условиях, </w:t>
      </w:r>
      <w:r w:rsidR="002F04BB">
        <w:t>определ</w:t>
      </w:r>
      <w:r w:rsidR="002C4D07">
        <w:t xml:space="preserve">яемых шариатом, была дополнена </w:t>
      </w:r>
      <w:r w:rsidR="002F04BB">
        <w:t>политикой</w:t>
      </w:r>
      <w:r w:rsidR="002C4D07">
        <w:t xml:space="preserve"> по стимулированию сельскохозяйственного развития в целях </w:t>
      </w:r>
      <w:proofErr w:type="spellStart"/>
      <w:r w:rsidR="002C4D07">
        <w:t>самообеспечения</w:t>
      </w:r>
      <w:proofErr w:type="spellEnd"/>
      <w:r w:rsidR="002C4D07">
        <w:t xml:space="preserve"> страны продовольствием</w:t>
      </w:r>
      <w:r w:rsidR="000F5B34">
        <w:t xml:space="preserve">. </w:t>
      </w:r>
      <w:r w:rsidR="002C4D07">
        <w:t xml:space="preserve"> </w:t>
      </w:r>
    </w:p>
    <w:p w:rsidR="005D5006" w:rsidRDefault="005D5006"/>
    <w:p w:rsidR="005D5006" w:rsidRDefault="005D5006">
      <w:r w:rsidRPr="00447FF7">
        <w:t>22</w:t>
      </w:r>
      <w:r w:rsidR="000F5B34">
        <w:t xml:space="preserve">. </w:t>
      </w:r>
      <w:r w:rsidR="00D2674B">
        <w:tab/>
      </w:r>
      <w:r w:rsidR="00EA0ECC" w:rsidRPr="00447FF7">
        <w:t xml:space="preserve">Что касается </w:t>
      </w:r>
      <w:r w:rsidR="00447FF7" w:rsidRPr="00447FF7">
        <w:t>медико-санитарного состояния</w:t>
      </w:r>
      <w:r w:rsidRPr="00447FF7">
        <w:t xml:space="preserve">, ситуация значительно улучшается, благодаря </w:t>
      </w:r>
      <w:r w:rsidR="00921368" w:rsidRPr="00447FF7">
        <w:t>стратегии</w:t>
      </w:r>
      <w:r w:rsidR="00EA0ECC" w:rsidRPr="00447FF7">
        <w:t>, построенной на превосходно продуманной</w:t>
      </w:r>
      <w:r w:rsidRPr="00447FF7">
        <w:t xml:space="preserve"> системе</w:t>
      </w:r>
      <w:r>
        <w:t xml:space="preserve"> покрытия издержек и расходов (</w:t>
      </w:r>
      <w:r w:rsidR="00F70D25">
        <w:t>которую</w:t>
      </w:r>
      <w:r w:rsidR="00047910">
        <w:t xml:space="preserve"> всячески</w:t>
      </w:r>
      <w:r>
        <w:t xml:space="preserve"> </w:t>
      </w:r>
      <w:r w:rsidR="009411F9">
        <w:t>рекомендовали</w:t>
      </w:r>
      <w:r>
        <w:t xml:space="preserve"> </w:t>
      </w:r>
      <w:r w:rsidR="00921368">
        <w:t>ВОЗ</w:t>
      </w:r>
      <w:r>
        <w:t xml:space="preserve"> </w:t>
      </w:r>
      <w:r w:rsidR="00C46DA2">
        <w:t xml:space="preserve">(Всемирная </w:t>
      </w:r>
      <w:r w:rsidR="00D2674B">
        <w:t>о</w:t>
      </w:r>
      <w:r w:rsidR="00C46DA2">
        <w:t xml:space="preserve">рганизация </w:t>
      </w:r>
      <w:r w:rsidR="00D2674B">
        <w:t>з</w:t>
      </w:r>
      <w:r w:rsidR="00C46DA2">
        <w:t xml:space="preserve">дравоохранения) </w:t>
      </w:r>
      <w:r>
        <w:t xml:space="preserve">и </w:t>
      </w:r>
      <w:proofErr w:type="spellStart"/>
      <w:r>
        <w:t>ЮНИСЕФ</w:t>
      </w:r>
      <w:proofErr w:type="spellEnd"/>
      <w:r w:rsidR="00C46DA2">
        <w:t xml:space="preserve"> (Детский фонд ООН</w:t>
      </w:r>
      <w:r>
        <w:t>)</w:t>
      </w:r>
      <w:r w:rsidR="001D54AF">
        <w:t>)</w:t>
      </w:r>
      <w:r>
        <w:t xml:space="preserve">, </w:t>
      </w:r>
      <w:r w:rsidR="00921368">
        <w:t>децентрализации</w:t>
      </w:r>
      <w:r w:rsidR="00047910">
        <w:t xml:space="preserve"> и участию сообществ в этом вопросе</w:t>
      </w:r>
      <w:r w:rsidR="000F5B34">
        <w:t xml:space="preserve">. </w:t>
      </w:r>
    </w:p>
    <w:p w:rsidR="005D5006" w:rsidRDefault="005D5006"/>
    <w:p w:rsidR="00091296" w:rsidRDefault="005D5006">
      <w:r>
        <w:t>23</w:t>
      </w:r>
      <w:r w:rsidR="000F5B34">
        <w:t xml:space="preserve">. </w:t>
      </w:r>
      <w:r>
        <w:t xml:space="preserve"> В вопросе улучшения положения женщин акцент сделан на образование, работу</w:t>
      </w:r>
      <w:r w:rsidR="00B4750C">
        <w:t>,</w:t>
      </w:r>
      <w:r>
        <w:t xml:space="preserve"> социальное развитие</w:t>
      </w:r>
      <w:r w:rsidR="00B4750C">
        <w:t xml:space="preserve"> и </w:t>
      </w:r>
      <w:r w:rsidR="00575EAA">
        <w:t xml:space="preserve">участие в </w:t>
      </w:r>
      <w:r w:rsidR="00B4750C">
        <w:t>осуществлени</w:t>
      </w:r>
      <w:r w:rsidR="00575EAA">
        <w:t>и</w:t>
      </w:r>
      <w:r w:rsidR="00B4750C">
        <w:t xml:space="preserve"> </w:t>
      </w:r>
      <w:r w:rsidR="00E82E0D">
        <w:t>общественных</w:t>
      </w:r>
      <w:r w:rsidR="00B4750C">
        <w:t xml:space="preserve"> функций</w:t>
      </w:r>
      <w:r w:rsidR="000F5B34">
        <w:t xml:space="preserve">. </w:t>
      </w:r>
      <w:r w:rsidR="00B4750C">
        <w:t xml:space="preserve"> </w:t>
      </w:r>
      <w:r w:rsidR="00852EB7">
        <w:t>Результаты и</w:t>
      </w:r>
      <w:r w:rsidR="00921368">
        <w:t>сследовани</w:t>
      </w:r>
      <w:r w:rsidR="00852EB7">
        <w:t>й</w:t>
      </w:r>
      <w:r w:rsidR="00B4750C">
        <w:t xml:space="preserve">, </w:t>
      </w:r>
      <w:r w:rsidR="0044095D">
        <w:t>проведенны</w:t>
      </w:r>
      <w:r w:rsidR="00852EB7">
        <w:t>х</w:t>
      </w:r>
      <w:r w:rsidR="0044095D">
        <w:t xml:space="preserve"> такими</w:t>
      </w:r>
      <w:r w:rsidR="00B4750C">
        <w:t xml:space="preserve"> международны</w:t>
      </w:r>
      <w:r w:rsidR="004A6B6B">
        <w:t>ми</w:t>
      </w:r>
      <w:r w:rsidR="00B4750C">
        <w:t xml:space="preserve"> </w:t>
      </w:r>
      <w:r w:rsidR="00B4750C" w:rsidRPr="00416798">
        <w:t>организаци</w:t>
      </w:r>
      <w:r w:rsidR="004A6B6B" w:rsidRPr="00416798">
        <w:t>ями</w:t>
      </w:r>
      <w:r w:rsidR="00B4750C" w:rsidRPr="00416798">
        <w:t xml:space="preserve">, как </w:t>
      </w:r>
      <w:proofErr w:type="spellStart"/>
      <w:r w:rsidR="0078676A" w:rsidRPr="00416798">
        <w:t>ПРООН</w:t>
      </w:r>
      <w:proofErr w:type="spellEnd"/>
      <w:r w:rsidR="0078676A" w:rsidRPr="00416798">
        <w:t xml:space="preserve"> </w:t>
      </w:r>
      <w:r w:rsidR="0078676A">
        <w:t>(</w:t>
      </w:r>
      <w:r w:rsidR="00921368" w:rsidRPr="00416798">
        <w:t xml:space="preserve">Программа развития </w:t>
      </w:r>
      <w:r w:rsidR="00416798">
        <w:t>Организации Объединенных Наций</w:t>
      </w:r>
      <w:r w:rsidR="001C24D7" w:rsidRPr="00416798">
        <w:t>)</w:t>
      </w:r>
      <w:r w:rsidR="0044095D" w:rsidRPr="00416798">
        <w:t xml:space="preserve">, </w:t>
      </w:r>
      <w:hyperlink r:id="rId9" w:history="1">
        <w:proofErr w:type="spellStart"/>
        <w:r w:rsidR="0078676A" w:rsidRPr="00416798">
          <w:t>ЮНФПА</w:t>
        </w:r>
        <w:proofErr w:type="spellEnd"/>
      </w:hyperlink>
      <w:r w:rsidR="0078676A">
        <w:t xml:space="preserve"> (</w:t>
      </w:r>
      <w:hyperlink r:id="rId10" w:history="1">
        <w:r w:rsidR="0044095D" w:rsidRPr="00416798">
          <w:t xml:space="preserve">Фонд </w:t>
        </w:r>
        <w:r w:rsidR="00416798">
          <w:t>Организации Объединенных Наций</w:t>
        </w:r>
        <w:r w:rsidR="0044095D" w:rsidRPr="00416798">
          <w:t xml:space="preserve"> в области народонаселения</w:t>
        </w:r>
      </w:hyperlink>
      <w:r w:rsidR="0044095D" w:rsidRPr="00416798">
        <w:t xml:space="preserve">) и </w:t>
      </w:r>
      <w:r w:rsidR="0078676A" w:rsidRPr="00416798">
        <w:t xml:space="preserve">ЮНЕСКО </w:t>
      </w:r>
      <w:r w:rsidR="0078676A">
        <w:t>(</w:t>
      </w:r>
      <w:hyperlink r:id="rId11" w:history="1">
        <w:r w:rsidR="0044095D" w:rsidRPr="00416798">
          <w:t>Организация Объединённых Наций по вопросам образования, науки и культуры</w:t>
        </w:r>
      </w:hyperlink>
      <w:r w:rsidR="0044095D" w:rsidRPr="00416798">
        <w:t xml:space="preserve">), </w:t>
      </w:r>
      <w:r w:rsidR="00852EB7" w:rsidRPr="00416798">
        <w:t xml:space="preserve">свидетельствуют об </w:t>
      </w:r>
      <w:r w:rsidR="0044095D" w:rsidRPr="00416798">
        <w:t>увеличении процентного соотношения</w:t>
      </w:r>
      <w:r w:rsidR="0044095D">
        <w:t xml:space="preserve"> девушек в системе образования</w:t>
      </w:r>
      <w:r w:rsidR="000F5B34">
        <w:t xml:space="preserve">. </w:t>
      </w:r>
      <w:r w:rsidR="0044095D">
        <w:t xml:space="preserve"> Развитие школьного </w:t>
      </w:r>
      <w:r w:rsidR="001C2072">
        <w:t>образования</w:t>
      </w:r>
      <w:r w:rsidR="00364425">
        <w:t xml:space="preserve"> сопровождается обширной </w:t>
      </w:r>
      <w:r w:rsidR="001C2072">
        <w:t>интеграцией женщин в общественные структуры страны</w:t>
      </w:r>
      <w:r w:rsidR="000F5B34">
        <w:t xml:space="preserve">. </w:t>
      </w:r>
      <w:r w:rsidR="001C2072">
        <w:t xml:space="preserve"> </w:t>
      </w:r>
      <w:r w:rsidR="001F0353">
        <w:t>Кроме того, создана</w:t>
      </w:r>
      <w:r w:rsidR="00091296">
        <w:t xml:space="preserve"> </w:t>
      </w:r>
      <w:r w:rsidR="00A40D42" w:rsidRPr="00A23706">
        <w:t xml:space="preserve">Государственная канцелярия </w:t>
      </w:r>
      <w:r w:rsidR="00091296">
        <w:t xml:space="preserve">по делам женщин, </w:t>
      </w:r>
      <w:r w:rsidR="004B1127">
        <w:t>во главе которой стоит</w:t>
      </w:r>
      <w:r w:rsidR="00091296">
        <w:t xml:space="preserve"> женщин</w:t>
      </w:r>
      <w:r w:rsidR="004B1127">
        <w:t>а</w:t>
      </w:r>
      <w:r w:rsidR="000F5B34">
        <w:t xml:space="preserve">. </w:t>
      </w:r>
      <w:r w:rsidR="00091296">
        <w:t xml:space="preserve"> </w:t>
      </w:r>
      <w:r w:rsidR="00A40D42">
        <w:t xml:space="preserve"> </w:t>
      </w:r>
    </w:p>
    <w:p w:rsidR="004B1127" w:rsidRDefault="004B1127"/>
    <w:p w:rsidR="00091296" w:rsidRDefault="005E7A26">
      <w:r w:rsidRPr="00736FE7">
        <w:t>24</w:t>
      </w:r>
      <w:r w:rsidR="000F5B34">
        <w:t xml:space="preserve">. </w:t>
      </w:r>
      <w:r w:rsidRPr="00736FE7">
        <w:tab/>
        <w:t xml:space="preserve">В заключение, г-н </w:t>
      </w:r>
      <w:proofErr w:type="spellStart"/>
      <w:r w:rsidRPr="00736FE7">
        <w:t>Оу</w:t>
      </w:r>
      <w:r w:rsidR="00091296" w:rsidRPr="00736FE7">
        <w:t>лд</w:t>
      </w:r>
      <w:proofErr w:type="spellEnd"/>
      <w:r w:rsidR="00091296" w:rsidRPr="00736FE7">
        <w:t xml:space="preserve"> </w:t>
      </w:r>
      <w:proofErr w:type="spellStart"/>
      <w:r w:rsidR="00091296" w:rsidRPr="00736FE7">
        <w:t>Мерзуг</w:t>
      </w:r>
      <w:proofErr w:type="spellEnd"/>
      <w:r w:rsidR="00091296" w:rsidRPr="00736FE7">
        <w:t xml:space="preserve"> сообщает</w:t>
      </w:r>
      <w:r w:rsidR="00091296">
        <w:t>,  что положения Конвенции находят свое отра</w:t>
      </w:r>
      <w:r w:rsidR="00C76483">
        <w:t>жение в большинстве норм закона</w:t>
      </w:r>
      <w:r w:rsidR="00091296">
        <w:t>, в частности, в тексте Конс</w:t>
      </w:r>
      <w:r w:rsidR="00C76483">
        <w:t xml:space="preserve">титуции от 20 июля 1991 года, </w:t>
      </w:r>
      <w:r w:rsidR="00091296">
        <w:t xml:space="preserve">Уголовном кодексе, Уголовно-процессуальном кодексе и Трудовом кодексе, </w:t>
      </w:r>
      <w:r w:rsidR="002E3123">
        <w:t>а также</w:t>
      </w:r>
      <w:r w:rsidR="00091296">
        <w:t xml:space="preserve"> подтверждает решимость мавританских властей осуществл</w:t>
      </w:r>
      <w:r w:rsidR="00F66A77">
        <w:t>ять</w:t>
      </w:r>
      <w:r w:rsidR="00091296">
        <w:t xml:space="preserve"> эти положени</w:t>
      </w:r>
      <w:r w:rsidR="002E3123">
        <w:t>я</w:t>
      </w:r>
      <w:r w:rsidR="00091296">
        <w:t xml:space="preserve"> в полной мере </w:t>
      </w:r>
      <w:r w:rsidR="002E3123">
        <w:t xml:space="preserve">и </w:t>
      </w:r>
      <w:r w:rsidR="00091296">
        <w:t>в соответствии с доктриной ислама</w:t>
      </w:r>
      <w:r w:rsidR="000F5B34">
        <w:t xml:space="preserve">. </w:t>
      </w:r>
      <w:r w:rsidR="00091296">
        <w:t xml:space="preserve"> </w:t>
      </w:r>
      <w:r w:rsidR="00403C9F">
        <w:t>В стране проводится</w:t>
      </w:r>
      <w:r w:rsidR="00F66A77">
        <w:t xml:space="preserve"> </w:t>
      </w:r>
      <w:r w:rsidR="004B0861">
        <w:t>обширн</w:t>
      </w:r>
      <w:r w:rsidR="00403C9F">
        <w:t>ая</w:t>
      </w:r>
      <w:r w:rsidR="004B0861">
        <w:t xml:space="preserve"> политик</w:t>
      </w:r>
      <w:r w:rsidR="00403C9F">
        <w:t>а</w:t>
      </w:r>
      <w:r w:rsidR="00D5513F">
        <w:t>, направленн</w:t>
      </w:r>
      <w:r w:rsidR="00403C9F">
        <w:t>ая</w:t>
      </w:r>
      <w:r w:rsidR="00D5513F">
        <w:t xml:space="preserve"> на достижение</w:t>
      </w:r>
      <w:r w:rsidR="00403C9F">
        <w:t xml:space="preserve"> прогресса в</w:t>
      </w:r>
      <w:r w:rsidR="004B0861">
        <w:t xml:space="preserve"> общественно</w:t>
      </w:r>
      <w:r w:rsidR="00403C9F">
        <w:t>й</w:t>
      </w:r>
      <w:r w:rsidR="004B0861">
        <w:t>, экономическо</w:t>
      </w:r>
      <w:r w:rsidR="00403C9F">
        <w:t>й</w:t>
      </w:r>
      <w:r w:rsidR="004B0861">
        <w:t xml:space="preserve"> и политическо</w:t>
      </w:r>
      <w:r w:rsidR="00403C9F">
        <w:t>й сферах</w:t>
      </w:r>
      <w:r w:rsidR="004B0861">
        <w:t xml:space="preserve">, </w:t>
      </w:r>
      <w:r w:rsidR="00403C9F">
        <w:t xml:space="preserve">большое внимание при этом уделяется </w:t>
      </w:r>
      <w:r w:rsidR="00D0420E">
        <w:t>обучению в области</w:t>
      </w:r>
      <w:r w:rsidR="00403C9F">
        <w:t xml:space="preserve"> </w:t>
      </w:r>
      <w:r w:rsidR="004B0861">
        <w:t>прав человека</w:t>
      </w:r>
      <w:r w:rsidR="00403C9F">
        <w:t xml:space="preserve">, </w:t>
      </w:r>
      <w:r w:rsidR="004B0861">
        <w:t xml:space="preserve"> распространени</w:t>
      </w:r>
      <w:r w:rsidR="00D0420E">
        <w:t>ю</w:t>
      </w:r>
      <w:r w:rsidR="004B0861">
        <w:t xml:space="preserve"> </w:t>
      </w:r>
      <w:r w:rsidR="00D0420E">
        <w:t xml:space="preserve">через средства массовой информации и организации гражданского общества </w:t>
      </w:r>
      <w:r w:rsidR="004B0861">
        <w:t>сведений</w:t>
      </w:r>
      <w:r w:rsidR="00D0420E">
        <w:t xml:space="preserve"> по данному вопросу</w:t>
      </w:r>
      <w:r w:rsidR="000F5B34">
        <w:t xml:space="preserve">. </w:t>
      </w:r>
      <w:r w:rsidR="00673962">
        <w:t xml:space="preserve"> Недавнее присоединение государства-участника к </w:t>
      </w:r>
      <w:r w:rsidR="00E40C3E">
        <w:t xml:space="preserve">Международным пактам о правах человека и </w:t>
      </w:r>
      <w:r w:rsidR="00E40C3E" w:rsidRPr="0070406C">
        <w:t>Конвенции против пыток и других жестоких, бесчеловечных или унижающих достоинство видов обращения и наказания</w:t>
      </w:r>
      <w:r w:rsidR="002A1FA2">
        <w:t xml:space="preserve"> </w:t>
      </w:r>
      <w:r w:rsidR="0070406C" w:rsidRPr="0070406C">
        <w:t>яв</w:t>
      </w:r>
      <w:r w:rsidR="002A1FA2">
        <w:t>илось</w:t>
      </w:r>
      <w:r w:rsidR="0070406C" w:rsidRPr="0070406C">
        <w:t xml:space="preserve"> его </w:t>
      </w:r>
      <w:r w:rsidR="00F81096" w:rsidRPr="0070406C">
        <w:t xml:space="preserve">последним </w:t>
      </w:r>
      <w:r w:rsidR="0070406C" w:rsidRPr="0070406C">
        <w:t xml:space="preserve">на сегодняшний момент </w:t>
      </w:r>
      <w:r w:rsidR="00F81096" w:rsidRPr="0070406C">
        <w:t>вкладом</w:t>
      </w:r>
      <w:r w:rsidR="00B262B8" w:rsidRPr="0070406C">
        <w:t xml:space="preserve"> в</w:t>
      </w:r>
      <w:r w:rsidR="00B262B8">
        <w:t xml:space="preserve"> дел</w:t>
      </w:r>
      <w:r w:rsidR="0070406C">
        <w:t>о</w:t>
      </w:r>
      <w:r w:rsidR="00B262B8">
        <w:t xml:space="preserve"> закрепления </w:t>
      </w:r>
      <w:r w:rsidR="00F81096">
        <w:t xml:space="preserve">правового </w:t>
      </w:r>
      <w:r w:rsidR="00B262B8">
        <w:t>государства</w:t>
      </w:r>
      <w:r w:rsidR="000F5B34">
        <w:t xml:space="preserve">. </w:t>
      </w:r>
      <w:r w:rsidR="0070406C">
        <w:t xml:space="preserve"> Правитель</w:t>
      </w:r>
      <w:r w:rsidR="00F81096">
        <w:t>с</w:t>
      </w:r>
      <w:r w:rsidR="0070406C">
        <w:t>т</w:t>
      </w:r>
      <w:r w:rsidR="00F81096">
        <w:t>во Мавр</w:t>
      </w:r>
      <w:r w:rsidR="0070406C">
        <w:t>и</w:t>
      </w:r>
      <w:r w:rsidR="00F81096">
        <w:t xml:space="preserve">тании </w:t>
      </w:r>
      <w:r w:rsidR="0070406C">
        <w:t>продолжит</w:t>
      </w:r>
      <w:r w:rsidR="00F81096">
        <w:t xml:space="preserve"> начатую </w:t>
      </w:r>
      <w:r w:rsidR="0070406C">
        <w:t xml:space="preserve">работу по </w:t>
      </w:r>
      <w:r w:rsidR="00F81096">
        <w:t>борьб</w:t>
      </w:r>
      <w:r w:rsidR="0070406C">
        <w:t>е</w:t>
      </w:r>
      <w:r w:rsidR="00F81096">
        <w:t xml:space="preserve"> с неосведомленностью, бедностью и </w:t>
      </w:r>
      <w:r w:rsidR="00B62B35">
        <w:t>отчуждением</w:t>
      </w:r>
      <w:r w:rsidR="00C52084">
        <w:t xml:space="preserve"> - </w:t>
      </w:r>
      <w:r w:rsidR="00F81096">
        <w:t>настоящими преградами на пути пре</w:t>
      </w:r>
      <w:r w:rsidR="00C52084">
        <w:t>о</w:t>
      </w:r>
      <w:r w:rsidR="00F81096">
        <w:t xml:space="preserve">доления </w:t>
      </w:r>
      <w:r w:rsidR="00C52084">
        <w:t xml:space="preserve">всех видов </w:t>
      </w:r>
      <w:r w:rsidR="00F81096">
        <w:t>предрассудков и поощрения прав человека</w:t>
      </w:r>
      <w:r w:rsidR="000F5B34">
        <w:t xml:space="preserve">. </w:t>
      </w:r>
      <w:r w:rsidR="00F81096">
        <w:t xml:space="preserve"> </w:t>
      </w:r>
    </w:p>
    <w:p w:rsidR="00F81096" w:rsidRDefault="00F81096"/>
    <w:p w:rsidR="00EE4623" w:rsidRDefault="00F81096" w:rsidP="00EE4623">
      <w:r>
        <w:t>25</w:t>
      </w:r>
      <w:r w:rsidR="000F5B34">
        <w:t xml:space="preserve">. </w:t>
      </w:r>
      <w:r>
        <w:tab/>
      </w:r>
      <w:r w:rsidRPr="002D656F">
        <w:rPr>
          <w:u w:val="single"/>
        </w:rPr>
        <w:t xml:space="preserve">Г-н де </w:t>
      </w:r>
      <w:proofErr w:type="spellStart"/>
      <w:r w:rsidRPr="002D656F">
        <w:rPr>
          <w:u w:val="single"/>
        </w:rPr>
        <w:t>ГУТТ</w:t>
      </w:r>
      <w:proofErr w:type="spellEnd"/>
      <w:r>
        <w:t xml:space="preserve"> (Докладчик по стране) приветствует присутствие </w:t>
      </w:r>
      <w:r w:rsidR="004E48F7">
        <w:t xml:space="preserve">на заседании </w:t>
      </w:r>
      <w:r>
        <w:t xml:space="preserve">делегации высокого уровня и выражает свое удовлетворение </w:t>
      </w:r>
      <w:r w:rsidR="00750386">
        <w:t>началом диалога с государством-участником</w:t>
      </w:r>
      <w:r w:rsidR="000F5B34">
        <w:t xml:space="preserve">. </w:t>
      </w:r>
      <w:r w:rsidR="00750386">
        <w:t xml:space="preserve"> Он напоминает</w:t>
      </w:r>
      <w:r w:rsidR="00D94CBC">
        <w:t xml:space="preserve"> о том</w:t>
      </w:r>
      <w:r w:rsidR="00750386">
        <w:t>, что 12 июня 1989 года Мавритания ратифицировала Конвенци</w:t>
      </w:r>
      <w:r w:rsidR="00D94CBC">
        <w:t xml:space="preserve">ю, </w:t>
      </w:r>
      <w:r w:rsidR="00750386">
        <w:t xml:space="preserve">и что </w:t>
      </w:r>
      <w:r w:rsidR="001A4BA6">
        <w:t xml:space="preserve">сегодня </w:t>
      </w:r>
      <w:r w:rsidR="00D94CBC">
        <w:t>она</w:t>
      </w:r>
      <w:r w:rsidR="00750386">
        <w:t xml:space="preserve"> представляет свой первоначальный доклад, котор</w:t>
      </w:r>
      <w:r w:rsidR="00D2674B">
        <w:t>ый</w:t>
      </w:r>
      <w:r w:rsidR="00750386">
        <w:t xml:space="preserve"> </w:t>
      </w:r>
      <w:r w:rsidR="00D2674B">
        <w:t>объединяет</w:t>
      </w:r>
      <w:r w:rsidR="00750386">
        <w:t xml:space="preserve"> </w:t>
      </w:r>
      <w:r w:rsidR="00CE4511">
        <w:t>целых</w:t>
      </w:r>
      <w:r w:rsidR="00750386">
        <w:t xml:space="preserve"> пять докладов, первый из которых должен был </w:t>
      </w:r>
      <w:r w:rsidR="00D94CBC">
        <w:t>быть</w:t>
      </w:r>
      <w:r w:rsidR="00750386">
        <w:t xml:space="preserve"> представлен </w:t>
      </w:r>
      <w:r w:rsidR="00D94CBC">
        <w:t xml:space="preserve">еще </w:t>
      </w:r>
      <w:r w:rsidR="00750386">
        <w:t>в 1990 году</w:t>
      </w:r>
      <w:r w:rsidR="000F5B34">
        <w:t xml:space="preserve">. </w:t>
      </w:r>
      <w:r w:rsidR="00750386">
        <w:t xml:space="preserve"> </w:t>
      </w:r>
      <w:r w:rsidR="00D94CBC">
        <w:t>Правительство</w:t>
      </w:r>
      <w:r w:rsidR="00750386">
        <w:t xml:space="preserve"> Мавритании объясняет подобную задержку </w:t>
      </w:r>
      <w:r w:rsidR="00097047">
        <w:t>процессом</w:t>
      </w:r>
      <w:r w:rsidR="00750386">
        <w:t xml:space="preserve"> нормализации, </w:t>
      </w:r>
      <w:r w:rsidR="00097047">
        <w:t>идущим</w:t>
      </w:r>
      <w:r w:rsidR="00750386">
        <w:t xml:space="preserve"> со дня обнародования Конституции </w:t>
      </w:r>
      <w:r w:rsidR="004A1301">
        <w:t>20 июля 1991</w:t>
      </w:r>
      <w:r w:rsidR="003248B6">
        <w:rPr>
          <w:lang w:val="en-US"/>
        </w:rPr>
        <w:t> </w:t>
      </w:r>
      <w:r w:rsidR="004A1301">
        <w:t>года</w:t>
      </w:r>
      <w:r w:rsidR="00D94CBC">
        <w:t>, а также большим количеством</w:t>
      </w:r>
      <w:r w:rsidR="004A1301">
        <w:t xml:space="preserve"> мер, которые необходимо было принять в целях восстановления </w:t>
      </w:r>
      <w:r w:rsidR="00D94CBC">
        <w:t xml:space="preserve">в стране </w:t>
      </w:r>
      <w:r w:rsidR="004A1301">
        <w:t>основных свобод и установления плюралистической демократии (пункты 3 и 4 доклада)</w:t>
      </w:r>
      <w:r w:rsidR="000F5B34">
        <w:t xml:space="preserve">. </w:t>
      </w:r>
      <w:r w:rsidR="004A1301">
        <w:t xml:space="preserve"> </w:t>
      </w:r>
      <w:r w:rsidR="00097047">
        <w:t>Следует</w:t>
      </w:r>
      <w:r w:rsidR="004A1301">
        <w:t xml:space="preserve"> </w:t>
      </w:r>
      <w:r w:rsidR="00CC0571">
        <w:t>с удовлетворением отметить</w:t>
      </w:r>
      <w:r w:rsidR="00DC111C">
        <w:t xml:space="preserve">, что </w:t>
      </w:r>
      <w:r w:rsidR="00DC111C" w:rsidRPr="00EE4623">
        <w:t>мавритански</w:t>
      </w:r>
      <w:r w:rsidR="00DC111C">
        <w:t>е власти</w:t>
      </w:r>
      <w:r w:rsidR="00DC111C" w:rsidRPr="00EE4623">
        <w:t xml:space="preserve"> </w:t>
      </w:r>
      <w:r w:rsidR="00FC6DF8">
        <w:t>прилагают все усилия по обеспечению</w:t>
      </w:r>
      <w:r w:rsidR="00EE4623">
        <w:t xml:space="preserve"> осуществлени</w:t>
      </w:r>
      <w:r w:rsidR="00FC6DF8">
        <w:t>я</w:t>
      </w:r>
      <w:r w:rsidR="00EE4623">
        <w:t xml:space="preserve"> положений Конвенции и установ</w:t>
      </w:r>
      <w:r w:rsidR="00FC6DF8">
        <w:t>лению</w:t>
      </w:r>
      <w:r w:rsidR="00EE4623">
        <w:t xml:space="preserve"> </w:t>
      </w:r>
      <w:r w:rsidR="004A1301">
        <w:t>плодотворн</w:t>
      </w:r>
      <w:r w:rsidR="00FC6DF8">
        <w:t>ого</w:t>
      </w:r>
      <w:r w:rsidR="004A1301">
        <w:t xml:space="preserve"> диалог</w:t>
      </w:r>
      <w:r w:rsidR="00FC6DF8">
        <w:t>а</w:t>
      </w:r>
      <w:r w:rsidR="004A1301">
        <w:t xml:space="preserve"> с Комитетом</w:t>
      </w:r>
      <w:r w:rsidR="00EE4623">
        <w:t xml:space="preserve"> (пункты</w:t>
      </w:r>
      <w:r w:rsidR="004A1301">
        <w:t xml:space="preserve"> 4 и 5)</w:t>
      </w:r>
      <w:r w:rsidR="000F5B34">
        <w:t xml:space="preserve">. </w:t>
      </w:r>
      <w:r w:rsidR="004A1301">
        <w:t xml:space="preserve"> </w:t>
      </w:r>
      <w:r w:rsidR="00EE4623">
        <w:t xml:space="preserve">Рассмотрение </w:t>
      </w:r>
      <w:r w:rsidR="00740609">
        <w:t xml:space="preserve">сложившейся в </w:t>
      </w:r>
      <w:r w:rsidR="00EE4623">
        <w:t xml:space="preserve">Мавритании </w:t>
      </w:r>
      <w:r w:rsidR="00740609">
        <w:t xml:space="preserve">ситуации </w:t>
      </w:r>
      <w:r w:rsidR="00EE4623">
        <w:t>действительно представляет большой интерес</w:t>
      </w:r>
      <w:r w:rsidR="00303C1E" w:rsidRPr="00303C1E">
        <w:t xml:space="preserve"> </w:t>
      </w:r>
      <w:r w:rsidR="00303C1E">
        <w:t>для Комитета</w:t>
      </w:r>
      <w:r w:rsidR="00EE4623">
        <w:t xml:space="preserve">, </w:t>
      </w:r>
      <w:r w:rsidR="00303C1E">
        <w:t>поскольку</w:t>
      </w:r>
      <w:r w:rsidR="00EE4623">
        <w:t xml:space="preserve"> страна распол</w:t>
      </w:r>
      <w:r w:rsidR="00740609">
        <w:t>ожена</w:t>
      </w:r>
      <w:r w:rsidR="00EE4623">
        <w:t xml:space="preserve"> </w:t>
      </w:r>
      <w:r w:rsidR="00303C1E">
        <w:t>в месте</w:t>
      </w:r>
      <w:r w:rsidR="004C50B8">
        <w:t xml:space="preserve"> </w:t>
      </w:r>
      <w:r w:rsidR="00303C1E">
        <w:t>пересечения африканских и арабских</w:t>
      </w:r>
      <w:r w:rsidR="00EE4623">
        <w:t xml:space="preserve"> </w:t>
      </w:r>
      <w:r w:rsidR="00303C1E">
        <w:t xml:space="preserve">территорий, а ее общество является многонациональным и охватывает </w:t>
      </w:r>
      <w:r w:rsidR="00AE67AD">
        <w:t xml:space="preserve">целый </w:t>
      </w:r>
      <w:r w:rsidR="00303C1E">
        <w:t>ряд культур</w:t>
      </w:r>
      <w:r w:rsidR="000F5B34">
        <w:t xml:space="preserve">. </w:t>
      </w:r>
    </w:p>
    <w:p w:rsidR="00303C1E" w:rsidRDefault="00303C1E" w:rsidP="00EE4623"/>
    <w:p w:rsidR="00303C1E" w:rsidRPr="005D6CDD" w:rsidRDefault="00303C1E" w:rsidP="00EE4623">
      <w:r>
        <w:t>26</w:t>
      </w:r>
      <w:r w:rsidR="000F5B34">
        <w:t xml:space="preserve">. </w:t>
      </w:r>
      <w:r>
        <w:tab/>
        <w:t>При подготовке доклада авторы старались учитывать разработанные Комитетом руководящие принципы</w:t>
      </w:r>
      <w:r w:rsidR="00412A63">
        <w:t>,</w:t>
      </w:r>
      <w:r>
        <w:t xml:space="preserve"> </w:t>
      </w:r>
      <w:r w:rsidR="00B076C5">
        <w:t>с точки зрения</w:t>
      </w:r>
      <w:r w:rsidR="00CA18CE">
        <w:t xml:space="preserve"> очередности</w:t>
      </w:r>
      <w:r w:rsidR="00B076C5">
        <w:t xml:space="preserve"> </w:t>
      </w:r>
      <w:r w:rsidR="00CA18CE">
        <w:t>подачи информации</w:t>
      </w:r>
      <w:r w:rsidR="00B076C5">
        <w:t xml:space="preserve">, </w:t>
      </w:r>
      <w:r w:rsidR="008415A6">
        <w:t xml:space="preserve">начав с представления </w:t>
      </w:r>
      <w:r w:rsidR="00B076C5">
        <w:t>географическо</w:t>
      </w:r>
      <w:r w:rsidR="008415A6">
        <w:t>го</w:t>
      </w:r>
      <w:r w:rsidR="00B076C5">
        <w:t xml:space="preserve"> положени</w:t>
      </w:r>
      <w:r w:rsidR="008415A6">
        <w:t>я страны</w:t>
      </w:r>
      <w:r w:rsidR="00B076C5">
        <w:t xml:space="preserve">, </w:t>
      </w:r>
      <w:r w:rsidR="008415A6">
        <w:t xml:space="preserve">ее </w:t>
      </w:r>
      <w:r w:rsidR="00B076C5">
        <w:t>социально</w:t>
      </w:r>
      <w:r w:rsidR="008415A6">
        <w:t>го и</w:t>
      </w:r>
      <w:r w:rsidR="00B076C5">
        <w:t xml:space="preserve"> экономи</w:t>
      </w:r>
      <w:r w:rsidR="008415A6">
        <w:t>ческого</w:t>
      </w:r>
      <w:r w:rsidR="00B076C5">
        <w:t xml:space="preserve"> устройств</w:t>
      </w:r>
      <w:r w:rsidR="00C140A5">
        <w:t>а</w:t>
      </w:r>
      <w:r w:rsidR="008415A6">
        <w:t>,</w:t>
      </w:r>
      <w:r w:rsidR="00B076C5">
        <w:t xml:space="preserve"> </w:t>
      </w:r>
      <w:r w:rsidR="005D6CDD">
        <w:t xml:space="preserve">структуры </w:t>
      </w:r>
      <w:r w:rsidR="008415A6">
        <w:t>административно-</w:t>
      </w:r>
      <w:r w:rsidR="00B076C5">
        <w:t>управленческ</w:t>
      </w:r>
      <w:r w:rsidR="008415A6">
        <w:t>ого</w:t>
      </w:r>
      <w:r w:rsidR="00B076C5">
        <w:t xml:space="preserve"> </w:t>
      </w:r>
      <w:r w:rsidR="008415A6">
        <w:t xml:space="preserve">и политического </w:t>
      </w:r>
      <w:r w:rsidR="00B076C5">
        <w:t>аппарат</w:t>
      </w:r>
      <w:r w:rsidR="008415A6">
        <w:t xml:space="preserve">ов, </w:t>
      </w:r>
      <w:r w:rsidR="00C140A5">
        <w:t>затем перейдя к вопросам о</w:t>
      </w:r>
      <w:r w:rsidR="008415A6">
        <w:t xml:space="preserve"> состояни</w:t>
      </w:r>
      <w:r w:rsidR="00C140A5">
        <w:t>и</w:t>
      </w:r>
      <w:r w:rsidR="008415A6">
        <w:t xml:space="preserve"> законодательно-нормативной базы в отношении защиты прав человека, и, наконец, </w:t>
      </w:r>
      <w:r w:rsidR="00C140A5">
        <w:t>проанализировав</w:t>
      </w:r>
      <w:r w:rsidR="008415A6">
        <w:t xml:space="preserve"> осуществлени</w:t>
      </w:r>
      <w:r w:rsidR="00C140A5">
        <w:t>е</w:t>
      </w:r>
      <w:r w:rsidR="008415A6">
        <w:t xml:space="preserve"> статей со 2 по 7 Конвенции</w:t>
      </w:r>
      <w:r w:rsidR="000F5B34">
        <w:t xml:space="preserve">. </w:t>
      </w:r>
      <w:r w:rsidR="008415A6">
        <w:t xml:space="preserve"> Однако правительство Мавритании в некотором смысле чересчур подробно представ</w:t>
      </w:r>
      <w:r w:rsidR="00205782">
        <w:t>ило</w:t>
      </w:r>
      <w:r w:rsidR="008415A6">
        <w:t xml:space="preserve"> информацию общего характера и</w:t>
      </w:r>
      <w:r w:rsidR="00205782">
        <w:t>, напротив,</w:t>
      </w:r>
      <w:r w:rsidR="008415A6">
        <w:t xml:space="preserve"> недо</w:t>
      </w:r>
      <w:r w:rsidR="005D6CDD">
        <w:t>статочно</w:t>
      </w:r>
      <w:r w:rsidR="00205782">
        <w:t xml:space="preserve"> </w:t>
      </w:r>
      <w:r w:rsidR="005D6CDD">
        <w:t xml:space="preserve">внимания уделило </w:t>
      </w:r>
      <w:r w:rsidR="00205782">
        <w:t>вопросу</w:t>
      </w:r>
      <w:r w:rsidR="005D6CDD">
        <w:t xml:space="preserve"> борьбы против расовой дискриминации и осуществлению </w:t>
      </w:r>
      <w:r w:rsidR="00705372">
        <w:t>о</w:t>
      </w:r>
      <w:r w:rsidR="005D6CDD">
        <w:t xml:space="preserve">тдельных положений Конвенции, </w:t>
      </w:r>
      <w:r w:rsidR="00412A63">
        <w:t xml:space="preserve">вероятно, </w:t>
      </w:r>
      <w:r w:rsidR="005D6CDD">
        <w:t>п</w:t>
      </w:r>
      <w:r w:rsidR="00705372">
        <w:t>о причине того, что представляемый</w:t>
      </w:r>
      <w:r w:rsidR="005D6CDD">
        <w:t xml:space="preserve"> доклад является первичным </w:t>
      </w:r>
      <w:r w:rsidR="00705372">
        <w:t>докладом государства-участника</w:t>
      </w:r>
      <w:r w:rsidR="000F5B34">
        <w:t xml:space="preserve">. </w:t>
      </w:r>
      <w:r w:rsidR="00705372">
        <w:t xml:space="preserve"> Потому правительству следует исправить данные упущения</w:t>
      </w:r>
      <w:r w:rsidR="00412A63">
        <w:t xml:space="preserve"> в следующем периодическом докладе</w:t>
      </w:r>
      <w:r w:rsidR="000F5B34">
        <w:t xml:space="preserve">. </w:t>
      </w:r>
    </w:p>
    <w:p w:rsidR="00303C1E" w:rsidRDefault="00303C1E" w:rsidP="00EE4623"/>
    <w:p w:rsidR="00B64441" w:rsidRPr="00136EC5" w:rsidRDefault="00434EA6" w:rsidP="00434EA6">
      <w:r>
        <w:t>27</w:t>
      </w:r>
      <w:r w:rsidR="000F5B34">
        <w:t xml:space="preserve">. </w:t>
      </w:r>
      <w:r>
        <w:tab/>
      </w:r>
      <w:r w:rsidR="00392007">
        <w:t>По сути</w:t>
      </w:r>
      <w:r w:rsidR="00136EC5">
        <w:t xml:space="preserve">, несмотря на </w:t>
      </w:r>
      <w:r w:rsidR="00634E7F">
        <w:t>заявления</w:t>
      </w:r>
      <w:r w:rsidR="00136EC5">
        <w:t xml:space="preserve"> о том, что в стране отсутствует расовая </w:t>
      </w:r>
      <w:r w:rsidR="00110A5B">
        <w:t>дискриминация</w:t>
      </w:r>
      <w:r w:rsidR="00136EC5">
        <w:t xml:space="preserve"> (пункт 196 доклада), власти признают</w:t>
      </w:r>
      <w:r w:rsidR="00634E7F">
        <w:t xml:space="preserve">, что </w:t>
      </w:r>
      <w:r w:rsidR="00136EC5">
        <w:t>социальные отношения, характерные для классически</w:t>
      </w:r>
      <w:r w:rsidR="00634E7F">
        <w:t>х</w:t>
      </w:r>
      <w:r w:rsidR="00136EC5">
        <w:t xml:space="preserve"> племенны</w:t>
      </w:r>
      <w:r w:rsidR="00634E7F">
        <w:t>х т</w:t>
      </w:r>
      <w:r w:rsidR="00136EC5">
        <w:t>радици</w:t>
      </w:r>
      <w:r w:rsidR="00634E7F">
        <w:t>й, иногда порождали «ряд</w:t>
      </w:r>
      <w:r w:rsidR="00136EC5">
        <w:t xml:space="preserve"> </w:t>
      </w:r>
      <w:r w:rsidR="00120342">
        <w:t>старых</w:t>
      </w:r>
      <w:r w:rsidR="00136EC5">
        <w:t xml:space="preserve"> </w:t>
      </w:r>
      <w:r w:rsidR="00D3091E">
        <w:t>"</w:t>
      </w:r>
      <w:r w:rsidR="00634E7F">
        <w:t>симптомов</w:t>
      </w:r>
      <w:r w:rsidR="00D3091E">
        <w:t>"</w:t>
      </w:r>
      <w:r w:rsidR="00136EC5">
        <w:t xml:space="preserve"> </w:t>
      </w:r>
      <w:r w:rsidR="00507B30">
        <w:t>(пункт 197)</w:t>
      </w:r>
      <w:r w:rsidR="000F5B34">
        <w:t xml:space="preserve">. </w:t>
      </w:r>
      <w:r w:rsidR="00507B30">
        <w:t xml:space="preserve"> В следующем докладе</w:t>
      </w:r>
      <w:r w:rsidR="00136EC5">
        <w:t xml:space="preserve"> необходимо будет подробнее изложить эти ущемляющие права </w:t>
      </w:r>
      <w:r w:rsidR="00507B30">
        <w:t xml:space="preserve">граждан </w:t>
      </w:r>
      <w:r w:rsidR="00136EC5">
        <w:t>пережитки</w:t>
      </w:r>
      <w:r w:rsidR="00507B30">
        <w:t xml:space="preserve"> прошлого</w:t>
      </w:r>
      <w:r w:rsidR="00136EC5">
        <w:t xml:space="preserve">, и, главным образом, </w:t>
      </w:r>
      <w:r w:rsidR="00507B30">
        <w:t xml:space="preserve">представить </w:t>
      </w:r>
      <w:r w:rsidR="00136EC5">
        <w:t>меры, принятые по их искоренению</w:t>
      </w:r>
      <w:r w:rsidR="000F5B34">
        <w:t xml:space="preserve">. </w:t>
      </w:r>
    </w:p>
    <w:p w:rsidR="00B64441" w:rsidRDefault="00B64441" w:rsidP="00434EA6"/>
    <w:p w:rsidR="007B4E43" w:rsidRDefault="00136EC5" w:rsidP="00434EA6">
      <w:r>
        <w:t>28</w:t>
      </w:r>
      <w:r w:rsidR="000F5B34">
        <w:t xml:space="preserve">. </w:t>
      </w:r>
      <w:r>
        <w:tab/>
      </w:r>
      <w:r w:rsidR="005701FE">
        <w:t xml:space="preserve">Г-н де </w:t>
      </w:r>
      <w:proofErr w:type="spellStart"/>
      <w:r w:rsidR="005701FE">
        <w:t>Гутт</w:t>
      </w:r>
      <w:proofErr w:type="spellEnd"/>
      <w:r w:rsidR="005701FE">
        <w:t xml:space="preserve"> сообщает, что</w:t>
      </w:r>
      <w:r w:rsidR="004E02B2">
        <w:t xml:space="preserve"> </w:t>
      </w:r>
      <w:r w:rsidR="005A79FE">
        <w:t xml:space="preserve">он </w:t>
      </w:r>
      <w:r w:rsidR="004E02B2">
        <w:t xml:space="preserve">не будет касаться </w:t>
      </w:r>
      <w:r w:rsidR="005A1F6F">
        <w:t>проблем</w:t>
      </w:r>
      <w:r w:rsidR="004E02B2">
        <w:t>ы</w:t>
      </w:r>
      <w:r w:rsidR="005A1F6F">
        <w:t xml:space="preserve"> ряда серьезных нарушений прав человека, отмеченн</w:t>
      </w:r>
      <w:r w:rsidR="004E02B2">
        <w:t>ых НПО</w:t>
      </w:r>
      <w:r w:rsidR="005A1F6F">
        <w:t xml:space="preserve"> по защите прав человека, которые не относятся к сфере деятельности Комитета, </w:t>
      </w:r>
      <w:r w:rsidR="006C4095">
        <w:t xml:space="preserve">и </w:t>
      </w:r>
      <w:r w:rsidR="00352097">
        <w:t>что</w:t>
      </w:r>
      <w:r w:rsidR="005A1F6F">
        <w:t xml:space="preserve"> большинство сведений общего характера, представленны</w:t>
      </w:r>
      <w:r w:rsidR="007A0FCA">
        <w:t>х</w:t>
      </w:r>
      <w:r w:rsidR="005A1F6F">
        <w:t xml:space="preserve"> в первой части доклада, </w:t>
      </w:r>
      <w:r w:rsidR="007A0FCA">
        <w:t xml:space="preserve">могли бы </w:t>
      </w:r>
      <w:r w:rsidR="002C4298">
        <w:t xml:space="preserve">быть представлены в </w:t>
      </w:r>
      <w:r w:rsidR="005A79FE">
        <w:t>виде</w:t>
      </w:r>
      <w:r w:rsidR="002C4298">
        <w:t xml:space="preserve"> </w:t>
      </w:r>
      <w:r w:rsidR="006C4095">
        <w:t>основного документа</w:t>
      </w:r>
      <w:r w:rsidR="002C4298">
        <w:t xml:space="preserve"> во все договорные органы О</w:t>
      </w:r>
      <w:r w:rsidR="00D3091E">
        <w:t xml:space="preserve">рганизации </w:t>
      </w:r>
      <w:r w:rsidR="002C4298">
        <w:t>О</w:t>
      </w:r>
      <w:r w:rsidR="00D3091E">
        <w:t xml:space="preserve">бъединенных </w:t>
      </w:r>
      <w:r w:rsidR="002C4298">
        <w:t>Н</w:t>
      </w:r>
      <w:r w:rsidR="00D3091E">
        <w:t>аций</w:t>
      </w:r>
      <w:r w:rsidR="002C4298">
        <w:t>, занимающиеся вопросами прав человека</w:t>
      </w:r>
      <w:r w:rsidR="000F5B34">
        <w:t xml:space="preserve">. </w:t>
      </w:r>
      <w:r w:rsidR="002C4298">
        <w:t xml:space="preserve"> Однако можно специально отметить, что, в соответствии со</w:t>
      </w:r>
      <w:r w:rsidR="0026078B">
        <w:t xml:space="preserve"> статьей</w:t>
      </w:r>
      <w:r w:rsidR="002C4298">
        <w:t xml:space="preserve"> 80 Конституции, положения Конвенции </w:t>
      </w:r>
      <w:r w:rsidR="0026078B">
        <w:t>имеют преимущественную силу перед внутренним законодательством</w:t>
      </w:r>
      <w:r w:rsidR="002C4298">
        <w:t xml:space="preserve"> </w:t>
      </w:r>
      <w:r w:rsidR="00F56280">
        <w:t xml:space="preserve">и </w:t>
      </w:r>
      <w:r w:rsidR="00F56280" w:rsidRPr="0026078B">
        <w:t xml:space="preserve">граждане  могут ссылаться на них </w:t>
      </w:r>
      <w:r w:rsidR="0026078B" w:rsidRPr="0026078B">
        <w:t xml:space="preserve">непосредственно </w:t>
      </w:r>
      <w:r w:rsidR="001F7BDC" w:rsidRPr="0026078B">
        <w:t xml:space="preserve">в </w:t>
      </w:r>
      <w:r w:rsidR="00F56280" w:rsidRPr="0026078B">
        <w:t>судах, даже</w:t>
      </w:r>
      <w:r w:rsidR="00F56280">
        <w:t xml:space="preserve"> в случае, если какое-либо </w:t>
      </w:r>
      <w:r w:rsidR="0026078B">
        <w:t xml:space="preserve">из </w:t>
      </w:r>
      <w:r w:rsidR="00F56280">
        <w:t>положени</w:t>
      </w:r>
      <w:r w:rsidR="0026078B">
        <w:t>й</w:t>
      </w:r>
      <w:r w:rsidR="00F56280">
        <w:t xml:space="preserve"> еще не было применено на практике (пункты 85 и 86 доклада), и что в 1998 году был</w:t>
      </w:r>
      <w:r w:rsidR="0026078B">
        <w:t>а</w:t>
      </w:r>
      <w:r w:rsidR="00F56280">
        <w:t xml:space="preserve"> создан</w:t>
      </w:r>
      <w:r w:rsidR="0026078B">
        <w:t>а</w:t>
      </w:r>
      <w:r w:rsidR="00F56280">
        <w:t xml:space="preserve"> </w:t>
      </w:r>
      <w:r w:rsidR="0026078B">
        <w:t xml:space="preserve">Комиссия по правам человека, </w:t>
      </w:r>
      <w:r w:rsidR="0022589E">
        <w:t xml:space="preserve">по вопросам </w:t>
      </w:r>
      <w:r w:rsidR="0026078B">
        <w:t>борьб</w:t>
      </w:r>
      <w:r w:rsidR="0022589E">
        <w:t>ы</w:t>
      </w:r>
      <w:r w:rsidR="0026078B">
        <w:t xml:space="preserve"> с бедностью и интеграции</w:t>
      </w:r>
      <w:r w:rsidR="00E131FB">
        <w:t xml:space="preserve"> </w:t>
      </w:r>
      <w:r w:rsidR="00F56280">
        <w:t>(пункт 3 доклада)</w:t>
      </w:r>
      <w:r w:rsidR="000F5B34">
        <w:t xml:space="preserve">. </w:t>
      </w:r>
      <w:r w:rsidR="00F56280">
        <w:t xml:space="preserve"> Комитет </w:t>
      </w:r>
      <w:r w:rsidR="001F7BDC">
        <w:t xml:space="preserve">просит делегацию предоставить дополнительную информацию о </w:t>
      </w:r>
      <w:r w:rsidR="00172E9D">
        <w:t xml:space="preserve">ее </w:t>
      </w:r>
      <w:r w:rsidR="001F7BDC">
        <w:t>роли, составе и возможных первых достижениях</w:t>
      </w:r>
      <w:r w:rsidR="00172E9D">
        <w:t>, а также</w:t>
      </w:r>
      <w:r w:rsidR="007B4E43">
        <w:t xml:space="preserve"> о е</w:t>
      </w:r>
      <w:r w:rsidR="003D22AC">
        <w:t>е</w:t>
      </w:r>
      <w:r w:rsidR="007B4E43">
        <w:t xml:space="preserve"> связях с судебными органами и </w:t>
      </w:r>
      <w:r w:rsidR="00D3091E">
        <w:t>о</w:t>
      </w:r>
      <w:r w:rsidR="007B4E43" w:rsidRPr="00172E9D">
        <w:t>мбудсменом Республики,</w:t>
      </w:r>
      <w:r w:rsidR="007B4E43">
        <w:t xml:space="preserve"> упоминаемом в пунктах с 77 по 80</w:t>
      </w:r>
      <w:r w:rsidR="000F5B34">
        <w:t xml:space="preserve">. </w:t>
      </w:r>
    </w:p>
    <w:p w:rsidR="007B4E43" w:rsidRDefault="007B4E43" w:rsidP="00434EA6"/>
    <w:p w:rsidR="005E1C85" w:rsidRDefault="002C3B08" w:rsidP="00434EA6">
      <w:r>
        <w:t>29</w:t>
      </w:r>
      <w:r w:rsidR="000F5B34">
        <w:t xml:space="preserve">. </w:t>
      </w:r>
      <w:r>
        <w:tab/>
      </w:r>
      <w:r w:rsidRPr="00A22CAC">
        <w:t>Н</w:t>
      </w:r>
      <w:r w:rsidR="00A22CAC" w:rsidRPr="00A22CAC">
        <w:t>екоторые данные</w:t>
      </w:r>
      <w:r w:rsidRPr="00A22CAC">
        <w:t xml:space="preserve"> </w:t>
      </w:r>
      <w:r w:rsidR="002B439E" w:rsidRPr="00A22CAC">
        <w:t>социальн</w:t>
      </w:r>
      <w:r w:rsidR="00A22CAC" w:rsidRPr="00A22CAC">
        <w:t>ого</w:t>
      </w:r>
      <w:r w:rsidR="002B439E" w:rsidRPr="00A22CAC">
        <w:t xml:space="preserve"> и экономическ</w:t>
      </w:r>
      <w:r w:rsidR="00A22CAC" w:rsidRPr="00A22CAC">
        <w:t>ого характера</w:t>
      </w:r>
      <w:r w:rsidRPr="00A22CAC">
        <w:t xml:space="preserve"> также </w:t>
      </w:r>
      <w:r w:rsidR="00A22CAC" w:rsidRPr="00A22CAC">
        <w:t xml:space="preserve">крайне интересны </w:t>
      </w:r>
      <w:r w:rsidRPr="00A22CAC">
        <w:t>Комитет</w:t>
      </w:r>
      <w:r w:rsidR="00A22CAC" w:rsidRPr="00A22CAC">
        <w:t>у,</w:t>
      </w:r>
      <w:r w:rsidRPr="00A22CAC">
        <w:t xml:space="preserve"> </w:t>
      </w:r>
      <w:r w:rsidR="007B4E43" w:rsidRPr="00A22CAC">
        <w:t xml:space="preserve">в частности, сведения о программе </w:t>
      </w:r>
      <w:r w:rsidRPr="00A22CAC">
        <w:t xml:space="preserve">по </w:t>
      </w:r>
      <w:r w:rsidR="007B4E43" w:rsidRPr="00A22CAC">
        <w:t>борьб</w:t>
      </w:r>
      <w:r w:rsidRPr="00A22CAC">
        <w:t>е</w:t>
      </w:r>
      <w:r w:rsidR="007B4E43" w:rsidRPr="00A22CAC">
        <w:t xml:space="preserve"> с бедностью (пункты с 19 по 23)</w:t>
      </w:r>
      <w:r w:rsidR="00111B9C" w:rsidRPr="00A22CAC">
        <w:t xml:space="preserve">, </w:t>
      </w:r>
      <w:r w:rsidR="00111B9C">
        <w:t xml:space="preserve">разработанной в целях </w:t>
      </w:r>
      <w:r w:rsidR="000F3511">
        <w:t>предоставления</w:t>
      </w:r>
      <w:r w:rsidR="00111B9C">
        <w:t xml:space="preserve"> </w:t>
      </w:r>
      <w:r w:rsidR="001A17BC">
        <w:t xml:space="preserve">беднейшим группам населения </w:t>
      </w:r>
      <w:r w:rsidR="002B439E">
        <w:t>лучшего</w:t>
      </w:r>
      <w:r w:rsidR="00111B9C">
        <w:t xml:space="preserve"> доступ</w:t>
      </w:r>
      <w:r w:rsidR="001A17BC">
        <w:t>а</w:t>
      </w:r>
      <w:r w:rsidR="00111B9C">
        <w:t xml:space="preserve"> к </w:t>
      </w:r>
      <w:r w:rsidR="002B439E">
        <w:t>социальны</w:t>
      </w:r>
      <w:r w:rsidR="001A17BC">
        <w:t>м</w:t>
      </w:r>
      <w:r w:rsidR="002B439E">
        <w:t xml:space="preserve"> услуг</w:t>
      </w:r>
      <w:r w:rsidR="001A17BC">
        <w:t>ам</w:t>
      </w:r>
      <w:r w:rsidR="009A2501">
        <w:t xml:space="preserve">; </w:t>
      </w:r>
      <w:r w:rsidR="002D7EB2">
        <w:t xml:space="preserve"> </w:t>
      </w:r>
      <w:r w:rsidR="008127BB">
        <w:t xml:space="preserve">информация об </w:t>
      </w:r>
      <w:r w:rsidR="002B439E">
        <w:t>участии наиболее бедных слоев населения в управлении</w:t>
      </w:r>
      <w:r w:rsidR="009A2501">
        <w:t xml:space="preserve">; </w:t>
      </w:r>
      <w:r w:rsidR="000F3511">
        <w:t xml:space="preserve"> данные по борьбе с </w:t>
      </w:r>
      <w:r w:rsidR="0070406C">
        <w:t>не</w:t>
      </w:r>
      <w:r w:rsidR="000F3511">
        <w:t>грамотностью (пункты с 24 по 26)</w:t>
      </w:r>
      <w:r w:rsidR="004B198B">
        <w:t>, которая</w:t>
      </w:r>
      <w:r w:rsidR="000F3511">
        <w:t xml:space="preserve"> по праву </w:t>
      </w:r>
      <w:r w:rsidR="004B198B">
        <w:t>считается одн</w:t>
      </w:r>
      <w:r w:rsidR="002D7EB2">
        <w:t>ой</w:t>
      </w:r>
      <w:r w:rsidR="004B198B">
        <w:t xml:space="preserve"> из </w:t>
      </w:r>
      <w:r w:rsidR="002D7EB2">
        <w:t>приоритетных проблем государства</w:t>
      </w:r>
      <w:r w:rsidR="009A2501">
        <w:t xml:space="preserve">; </w:t>
      </w:r>
      <w:r w:rsidR="002D7EB2">
        <w:t xml:space="preserve"> сведения</w:t>
      </w:r>
      <w:r w:rsidR="004B198B">
        <w:t xml:space="preserve"> о стратегии </w:t>
      </w:r>
      <w:r w:rsidR="008C63F8">
        <w:t>продовольственной</w:t>
      </w:r>
      <w:r w:rsidR="004B198B">
        <w:t xml:space="preserve"> безопасности в поддержку </w:t>
      </w:r>
      <w:r w:rsidR="008C63F8">
        <w:t>уязвимой</w:t>
      </w:r>
      <w:r w:rsidR="004B198B">
        <w:t xml:space="preserve"> части населения (пункты с 27 по 31)</w:t>
      </w:r>
      <w:r w:rsidR="000D6B91">
        <w:t>, проводимой</w:t>
      </w:r>
      <w:r w:rsidR="004B198B">
        <w:t xml:space="preserve"> при содействии Комитета по</w:t>
      </w:r>
      <w:r w:rsidR="000D6B91">
        <w:t xml:space="preserve"> продовольственной безопасности</w:t>
      </w:r>
      <w:r w:rsidR="009A2501">
        <w:t xml:space="preserve">; </w:t>
      </w:r>
      <w:r w:rsidR="004B198B">
        <w:t xml:space="preserve"> сведения о реформе государственной собственности и об аграрной реформе (пункты с 32 по 38)</w:t>
      </w:r>
      <w:r w:rsidR="009A2501">
        <w:t xml:space="preserve">; </w:t>
      </w:r>
      <w:r w:rsidR="004B198B">
        <w:t xml:space="preserve"> и информация о мерах, принятых в поддержку положения женщин (пункты с 40 по 50)</w:t>
      </w:r>
      <w:r w:rsidR="000F5B34">
        <w:t xml:space="preserve">. </w:t>
      </w:r>
      <w:r w:rsidR="004B198B">
        <w:t xml:space="preserve"> Комитет считает, что </w:t>
      </w:r>
      <w:r w:rsidR="000D6B91">
        <w:t xml:space="preserve">эти </w:t>
      </w:r>
      <w:r w:rsidR="004B198B">
        <w:t xml:space="preserve">сведения </w:t>
      </w:r>
      <w:r w:rsidR="006C5CB8">
        <w:t>удовлетворительны</w:t>
      </w:r>
      <w:r w:rsidR="000F5B34">
        <w:t xml:space="preserve">. </w:t>
      </w:r>
      <w:r w:rsidR="004B198B">
        <w:t xml:space="preserve"> </w:t>
      </w:r>
    </w:p>
    <w:p w:rsidR="005E1C85" w:rsidRDefault="005E1C85" w:rsidP="00434EA6"/>
    <w:p w:rsidR="007B4E43" w:rsidRPr="00C43896" w:rsidRDefault="005E1C85" w:rsidP="00F650BA">
      <w:pPr>
        <w:autoSpaceDE w:val="0"/>
        <w:autoSpaceDN w:val="0"/>
        <w:adjustRightInd w:val="0"/>
      </w:pPr>
      <w:r>
        <w:t>30</w:t>
      </w:r>
      <w:r w:rsidR="000F5B34">
        <w:t xml:space="preserve">. </w:t>
      </w:r>
      <w:r>
        <w:tab/>
      </w:r>
      <w:r w:rsidR="002C3B08">
        <w:t>Напротив, по</w:t>
      </w:r>
      <w:r w:rsidR="008929C2">
        <w:t xml:space="preserve"> некоторым другим</w:t>
      </w:r>
      <w:r w:rsidR="002C3B08">
        <w:t xml:space="preserve"> </w:t>
      </w:r>
      <w:r w:rsidR="00D540D2">
        <w:t>вопрос</w:t>
      </w:r>
      <w:r w:rsidR="008929C2">
        <w:t>ам</w:t>
      </w:r>
      <w:r w:rsidR="002C3B08">
        <w:t xml:space="preserve"> представленной информации </w:t>
      </w:r>
      <w:r w:rsidR="00D540D2" w:rsidRPr="00F679F3">
        <w:t>недостаточно</w:t>
      </w:r>
      <w:r w:rsidR="000F5B34">
        <w:t xml:space="preserve">. </w:t>
      </w:r>
      <w:r w:rsidR="002C3B08" w:rsidRPr="00F679F3">
        <w:t xml:space="preserve"> Во-первых, </w:t>
      </w:r>
      <w:r w:rsidR="00B31DA6" w:rsidRPr="00F679F3">
        <w:t xml:space="preserve">крайне скудны </w:t>
      </w:r>
      <w:r w:rsidR="002C3B08" w:rsidRPr="00F679F3">
        <w:t>сведени</w:t>
      </w:r>
      <w:r w:rsidR="00B31DA6" w:rsidRPr="00F679F3">
        <w:t>я</w:t>
      </w:r>
      <w:r w:rsidR="002C3B08" w:rsidRPr="00F679F3">
        <w:t xml:space="preserve"> о </w:t>
      </w:r>
      <w:r w:rsidR="00B31DA6" w:rsidRPr="00F679F3">
        <w:t>демографическом</w:t>
      </w:r>
      <w:r w:rsidR="002C3B08" w:rsidRPr="00F679F3">
        <w:t xml:space="preserve"> составе населения страны (пункты доклада с 12 по 18)</w:t>
      </w:r>
      <w:r w:rsidR="00B31DA6" w:rsidRPr="00F679F3">
        <w:t>,</w:t>
      </w:r>
      <w:r w:rsidR="00B31DA6">
        <w:t xml:space="preserve"> которым Комитет придает огромное значение</w:t>
      </w:r>
      <w:r w:rsidR="009A2501">
        <w:t xml:space="preserve">; </w:t>
      </w:r>
      <w:r w:rsidR="00B31DA6">
        <w:t xml:space="preserve"> к тому же, отсутствует информация о том, на перечне населения какого года основываются</w:t>
      </w:r>
      <w:r w:rsidR="004A7A32">
        <w:t xml:space="preserve"> эти данные</w:t>
      </w:r>
      <w:r w:rsidR="000F5B34">
        <w:t xml:space="preserve">. </w:t>
      </w:r>
      <w:r w:rsidR="00B31DA6">
        <w:t xml:space="preserve"> </w:t>
      </w:r>
      <w:r w:rsidR="00436D67">
        <w:t>В частности, недостаточно сведений о</w:t>
      </w:r>
      <w:r w:rsidR="00B31DA6">
        <w:t xml:space="preserve"> явлени</w:t>
      </w:r>
      <w:r w:rsidR="00436D67">
        <w:t>и</w:t>
      </w:r>
      <w:r w:rsidR="00B31DA6">
        <w:t xml:space="preserve"> напряженности на</w:t>
      </w:r>
      <w:r w:rsidR="00436D67">
        <w:t xml:space="preserve"> почве</w:t>
      </w:r>
      <w:r w:rsidR="00B31DA6">
        <w:t xml:space="preserve"> расовой и </w:t>
      </w:r>
      <w:r w:rsidR="00436D67">
        <w:t>культурной принадлежности, а также данных о дискриминации, которые продолжают существовать в стране в ущерб некоторым меньшинствам и социальным группам</w:t>
      </w:r>
      <w:r w:rsidR="000F5B34">
        <w:t xml:space="preserve">. </w:t>
      </w:r>
      <w:r w:rsidR="00436D67">
        <w:t xml:space="preserve"> Согласно Ассоциации Мавритании по вопросам</w:t>
      </w:r>
      <w:r w:rsidR="00BE2C67">
        <w:t xml:space="preserve"> </w:t>
      </w:r>
      <w:r w:rsidR="00436D67">
        <w:t>прав человека,</w:t>
      </w:r>
      <w:r w:rsidR="005332F2">
        <w:t xml:space="preserve"> в стране</w:t>
      </w:r>
      <w:r w:rsidR="00436D67">
        <w:t xml:space="preserve"> </w:t>
      </w:r>
      <w:r w:rsidR="004A7A32">
        <w:t>идет процесс</w:t>
      </w:r>
      <w:r w:rsidR="005332F2">
        <w:t xml:space="preserve"> </w:t>
      </w:r>
      <w:r w:rsidR="00436D67">
        <w:t>настоящ</w:t>
      </w:r>
      <w:r w:rsidR="004A7A32">
        <w:t>е</w:t>
      </w:r>
      <w:r w:rsidR="005332F2">
        <w:t>го</w:t>
      </w:r>
      <w:r w:rsidR="00436D67">
        <w:t xml:space="preserve"> </w:t>
      </w:r>
      <w:r w:rsidR="004A7A32" w:rsidRPr="005332F2">
        <w:t>отчуждени</w:t>
      </w:r>
      <w:r w:rsidR="005332F2" w:rsidRPr="005332F2">
        <w:t>я</w:t>
      </w:r>
      <w:r w:rsidR="004A7A32" w:rsidRPr="005332F2">
        <w:t xml:space="preserve"> </w:t>
      </w:r>
      <w:r w:rsidR="005332F2" w:rsidRPr="005332F2">
        <w:t>по</w:t>
      </w:r>
      <w:r w:rsidR="004A7A32" w:rsidRPr="005332F2">
        <w:t xml:space="preserve"> отношени</w:t>
      </w:r>
      <w:r w:rsidR="005332F2" w:rsidRPr="005332F2">
        <w:t>ю к</w:t>
      </w:r>
      <w:r w:rsidR="00436D67" w:rsidRPr="005332F2">
        <w:t xml:space="preserve"> негро-африканско</w:t>
      </w:r>
      <w:r w:rsidR="005332F2" w:rsidRPr="005332F2">
        <w:t>му</w:t>
      </w:r>
      <w:r w:rsidR="00436D67" w:rsidRPr="005332F2">
        <w:t xml:space="preserve"> населени</w:t>
      </w:r>
      <w:r w:rsidR="005332F2" w:rsidRPr="005332F2">
        <w:t>ю</w:t>
      </w:r>
      <w:r w:rsidR="00436D67" w:rsidRPr="005332F2">
        <w:t xml:space="preserve"> (представител</w:t>
      </w:r>
      <w:r w:rsidR="005332F2" w:rsidRPr="005332F2">
        <w:t>ям</w:t>
      </w:r>
      <w:r w:rsidR="00436D67" w:rsidRPr="005332F2">
        <w:t xml:space="preserve"> народов </w:t>
      </w:r>
      <w:proofErr w:type="spellStart"/>
      <w:r w:rsidR="006C5CB8" w:rsidRPr="005332F2">
        <w:t>Тукулёр</w:t>
      </w:r>
      <w:proofErr w:type="spellEnd"/>
      <w:r w:rsidR="006B4A4F" w:rsidRPr="005332F2">
        <w:t xml:space="preserve"> (</w:t>
      </w:r>
      <w:proofErr w:type="spellStart"/>
      <w:r w:rsidR="00F9409C" w:rsidRPr="005332F2">
        <w:rPr>
          <w:lang w:val="en-US"/>
        </w:rPr>
        <w:t>P</w:t>
      </w:r>
      <w:r w:rsidR="006B4A4F" w:rsidRPr="005332F2">
        <w:rPr>
          <w:lang w:val="en-US"/>
        </w:rPr>
        <w:t>ulaar</w:t>
      </w:r>
      <w:proofErr w:type="spellEnd"/>
      <w:r w:rsidR="006B4A4F" w:rsidRPr="005332F2">
        <w:t>)</w:t>
      </w:r>
      <w:r w:rsidR="00F9409C" w:rsidRPr="005332F2">
        <w:t xml:space="preserve">, </w:t>
      </w:r>
      <w:proofErr w:type="spellStart"/>
      <w:r w:rsidR="00F9409C" w:rsidRPr="005332F2">
        <w:t>С</w:t>
      </w:r>
      <w:r w:rsidR="00436D67" w:rsidRPr="005332F2">
        <w:t>онинке</w:t>
      </w:r>
      <w:proofErr w:type="spellEnd"/>
      <w:r w:rsidR="006B4A4F" w:rsidRPr="005332F2">
        <w:t xml:space="preserve"> (</w:t>
      </w:r>
      <w:r w:rsidR="00F9409C" w:rsidRPr="005332F2">
        <w:rPr>
          <w:lang w:val="en-US"/>
        </w:rPr>
        <w:t>S</w:t>
      </w:r>
      <w:r w:rsidR="006B4A4F" w:rsidRPr="005332F2">
        <w:rPr>
          <w:lang w:val="en-US"/>
        </w:rPr>
        <w:t>oninke</w:t>
      </w:r>
      <w:r w:rsidR="006B4A4F" w:rsidRPr="005332F2">
        <w:t>)</w:t>
      </w:r>
      <w:r w:rsidR="00436D67" w:rsidRPr="005332F2">
        <w:t xml:space="preserve"> и </w:t>
      </w:r>
      <w:proofErr w:type="spellStart"/>
      <w:r w:rsidR="00F9409C" w:rsidRPr="005332F2">
        <w:t>В</w:t>
      </w:r>
      <w:r w:rsidR="00436D67" w:rsidRPr="005332F2">
        <w:t>олоф</w:t>
      </w:r>
      <w:proofErr w:type="spellEnd"/>
      <w:r w:rsidR="006B4A4F" w:rsidRPr="005332F2">
        <w:t xml:space="preserve"> (</w:t>
      </w:r>
      <w:r w:rsidR="00F9409C" w:rsidRPr="005332F2">
        <w:rPr>
          <w:lang w:val="en-US"/>
        </w:rPr>
        <w:t>W</w:t>
      </w:r>
      <w:r w:rsidR="006B4A4F" w:rsidRPr="005332F2">
        <w:rPr>
          <w:lang w:val="en-US"/>
        </w:rPr>
        <w:t>olof</w:t>
      </w:r>
      <w:r w:rsidR="006B4A4F" w:rsidRPr="006B4A4F">
        <w:t>))</w:t>
      </w:r>
      <w:r w:rsidR="006B4A4F">
        <w:t xml:space="preserve">, а также существует </w:t>
      </w:r>
      <w:r w:rsidR="00436D67">
        <w:t xml:space="preserve"> дискриминация </w:t>
      </w:r>
      <w:r w:rsidR="00E178E8">
        <w:t>в отношении</w:t>
      </w:r>
      <w:r w:rsidR="00436D67">
        <w:t xml:space="preserve"> </w:t>
      </w:r>
      <w:r w:rsidR="00436D67" w:rsidRPr="005332F2">
        <w:t xml:space="preserve">чернокожего населения, </w:t>
      </w:r>
      <w:r w:rsidR="00281087" w:rsidRPr="005332F2">
        <w:t xml:space="preserve">основная </w:t>
      </w:r>
      <w:r w:rsidR="00D72FD2">
        <w:t>часть</w:t>
      </w:r>
      <w:r w:rsidR="00281087" w:rsidRPr="005332F2">
        <w:t xml:space="preserve"> которого до сих пор живет в неволе, и которое </w:t>
      </w:r>
      <w:r w:rsidR="00436D67" w:rsidRPr="005332F2">
        <w:t>часто</w:t>
      </w:r>
      <w:r w:rsidR="005332F2" w:rsidRPr="005332F2">
        <w:t xml:space="preserve"> </w:t>
      </w:r>
      <w:r w:rsidR="00845582" w:rsidRPr="005332F2">
        <w:t>общностью языка</w:t>
      </w:r>
      <w:r w:rsidR="00436D67" w:rsidRPr="005332F2">
        <w:t xml:space="preserve"> </w:t>
      </w:r>
      <w:r w:rsidR="006B4A4F" w:rsidRPr="005332F2">
        <w:t xml:space="preserve">связано </w:t>
      </w:r>
      <w:r w:rsidR="00436D67" w:rsidRPr="005332F2">
        <w:t xml:space="preserve">с </w:t>
      </w:r>
      <w:r w:rsidR="00845582" w:rsidRPr="005332F2">
        <w:t>арабской общиной</w:t>
      </w:r>
      <w:r w:rsidR="006B4A4F" w:rsidRPr="005332F2">
        <w:t xml:space="preserve"> (</w:t>
      </w:r>
      <w:proofErr w:type="spellStart"/>
      <w:r w:rsidR="006B4A4F" w:rsidRPr="005332F2">
        <w:t>Аратин</w:t>
      </w:r>
      <w:proofErr w:type="spellEnd"/>
      <w:r w:rsidR="006B4A4F" w:rsidRPr="005332F2">
        <w:t xml:space="preserve"> (</w:t>
      </w:r>
      <w:r w:rsidR="006B4A4F" w:rsidRPr="005332F2">
        <w:rPr>
          <w:lang w:val="en-US"/>
        </w:rPr>
        <w:t>les</w:t>
      </w:r>
      <w:r w:rsidR="006B4A4F" w:rsidRPr="005332F2">
        <w:t xml:space="preserve"> </w:t>
      </w:r>
      <w:proofErr w:type="spellStart"/>
      <w:r w:rsidR="006B4A4F" w:rsidRPr="005332F2">
        <w:rPr>
          <w:lang w:val="en-US"/>
        </w:rPr>
        <w:t>Haratines</w:t>
      </w:r>
      <w:proofErr w:type="spellEnd"/>
      <w:r w:rsidR="006B4A4F" w:rsidRPr="005332F2">
        <w:t xml:space="preserve">) </w:t>
      </w:r>
      <w:r w:rsidR="00281087" w:rsidRPr="005332F2">
        <w:t xml:space="preserve">и </w:t>
      </w:r>
      <w:proofErr w:type="spellStart"/>
      <w:r w:rsidR="00281087" w:rsidRPr="005332F2">
        <w:t>Абид</w:t>
      </w:r>
      <w:proofErr w:type="spellEnd"/>
      <w:r w:rsidR="006B4A4F" w:rsidRPr="005332F2">
        <w:t xml:space="preserve"> (</w:t>
      </w:r>
      <w:proofErr w:type="spellStart"/>
      <w:r w:rsidR="006B4A4F" w:rsidRPr="005332F2">
        <w:rPr>
          <w:lang w:val="en-US"/>
        </w:rPr>
        <w:t>Abids</w:t>
      </w:r>
      <w:proofErr w:type="spellEnd"/>
      <w:r w:rsidR="006B4A4F" w:rsidRPr="005332F2">
        <w:t>))</w:t>
      </w:r>
      <w:r w:rsidR="000F5B34">
        <w:t xml:space="preserve">. </w:t>
      </w:r>
      <w:r w:rsidR="00281087">
        <w:t xml:space="preserve"> Также, согласно докладу Государственного </w:t>
      </w:r>
      <w:r w:rsidR="00D3091E">
        <w:t>д</w:t>
      </w:r>
      <w:r w:rsidR="00281087">
        <w:t>епартамента США по вопросам, касающимся прав чел</w:t>
      </w:r>
      <w:r w:rsidR="00D72FD2">
        <w:t xml:space="preserve">овека, за 1998 год, </w:t>
      </w:r>
      <w:r>
        <w:t>напряженност</w:t>
      </w:r>
      <w:r w:rsidR="00D62FAC">
        <w:t>ь</w:t>
      </w:r>
      <w:r>
        <w:t xml:space="preserve"> и различного рода дискриминация </w:t>
      </w:r>
      <w:r w:rsidR="00D62FAC">
        <w:t>являются следствием</w:t>
      </w:r>
      <w:r>
        <w:t xml:space="preserve"> той пропасти культурного и географического характера, которая отделяет население мавров-кочевников </w:t>
      </w:r>
      <w:r w:rsidR="005A37A0">
        <w:t xml:space="preserve">и </w:t>
      </w:r>
      <w:r>
        <w:t>населени</w:t>
      </w:r>
      <w:r w:rsidR="005A37A0">
        <w:t>е</w:t>
      </w:r>
      <w:r>
        <w:t>, говоряще</w:t>
      </w:r>
      <w:r w:rsidR="005A37A0">
        <w:t>е</w:t>
      </w:r>
      <w:r>
        <w:t xml:space="preserve"> на арабском языке</w:t>
      </w:r>
      <w:r w:rsidR="00C86777">
        <w:t>,</w:t>
      </w:r>
      <w:r>
        <w:t xml:space="preserve"> </w:t>
      </w:r>
      <w:r w:rsidR="005A37A0">
        <w:t>от народа</w:t>
      </w:r>
      <w:r w:rsidR="00E076DE">
        <w:t xml:space="preserve"> </w:t>
      </w:r>
      <w:proofErr w:type="spellStart"/>
      <w:r w:rsidR="00E076DE">
        <w:t>Ф</w:t>
      </w:r>
      <w:r w:rsidRPr="00E076DE">
        <w:t>ульбе</w:t>
      </w:r>
      <w:proofErr w:type="spellEnd"/>
      <w:r w:rsidR="00E076DE">
        <w:t xml:space="preserve">, говорящего на </w:t>
      </w:r>
      <w:proofErr w:type="spellStart"/>
      <w:r w:rsidR="00E076DE">
        <w:t>фула</w:t>
      </w:r>
      <w:proofErr w:type="spellEnd"/>
      <w:r w:rsidR="00E076DE">
        <w:t xml:space="preserve">, </w:t>
      </w:r>
      <w:r>
        <w:t xml:space="preserve">на севере и в центре </w:t>
      </w:r>
      <w:r w:rsidR="00E076DE">
        <w:t xml:space="preserve">страны </w:t>
      </w:r>
      <w:r>
        <w:t xml:space="preserve">и </w:t>
      </w:r>
      <w:r w:rsidR="00E076DE">
        <w:t>оседл</w:t>
      </w:r>
      <w:r w:rsidR="00C13706">
        <w:t>ых</w:t>
      </w:r>
      <w:r w:rsidR="00E076DE">
        <w:t xml:space="preserve"> народност</w:t>
      </w:r>
      <w:r w:rsidR="00C13706">
        <w:t>ей</w:t>
      </w:r>
      <w:r w:rsidR="00E076DE">
        <w:t xml:space="preserve"> </w:t>
      </w:r>
      <w:proofErr w:type="spellStart"/>
      <w:r w:rsidR="00C156A3" w:rsidRPr="00D72FD2">
        <w:t>Тукулёр</w:t>
      </w:r>
      <w:proofErr w:type="spellEnd"/>
      <w:r w:rsidR="00E076DE" w:rsidRPr="00D72FD2">
        <w:t xml:space="preserve">, </w:t>
      </w:r>
      <w:proofErr w:type="spellStart"/>
      <w:r w:rsidR="00E076DE" w:rsidRPr="00D72FD2">
        <w:t>Сонинке</w:t>
      </w:r>
      <w:proofErr w:type="spellEnd"/>
      <w:r w:rsidR="00E076DE" w:rsidRPr="00D72FD2">
        <w:t xml:space="preserve"> и </w:t>
      </w:r>
      <w:proofErr w:type="spellStart"/>
      <w:r w:rsidR="00E076DE" w:rsidRPr="00D72FD2">
        <w:t>Волоф</w:t>
      </w:r>
      <w:proofErr w:type="spellEnd"/>
      <w:r w:rsidR="00E076DE" w:rsidRPr="00D72FD2">
        <w:t xml:space="preserve"> - на юге</w:t>
      </w:r>
      <w:r w:rsidR="000F5B34">
        <w:t xml:space="preserve">. </w:t>
      </w:r>
      <w:r w:rsidR="005A37A0" w:rsidRPr="00D72FD2">
        <w:t xml:space="preserve"> По</w:t>
      </w:r>
      <w:r w:rsidR="005A37A0">
        <w:t xml:space="preserve"> данным того же доклада, конфликты на почве принадлежности к этнической группе и политические разногласия взаимосвязаны</w:t>
      </w:r>
      <w:r w:rsidR="000F5B34">
        <w:t xml:space="preserve">. </w:t>
      </w:r>
      <w:r w:rsidR="005A37A0">
        <w:t xml:space="preserve"> Некоторые политические партии, по всей </w:t>
      </w:r>
      <w:r w:rsidR="005A37A0" w:rsidRPr="008A2EEE">
        <w:t>видимости, могут определять этническую принадлежность, а определенн</w:t>
      </w:r>
      <w:r w:rsidR="003F04C3" w:rsidRPr="008A2EEE">
        <w:t>ая часть</w:t>
      </w:r>
      <w:r w:rsidR="005A37A0" w:rsidRPr="008A2EEE">
        <w:t xml:space="preserve"> ислам</w:t>
      </w:r>
      <w:r w:rsidR="003F04C3" w:rsidRPr="008A2EEE">
        <w:t>ских к</w:t>
      </w:r>
      <w:r w:rsidR="005A37A0" w:rsidRPr="008A2EEE">
        <w:t>онс</w:t>
      </w:r>
      <w:r w:rsidR="005A37A0">
        <w:t>ерваторов использует этнические проблемы себе на пользу</w:t>
      </w:r>
      <w:r w:rsidR="000F5B34">
        <w:t xml:space="preserve">. </w:t>
      </w:r>
      <w:r w:rsidR="005A37A0">
        <w:t xml:space="preserve"> </w:t>
      </w:r>
      <w:r w:rsidR="00EC353B">
        <w:t xml:space="preserve">В этой связи было бы полезно, </w:t>
      </w:r>
      <w:r w:rsidR="00C43896">
        <w:t>чтобы</w:t>
      </w:r>
      <w:r w:rsidR="00EC353B">
        <w:t xml:space="preserve"> </w:t>
      </w:r>
      <w:r w:rsidR="00C43896">
        <w:t>делегация</w:t>
      </w:r>
      <w:r w:rsidR="00EC353B">
        <w:t xml:space="preserve"> Мавритании </w:t>
      </w:r>
      <w:r w:rsidR="00C43896">
        <w:t xml:space="preserve">дала разъяснения в отношении крайне сложной этнокультурной структуры населения страны, которая </w:t>
      </w:r>
      <w:r w:rsidR="003F04C3">
        <w:t>вызывает</w:t>
      </w:r>
      <w:r w:rsidR="00C43896">
        <w:t xml:space="preserve"> целую группу последствий социально-экономического характера</w:t>
      </w:r>
      <w:r w:rsidR="000F5B34">
        <w:t xml:space="preserve">. </w:t>
      </w:r>
      <w:r w:rsidR="00C43896">
        <w:t xml:space="preserve"> </w:t>
      </w:r>
    </w:p>
    <w:p w:rsidR="00434EA6" w:rsidRPr="003F04C3" w:rsidRDefault="00434EA6" w:rsidP="00434EA6"/>
    <w:p w:rsidR="00C43896" w:rsidRDefault="00C43896" w:rsidP="00434EA6">
      <w:r>
        <w:t>31</w:t>
      </w:r>
      <w:r w:rsidR="000F5B34">
        <w:t xml:space="preserve">. </w:t>
      </w:r>
      <w:r>
        <w:tab/>
        <w:t xml:space="preserve">Во-вторых, социально-экономические показатели (пункт 51 доклада) ограничиваются набором чисел общего характера, без данных, которые позволили </w:t>
      </w:r>
      <w:r w:rsidR="00972652">
        <w:t xml:space="preserve">бы </w:t>
      </w:r>
      <w:r w:rsidR="00CA0AB2">
        <w:t xml:space="preserve">определить этнические или социальные группы, </w:t>
      </w:r>
      <w:r w:rsidR="00784A64">
        <w:t>наиболее подверженные</w:t>
      </w:r>
      <w:r w:rsidR="00CA0AB2">
        <w:t xml:space="preserve"> </w:t>
      </w:r>
      <w:r w:rsidR="00972652">
        <w:t>отчуждени</w:t>
      </w:r>
      <w:r w:rsidR="00784A64">
        <w:t>ю</w:t>
      </w:r>
      <w:r w:rsidR="00CA0AB2">
        <w:t xml:space="preserve"> и проявлениям дискриминации </w:t>
      </w:r>
      <w:r w:rsidR="001E0717">
        <w:t>по расовому или этническому признаку</w:t>
      </w:r>
      <w:r w:rsidR="000F5B34">
        <w:t xml:space="preserve">. </w:t>
      </w:r>
      <w:r w:rsidR="001E0717">
        <w:t xml:space="preserve"> В следующий доклад необходимо будет внести уточнения по этому вопросу</w:t>
      </w:r>
      <w:r w:rsidR="000F5B34">
        <w:t xml:space="preserve">. </w:t>
      </w:r>
    </w:p>
    <w:p w:rsidR="001E0717" w:rsidRDefault="001E0717" w:rsidP="00434EA6"/>
    <w:p w:rsidR="001E0717" w:rsidRDefault="001E0717" w:rsidP="00434EA6">
      <w:r>
        <w:t>32</w:t>
      </w:r>
      <w:r w:rsidR="000F5B34">
        <w:t xml:space="preserve">. </w:t>
      </w:r>
      <w:r>
        <w:tab/>
        <w:t xml:space="preserve">В-третьих, в докладе представлено недостаточно сведений в отношении вопроса сохранения </w:t>
      </w:r>
      <w:r w:rsidR="00784A64" w:rsidRPr="00784A64">
        <w:t>некоторых</w:t>
      </w:r>
      <w:r w:rsidRPr="00784A64">
        <w:t xml:space="preserve"> традиционных</w:t>
      </w:r>
      <w:r>
        <w:t xml:space="preserve"> форм рабства</w:t>
      </w:r>
      <w:r w:rsidR="000F5B34">
        <w:t xml:space="preserve">. </w:t>
      </w:r>
      <w:r>
        <w:t xml:space="preserve"> Безусловно, официально </w:t>
      </w:r>
      <w:r w:rsidR="005779A3">
        <w:t xml:space="preserve">правительство отменило </w:t>
      </w:r>
      <w:r>
        <w:t xml:space="preserve">рабство в 1981 году, и Комитет понимает, что процесс изменения менталитета, обычаев и убеждений </w:t>
      </w:r>
      <w:r w:rsidR="005B6431">
        <w:t>населения д</w:t>
      </w:r>
      <w:r>
        <w:t>остаточно слож</w:t>
      </w:r>
      <w:r w:rsidR="009D64EF">
        <w:t>ен</w:t>
      </w:r>
      <w:r w:rsidR="000F5B34">
        <w:t xml:space="preserve">. </w:t>
      </w:r>
      <w:r>
        <w:t xml:space="preserve"> Тем не менее, </w:t>
      </w:r>
      <w:r w:rsidR="005F6454">
        <w:t xml:space="preserve">ряд неправительственных организаций, а также </w:t>
      </w:r>
      <w:r w:rsidR="005F6454" w:rsidRPr="00A52A73">
        <w:t xml:space="preserve">Рабочая группа по борьбе с современными формами рабства при Подкомиссии по </w:t>
      </w:r>
      <w:r w:rsidR="005F6454" w:rsidRPr="008A2EEE">
        <w:t>вопросам поощрения и защиты прав человека заявляют</w:t>
      </w:r>
      <w:r w:rsidR="00736EE6" w:rsidRPr="008A2EEE">
        <w:t xml:space="preserve"> о случаях, когда чернокожее африканское население находится в </w:t>
      </w:r>
      <w:r w:rsidR="004811EB" w:rsidRPr="008A2EEE">
        <w:t>рабств</w:t>
      </w:r>
      <w:r w:rsidR="00736EE6" w:rsidRPr="008A2EEE">
        <w:t>е у</w:t>
      </w:r>
      <w:r w:rsidR="004811EB" w:rsidRPr="008A2EEE">
        <w:t xml:space="preserve"> арабских берберов</w:t>
      </w:r>
      <w:r w:rsidR="000F5B34">
        <w:t xml:space="preserve">. </w:t>
      </w:r>
      <w:r w:rsidR="004811EB" w:rsidRPr="008A2EEE">
        <w:t xml:space="preserve"> </w:t>
      </w:r>
      <w:r w:rsidR="00E03F4C" w:rsidRPr="008A2EEE">
        <w:t>Ассоциаци</w:t>
      </w:r>
      <w:r w:rsidR="00B92D2F" w:rsidRPr="008A2EEE">
        <w:t>я</w:t>
      </w:r>
      <w:r w:rsidR="00E03F4C" w:rsidRPr="008A2EEE">
        <w:t xml:space="preserve"> Мавритании</w:t>
      </w:r>
      <w:r w:rsidR="00E03F4C">
        <w:t xml:space="preserve"> по вопросам прав человека располагает сведениями о том, </w:t>
      </w:r>
      <w:r w:rsidR="00693DA8">
        <w:t>что</w:t>
      </w:r>
      <w:r w:rsidR="00D540D2">
        <w:t xml:space="preserve"> </w:t>
      </w:r>
      <w:r w:rsidR="00D540D2" w:rsidRPr="00B92D2F">
        <w:t>народности</w:t>
      </w:r>
      <w:r w:rsidR="00693DA8" w:rsidRPr="00B92D2F">
        <w:t xml:space="preserve"> </w:t>
      </w:r>
      <w:proofErr w:type="spellStart"/>
      <w:r w:rsidR="00B92D2F" w:rsidRPr="00B92D2F">
        <w:t>Аратин</w:t>
      </w:r>
      <w:proofErr w:type="spellEnd"/>
      <w:r w:rsidR="00B92D2F" w:rsidRPr="00B92D2F">
        <w:t xml:space="preserve"> </w:t>
      </w:r>
      <w:r w:rsidR="00D540D2" w:rsidRPr="00B92D2F">
        <w:t xml:space="preserve">и </w:t>
      </w:r>
      <w:proofErr w:type="spellStart"/>
      <w:r w:rsidR="00D540D2" w:rsidRPr="00B92D2F">
        <w:t>Абид</w:t>
      </w:r>
      <w:proofErr w:type="spellEnd"/>
      <w:r w:rsidR="00B92D2F" w:rsidRPr="00B92D2F">
        <w:t xml:space="preserve"> </w:t>
      </w:r>
      <w:r w:rsidR="00D540D2" w:rsidRPr="00B92D2F">
        <w:t xml:space="preserve"> </w:t>
      </w:r>
      <w:r w:rsidR="00743EB8">
        <w:t>вводят режим</w:t>
      </w:r>
      <w:r w:rsidR="00693DA8">
        <w:t xml:space="preserve"> рабства, </w:t>
      </w:r>
      <w:r w:rsidR="00B92D2F">
        <w:t xml:space="preserve">- </w:t>
      </w:r>
      <w:r w:rsidR="00693DA8">
        <w:t>ситуация, которую власти продолжают отрицать</w:t>
      </w:r>
      <w:r w:rsidR="000F5B34">
        <w:t xml:space="preserve">. </w:t>
      </w:r>
      <w:r w:rsidR="00693DA8">
        <w:t xml:space="preserve"> Не могла бы делегация разъяснить все эти сведения и уточнить меры, принятые в целях уничтожения</w:t>
      </w:r>
      <w:r w:rsidR="00B92D2F">
        <w:t xml:space="preserve"> заявленных</w:t>
      </w:r>
      <w:r w:rsidR="00693DA8">
        <w:t xml:space="preserve"> форм рабства?</w:t>
      </w:r>
    </w:p>
    <w:p w:rsidR="00693DA8" w:rsidRPr="003A0DE2" w:rsidRDefault="00693DA8" w:rsidP="00434EA6"/>
    <w:p w:rsidR="00D540D2" w:rsidRDefault="00693DA8" w:rsidP="00D540D2">
      <w:r w:rsidRPr="003A0DE2">
        <w:t>33</w:t>
      </w:r>
      <w:r w:rsidR="000F5B34">
        <w:t xml:space="preserve">. </w:t>
      </w:r>
      <w:r w:rsidRPr="003A0DE2">
        <w:tab/>
        <w:t>В</w:t>
      </w:r>
      <w:r w:rsidR="002D656F" w:rsidRPr="003A0DE2">
        <w:t>-</w:t>
      </w:r>
      <w:r w:rsidRPr="003A0DE2">
        <w:t xml:space="preserve">четвертых, в докладе также </w:t>
      </w:r>
      <w:r w:rsidR="00D540D2" w:rsidRPr="003A0DE2">
        <w:t>недостаточно</w:t>
      </w:r>
      <w:r w:rsidRPr="003A0DE2">
        <w:t xml:space="preserve"> по</w:t>
      </w:r>
      <w:r w:rsidR="003A0DE2" w:rsidRPr="003A0DE2">
        <w:t>дробно рассмотрена</w:t>
      </w:r>
      <w:r w:rsidR="00D540D2" w:rsidRPr="003A0DE2">
        <w:t xml:space="preserve"> </w:t>
      </w:r>
      <w:r w:rsidRPr="003A0DE2">
        <w:t xml:space="preserve">проблема возвращения чернокожих мавританских беженцев </w:t>
      </w:r>
      <w:r w:rsidR="00251D43" w:rsidRPr="003A0DE2">
        <w:t>в Сенегал в результате</w:t>
      </w:r>
      <w:r w:rsidR="00251D43">
        <w:t xml:space="preserve"> серьезных </w:t>
      </w:r>
      <w:r w:rsidR="00DD73D5">
        <w:t>столкновений</w:t>
      </w:r>
      <w:r w:rsidR="000F79BB">
        <w:t>, произошедших</w:t>
      </w:r>
      <w:r w:rsidR="00251D43">
        <w:t xml:space="preserve"> </w:t>
      </w:r>
      <w:r w:rsidR="00DD73D5">
        <w:t xml:space="preserve">между общинами в </w:t>
      </w:r>
      <w:r w:rsidR="00251D43">
        <w:t>1989 год</w:t>
      </w:r>
      <w:r w:rsidR="00DD73D5">
        <w:t>у</w:t>
      </w:r>
      <w:r w:rsidR="000F5B34">
        <w:t xml:space="preserve">. </w:t>
      </w:r>
      <w:r w:rsidR="00251D43">
        <w:t xml:space="preserve"> </w:t>
      </w:r>
      <w:r w:rsidR="00A07D2F">
        <w:t>Хотя, конечно, удалось</w:t>
      </w:r>
      <w:r w:rsidR="00251D43">
        <w:t xml:space="preserve"> разрешить некоторые спорные моменты</w:t>
      </w:r>
      <w:r w:rsidR="00FB2C75">
        <w:t>, существовавшие</w:t>
      </w:r>
      <w:r w:rsidR="00251D43">
        <w:t xml:space="preserve"> между Мавританией и Сенегалом, </w:t>
      </w:r>
      <w:r w:rsidR="00A07D2F">
        <w:t>очевидно, что</w:t>
      </w:r>
      <w:r w:rsidR="00251D43">
        <w:t xml:space="preserve"> </w:t>
      </w:r>
      <w:r w:rsidR="00FB2C75">
        <w:t>решение</w:t>
      </w:r>
      <w:r w:rsidR="002F155C">
        <w:t xml:space="preserve"> проблем</w:t>
      </w:r>
      <w:r w:rsidR="00FB2C75">
        <w:t xml:space="preserve">ы, связанной с </w:t>
      </w:r>
      <w:r w:rsidR="00251D43">
        <w:t>возвращени</w:t>
      </w:r>
      <w:r w:rsidR="00FB2C75">
        <w:t>ем</w:t>
      </w:r>
      <w:r w:rsidR="00251D43">
        <w:t xml:space="preserve"> </w:t>
      </w:r>
      <w:r w:rsidR="002F155C">
        <w:t xml:space="preserve">домой </w:t>
      </w:r>
      <w:r w:rsidR="00251D43">
        <w:t>тысяч беженцев</w:t>
      </w:r>
      <w:r w:rsidR="0098512E">
        <w:t>,</w:t>
      </w:r>
      <w:r w:rsidR="00A07D2F" w:rsidRPr="00A07D2F">
        <w:t xml:space="preserve"> </w:t>
      </w:r>
      <w:r w:rsidR="0098512E">
        <w:t xml:space="preserve">еще </w:t>
      </w:r>
      <w:r w:rsidR="00A07D2F">
        <w:t>необходимо будет найти</w:t>
      </w:r>
      <w:r w:rsidR="000F5B34">
        <w:t xml:space="preserve">. </w:t>
      </w:r>
      <w:r w:rsidR="00251D43">
        <w:t xml:space="preserve"> Не мог</w:t>
      </w:r>
      <w:r w:rsidR="001D604C">
        <w:t xml:space="preserve">ла бы делегация представить </w:t>
      </w:r>
      <w:r w:rsidR="002F155C">
        <w:t>самы</w:t>
      </w:r>
      <w:r w:rsidR="001D604C">
        <w:t>е</w:t>
      </w:r>
      <w:r w:rsidR="002F155C">
        <w:t xml:space="preserve"> последние </w:t>
      </w:r>
      <w:r w:rsidR="001D604C">
        <w:t>сведения</w:t>
      </w:r>
      <w:r w:rsidR="00251D43">
        <w:t xml:space="preserve"> по данному вопрос</w:t>
      </w:r>
      <w:r w:rsidR="001D604C">
        <w:t>у</w:t>
      </w:r>
      <w:r w:rsidR="00251D43">
        <w:t>, а также сообщить, каким образом был</w:t>
      </w:r>
      <w:r w:rsidR="002F155C">
        <w:t>а</w:t>
      </w:r>
      <w:r w:rsidR="00251D43">
        <w:t xml:space="preserve"> </w:t>
      </w:r>
      <w:r w:rsidR="002F155C">
        <w:t xml:space="preserve">урегулирована проблема возвращения домой многочисленной группы </w:t>
      </w:r>
      <w:proofErr w:type="spellStart"/>
      <w:r w:rsidR="002F155C">
        <w:t>малийских</w:t>
      </w:r>
      <w:proofErr w:type="spellEnd"/>
      <w:r w:rsidR="002F155C">
        <w:t xml:space="preserve"> беженцев, </w:t>
      </w:r>
      <w:r w:rsidR="001D604C">
        <w:t xml:space="preserve">с 1991 года </w:t>
      </w:r>
      <w:r w:rsidR="002F155C">
        <w:t xml:space="preserve">проживавших в лагерях на востоке страны? </w:t>
      </w:r>
      <w:r w:rsidR="001A5808">
        <w:t xml:space="preserve">Дело в том, что, согласно данным </w:t>
      </w:r>
      <w:r w:rsidR="00D540D2">
        <w:t>Управлени</w:t>
      </w:r>
      <w:r w:rsidR="001A5808">
        <w:t>я</w:t>
      </w:r>
      <w:r w:rsidR="00D540D2">
        <w:t xml:space="preserve"> Верховного </w:t>
      </w:r>
      <w:r w:rsidR="00D540D2" w:rsidRPr="000F79BB">
        <w:t xml:space="preserve">комиссара </w:t>
      </w:r>
      <w:r w:rsidR="000F79BB" w:rsidRPr="000F79BB">
        <w:t>О</w:t>
      </w:r>
      <w:r w:rsidR="00D3091E">
        <w:t xml:space="preserve">рганизации </w:t>
      </w:r>
      <w:r w:rsidR="000F79BB" w:rsidRPr="000F79BB">
        <w:t>О</w:t>
      </w:r>
      <w:r w:rsidR="00D3091E">
        <w:t xml:space="preserve">бъединенных </w:t>
      </w:r>
      <w:r w:rsidR="000F79BB" w:rsidRPr="000F79BB">
        <w:t>Н</w:t>
      </w:r>
      <w:r w:rsidR="00D3091E">
        <w:t>аций</w:t>
      </w:r>
      <w:r w:rsidR="000F79BB" w:rsidRPr="000F79BB">
        <w:t xml:space="preserve"> </w:t>
      </w:r>
      <w:r w:rsidR="00D540D2" w:rsidRPr="000F79BB">
        <w:t>по делам</w:t>
      </w:r>
      <w:r w:rsidR="00D540D2">
        <w:t xml:space="preserve"> беженцев (</w:t>
      </w:r>
      <w:proofErr w:type="spellStart"/>
      <w:r w:rsidR="00D540D2">
        <w:t>УВКБ</w:t>
      </w:r>
      <w:proofErr w:type="spellEnd"/>
      <w:r w:rsidR="00D540D2">
        <w:t>)</w:t>
      </w:r>
      <w:r w:rsidR="001A5808">
        <w:t>, почти все и</w:t>
      </w:r>
      <w:r w:rsidR="001A23A6">
        <w:t>з</w:t>
      </w:r>
      <w:r w:rsidR="001A5808">
        <w:t xml:space="preserve"> них вернулись к себе домой</w:t>
      </w:r>
      <w:r w:rsidR="00A972D6">
        <w:t>, но,</w:t>
      </w:r>
      <w:r w:rsidR="001A5808">
        <w:t xml:space="preserve"> по данным международных агентств новостей, в частности, </w:t>
      </w:r>
      <w:r w:rsidR="00D3091E">
        <w:t>"</w:t>
      </w:r>
      <w:r w:rsidR="001A5808">
        <w:t>Рейтер</w:t>
      </w:r>
      <w:r w:rsidR="00D3091E">
        <w:t>"</w:t>
      </w:r>
      <w:r w:rsidR="001A5808">
        <w:t xml:space="preserve"> и </w:t>
      </w:r>
      <w:r w:rsidR="00D3091E">
        <w:t>"</w:t>
      </w:r>
      <w:r w:rsidR="001A5808" w:rsidRPr="001A5808">
        <w:t>Франс-Пресс</w:t>
      </w:r>
      <w:r w:rsidR="00D3091E">
        <w:t>"</w:t>
      </w:r>
      <w:r w:rsidR="001A5808">
        <w:t xml:space="preserve">, в конце июня 1999 года состоялись широкомасштабные столкновения </w:t>
      </w:r>
      <w:r w:rsidR="00A87B95">
        <w:t>между мавританцами и малийцами</w:t>
      </w:r>
      <w:r w:rsidR="001A23A6" w:rsidRPr="001A23A6">
        <w:t xml:space="preserve"> </w:t>
      </w:r>
      <w:r w:rsidR="001A23A6">
        <w:t>по причине нехватки воды для скота</w:t>
      </w:r>
      <w:r w:rsidR="000F5B34">
        <w:t xml:space="preserve">. </w:t>
      </w:r>
      <w:r w:rsidR="00A87B95">
        <w:t xml:space="preserve"> Было бы полезно получить на этот счет дополнительные разъяснения со стороны делегации</w:t>
      </w:r>
      <w:r w:rsidR="000F5B34">
        <w:t xml:space="preserve">. </w:t>
      </w:r>
      <w:r w:rsidR="00A87B95">
        <w:t xml:space="preserve"> </w:t>
      </w:r>
    </w:p>
    <w:p w:rsidR="00A87B95" w:rsidRDefault="00A87B95" w:rsidP="00D540D2"/>
    <w:p w:rsidR="00273857" w:rsidRDefault="00A87B95" w:rsidP="00D540D2">
      <w:r>
        <w:t>34</w:t>
      </w:r>
      <w:r w:rsidR="000F5B34">
        <w:t xml:space="preserve">. </w:t>
      </w:r>
      <w:r>
        <w:tab/>
        <w:t xml:space="preserve">Затрагивая вопрос об осуществлении положений Конвенции, г-н де </w:t>
      </w:r>
      <w:proofErr w:type="spellStart"/>
      <w:r>
        <w:t>Гутт</w:t>
      </w:r>
      <w:proofErr w:type="spellEnd"/>
      <w:r>
        <w:t xml:space="preserve"> отмечает, </w:t>
      </w:r>
      <w:r w:rsidR="0080727D">
        <w:t xml:space="preserve">что </w:t>
      </w:r>
      <w:r w:rsidR="00E72480">
        <w:t>нормы закона, касающиеся статей 2 и 4 Конвенции</w:t>
      </w:r>
      <w:r>
        <w:t>, упомянутых в</w:t>
      </w:r>
      <w:r w:rsidR="00E72480">
        <w:t xml:space="preserve"> д</w:t>
      </w:r>
      <w:r>
        <w:t>о</w:t>
      </w:r>
      <w:r w:rsidR="00E72480">
        <w:t>к</w:t>
      </w:r>
      <w:r>
        <w:t xml:space="preserve">ладе, </w:t>
      </w:r>
      <w:r w:rsidR="0080727D">
        <w:t>по мнению</w:t>
      </w:r>
      <w:r>
        <w:t xml:space="preserve"> некоторых, </w:t>
      </w:r>
      <w:r w:rsidR="00E72480">
        <w:t>не имеют прямого отношения к работе Комитет</w:t>
      </w:r>
      <w:r w:rsidR="0080727D">
        <w:t>а</w:t>
      </w:r>
      <w:r w:rsidR="00E72480">
        <w:t>, поскольку они носят весьма общи</w:t>
      </w:r>
      <w:r w:rsidR="0080727D">
        <w:t>й</w:t>
      </w:r>
      <w:r w:rsidR="00E72480">
        <w:t xml:space="preserve"> характер и </w:t>
      </w:r>
      <w:r w:rsidR="0080727D">
        <w:t xml:space="preserve">лишь слегка </w:t>
      </w:r>
      <w:r w:rsidR="00E72480">
        <w:t xml:space="preserve">затрагивают </w:t>
      </w:r>
      <w:r w:rsidR="00637E5B">
        <w:t>проблему</w:t>
      </w:r>
      <w:r w:rsidR="00E72480">
        <w:t xml:space="preserve"> расовой дискриминации</w:t>
      </w:r>
      <w:r w:rsidR="000F5B34">
        <w:t xml:space="preserve">. </w:t>
      </w:r>
      <w:r w:rsidR="00E72480">
        <w:t xml:space="preserve"> Что касается норм закона, </w:t>
      </w:r>
      <w:r w:rsidR="009A44EB">
        <w:t xml:space="preserve">которые </w:t>
      </w:r>
      <w:r w:rsidR="00E72480">
        <w:t xml:space="preserve">представляют </w:t>
      </w:r>
      <w:r w:rsidR="009A44EB">
        <w:t xml:space="preserve">интерес </w:t>
      </w:r>
      <w:r w:rsidR="00E72480">
        <w:t xml:space="preserve">для Комитета (пункты 89, 90, 96, 107, 108 и 109 доклада), </w:t>
      </w:r>
      <w:r w:rsidR="009A44EB">
        <w:t xml:space="preserve">конкретные сведения </w:t>
      </w:r>
      <w:r w:rsidR="00E72480">
        <w:t>об их осуществлении отсутс</w:t>
      </w:r>
      <w:r w:rsidR="009A44EB">
        <w:t>т</w:t>
      </w:r>
      <w:r w:rsidR="00E72480">
        <w:t>ву</w:t>
      </w:r>
      <w:r w:rsidR="009A44EB">
        <w:t>ю</w:t>
      </w:r>
      <w:r w:rsidR="00E72480">
        <w:t>т</w:t>
      </w:r>
      <w:r w:rsidR="000F5B34">
        <w:t xml:space="preserve">. </w:t>
      </w:r>
      <w:r w:rsidR="00E72480">
        <w:t xml:space="preserve"> Кроме того, </w:t>
      </w:r>
      <w:r w:rsidR="006E78A2">
        <w:t>по-видимому</w:t>
      </w:r>
      <w:r w:rsidR="00E72480">
        <w:t xml:space="preserve">, </w:t>
      </w:r>
      <w:r w:rsidR="006E78A2">
        <w:t>вс</w:t>
      </w:r>
      <w:r w:rsidR="00E72480">
        <w:t>е эти нормы в совокупности не соответствуют треб</w:t>
      </w:r>
      <w:r w:rsidR="006E78A2">
        <w:t>ованиям статьи</w:t>
      </w:r>
      <w:r w:rsidR="003248B6">
        <w:rPr>
          <w:lang w:val="en-US"/>
        </w:rPr>
        <w:t> </w:t>
      </w:r>
      <w:r w:rsidR="006E78A2">
        <w:t>4 К</w:t>
      </w:r>
      <w:r w:rsidR="00890254">
        <w:t>онвенции</w:t>
      </w:r>
      <w:r w:rsidR="00BF25B3">
        <w:t>,</w:t>
      </w:r>
      <w:r w:rsidR="006854C5">
        <w:t xml:space="preserve"> поскольку,</w:t>
      </w:r>
      <w:r w:rsidR="00BF25B3">
        <w:t xml:space="preserve"> в частности,</w:t>
      </w:r>
      <w:r w:rsidR="006E78A2">
        <w:t xml:space="preserve"> в них </w:t>
      </w:r>
      <w:r w:rsidR="00BF25B3">
        <w:t xml:space="preserve">отсутствует упоминание о тех положениях, которые возводят </w:t>
      </w:r>
      <w:r w:rsidR="00890254">
        <w:t xml:space="preserve">в разряд нарушений закона </w:t>
      </w:r>
      <w:r w:rsidR="00BF25B3">
        <w:t>пропага</w:t>
      </w:r>
      <w:r w:rsidR="00890254">
        <w:t>н</w:t>
      </w:r>
      <w:r w:rsidR="00BF25B3">
        <w:t xml:space="preserve">ду расовой дискриминации и </w:t>
      </w:r>
      <w:r w:rsidR="00890254">
        <w:t>разжигание</w:t>
      </w:r>
      <w:r w:rsidR="00BF25B3">
        <w:t xml:space="preserve"> ненавист</w:t>
      </w:r>
      <w:r w:rsidR="00890254">
        <w:t>и</w:t>
      </w:r>
      <w:r w:rsidR="00BF25B3">
        <w:t xml:space="preserve"> на расовой почве</w:t>
      </w:r>
      <w:r w:rsidR="000F5B34">
        <w:t xml:space="preserve">. </w:t>
      </w:r>
      <w:r w:rsidR="00BF25B3">
        <w:t xml:space="preserve"> Комитет хотел бы нап</w:t>
      </w:r>
      <w:r w:rsidR="00C13002">
        <w:t xml:space="preserve">омнить, что, определенно, для каждого государства </w:t>
      </w:r>
      <w:r w:rsidR="00BF25B3">
        <w:t>обязат</w:t>
      </w:r>
      <w:r w:rsidR="00C13002">
        <w:t xml:space="preserve">ельной является необходимость </w:t>
      </w:r>
      <w:r w:rsidR="00BF25B3">
        <w:t>иметь законодате</w:t>
      </w:r>
      <w:r w:rsidR="00C13002">
        <w:t xml:space="preserve">льную систему, направленную </w:t>
      </w:r>
      <w:r w:rsidR="00C13002" w:rsidRPr="00B71EA1">
        <w:t>против</w:t>
      </w:r>
      <w:r w:rsidR="00BF25B3" w:rsidRPr="00B71EA1">
        <w:t xml:space="preserve"> расизма, даже если случаев проявлений расизма в стране не зафиксировано</w:t>
      </w:r>
      <w:r w:rsidR="000F5B34">
        <w:t xml:space="preserve">. </w:t>
      </w:r>
      <w:r w:rsidR="00BF25B3" w:rsidRPr="00B71EA1">
        <w:t xml:space="preserve"> Потому Комитет</w:t>
      </w:r>
      <w:r w:rsidR="00BF25B3" w:rsidRPr="00BF25B3">
        <w:rPr>
          <w:color w:val="FF0000"/>
        </w:rPr>
        <w:t xml:space="preserve"> </w:t>
      </w:r>
      <w:r w:rsidR="00BF25B3">
        <w:t xml:space="preserve">просит Мавританию пересмотреть свою законодательную систему, </w:t>
      </w:r>
      <w:r w:rsidR="00273857">
        <w:t>с тем</w:t>
      </w:r>
      <w:r w:rsidR="00BF25B3">
        <w:t xml:space="preserve"> </w:t>
      </w:r>
      <w:r w:rsidR="00273857">
        <w:t>чтобы</w:t>
      </w:r>
      <w:r w:rsidR="00BF25B3">
        <w:t xml:space="preserve"> привести ее в соответствие со статьями 2 и 4 Конвенции, или, в случ</w:t>
      </w:r>
      <w:r w:rsidR="00273857">
        <w:t>ае</w:t>
      </w:r>
      <w:r w:rsidR="00B63E10">
        <w:t>,</w:t>
      </w:r>
      <w:r w:rsidR="00273857">
        <w:t xml:space="preserve"> если </w:t>
      </w:r>
      <w:r w:rsidR="006854C5">
        <w:t>в законодательстве</w:t>
      </w:r>
      <w:r w:rsidR="00273857">
        <w:t xml:space="preserve"> страны надлежащие положения налич</w:t>
      </w:r>
      <w:r w:rsidR="006854C5">
        <w:t>е</w:t>
      </w:r>
      <w:r w:rsidR="00273857">
        <w:t>с</w:t>
      </w:r>
      <w:r w:rsidR="006854C5">
        <w:t xml:space="preserve">твуют или </w:t>
      </w:r>
      <w:r w:rsidR="00B63E10">
        <w:t xml:space="preserve">если они </w:t>
      </w:r>
      <w:r w:rsidR="006854C5">
        <w:t xml:space="preserve">находятся в процессе </w:t>
      </w:r>
      <w:r w:rsidR="00273857">
        <w:t>разработки, проинформировать Комитет</w:t>
      </w:r>
      <w:r w:rsidR="000F5B34">
        <w:t xml:space="preserve">. </w:t>
      </w:r>
    </w:p>
    <w:p w:rsidR="00273857" w:rsidRDefault="00273857" w:rsidP="00D540D2"/>
    <w:p w:rsidR="00A87B95" w:rsidRDefault="00273857" w:rsidP="00D540D2">
      <w:r>
        <w:t>35</w:t>
      </w:r>
      <w:r w:rsidR="000F5B34">
        <w:t xml:space="preserve">. </w:t>
      </w:r>
      <w:r>
        <w:tab/>
        <w:t xml:space="preserve"> Что касается осуществления статьи 5 Конвенции, то характер представленных в докладе </w:t>
      </w:r>
      <w:r w:rsidR="00A1415A">
        <w:t xml:space="preserve">сведений </w:t>
      </w:r>
      <w:r>
        <w:t xml:space="preserve">в отношении </w:t>
      </w:r>
      <w:r w:rsidR="00A1415A">
        <w:t>этого вопроса</w:t>
      </w:r>
      <w:r>
        <w:t xml:space="preserve"> </w:t>
      </w:r>
      <w:r w:rsidR="00A1415A">
        <w:t>(пункты доклада с</w:t>
      </w:r>
      <w:r>
        <w:t xml:space="preserve"> 100 по 152) слишком широк, даже </w:t>
      </w:r>
      <w:r w:rsidR="00BC7E83">
        <w:t>е</w:t>
      </w:r>
      <w:r>
        <w:t xml:space="preserve">сли принять, что </w:t>
      </w:r>
      <w:r w:rsidR="00BC7E83">
        <w:t xml:space="preserve">эти сведения </w:t>
      </w:r>
      <w:r w:rsidR="00A1415A">
        <w:t>в точности отражают</w:t>
      </w:r>
      <w:r w:rsidR="00141F89">
        <w:t xml:space="preserve"> неблагоприятное</w:t>
      </w:r>
      <w:r w:rsidR="00A1415A">
        <w:t xml:space="preserve"> положение</w:t>
      </w:r>
      <w:r>
        <w:t>, в которо</w:t>
      </w:r>
      <w:r w:rsidR="00BC7E83">
        <w:t>м</w:t>
      </w:r>
      <w:r>
        <w:t xml:space="preserve"> находятся </w:t>
      </w:r>
      <w:r w:rsidR="00BC7E83">
        <w:t>определенные</w:t>
      </w:r>
      <w:r>
        <w:t xml:space="preserve"> </w:t>
      </w:r>
      <w:r w:rsidR="00BC7E83">
        <w:t>слои населения</w:t>
      </w:r>
      <w:r w:rsidR="000F5B34">
        <w:t xml:space="preserve">. </w:t>
      </w:r>
      <w:r w:rsidR="00BC7E83">
        <w:t xml:space="preserve"> </w:t>
      </w:r>
      <w:r w:rsidR="006367FE">
        <w:t>В этой связи</w:t>
      </w:r>
      <w:r w:rsidR="00BC7E83">
        <w:t xml:space="preserve"> </w:t>
      </w:r>
      <w:r w:rsidR="00690096">
        <w:t xml:space="preserve">необходимо приветствовать создание </w:t>
      </w:r>
      <w:r w:rsidR="00690096" w:rsidRPr="006367FE">
        <w:t xml:space="preserve">Руководящего плана в области здравоохранения и социальных вопросов, </w:t>
      </w:r>
      <w:r w:rsidR="00074A86" w:rsidRPr="006367FE">
        <w:t>рассчитанного на</w:t>
      </w:r>
      <w:r w:rsidR="00074A86">
        <w:t xml:space="preserve"> период с 1998 по 2002 годы, </w:t>
      </w:r>
      <w:r w:rsidR="00690096">
        <w:t>цель которого заключается в защите,</w:t>
      </w:r>
      <w:r w:rsidR="006367FE">
        <w:t xml:space="preserve"> </w:t>
      </w:r>
      <w:r w:rsidR="00690096">
        <w:t xml:space="preserve">прежде всего, женщин и детей, </w:t>
      </w:r>
      <w:r w:rsidR="00D71CAC">
        <w:t>кочевников</w:t>
      </w:r>
      <w:r w:rsidR="00690096">
        <w:t xml:space="preserve">, лиц, проживающих в </w:t>
      </w:r>
      <w:r w:rsidR="00D71CAC">
        <w:t>отда</w:t>
      </w:r>
      <w:r w:rsidR="00690096">
        <w:t>ленных территориях</w:t>
      </w:r>
      <w:r w:rsidR="00121D9C">
        <w:t>,</w:t>
      </w:r>
      <w:r w:rsidR="00690096">
        <w:t xml:space="preserve"> и других кат</w:t>
      </w:r>
      <w:r w:rsidR="00121D9C">
        <w:t xml:space="preserve">егорий населения, - то </w:t>
      </w:r>
      <w:r w:rsidR="00690096">
        <w:t>е</w:t>
      </w:r>
      <w:r w:rsidR="00121D9C">
        <w:t xml:space="preserve">сть всех </w:t>
      </w:r>
      <w:r w:rsidR="00690096">
        <w:t xml:space="preserve">тех, кто страдает </w:t>
      </w:r>
      <w:r w:rsidR="00774069">
        <w:t>в первую очередь</w:t>
      </w:r>
      <w:r w:rsidR="00121D9C">
        <w:t xml:space="preserve"> </w:t>
      </w:r>
      <w:r w:rsidR="00944D54">
        <w:t>(пункт 122)</w:t>
      </w:r>
      <w:r w:rsidR="000F5B34">
        <w:t xml:space="preserve">. </w:t>
      </w:r>
      <w:r w:rsidR="00944D54">
        <w:t xml:space="preserve"> Следует также с удовлетворением отметить те усилия, которые были приложены в целях борьбы с проблемой неблагоприятных городских жилищных условий, которая усугубляется массовым переводом к</w:t>
      </w:r>
      <w:r w:rsidR="00944D54" w:rsidRPr="009E2B8E">
        <w:t>очевников</w:t>
      </w:r>
      <w:r w:rsidR="00944D54">
        <w:t xml:space="preserve"> на оседл</w:t>
      </w:r>
      <w:r w:rsidR="009E2B8E">
        <w:t>ый образ</w:t>
      </w:r>
      <w:r w:rsidR="00944D54">
        <w:t xml:space="preserve"> жизни</w:t>
      </w:r>
      <w:r w:rsidR="00D71CAC">
        <w:t xml:space="preserve">, в частности, начатые программы по строительству </w:t>
      </w:r>
      <w:r w:rsidR="00AE1597">
        <w:t>жилья, в том числе</w:t>
      </w:r>
      <w:r w:rsidR="00D95783">
        <w:t>,</w:t>
      </w:r>
      <w:r w:rsidR="00AE1597">
        <w:t xml:space="preserve"> с</w:t>
      </w:r>
      <w:r w:rsidR="00214F72">
        <w:t>оциального</w:t>
      </w:r>
      <w:r w:rsidR="000F5B34">
        <w:t xml:space="preserve">. </w:t>
      </w:r>
      <w:r w:rsidR="00214F72">
        <w:t xml:space="preserve"> </w:t>
      </w:r>
    </w:p>
    <w:p w:rsidR="00214F72" w:rsidRDefault="00214F72" w:rsidP="00D540D2"/>
    <w:p w:rsidR="00214F72" w:rsidRDefault="00214F72" w:rsidP="00D540D2">
      <w:r>
        <w:t>36</w:t>
      </w:r>
      <w:r w:rsidR="000F5B34">
        <w:t xml:space="preserve">. </w:t>
      </w:r>
      <w:r>
        <w:tab/>
      </w:r>
      <w:r w:rsidR="00C15AF8">
        <w:t>Касаясь проблемы</w:t>
      </w:r>
      <w:r w:rsidR="001357CD">
        <w:t xml:space="preserve"> занятости в государств</w:t>
      </w:r>
      <w:r w:rsidR="00522495">
        <w:t xml:space="preserve">енном секторе, он отмечает, что, </w:t>
      </w:r>
      <w:r w:rsidR="001357CD">
        <w:t>согласно некоторым данным</w:t>
      </w:r>
      <w:r w:rsidR="00CB058C">
        <w:t>,</w:t>
      </w:r>
      <w:r w:rsidR="001357CD">
        <w:t xml:space="preserve"> существует расовая дискриминация, </w:t>
      </w:r>
      <w:r w:rsidR="00C15AF8">
        <w:t xml:space="preserve">которая </w:t>
      </w:r>
      <w:r w:rsidR="001357CD">
        <w:t>ущемля</w:t>
      </w:r>
      <w:r w:rsidR="00C15AF8">
        <w:t>ет</w:t>
      </w:r>
      <w:r w:rsidR="001357CD">
        <w:t xml:space="preserve"> положение определенных групп населения, таких </w:t>
      </w:r>
      <w:r w:rsidR="001357CD" w:rsidRPr="00CB058C">
        <w:t xml:space="preserve">как </w:t>
      </w:r>
      <w:r w:rsidR="00D3091E">
        <w:t>"</w:t>
      </w:r>
      <w:proofErr w:type="spellStart"/>
      <w:r w:rsidR="001357CD" w:rsidRPr="00CB058C">
        <w:t>негро-африканцы</w:t>
      </w:r>
      <w:proofErr w:type="spellEnd"/>
      <w:r w:rsidR="00D3091E">
        <w:t>"</w:t>
      </w:r>
      <w:r w:rsidR="001357CD" w:rsidRPr="00CB058C">
        <w:t xml:space="preserve">, </w:t>
      </w:r>
      <w:r w:rsidR="00882D23" w:rsidRPr="00CB058C">
        <w:t xml:space="preserve">южная </w:t>
      </w:r>
      <w:r w:rsidR="001357CD" w:rsidRPr="00CB058C">
        <w:t xml:space="preserve">народность </w:t>
      </w:r>
      <w:proofErr w:type="spellStart"/>
      <w:r w:rsidR="00F9409C" w:rsidRPr="00CB058C">
        <w:t>Тукулёр</w:t>
      </w:r>
      <w:proofErr w:type="spellEnd"/>
      <w:r w:rsidR="001357CD" w:rsidRPr="00CB058C">
        <w:t xml:space="preserve">, </w:t>
      </w:r>
      <w:proofErr w:type="spellStart"/>
      <w:r w:rsidR="001357CD" w:rsidRPr="00CB058C">
        <w:t>Сонинке</w:t>
      </w:r>
      <w:proofErr w:type="spellEnd"/>
      <w:r w:rsidR="001357CD" w:rsidRPr="00CB058C">
        <w:t xml:space="preserve"> и </w:t>
      </w:r>
      <w:proofErr w:type="spellStart"/>
      <w:r w:rsidR="001357CD" w:rsidRPr="00CB058C">
        <w:t>Волоф</w:t>
      </w:r>
      <w:proofErr w:type="spellEnd"/>
      <w:r w:rsidR="000F5B34">
        <w:t xml:space="preserve">. </w:t>
      </w:r>
      <w:r w:rsidR="001357CD" w:rsidRPr="00CB058C">
        <w:t xml:space="preserve"> Комитет хотел бы</w:t>
      </w:r>
      <w:r w:rsidR="001357CD">
        <w:t xml:space="preserve"> получить разъяснения на этот счет, </w:t>
      </w:r>
      <w:r w:rsidR="00EA739B">
        <w:t xml:space="preserve">а </w:t>
      </w:r>
      <w:r w:rsidR="001357CD">
        <w:t xml:space="preserve">также </w:t>
      </w:r>
      <w:r w:rsidR="002C7E17">
        <w:t>в отношении проблемы</w:t>
      </w:r>
      <w:r w:rsidR="001357CD">
        <w:t xml:space="preserve"> перераспределения земель, котор</w:t>
      </w:r>
      <w:r w:rsidR="00EA739B">
        <w:t>ая</w:t>
      </w:r>
      <w:r w:rsidR="001357CD">
        <w:t xml:space="preserve">, как считается, лежит в основе столкновений между </w:t>
      </w:r>
      <w:r w:rsidR="001357CD" w:rsidRPr="00EA739B">
        <w:t>общинами различного этнического происхождения, в частности, между народностью</w:t>
      </w:r>
      <w:r w:rsidR="008E20A1" w:rsidRPr="00EA739B">
        <w:t xml:space="preserve"> </w:t>
      </w:r>
      <w:proofErr w:type="spellStart"/>
      <w:r w:rsidR="008E20A1" w:rsidRPr="00EA739B">
        <w:t>Тукулёр</w:t>
      </w:r>
      <w:proofErr w:type="spellEnd"/>
      <w:r w:rsidR="001357CD" w:rsidRPr="00EA739B">
        <w:t xml:space="preserve"> и маврами</w:t>
      </w:r>
      <w:r w:rsidR="000F5B34">
        <w:t xml:space="preserve">. </w:t>
      </w:r>
      <w:r w:rsidR="001357CD">
        <w:t xml:space="preserve"> </w:t>
      </w:r>
    </w:p>
    <w:p w:rsidR="008E20A1" w:rsidRDefault="008E20A1" w:rsidP="00D540D2"/>
    <w:p w:rsidR="008E20A1" w:rsidRDefault="008E20A1" w:rsidP="00D540D2">
      <w:r>
        <w:t>37</w:t>
      </w:r>
      <w:r w:rsidR="000F5B34">
        <w:t xml:space="preserve">. </w:t>
      </w:r>
      <w:r>
        <w:tab/>
        <w:t>Замечания относительно чересчур общего характера представленной информации относятся в полной мере и к части доклада, посвященной вопросам осуществления статьи 6 Конвенции</w:t>
      </w:r>
      <w:r w:rsidR="000F5B34">
        <w:t xml:space="preserve">. </w:t>
      </w:r>
      <w:r>
        <w:t xml:space="preserve"> Так, в пунктах 163 и 164 </w:t>
      </w:r>
      <w:r w:rsidR="00F97238">
        <w:t xml:space="preserve">доклада </w:t>
      </w:r>
      <w:r>
        <w:t xml:space="preserve">речь идет об </w:t>
      </w:r>
      <w:r w:rsidR="00F97238">
        <w:t>о</w:t>
      </w:r>
      <w:r w:rsidRPr="007C2A8F">
        <w:t>мбудсмене Республики, однако не представлено фа</w:t>
      </w:r>
      <w:r>
        <w:t>ктов, свидетельствующих о его роли в сфере борьбы с расовой дискриминацией</w:t>
      </w:r>
      <w:r w:rsidR="000F5B34">
        <w:t xml:space="preserve">. </w:t>
      </w:r>
      <w:r>
        <w:t xml:space="preserve"> </w:t>
      </w:r>
      <w:r w:rsidR="007C2A8F">
        <w:t>Сверх этого</w:t>
      </w:r>
      <w:r>
        <w:t xml:space="preserve">, было бы полезно получить </w:t>
      </w:r>
      <w:r w:rsidR="00017344">
        <w:t>статистические данные о количестве поданных жалоб, возбужденных преследований, вынесенных приговоров и решений о возмещении ущерба по вопросам,</w:t>
      </w:r>
      <w:r w:rsidR="00017344" w:rsidRPr="00017344">
        <w:t xml:space="preserve"> </w:t>
      </w:r>
      <w:r w:rsidR="007C2A8F">
        <w:t>связанным</w:t>
      </w:r>
      <w:r w:rsidR="00017344">
        <w:t xml:space="preserve"> с правонарушениями на расовой почве</w:t>
      </w:r>
      <w:r w:rsidR="000F5B34">
        <w:t xml:space="preserve">. </w:t>
      </w:r>
      <w:r w:rsidR="00017344">
        <w:t xml:space="preserve"> Г-н де </w:t>
      </w:r>
      <w:proofErr w:type="spellStart"/>
      <w:r w:rsidR="00017344">
        <w:t>Гутт</w:t>
      </w:r>
      <w:proofErr w:type="spellEnd"/>
      <w:r w:rsidR="00017344">
        <w:t xml:space="preserve"> выражает надежду на то, что в следующем периодическом докладе государства-участника буд</w:t>
      </w:r>
      <w:r w:rsidR="005D14EB">
        <w:t>у</w:t>
      </w:r>
      <w:r w:rsidR="00017344">
        <w:t>т содержаться более конкретные сведения по вопросу эффективного осуществления данной статьи</w:t>
      </w:r>
      <w:r w:rsidR="000F5B34">
        <w:t xml:space="preserve">. </w:t>
      </w:r>
    </w:p>
    <w:p w:rsidR="00017344" w:rsidRDefault="00017344" w:rsidP="00D540D2"/>
    <w:p w:rsidR="00017344" w:rsidRDefault="00017344" w:rsidP="00D540D2">
      <w:r>
        <w:t>38</w:t>
      </w:r>
      <w:r w:rsidR="000F5B34">
        <w:t xml:space="preserve">. </w:t>
      </w:r>
      <w:r>
        <w:tab/>
        <w:t xml:space="preserve">Что </w:t>
      </w:r>
      <w:r w:rsidR="00C15AF8">
        <w:t>касается</w:t>
      </w:r>
      <w:r>
        <w:t xml:space="preserve"> статьи 7, было бы </w:t>
      </w:r>
      <w:r w:rsidR="00694570">
        <w:t>полезно</w:t>
      </w:r>
      <w:r>
        <w:t xml:space="preserve"> получить от мавританского правительства сведения </w:t>
      </w:r>
      <w:r w:rsidR="009C095A">
        <w:t xml:space="preserve">о </w:t>
      </w:r>
      <w:r w:rsidR="00B65ED4">
        <w:t xml:space="preserve">разрыве </w:t>
      </w:r>
      <w:r w:rsidR="00962353">
        <w:t xml:space="preserve">между этническими и социально-культурными группами </w:t>
      </w:r>
      <w:r w:rsidR="00F97238">
        <w:t>в</w:t>
      </w:r>
      <w:r w:rsidR="004F4531">
        <w:t xml:space="preserve"> связи со</w:t>
      </w:r>
      <w:r w:rsidR="00962353">
        <w:t xml:space="preserve"> </w:t>
      </w:r>
      <w:r w:rsidR="00F97238">
        <w:t>школьн</w:t>
      </w:r>
      <w:r w:rsidR="004F4531">
        <w:t>ым</w:t>
      </w:r>
      <w:r w:rsidR="00B65ED4">
        <w:t xml:space="preserve"> образовани</w:t>
      </w:r>
      <w:r w:rsidR="004F4531">
        <w:t>ем</w:t>
      </w:r>
      <w:r w:rsidR="000F5B34">
        <w:t xml:space="preserve">. </w:t>
      </w:r>
      <w:r w:rsidR="00694570">
        <w:t xml:space="preserve"> Кроме того, в отношении вопроса </w:t>
      </w:r>
      <w:r w:rsidR="009B1ACA">
        <w:t xml:space="preserve">о </w:t>
      </w:r>
      <w:r w:rsidR="00694570">
        <w:t xml:space="preserve">языках, по утверждениям некоторых источников, правительство </w:t>
      </w:r>
      <w:r w:rsidR="00962353">
        <w:t>намеревается провести</w:t>
      </w:r>
      <w:r w:rsidR="00694570">
        <w:t xml:space="preserve"> или уже провело в школах и на рабочих местах политику </w:t>
      </w:r>
      <w:proofErr w:type="spellStart"/>
      <w:r w:rsidR="00694570">
        <w:t>арабизации</w:t>
      </w:r>
      <w:proofErr w:type="spellEnd"/>
      <w:r w:rsidR="00694570">
        <w:t xml:space="preserve">, против </w:t>
      </w:r>
      <w:r w:rsidR="00962353">
        <w:t xml:space="preserve">чего, </w:t>
      </w:r>
      <w:r w:rsidR="003169DC">
        <w:t xml:space="preserve"> как считается, и восстают</w:t>
      </w:r>
      <w:r w:rsidR="00694570">
        <w:t xml:space="preserve"> многочисленные этнические группы, не </w:t>
      </w:r>
      <w:r w:rsidR="00962353">
        <w:t>говоря</w:t>
      </w:r>
      <w:r w:rsidR="00694570">
        <w:t xml:space="preserve"> уже об </w:t>
      </w:r>
      <w:r w:rsidR="00962353">
        <w:t>арабах</w:t>
      </w:r>
      <w:r w:rsidR="000F5B34">
        <w:t xml:space="preserve">. </w:t>
      </w:r>
      <w:r w:rsidR="00694570">
        <w:t xml:space="preserve"> Как</w:t>
      </w:r>
      <w:r w:rsidR="00962353">
        <w:t>ова сит</w:t>
      </w:r>
      <w:r w:rsidR="004F1D9E">
        <w:t>у</w:t>
      </w:r>
      <w:r w:rsidR="00962353">
        <w:t xml:space="preserve">ация по данному вопросу на самом деле? </w:t>
      </w:r>
      <w:r w:rsidR="00607AAC">
        <w:t xml:space="preserve">Из доклада можно также почерпнуть полезную </w:t>
      </w:r>
      <w:r w:rsidR="004F1D9E">
        <w:t>информацию</w:t>
      </w:r>
      <w:r w:rsidR="00607AAC">
        <w:t xml:space="preserve"> о средствах массовой информации, в частности, о радио и телевидении</w:t>
      </w:r>
      <w:r w:rsidR="000F5B34">
        <w:t xml:space="preserve">. </w:t>
      </w:r>
      <w:r w:rsidR="00607AAC">
        <w:t xml:space="preserve"> </w:t>
      </w:r>
      <w:r w:rsidR="004F1D9E">
        <w:t>М</w:t>
      </w:r>
      <w:r w:rsidR="0029476F">
        <w:t xml:space="preserve">ожно, например, отметить создание в 1984 году </w:t>
      </w:r>
      <w:r w:rsidR="004F1D9E">
        <w:t>сельского</w:t>
      </w:r>
      <w:r w:rsidR="0029476F">
        <w:t xml:space="preserve"> радио, которое в своей работе придерживается подхода, основанного на участии слушателей в </w:t>
      </w:r>
      <w:r w:rsidR="004F1D9E">
        <w:t>радиотрансляциях</w:t>
      </w:r>
      <w:r w:rsidR="0029476F">
        <w:t xml:space="preserve"> (</w:t>
      </w:r>
      <w:proofErr w:type="spellStart"/>
      <w:r w:rsidR="0029476F">
        <w:t>пункт192</w:t>
      </w:r>
      <w:proofErr w:type="spellEnd"/>
      <w:r w:rsidR="0029476F">
        <w:t xml:space="preserve"> доклада)</w:t>
      </w:r>
      <w:r w:rsidR="000F5B34">
        <w:t xml:space="preserve">. </w:t>
      </w:r>
      <w:r w:rsidR="0029476F">
        <w:t xml:space="preserve"> Тем не менее, не могла бы делегация предоставить сведения о распределении эфирного времени в связи с использованием различных языков</w:t>
      </w:r>
      <w:r w:rsidR="006C5CB8">
        <w:t xml:space="preserve">, а именно </w:t>
      </w:r>
      <w:proofErr w:type="spellStart"/>
      <w:r w:rsidR="006C5CB8">
        <w:t>фула</w:t>
      </w:r>
      <w:proofErr w:type="spellEnd"/>
      <w:r w:rsidR="006C5CB8">
        <w:t xml:space="preserve">, </w:t>
      </w:r>
      <w:proofErr w:type="spellStart"/>
      <w:r w:rsidR="006C5CB8">
        <w:t>сонинке</w:t>
      </w:r>
      <w:proofErr w:type="spellEnd"/>
      <w:r w:rsidR="006C5CB8">
        <w:t xml:space="preserve">, </w:t>
      </w:r>
      <w:proofErr w:type="spellStart"/>
      <w:r w:rsidR="006C5CB8">
        <w:t>волоф</w:t>
      </w:r>
      <w:proofErr w:type="spellEnd"/>
      <w:r w:rsidR="006C5CB8">
        <w:t xml:space="preserve"> и </w:t>
      </w:r>
      <w:proofErr w:type="spellStart"/>
      <w:r w:rsidR="006C5CB8">
        <w:t>хасания</w:t>
      </w:r>
      <w:proofErr w:type="spellEnd"/>
      <w:r w:rsidR="006C5CB8">
        <w:t>, поскольку, по некоторым полученным данным, в этой области существует определенного рода дискриминация</w:t>
      </w:r>
      <w:r w:rsidR="000F5B34">
        <w:t xml:space="preserve">. </w:t>
      </w:r>
    </w:p>
    <w:p w:rsidR="006C5CB8" w:rsidRDefault="006C5CB8" w:rsidP="00D540D2"/>
    <w:p w:rsidR="006C5CB8" w:rsidRDefault="006C5CB8" w:rsidP="00D540D2">
      <w:r>
        <w:t>39</w:t>
      </w:r>
      <w:r w:rsidR="000F5B34">
        <w:t xml:space="preserve">. </w:t>
      </w:r>
      <w:r>
        <w:tab/>
        <w:t>Нап</w:t>
      </w:r>
      <w:r w:rsidR="00633A04">
        <w:t xml:space="preserve">оминая об общей рекомендации </w:t>
      </w:r>
      <w:r w:rsidR="00633A04">
        <w:rPr>
          <w:lang w:val="en-US"/>
        </w:rPr>
        <w:t>XIII</w:t>
      </w:r>
      <w:r w:rsidR="00633A04">
        <w:t xml:space="preserve"> (42) Комитета в отношении </w:t>
      </w:r>
      <w:r w:rsidR="00395FDA">
        <w:t xml:space="preserve">обучения лиц, ответственных за исполнение законов, г-н де </w:t>
      </w:r>
      <w:proofErr w:type="spellStart"/>
      <w:r w:rsidR="00395FDA">
        <w:t>Гутт</w:t>
      </w:r>
      <w:proofErr w:type="spellEnd"/>
      <w:r w:rsidR="00395FDA">
        <w:t xml:space="preserve"> хотел бы знать, какие </w:t>
      </w:r>
      <w:r w:rsidR="00926866">
        <w:t xml:space="preserve">меры приняло в этой связи </w:t>
      </w:r>
      <w:r w:rsidR="00395FDA">
        <w:t>государство-участник,</w:t>
      </w:r>
      <w:r w:rsidR="00785450">
        <w:t xml:space="preserve"> и интересуется, что </w:t>
      </w:r>
      <w:r w:rsidR="00926866">
        <w:t>было сделано</w:t>
      </w:r>
      <w:r w:rsidR="00785450">
        <w:t xml:space="preserve"> для создания </w:t>
      </w:r>
      <w:r w:rsidR="00395FDA">
        <w:t>между расовыми и этническими группами</w:t>
      </w:r>
      <w:r w:rsidR="00926866" w:rsidRPr="00926866">
        <w:t xml:space="preserve"> </w:t>
      </w:r>
      <w:r w:rsidR="00926866">
        <w:t>атмосферы терпимости и взаимопонимания</w:t>
      </w:r>
      <w:r w:rsidR="000F5B34">
        <w:t xml:space="preserve">. </w:t>
      </w:r>
      <w:r w:rsidR="00395FDA">
        <w:t xml:space="preserve"> </w:t>
      </w:r>
      <w:r w:rsidR="00785450">
        <w:t xml:space="preserve">Относительно </w:t>
      </w:r>
      <w:r w:rsidR="005B49AA">
        <w:t xml:space="preserve">все </w:t>
      </w:r>
      <w:r w:rsidR="00826AE8" w:rsidRPr="005B49AA">
        <w:t>тех же</w:t>
      </w:r>
      <w:r w:rsidR="00785450" w:rsidRPr="005B49AA">
        <w:t xml:space="preserve"> идей</w:t>
      </w:r>
      <w:r w:rsidR="00395FDA" w:rsidRPr="005B49AA">
        <w:t xml:space="preserve">, </w:t>
      </w:r>
      <w:r w:rsidR="00F25F0C" w:rsidRPr="005B49AA">
        <w:t>он хотел</w:t>
      </w:r>
      <w:r w:rsidR="00F25F0C">
        <w:t xml:space="preserve"> бы получить сведения о мерах, которые намеревается предпринять правительство, для того </w:t>
      </w:r>
      <w:r w:rsidR="00F25F0C" w:rsidRPr="00C13C1F">
        <w:t xml:space="preserve">чтобы </w:t>
      </w:r>
      <w:r w:rsidR="00826AE8" w:rsidRPr="00C13C1F">
        <w:t>довести до сведения общественности</w:t>
      </w:r>
      <w:r w:rsidR="00C13C1F" w:rsidRPr="00C13C1F">
        <w:t xml:space="preserve"> страны</w:t>
      </w:r>
      <w:r w:rsidR="00826AE8" w:rsidRPr="00C13C1F">
        <w:t xml:space="preserve"> свой первоначальный доклад, высказанные в связи с ним заключения, замечания и рекомендации Комитета</w:t>
      </w:r>
      <w:r w:rsidR="000F5B34">
        <w:t xml:space="preserve">. </w:t>
      </w:r>
      <w:r w:rsidR="00826AE8" w:rsidRPr="00C13C1F">
        <w:t xml:space="preserve"> </w:t>
      </w:r>
      <w:r w:rsidR="00C13C1F" w:rsidRPr="00C13C1F">
        <w:t>Н</w:t>
      </w:r>
      <w:r w:rsidR="00826AE8" w:rsidRPr="00C13C1F">
        <w:t>е следует</w:t>
      </w:r>
      <w:r w:rsidR="00826AE8">
        <w:t xml:space="preserve"> </w:t>
      </w:r>
      <w:r w:rsidR="00CF2307">
        <w:t>взвал</w:t>
      </w:r>
      <w:r w:rsidR="00C13C1F">
        <w:t>ивать все бремя ответственности</w:t>
      </w:r>
      <w:r w:rsidR="00CF2307">
        <w:t xml:space="preserve"> за обучение ответственных лиц и за распространение сведений о </w:t>
      </w:r>
      <w:r w:rsidR="00392300">
        <w:t>проводимых</w:t>
      </w:r>
      <w:r w:rsidR="00CF2307">
        <w:t xml:space="preserve"> программах только на </w:t>
      </w:r>
      <w:r w:rsidR="00392300">
        <w:t>неправительственные</w:t>
      </w:r>
      <w:r w:rsidR="00CF2307">
        <w:t xml:space="preserve"> организации</w:t>
      </w:r>
      <w:r w:rsidR="000F5B34">
        <w:t xml:space="preserve">. </w:t>
      </w:r>
      <w:r w:rsidR="00CF2307">
        <w:t xml:space="preserve"> </w:t>
      </w:r>
      <w:r w:rsidR="00392300">
        <w:t>Впрочем</w:t>
      </w:r>
      <w:r w:rsidR="00CF2307">
        <w:t xml:space="preserve">, правительство могло бы извлечь выгоду из диалога с Комитетом и усилить взаимодействие с </w:t>
      </w:r>
      <w:r w:rsidR="001268B5">
        <w:t xml:space="preserve">действующими </w:t>
      </w:r>
      <w:r w:rsidR="00CF2307">
        <w:t>НПО</w:t>
      </w:r>
      <w:r w:rsidR="001268B5">
        <w:t xml:space="preserve"> </w:t>
      </w:r>
      <w:r w:rsidR="00CF2307">
        <w:t>в области защиты прав человека</w:t>
      </w:r>
      <w:r w:rsidR="000F5B34">
        <w:t xml:space="preserve">. </w:t>
      </w:r>
      <w:r w:rsidR="00CF2307">
        <w:t xml:space="preserve"> </w:t>
      </w:r>
    </w:p>
    <w:p w:rsidR="00392300" w:rsidRDefault="00392300" w:rsidP="00D540D2"/>
    <w:p w:rsidR="00392300" w:rsidRDefault="00392300" w:rsidP="00D540D2">
      <w:r>
        <w:t>40</w:t>
      </w:r>
      <w:r w:rsidR="000F5B34">
        <w:t xml:space="preserve">. </w:t>
      </w:r>
      <w:r>
        <w:tab/>
        <w:t xml:space="preserve">В заключение, г-н де </w:t>
      </w:r>
      <w:proofErr w:type="spellStart"/>
      <w:r>
        <w:t>Гутт</w:t>
      </w:r>
      <w:proofErr w:type="spellEnd"/>
      <w:r>
        <w:t xml:space="preserve"> хотел бы узнать позицию правительства Мавритании по вопросу факультативного заявления, предусмотренного статьей 14 Конвенции, в соответствии с которой государство-участник признает функцию Комитета по</w:t>
      </w:r>
      <w:r w:rsidR="00923C04">
        <w:t xml:space="preserve"> изучению</w:t>
      </w:r>
      <w:r>
        <w:t xml:space="preserve"> коммуникаци</w:t>
      </w:r>
      <w:r w:rsidR="00923C04">
        <w:t>й</w:t>
      </w:r>
      <w:r>
        <w:t xml:space="preserve"> </w:t>
      </w:r>
      <w:r w:rsidR="00923C04">
        <w:t xml:space="preserve">между людьми </w:t>
      </w:r>
      <w:r>
        <w:t xml:space="preserve">и </w:t>
      </w:r>
      <w:r w:rsidR="00923C04">
        <w:t>рассмотрению поданных ими жалоб</w:t>
      </w:r>
      <w:r w:rsidR="000F5B34">
        <w:t xml:space="preserve">. </w:t>
      </w:r>
      <w:r>
        <w:t xml:space="preserve"> </w:t>
      </w:r>
      <w:r w:rsidR="00923C04">
        <w:t xml:space="preserve">В дополнение к этому он </w:t>
      </w:r>
      <w:r w:rsidR="002A34E1">
        <w:t>просит представить информацию о том</w:t>
      </w:r>
      <w:r w:rsidR="00923C04">
        <w:t>, готово ли правительство Мавритании к тому, чтобы официально принять поправку к пункту 6 статьи 8 Конвенции, принятую Генеральной Ассамблеей ООН, в отношении финансирования Комитета</w:t>
      </w:r>
      <w:r w:rsidR="000F5B34">
        <w:t xml:space="preserve">. </w:t>
      </w:r>
      <w:r w:rsidR="00923C04">
        <w:t xml:space="preserve"> </w:t>
      </w:r>
    </w:p>
    <w:p w:rsidR="00923C04" w:rsidRDefault="00923C04" w:rsidP="00D540D2"/>
    <w:p w:rsidR="00B97395" w:rsidRDefault="00923C04" w:rsidP="00D540D2">
      <w:r>
        <w:t>41</w:t>
      </w:r>
      <w:r w:rsidR="000F5B34">
        <w:t xml:space="preserve">. </w:t>
      </w:r>
      <w:r>
        <w:tab/>
      </w:r>
      <w:r w:rsidRPr="002D656F">
        <w:rPr>
          <w:u w:val="single"/>
        </w:rPr>
        <w:t>ПРЕДСЕДАТЕЛЬ</w:t>
      </w:r>
      <w:r>
        <w:t xml:space="preserve"> </w:t>
      </w:r>
      <w:r w:rsidR="007D7292">
        <w:t xml:space="preserve">выражает </w:t>
      </w:r>
      <w:r w:rsidR="00B97395">
        <w:t xml:space="preserve">озабоченность в связи с тем, что некоторые докладчики </w:t>
      </w:r>
      <w:r w:rsidR="00142E25">
        <w:t xml:space="preserve">делают </w:t>
      </w:r>
      <w:r w:rsidR="007D7292">
        <w:t xml:space="preserve">слишком </w:t>
      </w:r>
      <w:r w:rsidR="00142E25">
        <w:t>большой акцент на</w:t>
      </w:r>
      <w:r w:rsidR="007D7292">
        <w:t xml:space="preserve"> </w:t>
      </w:r>
      <w:r w:rsidR="00B97395">
        <w:t>негативны</w:t>
      </w:r>
      <w:r w:rsidR="00142E25">
        <w:t>х</w:t>
      </w:r>
      <w:r w:rsidR="00B97395">
        <w:t xml:space="preserve"> сторон</w:t>
      </w:r>
      <w:r w:rsidR="00142E25">
        <w:t>ах представляемых</w:t>
      </w:r>
      <w:r w:rsidR="00B97395">
        <w:t xml:space="preserve"> </w:t>
      </w:r>
      <w:r w:rsidR="00142E25">
        <w:t xml:space="preserve">государствами-участниками </w:t>
      </w:r>
      <w:r w:rsidR="00B97395">
        <w:t>докладов</w:t>
      </w:r>
      <w:r w:rsidR="000F5B34">
        <w:t xml:space="preserve">. </w:t>
      </w:r>
      <w:r w:rsidR="00B97395">
        <w:t xml:space="preserve"> Он считает, что подобный подход не точно отражает работу Комитета и может быть неправильно интерпретирован</w:t>
      </w:r>
      <w:r w:rsidR="000F5B34">
        <w:t xml:space="preserve">. </w:t>
      </w:r>
    </w:p>
    <w:p w:rsidR="00B97395" w:rsidRDefault="00B97395" w:rsidP="00D540D2"/>
    <w:p w:rsidR="00923C04" w:rsidRDefault="00B97395" w:rsidP="00D540D2">
      <w:r>
        <w:t>42</w:t>
      </w:r>
      <w:r w:rsidR="000F5B34">
        <w:t xml:space="preserve">. </w:t>
      </w:r>
      <w:r>
        <w:tab/>
      </w:r>
      <w:r w:rsidRPr="002D656F">
        <w:rPr>
          <w:u w:val="single"/>
        </w:rPr>
        <w:t xml:space="preserve">Г-н де </w:t>
      </w:r>
      <w:proofErr w:type="spellStart"/>
      <w:r w:rsidRPr="002D656F">
        <w:rPr>
          <w:u w:val="single"/>
        </w:rPr>
        <w:t>ГУТТ</w:t>
      </w:r>
      <w:proofErr w:type="spellEnd"/>
      <w:r w:rsidRPr="002D656F">
        <w:rPr>
          <w:u w:val="single"/>
        </w:rPr>
        <w:t xml:space="preserve"> </w:t>
      </w:r>
      <w:r>
        <w:t xml:space="preserve">(Докладчик по Мавритании) хотел бы заметить, </w:t>
      </w:r>
      <w:r w:rsidRPr="00DE6EDE">
        <w:t>что в своей речи</w:t>
      </w:r>
      <w:r>
        <w:t xml:space="preserve"> он остановился не только на негативных аспектах доклада, </w:t>
      </w:r>
      <w:r w:rsidR="00DE6EDE">
        <w:t xml:space="preserve">поскольку, прежде всего, в каждой отдельной части своего выступления </w:t>
      </w:r>
      <w:r>
        <w:t>он отме</w:t>
      </w:r>
      <w:r w:rsidR="00DE6EDE">
        <w:t>чал</w:t>
      </w:r>
      <w:r>
        <w:t xml:space="preserve"> </w:t>
      </w:r>
      <w:r w:rsidR="00DE6EDE">
        <w:t xml:space="preserve">сначала </w:t>
      </w:r>
      <w:r w:rsidR="009E1F5A">
        <w:t>позитивны</w:t>
      </w:r>
      <w:r w:rsidR="00DE6EDE">
        <w:t>е</w:t>
      </w:r>
      <w:r w:rsidR="009E1F5A">
        <w:t xml:space="preserve"> сторон</w:t>
      </w:r>
      <w:r w:rsidR="00DE6EDE">
        <w:t xml:space="preserve">ы и при этом ссылался на </w:t>
      </w:r>
      <w:r w:rsidR="00572B2C">
        <w:t>разнообразные источники информации</w:t>
      </w:r>
      <w:r w:rsidR="000F5B34">
        <w:t xml:space="preserve">. </w:t>
      </w:r>
      <w:r w:rsidR="00DE6EDE">
        <w:t xml:space="preserve"> </w:t>
      </w:r>
      <w:r w:rsidR="00572B2C">
        <w:t xml:space="preserve">Он напоминает, что роль Комитета все же состоит в том, чтобы указывать, что </w:t>
      </w:r>
      <w:r w:rsidR="00121C05">
        <w:t xml:space="preserve">именно </w:t>
      </w:r>
      <w:r w:rsidR="00572B2C">
        <w:t>должно быть исправлено</w:t>
      </w:r>
      <w:r w:rsidR="000F5B34">
        <w:t xml:space="preserve">. </w:t>
      </w:r>
    </w:p>
    <w:p w:rsidR="00572B2C" w:rsidRDefault="00572B2C" w:rsidP="00D540D2"/>
    <w:p w:rsidR="00572B2C" w:rsidRDefault="00572B2C" w:rsidP="00D540D2">
      <w:r>
        <w:t>43</w:t>
      </w:r>
      <w:r w:rsidR="000F5B34">
        <w:t xml:space="preserve">. </w:t>
      </w:r>
      <w:r>
        <w:tab/>
      </w:r>
      <w:r w:rsidRPr="002D656F">
        <w:rPr>
          <w:u w:val="single"/>
        </w:rPr>
        <w:t xml:space="preserve">Г-н ВАЛЕНСИЯ </w:t>
      </w:r>
      <w:proofErr w:type="spellStart"/>
      <w:r w:rsidRPr="002D656F">
        <w:rPr>
          <w:u w:val="single"/>
        </w:rPr>
        <w:t>РОДРИГЕС</w:t>
      </w:r>
      <w:proofErr w:type="spellEnd"/>
      <w:r>
        <w:t xml:space="preserve"> высоко оценивает начало диалога с Комитетом, положенное данным первоначальн</w:t>
      </w:r>
      <w:r w:rsidR="004A3B56">
        <w:t>ым докладом</w:t>
      </w:r>
      <w:r w:rsidR="000F5B34">
        <w:t xml:space="preserve">. </w:t>
      </w:r>
      <w:r w:rsidR="004A3B56">
        <w:t xml:space="preserve"> Прежде всего, пред</w:t>
      </w:r>
      <w:r>
        <w:t xml:space="preserve">ставленная </w:t>
      </w:r>
      <w:r w:rsidR="004A3B56">
        <w:t xml:space="preserve">в нем </w:t>
      </w:r>
      <w:r>
        <w:t xml:space="preserve">информация общего порядка является крайне важной и </w:t>
      </w:r>
      <w:r w:rsidR="00C06712">
        <w:t>что она могла бы</w:t>
      </w:r>
      <w:r>
        <w:t xml:space="preserve"> </w:t>
      </w:r>
      <w:r w:rsidR="00C06712">
        <w:t>оказаться полезной при</w:t>
      </w:r>
      <w:r>
        <w:t xml:space="preserve"> разработк</w:t>
      </w:r>
      <w:r w:rsidR="00C15AF8">
        <w:t xml:space="preserve">е </w:t>
      </w:r>
      <w:r w:rsidR="00C06712">
        <w:t xml:space="preserve">основного документа </w:t>
      </w:r>
      <w:r w:rsidR="00C15AF8">
        <w:t>для всех Комитетов, созданных органами правления</w:t>
      </w:r>
      <w:r w:rsidR="000F5B34">
        <w:t xml:space="preserve">. </w:t>
      </w:r>
    </w:p>
    <w:p w:rsidR="00C15AF8" w:rsidRDefault="00C15AF8" w:rsidP="00D540D2"/>
    <w:p w:rsidR="00C15AF8" w:rsidRDefault="00C15AF8" w:rsidP="00D540D2">
      <w:r>
        <w:t>44</w:t>
      </w:r>
      <w:r w:rsidR="000F5B34">
        <w:t xml:space="preserve">. </w:t>
      </w:r>
      <w:r>
        <w:tab/>
      </w:r>
      <w:r w:rsidR="00F40D58">
        <w:t>В отношении</w:t>
      </w:r>
      <w:r w:rsidR="006A6581">
        <w:t xml:space="preserve"> вопроса о населении, было бы интересно получить от государства-участника сведения о процентном соотношении кочевников и иностранцев, пр</w:t>
      </w:r>
      <w:r w:rsidR="00E94A94">
        <w:t>о</w:t>
      </w:r>
      <w:r w:rsidR="006A6581">
        <w:t>живающих на территории Мавритании</w:t>
      </w:r>
      <w:r w:rsidR="000F5B34">
        <w:t xml:space="preserve">. </w:t>
      </w:r>
      <w:r w:rsidR="006A6581">
        <w:t xml:space="preserve"> Положительным является тот факт, что на протяжении столетий различные группы населения </w:t>
      </w:r>
      <w:r w:rsidR="00E94A94">
        <w:t>сосуществовали</w:t>
      </w:r>
      <w:r w:rsidR="006A6581">
        <w:t xml:space="preserve"> в атмосфере гармонии</w:t>
      </w:r>
      <w:r w:rsidR="00D20118">
        <w:t xml:space="preserve"> (пункт 13 доклада)</w:t>
      </w:r>
      <w:r w:rsidR="000F5B34">
        <w:t xml:space="preserve">. </w:t>
      </w:r>
      <w:r w:rsidR="00D20118">
        <w:t xml:space="preserve"> </w:t>
      </w:r>
      <w:r w:rsidR="00712497">
        <w:t xml:space="preserve">В </w:t>
      </w:r>
      <w:r w:rsidR="00802B7B">
        <w:t>экономическом плане</w:t>
      </w:r>
      <w:r w:rsidR="00712497">
        <w:t xml:space="preserve">, </w:t>
      </w:r>
      <w:r w:rsidR="00D01DCC">
        <w:t>учитывая</w:t>
      </w:r>
      <w:r w:rsidR="00712497">
        <w:t xml:space="preserve"> трудности экономического характера, существующие в стране, следует поддержать правительство в его борьбе с бедностью</w:t>
      </w:r>
      <w:r w:rsidR="000F5B34">
        <w:t xml:space="preserve">. </w:t>
      </w:r>
      <w:r w:rsidR="00712497">
        <w:t xml:space="preserve"> </w:t>
      </w:r>
      <w:r w:rsidR="00802B7B">
        <w:t>В</w:t>
      </w:r>
      <w:r w:rsidR="000F5B34">
        <w:rPr>
          <w:lang w:val="en-US"/>
        </w:rPr>
        <w:t> </w:t>
      </w:r>
      <w:r w:rsidR="00712497">
        <w:t xml:space="preserve">этой связи </w:t>
      </w:r>
      <w:r w:rsidR="00D01DCC">
        <w:t xml:space="preserve">действующая </w:t>
      </w:r>
      <w:r w:rsidR="00712497">
        <w:t>программа по борьбе с бедностью, рассчитанная на период с 1998</w:t>
      </w:r>
      <w:r w:rsidR="000F5B34">
        <w:rPr>
          <w:lang w:val="en-US"/>
        </w:rPr>
        <w:t> </w:t>
      </w:r>
      <w:r w:rsidR="00712497">
        <w:t>по 200</w:t>
      </w:r>
      <w:r w:rsidR="00D01DCC">
        <w:t xml:space="preserve">0 годы, начинает приносить результаты, </w:t>
      </w:r>
      <w:r w:rsidR="00636E18">
        <w:t>несмотря на то, что</w:t>
      </w:r>
      <w:r w:rsidR="00802B7B">
        <w:t xml:space="preserve"> уровень</w:t>
      </w:r>
      <w:r w:rsidR="00636E18">
        <w:t xml:space="preserve"> снижени</w:t>
      </w:r>
      <w:r w:rsidR="00802B7B">
        <w:t xml:space="preserve">я </w:t>
      </w:r>
      <w:r w:rsidR="00636E18">
        <w:t>бедности отличается от региона к региону</w:t>
      </w:r>
      <w:r w:rsidR="000F5B34">
        <w:t xml:space="preserve">. </w:t>
      </w:r>
      <w:r w:rsidR="00636E18">
        <w:t xml:space="preserve"> Правительству следует также продолжить следить за </w:t>
      </w:r>
      <w:r w:rsidR="00AF378C">
        <w:t>такими социально-экономич</w:t>
      </w:r>
      <w:r w:rsidR="00636E18">
        <w:t>ески</w:t>
      </w:r>
      <w:r w:rsidR="00AF378C">
        <w:t>ми</w:t>
      </w:r>
      <w:r w:rsidR="00636E18">
        <w:t xml:space="preserve"> показател</w:t>
      </w:r>
      <w:r w:rsidR="00AF378C">
        <w:t>ям</w:t>
      </w:r>
      <w:r w:rsidR="00636E18">
        <w:t xml:space="preserve">и, как </w:t>
      </w:r>
      <w:r w:rsidR="00870F77">
        <w:t xml:space="preserve">уровень грамотности, уровень детской </w:t>
      </w:r>
      <w:r w:rsidR="00AF378C">
        <w:t>смертности</w:t>
      </w:r>
      <w:r w:rsidR="00870F77">
        <w:t>, ВВП на душу населения, и др</w:t>
      </w:r>
      <w:r w:rsidR="000F5B34">
        <w:t xml:space="preserve">. </w:t>
      </w:r>
    </w:p>
    <w:p w:rsidR="00870F77" w:rsidRDefault="00870F77" w:rsidP="00D540D2"/>
    <w:p w:rsidR="00870F77" w:rsidRDefault="00870F77" w:rsidP="00D540D2">
      <w:r>
        <w:t>45</w:t>
      </w:r>
      <w:r w:rsidR="000F5B34">
        <w:t xml:space="preserve">. </w:t>
      </w:r>
      <w:r>
        <w:tab/>
      </w:r>
      <w:r w:rsidR="009E40E4">
        <w:t>Приступая</w:t>
      </w:r>
      <w:r w:rsidR="00C3780A">
        <w:t xml:space="preserve"> к рассмотрению вопроса о предоставлении конституционных</w:t>
      </w:r>
      <w:r w:rsidR="006A0186">
        <w:t xml:space="preserve"> гарантий (пункт 81 доклада и </w:t>
      </w:r>
      <w:r w:rsidR="00C3780A">
        <w:t xml:space="preserve">следующие), г-н Валенсия </w:t>
      </w:r>
      <w:proofErr w:type="spellStart"/>
      <w:r w:rsidR="00C3780A">
        <w:t>Родригес</w:t>
      </w:r>
      <w:proofErr w:type="spellEnd"/>
      <w:r w:rsidR="00C3780A">
        <w:t xml:space="preserve"> отмечает, что </w:t>
      </w:r>
      <w:r w:rsidR="00A6395F">
        <w:t>осно</w:t>
      </w:r>
      <w:r w:rsidR="00C3780A">
        <w:t xml:space="preserve">вные права </w:t>
      </w:r>
      <w:r w:rsidR="00A6395F">
        <w:t xml:space="preserve">личности гарантируются статьей 10 Конституции, в </w:t>
      </w:r>
      <w:r w:rsidR="00F65CDC">
        <w:t>связи</w:t>
      </w:r>
      <w:r w:rsidR="00A6395F">
        <w:t xml:space="preserve"> с  чем он </w:t>
      </w:r>
      <w:r w:rsidR="002A34E1">
        <w:t>просит предоставить</w:t>
      </w:r>
      <w:r w:rsidR="00A6395F">
        <w:t xml:space="preserve"> разъяснения о том, распространяются ли</w:t>
      </w:r>
      <w:r w:rsidR="00F65CDC">
        <w:t xml:space="preserve"> </w:t>
      </w:r>
      <w:r w:rsidR="00A6395F">
        <w:t>гара</w:t>
      </w:r>
      <w:r w:rsidR="00F65CDC">
        <w:t xml:space="preserve">нтии по данному вопросу также </w:t>
      </w:r>
      <w:r w:rsidR="00A6395F">
        <w:t>на иностранцев</w:t>
      </w:r>
      <w:r w:rsidR="000F5B34">
        <w:t xml:space="preserve">. </w:t>
      </w:r>
      <w:r w:rsidR="00A6395F">
        <w:t xml:space="preserve"> Он доволен тем, что международные </w:t>
      </w:r>
      <w:r w:rsidR="00F65CDC">
        <w:t xml:space="preserve">соглашения, к </w:t>
      </w:r>
      <w:r w:rsidR="00A6395F">
        <w:t xml:space="preserve">которым присоединилось государство-участник, </w:t>
      </w:r>
      <w:r w:rsidR="00F65CDC">
        <w:t>имеют преимущественную силу перед внутренним законодательством</w:t>
      </w:r>
      <w:r w:rsidR="00D96154">
        <w:t xml:space="preserve">, и в этой связи </w:t>
      </w:r>
      <w:r w:rsidR="00110A5B">
        <w:t>задается вопросом</w:t>
      </w:r>
      <w:r w:rsidR="00F65CDC" w:rsidRPr="00F65CDC">
        <w:t xml:space="preserve">, </w:t>
      </w:r>
      <w:r w:rsidR="003A5E7A" w:rsidRPr="00F65CDC">
        <w:t xml:space="preserve"> могут ли граждане ссылаться </w:t>
      </w:r>
      <w:r w:rsidR="00F65CDC" w:rsidRPr="00F65CDC">
        <w:t xml:space="preserve">на </w:t>
      </w:r>
      <w:r w:rsidR="00F60397">
        <w:t>Конвенцию</w:t>
      </w:r>
      <w:r w:rsidR="00A82196" w:rsidRPr="00F65CDC">
        <w:t xml:space="preserve"> </w:t>
      </w:r>
      <w:r w:rsidR="00F65CDC" w:rsidRPr="00F65CDC">
        <w:t xml:space="preserve">непосредственно </w:t>
      </w:r>
      <w:r w:rsidR="003A5E7A" w:rsidRPr="00F65CDC">
        <w:t>в судах</w:t>
      </w:r>
      <w:r w:rsidR="000F5B34">
        <w:t xml:space="preserve">. </w:t>
      </w:r>
      <w:r w:rsidR="00A82196" w:rsidRPr="00F65CDC">
        <w:t xml:space="preserve"> Обращая внимание на то,</w:t>
      </w:r>
      <w:r w:rsidR="00A82196">
        <w:t xml:space="preserve"> </w:t>
      </w:r>
      <w:r w:rsidR="002A34E1">
        <w:t>что</w:t>
      </w:r>
      <w:r w:rsidR="00A82196">
        <w:t xml:space="preserve"> ни </w:t>
      </w:r>
      <w:r w:rsidR="002A34E1">
        <w:t>одной</w:t>
      </w:r>
      <w:r w:rsidR="00A82196">
        <w:t xml:space="preserve"> жалобы не было подано по проблеме расовой дискриминации, он предлагает информировать граждан об их правах, </w:t>
      </w:r>
      <w:r w:rsidR="00D4483B">
        <w:t xml:space="preserve">которые </w:t>
      </w:r>
      <w:r w:rsidR="00A82196">
        <w:t>следую</w:t>
      </w:r>
      <w:r w:rsidR="00D4483B">
        <w:t>т</w:t>
      </w:r>
      <w:r w:rsidR="00A82196">
        <w:t xml:space="preserve"> из положений Конвенции, путем организации соответствующей информационной кампании</w:t>
      </w:r>
      <w:r w:rsidR="000F5B34">
        <w:t xml:space="preserve">. </w:t>
      </w:r>
    </w:p>
    <w:p w:rsidR="00A82196" w:rsidRDefault="00A82196" w:rsidP="00D540D2"/>
    <w:p w:rsidR="003F2F31" w:rsidRDefault="00A82196" w:rsidP="00D540D2">
      <w:r>
        <w:t>46</w:t>
      </w:r>
      <w:r w:rsidR="000F5B34">
        <w:t xml:space="preserve">. </w:t>
      </w:r>
      <w:r>
        <w:tab/>
        <w:t xml:space="preserve"> В том, что касается осуществления статьи 4 </w:t>
      </w:r>
      <w:r w:rsidR="007C4739">
        <w:t>Конвенции</w:t>
      </w:r>
      <w:r>
        <w:t>, законодательные предписания, отмеченные в докладе, соответствуют предписаниям</w:t>
      </w:r>
      <w:r w:rsidR="00D4483B">
        <w:t xml:space="preserve"> </w:t>
      </w:r>
      <w:r>
        <w:t>рассматриваемой статьи только частично</w:t>
      </w:r>
      <w:r w:rsidR="000F5B34">
        <w:t xml:space="preserve">. </w:t>
      </w:r>
      <w:r>
        <w:t xml:space="preserve"> Мавритании, таким образом, следует пересмотреть свою законодательную систему в этом отношении</w:t>
      </w:r>
      <w:r w:rsidR="000F5B34">
        <w:t xml:space="preserve">. </w:t>
      </w:r>
      <w:r>
        <w:t xml:space="preserve"> Кроме того, даже если проблема расовой дискриминации не является крайне тревожным </w:t>
      </w:r>
      <w:r w:rsidR="007C4739">
        <w:t>явлением</w:t>
      </w:r>
      <w:r w:rsidR="003F2F31">
        <w:t xml:space="preserve"> в стране</w:t>
      </w:r>
      <w:r>
        <w:t xml:space="preserve">, необходимо напомнить, </w:t>
      </w:r>
      <w:r w:rsidR="003F2F31">
        <w:t>что, принимая положения Конвенции в этом вопросе, государство-участник, таким образом, предупреждает ухудшение ситуации</w:t>
      </w:r>
      <w:r w:rsidR="000F5B34">
        <w:t xml:space="preserve">. </w:t>
      </w:r>
    </w:p>
    <w:p w:rsidR="003F2F31" w:rsidRDefault="003F2F31" w:rsidP="00D540D2"/>
    <w:p w:rsidR="007B3C38" w:rsidRDefault="003F2F31" w:rsidP="00D540D2">
      <w:r>
        <w:t>47</w:t>
      </w:r>
      <w:r w:rsidR="000F5B34">
        <w:t xml:space="preserve">. </w:t>
      </w:r>
      <w:r>
        <w:tab/>
        <w:t xml:space="preserve">В отношении </w:t>
      </w:r>
      <w:r w:rsidR="00E94DE0">
        <w:t>вопроса</w:t>
      </w:r>
      <w:r>
        <w:t xml:space="preserve"> осуществления статьи 5 Конвенции, г-н Валенсия </w:t>
      </w:r>
      <w:proofErr w:type="spellStart"/>
      <w:r>
        <w:t>Родригес</w:t>
      </w:r>
      <w:proofErr w:type="spellEnd"/>
      <w:r>
        <w:t xml:space="preserve">, прежде всего, отмечает, что гарантии свободы выражения мнений, упоминаемые в </w:t>
      </w:r>
      <w:r w:rsidR="00565162">
        <w:t>пунктах</w:t>
      </w:r>
      <w:r>
        <w:t xml:space="preserve"> 116 и 117 доклада, по-видимому, </w:t>
      </w:r>
      <w:r w:rsidR="00565162">
        <w:t>применяются</w:t>
      </w:r>
      <w:r>
        <w:t xml:space="preserve"> только по отношению к </w:t>
      </w:r>
      <w:r w:rsidR="00565162">
        <w:t>государственным</w:t>
      </w:r>
      <w:r>
        <w:t xml:space="preserve"> </w:t>
      </w:r>
      <w:r w:rsidR="00565162">
        <w:t>служащим</w:t>
      </w:r>
      <w:r w:rsidR="000F5B34">
        <w:t xml:space="preserve">. </w:t>
      </w:r>
      <w:r>
        <w:t xml:space="preserve"> </w:t>
      </w:r>
      <w:r w:rsidR="00E94DE0">
        <w:t>Как обстоит дело с другими мавританцами?</w:t>
      </w:r>
      <w:r w:rsidR="00565162">
        <w:t xml:space="preserve"> У</w:t>
      </w:r>
      <w:r w:rsidR="00E94DE0">
        <w:t xml:space="preserve">силия, принятые правительством в отношении </w:t>
      </w:r>
      <w:r w:rsidR="006D5277">
        <w:t xml:space="preserve">улучшения </w:t>
      </w:r>
      <w:r w:rsidR="00E94DE0">
        <w:t>системы здравоохранения, весьма похвальн</w:t>
      </w:r>
      <w:r w:rsidR="00565162">
        <w:t>ы</w:t>
      </w:r>
      <w:r w:rsidR="00E94DE0">
        <w:t>, однако было бы полезно узнать результаты</w:t>
      </w:r>
      <w:r w:rsidR="00565162">
        <w:t xml:space="preserve"> их применения</w:t>
      </w:r>
      <w:r w:rsidR="000F5B34">
        <w:t xml:space="preserve">. </w:t>
      </w:r>
      <w:r w:rsidR="00E94DE0">
        <w:t xml:space="preserve"> В </w:t>
      </w:r>
      <w:r w:rsidR="00EE1282">
        <w:t>отношении</w:t>
      </w:r>
      <w:r w:rsidR="00E94DE0">
        <w:t xml:space="preserve"> проблемы неполных семей, в которых роль обоих </w:t>
      </w:r>
      <w:r w:rsidR="00EE1282">
        <w:t>родителей</w:t>
      </w:r>
      <w:r w:rsidR="00E94DE0">
        <w:t xml:space="preserve"> выполняет женщина (пункт 133), каково положение женщин, принадлежащих к этническим меньшинствам? </w:t>
      </w:r>
      <w:r w:rsidR="000F5B34" w:rsidRPr="000F5B34">
        <w:t xml:space="preserve"> </w:t>
      </w:r>
      <w:r w:rsidR="00E94DE0">
        <w:t xml:space="preserve">Наконец, </w:t>
      </w:r>
      <w:r w:rsidR="00AE6CA7">
        <w:t xml:space="preserve">относительно </w:t>
      </w:r>
      <w:r w:rsidR="00E94DE0">
        <w:t xml:space="preserve">жилья, необходимо, чтобы </w:t>
      </w:r>
      <w:r w:rsidR="007B3C38">
        <w:t>правительство</w:t>
      </w:r>
      <w:r w:rsidR="00E94DE0">
        <w:t xml:space="preserve"> уделило особое внимание </w:t>
      </w:r>
      <w:r w:rsidR="007B3C38">
        <w:t xml:space="preserve">решению </w:t>
      </w:r>
      <w:r w:rsidR="00E94DE0">
        <w:t>проблем</w:t>
      </w:r>
      <w:r w:rsidR="007B3C38">
        <w:t xml:space="preserve">ы периферийных городских районов, </w:t>
      </w:r>
      <w:r w:rsidR="00AE6CA7">
        <w:t xml:space="preserve">которые являются </w:t>
      </w:r>
      <w:r w:rsidR="007B3C38">
        <w:t>благоприятным местом для развития расовой сегрегации</w:t>
      </w:r>
      <w:r w:rsidR="000F5B34">
        <w:t xml:space="preserve">. </w:t>
      </w:r>
    </w:p>
    <w:p w:rsidR="007B3C38" w:rsidRDefault="007B3C38" w:rsidP="00D540D2"/>
    <w:p w:rsidR="007B3C38" w:rsidRDefault="007B3C38" w:rsidP="00D540D2">
      <w:r>
        <w:t>48</w:t>
      </w:r>
      <w:r w:rsidR="000F5B34">
        <w:t xml:space="preserve">. </w:t>
      </w:r>
      <w:r>
        <w:tab/>
        <w:t xml:space="preserve">Г-н Валенсия </w:t>
      </w:r>
      <w:proofErr w:type="spellStart"/>
      <w:r>
        <w:t>Родригес</w:t>
      </w:r>
      <w:proofErr w:type="spellEnd"/>
      <w:r>
        <w:t xml:space="preserve"> говорит, что в главе доклада, посвященной осуществлению статьи 6 Конвенции, представлено много информации, которая, однако, не относится напрямую к </w:t>
      </w:r>
      <w:r w:rsidR="006D213A">
        <w:t xml:space="preserve">вопросу </w:t>
      </w:r>
      <w:r w:rsidR="00EE1282">
        <w:t>осуществления</w:t>
      </w:r>
      <w:r w:rsidR="006D213A">
        <w:t xml:space="preserve"> положений </w:t>
      </w:r>
      <w:r w:rsidR="0066449B">
        <w:t>Конвенции</w:t>
      </w:r>
      <w:r w:rsidR="000F5B34">
        <w:t xml:space="preserve">. </w:t>
      </w:r>
      <w:r>
        <w:t xml:space="preserve"> В том, что касается осуществления статьи 7 Конвенции,</w:t>
      </w:r>
      <w:r w:rsidR="00383159">
        <w:t xml:space="preserve"> необходимо</w:t>
      </w:r>
      <w:r>
        <w:t xml:space="preserve"> </w:t>
      </w:r>
      <w:r w:rsidR="006D213A">
        <w:t>приветствовать</w:t>
      </w:r>
      <w:r>
        <w:t xml:space="preserve"> </w:t>
      </w:r>
      <w:r w:rsidR="00EE1282">
        <w:t>проделанную</w:t>
      </w:r>
      <w:r w:rsidR="006D213A">
        <w:t xml:space="preserve"> работу в области </w:t>
      </w:r>
      <w:r w:rsidR="006D213A" w:rsidRPr="0066449B">
        <w:t>образования и распространения сведений о Конвенции</w:t>
      </w:r>
      <w:r w:rsidR="00EE1282" w:rsidRPr="0066449B">
        <w:t>, особенно в поддержку</w:t>
      </w:r>
      <w:r w:rsidR="00383159" w:rsidRPr="0066449B">
        <w:t xml:space="preserve"> </w:t>
      </w:r>
      <w:r w:rsidR="00EE1282" w:rsidRPr="0066449B">
        <w:t>девушек</w:t>
      </w:r>
      <w:r w:rsidR="000F5B34">
        <w:t xml:space="preserve">. </w:t>
      </w:r>
      <w:r w:rsidR="00EE1282" w:rsidRPr="0066449B">
        <w:t xml:space="preserve"> </w:t>
      </w:r>
      <w:r w:rsidR="00383159" w:rsidRPr="0066449B">
        <w:t>Тем не менее</w:t>
      </w:r>
      <w:r w:rsidR="00383159">
        <w:t xml:space="preserve">, правительству следует больше времени уделять проблеме разрыва </w:t>
      </w:r>
      <w:r w:rsidR="00933C02">
        <w:t xml:space="preserve">в </w:t>
      </w:r>
      <w:r w:rsidR="00383159">
        <w:t>положени</w:t>
      </w:r>
      <w:r w:rsidR="00933C02">
        <w:t>и</w:t>
      </w:r>
      <w:r w:rsidR="00383159">
        <w:t xml:space="preserve"> этнических меньшинств и других групп населения, даже если в связи с этим</w:t>
      </w:r>
      <w:r w:rsidR="0096110C">
        <w:t xml:space="preserve"> позитивным моментом является</w:t>
      </w:r>
      <w:r w:rsidR="00383159">
        <w:t xml:space="preserve"> тот факт, что некоторые лекции проходят на языке местного населения</w:t>
      </w:r>
      <w:r w:rsidR="000F5B34">
        <w:t xml:space="preserve">. </w:t>
      </w:r>
      <w:r w:rsidR="002C52BE">
        <w:t xml:space="preserve"> В </w:t>
      </w:r>
      <w:r w:rsidR="0096110C">
        <w:t>заключение</w:t>
      </w:r>
      <w:r w:rsidR="002C52BE">
        <w:t xml:space="preserve">, следует также </w:t>
      </w:r>
      <w:r w:rsidR="0096110C">
        <w:t>приветствовать</w:t>
      </w:r>
      <w:r w:rsidR="002C52BE">
        <w:t xml:space="preserve"> мероприятия, проводимые в области культуры и средств массовой информации</w:t>
      </w:r>
      <w:r w:rsidR="000F5B34">
        <w:t xml:space="preserve">. </w:t>
      </w:r>
    </w:p>
    <w:p w:rsidR="002C52BE" w:rsidRDefault="002C52BE" w:rsidP="00D540D2"/>
    <w:p w:rsidR="002C52BE" w:rsidRPr="002C52BE" w:rsidRDefault="002C52BE" w:rsidP="00D540D2">
      <w:pPr>
        <w:rPr>
          <w:i/>
        </w:rPr>
      </w:pPr>
      <w:r>
        <w:t>49</w:t>
      </w:r>
      <w:r w:rsidR="000F5B34">
        <w:t xml:space="preserve">. </w:t>
      </w:r>
      <w:r>
        <w:t xml:space="preserve"> </w:t>
      </w:r>
      <w:r w:rsidRPr="002C52BE">
        <w:rPr>
          <w:i/>
        </w:rPr>
        <w:t>Г-н ДЬЯКОНУ занимает место Председателя</w:t>
      </w:r>
      <w:r w:rsidR="000F5B34">
        <w:rPr>
          <w:i/>
        </w:rPr>
        <w:t xml:space="preserve">. </w:t>
      </w:r>
    </w:p>
    <w:p w:rsidR="002C52BE" w:rsidRDefault="002C52BE" w:rsidP="00D540D2"/>
    <w:p w:rsidR="002C52BE" w:rsidRDefault="002C52BE" w:rsidP="00D540D2">
      <w:r>
        <w:t>50</w:t>
      </w:r>
      <w:r w:rsidR="000F5B34">
        <w:t xml:space="preserve">. </w:t>
      </w:r>
      <w:r>
        <w:tab/>
      </w:r>
      <w:r w:rsidR="00EA12CB" w:rsidRPr="002D656F">
        <w:rPr>
          <w:u w:val="single"/>
        </w:rPr>
        <w:t xml:space="preserve">Г-жа </w:t>
      </w:r>
      <w:proofErr w:type="spellStart"/>
      <w:r w:rsidR="00EA12CB" w:rsidRPr="002D656F">
        <w:rPr>
          <w:u w:val="single"/>
        </w:rPr>
        <w:t>ЦЗОУ</w:t>
      </w:r>
      <w:proofErr w:type="spellEnd"/>
      <w:r w:rsidR="00EA12CB">
        <w:t xml:space="preserve"> </w:t>
      </w:r>
      <w:r w:rsidR="007462EC">
        <w:t xml:space="preserve">выражает свое удовлетворение в связи с тем, что </w:t>
      </w:r>
      <w:r w:rsidR="002D27C0">
        <w:t xml:space="preserve">несмотря на то, что </w:t>
      </w:r>
      <w:r w:rsidR="007462EC">
        <w:t xml:space="preserve">первоначальный доклад Мавритании </w:t>
      </w:r>
      <w:r w:rsidR="002D27C0">
        <w:t>был</w:t>
      </w:r>
      <w:r w:rsidR="007462EC">
        <w:t xml:space="preserve"> пред</w:t>
      </w:r>
      <w:r w:rsidR="002D27C0">
        <w:t>о</w:t>
      </w:r>
      <w:r w:rsidR="007462EC">
        <w:t>ставлен Комитету</w:t>
      </w:r>
      <w:r w:rsidR="003A31E6">
        <w:t xml:space="preserve"> с больш</w:t>
      </w:r>
      <w:r w:rsidR="007462EC">
        <w:t xml:space="preserve">им опозданием, </w:t>
      </w:r>
      <w:r w:rsidR="002D27C0">
        <w:t>он</w:t>
      </w:r>
      <w:r w:rsidR="007462EC">
        <w:t xml:space="preserve"> представлен делегацией весьма высокого уровня,</w:t>
      </w:r>
      <w:r w:rsidR="003A31E6">
        <w:t xml:space="preserve"> присутствие которой на заседании говорит о то</w:t>
      </w:r>
      <w:r w:rsidR="00F47260">
        <w:t>м</w:t>
      </w:r>
      <w:r w:rsidR="003A31E6">
        <w:t xml:space="preserve"> большо</w:t>
      </w:r>
      <w:r w:rsidR="00F47260">
        <w:t>м</w:t>
      </w:r>
      <w:r w:rsidR="003A31E6">
        <w:t xml:space="preserve"> </w:t>
      </w:r>
      <w:r w:rsidR="00F47260">
        <w:t>значении</w:t>
      </w:r>
      <w:r w:rsidR="003A31E6">
        <w:t>, котор</w:t>
      </w:r>
      <w:r w:rsidR="00F47260">
        <w:t>ое</w:t>
      </w:r>
      <w:r w:rsidR="003A31E6">
        <w:t xml:space="preserve"> правительство Мавритании придает </w:t>
      </w:r>
      <w:r w:rsidR="002240AA">
        <w:t>вопросу</w:t>
      </w:r>
      <w:r w:rsidR="003A31E6">
        <w:t xml:space="preserve"> </w:t>
      </w:r>
      <w:r w:rsidR="002240AA">
        <w:t xml:space="preserve">необходимости </w:t>
      </w:r>
      <w:r w:rsidR="003A31E6">
        <w:t>осуществления положений Конвенции</w:t>
      </w:r>
      <w:r w:rsidR="000F5B34">
        <w:t xml:space="preserve">. </w:t>
      </w:r>
      <w:r w:rsidR="003A31E6">
        <w:t xml:space="preserve"> В докладе содержатся крайне полезные сведения</w:t>
      </w:r>
      <w:r w:rsidR="0003188C">
        <w:t xml:space="preserve">, однако характер </w:t>
      </w:r>
      <w:r w:rsidR="00F846FE">
        <w:t>доклада</w:t>
      </w:r>
      <w:r w:rsidR="003A31E6">
        <w:t xml:space="preserve"> несколько более общий, чем </w:t>
      </w:r>
      <w:r w:rsidR="0003188C">
        <w:t>х</w:t>
      </w:r>
      <w:r w:rsidR="003A31E6">
        <w:t xml:space="preserve">отелось бы, </w:t>
      </w:r>
      <w:r w:rsidR="00F846FE">
        <w:t>и потому</w:t>
      </w:r>
      <w:r w:rsidR="006C54FB">
        <w:t xml:space="preserve"> </w:t>
      </w:r>
      <w:r w:rsidR="00F846FE">
        <w:t>по нему нельзя в полной мере судить о достаточности конкретных действий по осуществлению Конвенции</w:t>
      </w:r>
      <w:r w:rsidR="000F5B34">
        <w:t xml:space="preserve">. </w:t>
      </w:r>
      <w:r w:rsidR="00F846FE">
        <w:t xml:space="preserve"> Кроме того, документ, представленный к рассмотрению, </w:t>
      </w:r>
      <w:r w:rsidR="006C54FB">
        <w:t xml:space="preserve">не в полной мере соответствует руководящим принципам </w:t>
      </w:r>
      <w:r w:rsidR="00415F6E">
        <w:t>в соответствии со статьей 9 Конвенции о</w:t>
      </w:r>
      <w:r w:rsidR="006C54FB">
        <w:t xml:space="preserve"> форм</w:t>
      </w:r>
      <w:r w:rsidR="00415F6E">
        <w:t>е</w:t>
      </w:r>
      <w:r w:rsidR="006C54FB">
        <w:t xml:space="preserve"> и содержани</w:t>
      </w:r>
      <w:r w:rsidR="00415F6E">
        <w:t>и</w:t>
      </w:r>
      <w:r w:rsidR="006C54FB">
        <w:t xml:space="preserve"> представляемых го</w:t>
      </w:r>
      <w:r w:rsidR="00415F6E">
        <w:t>с</w:t>
      </w:r>
      <w:r w:rsidR="006C54FB">
        <w:t>ударствами-участниками докладов</w:t>
      </w:r>
      <w:r w:rsidR="000F5B34">
        <w:t xml:space="preserve">. </w:t>
      </w:r>
      <w:r w:rsidR="006C54FB">
        <w:t xml:space="preserve"> Так, в нем не содержится числовых данных об этническом составе населения, </w:t>
      </w:r>
      <w:r w:rsidR="006C5CF3">
        <w:t>которые</w:t>
      </w:r>
      <w:r w:rsidR="00743535">
        <w:t xml:space="preserve"> необходимы Комитету, для того чтобы оценить степень осуществления положений </w:t>
      </w:r>
      <w:r w:rsidR="006C5CF3">
        <w:t>Конвенции</w:t>
      </w:r>
      <w:r w:rsidR="00743535">
        <w:t xml:space="preserve"> в </w:t>
      </w:r>
      <w:r w:rsidR="006C5CF3">
        <w:t>Мавритании</w:t>
      </w:r>
      <w:r w:rsidR="000F5B34">
        <w:t xml:space="preserve">. </w:t>
      </w:r>
      <w:r w:rsidR="00743535">
        <w:t xml:space="preserve"> Г-жа </w:t>
      </w:r>
      <w:proofErr w:type="spellStart"/>
      <w:r w:rsidR="00743535">
        <w:t>Цзоу</w:t>
      </w:r>
      <w:proofErr w:type="spellEnd"/>
      <w:r w:rsidR="00743535">
        <w:t xml:space="preserve"> также выражает пожелание, чтобы в следующем периодическом докладе правительство Мавритании представило данные о процентном соотношении арабско</w:t>
      </w:r>
      <w:r w:rsidR="006C5CF3">
        <w:t>й</w:t>
      </w:r>
      <w:r w:rsidR="00743535">
        <w:t xml:space="preserve"> </w:t>
      </w:r>
      <w:r w:rsidR="006C5CF3">
        <w:t xml:space="preserve">общины </w:t>
      </w:r>
      <w:r w:rsidR="00743535">
        <w:t xml:space="preserve">и </w:t>
      </w:r>
      <w:r w:rsidR="006C5CF3">
        <w:t>общины</w:t>
      </w:r>
      <w:r w:rsidR="00743535">
        <w:t xml:space="preserve"> чернокожих, которые </w:t>
      </w:r>
      <w:r w:rsidR="006C5CF3">
        <w:t>являются</w:t>
      </w:r>
      <w:r w:rsidR="00743535">
        <w:t xml:space="preserve"> самым</w:t>
      </w:r>
      <w:r w:rsidR="00542B5A">
        <w:t xml:space="preserve"> многочисленным</w:t>
      </w:r>
      <w:r w:rsidR="00743535">
        <w:t xml:space="preserve"> населени</w:t>
      </w:r>
      <w:r w:rsidR="006C5CF3">
        <w:t>ем</w:t>
      </w:r>
      <w:r w:rsidR="00743535">
        <w:t xml:space="preserve"> страны</w:t>
      </w:r>
      <w:r w:rsidR="000F5B34">
        <w:t xml:space="preserve">. </w:t>
      </w:r>
      <w:r w:rsidR="00743535">
        <w:t xml:space="preserve"> Кроме этого, г-жа </w:t>
      </w:r>
      <w:proofErr w:type="spellStart"/>
      <w:r w:rsidR="00743535">
        <w:t>Цзоу</w:t>
      </w:r>
      <w:proofErr w:type="spellEnd"/>
      <w:r w:rsidR="00743535">
        <w:t xml:space="preserve"> с удивлением узнает из доклада, что, оказывается, на протяжении веков население Мавритании жило </w:t>
      </w:r>
      <w:r w:rsidR="00D3091E">
        <w:t>"</w:t>
      </w:r>
      <w:r w:rsidR="00743535">
        <w:t>в атмосфере гармонии, согласия, солидарности</w:t>
      </w:r>
      <w:r w:rsidR="00D3091E">
        <w:t>"</w:t>
      </w:r>
      <w:r w:rsidR="000F5B34">
        <w:t xml:space="preserve">. </w:t>
      </w:r>
      <w:r w:rsidR="00743535">
        <w:t xml:space="preserve"> </w:t>
      </w:r>
      <w:r w:rsidR="008C63F8">
        <w:t xml:space="preserve">Каким образом это было возможно, учитывая колониальное прошлое Мавритании и рабство, свирепствовавшее на ее территории – проблемы, </w:t>
      </w:r>
      <w:r w:rsidR="006C5CF3">
        <w:t>которые</w:t>
      </w:r>
      <w:r w:rsidR="008C63F8">
        <w:t xml:space="preserve"> </w:t>
      </w:r>
      <w:r w:rsidR="006C5CF3">
        <w:t>больше</w:t>
      </w:r>
      <w:r w:rsidR="008C63F8">
        <w:t xml:space="preserve"> не существуют, но которые имеют серьезные последствия для</w:t>
      </w:r>
      <w:r w:rsidR="008C63F8" w:rsidRPr="008C63F8">
        <w:rPr>
          <w:color w:val="FF0000"/>
        </w:rPr>
        <w:t xml:space="preserve"> </w:t>
      </w:r>
      <w:r w:rsidR="008C63F8">
        <w:t xml:space="preserve">мавританского общества? Для того чтобы решать </w:t>
      </w:r>
      <w:r w:rsidR="006C5CF3">
        <w:t xml:space="preserve">реальные </w:t>
      </w:r>
      <w:r w:rsidR="008C63F8">
        <w:t>проблемы, необходимо правильно оценивать существующее положение вещей!</w:t>
      </w:r>
    </w:p>
    <w:p w:rsidR="008C63F8" w:rsidRDefault="008C63F8" w:rsidP="00D540D2"/>
    <w:p w:rsidR="0079463F" w:rsidRDefault="008C63F8" w:rsidP="00D540D2">
      <w:r>
        <w:t>51</w:t>
      </w:r>
      <w:r w:rsidR="000F5B34">
        <w:t xml:space="preserve">. </w:t>
      </w:r>
      <w:r>
        <w:tab/>
        <w:t xml:space="preserve">Что касается </w:t>
      </w:r>
      <w:r w:rsidR="000F63DF">
        <w:t xml:space="preserve">вопроса о </w:t>
      </w:r>
      <w:r>
        <w:t>реформ</w:t>
      </w:r>
      <w:r w:rsidR="000F63DF">
        <w:t>е</w:t>
      </w:r>
      <w:r>
        <w:t xml:space="preserve"> государственной собственности и аграрной </w:t>
      </w:r>
      <w:r w:rsidR="000F63DF">
        <w:t>реформе</w:t>
      </w:r>
      <w:r>
        <w:t xml:space="preserve">, </w:t>
      </w:r>
      <w:r w:rsidR="000F63DF">
        <w:t>который затронул</w:t>
      </w:r>
      <w:r>
        <w:t xml:space="preserve"> </w:t>
      </w:r>
      <w:r w:rsidR="000F63DF">
        <w:t xml:space="preserve">в своей речи </w:t>
      </w:r>
      <w:r>
        <w:t>глав</w:t>
      </w:r>
      <w:r w:rsidR="000F63DF">
        <w:t>а</w:t>
      </w:r>
      <w:r>
        <w:t xml:space="preserve"> делегации Мавритании, г-жа </w:t>
      </w:r>
      <w:proofErr w:type="spellStart"/>
      <w:r>
        <w:t>Цзоу</w:t>
      </w:r>
      <w:proofErr w:type="spellEnd"/>
      <w:r>
        <w:t xml:space="preserve"> хотела бы знать, является ли право собственности на сельскохозяйственные земли основанием для конфликтов на расовой почве</w:t>
      </w:r>
      <w:r w:rsidR="000F5B34">
        <w:t xml:space="preserve">. </w:t>
      </w:r>
      <w:r>
        <w:t xml:space="preserve"> </w:t>
      </w:r>
      <w:r w:rsidR="00846D06">
        <w:t>Ухудшил ли отношения между чернокожими и арабами, н</w:t>
      </w:r>
      <w:r w:rsidR="000F63DF">
        <w:t xml:space="preserve">апример, </w:t>
      </w:r>
      <w:r w:rsidR="00846D06">
        <w:t>тот факт, что на начальном этапе проведения аграрной реформы богатые чернокожие собственники, чьи земли н</w:t>
      </w:r>
      <w:r w:rsidR="0079463F">
        <w:t>аходились</w:t>
      </w:r>
      <w:r w:rsidR="00846D06">
        <w:t xml:space="preserve"> в смежных с Сенегалом районах, </w:t>
      </w:r>
      <w:r w:rsidR="0079463F">
        <w:t xml:space="preserve">были лишены </w:t>
      </w:r>
      <w:r w:rsidR="00846D06">
        <w:t xml:space="preserve">права на </w:t>
      </w:r>
      <w:r w:rsidR="0079463F">
        <w:t xml:space="preserve">свои </w:t>
      </w:r>
      <w:r w:rsidR="00846D06">
        <w:t>земли?</w:t>
      </w:r>
      <w:r w:rsidR="0079463F">
        <w:t xml:space="preserve"> Если да, какие меры по разрешению данной ситуации были приняты </w:t>
      </w:r>
      <w:r w:rsidR="00037331">
        <w:t>правительством</w:t>
      </w:r>
      <w:r w:rsidR="0079463F">
        <w:t>?</w:t>
      </w:r>
    </w:p>
    <w:p w:rsidR="0079463F" w:rsidRDefault="0079463F" w:rsidP="00D540D2"/>
    <w:p w:rsidR="008C63F8" w:rsidRDefault="0079463F" w:rsidP="00D540D2">
      <w:r>
        <w:t>52</w:t>
      </w:r>
      <w:r w:rsidR="000F5B34">
        <w:t xml:space="preserve">. </w:t>
      </w:r>
      <w:r>
        <w:tab/>
      </w:r>
      <w:r w:rsidRPr="002D656F">
        <w:rPr>
          <w:u w:val="single"/>
        </w:rPr>
        <w:t>ПРЕДСЕДАТЕЛЬ</w:t>
      </w:r>
      <w:r>
        <w:t>, говоря от своего имени, полагает, что Комитету следует выразить свое удовлетворение в связи с представленным первоначальным докладом Мавритании, в котором содержится существенная информация о географических, политических, правовых и социальных реалиях страны</w:t>
      </w:r>
      <w:r w:rsidR="000F5B34">
        <w:t xml:space="preserve">. </w:t>
      </w:r>
      <w:r w:rsidR="007A5F8D">
        <w:t xml:space="preserve"> Возможно, ряд содержащихся в докладе сведений </w:t>
      </w:r>
      <w:r w:rsidR="00C8584D">
        <w:t>более подходит для</w:t>
      </w:r>
      <w:r w:rsidR="007A5F8D">
        <w:t xml:space="preserve"> </w:t>
      </w:r>
      <w:r w:rsidR="00037331">
        <w:t>создания на их базе основного документа</w:t>
      </w:r>
      <w:r w:rsidR="007A5F8D">
        <w:t xml:space="preserve">, тем не менее, </w:t>
      </w:r>
      <w:r w:rsidR="00C8584D">
        <w:t xml:space="preserve">они несут в себе </w:t>
      </w:r>
      <w:r w:rsidR="007A5F8D" w:rsidRPr="00037331">
        <w:t xml:space="preserve">интересные для Комитета уточнения о ситуации в развивающейся стране, основными </w:t>
      </w:r>
      <w:r w:rsidR="00C8584D" w:rsidRPr="00037331">
        <w:t>заботами</w:t>
      </w:r>
      <w:r w:rsidR="007A5F8D" w:rsidRPr="00037331">
        <w:t xml:space="preserve"> которой</w:t>
      </w:r>
      <w:r w:rsidR="007A5F8D">
        <w:t xml:space="preserve"> </w:t>
      </w:r>
      <w:r w:rsidR="0070406C">
        <w:t>являются борьба с бедностью, не</w:t>
      </w:r>
      <w:r w:rsidR="007A5F8D">
        <w:t xml:space="preserve">грамотностью, </w:t>
      </w:r>
      <w:r w:rsidR="00C8584D">
        <w:t xml:space="preserve">обеспечение </w:t>
      </w:r>
      <w:r w:rsidR="007A5F8D">
        <w:t>продовольственн</w:t>
      </w:r>
      <w:r w:rsidR="00C8584D">
        <w:t>ой</w:t>
      </w:r>
      <w:r w:rsidR="007A5F8D">
        <w:t xml:space="preserve"> </w:t>
      </w:r>
      <w:r w:rsidR="00C8584D">
        <w:t>безопасности</w:t>
      </w:r>
      <w:r w:rsidR="007A5F8D">
        <w:t>, проведение аграрной реформы и повышение роли женщин в управлении</w:t>
      </w:r>
      <w:r w:rsidR="00C8584D">
        <w:t xml:space="preserve">, и </w:t>
      </w:r>
      <w:r w:rsidR="00A60202">
        <w:t>являются</w:t>
      </w:r>
      <w:r w:rsidR="00C8584D">
        <w:t xml:space="preserve"> полезными для рассмотрения проблем, вызванных осуществлением государством-участником положений Конвенции</w:t>
      </w:r>
      <w:r w:rsidR="000F5B34">
        <w:t xml:space="preserve">. </w:t>
      </w:r>
    </w:p>
    <w:p w:rsidR="002A34E1" w:rsidRDefault="002A34E1" w:rsidP="00D540D2"/>
    <w:p w:rsidR="007B3C38" w:rsidRDefault="002A34E1" w:rsidP="00D540D2">
      <w:r>
        <w:t>53</w:t>
      </w:r>
      <w:r w:rsidR="000F5B34">
        <w:t xml:space="preserve">. </w:t>
      </w:r>
      <w:r>
        <w:tab/>
        <w:t>Председатель с удовольствием отмечает, что статья 1 Консти</w:t>
      </w:r>
      <w:r w:rsidR="00D53E7E">
        <w:t>туции Мавритании запрещает</w:t>
      </w:r>
      <w:r>
        <w:t xml:space="preserve"> проявление </w:t>
      </w:r>
      <w:r w:rsidR="00D53E7E">
        <w:t xml:space="preserve">любой </w:t>
      </w:r>
      <w:r w:rsidR="00D53E7E" w:rsidRPr="00D53E7E">
        <w:t xml:space="preserve">формы </w:t>
      </w:r>
      <w:r w:rsidRPr="00D53E7E">
        <w:t>расов</w:t>
      </w:r>
      <w:r w:rsidR="00D53E7E" w:rsidRPr="00D53E7E">
        <w:t>ой</w:t>
      </w:r>
      <w:r w:rsidRPr="00D53E7E">
        <w:t xml:space="preserve"> дискриминаци</w:t>
      </w:r>
      <w:r w:rsidR="00D53E7E" w:rsidRPr="00D53E7E">
        <w:t>и</w:t>
      </w:r>
      <w:r w:rsidRPr="00D53E7E">
        <w:t xml:space="preserve"> и гарантирует равенство всех граждан страны перед законом, независимо от</w:t>
      </w:r>
      <w:r w:rsidR="009E0984" w:rsidRPr="00D53E7E">
        <w:t xml:space="preserve"> их</w:t>
      </w:r>
      <w:r w:rsidRPr="00D53E7E">
        <w:t xml:space="preserve"> происхо</w:t>
      </w:r>
      <w:r w:rsidR="00504DE0">
        <w:t>ждения и расовой принадлежности</w:t>
      </w:r>
      <w:r w:rsidRPr="00D53E7E">
        <w:t xml:space="preserve"> (пункт 89)</w:t>
      </w:r>
      <w:r w:rsidR="000F5B34">
        <w:t xml:space="preserve">. </w:t>
      </w:r>
      <w:r w:rsidRPr="00D53E7E">
        <w:t xml:space="preserve"> Он просит представить информацию </w:t>
      </w:r>
      <w:r w:rsidR="009E0984" w:rsidRPr="00D53E7E">
        <w:t>о том, охватывают</w:t>
      </w:r>
      <w:r w:rsidR="00504DE0">
        <w:t xml:space="preserve"> ли </w:t>
      </w:r>
      <w:r w:rsidR="009E0984" w:rsidRPr="00D53E7E">
        <w:t>понятия</w:t>
      </w:r>
      <w:r w:rsidR="00831A3E">
        <w:t xml:space="preserve"> </w:t>
      </w:r>
      <w:r w:rsidR="00D3091E">
        <w:t>"</w:t>
      </w:r>
      <w:r w:rsidR="00831A3E">
        <w:t>происхождение</w:t>
      </w:r>
      <w:r w:rsidR="00D3091E">
        <w:t>"</w:t>
      </w:r>
      <w:r w:rsidR="00831A3E">
        <w:t xml:space="preserve"> и </w:t>
      </w:r>
      <w:r w:rsidR="00D3091E">
        <w:t>"</w:t>
      </w:r>
      <w:r w:rsidR="00831A3E">
        <w:t>раса</w:t>
      </w:r>
      <w:r w:rsidR="00D3091E">
        <w:t>"</w:t>
      </w:r>
      <w:r w:rsidR="00831A3E">
        <w:t>, в том понимании, в каком они отражены в докладе, соответственно</w:t>
      </w:r>
      <w:r w:rsidR="00584D0B">
        <w:t>,</w:t>
      </w:r>
      <w:r w:rsidR="00831A3E">
        <w:t xml:space="preserve"> понятия </w:t>
      </w:r>
      <w:r w:rsidR="00D3091E">
        <w:t>"</w:t>
      </w:r>
      <w:r w:rsidR="00831A3E">
        <w:t>национальное происхождение</w:t>
      </w:r>
      <w:r w:rsidR="00D3091E">
        <w:t>"</w:t>
      </w:r>
      <w:r w:rsidR="00831A3E">
        <w:t xml:space="preserve"> и </w:t>
      </w:r>
      <w:r w:rsidR="00D3091E">
        <w:t>"</w:t>
      </w:r>
      <w:r w:rsidR="00831A3E">
        <w:t>этническое происхождение</w:t>
      </w:r>
      <w:r w:rsidR="00D3091E">
        <w:t>"</w:t>
      </w:r>
      <w:r w:rsidR="00831A3E">
        <w:t xml:space="preserve"> </w:t>
      </w:r>
      <w:r w:rsidR="00584D0B">
        <w:t xml:space="preserve">и понятие </w:t>
      </w:r>
      <w:r w:rsidR="00D3091E">
        <w:t>"</w:t>
      </w:r>
      <w:r w:rsidR="00584D0B">
        <w:t>раса</w:t>
      </w:r>
      <w:r w:rsidR="00D3091E">
        <w:t>"</w:t>
      </w:r>
      <w:r w:rsidR="00584D0B">
        <w:t xml:space="preserve"> в </w:t>
      </w:r>
      <w:r w:rsidR="00DC0074">
        <w:t xml:space="preserve">его </w:t>
      </w:r>
      <w:r w:rsidR="00584D0B">
        <w:t xml:space="preserve">широком </w:t>
      </w:r>
      <w:r w:rsidR="00DC0074">
        <w:t>толковании</w:t>
      </w:r>
      <w:r w:rsidR="00584D0B">
        <w:t xml:space="preserve">, </w:t>
      </w:r>
      <w:r w:rsidR="00DC0074">
        <w:t>рассматриваемые</w:t>
      </w:r>
      <w:r w:rsidR="00584D0B">
        <w:t xml:space="preserve"> Конвенцией</w:t>
      </w:r>
      <w:r w:rsidR="000F5B34">
        <w:t xml:space="preserve">. </w:t>
      </w:r>
      <w:r w:rsidR="00584D0B">
        <w:t xml:space="preserve"> </w:t>
      </w:r>
      <w:r w:rsidR="00831A3E">
        <w:t xml:space="preserve"> </w:t>
      </w:r>
      <w:r w:rsidR="00DC0074">
        <w:t>Кроме того,</w:t>
      </w:r>
      <w:r w:rsidR="00A60202">
        <w:t xml:space="preserve"> он выражает удовлетворение </w:t>
      </w:r>
      <w:r w:rsidR="00F36708">
        <w:t>в связи с тем</w:t>
      </w:r>
      <w:r w:rsidR="00A60202">
        <w:t xml:space="preserve">, что положения Конвенции </w:t>
      </w:r>
      <w:r w:rsidR="000D6D6E">
        <w:t xml:space="preserve">являются </w:t>
      </w:r>
      <w:r w:rsidR="00A60202">
        <w:t>приоритетны</w:t>
      </w:r>
      <w:r w:rsidR="000D6D6E">
        <w:t>ми</w:t>
      </w:r>
      <w:r w:rsidR="00A60202">
        <w:t xml:space="preserve"> по отношению к нормам </w:t>
      </w:r>
      <w:r w:rsidR="000D6D6E">
        <w:t>внутреннего</w:t>
      </w:r>
      <w:r w:rsidR="00A60202">
        <w:t xml:space="preserve"> законодательства, и отме</w:t>
      </w:r>
      <w:r w:rsidR="000D6D6E">
        <w:t xml:space="preserve">чает, что </w:t>
      </w:r>
      <w:r w:rsidR="00A60202">
        <w:t xml:space="preserve">следует </w:t>
      </w:r>
      <w:r w:rsidR="000D6D6E">
        <w:t>заботиться о</w:t>
      </w:r>
      <w:r w:rsidR="00A60202">
        <w:t xml:space="preserve"> распространения использования подобного инструмента в стране</w:t>
      </w:r>
      <w:r w:rsidR="000F5B34">
        <w:t xml:space="preserve">. </w:t>
      </w:r>
      <w:r w:rsidR="00A60202">
        <w:t xml:space="preserve"> </w:t>
      </w:r>
    </w:p>
    <w:p w:rsidR="000D6D6E" w:rsidRDefault="000D6D6E" w:rsidP="00D540D2"/>
    <w:p w:rsidR="00F741C8" w:rsidRDefault="000D6D6E" w:rsidP="00DF46D9">
      <w:r>
        <w:t>54</w:t>
      </w:r>
      <w:r w:rsidR="000F5B34">
        <w:t xml:space="preserve">. </w:t>
      </w:r>
      <w:r>
        <w:tab/>
        <w:t xml:space="preserve">Затрагивая вопрос о предоставленных в пункте 95 доклада сведениях </w:t>
      </w:r>
      <w:r w:rsidR="005C7F32">
        <w:t>относительно</w:t>
      </w:r>
      <w:r>
        <w:t xml:space="preserve"> осуществлени</w:t>
      </w:r>
      <w:r w:rsidR="005C7F32">
        <w:t>я</w:t>
      </w:r>
      <w:r>
        <w:t xml:space="preserve"> статьи 2 Конвенции, Председатель просит делегацию </w:t>
      </w:r>
      <w:r w:rsidR="00C25565">
        <w:t xml:space="preserve">разъяснить, </w:t>
      </w:r>
      <w:r w:rsidR="005034DF">
        <w:t>обозначает</w:t>
      </w:r>
      <w:r w:rsidR="00C25565">
        <w:t xml:space="preserve"> ли национ</w:t>
      </w:r>
      <w:r w:rsidR="005C7F32">
        <w:t>альность, в значении, указанном в статье 1 Трудового кодекса, этническую принадлежность или гражданство</w:t>
      </w:r>
      <w:r w:rsidR="000F5B34">
        <w:t xml:space="preserve">. </w:t>
      </w:r>
      <w:r w:rsidR="005C7F32" w:rsidRPr="00C72947">
        <w:t xml:space="preserve"> В отношении осуществления статьи</w:t>
      </w:r>
      <w:r w:rsidR="000F5B34">
        <w:rPr>
          <w:lang w:val="en-US"/>
        </w:rPr>
        <w:t> </w:t>
      </w:r>
      <w:r w:rsidR="005C7F32" w:rsidRPr="00C72947">
        <w:t xml:space="preserve">4 </w:t>
      </w:r>
      <w:r w:rsidR="005034DF" w:rsidRPr="00C72947">
        <w:t>Конвенции</w:t>
      </w:r>
      <w:r w:rsidR="005C7F32" w:rsidRPr="00C72947">
        <w:t xml:space="preserve">, он с удовлетворением отмечает, что статья 1 </w:t>
      </w:r>
      <w:r w:rsidR="005034DF" w:rsidRPr="00C72947">
        <w:t>Конституции</w:t>
      </w:r>
      <w:r w:rsidR="005C7F32" w:rsidRPr="00C72947">
        <w:t xml:space="preserve"> предусматривает наказание за </w:t>
      </w:r>
      <w:r w:rsidR="003D2BE8" w:rsidRPr="00C72947">
        <w:t xml:space="preserve">расистскую </w:t>
      </w:r>
      <w:r w:rsidR="005C7F32" w:rsidRPr="00C72947">
        <w:t xml:space="preserve">пропаганду </w:t>
      </w:r>
      <w:r w:rsidR="003D2BE8" w:rsidRPr="00C72947">
        <w:t>и за пропаганду этнической розни (</w:t>
      </w:r>
      <w:r w:rsidR="003D2BE8">
        <w:t>пункт 106)</w:t>
      </w:r>
      <w:r w:rsidR="000F5B34">
        <w:t xml:space="preserve">. </w:t>
      </w:r>
      <w:r w:rsidR="003D2BE8">
        <w:t xml:space="preserve"> Тем не менее, по-видимому, статья 6 постановления 91-024, запрещающая политическим партиям образовывать расу, этническую группу, регион или п</w:t>
      </w:r>
      <w:r w:rsidR="00420DF2">
        <w:t>лемя (пункт 107), не удовлетворяет требованиям статьи 4</w:t>
      </w:r>
      <w:r w:rsidR="00DF46D9">
        <w:t xml:space="preserve"> Конвенции</w:t>
      </w:r>
      <w:r w:rsidR="00420DF2">
        <w:t xml:space="preserve">, </w:t>
      </w:r>
      <w:r w:rsidR="00DF46D9">
        <w:t>цель</w:t>
      </w:r>
      <w:r w:rsidR="00420DF2">
        <w:t xml:space="preserve"> которой</w:t>
      </w:r>
      <w:r w:rsidR="00DF46D9">
        <w:t xml:space="preserve"> заключается</w:t>
      </w:r>
      <w:r w:rsidR="00420DF2">
        <w:t xml:space="preserve"> не в том, чт</w:t>
      </w:r>
      <w:r w:rsidR="00DF46D9">
        <w:t xml:space="preserve">обы запрещать </w:t>
      </w:r>
      <w:r w:rsidR="00C72947">
        <w:t>отождествлять себя с расой, этнической группой, регионом или племенем</w:t>
      </w:r>
      <w:r w:rsidR="00DF46D9">
        <w:t xml:space="preserve">, но в том, чтобы объявить вне закона любую партию, </w:t>
      </w:r>
      <w:r w:rsidR="002E445B">
        <w:t>занимающуюся</w:t>
      </w:r>
      <w:r w:rsidR="00DF46D9">
        <w:t xml:space="preserve"> расистск</w:t>
      </w:r>
      <w:r w:rsidR="002E445B">
        <w:t>ой</w:t>
      </w:r>
      <w:r w:rsidR="00DF46D9">
        <w:t xml:space="preserve"> пропаганд</w:t>
      </w:r>
      <w:r w:rsidR="002E445B">
        <w:t>ой</w:t>
      </w:r>
      <w:r w:rsidR="00C72947">
        <w:t>,</w:t>
      </w:r>
      <w:r w:rsidR="00DF46D9">
        <w:t xml:space="preserve"> или </w:t>
      </w:r>
      <w:r w:rsidR="00C72947">
        <w:t>разжигающую</w:t>
      </w:r>
      <w:r w:rsidR="00DF46D9">
        <w:t xml:space="preserve"> расов</w:t>
      </w:r>
      <w:r w:rsidR="00C72947">
        <w:t>ую</w:t>
      </w:r>
      <w:r w:rsidR="002E445B">
        <w:t xml:space="preserve"> ненавист</w:t>
      </w:r>
      <w:r w:rsidR="00C72947">
        <w:t>ь</w:t>
      </w:r>
      <w:r w:rsidR="002E445B">
        <w:t xml:space="preserve">, вне зависимости от того, </w:t>
      </w:r>
      <w:r w:rsidR="00F741C8">
        <w:t>состоит</w:t>
      </w:r>
      <w:r w:rsidR="002E445B">
        <w:t xml:space="preserve"> ли эта партия </w:t>
      </w:r>
      <w:r w:rsidR="00C72947">
        <w:t xml:space="preserve">из </w:t>
      </w:r>
      <w:r w:rsidR="00F741C8">
        <w:t>одной</w:t>
      </w:r>
      <w:r w:rsidR="002E445B">
        <w:t xml:space="preserve"> или </w:t>
      </w:r>
      <w:r w:rsidR="00F741C8">
        <w:t>нескольких</w:t>
      </w:r>
      <w:r w:rsidR="002E445B">
        <w:t xml:space="preserve"> этн</w:t>
      </w:r>
      <w:r w:rsidR="00F741C8">
        <w:t>ических групп</w:t>
      </w:r>
      <w:r w:rsidR="000F5B34">
        <w:t xml:space="preserve">. </w:t>
      </w:r>
      <w:r w:rsidR="002E445B">
        <w:t xml:space="preserve"> </w:t>
      </w:r>
      <w:r w:rsidR="00F741C8">
        <w:t>Было бы хорошо получить уточнения о том, представлены ли положения, отражающие цели статьи 4, также и в других нормах закона</w:t>
      </w:r>
      <w:r w:rsidR="000F5B34">
        <w:t xml:space="preserve">. </w:t>
      </w:r>
    </w:p>
    <w:p w:rsidR="00CC013C" w:rsidRDefault="00CC013C" w:rsidP="00DF46D9"/>
    <w:p w:rsidR="00CC013C" w:rsidRDefault="00CC013C" w:rsidP="00DF46D9">
      <w:r>
        <w:t>55</w:t>
      </w:r>
      <w:r w:rsidR="000F5B34">
        <w:t xml:space="preserve">. </w:t>
      </w:r>
      <w:r>
        <w:tab/>
        <w:t>Председатель находит обнадеживающими представленные в докладе (пункты со 177 по 180) сведения об употреблении языков общин в школах, по радио и во время мероприятий культурного характера</w:t>
      </w:r>
      <w:r w:rsidR="000F5B34">
        <w:t xml:space="preserve">. </w:t>
      </w:r>
      <w:r>
        <w:t xml:space="preserve">  Тем не </w:t>
      </w:r>
      <w:r w:rsidRPr="008B0FE4">
        <w:t xml:space="preserve">менее, он просит представить разъяснения о том, действительно ли, как заявляет Международная федерация </w:t>
      </w:r>
      <w:r w:rsidR="00FA4834">
        <w:t>л</w:t>
      </w:r>
      <w:r w:rsidR="007A5A09" w:rsidRPr="008B0FE4">
        <w:t xml:space="preserve">иг </w:t>
      </w:r>
      <w:r w:rsidR="008B0FE4" w:rsidRPr="008B0FE4">
        <w:t>в области прав</w:t>
      </w:r>
      <w:r w:rsidR="008B0FE4">
        <w:t xml:space="preserve"> человека</w:t>
      </w:r>
      <w:r w:rsidR="007A5A09">
        <w:t xml:space="preserve">, </w:t>
      </w:r>
      <w:r>
        <w:t>в соответствии с Законом об образовании от апреля 1999 год</w:t>
      </w:r>
      <w:r w:rsidR="00C46F8F">
        <w:t>а,</w:t>
      </w:r>
      <w:r>
        <w:t xml:space="preserve"> бы</w:t>
      </w:r>
      <w:r w:rsidR="007A5A09">
        <w:t>л упразднен Институт национальных языков</w:t>
      </w:r>
      <w:r w:rsidR="000F5B34">
        <w:t xml:space="preserve">. </w:t>
      </w:r>
    </w:p>
    <w:p w:rsidR="007A5A09" w:rsidRDefault="007A5A09" w:rsidP="00DF46D9"/>
    <w:p w:rsidR="007A5A09" w:rsidRDefault="00FE46A2" w:rsidP="00DF46D9">
      <w:r>
        <w:t>56</w:t>
      </w:r>
      <w:r w:rsidR="000F5B34">
        <w:t xml:space="preserve">. </w:t>
      </w:r>
      <w:r>
        <w:tab/>
      </w:r>
      <w:r w:rsidR="007A5A09" w:rsidRPr="002D656F">
        <w:rPr>
          <w:u w:val="single"/>
        </w:rPr>
        <w:t xml:space="preserve">Г-н </w:t>
      </w:r>
      <w:proofErr w:type="spellStart"/>
      <w:r w:rsidR="007A5A09" w:rsidRPr="002D656F">
        <w:rPr>
          <w:u w:val="single"/>
        </w:rPr>
        <w:t>ЛЕЧУГА</w:t>
      </w:r>
      <w:proofErr w:type="spellEnd"/>
      <w:r w:rsidR="007A5A09" w:rsidRPr="002D656F">
        <w:rPr>
          <w:u w:val="single"/>
        </w:rPr>
        <w:t xml:space="preserve"> </w:t>
      </w:r>
      <w:proofErr w:type="spellStart"/>
      <w:r w:rsidR="007A5A09" w:rsidRPr="002D656F">
        <w:rPr>
          <w:u w:val="single"/>
        </w:rPr>
        <w:t>ЭВИА</w:t>
      </w:r>
      <w:proofErr w:type="spellEnd"/>
      <w:r w:rsidR="00136E18">
        <w:t xml:space="preserve"> считает, что</w:t>
      </w:r>
      <w:r>
        <w:t xml:space="preserve"> </w:t>
      </w:r>
      <w:r w:rsidR="004D0AE3">
        <w:t xml:space="preserve">в </w:t>
      </w:r>
      <w:r w:rsidR="00136E18">
        <w:t>первоначальн</w:t>
      </w:r>
      <w:r w:rsidR="004D0AE3">
        <w:t>ом</w:t>
      </w:r>
      <w:r w:rsidR="00136E18">
        <w:t xml:space="preserve"> доклад</w:t>
      </w:r>
      <w:r w:rsidR="004D0AE3">
        <w:t>е</w:t>
      </w:r>
      <w:r w:rsidR="00136E18">
        <w:t xml:space="preserve"> Мавритании </w:t>
      </w:r>
      <w:r w:rsidR="004D0AE3">
        <w:t>отражено</w:t>
      </w:r>
      <w:r w:rsidR="00136E18">
        <w:t xml:space="preserve"> много положительных моментов</w:t>
      </w:r>
      <w:r>
        <w:t>, несмотря на определенные недостатки, с которыми делегация, как он надеется, успешно справится, представив Комитету дополнительные сведения</w:t>
      </w:r>
      <w:r w:rsidR="000F5B34">
        <w:t xml:space="preserve">. </w:t>
      </w:r>
      <w:r>
        <w:t xml:space="preserve"> В докладе отражены значительные усилия, прилагаемые мавританским правительством в таких значимых сферах, как образование, </w:t>
      </w:r>
      <w:r w:rsidRPr="004D0AE3">
        <w:t xml:space="preserve">на развитие </w:t>
      </w:r>
      <w:r w:rsidR="004D0AE3">
        <w:t>которого</w:t>
      </w:r>
      <w:r>
        <w:t xml:space="preserve"> из бюджета страны выделяются чрезвычайно большие средства, и борьба с бедностью</w:t>
      </w:r>
      <w:r w:rsidR="000F5B34">
        <w:t xml:space="preserve">. </w:t>
      </w:r>
    </w:p>
    <w:p w:rsidR="00FE46A2" w:rsidRDefault="00FE46A2" w:rsidP="00DF46D9"/>
    <w:p w:rsidR="00FE46A2" w:rsidRDefault="00FE46A2" w:rsidP="00DF46D9">
      <w:r>
        <w:t>57</w:t>
      </w:r>
      <w:r w:rsidR="000F5B34">
        <w:t xml:space="preserve">. </w:t>
      </w:r>
      <w:r>
        <w:tab/>
      </w:r>
      <w:r w:rsidRPr="002D656F">
        <w:t xml:space="preserve">Г-н </w:t>
      </w:r>
      <w:proofErr w:type="spellStart"/>
      <w:r w:rsidR="002D656F" w:rsidRPr="002D656F">
        <w:t>Лечуга</w:t>
      </w:r>
      <w:proofErr w:type="spellEnd"/>
      <w:r w:rsidR="002D656F" w:rsidRPr="002D656F">
        <w:t xml:space="preserve"> </w:t>
      </w:r>
      <w:proofErr w:type="spellStart"/>
      <w:r w:rsidR="002D656F" w:rsidRPr="002D656F">
        <w:t>Эвиа</w:t>
      </w:r>
      <w:proofErr w:type="spellEnd"/>
      <w:r>
        <w:t xml:space="preserve"> </w:t>
      </w:r>
      <w:r w:rsidR="006B7A79">
        <w:t>полагает, что</w:t>
      </w:r>
      <w:r>
        <w:t xml:space="preserve"> для того</w:t>
      </w:r>
      <w:r w:rsidR="006B7A79">
        <w:t>,</w:t>
      </w:r>
      <w:r>
        <w:t xml:space="preserve"> чтобы добиться лучшего осуществления статьи 4 Конвенции,  Мавритании следует</w:t>
      </w:r>
      <w:r w:rsidR="00A05CF2">
        <w:t xml:space="preserve"> </w:t>
      </w:r>
      <w:r>
        <w:t>укрепить ее законодательн</w:t>
      </w:r>
      <w:r w:rsidR="006B7A79">
        <w:t>ую</w:t>
      </w:r>
      <w:r>
        <w:t xml:space="preserve"> систем</w:t>
      </w:r>
      <w:r w:rsidR="006B7A79">
        <w:t>у</w:t>
      </w:r>
      <w:r>
        <w:t xml:space="preserve"> в области запрещения расистской пропаганды (пункт 107)</w:t>
      </w:r>
      <w:r w:rsidR="000F5B34">
        <w:t xml:space="preserve">. </w:t>
      </w:r>
      <w:r>
        <w:t xml:space="preserve"> В этом отношении, наказания, предусмотренные постановлением 91-023</w:t>
      </w:r>
      <w:r w:rsidR="0081332D">
        <w:t xml:space="preserve"> о</w:t>
      </w:r>
      <w:r w:rsidR="008B2402">
        <w:t xml:space="preserve"> запрещени</w:t>
      </w:r>
      <w:r w:rsidR="0081332D">
        <w:t>и</w:t>
      </w:r>
      <w:r w:rsidR="008B2402">
        <w:t xml:space="preserve"> найма прессы в целях</w:t>
      </w:r>
      <w:r w:rsidR="001A03EF">
        <w:t xml:space="preserve"> поддержания</w:t>
      </w:r>
      <w:r w:rsidR="00A05CF2">
        <w:t xml:space="preserve"> </w:t>
      </w:r>
      <w:r w:rsidR="0081332D">
        <w:t>духа отчуждения</w:t>
      </w:r>
      <w:r w:rsidR="00A05CF2">
        <w:t>, дискриминации и нетерпимости (пункт 108), кажутся ему разумными</w:t>
      </w:r>
      <w:r w:rsidR="000F5B34">
        <w:t xml:space="preserve">. </w:t>
      </w:r>
      <w:r w:rsidR="00A05CF2">
        <w:t xml:space="preserve"> В целом, по его мнению, первоначальный доклад Мавритании </w:t>
      </w:r>
      <w:r w:rsidR="00652214">
        <w:t>выполнен на хорошем уровне</w:t>
      </w:r>
      <w:r w:rsidR="000F5B34">
        <w:t xml:space="preserve">. </w:t>
      </w:r>
      <w:r w:rsidR="00A05CF2">
        <w:t xml:space="preserve"> </w:t>
      </w:r>
    </w:p>
    <w:p w:rsidR="00104039" w:rsidRDefault="00104039" w:rsidP="00DF46D9"/>
    <w:p w:rsidR="00104039" w:rsidRDefault="00104039" w:rsidP="00DF46D9">
      <w:r>
        <w:t>58</w:t>
      </w:r>
      <w:r w:rsidR="000F5B34">
        <w:t xml:space="preserve">. </w:t>
      </w:r>
      <w:r>
        <w:tab/>
      </w:r>
      <w:r w:rsidRPr="002D656F">
        <w:rPr>
          <w:u w:val="single"/>
        </w:rPr>
        <w:t xml:space="preserve">Г-н </w:t>
      </w:r>
      <w:proofErr w:type="spellStart"/>
      <w:r w:rsidRPr="002D656F">
        <w:rPr>
          <w:u w:val="single"/>
        </w:rPr>
        <w:t>ШЕРИФИС</w:t>
      </w:r>
      <w:proofErr w:type="spellEnd"/>
      <w:r>
        <w:t xml:space="preserve"> также отмечает положительные стороны представленного доклада, такие, как создание в 1998 году </w:t>
      </w:r>
      <w:r w:rsidR="000626C4">
        <w:t>Комиссии по правам человека, по вопросам борьбы с бедностью и интеграции</w:t>
      </w:r>
      <w:r w:rsidR="00E131FB">
        <w:t xml:space="preserve"> </w:t>
      </w:r>
      <w:r>
        <w:t xml:space="preserve">(пункт 3), а также сведения, </w:t>
      </w:r>
      <w:r w:rsidR="001A03EF">
        <w:t>согласно</w:t>
      </w:r>
      <w:r>
        <w:t xml:space="preserve"> </w:t>
      </w:r>
      <w:r w:rsidR="001A03EF">
        <w:t>которым</w:t>
      </w:r>
      <w:r>
        <w:t xml:space="preserve"> международные </w:t>
      </w:r>
      <w:r w:rsidR="000626C4">
        <w:t xml:space="preserve">соглашения, ратифицированные Мавританией, имеют преимущественную силу перед внутренним законодательством, и </w:t>
      </w:r>
      <w:r w:rsidR="000626C4" w:rsidRPr="0026078B">
        <w:t xml:space="preserve">граждане могут ссылаться на них непосредственно в </w:t>
      </w:r>
      <w:r>
        <w:t>национальных судах и органах управления (пункт 85</w:t>
      </w:r>
      <w:r w:rsidRPr="0003006C">
        <w:t>)</w:t>
      </w:r>
      <w:r w:rsidR="000F5B34">
        <w:t xml:space="preserve">. </w:t>
      </w:r>
      <w:r w:rsidRPr="0003006C">
        <w:t xml:space="preserve"> Что касается осуществления ста</w:t>
      </w:r>
      <w:r w:rsidR="001A03EF" w:rsidRPr="0003006C">
        <w:t>т</w:t>
      </w:r>
      <w:r w:rsidRPr="0003006C">
        <w:t>ьи 7 Конвенции, он с удовлетворением отмечает, что</w:t>
      </w:r>
      <w:r w:rsidR="0003006C" w:rsidRPr="0003006C">
        <w:t xml:space="preserve">, даже если </w:t>
      </w:r>
      <w:r w:rsidR="0003006C">
        <w:t>правительству и</w:t>
      </w:r>
      <w:r w:rsidR="0003006C" w:rsidRPr="0003006C">
        <w:t xml:space="preserve"> </w:t>
      </w:r>
      <w:r w:rsidR="0003006C">
        <w:t>следует</w:t>
      </w:r>
      <w:r w:rsidR="0003006C" w:rsidRPr="0003006C">
        <w:t xml:space="preserve"> прикладывать больше усилий, для того чтобы способствовать широкому распространению</w:t>
      </w:r>
      <w:r w:rsidR="0003006C">
        <w:t xml:space="preserve"> осведомленности о целях и задачах Конвенции, в частности, принять меры, обозначенные в общей рекомендации</w:t>
      </w:r>
      <w:r w:rsidR="0003006C" w:rsidRPr="00A7175B">
        <w:t xml:space="preserve"> </w:t>
      </w:r>
      <w:r w:rsidR="0003006C">
        <w:t xml:space="preserve">Комитета </w:t>
      </w:r>
      <w:r w:rsidR="0003006C">
        <w:rPr>
          <w:lang w:val="en-US"/>
        </w:rPr>
        <w:t>XVII</w:t>
      </w:r>
      <w:r w:rsidR="0003006C" w:rsidRPr="00A7175B">
        <w:t xml:space="preserve"> </w:t>
      </w:r>
      <w:r w:rsidR="0003006C">
        <w:t xml:space="preserve"> (42), все равно оно </w:t>
      </w:r>
      <w:r w:rsidR="00E169C1">
        <w:t xml:space="preserve">уже </w:t>
      </w:r>
      <w:r w:rsidR="00F46F92">
        <w:t>принима</w:t>
      </w:r>
      <w:r w:rsidR="0003006C">
        <w:t>ет</w:t>
      </w:r>
      <w:r w:rsidR="00F46F92">
        <w:t xml:space="preserve"> меры, направленные на </w:t>
      </w:r>
      <w:r w:rsidR="00A7175B">
        <w:t>развитие системы прав человека (пункт 166)</w:t>
      </w:r>
      <w:r w:rsidR="000F5B34">
        <w:t xml:space="preserve">. </w:t>
      </w:r>
      <w:r w:rsidR="00A7175B">
        <w:t xml:space="preserve"> Он также обращает внимание представителей Мавритании на </w:t>
      </w:r>
      <w:r w:rsidR="00E169C1">
        <w:t>необходимость</w:t>
      </w:r>
      <w:r w:rsidR="00A7175B">
        <w:t xml:space="preserve"> вкл</w:t>
      </w:r>
      <w:r w:rsidR="00E169C1">
        <w:t>ю</w:t>
      </w:r>
      <w:r w:rsidR="00A7175B">
        <w:t>ч</w:t>
      </w:r>
      <w:r w:rsidR="00E169C1">
        <w:t>и</w:t>
      </w:r>
      <w:r w:rsidR="00A7175B">
        <w:t xml:space="preserve">ть в следующий периодический доклад данные </w:t>
      </w:r>
      <w:r w:rsidR="00E169C1">
        <w:t>относительно</w:t>
      </w:r>
      <w:r w:rsidR="00A7175B">
        <w:t xml:space="preserve"> этнического состава </w:t>
      </w:r>
      <w:r w:rsidR="00E169C1">
        <w:t>населения</w:t>
      </w:r>
      <w:r w:rsidR="00A7175B">
        <w:t xml:space="preserve"> страны</w:t>
      </w:r>
      <w:r w:rsidR="000F5B34">
        <w:t xml:space="preserve">. </w:t>
      </w:r>
      <w:r w:rsidR="00A7175B">
        <w:t xml:space="preserve"> </w:t>
      </w:r>
      <w:r w:rsidR="009932A5">
        <w:t>В</w:t>
      </w:r>
      <w:r w:rsidR="000F5B34">
        <w:rPr>
          <w:lang w:val="en-US"/>
        </w:rPr>
        <w:t> </w:t>
      </w:r>
      <w:r w:rsidR="009932A5">
        <w:t xml:space="preserve">заключение, г-н </w:t>
      </w:r>
      <w:proofErr w:type="spellStart"/>
      <w:r w:rsidR="009932A5">
        <w:t>Шерифис</w:t>
      </w:r>
      <w:proofErr w:type="spellEnd"/>
      <w:r w:rsidR="009932A5">
        <w:t xml:space="preserve"> хотел бы особо отметить качество доклада и точный анализ ситуации в Мавритании, представленный</w:t>
      </w:r>
      <w:r w:rsidR="009932A5" w:rsidRPr="009932A5">
        <w:t xml:space="preserve"> </w:t>
      </w:r>
      <w:r w:rsidR="009932A5">
        <w:t xml:space="preserve">Докладчиком по стране, г-ном де </w:t>
      </w:r>
      <w:proofErr w:type="spellStart"/>
      <w:r w:rsidR="009932A5">
        <w:t>Гуттом</w:t>
      </w:r>
      <w:proofErr w:type="spellEnd"/>
      <w:r w:rsidR="000F5B34">
        <w:t xml:space="preserve">. </w:t>
      </w:r>
    </w:p>
    <w:p w:rsidR="009932A5" w:rsidRDefault="009932A5" w:rsidP="00DF46D9"/>
    <w:p w:rsidR="009932A5" w:rsidRDefault="009932A5" w:rsidP="00DF46D9">
      <w:r>
        <w:t>59</w:t>
      </w:r>
      <w:r w:rsidR="000F5B34">
        <w:t xml:space="preserve">. </w:t>
      </w:r>
      <w:r>
        <w:tab/>
      </w:r>
      <w:r w:rsidRPr="002D656F">
        <w:rPr>
          <w:u w:val="single"/>
        </w:rPr>
        <w:t xml:space="preserve">Г-н </w:t>
      </w:r>
      <w:proofErr w:type="spellStart"/>
      <w:r w:rsidRPr="002D656F">
        <w:rPr>
          <w:u w:val="single"/>
        </w:rPr>
        <w:t>Б</w:t>
      </w:r>
      <w:r w:rsidR="00FB0319">
        <w:rPr>
          <w:u w:val="single"/>
        </w:rPr>
        <w:t>Э</w:t>
      </w:r>
      <w:r w:rsidRPr="002D656F">
        <w:rPr>
          <w:u w:val="single"/>
        </w:rPr>
        <w:t>НТОН</w:t>
      </w:r>
      <w:proofErr w:type="spellEnd"/>
      <w:r>
        <w:t xml:space="preserve"> выражает свое сожаление в связи с тем, что </w:t>
      </w:r>
      <w:r w:rsidRPr="00632991">
        <w:t xml:space="preserve">в первоначальном докладе Мавритании содержится </w:t>
      </w:r>
      <w:r w:rsidR="00632991" w:rsidRPr="00632991">
        <w:t>н</w:t>
      </w:r>
      <w:r w:rsidRPr="00632991">
        <w:t>е</w:t>
      </w:r>
      <w:r w:rsidR="00777DCC" w:rsidRPr="00632991">
        <w:t>до</w:t>
      </w:r>
      <w:r w:rsidRPr="00632991">
        <w:t>статочно сведений</w:t>
      </w:r>
      <w:r w:rsidR="00777DCC" w:rsidRPr="00632991">
        <w:t xml:space="preserve"> относительно проблемы рабства</w:t>
      </w:r>
      <w:r w:rsidR="00777DCC">
        <w:t xml:space="preserve"> в стране, которое легально отменено, но тем не менее продолжает существовать на уровне домашних хозяйств</w:t>
      </w:r>
      <w:r w:rsidR="009A2501">
        <w:t xml:space="preserve">; </w:t>
      </w:r>
      <w:r w:rsidR="00777DCC">
        <w:t xml:space="preserve"> возможно это связано с тем, что составители доклада стремились </w:t>
      </w:r>
      <w:r w:rsidR="00D4158F">
        <w:t>включить</w:t>
      </w:r>
      <w:r w:rsidR="00777DCC">
        <w:t xml:space="preserve"> сведения, лучшим местом для </w:t>
      </w:r>
      <w:r w:rsidR="00D4158F">
        <w:t>которых</w:t>
      </w:r>
      <w:r w:rsidR="00777DCC">
        <w:t xml:space="preserve"> был бы </w:t>
      </w:r>
      <w:r w:rsidR="00D4158F">
        <w:t>базовый документ</w:t>
      </w:r>
      <w:r w:rsidR="00777DCC">
        <w:t>, или</w:t>
      </w:r>
      <w:r w:rsidR="00706E31">
        <w:t xml:space="preserve"> представляющие больший интерес для</w:t>
      </w:r>
      <w:r w:rsidR="00777DCC">
        <w:t xml:space="preserve"> други</w:t>
      </w:r>
      <w:r w:rsidR="00706E31">
        <w:t>х</w:t>
      </w:r>
      <w:r w:rsidR="00777DCC">
        <w:t xml:space="preserve"> орган</w:t>
      </w:r>
      <w:r w:rsidR="00706E31">
        <w:t>ов</w:t>
      </w:r>
      <w:r w:rsidR="00777DCC">
        <w:t xml:space="preserve"> власти</w:t>
      </w:r>
      <w:r w:rsidR="000F5B34">
        <w:t xml:space="preserve">. </w:t>
      </w:r>
      <w:r w:rsidR="00777DCC">
        <w:t xml:space="preserve"> Он также сожалеет </w:t>
      </w:r>
      <w:r w:rsidR="00837C01">
        <w:t>о том</w:t>
      </w:r>
      <w:r w:rsidR="00777DCC">
        <w:t xml:space="preserve">, что </w:t>
      </w:r>
      <w:r w:rsidR="00837C01">
        <w:t xml:space="preserve">руководящие принципы относительно формы и содержания докладов, которые должны представлять </w:t>
      </w:r>
      <w:r w:rsidR="003049DC">
        <w:t xml:space="preserve">в Комитет </w:t>
      </w:r>
      <w:r w:rsidR="008F79B4">
        <w:t>государства-участник</w:t>
      </w:r>
      <w:r w:rsidR="00837C01">
        <w:t>и, не издан на арабском языке</w:t>
      </w:r>
      <w:r w:rsidR="000F5B34">
        <w:t xml:space="preserve">. </w:t>
      </w:r>
      <w:r w:rsidR="00837C01">
        <w:t xml:space="preserve"> Возможно, государства</w:t>
      </w:r>
      <w:r w:rsidR="005631A8">
        <w:t>м</w:t>
      </w:r>
      <w:r w:rsidR="00837C01">
        <w:t>-участник</w:t>
      </w:r>
      <w:r w:rsidR="005631A8">
        <w:t xml:space="preserve">ам следовало бы </w:t>
      </w:r>
      <w:r w:rsidR="00837C01">
        <w:t>заинтересоваться</w:t>
      </w:r>
      <w:r w:rsidR="003049DC">
        <w:t xml:space="preserve"> данным вопросом</w:t>
      </w:r>
      <w:r w:rsidR="000F5B34">
        <w:t xml:space="preserve">. </w:t>
      </w:r>
    </w:p>
    <w:p w:rsidR="00837C01" w:rsidRDefault="00837C01" w:rsidP="00DF46D9"/>
    <w:p w:rsidR="00837C01" w:rsidRDefault="00837C01" w:rsidP="00DF46D9">
      <w:r>
        <w:t>60</w:t>
      </w:r>
      <w:r w:rsidR="000F5B34">
        <w:t xml:space="preserve">. </w:t>
      </w:r>
      <w:r>
        <w:tab/>
      </w:r>
      <w:r w:rsidRPr="002D656F">
        <w:rPr>
          <w:u w:val="single"/>
        </w:rPr>
        <w:t xml:space="preserve">Г-н </w:t>
      </w:r>
      <w:proofErr w:type="spellStart"/>
      <w:r w:rsidRPr="002D656F">
        <w:rPr>
          <w:u w:val="single"/>
        </w:rPr>
        <w:t>ван</w:t>
      </w:r>
      <w:proofErr w:type="spellEnd"/>
      <w:r w:rsidRPr="002D656F">
        <w:rPr>
          <w:u w:val="single"/>
        </w:rPr>
        <w:t xml:space="preserve"> </w:t>
      </w:r>
      <w:proofErr w:type="spellStart"/>
      <w:r w:rsidRPr="002D656F">
        <w:rPr>
          <w:u w:val="single"/>
        </w:rPr>
        <w:t>БОВЕН</w:t>
      </w:r>
      <w:proofErr w:type="spellEnd"/>
      <w:r>
        <w:t xml:space="preserve"> полностью соглашается с обстоятельным и обоснованным анализом, представленным г-ном де </w:t>
      </w:r>
      <w:proofErr w:type="spellStart"/>
      <w:r>
        <w:t>Гуттом</w:t>
      </w:r>
      <w:proofErr w:type="spellEnd"/>
      <w:r>
        <w:t xml:space="preserve"> в его докладе по Мавритании</w:t>
      </w:r>
      <w:r w:rsidR="000F5B34">
        <w:t xml:space="preserve">. </w:t>
      </w:r>
      <w:r>
        <w:t xml:space="preserve"> </w:t>
      </w:r>
      <w:r w:rsidR="00C02D53">
        <w:t>Так же, к</w:t>
      </w:r>
      <w:r>
        <w:t xml:space="preserve">ак и г-жа </w:t>
      </w:r>
      <w:proofErr w:type="spellStart"/>
      <w:r>
        <w:t>Цзоу</w:t>
      </w:r>
      <w:proofErr w:type="spellEnd"/>
      <w:r>
        <w:t>, он сожалеет об отсутствии в нем</w:t>
      </w:r>
      <w:r w:rsidR="00A3155F">
        <w:t xml:space="preserve"> </w:t>
      </w:r>
      <w:r w:rsidR="009E05C7">
        <w:t>точных</w:t>
      </w:r>
      <w:r w:rsidR="00A3155F">
        <w:t xml:space="preserve"> данных </w:t>
      </w:r>
      <w:r w:rsidR="009E05C7">
        <w:t>относительно</w:t>
      </w:r>
      <w:r w:rsidR="00A3155F">
        <w:t xml:space="preserve">  демографического </w:t>
      </w:r>
      <w:r w:rsidR="009E05C7">
        <w:t>состава</w:t>
      </w:r>
      <w:r w:rsidR="00A3155F">
        <w:t xml:space="preserve"> </w:t>
      </w:r>
      <w:r w:rsidR="009E05C7">
        <w:t>населения</w:t>
      </w:r>
      <w:r w:rsidR="00A3155F">
        <w:t xml:space="preserve"> страны, признавая</w:t>
      </w:r>
      <w:r w:rsidR="00114315">
        <w:t xml:space="preserve"> также сложность подобного </w:t>
      </w:r>
      <w:r w:rsidR="00844AE7">
        <w:t>вопроса</w:t>
      </w:r>
      <w:r w:rsidR="000F5B34">
        <w:t xml:space="preserve">. </w:t>
      </w:r>
      <w:r w:rsidR="00A3155F">
        <w:t xml:space="preserve"> Кроме того, </w:t>
      </w:r>
      <w:r w:rsidR="00F6351E">
        <w:t>по данным, полученным им</w:t>
      </w:r>
      <w:r w:rsidR="00A3155F">
        <w:t xml:space="preserve"> </w:t>
      </w:r>
      <w:r w:rsidR="00844AE7">
        <w:t xml:space="preserve">из </w:t>
      </w:r>
      <w:r w:rsidR="00A3155F">
        <w:t>Ассоциаци</w:t>
      </w:r>
      <w:r w:rsidR="00844AE7">
        <w:t>и</w:t>
      </w:r>
      <w:r w:rsidR="00A3155F">
        <w:t xml:space="preserve"> по правам человека в Мавритании, чернокожие мавританцы </w:t>
      </w:r>
      <w:r w:rsidR="00844AE7">
        <w:t>н</w:t>
      </w:r>
      <w:r w:rsidR="00A3155F">
        <w:t xml:space="preserve">едостаточно  представлены в руководящих </w:t>
      </w:r>
      <w:r w:rsidR="009E05C7">
        <w:t>органах</w:t>
      </w:r>
      <w:r w:rsidR="00A3155F">
        <w:t xml:space="preserve"> управления, </w:t>
      </w:r>
      <w:r w:rsidR="009E05C7">
        <w:t>судебном</w:t>
      </w:r>
      <w:r w:rsidR="00A3155F">
        <w:t xml:space="preserve"> аппарате и системе </w:t>
      </w:r>
      <w:r w:rsidR="009E05C7">
        <w:t>образования</w:t>
      </w:r>
      <w:r w:rsidR="000F5B34">
        <w:t xml:space="preserve">. </w:t>
      </w:r>
      <w:r w:rsidR="00A3155F">
        <w:t xml:space="preserve"> Е</w:t>
      </w:r>
      <w:r w:rsidR="009E05C7">
        <w:t>сли это действительно</w:t>
      </w:r>
      <w:r w:rsidR="00A3155F">
        <w:t xml:space="preserve"> </w:t>
      </w:r>
      <w:r w:rsidR="00844AE7">
        <w:t>т</w:t>
      </w:r>
      <w:r w:rsidR="00A3155F">
        <w:t xml:space="preserve">ак, какие </w:t>
      </w:r>
      <w:r w:rsidR="00F6351E">
        <w:t xml:space="preserve">меры принимаются </w:t>
      </w:r>
      <w:r w:rsidR="00A3155F">
        <w:t>правительством Мавритании, для того чтобы</w:t>
      </w:r>
      <w:r w:rsidR="00844AE7">
        <w:t xml:space="preserve"> </w:t>
      </w:r>
      <w:r w:rsidR="00A506DA">
        <w:t xml:space="preserve">устранить </w:t>
      </w:r>
      <w:r w:rsidR="00844AE7">
        <w:t>подобный</w:t>
      </w:r>
      <w:r w:rsidR="00A506DA">
        <w:t xml:space="preserve"> дисбаланс и подобную форму неравенства, </w:t>
      </w:r>
      <w:r w:rsidR="00844AE7">
        <w:t>базирующи</w:t>
      </w:r>
      <w:r w:rsidR="00A87B2D">
        <w:t>е</w:t>
      </w:r>
      <w:r w:rsidR="00844AE7">
        <w:t>ся</w:t>
      </w:r>
      <w:r w:rsidR="00A506DA">
        <w:t xml:space="preserve"> на</w:t>
      </w:r>
      <w:r w:rsidR="00F6351E">
        <w:t xml:space="preserve"> различиях по</w:t>
      </w:r>
      <w:r w:rsidR="00A506DA">
        <w:t xml:space="preserve"> </w:t>
      </w:r>
      <w:r w:rsidR="00F6351E">
        <w:t>цве</w:t>
      </w:r>
      <w:r w:rsidR="00A506DA">
        <w:t>т</w:t>
      </w:r>
      <w:r w:rsidR="00F6351E">
        <w:t xml:space="preserve">у </w:t>
      </w:r>
      <w:r w:rsidR="00A506DA">
        <w:t xml:space="preserve">кожи или </w:t>
      </w:r>
      <w:r w:rsidR="00F6351E">
        <w:t xml:space="preserve">по принципу </w:t>
      </w:r>
      <w:r w:rsidR="00A506DA">
        <w:t xml:space="preserve">расовой </w:t>
      </w:r>
      <w:r w:rsidR="00844AE7">
        <w:t>принадлежности</w:t>
      </w:r>
      <w:r w:rsidR="00A506DA">
        <w:t xml:space="preserve">? По </w:t>
      </w:r>
      <w:r w:rsidR="00A87B2D">
        <w:t>утверждениям</w:t>
      </w:r>
      <w:r w:rsidR="00A506DA">
        <w:t xml:space="preserve"> различных независимых источников, </w:t>
      </w:r>
      <w:r w:rsidR="00F6351E">
        <w:t xml:space="preserve">несмотря на то, что, формально, </w:t>
      </w:r>
      <w:r w:rsidR="00A87B2D" w:rsidRPr="00A87B2D">
        <w:t>рабство</w:t>
      </w:r>
      <w:r w:rsidR="00F6351E" w:rsidRPr="00A87B2D">
        <w:t xml:space="preserve"> в Мавритании было отменено в 1981 году, оно продолжает существовать в стране</w:t>
      </w:r>
      <w:r w:rsidR="000F5B34">
        <w:t xml:space="preserve">. </w:t>
      </w:r>
      <w:r w:rsidR="00F6351E" w:rsidRPr="00A87B2D">
        <w:t xml:space="preserve"> Каким</w:t>
      </w:r>
      <w:r w:rsidR="00F6351E">
        <w:t xml:space="preserve"> образом </w:t>
      </w:r>
      <w:r w:rsidR="00A87B2D">
        <w:t>правительство</w:t>
      </w:r>
      <w:r w:rsidR="00F6351E">
        <w:t xml:space="preserve"> ведет </w:t>
      </w:r>
      <w:r w:rsidR="00A87B2D">
        <w:t>борьбу</w:t>
      </w:r>
      <w:r w:rsidR="00F6351E">
        <w:t xml:space="preserve"> с этим явлением, </w:t>
      </w:r>
      <w:r w:rsidR="009B16A9">
        <w:t>противоречащим статье 1 Конвенции</w:t>
      </w:r>
      <w:r w:rsidR="00F6351E">
        <w:t xml:space="preserve"> и </w:t>
      </w:r>
      <w:r w:rsidR="00B20BC4">
        <w:t>соблюдени</w:t>
      </w:r>
      <w:r w:rsidR="009B16A9">
        <w:t>ю</w:t>
      </w:r>
      <w:r w:rsidR="00B20BC4">
        <w:t xml:space="preserve"> большинства прав, обозначенных в этом документе? Наконец, г-н </w:t>
      </w:r>
      <w:proofErr w:type="spellStart"/>
      <w:r w:rsidR="00B20BC4">
        <w:t>ван</w:t>
      </w:r>
      <w:proofErr w:type="spellEnd"/>
      <w:r w:rsidR="00B20BC4">
        <w:t xml:space="preserve"> </w:t>
      </w:r>
      <w:proofErr w:type="spellStart"/>
      <w:r w:rsidR="00B20BC4">
        <w:t>Бовен</w:t>
      </w:r>
      <w:proofErr w:type="spellEnd"/>
      <w:r w:rsidR="00B20BC4">
        <w:t xml:space="preserve"> озадачен</w:t>
      </w:r>
      <w:r w:rsidR="009B16A9">
        <w:t xml:space="preserve"> в связи с заключительными положениями</w:t>
      </w:r>
      <w:r w:rsidR="00B20BC4">
        <w:t xml:space="preserve"> доклада</w:t>
      </w:r>
      <w:r w:rsidR="000F5B34">
        <w:t xml:space="preserve">. </w:t>
      </w:r>
      <w:r w:rsidR="00B20BC4">
        <w:t xml:space="preserve"> Он не пони</w:t>
      </w:r>
      <w:r w:rsidR="00A8104D">
        <w:t>мает, как следует понимать</w:t>
      </w:r>
      <w:r w:rsidR="00B20BC4">
        <w:t xml:space="preserve"> фраз</w:t>
      </w:r>
      <w:r w:rsidR="00A8104D">
        <w:t>у</w:t>
      </w:r>
      <w:r w:rsidR="00B20BC4">
        <w:t xml:space="preserve"> </w:t>
      </w:r>
      <w:r w:rsidR="00D3091E">
        <w:t>"</w:t>
      </w:r>
      <w:r w:rsidR="00AB7F07">
        <w:t>социальные отношения, характерные для классических племен</w:t>
      </w:r>
      <w:r w:rsidR="00DB0DE1">
        <w:t xml:space="preserve">ных традиций, иногда порождали </w:t>
      </w:r>
      <w:r w:rsidR="00AB7F07">
        <w:t xml:space="preserve">ряд </w:t>
      </w:r>
      <w:r w:rsidR="00120342">
        <w:t>старых</w:t>
      </w:r>
      <w:r w:rsidR="00AB7F07">
        <w:t xml:space="preserve"> </w:t>
      </w:r>
      <w:r w:rsidR="00D3091E">
        <w:t>"</w:t>
      </w:r>
      <w:r w:rsidR="00AB7F07">
        <w:t>симптомов</w:t>
      </w:r>
      <w:r w:rsidR="00D3091E">
        <w:t>"</w:t>
      </w:r>
      <w:r w:rsidR="00AB7F07">
        <w:t xml:space="preserve"> </w:t>
      </w:r>
      <w:r w:rsidR="00B20BC4">
        <w:t>(пункт 197)</w:t>
      </w:r>
      <w:r w:rsidR="000F5B34">
        <w:t xml:space="preserve">. </w:t>
      </w:r>
      <w:r w:rsidR="00B20BC4">
        <w:t xml:space="preserve"> Что подразумевает </w:t>
      </w:r>
      <w:r w:rsidR="00AD514B">
        <w:t>государство-участник, говоря</w:t>
      </w:r>
      <w:r w:rsidR="00B20BC4">
        <w:t xml:space="preserve"> о том, что эта ситуация, которая </w:t>
      </w:r>
      <w:r w:rsidR="00D3091E">
        <w:t>"</w:t>
      </w:r>
      <w:r w:rsidR="008E572F">
        <w:t xml:space="preserve">вызвана, главным образом, причинами экономического или политического характера, нежели </w:t>
      </w:r>
      <w:r w:rsidR="00B20BC4">
        <w:t>разумн</w:t>
      </w:r>
      <w:r w:rsidR="008E572F">
        <w:t>ым</w:t>
      </w:r>
      <w:r w:rsidR="00B20BC4">
        <w:t xml:space="preserve"> со</w:t>
      </w:r>
      <w:r w:rsidR="008E572F">
        <w:t>ц</w:t>
      </w:r>
      <w:r w:rsidR="00B20BC4">
        <w:t>иальн</w:t>
      </w:r>
      <w:r w:rsidR="008E572F">
        <w:t>ым</w:t>
      </w:r>
      <w:r w:rsidR="00B20BC4">
        <w:t xml:space="preserve"> замысл</w:t>
      </w:r>
      <w:r w:rsidR="008E572F">
        <w:t>ом</w:t>
      </w:r>
      <w:r w:rsidR="00D3091E">
        <w:t>"</w:t>
      </w:r>
      <w:r w:rsidR="00412685">
        <w:t xml:space="preserve">, </w:t>
      </w:r>
      <w:r w:rsidR="00D3091E">
        <w:t>"</w:t>
      </w:r>
      <w:r w:rsidR="0074469B">
        <w:t>исчезла</w:t>
      </w:r>
      <w:r w:rsidR="00B20BC4">
        <w:t xml:space="preserve">, в </w:t>
      </w:r>
      <w:r w:rsidR="00412685">
        <w:t>частности</w:t>
      </w:r>
      <w:r w:rsidR="00B20BC4">
        <w:t xml:space="preserve">, под влиянием включения в </w:t>
      </w:r>
      <w:r w:rsidR="00412685">
        <w:t>процесс</w:t>
      </w:r>
      <w:r w:rsidR="00B20BC4">
        <w:t xml:space="preserve"> органов государственной власти</w:t>
      </w:r>
      <w:r w:rsidR="00D3091E">
        <w:t>"</w:t>
      </w:r>
      <w:r w:rsidR="0074469B">
        <w:t xml:space="preserve"> (пункты</w:t>
      </w:r>
      <w:r w:rsidR="000F5B34">
        <w:rPr>
          <w:lang w:val="en-US"/>
        </w:rPr>
        <w:t> </w:t>
      </w:r>
      <w:r w:rsidR="00745462">
        <w:t>198 и 199)</w:t>
      </w:r>
      <w:r w:rsidR="000F5B34">
        <w:t xml:space="preserve">. </w:t>
      </w:r>
      <w:r w:rsidR="00745462">
        <w:t xml:space="preserve"> Он с трудом допускает, что вмешательство правительства могло привести к настолько пагубным для страны последствиям! Не могла бы </w:t>
      </w:r>
      <w:r w:rsidR="00412685">
        <w:t>делегация</w:t>
      </w:r>
      <w:r w:rsidR="00745462">
        <w:t xml:space="preserve"> внести </w:t>
      </w:r>
      <w:r w:rsidR="00F636EC">
        <w:t xml:space="preserve">свои </w:t>
      </w:r>
      <w:r w:rsidR="00745462">
        <w:t>разъяснения на этот счет?</w:t>
      </w:r>
    </w:p>
    <w:p w:rsidR="00745462" w:rsidRDefault="00745462" w:rsidP="00DF46D9"/>
    <w:p w:rsidR="00745462" w:rsidRDefault="00745462" w:rsidP="00DF46D9">
      <w:r>
        <w:t>61</w:t>
      </w:r>
      <w:r w:rsidR="000F5B34">
        <w:t xml:space="preserve">. </w:t>
      </w:r>
      <w:r>
        <w:tab/>
        <w:t xml:space="preserve">В заключение, г-н </w:t>
      </w:r>
      <w:proofErr w:type="spellStart"/>
      <w:r>
        <w:t>ван</w:t>
      </w:r>
      <w:proofErr w:type="spellEnd"/>
      <w:r>
        <w:t xml:space="preserve"> </w:t>
      </w:r>
      <w:proofErr w:type="spellStart"/>
      <w:r>
        <w:t>Бовен</w:t>
      </w:r>
      <w:proofErr w:type="spellEnd"/>
      <w:r>
        <w:t xml:space="preserve"> просит делегацию представить Комитету сведения относительно </w:t>
      </w:r>
      <w:r w:rsidR="00CD1257">
        <w:t>созданно</w:t>
      </w:r>
      <w:r w:rsidR="00F636EC">
        <w:t>й</w:t>
      </w:r>
      <w:r w:rsidR="00CD1257">
        <w:t xml:space="preserve"> в 1998 году </w:t>
      </w:r>
      <w:r w:rsidR="00F636EC">
        <w:t>Комисси</w:t>
      </w:r>
      <w:r w:rsidR="00DB0DE1">
        <w:t>и</w:t>
      </w:r>
      <w:r w:rsidR="00F636EC">
        <w:t xml:space="preserve"> по правам человека, по вопросам борьбы с бедностью и интеграции</w:t>
      </w:r>
      <w:r w:rsidR="00E131FB">
        <w:t xml:space="preserve"> </w:t>
      </w:r>
      <w:r w:rsidR="00CD1257">
        <w:t>(пункт 201)</w:t>
      </w:r>
      <w:r w:rsidR="000F5B34">
        <w:t xml:space="preserve">. </w:t>
      </w:r>
    </w:p>
    <w:p w:rsidR="00CD1257" w:rsidRDefault="00CD1257" w:rsidP="00DF46D9"/>
    <w:p w:rsidR="00CD1257" w:rsidRDefault="00CD1257" w:rsidP="00DF46D9">
      <w:r>
        <w:t>62</w:t>
      </w:r>
      <w:r w:rsidR="000F5B34">
        <w:t xml:space="preserve">. </w:t>
      </w:r>
      <w:r>
        <w:tab/>
      </w:r>
      <w:r w:rsidRPr="002D656F">
        <w:rPr>
          <w:u w:val="single"/>
        </w:rPr>
        <w:t xml:space="preserve">Г-н </w:t>
      </w:r>
      <w:proofErr w:type="spellStart"/>
      <w:r w:rsidRPr="002D656F">
        <w:rPr>
          <w:u w:val="single"/>
        </w:rPr>
        <w:t>ЮТСИС</w:t>
      </w:r>
      <w:proofErr w:type="spellEnd"/>
      <w:r>
        <w:t xml:space="preserve">, в свою очередь, присоединяется к положительного </w:t>
      </w:r>
      <w:r w:rsidR="00F636EC">
        <w:t>рода</w:t>
      </w:r>
      <w:r>
        <w:t xml:space="preserve"> замечаниям, высказанным г-ном Валенсия </w:t>
      </w:r>
      <w:proofErr w:type="spellStart"/>
      <w:r>
        <w:t>Родригесом</w:t>
      </w:r>
      <w:proofErr w:type="spellEnd"/>
      <w:r>
        <w:t xml:space="preserve">, г-ном </w:t>
      </w:r>
      <w:proofErr w:type="spellStart"/>
      <w:r>
        <w:t>Л</w:t>
      </w:r>
      <w:r w:rsidR="006A66F2">
        <w:t>ечуг</w:t>
      </w:r>
      <w:r w:rsidR="00F636EC">
        <w:t>а</w:t>
      </w:r>
      <w:proofErr w:type="spellEnd"/>
      <w:r w:rsidR="00F636EC">
        <w:t xml:space="preserve"> </w:t>
      </w:r>
      <w:proofErr w:type="spellStart"/>
      <w:r w:rsidR="00F636EC">
        <w:t>Эвиа</w:t>
      </w:r>
      <w:proofErr w:type="spellEnd"/>
      <w:r w:rsidR="00F636EC">
        <w:t xml:space="preserve"> и г-ном </w:t>
      </w:r>
      <w:proofErr w:type="spellStart"/>
      <w:r w:rsidR="00F636EC">
        <w:t>Шерифисом</w:t>
      </w:r>
      <w:proofErr w:type="spellEnd"/>
      <w:r w:rsidR="00F636EC">
        <w:t xml:space="preserve"> </w:t>
      </w:r>
      <w:r>
        <w:t>в связи с докладом Мавритании</w:t>
      </w:r>
      <w:r w:rsidR="000F5B34">
        <w:t xml:space="preserve">. </w:t>
      </w:r>
      <w:r>
        <w:t xml:space="preserve"> Он также говорит о том, что высокой оценки заслуживает исчерпывающий и сбалансированный доклад г-на де </w:t>
      </w:r>
      <w:proofErr w:type="spellStart"/>
      <w:r>
        <w:t>Гутта</w:t>
      </w:r>
      <w:proofErr w:type="spellEnd"/>
      <w:r>
        <w:t xml:space="preserve"> относительно Мавритании</w:t>
      </w:r>
      <w:r w:rsidR="000F5B34">
        <w:t xml:space="preserve">. </w:t>
      </w:r>
      <w:r>
        <w:t xml:space="preserve"> Он добавляет, что Комитету было бы полезно получить сведения о том, </w:t>
      </w:r>
      <w:r w:rsidR="00F47DAA">
        <w:t>на кого распространяется действие прог</w:t>
      </w:r>
      <w:r w:rsidR="0070406C">
        <w:t>рамм по борьбе  с бедностью и не</w:t>
      </w:r>
      <w:r w:rsidR="00F47DAA">
        <w:t>грамотностью, введенн</w:t>
      </w:r>
      <w:r w:rsidR="00F636EC">
        <w:t>ых</w:t>
      </w:r>
      <w:r w:rsidR="00F47DAA">
        <w:t xml:space="preserve"> в действие правительством</w:t>
      </w:r>
      <w:r w:rsidR="000F5B34">
        <w:t xml:space="preserve">. </w:t>
      </w:r>
      <w:r w:rsidR="00F47DAA">
        <w:t xml:space="preserve"> Для каких социальных групп или, при необходимости, регионов, предназначены данные программы? Кроме того, какими </w:t>
      </w:r>
      <w:r w:rsidR="00F636EC">
        <w:t>социальными</w:t>
      </w:r>
      <w:r w:rsidR="00F47DAA">
        <w:t xml:space="preserve"> группами страны контролируют</w:t>
      </w:r>
      <w:r w:rsidR="00F636EC">
        <w:t xml:space="preserve">ся и, соответственно, управляются, </w:t>
      </w:r>
      <w:r w:rsidR="00F47DAA">
        <w:t xml:space="preserve">основные </w:t>
      </w:r>
      <w:r w:rsidR="00F636EC">
        <w:t>средства</w:t>
      </w:r>
      <w:r w:rsidR="00F47DAA">
        <w:t xml:space="preserve"> массовой </w:t>
      </w:r>
      <w:r w:rsidR="00F636EC">
        <w:t>информации</w:t>
      </w:r>
      <w:r w:rsidR="00F47DAA">
        <w:t>?</w:t>
      </w:r>
    </w:p>
    <w:p w:rsidR="00F47DAA" w:rsidRDefault="00F47DAA" w:rsidP="00DF46D9"/>
    <w:p w:rsidR="00F47DAA" w:rsidRDefault="00F47DAA" w:rsidP="00DF46D9">
      <w:r>
        <w:t>63</w:t>
      </w:r>
      <w:r w:rsidR="000F5B34">
        <w:t xml:space="preserve">. </w:t>
      </w:r>
      <w:r>
        <w:tab/>
        <w:t>Г-</w:t>
      </w:r>
      <w:r w:rsidR="002D656F">
        <w:t>н</w:t>
      </w:r>
      <w:r>
        <w:t xml:space="preserve"> </w:t>
      </w:r>
      <w:proofErr w:type="spellStart"/>
      <w:r>
        <w:t>Ютсис</w:t>
      </w:r>
      <w:proofErr w:type="spellEnd"/>
      <w:r>
        <w:t xml:space="preserve"> приводит выдержки из ежедневной швейцарской газеты </w:t>
      </w:r>
      <w:r w:rsidR="00FB0319">
        <w:t>"</w:t>
      </w:r>
      <w:proofErr w:type="spellStart"/>
      <w:r>
        <w:t>Трибюн</w:t>
      </w:r>
      <w:proofErr w:type="spellEnd"/>
      <w:r>
        <w:t xml:space="preserve"> де </w:t>
      </w:r>
      <w:proofErr w:type="spellStart"/>
      <w:r>
        <w:t>Женев</w:t>
      </w:r>
      <w:proofErr w:type="spellEnd"/>
      <w:r w:rsidR="00FB0319">
        <w:t>"</w:t>
      </w:r>
      <w:r>
        <w:t xml:space="preserve"> (</w:t>
      </w:r>
      <w:r>
        <w:rPr>
          <w:lang w:val="en-US"/>
        </w:rPr>
        <w:t>Tribune</w:t>
      </w:r>
      <w:r w:rsidRPr="00F47DAA">
        <w:t xml:space="preserve"> </w:t>
      </w:r>
      <w:r>
        <w:rPr>
          <w:lang w:val="en-US"/>
        </w:rPr>
        <w:t>de</w:t>
      </w:r>
      <w:r w:rsidRPr="00F47DAA">
        <w:t xml:space="preserve"> </w:t>
      </w:r>
      <w:r>
        <w:rPr>
          <w:lang w:val="en-US"/>
        </w:rPr>
        <w:t>Gen</w:t>
      </w:r>
      <w:proofErr w:type="spellStart"/>
      <w:r w:rsidRPr="00F47DAA">
        <w:t>è</w:t>
      </w:r>
      <w:r>
        <w:rPr>
          <w:lang w:val="en-US"/>
        </w:rPr>
        <w:t>ve</w:t>
      </w:r>
      <w:proofErr w:type="spellEnd"/>
      <w:r>
        <w:t xml:space="preserve">) от 2 марта 1999 года и просит </w:t>
      </w:r>
      <w:r w:rsidR="00541BAA">
        <w:t>правительство</w:t>
      </w:r>
      <w:r>
        <w:t xml:space="preserve"> Мавритании </w:t>
      </w:r>
      <w:r w:rsidR="00541BAA">
        <w:t>включить</w:t>
      </w:r>
      <w:r>
        <w:t xml:space="preserve"> в свой </w:t>
      </w:r>
      <w:r w:rsidR="00541BAA">
        <w:t>следующий</w:t>
      </w:r>
      <w:r>
        <w:t xml:space="preserve"> доклад разъяснение о том, верно ли, что из 22 комиссариатов полиции только 1 управляется чернокожим</w:t>
      </w:r>
      <w:r w:rsidR="00F02869">
        <w:t xml:space="preserve"> гражданином</w:t>
      </w:r>
      <w:r w:rsidR="000F5B34">
        <w:t xml:space="preserve">. </w:t>
      </w:r>
      <w:r w:rsidR="0042388A">
        <w:t xml:space="preserve"> Подобное разъяснение поможет Комитету точнее оценить степень представленности чернокожих жителей страны на </w:t>
      </w:r>
      <w:r w:rsidR="00541BAA">
        <w:t>ответственных</w:t>
      </w:r>
      <w:r w:rsidR="0042388A">
        <w:t xml:space="preserve"> постах</w:t>
      </w:r>
      <w:r w:rsidR="000F5B34">
        <w:t xml:space="preserve">. </w:t>
      </w:r>
      <w:r w:rsidR="0042388A">
        <w:t xml:space="preserve"> В заключение, он хотел бы знать, каким образом </w:t>
      </w:r>
      <w:r w:rsidR="00541BAA">
        <w:t xml:space="preserve">гарантируется </w:t>
      </w:r>
      <w:r w:rsidR="0042388A">
        <w:t xml:space="preserve">независимость судебной власти от исполнительной (пункт 64), если </w:t>
      </w:r>
      <w:r w:rsidR="00541BAA">
        <w:t>из</w:t>
      </w:r>
      <w:r w:rsidR="0042388A">
        <w:t>вестно</w:t>
      </w:r>
      <w:r w:rsidR="008411FF">
        <w:t xml:space="preserve">, </w:t>
      </w:r>
      <w:r w:rsidR="0042388A">
        <w:t xml:space="preserve">что Высший совет магистратуры </w:t>
      </w:r>
      <w:r w:rsidR="00541BAA">
        <w:t>возглавляет</w:t>
      </w:r>
      <w:r w:rsidR="008411FF">
        <w:t>ся</w:t>
      </w:r>
      <w:r w:rsidR="00541BAA">
        <w:t xml:space="preserve"> президент</w:t>
      </w:r>
      <w:r w:rsidR="008411FF">
        <w:t>ом</w:t>
      </w:r>
      <w:r w:rsidR="00541BAA">
        <w:t xml:space="preserve"> Республики (пункт</w:t>
      </w:r>
      <w:r w:rsidR="000F5B34">
        <w:rPr>
          <w:lang w:val="en-US"/>
        </w:rPr>
        <w:t> </w:t>
      </w:r>
      <w:r w:rsidR="00541BAA">
        <w:t>65)</w:t>
      </w:r>
      <w:r w:rsidR="000F5B34">
        <w:t xml:space="preserve">. </w:t>
      </w:r>
      <w:r w:rsidR="00541BAA">
        <w:t xml:space="preserve"> Каким образом Мавритания совмещает эти две принципиально противоположные </w:t>
      </w:r>
      <w:r w:rsidR="006E3388">
        <w:t>функции?</w:t>
      </w:r>
    </w:p>
    <w:p w:rsidR="006E3388" w:rsidRDefault="006E3388" w:rsidP="00DF46D9"/>
    <w:p w:rsidR="006E3388" w:rsidRDefault="006E3388" w:rsidP="00DF46D9">
      <w:r>
        <w:t>64</w:t>
      </w:r>
      <w:r w:rsidR="000F5B34">
        <w:t xml:space="preserve">. </w:t>
      </w:r>
      <w:r>
        <w:tab/>
      </w:r>
      <w:r w:rsidRPr="002D656F">
        <w:rPr>
          <w:u w:val="single"/>
        </w:rPr>
        <w:t>ПРЕДСЕДАТЕЛЬ</w:t>
      </w:r>
      <w:r>
        <w:t xml:space="preserve"> говорит, что члены Комитета смогут </w:t>
      </w:r>
      <w:r w:rsidR="00706E31">
        <w:t>зада</w:t>
      </w:r>
      <w:r>
        <w:t xml:space="preserve">ть свои вопросы представителям делегации Мавритании во время следующего </w:t>
      </w:r>
      <w:r w:rsidR="008411FF">
        <w:t>заседания</w:t>
      </w:r>
      <w:r w:rsidR="000F5B34">
        <w:t xml:space="preserve">. </w:t>
      </w:r>
    </w:p>
    <w:p w:rsidR="006E3388" w:rsidRDefault="006E3388" w:rsidP="00DF46D9"/>
    <w:p w:rsidR="00120C8D" w:rsidRPr="006E3388" w:rsidRDefault="006E3388">
      <w:r>
        <w:t>65</w:t>
      </w:r>
      <w:r w:rsidR="000F5B34">
        <w:t xml:space="preserve">. </w:t>
      </w:r>
      <w:r>
        <w:tab/>
      </w:r>
      <w:r w:rsidR="00120C8D">
        <w:rPr>
          <w:i/>
          <w:iCs/>
        </w:rPr>
        <w:t xml:space="preserve">Делегация </w:t>
      </w:r>
      <w:r>
        <w:rPr>
          <w:i/>
          <w:iCs/>
        </w:rPr>
        <w:t>Мавритании</w:t>
      </w:r>
      <w:r w:rsidR="00120C8D">
        <w:rPr>
          <w:i/>
          <w:iCs/>
        </w:rPr>
        <w:t xml:space="preserve"> покидает места за столом Комитета</w:t>
      </w:r>
      <w:r w:rsidR="000F5B34">
        <w:rPr>
          <w:i/>
          <w:iCs/>
        </w:rPr>
        <w:t xml:space="preserve">. </w:t>
      </w:r>
    </w:p>
    <w:p w:rsidR="00120C8D" w:rsidRDefault="00120C8D">
      <w:pPr>
        <w:rPr>
          <w:i/>
          <w:iCs/>
        </w:rPr>
      </w:pPr>
    </w:p>
    <w:p w:rsidR="00120C8D" w:rsidRDefault="00120C8D">
      <w:pPr>
        <w:jc w:val="center"/>
        <w:rPr>
          <w:i/>
          <w:iCs/>
        </w:rPr>
      </w:pPr>
      <w:r>
        <w:rPr>
          <w:i/>
          <w:iCs/>
        </w:rPr>
        <w:t>Заседание закрывается в 1</w:t>
      </w:r>
      <w:r w:rsidR="006E3388">
        <w:rPr>
          <w:i/>
          <w:iCs/>
        </w:rPr>
        <w:t>8</w:t>
      </w:r>
      <w:r>
        <w:rPr>
          <w:i/>
          <w:iCs/>
        </w:rPr>
        <w:t xml:space="preserve"> час</w:t>
      </w:r>
      <w:r w:rsidR="000F5B34">
        <w:rPr>
          <w:i/>
          <w:iCs/>
        </w:rPr>
        <w:t xml:space="preserve">. </w:t>
      </w:r>
      <w:r>
        <w:rPr>
          <w:i/>
          <w:iCs/>
        </w:rPr>
        <w:t xml:space="preserve"> </w:t>
      </w:r>
      <w:r w:rsidR="006E3388">
        <w:rPr>
          <w:i/>
          <w:iCs/>
        </w:rPr>
        <w:t>10</w:t>
      </w:r>
      <w:r>
        <w:rPr>
          <w:i/>
          <w:iCs/>
        </w:rPr>
        <w:t xml:space="preserve"> мин</w:t>
      </w:r>
      <w:r w:rsidR="000F5B34">
        <w:rPr>
          <w:i/>
          <w:iCs/>
        </w:rPr>
        <w:t xml:space="preserve">. </w:t>
      </w:r>
    </w:p>
    <w:p w:rsidR="00120C8D" w:rsidRDefault="00120C8D" w:rsidP="0065120E">
      <w:pPr>
        <w:rPr>
          <w:color w:val="FF0000"/>
        </w:rPr>
      </w:pPr>
    </w:p>
    <w:p w:rsidR="00E6776F" w:rsidRPr="0065120E" w:rsidRDefault="00E6776F" w:rsidP="00E6776F">
      <w:pPr>
        <w:jc w:val="center"/>
        <w:rPr>
          <w:color w:val="FF0000"/>
        </w:rPr>
      </w:pPr>
      <w:r w:rsidRPr="00745462">
        <w:rPr>
          <w:lang w:val="en-US"/>
        </w:rPr>
        <w:t>-------</w:t>
      </w:r>
    </w:p>
    <w:p w:rsidR="00E6776F" w:rsidRDefault="00E6776F" w:rsidP="0065120E">
      <w:pPr>
        <w:rPr>
          <w:color w:val="FF0000"/>
        </w:rPr>
      </w:pPr>
    </w:p>
    <w:sectPr w:rsidR="00E6776F" w:rsidSect="00C97635">
      <w:headerReference w:type="even" r:id="rId12"/>
      <w:headerReference w:type="default" r:id="rId13"/>
      <w:footerReference w:type="even" r:id="rId14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4D5" w:rsidRDefault="008F74D5">
      <w:pPr>
        <w:spacing w:line="240" w:lineRule="auto"/>
      </w:pPr>
      <w:r>
        <w:separator/>
      </w:r>
    </w:p>
  </w:endnote>
  <w:endnote w:type="continuationSeparator" w:id="0">
    <w:p w:rsidR="008F74D5" w:rsidRDefault="008F74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4D5" w:rsidRDefault="008F74D5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4D5" w:rsidRDefault="008F74D5">
      <w:pPr>
        <w:spacing w:line="240" w:lineRule="auto"/>
      </w:pPr>
      <w:r>
        <w:separator/>
      </w:r>
    </w:p>
  </w:footnote>
  <w:footnote w:type="continuationSeparator" w:id="0">
    <w:p w:rsidR="008F74D5" w:rsidRDefault="008F74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4D5" w:rsidRDefault="008F74D5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CERD/C/SR.1340</w:t>
    </w:r>
  </w:p>
  <w:p w:rsidR="008F74D5" w:rsidRDefault="008F74D5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216AA">
      <w:rPr>
        <w:rStyle w:val="PageNumber"/>
        <w:noProof/>
      </w:rPr>
      <w:t>2</w:t>
    </w:r>
    <w:r>
      <w:rPr>
        <w:rStyle w:val="PageNumber"/>
      </w:rPr>
      <w:fldChar w:fldCharType="end"/>
    </w:r>
  </w:p>
  <w:p w:rsidR="008F74D5" w:rsidRDefault="008F74D5">
    <w:pPr>
      <w:pStyle w:val="Header"/>
      <w:tabs>
        <w:tab w:val="left" w:pos="6237"/>
      </w:tabs>
      <w:rPr>
        <w:rStyle w:val="PageNumber"/>
        <w:lang w:val="en-US"/>
      </w:rPr>
    </w:pPr>
  </w:p>
  <w:p w:rsidR="008F74D5" w:rsidRDefault="008F74D5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4D5" w:rsidRDefault="008F74D5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CERD/C/SR.1575</w:t>
    </w:r>
  </w:p>
  <w:p w:rsidR="008F74D5" w:rsidRDefault="008F74D5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3796A">
      <w:rPr>
        <w:rStyle w:val="PageNumber"/>
        <w:noProof/>
      </w:rPr>
      <w:t>19</w:t>
    </w:r>
    <w:r>
      <w:rPr>
        <w:rStyle w:val="PageNumber"/>
      </w:rPr>
      <w:fldChar w:fldCharType="end"/>
    </w:r>
  </w:p>
  <w:p w:rsidR="008F74D5" w:rsidRDefault="008F74D5">
    <w:pPr>
      <w:pStyle w:val="Header"/>
      <w:tabs>
        <w:tab w:val="left" w:pos="6237"/>
      </w:tabs>
      <w:rPr>
        <w:rStyle w:val="PageNumber"/>
        <w:lang w:val="en-US"/>
      </w:rPr>
    </w:pPr>
  </w:p>
  <w:p w:rsidR="008F74D5" w:rsidRDefault="008F74D5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A754C6F"/>
    <w:multiLevelType w:val="hybridMultilevel"/>
    <w:tmpl w:val="8F0AE3FC"/>
    <w:lvl w:ilvl="0" w:tplc="038A3346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06C0"/>
    <w:rsid w:val="0000314F"/>
    <w:rsid w:val="000135A7"/>
    <w:rsid w:val="00017344"/>
    <w:rsid w:val="000216AA"/>
    <w:rsid w:val="000225FE"/>
    <w:rsid w:val="0003006C"/>
    <w:rsid w:val="0003188C"/>
    <w:rsid w:val="00037331"/>
    <w:rsid w:val="00047910"/>
    <w:rsid w:val="00050E10"/>
    <w:rsid w:val="00051B8F"/>
    <w:rsid w:val="00052F35"/>
    <w:rsid w:val="000626A7"/>
    <w:rsid w:val="000626C4"/>
    <w:rsid w:val="00070D92"/>
    <w:rsid w:val="00074A86"/>
    <w:rsid w:val="0007517E"/>
    <w:rsid w:val="00084341"/>
    <w:rsid w:val="00084874"/>
    <w:rsid w:val="00091296"/>
    <w:rsid w:val="00097047"/>
    <w:rsid w:val="000A0824"/>
    <w:rsid w:val="000B5810"/>
    <w:rsid w:val="000C6CCD"/>
    <w:rsid w:val="000D6036"/>
    <w:rsid w:val="000D6B91"/>
    <w:rsid w:val="000D6D6E"/>
    <w:rsid w:val="000E3824"/>
    <w:rsid w:val="000F1FBE"/>
    <w:rsid w:val="000F3511"/>
    <w:rsid w:val="000F5B34"/>
    <w:rsid w:val="000F63DF"/>
    <w:rsid w:val="000F79BB"/>
    <w:rsid w:val="00104039"/>
    <w:rsid w:val="00110A5B"/>
    <w:rsid w:val="00111B9C"/>
    <w:rsid w:val="00114315"/>
    <w:rsid w:val="001165C7"/>
    <w:rsid w:val="00120342"/>
    <w:rsid w:val="00120C8D"/>
    <w:rsid w:val="00121C05"/>
    <w:rsid w:val="00121D33"/>
    <w:rsid w:val="00121D9C"/>
    <w:rsid w:val="001223E1"/>
    <w:rsid w:val="001268B5"/>
    <w:rsid w:val="001320EE"/>
    <w:rsid w:val="0013343D"/>
    <w:rsid w:val="001357CD"/>
    <w:rsid w:val="00136E18"/>
    <w:rsid w:val="00136EC5"/>
    <w:rsid w:val="0013791C"/>
    <w:rsid w:val="001406C0"/>
    <w:rsid w:val="00141F89"/>
    <w:rsid w:val="00142E25"/>
    <w:rsid w:val="00145FCA"/>
    <w:rsid w:val="00147558"/>
    <w:rsid w:val="001565CE"/>
    <w:rsid w:val="0016541D"/>
    <w:rsid w:val="0016752C"/>
    <w:rsid w:val="00171D49"/>
    <w:rsid w:val="00172E9D"/>
    <w:rsid w:val="001815B4"/>
    <w:rsid w:val="00181D20"/>
    <w:rsid w:val="00184ECC"/>
    <w:rsid w:val="00196B3E"/>
    <w:rsid w:val="001A03EF"/>
    <w:rsid w:val="001A12A3"/>
    <w:rsid w:val="001A17BC"/>
    <w:rsid w:val="001A23A6"/>
    <w:rsid w:val="001A4AD4"/>
    <w:rsid w:val="001A4BA6"/>
    <w:rsid w:val="001A5808"/>
    <w:rsid w:val="001B3BE5"/>
    <w:rsid w:val="001B47A9"/>
    <w:rsid w:val="001C177E"/>
    <w:rsid w:val="001C2072"/>
    <w:rsid w:val="001C24D7"/>
    <w:rsid w:val="001C4625"/>
    <w:rsid w:val="001C491E"/>
    <w:rsid w:val="001C66B1"/>
    <w:rsid w:val="001D54AF"/>
    <w:rsid w:val="001D604C"/>
    <w:rsid w:val="001E0717"/>
    <w:rsid w:val="001E7613"/>
    <w:rsid w:val="001F0353"/>
    <w:rsid w:val="001F3305"/>
    <w:rsid w:val="001F3F68"/>
    <w:rsid w:val="001F7BDC"/>
    <w:rsid w:val="0020441C"/>
    <w:rsid w:val="00205782"/>
    <w:rsid w:val="00214F72"/>
    <w:rsid w:val="002159FE"/>
    <w:rsid w:val="002240AA"/>
    <w:rsid w:val="0022589E"/>
    <w:rsid w:val="00227519"/>
    <w:rsid w:val="00232011"/>
    <w:rsid w:val="00241BC7"/>
    <w:rsid w:val="00251D43"/>
    <w:rsid w:val="00255B66"/>
    <w:rsid w:val="0026078B"/>
    <w:rsid w:val="00262B45"/>
    <w:rsid w:val="00271D0C"/>
    <w:rsid w:val="00273857"/>
    <w:rsid w:val="00277139"/>
    <w:rsid w:val="00281087"/>
    <w:rsid w:val="002909A5"/>
    <w:rsid w:val="002914EF"/>
    <w:rsid w:val="002943E3"/>
    <w:rsid w:val="0029476F"/>
    <w:rsid w:val="002A0310"/>
    <w:rsid w:val="002A1FA2"/>
    <w:rsid w:val="002A34E1"/>
    <w:rsid w:val="002A7815"/>
    <w:rsid w:val="002B0EF4"/>
    <w:rsid w:val="002B439E"/>
    <w:rsid w:val="002B67AE"/>
    <w:rsid w:val="002C01F4"/>
    <w:rsid w:val="002C3B08"/>
    <w:rsid w:val="002C4298"/>
    <w:rsid w:val="002C4D07"/>
    <w:rsid w:val="002C52BE"/>
    <w:rsid w:val="002C7E17"/>
    <w:rsid w:val="002D1E74"/>
    <w:rsid w:val="002D27C0"/>
    <w:rsid w:val="002D656F"/>
    <w:rsid w:val="002D7EB2"/>
    <w:rsid w:val="002E3123"/>
    <w:rsid w:val="002E445B"/>
    <w:rsid w:val="002F04BB"/>
    <w:rsid w:val="002F155C"/>
    <w:rsid w:val="0030072E"/>
    <w:rsid w:val="00300A1B"/>
    <w:rsid w:val="00303C1E"/>
    <w:rsid w:val="003049DC"/>
    <w:rsid w:val="00305312"/>
    <w:rsid w:val="003063D3"/>
    <w:rsid w:val="0030670A"/>
    <w:rsid w:val="00310C08"/>
    <w:rsid w:val="0031177F"/>
    <w:rsid w:val="003169DC"/>
    <w:rsid w:val="00317164"/>
    <w:rsid w:val="00322AC1"/>
    <w:rsid w:val="003248B6"/>
    <w:rsid w:val="0033207F"/>
    <w:rsid w:val="00332E5D"/>
    <w:rsid w:val="00346AC3"/>
    <w:rsid w:val="003502C6"/>
    <w:rsid w:val="00352097"/>
    <w:rsid w:val="00364425"/>
    <w:rsid w:val="0036696D"/>
    <w:rsid w:val="003740E1"/>
    <w:rsid w:val="00382DAF"/>
    <w:rsid w:val="00383159"/>
    <w:rsid w:val="00392007"/>
    <w:rsid w:val="00392300"/>
    <w:rsid w:val="00395FDA"/>
    <w:rsid w:val="003A0DE2"/>
    <w:rsid w:val="003A1899"/>
    <w:rsid w:val="003A31E6"/>
    <w:rsid w:val="003A5E7A"/>
    <w:rsid w:val="003B0211"/>
    <w:rsid w:val="003D22AC"/>
    <w:rsid w:val="003D2BE8"/>
    <w:rsid w:val="003D4285"/>
    <w:rsid w:val="003D68BC"/>
    <w:rsid w:val="003E6C22"/>
    <w:rsid w:val="003F04C3"/>
    <w:rsid w:val="003F2F31"/>
    <w:rsid w:val="00402E56"/>
    <w:rsid w:val="00403596"/>
    <w:rsid w:val="00403C9F"/>
    <w:rsid w:val="00405564"/>
    <w:rsid w:val="0041028D"/>
    <w:rsid w:val="0041124B"/>
    <w:rsid w:val="004118A8"/>
    <w:rsid w:val="00412685"/>
    <w:rsid w:val="00412A63"/>
    <w:rsid w:val="00415F6E"/>
    <w:rsid w:val="00416798"/>
    <w:rsid w:val="00420DF2"/>
    <w:rsid w:val="00422492"/>
    <w:rsid w:val="0042388A"/>
    <w:rsid w:val="0042697C"/>
    <w:rsid w:val="00434EA6"/>
    <w:rsid w:val="00436D67"/>
    <w:rsid w:val="004403C9"/>
    <w:rsid w:val="0044095D"/>
    <w:rsid w:val="00442FE7"/>
    <w:rsid w:val="0044709B"/>
    <w:rsid w:val="00447FF7"/>
    <w:rsid w:val="004724AE"/>
    <w:rsid w:val="004811EB"/>
    <w:rsid w:val="00494033"/>
    <w:rsid w:val="004A0E30"/>
    <w:rsid w:val="004A1301"/>
    <w:rsid w:val="004A2094"/>
    <w:rsid w:val="004A3B56"/>
    <w:rsid w:val="004A4FB0"/>
    <w:rsid w:val="004A6B6B"/>
    <w:rsid w:val="004A7A32"/>
    <w:rsid w:val="004B0861"/>
    <w:rsid w:val="004B1127"/>
    <w:rsid w:val="004B198B"/>
    <w:rsid w:val="004B5B41"/>
    <w:rsid w:val="004C50B8"/>
    <w:rsid w:val="004D0AE3"/>
    <w:rsid w:val="004E02B2"/>
    <w:rsid w:val="004E48F7"/>
    <w:rsid w:val="004E6E9A"/>
    <w:rsid w:val="004F1D9E"/>
    <w:rsid w:val="004F4531"/>
    <w:rsid w:val="004F5597"/>
    <w:rsid w:val="004F6298"/>
    <w:rsid w:val="005034DF"/>
    <w:rsid w:val="00504DE0"/>
    <w:rsid w:val="00507B30"/>
    <w:rsid w:val="00511BB0"/>
    <w:rsid w:val="005133D4"/>
    <w:rsid w:val="00522495"/>
    <w:rsid w:val="00525CC3"/>
    <w:rsid w:val="005332F2"/>
    <w:rsid w:val="00534C08"/>
    <w:rsid w:val="00541BAA"/>
    <w:rsid w:val="00542B5A"/>
    <w:rsid w:val="00555518"/>
    <w:rsid w:val="00562923"/>
    <w:rsid w:val="005631A8"/>
    <w:rsid w:val="00565162"/>
    <w:rsid w:val="00566F50"/>
    <w:rsid w:val="005701FE"/>
    <w:rsid w:val="00572B2C"/>
    <w:rsid w:val="005758C4"/>
    <w:rsid w:val="00575EAA"/>
    <w:rsid w:val="005779A3"/>
    <w:rsid w:val="00580BD6"/>
    <w:rsid w:val="00584D0B"/>
    <w:rsid w:val="005850EE"/>
    <w:rsid w:val="00586CA4"/>
    <w:rsid w:val="005A1F6F"/>
    <w:rsid w:val="005A37A0"/>
    <w:rsid w:val="005A79FE"/>
    <w:rsid w:val="005B2A1F"/>
    <w:rsid w:val="005B2D15"/>
    <w:rsid w:val="005B49AA"/>
    <w:rsid w:val="005B5D94"/>
    <w:rsid w:val="005B6431"/>
    <w:rsid w:val="005B73F0"/>
    <w:rsid w:val="005C0066"/>
    <w:rsid w:val="005C0514"/>
    <w:rsid w:val="005C7F32"/>
    <w:rsid w:val="005D14EB"/>
    <w:rsid w:val="005D1A51"/>
    <w:rsid w:val="005D5006"/>
    <w:rsid w:val="005D6CDD"/>
    <w:rsid w:val="005E1C85"/>
    <w:rsid w:val="005E623E"/>
    <w:rsid w:val="005E7A26"/>
    <w:rsid w:val="005F44F8"/>
    <w:rsid w:val="005F4809"/>
    <w:rsid w:val="005F6454"/>
    <w:rsid w:val="006039CA"/>
    <w:rsid w:val="00607AAC"/>
    <w:rsid w:val="006217C7"/>
    <w:rsid w:val="00632991"/>
    <w:rsid w:val="00633A04"/>
    <w:rsid w:val="00634E7F"/>
    <w:rsid w:val="006367FE"/>
    <w:rsid w:val="00636E18"/>
    <w:rsid w:val="00637E5B"/>
    <w:rsid w:val="0064135D"/>
    <w:rsid w:val="006426B8"/>
    <w:rsid w:val="0065120E"/>
    <w:rsid w:val="00652214"/>
    <w:rsid w:val="00657AD0"/>
    <w:rsid w:val="0066449B"/>
    <w:rsid w:val="0066525E"/>
    <w:rsid w:val="00673962"/>
    <w:rsid w:val="006854C5"/>
    <w:rsid w:val="00685E6B"/>
    <w:rsid w:val="00687F04"/>
    <w:rsid w:val="00690096"/>
    <w:rsid w:val="00693DA8"/>
    <w:rsid w:val="00694570"/>
    <w:rsid w:val="006A0186"/>
    <w:rsid w:val="006A6581"/>
    <w:rsid w:val="006A66F2"/>
    <w:rsid w:val="006B4A4F"/>
    <w:rsid w:val="006B5E6C"/>
    <w:rsid w:val="006B6FE9"/>
    <w:rsid w:val="006B7259"/>
    <w:rsid w:val="006B7A79"/>
    <w:rsid w:val="006C4095"/>
    <w:rsid w:val="006C54FB"/>
    <w:rsid w:val="006C5CB8"/>
    <w:rsid w:val="006C5CF3"/>
    <w:rsid w:val="006D213A"/>
    <w:rsid w:val="006D5277"/>
    <w:rsid w:val="006E0D92"/>
    <w:rsid w:val="006E3388"/>
    <w:rsid w:val="006E78A2"/>
    <w:rsid w:val="0070406C"/>
    <w:rsid w:val="00705372"/>
    <w:rsid w:val="00706E31"/>
    <w:rsid w:val="00712497"/>
    <w:rsid w:val="007132FD"/>
    <w:rsid w:val="00715029"/>
    <w:rsid w:val="0072244F"/>
    <w:rsid w:val="00725423"/>
    <w:rsid w:val="00736EE6"/>
    <w:rsid w:val="00736FE7"/>
    <w:rsid w:val="00740609"/>
    <w:rsid w:val="00743535"/>
    <w:rsid w:val="00743EB8"/>
    <w:rsid w:val="0074469B"/>
    <w:rsid w:val="00745462"/>
    <w:rsid w:val="00745CD5"/>
    <w:rsid w:val="007462EC"/>
    <w:rsid w:val="00747342"/>
    <w:rsid w:val="00750386"/>
    <w:rsid w:val="007524B7"/>
    <w:rsid w:val="007621E2"/>
    <w:rsid w:val="0076619B"/>
    <w:rsid w:val="00774069"/>
    <w:rsid w:val="00777DCC"/>
    <w:rsid w:val="007806ED"/>
    <w:rsid w:val="007829C5"/>
    <w:rsid w:val="00783059"/>
    <w:rsid w:val="00783C24"/>
    <w:rsid w:val="00784A64"/>
    <w:rsid w:val="00785450"/>
    <w:rsid w:val="0078676A"/>
    <w:rsid w:val="0079463F"/>
    <w:rsid w:val="007A006F"/>
    <w:rsid w:val="007A0FCA"/>
    <w:rsid w:val="007A1B69"/>
    <w:rsid w:val="007A23F0"/>
    <w:rsid w:val="007A4799"/>
    <w:rsid w:val="007A4A47"/>
    <w:rsid w:val="007A4B54"/>
    <w:rsid w:val="007A5A09"/>
    <w:rsid w:val="007A5F8D"/>
    <w:rsid w:val="007A7AA7"/>
    <w:rsid w:val="007B013F"/>
    <w:rsid w:val="007B2BD2"/>
    <w:rsid w:val="007B3034"/>
    <w:rsid w:val="007B3C38"/>
    <w:rsid w:val="007B4E43"/>
    <w:rsid w:val="007C2A8F"/>
    <w:rsid w:val="007C4739"/>
    <w:rsid w:val="007C4FD5"/>
    <w:rsid w:val="007C59F7"/>
    <w:rsid w:val="007D3773"/>
    <w:rsid w:val="007D7292"/>
    <w:rsid w:val="007E4AF8"/>
    <w:rsid w:val="007E5A45"/>
    <w:rsid w:val="007F38B4"/>
    <w:rsid w:val="007F3B4D"/>
    <w:rsid w:val="00802B7B"/>
    <w:rsid w:val="0080727D"/>
    <w:rsid w:val="008127BB"/>
    <w:rsid w:val="0081332D"/>
    <w:rsid w:val="0081731B"/>
    <w:rsid w:val="00823CD7"/>
    <w:rsid w:val="00826AE8"/>
    <w:rsid w:val="00826D15"/>
    <w:rsid w:val="00831A3E"/>
    <w:rsid w:val="00837C01"/>
    <w:rsid w:val="008411FF"/>
    <w:rsid w:val="008415A6"/>
    <w:rsid w:val="00844AE7"/>
    <w:rsid w:val="00845582"/>
    <w:rsid w:val="00846D06"/>
    <w:rsid w:val="00852EB7"/>
    <w:rsid w:val="00863C18"/>
    <w:rsid w:val="00870F77"/>
    <w:rsid w:val="008819A7"/>
    <w:rsid w:val="00882D23"/>
    <w:rsid w:val="00890254"/>
    <w:rsid w:val="008929C2"/>
    <w:rsid w:val="008A2EEE"/>
    <w:rsid w:val="008B03F8"/>
    <w:rsid w:val="008B0FE4"/>
    <w:rsid w:val="008B2402"/>
    <w:rsid w:val="008B4161"/>
    <w:rsid w:val="008C33B1"/>
    <w:rsid w:val="008C3FFF"/>
    <w:rsid w:val="008C63F8"/>
    <w:rsid w:val="008E0285"/>
    <w:rsid w:val="008E20A1"/>
    <w:rsid w:val="008E26BE"/>
    <w:rsid w:val="008E572F"/>
    <w:rsid w:val="008F44CE"/>
    <w:rsid w:val="008F74D5"/>
    <w:rsid w:val="008F79B4"/>
    <w:rsid w:val="00921368"/>
    <w:rsid w:val="00923C04"/>
    <w:rsid w:val="00926866"/>
    <w:rsid w:val="00933056"/>
    <w:rsid w:val="00933929"/>
    <w:rsid w:val="00933C02"/>
    <w:rsid w:val="009411F9"/>
    <w:rsid w:val="00944D54"/>
    <w:rsid w:val="00947757"/>
    <w:rsid w:val="009506CF"/>
    <w:rsid w:val="0096110C"/>
    <w:rsid w:val="00962353"/>
    <w:rsid w:val="009724A9"/>
    <w:rsid w:val="00972652"/>
    <w:rsid w:val="00975024"/>
    <w:rsid w:val="009754A5"/>
    <w:rsid w:val="00983387"/>
    <w:rsid w:val="0098512E"/>
    <w:rsid w:val="009875A5"/>
    <w:rsid w:val="009901A7"/>
    <w:rsid w:val="009932A5"/>
    <w:rsid w:val="0099367E"/>
    <w:rsid w:val="009A2501"/>
    <w:rsid w:val="009A44EB"/>
    <w:rsid w:val="009A4BBC"/>
    <w:rsid w:val="009A7996"/>
    <w:rsid w:val="009B16A9"/>
    <w:rsid w:val="009B1ACA"/>
    <w:rsid w:val="009B2009"/>
    <w:rsid w:val="009B7BD2"/>
    <w:rsid w:val="009C095A"/>
    <w:rsid w:val="009D64EF"/>
    <w:rsid w:val="009E05C7"/>
    <w:rsid w:val="009E0984"/>
    <w:rsid w:val="009E1F5A"/>
    <w:rsid w:val="009E2B8E"/>
    <w:rsid w:val="009E40E4"/>
    <w:rsid w:val="009F1C72"/>
    <w:rsid w:val="00A02A9C"/>
    <w:rsid w:val="00A05CF2"/>
    <w:rsid w:val="00A07D2F"/>
    <w:rsid w:val="00A1415A"/>
    <w:rsid w:val="00A16B36"/>
    <w:rsid w:val="00A17243"/>
    <w:rsid w:val="00A22CAC"/>
    <w:rsid w:val="00A23706"/>
    <w:rsid w:val="00A27C46"/>
    <w:rsid w:val="00A3155F"/>
    <w:rsid w:val="00A33B72"/>
    <w:rsid w:val="00A40D42"/>
    <w:rsid w:val="00A506DA"/>
    <w:rsid w:val="00A52A73"/>
    <w:rsid w:val="00A60202"/>
    <w:rsid w:val="00A60DEF"/>
    <w:rsid w:val="00A6395F"/>
    <w:rsid w:val="00A7175B"/>
    <w:rsid w:val="00A71FD6"/>
    <w:rsid w:val="00A80037"/>
    <w:rsid w:val="00A8104D"/>
    <w:rsid w:val="00A82196"/>
    <w:rsid w:val="00A87B2D"/>
    <w:rsid w:val="00A87B95"/>
    <w:rsid w:val="00A93C8D"/>
    <w:rsid w:val="00A95FBD"/>
    <w:rsid w:val="00A972D6"/>
    <w:rsid w:val="00AA1C2C"/>
    <w:rsid w:val="00AA431F"/>
    <w:rsid w:val="00AA7AA3"/>
    <w:rsid w:val="00AB54C4"/>
    <w:rsid w:val="00AB619C"/>
    <w:rsid w:val="00AB646A"/>
    <w:rsid w:val="00AB7F07"/>
    <w:rsid w:val="00AD4236"/>
    <w:rsid w:val="00AD514B"/>
    <w:rsid w:val="00AD6275"/>
    <w:rsid w:val="00AE1597"/>
    <w:rsid w:val="00AE4783"/>
    <w:rsid w:val="00AE67AD"/>
    <w:rsid w:val="00AE6CA7"/>
    <w:rsid w:val="00AF1674"/>
    <w:rsid w:val="00AF378C"/>
    <w:rsid w:val="00B04464"/>
    <w:rsid w:val="00B076C5"/>
    <w:rsid w:val="00B2006D"/>
    <w:rsid w:val="00B20128"/>
    <w:rsid w:val="00B20BC4"/>
    <w:rsid w:val="00B21A0B"/>
    <w:rsid w:val="00B24BAA"/>
    <w:rsid w:val="00B262B8"/>
    <w:rsid w:val="00B31DA6"/>
    <w:rsid w:val="00B32E0E"/>
    <w:rsid w:val="00B35332"/>
    <w:rsid w:val="00B35E4E"/>
    <w:rsid w:val="00B3796A"/>
    <w:rsid w:val="00B4750C"/>
    <w:rsid w:val="00B53DEA"/>
    <w:rsid w:val="00B5406B"/>
    <w:rsid w:val="00B60D40"/>
    <w:rsid w:val="00B62B35"/>
    <w:rsid w:val="00B63E10"/>
    <w:rsid w:val="00B64441"/>
    <w:rsid w:val="00B65705"/>
    <w:rsid w:val="00B65ED4"/>
    <w:rsid w:val="00B70A8E"/>
    <w:rsid w:val="00B71EA1"/>
    <w:rsid w:val="00B7321A"/>
    <w:rsid w:val="00B73985"/>
    <w:rsid w:val="00B8529C"/>
    <w:rsid w:val="00B92D2F"/>
    <w:rsid w:val="00B94822"/>
    <w:rsid w:val="00B97395"/>
    <w:rsid w:val="00BA0ECC"/>
    <w:rsid w:val="00BB0222"/>
    <w:rsid w:val="00BB7413"/>
    <w:rsid w:val="00BC7E83"/>
    <w:rsid w:val="00BD1807"/>
    <w:rsid w:val="00BE2C67"/>
    <w:rsid w:val="00BE7FA4"/>
    <w:rsid w:val="00BF25B3"/>
    <w:rsid w:val="00C02D53"/>
    <w:rsid w:val="00C05478"/>
    <w:rsid w:val="00C06712"/>
    <w:rsid w:val="00C10AE9"/>
    <w:rsid w:val="00C12274"/>
    <w:rsid w:val="00C13002"/>
    <w:rsid w:val="00C13706"/>
    <w:rsid w:val="00C13C1F"/>
    <w:rsid w:val="00C140A5"/>
    <w:rsid w:val="00C156A3"/>
    <w:rsid w:val="00C15AF8"/>
    <w:rsid w:val="00C1617F"/>
    <w:rsid w:val="00C175BA"/>
    <w:rsid w:val="00C25565"/>
    <w:rsid w:val="00C25F14"/>
    <w:rsid w:val="00C27170"/>
    <w:rsid w:val="00C27790"/>
    <w:rsid w:val="00C31B0D"/>
    <w:rsid w:val="00C328FB"/>
    <w:rsid w:val="00C32F87"/>
    <w:rsid w:val="00C33654"/>
    <w:rsid w:val="00C3780A"/>
    <w:rsid w:val="00C41D84"/>
    <w:rsid w:val="00C4376F"/>
    <w:rsid w:val="00C43896"/>
    <w:rsid w:val="00C46DA2"/>
    <w:rsid w:val="00C46F8F"/>
    <w:rsid w:val="00C47816"/>
    <w:rsid w:val="00C51D59"/>
    <w:rsid w:val="00C52084"/>
    <w:rsid w:val="00C654B6"/>
    <w:rsid w:val="00C72947"/>
    <w:rsid w:val="00C74061"/>
    <w:rsid w:val="00C761B8"/>
    <w:rsid w:val="00C76483"/>
    <w:rsid w:val="00C765EB"/>
    <w:rsid w:val="00C82462"/>
    <w:rsid w:val="00C844B9"/>
    <w:rsid w:val="00C8584D"/>
    <w:rsid w:val="00C86777"/>
    <w:rsid w:val="00C87086"/>
    <w:rsid w:val="00C91B8E"/>
    <w:rsid w:val="00C97635"/>
    <w:rsid w:val="00CA0AB2"/>
    <w:rsid w:val="00CA18CE"/>
    <w:rsid w:val="00CA1B90"/>
    <w:rsid w:val="00CA6659"/>
    <w:rsid w:val="00CB058C"/>
    <w:rsid w:val="00CC013C"/>
    <w:rsid w:val="00CC0571"/>
    <w:rsid w:val="00CC1467"/>
    <w:rsid w:val="00CD0863"/>
    <w:rsid w:val="00CD1257"/>
    <w:rsid w:val="00CD4F54"/>
    <w:rsid w:val="00CD6978"/>
    <w:rsid w:val="00CD7FBF"/>
    <w:rsid w:val="00CE0AFD"/>
    <w:rsid w:val="00CE4511"/>
    <w:rsid w:val="00CE516B"/>
    <w:rsid w:val="00CF2307"/>
    <w:rsid w:val="00CF5743"/>
    <w:rsid w:val="00D01DCC"/>
    <w:rsid w:val="00D0420E"/>
    <w:rsid w:val="00D04A45"/>
    <w:rsid w:val="00D153C1"/>
    <w:rsid w:val="00D20118"/>
    <w:rsid w:val="00D20B34"/>
    <w:rsid w:val="00D26395"/>
    <w:rsid w:val="00D2674B"/>
    <w:rsid w:val="00D3091E"/>
    <w:rsid w:val="00D3547B"/>
    <w:rsid w:val="00D4158F"/>
    <w:rsid w:val="00D43BE1"/>
    <w:rsid w:val="00D4483B"/>
    <w:rsid w:val="00D53DCD"/>
    <w:rsid w:val="00D53E7E"/>
    <w:rsid w:val="00D540D2"/>
    <w:rsid w:val="00D5513F"/>
    <w:rsid w:val="00D62FAC"/>
    <w:rsid w:val="00D71CAC"/>
    <w:rsid w:val="00D72FD2"/>
    <w:rsid w:val="00D77213"/>
    <w:rsid w:val="00D855DD"/>
    <w:rsid w:val="00D9063B"/>
    <w:rsid w:val="00D92E87"/>
    <w:rsid w:val="00D94CBC"/>
    <w:rsid w:val="00D95783"/>
    <w:rsid w:val="00D96154"/>
    <w:rsid w:val="00DA1610"/>
    <w:rsid w:val="00DA5F81"/>
    <w:rsid w:val="00DB0016"/>
    <w:rsid w:val="00DB0DE1"/>
    <w:rsid w:val="00DC0074"/>
    <w:rsid w:val="00DC111C"/>
    <w:rsid w:val="00DC2EED"/>
    <w:rsid w:val="00DD5F8F"/>
    <w:rsid w:val="00DD73D5"/>
    <w:rsid w:val="00DE37B4"/>
    <w:rsid w:val="00DE5EC1"/>
    <w:rsid w:val="00DE6A4F"/>
    <w:rsid w:val="00DE6EDE"/>
    <w:rsid w:val="00DF1639"/>
    <w:rsid w:val="00DF46D9"/>
    <w:rsid w:val="00DF4FCB"/>
    <w:rsid w:val="00E0354D"/>
    <w:rsid w:val="00E03F4C"/>
    <w:rsid w:val="00E06A07"/>
    <w:rsid w:val="00E076DE"/>
    <w:rsid w:val="00E131FB"/>
    <w:rsid w:val="00E13753"/>
    <w:rsid w:val="00E169C1"/>
    <w:rsid w:val="00E178E8"/>
    <w:rsid w:val="00E40C3E"/>
    <w:rsid w:val="00E410EF"/>
    <w:rsid w:val="00E42E17"/>
    <w:rsid w:val="00E42EF7"/>
    <w:rsid w:val="00E46A25"/>
    <w:rsid w:val="00E64409"/>
    <w:rsid w:val="00E6776F"/>
    <w:rsid w:val="00E72480"/>
    <w:rsid w:val="00E76694"/>
    <w:rsid w:val="00E82E0D"/>
    <w:rsid w:val="00E94A94"/>
    <w:rsid w:val="00E94DE0"/>
    <w:rsid w:val="00E97800"/>
    <w:rsid w:val="00EA0ECC"/>
    <w:rsid w:val="00EA12CB"/>
    <w:rsid w:val="00EA3503"/>
    <w:rsid w:val="00EA37C3"/>
    <w:rsid w:val="00EA6B73"/>
    <w:rsid w:val="00EA6E3D"/>
    <w:rsid w:val="00EA739B"/>
    <w:rsid w:val="00EB665D"/>
    <w:rsid w:val="00EC353B"/>
    <w:rsid w:val="00EC73B9"/>
    <w:rsid w:val="00ED2137"/>
    <w:rsid w:val="00ED72FA"/>
    <w:rsid w:val="00EE1282"/>
    <w:rsid w:val="00EE4623"/>
    <w:rsid w:val="00EE71DA"/>
    <w:rsid w:val="00EE7A6A"/>
    <w:rsid w:val="00EF3C25"/>
    <w:rsid w:val="00F02869"/>
    <w:rsid w:val="00F254EB"/>
    <w:rsid w:val="00F25F0C"/>
    <w:rsid w:val="00F314C7"/>
    <w:rsid w:val="00F36708"/>
    <w:rsid w:val="00F3672D"/>
    <w:rsid w:val="00F373DA"/>
    <w:rsid w:val="00F40D58"/>
    <w:rsid w:val="00F46F92"/>
    <w:rsid w:val="00F47260"/>
    <w:rsid w:val="00F47DAA"/>
    <w:rsid w:val="00F47F7E"/>
    <w:rsid w:val="00F56280"/>
    <w:rsid w:val="00F60397"/>
    <w:rsid w:val="00F612A8"/>
    <w:rsid w:val="00F6351E"/>
    <w:rsid w:val="00F636EC"/>
    <w:rsid w:val="00F650BA"/>
    <w:rsid w:val="00F65CDC"/>
    <w:rsid w:val="00F66A77"/>
    <w:rsid w:val="00F679F3"/>
    <w:rsid w:val="00F70D25"/>
    <w:rsid w:val="00F72CF5"/>
    <w:rsid w:val="00F732B9"/>
    <w:rsid w:val="00F73C41"/>
    <w:rsid w:val="00F741C8"/>
    <w:rsid w:val="00F77D5B"/>
    <w:rsid w:val="00F81096"/>
    <w:rsid w:val="00F846FE"/>
    <w:rsid w:val="00F9409C"/>
    <w:rsid w:val="00F96A41"/>
    <w:rsid w:val="00F97238"/>
    <w:rsid w:val="00FA413D"/>
    <w:rsid w:val="00FA4834"/>
    <w:rsid w:val="00FB0319"/>
    <w:rsid w:val="00FB2C75"/>
    <w:rsid w:val="00FC48EC"/>
    <w:rsid w:val="00FC6DF8"/>
    <w:rsid w:val="00FD3F58"/>
    <w:rsid w:val="00FD4242"/>
    <w:rsid w:val="00FD68D4"/>
    <w:rsid w:val="00FE31AE"/>
    <w:rsid w:val="00FE330B"/>
    <w:rsid w:val="00FE46A2"/>
    <w:rsid w:val="00FF7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</w:pPr>
    <w:rPr>
      <w:u w:val="single"/>
    </w:rPr>
  </w:style>
  <w:style w:type="character" w:styleId="Hyperlink">
    <w:name w:val="Hyperlink"/>
    <w:uiPriority w:val="99"/>
    <w:unhideWhenUsed/>
    <w:rsid w:val="0044095D"/>
    <w:rPr>
      <w:color w:val="0000FF"/>
      <w:u w:val="single"/>
    </w:rPr>
  </w:style>
  <w:style w:type="character" w:styleId="Strong">
    <w:name w:val="Strong"/>
    <w:uiPriority w:val="22"/>
    <w:qFormat/>
    <w:rsid w:val="00E40C3E"/>
    <w:rPr>
      <w:b/>
      <w:bCs/>
    </w:rPr>
  </w:style>
  <w:style w:type="character" w:customStyle="1" w:styleId="s1">
    <w:name w:val="s1"/>
    <w:rsid w:val="001357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multitran.ru/c/m.exe?t=675112_2_4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multitran.ru/c/m.exe?t=4073783_2_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ultitran.ru/c/m.exe?t=3617508_2_1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12</TotalTime>
  <Pages>19</Pages>
  <Words>7051</Words>
  <Characters>40194</Characters>
  <Application>Microsoft Office Word</Application>
  <DocSecurity>4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47151</CharactersWithSpaces>
  <SharedDoc>false</SharedDoc>
  <HLinks>
    <vt:vector size="18" baseType="variant">
      <vt:variant>
        <vt:i4>4915214</vt:i4>
      </vt:variant>
      <vt:variant>
        <vt:i4>19</vt:i4>
      </vt:variant>
      <vt:variant>
        <vt:i4>0</vt:i4>
      </vt:variant>
      <vt:variant>
        <vt:i4>5</vt:i4>
      </vt:variant>
      <vt:variant>
        <vt:lpwstr>http://multitran.ru/c/m.exe?t=675112_2_4</vt:lpwstr>
      </vt:variant>
      <vt:variant>
        <vt:lpwstr/>
      </vt:variant>
      <vt:variant>
        <vt:i4>4325385</vt:i4>
      </vt:variant>
      <vt:variant>
        <vt:i4>16</vt:i4>
      </vt:variant>
      <vt:variant>
        <vt:i4>0</vt:i4>
      </vt:variant>
      <vt:variant>
        <vt:i4>5</vt:i4>
      </vt:variant>
      <vt:variant>
        <vt:lpwstr>http://multitran.ru/c/m.exe?t=4073783_2_1</vt:lpwstr>
      </vt:variant>
      <vt:variant>
        <vt:lpwstr/>
      </vt:variant>
      <vt:variant>
        <vt:i4>4718593</vt:i4>
      </vt:variant>
      <vt:variant>
        <vt:i4>13</vt:i4>
      </vt:variant>
      <vt:variant>
        <vt:i4>0</vt:i4>
      </vt:variant>
      <vt:variant>
        <vt:i4>5</vt:i4>
      </vt:variant>
      <vt:variant>
        <vt:lpwstr>http://multitran.ru/c/m.exe?t=3617508_2_1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Сафонова</dc:creator>
  <cp:keywords/>
  <dc:description/>
  <cp:lastModifiedBy>G.Ossipova</cp:lastModifiedBy>
  <cp:revision>4</cp:revision>
  <cp:lastPrinted>2009-08-11T11:38:00Z</cp:lastPrinted>
  <dcterms:created xsi:type="dcterms:W3CDTF">2009-08-11T11:38:00Z</dcterms:created>
  <dcterms:modified xsi:type="dcterms:W3CDTF">2009-08-11T11:50:00Z</dcterms:modified>
</cp:coreProperties>
</file>