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5450E0" w:rsidP="005450E0">
            <w:pPr>
              <w:suppressAutoHyphens w:val="0"/>
              <w:spacing w:after="20"/>
              <w:jc w:val="right"/>
            </w:pPr>
            <w:r w:rsidRPr="005450E0">
              <w:rPr>
                <w:sz w:val="40"/>
              </w:rPr>
              <w:t>CRC</w:t>
            </w:r>
            <w:r>
              <w:t>/C/SR.1860</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450E0" w:rsidRDefault="005450E0" w:rsidP="005450E0">
            <w:pPr>
              <w:suppressAutoHyphens w:val="0"/>
              <w:spacing w:before="240" w:line="240" w:lineRule="exact"/>
            </w:pPr>
            <w:r>
              <w:t>Distr.: General</w:t>
            </w:r>
          </w:p>
          <w:p w:rsidR="005450E0" w:rsidRDefault="00046D68" w:rsidP="005450E0">
            <w:pPr>
              <w:suppressAutoHyphens w:val="0"/>
            </w:pPr>
            <w:r>
              <w:t>1</w:t>
            </w:r>
            <w:r w:rsidR="005450E0">
              <w:t xml:space="preserve"> </w:t>
            </w:r>
            <w:r w:rsidR="00401A31">
              <w:t>April</w:t>
            </w:r>
            <w:r w:rsidR="005450E0">
              <w:t xml:space="preserve"> 2014</w:t>
            </w:r>
          </w:p>
          <w:p w:rsidR="005450E0" w:rsidRDefault="005450E0" w:rsidP="005450E0">
            <w:pPr>
              <w:suppressAutoHyphens w:val="0"/>
            </w:pPr>
            <w:r>
              <w:t>English</w:t>
            </w:r>
          </w:p>
          <w:p w:rsidR="0071724F" w:rsidRDefault="005450E0" w:rsidP="005450E0">
            <w:pPr>
              <w:suppressAutoHyphens w:val="0"/>
            </w:pPr>
            <w:r>
              <w:t>Original: French</w:t>
            </w:r>
          </w:p>
        </w:tc>
      </w:tr>
    </w:tbl>
    <w:p w:rsidR="002D680B" w:rsidRDefault="002D680B" w:rsidP="002D680B">
      <w:pPr>
        <w:spacing w:before="120"/>
        <w:rPr>
          <w:b/>
          <w:sz w:val="24"/>
        </w:rPr>
      </w:pPr>
      <w:r>
        <w:rPr>
          <w:b/>
          <w:sz w:val="24"/>
        </w:rPr>
        <w:t>Committee on the Rights of the Child</w:t>
      </w:r>
    </w:p>
    <w:p w:rsidR="002D680B" w:rsidRDefault="002D680B" w:rsidP="002D680B">
      <w:pPr>
        <w:spacing w:after="120"/>
        <w:rPr>
          <w:b/>
        </w:rPr>
      </w:pPr>
      <w:r>
        <w:rPr>
          <w:b/>
        </w:rPr>
        <w:t>Sixty-fifth session</w:t>
      </w:r>
    </w:p>
    <w:p w:rsidR="002D680B" w:rsidRDefault="002D680B" w:rsidP="002D680B">
      <w:pPr>
        <w:rPr>
          <w:b/>
        </w:rPr>
      </w:pPr>
      <w:r>
        <w:rPr>
          <w:b/>
        </w:rPr>
        <w:t xml:space="preserve">Summary record of the </w:t>
      </w:r>
      <w:r w:rsidR="004C176A">
        <w:rPr>
          <w:b/>
        </w:rPr>
        <w:t>1860th</w:t>
      </w:r>
      <w:r>
        <w:rPr>
          <w:b/>
        </w:rPr>
        <w:t xml:space="preserve"> meeting</w:t>
      </w:r>
      <w:r>
        <w:t>*</w:t>
      </w:r>
    </w:p>
    <w:p w:rsidR="002D680B" w:rsidRDefault="002D680B" w:rsidP="002D680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4C176A">
        <w:t>Wednesday, 22 January 2014, at 10 a.m.</w:t>
      </w:r>
    </w:p>
    <w:p w:rsidR="002D680B" w:rsidRDefault="002D680B" w:rsidP="002D680B">
      <w:pPr>
        <w:tabs>
          <w:tab w:val="right" w:pos="992"/>
          <w:tab w:val="left" w:pos="1276"/>
          <w:tab w:val="right" w:leader="dot" w:pos="8504"/>
        </w:tabs>
        <w:spacing w:after="120"/>
      </w:pPr>
      <w:r>
        <w:rPr>
          <w:i/>
        </w:rPr>
        <w:tab/>
        <w:t>Chairperson</w:t>
      </w:r>
      <w:r w:rsidR="004C176A">
        <w:t>:</w:t>
      </w:r>
      <w:r w:rsidR="004C176A">
        <w:tab/>
        <w:t>M</w:t>
      </w:r>
      <w:r w:rsidR="006D7477">
        <w:t>s</w:t>
      </w:r>
      <w:r w:rsidR="004C176A">
        <w:t>. Sandberg</w:t>
      </w:r>
    </w:p>
    <w:p w:rsidR="002D680B" w:rsidRDefault="002D680B" w:rsidP="002D680B">
      <w:pPr>
        <w:tabs>
          <w:tab w:val="right" w:pos="992"/>
          <w:tab w:val="left" w:pos="1276"/>
          <w:tab w:val="right" w:leader="dot" w:pos="8504"/>
        </w:tabs>
        <w:spacing w:before="360" w:after="240"/>
        <w:rPr>
          <w:sz w:val="28"/>
        </w:rPr>
      </w:pPr>
      <w:r>
        <w:rPr>
          <w:sz w:val="28"/>
        </w:rPr>
        <w:t>Contents</w:t>
      </w:r>
    </w:p>
    <w:p w:rsidR="00CC5C9A" w:rsidRPr="0052492C" w:rsidRDefault="00CC5C9A" w:rsidP="00CC5C9A">
      <w:pPr>
        <w:pStyle w:val="SingleTxtG"/>
        <w:jc w:val="left"/>
      </w:pPr>
      <w:r w:rsidRPr="0052492C">
        <w:t>Consideration of reports of States parties (</w:t>
      </w:r>
      <w:r w:rsidRPr="00FF3062">
        <w:rPr>
          <w:i/>
        </w:rPr>
        <w:t>continued</w:t>
      </w:r>
      <w:r w:rsidRPr="0052492C">
        <w:t xml:space="preserve">) </w:t>
      </w:r>
    </w:p>
    <w:p w:rsidR="0071724F" w:rsidRDefault="00CC5C9A" w:rsidP="00CC5C9A">
      <w:pPr>
        <w:pStyle w:val="SingleTxtG"/>
      </w:pPr>
      <w:r>
        <w:tab/>
      </w:r>
      <w:r w:rsidRPr="00CC5C9A">
        <w:rPr>
          <w:i/>
        </w:rPr>
        <w:t>Combined third and fourth periodic reports of Portugal</w:t>
      </w:r>
    </w:p>
    <w:p w:rsidR="00401A31" w:rsidRPr="004C3185" w:rsidRDefault="00401A31" w:rsidP="0060611C">
      <w:pPr>
        <w:pStyle w:val="SingleTxtG"/>
        <w:spacing w:line="240" w:lineRule="auto"/>
        <w:rPr>
          <w:i/>
        </w:rPr>
      </w:pPr>
      <w:r>
        <w:br w:type="page"/>
      </w:r>
      <w:r w:rsidRPr="004C3185">
        <w:rPr>
          <w:i/>
        </w:rPr>
        <w:t>The meeting was called to order at 10</w:t>
      </w:r>
      <w:r w:rsidR="000B3A5F">
        <w:rPr>
          <w:i/>
        </w:rPr>
        <w:t>.05</w:t>
      </w:r>
      <w:r w:rsidRPr="004C3185">
        <w:rPr>
          <w:i/>
        </w:rPr>
        <w:t xml:space="preserve"> a.m.</w:t>
      </w:r>
    </w:p>
    <w:p w:rsidR="00401A31" w:rsidRPr="00401A31" w:rsidRDefault="004C3185" w:rsidP="0060611C">
      <w:pPr>
        <w:pStyle w:val="H23G"/>
        <w:spacing w:line="240" w:lineRule="auto"/>
      </w:pPr>
      <w:r>
        <w:tab/>
      </w:r>
      <w:r>
        <w:tab/>
      </w:r>
      <w:r w:rsidR="00401A31" w:rsidRPr="00401A31">
        <w:t xml:space="preserve">Consideration of reports of States parties </w:t>
      </w:r>
      <w:r w:rsidR="00401A31" w:rsidRPr="004C3185">
        <w:rPr>
          <w:b w:val="0"/>
        </w:rPr>
        <w:t>(</w:t>
      </w:r>
      <w:r w:rsidR="00401A31" w:rsidRPr="00D356C1">
        <w:rPr>
          <w:b w:val="0"/>
          <w:i/>
        </w:rPr>
        <w:t>continued</w:t>
      </w:r>
      <w:r w:rsidR="00401A31" w:rsidRPr="004C3185">
        <w:rPr>
          <w:b w:val="0"/>
        </w:rPr>
        <w:t>)</w:t>
      </w:r>
    </w:p>
    <w:p w:rsidR="00401A31" w:rsidRPr="00401A31" w:rsidRDefault="00401A31" w:rsidP="0060611C">
      <w:pPr>
        <w:pStyle w:val="SingleTxtG"/>
        <w:spacing w:line="240" w:lineRule="auto"/>
        <w:jc w:val="left"/>
      </w:pPr>
      <w:r w:rsidRPr="004C3185">
        <w:rPr>
          <w:i/>
        </w:rPr>
        <w:tab/>
        <w:t xml:space="preserve">Combined third and fourth periodic reports of </w:t>
      </w:r>
      <w:smartTag w:uri="urn:schemas-microsoft-com:office:smarttags" w:element="country-region">
        <w:smartTag w:uri="urn:schemas-microsoft-com:office:smarttags" w:element="place">
          <w:r w:rsidRPr="004C3185">
            <w:rPr>
              <w:i/>
            </w:rPr>
            <w:t>Portugal</w:t>
          </w:r>
        </w:smartTag>
      </w:smartTag>
      <w:r w:rsidR="00277891">
        <w:t xml:space="preserve"> (CRC/C/PRT/3</w:t>
      </w:r>
      <w:r w:rsidR="00D356C1">
        <w:t>-</w:t>
      </w:r>
      <w:r w:rsidR="00277891">
        <w:t>4)</w:t>
      </w:r>
    </w:p>
    <w:p w:rsidR="00401A31" w:rsidRPr="00616DB3" w:rsidRDefault="00C5548A" w:rsidP="0060611C">
      <w:pPr>
        <w:pStyle w:val="SingleTxtG"/>
        <w:spacing w:line="240" w:lineRule="auto"/>
        <w:rPr>
          <w:i/>
        </w:rPr>
      </w:pPr>
      <w:r>
        <w:t>1.</w:t>
      </w:r>
      <w:r w:rsidR="00401A31" w:rsidRPr="00401A31">
        <w:tab/>
      </w:r>
      <w:r w:rsidR="00401A31" w:rsidRPr="00616DB3">
        <w:rPr>
          <w:i/>
        </w:rPr>
        <w:t xml:space="preserve">At the invitation of the Chairperson, the delegation of </w:t>
      </w:r>
      <w:smartTag w:uri="urn:schemas-microsoft-com:office:smarttags" w:element="place">
        <w:smartTag w:uri="urn:schemas-microsoft-com:office:smarttags" w:element="country-region">
          <w:r w:rsidR="00401A31" w:rsidRPr="00616DB3">
            <w:rPr>
              <w:i/>
            </w:rPr>
            <w:t>Portugal</w:t>
          </w:r>
        </w:smartTag>
      </w:smartTag>
      <w:r w:rsidR="00401A31" w:rsidRPr="00616DB3">
        <w:rPr>
          <w:i/>
        </w:rPr>
        <w:t xml:space="preserve"> took places at the Committee table</w:t>
      </w:r>
      <w:r>
        <w:rPr>
          <w:i/>
        </w:rPr>
        <w:t>.</w:t>
      </w:r>
    </w:p>
    <w:p w:rsidR="00401A31" w:rsidRPr="006D7477" w:rsidRDefault="00C5548A" w:rsidP="0060611C">
      <w:pPr>
        <w:pStyle w:val="SingleTxtG"/>
        <w:spacing w:line="240" w:lineRule="auto"/>
      </w:pPr>
      <w:r>
        <w:t>2</w:t>
      </w:r>
      <w:r w:rsidR="006D7477" w:rsidRPr="006D7477">
        <w:t>.</w:t>
      </w:r>
      <w:r w:rsidR="00401A31" w:rsidRPr="006D7477">
        <w:tab/>
      </w:r>
      <w:r w:rsidR="00401A31" w:rsidRPr="00D665EE">
        <w:rPr>
          <w:b/>
        </w:rPr>
        <w:t>Mr. Bártolo</w:t>
      </w:r>
      <w:r w:rsidR="00401A31" w:rsidRPr="006D7477">
        <w:t xml:space="preserve"> (</w:t>
      </w:r>
      <w:smartTag w:uri="urn:schemas-microsoft-com:office:smarttags" w:element="country-region">
        <w:smartTag w:uri="urn:schemas-microsoft-com:office:smarttags" w:element="place">
          <w:r w:rsidR="00401A31" w:rsidRPr="006D7477">
            <w:t>Portugal</w:t>
          </w:r>
        </w:smartTag>
      </w:smartTag>
      <w:r w:rsidR="00401A31" w:rsidRPr="006D7477">
        <w:t xml:space="preserve">) explained that the delay in the submission of the third and fourth periodic reports on implementation of the Convention on the Rights of the Child had been due to </w:t>
      </w:r>
      <w:r w:rsidR="0070301A">
        <w:t>poor</w:t>
      </w:r>
      <w:r w:rsidR="00401A31" w:rsidRPr="006D7477">
        <w:t xml:space="preserve"> cooperation in the past between the </w:t>
      </w:r>
      <w:r w:rsidR="0070301A">
        <w:t>various</w:t>
      </w:r>
      <w:r w:rsidR="00401A31" w:rsidRPr="006D7477">
        <w:t xml:space="preserve"> public bodies concerned. The creation</w:t>
      </w:r>
      <w:r w:rsidR="0070301A">
        <w:t>,</w:t>
      </w:r>
      <w:r w:rsidR="00401A31" w:rsidRPr="006D7477">
        <w:t xml:space="preserve"> in April 2010</w:t>
      </w:r>
      <w:r w:rsidR="0070301A">
        <w:t>,</w:t>
      </w:r>
      <w:r w:rsidR="00401A31" w:rsidRPr="006D7477">
        <w:t xml:space="preserve"> of a National Commission for Human Rights, </w:t>
      </w:r>
      <w:r w:rsidR="0070301A">
        <w:t>further to</w:t>
      </w:r>
      <w:r w:rsidR="00401A31" w:rsidRPr="006D7477">
        <w:t xml:space="preserve"> the recommendations formulated following the </w:t>
      </w:r>
      <w:r w:rsidR="0070301A" w:rsidRPr="006D7477">
        <w:t>universal periodic review</w:t>
      </w:r>
      <w:r w:rsidR="00401A31" w:rsidRPr="006D7477">
        <w:t xml:space="preserve">, had </w:t>
      </w:r>
      <w:r w:rsidR="00A825BF">
        <w:t>enabled</w:t>
      </w:r>
      <w:r w:rsidR="00401A31" w:rsidRPr="006D7477">
        <w:t xml:space="preserve"> the Government to update </w:t>
      </w:r>
      <w:r w:rsidR="00A825BF">
        <w:t xml:space="preserve">its submissions </w:t>
      </w:r>
      <w:r w:rsidR="00401A31" w:rsidRPr="006D7477">
        <w:t xml:space="preserve">of human rights reports. Portugal had ratified the Optional Protocol to the Convention on the Rights of the Child on a Communications Procedure in 2013 and the Council of Europe Convention on the Protection of Children against Sexual Exploitation and Sexual Abuse (Lanzarote Convention) </w:t>
      </w:r>
      <w:r w:rsidR="00A825BF">
        <w:t>on</w:t>
      </w:r>
      <w:r w:rsidR="00401A31" w:rsidRPr="006D7477">
        <w:t xml:space="preserve"> 23 August 2012. </w:t>
      </w:r>
    </w:p>
    <w:p w:rsidR="00401A31" w:rsidRPr="006D7477" w:rsidRDefault="00C5548A" w:rsidP="0060611C">
      <w:pPr>
        <w:pStyle w:val="SingleTxtG"/>
        <w:spacing w:line="240" w:lineRule="auto"/>
      </w:pPr>
      <w:r>
        <w:t>3</w:t>
      </w:r>
      <w:r w:rsidR="006D7477" w:rsidRPr="006D7477">
        <w:t>.</w:t>
      </w:r>
      <w:r w:rsidR="00401A31" w:rsidRPr="006D7477">
        <w:tab/>
        <w:t>In order to</w:t>
      </w:r>
      <w:r w:rsidR="00D665EE">
        <w:t xml:space="preserve"> fulfil</w:t>
      </w:r>
      <w:r w:rsidR="00401A31" w:rsidRPr="006D7477">
        <w:t xml:space="preserve"> its international human rights obligations, Portugal had developed and implemented numerous plans and strategies concerning</w:t>
      </w:r>
      <w:r w:rsidR="00CC1EF4">
        <w:t>, inter alia, domestic violence,</w:t>
      </w:r>
      <w:r w:rsidR="00401A31" w:rsidRPr="006D7477">
        <w:t xml:space="preserve"> the elimination of female genital mutilation</w:t>
      </w:r>
      <w:r w:rsidR="00CC1EF4">
        <w:t>,</w:t>
      </w:r>
      <w:r w:rsidR="00401A31" w:rsidRPr="006D7477">
        <w:t xml:space="preserve"> the integration of migrants and </w:t>
      </w:r>
      <w:r w:rsidR="00CC1EF4">
        <w:t xml:space="preserve">Roma </w:t>
      </w:r>
      <w:r w:rsidR="00401A31" w:rsidRPr="006D7477">
        <w:t>communities</w:t>
      </w:r>
      <w:r w:rsidR="00CC1EF4">
        <w:t>,</w:t>
      </w:r>
      <w:r w:rsidR="00401A31" w:rsidRPr="006D7477">
        <w:t xml:space="preserve"> and equality. It had also criminalized all forms of corporal punishment in 2007 and </w:t>
      </w:r>
      <w:r w:rsidR="00CC1EF4">
        <w:t xml:space="preserve">was seeking to prevent </w:t>
      </w:r>
      <w:r w:rsidR="00401A31" w:rsidRPr="006D7477">
        <w:t>LGBT children</w:t>
      </w:r>
      <w:r w:rsidR="001C5DBD">
        <w:t xml:space="preserve"> from being subjected to </w:t>
      </w:r>
      <w:r w:rsidR="001C5DBD" w:rsidRPr="006D7477">
        <w:t>violence and harassment</w:t>
      </w:r>
      <w:r w:rsidR="00401A31" w:rsidRPr="006D7477">
        <w:t xml:space="preserve">. Training had been </w:t>
      </w:r>
      <w:r w:rsidR="001C5DBD">
        <w:t xml:space="preserve">organized for judges </w:t>
      </w:r>
      <w:r w:rsidR="00401A31" w:rsidRPr="006D7477">
        <w:t>concerning the protection</w:t>
      </w:r>
      <w:r w:rsidR="001C5DBD">
        <w:t>,</w:t>
      </w:r>
      <w:r w:rsidR="00401A31" w:rsidRPr="006D7477">
        <w:t xml:space="preserve"> within the </w:t>
      </w:r>
      <w:r w:rsidR="00F36495">
        <w:t xml:space="preserve">context of </w:t>
      </w:r>
      <w:r w:rsidR="00401A31" w:rsidRPr="006D7477">
        <w:t xml:space="preserve">judicial </w:t>
      </w:r>
      <w:r w:rsidR="00F36495">
        <w:t xml:space="preserve">procedures, </w:t>
      </w:r>
      <w:r w:rsidR="00401A31" w:rsidRPr="006D7477">
        <w:t xml:space="preserve">of child victims of </w:t>
      </w:r>
      <w:r w:rsidR="00F36495">
        <w:t>ill-</w:t>
      </w:r>
      <w:r w:rsidR="00401A31" w:rsidRPr="006D7477">
        <w:t>treatment, domestic violence or sexual abuse.</w:t>
      </w:r>
    </w:p>
    <w:p w:rsidR="00401A31" w:rsidRPr="006D7477" w:rsidRDefault="00C5548A" w:rsidP="0060611C">
      <w:pPr>
        <w:pStyle w:val="SingleTxtG"/>
        <w:spacing w:line="240" w:lineRule="auto"/>
      </w:pPr>
      <w:r>
        <w:t>4</w:t>
      </w:r>
      <w:r w:rsidR="006D7477" w:rsidRPr="006D7477">
        <w:t>.</w:t>
      </w:r>
      <w:r w:rsidR="00401A31" w:rsidRPr="006D7477">
        <w:tab/>
        <w:t xml:space="preserve">In order to guarantee respect </w:t>
      </w:r>
      <w:r w:rsidR="00F36495">
        <w:t>for</w:t>
      </w:r>
      <w:r w:rsidR="00401A31" w:rsidRPr="006D7477">
        <w:t xml:space="preserve"> the rights of children of both legal and illegal migrant workers, the Government had ensured that the information </w:t>
      </w:r>
      <w:r w:rsidR="00F36495">
        <w:t xml:space="preserve">contained </w:t>
      </w:r>
      <w:r w:rsidR="00401A31" w:rsidRPr="006D7477">
        <w:t>in the data</w:t>
      </w:r>
      <w:r w:rsidR="000B3E79">
        <w:t>ba</w:t>
      </w:r>
      <w:r w:rsidR="00401A31" w:rsidRPr="006D7477">
        <w:t xml:space="preserve">se concerning the care of those children in schools and hospitals </w:t>
      </w:r>
      <w:r w:rsidR="00F36495">
        <w:t>was</w:t>
      </w:r>
      <w:r w:rsidR="00401A31" w:rsidRPr="006D7477">
        <w:t xml:space="preserve"> confidential. </w:t>
      </w:r>
    </w:p>
    <w:p w:rsidR="00401A31" w:rsidRPr="006D7477" w:rsidRDefault="00C5548A" w:rsidP="0060611C">
      <w:pPr>
        <w:pStyle w:val="SingleTxtG"/>
        <w:spacing w:line="240" w:lineRule="auto"/>
      </w:pPr>
      <w:r>
        <w:t>5</w:t>
      </w:r>
      <w:r w:rsidR="006D7477" w:rsidRPr="006D7477">
        <w:t>.</w:t>
      </w:r>
      <w:r w:rsidR="00401A31" w:rsidRPr="006D7477">
        <w:tab/>
        <w:t xml:space="preserve">It </w:t>
      </w:r>
      <w:r w:rsidR="00F36495">
        <w:t xml:space="preserve">was </w:t>
      </w:r>
      <w:r w:rsidR="00401A31" w:rsidRPr="006D7477">
        <w:t xml:space="preserve">also </w:t>
      </w:r>
      <w:r w:rsidR="00F36495">
        <w:t>working</w:t>
      </w:r>
      <w:r w:rsidR="00401A31" w:rsidRPr="006D7477">
        <w:t xml:space="preserve"> to guarantee equality of opportunity and promote the social inclusion of children and young </w:t>
      </w:r>
      <w:r w:rsidR="00F36495">
        <w:t>people from disadvantaged socio</w:t>
      </w:r>
      <w:r w:rsidR="00401A31" w:rsidRPr="006D7477">
        <w:t xml:space="preserve">economic backgrounds through its </w:t>
      </w:r>
      <w:r w:rsidR="00401A31" w:rsidRPr="00F36495">
        <w:rPr>
          <w:i/>
        </w:rPr>
        <w:t>Escolhas</w:t>
      </w:r>
      <w:r w:rsidR="00401A31" w:rsidRPr="006D7477">
        <w:t xml:space="preserve"> (Choice</w:t>
      </w:r>
      <w:r w:rsidR="00C42E88">
        <w:t>s</w:t>
      </w:r>
      <w:r w:rsidR="00401A31" w:rsidRPr="006D7477">
        <w:t xml:space="preserve">) </w:t>
      </w:r>
      <w:r w:rsidR="00F36495">
        <w:t>p</w:t>
      </w:r>
      <w:r w:rsidR="00401A31" w:rsidRPr="006D7477">
        <w:t>rogramme</w:t>
      </w:r>
      <w:r w:rsidR="00F36495">
        <w:t>.</w:t>
      </w:r>
      <w:r w:rsidR="00401A31" w:rsidRPr="006D7477">
        <w:t xml:space="preserve"> </w:t>
      </w:r>
      <w:r w:rsidR="00F36495" w:rsidRPr="006D7477">
        <w:t xml:space="preserve">It </w:t>
      </w:r>
      <w:r w:rsidR="00401A31" w:rsidRPr="006D7477">
        <w:t xml:space="preserve">had put in place an educational programme for children </w:t>
      </w:r>
      <w:r w:rsidR="001E2C52">
        <w:t>aged</w:t>
      </w:r>
      <w:r w:rsidR="00401A31" w:rsidRPr="006D7477">
        <w:t xml:space="preserve"> 3 to 5 who lived in remote rural areas</w:t>
      </w:r>
      <w:r w:rsidR="001E2C52">
        <w:t>, and also</w:t>
      </w:r>
      <w:r w:rsidR="00401A31" w:rsidRPr="006D7477">
        <w:t xml:space="preserve"> a national early intervention system </w:t>
      </w:r>
      <w:r w:rsidR="001E2C52">
        <w:t xml:space="preserve">in the area of </w:t>
      </w:r>
      <w:r w:rsidR="00401A31" w:rsidRPr="006D7477">
        <w:t>health and social services. On 1 June 2013</w:t>
      </w:r>
      <w:r w:rsidR="001E2C52">
        <w:t>,</w:t>
      </w:r>
      <w:r w:rsidR="00401A31" w:rsidRPr="006D7477">
        <w:t xml:space="preserve"> </w:t>
      </w:r>
      <w:r w:rsidR="00BA1770">
        <w:t xml:space="preserve">it </w:t>
      </w:r>
      <w:r w:rsidR="00401A31" w:rsidRPr="006D7477">
        <w:t xml:space="preserve">had launched </w:t>
      </w:r>
      <w:r w:rsidR="00BA1770">
        <w:t xml:space="preserve">the </w:t>
      </w:r>
      <w:r w:rsidR="00401A31" w:rsidRPr="006D7477">
        <w:t>first national health programme for children and young people</w:t>
      </w:r>
      <w:r w:rsidR="00BA1770">
        <w:t>,</w:t>
      </w:r>
      <w:r w:rsidR="00401A31" w:rsidRPr="006D7477">
        <w:t xml:space="preserve"> which prioritized </w:t>
      </w:r>
      <w:r w:rsidR="00BA1770">
        <w:t xml:space="preserve">the </w:t>
      </w:r>
      <w:r w:rsidR="00401A31" w:rsidRPr="006D7477">
        <w:t xml:space="preserve">screening of children with special needs. The national </w:t>
      </w:r>
      <w:r w:rsidR="00BA1770">
        <w:t>road accident prevention</w:t>
      </w:r>
      <w:r w:rsidR="00BA1770" w:rsidRPr="00BA1770">
        <w:t xml:space="preserve"> </w:t>
      </w:r>
      <w:r w:rsidR="00BA1770" w:rsidRPr="006D7477">
        <w:t>programme</w:t>
      </w:r>
      <w:r w:rsidR="00401A31" w:rsidRPr="006D7477">
        <w:t xml:space="preserve"> placed particular emphasis on children and young people. The sale of tobacco to minors had been banned since 2007 and a </w:t>
      </w:r>
      <w:r w:rsidR="00BA1770">
        <w:t>decree-</w:t>
      </w:r>
      <w:r w:rsidR="00401A31" w:rsidRPr="006D7477">
        <w:t>law adopted in April 2013 prohibited the sale of alcohol</w:t>
      </w:r>
      <w:r w:rsidR="00BA1770">
        <w:t>ic drinks</w:t>
      </w:r>
      <w:r w:rsidR="00401A31" w:rsidRPr="006D7477">
        <w:t xml:space="preserve"> to minors in public places. Since </w:t>
      </w:r>
      <w:r w:rsidR="00BA1770">
        <w:t xml:space="preserve">2008, </w:t>
      </w:r>
      <w:r w:rsidR="00401A31" w:rsidRPr="006D7477">
        <w:t xml:space="preserve">the economic and financial crisis which had struck </w:t>
      </w:r>
      <w:smartTag w:uri="urn:schemas-microsoft-com:office:smarttags" w:element="country-region">
        <w:smartTag w:uri="urn:schemas-microsoft-com:office:smarttags" w:element="place">
          <w:r w:rsidR="00401A31" w:rsidRPr="006D7477">
            <w:t>Portugal</w:t>
          </w:r>
        </w:smartTag>
      </w:smartTag>
      <w:r w:rsidR="00401A31" w:rsidRPr="006D7477">
        <w:t xml:space="preserve"> </w:t>
      </w:r>
      <w:r w:rsidR="00BA1770">
        <w:t>had forced</w:t>
      </w:r>
      <w:r w:rsidR="00401A31" w:rsidRPr="006D7477">
        <w:t xml:space="preserve"> the Government to reduce </w:t>
      </w:r>
      <w:r w:rsidR="00BA1770">
        <w:t xml:space="preserve">social benefits, but </w:t>
      </w:r>
      <w:r w:rsidR="00401A31" w:rsidRPr="006D7477">
        <w:t xml:space="preserve">the social policies designed to combat child poverty had not been </w:t>
      </w:r>
      <w:r w:rsidR="00BA1770">
        <w:t>dropped</w:t>
      </w:r>
      <w:r w:rsidR="00401A31" w:rsidRPr="006D7477">
        <w:t xml:space="preserve">. </w:t>
      </w:r>
      <w:r w:rsidR="00BA1770">
        <w:t xml:space="preserve">Under </w:t>
      </w:r>
      <w:r w:rsidR="00401A31" w:rsidRPr="006D7477">
        <w:t>the emergency social assistance programme</w:t>
      </w:r>
      <w:r w:rsidR="00BA1770">
        <w:t xml:space="preserve"> set up </w:t>
      </w:r>
      <w:r w:rsidR="00401A31" w:rsidRPr="006D7477">
        <w:t xml:space="preserve">in 2011 to mitigate the effects of austerity on vulnerable groups, unemployment benefits for single-parent families had been increased by 10 per cent. </w:t>
      </w:r>
    </w:p>
    <w:p w:rsidR="00401A31" w:rsidRPr="006D7477" w:rsidRDefault="00C5548A" w:rsidP="0060611C">
      <w:pPr>
        <w:pStyle w:val="SingleTxtG"/>
        <w:spacing w:line="240" w:lineRule="auto"/>
      </w:pPr>
      <w:r>
        <w:t>6</w:t>
      </w:r>
      <w:r w:rsidR="006D7477" w:rsidRPr="006D7477">
        <w:t>.</w:t>
      </w:r>
      <w:r w:rsidR="00401A31" w:rsidRPr="006D7477">
        <w:tab/>
      </w:r>
      <w:r w:rsidR="00401A31" w:rsidRPr="00D665EE">
        <w:rPr>
          <w:b/>
        </w:rPr>
        <w:t>Mr. Gastaud</w:t>
      </w:r>
      <w:r w:rsidR="00401A31" w:rsidRPr="006D7477">
        <w:t xml:space="preserve"> (Country Rapporteur) </w:t>
      </w:r>
      <w:r w:rsidR="00EB25B5">
        <w:t xml:space="preserve">stressed that the achievements of </w:t>
      </w:r>
      <w:r w:rsidR="00401A31" w:rsidRPr="006D7477">
        <w:t xml:space="preserve">recent years had been </w:t>
      </w:r>
      <w:r w:rsidR="00EB25B5">
        <w:t xml:space="preserve">jeopardized by </w:t>
      </w:r>
      <w:r w:rsidR="00401A31" w:rsidRPr="006D7477">
        <w:t xml:space="preserve">the economic and financial crisis which had </w:t>
      </w:r>
      <w:r w:rsidR="00EB25B5">
        <w:t xml:space="preserve">existed since </w:t>
      </w:r>
      <w:r w:rsidR="00401A31" w:rsidRPr="006D7477">
        <w:t xml:space="preserve">2008 and </w:t>
      </w:r>
      <w:r w:rsidR="00EB25B5">
        <w:t xml:space="preserve">by </w:t>
      </w:r>
      <w:r w:rsidR="00401A31" w:rsidRPr="006D7477">
        <w:t xml:space="preserve">the austerity measures introduced </w:t>
      </w:r>
      <w:r w:rsidR="00EB25B5">
        <w:t xml:space="preserve">in </w:t>
      </w:r>
      <w:r w:rsidR="00401A31" w:rsidRPr="006D7477">
        <w:t xml:space="preserve">consequence, </w:t>
      </w:r>
      <w:r w:rsidR="003056E3">
        <w:t xml:space="preserve">which had resulted in a </w:t>
      </w:r>
      <w:r w:rsidR="00401A31" w:rsidRPr="006D7477">
        <w:t>reduction in the budget</w:t>
      </w:r>
      <w:r w:rsidR="003056E3">
        <w:t>s</w:t>
      </w:r>
      <w:r w:rsidR="00401A31" w:rsidRPr="006D7477">
        <w:t xml:space="preserve"> for education </w:t>
      </w:r>
      <w:r w:rsidR="003056E3">
        <w:t xml:space="preserve">and </w:t>
      </w:r>
      <w:r w:rsidR="00401A31" w:rsidRPr="006D7477">
        <w:t>children</w:t>
      </w:r>
      <w:r w:rsidR="001F3F2A">
        <w:t>’</w:t>
      </w:r>
      <w:r w:rsidR="00401A31" w:rsidRPr="006D7477">
        <w:t>s services</w:t>
      </w:r>
      <w:r w:rsidR="003056E3">
        <w:t>.</w:t>
      </w:r>
      <w:r w:rsidR="00401A31" w:rsidRPr="006D7477">
        <w:t xml:space="preserve"> </w:t>
      </w:r>
      <w:r w:rsidR="003056E3">
        <w:t xml:space="preserve">He </w:t>
      </w:r>
      <w:r w:rsidR="00401A31" w:rsidRPr="006D7477">
        <w:t xml:space="preserve">asked whether the State party was </w:t>
      </w:r>
      <w:r w:rsidR="0096542C">
        <w:t xml:space="preserve">devoting </w:t>
      </w:r>
      <w:r w:rsidR="00401A31" w:rsidRPr="006D7477">
        <w:t xml:space="preserve">maximum available resources </w:t>
      </w:r>
      <w:r w:rsidR="0096542C">
        <w:t xml:space="preserve">to </w:t>
      </w:r>
      <w:r w:rsidR="00401A31" w:rsidRPr="006D7477">
        <w:t>the implementation of the rights of the child, as prescribed in articl</w:t>
      </w:r>
      <w:r w:rsidR="0084689C">
        <w:t>e 4 of the Convention.</w:t>
      </w:r>
    </w:p>
    <w:p w:rsidR="00401A31" w:rsidRPr="006D7477" w:rsidRDefault="00C5548A" w:rsidP="0060611C">
      <w:pPr>
        <w:pStyle w:val="SingleTxtG"/>
        <w:spacing w:line="240" w:lineRule="auto"/>
      </w:pPr>
      <w:r>
        <w:t>7</w:t>
      </w:r>
      <w:r w:rsidR="006D7477" w:rsidRPr="006D7477">
        <w:t>.</w:t>
      </w:r>
      <w:r w:rsidR="00401A31" w:rsidRPr="006D7477">
        <w:tab/>
        <w:t xml:space="preserve">He asked the delegation whether persons whose professional duties brought them into contact with children continued to receive training on the rights of the child and whether children themselves were informed of their rights. He </w:t>
      </w:r>
      <w:r w:rsidR="00C930D0">
        <w:t>requested additional</w:t>
      </w:r>
      <w:r w:rsidR="00401A31" w:rsidRPr="006D7477">
        <w:t xml:space="preserve"> information concerning the powers of the body responsible for coordinating policies </w:t>
      </w:r>
      <w:r w:rsidR="00C930D0">
        <w:t>on</w:t>
      </w:r>
      <w:r w:rsidR="00401A31" w:rsidRPr="006D7477">
        <w:t xml:space="preserve"> children. </w:t>
      </w:r>
    </w:p>
    <w:p w:rsidR="00401A31" w:rsidRPr="006D7477" w:rsidRDefault="00C5548A" w:rsidP="0060611C">
      <w:pPr>
        <w:pStyle w:val="SingleTxtG"/>
        <w:spacing w:line="240" w:lineRule="auto"/>
      </w:pPr>
      <w:r>
        <w:t>8</w:t>
      </w:r>
      <w:r w:rsidR="006D7477" w:rsidRPr="006D7477">
        <w:t>.</w:t>
      </w:r>
      <w:r w:rsidR="00401A31" w:rsidRPr="006D7477">
        <w:tab/>
        <w:t xml:space="preserve">The Committee wished to learn the conclusions of the working group which had been </w:t>
      </w:r>
      <w:r w:rsidR="00063B10">
        <w:t>appointed</w:t>
      </w:r>
      <w:r w:rsidR="00401A31" w:rsidRPr="006D7477">
        <w:t xml:space="preserve"> in 2012 to reflect on a possible </w:t>
      </w:r>
      <w:r w:rsidR="00063B10">
        <w:t xml:space="preserve">reform </w:t>
      </w:r>
      <w:r w:rsidR="00401A31" w:rsidRPr="006D7477">
        <w:t xml:space="preserve">of legislation concerning </w:t>
      </w:r>
      <w:r w:rsidR="00063B10">
        <w:t xml:space="preserve">the </w:t>
      </w:r>
      <w:r w:rsidR="00401A31" w:rsidRPr="006D7477">
        <w:t>protection</w:t>
      </w:r>
      <w:r w:rsidR="00063B10">
        <w:t xml:space="preserve"> of children</w:t>
      </w:r>
      <w:r w:rsidR="00401A31" w:rsidRPr="006D7477">
        <w:t xml:space="preserve">. </w:t>
      </w:r>
    </w:p>
    <w:p w:rsidR="00401A31" w:rsidRPr="006D7477" w:rsidRDefault="00C5548A" w:rsidP="0060611C">
      <w:pPr>
        <w:pStyle w:val="SingleTxtG"/>
        <w:spacing w:line="240" w:lineRule="auto"/>
      </w:pPr>
      <w:r>
        <w:t>9</w:t>
      </w:r>
      <w:r w:rsidR="006D7477" w:rsidRPr="006D7477">
        <w:t>.</w:t>
      </w:r>
      <w:r w:rsidR="00401A31" w:rsidRPr="006D7477">
        <w:tab/>
        <w:t xml:space="preserve">Noting that violence </w:t>
      </w:r>
      <w:r w:rsidR="00400559">
        <w:t>against</w:t>
      </w:r>
      <w:r w:rsidR="00401A31" w:rsidRPr="006D7477">
        <w:t xml:space="preserve"> children persisted despite the criminalization of corporal punishment, he asked whether the State party had evaluated the results of </w:t>
      </w:r>
      <w:r w:rsidR="00400559">
        <w:t xml:space="preserve">the </w:t>
      </w:r>
      <w:r w:rsidR="00401A31" w:rsidRPr="006D7477">
        <w:t>awareness</w:t>
      </w:r>
      <w:r w:rsidR="00400559">
        <w:t>-raising</w:t>
      </w:r>
      <w:r w:rsidR="00401A31" w:rsidRPr="006D7477">
        <w:t xml:space="preserve"> campaigns on that </w:t>
      </w:r>
      <w:r w:rsidR="00400559">
        <w:t xml:space="preserve">question, whether </w:t>
      </w:r>
      <w:r w:rsidR="00401A31" w:rsidRPr="006D7477">
        <w:t xml:space="preserve">measures to prevent domestic violence were also </w:t>
      </w:r>
      <w:r w:rsidR="00400559">
        <w:t xml:space="preserve">being </w:t>
      </w:r>
      <w:r w:rsidR="00401A31" w:rsidRPr="006D7477">
        <w:t xml:space="preserve">implemented in Madeira and the </w:t>
      </w:r>
      <w:smartTag w:uri="urn:schemas-microsoft-com:office:smarttags" w:element="place">
        <w:r w:rsidR="00401A31" w:rsidRPr="006D7477">
          <w:t>Azores</w:t>
        </w:r>
      </w:smartTag>
      <w:r w:rsidR="00400559">
        <w:t>,</w:t>
      </w:r>
      <w:r w:rsidR="00401A31" w:rsidRPr="006D7477">
        <w:t xml:space="preserve"> and whether any perpetrators of violence (teachers, parents or guardians) had been convicted. He would like to learn the results of </w:t>
      </w:r>
      <w:r w:rsidR="00400559">
        <w:t xml:space="preserve">the </w:t>
      </w:r>
      <w:r w:rsidR="00401A31" w:rsidRPr="006D7477">
        <w:t xml:space="preserve">road safety campaigns and to know whether the State party planned to improve awareness among parents </w:t>
      </w:r>
      <w:r w:rsidR="00F17B26">
        <w:t xml:space="preserve">of </w:t>
      </w:r>
      <w:r w:rsidR="00401A31" w:rsidRPr="006D7477">
        <w:t xml:space="preserve">the risks of drowning, which had caused the deaths of numerous children in the State party. </w:t>
      </w:r>
      <w:r w:rsidR="00F17B26">
        <w:t xml:space="preserve">Lastly, </w:t>
      </w:r>
      <w:r w:rsidR="00401A31" w:rsidRPr="006D7477">
        <w:t xml:space="preserve">the delegation </w:t>
      </w:r>
      <w:r w:rsidR="00F17B26">
        <w:t xml:space="preserve">might </w:t>
      </w:r>
      <w:r w:rsidR="00401A31" w:rsidRPr="006D7477">
        <w:t xml:space="preserve">indicate whether the State party intended to regulate bullfighting. </w:t>
      </w:r>
    </w:p>
    <w:p w:rsidR="00401A31" w:rsidRPr="006D7477" w:rsidRDefault="00C5548A" w:rsidP="0060611C">
      <w:pPr>
        <w:pStyle w:val="SingleTxtG"/>
        <w:spacing w:line="240" w:lineRule="auto"/>
      </w:pPr>
      <w:r>
        <w:t>10</w:t>
      </w:r>
      <w:r w:rsidR="006D7477" w:rsidRPr="006D7477">
        <w:t>.</w:t>
      </w:r>
      <w:r w:rsidR="00401A31" w:rsidRPr="006D7477">
        <w:tab/>
      </w:r>
      <w:r w:rsidR="00401A31" w:rsidRPr="00B14C4E">
        <w:rPr>
          <w:b/>
        </w:rPr>
        <w:t>Mr. Nogueira Neto</w:t>
      </w:r>
      <w:r w:rsidR="00401A31" w:rsidRPr="006D7477">
        <w:t xml:space="preserve"> (Coun</w:t>
      </w:r>
      <w:r w:rsidR="00F17B26">
        <w:t>try Rapporteur) asked how civil-</w:t>
      </w:r>
      <w:r w:rsidR="00401A31" w:rsidRPr="006D7477">
        <w:t>society organizations that collaborated with the Government in implementing social welfare measures were selected</w:t>
      </w:r>
      <w:r w:rsidR="00F17B26">
        <w:t>,</w:t>
      </w:r>
      <w:r w:rsidR="00401A31" w:rsidRPr="006D7477">
        <w:t xml:space="preserve"> and whether the State party planned to involve </w:t>
      </w:r>
      <w:r w:rsidR="00F17B26">
        <w:t>NGOs</w:t>
      </w:r>
      <w:r w:rsidR="00401A31" w:rsidRPr="006D7477">
        <w:t xml:space="preserve"> in the </w:t>
      </w:r>
      <w:r w:rsidR="00F17B26">
        <w:t xml:space="preserve">formulation </w:t>
      </w:r>
      <w:r w:rsidR="00401A31" w:rsidRPr="006D7477">
        <w:t xml:space="preserve">of public policies and in the analysis of their results. He wished to know whether the rights of children in an irregular situation in </w:t>
      </w:r>
      <w:smartTag w:uri="urn:schemas-microsoft-com:office:smarttags" w:element="country-region">
        <w:smartTag w:uri="urn:schemas-microsoft-com:office:smarttags" w:element="place">
          <w:r w:rsidR="00401A31" w:rsidRPr="006D7477">
            <w:t>Portugal</w:t>
          </w:r>
        </w:smartTag>
      </w:smartTag>
      <w:r w:rsidR="00401A31" w:rsidRPr="006D7477">
        <w:t xml:space="preserve"> were recognized and </w:t>
      </w:r>
      <w:r w:rsidR="00F17B26">
        <w:t>whether affirmative</w:t>
      </w:r>
      <w:r w:rsidR="00401A31" w:rsidRPr="006D7477">
        <w:t xml:space="preserve"> action was taken </w:t>
      </w:r>
      <w:r w:rsidR="00F17B26">
        <w:t xml:space="preserve">to benefit </w:t>
      </w:r>
      <w:r w:rsidR="00401A31" w:rsidRPr="006D7477">
        <w:t xml:space="preserve">children from disadvantaged groups who suffered discrimination. </w:t>
      </w:r>
      <w:r w:rsidR="00F17B26">
        <w:t xml:space="preserve">He invited </w:t>
      </w:r>
      <w:r w:rsidR="00401A31" w:rsidRPr="006D7477">
        <w:t xml:space="preserve">the delegation </w:t>
      </w:r>
      <w:r w:rsidR="00F17B26">
        <w:t xml:space="preserve">to </w:t>
      </w:r>
      <w:r w:rsidR="00401A31" w:rsidRPr="006D7477">
        <w:t xml:space="preserve">indicate whether the State party had put in place family reunification </w:t>
      </w:r>
      <w:r w:rsidR="00F17B26">
        <w:t xml:space="preserve">measures </w:t>
      </w:r>
      <w:r w:rsidR="00401A31" w:rsidRPr="006D7477">
        <w:t>that respected ethnic diversity and the best interests of the child, and whether it took account</w:t>
      </w:r>
      <w:r w:rsidR="00F17B26">
        <w:t xml:space="preserve"> of </w:t>
      </w:r>
      <w:r w:rsidR="00401A31" w:rsidRPr="006D7477">
        <w:t xml:space="preserve">the problems specific to minority communities such as </w:t>
      </w:r>
      <w:r w:rsidR="00F17B26">
        <w:t xml:space="preserve">the Roma and members of </w:t>
      </w:r>
      <w:r w:rsidR="00401A31" w:rsidRPr="006D7477">
        <w:t xml:space="preserve">Portuguese-speaking minorities from </w:t>
      </w:r>
      <w:smartTag w:uri="urn:schemas-microsoft-com:office:smarttags" w:element="country-region">
        <w:r w:rsidR="00401A31" w:rsidRPr="006D7477">
          <w:t>Mozambique</w:t>
        </w:r>
      </w:smartTag>
      <w:r w:rsidR="00401A31" w:rsidRPr="006D7477">
        <w:t xml:space="preserve">, </w:t>
      </w:r>
      <w:smartTag w:uri="urn:schemas-microsoft-com:office:smarttags" w:element="country-region">
        <w:r w:rsidR="00401A31" w:rsidRPr="006D7477">
          <w:t>Guinea</w:t>
        </w:r>
      </w:smartTag>
      <w:r w:rsidR="00401A31" w:rsidRPr="006D7477">
        <w:t>, Ca</w:t>
      </w:r>
      <w:r w:rsidR="00F17B26">
        <w:t>bo</w:t>
      </w:r>
      <w:r w:rsidR="00401A31" w:rsidRPr="006D7477">
        <w:t xml:space="preserve"> Verde or </w:t>
      </w:r>
      <w:smartTag w:uri="urn:schemas-microsoft-com:office:smarttags" w:element="country-region">
        <w:smartTag w:uri="urn:schemas-microsoft-com:office:smarttags" w:element="place">
          <w:r w:rsidR="00401A31" w:rsidRPr="006D7477">
            <w:t>Angola</w:t>
          </w:r>
        </w:smartTag>
      </w:smartTag>
      <w:r w:rsidR="00401A31" w:rsidRPr="006D7477">
        <w:t xml:space="preserve">. </w:t>
      </w:r>
      <w:r w:rsidR="00F17B26">
        <w:t>Lastly</w:t>
      </w:r>
      <w:r w:rsidR="00401A31" w:rsidRPr="006D7477">
        <w:t xml:space="preserve">, he wished to know whether the rights of homosexual and transgender children were respected. </w:t>
      </w:r>
    </w:p>
    <w:p w:rsidR="00401A31" w:rsidRPr="006D7477" w:rsidRDefault="00C5548A" w:rsidP="0060611C">
      <w:pPr>
        <w:pStyle w:val="SingleTxtG"/>
        <w:spacing w:line="240" w:lineRule="auto"/>
      </w:pPr>
      <w:r>
        <w:t>11</w:t>
      </w:r>
      <w:r w:rsidR="00D665EE">
        <w:t>.</w:t>
      </w:r>
      <w:r w:rsidR="00401A31" w:rsidRPr="006D7477">
        <w:tab/>
      </w:r>
      <w:r w:rsidR="00401A31" w:rsidRPr="00B14C4E">
        <w:rPr>
          <w:b/>
        </w:rPr>
        <w:t>Ms. Wijemanne</w:t>
      </w:r>
      <w:r w:rsidR="00401A31" w:rsidRPr="006D7477">
        <w:t xml:space="preserve"> asked whether the State party had </w:t>
      </w:r>
      <w:r w:rsidR="00F17B26">
        <w:t xml:space="preserve">established </w:t>
      </w:r>
      <w:r w:rsidR="00401A31" w:rsidRPr="006D7477">
        <w:t xml:space="preserve">a central body responsible for coordinating action for children in all the areas covered by the Convention. </w:t>
      </w:r>
    </w:p>
    <w:p w:rsidR="00401A31" w:rsidRPr="006D7477" w:rsidRDefault="00C5548A" w:rsidP="0060611C">
      <w:pPr>
        <w:pStyle w:val="SingleTxtG"/>
        <w:spacing w:line="240" w:lineRule="auto"/>
      </w:pPr>
      <w:r>
        <w:t>12</w:t>
      </w:r>
      <w:r w:rsidR="00D665EE">
        <w:t>.</w:t>
      </w:r>
      <w:r w:rsidR="00401A31" w:rsidRPr="006D7477">
        <w:tab/>
      </w:r>
      <w:r w:rsidR="00401A31" w:rsidRPr="00B14C4E">
        <w:rPr>
          <w:b/>
        </w:rPr>
        <w:t>Ms. Oviedo Fierro</w:t>
      </w:r>
      <w:r w:rsidR="00401A31" w:rsidRPr="006D7477">
        <w:t xml:space="preserve"> said that the safety measures appli</w:t>
      </w:r>
      <w:r w:rsidR="00F17B26">
        <w:t>cable</w:t>
      </w:r>
      <w:r w:rsidR="00401A31" w:rsidRPr="006D7477">
        <w:t xml:space="preserve"> in the two bullfighting schools in </w:t>
      </w:r>
      <w:r w:rsidR="00F17B26">
        <w:t>Portugal</w:t>
      </w:r>
      <w:r w:rsidR="00401A31" w:rsidRPr="006D7477">
        <w:t xml:space="preserve">, which were attended by over 100 children, did not seem adequate, bearing in mind that a number of children had </w:t>
      </w:r>
      <w:r w:rsidR="00F17B26">
        <w:t>suffered</w:t>
      </w:r>
      <w:r w:rsidR="00401A31" w:rsidRPr="006D7477">
        <w:t xml:space="preserve"> accidents. She asked </w:t>
      </w:r>
      <w:r w:rsidR="00F17B26">
        <w:t xml:space="preserve">whether </w:t>
      </w:r>
      <w:r w:rsidR="00401A31" w:rsidRPr="006D7477">
        <w:t xml:space="preserve">the State party could contemplate modifying </w:t>
      </w:r>
      <w:r w:rsidR="00F17B26">
        <w:t xml:space="preserve">the </w:t>
      </w:r>
      <w:r w:rsidR="00401A31" w:rsidRPr="006D7477">
        <w:t xml:space="preserve">legislation </w:t>
      </w:r>
      <w:r w:rsidR="00F17B26">
        <w:t xml:space="preserve">on </w:t>
      </w:r>
      <w:r w:rsidR="00401A31" w:rsidRPr="006D7477">
        <w:t>bullfighting</w:t>
      </w:r>
      <w:r w:rsidR="00C42E88">
        <w:t>, for example</w:t>
      </w:r>
      <w:r w:rsidR="00401A31" w:rsidRPr="006D7477">
        <w:t xml:space="preserve"> by deciding to authorize that activity </w:t>
      </w:r>
      <w:r w:rsidR="007C34F6">
        <w:t xml:space="preserve">only </w:t>
      </w:r>
      <w:r w:rsidR="00401A31" w:rsidRPr="006D7477">
        <w:t xml:space="preserve">from </w:t>
      </w:r>
      <w:r w:rsidR="007C34F6">
        <w:t xml:space="preserve">the age of </w:t>
      </w:r>
      <w:r w:rsidR="00401A31" w:rsidRPr="006D7477">
        <w:t xml:space="preserve">18. She </w:t>
      </w:r>
      <w:r w:rsidR="007C34F6">
        <w:t xml:space="preserve">also </w:t>
      </w:r>
      <w:r w:rsidR="00401A31" w:rsidRPr="006D7477">
        <w:t xml:space="preserve">wished to </w:t>
      </w:r>
      <w:r w:rsidR="007C34F6">
        <w:t xml:space="preserve">know </w:t>
      </w:r>
      <w:r w:rsidR="00401A31" w:rsidRPr="006D7477">
        <w:t xml:space="preserve">whether the State party </w:t>
      </w:r>
      <w:r w:rsidR="007C34F6">
        <w:t xml:space="preserve">had </w:t>
      </w:r>
      <w:r w:rsidR="00401A31" w:rsidRPr="006D7477">
        <w:t>planned to carry out awareness</w:t>
      </w:r>
      <w:r w:rsidR="007C34F6">
        <w:t>-raising</w:t>
      </w:r>
      <w:r w:rsidR="00401A31" w:rsidRPr="006D7477">
        <w:t xml:space="preserve"> campaigns on the dangers associated with bullfighting </w:t>
      </w:r>
      <w:r w:rsidR="00C42E88">
        <w:t xml:space="preserve">and </w:t>
      </w:r>
      <w:r w:rsidR="00401A31" w:rsidRPr="006D7477">
        <w:t xml:space="preserve">measures </w:t>
      </w:r>
      <w:r w:rsidR="007C34F6">
        <w:t xml:space="preserve">to be taken in order </w:t>
      </w:r>
      <w:r w:rsidR="00401A31" w:rsidRPr="006D7477">
        <w:t>to guarantee the safety of children.</w:t>
      </w:r>
    </w:p>
    <w:p w:rsidR="00401A31" w:rsidRPr="006D7477" w:rsidRDefault="00D665EE" w:rsidP="0060611C">
      <w:pPr>
        <w:pStyle w:val="SingleTxtG"/>
        <w:spacing w:line="240" w:lineRule="auto"/>
      </w:pPr>
      <w:r>
        <w:t>1</w:t>
      </w:r>
      <w:r w:rsidR="00C5548A">
        <w:t>3</w:t>
      </w:r>
      <w:r>
        <w:t>.</w:t>
      </w:r>
      <w:r w:rsidR="00401A31" w:rsidRPr="006D7477">
        <w:tab/>
      </w:r>
      <w:r w:rsidR="00401A31" w:rsidRPr="00B14C4E">
        <w:rPr>
          <w:b/>
        </w:rPr>
        <w:t>Mr. Kotrane</w:t>
      </w:r>
      <w:r w:rsidR="00401A31" w:rsidRPr="006D7477">
        <w:t xml:space="preserve"> asked whether the State party intended to modify the provision in article 115 of Act </w:t>
      </w:r>
      <w:r w:rsidR="004643A1" w:rsidRPr="006D7477">
        <w:t>No</w:t>
      </w:r>
      <w:r w:rsidR="00401A31" w:rsidRPr="006D7477">
        <w:t>.</w:t>
      </w:r>
      <w:r w:rsidR="00547018">
        <w:t xml:space="preserve"> </w:t>
      </w:r>
      <w:r w:rsidR="00401A31" w:rsidRPr="006D7477">
        <w:t>115/2009 on the prison system</w:t>
      </w:r>
      <w:r w:rsidR="004643A1">
        <w:t>,</w:t>
      </w:r>
      <w:r w:rsidR="00401A31" w:rsidRPr="006D7477">
        <w:t xml:space="preserve"> which authorized solitary </w:t>
      </w:r>
      <w:r w:rsidR="004643A1">
        <w:t>confinement</w:t>
      </w:r>
      <w:r w:rsidR="00401A31" w:rsidRPr="006D7477">
        <w:t xml:space="preserve"> for a period of up to 30 days as a disciplinary measure, including for children between the ages of 16 and 18.</w:t>
      </w:r>
    </w:p>
    <w:p w:rsidR="00401A31" w:rsidRPr="006D7477" w:rsidRDefault="00D665EE" w:rsidP="0060611C">
      <w:pPr>
        <w:pStyle w:val="SingleTxtG"/>
        <w:spacing w:line="240" w:lineRule="auto"/>
      </w:pPr>
      <w:r>
        <w:t>1</w:t>
      </w:r>
      <w:r w:rsidR="00C5548A">
        <w:t>4</w:t>
      </w:r>
      <w:r>
        <w:t>.</w:t>
      </w:r>
      <w:r w:rsidR="00401A31" w:rsidRPr="006D7477">
        <w:tab/>
        <w:t xml:space="preserve">He </w:t>
      </w:r>
      <w:r w:rsidR="004643A1">
        <w:t xml:space="preserve">also requested </w:t>
      </w:r>
      <w:r w:rsidR="00401A31" w:rsidRPr="006D7477">
        <w:t xml:space="preserve">information on the question of discrimination </w:t>
      </w:r>
      <w:r w:rsidR="004643A1">
        <w:t xml:space="preserve">against </w:t>
      </w:r>
      <w:r w:rsidR="00401A31" w:rsidRPr="006D7477">
        <w:t xml:space="preserve">minorities, in particular the Roma, in the field of education. </w:t>
      </w:r>
    </w:p>
    <w:p w:rsidR="00401A31" w:rsidRPr="006D7477" w:rsidRDefault="00D665EE" w:rsidP="0060611C">
      <w:pPr>
        <w:pStyle w:val="SingleTxtG"/>
        <w:spacing w:line="240" w:lineRule="auto"/>
      </w:pPr>
      <w:r>
        <w:t>1</w:t>
      </w:r>
      <w:r w:rsidR="00C5548A">
        <w:t>5</w:t>
      </w:r>
      <w:r>
        <w:t>.</w:t>
      </w:r>
      <w:r w:rsidR="00401A31" w:rsidRPr="006D7477">
        <w:tab/>
      </w:r>
      <w:r w:rsidR="00401A31" w:rsidRPr="00B14C4E">
        <w:rPr>
          <w:b/>
        </w:rPr>
        <w:t>Ms. Muhamad Shariff</w:t>
      </w:r>
      <w:r w:rsidR="00401A31" w:rsidRPr="006D7477">
        <w:t xml:space="preserve"> asked </w:t>
      </w:r>
      <w:r w:rsidR="004643A1">
        <w:t>what</w:t>
      </w:r>
      <w:r w:rsidR="00401A31" w:rsidRPr="006D7477">
        <w:t xml:space="preserve"> mechanism allowed children to be heard in proce</w:t>
      </w:r>
      <w:r w:rsidR="004643A1">
        <w:t>edings</w:t>
      </w:r>
      <w:r w:rsidR="00401A31" w:rsidRPr="006D7477">
        <w:t xml:space="preserve"> concerning them and at what age children were </w:t>
      </w:r>
      <w:r w:rsidR="004643A1">
        <w:t>authorized to give their opinion</w:t>
      </w:r>
      <w:r w:rsidR="00ED668F">
        <w:t>.</w:t>
      </w:r>
      <w:r w:rsidR="004643A1">
        <w:t xml:space="preserve"> She also wished to know whether, in judicial proceedings, </w:t>
      </w:r>
      <w:r w:rsidR="00401A31" w:rsidRPr="006D7477">
        <w:t xml:space="preserve">children were automatically allowed </w:t>
      </w:r>
      <w:r w:rsidR="004643A1">
        <w:t xml:space="preserve">to exercise </w:t>
      </w:r>
      <w:r w:rsidR="00401A31" w:rsidRPr="006D7477">
        <w:t xml:space="preserve">the right to be heard or whether </w:t>
      </w:r>
      <w:r w:rsidR="004643A1">
        <w:t xml:space="preserve">that matter was </w:t>
      </w:r>
      <w:r w:rsidR="00401A31" w:rsidRPr="006D7477">
        <w:t xml:space="preserve">at the discretion of the judge. </w:t>
      </w:r>
    </w:p>
    <w:p w:rsidR="00401A31" w:rsidRPr="006D7477" w:rsidRDefault="00D665EE" w:rsidP="0060611C">
      <w:pPr>
        <w:pStyle w:val="SingleTxtG"/>
        <w:spacing w:line="240" w:lineRule="auto"/>
      </w:pPr>
      <w:r>
        <w:t>1</w:t>
      </w:r>
      <w:r w:rsidR="00C5548A">
        <w:t>6</w:t>
      </w:r>
      <w:r>
        <w:t>.</w:t>
      </w:r>
      <w:r w:rsidR="00401A31" w:rsidRPr="006D7477">
        <w:tab/>
      </w:r>
      <w:r w:rsidR="00401A31" w:rsidRPr="00B14C4E">
        <w:rPr>
          <w:b/>
        </w:rPr>
        <w:t>Ms. Aldoseri</w:t>
      </w:r>
      <w:r w:rsidR="00401A31" w:rsidRPr="006D7477">
        <w:t>, noting that the number of cases of child trafficking and</w:t>
      </w:r>
      <w:r w:rsidR="00547018">
        <w:t>,</w:t>
      </w:r>
      <w:r w:rsidR="00401A31" w:rsidRPr="006D7477">
        <w:t xml:space="preserve"> in particular</w:t>
      </w:r>
      <w:r w:rsidR="009D4463">
        <w:t>,</w:t>
      </w:r>
      <w:r w:rsidR="00401A31" w:rsidRPr="006D7477">
        <w:t xml:space="preserve"> those involving sexual exploitation </w:t>
      </w:r>
      <w:r w:rsidR="009D4463">
        <w:t>was</w:t>
      </w:r>
      <w:r w:rsidR="00401A31" w:rsidRPr="006D7477">
        <w:t xml:space="preserve"> increas</w:t>
      </w:r>
      <w:r w:rsidR="009D4463">
        <w:t>ing</w:t>
      </w:r>
      <w:r w:rsidR="00401A31" w:rsidRPr="006D7477">
        <w:t xml:space="preserve">, especially among children belonging to the most vulnerable groups, asked whether the State party had detailed data on that </w:t>
      </w:r>
      <w:r w:rsidR="009D4463">
        <w:t>question</w:t>
      </w:r>
      <w:r w:rsidR="00401A31" w:rsidRPr="006D7477">
        <w:t xml:space="preserve"> and what preventive measures had been put in place. </w:t>
      </w:r>
    </w:p>
    <w:p w:rsidR="00401A31" w:rsidRPr="00D665EE" w:rsidRDefault="00401A31" w:rsidP="0060611C">
      <w:pPr>
        <w:pStyle w:val="SingleTxtG"/>
        <w:spacing w:line="240" w:lineRule="auto"/>
        <w:rPr>
          <w:i/>
        </w:rPr>
      </w:pPr>
      <w:r w:rsidRPr="00D665EE">
        <w:rPr>
          <w:i/>
        </w:rPr>
        <w:t>The meeting was suspended at 11.05 a.m. and resumed at 11.30 a.m.</w:t>
      </w:r>
    </w:p>
    <w:p w:rsidR="00401A31" w:rsidRPr="006D7477" w:rsidRDefault="00D665EE" w:rsidP="0060611C">
      <w:pPr>
        <w:pStyle w:val="SingleTxtG"/>
        <w:spacing w:line="240" w:lineRule="auto"/>
      </w:pPr>
      <w:r>
        <w:t>1</w:t>
      </w:r>
      <w:r w:rsidR="00C5548A">
        <w:t>7</w:t>
      </w:r>
      <w:r>
        <w:t>.</w:t>
      </w:r>
      <w:r w:rsidR="00401A31" w:rsidRPr="006D7477">
        <w:tab/>
      </w:r>
      <w:r w:rsidR="00401A31" w:rsidRPr="00B14C4E">
        <w:rPr>
          <w:b/>
        </w:rPr>
        <w:t>Mr. Bártolo</w:t>
      </w:r>
      <w:r w:rsidR="00401A31" w:rsidRPr="006D7477">
        <w:t xml:space="preserve"> (</w:t>
      </w:r>
      <w:smartTag w:uri="urn:schemas-microsoft-com:office:smarttags" w:element="country-region">
        <w:smartTag w:uri="urn:schemas-microsoft-com:office:smarttags" w:element="place">
          <w:r w:rsidR="00401A31" w:rsidRPr="006D7477">
            <w:t>Portugal</w:t>
          </w:r>
        </w:smartTag>
      </w:smartTag>
      <w:r w:rsidR="00401A31" w:rsidRPr="006D7477">
        <w:t xml:space="preserve">) said that </w:t>
      </w:r>
      <w:r w:rsidR="000A08A3">
        <w:t xml:space="preserve">his country was doing its </w:t>
      </w:r>
      <w:r w:rsidR="00401A31" w:rsidRPr="006D7477">
        <w:t xml:space="preserve">utmost to fulfil its international </w:t>
      </w:r>
      <w:r w:rsidR="000A08A3">
        <w:t>commitments and</w:t>
      </w:r>
      <w:r w:rsidR="009B105F">
        <w:t>,</w:t>
      </w:r>
      <w:r w:rsidR="000A08A3">
        <w:t xml:space="preserve"> in particular, </w:t>
      </w:r>
      <w:r w:rsidR="00401A31" w:rsidRPr="006D7477">
        <w:t>to limit the negative effects of the economic and financial crisis on children.</w:t>
      </w:r>
    </w:p>
    <w:p w:rsidR="00401A31" w:rsidRPr="006D7477" w:rsidRDefault="00D665EE" w:rsidP="0060611C">
      <w:pPr>
        <w:pStyle w:val="SingleTxtG"/>
        <w:spacing w:line="240" w:lineRule="auto"/>
      </w:pPr>
      <w:r>
        <w:t>1</w:t>
      </w:r>
      <w:r w:rsidR="00C5548A">
        <w:t>8</w:t>
      </w:r>
      <w:r>
        <w:t>.</w:t>
      </w:r>
      <w:r w:rsidR="00401A31" w:rsidRPr="006D7477">
        <w:tab/>
      </w:r>
      <w:r w:rsidR="00401A31" w:rsidRPr="00B14C4E">
        <w:rPr>
          <w:b/>
        </w:rPr>
        <w:t>Mr. Santo</w:t>
      </w:r>
      <w:r w:rsidR="00AA0881">
        <w:rPr>
          <w:b/>
        </w:rPr>
        <w:t>s</w:t>
      </w:r>
      <w:r w:rsidR="00401A31" w:rsidRPr="00B14C4E">
        <w:rPr>
          <w:b/>
        </w:rPr>
        <w:t xml:space="preserve"> Pais</w:t>
      </w:r>
      <w:r w:rsidR="00401A31" w:rsidRPr="006D7477">
        <w:t xml:space="preserve"> (</w:t>
      </w:r>
      <w:smartTag w:uri="urn:schemas-microsoft-com:office:smarttags" w:element="country-region">
        <w:smartTag w:uri="urn:schemas-microsoft-com:office:smarttags" w:element="place">
          <w:r w:rsidR="00401A31" w:rsidRPr="006D7477">
            <w:t>Portugal</w:t>
          </w:r>
        </w:smartTag>
      </w:smartTag>
      <w:r w:rsidR="00401A31" w:rsidRPr="006D7477">
        <w:t>) said that it was</w:t>
      </w:r>
      <w:r w:rsidR="00AA0881">
        <w:t xml:space="preserve"> still</w:t>
      </w:r>
      <w:r w:rsidR="00401A31" w:rsidRPr="006D7477">
        <w:t xml:space="preserve"> too early to know the precise effects of the austerity measures on the situation of children. Nevertheless, </w:t>
      </w:r>
      <w:r w:rsidR="00AA0881">
        <w:t>whenever</w:t>
      </w:r>
      <w:r w:rsidR="00401A31" w:rsidRPr="006D7477">
        <w:t xml:space="preserve"> it had been obliged to make cuts in the budget, the Government had tried to safeguard the assistance provided to children belonging to the most vulnerable </w:t>
      </w:r>
      <w:r w:rsidR="00AA0881" w:rsidRPr="006D7477">
        <w:t xml:space="preserve">population </w:t>
      </w:r>
      <w:r w:rsidR="00401A31" w:rsidRPr="006D7477">
        <w:t xml:space="preserve">groups. </w:t>
      </w:r>
    </w:p>
    <w:p w:rsidR="00401A31" w:rsidRPr="006D7477" w:rsidRDefault="00D665EE" w:rsidP="0060611C">
      <w:pPr>
        <w:pStyle w:val="SingleTxtG"/>
        <w:spacing w:line="240" w:lineRule="auto"/>
      </w:pPr>
      <w:r>
        <w:t>1</w:t>
      </w:r>
      <w:r w:rsidR="00C5548A">
        <w:t>9</w:t>
      </w:r>
      <w:r>
        <w:t>.</w:t>
      </w:r>
      <w:r w:rsidR="00401A31" w:rsidRPr="006D7477">
        <w:tab/>
      </w:r>
      <w:r w:rsidR="00401A31" w:rsidRPr="00B14C4E">
        <w:rPr>
          <w:b/>
        </w:rPr>
        <w:t>Ms. Costa</w:t>
      </w:r>
      <w:r w:rsidR="00401A31" w:rsidRPr="006D7477">
        <w:t xml:space="preserve"> (Portugal) said the spending cuts in </w:t>
      </w:r>
      <w:r w:rsidR="00AA0881">
        <w:t xml:space="preserve">the </w:t>
      </w:r>
      <w:r w:rsidR="00401A31" w:rsidRPr="006D7477">
        <w:t xml:space="preserve">education </w:t>
      </w:r>
      <w:r w:rsidR="00AA0881">
        <w:t xml:space="preserve">sector </w:t>
      </w:r>
      <w:r w:rsidR="00401A31" w:rsidRPr="006D7477">
        <w:t xml:space="preserve">during the previous two years had </w:t>
      </w:r>
      <w:r w:rsidR="00AA0881">
        <w:t>mainly</w:t>
      </w:r>
      <w:r w:rsidR="00401A31" w:rsidRPr="006D7477">
        <w:t xml:space="preserve"> affected the salaries of teachers</w:t>
      </w:r>
      <w:r w:rsidR="00AA0881">
        <w:t>,</w:t>
      </w:r>
      <w:r w:rsidR="00401A31" w:rsidRPr="006D7477">
        <w:t xml:space="preserve"> </w:t>
      </w:r>
      <w:r w:rsidR="00AA0881">
        <w:t>whose</w:t>
      </w:r>
      <w:r w:rsidR="00401A31" w:rsidRPr="006D7477">
        <w:t xml:space="preserve"> thirteenth and fourteenth months of salary had been </w:t>
      </w:r>
      <w:r w:rsidR="00AA0881">
        <w:t>abolished</w:t>
      </w:r>
      <w:r w:rsidR="00401A31" w:rsidRPr="006D7477">
        <w:t xml:space="preserve">, </w:t>
      </w:r>
      <w:r w:rsidR="00AA0881">
        <w:t xml:space="preserve">and </w:t>
      </w:r>
      <w:r w:rsidR="00401A31" w:rsidRPr="006D7477">
        <w:t xml:space="preserve">school infrastructure, with a slow-down in the renovation of school buildings. The Ministry had </w:t>
      </w:r>
      <w:r w:rsidR="00AA0881">
        <w:t xml:space="preserve">operated </w:t>
      </w:r>
      <w:r w:rsidR="00401A31" w:rsidRPr="006D7477">
        <w:t xml:space="preserve">mechanisms to </w:t>
      </w:r>
      <w:r w:rsidR="00AA0881">
        <w:t>reassign</w:t>
      </w:r>
      <w:r w:rsidR="00AA0881" w:rsidRPr="006D7477">
        <w:t xml:space="preserve"> </w:t>
      </w:r>
      <w:r w:rsidR="00AA0881">
        <w:t xml:space="preserve">certain benefits to </w:t>
      </w:r>
      <w:r w:rsidR="00401A31" w:rsidRPr="006D7477">
        <w:t>the most disadvantaged children</w:t>
      </w:r>
      <w:r w:rsidR="00AA0881">
        <w:t xml:space="preserve"> and groups</w:t>
      </w:r>
      <w:r w:rsidR="00401A31" w:rsidRPr="006D7477">
        <w:t xml:space="preserve">. Education for children with special needs had not been </w:t>
      </w:r>
      <w:r w:rsidR="00AA0881">
        <w:t>affected by</w:t>
      </w:r>
      <w:r w:rsidR="00401A31" w:rsidRPr="006D7477">
        <w:t xml:space="preserve"> the budget cuts. </w:t>
      </w:r>
    </w:p>
    <w:p w:rsidR="00401A31" w:rsidRPr="006D7477" w:rsidRDefault="00C5548A" w:rsidP="0060611C">
      <w:pPr>
        <w:pStyle w:val="SingleTxtG"/>
        <w:spacing w:line="240" w:lineRule="auto"/>
      </w:pPr>
      <w:r>
        <w:t>20</w:t>
      </w:r>
      <w:r w:rsidR="00D665EE">
        <w:t>.</w:t>
      </w:r>
      <w:r w:rsidR="00401A31" w:rsidRPr="006D7477">
        <w:tab/>
      </w:r>
      <w:r w:rsidR="00401A31" w:rsidRPr="00B14C4E">
        <w:rPr>
          <w:b/>
        </w:rPr>
        <w:t>The Chairperson</w:t>
      </w:r>
      <w:r w:rsidR="00401A31" w:rsidRPr="006D7477">
        <w:t xml:space="preserve"> asked whether the </w:t>
      </w:r>
      <w:r w:rsidR="006E5D67">
        <w:t xml:space="preserve">reductions in </w:t>
      </w:r>
      <w:r w:rsidR="00401A31" w:rsidRPr="006D7477">
        <w:t>salary had led to resignations</w:t>
      </w:r>
      <w:r w:rsidR="006E5D67">
        <w:t xml:space="preserve"> by teachers.</w:t>
      </w:r>
    </w:p>
    <w:p w:rsidR="00401A31" w:rsidRPr="006D7477" w:rsidRDefault="00D665EE" w:rsidP="0060611C">
      <w:pPr>
        <w:pStyle w:val="SingleTxtG"/>
        <w:spacing w:line="240" w:lineRule="auto"/>
      </w:pPr>
      <w:r>
        <w:t>2</w:t>
      </w:r>
      <w:r w:rsidR="00C5548A">
        <w:t>1</w:t>
      </w:r>
      <w:r>
        <w:t>.</w:t>
      </w:r>
      <w:r w:rsidR="00401A31" w:rsidRPr="006D7477">
        <w:tab/>
      </w:r>
      <w:r w:rsidR="00401A31" w:rsidRPr="00B14C4E">
        <w:rPr>
          <w:b/>
        </w:rPr>
        <w:t>Ms. Oviedo Fierro</w:t>
      </w:r>
      <w:r w:rsidR="00401A31" w:rsidRPr="006D7477">
        <w:t xml:space="preserve"> asked whether those measures had affected the motivation of teachers and the quality of their teaching.</w:t>
      </w:r>
    </w:p>
    <w:p w:rsidR="00401A31" w:rsidRPr="006D7477" w:rsidRDefault="00D665EE" w:rsidP="0060611C">
      <w:pPr>
        <w:pStyle w:val="SingleTxtG"/>
        <w:spacing w:line="240" w:lineRule="auto"/>
      </w:pPr>
      <w:r>
        <w:t>2</w:t>
      </w:r>
      <w:r w:rsidR="002942BE">
        <w:t>2</w:t>
      </w:r>
      <w:r>
        <w:t>.</w:t>
      </w:r>
      <w:r w:rsidR="00401A31" w:rsidRPr="006D7477">
        <w:tab/>
      </w:r>
      <w:r w:rsidR="00401A31" w:rsidRPr="00B14C4E">
        <w:rPr>
          <w:b/>
        </w:rPr>
        <w:t>Ms. Costa</w:t>
      </w:r>
      <w:r w:rsidR="00401A31" w:rsidRPr="006D7477">
        <w:t xml:space="preserve"> (</w:t>
      </w:r>
      <w:smartTag w:uri="urn:schemas-microsoft-com:office:smarttags" w:element="country-region">
        <w:smartTag w:uri="urn:schemas-microsoft-com:office:smarttags" w:element="place">
          <w:r w:rsidR="00401A31" w:rsidRPr="006D7477">
            <w:t>Portugal</w:t>
          </w:r>
        </w:smartTag>
      </w:smartTag>
      <w:r w:rsidR="00401A31" w:rsidRPr="006D7477">
        <w:t>) said that she was not aware of teachers having resigned as a result of the reduction</w:t>
      </w:r>
      <w:r w:rsidR="006E5D67">
        <w:t>s</w:t>
      </w:r>
      <w:r w:rsidR="00401A31" w:rsidRPr="006D7477">
        <w:t xml:space="preserve"> in salaries. She </w:t>
      </w:r>
      <w:r w:rsidR="006E5D67">
        <w:t>had no</w:t>
      </w:r>
      <w:r w:rsidR="00401A31" w:rsidRPr="006D7477">
        <w:t xml:space="preserve"> data </w:t>
      </w:r>
      <w:r w:rsidR="006E5D67">
        <w:t xml:space="preserve">indicating </w:t>
      </w:r>
      <w:r w:rsidR="00401A31" w:rsidRPr="006D7477">
        <w:t xml:space="preserve">that the quality of teaching had deteriorated. </w:t>
      </w:r>
    </w:p>
    <w:p w:rsidR="00401A31" w:rsidRPr="006D7477" w:rsidRDefault="00D665EE" w:rsidP="0060611C">
      <w:pPr>
        <w:pStyle w:val="SingleTxtG"/>
        <w:spacing w:line="240" w:lineRule="auto"/>
      </w:pPr>
      <w:r>
        <w:t>2</w:t>
      </w:r>
      <w:r w:rsidR="002942BE">
        <w:t>3</w:t>
      </w:r>
      <w:r>
        <w:t>.</w:t>
      </w:r>
      <w:r w:rsidR="00401A31" w:rsidRPr="006D7477">
        <w:tab/>
      </w:r>
      <w:r w:rsidR="00401A31" w:rsidRPr="00B14C4E">
        <w:rPr>
          <w:b/>
        </w:rPr>
        <w:t xml:space="preserve">Ms. </w:t>
      </w:r>
      <w:r w:rsidR="00AF6A76">
        <w:rPr>
          <w:b/>
        </w:rPr>
        <w:t xml:space="preserve">Filipa </w:t>
      </w:r>
      <w:r w:rsidR="00401A31" w:rsidRPr="00B14C4E">
        <w:rPr>
          <w:b/>
        </w:rPr>
        <w:t>Perreira</w:t>
      </w:r>
      <w:r w:rsidR="00401A31" w:rsidRPr="006D7477">
        <w:t xml:space="preserve"> </w:t>
      </w:r>
      <w:r w:rsidR="00547018" w:rsidRPr="006D7477">
        <w:t>(</w:t>
      </w:r>
      <w:smartTag w:uri="urn:schemas-microsoft-com:office:smarttags" w:element="place">
        <w:smartTag w:uri="urn:schemas-microsoft-com:office:smarttags" w:element="country-region">
          <w:r w:rsidR="00547018" w:rsidRPr="006D7477">
            <w:t>Portugal</w:t>
          </w:r>
        </w:smartTag>
      </w:smartTag>
      <w:r w:rsidR="00547018" w:rsidRPr="006D7477">
        <w:t xml:space="preserve">) </w:t>
      </w:r>
      <w:r w:rsidR="00401A31" w:rsidRPr="006D7477">
        <w:t xml:space="preserve">said that </w:t>
      </w:r>
      <w:r w:rsidR="00AF6A76">
        <w:t>under</w:t>
      </w:r>
      <w:r w:rsidR="00401A31" w:rsidRPr="006D7477">
        <w:t xml:space="preserve"> the agreement </w:t>
      </w:r>
      <w:r w:rsidR="00AF6A76">
        <w:t xml:space="preserve">concluded </w:t>
      </w:r>
      <w:r w:rsidR="00401A31" w:rsidRPr="006D7477">
        <w:t xml:space="preserve">in 2011 between </w:t>
      </w:r>
      <w:r w:rsidR="00AF6A76">
        <w:t xml:space="preserve">her </w:t>
      </w:r>
      <w:r w:rsidR="00401A31" w:rsidRPr="006D7477">
        <w:t xml:space="preserve">Government and the </w:t>
      </w:r>
      <w:r w:rsidR="001F3F2A">
        <w:t>“</w:t>
      </w:r>
      <w:r w:rsidR="00B72EF4">
        <w:t>t</w:t>
      </w:r>
      <w:r w:rsidR="00401A31" w:rsidRPr="006D7477">
        <w:t>roika</w:t>
      </w:r>
      <w:r w:rsidR="001F3F2A">
        <w:t>”</w:t>
      </w:r>
      <w:r w:rsidR="00401A31" w:rsidRPr="006D7477">
        <w:t xml:space="preserve"> composed of the International Monetary Fund, the European Commission and the European Central Bank, the Government had </w:t>
      </w:r>
      <w:r w:rsidR="00A57881">
        <w:t>undertaken</w:t>
      </w:r>
      <w:r w:rsidR="00401A31" w:rsidRPr="006D7477">
        <w:t xml:space="preserve"> to reform the health </w:t>
      </w:r>
      <w:r w:rsidR="00B72EF4" w:rsidRPr="006D7477">
        <w:t xml:space="preserve">system </w:t>
      </w:r>
      <w:r w:rsidR="00401A31" w:rsidRPr="006D7477">
        <w:t xml:space="preserve">in order to ensure the viability of the national health </w:t>
      </w:r>
      <w:r w:rsidR="00B72EF4">
        <w:t>service</w:t>
      </w:r>
      <w:r w:rsidR="00401A31" w:rsidRPr="006D7477">
        <w:t xml:space="preserve">. Emphasis had been placed on </w:t>
      </w:r>
      <w:r w:rsidR="00A57881">
        <w:t xml:space="preserve">access to </w:t>
      </w:r>
      <w:r w:rsidR="00401A31" w:rsidRPr="006D7477">
        <w:t xml:space="preserve">primary health care. </w:t>
      </w:r>
      <w:r w:rsidR="00A57881">
        <w:t>The patient</w:t>
      </w:r>
      <w:r w:rsidR="001F3F2A">
        <w:t>’</w:t>
      </w:r>
      <w:r w:rsidR="00A57881">
        <w:t xml:space="preserve">s contribution </w:t>
      </w:r>
      <w:r w:rsidR="00401A31" w:rsidRPr="006D7477">
        <w:t xml:space="preserve">had been increased in order to rationalize </w:t>
      </w:r>
      <w:r w:rsidR="00A57881">
        <w:t>the use</w:t>
      </w:r>
      <w:r w:rsidR="00401A31" w:rsidRPr="006D7477">
        <w:t xml:space="preserve"> of resources and to control </w:t>
      </w:r>
      <w:r w:rsidR="00A57881">
        <w:t>expenditure</w:t>
      </w:r>
      <w:r w:rsidR="00401A31" w:rsidRPr="006D7477">
        <w:t>. Nevertheless, pregnant women</w:t>
      </w:r>
      <w:r w:rsidR="00A57881">
        <w:t>,</w:t>
      </w:r>
      <w:r w:rsidR="00401A31" w:rsidRPr="006D7477">
        <w:t xml:space="preserve"> women who had </w:t>
      </w:r>
      <w:r w:rsidR="00A57881">
        <w:t xml:space="preserve">recently </w:t>
      </w:r>
      <w:r w:rsidR="00401A31" w:rsidRPr="006D7477">
        <w:t xml:space="preserve">given birth, children up to </w:t>
      </w:r>
      <w:r w:rsidR="00A57881">
        <w:t xml:space="preserve">the age of </w:t>
      </w:r>
      <w:r w:rsidR="00401A31" w:rsidRPr="006D7477">
        <w:t xml:space="preserve">12, persons with a disability rating of 60 per cent or more and people on low incomes received </w:t>
      </w:r>
      <w:r w:rsidR="00A57881">
        <w:t xml:space="preserve">completely </w:t>
      </w:r>
      <w:r w:rsidR="00401A31" w:rsidRPr="006D7477">
        <w:t>free health care.</w:t>
      </w:r>
      <w:r w:rsidR="001F3F2A">
        <w:t xml:space="preserve"> </w:t>
      </w:r>
    </w:p>
    <w:p w:rsidR="00401A31" w:rsidRPr="006D7477" w:rsidRDefault="00D665EE" w:rsidP="0060611C">
      <w:pPr>
        <w:pStyle w:val="SingleTxtG"/>
        <w:spacing w:line="240" w:lineRule="auto"/>
      </w:pPr>
      <w:r>
        <w:t>2</w:t>
      </w:r>
      <w:r w:rsidR="002942BE">
        <w:t>4</w:t>
      </w:r>
      <w:r>
        <w:t>.</w:t>
      </w:r>
      <w:r w:rsidR="00401A31" w:rsidRPr="006D7477">
        <w:tab/>
        <w:t>In accordance with the national programme to promote oral and dental health, free dental care was provided for pregnant women, children up to the age of 16, people living</w:t>
      </w:r>
      <w:r w:rsidR="00F71250">
        <w:t xml:space="preserve"> with HIV/</w:t>
      </w:r>
      <w:r w:rsidR="00401A31" w:rsidRPr="006D7477">
        <w:t xml:space="preserve">AIDS and older persons in receipt of </w:t>
      </w:r>
      <w:r w:rsidR="00F71250">
        <w:t>the solidarity benefit</w:t>
      </w:r>
      <w:r w:rsidR="00401A31" w:rsidRPr="006D7477">
        <w:t xml:space="preserve">. </w:t>
      </w:r>
    </w:p>
    <w:p w:rsidR="00401A31" w:rsidRPr="006D7477" w:rsidRDefault="00D665EE" w:rsidP="0060611C">
      <w:pPr>
        <w:pStyle w:val="SingleTxtG"/>
        <w:spacing w:line="240" w:lineRule="auto"/>
      </w:pPr>
      <w:r>
        <w:t>2</w:t>
      </w:r>
      <w:r w:rsidR="002942BE">
        <w:t>5</w:t>
      </w:r>
      <w:r>
        <w:t>.</w:t>
      </w:r>
      <w:r w:rsidR="00401A31" w:rsidRPr="006D7477">
        <w:tab/>
      </w:r>
      <w:r w:rsidR="00401A31" w:rsidRPr="00B14C4E">
        <w:rPr>
          <w:b/>
        </w:rPr>
        <w:t>Mr. Miranda Mendes</w:t>
      </w:r>
      <w:r w:rsidR="00401A31" w:rsidRPr="006D7477">
        <w:t xml:space="preserve"> (</w:t>
      </w:r>
      <w:smartTag w:uri="urn:schemas-microsoft-com:office:smarttags" w:element="country-region">
        <w:smartTag w:uri="urn:schemas-microsoft-com:office:smarttags" w:element="place">
          <w:r w:rsidR="00401A31" w:rsidRPr="006D7477">
            <w:t>Portugal</w:t>
          </w:r>
        </w:smartTag>
      </w:smartTag>
      <w:r w:rsidR="00401A31" w:rsidRPr="006D7477">
        <w:t xml:space="preserve">) said that the Government had been able to increase the 2014 budget for the </w:t>
      </w:r>
      <w:r w:rsidR="00401A31" w:rsidRPr="003332F5">
        <w:rPr>
          <w:i/>
        </w:rPr>
        <w:t>Escolhas</w:t>
      </w:r>
      <w:r w:rsidR="00401A31" w:rsidRPr="006D7477">
        <w:t xml:space="preserve"> </w:t>
      </w:r>
      <w:r w:rsidR="003332F5">
        <w:t>p</w:t>
      </w:r>
      <w:r w:rsidR="00401A31" w:rsidRPr="006D7477">
        <w:t>rogramme</w:t>
      </w:r>
      <w:r w:rsidR="003332F5">
        <w:t>,</w:t>
      </w:r>
      <w:r w:rsidR="00401A31" w:rsidRPr="006D7477">
        <w:t xml:space="preserve"> which aimed to </w:t>
      </w:r>
      <w:r w:rsidR="003332F5">
        <w:t>promote</w:t>
      </w:r>
      <w:r w:rsidR="00401A31" w:rsidRPr="006D7477">
        <w:t xml:space="preserve"> the social inclusion of children and you</w:t>
      </w:r>
      <w:r w:rsidR="00120C7B">
        <w:t>ng people from vulnerable socio</w:t>
      </w:r>
      <w:r w:rsidR="00401A31" w:rsidRPr="006D7477">
        <w:t xml:space="preserve">economic backgrounds, in particular migrant children and children from ethnic minorities. Portuguese legislation recognized that, irrespective of the immigration status of their parents, all children had the right to health </w:t>
      </w:r>
      <w:r w:rsidR="00C61507" w:rsidRPr="006D7477">
        <w:t xml:space="preserve">services </w:t>
      </w:r>
      <w:r w:rsidR="00401A31" w:rsidRPr="006D7477">
        <w:t>and education.</w:t>
      </w:r>
    </w:p>
    <w:p w:rsidR="00401A31" w:rsidRPr="006D7477" w:rsidRDefault="00D665EE" w:rsidP="0060611C">
      <w:pPr>
        <w:pStyle w:val="SingleTxtG"/>
        <w:spacing w:line="240" w:lineRule="auto"/>
      </w:pPr>
      <w:r>
        <w:t>2</w:t>
      </w:r>
      <w:r w:rsidR="002942BE">
        <w:t>6</w:t>
      </w:r>
      <w:r>
        <w:t>.</w:t>
      </w:r>
      <w:r w:rsidR="00401A31" w:rsidRPr="006D7477">
        <w:tab/>
      </w:r>
      <w:r w:rsidR="00401A31" w:rsidRPr="00B14C4E">
        <w:rPr>
          <w:b/>
        </w:rPr>
        <w:t xml:space="preserve">Ms. </w:t>
      </w:r>
      <w:r w:rsidR="00C61507">
        <w:rPr>
          <w:b/>
        </w:rPr>
        <w:t xml:space="preserve">Susana </w:t>
      </w:r>
      <w:r w:rsidR="00401A31" w:rsidRPr="00B14C4E">
        <w:rPr>
          <w:b/>
        </w:rPr>
        <w:t>Perreira</w:t>
      </w:r>
      <w:r w:rsidR="00401A31" w:rsidRPr="006D7477">
        <w:t xml:space="preserve"> (</w:t>
      </w:r>
      <w:smartTag w:uri="urn:schemas-microsoft-com:office:smarttags" w:element="country-region">
        <w:smartTag w:uri="urn:schemas-microsoft-com:office:smarttags" w:element="place">
          <w:r w:rsidR="00401A31" w:rsidRPr="006D7477">
            <w:t>Portugal</w:t>
          </w:r>
        </w:smartTag>
      </w:smartTag>
      <w:r w:rsidR="00401A31" w:rsidRPr="006D7477">
        <w:t xml:space="preserve">) said that the </w:t>
      </w:r>
      <w:r w:rsidR="00C61507" w:rsidRPr="006D7477">
        <w:t xml:space="preserve">Child </w:t>
      </w:r>
      <w:r w:rsidR="00401A31" w:rsidRPr="006D7477">
        <w:t xml:space="preserve">and Adolescent Initiative was a national mechanism which </w:t>
      </w:r>
      <w:r w:rsidR="00C61507">
        <w:t>covered</w:t>
      </w:r>
      <w:r w:rsidR="00401A31" w:rsidRPr="006D7477">
        <w:t xml:space="preserve"> all rights and </w:t>
      </w:r>
      <w:r w:rsidR="00C61507">
        <w:t xml:space="preserve">was based on </w:t>
      </w:r>
      <w:r w:rsidR="00401A31" w:rsidRPr="006D7477">
        <w:t xml:space="preserve">close cooperation </w:t>
      </w:r>
      <w:r w:rsidR="00C61507">
        <w:t xml:space="preserve">between </w:t>
      </w:r>
      <w:r w:rsidR="00401A31" w:rsidRPr="006D7477">
        <w:t xml:space="preserve">the public </w:t>
      </w:r>
      <w:r w:rsidR="00C61507">
        <w:t>bodies and civil-</w:t>
      </w:r>
      <w:r w:rsidR="00401A31" w:rsidRPr="006D7477">
        <w:t>society organizations working in the field of children and adolescents. Despite the crisis</w:t>
      </w:r>
      <w:r w:rsidR="00C61507">
        <w:t>,</w:t>
      </w:r>
      <w:r w:rsidR="00401A31" w:rsidRPr="006D7477">
        <w:t xml:space="preserve"> and </w:t>
      </w:r>
      <w:r w:rsidR="00C61507">
        <w:t xml:space="preserve">despite </w:t>
      </w:r>
      <w:r w:rsidR="00401A31" w:rsidRPr="006D7477">
        <w:t>the aus</w:t>
      </w:r>
      <w:r w:rsidR="00C61507">
        <w:t>terity measures set out in the t</w:t>
      </w:r>
      <w:r w:rsidR="00401A31" w:rsidRPr="006D7477">
        <w:t xml:space="preserve">roika agreement, a number of measures that had been defined in the Initiative remained priorities. </w:t>
      </w:r>
      <w:r w:rsidR="00C61507">
        <w:t>Thus</w:t>
      </w:r>
      <w:r w:rsidR="00401A31" w:rsidRPr="006D7477">
        <w:t>, the emergency social welfare prog</w:t>
      </w:r>
      <w:r w:rsidR="00F95640">
        <w:t xml:space="preserve">ramme, </w:t>
      </w:r>
      <w:r w:rsidR="00401A31" w:rsidRPr="006D7477">
        <w:t xml:space="preserve">which assisted the most vulnerable children and families and </w:t>
      </w:r>
      <w:r w:rsidR="00C61507">
        <w:t>concerned</w:t>
      </w:r>
      <w:r w:rsidR="00401A31" w:rsidRPr="006D7477">
        <w:t xml:space="preserve"> some 3 million people, would remain in place at least </w:t>
      </w:r>
      <w:r w:rsidR="00C61507">
        <w:t xml:space="preserve">until </w:t>
      </w:r>
      <w:r w:rsidR="00401A31" w:rsidRPr="006D7477">
        <w:t xml:space="preserve">December 2014. </w:t>
      </w:r>
    </w:p>
    <w:p w:rsidR="00401A31" w:rsidRPr="006D7477" w:rsidRDefault="00D665EE" w:rsidP="0060611C">
      <w:pPr>
        <w:pStyle w:val="SingleTxtG"/>
        <w:spacing w:line="240" w:lineRule="auto"/>
      </w:pPr>
      <w:r>
        <w:t>2</w:t>
      </w:r>
      <w:r w:rsidR="002942BE">
        <w:t>7</w:t>
      </w:r>
      <w:r>
        <w:t>.</w:t>
      </w:r>
      <w:r w:rsidR="00401A31" w:rsidRPr="006D7477">
        <w:tab/>
      </w:r>
      <w:r w:rsidR="00401A31" w:rsidRPr="00B14C4E">
        <w:rPr>
          <w:b/>
        </w:rPr>
        <w:t>Mr. Gastaud</w:t>
      </w:r>
      <w:r w:rsidR="00401A31" w:rsidRPr="006D7477">
        <w:t xml:space="preserve"> asked what were the </w:t>
      </w:r>
      <w:r w:rsidR="00791777">
        <w:t xml:space="preserve">prospects for </w:t>
      </w:r>
      <w:r w:rsidR="00401A31" w:rsidRPr="006D7477">
        <w:t xml:space="preserve">those programmes </w:t>
      </w:r>
      <w:r w:rsidR="00791777">
        <w:t xml:space="preserve">beyond </w:t>
      </w:r>
      <w:r w:rsidR="00401A31" w:rsidRPr="006D7477">
        <w:t xml:space="preserve">2014. </w:t>
      </w:r>
    </w:p>
    <w:p w:rsidR="00401A31" w:rsidRPr="006D7477" w:rsidRDefault="00D665EE" w:rsidP="0060611C">
      <w:pPr>
        <w:pStyle w:val="SingleTxtG"/>
        <w:spacing w:line="240" w:lineRule="auto"/>
      </w:pPr>
      <w:r>
        <w:t>2</w:t>
      </w:r>
      <w:r w:rsidR="002942BE">
        <w:t>8</w:t>
      </w:r>
      <w:r>
        <w:t>.</w:t>
      </w:r>
      <w:r w:rsidR="00401A31" w:rsidRPr="006D7477">
        <w:tab/>
      </w:r>
      <w:r w:rsidR="00401A31" w:rsidRPr="00A723D5">
        <w:rPr>
          <w:b/>
        </w:rPr>
        <w:t>The Chairperson</w:t>
      </w:r>
      <w:r w:rsidR="00401A31" w:rsidRPr="006D7477">
        <w:t xml:space="preserve"> asked whether the State party had a comprehensive national strategy for children.</w:t>
      </w:r>
    </w:p>
    <w:p w:rsidR="00401A31" w:rsidRPr="006D7477" w:rsidRDefault="00D665EE" w:rsidP="0060611C">
      <w:pPr>
        <w:pStyle w:val="SingleTxtG"/>
        <w:spacing w:line="240" w:lineRule="auto"/>
      </w:pPr>
      <w:r>
        <w:t>2</w:t>
      </w:r>
      <w:r w:rsidR="002942BE">
        <w:t>9</w:t>
      </w:r>
      <w:r>
        <w:t>.</w:t>
      </w:r>
      <w:r w:rsidR="00401A31" w:rsidRPr="006D7477">
        <w:tab/>
      </w:r>
      <w:r w:rsidR="00401A31" w:rsidRPr="00B14C4E">
        <w:rPr>
          <w:b/>
        </w:rPr>
        <w:t>Ms. Severino</w:t>
      </w:r>
      <w:r w:rsidR="00401A31" w:rsidRPr="006D7477">
        <w:t xml:space="preserve"> (</w:t>
      </w:r>
      <w:smartTag w:uri="urn:schemas-microsoft-com:office:smarttags" w:element="place">
        <w:smartTag w:uri="urn:schemas-microsoft-com:office:smarttags" w:element="country-region">
          <w:r w:rsidR="00401A31" w:rsidRPr="006D7477">
            <w:t>Portugal</w:t>
          </w:r>
        </w:smartTag>
      </w:smartTag>
      <w:r w:rsidR="00401A31" w:rsidRPr="006D7477">
        <w:t xml:space="preserve">) said that the National Plan of Action for Inclusion was a European governance programme. It </w:t>
      </w:r>
      <w:r w:rsidR="000B2C62">
        <w:t xml:space="preserve">formed part of a new </w:t>
      </w:r>
      <w:r w:rsidR="00401A31" w:rsidRPr="006D7477">
        <w:t xml:space="preserve">document entitled </w:t>
      </w:r>
      <w:r w:rsidR="001F3F2A">
        <w:t>“</w:t>
      </w:r>
      <w:r w:rsidR="00401A31" w:rsidRPr="006D7477">
        <w:t>National Reform Programme</w:t>
      </w:r>
      <w:r w:rsidR="001F3F2A">
        <w:t>”</w:t>
      </w:r>
      <w:r w:rsidR="000B2C62">
        <w:t>,</w:t>
      </w:r>
      <w:r w:rsidR="00401A31" w:rsidRPr="006D7477">
        <w:t xml:space="preserve"> which contained a strategy for combating poverty and social inequality. </w:t>
      </w:r>
    </w:p>
    <w:p w:rsidR="00401A31" w:rsidRPr="006D7477" w:rsidRDefault="002942BE" w:rsidP="0060611C">
      <w:pPr>
        <w:pStyle w:val="SingleTxtG"/>
        <w:spacing w:line="240" w:lineRule="auto"/>
      </w:pPr>
      <w:r>
        <w:t>30</w:t>
      </w:r>
      <w:r w:rsidR="00D665EE">
        <w:t>.</w:t>
      </w:r>
      <w:r w:rsidR="00401A31" w:rsidRPr="006D7477">
        <w:tab/>
      </w:r>
      <w:r w:rsidR="00401A31" w:rsidRPr="00B14C4E">
        <w:rPr>
          <w:b/>
        </w:rPr>
        <w:t>Mr. Santos Pais</w:t>
      </w:r>
      <w:r w:rsidR="00401A31" w:rsidRPr="006D7477">
        <w:t xml:space="preserve"> (</w:t>
      </w:r>
      <w:smartTag w:uri="urn:schemas-microsoft-com:office:smarttags" w:element="country-region">
        <w:smartTag w:uri="urn:schemas-microsoft-com:office:smarttags" w:element="place">
          <w:r w:rsidR="00401A31" w:rsidRPr="006D7477">
            <w:t>Portugal</w:t>
          </w:r>
        </w:smartTag>
      </w:smartTag>
      <w:r w:rsidR="00401A31" w:rsidRPr="006D7477">
        <w:t xml:space="preserve">) said that it was difficult for the Portuguese authorities to envisage what action </w:t>
      </w:r>
      <w:r w:rsidR="007958E0">
        <w:t xml:space="preserve">they </w:t>
      </w:r>
      <w:r w:rsidR="00401A31" w:rsidRPr="006D7477">
        <w:t>would take beyond 2014. The country was due to exit</w:t>
      </w:r>
      <w:r w:rsidR="007958E0">
        <w:t xml:space="preserve"> the t</w:t>
      </w:r>
      <w:r w:rsidR="00401A31" w:rsidRPr="006D7477">
        <w:t>roika assistance programme in May 2014</w:t>
      </w:r>
      <w:r w:rsidR="007958E0">
        <w:t>;</w:t>
      </w:r>
      <w:r w:rsidR="00401A31" w:rsidRPr="006D7477">
        <w:t xml:space="preserve"> </w:t>
      </w:r>
      <w:r w:rsidR="007958E0">
        <w:t xml:space="preserve">when </w:t>
      </w:r>
      <w:smartTag w:uri="urn:schemas-microsoft-com:office:smarttags" w:element="country-region">
        <w:smartTag w:uri="urn:schemas-microsoft-com:office:smarttags" w:element="place">
          <w:r w:rsidR="00401A31" w:rsidRPr="006D7477">
            <w:t>Portugal</w:t>
          </w:r>
        </w:smartTag>
      </w:smartTag>
      <w:r w:rsidR="00401A31" w:rsidRPr="006D7477">
        <w:t xml:space="preserve"> </w:t>
      </w:r>
      <w:r w:rsidR="007958E0">
        <w:t xml:space="preserve">was once </w:t>
      </w:r>
      <w:r w:rsidR="00401A31" w:rsidRPr="006D7477">
        <w:t xml:space="preserve">again able to define its public policies </w:t>
      </w:r>
      <w:r w:rsidR="007958E0">
        <w:t xml:space="preserve">unaided, </w:t>
      </w:r>
      <w:r w:rsidR="00401A31" w:rsidRPr="006D7477">
        <w:t>the question of the protection of children</w:t>
      </w:r>
      <w:r w:rsidR="001F3F2A">
        <w:t>’</w:t>
      </w:r>
      <w:r w:rsidR="00401A31" w:rsidRPr="006D7477">
        <w:t xml:space="preserve">s rights could become </w:t>
      </w:r>
      <w:r w:rsidR="007958E0">
        <w:t xml:space="preserve">the </w:t>
      </w:r>
      <w:r w:rsidR="00401A31" w:rsidRPr="006D7477">
        <w:t xml:space="preserve">focus of </w:t>
      </w:r>
      <w:r w:rsidR="007958E0">
        <w:t xml:space="preserve">increased </w:t>
      </w:r>
      <w:r w:rsidR="00401A31" w:rsidRPr="006D7477">
        <w:t xml:space="preserve">attention. </w:t>
      </w:r>
      <w:r w:rsidR="007958E0">
        <w:t xml:space="preserve">His </w:t>
      </w:r>
      <w:r w:rsidR="00401A31" w:rsidRPr="006D7477">
        <w:t xml:space="preserve">Government would rely on </w:t>
      </w:r>
      <w:r w:rsidR="007958E0">
        <w:t xml:space="preserve">the </w:t>
      </w:r>
      <w:r w:rsidR="00401A31" w:rsidRPr="006D7477">
        <w:t>recommendations formulated by the Committee in that regard.</w:t>
      </w:r>
    </w:p>
    <w:p w:rsidR="00401A31" w:rsidRPr="006D7477" w:rsidRDefault="00D665EE" w:rsidP="0060611C">
      <w:pPr>
        <w:pStyle w:val="SingleTxtG"/>
        <w:spacing w:line="240" w:lineRule="auto"/>
      </w:pPr>
      <w:r>
        <w:t>3</w:t>
      </w:r>
      <w:r w:rsidR="002942BE">
        <w:t>1</w:t>
      </w:r>
      <w:r>
        <w:t>.</w:t>
      </w:r>
      <w:r w:rsidR="00401A31" w:rsidRPr="006D7477">
        <w:tab/>
        <w:t xml:space="preserve">Human rights training programmes continued to be implemented, in particular for </w:t>
      </w:r>
      <w:r w:rsidR="00BE7839">
        <w:t>judges</w:t>
      </w:r>
      <w:r w:rsidR="00401A31" w:rsidRPr="006D7477">
        <w:t xml:space="preserve">, police officers and social workers. </w:t>
      </w:r>
    </w:p>
    <w:p w:rsidR="00401A31" w:rsidRPr="006D7477" w:rsidRDefault="00D665EE" w:rsidP="0060611C">
      <w:pPr>
        <w:pStyle w:val="SingleTxtG"/>
        <w:spacing w:line="240" w:lineRule="auto"/>
      </w:pPr>
      <w:r>
        <w:t>3</w:t>
      </w:r>
      <w:r w:rsidR="002942BE">
        <w:t>2</w:t>
      </w:r>
      <w:r>
        <w:t>.</w:t>
      </w:r>
      <w:r w:rsidR="00401A31" w:rsidRPr="006D7477">
        <w:tab/>
      </w:r>
      <w:r w:rsidR="00401A31" w:rsidRPr="00B14C4E">
        <w:rPr>
          <w:b/>
        </w:rPr>
        <w:t>Ms. Costa</w:t>
      </w:r>
      <w:r w:rsidR="00401A31" w:rsidRPr="006D7477">
        <w:t xml:space="preserve"> (Portugal) said that under the multiannual financial framework</w:t>
      </w:r>
      <w:r w:rsidR="00BE7839">
        <w:t xml:space="preserve"> of the European Union for 2014–</w:t>
      </w:r>
      <w:r w:rsidR="00401A31" w:rsidRPr="006D7477">
        <w:t>2020 significant assistance would be provided for youth employment in Portugal.</w:t>
      </w:r>
    </w:p>
    <w:p w:rsidR="00401A31" w:rsidRPr="006D7477" w:rsidRDefault="00D665EE" w:rsidP="0060611C">
      <w:pPr>
        <w:pStyle w:val="SingleTxtG"/>
        <w:spacing w:line="240" w:lineRule="auto"/>
      </w:pPr>
      <w:r>
        <w:t>3</w:t>
      </w:r>
      <w:r w:rsidR="002942BE">
        <w:t>3</w:t>
      </w:r>
      <w:r>
        <w:t>.</w:t>
      </w:r>
      <w:r w:rsidR="00401A31" w:rsidRPr="006D7477">
        <w:tab/>
        <w:t>Since 2012, civic</w:t>
      </w:r>
      <w:r w:rsidR="00BE7839">
        <w:t>s</w:t>
      </w:r>
      <w:r w:rsidR="00401A31" w:rsidRPr="006D7477">
        <w:t xml:space="preserve"> had been included at all levels of education. In accordance with the guidelines of the Ministry of Education and Science, it covered areas such as human rights, gender equality and road safety. Civic</w:t>
      </w:r>
      <w:r w:rsidR="00BE7839">
        <w:t>s</w:t>
      </w:r>
      <w:r w:rsidR="00401A31" w:rsidRPr="006D7477">
        <w:t xml:space="preserve"> formed part of training for </w:t>
      </w:r>
      <w:r w:rsidR="00BE7839">
        <w:t xml:space="preserve">future </w:t>
      </w:r>
      <w:r w:rsidR="00401A31" w:rsidRPr="006D7477">
        <w:t xml:space="preserve">teachers and </w:t>
      </w:r>
      <w:r w:rsidR="00BE7839">
        <w:t>obligatory further training for current teachers.</w:t>
      </w:r>
      <w:r w:rsidR="00401A31" w:rsidRPr="006D7477">
        <w:t xml:space="preserve"> In addition, </w:t>
      </w:r>
      <w:smartTag w:uri="urn:schemas-microsoft-com:office:smarttags" w:element="country-region">
        <w:smartTag w:uri="urn:schemas-microsoft-com:office:smarttags" w:element="place">
          <w:r w:rsidR="00401A31" w:rsidRPr="006D7477">
            <w:t>Portugal</w:t>
          </w:r>
        </w:smartTag>
      </w:smartTag>
      <w:r w:rsidR="00401A31" w:rsidRPr="006D7477">
        <w:t xml:space="preserve"> had participated in the Council of Europe project on Education for Democratic Citizenship and Human Rights since its inception in 1995. </w:t>
      </w:r>
    </w:p>
    <w:p w:rsidR="00401A31" w:rsidRPr="006D7477" w:rsidRDefault="00D665EE" w:rsidP="0060611C">
      <w:pPr>
        <w:pStyle w:val="SingleTxtG"/>
        <w:spacing w:line="240" w:lineRule="auto"/>
      </w:pPr>
      <w:r>
        <w:t>3</w:t>
      </w:r>
      <w:r w:rsidR="002942BE">
        <w:t>4</w:t>
      </w:r>
      <w:r>
        <w:t>.</w:t>
      </w:r>
      <w:r w:rsidR="00401A31" w:rsidRPr="006D7477">
        <w:tab/>
      </w:r>
      <w:r w:rsidR="00401A31" w:rsidRPr="00B14C4E">
        <w:rPr>
          <w:b/>
        </w:rPr>
        <w:t>Mr. Nogueira Neto</w:t>
      </w:r>
      <w:r w:rsidR="00401A31" w:rsidRPr="006D7477">
        <w:t xml:space="preserve"> </w:t>
      </w:r>
      <w:r w:rsidR="00956260">
        <w:t>said he</w:t>
      </w:r>
      <w:r w:rsidR="00401A31" w:rsidRPr="006D7477">
        <w:t xml:space="preserve"> wished to know whether the Government of Portugal </w:t>
      </w:r>
      <w:r w:rsidR="00956260">
        <w:t xml:space="preserve">considered </w:t>
      </w:r>
      <w:r w:rsidR="00401A31" w:rsidRPr="006D7477">
        <w:t xml:space="preserve">that the share of the </w:t>
      </w:r>
      <w:r w:rsidR="00956260">
        <w:t xml:space="preserve">overall </w:t>
      </w:r>
      <w:r w:rsidR="00401A31" w:rsidRPr="006D7477">
        <w:t>budget allocated to social matters and</w:t>
      </w:r>
      <w:r w:rsidR="00956260">
        <w:t>,</w:t>
      </w:r>
      <w:r w:rsidR="00401A31" w:rsidRPr="006D7477">
        <w:t xml:space="preserve"> in particular</w:t>
      </w:r>
      <w:r w:rsidR="00956260">
        <w:t>,</w:t>
      </w:r>
      <w:r w:rsidR="00401A31" w:rsidRPr="006D7477">
        <w:t xml:space="preserve"> to education, health and emergency welfare was sufficient. He asked whether the Government allocated the maximum possible resources </w:t>
      </w:r>
      <w:r w:rsidR="00956260">
        <w:t>for</w:t>
      </w:r>
      <w:r w:rsidR="00401A31" w:rsidRPr="006D7477">
        <w:t xml:space="preserve"> the exercise of economic, social and cultural rights</w:t>
      </w:r>
      <w:r w:rsidR="00D37468">
        <w:t xml:space="preserve">, </w:t>
      </w:r>
      <w:r w:rsidR="00401A31" w:rsidRPr="006D7477">
        <w:t xml:space="preserve">and </w:t>
      </w:r>
      <w:r w:rsidR="00956260">
        <w:t>whether</w:t>
      </w:r>
      <w:r w:rsidR="00401A31" w:rsidRPr="006D7477">
        <w:t xml:space="preserve"> it would be possible to increase </w:t>
      </w:r>
      <w:r w:rsidR="00956260">
        <w:t xml:space="preserve">such </w:t>
      </w:r>
      <w:r w:rsidR="00401A31" w:rsidRPr="006D7477">
        <w:t xml:space="preserve">spending, in particular for </w:t>
      </w:r>
      <w:r w:rsidR="00956260">
        <w:t xml:space="preserve">the benefit of </w:t>
      </w:r>
      <w:r w:rsidR="00401A31" w:rsidRPr="006D7477">
        <w:t xml:space="preserve">adolescents. </w:t>
      </w:r>
    </w:p>
    <w:p w:rsidR="00401A31" w:rsidRPr="006D7477" w:rsidRDefault="00D665EE" w:rsidP="0060611C">
      <w:pPr>
        <w:pStyle w:val="SingleTxtG"/>
        <w:spacing w:line="240" w:lineRule="auto"/>
      </w:pPr>
      <w:r>
        <w:t>3</w:t>
      </w:r>
      <w:r w:rsidR="002942BE">
        <w:t>5</w:t>
      </w:r>
      <w:r>
        <w:t>.</w:t>
      </w:r>
      <w:r w:rsidR="00401A31" w:rsidRPr="006D7477">
        <w:tab/>
      </w:r>
      <w:r w:rsidR="00401A31" w:rsidRPr="00B14C4E">
        <w:rPr>
          <w:b/>
        </w:rPr>
        <w:t>Mr. Bártolo</w:t>
      </w:r>
      <w:r w:rsidR="00401A31" w:rsidRPr="006D7477">
        <w:t xml:space="preserve"> </w:t>
      </w:r>
      <w:r w:rsidR="008579AF">
        <w:t xml:space="preserve">(Portugal) </w:t>
      </w:r>
      <w:r w:rsidR="00401A31" w:rsidRPr="006D7477">
        <w:t xml:space="preserve">said that </w:t>
      </w:r>
      <w:r w:rsidR="008579AF">
        <w:t>his</w:t>
      </w:r>
      <w:r w:rsidR="00401A31" w:rsidRPr="006D7477">
        <w:t xml:space="preserve"> delegation was not in a position to reply to </w:t>
      </w:r>
      <w:r w:rsidR="008579AF">
        <w:t xml:space="preserve">such </w:t>
      </w:r>
      <w:r w:rsidR="00401A31" w:rsidRPr="006D7477">
        <w:t>questions</w:t>
      </w:r>
      <w:r w:rsidR="00FF31B6">
        <w:t>,</w:t>
      </w:r>
      <w:r w:rsidR="00401A31" w:rsidRPr="006D7477">
        <w:t xml:space="preserve"> </w:t>
      </w:r>
      <w:r w:rsidR="008579AF">
        <w:t xml:space="preserve">which were </w:t>
      </w:r>
      <w:r w:rsidR="00401A31" w:rsidRPr="006D7477">
        <w:t xml:space="preserve">of a purely political nature. </w:t>
      </w:r>
      <w:r w:rsidR="009A2DF3">
        <w:t>He</w:t>
      </w:r>
      <w:r w:rsidR="008579AF">
        <w:t xml:space="preserve"> nevertheless</w:t>
      </w:r>
      <w:r w:rsidR="00401A31" w:rsidRPr="006D7477">
        <w:t xml:space="preserve"> recognized that the authorities </w:t>
      </w:r>
      <w:r w:rsidR="008579AF">
        <w:t>were</w:t>
      </w:r>
      <w:r w:rsidR="00401A31" w:rsidRPr="006D7477">
        <w:t xml:space="preserve"> perhaps </w:t>
      </w:r>
      <w:r w:rsidR="008579AF">
        <w:t>devoting</w:t>
      </w:r>
      <w:r w:rsidR="00401A31" w:rsidRPr="006D7477">
        <w:t xml:space="preserve"> too much of their attention to short-term issues and that it was </w:t>
      </w:r>
      <w:r w:rsidR="008579AF">
        <w:t xml:space="preserve">becoming </w:t>
      </w:r>
      <w:r w:rsidR="00401A31" w:rsidRPr="006D7477">
        <w:t xml:space="preserve">difficult to take more strategic decisions </w:t>
      </w:r>
      <w:r w:rsidR="008579AF">
        <w:t>covering the long</w:t>
      </w:r>
      <w:r w:rsidR="00401A31" w:rsidRPr="006D7477">
        <w:t xml:space="preserve"> term. </w:t>
      </w:r>
    </w:p>
    <w:p w:rsidR="00401A31" w:rsidRPr="006D7477" w:rsidRDefault="00D665EE" w:rsidP="0060611C">
      <w:pPr>
        <w:pStyle w:val="SingleTxtG"/>
        <w:spacing w:line="240" w:lineRule="auto"/>
      </w:pPr>
      <w:r>
        <w:t>3</w:t>
      </w:r>
      <w:r w:rsidR="002942BE">
        <w:t>6</w:t>
      </w:r>
      <w:r>
        <w:t>.</w:t>
      </w:r>
      <w:r w:rsidR="00401A31" w:rsidRPr="006D7477">
        <w:tab/>
      </w:r>
      <w:r w:rsidR="00401A31" w:rsidRPr="00B14C4E">
        <w:rPr>
          <w:b/>
        </w:rPr>
        <w:t>Ms. Herczog</w:t>
      </w:r>
      <w:r w:rsidR="00401A31" w:rsidRPr="006D7477">
        <w:t xml:space="preserve"> asked whether research was being undertaken on the </w:t>
      </w:r>
      <w:r w:rsidR="00D37E0E">
        <w:t xml:space="preserve">reasons for </w:t>
      </w:r>
      <w:r w:rsidR="00401A31" w:rsidRPr="006D7477">
        <w:t xml:space="preserve">inequality </w:t>
      </w:r>
      <w:r w:rsidR="00D37E0E">
        <w:t xml:space="preserve">in </w:t>
      </w:r>
      <w:r w:rsidR="00401A31" w:rsidRPr="006D7477">
        <w:t xml:space="preserve">the distribution of resources. </w:t>
      </w:r>
    </w:p>
    <w:p w:rsidR="00401A31" w:rsidRPr="006D7477" w:rsidRDefault="00D665EE" w:rsidP="0060611C">
      <w:pPr>
        <w:pStyle w:val="SingleTxtG"/>
        <w:spacing w:line="240" w:lineRule="auto"/>
      </w:pPr>
      <w:r>
        <w:t>3</w:t>
      </w:r>
      <w:r w:rsidR="002942BE">
        <w:t>7</w:t>
      </w:r>
      <w:r>
        <w:t>.</w:t>
      </w:r>
      <w:r w:rsidR="00401A31" w:rsidRPr="006D7477">
        <w:tab/>
      </w:r>
      <w:r w:rsidR="00401A31" w:rsidRPr="00B14C4E">
        <w:rPr>
          <w:b/>
        </w:rPr>
        <w:t>Mr. Santos Pais</w:t>
      </w:r>
      <w:r w:rsidR="00401A31" w:rsidRPr="006D7477">
        <w:t xml:space="preserve"> (Portugal) said that </w:t>
      </w:r>
      <w:r w:rsidR="00BD386A">
        <w:t xml:space="preserve">the </w:t>
      </w:r>
      <w:r w:rsidR="00401A31" w:rsidRPr="006D7477">
        <w:t xml:space="preserve">numerous policies adopted over the </w:t>
      </w:r>
      <w:r w:rsidR="00BD386A">
        <w:t xml:space="preserve">past </w:t>
      </w:r>
      <w:r w:rsidR="00401A31" w:rsidRPr="006D7477">
        <w:t xml:space="preserve">three years </w:t>
      </w:r>
      <w:r w:rsidR="00BD386A">
        <w:t xml:space="preserve">had aimed to </w:t>
      </w:r>
      <w:r w:rsidR="00401A31" w:rsidRPr="006D7477">
        <w:t xml:space="preserve">do more with less, </w:t>
      </w:r>
      <w:r w:rsidR="00BD386A">
        <w:t xml:space="preserve">targeting mainly </w:t>
      </w:r>
      <w:r w:rsidR="00401A31" w:rsidRPr="006D7477">
        <w:t xml:space="preserve">the most vulnerable. Thus, spending on education </w:t>
      </w:r>
      <w:r w:rsidR="009A2DF3">
        <w:t xml:space="preserve">was </w:t>
      </w:r>
      <w:r w:rsidR="00BD386A">
        <w:t xml:space="preserve">aimed </w:t>
      </w:r>
      <w:r w:rsidR="00401A31" w:rsidRPr="006D7477">
        <w:t xml:space="preserve">in particular at children with special educational needs and children living in remote areas. Education was </w:t>
      </w:r>
      <w:r w:rsidR="00BD386A">
        <w:t xml:space="preserve">now compulsory </w:t>
      </w:r>
      <w:r w:rsidR="00401A31" w:rsidRPr="006D7477">
        <w:t>until the age of 18.</w:t>
      </w:r>
    </w:p>
    <w:p w:rsidR="00401A31" w:rsidRPr="006D7477" w:rsidRDefault="00D665EE" w:rsidP="0060611C">
      <w:pPr>
        <w:pStyle w:val="SingleTxtG"/>
        <w:spacing w:line="240" w:lineRule="auto"/>
      </w:pPr>
      <w:r>
        <w:t>3</w:t>
      </w:r>
      <w:r w:rsidR="002942BE">
        <w:t>8</w:t>
      </w:r>
      <w:r>
        <w:t>.</w:t>
      </w:r>
      <w:r w:rsidR="00401A31" w:rsidRPr="006D7477">
        <w:tab/>
      </w:r>
      <w:r w:rsidR="00401A31" w:rsidRPr="00B14C4E">
        <w:rPr>
          <w:b/>
        </w:rPr>
        <w:t>Mr. Gastaud</w:t>
      </w:r>
      <w:r w:rsidR="00401A31" w:rsidRPr="006D7477">
        <w:t xml:space="preserve"> asked for more precise information on the results of </w:t>
      </w:r>
      <w:r w:rsidR="00BD386A">
        <w:t xml:space="preserve">the </w:t>
      </w:r>
      <w:r w:rsidR="00401A31" w:rsidRPr="006D7477">
        <w:t>programmes which the State party had put in place since 2012 in order to improve the qu</w:t>
      </w:r>
      <w:r w:rsidR="0002564C">
        <w:t>ality of education. School drop</w:t>
      </w:r>
      <w:r w:rsidR="00401A31" w:rsidRPr="006D7477">
        <w:t>out seemed to be a recurring problem despite the efforts expended</w:t>
      </w:r>
      <w:r w:rsidR="00426786">
        <w:t>,</w:t>
      </w:r>
      <w:r w:rsidR="00401A31" w:rsidRPr="006D7477">
        <w:t xml:space="preserve"> and he </w:t>
      </w:r>
      <w:r w:rsidR="00426786">
        <w:t>e</w:t>
      </w:r>
      <w:r w:rsidR="00401A31" w:rsidRPr="006D7477">
        <w:t xml:space="preserve">nquired what measures had been taken to encourage children to return to school and to </w:t>
      </w:r>
      <w:r w:rsidR="00426786">
        <w:t>prevent them from working</w:t>
      </w:r>
      <w:r w:rsidR="00401A31" w:rsidRPr="006D7477">
        <w:t xml:space="preserve">. He asked whether the measures taken to improve school attendance </w:t>
      </w:r>
      <w:r w:rsidR="00426786">
        <w:t>by</w:t>
      </w:r>
      <w:r w:rsidR="00401A31" w:rsidRPr="006D7477">
        <w:t xml:space="preserve"> children from low-income families had </w:t>
      </w:r>
      <w:r w:rsidR="00426786">
        <w:t xml:space="preserve">yielded </w:t>
      </w:r>
      <w:r w:rsidR="00401A31" w:rsidRPr="006D7477">
        <w:t xml:space="preserve">tangible results. </w:t>
      </w:r>
      <w:r w:rsidR="00426786">
        <w:t xml:space="preserve">Stressing </w:t>
      </w:r>
      <w:r w:rsidR="00401A31" w:rsidRPr="006D7477">
        <w:t xml:space="preserve">that there were fewer workplace inspections and that, as a result, the number of recorded infringements of regulations </w:t>
      </w:r>
      <w:r w:rsidR="00426786">
        <w:t xml:space="preserve">relating to the minimum age of </w:t>
      </w:r>
      <w:r w:rsidR="00401A31" w:rsidRPr="006D7477">
        <w:t xml:space="preserve">employment had also decreased, he </w:t>
      </w:r>
      <w:r w:rsidR="00426786">
        <w:t xml:space="preserve">requested details of </w:t>
      </w:r>
      <w:r w:rsidR="00401A31" w:rsidRPr="006D7477">
        <w:t xml:space="preserve">convictions of parents or employers who had authorized </w:t>
      </w:r>
      <w:r w:rsidR="00426786">
        <w:t>child labour</w:t>
      </w:r>
      <w:r w:rsidR="00401A31" w:rsidRPr="006D7477">
        <w:t xml:space="preserve">. </w:t>
      </w:r>
    </w:p>
    <w:p w:rsidR="00401A31" w:rsidRPr="006D7477" w:rsidRDefault="00D665EE" w:rsidP="0060611C">
      <w:pPr>
        <w:pStyle w:val="SingleTxtG"/>
        <w:spacing w:line="240" w:lineRule="auto"/>
      </w:pPr>
      <w:r>
        <w:t>3</w:t>
      </w:r>
      <w:r w:rsidR="002942BE">
        <w:t>9</w:t>
      </w:r>
      <w:r>
        <w:t>.</w:t>
      </w:r>
      <w:r w:rsidR="00401A31" w:rsidRPr="006D7477">
        <w:tab/>
      </w:r>
      <w:r w:rsidR="00401A31" w:rsidRPr="00B14C4E">
        <w:rPr>
          <w:b/>
        </w:rPr>
        <w:t>Mr. Nogueira Neto</w:t>
      </w:r>
      <w:r w:rsidR="00401A31" w:rsidRPr="006D7477">
        <w:t xml:space="preserve"> </w:t>
      </w:r>
      <w:r w:rsidR="00674874">
        <w:t xml:space="preserve">requested details of </w:t>
      </w:r>
      <w:r w:rsidR="00401A31" w:rsidRPr="006D7477">
        <w:t xml:space="preserve">the procedures applicable </w:t>
      </w:r>
      <w:r w:rsidR="00674874">
        <w:t xml:space="preserve">to </w:t>
      </w:r>
      <w:r w:rsidR="00401A31" w:rsidRPr="006D7477">
        <w:t xml:space="preserve">hearings involving children as victims or witnesses. He asked whether </w:t>
      </w:r>
      <w:r w:rsidR="00674874">
        <w:t xml:space="preserve">judges and police officers </w:t>
      </w:r>
      <w:r w:rsidR="00401A31" w:rsidRPr="006D7477">
        <w:t xml:space="preserve">received human rights training. </w:t>
      </w:r>
      <w:r w:rsidR="00674874">
        <w:t xml:space="preserve">Lastly, he would like to have details </w:t>
      </w:r>
      <w:r w:rsidR="00401A31" w:rsidRPr="006D7477">
        <w:t>on the di</w:t>
      </w:r>
      <w:r w:rsidR="00674874">
        <w:t>ssemination and application of g</w:t>
      </w:r>
      <w:r w:rsidR="00401A31" w:rsidRPr="006D7477">
        <w:t>eneral comment No. 10 on children</w:t>
      </w:r>
      <w:r w:rsidR="001F3F2A">
        <w:t>’</w:t>
      </w:r>
      <w:r w:rsidR="00401A31" w:rsidRPr="006D7477">
        <w:t xml:space="preserve">s rights in juvenile justice. </w:t>
      </w:r>
    </w:p>
    <w:p w:rsidR="00401A31" w:rsidRPr="006D7477" w:rsidRDefault="002942BE" w:rsidP="0060611C">
      <w:pPr>
        <w:pStyle w:val="SingleTxtG"/>
        <w:spacing w:line="240" w:lineRule="auto"/>
      </w:pPr>
      <w:r>
        <w:t>40</w:t>
      </w:r>
      <w:r w:rsidR="00D665EE">
        <w:t>.</w:t>
      </w:r>
      <w:r w:rsidR="00401A31" w:rsidRPr="006D7477">
        <w:tab/>
      </w:r>
      <w:r w:rsidR="00401A31" w:rsidRPr="00B14C4E">
        <w:rPr>
          <w:b/>
        </w:rPr>
        <w:t>Mr. Cardona Llorens</w:t>
      </w:r>
      <w:r w:rsidR="00401A31" w:rsidRPr="006D7477">
        <w:t xml:space="preserve">, noting with satisfaction that the State party had ratified the Convention on the Rights of Persons with Disabilities, said that he was concerned </w:t>
      </w:r>
      <w:r w:rsidR="00674874">
        <w:t xml:space="preserve">about </w:t>
      </w:r>
      <w:r w:rsidR="00401A31" w:rsidRPr="006D7477">
        <w:t xml:space="preserve">the budgetary cuts that </w:t>
      </w:r>
      <w:r w:rsidR="00674874">
        <w:t xml:space="preserve">were </w:t>
      </w:r>
      <w:r w:rsidR="00401A31" w:rsidRPr="006D7477">
        <w:t>affect</w:t>
      </w:r>
      <w:r w:rsidR="00674874">
        <w:t>ing</w:t>
      </w:r>
      <w:r w:rsidR="00401A31" w:rsidRPr="006D7477">
        <w:t xml:space="preserve"> children with disabilities. Many of those children, who had formerly </w:t>
      </w:r>
      <w:r w:rsidR="00674874">
        <w:t>received</w:t>
      </w:r>
      <w:r w:rsidR="00401A31" w:rsidRPr="006D7477">
        <w:t xml:space="preserve"> technological assistance or </w:t>
      </w:r>
      <w:r w:rsidR="00674874">
        <w:t xml:space="preserve">been assisted by </w:t>
      </w:r>
      <w:r w:rsidR="00401A31" w:rsidRPr="006D7477">
        <w:t xml:space="preserve">an accompanying adult, had </w:t>
      </w:r>
      <w:r w:rsidR="00674874">
        <w:t xml:space="preserve">had to be </w:t>
      </w:r>
      <w:r w:rsidR="00401A31" w:rsidRPr="006D7477">
        <w:t xml:space="preserve">placed in institutions as a result of the cuts. He asked how many children with disabilities </w:t>
      </w:r>
      <w:r w:rsidR="00674874">
        <w:t>attended ordinary</w:t>
      </w:r>
      <w:r w:rsidR="00401A31" w:rsidRPr="006D7477">
        <w:t xml:space="preserve"> schools and asked what measures the State party was taking in order to ensure that </w:t>
      </w:r>
      <w:r w:rsidR="00A61935">
        <w:t>those</w:t>
      </w:r>
      <w:r w:rsidR="00401A31" w:rsidRPr="006D7477">
        <w:t xml:space="preserve"> children were able to engage in play</w:t>
      </w:r>
      <w:r w:rsidR="00A61935">
        <w:t>,</w:t>
      </w:r>
      <w:r w:rsidR="00401A31" w:rsidRPr="006D7477">
        <w:t xml:space="preserve"> recreational activities and cultural life. </w:t>
      </w:r>
    </w:p>
    <w:p w:rsidR="00401A31" w:rsidRPr="006D7477" w:rsidRDefault="00D665EE" w:rsidP="0060611C">
      <w:pPr>
        <w:pStyle w:val="SingleTxtG"/>
        <w:spacing w:line="240" w:lineRule="auto"/>
      </w:pPr>
      <w:r>
        <w:t>4</w:t>
      </w:r>
      <w:r w:rsidR="002942BE">
        <w:t>1</w:t>
      </w:r>
      <w:r>
        <w:t>.</w:t>
      </w:r>
      <w:r w:rsidR="00401A31" w:rsidRPr="006D7477">
        <w:tab/>
        <w:t xml:space="preserve">He would like to learn what effects the budget cuts had </w:t>
      </w:r>
      <w:r w:rsidR="00A61935">
        <w:t>had</w:t>
      </w:r>
      <w:r w:rsidR="00401A31" w:rsidRPr="006D7477">
        <w:t xml:space="preserve"> on the </w:t>
      </w:r>
      <w:r w:rsidR="00A61935">
        <w:t xml:space="preserve">execution of </w:t>
      </w:r>
      <w:r w:rsidR="00401A31" w:rsidRPr="006D7477">
        <w:t xml:space="preserve">penalties </w:t>
      </w:r>
      <w:r w:rsidR="00A61935">
        <w:t xml:space="preserve">imposed on </w:t>
      </w:r>
      <w:r w:rsidR="00401A31" w:rsidRPr="006D7477">
        <w:t>young people between the ages of 12 and 15</w:t>
      </w:r>
      <w:r w:rsidR="00A61935">
        <w:t>.</w:t>
      </w:r>
      <w:r w:rsidR="00401A31" w:rsidRPr="006D7477">
        <w:t xml:space="preserve"> He asked whether </w:t>
      </w:r>
      <w:smartTag w:uri="urn:schemas-microsoft-com:office:smarttags" w:element="country-region">
        <w:smartTag w:uri="urn:schemas-microsoft-com:office:smarttags" w:element="place">
          <w:r w:rsidR="00401A31" w:rsidRPr="006D7477">
            <w:t>Portugal</w:t>
          </w:r>
        </w:smartTag>
      </w:smartTag>
      <w:r w:rsidR="00401A31" w:rsidRPr="006D7477">
        <w:t xml:space="preserve"> intended to adopt specific </w:t>
      </w:r>
      <w:r w:rsidR="00A61935">
        <w:t>provisions f</w:t>
      </w:r>
      <w:r w:rsidR="00F95640">
        <w:t>or</w:t>
      </w:r>
      <w:r w:rsidR="00A61935">
        <w:t xml:space="preserve"> </w:t>
      </w:r>
      <w:r w:rsidR="00401A31" w:rsidRPr="006D7477">
        <w:t>young people between the ages of 16 and 18 and whether y</w:t>
      </w:r>
      <w:r w:rsidR="00A61935">
        <w:t>oung people in that age bracket who were</w:t>
      </w:r>
      <w:r w:rsidR="00401A31" w:rsidRPr="006D7477">
        <w:t xml:space="preserve"> placed in detention were </w:t>
      </w:r>
      <w:r w:rsidR="00A61935">
        <w:t xml:space="preserve">always kept </w:t>
      </w:r>
      <w:r w:rsidR="00401A31" w:rsidRPr="006D7477">
        <w:t xml:space="preserve">separate from adults. </w:t>
      </w:r>
    </w:p>
    <w:p w:rsidR="00401A31" w:rsidRPr="006D7477" w:rsidRDefault="00D665EE" w:rsidP="0060611C">
      <w:pPr>
        <w:pStyle w:val="SingleTxtG"/>
        <w:spacing w:line="240" w:lineRule="auto"/>
      </w:pPr>
      <w:r>
        <w:t>4</w:t>
      </w:r>
      <w:r w:rsidR="002942BE">
        <w:t>2</w:t>
      </w:r>
      <w:r>
        <w:t>.</w:t>
      </w:r>
      <w:r w:rsidR="00401A31" w:rsidRPr="006D7477">
        <w:tab/>
      </w:r>
      <w:r w:rsidR="00401A31" w:rsidRPr="00B14C4E">
        <w:rPr>
          <w:b/>
        </w:rPr>
        <w:t>Ms. Wijemanne</w:t>
      </w:r>
      <w:r w:rsidR="00401A31" w:rsidRPr="006D7477">
        <w:t xml:space="preserve"> asked whether accident prevention programmes had been </w:t>
      </w:r>
      <w:r w:rsidR="00A61935">
        <w:t>initiated</w:t>
      </w:r>
      <w:r w:rsidR="00401A31" w:rsidRPr="006D7477">
        <w:t xml:space="preserve">, whether there were health services specifically for adolescents and whether </w:t>
      </w:r>
      <w:smartTag w:uri="urn:schemas-microsoft-com:office:smarttags" w:element="country-region">
        <w:smartTag w:uri="urn:schemas-microsoft-com:office:smarttags" w:element="place">
          <w:r w:rsidR="00401A31" w:rsidRPr="006D7477">
            <w:t>Portugal</w:t>
          </w:r>
        </w:smartTag>
      </w:smartTag>
      <w:r w:rsidR="00401A31" w:rsidRPr="006D7477">
        <w:t xml:space="preserve"> planned to adopt </w:t>
      </w:r>
      <w:r w:rsidR="00A61935">
        <w:t>guidelines on the promotion of</w:t>
      </w:r>
      <w:r w:rsidR="00401A31" w:rsidRPr="006D7477">
        <w:t xml:space="preserve"> breastfeeding. </w:t>
      </w:r>
    </w:p>
    <w:p w:rsidR="00401A31" w:rsidRPr="006D7477" w:rsidRDefault="00D665EE" w:rsidP="0060611C">
      <w:pPr>
        <w:pStyle w:val="SingleTxtG"/>
        <w:spacing w:line="240" w:lineRule="auto"/>
      </w:pPr>
      <w:r>
        <w:t>4</w:t>
      </w:r>
      <w:r w:rsidR="002942BE">
        <w:t>3</w:t>
      </w:r>
      <w:r>
        <w:t>.</w:t>
      </w:r>
      <w:r w:rsidR="00401A31" w:rsidRPr="006D7477">
        <w:tab/>
      </w:r>
      <w:r w:rsidR="00401A31" w:rsidRPr="00B14C4E">
        <w:rPr>
          <w:b/>
        </w:rPr>
        <w:t>Ms. Herczog</w:t>
      </w:r>
      <w:r w:rsidR="00401A31" w:rsidRPr="006D7477">
        <w:t xml:space="preserve"> asked whether a child could be placed outside </w:t>
      </w:r>
      <w:r w:rsidR="008D5694">
        <w:t>his or her</w:t>
      </w:r>
      <w:r w:rsidR="00401A31" w:rsidRPr="006D7477">
        <w:t xml:space="preserve"> family solely for financial reasons and whether a child </w:t>
      </w:r>
      <w:r w:rsidR="008D5694">
        <w:t xml:space="preserve">under the age of 3 </w:t>
      </w:r>
      <w:r w:rsidR="00401A31" w:rsidRPr="006D7477">
        <w:t xml:space="preserve">could be placed in alternative care settings. She wished to know whether the guidelines relating to alternative care settings for children and the guidelines of the European Union on the transition from institutional to community-based care had been translated into Portuguese. She asked what measures the State party had taken </w:t>
      </w:r>
      <w:r w:rsidR="00D867D2">
        <w:t xml:space="preserve">to prevent something like </w:t>
      </w:r>
      <w:r w:rsidR="00401A31" w:rsidRPr="006D7477">
        <w:t xml:space="preserve">the Casa Pia </w:t>
      </w:r>
      <w:r w:rsidR="00D867D2">
        <w:t xml:space="preserve">tragedy </w:t>
      </w:r>
      <w:r w:rsidR="00401A31" w:rsidRPr="006D7477">
        <w:t>from happening again and</w:t>
      </w:r>
      <w:r w:rsidR="00D867D2">
        <w:t>,</w:t>
      </w:r>
      <w:r w:rsidR="00401A31" w:rsidRPr="006D7477">
        <w:t xml:space="preserve"> in particular</w:t>
      </w:r>
      <w:r w:rsidR="00252C6C">
        <w:t>,</w:t>
      </w:r>
      <w:r w:rsidR="00401A31" w:rsidRPr="006D7477">
        <w:t xml:space="preserve"> to put in place a complaints mechanism and to train personnel working in institutions on combating </w:t>
      </w:r>
      <w:r w:rsidR="00252C6C" w:rsidRPr="006D7477">
        <w:t xml:space="preserve">sexual </w:t>
      </w:r>
      <w:r w:rsidR="00401A31" w:rsidRPr="006D7477">
        <w:t>violence.</w:t>
      </w:r>
    </w:p>
    <w:p w:rsidR="00401A31" w:rsidRPr="006D7477" w:rsidRDefault="00D665EE" w:rsidP="0060611C">
      <w:pPr>
        <w:pStyle w:val="SingleTxtG"/>
        <w:spacing w:line="240" w:lineRule="auto"/>
      </w:pPr>
      <w:r>
        <w:t>4</w:t>
      </w:r>
      <w:r w:rsidR="002942BE">
        <w:t>4</w:t>
      </w:r>
      <w:r>
        <w:t>.</w:t>
      </w:r>
      <w:r w:rsidR="00401A31" w:rsidRPr="006D7477">
        <w:tab/>
      </w:r>
      <w:r w:rsidR="00401A31" w:rsidRPr="00B14C4E">
        <w:rPr>
          <w:b/>
        </w:rPr>
        <w:t>Ms. Kha</w:t>
      </w:r>
      <w:r w:rsidR="002C0BEC">
        <w:rPr>
          <w:b/>
        </w:rPr>
        <w:t>z</w:t>
      </w:r>
      <w:r w:rsidR="00401A31" w:rsidRPr="00B14C4E">
        <w:rPr>
          <w:b/>
        </w:rPr>
        <w:t>ova</w:t>
      </w:r>
      <w:r w:rsidR="00401A31" w:rsidRPr="006D7477">
        <w:t xml:space="preserve">, welcoming the measures taken by the State party in recent years in </w:t>
      </w:r>
      <w:r w:rsidR="002C0BEC">
        <w:t>the area</w:t>
      </w:r>
      <w:r w:rsidR="00401A31" w:rsidRPr="006D7477">
        <w:t xml:space="preserve"> of adoption</w:t>
      </w:r>
      <w:r w:rsidR="002C0BEC">
        <w:t>,</w:t>
      </w:r>
      <w:r w:rsidR="00401A31" w:rsidRPr="006D7477">
        <w:t xml:space="preserve"> and in particular the creation of the Permanent Adoption Observatory, </w:t>
      </w:r>
      <w:r w:rsidR="002C0BEC">
        <w:t>asked</w:t>
      </w:r>
      <w:r w:rsidR="00401A31" w:rsidRPr="006D7477">
        <w:t xml:space="preserve"> why the adoption process was slow. Noting that the law authorized an adoptive parent to end the adoption process within six months if the </w:t>
      </w:r>
      <w:r w:rsidR="001F3F2A">
        <w:t>“</w:t>
      </w:r>
      <w:r w:rsidR="002C0BEC">
        <w:t>pre-</w:t>
      </w:r>
      <w:r w:rsidR="00401A31" w:rsidRPr="006D7477">
        <w:t>adoption</w:t>
      </w:r>
      <w:r w:rsidR="001F3F2A">
        <w:t>”</w:t>
      </w:r>
      <w:r w:rsidR="002C0BEC">
        <w:t xml:space="preserve"> period</w:t>
      </w:r>
      <w:r w:rsidR="00401A31" w:rsidRPr="006D7477">
        <w:t xml:space="preserve"> had not gone as planned, she asked what happened to the child concerned and whether the authorities intended to put in place measures in support </w:t>
      </w:r>
      <w:r w:rsidR="002C0BEC">
        <w:t xml:space="preserve">of </w:t>
      </w:r>
      <w:r w:rsidR="00401A31" w:rsidRPr="006D7477">
        <w:t xml:space="preserve">adoptive parents. </w:t>
      </w:r>
      <w:r w:rsidR="002C0BEC">
        <w:t>Lastly</w:t>
      </w:r>
      <w:r w:rsidR="00401A31" w:rsidRPr="006D7477">
        <w:t xml:space="preserve">, she asked whether a child had the right to know his or her origins. </w:t>
      </w:r>
    </w:p>
    <w:p w:rsidR="00401A31" w:rsidRPr="006D7477" w:rsidRDefault="00D665EE" w:rsidP="0060611C">
      <w:pPr>
        <w:pStyle w:val="SingleTxtG"/>
        <w:spacing w:line="240" w:lineRule="auto"/>
      </w:pPr>
      <w:r>
        <w:t>4</w:t>
      </w:r>
      <w:r w:rsidR="002942BE">
        <w:t>5</w:t>
      </w:r>
      <w:r>
        <w:t>.</w:t>
      </w:r>
      <w:r w:rsidR="00401A31" w:rsidRPr="006D7477">
        <w:tab/>
      </w:r>
      <w:r w:rsidR="00401A31" w:rsidRPr="00B14C4E">
        <w:rPr>
          <w:b/>
        </w:rPr>
        <w:t>Ms. Winter</w:t>
      </w:r>
      <w:r w:rsidR="00401A31" w:rsidRPr="006D7477">
        <w:t xml:space="preserve"> asked whether the model </w:t>
      </w:r>
      <w:r w:rsidR="00F95640">
        <w:t xml:space="preserve">law </w:t>
      </w:r>
      <w:r w:rsidR="00B2041D">
        <w:t xml:space="preserve">prepared </w:t>
      </w:r>
      <w:r w:rsidR="00401A31" w:rsidRPr="006D7477">
        <w:t>by the United Nations Office on Drugs and Crime and the United Nations Children</w:t>
      </w:r>
      <w:r w:rsidR="001F3F2A">
        <w:t>’</w:t>
      </w:r>
      <w:r w:rsidR="00401A31" w:rsidRPr="006D7477">
        <w:t xml:space="preserve">s Fund on justice </w:t>
      </w:r>
      <w:r w:rsidR="00B2041D">
        <w:t>in matters involving</w:t>
      </w:r>
      <w:r w:rsidR="00401A31" w:rsidRPr="006D7477">
        <w:t xml:space="preserve"> child victims and witnesses of crime had been translated into </w:t>
      </w:r>
      <w:r w:rsidR="00F42A90" w:rsidRPr="006D7477">
        <w:t xml:space="preserve">Portuguese. </w:t>
      </w:r>
    </w:p>
    <w:p w:rsidR="00401A31" w:rsidRPr="006D7477" w:rsidRDefault="00401A31" w:rsidP="0060611C">
      <w:pPr>
        <w:pStyle w:val="SingleTxtG"/>
        <w:spacing w:line="240" w:lineRule="auto"/>
        <w:rPr>
          <w:i/>
        </w:rPr>
      </w:pPr>
      <w:r w:rsidRPr="006D7477">
        <w:rPr>
          <w:i/>
        </w:rPr>
        <w:t>The meeting rose at 1 p.m.</w:t>
      </w:r>
    </w:p>
    <w:sectPr w:rsidR="00401A31" w:rsidRPr="006D7477" w:rsidSect="005450E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04F" w:rsidRDefault="0076404F"/>
  </w:endnote>
  <w:endnote w:type="continuationSeparator" w:id="0">
    <w:p w:rsidR="0076404F" w:rsidRDefault="0076404F"/>
  </w:endnote>
  <w:endnote w:type="continuationNotice" w:id="1">
    <w:p w:rsidR="0076404F" w:rsidRDefault="007640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04F" w:rsidRPr="005450E0" w:rsidRDefault="0076404F" w:rsidP="005450E0">
    <w:pPr>
      <w:pStyle w:val="Footer"/>
      <w:tabs>
        <w:tab w:val="right" w:pos="9598"/>
      </w:tabs>
    </w:pPr>
    <w:r w:rsidRPr="005450E0">
      <w:rPr>
        <w:b/>
        <w:sz w:val="18"/>
      </w:rPr>
      <w:fldChar w:fldCharType="begin"/>
    </w:r>
    <w:r w:rsidRPr="005450E0">
      <w:rPr>
        <w:b/>
        <w:sz w:val="18"/>
      </w:rPr>
      <w:instrText xml:space="preserve"> PAGE  \* MERGEFORMAT </w:instrText>
    </w:r>
    <w:r w:rsidRPr="005450E0">
      <w:rPr>
        <w:b/>
        <w:sz w:val="18"/>
      </w:rPr>
      <w:fldChar w:fldCharType="separate"/>
    </w:r>
    <w:r>
      <w:rPr>
        <w:b/>
        <w:noProof/>
        <w:sz w:val="18"/>
      </w:rPr>
      <w:t>6</w:t>
    </w:r>
    <w:r w:rsidRPr="005450E0">
      <w:rPr>
        <w:b/>
        <w:sz w:val="18"/>
      </w:rPr>
      <w:fldChar w:fldCharType="end"/>
    </w:r>
    <w:r>
      <w:rPr>
        <w:sz w:val="18"/>
      </w:rPr>
      <w:tab/>
    </w:r>
    <w:r>
      <w:t>GE.14-40384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04F" w:rsidRPr="005450E0" w:rsidRDefault="0076404F" w:rsidP="005450E0">
    <w:pPr>
      <w:pStyle w:val="Footer"/>
      <w:tabs>
        <w:tab w:val="right" w:pos="9598"/>
      </w:tabs>
      <w:rPr>
        <w:b/>
        <w:sz w:val="18"/>
      </w:rPr>
    </w:pPr>
    <w:r>
      <w:t>GE.14-40384</w:t>
    </w:r>
    <w:r>
      <w:tab/>
    </w:r>
    <w:r w:rsidRPr="005450E0">
      <w:rPr>
        <w:b/>
        <w:sz w:val="18"/>
      </w:rPr>
      <w:fldChar w:fldCharType="begin"/>
    </w:r>
    <w:r w:rsidRPr="005450E0">
      <w:rPr>
        <w:b/>
        <w:sz w:val="18"/>
      </w:rPr>
      <w:instrText xml:space="preserve"> PAGE  \* MERGEFORMAT </w:instrText>
    </w:r>
    <w:r w:rsidRPr="005450E0">
      <w:rPr>
        <w:b/>
        <w:sz w:val="18"/>
      </w:rPr>
      <w:fldChar w:fldCharType="separate"/>
    </w:r>
    <w:r>
      <w:rPr>
        <w:b/>
        <w:noProof/>
        <w:sz w:val="18"/>
      </w:rPr>
      <w:t>3</w:t>
    </w:r>
    <w:r w:rsidRPr="005450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04F" w:rsidRDefault="0076404F" w:rsidP="002D680B">
    <w:pPr>
      <w:pStyle w:val="FootnoteText"/>
      <w:tabs>
        <w:tab w:val="clear" w:pos="1021"/>
        <w:tab w:val="right" w:pos="2154"/>
      </w:tabs>
      <w:spacing w:after="80"/>
      <w:ind w:left="680" w:firstLine="0"/>
      <w:rPr>
        <w:u w:val="single"/>
      </w:rPr>
    </w:pPr>
    <w:r>
      <w:rPr>
        <w:u w:val="single"/>
      </w:rPr>
      <w:tab/>
    </w:r>
  </w:p>
  <w:p w:rsidR="0076404F" w:rsidRDefault="0076404F" w:rsidP="002D680B">
    <w:pPr>
      <w:pStyle w:val="FootnoteText"/>
      <w:tabs>
        <w:tab w:val="clear" w:pos="1021"/>
        <w:tab w:val="right" w:pos="1020"/>
      </w:tabs>
    </w:pPr>
    <w:r>
      <w:tab/>
    </w:r>
    <w:r w:rsidRPr="00027610">
      <w:rPr>
        <w:sz w:val="20"/>
      </w:rPr>
      <w:t>*</w:t>
    </w:r>
    <w:r>
      <w:tab/>
      <w:t xml:space="preserve">No summary records were issued for the </w:t>
    </w:r>
    <w:r w:rsidRPr="002D680B">
      <w:t>1854th t</w:t>
    </w:r>
    <w:r>
      <w:t>o 1859th meetings.</w:t>
    </w:r>
  </w:p>
  <w:p w:rsidR="0076404F" w:rsidRDefault="0076404F" w:rsidP="002D680B">
    <w:pPr>
      <w:pStyle w:val="FootnoteText"/>
      <w:pBdr>
        <w:bottom w:val="single" w:sz="4" w:space="1" w:color="auto"/>
      </w:pBdr>
      <w:tabs>
        <w:tab w:val="clear" w:pos="1021"/>
        <w:tab w:val="right" w:pos="1020"/>
      </w:tabs>
      <w:ind w:left="0" w:right="0" w:firstLine="0"/>
    </w:pPr>
  </w:p>
  <w:p w:rsidR="0076404F" w:rsidRDefault="0076404F" w:rsidP="002D680B">
    <w:pPr>
      <w:pStyle w:val="FootnoteText"/>
      <w:tabs>
        <w:tab w:val="clear" w:pos="1021"/>
      </w:tabs>
      <w:spacing w:after="120"/>
      <w:ind w:firstLine="0"/>
    </w:pPr>
    <w:r>
      <w:t>This record is subject to correction.</w:t>
    </w:r>
  </w:p>
  <w:p w:rsidR="0076404F" w:rsidRDefault="0076404F" w:rsidP="002D680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6404F" w:rsidRPr="002D680B" w:rsidRDefault="0076404F" w:rsidP="002D680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6404F" w:rsidRDefault="0076404F">
    <w:pPr>
      <w:pStyle w:val="Footer"/>
      <w:rPr>
        <w:sz w:val="20"/>
      </w:rPr>
    </w:pPr>
    <w:r>
      <w:rPr>
        <w:sz w:val="20"/>
      </w:rPr>
      <w:t>GE.14-40384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280314    010414</w:t>
    </w:r>
  </w:p>
  <w:p w:rsidR="0076404F" w:rsidRPr="005450E0" w:rsidRDefault="0076404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04F" w:rsidRDefault="0076404F">
      <w:pPr>
        <w:tabs>
          <w:tab w:val="right" w:pos="2155"/>
        </w:tabs>
        <w:spacing w:after="80"/>
        <w:ind w:left="680"/>
        <w:rPr>
          <w:u w:val="single"/>
        </w:rPr>
      </w:pPr>
      <w:r>
        <w:rPr>
          <w:u w:val="single"/>
        </w:rPr>
        <w:tab/>
      </w:r>
    </w:p>
  </w:footnote>
  <w:footnote w:type="continuationSeparator" w:id="0">
    <w:p w:rsidR="0076404F" w:rsidRDefault="0076404F">
      <w:pPr>
        <w:tabs>
          <w:tab w:val="left" w:pos="2155"/>
        </w:tabs>
        <w:spacing w:after="80"/>
        <w:ind w:left="680"/>
        <w:rPr>
          <w:u w:val="single"/>
        </w:rPr>
      </w:pPr>
      <w:r>
        <w:rPr>
          <w:u w:val="single"/>
        </w:rPr>
        <w:tab/>
      </w:r>
    </w:p>
  </w:footnote>
  <w:footnote w:type="continuationNotice" w:id="1">
    <w:p w:rsidR="0076404F" w:rsidRDefault="0076404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04F" w:rsidRPr="005450E0" w:rsidRDefault="0076404F" w:rsidP="005450E0">
    <w:pPr>
      <w:pStyle w:val="Header"/>
    </w:pPr>
    <w:r w:rsidRPr="005450E0">
      <w:t>CRC/C/SR.1860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04F" w:rsidRPr="005450E0" w:rsidRDefault="0076404F" w:rsidP="005450E0">
    <w:pPr>
      <w:pStyle w:val="Header"/>
      <w:jc w:val="right"/>
    </w:pPr>
    <w:r w:rsidRPr="005450E0">
      <w:t>CRC/C/SR.1860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3920"/>
    <w:rsid w:val="0002564C"/>
    <w:rsid w:val="00027610"/>
    <w:rsid w:val="00046D68"/>
    <w:rsid w:val="00063B10"/>
    <w:rsid w:val="000A08A3"/>
    <w:rsid w:val="000B2C62"/>
    <w:rsid w:val="000B3A5F"/>
    <w:rsid w:val="000B3E79"/>
    <w:rsid w:val="00120C7B"/>
    <w:rsid w:val="00154AB0"/>
    <w:rsid w:val="00173920"/>
    <w:rsid w:val="001C5DBD"/>
    <w:rsid w:val="001D116D"/>
    <w:rsid w:val="001E2C52"/>
    <w:rsid w:val="001F3F2A"/>
    <w:rsid w:val="00252C6C"/>
    <w:rsid w:val="00277891"/>
    <w:rsid w:val="002942BE"/>
    <w:rsid w:val="002C0BEC"/>
    <w:rsid w:val="002D680B"/>
    <w:rsid w:val="003056E3"/>
    <w:rsid w:val="003332F5"/>
    <w:rsid w:val="00400559"/>
    <w:rsid w:val="00401A31"/>
    <w:rsid w:val="00426786"/>
    <w:rsid w:val="00432DF5"/>
    <w:rsid w:val="004643A1"/>
    <w:rsid w:val="0047543E"/>
    <w:rsid w:val="004C176A"/>
    <w:rsid w:val="004C3185"/>
    <w:rsid w:val="005450E0"/>
    <w:rsid w:val="00545BAD"/>
    <w:rsid w:val="00547018"/>
    <w:rsid w:val="0060611C"/>
    <w:rsid w:val="00616DB3"/>
    <w:rsid w:val="00674874"/>
    <w:rsid w:val="006A3BE7"/>
    <w:rsid w:val="006C0980"/>
    <w:rsid w:val="006C3957"/>
    <w:rsid w:val="006D7477"/>
    <w:rsid w:val="006E5D67"/>
    <w:rsid w:val="0070301A"/>
    <w:rsid w:val="00707488"/>
    <w:rsid w:val="0071724F"/>
    <w:rsid w:val="0076404F"/>
    <w:rsid w:val="00791777"/>
    <w:rsid w:val="007958E0"/>
    <w:rsid w:val="007C34F6"/>
    <w:rsid w:val="0084689C"/>
    <w:rsid w:val="008579AF"/>
    <w:rsid w:val="008A59AC"/>
    <w:rsid w:val="008C23B4"/>
    <w:rsid w:val="008D5694"/>
    <w:rsid w:val="00920AA4"/>
    <w:rsid w:val="00946897"/>
    <w:rsid w:val="00956260"/>
    <w:rsid w:val="0096542C"/>
    <w:rsid w:val="009A2DF3"/>
    <w:rsid w:val="009B105F"/>
    <w:rsid w:val="009D4463"/>
    <w:rsid w:val="00A57881"/>
    <w:rsid w:val="00A61935"/>
    <w:rsid w:val="00A723D5"/>
    <w:rsid w:val="00A825BF"/>
    <w:rsid w:val="00AA0881"/>
    <w:rsid w:val="00AB020A"/>
    <w:rsid w:val="00AF6A76"/>
    <w:rsid w:val="00B13738"/>
    <w:rsid w:val="00B14C4E"/>
    <w:rsid w:val="00B2041D"/>
    <w:rsid w:val="00B255A0"/>
    <w:rsid w:val="00B72EF4"/>
    <w:rsid w:val="00BA1770"/>
    <w:rsid w:val="00BD386A"/>
    <w:rsid w:val="00BE751E"/>
    <w:rsid w:val="00BE7839"/>
    <w:rsid w:val="00C42E88"/>
    <w:rsid w:val="00C5548A"/>
    <w:rsid w:val="00C61507"/>
    <w:rsid w:val="00C930D0"/>
    <w:rsid w:val="00CC1EF4"/>
    <w:rsid w:val="00CC5C9A"/>
    <w:rsid w:val="00D01D8F"/>
    <w:rsid w:val="00D356C1"/>
    <w:rsid w:val="00D37468"/>
    <w:rsid w:val="00D37E0E"/>
    <w:rsid w:val="00D665EE"/>
    <w:rsid w:val="00D67BE9"/>
    <w:rsid w:val="00D867D2"/>
    <w:rsid w:val="00DA60A4"/>
    <w:rsid w:val="00EB25B5"/>
    <w:rsid w:val="00ED668F"/>
    <w:rsid w:val="00F17B26"/>
    <w:rsid w:val="00F36495"/>
    <w:rsid w:val="00F42A90"/>
    <w:rsid w:val="00F71250"/>
    <w:rsid w:val="00F935CE"/>
    <w:rsid w:val="00F94C0A"/>
    <w:rsid w:val="00F95640"/>
    <w:rsid w:val="00FB7D30"/>
    <w:rsid w:val="00FE2A77"/>
    <w:rsid w:val="00FF3062"/>
    <w:rsid w:val="00FF31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Pages>
  <Words>2967</Words>
  <Characters>15933</Characters>
  <Application>Microsoft Office Outlook</Application>
  <DocSecurity>4</DocSecurity>
  <Lines>256</Lines>
  <Paragraphs>77</Paragraphs>
  <ScaleCrop>false</ScaleCrop>
  <HeadingPairs>
    <vt:vector size="2" baseType="variant">
      <vt:variant>
        <vt:lpstr>Title</vt:lpstr>
      </vt:variant>
      <vt:variant>
        <vt:i4>1</vt:i4>
      </vt:variant>
    </vt:vector>
  </HeadingPairs>
  <TitlesOfParts>
    <vt:vector size="1" baseType="lpstr">
      <vt:lpstr>1440384</vt:lpstr>
    </vt:vector>
  </TitlesOfParts>
  <Company>CSD</Company>
  <LinksUpToDate>false</LinksUpToDate>
  <CharactersWithSpaces>18823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1440384</dc:title>
  <dc:subject/>
  <dc:creator>is</dc:creator>
  <cp:keywords>CRC/C/SR/1860</cp:keywords>
  <dc:description>Final</dc:description>
  <cp:lastModifiedBy>Brigoli</cp:lastModifiedBy>
  <cp:revision>2</cp:revision>
  <cp:lastPrinted>2014-04-01T14:21:00Z</cp:lastPrinted>
  <dcterms:created xsi:type="dcterms:W3CDTF">2014-04-01T14:28:00Z</dcterms:created>
  <dcterms:modified xsi:type="dcterms:W3CDTF">2014-04-01T14:28:00Z</dcterms:modified>
</cp:coreProperties>
</file>