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012"/>
        <w:gridCol w:w="3650"/>
      </w:tblGrid>
      <w:tr w:rsidR="009A5F43" w:rsidRPr="00D75A1E" w:rsidTr="00EE04A9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5F43" w:rsidRPr="00D75A1E" w:rsidRDefault="00EE04A9">
            <w:pPr>
              <w:rPr>
                <w:rFonts w:ascii="Arial" w:hAnsi="Arial" w:cs="Arial"/>
                <w:b/>
                <w:sz w:val="16"/>
                <w:lang w:val="es-ES_tradnl"/>
              </w:rPr>
            </w:pPr>
            <w:r w:rsidRPr="00D75A1E">
              <w:rPr>
                <w:rFonts w:ascii="Arial" w:hAnsi="Arial" w:cs="Arial"/>
                <w:b/>
                <w:sz w:val="28"/>
                <w:lang w:val="es-ES_tradnl"/>
              </w:rPr>
              <w:t>NACIONES</w:t>
            </w:r>
            <w:r w:rsidRPr="00D75A1E">
              <w:rPr>
                <w:rFonts w:ascii="Arial" w:hAnsi="Arial" w:cs="Arial"/>
                <w:b/>
                <w:sz w:val="28"/>
                <w:lang w:val="es-ES_tradnl"/>
              </w:rPr>
              <w:br/>
              <w:t>UNIDAS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5F43" w:rsidRPr="00D75A1E" w:rsidRDefault="009A5F43">
            <w:pPr>
              <w:rPr>
                <w:lang w:val="es-ES_tradnl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5F43" w:rsidRPr="00D75A1E" w:rsidRDefault="009A5F43">
            <w:pPr>
              <w:jc w:val="right"/>
              <w:rPr>
                <w:rFonts w:ascii="Arial" w:hAnsi="Arial" w:cs="Arial"/>
                <w:b/>
                <w:sz w:val="72"/>
                <w:lang w:val="es-ES_tradnl"/>
              </w:rPr>
            </w:pPr>
            <w:r w:rsidRPr="00D75A1E">
              <w:rPr>
                <w:rFonts w:ascii="Arial" w:hAnsi="Arial" w:cs="Arial"/>
                <w:b/>
                <w:sz w:val="72"/>
                <w:lang w:val="es-ES_tradnl"/>
              </w:rPr>
              <w:t>E</w:t>
            </w:r>
          </w:p>
        </w:tc>
      </w:tr>
      <w:tr w:rsidR="009A5F43" w:rsidRPr="00D75A1E" w:rsidTr="00EE04A9">
        <w:tblPrEx>
          <w:tblCellMar>
            <w:top w:w="0" w:type="dxa"/>
            <w:bottom w:w="0" w:type="dxa"/>
          </w:tblCellMar>
        </w:tblPrEx>
        <w:trPr>
          <w:trHeight w:val="2495"/>
        </w:trPr>
        <w:tc>
          <w:tcPr>
            <w:tcW w:w="180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A5F43" w:rsidRPr="00D75A1E" w:rsidRDefault="009A5F43">
            <w:pPr>
              <w:spacing w:before="240"/>
              <w:rPr>
                <w:lang w:val="es-ES_tradnl"/>
              </w:rPr>
            </w:pPr>
            <w:r w:rsidRPr="00D75A1E">
              <w:rPr>
                <w:lang w:val="es-ES_tradnl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75943" r:id="rId8"/>
              </w:object>
            </w:r>
          </w:p>
        </w:tc>
        <w:tc>
          <w:tcPr>
            <w:tcW w:w="401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A5F43" w:rsidRPr="00D75A1E" w:rsidRDefault="00EE04A9">
            <w:pPr>
              <w:spacing w:before="360"/>
              <w:rPr>
                <w:rFonts w:ascii="Univers" w:hAnsi="Univers"/>
                <w:b/>
                <w:sz w:val="36"/>
                <w:lang w:val="es-ES_tradnl"/>
              </w:rPr>
            </w:pPr>
            <w:r w:rsidRPr="00D75A1E">
              <w:rPr>
                <w:rFonts w:ascii="Arial" w:hAnsi="Arial" w:cs="Arial"/>
                <w:b/>
                <w:bCs/>
                <w:sz w:val="34"/>
                <w:lang w:val="es-ES_tradnl"/>
              </w:rPr>
              <w:t>Consejo Económico</w:t>
            </w:r>
            <w:r w:rsidRPr="00D75A1E">
              <w:rPr>
                <w:rFonts w:ascii="Arial" w:hAnsi="Arial" w:cs="Arial"/>
                <w:b/>
                <w:bCs/>
                <w:sz w:val="34"/>
                <w:lang w:val="es-ES_tradnl"/>
              </w:rPr>
              <w:br/>
              <w:t>y Social</w:t>
            </w: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A5F43" w:rsidRPr="00D75A1E" w:rsidRDefault="00EE04A9">
            <w:pPr>
              <w:spacing w:before="480" w:after="240"/>
              <w:rPr>
                <w:lang w:val="es-ES_tradnl"/>
              </w:rPr>
            </w:pPr>
            <w:r w:rsidRPr="00D75A1E">
              <w:rPr>
                <w:lang w:val="es-ES_tradnl"/>
              </w:rPr>
              <w:t>Distr.</w:t>
            </w:r>
            <w:r w:rsidRPr="00D75A1E">
              <w:rPr>
                <w:lang w:val="es-ES_tradnl"/>
              </w:rPr>
              <w:br/>
              <w:t>GENE</w:t>
            </w:r>
            <w:r w:rsidR="009A5F43" w:rsidRPr="00D75A1E">
              <w:rPr>
                <w:lang w:val="es-ES_tradnl"/>
              </w:rPr>
              <w:t>RAL</w:t>
            </w:r>
          </w:p>
          <w:p w:rsidR="009A5F43" w:rsidRPr="00D75A1E" w:rsidRDefault="009A5F43">
            <w:pPr>
              <w:spacing w:after="240"/>
              <w:rPr>
                <w:lang w:val="es-ES_tradnl"/>
              </w:rPr>
            </w:pPr>
            <w:r w:rsidRPr="00D75A1E">
              <w:rPr>
                <w:lang w:val="es-ES_tradnl"/>
              </w:rPr>
              <w:t>E/C.12/200</w:t>
            </w:r>
            <w:r w:rsidR="00607CC3" w:rsidRPr="00D75A1E">
              <w:rPr>
                <w:lang w:val="es-ES_tradnl"/>
              </w:rPr>
              <w:t>8</w:t>
            </w:r>
            <w:r w:rsidRPr="00D75A1E">
              <w:rPr>
                <w:lang w:val="es-ES_tradnl"/>
              </w:rPr>
              <w:t>/SR.</w:t>
            </w:r>
            <w:r w:rsidR="0024694B" w:rsidRPr="00D75A1E">
              <w:rPr>
                <w:lang w:val="es-ES_tradnl"/>
              </w:rPr>
              <w:t>32</w:t>
            </w:r>
            <w:r w:rsidRPr="00D75A1E">
              <w:rPr>
                <w:b/>
                <w:bCs/>
                <w:sz w:val="28"/>
                <w:lang w:val="es-ES_tradnl"/>
              </w:rPr>
              <w:br/>
            </w:r>
            <w:r w:rsidR="009C484A">
              <w:rPr>
                <w:lang w:val="es-ES_tradnl"/>
              </w:rPr>
              <w:t>18 de enero de 2010</w:t>
            </w:r>
          </w:p>
          <w:p w:rsidR="009A5F43" w:rsidRPr="00D75A1E" w:rsidRDefault="00526042">
            <w:pPr>
              <w:spacing w:after="240"/>
              <w:rPr>
                <w:lang w:val="es-ES_tradnl"/>
              </w:rPr>
            </w:pPr>
            <w:r w:rsidRPr="00D75A1E">
              <w:rPr>
                <w:lang w:val="es-ES_tradnl"/>
              </w:rPr>
              <w:t>ESPAÑOL</w:t>
            </w:r>
            <w:r w:rsidRPr="00D75A1E">
              <w:rPr>
                <w:lang w:val="es-ES_tradnl"/>
              </w:rPr>
              <w:br/>
              <w:t>Original:  FRANCÉS</w:t>
            </w:r>
          </w:p>
        </w:tc>
      </w:tr>
    </w:tbl>
    <w:p w:rsidR="009A5F43" w:rsidRPr="00D75A1E" w:rsidRDefault="00026EA2">
      <w:pPr>
        <w:spacing w:before="240" w:after="240"/>
        <w:jc w:val="center"/>
        <w:rPr>
          <w:lang w:val="es-ES_tradnl"/>
        </w:rPr>
      </w:pPr>
      <w:r w:rsidRPr="00D75A1E">
        <w:rPr>
          <w:b/>
          <w:bCs/>
          <w:lang w:val="es-ES_tradnl"/>
        </w:rPr>
        <w:t>COMITÉ DE DERECHOS ECONÓMICOS, SOCIALES Y CULTURALES</w:t>
      </w:r>
    </w:p>
    <w:p w:rsidR="009A5F43" w:rsidRPr="00D75A1E" w:rsidRDefault="00026EA2">
      <w:pPr>
        <w:spacing w:after="240"/>
        <w:jc w:val="center"/>
        <w:rPr>
          <w:lang w:val="es-ES_tradnl"/>
        </w:rPr>
      </w:pPr>
      <w:r w:rsidRPr="00D75A1E">
        <w:rPr>
          <w:b/>
          <w:lang w:val="es-ES_tradnl"/>
        </w:rPr>
        <w:t>41º período de sesiones</w:t>
      </w:r>
    </w:p>
    <w:p w:rsidR="009A5F43" w:rsidRPr="00D75A1E" w:rsidRDefault="00026EA2">
      <w:pPr>
        <w:spacing w:after="240"/>
        <w:jc w:val="center"/>
        <w:rPr>
          <w:lang w:val="es-ES_tradnl"/>
        </w:rPr>
      </w:pPr>
      <w:r w:rsidRPr="00D75A1E">
        <w:rPr>
          <w:b/>
          <w:bCs/>
          <w:lang w:val="es-ES_tradnl"/>
        </w:rPr>
        <w:t xml:space="preserve">ACTA RESUMIDA DE LA </w:t>
      </w:r>
      <w:r w:rsidRPr="00D75A1E">
        <w:rPr>
          <w:b/>
          <w:lang w:val="es-ES_tradnl"/>
        </w:rPr>
        <w:t xml:space="preserve">DE LA </w:t>
      </w:r>
      <w:r w:rsidR="00B6367C">
        <w:rPr>
          <w:b/>
          <w:lang w:val="es-ES_tradnl"/>
        </w:rPr>
        <w:t>32</w:t>
      </w:r>
      <w:r w:rsidRPr="00D75A1E">
        <w:rPr>
          <w:b/>
          <w:bCs/>
          <w:lang w:val="es-ES_tradnl"/>
        </w:rPr>
        <w:t>ª SESIÓN</w:t>
      </w:r>
    </w:p>
    <w:p w:rsidR="009A5F43" w:rsidRPr="00D75A1E" w:rsidRDefault="00026EA2">
      <w:pPr>
        <w:spacing w:after="240"/>
        <w:jc w:val="center"/>
        <w:rPr>
          <w:lang w:val="es-ES_tradnl"/>
        </w:rPr>
      </w:pPr>
      <w:r w:rsidRPr="00D75A1E">
        <w:rPr>
          <w:lang w:val="es-ES_tradnl"/>
        </w:rPr>
        <w:t xml:space="preserve">celebrada en el </w:t>
      </w:r>
      <w:r w:rsidRPr="00D75A1E">
        <w:rPr>
          <w:szCs w:val="28"/>
          <w:lang w:val="es-ES_tradnl"/>
        </w:rPr>
        <w:t>Palais Wilson</w:t>
      </w:r>
      <w:r w:rsidRPr="00D75A1E">
        <w:rPr>
          <w:lang w:val="es-ES_tradnl"/>
        </w:rPr>
        <w:t>, Ginebra,</w:t>
      </w:r>
      <w:r w:rsidRPr="00D75A1E">
        <w:rPr>
          <w:lang w:val="es-ES_tradnl"/>
        </w:rPr>
        <w:br/>
        <w:t>el miércoles 5 de noviembre de 2008, a las 15.00 horas</w:t>
      </w:r>
    </w:p>
    <w:p w:rsidR="009A5F43" w:rsidRPr="00D75A1E" w:rsidRDefault="005D5AF1">
      <w:pPr>
        <w:spacing w:after="240"/>
        <w:jc w:val="center"/>
        <w:rPr>
          <w:lang w:val="es-ES_tradnl"/>
        </w:rPr>
      </w:pPr>
      <w:r w:rsidRPr="00D75A1E">
        <w:rPr>
          <w:b/>
          <w:lang w:val="es-ES_tradnl"/>
        </w:rPr>
        <w:t>Presidente</w:t>
      </w:r>
      <w:r w:rsidR="009A5F43" w:rsidRPr="00D75A1E">
        <w:rPr>
          <w:lang w:val="es-ES_tradnl"/>
        </w:rPr>
        <w:t xml:space="preserve">: </w:t>
      </w:r>
      <w:r w:rsidRPr="00D75A1E">
        <w:rPr>
          <w:lang w:val="es-ES_tradnl"/>
        </w:rPr>
        <w:t>Sr</w:t>
      </w:r>
      <w:r w:rsidR="0024694B" w:rsidRPr="00D75A1E">
        <w:rPr>
          <w:lang w:val="es-ES_tradnl"/>
        </w:rPr>
        <w:t>. TEXIER</w:t>
      </w:r>
    </w:p>
    <w:p w:rsidR="009A5F43" w:rsidRPr="00D75A1E" w:rsidRDefault="005D5AF1">
      <w:pPr>
        <w:spacing w:after="240"/>
        <w:jc w:val="center"/>
        <w:rPr>
          <w:b/>
          <w:lang w:val="es-ES_tradnl"/>
        </w:rPr>
      </w:pPr>
      <w:r w:rsidRPr="00D75A1E">
        <w:rPr>
          <w:b/>
          <w:lang w:val="es-ES_tradnl"/>
        </w:rPr>
        <w:t>SUMARIO</w:t>
      </w:r>
    </w:p>
    <w:p w:rsidR="00E82433" w:rsidRPr="00D75A1E" w:rsidRDefault="00E82433" w:rsidP="00ED255D">
      <w:pPr>
        <w:spacing w:after="240"/>
        <w:rPr>
          <w:lang w:val="es-ES_tradnl"/>
        </w:rPr>
      </w:pPr>
      <w:r w:rsidRPr="00D75A1E">
        <w:rPr>
          <w:b/>
          <w:bCs/>
          <w:szCs w:val="24"/>
          <w:lang w:val="es-ES_tradnl" w:eastAsia="es-ES_tradnl"/>
        </w:rPr>
        <w:t>Examen de los informes</w:t>
      </w:r>
    </w:p>
    <w:p w:rsidR="00E82433" w:rsidRPr="00D75A1E" w:rsidRDefault="00E82433" w:rsidP="00ED255D">
      <w:pPr>
        <w:autoSpaceDE w:val="0"/>
        <w:autoSpaceDN w:val="0"/>
        <w:adjustRightInd w:val="0"/>
        <w:spacing w:after="240"/>
        <w:ind w:left="600" w:hanging="600"/>
        <w:rPr>
          <w:lang w:val="es-ES_tradnl"/>
        </w:rPr>
      </w:pPr>
      <w:r w:rsidRPr="00D75A1E">
        <w:rPr>
          <w:b/>
          <w:lang w:val="es-ES_tradnl"/>
        </w:rPr>
        <w:t>a)</w:t>
      </w:r>
      <w:r w:rsidRPr="00D75A1E">
        <w:rPr>
          <w:b/>
          <w:lang w:val="es-ES_tradnl"/>
        </w:rPr>
        <w:tab/>
      </w:r>
      <w:r w:rsidRPr="00D75A1E">
        <w:rPr>
          <w:b/>
          <w:bCs/>
          <w:szCs w:val="24"/>
          <w:lang w:val="es-ES_tradnl" w:eastAsia="es-ES_tradnl"/>
        </w:rPr>
        <w:t xml:space="preserve">Informes presentados por los Estados partes de conformidad con los artículos 16 y 17 del Pacto </w:t>
      </w:r>
      <w:r w:rsidRPr="00D75A1E">
        <w:rPr>
          <w:bCs/>
          <w:i/>
          <w:szCs w:val="24"/>
          <w:lang w:val="es-ES_tradnl" w:eastAsia="es-ES_tradnl"/>
        </w:rPr>
        <w:t>(continuación)</w:t>
      </w:r>
    </w:p>
    <w:p w:rsidR="0024694B" w:rsidRPr="00D75A1E" w:rsidRDefault="00E82433" w:rsidP="00ED255D">
      <w:pPr>
        <w:spacing w:after="240"/>
        <w:ind w:left="1134" w:hanging="567"/>
        <w:rPr>
          <w:u w:val="single"/>
          <w:lang w:val="es-ES_tradnl"/>
        </w:rPr>
      </w:pPr>
      <w:r w:rsidRPr="00D75A1E">
        <w:rPr>
          <w:b/>
          <w:lang w:val="es-ES_tradnl"/>
        </w:rPr>
        <w:t>Quinto informe periódico de Suecia</w:t>
      </w:r>
    </w:p>
    <w:p w:rsidR="0024694B" w:rsidRPr="001D71BE" w:rsidRDefault="0024694B" w:rsidP="0024694B">
      <w:pPr>
        <w:spacing w:after="240"/>
        <w:jc w:val="center"/>
        <w:rPr>
          <w:b/>
          <w:i/>
          <w:lang w:val="es-ES_tradnl"/>
        </w:rPr>
      </w:pPr>
      <w:r w:rsidRPr="00D75A1E">
        <w:rPr>
          <w:u w:val="single"/>
          <w:lang w:val="es-ES_tradnl"/>
        </w:rPr>
        <w:br w:type="page"/>
      </w:r>
      <w:r w:rsidR="00204199" w:rsidRPr="001D71BE">
        <w:rPr>
          <w:b/>
          <w:i/>
          <w:spacing w:val="-2"/>
          <w:lang w:val="es-ES_tradnl"/>
        </w:rPr>
        <w:t xml:space="preserve">Se declara abierta la sesión a las </w:t>
      </w:r>
      <w:r w:rsidR="00204199" w:rsidRPr="001D71BE">
        <w:rPr>
          <w:b/>
          <w:i/>
          <w:lang w:val="es-ES_tradnl"/>
        </w:rPr>
        <w:t>15.00 horas</w:t>
      </w:r>
      <w:r w:rsidRPr="001D71BE">
        <w:rPr>
          <w:b/>
          <w:i/>
          <w:lang w:val="es-ES_tradnl"/>
        </w:rPr>
        <w:t>.</w:t>
      </w:r>
    </w:p>
    <w:p w:rsidR="0024694B" w:rsidRPr="00D75A1E" w:rsidRDefault="00204199" w:rsidP="0024694B">
      <w:pPr>
        <w:spacing w:after="240"/>
        <w:rPr>
          <w:lang w:val="es-ES_tradnl"/>
        </w:rPr>
      </w:pPr>
      <w:r w:rsidRPr="00D75A1E">
        <w:rPr>
          <w:b/>
          <w:bCs/>
          <w:szCs w:val="24"/>
          <w:lang w:val="es-ES_tradnl" w:eastAsia="es-ES_tradnl"/>
        </w:rPr>
        <w:t>EXAMEN DE LOS INFORMES</w:t>
      </w:r>
    </w:p>
    <w:p w:rsidR="0024694B" w:rsidRPr="00D75A1E" w:rsidRDefault="00204199" w:rsidP="00CF2E65">
      <w:pPr>
        <w:spacing w:after="240"/>
        <w:ind w:left="567" w:hanging="567"/>
        <w:rPr>
          <w:lang w:val="es-ES_tradnl"/>
        </w:rPr>
      </w:pPr>
      <w:r w:rsidRPr="00D75A1E">
        <w:rPr>
          <w:b/>
          <w:lang w:val="es-ES_tradnl"/>
        </w:rPr>
        <w:t>a)</w:t>
      </w:r>
      <w:r w:rsidRPr="00D75A1E">
        <w:rPr>
          <w:b/>
          <w:lang w:val="es-ES_tradnl"/>
        </w:rPr>
        <w:tab/>
      </w:r>
      <w:r w:rsidRPr="00D75A1E">
        <w:rPr>
          <w:b/>
          <w:bCs/>
          <w:szCs w:val="24"/>
          <w:lang w:val="es-ES_tradnl" w:eastAsia="es-ES_tradnl"/>
        </w:rPr>
        <w:t>INFORMES PRESENTADOS POR LOS ESTADOS PARTES DE CONFORMIDAD CON LOSARTÍCULOS 16 Y 17 DEL PACTO</w:t>
      </w:r>
      <w:r w:rsidRPr="00D75A1E">
        <w:rPr>
          <w:lang w:val="es-ES_tradnl"/>
        </w:rPr>
        <w:t xml:space="preserve"> </w:t>
      </w:r>
      <w:r w:rsidR="0024694B" w:rsidRPr="00884983">
        <w:rPr>
          <w:lang w:val="es-ES_tradnl"/>
        </w:rPr>
        <w:t>(</w:t>
      </w:r>
      <w:r w:rsidRPr="00884983">
        <w:rPr>
          <w:bCs/>
          <w:lang w:val="es-ES_tradnl"/>
        </w:rPr>
        <w:t>tema 6 del programa</w:t>
      </w:r>
      <w:r w:rsidR="0024694B" w:rsidRPr="00884983">
        <w:rPr>
          <w:bCs/>
          <w:lang w:val="es-ES_tradnl"/>
        </w:rPr>
        <w:t>)</w:t>
      </w:r>
      <w:r w:rsidR="0024694B" w:rsidRPr="00884983">
        <w:rPr>
          <w:lang w:val="es-ES_tradnl"/>
        </w:rPr>
        <w:t xml:space="preserve"> </w:t>
      </w:r>
      <w:r w:rsidR="0024694B" w:rsidRPr="00D75A1E">
        <w:rPr>
          <w:lang w:val="es-ES_tradnl"/>
        </w:rPr>
        <w:t>(</w:t>
      </w:r>
      <w:r w:rsidRPr="00D75A1E">
        <w:rPr>
          <w:i/>
          <w:lang w:val="es-ES_tradnl"/>
        </w:rPr>
        <w:t>continuación</w:t>
      </w:r>
      <w:r w:rsidR="0024694B" w:rsidRPr="00D75A1E">
        <w:rPr>
          <w:lang w:val="es-ES_tradnl"/>
        </w:rPr>
        <w:t>)</w:t>
      </w:r>
    </w:p>
    <w:p w:rsidR="0024694B" w:rsidRPr="00D75A1E" w:rsidRDefault="00F20A62" w:rsidP="00C67153">
      <w:pPr>
        <w:spacing w:after="240"/>
        <w:ind w:left="567"/>
        <w:rPr>
          <w:lang w:val="es-ES_tradnl"/>
        </w:rPr>
      </w:pPr>
      <w:r w:rsidRPr="00D75A1E">
        <w:rPr>
          <w:b/>
          <w:lang w:val="es-ES_tradnl"/>
        </w:rPr>
        <w:t>QUINTO INFORME PERIÓDICO DE SUECIA</w:t>
      </w:r>
      <w:r w:rsidR="0024694B" w:rsidRPr="00D75A1E">
        <w:rPr>
          <w:lang w:val="es-ES_tradnl"/>
        </w:rPr>
        <w:t xml:space="preserve"> (E/C.12/SWE/5; </w:t>
      </w:r>
      <w:r w:rsidRPr="00D75A1E">
        <w:rPr>
          <w:lang w:val="es-ES_tradnl"/>
        </w:rPr>
        <w:t>documento básico</w:t>
      </w:r>
      <w:r w:rsidR="0024694B" w:rsidRPr="00D75A1E">
        <w:rPr>
          <w:lang w:val="es-ES_tradnl"/>
        </w:rPr>
        <w:t xml:space="preserve"> (HRI/CORE/1/Add.4/Rev.1); </w:t>
      </w:r>
      <w:r w:rsidRPr="00D75A1E">
        <w:rPr>
          <w:lang w:val="es-ES_tradnl"/>
        </w:rPr>
        <w:t xml:space="preserve">observaciones finales del Comité sobre el cuarto informe periódico </w:t>
      </w:r>
      <w:r w:rsidR="0024694B" w:rsidRPr="00D75A1E">
        <w:rPr>
          <w:lang w:val="es-ES_tradnl"/>
        </w:rPr>
        <w:t xml:space="preserve">(E/C.12/1/Add.70); </w:t>
      </w:r>
      <w:r w:rsidR="004F0346" w:rsidRPr="00D75A1E">
        <w:rPr>
          <w:lang w:val="es-ES_tradnl"/>
        </w:rPr>
        <w:t>l</w:t>
      </w:r>
      <w:r w:rsidR="004F0346" w:rsidRPr="00D75A1E">
        <w:rPr>
          <w:bCs/>
          <w:lang w:val="es-ES_tradnl"/>
        </w:rPr>
        <w:t>ista de cuestiones que se deben abordar</w:t>
      </w:r>
      <w:r w:rsidR="004F0346" w:rsidRPr="00D75A1E">
        <w:rPr>
          <w:lang w:val="es-ES_tradnl"/>
        </w:rPr>
        <w:t xml:space="preserve"> </w:t>
      </w:r>
      <w:r w:rsidR="0024694B" w:rsidRPr="00D75A1E">
        <w:rPr>
          <w:lang w:val="es-ES_tradnl"/>
        </w:rPr>
        <w:t xml:space="preserve">(E/C.12/SWE/Q/5); </w:t>
      </w:r>
      <w:r w:rsidR="004F0346" w:rsidRPr="00D75A1E">
        <w:rPr>
          <w:lang w:val="es-ES_tradnl"/>
        </w:rPr>
        <w:t>respuestas presentadas por escrito por el Gobierno de</w:t>
      </w:r>
      <w:r w:rsidR="00A93645" w:rsidRPr="00D75A1E">
        <w:rPr>
          <w:lang w:val="es-ES_tradnl"/>
        </w:rPr>
        <w:t xml:space="preserve"> Suecia </w:t>
      </w:r>
      <w:r w:rsidR="004F0346" w:rsidRPr="00D75A1E">
        <w:rPr>
          <w:lang w:val="es-ES_tradnl"/>
        </w:rPr>
        <w:t xml:space="preserve">a la lista de cuestiones </w:t>
      </w:r>
      <w:r w:rsidR="001D71BE" w:rsidRPr="00D75A1E">
        <w:rPr>
          <w:lang w:val="es-ES_tradnl"/>
        </w:rPr>
        <w:t>(E/C.12/SWE/Q/5/Add.1)</w:t>
      </w:r>
      <w:r w:rsidR="001D71BE">
        <w:rPr>
          <w:lang w:val="es-ES_tradnl"/>
        </w:rPr>
        <w:t>; respuestas complementarias del Gobierno de Suecia a la lista de cuestiones que se deben abordar</w:t>
      </w:r>
      <w:r w:rsidR="001D71BE" w:rsidRPr="00D75A1E">
        <w:rPr>
          <w:lang w:val="es-ES_tradnl"/>
        </w:rPr>
        <w:t xml:space="preserve"> </w:t>
      </w:r>
      <w:r w:rsidR="0024694B" w:rsidRPr="00D75A1E">
        <w:rPr>
          <w:lang w:val="es-ES_tradnl"/>
        </w:rPr>
        <w:t>(E/C.12/SWE/Q/5/Add.2))</w:t>
      </w:r>
    </w:p>
    <w:p w:rsidR="0024694B" w:rsidRPr="00D75A1E" w:rsidRDefault="003D4BD9" w:rsidP="0024694B">
      <w:pPr>
        <w:spacing w:after="240"/>
        <w:rPr>
          <w:i/>
          <w:lang w:val="es-ES_tradnl"/>
        </w:rPr>
      </w:pPr>
      <w:r w:rsidRPr="00D75A1E">
        <w:rPr>
          <w:lang w:val="es-ES_tradnl"/>
        </w:rPr>
        <w:t>1.</w:t>
      </w:r>
      <w:r w:rsidRPr="00D75A1E">
        <w:rPr>
          <w:lang w:val="es-ES_tradnl"/>
        </w:rPr>
        <w:tab/>
      </w:r>
      <w:r w:rsidR="004F0346" w:rsidRPr="00D75A1E">
        <w:rPr>
          <w:i/>
          <w:lang w:val="es-ES_tradnl"/>
        </w:rPr>
        <w:t>Por invitación del Presidente, la delegación de Suecia toma asiento a la mesa del Comité</w:t>
      </w:r>
      <w:r w:rsidR="0024694B" w:rsidRPr="00D75A1E">
        <w:rPr>
          <w:i/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2.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PRESIDENTE</w:t>
      </w:r>
      <w:r w:rsidR="00E55621">
        <w:rPr>
          <w:lang w:val="es-ES_tradnl"/>
        </w:rPr>
        <w:t xml:space="preserve"> da </w:t>
      </w:r>
      <w:r w:rsidR="00035052" w:rsidRPr="00D75A1E">
        <w:rPr>
          <w:lang w:val="es-ES_tradnl"/>
        </w:rPr>
        <w:t>la bienvenida a la delegación de Suecia y la invita a presentar el quinto informe periódico del Estado parte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3.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</w:t>
      </w:r>
      <w:r w:rsidR="0024694B" w:rsidRPr="00D75A1E">
        <w:rPr>
          <w:b/>
          <w:lang w:val="es-ES_tradnl"/>
        </w:rPr>
        <w:t>JENRYD</w:t>
      </w:r>
      <w:r w:rsidR="0024694B" w:rsidRPr="00D75A1E">
        <w:rPr>
          <w:lang w:val="es-ES_tradnl"/>
        </w:rPr>
        <w:t xml:space="preserve"> (Su</w:t>
      </w:r>
      <w:r w:rsidR="00300695" w:rsidRPr="00D75A1E">
        <w:rPr>
          <w:lang w:val="es-ES_tradnl"/>
        </w:rPr>
        <w:t>ecia</w:t>
      </w:r>
      <w:r w:rsidR="009A24DF" w:rsidRPr="00D75A1E">
        <w:rPr>
          <w:lang w:val="es-ES_tradnl"/>
        </w:rPr>
        <w:t xml:space="preserve">) </w:t>
      </w:r>
      <w:r w:rsidR="00986DD9" w:rsidRPr="00D75A1E">
        <w:rPr>
          <w:lang w:val="es-ES_tradnl"/>
        </w:rPr>
        <w:t>dice que Suecia, cuyo Gobierno</w:t>
      </w:r>
      <w:r w:rsidR="00E55621">
        <w:rPr>
          <w:lang w:val="es-ES_tradnl"/>
        </w:rPr>
        <w:t xml:space="preserve"> cambió después de </w:t>
      </w:r>
      <w:r w:rsidR="00986DD9" w:rsidRPr="00D75A1E">
        <w:rPr>
          <w:lang w:val="es-ES_tradnl"/>
        </w:rPr>
        <w:t xml:space="preserve">la presentación de su quinto informe periódico, sigue estando </w:t>
      </w:r>
      <w:r w:rsidR="00B4678D">
        <w:rPr>
          <w:lang w:val="es-ES_tradnl"/>
        </w:rPr>
        <w:t>firmemente decidida a</w:t>
      </w:r>
      <w:r w:rsidR="00986DD9" w:rsidRPr="00D75A1E">
        <w:rPr>
          <w:lang w:val="es-ES_tradnl"/>
        </w:rPr>
        <w:t xml:space="preserve"> respetar sus obligaciones en el marco del Pacto International de Derechos Económicos, Sociales y Culturales</w:t>
      </w:r>
      <w:r w:rsidR="0024694B" w:rsidRPr="00D75A1E">
        <w:rPr>
          <w:lang w:val="es-ES_tradnl"/>
        </w:rPr>
        <w:t>,</w:t>
      </w:r>
      <w:r w:rsidR="00E55621">
        <w:rPr>
          <w:lang w:val="es-ES_tradnl"/>
        </w:rPr>
        <w:t xml:space="preserve"> que </w:t>
      </w:r>
      <w:r w:rsidR="00986DD9" w:rsidRPr="00D75A1E">
        <w:rPr>
          <w:lang w:val="es-ES_tradnl"/>
        </w:rPr>
        <w:t>constituyen el fundamento de su política de protección social</w:t>
      </w:r>
      <w:r w:rsidR="0024694B" w:rsidRPr="00D75A1E">
        <w:rPr>
          <w:lang w:val="es-ES_tradnl"/>
        </w:rPr>
        <w:t xml:space="preserve">. </w:t>
      </w:r>
      <w:r w:rsidR="00F4761E" w:rsidRPr="00D75A1E">
        <w:rPr>
          <w:lang w:val="es-ES_tradnl"/>
        </w:rPr>
        <w:t xml:space="preserve">La inestabilidad debida a los conflictos armados </w:t>
      </w:r>
      <w:r w:rsidR="00896A75">
        <w:rPr>
          <w:lang w:val="es-ES_tradnl"/>
        </w:rPr>
        <w:t>y a</w:t>
      </w:r>
      <w:r w:rsidR="00F4761E" w:rsidRPr="00D75A1E">
        <w:rPr>
          <w:lang w:val="es-ES_tradnl"/>
        </w:rPr>
        <w:t xml:space="preserve"> las </w:t>
      </w:r>
      <w:r w:rsidR="000A4D9F" w:rsidRPr="00D75A1E">
        <w:rPr>
          <w:lang w:val="es-ES_tradnl"/>
        </w:rPr>
        <w:t xml:space="preserve">difíciles </w:t>
      </w:r>
      <w:r w:rsidR="00F4761E" w:rsidRPr="00D75A1E">
        <w:rPr>
          <w:lang w:val="es-ES_tradnl"/>
        </w:rPr>
        <w:t xml:space="preserve">condiciones de vida </w:t>
      </w:r>
      <w:r w:rsidR="000A4D9F">
        <w:rPr>
          <w:lang w:val="es-ES_tradnl"/>
        </w:rPr>
        <w:t>en distintas</w:t>
      </w:r>
      <w:r w:rsidR="00F4761E" w:rsidRPr="00D75A1E">
        <w:rPr>
          <w:lang w:val="es-ES_tradnl"/>
        </w:rPr>
        <w:t xml:space="preserve"> partes del mundo ha generado migraciones masivas de poblaciones, incluso hacia Suecia</w:t>
      </w:r>
      <w:r w:rsidR="00E55621">
        <w:rPr>
          <w:lang w:val="es-ES_tradnl"/>
        </w:rPr>
        <w:t>,</w:t>
      </w:r>
      <w:r w:rsidR="00F4761E" w:rsidRPr="00D75A1E">
        <w:rPr>
          <w:lang w:val="es-ES_tradnl"/>
        </w:rPr>
        <w:t xml:space="preserve"> que, por ejemplo, ha acogido a más refugiados</w:t>
      </w:r>
      <w:r w:rsidR="00E55621">
        <w:rPr>
          <w:lang w:val="es-ES_tradnl"/>
        </w:rPr>
        <w:t xml:space="preserve"> del Iraq </w:t>
      </w:r>
      <w:r w:rsidR="00F4761E" w:rsidRPr="00D75A1E">
        <w:rPr>
          <w:lang w:val="es-ES_tradnl"/>
        </w:rPr>
        <w:t>que los Estados Unidos en su conjunto</w:t>
      </w:r>
      <w:r w:rsidR="0024694B" w:rsidRPr="00D75A1E">
        <w:rPr>
          <w:lang w:val="es-ES_tradnl"/>
        </w:rPr>
        <w:t>.</w:t>
      </w:r>
      <w:r w:rsidR="00F4761E" w:rsidRPr="00D75A1E">
        <w:rPr>
          <w:lang w:val="es-ES_tradnl"/>
        </w:rPr>
        <w:t xml:space="preserve"> </w:t>
      </w:r>
      <w:r w:rsidR="00896A75">
        <w:rPr>
          <w:lang w:val="es-ES_tradnl"/>
        </w:rPr>
        <w:t xml:space="preserve">De </w:t>
      </w:r>
      <w:r w:rsidR="00E55621">
        <w:rPr>
          <w:lang w:val="es-ES_tradnl"/>
        </w:rPr>
        <w:t xml:space="preserve">ser </w:t>
      </w:r>
      <w:r w:rsidR="00896A75">
        <w:rPr>
          <w:lang w:val="es-ES_tradnl"/>
        </w:rPr>
        <w:t xml:space="preserve">relativamente </w:t>
      </w:r>
      <w:r w:rsidR="00896A75" w:rsidRPr="00D75A1E">
        <w:rPr>
          <w:lang w:val="es-ES_tradnl"/>
        </w:rPr>
        <w:t>homogénea</w:t>
      </w:r>
      <w:r w:rsidR="00896A75">
        <w:rPr>
          <w:lang w:val="es-ES_tradnl"/>
        </w:rPr>
        <w:t xml:space="preserve">, Suecia se ha convertido en una sociedad </w:t>
      </w:r>
      <w:r w:rsidR="00F4761E" w:rsidRPr="00D75A1E">
        <w:rPr>
          <w:lang w:val="es-ES_tradnl"/>
        </w:rPr>
        <w:t>multiétnica, en la que uno de cada ocho habitantes ha nacido fuera de su territorio</w:t>
      </w:r>
      <w:r w:rsidR="00D1183A" w:rsidRPr="00D75A1E">
        <w:rPr>
          <w:lang w:val="es-ES_tradnl"/>
        </w:rPr>
        <w:t>, p</w:t>
      </w:r>
      <w:r w:rsidR="00F4761E" w:rsidRPr="00D75A1E">
        <w:rPr>
          <w:lang w:val="es-ES_tradnl"/>
        </w:rPr>
        <w:t xml:space="preserve">or </w:t>
      </w:r>
      <w:r w:rsidR="00D1183A" w:rsidRPr="00D75A1E">
        <w:rPr>
          <w:lang w:val="es-ES_tradnl"/>
        </w:rPr>
        <w:t>lo que</w:t>
      </w:r>
      <w:r w:rsidR="00E55621">
        <w:rPr>
          <w:lang w:val="es-ES_tradnl"/>
        </w:rPr>
        <w:t xml:space="preserve"> es evidente que </w:t>
      </w:r>
      <w:r w:rsidR="00D1183A" w:rsidRPr="00D75A1E">
        <w:rPr>
          <w:lang w:val="es-ES_tradnl"/>
        </w:rPr>
        <w:t>el sistema de protección social debe tener en cuenta</w:t>
      </w:r>
      <w:r w:rsidR="00E55621">
        <w:rPr>
          <w:lang w:val="es-ES_tradnl"/>
        </w:rPr>
        <w:t xml:space="preserve"> esa </w:t>
      </w:r>
      <w:r w:rsidR="00D1183A" w:rsidRPr="00D75A1E">
        <w:rPr>
          <w:lang w:val="es-ES_tradnl"/>
        </w:rPr>
        <w:t>realidad</w:t>
      </w:r>
      <w:r w:rsidR="0024694B" w:rsidRPr="00D75A1E">
        <w:rPr>
          <w:lang w:val="es-ES_tradnl"/>
        </w:rPr>
        <w:t xml:space="preserve">. </w:t>
      </w:r>
      <w:r w:rsidR="00A93645" w:rsidRPr="00D75A1E">
        <w:rPr>
          <w:lang w:val="es-ES_tradnl"/>
        </w:rPr>
        <w:t>En el quinto informe periódico se</w:t>
      </w:r>
      <w:r w:rsidR="00E55621">
        <w:rPr>
          <w:lang w:val="es-ES_tradnl"/>
        </w:rPr>
        <w:t xml:space="preserve"> indican las </w:t>
      </w:r>
      <w:r w:rsidR="00A93645" w:rsidRPr="00D75A1E">
        <w:rPr>
          <w:lang w:val="es-ES_tradnl"/>
        </w:rPr>
        <w:t xml:space="preserve">medidas adoptadas por el Gobierno anterior hasta la presentación del informe en septiembre de </w:t>
      </w:r>
      <w:r w:rsidR="0024694B" w:rsidRPr="00D75A1E">
        <w:rPr>
          <w:lang w:val="es-ES_tradnl"/>
        </w:rPr>
        <w:t>2006</w:t>
      </w:r>
      <w:r w:rsidR="000A4D9F">
        <w:rPr>
          <w:lang w:val="es-ES_tradnl"/>
        </w:rPr>
        <w:t>,</w:t>
      </w:r>
      <w:r w:rsidR="00E55621">
        <w:rPr>
          <w:lang w:val="es-ES_tradnl"/>
        </w:rPr>
        <w:t xml:space="preserve"> y</w:t>
      </w:r>
      <w:r w:rsidR="0024694B" w:rsidRPr="00D75A1E">
        <w:rPr>
          <w:lang w:val="es-ES_tradnl"/>
        </w:rPr>
        <w:t xml:space="preserve"> </w:t>
      </w:r>
      <w:r w:rsidR="00A93645" w:rsidRPr="00D75A1E">
        <w:rPr>
          <w:lang w:val="es-ES_tradnl"/>
        </w:rPr>
        <w:t>las iniciativas posteriores se presentan en las respuestas por escrito a la lista de cuestiones</w:t>
      </w:r>
      <w:r w:rsidR="000A4D9F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4.</w:t>
      </w:r>
      <w:r w:rsidRPr="00D75A1E">
        <w:rPr>
          <w:lang w:val="es-ES_tradnl"/>
        </w:rPr>
        <w:tab/>
      </w:r>
      <w:r w:rsidR="004C6CB1" w:rsidRPr="00D75A1E">
        <w:rPr>
          <w:lang w:val="es-ES_tradnl"/>
        </w:rPr>
        <w:t>En lo sucesivo, todos los textos legislativos relativos a la lucha contra la discriminación y sus diferentes aspectos se reagrupa</w:t>
      </w:r>
      <w:r w:rsidR="00181E7F" w:rsidRPr="00D75A1E">
        <w:rPr>
          <w:lang w:val="es-ES_tradnl"/>
        </w:rPr>
        <w:t>rá</w:t>
      </w:r>
      <w:r w:rsidR="004C6CB1" w:rsidRPr="00D75A1E">
        <w:rPr>
          <w:lang w:val="es-ES_tradnl"/>
        </w:rPr>
        <w:t xml:space="preserve">n en un </w:t>
      </w:r>
      <w:r w:rsidR="00A127E3">
        <w:rPr>
          <w:lang w:val="es-ES_tradnl"/>
        </w:rPr>
        <w:t>documento único</w:t>
      </w:r>
      <w:r w:rsidR="0024694B" w:rsidRPr="00D75A1E">
        <w:rPr>
          <w:lang w:val="es-ES_tradnl"/>
        </w:rPr>
        <w:t xml:space="preserve">, </w:t>
      </w:r>
      <w:r w:rsidR="004C6CB1" w:rsidRPr="00D75A1E">
        <w:rPr>
          <w:lang w:val="es-ES_tradnl"/>
        </w:rPr>
        <w:t>la nueva ley sobre la discriminación</w:t>
      </w:r>
      <w:r w:rsidR="00A127E3">
        <w:rPr>
          <w:lang w:val="es-ES_tradnl"/>
        </w:rPr>
        <w:t>,</w:t>
      </w:r>
      <w:r w:rsidR="004C6CB1" w:rsidRPr="00D75A1E">
        <w:rPr>
          <w:lang w:val="es-ES_tradnl"/>
        </w:rPr>
        <w:t xml:space="preserve"> que entrará en vigor el </w:t>
      </w:r>
      <w:r w:rsidR="0024694B" w:rsidRPr="00D75A1E">
        <w:rPr>
          <w:lang w:val="es-ES_tradnl"/>
        </w:rPr>
        <w:t>1</w:t>
      </w:r>
      <w:r w:rsidR="00F62E4F">
        <w:rPr>
          <w:lang w:val="es-ES_tradnl"/>
        </w:rPr>
        <w:t>º</w:t>
      </w:r>
      <w:r w:rsidR="00A127E3">
        <w:rPr>
          <w:lang w:val="es-ES_tradnl"/>
        </w:rPr>
        <w:t> </w:t>
      </w:r>
      <w:r w:rsidR="004C6CB1" w:rsidRPr="00D75A1E">
        <w:rPr>
          <w:lang w:val="es-ES_tradnl"/>
        </w:rPr>
        <w:t xml:space="preserve">de enero de </w:t>
      </w:r>
      <w:r w:rsidR="0024694B" w:rsidRPr="00D75A1E">
        <w:rPr>
          <w:lang w:val="es-ES_tradnl"/>
        </w:rPr>
        <w:t xml:space="preserve">2009. </w:t>
      </w:r>
      <w:r w:rsidR="008451B2" w:rsidRPr="00D75A1E">
        <w:rPr>
          <w:lang w:val="es-ES_tradnl"/>
        </w:rPr>
        <w:t xml:space="preserve">Además de los cinco motivos de discriminación que ya se tienen en cuenta </w:t>
      </w:r>
      <w:r w:rsidR="0024694B" w:rsidRPr="00D75A1E">
        <w:rPr>
          <w:lang w:val="es-ES_tradnl"/>
        </w:rPr>
        <w:t>–</w:t>
      </w:r>
      <w:r w:rsidR="000A4D9F">
        <w:rPr>
          <w:lang w:val="es-ES_tradnl"/>
        </w:rPr>
        <w:t> </w:t>
      </w:r>
      <w:r w:rsidR="008451B2" w:rsidRPr="00D75A1E">
        <w:rPr>
          <w:lang w:val="es-ES_tradnl"/>
        </w:rPr>
        <w:t>pertenencia étnica, sexo, orientación sexual, religión o creencia y discapacidad</w:t>
      </w:r>
      <w:r w:rsidR="000A4D9F">
        <w:rPr>
          <w:lang w:val="es-ES_tradnl"/>
        </w:rPr>
        <w:t> </w:t>
      </w:r>
      <w:r w:rsidRPr="00D75A1E">
        <w:rPr>
          <w:lang w:val="es-ES_tradnl"/>
        </w:rPr>
        <w:t>−</w:t>
      </w:r>
      <w:r w:rsidR="000A4D9F">
        <w:rPr>
          <w:lang w:val="es-ES_tradnl"/>
        </w:rPr>
        <w:t xml:space="preserve"> </w:t>
      </w:r>
      <w:r w:rsidR="0091062A" w:rsidRPr="00D75A1E">
        <w:rPr>
          <w:lang w:val="es-ES_tradnl"/>
        </w:rPr>
        <w:t>se basará en la edad y la identidad sexual y abarcará sectores no cubiertos hasta ahora</w:t>
      </w:r>
      <w:r w:rsidR="00A127E3">
        <w:rPr>
          <w:lang w:val="es-ES_tradnl"/>
        </w:rPr>
        <w:t>,</w:t>
      </w:r>
      <w:r w:rsidR="0091062A" w:rsidRPr="00D75A1E">
        <w:rPr>
          <w:lang w:val="es-ES_tradnl"/>
        </w:rPr>
        <w:t xml:space="preserve"> </w:t>
      </w:r>
      <w:r w:rsidR="00181E7F" w:rsidRPr="00D75A1E">
        <w:rPr>
          <w:lang w:val="es-ES_tradnl"/>
        </w:rPr>
        <w:t>por ejemplo</w:t>
      </w:r>
      <w:r w:rsidR="0091062A" w:rsidRPr="00D75A1E">
        <w:rPr>
          <w:lang w:val="es-ES_tradnl"/>
        </w:rPr>
        <w:t xml:space="preserve"> la discriminación por </w:t>
      </w:r>
      <w:r w:rsidR="00181E7F" w:rsidRPr="00D75A1E">
        <w:rPr>
          <w:lang w:val="es-ES_tradnl"/>
        </w:rPr>
        <w:t>parte</w:t>
      </w:r>
      <w:r w:rsidR="00E55621">
        <w:rPr>
          <w:lang w:val="es-ES_tradnl"/>
        </w:rPr>
        <w:t xml:space="preserve"> de </w:t>
      </w:r>
      <w:r w:rsidR="0091062A" w:rsidRPr="00D75A1E">
        <w:rPr>
          <w:lang w:val="es-ES_tradnl"/>
        </w:rPr>
        <w:t>funcionarios</w:t>
      </w:r>
      <w:r w:rsidR="0024694B" w:rsidRPr="00D75A1E">
        <w:rPr>
          <w:lang w:val="es-ES_tradnl"/>
        </w:rPr>
        <w:t xml:space="preserve">. </w:t>
      </w:r>
      <w:r w:rsidR="0091062A" w:rsidRPr="00D75A1E">
        <w:rPr>
          <w:lang w:val="es-ES_tradnl"/>
        </w:rPr>
        <w:t xml:space="preserve">Para </w:t>
      </w:r>
      <w:r w:rsidR="00181E7F" w:rsidRPr="00D75A1E">
        <w:rPr>
          <w:lang w:val="es-ES_tradnl"/>
        </w:rPr>
        <w:t xml:space="preserve">conseguir un respeto </w:t>
      </w:r>
      <w:r w:rsidR="00E55621" w:rsidRPr="00D75A1E">
        <w:rPr>
          <w:lang w:val="es-ES_tradnl"/>
        </w:rPr>
        <w:t xml:space="preserve">mayor </w:t>
      </w:r>
      <w:r w:rsidR="00181E7F" w:rsidRPr="00D75A1E">
        <w:rPr>
          <w:lang w:val="es-ES_tradnl"/>
        </w:rPr>
        <w:t>de la</w:t>
      </w:r>
      <w:r w:rsidR="0091062A" w:rsidRPr="00D75A1E">
        <w:rPr>
          <w:lang w:val="es-ES_tradnl"/>
        </w:rPr>
        <w:t xml:space="preserve"> ley y con el deseo de </w:t>
      </w:r>
      <w:r w:rsidR="00F63D7D" w:rsidRPr="00D75A1E">
        <w:rPr>
          <w:lang w:val="es-ES_tradnl"/>
        </w:rPr>
        <w:t>abordar</w:t>
      </w:r>
      <w:r w:rsidR="0091062A" w:rsidRPr="00D75A1E">
        <w:rPr>
          <w:lang w:val="es-ES_tradnl"/>
        </w:rPr>
        <w:t xml:space="preserve"> mejor los casos que implican varios motivos de discriminación</w:t>
      </w:r>
      <w:r w:rsidR="0024694B" w:rsidRPr="00D75A1E">
        <w:rPr>
          <w:lang w:val="es-ES_tradnl"/>
        </w:rPr>
        <w:t xml:space="preserve">, </w:t>
      </w:r>
      <w:r w:rsidR="0091062A" w:rsidRPr="00D75A1E">
        <w:rPr>
          <w:lang w:val="es-ES_tradnl"/>
        </w:rPr>
        <w:t xml:space="preserve">los distintos </w:t>
      </w:r>
      <w:r w:rsidR="00F63D7D" w:rsidRPr="00D75A1E">
        <w:rPr>
          <w:i/>
          <w:iCs/>
          <w:lang w:val="es-ES_tradnl"/>
        </w:rPr>
        <w:t>ombudsmen</w:t>
      </w:r>
      <w:r w:rsidR="0091062A" w:rsidRPr="00D75A1E">
        <w:rPr>
          <w:lang w:val="es-ES_tradnl"/>
        </w:rPr>
        <w:t xml:space="preserve"> especializados se fusionarán en una sola autoridad nacional</w:t>
      </w:r>
      <w:r w:rsidR="0024694B" w:rsidRPr="00D75A1E">
        <w:rPr>
          <w:lang w:val="es-ES_tradnl"/>
        </w:rPr>
        <w:t xml:space="preserve">, </w:t>
      </w:r>
      <w:r w:rsidR="00F63D7D" w:rsidRPr="00D75A1E">
        <w:rPr>
          <w:lang w:val="es-ES_tradnl"/>
        </w:rPr>
        <w:t xml:space="preserve">el </w:t>
      </w:r>
      <w:r w:rsidR="00F63D7D" w:rsidRPr="00D75A1E">
        <w:rPr>
          <w:i/>
          <w:iCs/>
          <w:lang w:val="es-ES_tradnl"/>
        </w:rPr>
        <w:t>Ombudsman</w:t>
      </w:r>
      <w:r w:rsidR="00F63D7D" w:rsidRPr="00D75A1E">
        <w:rPr>
          <w:lang w:val="es-ES_tradnl"/>
        </w:rPr>
        <w:t xml:space="preserve"> contra la discriminación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5.</w:t>
      </w:r>
      <w:r w:rsidRPr="00D75A1E">
        <w:rPr>
          <w:lang w:val="es-ES_tradnl"/>
        </w:rPr>
        <w:tab/>
      </w:r>
      <w:r w:rsidR="00181E7F" w:rsidRPr="00D75A1E">
        <w:rPr>
          <w:lang w:val="es-ES_tradnl"/>
        </w:rPr>
        <w:t>El</w:t>
      </w:r>
      <w:r w:rsidR="009A24DF" w:rsidRPr="00D75A1E">
        <w:rPr>
          <w:lang w:val="es-ES_tradnl"/>
        </w:rPr>
        <w:t xml:space="preserve"> </w:t>
      </w:r>
      <w:r w:rsidR="00181E7F" w:rsidRPr="00D75A1E">
        <w:rPr>
          <w:lang w:val="es-ES_tradnl"/>
        </w:rPr>
        <w:t xml:space="preserve">Plan de </w:t>
      </w:r>
      <w:r w:rsidR="00E55621" w:rsidRPr="00D75A1E">
        <w:rPr>
          <w:lang w:val="es-ES_tradnl"/>
        </w:rPr>
        <w:t xml:space="preserve">acción nacional </w:t>
      </w:r>
      <w:r w:rsidR="00181E7F" w:rsidRPr="00D75A1E">
        <w:rPr>
          <w:lang w:val="es-ES_tradnl"/>
        </w:rPr>
        <w:t xml:space="preserve">en pro de los derechos humanos </w:t>
      </w:r>
      <w:r w:rsidR="0024694B" w:rsidRPr="00D75A1E">
        <w:rPr>
          <w:lang w:val="es-ES_tradnl"/>
        </w:rPr>
        <w:t xml:space="preserve">2006-2009 </w:t>
      </w:r>
      <w:r w:rsidR="00926C36" w:rsidRPr="00D75A1E">
        <w:rPr>
          <w:lang w:val="es-ES_tradnl"/>
        </w:rPr>
        <w:t>se concentra en la lucha contra la discriminación</w:t>
      </w:r>
      <w:r w:rsidR="00E55621">
        <w:rPr>
          <w:lang w:val="es-ES_tradnl"/>
        </w:rPr>
        <w:t>,</w:t>
      </w:r>
      <w:r w:rsidR="00926C36" w:rsidRPr="00D75A1E">
        <w:rPr>
          <w:lang w:val="es-ES_tradnl"/>
        </w:rPr>
        <w:t xml:space="preserve"> abordando los derechos de las personas discapacitadas, los niños, las minorías nacionales y los sami</w:t>
      </w:r>
      <w:r w:rsidR="0024694B" w:rsidRPr="00D75A1E">
        <w:rPr>
          <w:lang w:val="es-ES_tradnl"/>
        </w:rPr>
        <w:t xml:space="preserve">, </w:t>
      </w:r>
      <w:r w:rsidR="00926C36" w:rsidRPr="00D75A1E">
        <w:rPr>
          <w:lang w:val="es-ES_tradnl"/>
        </w:rPr>
        <w:t>la violencia</w:t>
      </w:r>
      <w:r w:rsidR="00E55621">
        <w:rPr>
          <w:lang w:val="es-ES_tradnl"/>
        </w:rPr>
        <w:t xml:space="preserve"> de </w:t>
      </w:r>
      <w:r w:rsidR="00926C36" w:rsidRPr="00D75A1E">
        <w:rPr>
          <w:lang w:val="es-ES_tradnl"/>
        </w:rPr>
        <w:t>hombres</w:t>
      </w:r>
      <w:r w:rsidR="00E55621">
        <w:rPr>
          <w:lang w:val="es-ES_tradnl"/>
        </w:rPr>
        <w:t xml:space="preserve"> contra </w:t>
      </w:r>
      <w:r w:rsidR="00926C36" w:rsidRPr="00D75A1E">
        <w:rPr>
          <w:lang w:val="es-ES_tradnl"/>
        </w:rPr>
        <w:t>mujeres y la trata de personas</w:t>
      </w:r>
      <w:r w:rsidR="0024694B" w:rsidRPr="00D75A1E">
        <w:rPr>
          <w:lang w:val="es-ES_tradnl"/>
        </w:rPr>
        <w:t xml:space="preserve">. </w:t>
      </w:r>
      <w:r w:rsidR="00926C36" w:rsidRPr="00D75A1E">
        <w:rPr>
          <w:lang w:val="es-ES_tradnl"/>
        </w:rPr>
        <w:t xml:space="preserve">Se basa igualmente en el derecho al trabajo, la vivienda, la salud y la educación </w:t>
      </w:r>
      <w:r w:rsidR="00CC2819">
        <w:rPr>
          <w:lang w:val="es-ES_tradnl"/>
        </w:rPr>
        <w:t>y trata de</w:t>
      </w:r>
      <w:r w:rsidR="008B6B74" w:rsidRPr="00D75A1E">
        <w:rPr>
          <w:lang w:val="es-ES_tradnl"/>
        </w:rPr>
        <w:t xml:space="preserve"> </w:t>
      </w:r>
      <w:r w:rsidR="00926C36" w:rsidRPr="00D75A1E">
        <w:rPr>
          <w:lang w:val="es-ES_tradnl"/>
        </w:rPr>
        <w:t>informar al público, tanto en el</w:t>
      </w:r>
      <w:r w:rsidR="00E55621">
        <w:rPr>
          <w:lang w:val="es-ES_tradnl"/>
        </w:rPr>
        <w:t xml:space="preserve"> sistema educativo </w:t>
      </w:r>
      <w:r w:rsidR="00926C36" w:rsidRPr="00D75A1E">
        <w:rPr>
          <w:lang w:val="es-ES_tradnl"/>
        </w:rPr>
        <w:t>como en la sociedad</w:t>
      </w:r>
      <w:r w:rsidR="0024694B" w:rsidRPr="00D75A1E">
        <w:rPr>
          <w:lang w:val="es-ES_tradnl"/>
        </w:rPr>
        <w:t xml:space="preserve">. </w:t>
      </w:r>
      <w:r w:rsidR="00926C36" w:rsidRPr="00D75A1E">
        <w:rPr>
          <w:lang w:val="es-ES_tradnl"/>
        </w:rPr>
        <w:t>El Gobierno ha establecido una delegación cuyo cometido a largo plazo es velar por el respeto total de los derechos humanos en el país en el marco de las medidas del Plan de</w:t>
      </w:r>
      <w:r w:rsidR="00E55621">
        <w:rPr>
          <w:lang w:val="es-ES_tradnl"/>
        </w:rPr>
        <w:t xml:space="preserve"> acción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6.</w:t>
      </w:r>
      <w:r w:rsidRPr="00D75A1E">
        <w:rPr>
          <w:lang w:val="es-ES_tradnl"/>
        </w:rPr>
        <w:tab/>
      </w:r>
      <w:r w:rsidR="00431626" w:rsidRPr="00D75A1E">
        <w:rPr>
          <w:lang w:val="es-ES_tradnl"/>
        </w:rPr>
        <w:t>Suecia concede una gran importancia al derecho al trabajo. Trabajar es una manera de luchar contra la exclusión y la marginación; además, una de las condiciones necesarias para financiar a largo plazo el sistema público de</w:t>
      </w:r>
      <w:r w:rsidR="00E55621">
        <w:rPr>
          <w:lang w:val="es-ES_tradnl"/>
        </w:rPr>
        <w:t xml:space="preserve"> seguridad </w:t>
      </w:r>
      <w:r w:rsidR="00431626" w:rsidRPr="00D75A1E">
        <w:rPr>
          <w:lang w:val="es-ES_tradnl"/>
        </w:rPr>
        <w:t>social y para eliminar la pobreza y las desigualdades económicas</w:t>
      </w:r>
      <w:r w:rsidR="00750799" w:rsidRPr="00750799">
        <w:rPr>
          <w:lang w:val="es-ES_tradnl"/>
        </w:rPr>
        <w:t xml:space="preserve"> </w:t>
      </w:r>
      <w:r w:rsidR="00750799" w:rsidRPr="00D75A1E">
        <w:rPr>
          <w:lang w:val="es-ES_tradnl"/>
        </w:rPr>
        <w:t>es una tasa elevada y duradera de empleo</w:t>
      </w:r>
      <w:r w:rsidR="0024694B" w:rsidRPr="00D75A1E">
        <w:rPr>
          <w:lang w:val="es-ES_tradnl"/>
        </w:rPr>
        <w:t xml:space="preserve">. </w:t>
      </w:r>
      <w:r w:rsidR="00E950B6" w:rsidRPr="00D75A1E">
        <w:rPr>
          <w:lang w:val="es-ES_tradnl"/>
        </w:rPr>
        <w:t>Aunque</w:t>
      </w:r>
      <w:r w:rsidR="00CC2819">
        <w:rPr>
          <w:lang w:val="es-ES_tradnl"/>
        </w:rPr>
        <w:t>,</w:t>
      </w:r>
      <w:r w:rsidR="00E950B6" w:rsidRPr="00D75A1E">
        <w:rPr>
          <w:lang w:val="es-ES_tradnl"/>
        </w:rPr>
        <w:t xml:space="preserve"> </w:t>
      </w:r>
      <w:r w:rsidR="00CC2819" w:rsidRPr="00D75A1E">
        <w:rPr>
          <w:lang w:val="es-ES_tradnl"/>
        </w:rPr>
        <w:t>según un informe de las Comunidades Europeas de 2008</w:t>
      </w:r>
      <w:r w:rsidR="00CC2819">
        <w:rPr>
          <w:lang w:val="es-ES_tradnl"/>
        </w:rPr>
        <w:t xml:space="preserve">, </w:t>
      </w:r>
      <w:r w:rsidR="00E950B6" w:rsidRPr="00D75A1E">
        <w:rPr>
          <w:lang w:val="es-ES_tradnl"/>
        </w:rPr>
        <w:t>Suecia</w:t>
      </w:r>
      <w:r w:rsidR="00E55621">
        <w:rPr>
          <w:lang w:val="es-ES_tradnl"/>
        </w:rPr>
        <w:t xml:space="preserve"> tiene </w:t>
      </w:r>
      <w:r w:rsidR="00E950B6" w:rsidRPr="00D75A1E">
        <w:rPr>
          <w:lang w:val="es-ES_tradnl"/>
        </w:rPr>
        <w:t>la tasa de pobreza más baja de la Unión Europea</w:t>
      </w:r>
      <w:r w:rsidR="0024694B" w:rsidRPr="00D75A1E">
        <w:rPr>
          <w:lang w:val="es-ES_tradnl"/>
        </w:rPr>
        <w:t xml:space="preserve"> </w:t>
      </w:r>
      <w:r w:rsidR="00E950B6" w:rsidRPr="00D75A1E">
        <w:rPr>
          <w:lang w:val="es-ES_tradnl"/>
        </w:rPr>
        <w:t>y la riqueza se</w:t>
      </w:r>
      <w:r w:rsidR="00E55621">
        <w:rPr>
          <w:lang w:val="es-ES_tradnl"/>
        </w:rPr>
        <w:t xml:space="preserve"> distribuye </w:t>
      </w:r>
      <w:r w:rsidR="00E950B6" w:rsidRPr="00D75A1E">
        <w:rPr>
          <w:lang w:val="es-ES_tradnl"/>
        </w:rPr>
        <w:t xml:space="preserve">de manera más equitativa que en otros países, </w:t>
      </w:r>
      <w:r w:rsidR="00E55621">
        <w:rPr>
          <w:lang w:val="es-ES_tradnl"/>
        </w:rPr>
        <w:t xml:space="preserve">no </w:t>
      </w:r>
      <w:r w:rsidR="00750799">
        <w:rPr>
          <w:lang w:val="es-ES_tradnl"/>
        </w:rPr>
        <w:t>hay que</w:t>
      </w:r>
      <w:r w:rsidR="00E55621">
        <w:rPr>
          <w:lang w:val="es-ES_tradnl"/>
        </w:rPr>
        <w:t xml:space="preserve"> cejar en </w:t>
      </w:r>
      <w:r w:rsidR="006F78CD" w:rsidRPr="00D75A1E">
        <w:rPr>
          <w:lang w:val="es-ES_tradnl"/>
        </w:rPr>
        <w:t>los esfuerzos</w:t>
      </w:r>
      <w:r w:rsidR="0024694B" w:rsidRPr="00D75A1E">
        <w:rPr>
          <w:lang w:val="es-ES_tradnl"/>
        </w:rPr>
        <w:t xml:space="preserve">. </w:t>
      </w:r>
      <w:r w:rsidR="006F78CD" w:rsidRPr="00D75A1E">
        <w:rPr>
          <w:lang w:val="es-ES_tradnl"/>
        </w:rPr>
        <w:t>También se han emprendido reformas para mejorar la situ</w:t>
      </w:r>
      <w:r w:rsidR="00750799">
        <w:rPr>
          <w:lang w:val="es-ES_tradnl"/>
        </w:rPr>
        <w:t>ación del mercado laboral sueco</w:t>
      </w:r>
      <w:r w:rsidR="006F78CD" w:rsidRPr="00D75A1E">
        <w:rPr>
          <w:lang w:val="es-ES_tradnl"/>
        </w:rPr>
        <w:t xml:space="preserve"> en forma de medidas de</w:t>
      </w:r>
      <w:r w:rsidR="00E55621">
        <w:rPr>
          <w:lang w:val="es-ES_tradnl"/>
        </w:rPr>
        <w:t xml:space="preserve"> estímulo de la economía</w:t>
      </w:r>
      <w:r w:rsidR="0024694B" w:rsidRPr="00D75A1E">
        <w:rPr>
          <w:lang w:val="es-ES_tradnl"/>
        </w:rPr>
        <w:t xml:space="preserve">, </w:t>
      </w:r>
      <w:r w:rsidR="006F78CD" w:rsidRPr="00D75A1E">
        <w:rPr>
          <w:lang w:val="es-ES_tradnl"/>
        </w:rPr>
        <w:t>en particular bonificaciones fiscales y modificaciones de los regímenes del seguro de desempleo y el seguro de enfermedad</w:t>
      </w:r>
      <w:r w:rsidR="0024694B" w:rsidRPr="00D75A1E">
        <w:rPr>
          <w:lang w:val="es-ES_tradnl"/>
        </w:rPr>
        <w:t xml:space="preserve">. </w:t>
      </w:r>
      <w:r w:rsidR="006F78CD" w:rsidRPr="00D75A1E">
        <w:rPr>
          <w:lang w:val="es-ES_tradnl"/>
        </w:rPr>
        <w:t>Se han aplicado medidas dirigidas a las personas que</w:t>
      </w:r>
      <w:r w:rsidR="00102A59" w:rsidRPr="00D75A1E">
        <w:rPr>
          <w:lang w:val="es-ES_tradnl"/>
        </w:rPr>
        <w:t xml:space="preserve"> dejaron </w:t>
      </w:r>
      <w:r w:rsidR="006F78CD" w:rsidRPr="00D75A1E">
        <w:rPr>
          <w:lang w:val="es-ES_tradnl"/>
        </w:rPr>
        <w:t xml:space="preserve">su empleo hace tiempo </w:t>
      </w:r>
      <w:r w:rsidR="0024694B" w:rsidRPr="00D75A1E">
        <w:rPr>
          <w:lang w:val="es-ES_tradnl"/>
        </w:rPr>
        <w:t>(</w:t>
      </w:r>
      <w:r w:rsidR="006F78CD" w:rsidRPr="00D75A1E">
        <w:rPr>
          <w:lang w:val="es-ES_tradnl"/>
        </w:rPr>
        <w:t>desempleo</w:t>
      </w:r>
      <w:r w:rsidR="0024694B" w:rsidRPr="00D75A1E">
        <w:rPr>
          <w:lang w:val="es-ES_tradnl"/>
        </w:rPr>
        <w:t>,</w:t>
      </w:r>
      <w:r w:rsidR="006F78CD" w:rsidRPr="00D75A1E">
        <w:rPr>
          <w:lang w:val="es-ES_tradnl"/>
        </w:rPr>
        <w:t xml:space="preserve"> jubilación anticipada</w:t>
      </w:r>
      <w:r w:rsidR="0024694B" w:rsidRPr="00D75A1E">
        <w:rPr>
          <w:lang w:val="es-ES_tradnl"/>
        </w:rPr>
        <w:t>,</w:t>
      </w:r>
      <w:r w:rsidR="006F78CD" w:rsidRPr="00D75A1E">
        <w:rPr>
          <w:lang w:val="es-ES_tradnl"/>
        </w:rPr>
        <w:t xml:space="preserve"> enfermedad</w:t>
      </w:r>
      <w:r w:rsidR="0024694B" w:rsidRPr="00D75A1E">
        <w:rPr>
          <w:lang w:val="es-ES_tradnl"/>
        </w:rPr>
        <w:t xml:space="preserve">) </w:t>
      </w:r>
      <w:r w:rsidR="006F78CD" w:rsidRPr="00D75A1E">
        <w:rPr>
          <w:lang w:val="es-ES_tradnl"/>
        </w:rPr>
        <w:t>o que dependen de la</w:t>
      </w:r>
      <w:r w:rsidR="00E55621">
        <w:rPr>
          <w:lang w:val="es-ES_tradnl"/>
        </w:rPr>
        <w:t xml:space="preserve"> asistencia </w:t>
      </w:r>
      <w:r w:rsidR="006F78CD" w:rsidRPr="00D75A1E">
        <w:rPr>
          <w:lang w:val="es-ES_tradnl"/>
        </w:rPr>
        <w:t xml:space="preserve">social, así como </w:t>
      </w:r>
      <w:r w:rsidR="00CC2819">
        <w:rPr>
          <w:lang w:val="es-ES_tradnl"/>
        </w:rPr>
        <w:t xml:space="preserve">a </w:t>
      </w:r>
      <w:r w:rsidR="006F78CD" w:rsidRPr="00D75A1E">
        <w:rPr>
          <w:lang w:val="es-ES_tradnl"/>
        </w:rPr>
        <w:t>los jóvenes</w:t>
      </w:r>
      <w:r w:rsidR="0024694B" w:rsidRPr="00D75A1E">
        <w:rPr>
          <w:lang w:val="es-ES_tradnl"/>
        </w:rPr>
        <w:t xml:space="preserve">. Entre 2006 </w:t>
      </w:r>
      <w:r w:rsidR="0002392A" w:rsidRPr="00D75A1E">
        <w:rPr>
          <w:lang w:val="es-ES_tradnl"/>
        </w:rPr>
        <w:t>y</w:t>
      </w:r>
      <w:r w:rsidR="0024694B" w:rsidRPr="00D75A1E">
        <w:rPr>
          <w:lang w:val="es-ES_tradnl"/>
        </w:rPr>
        <w:t xml:space="preserve"> 2007,</w:t>
      </w:r>
      <w:r w:rsidR="00102A59" w:rsidRPr="00D75A1E">
        <w:rPr>
          <w:lang w:val="es-ES_tradnl"/>
        </w:rPr>
        <w:t xml:space="preserve"> la tasa de empleo aumentó un punto</w:t>
      </w:r>
      <w:r w:rsidR="00E55621">
        <w:rPr>
          <w:lang w:val="es-ES_tradnl"/>
        </w:rPr>
        <w:t xml:space="preserve"> y alcanzó </w:t>
      </w:r>
      <w:r w:rsidR="00102A59" w:rsidRPr="00D75A1E">
        <w:rPr>
          <w:lang w:val="es-ES_tradnl"/>
        </w:rPr>
        <w:t xml:space="preserve">el </w:t>
      </w:r>
      <w:r w:rsidR="0024694B" w:rsidRPr="00D75A1E">
        <w:rPr>
          <w:lang w:val="es-ES_tradnl"/>
        </w:rPr>
        <w:t>67%,</w:t>
      </w:r>
      <w:r w:rsidR="00E55621">
        <w:rPr>
          <w:lang w:val="es-ES_tradnl"/>
        </w:rPr>
        <w:t xml:space="preserve"> favoreciendo fundamentalmente a los </w:t>
      </w:r>
      <w:r w:rsidR="00102A59" w:rsidRPr="00D75A1E">
        <w:rPr>
          <w:lang w:val="es-ES_tradnl"/>
        </w:rPr>
        <w:t>jóvenes y los extranjeros</w:t>
      </w:r>
      <w:r w:rsidR="0024694B" w:rsidRPr="00D75A1E">
        <w:rPr>
          <w:lang w:val="es-ES_tradnl"/>
        </w:rPr>
        <w:t>,</w:t>
      </w:r>
      <w:r w:rsidR="00102A59" w:rsidRPr="00D75A1E">
        <w:rPr>
          <w:lang w:val="es-ES_tradnl"/>
        </w:rPr>
        <w:t xml:space="preserve"> aunque su situación con respecto al empleo</w:t>
      </w:r>
      <w:r w:rsidR="00E55621">
        <w:rPr>
          <w:lang w:val="es-ES_tradnl"/>
        </w:rPr>
        <w:t xml:space="preserve"> </w:t>
      </w:r>
      <w:r w:rsidR="00E55621" w:rsidRPr="00D75A1E">
        <w:rPr>
          <w:lang w:val="es-ES_tradnl"/>
        </w:rPr>
        <w:t>debe mejorar todavía</w:t>
      </w:r>
      <w:r w:rsidR="00A92BEE">
        <w:rPr>
          <w:lang w:val="es-ES_tradnl"/>
        </w:rPr>
        <w:t>,</w:t>
      </w:r>
      <w:r w:rsidR="00E55621">
        <w:rPr>
          <w:lang w:val="es-ES_tradnl"/>
        </w:rPr>
        <w:t xml:space="preserve"> al igual que la </w:t>
      </w:r>
      <w:r w:rsidR="00102A59" w:rsidRPr="00D75A1E">
        <w:rPr>
          <w:lang w:val="es-ES_tradnl"/>
        </w:rPr>
        <w:t>de los discapacitados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7.</w:t>
      </w:r>
      <w:r w:rsidRPr="00D75A1E">
        <w:rPr>
          <w:lang w:val="es-ES_tradnl"/>
        </w:rPr>
        <w:tab/>
      </w:r>
      <w:r w:rsidR="006933B4" w:rsidRPr="00D75A1E">
        <w:rPr>
          <w:lang w:val="es-ES_tradnl"/>
        </w:rPr>
        <w:t xml:space="preserve">El </w:t>
      </w:r>
      <w:r w:rsidR="0024694B" w:rsidRPr="00D75A1E">
        <w:rPr>
          <w:lang w:val="es-ES_tradnl"/>
        </w:rPr>
        <w:t>10</w:t>
      </w:r>
      <w:r w:rsidR="006933B4" w:rsidRPr="00D75A1E">
        <w:rPr>
          <w:lang w:val="es-ES_tradnl"/>
        </w:rPr>
        <w:t xml:space="preserve"> de julio de </w:t>
      </w:r>
      <w:r w:rsidR="0024694B" w:rsidRPr="00D75A1E">
        <w:rPr>
          <w:lang w:val="es-ES_tradnl"/>
        </w:rPr>
        <w:t xml:space="preserve">2008, </w:t>
      </w:r>
      <w:r w:rsidR="006933B4" w:rsidRPr="00D75A1E">
        <w:rPr>
          <w:lang w:val="es-ES_tradnl"/>
        </w:rPr>
        <w:t>el Gobierno</w:t>
      </w:r>
      <w:r w:rsidR="00E55621">
        <w:rPr>
          <w:lang w:val="es-ES_tradnl"/>
        </w:rPr>
        <w:t xml:space="preserve"> aprobó </w:t>
      </w:r>
      <w:r w:rsidR="006933B4" w:rsidRPr="00D75A1E">
        <w:rPr>
          <w:lang w:val="es-ES_tradnl"/>
        </w:rPr>
        <w:t>un plan de acción de lucha contra la prostitución y la trata de personas basado sobre todo en las necesidades individuales de protección y ayuda</w:t>
      </w:r>
      <w:r w:rsidR="00F9777E">
        <w:rPr>
          <w:lang w:val="es-ES_tradnl"/>
        </w:rPr>
        <w:t>; dichas necesidades</w:t>
      </w:r>
      <w:r w:rsidR="00E55621">
        <w:rPr>
          <w:lang w:val="es-ES_tradnl"/>
        </w:rPr>
        <w:t xml:space="preserve"> </w:t>
      </w:r>
      <w:r w:rsidR="006933B4" w:rsidRPr="00D75A1E">
        <w:rPr>
          <w:lang w:val="es-ES_tradnl"/>
        </w:rPr>
        <w:t>se debe</w:t>
      </w:r>
      <w:r w:rsidR="00A92BEE">
        <w:rPr>
          <w:lang w:val="es-ES_tradnl"/>
        </w:rPr>
        <w:t>n</w:t>
      </w:r>
      <w:r w:rsidR="006933B4" w:rsidRPr="00D75A1E">
        <w:rPr>
          <w:lang w:val="es-ES_tradnl"/>
        </w:rPr>
        <w:t xml:space="preserve"> integrar en las actividades de las autoridades públicas</w:t>
      </w:r>
      <w:r w:rsidR="0024694B" w:rsidRPr="00D75A1E">
        <w:rPr>
          <w:lang w:val="es-ES_tradnl"/>
        </w:rPr>
        <w:t>.</w:t>
      </w:r>
      <w:r w:rsidR="00E55621">
        <w:rPr>
          <w:lang w:val="es-ES_tradnl"/>
        </w:rPr>
        <w:t xml:space="preserve"> Ese plan tiene por objeto </w:t>
      </w:r>
      <w:r w:rsidR="008B6B74" w:rsidRPr="00D75A1E">
        <w:rPr>
          <w:lang w:val="es-ES_tradnl"/>
        </w:rPr>
        <w:t>intensificar las actividades de información y</w:t>
      </w:r>
      <w:r w:rsidR="00E55621">
        <w:rPr>
          <w:lang w:val="es-ES_tradnl"/>
        </w:rPr>
        <w:t xml:space="preserve"> proporcionar </w:t>
      </w:r>
      <w:r w:rsidR="008B6B74" w:rsidRPr="00D75A1E">
        <w:rPr>
          <w:lang w:val="es-ES_tradnl"/>
        </w:rPr>
        <w:t>viviendas protegidas, centros de acogida y otras formas de protección y apoyo</w:t>
      </w:r>
      <w:r w:rsidR="0024694B" w:rsidRPr="00D75A1E">
        <w:rPr>
          <w:lang w:val="es-ES_tradnl"/>
        </w:rPr>
        <w:t>.</w:t>
      </w:r>
      <w:r w:rsidR="00E55621">
        <w:rPr>
          <w:lang w:val="es-ES_tradnl"/>
        </w:rPr>
        <w:t xml:space="preserve"> El establecimiento de </w:t>
      </w:r>
      <w:r w:rsidR="008B6B74" w:rsidRPr="00D75A1E">
        <w:rPr>
          <w:lang w:val="es-ES_tradnl"/>
        </w:rPr>
        <w:t>contacto con los niños y jóvenes expuestos a explotación sexual o susceptibles de</w:t>
      </w:r>
      <w:r w:rsidR="00E55621">
        <w:rPr>
          <w:lang w:val="es-ES_tradnl"/>
        </w:rPr>
        <w:t xml:space="preserve"> estarlo es difícil</w:t>
      </w:r>
      <w:r w:rsidR="0024694B" w:rsidRPr="00D75A1E">
        <w:rPr>
          <w:lang w:val="es-ES_tradnl"/>
        </w:rPr>
        <w:t xml:space="preserve">; </w:t>
      </w:r>
      <w:r w:rsidR="008B6B74" w:rsidRPr="00D75A1E">
        <w:rPr>
          <w:lang w:val="es-ES_tradnl"/>
        </w:rPr>
        <w:t>una de las soluciones consiste sin duda en</w:t>
      </w:r>
      <w:r w:rsidR="00E55621">
        <w:rPr>
          <w:lang w:val="es-ES_tradnl"/>
        </w:rPr>
        <w:t xml:space="preserve"> la intensificación </w:t>
      </w:r>
      <w:r w:rsidR="008B6B74" w:rsidRPr="00D75A1E">
        <w:rPr>
          <w:lang w:val="es-ES_tradnl"/>
        </w:rPr>
        <w:t>de la formación</w:t>
      </w:r>
      <w:r w:rsidR="00E55621">
        <w:rPr>
          <w:lang w:val="es-ES_tradnl"/>
        </w:rPr>
        <w:t xml:space="preserve"> de </w:t>
      </w:r>
      <w:r w:rsidR="00F9777E">
        <w:rPr>
          <w:lang w:val="es-ES_tradnl"/>
        </w:rPr>
        <w:t xml:space="preserve">los </w:t>
      </w:r>
      <w:r w:rsidR="008B6B74" w:rsidRPr="00D75A1E">
        <w:rPr>
          <w:lang w:val="es-ES_tradnl"/>
        </w:rPr>
        <w:t xml:space="preserve">grupos de profesionales que trabajan con las víctimas de la prostitución </w:t>
      </w:r>
      <w:r w:rsidR="00CF33B9" w:rsidRPr="00D75A1E">
        <w:rPr>
          <w:lang w:val="es-ES_tradnl"/>
        </w:rPr>
        <w:t>y</w:t>
      </w:r>
      <w:r w:rsidR="008B6B74" w:rsidRPr="00D75A1E">
        <w:rPr>
          <w:lang w:val="es-ES_tradnl"/>
        </w:rPr>
        <w:t xml:space="preserve"> la trata</w:t>
      </w:r>
      <w:r w:rsidR="0024694B" w:rsidRPr="00D75A1E">
        <w:rPr>
          <w:lang w:val="es-ES_tradnl"/>
        </w:rPr>
        <w:t>.</w:t>
      </w:r>
      <w:r w:rsidR="008B6B74" w:rsidRPr="00D75A1E">
        <w:rPr>
          <w:lang w:val="es-ES_tradnl"/>
        </w:rPr>
        <w:t xml:space="preserve"> Los resultados del plan de acción se presentarán al </w:t>
      </w:r>
      <w:r w:rsidR="0024694B" w:rsidRPr="00D75A1E">
        <w:rPr>
          <w:lang w:val="es-ES_tradnl"/>
        </w:rPr>
        <w:t>Riksdag (</w:t>
      </w:r>
      <w:r w:rsidR="008B6B74" w:rsidRPr="00D75A1E">
        <w:rPr>
          <w:lang w:val="es-ES_tradnl"/>
        </w:rPr>
        <w:t xml:space="preserve">Parlamento) </w:t>
      </w:r>
      <w:r w:rsidR="0024694B" w:rsidRPr="00D75A1E">
        <w:rPr>
          <w:lang w:val="es-ES_tradnl"/>
        </w:rPr>
        <w:t xml:space="preserve">en 2010. </w:t>
      </w:r>
      <w:r w:rsidR="00CF33B9" w:rsidRPr="00D75A1E">
        <w:rPr>
          <w:lang w:val="es-ES_tradnl"/>
        </w:rPr>
        <w:t xml:space="preserve">Suecia </w:t>
      </w:r>
      <w:r w:rsidR="00F9777E">
        <w:rPr>
          <w:lang w:val="es-ES_tradnl"/>
        </w:rPr>
        <w:t xml:space="preserve">también tiene </w:t>
      </w:r>
      <w:r w:rsidR="00CF33B9" w:rsidRPr="00D75A1E">
        <w:rPr>
          <w:lang w:val="es-ES_tradnl"/>
        </w:rPr>
        <w:t>un plan de acción de lucha contra la violencia</w:t>
      </w:r>
      <w:r w:rsidR="00B82AA6" w:rsidRPr="00D75A1E">
        <w:rPr>
          <w:lang w:val="es-ES_tradnl"/>
        </w:rPr>
        <w:t xml:space="preserve"> del hombre </w:t>
      </w:r>
      <w:r w:rsidR="00CF33B9" w:rsidRPr="00D75A1E">
        <w:rPr>
          <w:lang w:val="es-ES_tradnl"/>
        </w:rPr>
        <w:t>hacia la mujer y entre personas del mismo sexo, que comprende 56 medidas y al que el Gobierno ha asignado</w:t>
      </w:r>
      <w:r w:rsidR="002D651D" w:rsidRPr="00D75A1E">
        <w:rPr>
          <w:lang w:val="es-ES_tradnl"/>
        </w:rPr>
        <w:t xml:space="preserve"> alrededor de </w:t>
      </w:r>
      <w:r w:rsidR="0024694B" w:rsidRPr="00D75A1E">
        <w:rPr>
          <w:lang w:val="es-ES_tradnl"/>
        </w:rPr>
        <w:t xml:space="preserve">80 </w:t>
      </w:r>
      <w:r w:rsidR="00CF33B9" w:rsidRPr="00D75A1E">
        <w:rPr>
          <w:lang w:val="es-ES_tradnl"/>
        </w:rPr>
        <w:t>millones de euros en cuatro años</w:t>
      </w:r>
      <w:r w:rsidR="0024694B" w:rsidRPr="00D75A1E">
        <w:rPr>
          <w:lang w:val="es-ES_tradnl"/>
        </w:rPr>
        <w:t xml:space="preserve">. </w:t>
      </w:r>
      <w:r w:rsidR="00F9777E">
        <w:rPr>
          <w:lang w:val="es-ES_tradnl"/>
        </w:rPr>
        <w:t>Es</w:t>
      </w:r>
      <w:r w:rsidR="00B82AA6" w:rsidRPr="00D75A1E">
        <w:rPr>
          <w:lang w:val="es-ES_tradnl"/>
        </w:rPr>
        <w:t>e plan pretende sobre todo</w:t>
      </w:r>
      <w:r w:rsidR="00E55621">
        <w:rPr>
          <w:lang w:val="es-ES_tradnl"/>
        </w:rPr>
        <w:t xml:space="preserve"> dar a conocer </w:t>
      </w:r>
      <w:r w:rsidR="00B82AA6" w:rsidRPr="00D75A1E">
        <w:rPr>
          <w:lang w:val="es-ES_tradnl"/>
        </w:rPr>
        <w:t xml:space="preserve">las circunstancias y las situaciones en las cuales las mujeres son particularmente susceptibles </w:t>
      </w:r>
      <w:r w:rsidR="00F9777E">
        <w:rPr>
          <w:lang w:val="es-ES_tradnl"/>
        </w:rPr>
        <w:t>de</w:t>
      </w:r>
      <w:r w:rsidR="00B82AA6" w:rsidRPr="00D75A1E">
        <w:rPr>
          <w:lang w:val="es-ES_tradnl"/>
        </w:rPr>
        <w:t xml:space="preserve"> ser objeto de violencia </w:t>
      </w:r>
      <w:r w:rsidR="0024694B" w:rsidRPr="00D75A1E">
        <w:rPr>
          <w:lang w:val="es-ES_tradnl"/>
        </w:rPr>
        <w:t>(</w:t>
      </w:r>
      <w:r w:rsidR="00B82AA6" w:rsidRPr="00D75A1E">
        <w:rPr>
          <w:lang w:val="es-ES_tradnl"/>
        </w:rPr>
        <w:t>mujeres discapacitadas, migrantes, con problemas de adicción, pertenecientes a minorías o también de edad avanzada</w:t>
      </w:r>
      <w:r w:rsidR="0024694B" w:rsidRPr="00D75A1E">
        <w:rPr>
          <w:lang w:val="es-ES_tradnl"/>
        </w:rPr>
        <w:t xml:space="preserve">). </w:t>
      </w:r>
      <w:r w:rsidR="00B82AA6" w:rsidRPr="00D75A1E">
        <w:rPr>
          <w:lang w:val="es-ES_tradnl"/>
        </w:rPr>
        <w:t xml:space="preserve">Aunque Suecia ha realizado progresos en esos sectores, como ha subrayado la </w:t>
      </w:r>
      <w:r w:rsidR="00300695" w:rsidRPr="00D75A1E">
        <w:rPr>
          <w:lang w:val="es-ES_tradnl"/>
        </w:rPr>
        <w:t>Sra.</w:t>
      </w:r>
      <w:r w:rsidR="00CF2E65" w:rsidRPr="00D75A1E">
        <w:rPr>
          <w:lang w:val="es-ES_tradnl"/>
        </w:rPr>
        <w:t> </w:t>
      </w:r>
      <w:r w:rsidR="0024694B" w:rsidRPr="00D75A1E">
        <w:rPr>
          <w:lang w:val="es-ES_tradnl"/>
        </w:rPr>
        <w:t>Ertürk,</w:t>
      </w:r>
      <w:r w:rsidR="00B82AA6" w:rsidRPr="00D75A1E">
        <w:rPr>
          <w:lang w:val="es-ES_tradnl"/>
        </w:rPr>
        <w:t xml:space="preserve"> Relatora Especial sobre la violencia contra la mujer</w:t>
      </w:r>
      <w:r w:rsidR="0024694B" w:rsidRPr="00D75A1E">
        <w:rPr>
          <w:lang w:val="es-ES_tradnl"/>
        </w:rPr>
        <w:t xml:space="preserve">, </w:t>
      </w:r>
      <w:r w:rsidR="00B82AA6" w:rsidRPr="00D75A1E">
        <w:rPr>
          <w:lang w:val="es-ES_tradnl"/>
        </w:rPr>
        <w:t>todavía queda mucho por hacer</w:t>
      </w:r>
      <w:r w:rsidR="0024694B" w:rsidRPr="00D75A1E">
        <w:rPr>
          <w:lang w:val="es-ES_tradnl"/>
        </w:rPr>
        <w:t>.</w:t>
      </w:r>
    </w:p>
    <w:p w:rsidR="0024694B" w:rsidRPr="00D75A1E" w:rsidRDefault="00CF2E65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8.</w:t>
      </w:r>
      <w:r w:rsidRPr="00D75A1E">
        <w:rPr>
          <w:lang w:val="es-ES_tradnl"/>
        </w:rPr>
        <w:tab/>
      </w:r>
      <w:r w:rsidR="002D651D" w:rsidRPr="00D75A1E">
        <w:rPr>
          <w:lang w:val="es-ES_tradnl"/>
        </w:rPr>
        <w:t>El objetivo de la política sueca en materia de discapacidad es la diversidad en la igualdad en todas las</w:t>
      </w:r>
      <w:r w:rsidR="00A92BEE">
        <w:rPr>
          <w:lang w:val="es-ES_tradnl"/>
        </w:rPr>
        <w:t xml:space="preserve"> etapas </w:t>
      </w:r>
      <w:r w:rsidR="002D651D" w:rsidRPr="00D75A1E">
        <w:rPr>
          <w:lang w:val="es-ES_tradnl"/>
        </w:rPr>
        <w:t>de la vida</w:t>
      </w:r>
      <w:r w:rsidRPr="00D75A1E">
        <w:rPr>
          <w:lang w:val="es-ES_tradnl"/>
        </w:rPr>
        <w:t xml:space="preserve">, </w:t>
      </w:r>
      <w:r w:rsidR="002D651D" w:rsidRPr="00D75A1E">
        <w:rPr>
          <w:lang w:val="es-ES_tradnl"/>
        </w:rPr>
        <w:t>lo que supone la eliminación de</w:t>
      </w:r>
      <w:r w:rsidR="00A92BEE">
        <w:rPr>
          <w:lang w:val="es-ES_tradnl"/>
        </w:rPr>
        <w:t xml:space="preserve"> los obstáculos para </w:t>
      </w:r>
      <w:r w:rsidR="002D651D" w:rsidRPr="00D75A1E">
        <w:rPr>
          <w:lang w:val="es-ES_tradnl"/>
        </w:rPr>
        <w:t>la plena participación de</w:t>
      </w:r>
      <w:r w:rsidR="00A92BEE">
        <w:rPr>
          <w:lang w:val="es-ES_tradnl"/>
        </w:rPr>
        <w:t xml:space="preserve"> todas las personas </w:t>
      </w:r>
      <w:r w:rsidR="002D651D" w:rsidRPr="00D75A1E">
        <w:rPr>
          <w:lang w:val="es-ES_tradnl"/>
        </w:rPr>
        <w:t>en la sociedad, la lucha contra</w:t>
      </w:r>
      <w:r w:rsidR="00CC2819">
        <w:rPr>
          <w:lang w:val="es-ES_tradnl"/>
        </w:rPr>
        <w:t xml:space="preserve"> la</w:t>
      </w:r>
      <w:r w:rsidR="002D651D" w:rsidRPr="00D75A1E">
        <w:rPr>
          <w:lang w:val="es-ES_tradnl"/>
        </w:rPr>
        <w:t xml:space="preserve"> discriminación y la ayuda a la persona</w:t>
      </w:r>
      <w:r w:rsidR="00A92BEE">
        <w:rPr>
          <w:lang w:val="es-ES_tradnl"/>
        </w:rPr>
        <w:t>,</w:t>
      </w:r>
      <w:r w:rsidR="002D651D" w:rsidRPr="00D75A1E">
        <w:rPr>
          <w:lang w:val="es-ES_tradnl"/>
        </w:rPr>
        <w:t xml:space="preserve"> gracias a medidas</w:t>
      </w:r>
      <w:r w:rsidR="00A92BEE">
        <w:rPr>
          <w:lang w:val="es-ES_tradnl"/>
        </w:rPr>
        <w:t xml:space="preserve"> multi</w:t>
      </w:r>
      <w:r w:rsidR="00CC2819">
        <w:rPr>
          <w:lang w:val="es-ES_tradnl"/>
        </w:rPr>
        <w:t>s</w:t>
      </w:r>
      <w:r w:rsidR="00472441">
        <w:rPr>
          <w:lang w:val="es-ES_tradnl"/>
        </w:rPr>
        <w:t>e</w:t>
      </w:r>
      <w:r w:rsidR="002D651D" w:rsidRPr="00D75A1E">
        <w:rPr>
          <w:lang w:val="es-ES_tradnl"/>
        </w:rPr>
        <w:t>ctoriales que se integran en la mayor</w:t>
      </w:r>
      <w:r w:rsidR="00A92BEE">
        <w:rPr>
          <w:lang w:val="es-ES_tradnl"/>
        </w:rPr>
        <w:t xml:space="preserve"> </w:t>
      </w:r>
      <w:r w:rsidR="009A57A3">
        <w:rPr>
          <w:lang w:val="es-ES_tradnl"/>
        </w:rPr>
        <w:t xml:space="preserve">parte </w:t>
      </w:r>
      <w:r w:rsidR="00A92BEE">
        <w:rPr>
          <w:lang w:val="es-ES_tradnl"/>
        </w:rPr>
        <w:t xml:space="preserve">de los demás ámbitos de la </w:t>
      </w:r>
      <w:r w:rsidR="002D651D" w:rsidRPr="00D75A1E">
        <w:rPr>
          <w:lang w:val="es-ES_tradnl"/>
        </w:rPr>
        <w:t>acción pública</w:t>
      </w:r>
      <w:r w:rsidRPr="00D75A1E">
        <w:rPr>
          <w:lang w:val="es-ES_tradnl"/>
        </w:rPr>
        <w:t>.</w:t>
      </w:r>
      <w:r w:rsidR="00A92BEE">
        <w:rPr>
          <w:lang w:val="es-ES_tradnl"/>
        </w:rPr>
        <w:t xml:space="preserve"> Esas medidas se refieren </w:t>
      </w:r>
      <w:r w:rsidR="00D93B5F" w:rsidRPr="00D75A1E">
        <w:rPr>
          <w:lang w:val="es-ES_tradnl"/>
        </w:rPr>
        <w:t>en particular al acceso al empleo</w:t>
      </w:r>
      <w:r w:rsidR="0024694B" w:rsidRPr="00D75A1E">
        <w:rPr>
          <w:lang w:val="es-ES_tradnl"/>
        </w:rPr>
        <w:t xml:space="preserve">; </w:t>
      </w:r>
      <w:r w:rsidR="00D93B5F" w:rsidRPr="00D75A1E">
        <w:rPr>
          <w:lang w:val="es-ES_tradnl"/>
        </w:rPr>
        <w:t>el Gobierno ha encargado</w:t>
      </w:r>
      <w:r w:rsidR="00A92BEE">
        <w:rPr>
          <w:lang w:val="es-ES_tradnl"/>
        </w:rPr>
        <w:t xml:space="preserve"> al Servicio Público d</w:t>
      </w:r>
      <w:r w:rsidR="00A92BEE" w:rsidRPr="00D75A1E">
        <w:rPr>
          <w:lang w:val="es-ES_tradnl"/>
        </w:rPr>
        <w:t xml:space="preserve">e Empleo </w:t>
      </w:r>
      <w:r w:rsidR="00D93B5F" w:rsidRPr="00D75A1E">
        <w:rPr>
          <w:lang w:val="es-ES_tradnl"/>
        </w:rPr>
        <w:t>que elabore una estrategia de fomento del empleo de las personas discapacitadas, que se deberá presentar en febrero de 2009</w:t>
      </w:r>
      <w:r w:rsidR="0024694B" w:rsidRPr="00D75A1E">
        <w:rPr>
          <w:lang w:val="es-ES_tradnl"/>
        </w:rPr>
        <w:t>.</w:t>
      </w:r>
      <w:r w:rsidR="00A92BEE">
        <w:rPr>
          <w:lang w:val="es-ES_tradnl"/>
        </w:rPr>
        <w:t xml:space="preserve"> Suecia, que es signataria </w:t>
      </w:r>
      <w:r w:rsidR="0024694B" w:rsidRPr="00D75A1E">
        <w:rPr>
          <w:lang w:val="es-ES_tradnl"/>
        </w:rPr>
        <w:t>de la</w:t>
      </w:r>
      <w:r w:rsidR="00D93B5F" w:rsidRPr="00D75A1E">
        <w:rPr>
          <w:lang w:val="es-ES_tradnl"/>
        </w:rPr>
        <w:t xml:space="preserve"> Convención sobre los derechos de las personas con discapacidad y del Protocolo Facultativo conexo</w:t>
      </w:r>
      <w:r w:rsidR="0024694B" w:rsidRPr="00D75A1E">
        <w:rPr>
          <w:lang w:val="es-ES_tradnl"/>
        </w:rPr>
        <w:t>,</w:t>
      </w:r>
      <w:r w:rsidR="00A92BEE">
        <w:rPr>
          <w:lang w:val="es-ES_tradnl"/>
        </w:rPr>
        <w:t xml:space="preserve"> tiene </w:t>
      </w:r>
      <w:r w:rsidR="00D93B5F" w:rsidRPr="00D75A1E">
        <w:rPr>
          <w:lang w:val="es-ES_tradnl"/>
        </w:rPr>
        <w:t>previsto adherirse a</w:t>
      </w:r>
      <w:r w:rsidR="00A92BEE">
        <w:rPr>
          <w:lang w:val="es-ES_tradnl"/>
        </w:rPr>
        <w:t xml:space="preserve"> esos </w:t>
      </w:r>
      <w:r w:rsidR="00D93B5F" w:rsidRPr="00D75A1E">
        <w:rPr>
          <w:lang w:val="es-ES_tradnl"/>
        </w:rPr>
        <w:t>dos instrumentos</w:t>
      </w:r>
      <w:r w:rsidR="00865703" w:rsidRPr="00D75A1E">
        <w:rPr>
          <w:lang w:val="es-ES_tradnl"/>
        </w:rPr>
        <w:t xml:space="preserve"> y permitir así a las personas que</w:t>
      </w:r>
      <w:r w:rsidR="00A92BEE">
        <w:rPr>
          <w:lang w:val="es-ES_tradnl"/>
        </w:rPr>
        <w:t xml:space="preserve"> consideren </w:t>
      </w:r>
      <w:r w:rsidR="00865703" w:rsidRPr="00D75A1E">
        <w:rPr>
          <w:lang w:val="es-ES_tradnl"/>
        </w:rPr>
        <w:t xml:space="preserve">que sus derechos en el marco de la Convención han sido </w:t>
      </w:r>
      <w:r w:rsidR="009A57A3">
        <w:rPr>
          <w:lang w:val="es-ES_tradnl"/>
        </w:rPr>
        <w:t>vulnerados</w:t>
      </w:r>
      <w:r w:rsidR="00865703" w:rsidRPr="00D75A1E">
        <w:rPr>
          <w:lang w:val="es-ES_tradnl"/>
        </w:rPr>
        <w:t xml:space="preserve"> presentar una </w:t>
      </w:r>
      <w:r w:rsidR="009A57A3">
        <w:rPr>
          <w:lang w:val="es-ES_tradnl"/>
        </w:rPr>
        <w:t>denuncia</w:t>
      </w:r>
      <w:r w:rsidR="00865703" w:rsidRPr="00D75A1E">
        <w:rPr>
          <w:lang w:val="es-ES_tradnl"/>
        </w:rPr>
        <w:t xml:space="preserve"> ante un comité de vigilancia</w:t>
      </w:r>
      <w:r w:rsidR="0024694B" w:rsidRPr="00D75A1E">
        <w:rPr>
          <w:lang w:val="es-ES_tradnl"/>
        </w:rPr>
        <w:t>.</w:t>
      </w:r>
      <w:r w:rsidR="00A92BEE">
        <w:rPr>
          <w:lang w:val="es-ES_tradnl"/>
        </w:rPr>
        <w:t xml:space="preserve"> La </w:t>
      </w:r>
      <w:r w:rsidR="00865703" w:rsidRPr="00D75A1E">
        <w:rPr>
          <w:lang w:val="es-ES_tradnl"/>
        </w:rPr>
        <w:t>Convención</w:t>
      </w:r>
      <w:r w:rsidR="00A92BEE">
        <w:rPr>
          <w:lang w:val="es-ES_tradnl"/>
        </w:rPr>
        <w:t xml:space="preserve"> no crea nuevos derechos</w:t>
      </w:r>
      <w:r w:rsidR="00865703" w:rsidRPr="00D75A1E">
        <w:rPr>
          <w:lang w:val="es-ES_tradnl"/>
        </w:rPr>
        <w:t xml:space="preserve">, </w:t>
      </w:r>
      <w:r w:rsidR="00A92BEE">
        <w:rPr>
          <w:lang w:val="es-ES_tradnl"/>
        </w:rPr>
        <w:t xml:space="preserve">por lo que </w:t>
      </w:r>
      <w:r w:rsidR="00865703" w:rsidRPr="00D75A1E">
        <w:rPr>
          <w:lang w:val="es-ES_tradnl"/>
        </w:rPr>
        <w:t>la adhesión a</w:t>
      </w:r>
      <w:r w:rsidR="00A92BEE">
        <w:rPr>
          <w:lang w:val="es-ES_tradnl"/>
        </w:rPr>
        <w:t xml:space="preserve"> ese </w:t>
      </w:r>
      <w:r w:rsidR="00865703" w:rsidRPr="00D75A1E">
        <w:rPr>
          <w:lang w:val="es-ES_tradnl"/>
        </w:rPr>
        <w:t xml:space="preserve">instrumento y a su </w:t>
      </w:r>
      <w:r w:rsidR="00A92BEE" w:rsidRPr="00D75A1E">
        <w:rPr>
          <w:lang w:val="es-ES_tradnl"/>
        </w:rPr>
        <w:t xml:space="preserve">Protocolo Facultativo </w:t>
      </w:r>
      <w:r w:rsidR="00865703" w:rsidRPr="00D75A1E">
        <w:rPr>
          <w:lang w:val="es-ES_tradnl"/>
        </w:rPr>
        <w:t>no</w:t>
      </w:r>
      <w:r w:rsidR="00A92BEE">
        <w:rPr>
          <w:lang w:val="es-ES_tradnl"/>
        </w:rPr>
        <w:t xml:space="preserve"> requiere </w:t>
      </w:r>
      <w:r w:rsidR="00865703" w:rsidRPr="00D75A1E">
        <w:rPr>
          <w:lang w:val="es-ES_tradnl"/>
        </w:rPr>
        <w:t>ninguna modificación de la legislación en vigor</w:t>
      </w:r>
      <w:r w:rsidR="0024694B" w:rsidRPr="00D75A1E">
        <w:rPr>
          <w:lang w:val="es-ES_tradnl"/>
        </w:rPr>
        <w:t>. La</w:t>
      </w:r>
      <w:r w:rsidRPr="00D75A1E">
        <w:rPr>
          <w:lang w:val="es-ES_tradnl"/>
        </w:rPr>
        <w:t> </w:t>
      </w:r>
      <w:r w:rsidR="00865703" w:rsidRPr="00D75A1E">
        <w:rPr>
          <w:lang w:val="es-ES_tradnl"/>
        </w:rPr>
        <w:t>Delegación de Derechos Humanos presentará un informe en abril de 2009</w:t>
      </w:r>
      <w:r w:rsidR="00A92BEE">
        <w:rPr>
          <w:lang w:val="es-ES_tradnl"/>
        </w:rPr>
        <w:t>,</w:t>
      </w:r>
      <w:r w:rsidR="006B75A8" w:rsidRPr="00D75A1E">
        <w:rPr>
          <w:lang w:val="es-ES_tradnl"/>
        </w:rPr>
        <w:t xml:space="preserve"> en el que indicar</w:t>
      </w:r>
      <w:r w:rsidR="00472441">
        <w:rPr>
          <w:lang w:val="es-ES_tradnl"/>
        </w:rPr>
        <w:t>á</w:t>
      </w:r>
      <w:r w:rsidR="006B75A8" w:rsidRPr="00D75A1E">
        <w:rPr>
          <w:lang w:val="es-ES_tradnl"/>
        </w:rPr>
        <w:t xml:space="preserve"> si los órganos públicos, de manera individual o colectiva, respetan las disposiciones de la Convención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9.</w:t>
      </w:r>
      <w:r w:rsidRPr="00D75A1E">
        <w:rPr>
          <w:lang w:val="es-ES_tradnl"/>
        </w:rPr>
        <w:tab/>
      </w:r>
      <w:r w:rsidR="00A744A4" w:rsidRPr="00D75A1E">
        <w:rPr>
          <w:lang w:val="es-ES_tradnl"/>
        </w:rPr>
        <w:t>Suecia</w:t>
      </w:r>
      <w:r w:rsidR="00A92BEE">
        <w:rPr>
          <w:lang w:val="es-ES_tradnl"/>
        </w:rPr>
        <w:t xml:space="preserve"> concede </w:t>
      </w:r>
      <w:r w:rsidR="00A744A4" w:rsidRPr="00D75A1E">
        <w:rPr>
          <w:lang w:val="es-ES_tradnl"/>
        </w:rPr>
        <w:t>una gran importancia a la</w:t>
      </w:r>
      <w:r w:rsidR="00A92BEE">
        <w:rPr>
          <w:lang w:val="es-ES_tradnl"/>
        </w:rPr>
        <w:t xml:space="preserve"> seguridad </w:t>
      </w:r>
      <w:r w:rsidR="00A744A4" w:rsidRPr="00D75A1E">
        <w:rPr>
          <w:lang w:val="es-ES_tradnl"/>
        </w:rPr>
        <w:t>social y a los derechos de las personas de edad avanzada</w:t>
      </w:r>
      <w:r w:rsidR="0024694B" w:rsidRPr="00D75A1E">
        <w:rPr>
          <w:lang w:val="es-ES_tradnl"/>
        </w:rPr>
        <w:t>.</w:t>
      </w:r>
      <w:r w:rsidR="00A92BEE">
        <w:rPr>
          <w:lang w:val="es-ES_tradnl"/>
        </w:rPr>
        <w:t xml:space="preserve"> Para </w:t>
      </w:r>
      <w:r w:rsidR="00A744A4" w:rsidRPr="00D75A1E">
        <w:rPr>
          <w:lang w:val="es-ES_tradnl"/>
        </w:rPr>
        <w:t>responder a las nuevas necesidades</w:t>
      </w:r>
      <w:r w:rsidR="00A92BEE">
        <w:rPr>
          <w:lang w:val="es-ES_tradnl"/>
        </w:rPr>
        <w:t xml:space="preserve">, derivadas de </w:t>
      </w:r>
      <w:r w:rsidR="00A92BEE" w:rsidRPr="00D75A1E">
        <w:rPr>
          <w:lang w:val="es-ES_tradnl"/>
        </w:rPr>
        <w:t>la evolución demográfica</w:t>
      </w:r>
      <w:r w:rsidR="00A92BEE">
        <w:rPr>
          <w:lang w:val="es-ES_tradnl"/>
        </w:rPr>
        <w:t xml:space="preserve">, se </w:t>
      </w:r>
      <w:r w:rsidR="00A92BEE" w:rsidRPr="00D75A1E">
        <w:rPr>
          <w:lang w:val="es-ES_tradnl"/>
        </w:rPr>
        <w:t>han puesto en práctica una serie de reformas</w:t>
      </w:r>
      <w:r w:rsidR="009A57A3">
        <w:rPr>
          <w:lang w:val="es-ES_tradnl"/>
        </w:rPr>
        <w:t>, que</w:t>
      </w:r>
      <w:r w:rsidRPr="00D75A1E">
        <w:rPr>
          <w:lang w:val="es-ES_tradnl"/>
        </w:rPr>
        <w:t xml:space="preserve"> </w:t>
      </w:r>
      <w:r w:rsidR="00C3521F" w:rsidRPr="00D75A1E">
        <w:rPr>
          <w:lang w:val="es-ES_tradnl"/>
        </w:rPr>
        <w:t>se basa</w:t>
      </w:r>
      <w:r w:rsidR="00F47E43" w:rsidRPr="00D75A1E">
        <w:rPr>
          <w:lang w:val="es-ES_tradnl"/>
        </w:rPr>
        <w:t>n</w:t>
      </w:r>
      <w:r w:rsidR="00C3521F" w:rsidRPr="00D75A1E">
        <w:rPr>
          <w:lang w:val="es-ES_tradnl"/>
        </w:rPr>
        <w:t xml:space="preserve"> en tres ejes: fortalecer los derechos de las personas y sus posibilidades de elección; promover la calidad y la diversidad en el suministro de los servicios; y mejorar y garantizar la calidad de la</w:t>
      </w:r>
      <w:r w:rsidR="00F47E43" w:rsidRPr="00D75A1E">
        <w:rPr>
          <w:lang w:val="es-ES_tradnl"/>
        </w:rPr>
        <w:t xml:space="preserve"> asistencia</w:t>
      </w:r>
      <w:r w:rsidR="00892AFD">
        <w:rPr>
          <w:lang w:val="es-ES_tradnl"/>
        </w:rPr>
        <w:t xml:space="preserve"> prestada</w:t>
      </w:r>
      <w:r w:rsidR="0024694B" w:rsidRPr="00D75A1E">
        <w:rPr>
          <w:lang w:val="es-ES_tradnl"/>
        </w:rPr>
        <w:t xml:space="preserve">. </w:t>
      </w:r>
      <w:r w:rsidR="00091B0D" w:rsidRPr="00D75A1E">
        <w:rPr>
          <w:lang w:val="es-ES_tradnl"/>
        </w:rPr>
        <w:t>Para ello, e</w:t>
      </w:r>
      <w:r w:rsidR="00472441">
        <w:rPr>
          <w:lang w:val="es-ES_tradnl"/>
        </w:rPr>
        <w:t>l</w:t>
      </w:r>
      <w:r w:rsidR="00091B0D" w:rsidRPr="00D75A1E">
        <w:rPr>
          <w:lang w:val="es-ES_tradnl"/>
        </w:rPr>
        <w:t xml:space="preserve"> Gobierno fortalece</w:t>
      </w:r>
      <w:r w:rsidR="00892AFD">
        <w:rPr>
          <w:lang w:val="es-ES_tradnl"/>
        </w:rPr>
        <w:t xml:space="preserve"> la base jurídica </w:t>
      </w:r>
      <w:r w:rsidR="00091B0D" w:rsidRPr="00D75A1E">
        <w:rPr>
          <w:lang w:val="es-ES_tradnl"/>
        </w:rPr>
        <w:t>de su acción, intensifica la información</w:t>
      </w:r>
      <w:r w:rsidR="00892AFD">
        <w:rPr>
          <w:lang w:val="es-ES_tradnl"/>
        </w:rPr>
        <w:t xml:space="preserve"> a </w:t>
      </w:r>
      <w:r w:rsidR="00091B0D" w:rsidRPr="00D75A1E">
        <w:rPr>
          <w:lang w:val="es-ES_tradnl"/>
        </w:rPr>
        <w:t xml:space="preserve">todos e invierte en la formación del personal encargado de los servicios y </w:t>
      </w:r>
      <w:r w:rsidR="00892AFD">
        <w:rPr>
          <w:lang w:val="es-ES_tradnl"/>
        </w:rPr>
        <w:t xml:space="preserve">de </w:t>
      </w:r>
      <w:r w:rsidR="00091B0D" w:rsidRPr="00D75A1E">
        <w:rPr>
          <w:lang w:val="es-ES_tradnl"/>
        </w:rPr>
        <w:t>la asistencia</w:t>
      </w:r>
      <w:r w:rsidR="00C23448">
        <w:rPr>
          <w:lang w:val="es-ES_tradnl"/>
        </w:rPr>
        <w:t xml:space="preserve"> </w:t>
      </w:r>
      <w:r w:rsidR="00892AFD">
        <w:rPr>
          <w:lang w:val="es-ES_tradnl"/>
        </w:rPr>
        <w:t xml:space="preserve">a </w:t>
      </w:r>
      <w:r w:rsidR="00091B0D" w:rsidRPr="00D75A1E">
        <w:rPr>
          <w:lang w:val="es-ES_tradnl"/>
        </w:rPr>
        <w:t>las personas de edad avanzada</w:t>
      </w:r>
      <w:r w:rsidR="0024694B" w:rsidRPr="00D75A1E">
        <w:rPr>
          <w:lang w:val="es-ES_tradnl"/>
        </w:rPr>
        <w:t>.</w:t>
      </w:r>
      <w:r w:rsidR="00F47E43" w:rsidRPr="00D75A1E">
        <w:rPr>
          <w:lang w:val="es-ES_tradnl"/>
        </w:rPr>
        <w:t xml:space="preserve"> Hasta </w:t>
      </w:r>
      <w:r w:rsidR="0024694B" w:rsidRPr="00D75A1E">
        <w:rPr>
          <w:lang w:val="es-ES_tradnl"/>
        </w:rPr>
        <w:t>2006</w:t>
      </w:r>
      <w:r w:rsidR="00892AFD">
        <w:rPr>
          <w:lang w:val="es-ES_tradnl"/>
        </w:rPr>
        <w:t xml:space="preserve"> dedicó </w:t>
      </w:r>
      <w:r w:rsidR="00F47E43" w:rsidRPr="00D75A1E">
        <w:rPr>
          <w:lang w:val="es-ES_tradnl"/>
        </w:rPr>
        <w:t xml:space="preserve">alrededor de </w:t>
      </w:r>
      <w:r w:rsidR="0024694B" w:rsidRPr="00D75A1E">
        <w:rPr>
          <w:lang w:val="es-ES_tradnl"/>
        </w:rPr>
        <w:t>2</w:t>
      </w:r>
      <w:r w:rsidR="00F47E43" w:rsidRPr="00D75A1E">
        <w:rPr>
          <w:lang w:val="es-ES_tradnl"/>
        </w:rPr>
        <w:t>.000 millones de coronas suecas al año a la mejora de la</w:t>
      </w:r>
      <w:r w:rsidR="00892AFD">
        <w:rPr>
          <w:lang w:val="es-ES_tradnl"/>
        </w:rPr>
        <w:t xml:space="preserve"> seguridad </w:t>
      </w:r>
      <w:r w:rsidR="00F47E43" w:rsidRPr="00D75A1E">
        <w:rPr>
          <w:lang w:val="es-ES_tradnl"/>
        </w:rPr>
        <w:t>social y los derechos de las personas de edad avanzada</w:t>
      </w:r>
      <w:r w:rsidR="00892AFD">
        <w:rPr>
          <w:lang w:val="es-ES_tradnl"/>
        </w:rPr>
        <w:t>,</w:t>
      </w:r>
      <w:r w:rsidR="00F47E43" w:rsidRPr="00D75A1E">
        <w:rPr>
          <w:lang w:val="es-ES_tradnl"/>
        </w:rPr>
        <w:t xml:space="preserve"> y </w:t>
      </w:r>
      <w:r w:rsidR="009A57A3">
        <w:rPr>
          <w:lang w:val="es-ES_tradnl"/>
        </w:rPr>
        <w:t>ahora</w:t>
      </w:r>
      <w:r w:rsidR="00F47E43" w:rsidRPr="00D75A1E">
        <w:rPr>
          <w:lang w:val="es-ES_tradnl"/>
        </w:rPr>
        <w:t xml:space="preserve"> se dispone a aumentar esos recursos</w:t>
      </w:r>
      <w:r w:rsidR="009A57A3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10.</w:t>
      </w:r>
      <w:r w:rsidRPr="00D75A1E">
        <w:rPr>
          <w:lang w:val="es-ES_tradnl"/>
        </w:rPr>
        <w:tab/>
      </w:r>
      <w:r w:rsidR="007D4238" w:rsidRPr="00D75A1E">
        <w:rPr>
          <w:lang w:val="es-ES_tradnl"/>
        </w:rPr>
        <w:t>Tras su visita a Suecia</w:t>
      </w:r>
      <w:r w:rsidR="0024694B" w:rsidRPr="00D75A1E">
        <w:rPr>
          <w:lang w:val="es-ES_tradnl"/>
        </w:rPr>
        <w:t xml:space="preserve">, </w:t>
      </w:r>
      <w:r w:rsidR="007D4238" w:rsidRPr="00D75A1E">
        <w:rPr>
          <w:lang w:val="es-ES_tradnl"/>
        </w:rPr>
        <w:t>e</w:t>
      </w:r>
      <w:r w:rsidR="00D73C18" w:rsidRPr="00D75A1E">
        <w:rPr>
          <w:lang w:val="es-ES_tradnl"/>
        </w:rPr>
        <w:t>l Sr.</w:t>
      </w:r>
      <w:r w:rsidR="0024694B" w:rsidRPr="00D75A1E">
        <w:rPr>
          <w:lang w:val="es-ES_tradnl"/>
        </w:rPr>
        <w:t xml:space="preserve"> Paul Hunt, </w:t>
      </w:r>
      <w:r w:rsidR="00D17E31" w:rsidRPr="00D75A1E">
        <w:rPr>
          <w:bCs/>
          <w:lang w:val="es-ES_tradnl"/>
        </w:rPr>
        <w:t>Relator Especial sobre el derecho de toda persona al disfrute del más alto nivel posible de salud física y mental</w:t>
      </w:r>
      <w:r w:rsidR="00892AFD">
        <w:rPr>
          <w:bCs/>
          <w:lang w:val="es-ES_tradnl"/>
        </w:rPr>
        <w:t>,</w:t>
      </w:r>
      <w:r w:rsidR="00892AFD">
        <w:rPr>
          <w:lang w:val="es-ES_tradnl"/>
        </w:rPr>
        <w:t xml:space="preserve"> elogió </w:t>
      </w:r>
      <w:r w:rsidR="00D17E31" w:rsidRPr="00D75A1E">
        <w:rPr>
          <w:lang w:val="es-ES_tradnl"/>
        </w:rPr>
        <w:t xml:space="preserve">en su informe </w:t>
      </w:r>
      <w:r w:rsidR="009A24DF" w:rsidRPr="00D75A1E">
        <w:rPr>
          <w:lang w:val="es-ES_tradnl"/>
        </w:rPr>
        <w:t>(</w:t>
      </w:r>
      <w:r w:rsidRPr="00D75A1E">
        <w:rPr>
          <w:lang w:val="es-ES_tradnl"/>
        </w:rPr>
        <w:t xml:space="preserve">A/HRC/428/Add.2) </w:t>
      </w:r>
      <w:r w:rsidR="00D17E31" w:rsidRPr="00D75A1E">
        <w:rPr>
          <w:lang w:val="es-ES_tradnl"/>
        </w:rPr>
        <w:t>los progresos realizados por el país en</w:t>
      </w:r>
      <w:r w:rsidR="00892AFD">
        <w:rPr>
          <w:lang w:val="es-ES_tradnl"/>
        </w:rPr>
        <w:t xml:space="preserve"> esos </w:t>
      </w:r>
      <w:r w:rsidR="00D17E31" w:rsidRPr="00D75A1E">
        <w:rPr>
          <w:lang w:val="es-ES_tradnl"/>
        </w:rPr>
        <w:t>sectores, pero</w:t>
      </w:r>
      <w:r w:rsidR="00892AFD">
        <w:rPr>
          <w:lang w:val="es-ES_tradnl"/>
        </w:rPr>
        <w:t xml:space="preserve"> señaló </w:t>
      </w:r>
      <w:r w:rsidR="00D17E31" w:rsidRPr="00D75A1E">
        <w:rPr>
          <w:lang w:val="es-ES_tradnl"/>
        </w:rPr>
        <w:t>que la situación en materia de salud mental se</w:t>
      </w:r>
      <w:r w:rsidR="00892AFD">
        <w:rPr>
          <w:lang w:val="es-ES_tradnl"/>
        </w:rPr>
        <w:t xml:space="preserve"> estaba deteriorando</w:t>
      </w:r>
      <w:r w:rsidR="0024694B" w:rsidRPr="00D75A1E">
        <w:rPr>
          <w:lang w:val="es-ES_tradnl"/>
        </w:rPr>
        <w:t xml:space="preserve">. </w:t>
      </w:r>
      <w:r w:rsidR="0016723F" w:rsidRPr="00D75A1E">
        <w:rPr>
          <w:lang w:val="es-ES_tradnl"/>
        </w:rPr>
        <w:t>Para</w:t>
      </w:r>
      <w:r w:rsidR="00D17E31" w:rsidRPr="00D75A1E">
        <w:rPr>
          <w:lang w:val="es-ES_tradnl"/>
        </w:rPr>
        <w:t xml:space="preserve"> lucha</w:t>
      </w:r>
      <w:r w:rsidR="0016723F" w:rsidRPr="00D75A1E">
        <w:rPr>
          <w:lang w:val="es-ES_tradnl"/>
        </w:rPr>
        <w:t>r</w:t>
      </w:r>
      <w:r w:rsidR="00D17E31" w:rsidRPr="00D75A1E">
        <w:rPr>
          <w:lang w:val="es-ES_tradnl"/>
        </w:rPr>
        <w:t xml:space="preserve"> contra </w:t>
      </w:r>
      <w:r w:rsidR="009A57A3">
        <w:rPr>
          <w:lang w:val="es-ES_tradnl"/>
        </w:rPr>
        <w:t>semejante</w:t>
      </w:r>
      <w:r w:rsidR="00D17E31" w:rsidRPr="00D75A1E">
        <w:rPr>
          <w:lang w:val="es-ES_tradnl"/>
        </w:rPr>
        <w:t xml:space="preserve"> fenómeno</w:t>
      </w:r>
      <w:r w:rsidR="00892AFD">
        <w:rPr>
          <w:lang w:val="es-ES_tradnl"/>
        </w:rPr>
        <w:t>, que es</w:t>
      </w:r>
      <w:r w:rsidR="00D17E31" w:rsidRPr="00D75A1E">
        <w:rPr>
          <w:lang w:val="es-ES_tradnl"/>
        </w:rPr>
        <w:t xml:space="preserve"> complejo, Suecia actúa en distintos frentes, en particular la reducción del desempleo a largo plazo, la inversión en ayudas a los padres y el fortalecimiento de las medidas de lucha contra la discriminación, observando que la población más afectada son los jóvenes</w:t>
      </w:r>
      <w:r w:rsidR="0024694B" w:rsidRPr="00D75A1E">
        <w:rPr>
          <w:lang w:val="es-ES_tradnl"/>
        </w:rPr>
        <w:t xml:space="preserve">. </w:t>
      </w:r>
      <w:r w:rsidR="00D17E31" w:rsidRPr="00D75A1E">
        <w:rPr>
          <w:lang w:val="es-ES_tradnl"/>
        </w:rPr>
        <w:t>Al mismo tiempo, aumenta el presupuesto destinado a cuidados psiquiátricos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11.</w:t>
      </w:r>
      <w:r w:rsidRPr="00D75A1E">
        <w:rPr>
          <w:lang w:val="es-ES_tradnl"/>
        </w:rPr>
        <w:tab/>
      </w:r>
      <w:r w:rsidR="00892AFD">
        <w:rPr>
          <w:lang w:val="es-ES_tradnl"/>
        </w:rPr>
        <w:t xml:space="preserve">El establecimiento de un Estado del bienestar </w:t>
      </w:r>
      <w:r w:rsidR="0016723F" w:rsidRPr="00D75A1E">
        <w:rPr>
          <w:lang w:val="es-ES_tradnl"/>
        </w:rPr>
        <w:t>basado en la igualdad de derechos para todos,</w:t>
      </w:r>
      <w:r w:rsidR="00892AFD">
        <w:rPr>
          <w:lang w:val="es-ES_tradnl"/>
        </w:rPr>
        <w:t xml:space="preserve"> ya sean </w:t>
      </w:r>
      <w:r w:rsidR="0016723F" w:rsidRPr="00D75A1E">
        <w:rPr>
          <w:lang w:val="es-ES_tradnl"/>
        </w:rPr>
        <w:t>derechos económicos, sociales y culturales u otros derechos</w:t>
      </w:r>
      <w:r w:rsidR="00892AFD">
        <w:rPr>
          <w:lang w:val="es-ES_tradnl"/>
        </w:rPr>
        <w:t>,</w:t>
      </w:r>
      <w:r w:rsidR="0016723F" w:rsidRPr="00D75A1E">
        <w:rPr>
          <w:lang w:val="es-ES_tradnl"/>
        </w:rPr>
        <w:t xml:space="preserve"> es un proceso permanente que requiere reajustes, reflexión</w:t>
      </w:r>
      <w:r w:rsidR="008429D6" w:rsidRPr="00D75A1E">
        <w:rPr>
          <w:lang w:val="es-ES_tradnl"/>
        </w:rPr>
        <w:t xml:space="preserve"> y reorganización</w:t>
      </w:r>
      <w:r w:rsidR="0024694B" w:rsidRPr="00D75A1E">
        <w:rPr>
          <w:lang w:val="es-ES_tradnl"/>
        </w:rPr>
        <w:t xml:space="preserve">. </w:t>
      </w:r>
      <w:r w:rsidR="009A57A3">
        <w:rPr>
          <w:lang w:val="es-ES_tradnl"/>
        </w:rPr>
        <w:t>Por consiguiente, desde es</w:t>
      </w:r>
      <w:r w:rsidR="008429D6" w:rsidRPr="00D75A1E">
        <w:rPr>
          <w:lang w:val="es-ES_tradnl"/>
        </w:rPr>
        <w:t xml:space="preserve">a perspectiva Suecia espera </w:t>
      </w:r>
      <w:r w:rsidR="00892AFD">
        <w:rPr>
          <w:lang w:val="es-ES_tradnl"/>
        </w:rPr>
        <w:t xml:space="preserve">recibir </w:t>
      </w:r>
      <w:r w:rsidR="008429D6" w:rsidRPr="00D75A1E">
        <w:rPr>
          <w:lang w:val="es-ES_tradnl"/>
        </w:rPr>
        <w:t>numerosas observaciones y recomendaciones del Comité</w:t>
      </w:r>
      <w:r w:rsidR="0024694B" w:rsidRPr="00D75A1E">
        <w:rPr>
          <w:lang w:val="es-ES_tradnl"/>
        </w:rPr>
        <w:t xml:space="preserve">, </w:t>
      </w:r>
      <w:r w:rsidR="008429D6" w:rsidRPr="00D75A1E">
        <w:rPr>
          <w:lang w:val="es-ES_tradnl"/>
        </w:rPr>
        <w:t xml:space="preserve">así como las opiniones y preocupaciones que las organizaciones no gubernamentales </w:t>
      </w:r>
      <w:r w:rsidRPr="00D75A1E">
        <w:rPr>
          <w:lang w:val="es-ES_tradnl"/>
        </w:rPr>
        <w:t>(ONG)</w:t>
      </w:r>
      <w:r w:rsidR="0024694B" w:rsidRPr="00D75A1E">
        <w:rPr>
          <w:lang w:val="es-ES_tradnl"/>
        </w:rPr>
        <w:t xml:space="preserve"> </w:t>
      </w:r>
      <w:r w:rsidR="009A57A3">
        <w:rPr>
          <w:lang w:val="es-ES_tradnl"/>
        </w:rPr>
        <w:t>han expresado ante él.</w:t>
      </w:r>
    </w:p>
    <w:p w:rsidR="0024694B" w:rsidRPr="00D75A1E" w:rsidRDefault="008429D6" w:rsidP="0024694B">
      <w:pPr>
        <w:spacing w:after="240"/>
        <w:rPr>
          <w:i/>
          <w:lang w:val="es-ES_tradnl"/>
        </w:rPr>
      </w:pPr>
      <w:r w:rsidRPr="00D75A1E">
        <w:rPr>
          <w:i/>
          <w:lang w:val="es-ES_tradnl"/>
        </w:rPr>
        <w:t xml:space="preserve">Artículos </w:t>
      </w:r>
      <w:r w:rsidR="003D4BD9" w:rsidRPr="00D75A1E">
        <w:rPr>
          <w:i/>
          <w:lang w:val="es-ES_tradnl"/>
        </w:rPr>
        <w:t>1</w:t>
      </w:r>
      <w:r w:rsidR="00322350">
        <w:rPr>
          <w:lang w:val="es-ES_tradnl"/>
        </w:rPr>
        <w:t>º</w:t>
      </w:r>
      <w:r w:rsidR="003D4BD9" w:rsidRPr="00D75A1E">
        <w:rPr>
          <w:i/>
          <w:lang w:val="es-ES_tradnl"/>
        </w:rPr>
        <w:t xml:space="preserve"> </w:t>
      </w:r>
      <w:r w:rsidRPr="00D75A1E">
        <w:rPr>
          <w:i/>
          <w:lang w:val="es-ES_tradnl"/>
        </w:rPr>
        <w:t>a</w:t>
      </w:r>
      <w:r w:rsidR="003D4BD9" w:rsidRPr="00D75A1E">
        <w:rPr>
          <w:i/>
          <w:lang w:val="es-ES_tradnl"/>
        </w:rPr>
        <w:t xml:space="preserve"> 5</w:t>
      </w:r>
      <w:r w:rsidRPr="00D75A1E">
        <w:rPr>
          <w:i/>
          <w:lang w:val="es-ES_tradnl"/>
        </w:rPr>
        <w:t xml:space="preserve"> del Pacto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12.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</w:t>
      </w:r>
      <w:r w:rsidR="00D73C18" w:rsidRPr="00F62E4F">
        <w:rPr>
          <w:b/>
          <w:lang w:val="es-ES_tradnl"/>
        </w:rPr>
        <w:t>.</w:t>
      </w:r>
      <w:r w:rsidR="0024694B" w:rsidRPr="00F62E4F">
        <w:rPr>
          <w:lang w:val="es-ES_tradnl"/>
        </w:rPr>
        <w:t xml:space="preserve"> </w:t>
      </w:r>
      <w:r w:rsidR="0024694B" w:rsidRPr="00D75A1E">
        <w:rPr>
          <w:b/>
          <w:lang w:val="es-ES_tradnl"/>
        </w:rPr>
        <w:t>ABDEL-MONEIM</w:t>
      </w:r>
      <w:r w:rsidR="0024694B" w:rsidRPr="00D75A1E">
        <w:rPr>
          <w:lang w:val="es-ES_tradnl"/>
        </w:rPr>
        <w:t xml:space="preserve">, </w:t>
      </w:r>
      <w:r w:rsidR="00F62E4F">
        <w:rPr>
          <w:lang w:val="es-ES_tradnl"/>
        </w:rPr>
        <w:t xml:space="preserve">si bien </w:t>
      </w:r>
      <w:r w:rsidR="00602B14" w:rsidRPr="00D75A1E">
        <w:rPr>
          <w:lang w:val="es-ES_tradnl"/>
        </w:rPr>
        <w:t>aprecia el espíritu</w:t>
      </w:r>
      <w:r w:rsidR="00F62E4F">
        <w:rPr>
          <w:lang w:val="es-ES_tradnl"/>
        </w:rPr>
        <w:t xml:space="preserve"> de honestidad </w:t>
      </w:r>
      <w:r w:rsidR="00602B14" w:rsidRPr="00D75A1E">
        <w:rPr>
          <w:lang w:val="es-ES_tradnl"/>
        </w:rPr>
        <w:t xml:space="preserve">que revela el quinto </w:t>
      </w:r>
      <w:r w:rsidR="009A57A3">
        <w:rPr>
          <w:lang w:val="es-ES_tradnl"/>
        </w:rPr>
        <w:t>informe</w:t>
      </w:r>
      <w:r w:rsidR="00602B14" w:rsidRPr="00D75A1E">
        <w:rPr>
          <w:lang w:val="es-ES_tradnl"/>
        </w:rPr>
        <w:t xml:space="preserve"> periódico de Suecia, lamenta que para hacer el balance de la evolución de ciertas disposiciones</w:t>
      </w:r>
      <w:r w:rsidR="0024694B" w:rsidRPr="00D75A1E">
        <w:rPr>
          <w:lang w:val="es-ES_tradnl"/>
        </w:rPr>
        <w:t xml:space="preserve"> </w:t>
      </w:r>
      <w:r w:rsidR="00602B14" w:rsidRPr="00D75A1E">
        <w:rPr>
          <w:lang w:val="es-ES_tradnl"/>
        </w:rPr>
        <w:t>el país</w:t>
      </w:r>
      <w:r w:rsidR="00F62E4F">
        <w:rPr>
          <w:lang w:val="es-ES_tradnl"/>
        </w:rPr>
        <w:t xml:space="preserve"> se remita a </w:t>
      </w:r>
      <w:r w:rsidR="00602B14" w:rsidRPr="00D75A1E">
        <w:rPr>
          <w:lang w:val="es-ES_tradnl"/>
        </w:rPr>
        <w:t>uno o varios de sus informes</w:t>
      </w:r>
      <w:r w:rsidR="00F62E4F">
        <w:rPr>
          <w:lang w:val="es-ES_tradnl"/>
        </w:rPr>
        <w:t xml:space="preserve"> anteriores</w:t>
      </w:r>
      <w:r w:rsidR="0024694B" w:rsidRPr="00D75A1E">
        <w:rPr>
          <w:lang w:val="es-ES_tradnl"/>
        </w:rPr>
        <w:t xml:space="preserve">. </w:t>
      </w:r>
      <w:r w:rsidR="00602B14" w:rsidRPr="00D75A1E">
        <w:rPr>
          <w:lang w:val="es-ES_tradnl"/>
        </w:rPr>
        <w:t xml:space="preserve">Ahora bien, pueden haber </w:t>
      </w:r>
      <w:r w:rsidR="00472441">
        <w:rPr>
          <w:lang w:val="es-ES_tradnl"/>
        </w:rPr>
        <w:t>transcurrido</w:t>
      </w:r>
      <w:r w:rsidR="00F62E4F">
        <w:rPr>
          <w:lang w:val="es-ES_tradnl"/>
        </w:rPr>
        <w:t xml:space="preserve"> más de </w:t>
      </w:r>
      <w:r w:rsidR="00602B14" w:rsidRPr="00D75A1E">
        <w:rPr>
          <w:lang w:val="es-ES_tradnl"/>
        </w:rPr>
        <w:t>10 años</w:t>
      </w:r>
      <w:r w:rsidR="009A57A3">
        <w:rPr>
          <w:lang w:val="es-ES_tradnl"/>
        </w:rPr>
        <w:t>, de manera que</w:t>
      </w:r>
      <w:r w:rsidR="00602B14" w:rsidRPr="00D75A1E">
        <w:rPr>
          <w:lang w:val="es-ES_tradnl"/>
        </w:rPr>
        <w:t xml:space="preserve"> las circunstancias y las situaciones</w:t>
      </w:r>
      <w:r w:rsidR="00F62E4F">
        <w:rPr>
          <w:lang w:val="es-ES_tradnl"/>
        </w:rPr>
        <w:t xml:space="preserve"> </w:t>
      </w:r>
      <w:r w:rsidR="009A57A3">
        <w:rPr>
          <w:lang w:val="es-ES_tradnl"/>
        </w:rPr>
        <w:t>han cambiado</w:t>
      </w:r>
      <w:r w:rsidR="00F62E4F">
        <w:rPr>
          <w:lang w:val="es-ES_tradnl"/>
        </w:rPr>
        <w:t xml:space="preserve">, por lo que </w:t>
      </w:r>
      <w:r w:rsidR="00602B14" w:rsidRPr="00D75A1E">
        <w:rPr>
          <w:lang w:val="es-ES_tradnl"/>
        </w:rPr>
        <w:t>las comparaciones son difíciles de establecer</w:t>
      </w:r>
      <w:r w:rsidR="0024694B" w:rsidRPr="00D75A1E">
        <w:rPr>
          <w:lang w:val="es-ES_tradnl"/>
        </w:rPr>
        <w:t xml:space="preserve">. </w:t>
      </w:r>
      <w:r w:rsidR="008C3D77" w:rsidRPr="00D75A1E">
        <w:rPr>
          <w:lang w:val="es-ES_tradnl"/>
        </w:rPr>
        <w:t>Lamenta igualmente que</w:t>
      </w:r>
      <w:r w:rsidR="00F62E4F">
        <w:rPr>
          <w:lang w:val="es-ES_tradnl"/>
        </w:rPr>
        <w:t>,</w:t>
      </w:r>
      <w:r w:rsidR="008C3D77" w:rsidRPr="00D75A1E">
        <w:rPr>
          <w:lang w:val="es-ES_tradnl"/>
        </w:rPr>
        <w:t xml:space="preserve"> debido a la reestructuración del Sistema Público de Estadística</w:t>
      </w:r>
      <w:r w:rsidR="0024694B" w:rsidRPr="00D75A1E">
        <w:rPr>
          <w:lang w:val="es-ES_tradnl"/>
        </w:rPr>
        <w:t xml:space="preserve"> (AKU), </w:t>
      </w:r>
      <w:r w:rsidR="008C3D77" w:rsidRPr="00D75A1E">
        <w:rPr>
          <w:lang w:val="es-ES_tradnl"/>
        </w:rPr>
        <w:t xml:space="preserve">no haya sido posible comparar las cifras de 2005 con las de </w:t>
      </w:r>
      <w:r w:rsidR="009A57A3">
        <w:rPr>
          <w:lang w:val="es-ES_tradnl"/>
        </w:rPr>
        <w:t xml:space="preserve">los </w:t>
      </w:r>
      <w:r w:rsidR="008C3D77" w:rsidRPr="00D75A1E">
        <w:rPr>
          <w:lang w:val="es-ES_tradnl"/>
        </w:rPr>
        <w:t>años anteriores</w:t>
      </w:r>
      <w:r w:rsidR="009A57A3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13.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24694B" w:rsidRPr="00D75A1E">
        <w:rPr>
          <w:b/>
          <w:lang w:val="es-ES_tradnl"/>
        </w:rPr>
        <w:t xml:space="preserve"> ATANGANA</w:t>
      </w:r>
      <w:r w:rsidR="0024694B" w:rsidRPr="00D75A1E">
        <w:rPr>
          <w:lang w:val="es-ES_tradnl"/>
        </w:rPr>
        <w:t xml:space="preserve"> </w:t>
      </w:r>
      <w:r w:rsidR="00905DCA" w:rsidRPr="00D75A1E">
        <w:rPr>
          <w:lang w:val="es-ES_tradnl"/>
        </w:rPr>
        <w:t>pregunta por qué no ha incorporado Suecia el Pacto International de Derechos Económicos, Sociales y Culturales</w:t>
      </w:r>
      <w:r w:rsidR="009A57A3">
        <w:rPr>
          <w:lang w:val="es-ES_tradnl"/>
        </w:rPr>
        <w:t>,</w:t>
      </w:r>
      <w:r w:rsidR="00905DCA" w:rsidRPr="00D75A1E">
        <w:rPr>
          <w:lang w:val="es-ES_tradnl"/>
        </w:rPr>
        <w:t xml:space="preserve"> cuando </w:t>
      </w:r>
      <w:r w:rsidR="00151773" w:rsidRPr="00D75A1E">
        <w:rPr>
          <w:lang w:val="es-ES_tradnl"/>
        </w:rPr>
        <w:t xml:space="preserve">sí </w:t>
      </w:r>
      <w:r w:rsidR="00905DCA" w:rsidRPr="00D75A1E">
        <w:rPr>
          <w:lang w:val="es-ES_tradnl"/>
        </w:rPr>
        <w:t>lo ha hecho con el</w:t>
      </w:r>
      <w:r w:rsidR="0024694B" w:rsidRPr="00D75A1E">
        <w:rPr>
          <w:lang w:val="es-ES_tradnl"/>
        </w:rPr>
        <w:t xml:space="preserve"> </w:t>
      </w:r>
      <w:r w:rsidR="00905DCA" w:rsidRPr="00D75A1E">
        <w:rPr>
          <w:lang w:val="es-ES_tradnl"/>
        </w:rPr>
        <w:t>Convenio Europeo de</w:t>
      </w:r>
      <w:r w:rsidR="004E6C65">
        <w:rPr>
          <w:lang w:val="es-ES_tradnl"/>
        </w:rPr>
        <w:t> </w:t>
      </w:r>
      <w:r w:rsidR="00905DCA" w:rsidRPr="00D75A1E">
        <w:rPr>
          <w:lang w:val="es-ES_tradnl"/>
        </w:rPr>
        <w:t>Derechos Humanos</w:t>
      </w:r>
      <w:r w:rsidR="0024694B" w:rsidRPr="00D75A1E">
        <w:rPr>
          <w:lang w:val="es-ES_tradnl"/>
        </w:rPr>
        <w:t xml:space="preserve">. </w:t>
      </w:r>
      <w:r w:rsidR="00905DCA" w:rsidRPr="00D75A1E">
        <w:rPr>
          <w:lang w:val="es-ES_tradnl"/>
        </w:rPr>
        <w:t>Por otra parte, según</w:t>
      </w:r>
      <w:r w:rsidR="00F62E4F">
        <w:rPr>
          <w:lang w:val="es-ES_tradnl"/>
        </w:rPr>
        <w:t xml:space="preserve"> la información recibida </w:t>
      </w:r>
      <w:r w:rsidR="00905DCA" w:rsidRPr="00D75A1E">
        <w:rPr>
          <w:lang w:val="es-ES_tradnl"/>
        </w:rPr>
        <w:t>de distintas fuentes, la organización judicial del país sería híbrida, basándose</w:t>
      </w:r>
      <w:r w:rsidR="00F62E4F">
        <w:rPr>
          <w:lang w:val="es-ES_tradnl"/>
        </w:rPr>
        <w:t xml:space="preserve"> al mismo tiempo </w:t>
      </w:r>
      <w:r w:rsidR="00905DCA" w:rsidRPr="00D75A1E">
        <w:rPr>
          <w:lang w:val="es-ES_tradnl"/>
        </w:rPr>
        <w:t>en magistrados profesionales y en personas designadas por las colectividades locales y los partidos políticos</w:t>
      </w:r>
      <w:r w:rsidR="0024694B" w:rsidRPr="00D75A1E">
        <w:rPr>
          <w:lang w:val="es-ES_tradnl"/>
        </w:rPr>
        <w:t xml:space="preserve">. </w:t>
      </w:r>
      <w:r w:rsidR="00151773" w:rsidRPr="00D75A1E">
        <w:rPr>
          <w:lang w:val="es-ES_tradnl"/>
        </w:rPr>
        <w:t>Si</w:t>
      </w:r>
      <w:r w:rsidR="004E6C65">
        <w:rPr>
          <w:lang w:val="es-ES_tradnl"/>
        </w:rPr>
        <w:t> </w:t>
      </w:r>
      <w:r w:rsidR="00F62E4F" w:rsidRPr="00D75A1E">
        <w:rPr>
          <w:lang w:val="es-ES_tradnl"/>
        </w:rPr>
        <w:t>se confirma</w:t>
      </w:r>
      <w:r w:rsidR="00F62E4F">
        <w:rPr>
          <w:lang w:val="es-ES_tradnl"/>
        </w:rPr>
        <w:t xml:space="preserve"> esa </w:t>
      </w:r>
      <w:r w:rsidR="00151773" w:rsidRPr="00D75A1E">
        <w:rPr>
          <w:lang w:val="es-ES_tradnl"/>
        </w:rPr>
        <w:t xml:space="preserve">información, sería legítimo plantearse la cuestión de la independencia del aparato judicial y de saber qué </w:t>
      </w:r>
      <w:r w:rsidR="00E425A7">
        <w:rPr>
          <w:lang w:val="es-ES_tradnl"/>
        </w:rPr>
        <w:t>tiene intención de</w:t>
      </w:r>
      <w:r w:rsidR="00151773" w:rsidRPr="00D75A1E">
        <w:rPr>
          <w:lang w:val="es-ES_tradnl"/>
        </w:rPr>
        <w:t xml:space="preserve"> hacer el Estado para mejorar la situación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14.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24694B" w:rsidRPr="00D75A1E">
        <w:rPr>
          <w:b/>
          <w:lang w:val="es-ES_tradnl"/>
        </w:rPr>
        <w:t xml:space="preserve"> RIEDEL</w:t>
      </w:r>
      <w:r w:rsidR="0024694B" w:rsidRPr="00D75A1E">
        <w:rPr>
          <w:lang w:val="es-ES_tradnl"/>
        </w:rPr>
        <w:t xml:space="preserve"> </w:t>
      </w:r>
      <w:r w:rsidR="00E2767A" w:rsidRPr="00D75A1E">
        <w:rPr>
          <w:lang w:val="es-ES_tradnl"/>
        </w:rPr>
        <w:t>pregunta, en relación con</w:t>
      </w:r>
      <w:r w:rsidR="00F62E4F">
        <w:rPr>
          <w:lang w:val="es-ES_tradnl"/>
        </w:rPr>
        <w:t xml:space="preserve"> la respuesta </w:t>
      </w:r>
      <w:r w:rsidR="00E2767A" w:rsidRPr="00D75A1E">
        <w:rPr>
          <w:lang w:val="es-ES_tradnl"/>
        </w:rPr>
        <w:t>por escrito del Gobierno sueco a la pregunta núm.</w:t>
      </w:r>
      <w:r w:rsidR="00E425A7">
        <w:rPr>
          <w:lang w:val="es-ES_tradnl"/>
        </w:rPr>
        <w:t> </w:t>
      </w:r>
      <w:r w:rsidR="00E2767A" w:rsidRPr="00D75A1E">
        <w:rPr>
          <w:lang w:val="es-ES_tradnl"/>
        </w:rPr>
        <w:t>1 de la lista de cuestiones</w:t>
      </w:r>
      <w:r w:rsidR="0024694B" w:rsidRPr="00D75A1E">
        <w:rPr>
          <w:lang w:val="es-ES_tradnl"/>
        </w:rPr>
        <w:t>,</w:t>
      </w:r>
      <w:r w:rsidR="00E2767A" w:rsidRPr="00D75A1E">
        <w:rPr>
          <w:lang w:val="es-ES_tradnl"/>
        </w:rPr>
        <w:t xml:space="preserve"> qué</w:t>
      </w:r>
      <w:r w:rsidR="00F62E4F">
        <w:rPr>
          <w:lang w:val="es-ES_tradnl"/>
        </w:rPr>
        <w:t xml:space="preserve"> ha hecho </w:t>
      </w:r>
      <w:r w:rsidR="00E2767A" w:rsidRPr="00D75A1E">
        <w:rPr>
          <w:lang w:val="es-ES_tradnl"/>
        </w:rPr>
        <w:t xml:space="preserve">el Estado parte en </w:t>
      </w:r>
      <w:r w:rsidR="00F62E4F">
        <w:rPr>
          <w:lang w:val="es-ES_tradnl"/>
        </w:rPr>
        <w:t xml:space="preserve">cuanto a </w:t>
      </w:r>
      <w:r w:rsidR="00E2767A" w:rsidRPr="00D75A1E">
        <w:rPr>
          <w:lang w:val="es-ES_tradnl"/>
        </w:rPr>
        <w:t xml:space="preserve">las medidas que debe adoptar, incluida la adaptación de su legislación, para realizar plenamente los derechos enunciados en el Pacto, </w:t>
      </w:r>
      <w:r w:rsidR="00E425A7">
        <w:rPr>
          <w:lang w:val="es-ES_tradnl"/>
        </w:rPr>
        <w:t>teniendo en</w:t>
      </w:r>
      <w:r w:rsidR="00E2767A" w:rsidRPr="00D75A1E">
        <w:rPr>
          <w:lang w:val="es-ES_tradnl"/>
        </w:rPr>
        <w:t xml:space="preserve"> cuenta que los distintos planes de acción nacionales mencionados en los documentos forman parte de</w:t>
      </w:r>
      <w:r w:rsidR="00F62E4F">
        <w:rPr>
          <w:lang w:val="es-ES_tradnl"/>
        </w:rPr>
        <w:t xml:space="preserve"> esa </w:t>
      </w:r>
      <w:r w:rsidR="00B2186F">
        <w:rPr>
          <w:lang w:val="es-ES_tradnl"/>
        </w:rPr>
        <w:t>estrategia</w:t>
      </w:r>
      <w:r w:rsidR="0024694B" w:rsidRPr="00D75A1E">
        <w:rPr>
          <w:lang w:val="es-ES_tradnl"/>
        </w:rPr>
        <w:t>.</w:t>
      </w:r>
      <w:r w:rsidR="00F62E4F">
        <w:rPr>
          <w:lang w:val="es-ES_tradnl"/>
        </w:rPr>
        <w:t xml:space="preserve"> Desea conocer además </w:t>
      </w:r>
      <w:r w:rsidR="00481FC5" w:rsidRPr="00D75A1E">
        <w:rPr>
          <w:lang w:val="es-ES_tradnl"/>
        </w:rPr>
        <w:t xml:space="preserve">los resultados del Plan de </w:t>
      </w:r>
      <w:r w:rsidR="00F62E4F" w:rsidRPr="00D75A1E">
        <w:rPr>
          <w:lang w:val="es-ES_tradnl"/>
        </w:rPr>
        <w:t xml:space="preserve">acción nacional </w:t>
      </w:r>
      <w:r w:rsidR="00481FC5" w:rsidRPr="00D75A1E">
        <w:rPr>
          <w:lang w:val="es-ES_tradnl"/>
        </w:rPr>
        <w:t xml:space="preserve">en pro de los derechos humanos </w:t>
      </w:r>
      <w:r w:rsidR="0024694B" w:rsidRPr="00D75A1E">
        <w:rPr>
          <w:lang w:val="es-ES_tradnl"/>
        </w:rPr>
        <w:t xml:space="preserve">2006-2009 </w:t>
      </w:r>
      <w:r w:rsidR="00481FC5" w:rsidRPr="00D75A1E">
        <w:rPr>
          <w:lang w:val="es-ES_tradnl"/>
        </w:rPr>
        <w:t>en materia de derechos económicos, sociales y culturales</w:t>
      </w:r>
      <w:r w:rsidR="0024694B" w:rsidRPr="00D75A1E">
        <w:rPr>
          <w:lang w:val="es-ES_tradnl"/>
        </w:rPr>
        <w:t xml:space="preserve">. </w:t>
      </w:r>
      <w:r w:rsidR="00D73C18" w:rsidRPr="00D75A1E">
        <w:rPr>
          <w:lang w:val="es-ES_tradnl"/>
        </w:rPr>
        <w:t>El Sr.</w:t>
      </w:r>
      <w:r w:rsidR="0024694B" w:rsidRPr="00D75A1E">
        <w:rPr>
          <w:lang w:val="es-ES_tradnl"/>
        </w:rPr>
        <w:t xml:space="preserve"> Riedel </w:t>
      </w:r>
      <w:r w:rsidR="00481FC5" w:rsidRPr="00D75A1E">
        <w:rPr>
          <w:lang w:val="es-ES_tradnl"/>
        </w:rPr>
        <w:t>desea saber cuál será la posición de Suecia durante la</w:t>
      </w:r>
      <w:r w:rsidR="00F62E4F">
        <w:rPr>
          <w:lang w:val="es-ES_tradnl"/>
        </w:rPr>
        <w:t xml:space="preserve"> aprobación</w:t>
      </w:r>
      <w:r w:rsidR="000E4452">
        <w:rPr>
          <w:lang w:val="es-ES_tradnl"/>
        </w:rPr>
        <w:t>,</w:t>
      </w:r>
      <w:r w:rsidR="00481FC5" w:rsidRPr="00D75A1E">
        <w:rPr>
          <w:lang w:val="es-ES_tradnl"/>
        </w:rPr>
        <w:t xml:space="preserve"> muy próxima</w:t>
      </w:r>
      <w:r w:rsidR="000E4452">
        <w:rPr>
          <w:lang w:val="es-ES_tradnl"/>
        </w:rPr>
        <w:t>,</w:t>
      </w:r>
      <w:r w:rsidR="00481FC5" w:rsidRPr="00D75A1E">
        <w:rPr>
          <w:lang w:val="es-ES_tradnl"/>
        </w:rPr>
        <w:t xml:space="preserve"> del</w:t>
      </w:r>
      <w:r w:rsidR="00F62E4F">
        <w:rPr>
          <w:lang w:val="es-ES_tradnl"/>
        </w:rPr>
        <w:t xml:space="preserve"> proyecto</w:t>
      </w:r>
      <w:r w:rsidR="00481FC5" w:rsidRPr="00D75A1E">
        <w:rPr>
          <w:lang w:val="es-ES_tradnl"/>
        </w:rPr>
        <w:t xml:space="preserve"> </w:t>
      </w:r>
      <w:r w:rsidR="00E7678B">
        <w:rPr>
          <w:lang w:val="es-ES_tradnl"/>
        </w:rPr>
        <w:t xml:space="preserve">de </w:t>
      </w:r>
      <w:r w:rsidR="00481FC5" w:rsidRPr="00D75A1E">
        <w:rPr>
          <w:lang w:val="es-ES_tradnl"/>
        </w:rPr>
        <w:t>Protocolo Facultativo del Pacto International de Derechos Económicos, Sociales y Culturales por la Asamblea General de las Naciones Unidas</w:t>
      </w:r>
      <w:r w:rsidR="0024694B" w:rsidRPr="00D75A1E">
        <w:rPr>
          <w:lang w:val="es-ES_tradnl"/>
        </w:rPr>
        <w:t>.</w:t>
      </w:r>
    </w:p>
    <w:p w:rsidR="0024694B" w:rsidRPr="00D75A1E" w:rsidRDefault="003D4BD9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15.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24694B" w:rsidRPr="00D75A1E">
        <w:rPr>
          <w:b/>
          <w:lang w:val="es-ES_tradnl"/>
        </w:rPr>
        <w:t xml:space="preserve"> PILLAY</w:t>
      </w:r>
      <w:r w:rsidR="0024694B" w:rsidRPr="00D75A1E">
        <w:rPr>
          <w:lang w:val="es-ES_tradnl"/>
        </w:rPr>
        <w:t xml:space="preserve"> </w:t>
      </w:r>
      <w:r w:rsidR="00481FC5" w:rsidRPr="00D75A1E">
        <w:rPr>
          <w:lang w:val="es-ES_tradnl"/>
        </w:rPr>
        <w:t>pregunta si los derechos</w:t>
      </w:r>
      <w:r w:rsidR="00F62E4F">
        <w:rPr>
          <w:lang w:val="es-ES_tradnl"/>
        </w:rPr>
        <w:t xml:space="preserve"> consagrados </w:t>
      </w:r>
      <w:r w:rsidR="00481FC5" w:rsidRPr="00D75A1E">
        <w:rPr>
          <w:lang w:val="es-ES_tradnl"/>
        </w:rPr>
        <w:t xml:space="preserve">en el Pacto </w:t>
      </w:r>
      <w:r w:rsidR="00F62E4F">
        <w:rPr>
          <w:lang w:val="es-ES_tradnl"/>
        </w:rPr>
        <w:t xml:space="preserve">se </w:t>
      </w:r>
      <w:r w:rsidR="00481FC5" w:rsidRPr="00D75A1E">
        <w:rPr>
          <w:lang w:val="es-ES_tradnl"/>
        </w:rPr>
        <w:t>puede</w:t>
      </w:r>
      <w:r w:rsidR="004B0EB4">
        <w:rPr>
          <w:lang w:val="es-ES_tradnl"/>
        </w:rPr>
        <w:t>n</w:t>
      </w:r>
      <w:r w:rsidR="00F62E4F">
        <w:rPr>
          <w:lang w:val="es-ES_tradnl"/>
        </w:rPr>
        <w:t xml:space="preserve"> invocar </w:t>
      </w:r>
      <w:r w:rsidR="00481FC5" w:rsidRPr="00D75A1E">
        <w:rPr>
          <w:lang w:val="es-ES_tradnl"/>
        </w:rPr>
        <w:t>ante los tribunales suecos y los órganos judiciales, por ejemplo el nuevo</w:t>
      </w:r>
      <w:r w:rsidR="00F62E4F">
        <w:rPr>
          <w:lang w:val="es-ES_tradnl"/>
        </w:rPr>
        <w:t xml:space="preserve"> Ombudsman</w:t>
      </w:r>
      <w:r w:rsidR="0024694B" w:rsidRPr="00D75A1E">
        <w:rPr>
          <w:lang w:val="es-ES_tradnl"/>
        </w:rPr>
        <w:t xml:space="preserve">. </w:t>
      </w:r>
      <w:r w:rsidR="00481FC5" w:rsidRPr="00D75A1E">
        <w:rPr>
          <w:lang w:val="es-ES_tradnl"/>
        </w:rPr>
        <w:t>La discriminación parece ser un problema recurrente en Suecia</w:t>
      </w:r>
      <w:r w:rsidR="0024694B" w:rsidRPr="00D75A1E">
        <w:rPr>
          <w:lang w:val="es-ES_tradnl"/>
        </w:rPr>
        <w:t>;</w:t>
      </w:r>
      <w:r w:rsidR="00F62E4F">
        <w:rPr>
          <w:lang w:val="es-ES_tradnl"/>
        </w:rPr>
        <w:t xml:space="preserve"> hay informes sobre </w:t>
      </w:r>
      <w:r w:rsidR="00E15740" w:rsidRPr="00D75A1E">
        <w:rPr>
          <w:lang w:val="es-ES_tradnl"/>
        </w:rPr>
        <w:t>casos de personas de origen extranjero que han sido víctimas de prejuicios raciales, por ejemplo por parte de los</w:t>
      </w:r>
      <w:r w:rsidR="00F62E4F">
        <w:rPr>
          <w:lang w:val="es-ES_tradnl"/>
        </w:rPr>
        <w:t xml:space="preserve"> encargados </w:t>
      </w:r>
      <w:r w:rsidR="00E15740" w:rsidRPr="00D75A1E">
        <w:rPr>
          <w:lang w:val="es-ES_tradnl"/>
        </w:rPr>
        <w:t>de la aplicación de la ley</w:t>
      </w:r>
      <w:r w:rsidR="0024694B" w:rsidRPr="00D75A1E">
        <w:rPr>
          <w:lang w:val="es-ES_tradnl"/>
        </w:rPr>
        <w:t xml:space="preserve">. </w:t>
      </w:r>
      <w:r w:rsidR="00896FEF">
        <w:rPr>
          <w:lang w:val="es-ES_tradnl"/>
        </w:rPr>
        <w:t>¿</w:t>
      </w:r>
      <w:r w:rsidR="00F62E4F">
        <w:rPr>
          <w:lang w:val="es-ES_tradnl"/>
        </w:rPr>
        <w:t xml:space="preserve">Reciben esas personas </w:t>
      </w:r>
      <w:r w:rsidR="00896FEF">
        <w:rPr>
          <w:lang w:val="es-ES_tradnl"/>
        </w:rPr>
        <w:t>protección y orientación y se contrata personal para ayudarlas</w:t>
      </w:r>
      <w:r w:rsidR="0024694B" w:rsidRPr="00D75A1E">
        <w:rPr>
          <w:lang w:val="es-ES_tradnl"/>
        </w:rPr>
        <w:t>?</w:t>
      </w:r>
      <w:r w:rsidR="00F62E4F">
        <w:rPr>
          <w:lang w:val="es-ES_tradnl"/>
        </w:rPr>
        <w:t xml:space="preserve"> Por otra parte, e</w:t>
      </w:r>
      <w:r w:rsidR="00D73C18" w:rsidRPr="00D75A1E">
        <w:rPr>
          <w:lang w:val="es-ES_tradnl"/>
        </w:rPr>
        <w:t>l Sr.</w:t>
      </w:r>
      <w:r w:rsidR="0024694B" w:rsidRPr="00D75A1E">
        <w:rPr>
          <w:lang w:val="es-ES_tradnl"/>
        </w:rPr>
        <w:t xml:space="preserve"> Pillay </w:t>
      </w:r>
      <w:r w:rsidR="004B0EB4">
        <w:rPr>
          <w:lang w:val="es-ES_tradnl"/>
        </w:rPr>
        <w:t>lamenta que</w:t>
      </w:r>
      <w:r w:rsidR="00E15740" w:rsidRPr="00D75A1E">
        <w:rPr>
          <w:lang w:val="es-ES_tradnl"/>
        </w:rPr>
        <w:t xml:space="preserve"> los romaníes sigan siendo víctimas de discriminación en</w:t>
      </w:r>
      <w:r w:rsidR="00F62E4F">
        <w:rPr>
          <w:lang w:val="es-ES_tradnl"/>
        </w:rPr>
        <w:t xml:space="preserve"> el </w:t>
      </w:r>
      <w:r w:rsidR="00E15740" w:rsidRPr="00D75A1E">
        <w:rPr>
          <w:lang w:val="es-ES_tradnl"/>
        </w:rPr>
        <w:t xml:space="preserve">acceso a la vivienda, la educación y </w:t>
      </w:r>
      <w:r w:rsidR="004B0EB4">
        <w:rPr>
          <w:lang w:val="es-ES_tradnl"/>
        </w:rPr>
        <w:t xml:space="preserve">el </w:t>
      </w:r>
      <w:r w:rsidR="00E15740" w:rsidRPr="00D75A1E">
        <w:rPr>
          <w:lang w:val="es-ES_tradnl"/>
        </w:rPr>
        <w:t>empleo</w:t>
      </w:r>
      <w:r w:rsidR="0024694B" w:rsidRPr="00D75A1E">
        <w:rPr>
          <w:lang w:val="es-ES_tradnl"/>
        </w:rPr>
        <w:t xml:space="preserve">. </w:t>
      </w:r>
      <w:r w:rsidR="00F86911" w:rsidRPr="00D75A1E">
        <w:rPr>
          <w:lang w:val="es-ES_tradnl"/>
        </w:rPr>
        <w:t>Celebra que el Estado parte haya</w:t>
      </w:r>
      <w:r w:rsidR="00F62E4F">
        <w:rPr>
          <w:lang w:val="es-ES_tradnl"/>
        </w:rPr>
        <w:t xml:space="preserve"> aplicado </w:t>
      </w:r>
      <w:r w:rsidR="00F86911" w:rsidRPr="00D75A1E">
        <w:rPr>
          <w:lang w:val="es-ES_tradnl"/>
        </w:rPr>
        <w:t>las recomendaciones que le había formulado el Comité, a saber</w:t>
      </w:r>
      <w:r w:rsidR="00F62E4F">
        <w:rPr>
          <w:lang w:val="es-ES_tradnl"/>
        </w:rPr>
        <w:t>,</w:t>
      </w:r>
      <w:r w:rsidR="00F86911" w:rsidRPr="00D75A1E">
        <w:rPr>
          <w:lang w:val="es-ES_tradnl"/>
        </w:rPr>
        <w:t xml:space="preserve"> la creación de un organismo nacional de derechos humanos</w:t>
      </w:r>
      <w:r w:rsidR="0024694B" w:rsidRPr="00D75A1E">
        <w:rPr>
          <w:lang w:val="es-ES_tradnl"/>
        </w:rPr>
        <w:t xml:space="preserve">. </w:t>
      </w:r>
      <w:r w:rsidR="00F86911" w:rsidRPr="00D75A1E">
        <w:rPr>
          <w:lang w:val="es-ES_tradnl"/>
        </w:rPr>
        <w:t xml:space="preserve">Pregunta si el nuevo </w:t>
      </w:r>
      <w:r w:rsidR="00F62E4F">
        <w:rPr>
          <w:lang w:val="es-ES_tradnl"/>
        </w:rPr>
        <w:t xml:space="preserve">Ombudsman </w:t>
      </w:r>
      <w:r w:rsidR="00F86911" w:rsidRPr="00D75A1E">
        <w:rPr>
          <w:lang w:val="es-ES_tradnl"/>
        </w:rPr>
        <w:t>está facultado para</w:t>
      </w:r>
      <w:r w:rsidR="00F62E4F">
        <w:rPr>
          <w:lang w:val="es-ES_tradnl"/>
        </w:rPr>
        <w:t xml:space="preserve"> ocuparse de los </w:t>
      </w:r>
      <w:r w:rsidR="00F86911" w:rsidRPr="00D75A1E">
        <w:rPr>
          <w:lang w:val="es-ES_tradnl"/>
        </w:rPr>
        <w:t xml:space="preserve">casos de violación de los derechos económicos, sociales y culturales por agentes no estatales y de </w:t>
      </w:r>
      <w:r w:rsidR="00E425A7">
        <w:rPr>
          <w:lang w:val="es-ES_tradnl"/>
        </w:rPr>
        <w:t>conceder</w:t>
      </w:r>
      <w:r w:rsidR="00F86911" w:rsidRPr="00D75A1E">
        <w:rPr>
          <w:lang w:val="es-ES_tradnl"/>
        </w:rPr>
        <w:t xml:space="preserve"> indemnizaciones</w:t>
      </w:r>
      <w:r w:rsidR="0024694B" w:rsidRPr="00D75A1E">
        <w:rPr>
          <w:lang w:val="es-ES_tradnl"/>
        </w:rPr>
        <w:t>.</w:t>
      </w:r>
    </w:p>
    <w:p w:rsidR="0024694B" w:rsidRPr="00D75A1E" w:rsidRDefault="00641E70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16.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</w:t>
      </w:r>
      <w:r w:rsidR="0024694B" w:rsidRPr="00D75A1E">
        <w:rPr>
          <w:b/>
          <w:lang w:val="es-ES_tradnl"/>
        </w:rPr>
        <w:t>BRAS GOMES</w:t>
      </w:r>
      <w:r w:rsidR="00F62E4F">
        <w:rPr>
          <w:lang w:val="es-ES_tradnl"/>
        </w:rPr>
        <w:t xml:space="preserve"> pregunta </w:t>
      </w:r>
      <w:r w:rsidR="00F86911" w:rsidRPr="00D75A1E">
        <w:rPr>
          <w:lang w:val="es-ES_tradnl"/>
        </w:rPr>
        <w:t xml:space="preserve">si el nuevo </w:t>
      </w:r>
      <w:r w:rsidR="00F62E4F">
        <w:rPr>
          <w:lang w:val="es-ES_tradnl"/>
        </w:rPr>
        <w:t xml:space="preserve">Ombudsman contará con </w:t>
      </w:r>
      <w:r w:rsidR="00F86911" w:rsidRPr="00D75A1E">
        <w:rPr>
          <w:lang w:val="es-ES_tradnl"/>
        </w:rPr>
        <w:t>los mismos recursos, sobre todo humanos, que</w:t>
      </w:r>
      <w:r w:rsidR="00F62E4F">
        <w:rPr>
          <w:lang w:val="es-ES_tradnl"/>
        </w:rPr>
        <w:t xml:space="preserve"> tenía</w:t>
      </w:r>
      <w:r w:rsidR="00E7678B">
        <w:rPr>
          <w:lang w:val="es-ES_tradnl"/>
        </w:rPr>
        <w:t>n</w:t>
      </w:r>
      <w:r w:rsidR="00F62E4F">
        <w:rPr>
          <w:lang w:val="es-ES_tradnl"/>
        </w:rPr>
        <w:t xml:space="preserve"> asignados los </w:t>
      </w:r>
      <w:r w:rsidR="00F86911" w:rsidRPr="00D75A1E">
        <w:rPr>
          <w:lang w:val="es-ES_tradnl"/>
        </w:rPr>
        <w:t>cuatro «ombudsmen» ante</w:t>
      </w:r>
      <w:r w:rsidR="004B0EB4">
        <w:rPr>
          <w:lang w:val="es-ES_tradnl"/>
        </w:rPr>
        <w:t>s</w:t>
      </w:r>
      <w:r w:rsidR="00F86911" w:rsidRPr="00D75A1E">
        <w:rPr>
          <w:lang w:val="es-ES_tradnl"/>
        </w:rPr>
        <w:t xml:space="preserve"> de la fusión de sus servicios</w:t>
      </w:r>
      <w:r w:rsidR="0024694B" w:rsidRPr="00D75A1E">
        <w:rPr>
          <w:lang w:val="es-ES_tradnl"/>
        </w:rPr>
        <w:t xml:space="preserve">. </w:t>
      </w:r>
      <w:r w:rsidR="00F86911" w:rsidRPr="00D75A1E">
        <w:rPr>
          <w:lang w:val="es-ES_tradnl"/>
        </w:rPr>
        <w:t xml:space="preserve">Por otra parte, </w:t>
      </w:r>
      <w:r w:rsidR="005C0A8B" w:rsidRPr="00D75A1E">
        <w:rPr>
          <w:lang w:val="es-ES_tradnl"/>
        </w:rPr>
        <w:t>es</w:t>
      </w:r>
      <w:r w:rsidR="00F62E4F">
        <w:rPr>
          <w:lang w:val="es-ES_tradnl"/>
        </w:rPr>
        <w:t xml:space="preserve"> bien conocido </w:t>
      </w:r>
      <w:r w:rsidR="005C0A8B" w:rsidRPr="00D75A1E">
        <w:rPr>
          <w:lang w:val="es-ES_tradnl"/>
        </w:rPr>
        <w:t>que Suecia es muy activa en materia de cooperación internacional</w:t>
      </w:r>
      <w:r w:rsidR="0024694B" w:rsidRPr="00D75A1E">
        <w:rPr>
          <w:lang w:val="es-ES_tradnl"/>
        </w:rPr>
        <w:t xml:space="preserve">; </w:t>
      </w:r>
      <w:r w:rsidR="005C0A8B" w:rsidRPr="00D75A1E">
        <w:rPr>
          <w:lang w:val="es-ES_tradnl"/>
        </w:rPr>
        <w:t xml:space="preserve">sin embargo, la Organización de Cooperación y Desarrollo Económicos </w:t>
      </w:r>
      <w:r w:rsidR="0024694B" w:rsidRPr="00D75A1E">
        <w:rPr>
          <w:lang w:val="es-ES_tradnl"/>
        </w:rPr>
        <w:t xml:space="preserve">(OCDE) </w:t>
      </w:r>
      <w:r w:rsidR="005C0A8B" w:rsidRPr="00D75A1E">
        <w:rPr>
          <w:lang w:val="es-ES_tradnl"/>
        </w:rPr>
        <w:t>indica que</w:t>
      </w:r>
      <w:r w:rsidR="00F62E4F">
        <w:rPr>
          <w:lang w:val="es-ES_tradnl"/>
        </w:rPr>
        <w:t xml:space="preserve"> esa </w:t>
      </w:r>
      <w:r w:rsidR="005C0A8B" w:rsidRPr="00D75A1E">
        <w:rPr>
          <w:lang w:val="es-ES_tradnl"/>
        </w:rPr>
        <w:t>cooperación debería ser más amplia y flexible</w:t>
      </w:r>
      <w:r w:rsidR="009A24DF" w:rsidRPr="00D75A1E">
        <w:rPr>
          <w:lang w:val="es-ES_tradnl"/>
        </w:rPr>
        <w:t>.</w:t>
      </w:r>
      <w:r w:rsidR="005C0A8B" w:rsidRPr="00D75A1E">
        <w:rPr>
          <w:lang w:val="es-ES_tradnl"/>
        </w:rPr>
        <w:t xml:space="preserve"> La Sra.</w:t>
      </w:r>
      <w:r w:rsidR="009A24DF" w:rsidRPr="00D75A1E">
        <w:rPr>
          <w:lang w:val="es-ES_tradnl"/>
        </w:rPr>
        <w:t> </w:t>
      </w:r>
      <w:r w:rsidR="0024694B" w:rsidRPr="00D75A1E">
        <w:rPr>
          <w:lang w:val="es-ES_tradnl"/>
        </w:rPr>
        <w:t>Bras Gomes</w:t>
      </w:r>
      <w:r w:rsidR="00F62E4F">
        <w:rPr>
          <w:lang w:val="es-ES_tradnl"/>
        </w:rPr>
        <w:t xml:space="preserve"> desea </w:t>
      </w:r>
      <w:r w:rsidR="00C62E61" w:rsidRPr="00D75A1E">
        <w:rPr>
          <w:lang w:val="es-ES_tradnl"/>
        </w:rPr>
        <w:t>saber si Suecia está de acuerdo</w:t>
      </w:r>
      <w:r w:rsidR="00F62E4F" w:rsidRPr="00D75A1E">
        <w:rPr>
          <w:lang w:val="es-ES_tradnl"/>
        </w:rPr>
        <w:t>,</w:t>
      </w:r>
      <w:r w:rsidR="00C62E61" w:rsidRPr="00D75A1E">
        <w:rPr>
          <w:lang w:val="es-ES_tradnl"/>
        </w:rPr>
        <w:t xml:space="preserve"> y en caso afirmativo qué</w:t>
      </w:r>
      <w:r w:rsidR="007545E4">
        <w:rPr>
          <w:lang w:val="es-ES_tradnl"/>
        </w:rPr>
        <w:t xml:space="preserve"> proyecta </w:t>
      </w:r>
      <w:r w:rsidR="00C62E61" w:rsidRPr="00D75A1E">
        <w:rPr>
          <w:lang w:val="es-ES_tradnl"/>
        </w:rPr>
        <w:t>hacer a</w:t>
      </w:r>
      <w:r w:rsidR="007545E4">
        <w:rPr>
          <w:lang w:val="es-ES_tradnl"/>
        </w:rPr>
        <w:t xml:space="preserve"> ese respecto</w:t>
      </w:r>
      <w:r w:rsidR="0024694B" w:rsidRPr="00D75A1E">
        <w:rPr>
          <w:lang w:val="es-ES_tradnl"/>
        </w:rPr>
        <w:t xml:space="preserve">, </w:t>
      </w:r>
      <w:r w:rsidR="00C62E61" w:rsidRPr="00D75A1E">
        <w:rPr>
          <w:lang w:val="es-ES_tradnl"/>
        </w:rPr>
        <w:t>y si se podría llegar, por ejemplo,</w:t>
      </w:r>
      <w:r w:rsidR="007545E4">
        <w:rPr>
          <w:lang w:val="es-ES_tradnl"/>
        </w:rPr>
        <w:t xml:space="preserve"> a </w:t>
      </w:r>
      <w:r w:rsidR="00C62E61" w:rsidRPr="00D75A1E">
        <w:rPr>
          <w:lang w:val="es-ES_tradnl"/>
        </w:rPr>
        <w:t>supervisar las actividades de las empresas privadas</w:t>
      </w:r>
      <w:r w:rsidR="0024694B" w:rsidRPr="00D75A1E">
        <w:rPr>
          <w:lang w:val="es-ES_tradnl"/>
        </w:rPr>
        <w:t>.</w:t>
      </w:r>
    </w:p>
    <w:p w:rsidR="0024694B" w:rsidRPr="00D75A1E" w:rsidRDefault="00641E70" w:rsidP="0024694B">
      <w:pPr>
        <w:spacing w:after="240"/>
        <w:rPr>
          <w:lang w:val="es-ES_tradnl"/>
        </w:rPr>
      </w:pPr>
      <w:r w:rsidRPr="00D75A1E">
        <w:rPr>
          <w:lang w:val="es-ES_tradnl"/>
        </w:rPr>
        <w:t>17.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24694B" w:rsidRPr="00D75A1E">
        <w:rPr>
          <w:b/>
          <w:lang w:val="es-ES_tradnl"/>
        </w:rPr>
        <w:t xml:space="preserve"> KERDOUN</w:t>
      </w:r>
      <w:r w:rsidR="00E7678B">
        <w:rPr>
          <w:lang w:val="es-ES_tradnl"/>
        </w:rPr>
        <w:t xml:space="preserve"> celebra </w:t>
      </w:r>
      <w:r w:rsidR="000446B6" w:rsidRPr="00D75A1E">
        <w:rPr>
          <w:lang w:val="es-ES_tradnl"/>
        </w:rPr>
        <w:t>que Suecia</w:t>
      </w:r>
      <w:r w:rsidR="00E7678B">
        <w:rPr>
          <w:lang w:val="es-ES_tradnl"/>
        </w:rPr>
        <w:t xml:space="preserve"> haya puesto en marcha </w:t>
      </w:r>
      <w:r w:rsidR="000446B6" w:rsidRPr="00D75A1E">
        <w:rPr>
          <w:lang w:val="es-ES_tradnl"/>
        </w:rPr>
        <w:t xml:space="preserve">una nueva </w:t>
      </w:r>
      <w:r w:rsidR="000E1B34" w:rsidRPr="00D75A1E">
        <w:rPr>
          <w:lang w:val="es-ES_tradnl"/>
        </w:rPr>
        <w:t>política de desarrollo mundial</w:t>
      </w:r>
      <w:r w:rsidR="000446B6" w:rsidRPr="00D75A1E">
        <w:rPr>
          <w:lang w:val="es-ES_tradnl"/>
        </w:rPr>
        <w:t xml:space="preserve"> basándose en una política de cooperación internacional</w:t>
      </w:r>
      <w:r w:rsidR="0024694B" w:rsidRPr="00D75A1E">
        <w:rPr>
          <w:lang w:val="es-ES_tradnl"/>
        </w:rPr>
        <w:t xml:space="preserve">. </w:t>
      </w:r>
      <w:r w:rsidR="000446B6" w:rsidRPr="00D75A1E">
        <w:rPr>
          <w:lang w:val="es-ES_tradnl"/>
        </w:rPr>
        <w:t>Desea</w:t>
      </w:r>
      <w:r w:rsidR="00E7678B">
        <w:rPr>
          <w:lang w:val="es-ES_tradnl"/>
        </w:rPr>
        <w:t xml:space="preserve"> conocer </w:t>
      </w:r>
      <w:r w:rsidR="000446B6" w:rsidRPr="00D75A1E">
        <w:rPr>
          <w:lang w:val="es-ES_tradnl"/>
        </w:rPr>
        <w:t>eje</w:t>
      </w:r>
      <w:r w:rsidR="004B0EB4">
        <w:rPr>
          <w:lang w:val="es-ES_tradnl"/>
        </w:rPr>
        <w:t>mplos de países que se beneficia</w:t>
      </w:r>
      <w:r w:rsidR="000446B6" w:rsidRPr="00D75A1E">
        <w:rPr>
          <w:lang w:val="es-ES_tradnl"/>
        </w:rPr>
        <w:t xml:space="preserve">n </w:t>
      </w:r>
      <w:r w:rsidR="00B10BEC">
        <w:rPr>
          <w:lang w:val="es-ES_tradnl"/>
        </w:rPr>
        <w:t xml:space="preserve">de ella </w:t>
      </w:r>
      <w:r w:rsidR="000446B6" w:rsidRPr="00D75A1E">
        <w:rPr>
          <w:lang w:val="es-ES_tradnl"/>
        </w:rPr>
        <w:t>y</w:t>
      </w:r>
      <w:r w:rsidR="00E7678B">
        <w:rPr>
          <w:lang w:val="es-ES_tradnl"/>
        </w:rPr>
        <w:t xml:space="preserve"> que </w:t>
      </w:r>
      <w:r w:rsidR="00640CB7">
        <w:rPr>
          <w:lang w:val="es-ES_tradnl"/>
        </w:rPr>
        <w:t>se den</w:t>
      </w:r>
      <w:r w:rsidR="00E7678B">
        <w:rPr>
          <w:lang w:val="es-ES_tradnl"/>
        </w:rPr>
        <w:t xml:space="preserve"> </w:t>
      </w:r>
      <w:r w:rsidR="000446B6" w:rsidRPr="00D75A1E">
        <w:rPr>
          <w:lang w:val="es-ES_tradnl"/>
        </w:rPr>
        <w:t xml:space="preserve">cifras </w:t>
      </w:r>
      <w:r w:rsidR="00E7678B">
        <w:rPr>
          <w:lang w:val="es-ES_tradnl"/>
        </w:rPr>
        <w:t xml:space="preserve">indicativas de lo </w:t>
      </w:r>
      <w:r w:rsidR="000446B6" w:rsidRPr="00D75A1E">
        <w:rPr>
          <w:lang w:val="es-ES_tradnl"/>
        </w:rPr>
        <w:t>que</w:t>
      </w:r>
      <w:r w:rsidR="00E7678B">
        <w:rPr>
          <w:lang w:val="es-ES_tradnl"/>
        </w:rPr>
        <w:t xml:space="preserve"> representa </w:t>
      </w:r>
      <w:r w:rsidR="000446B6" w:rsidRPr="00D75A1E">
        <w:rPr>
          <w:lang w:val="es-ES_tradnl"/>
        </w:rPr>
        <w:t>la ayuda</w:t>
      </w:r>
      <w:r w:rsidR="00E7678B">
        <w:rPr>
          <w:lang w:val="es-ES_tradnl"/>
        </w:rPr>
        <w:t xml:space="preserve"> para el </w:t>
      </w:r>
      <w:r w:rsidR="000446B6" w:rsidRPr="00D75A1E">
        <w:rPr>
          <w:lang w:val="es-ES_tradnl"/>
        </w:rPr>
        <w:t>desarrollo financiada por Suecia</w:t>
      </w:r>
      <w:r w:rsidR="0024694B" w:rsidRPr="00D75A1E">
        <w:rPr>
          <w:lang w:val="es-ES_tradnl"/>
        </w:rPr>
        <w:t xml:space="preserve">. </w:t>
      </w:r>
      <w:r w:rsidR="000446B6" w:rsidRPr="00D75A1E">
        <w:rPr>
          <w:lang w:val="es-ES_tradnl"/>
        </w:rPr>
        <w:t xml:space="preserve">Además, subraya que en su discurso introductorio la delegación sueca </w:t>
      </w:r>
      <w:r w:rsidR="00EE3011" w:rsidRPr="00D75A1E">
        <w:rPr>
          <w:lang w:val="es-ES_tradnl"/>
        </w:rPr>
        <w:t>mencionó</w:t>
      </w:r>
      <w:r w:rsidR="000446B6" w:rsidRPr="00D75A1E">
        <w:rPr>
          <w:lang w:val="es-ES_tradnl"/>
        </w:rPr>
        <w:t xml:space="preserve"> que su país</w:t>
      </w:r>
      <w:r w:rsidR="009B4DB4">
        <w:rPr>
          <w:lang w:val="es-ES_tradnl"/>
        </w:rPr>
        <w:t xml:space="preserve"> ha</w:t>
      </w:r>
      <w:r w:rsidR="000301DB">
        <w:rPr>
          <w:lang w:val="es-ES_tradnl"/>
        </w:rPr>
        <w:t>bía</w:t>
      </w:r>
      <w:r w:rsidR="009B4DB4">
        <w:rPr>
          <w:lang w:val="es-ES_tradnl"/>
        </w:rPr>
        <w:t xml:space="preserve"> pasado </w:t>
      </w:r>
      <w:r w:rsidR="00EE3011" w:rsidRPr="00D75A1E">
        <w:rPr>
          <w:lang w:val="es-ES_tradnl"/>
        </w:rPr>
        <w:t>de una sociedad homogénea a una multiétnica</w:t>
      </w:r>
      <w:r w:rsidR="0024694B" w:rsidRPr="00D75A1E">
        <w:rPr>
          <w:lang w:val="es-ES_tradnl"/>
        </w:rPr>
        <w:t xml:space="preserve">. </w:t>
      </w:r>
      <w:r w:rsidR="00EE3011" w:rsidRPr="00D75A1E">
        <w:rPr>
          <w:lang w:val="es-ES_tradnl"/>
        </w:rPr>
        <w:t>Se pregunta</w:t>
      </w:r>
      <w:r w:rsidR="009B4DB4">
        <w:rPr>
          <w:lang w:val="es-ES_tradnl"/>
        </w:rPr>
        <w:t xml:space="preserve"> qué </w:t>
      </w:r>
      <w:r w:rsidR="00EE3011" w:rsidRPr="00D75A1E">
        <w:rPr>
          <w:lang w:val="es-ES_tradnl"/>
        </w:rPr>
        <w:t>problemas</w:t>
      </w:r>
      <w:r w:rsidR="009B4DB4">
        <w:rPr>
          <w:lang w:val="es-ES_tradnl"/>
        </w:rPr>
        <w:t xml:space="preserve"> plantean esa </w:t>
      </w:r>
      <w:r w:rsidR="00EE3011" w:rsidRPr="00D75A1E">
        <w:rPr>
          <w:lang w:val="es-ES_tradnl"/>
        </w:rPr>
        <w:t>evolución y la recepción de migrantes y</w:t>
      </w:r>
      <w:r w:rsidR="009B4DB4">
        <w:rPr>
          <w:lang w:val="es-ES_tradnl"/>
        </w:rPr>
        <w:t xml:space="preserve"> qué </w:t>
      </w:r>
      <w:r w:rsidR="00EE3011" w:rsidRPr="00D75A1E">
        <w:rPr>
          <w:lang w:val="es-ES_tradnl"/>
        </w:rPr>
        <w:t>motivos</w:t>
      </w:r>
      <w:r w:rsidR="009B4DB4">
        <w:rPr>
          <w:lang w:val="es-ES_tradnl"/>
        </w:rPr>
        <w:t xml:space="preserve"> impulsan </w:t>
      </w:r>
      <w:r w:rsidR="00EE3011" w:rsidRPr="00D75A1E">
        <w:rPr>
          <w:lang w:val="es-ES_tradnl"/>
        </w:rPr>
        <w:t>a los iraquíes a emigrar a Suecia</w:t>
      </w:r>
      <w:r w:rsidR="0024694B" w:rsidRPr="00D75A1E">
        <w:rPr>
          <w:lang w:val="es-ES_tradnl"/>
        </w:rPr>
        <w:t>.</w:t>
      </w:r>
    </w:p>
    <w:p w:rsidR="00641E70" w:rsidRPr="00D75A1E" w:rsidRDefault="00641E70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18.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WILSON</w:t>
      </w:r>
      <w:r w:rsidRPr="00D75A1E">
        <w:rPr>
          <w:lang w:val="es-ES_tradnl"/>
        </w:rPr>
        <w:t xml:space="preserve"> </w:t>
      </w:r>
      <w:r w:rsidR="001328B5" w:rsidRPr="00D75A1E">
        <w:rPr>
          <w:lang w:val="es-ES_tradnl"/>
        </w:rPr>
        <w:t>acoge con satisfacción la</w:t>
      </w:r>
      <w:r w:rsidR="009B4DB4">
        <w:rPr>
          <w:lang w:val="es-ES_tradnl"/>
        </w:rPr>
        <w:t xml:space="preserve"> aprobación </w:t>
      </w:r>
      <w:r w:rsidR="001328B5" w:rsidRPr="00D75A1E">
        <w:rPr>
          <w:lang w:val="es-ES_tradnl"/>
        </w:rPr>
        <w:t>de un convenio multilateral entre Suecia, Finlandia y Noruega sobre los sami</w:t>
      </w:r>
      <w:r w:rsidR="009B4DB4">
        <w:rPr>
          <w:lang w:val="es-ES_tradnl"/>
        </w:rPr>
        <w:t>,</w:t>
      </w:r>
      <w:r w:rsidR="001328B5" w:rsidRPr="00D75A1E">
        <w:rPr>
          <w:lang w:val="es-ES_tradnl"/>
        </w:rPr>
        <w:t xml:space="preserve"> que abarca las cuestiones</w:t>
      </w:r>
      <w:r w:rsidR="009B4DB4">
        <w:rPr>
          <w:lang w:val="es-ES_tradnl"/>
        </w:rPr>
        <w:t xml:space="preserve"> relativas a </w:t>
      </w:r>
      <w:r w:rsidR="001328B5" w:rsidRPr="00D75A1E">
        <w:rPr>
          <w:lang w:val="es-ES_tradnl"/>
        </w:rPr>
        <w:t>la propiedad.</w:t>
      </w:r>
      <w:r w:rsidR="009B4DB4">
        <w:rPr>
          <w:lang w:val="es-ES_tradnl"/>
        </w:rPr>
        <w:t xml:space="preserve"> Desea </w:t>
      </w:r>
      <w:r w:rsidR="001328B5" w:rsidRPr="00D75A1E">
        <w:rPr>
          <w:lang w:val="es-ES_tradnl"/>
        </w:rPr>
        <w:t xml:space="preserve">saber por qué la transferencia de responsabilidades al Parlamento </w:t>
      </w:r>
      <w:r w:rsidRPr="00D75A1E">
        <w:rPr>
          <w:lang w:val="es-ES_tradnl"/>
        </w:rPr>
        <w:t>sami</w:t>
      </w:r>
      <w:r w:rsidR="009B4DB4">
        <w:rPr>
          <w:lang w:val="es-ES_tradnl"/>
        </w:rPr>
        <w:t xml:space="preserve"> en relación con </w:t>
      </w:r>
      <w:r w:rsidR="001328B5" w:rsidRPr="00D75A1E">
        <w:rPr>
          <w:lang w:val="es-ES_tradnl"/>
        </w:rPr>
        <w:t xml:space="preserve">la cría de renos no </w:t>
      </w:r>
      <w:r w:rsidR="00B10BEC">
        <w:rPr>
          <w:lang w:val="es-ES_tradnl"/>
        </w:rPr>
        <w:t>va acompañada</w:t>
      </w:r>
      <w:r w:rsidR="001328B5" w:rsidRPr="00D75A1E">
        <w:rPr>
          <w:lang w:val="es-ES_tradnl"/>
        </w:rPr>
        <w:t xml:space="preserve"> también </w:t>
      </w:r>
      <w:r w:rsidR="00B10BEC">
        <w:rPr>
          <w:lang w:val="es-ES_tradnl"/>
        </w:rPr>
        <w:t xml:space="preserve">de </w:t>
      </w:r>
      <w:r w:rsidR="001328B5" w:rsidRPr="00D75A1E">
        <w:rPr>
          <w:lang w:val="es-ES_tradnl"/>
        </w:rPr>
        <w:t>otras actividades tradicionales de los sami</w:t>
      </w:r>
      <w:r w:rsidR="00B10BEC">
        <w:rPr>
          <w:lang w:val="es-ES_tradnl"/>
        </w:rPr>
        <w:t>,</w:t>
      </w:r>
      <w:r w:rsidR="001328B5" w:rsidRPr="00D75A1E">
        <w:rPr>
          <w:lang w:val="es-ES_tradnl"/>
        </w:rPr>
        <w:t xml:space="preserve"> como la explotación de los bosques y las minas</w:t>
      </w:r>
      <w:r w:rsidRPr="00D75A1E">
        <w:rPr>
          <w:lang w:val="es-ES_tradnl"/>
        </w:rPr>
        <w:t xml:space="preserve">. </w:t>
      </w:r>
      <w:r w:rsidR="001328B5" w:rsidRPr="00D75A1E">
        <w:rPr>
          <w:lang w:val="es-ES_tradnl"/>
        </w:rPr>
        <w:t>Con respecto a las cuestiones</w:t>
      </w:r>
      <w:r w:rsidR="009B4DB4">
        <w:rPr>
          <w:lang w:val="es-ES_tradnl"/>
        </w:rPr>
        <w:t xml:space="preserve"> relativas a la</w:t>
      </w:r>
      <w:r w:rsidR="001328B5" w:rsidRPr="00D75A1E">
        <w:rPr>
          <w:lang w:val="es-ES_tradnl"/>
        </w:rPr>
        <w:t xml:space="preserve"> propiedad, el proceso</w:t>
      </w:r>
      <w:r w:rsidR="009B4DB4">
        <w:rPr>
          <w:lang w:val="es-ES_tradnl"/>
        </w:rPr>
        <w:t xml:space="preserve"> se habría retrasado</w:t>
      </w:r>
      <w:r w:rsidR="001328B5" w:rsidRPr="00D75A1E">
        <w:rPr>
          <w:lang w:val="es-ES_tradnl"/>
        </w:rPr>
        <w:t xml:space="preserve"> porque el costo de </w:t>
      </w:r>
      <w:r w:rsidR="00B2186F">
        <w:rPr>
          <w:lang w:val="es-ES_tradnl"/>
        </w:rPr>
        <w:t>los trámites</w:t>
      </w:r>
      <w:r w:rsidR="001328B5" w:rsidRPr="00D75A1E">
        <w:rPr>
          <w:lang w:val="es-ES_tradnl"/>
        </w:rPr>
        <w:t xml:space="preserve"> para hacer valer </w:t>
      </w:r>
      <w:r w:rsidR="009B4DB4">
        <w:rPr>
          <w:lang w:val="es-ES_tradnl"/>
        </w:rPr>
        <w:t>los derechos de propiedad sería</w:t>
      </w:r>
      <w:r w:rsidR="001328B5" w:rsidRPr="00D75A1E">
        <w:rPr>
          <w:lang w:val="es-ES_tradnl"/>
        </w:rPr>
        <w:t xml:space="preserve"> demasiado elevado para</w:t>
      </w:r>
      <w:r w:rsidR="009B4DB4">
        <w:rPr>
          <w:lang w:val="es-ES_tradnl"/>
        </w:rPr>
        <w:t xml:space="preserve"> algunos </w:t>
      </w:r>
      <w:r w:rsidR="001328B5" w:rsidRPr="00D75A1E">
        <w:rPr>
          <w:lang w:val="es-ES_tradnl"/>
        </w:rPr>
        <w:t>sami</w:t>
      </w:r>
      <w:r w:rsidR="009A24DF" w:rsidRPr="00D75A1E">
        <w:rPr>
          <w:lang w:val="es-ES_tradnl"/>
        </w:rPr>
        <w:t xml:space="preserve">. </w:t>
      </w:r>
      <w:r w:rsidR="00300695" w:rsidRPr="00D75A1E">
        <w:rPr>
          <w:lang w:val="es-ES_tradnl"/>
        </w:rPr>
        <w:t>La Sra.</w:t>
      </w:r>
      <w:r w:rsidR="009A24DF" w:rsidRPr="00D75A1E">
        <w:rPr>
          <w:lang w:val="es-ES_tradnl"/>
        </w:rPr>
        <w:t> </w:t>
      </w:r>
      <w:r w:rsidRPr="00D75A1E">
        <w:rPr>
          <w:lang w:val="es-ES_tradnl"/>
        </w:rPr>
        <w:t xml:space="preserve">Wilson </w:t>
      </w:r>
      <w:r w:rsidR="0094095E" w:rsidRPr="00D75A1E">
        <w:rPr>
          <w:lang w:val="es-ES_tradnl"/>
        </w:rPr>
        <w:t>pregunta si se</w:t>
      </w:r>
      <w:r w:rsidR="009B4DB4">
        <w:rPr>
          <w:lang w:val="es-ES_tradnl"/>
        </w:rPr>
        <w:t xml:space="preserve"> ha propuesto </w:t>
      </w:r>
      <w:r w:rsidR="0094095E" w:rsidRPr="00D75A1E">
        <w:rPr>
          <w:lang w:val="es-ES_tradnl"/>
        </w:rPr>
        <w:t>una ayuda financiera para</w:t>
      </w:r>
      <w:r w:rsidR="009B4DB4">
        <w:rPr>
          <w:lang w:val="es-ES_tradnl"/>
        </w:rPr>
        <w:t xml:space="preserve"> esos </w:t>
      </w:r>
      <w:r w:rsidR="0094095E" w:rsidRPr="00D75A1E">
        <w:rPr>
          <w:lang w:val="es-ES_tradnl"/>
        </w:rPr>
        <w:t>trámites</w:t>
      </w:r>
      <w:r w:rsidRPr="00D75A1E">
        <w:rPr>
          <w:lang w:val="es-ES_tradnl"/>
        </w:rPr>
        <w:t>.</w:t>
      </w:r>
      <w:r w:rsidR="009B4DB4">
        <w:rPr>
          <w:lang w:val="es-ES_tradnl"/>
        </w:rPr>
        <w:t xml:space="preserve"> Desea que </w:t>
      </w:r>
      <w:r w:rsidR="00BC4000" w:rsidRPr="00D75A1E">
        <w:rPr>
          <w:lang w:val="es-ES_tradnl"/>
        </w:rPr>
        <w:t>la delegación sueca</w:t>
      </w:r>
      <w:r w:rsidR="009B4DB4">
        <w:rPr>
          <w:lang w:val="es-ES_tradnl"/>
        </w:rPr>
        <w:t xml:space="preserve"> comente </w:t>
      </w:r>
      <w:r w:rsidR="00BC4000" w:rsidRPr="00D75A1E">
        <w:rPr>
          <w:lang w:val="es-ES_tradnl"/>
        </w:rPr>
        <w:t>ciertas alegaciones relativas al nuevo sistema de recurso en materia de asilo, que no protegería la</w:t>
      </w:r>
      <w:r w:rsidR="004E6C65">
        <w:rPr>
          <w:lang w:val="es-ES_tradnl"/>
        </w:rPr>
        <w:t> </w:t>
      </w:r>
      <w:r w:rsidR="00BC4000" w:rsidRPr="00D75A1E">
        <w:rPr>
          <w:lang w:val="es-ES_tradnl"/>
        </w:rPr>
        <w:t>confidencialidad de los solicitantes y no les daría acceso a la información en</w:t>
      </w:r>
      <w:r w:rsidR="009B4DB4">
        <w:rPr>
          <w:lang w:val="es-ES_tradnl"/>
        </w:rPr>
        <w:t xml:space="preserve"> el caso de que se </w:t>
      </w:r>
      <w:r w:rsidR="00D33EC9">
        <w:rPr>
          <w:lang w:val="es-ES_tradnl"/>
        </w:rPr>
        <w:t>deci</w:t>
      </w:r>
      <w:r w:rsidR="009B4DB4">
        <w:rPr>
          <w:lang w:val="es-ES_tradnl"/>
        </w:rPr>
        <w:t xml:space="preserve">diera su </w:t>
      </w:r>
      <w:r w:rsidR="00BC4000" w:rsidRPr="00D75A1E">
        <w:rPr>
          <w:lang w:val="es-ES_tradnl"/>
        </w:rPr>
        <w:t>expulsión</w:t>
      </w:r>
      <w:r w:rsidRPr="00D75A1E">
        <w:rPr>
          <w:lang w:val="es-ES_tradnl"/>
        </w:rPr>
        <w:t>;</w:t>
      </w:r>
      <w:r w:rsidR="00BA06D3" w:rsidRPr="00D75A1E">
        <w:rPr>
          <w:lang w:val="es-ES_tradnl"/>
        </w:rPr>
        <w:t xml:space="preserve"> también sería posible expulsarlos por la fuerza</w:t>
      </w:r>
      <w:r w:rsidRPr="00D75A1E">
        <w:rPr>
          <w:lang w:val="es-ES_tradnl"/>
        </w:rPr>
        <w:t xml:space="preserve">. </w:t>
      </w:r>
      <w:r w:rsidR="00300695" w:rsidRPr="00D75A1E">
        <w:rPr>
          <w:lang w:val="es-ES_tradnl"/>
        </w:rPr>
        <w:t>La Sra.</w:t>
      </w:r>
      <w:r w:rsidRPr="00D75A1E">
        <w:rPr>
          <w:lang w:val="es-ES_tradnl"/>
        </w:rPr>
        <w:t xml:space="preserve"> Wilson </w:t>
      </w:r>
      <w:r w:rsidR="00BA06D3" w:rsidRPr="00D75A1E">
        <w:rPr>
          <w:lang w:val="es-ES_tradnl"/>
        </w:rPr>
        <w:t>desea saber qué porcentaje de los solicitantes de asilo cuya solicitud se</w:t>
      </w:r>
      <w:r w:rsidR="009B4DB4">
        <w:rPr>
          <w:lang w:val="es-ES_tradnl"/>
        </w:rPr>
        <w:t xml:space="preserve"> rechaza </w:t>
      </w:r>
      <w:r w:rsidR="00BA06D3" w:rsidRPr="00D75A1E">
        <w:rPr>
          <w:lang w:val="es-ES_tradnl"/>
        </w:rPr>
        <w:t>no abandonan el país y se convierten en clandestinos</w:t>
      </w:r>
      <w:r w:rsidR="00D33EC9">
        <w:rPr>
          <w:lang w:val="es-ES_tradnl"/>
        </w:rPr>
        <w:t>.</w:t>
      </w:r>
    </w:p>
    <w:p w:rsidR="00641E70" w:rsidRPr="00D75A1E" w:rsidRDefault="00641E70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19.</w:t>
      </w:r>
      <w:r w:rsidRPr="00D75A1E">
        <w:rPr>
          <w:lang w:val="es-ES_tradnl"/>
        </w:rPr>
        <w:tab/>
      </w:r>
      <w:r w:rsidR="00EB317C" w:rsidRPr="00D75A1E">
        <w:rPr>
          <w:lang w:val="es-ES_tradnl"/>
        </w:rPr>
        <w:t>Refiriéndose a</w:t>
      </w:r>
      <w:r w:rsidR="009B4DB4">
        <w:rPr>
          <w:lang w:val="es-ES_tradnl"/>
        </w:rPr>
        <w:t xml:space="preserve"> la información procedente </w:t>
      </w:r>
      <w:r w:rsidR="00EB317C" w:rsidRPr="00D75A1E">
        <w:rPr>
          <w:lang w:val="es-ES_tradnl"/>
        </w:rPr>
        <w:t>de ONG suecas según</w:t>
      </w:r>
      <w:r w:rsidR="009B4DB4">
        <w:rPr>
          <w:lang w:val="es-ES_tradnl"/>
        </w:rPr>
        <w:t xml:space="preserve"> la cual </w:t>
      </w:r>
      <w:r w:rsidR="00EB317C" w:rsidRPr="00D75A1E">
        <w:rPr>
          <w:lang w:val="es-ES_tradnl"/>
        </w:rPr>
        <w:t xml:space="preserve">habría un desfase entre la ley y la práctica en materia de protección de </w:t>
      </w:r>
      <w:r w:rsidR="009B4DB4">
        <w:rPr>
          <w:lang w:val="es-ES_tradnl"/>
        </w:rPr>
        <w:t xml:space="preserve">los </w:t>
      </w:r>
      <w:r w:rsidR="00EB317C" w:rsidRPr="00D75A1E">
        <w:rPr>
          <w:lang w:val="es-ES_tradnl"/>
        </w:rPr>
        <w:t>discapacitados</w:t>
      </w:r>
      <w:r w:rsidR="00CF2E65" w:rsidRPr="00D75A1E">
        <w:rPr>
          <w:lang w:val="es-ES_tradnl"/>
        </w:rPr>
        <w:t xml:space="preserve">, </w:t>
      </w:r>
      <w:r w:rsidR="00EB317C" w:rsidRPr="00D75A1E">
        <w:rPr>
          <w:lang w:val="es-ES_tradnl"/>
        </w:rPr>
        <w:t>l</w:t>
      </w:r>
      <w:r w:rsidR="00300695" w:rsidRPr="00D75A1E">
        <w:rPr>
          <w:lang w:val="es-ES_tradnl"/>
        </w:rPr>
        <w:t>a Sra.</w:t>
      </w:r>
      <w:r w:rsidR="00CF2E65" w:rsidRPr="00D75A1E">
        <w:rPr>
          <w:lang w:val="es-ES_tradnl"/>
        </w:rPr>
        <w:t> </w:t>
      </w:r>
      <w:r w:rsidRPr="00D75A1E">
        <w:rPr>
          <w:lang w:val="es-ES_tradnl"/>
        </w:rPr>
        <w:t xml:space="preserve">Wilson </w:t>
      </w:r>
      <w:r w:rsidR="00EB317C" w:rsidRPr="00D75A1E">
        <w:rPr>
          <w:lang w:val="es-ES_tradnl"/>
        </w:rPr>
        <w:t xml:space="preserve">pregunta si se pueden imponer sanciones </w:t>
      </w:r>
      <w:r w:rsidR="009B4DB4" w:rsidRPr="00D75A1E">
        <w:rPr>
          <w:lang w:val="es-ES_tradnl"/>
        </w:rPr>
        <w:t xml:space="preserve">fuera del sector público </w:t>
      </w:r>
      <w:r w:rsidR="00EB317C" w:rsidRPr="00D75A1E">
        <w:rPr>
          <w:lang w:val="es-ES_tradnl"/>
        </w:rPr>
        <w:t>a los empleadores que</w:t>
      </w:r>
      <w:r w:rsidR="009B4DB4">
        <w:rPr>
          <w:lang w:val="es-ES_tradnl"/>
        </w:rPr>
        <w:t xml:space="preserve"> ejercen </w:t>
      </w:r>
      <w:r w:rsidR="00EB317C" w:rsidRPr="00D75A1E">
        <w:rPr>
          <w:lang w:val="es-ES_tradnl"/>
        </w:rPr>
        <w:t>una discriminación contra los discapacitados en materia de empleo</w:t>
      </w:r>
      <w:r w:rsidRPr="00D75A1E">
        <w:rPr>
          <w:lang w:val="es-ES_tradnl"/>
        </w:rPr>
        <w:t>.</w:t>
      </w:r>
      <w:r w:rsidR="009B4DB4">
        <w:rPr>
          <w:lang w:val="es-ES_tradnl"/>
        </w:rPr>
        <w:t xml:space="preserve"> También desea </w:t>
      </w:r>
      <w:r w:rsidR="00140E74" w:rsidRPr="00D75A1E">
        <w:rPr>
          <w:lang w:val="es-ES_tradnl"/>
        </w:rPr>
        <w:t>conocer</w:t>
      </w:r>
      <w:r w:rsidR="009B4DB4">
        <w:rPr>
          <w:lang w:val="es-ES_tradnl"/>
        </w:rPr>
        <w:t>,</w:t>
      </w:r>
      <w:r w:rsidR="00140E74" w:rsidRPr="00D75A1E">
        <w:rPr>
          <w:lang w:val="es-ES_tradnl"/>
        </w:rPr>
        <w:t xml:space="preserve"> sobre la estrategia de fomento del empleo de discapacitados</w:t>
      </w:r>
      <w:r w:rsidR="009B4DB4">
        <w:rPr>
          <w:lang w:val="es-ES_tradnl"/>
        </w:rPr>
        <w:t>,</w:t>
      </w:r>
      <w:r w:rsidR="00140E74" w:rsidRPr="00D75A1E">
        <w:rPr>
          <w:lang w:val="es-ES_tradnl"/>
        </w:rPr>
        <w:t xml:space="preserve"> </w:t>
      </w:r>
      <w:r w:rsidR="009B4DB4" w:rsidRPr="00D75A1E">
        <w:rPr>
          <w:lang w:val="es-ES_tradnl"/>
        </w:rPr>
        <w:t xml:space="preserve">detalles </w:t>
      </w:r>
      <w:r w:rsidR="00F40A67" w:rsidRPr="00D75A1E">
        <w:rPr>
          <w:lang w:val="es-ES_tradnl"/>
        </w:rPr>
        <w:t>relativos al carácter de</w:t>
      </w:r>
      <w:r w:rsidR="009B4DB4">
        <w:rPr>
          <w:lang w:val="es-ES_tradnl"/>
        </w:rPr>
        <w:t xml:space="preserve"> dicha </w:t>
      </w:r>
      <w:r w:rsidR="00F40A67" w:rsidRPr="00D75A1E">
        <w:rPr>
          <w:lang w:val="es-ES_tradnl"/>
        </w:rPr>
        <w:t>estrategia, su posible aplicabilidad a los empleadores privados, la posible</w:t>
      </w:r>
      <w:r w:rsidR="009B4DB4">
        <w:rPr>
          <w:lang w:val="es-ES_tradnl"/>
        </w:rPr>
        <w:t xml:space="preserve"> introducción </w:t>
      </w:r>
      <w:r w:rsidR="00F40A67" w:rsidRPr="00D75A1E">
        <w:rPr>
          <w:lang w:val="es-ES_tradnl"/>
        </w:rPr>
        <w:t>de cupos y la aplicación de sanciones en caso de incumplimiento de los cupos</w:t>
      </w:r>
      <w:r w:rsidR="00D33EC9">
        <w:rPr>
          <w:lang w:val="es-ES_tradnl"/>
        </w:rPr>
        <w:t>.</w:t>
      </w:r>
    </w:p>
    <w:p w:rsidR="00641E70" w:rsidRPr="00D75A1E" w:rsidRDefault="00641E70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20.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Pr="00D75A1E">
        <w:rPr>
          <w:b/>
          <w:lang w:val="es-ES_tradnl"/>
        </w:rPr>
        <w:t xml:space="preserve"> SADI</w:t>
      </w:r>
      <w:r w:rsidR="009B4DB4">
        <w:rPr>
          <w:lang w:val="es-ES_tradnl"/>
        </w:rPr>
        <w:t xml:space="preserve"> desea que se citen </w:t>
      </w:r>
      <w:r w:rsidR="00416137" w:rsidRPr="00D75A1E">
        <w:rPr>
          <w:lang w:val="es-ES_tradnl"/>
        </w:rPr>
        <w:t xml:space="preserve">ejemplos de casos en los que </w:t>
      </w:r>
      <w:r w:rsidR="00D33EC9">
        <w:rPr>
          <w:lang w:val="es-ES_tradnl"/>
        </w:rPr>
        <w:t xml:space="preserve">se haya </w:t>
      </w:r>
      <w:r w:rsidR="00D33EC9" w:rsidRPr="00D75A1E">
        <w:rPr>
          <w:lang w:val="es-ES_tradnl"/>
        </w:rPr>
        <w:t xml:space="preserve">invocado </w:t>
      </w:r>
      <w:r w:rsidR="00416137" w:rsidRPr="00D75A1E">
        <w:rPr>
          <w:lang w:val="es-ES_tradnl"/>
        </w:rPr>
        <w:t>el Pacto</w:t>
      </w:r>
      <w:r w:rsidR="009B4DB4">
        <w:rPr>
          <w:lang w:val="es-ES_tradnl"/>
        </w:rPr>
        <w:t xml:space="preserve"> </w:t>
      </w:r>
      <w:r w:rsidR="00416137" w:rsidRPr="00D75A1E">
        <w:rPr>
          <w:lang w:val="es-ES_tradnl"/>
        </w:rPr>
        <w:t>directamente en Suecia</w:t>
      </w:r>
      <w:r w:rsidRPr="00D75A1E">
        <w:rPr>
          <w:lang w:val="es-ES_tradnl"/>
        </w:rPr>
        <w:t xml:space="preserve">, </w:t>
      </w:r>
      <w:r w:rsidR="00416137" w:rsidRPr="00D75A1E">
        <w:rPr>
          <w:lang w:val="es-ES_tradnl"/>
        </w:rPr>
        <w:t>en la medida en que los tratados internacionales no se incorporan de manera automática al derecho sueco y</w:t>
      </w:r>
      <w:r w:rsidR="009B4DB4">
        <w:rPr>
          <w:lang w:val="es-ES_tradnl"/>
        </w:rPr>
        <w:t xml:space="preserve"> se deben transcribir </w:t>
      </w:r>
      <w:r w:rsidR="00416137" w:rsidRPr="00D75A1E">
        <w:rPr>
          <w:lang w:val="es-ES_tradnl"/>
        </w:rPr>
        <w:t>en una ley</w:t>
      </w:r>
      <w:r w:rsidRPr="00D75A1E">
        <w:rPr>
          <w:lang w:val="es-ES_tradnl"/>
        </w:rPr>
        <w:t xml:space="preserve">. </w:t>
      </w:r>
      <w:r w:rsidR="00583272" w:rsidRPr="00D75A1E">
        <w:rPr>
          <w:lang w:val="es-ES_tradnl"/>
        </w:rPr>
        <w:t>Pregunta si la reciente crisis bancaria y financiera tendrá consecuencias en el programa sueco de asistencia oficial para el desarrollo</w:t>
      </w:r>
      <w:r w:rsidRPr="00D75A1E">
        <w:rPr>
          <w:lang w:val="es-ES_tradnl"/>
        </w:rPr>
        <w:t xml:space="preserve">. </w:t>
      </w:r>
      <w:r w:rsidR="00DE3D20" w:rsidRPr="00D75A1E">
        <w:rPr>
          <w:lang w:val="es-ES_tradnl"/>
        </w:rPr>
        <w:t>Constatando que</w:t>
      </w:r>
      <w:r w:rsidR="009B4DB4">
        <w:rPr>
          <w:lang w:val="es-ES_tradnl"/>
        </w:rPr>
        <w:t xml:space="preserve"> algunas </w:t>
      </w:r>
      <w:r w:rsidR="00DE3D20" w:rsidRPr="00D75A1E">
        <w:rPr>
          <w:lang w:val="es-ES_tradnl"/>
        </w:rPr>
        <w:t xml:space="preserve">ONG informan de problemas de acceso </w:t>
      </w:r>
      <w:r w:rsidR="002F2622">
        <w:rPr>
          <w:lang w:val="es-ES_tradnl"/>
        </w:rPr>
        <w:t xml:space="preserve">de </w:t>
      </w:r>
      <w:r w:rsidR="002F2622" w:rsidRPr="00D75A1E">
        <w:rPr>
          <w:lang w:val="es-ES_tradnl"/>
        </w:rPr>
        <w:t>los discapacitados</w:t>
      </w:r>
      <w:r w:rsidR="009B4DB4">
        <w:rPr>
          <w:lang w:val="es-ES_tradnl"/>
        </w:rPr>
        <w:t xml:space="preserve"> a los medios </w:t>
      </w:r>
      <w:r w:rsidR="00DE3D20" w:rsidRPr="00D75A1E">
        <w:rPr>
          <w:lang w:val="es-ES_tradnl"/>
        </w:rPr>
        <w:t>de transporte,</w:t>
      </w:r>
      <w:r w:rsidR="009B4DB4">
        <w:rPr>
          <w:lang w:val="es-ES_tradnl"/>
        </w:rPr>
        <w:t xml:space="preserve"> desea que se le aclare ese punto</w:t>
      </w:r>
      <w:r w:rsidR="00D33EC9">
        <w:rPr>
          <w:lang w:val="es-ES_tradnl"/>
        </w:rPr>
        <w:t>.</w:t>
      </w:r>
    </w:p>
    <w:p w:rsidR="00641E70" w:rsidRPr="00D75A1E" w:rsidRDefault="00641E70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21.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Pr="00D75A1E">
        <w:rPr>
          <w:b/>
          <w:lang w:val="es-ES_tradnl"/>
        </w:rPr>
        <w:t xml:space="preserve"> DASGUPTA</w:t>
      </w:r>
      <w:r w:rsidRPr="00D75A1E">
        <w:rPr>
          <w:lang w:val="es-ES_tradnl"/>
        </w:rPr>
        <w:t xml:space="preserve"> </w:t>
      </w:r>
      <w:r w:rsidR="00F23365" w:rsidRPr="00D75A1E">
        <w:rPr>
          <w:lang w:val="es-ES_tradnl"/>
        </w:rPr>
        <w:t>agradece a la delegación su información relativa a la cooperación internacional de Suecia.</w:t>
      </w:r>
      <w:r w:rsidR="002B0D3A">
        <w:rPr>
          <w:lang w:val="es-ES_tradnl"/>
        </w:rPr>
        <w:t xml:space="preserve"> Desea a ese respecto datos complementarios </w:t>
      </w:r>
      <w:r w:rsidR="00F23365" w:rsidRPr="00D75A1E">
        <w:rPr>
          <w:lang w:val="es-ES_tradnl"/>
        </w:rPr>
        <w:t xml:space="preserve">sobre la cuantía de los recursos financieros asignados a la política </w:t>
      </w:r>
      <w:r w:rsidR="002B0D3A" w:rsidRPr="00D75A1E">
        <w:rPr>
          <w:lang w:val="es-ES_tradnl"/>
        </w:rPr>
        <w:t xml:space="preserve">sueca </w:t>
      </w:r>
      <w:r w:rsidR="00F23365" w:rsidRPr="00D75A1E">
        <w:rPr>
          <w:lang w:val="es-ES_tradnl"/>
        </w:rPr>
        <w:t xml:space="preserve">de desarrollo </w:t>
      </w:r>
      <w:r w:rsidR="005C061D">
        <w:rPr>
          <w:lang w:val="es-ES_tradnl"/>
        </w:rPr>
        <w:t>global</w:t>
      </w:r>
      <w:r w:rsidR="00F23365" w:rsidRPr="00D75A1E">
        <w:rPr>
          <w:lang w:val="es-ES_tradnl"/>
        </w:rPr>
        <w:t xml:space="preserve"> </w:t>
      </w:r>
      <w:r w:rsidR="00020CBB" w:rsidRPr="00D75A1E">
        <w:rPr>
          <w:lang w:val="es-ES_tradnl"/>
        </w:rPr>
        <w:t>y a la asistencia oficial para el desarrollo</w:t>
      </w:r>
      <w:r w:rsidRPr="00D75A1E">
        <w:rPr>
          <w:lang w:val="es-ES_tradnl"/>
        </w:rPr>
        <w:t xml:space="preserve">, </w:t>
      </w:r>
      <w:r w:rsidR="00020CBB" w:rsidRPr="00D75A1E">
        <w:rPr>
          <w:lang w:val="es-ES_tradnl"/>
        </w:rPr>
        <w:t>en particular con respecto al PNB</w:t>
      </w:r>
      <w:r w:rsidRPr="00D75A1E">
        <w:rPr>
          <w:lang w:val="es-ES_tradnl"/>
        </w:rPr>
        <w:t xml:space="preserve">. </w:t>
      </w:r>
      <w:r w:rsidR="00AB66F8" w:rsidRPr="00D75A1E">
        <w:rPr>
          <w:lang w:val="es-ES_tradnl"/>
        </w:rPr>
        <w:t>Pide aclaraciones sobre la definición de</w:t>
      </w:r>
      <w:r w:rsidR="002B0D3A">
        <w:rPr>
          <w:lang w:val="es-ES_tradnl"/>
        </w:rPr>
        <w:t xml:space="preserve"> discapacidad </w:t>
      </w:r>
      <w:r w:rsidR="00AB66F8" w:rsidRPr="00D75A1E">
        <w:rPr>
          <w:lang w:val="es-ES_tradnl"/>
        </w:rPr>
        <w:t>y el concepto de persona</w:t>
      </w:r>
      <w:r w:rsidR="002B0D3A">
        <w:rPr>
          <w:lang w:val="es-ES_tradnl"/>
        </w:rPr>
        <w:t xml:space="preserve"> discapacitadas </w:t>
      </w:r>
      <w:r w:rsidRPr="00D75A1E">
        <w:rPr>
          <w:lang w:val="es-ES_tradnl"/>
        </w:rPr>
        <w:t>«</w:t>
      </w:r>
      <w:r w:rsidR="00AB4544" w:rsidRPr="00D75A1E">
        <w:rPr>
          <w:lang w:val="es-ES_tradnl"/>
        </w:rPr>
        <w:t>cuya capacidad de trabajo no</w:t>
      </w:r>
      <w:r w:rsidR="002B0D3A">
        <w:rPr>
          <w:lang w:val="es-ES_tradnl"/>
        </w:rPr>
        <w:t xml:space="preserve"> se ha reducido</w:t>
      </w:r>
      <w:r w:rsidRPr="00D75A1E">
        <w:rPr>
          <w:lang w:val="es-ES_tradnl"/>
        </w:rPr>
        <w:t xml:space="preserve">», </w:t>
      </w:r>
      <w:r w:rsidR="00AB4544" w:rsidRPr="00D75A1E">
        <w:rPr>
          <w:lang w:val="es-ES_tradnl"/>
        </w:rPr>
        <w:t>porque</w:t>
      </w:r>
      <w:r w:rsidR="00DC4FAC">
        <w:rPr>
          <w:lang w:val="es-ES_tradnl"/>
        </w:rPr>
        <w:t>,</w:t>
      </w:r>
      <w:r w:rsidR="00AB4544" w:rsidRPr="00D75A1E">
        <w:rPr>
          <w:lang w:val="es-ES_tradnl"/>
        </w:rPr>
        <w:t xml:space="preserve"> según las cifras indicadas en el informe</w:t>
      </w:r>
      <w:r w:rsidR="002B0D3A">
        <w:rPr>
          <w:lang w:val="es-ES_tradnl"/>
        </w:rPr>
        <w:t xml:space="preserve"> que se examina</w:t>
      </w:r>
      <w:r w:rsidR="00DC4FAC">
        <w:rPr>
          <w:lang w:val="es-ES_tradnl"/>
        </w:rPr>
        <w:t>, la tasa de empleo en es</w:t>
      </w:r>
      <w:r w:rsidR="00AB4544" w:rsidRPr="00D75A1E">
        <w:rPr>
          <w:lang w:val="es-ES_tradnl"/>
        </w:rPr>
        <w:t>a categoría de personas es superior a la del resto de la población</w:t>
      </w:r>
      <w:r w:rsidR="00DC4FAC">
        <w:rPr>
          <w:lang w:val="es-ES_tradnl"/>
        </w:rPr>
        <w:t>.</w:t>
      </w:r>
    </w:p>
    <w:p w:rsidR="00641E70" w:rsidRPr="00D75A1E" w:rsidRDefault="00641E70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22.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BONOAN-DANDAN</w:t>
      </w:r>
      <w:r w:rsidRPr="00D75A1E">
        <w:rPr>
          <w:lang w:val="es-ES_tradnl"/>
        </w:rPr>
        <w:t xml:space="preserve"> </w:t>
      </w:r>
      <w:r w:rsidR="005D28E1" w:rsidRPr="00D75A1E">
        <w:rPr>
          <w:lang w:val="es-ES_tradnl"/>
        </w:rPr>
        <w:t>pide</w:t>
      </w:r>
      <w:r w:rsidR="002B0D3A">
        <w:rPr>
          <w:lang w:val="es-ES_tradnl"/>
        </w:rPr>
        <w:t xml:space="preserve"> que se le aclare </w:t>
      </w:r>
      <w:r w:rsidR="005D28E1" w:rsidRPr="00D75A1E">
        <w:rPr>
          <w:lang w:val="es-ES_tradnl"/>
        </w:rPr>
        <w:t>el sentido de una frase del párrafo</w:t>
      </w:r>
      <w:r w:rsidR="00DC288D">
        <w:rPr>
          <w:lang w:val="es-ES_tradnl"/>
        </w:rPr>
        <w:t> </w:t>
      </w:r>
      <w:r w:rsidR="005D28E1" w:rsidRPr="00D75A1E">
        <w:rPr>
          <w:lang w:val="es-ES_tradnl"/>
        </w:rPr>
        <w:t>18 del quinto informe periódico de Suecia</w:t>
      </w:r>
      <w:r w:rsidR="002B0D3A">
        <w:rPr>
          <w:lang w:val="es-ES_tradnl"/>
        </w:rPr>
        <w:t>,</w:t>
      </w:r>
      <w:r w:rsidR="005D28E1" w:rsidRPr="00D75A1E">
        <w:rPr>
          <w:lang w:val="es-ES_tradnl"/>
        </w:rPr>
        <w:t xml:space="preserve"> según la cual </w:t>
      </w:r>
      <w:r w:rsidRPr="00D75A1E">
        <w:rPr>
          <w:lang w:val="es-ES_tradnl"/>
        </w:rPr>
        <w:t>«</w:t>
      </w:r>
      <w:r w:rsidR="005D28E1" w:rsidRPr="00D75A1E">
        <w:rPr>
          <w:bCs/>
          <w:iCs/>
          <w:lang w:val="es-ES_tradnl"/>
        </w:rPr>
        <w:t>se</w:t>
      </w:r>
      <w:r w:rsidR="004604FC">
        <w:rPr>
          <w:bCs/>
          <w:iCs/>
          <w:lang w:val="es-ES_tradnl"/>
        </w:rPr>
        <w:t xml:space="preserve"> </w:t>
      </w:r>
      <w:r w:rsidR="005D28E1" w:rsidRPr="00D75A1E">
        <w:rPr>
          <w:bCs/>
          <w:iCs/>
          <w:lang w:val="es-ES_tradnl"/>
        </w:rPr>
        <w:t>añadió a los derechos económicos y sociales una perspectiva de no discriminación</w:t>
      </w:r>
      <w:r w:rsidRPr="00D75A1E">
        <w:rPr>
          <w:lang w:val="es-ES_tradnl"/>
        </w:rPr>
        <w:t xml:space="preserve">» </w:t>
      </w:r>
      <w:r w:rsidR="005D28E1" w:rsidRPr="00D75A1E">
        <w:rPr>
          <w:lang w:val="es-ES_tradnl"/>
        </w:rPr>
        <w:t xml:space="preserve">en el marco del nuevo Plan de </w:t>
      </w:r>
      <w:r w:rsidR="002B0D3A" w:rsidRPr="00D75A1E">
        <w:rPr>
          <w:lang w:val="es-ES_tradnl"/>
        </w:rPr>
        <w:t xml:space="preserve">acción nacional </w:t>
      </w:r>
      <w:r w:rsidR="005D28E1" w:rsidRPr="00D75A1E">
        <w:rPr>
          <w:lang w:val="es-ES_tradnl"/>
        </w:rPr>
        <w:t>en pro de los derechos humanos</w:t>
      </w:r>
      <w:r w:rsidR="002B0D3A">
        <w:rPr>
          <w:lang w:val="es-ES_tradnl"/>
        </w:rPr>
        <w:t>,</w:t>
      </w:r>
      <w:r w:rsidR="005D28E1" w:rsidRPr="00D75A1E">
        <w:rPr>
          <w:lang w:val="es-ES_tradnl"/>
        </w:rPr>
        <w:t xml:space="preserve"> en la medida en que la no discriminación es un principio fundamental de los derechos económicos, sociales y culturales</w:t>
      </w:r>
      <w:r w:rsidRPr="00D75A1E">
        <w:rPr>
          <w:lang w:val="es-ES_tradnl"/>
        </w:rPr>
        <w:t xml:space="preserve">. </w:t>
      </w:r>
      <w:r w:rsidR="008E4BA2" w:rsidRPr="00D75A1E">
        <w:rPr>
          <w:lang w:val="es-ES_tradnl"/>
        </w:rPr>
        <w:t xml:space="preserve">Refiriéndose al informe sobre la misión en Suecia del </w:t>
      </w:r>
      <w:r w:rsidR="008E4BA2" w:rsidRPr="00D75A1E">
        <w:rPr>
          <w:bCs/>
          <w:lang w:val="es-ES_tradnl"/>
        </w:rPr>
        <w:t>Relator Especial sobre el derecho de toda persona al disfrute del más alto nivel posible de salud física y mental</w:t>
      </w:r>
      <w:r w:rsidR="008E4BA2" w:rsidRPr="00D75A1E">
        <w:rPr>
          <w:lang w:val="es-ES_tradnl"/>
        </w:rPr>
        <w:t xml:space="preserve"> </w:t>
      </w:r>
      <w:r w:rsidRPr="00D75A1E">
        <w:rPr>
          <w:lang w:val="es-ES_tradnl"/>
        </w:rPr>
        <w:t>(A/HRC/428/Add.2),</w:t>
      </w:r>
      <w:r w:rsidR="002B0D3A">
        <w:rPr>
          <w:lang w:val="es-ES_tradnl"/>
        </w:rPr>
        <w:t xml:space="preserve"> se ha sorprendido al </w:t>
      </w:r>
      <w:r w:rsidR="004C5E70" w:rsidRPr="00D75A1E">
        <w:rPr>
          <w:lang w:val="es-ES_tradnl"/>
        </w:rPr>
        <w:t xml:space="preserve">leer que el derecho a la salud está poco integrado en las leyes y políticas internas de Suecia y pregunta en qué medida se tienen en cuenta </w:t>
      </w:r>
      <w:r w:rsidR="002B0D3A" w:rsidRPr="00D75A1E">
        <w:rPr>
          <w:lang w:val="es-ES_tradnl"/>
        </w:rPr>
        <w:t xml:space="preserve">globalmente </w:t>
      </w:r>
      <w:r w:rsidR="004C5E70" w:rsidRPr="00D75A1E">
        <w:rPr>
          <w:lang w:val="es-ES_tradnl"/>
        </w:rPr>
        <w:t>los derechos económicos, sociales y culturales en sus procesos internos</w:t>
      </w:r>
      <w:r w:rsidRPr="00D75A1E">
        <w:rPr>
          <w:lang w:val="es-ES_tradnl"/>
        </w:rPr>
        <w:t xml:space="preserve">. </w:t>
      </w:r>
      <w:r w:rsidR="00870216" w:rsidRPr="00D75A1E">
        <w:rPr>
          <w:lang w:val="es-ES_tradnl"/>
        </w:rPr>
        <w:t>Por último, a propósito de la fusión de los cuatro ombudsmen actuales para las cuestiones de discriminación</w:t>
      </w:r>
      <w:r w:rsidR="002B0D3A">
        <w:rPr>
          <w:lang w:val="es-ES_tradnl"/>
        </w:rPr>
        <w:t>,</w:t>
      </w:r>
      <w:r w:rsidR="00870216" w:rsidRPr="00D75A1E">
        <w:rPr>
          <w:lang w:val="es-ES_tradnl"/>
        </w:rPr>
        <w:t xml:space="preserve"> </w:t>
      </w:r>
      <w:r w:rsidR="002B0D3A" w:rsidRPr="00D75A1E">
        <w:rPr>
          <w:lang w:val="es-ES_tradnl"/>
        </w:rPr>
        <w:t xml:space="preserve">pregunta </w:t>
      </w:r>
      <w:r w:rsidR="00870216" w:rsidRPr="00D75A1E">
        <w:rPr>
          <w:lang w:val="es-ES_tradnl"/>
        </w:rPr>
        <w:t xml:space="preserve">si se podría </w:t>
      </w:r>
      <w:r w:rsidR="004604FC">
        <w:rPr>
          <w:lang w:val="es-ES_tradnl"/>
        </w:rPr>
        <w:t>plantear</w:t>
      </w:r>
      <w:r w:rsidR="00870216" w:rsidRPr="00D75A1E">
        <w:rPr>
          <w:lang w:val="es-ES_tradnl"/>
        </w:rPr>
        <w:t xml:space="preserve"> en Suecia la </w:t>
      </w:r>
      <w:r w:rsidR="00317878">
        <w:rPr>
          <w:lang w:val="es-ES_tradnl"/>
        </w:rPr>
        <w:t>posibilidad de crear</w:t>
      </w:r>
      <w:r w:rsidR="00870216" w:rsidRPr="00D75A1E">
        <w:rPr>
          <w:lang w:val="es-ES_tradnl"/>
        </w:rPr>
        <w:t xml:space="preserve"> una institución nacional de derechos humanos basada en los Principios de París sin comprometer las funciones de los ombudsmen</w:t>
      </w:r>
      <w:r w:rsidR="002B0D3A">
        <w:rPr>
          <w:lang w:val="es-ES_tradnl"/>
        </w:rPr>
        <w:t xml:space="preserve">, con la diferencia de </w:t>
      </w:r>
      <w:r w:rsidR="00870216" w:rsidRPr="00D75A1E">
        <w:rPr>
          <w:lang w:val="es-ES_tradnl"/>
        </w:rPr>
        <w:t>que una institución nacional puede cubrir todo el espectro de los derechos económicos, sociales y culturales, mientras que los ombudsmen tienen una función especializada</w:t>
      </w:r>
      <w:r w:rsidRPr="00D75A1E">
        <w:rPr>
          <w:lang w:val="es-ES_tradnl"/>
        </w:rPr>
        <w:t>.</w:t>
      </w:r>
    </w:p>
    <w:p w:rsidR="00641E70" w:rsidRPr="00D75A1E" w:rsidRDefault="002D4152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23.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PRESIDENTE</w:t>
      </w:r>
      <w:r w:rsidR="00641E70" w:rsidRPr="00D75A1E">
        <w:rPr>
          <w:lang w:val="es-ES_tradnl"/>
        </w:rPr>
        <w:t>,</w:t>
      </w:r>
      <w:r w:rsidR="006366F4" w:rsidRPr="00D75A1E">
        <w:rPr>
          <w:lang w:val="es-ES_tradnl"/>
        </w:rPr>
        <w:t xml:space="preserve"> hablando en su condición de miembro del Comité, pregunta si el Parlamento sueco ha comenzado a</w:t>
      </w:r>
      <w:r w:rsidR="002B0D3A">
        <w:rPr>
          <w:lang w:val="es-ES_tradnl"/>
        </w:rPr>
        <w:t xml:space="preserve"> examinar </w:t>
      </w:r>
      <w:r w:rsidR="006366F4" w:rsidRPr="00D75A1E">
        <w:rPr>
          <w:lang w:val="es-ES_tradnl"/>
        </w:rPr>
        <w:t>las dificultades que</w:t>
      </w:r>
      <w:r w:rsidR="002B0D3A">
        <w:rPr>
          <w:lang w:val="es-ES_tradnl"/>
        </w:rPr>
        <w:t xml:space="preserve"> plantea </w:t>
      </w:r>
      <w:r w:rsidR="004604FC">
        <w:rPr>
          <w:lang w:val="es-ES_tradnl"/>
        </w:rPr>
        <w:t>a</w:t>
      </w:r>
      <w:r w:rsidR="004604FC" w:rsidRPr="00D75A1E">
        <w:rPr>
          <w:lang w:val="es-ES_tradnl"/>
        </w:rPr>
        <w:t xml:space="preserve"> Suecia </w:t>
      </w:r>
      <w:r w:rsidR="006366F4" w:rsidRPr="00D75A1E">
        <w:rPr>
          <w:lang w:val="es-ES_tradnl"/>
        </w:rPr>
        <w:t>el Convenio num.</w:t>
      </w:r>
      <w:r w:rsidR="004604FC">
        <w:rPr>
          <w:lang w:val="es-ES_tradnl"/>
        </w:rPr>
        <w:t> </w:t>
      </w:r>
      <w:r w:rsidR="00641E70" w:rsidRPr="00D75A1E">
        <w:rPr>
          <w:lang w:val="es-ES_tradnl"/>
        </w:rPr>
        <w:t xml:space="preserve">169 de </w:t>
      </w:r>
      <w:r w:rsidR="006366F4" w:rsidRPr="00D75A1E">
        <w:rPr>
          <w:lang w:val="es-ES_tradnl"/>
        </w:rPr>
        <w:t xml:space="preserve">la Organización Internacional del Trabajo </w:t>
      </w:r>
      <w:r w:rsidRPr="00D75A1E">
        <w:rPr>
          <w:lang w:val="es-ES_tradnl"/>
        </w:rPr>
        <w:t>(O</w:t>
      </w:r>
      <w:r w:rsidR="00641E70" w:rsidRPr="00D75A1E">
        <w:rPr>
          <w:lang w:val="es-ES_tradnl"/>
        </w:rPr>
        <w:t>IT</w:t>
      </w:r>
      <w:r w:rsidRPr="00D75A1E">
        <w:rPr>
          <w:lang w:val="es-ES_tradnl"/>
        </w:rPr>
        <w:t>)</w:t>
      </w:r>
      <w:r w:rsidR="00B27FD8" w:rsidRPr="00D75A1E">
        <w:rPr>
          <w:lang w:val="es-ES_tradnl"/>
        </w:rPr>
        <w:t>, sobre todo</w:t>
      </w:r>
      <w:r w:rsidR="002B0D3A">
        <w:rPr>
          <w:lang w:val="es-ES_tradnl"/>
        </w:rPr>
        <w:t xml:space="preserve"> por lo que respecta </w:t>
      </w:r>
      <w:r w:rsidR="00B27FD8" w:rsidRPr="00D75A1E">
        <w:rPr>
          <w:lang w:val="es-ES_tradnl"/>
        </w:rPr>
        <w:t>al</w:t>
      </w:r>
      <w:r w:rsidR="004E6C65">
        <w:rPr>
          <w:lang w:val="es-ES_tradnl"/>
        </w:rPr>
        <w:t> </w:t>
      </w:r>
      <w:r w:rsidR="00B27FD8" w:rsidRPr="00D75A1E">
        <w:rPr>
          <w:lang w:val="es-ES_tradnl"/>
        </w:rPr>
        <w:t>derecho a la tierra</w:t>
      </w:r>
      <w:r w:rsidR="00641E70" w:rsidRPr="00D75A1E">
        <w:rPr>
          <w:lang w:val="es-ES_tradnl"/>
        </w:rPr>
        <w:t xml:space="preserve">, </w:t>
      </w:r>
      <w:r w:rsidR="00B27FD8" w:rsidRPr="00D75A1E">
        <w:rPr>
          <w:lang w:val="es-ES_tradnl"/>
        </w:rPr>
        <w:t>y si se han establecido</w:t>
      </w:r>
      <w:r w:rsidR="002B0D3A">
        <w:rPr>
          <w:lang w:val="es-ES_tradnl"/>
        </w:rPr>
        <w:t xml:space="preserve"> acuerdos </w:t>
      </w:r>
      <w:r w:rsidR="00B27FD8" w:rsidRPr="00D75A1E">
        <w:rPr>
          <w:lang w:val="es-ES_tradnl"/>
        </w:rPr>
        <w:t>sobre</w:t>
      </w:r>
      <w:r w:rsidR="002B0D3A">
        <w:rPr>
          <w:lang w:val="es-ES_tradnl"/>
        </w:rPr>
        <w:t xml:space="preserve"> esas </w:t>
      </w:r>
      <w:r w:rsidR="00B27FD8" w:rsidRPr="00D75A1E">
        <w:rPr>
          <w:lang w:val="es-ES_tradnl"/>
        </w:rPr>
        <w:t>cuestiones con las poblaciones interesadas</w:t>
      </w:r>
      <w:r w:rsidR="004604FC">
        <w:rPr>
          <w:lang w:val="es-ES_tradnl"/>
        </w:rPr>
        <w:t>,</w:t>
      </w:r>
      <w:r w:rsidR="00B27FD8" w:rsidRPr="00D75A1E">
        <w:rPr>
          <w:lang w:val="es-ES_tradnl"/>
        </w:rPr>
        <w:t xml:space="preserve"> y en particular</w:t>
      </w:r>
      <w:r w:rsidR="002B0D3A" w:rsidRPr="002B0D3A">
        <w:rPr>
          <w:lang w:val="es-ES_tradnl"/>
        </w:rPr>
        <w:t xml:space="preserve"> </w:t>
      </w:r>
      <w:r w:rsidR="002B0D3A" w:rsidRPr="00D75A1E">
        <w:rPr>
          <w:lang w:val="es-ES_tradnl"/>
        </w:rPr>
        <w:t>los sami</w:t>
      </w:r>
      <w:r w:rsidR="00641E70" w:rsidRPr="00D75A1E">
        <w:rPr>
          <w:lang w:val="es-ES_tradnl"/>
        </w:rPr>
        <w:t>.</w:t>
      </w:r>
    </w:p>
    <w:p w:rsidR="00641E70" w:rsidRPr="00D75A1E" w:rsidRDefault="00B27FD8" w:rsidP="002D4152">
      <w:pPr>
        <w:spacing w:after="240"/>
        <w:jc w:val="center"/>
        <w:rPr>
          <w:i/>
          <w:lang w:val="es-ES_tradnl"/>
        </w:rPr>
      </w:pPr>
      <w:r w:rsidRPr="002B0D3A">
        <w:rPr>
          <w:b/>
          <w:i/>
          <w:spacing w:val="-2"/>
          <w:lang w:val="es-ES_tradnl"/>
        </w:rPr>
        <w:t xml:space="preserve">Se suspende la sesión a las </w:t>
      </w:r>
      <w:r w:rsidRPr="002B0D3A">
        <w:rPr>
          <w:b/>
          <w:i/>
          <w:lang w:val="es-ES_tradnl"/>
        </w:rPr>
        <w:t xml:space="preserve">16.05 </w:t>
      </w:r>
      <w:r w:rsidRPr="002B0D3A">
        <w:rPr>
          <w:b/>
          <w:i/>
          <w:spacing w:val="-2"/>
          <w:lang w:val="es-ES_tradnl"/>
        </w:rPr>
        <w:t xml:space="preserve">horas y se reanuda a las </w:t>
      </w:r>
      <w:r w:rsidRPr="002B0D3A">
        <w:rPr>
          <w:b/>
          <w:i/>
          <w:lang w:val="es-ES_tradnl"/>
        </w:rPr>
        <w:t xml:space="preserve">16.15 </w:t>
      </w:r>
      <w:r w:rsidRPr="002B0D3A">
        <w:rPr>
          <w:b/>
          <w:i/>
          <w:spacing w:val="-2"/>
          <w:lang w:val="es-ES_tradnl"/>
        </w:rPr>
        <w:t>horas</w:t>
      </w:r>
      <w:r w:rsidR="00641E70" w:rsidRPr="00D75A1E">
        <w:rPr>
          <w:i/>
          <w:lang w:val="es-ES_tradnl"/>
        </w:rPr>
        <w:t>.</w:t>
      </w:r>
    </w:p>
    <w:p w:rsidR="00641E70" w:rsidRPr="00D75A1E" w:rsidRDefault="002D4152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24.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</w:t>
      </w:r>
      <w:r w:rsidR="00641E70" w:rsidRPr="00D75A1E">
        <w:rPr>
          <w:b/>
          <w:lang w:val="es-ES_tradnl"/>
        </w:rPr>
        <w:t>JENRYD</w:t>
      </w:r>
      <w:r w:rsidR="00641E70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641E70" w:rsidRPr="00D75A1E">
        <w:rPr>
          <w:lang w:val="es-ES_tradnl"/>
        </w:rPr>
        <w:t>)</w:t>
      </w:r>
      <w:r w:rsidR="0036383C" w:rsidRPr="00D75A1E">
        <w:rPr>
          <w:lang w:val="es-ES_tradnl"/>
        </w:rPr>
        <w:t xml:space="preserve"> dice que no hay problema de compatibilidad entre el Pacto y la legislación sueca</w:t>
      </w:r>
      <w:r w:rsidR="00B81128">
        <w:rPr>
          <w:lang w:val="es-ES_tradnl"/>
        </w:rPr>
        <w:t>,</w:t>
      </w:r>
      <w:r w:rsidR="0036383C" w:rsidRPr="00D75A1E">
        <w:rPr>
          <w:lang w:val="es-ES_tradnl"/>
        </w:rPr>
        <w:t xml:space="preserve"> en la medida en que</w:t>
      </w:r>
      <w:r w:rsidR="00641E70" w:rsidRPr="00D75A1E">
        <w:rPr>
          <w:lang w:val="es-ES_tradnl"/>
        </w:rPr>
        <w:t xml:space="preserve"> </w:t>
      </w:r>
      <w:r w:rsidR="0036383C" w:rsidRPr="00D75A1E">
        <w:rPr>
          <w:lang w:val="es-ES_tradnl"/>
        </w:rPr>
        <w:t>el Tribunal Supremo considera que las leyes nacionales se deben interpretar</w:t>
      </w:r>
      <w:r w:rsidR="00B81128">
        <w:rPr>
          <w:lang w:val="es-ES_tradnl"/>
        </w:rPr>
        <w:t xml:space="preserve"> de conformidad con </w:t>
      </w:r>
      <w:r w:rsidR="0036383C" w:rsidRPr="00D75A1E">
        <w:rPr>
          <w:lang w:val="es-ES_tradnl"/>
        </w:rPr>
        <w:t>las obligaciones internacionales de Suecia</w:t>
      </w:r>
      <w:r w:rsidR="00B81128">
        <w:rPr>
          <w:lang w:val="es-ES_tradnl"/>
        </w:rPr>
        <w:t>,</w:t>
      </w:r>
      <w:r w:rsidR="0036383C" w:rsidRPr="00D75A1E">
        <w:rPr>
          <w:lang w:val="es-ES_tradnl"/>
        </w:rPr>
        <w:t xml:space="preserve"> y </w:t>
      </w:r>
      <w:r w:rsidR="00317878" w:rsidRPr="00D75A1E">
        <w:rPr>
          <w:lang w:val="es-ES_tradnl"/>
        </w:rPr>
        <w:t xml:space="preserve">en caso de conflicto </w:t>
      </w:r>
      <w:r w:rsidR="003420AE" w:rsidRPr="00D75A1E">
        <w:rPr>
          <w:lang w:val="es-ES_tradnl"/>
        </w:rPr>
        <w:t>prevalecen</w:t>
      </w:r>
      <w:r w:rsidR="00317878" w:rsidRPr="00317878">
        <w:rPr>
          <w:lang w:val="es-ES_tradnl"/>
        </w:rPr>
        <w:t xml:space="preserve"> </w:t>
      </w:r>
      <w:r w:rsidR="00317878" w:rsidRPr="00D75A1E">
        <w:rPr>
          <w:lang w:val="es-ES_tradnl"/>
        </w:rPr>
        <w:t>los tratados</w:t>
      </w:r>
      <w:r w:rsidR="00641E70" w:rsidRPr="00D75A1E">
        <w:rPr>
          <w:lang w:val="es-ES_tradnl"/>
        </w:rPr>
        <w:t>;</w:t>
      </w:r>
      <w:r w:rsidR="003420AE" w:rsidRPr="00D75A1E">
        <w:rPr>
          <w:lang w:val="es-ES_tradnl"/>
        </w:rPr>
        <w:t xml:space="preserve"> </w:t>
      </w:r>
      <w:r w:rsidR="00A306DC">
        <w:rPr>
          <w:lang w:val="es-ES_tradnl"/>
        </w:rPr>
        <w:t>si es oportuno</w:t>
      </w:r>
      <w:r w:rsidR="003420AE" w:rsidRPr="00D75A1E">
        <w:rPr>
          <w:lang w:val="es-ES_tradnl"/>
        </w:rPr>
        <w:t xml:space="preserve"> se</w:t>
      </w:r>
      <w:r w:rsidR="00B81128">
        <w:rPr>
          <w:lang w:val="es-ES_tradnl"/>
        </w:rPr>
        <w:t xml:space="preserve"> podrán dar </w:t>
      </w:r>
      <w:r w:rsidR="003420AE" w:rsidRPr="00D75A1E">
        <w:rPr>
          <w:lang w:val="es-ES_tradnl"/>
        </w:rPr>
        <w:t>ejemplos de esa jurisprudencia en la</w:t>
      </w:r>
      <w:r w:rsidR="00B81128">
        <w:rPr>
          <w:lang w:val="es-ES_tradnl"/>
        </w:rPr>
        <w:t xml:space="preserve"> siguiente </w:t>
      </w:r>
      <w:r w:rsidR="003420AE" w:rsidRPr="00D75A1E">
        <w:rPr>
          <w:lang w:val="es-ES_tradnl"/>
        </w:rPr>
        <w:t>sesión</w:t>
      </w:r>
      <w:r w:rsidR="00641E70" w:rsidRPr="00D75A1E">
        <w:rPr>
          <w:lang w:val="es-ES_tradnl"/>
        </w:rPr>
        <w:t>.</w:t>
      </w:r>
      <w:r w:rsidR="00B81128">
        <w:rPr>
          <w:lang w:val="es-ES_tradnl"/>
        </w:rPr>
        <w:t xml:space="preserve"> No hay nada en contra de que </w:t>
      </w:r>
      <w:r w:rsidR="003420AE" w:rsidRPr="00D75A1E">
        <w:rPr>
          <w:lang w:val="es-ES_tradnl"/>
        </w:rPr>
        <w:t>una persona pued</w:t>
      </w:r>
      <w:r w:rsidR="00A306DC">
        <w:rPr>
          <w:lang w:val="es-ES_tradnl"/>
        </w:rPr>
        <w:t>a</w:t>
      </w:r>
      <w:r w:rsidR="003420AE" w:rsidRPr="00D75A1E">
        <w:rPr>
          <w:lang w:val="es-ES_tradnl"/>
        </w:rPr>
        <w:t xml:space="preserve"> invocar ante los tribunales el contenido del Pacto</w:t>
      </w:r>
      <w:r w:rsidR="00A306DC" w:rsidRPr="00A306DC">
        <w:rPr>
          <w:lang w:val="es-ES_tradnl"/>
        </w:rPr>
        <w:t xml:space="preserve"> </w:t>
      </w:r>
      <w:r w:rsidR="00A306DC">
        <w:rPr>
          <w:lang w:val="es-ES_tradnl"/>
        </w:rPr>
        <w:t xml:space="preserve">en relación con </w:t>
      </w:r>
      <w:r w:rsidR="00A306DC" w:rsidRPr="00D75A1E">
        <w:rPr>
          <w:lang w:val="es-ES_tradnl"/>
        </w:rPr>
        <w:t>un asunto</w:t>
      </w:r>
      <w:r w:rsidR="00641E70" w:rsidRPr="00D75A1E">
        <w:rPr>
          <w:lang w:val="es-ES_tradnl"/>
        </w:rPr>
        <w:t xml:space="preserve">. </w:t>
      </w:r>
      <w:r w:rsidR="003420AE" w:rsidRPr="00D75A1E">
        <w:rPr>
          <w:lang w:val="es-ES_tradnl"/>
        </w:rPr>
        <w:t>Respondiendo a una pregunta sobre los nombramientos políticos de jueces que no son profesionales del derecho en los tribunales</w:t>
      </w:r>
      <w:r w:rsidRPr="00D75A1E">
        <w:rPr>
          <w:lang w:val="es-ES_tradnl"/>
        </w:rPr>
        <w:t xml:space="preserve">, </w:t>
      </w:r>
      <w:r w:rsidR="0036383C" w:rsidRPr="00D75A1E">
        <w:rPr>
          <w:lang w:val="es-ES_tradnl"/>
        </w:rPr>
        <w:t>l</w:t>
      </w:r>
      <w:r w:rsidR="00300695" w:rsidRPr="00D75A1E">
        <w:rPr>
          <w:lang w:val="es-ES_tradnl"/>
        </w:rPr>
        <w:t>a</w:t>
      </w:r>
      <w:r w:rsidR="004E6C65">
        <w:rPr>
          <w:lang w:val="es-ES_tradnl"/>
        </w:rPr>
        <w:t> </w:t>
      </w:r>
      <w:r w:rsidR="00300695" w:rsidRPr="00D75A1E">
        <w:rPr>
          <w:lang w:val="es-ES_tradnl"/>
        </w:rPr>
        <w:t>Sra.</w:t>
      </w:r>
      <w:r w:rsidRPr="00D75A1E">
        <w:rPr>
          <w:lang w:val="es-ES_tradnl"/>
        </w:rPr>
        <w:t> Jenryd</w:t>
      </w:r>
      <w:r w:rsidR="00641E70" w:rsidRPr="00D75A1E">
        <w:rPr>
          <w:lang w:val="es-ES_tradnl"/>
        </w:rPr>
        <w:t xml:space="preserve"> </w:t>
      </w:r>
      <w:r w:rsidR="003420AE" w:rsidRPr="00D75A1E">
        <w:rPr>
          <w:lang w:val="es-ES_tradnl"/>
        </w:rPr>
        <w:t>indica que se trata de una antigua tradición sueca para permitir a ciudadanos</w:t>
      </w:r>
      <w:r w:rsidR="00B81128">
        <w:rPr>
          <w:lang w:val="es-ES_tradnl"/>
        </w:rPr>
        <w:t xml:space="preserve"> normales </w:t>
      </w:r>
      <w:r w:rsidR="003420AE" w:rsidRPr="00D75A1E">
        <w:rPr>
          <w:lang w:val="es-ES_tradnl"/>
        </w:rPr>
        <w:t>participar en la administración de justicia</w:t>
      </w:r>
      <w:r w:rsidR="00A306DC">
        <w:rPr>
          <w:lang w:val="es-ES_tradnl"/>
        </w:rPr>
        <w:t>.</w:t>
      </w:r>
    </w:p>
    <w:p w:rsidR="002D4152" w:rsidRPr="00D75A1E" w:rsidRDefault="002D4152" w:rsidP="002D4152">
      <w:pPr>
        <w:spacing w:after="240"/>
        <w:rPr>
          <w:lang w:val="es-ES_tradnl"/>
        </w:rPr>
      </w:pPr>
      <w:r w:rsidRPr="00D75A1E">
        <w:rPr>
          <w:lang w:val="es-ES_tradnl"/>
        </w:rPr>
        <w:t>25.</w:t>
      </w:r>
      <w:r w:rsidRPr="00D75A1E">
        <w:rPr>
          <w:lang w:val="es-ES_tradnl"/>
        </w:rPr>
        <w:tab/>
      </w:r>
      <w:r w:rsidR="00651B7A" w:rsidRPr="00D75A1E">
        <w:rPr>
          <w:lang w:val="es-ES_tradnl"/>
        </w:rPr>
        <w:t>Por otra parte,</w:t>
      </w:r>
      <w:r w:rsidR="00C309E5" w:rsidRPr="00D75A1E">
        <w:rPr>
          <w:lang w:val="es-ES_tradnl"/>
        </w:rPr>
        <w:t xml:space="preserve"> </w:t>
      </w:r>
      <w:r w:rsidR="00093EF7" w:rsidRPr="00D75A1E">
        <w:rPr>
          <w:lang w:val="es-ES_tradnl"/>
        </w:rPr>
        <w:t xml:space="preserve">si en el informe que presentará </w:t>
      </w:r>
      <w:r w:rsidRPr="00D75A1E">
        <w:rPr>
          <w:lang w:val="es-ES_tradnl"/>
        </w:rPr>
        <w:t xml:space="preserve">la </w:t>
      </w:r>
      <w:r w:rsidR="00C61037" w:rsidRPr="00D75A1E">
        <w:rPr>
          <w:lang w:val="es-ES_tradnl"/>
        </w:rPr>
        <w:t xml:space="preserve">Delegación </w:t>
      </w:r>
      <w:r w:rsidR="003056F2" w:rsidRPr="00D75A1E">
        <w:rPr>
          <w:lang w:val="es-ES_tradnl"/>
        </w:rPr>
        <w:t xml:space="preserve">de </w:t>
      </w:r>
      <w:r w:rsidR="00C61037" w:rsidRPr="00D75A1E">
        <w:rPr>
          <w:lang w:val="es-ES_tradnl"/>
        </w:rPr>
        <w:t xml:space="preserve">Derechos Humanos </w:t>
      </w:r>
      <w:r w:rsidR="00A306DC" w:rsidRPr="00D75A1E">
        <w:rPr>
          <w:lang w:val="es-ES_tradnl"/>
        </w:rPr>
        <w:t xml:space="preserve">en marzo de 2010 </w:t>
      </w:r>
      <w:r w:rsidR="00C61037" w:rsidRPr="00D75A1E">
        <w:rPr>
          <w:lang w:val="es-ES_tradnl"/>
        </w:rPr>
        <w:t>recomienda</w:t>
      </w:r>
      <w:r w:rsidR="00B81128">
        <w:rPr>
          <w:lang w:val="es-ES_tradnl"/>
        </w:rPr>
        <w:t xml:space="preserve"> la creación de </w:t>
      </w:r>
      <w:r w:rsidR="00C61037" w:rsidRPr="00D75A1E">
        <w:rPr>
          <w:lang w:val="es-ES_tradnl"/>
        </w:rPr>
        <w:t>una institución independiente para velar por el respeto de los derechos humanos en Suecia, el Gobierno no dejará de examinar</w:t>
      </w:r>
      <w:r w:rsidR="00B81128">
        <w:rPr>
          <w:lang w:val="es-ES_tradnl"/>
        </w:rPr>
        <w:t xml:space="preserve"> esa propuesta</w:t>
      </w:r>
      <w:r w:rsidRPr="00D75A1E">
        <w:rPr>
          <w:lang w:val="es-ES_tradnl"/>
        </w:rPr>
        <w:t xml:space="preserve">. </w:t>
      </w:r>
      <w:r w:rsidR="00300695" w:rsidRPr="00D75A1E">
        <w:rPr>
          <w:lang w:val="es-ES_tradnl"/>
        </w:rPr>
        <w:t>La Sra.</w:t>
      </w:r>
      <w:r w:rsidR="00E121BE" w:rsidRPr="00D75A1E">
        <w:rPr>
          <w:lang w:val="es-ES_tradnl"/>
        </w:rPr>
        <w:t> Jenryd</w:t>
      </w:r>
      <w:r w:rsidRPr="00D75A1E">
        <w:rPr>
          <w:lang w:val="es-ES_tradnl"/>
        </w:rPr>
        <w:t xml:space="preserve"> </w:t>
      </w:r>
      <w:r w:rsidR="003056F2" w:rsidRPr="00D75A1E">
        <w:rPr>
          <w:lang w:val="es-ES_tradnl"/>
        </w:rPr>
        <w:t xml:space="preserve">puntualiza además que el Plan de </w:t>
      </w:r>
      <w:r w:rsidR="00B81128" w:rsidRPr="00D75A1E">
        <w:rPr>
          <w:lang w:val="es-ES_tradnl"/>
        </w:rPr>
        <w:t xml:space="preserve">acción nacional </w:t>
      </w:r>
      <w:r w:rsidR="003056F2" w:rsidRPr="00D75A1E">
        <w:rPr>
          <w:lang w:val="es-ES_tradnl"/>
        </w:rPr>
        <w:t>en pro de los derechos humanos contiene un capítulo separado dedicado a los derechos económicos, sociales y culturales</w:t>
      </w:r>
      <w:r w:rsidRPr="00D75A1E">
        <w:rPr>
          <w:lang w:val="es-ES_tradnl"/>
        </w:rPr>
        <w:t>.</w:t>
      </w:r>
    </w:p>
    <w:p w:rsidR="00641E70" w:rsidRPr="00D75A1E" w:rsidRDefault="00E121BE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26.</w:t>
      </w:r>
      <w:r w:rsidR="00641E70"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</w:t>
      </w:r>
      <w:r w:rsidR="00641E70" w:rsidRPr="00D75A1E">
        <w:rPr>
          <w:b/>
          <w:lang w:val="es-ES_tradnl"/>
        </w:rPr>
        <w:t>STEIN</w:t>
      </w:r>
      <w:r w:rsidR="00641E70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641E70" w:rsidRPr="00D75A1E">
        <w:rPr>
          <w:lang w:val="es-ES_tradnl"/>
        </w:rPr>
        <w:t xml:space="preserve">), </w:t>
      </w:r>
      <w:r w:rsidR="004532DB" w:rsidRPr="00D75A1E">
        <w:rPr>
          <w:lang w:val="es-ES_tradnl"/>
        </w:rPr>
        <w:t xml:space="preserve">respondiendo a una pregunta sobre el protocolo facultativo </w:t>
      </w:r>
      <w:r w:rsidR="00313558" w:rsidRPr="00D75A1E">
        <w:rPr>
          <w:lang w:val="es-ES_tradnl"/>
        </w:rPr>
        <w:t>relativo al</w:t>
      </w:r>
      <w:r w:rsidR="004532DB" w:rsidRPr="00D75A1E">
        <w:rPr>
          <w:lang w:val="es-ES_tradnl"/>
        </w:rPr>
        <w:t xml:space="preserve"> </w:t>
      </w:r>
      <w:r w:rsidR="00313558" w:rsidRPr="00D75A1E">
        <w:rPr>
          <w:lang w:val="es-ES_tradnl"/>
        </w:rPr>
        <w:t>establecimiento de un mecanismo de</w:t>
      </w:r>
      <w:r w:rsidR="00B81128">
        <w:rPr>
          <w:lang w:val="es-ES_tradnl"/>
        </w:rPr>
        <w:t xml:space="preserve"> presentación de comunicaciones</w:t>
      </w:r>
      <w:r w:rsidR="00641E70" w:rsidRPr="00D75A1E">
        <w:rPr>
          <w:lang w:val="es-ES_tradnl"/>
        </w:rPr>
        <w:t xml:space="preserve">, </w:t>
      </w:r>
      <w:r w:rsidR="004532DB" w:rsidRPr="00D75A1E">
        <w:rPr>
          <w:lang w:val="es-ES_tradnl"/>
        </w:rPr>
        <w:t>dice que la</w:t>
      </w:r>
      <w:r w:rsidR="004E6C65">
        <w:rPr>
          <w:lang w:val="es-ES_tradnl"/>
        </w:rPr>
        <w:t> </w:t>
      </w:r>
      <w:r w:rsidR="004532DB" w:rsidRPr="00D75A1E">
        <w:rPr>
          <w:lang w:val="es-ES_tradnl"/>
        </w:rPr>
        <w:t>necesidad de una protección completa de todos los derechos humanos es un principio fundamental de la política de Suecia en</w:t>
      </w:r>
      <w:r w:rsidR="00B81128">
        <w:rPr>
          <w:lang w:val="es-ES_tradnl"/>
        </w:rPr>
        <w:t xml:space="preserve"> ese </w:t>
      </w:r>
      <w:r w:rsidR="004532DB" w:rsidRPr="00D75A1E">
        <w:rPr>
          <w:lang w:val="es-ES_tradnl"/>
        </w:rPr>
        <w:t>ámbito</w:t>
      </w:r>
      <w:r w:rsidR="00641E70" w:rsidRPr="00D75A1E">
        <w:rPr>
          <w:lang w:val="es-ES_tradnl"/>
        </w:rPr>
        <w:t xml:space="preserve">. </w:t>
      </w:r>
      <w:r w:rsidR="004532DB" w:rsidRPr="00D75A1E">
        <w:rPr>
          <w:lang w:val="es-ES_tradnl"/>
        </w:rPr>
        <w:t xml:space="preserve">Como ha indicado en diversas ocasiones, Suecia no está convencida de que la elaboración de un </w:t>
      </w:r>
      <w:r w:rsidR="00313558" w:rsidRPr="00D75A1E">
        <w:rPr>
          <w:lang w:val="es-ES_tradnl"/>
        </w:rPr>
        <w:t>protocolo facultativo relativo al establecimiento de un mecanismo</w:t>
      </w:r>
      <w:r w:rsidR="00B81128">
        <w:rPr>
          <w:lang w:val="es-ES_tradnl"/>
        </w:rPr>
        <w:t xml:space="preserve"> de presentación de comunicaciones individuales </w:t>
      </w:r>
      <w:r w:rsidR="004532DB" w:rsidRPr="00D75A1E">
        <w:rPr>
          <w:lang w:val="es-ES_tradnl"/>
        </w:rPr>
        <w:t>sea el mejor medio de promover la política de derechos humanos.</w:t>
      </w:r>
      <w:r w:rsidR="00641E70" w:rsidRPr="00D75A1E">
        <w:rPr>
          <w:lang w:val="es-ES_tradnl"/>
        </w:rPr>
        <w:t xml:space="preserve"> </w:t>
      </w:r>
      <w:r w:rsidR="00506544">
        <w:rPr>
          <w:lang w:val="es-ES_tradnl"/>
        </w:rPr>
        <w:t>En</w:t>
      </w:r>
      <w:r w:rsidR="000F489F" w:rsidRPr="00D75A1E">
        <w:rPr>
          <w:lang w:val="es-ES_tradnl"/>
        </w:rPr>
        <w:t xml:space="preserve"> el curso de las negociaciones</w:t>
      </w:r>
      <w:r w:rsidR="00B81128">
        <w:rPr>
          <w:lang w:val="es-ES_tradnl"/>
        </w:rPr>
        <w:t xml:space="preserve"> señaló </w:t>
      </w:r>
      <w:r w:rsidR="000F489F" w:rsidRPr="00D75A1E">
        <w:rPr>
          <w:lang w:val="es-ES_tradnl"/>
        </w:rPr>
        <w:t>que en el texto</w:t>
      </w:r>
      <w:r w:rsidR="00B81128">
        <w:rPr>
          <w:lang w:val="es-ES_tradnl"/>
        </w:rPr>
        <w:t xml:space="preserve"> debían </w:t>
      </w:r>
      <w:r w:rsidR="000F489F" w:rsidRPr="00D75A1E">
        <w:rPr>
          <w:lang w:val="es-ES_tradnl"/>
        </w:rPr>
        <w:t>figurar los criterios</w:t>
      </w:r>
      <w:r w:rsidR="00B81128">
        <w:rPr>
          <w:lang w:val="es-ES_tradnl"/>
        </w:rPr>
        <w:t xml:space="preserve"> exactos para la </w:t>
      </w:r>
      <w:r w:rsidR="000F489F" w:rsidRPr="00D75A1E">
        <w:rPr>
          <w:lang w:val="es-ES_tradnl"/>
        </w:rPr>
        <w:t xml:space="preserve">admisión y </w:t>
      </w:r>
      <w:r w:rsidR="00B81128">
        <w:rPr>
          <w:lang w:val="es-ES_tradnl"/>
        </w:rPr>
        <w:t xml:space="preserve">el </w:t>
      </w:r>
      <w:r w:rsidR="000F489F" w:rsidRPr="00D75A1E">
        <w:rPr>
          <w:lang w:val="es-ES_tradnl"/>
        </w:rPr>
        <w:t>examen de la</w:t>
      </w:r>
      <w:r w:rsidR="00AB0413" w:rsidRPr="00D75A1E">
        <w:rPr>
          <w:lang w:val="es-ES_tradnl"/>
        </w:rPr>
        <w:t>s</w:t>
      </w:r>
      <w:r w:rsidR="000F489F" w:rsidRPr="00D75A1E">
        <w:rPr>
          <w:lang w:val="es-ES_tradnl"/>
        </w:rPr>
        <w:t xml:space="preserve"> denuncia</w:t>
      </w:r>
      <w:r w:rsidR="00AB0413" w:rsidRPr="00D75A1E">
        <w:rPr>
          <w:lang w:val="es-ES_tradnl"/>
        </w:rPr>
        <w:t>s</w:t>
      </w:r>
      <w:r w:rsidR="00641E70" w:rsidRPr="00D75A1E">
        <w:rPr>
          <w:lang w:val="es-ES_tradnl"/>
        </w:rPr>
        <w:t xml:space="preserve">; </w:t>
      </w:r>
      <w:r w:rsidR="00AB0413" w:rsidRPr="00D75A1E">
        <w:rPr>
          <w:lang w:val="es-ES_tradnl"/>
        </w:rPr>
        <w:t>también</w:t>
      </w:r>
      <w:r w:rsidR="00B81128">
        <w:rPr>
          <w:lang w:val="es-ES_tradnl"/>
        </w:rPr>
        <w:t xml:space="preserve"> expresó </w:t>
      </w:r>
      <w:r w:rsidR="00AB0413" w:rsidRPr="00D75A1E">
        <w:rPr>
          <w:lang w:val="es-ES_tradnl"/>
        </w:rPr>
        <w:t>dudas acerca de la inclusión de disposiciones sobre la cooperación y la asistencia internacionales, que se podría</w:t>
      </w:r>
      <w:r w:rsidR="00B81128">
        <w:rPr>
          <w:lang w:val="es-ES_tradnl"/>
        </w:rPr>
        <w:t>n</w:t>
      </w:r>
      <w:r w:rsidR="00AB0413" w:rsidRPr="00D75A1E">
        <w:rPr>
          <w:lang w:val="es-ES_tradnl"/>
        </w:rPr>
        <w:t xml:space="preserve"> interpretar como </w:t>
      </w:r>
      <w:r w:rsidR="00A468B1" w:rsidRPr="00D75A1E">
        <w:rPr>
          <w:lang w:val="es-ES_tradnl"/>
        </w:rPr>
        <w:t>la asignación de una</w:t>
      </w:r>
      <w:r w:rsidR="00AB0413" w:rsidRPr="00D75A1E">
        <w:rPr>
          <w:lang w:val="es-ES_tradnl"/>
        </w:rPr>
        <w:t xml:space="preserve"> funció</w:t>
      </w:r>
      <w:r w:rsidR="001B5413">
        <w:rPr>
          <w:lang w:val="es-ES_tradnl"/>
        </w:rPr>
        <w:t>n al Comité en la gestión de es</w:t>
      </w:r>
      <w:r w:rsidR="00AB0413" w:rsidRPr="00D75A1E">
        <w:rPr>
          <w:lang w:val="es-ES_tradnl"/>
        </w:rPr>
        <w:t xml:space="preserve">a ayuda, </w:t>
      </w:r>
      <w:r w:rsidR="00BD4A26" w:rsidRPr="00D75A1E">
        <w:rPr>
          <w:lang w:val="es-ES_tradnl"/>
        </w:rPr>
        <w:t>con el</w:t>
      </w:r>
      <w:r w:rsidR="00AB0413" w:rsidRPr="00D75A1E">
        <w:rPr>
          <w:lang w:val="es-ES_tradnl"/>
        </w:rPr>
        <w:t xml:space="preserve"> riesgo de </w:t>
      </w:r>
      <w:r w:rsidR="001B5413">
        <w:rPr>
          <w:lang w:val="es-ES_tradnl"/>
        </w:rPr>
        <w:t xml:space="preserve">un </w:t>
      </w:r>
      <w:r w:rsidR="00AB0413" w:rsidRPr="00D75A1E">
        <w:rPr>
          <w:lang w:val="es-ES_tradnl"/>
        </w:rPr>
        <w:t xml:space="preserve">doble </w:t>
      </w:r>
      <w:r w:rsidR="001B5413">
        <w:rPr>
          <w:lang w:val="es-ES_tradnl"/>
        </w:rPr>
        <w:t>uso</w:t>
      </w:r>
      <w:r w:rsidR="00AB0413" w:rsidRPr="00D75A1E">
        <w:rPr>
          <w:lang w:val="es-ES_tradnl"/>
        </w:rPr>
        <w:t xml:space="preserve"> con las estrategias existentes</w:t>
      </w:r>
      <w:r w:rsidR="005E1E38" w:rsidRPr="00D75A1E">
        <w:rPr>
          <w:lang w:val="es-ES_tradnl"/>
        </w:rPr>
        <w:t xml:space="preserve"> y</w:t>
      </w:r>
      <w:r w:rsidR="004E6C65">
        <w:rPr>
          <w:lang w:val="es-ES_tradnl"/>
        </w:rPr>
        <w:t> </w:t>
      </w:r>
      <w:r w:rsidR="00A468B1" w:rsidRPr="00D75A1E">
        <w:rPr>
          <w:lang w:val="es-ES_tradnl"/>
        </w:rPr>
        <w:t>el peligro de</w:t>
      </w:r>
      <w:r w:rsidR="005E1E38" w:rsidRPr="00D75A1E">
        <w:rPr>
          <w:lang w:val="es-ES_tradnl"/>
        </w:rPr>
        <w:t xml:space="preserve"> desviar al Comité de sus funciones esenciales</w:t>
      </w:r>
      <w:r w:rsidR="00B81128">
        <w:rPr>
          <w:lang w:val="es-ES_tradnl"/>
        </w:rPr>
        <w:t>,</w:t>
      </w:r>
      <w:r w:rsidR="005E1E38" w:rsidRPr="00D75A1E">
        <w:rPr>
          <w:lang w:val="es-ES_tradnl"/>
        </w:rPr>
        <w:t xml:space="preserve"> cuando sus recursos son limitados</w:t>
      </w:r>
      <w:r w:rsidR="00641E70" w:rsidRPr="00D75A1E">
        <w:rPr>
          <w:lang w:val="es-ES_tradnl"/>
        </w:rPr>
        <w:t xml:space="preserve">. </w:t>
      </w:r>
      <w:r w:rsidR="00BD4A26" w:rsidRPr="00D75A1E">
        <w:rPr>
          <w:lang w:val="es-ES_tradnl"/>
        </w:rPr>
        <w:t>Suecia lamenta que en el proyecto de texto que</w:t>
      </w:r>
      <w:r w:rsidR="00B81128">
        <w:rPr>
          <w:lang w:val="es-ES_tradnl"/>
        </w:rPr>
        <w:t xml:space="preserve"> se ha presentado </w:t>
      </w:r>
      <w:r w:rsidR="00BD4A26" w:rsidRPr="00D75A1E">
        <w:rPr>
          <w:lang w:val="es-ES_tradnl"/>
        </w:rPr>
        <w:t>ahora a la Asamblea</w:t>
      </w:r>
      <w:r w:rsidR="00B81128">
        <w:rPr>
          <w:lang w:val="es-ES_tradnl"/>
        </w:rPr>
        <w:t xml:space="preserve"> General</w:t>
      </w:r>
      <w:r w:rsidR="00BD4A26" w:rsidRPr="00D75A1E">
        <w:rPr>
          <w:lang w:val="es-ES_tradnl"/>
        </w:rPr>
        <w:t xml:space="preserve"> no se hayan tenido en cuenta</w:t>
      </w:r>
      <w:r w:rsidR="00B81128">
        <w:rPr>
          <w:lang w:val="es-ES_tradnl"/>
        </w:rPr>
        <w:t xml:space="preserve"> puntos </w:t>
      </w:r>
      <w:r w:rsidR="00BD4A26" w:rsidRPr="00D75A1E">
        <w:rPr>
          <w:lang w:val="es-ES_tradnl"/>
        </w:rPr>
        <w:t>importantes de su posición</w:t>
      </w:r>
      <w:r w:rsidR="00641E70" w:rsidRPr="00D75A1E">
        <w:rPr>
          <w:lang w:val="es-ES_tradnl"/>
        </w:rPr>
        <w:t xml:space="preserve">. </w:t>
      </w:r>
      <w:r w:rsidR="00BD4A26" w:rsidRPr="00D75A1E">
        <w:rPr>
          <w:lang w:val="es-ES_tradnl"/>
        </w:rPr>
        <w:t>Sin embargo, no</w:t>
      </w:r>
      <w:r w:rsidR="00B81128">
        <w:rPr>
          <w:lang w:val="es-ES_tradnl"/>
        </w:rPr>
        <w:t xml:space="preserve"> presentará </w:t>
      </w:r>
      <w:r w:rsidR="00BD4A26" w:rsidRPr="00D75A1E">
        <w:rPr>
          <w:lang w:val="es-ES_tradnl"/>
        </w:rPr>
        <w:t>objeciones a la</w:t>
      </w:r>
      <w:r w:rsidR="00B81128">
        <w:rPr>
          <w:lang w:val="es-ES_tradnl"/>
        </w:rPr>
        <w:t xml:space="preserve"> aprobación </w:t>
      </w:r>
      <w:r w:rsidR="00BD4A26" w:rsidRPr="00D75A1E">
        <w:rPr>
          <w:lang w:val="es-ES_tradnl"/>
        </w:rPr>
        <w:t>de</w:t>
      </w:r>
      <w:r w:rsidR="00B81128">
        <w:rPr>
          <w:lang w:val="es-ES_tradnl"/>
        </w:rPr>
        <w:t xml:space="preserve"> ese </w:t>
      </w:r>
      <w:r w:rsidR="00BD4A26" w:rsidRPr="00D75A1E">
        <w:rPr>
          <w:lang w:val="es-ES_tradnl"/>
        </w:rPr>
        <w:t>texto en las</w:t>
      </w:r>
      <w:r w:rsidR="00B81128">
        <w:rPr>
          <w:lang w:val="es-ES_tradnl"/>
        </w:rPr>
        <w:t xml:space="preserve"> semanas siguientes</w:t>
      </w:r>
      <w:r w:rsidR="001B5413">
        <w:rPr>
          <w:lang w:val="es-ES_tradnl"/>
        </w:rPr>
        <w:t>.</w:t>
      </w:r>
    </w:p>
    <w:p w:rsidR="00641E70" w:rsidRPr="00D75A1E" w:rsidRDefault="00E121BE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27.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641E70" w:rsidRPr="00D75A1E">
        <w:rPr>
          <w:lang w:val="es-ES_tradnl"/>
        </w:rPr>
        <w:t xml:space="preserve"> </w:t>
      </w:r>
      <w:r w:rsidRPr="00D75A1E">
        <w:rPr>
          <w:b/>
          <w:lang w:val="es-ES_tradnl"/>
        </w:rPr>
        <w:t>WILHELMSSON</w:t>
      </w:r>
      <w:r w:rsidR="00641E70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641E70" w:rsidRPr="00D75A1E">
        <w:rPr>
          <w:lang w:val="es-ES_tradnl"/>
        </w:rPr>
        <w:t xml:space="preserve">) </w:t>
      </w:r>
      <w:r w:rsidR="00521F37" w:rsidRPr="00D75A1E">
        <w:rPr>
          <w:lang w:val="es-ES_tradnl"/>
        </w:rPr>
        <w:t>explica que recientemente se decidió que el nuevo ombudsman resultante de la fusión de los cuatro actualmente en funciones para las cuestiones relativas a la discriminación se llamaría Ombudsman para la Igualdad</w:t>
      </w:r>
      <w:r w:rsidR="00641E70" w:rsidRPr="00D75A1E">
        <w:rPr>
          <w:lang w:val="es-ES_tradnl"/>
        </w:rPr>
        <w:t xml:space="preserve">. </w:t>
      </w:r>
      <w:r w:rsidR="00521F37" w:rsidRPr="00D75A1E">
        <w:rPr>
          <w:lang w:val="es-ES_tradnl"/>
        </w:rPr>
        <w:t>Su mandato general</w:t>
      </w:r>
      <w:r w:rsidR="00B469FB">
        <w:rPr>
          <w:lang w:val="es-ES_tradnl"/>
        </w:rPr>
        <w:t xml:space="preserve"> consistirá siempre en </w:t>
      </w:r>
      <w:r w:rsidR="00521F37" w:rsidRPr="00D75A1E">
        <w:rPr>
          <w:lang w:val="es-ES_tradnl"/>
        </w:rPr>
        <w:t xml:space="preserve">velar por el respeto de las leyes </w:t>
      </w:r>
      <w:r w:rsidR="008E6B91" w:rsidRPr="00D75A1E">
        <w:rPr>
          <w:lang w:val="es-ES_tradnl"/>
        </w:rPr>
        <w:t>contra</w:t>
      </w:r>
      <w:r w:rsidR="00521F37" w:rsidRPr="00D75A1E">
        <w:rPr>
          <w:lang w:val="es-ES_tradnl"/>
        </w:rPr>
        <w:t xml:space="preserve"> la discriminación. Podrá ocuparse de la violación de los derechos económicos</w:t>
      </w:r>
      <w:r w:rsidR="00D67060">
        <w:rPr>
          <w:lang w:val="es-ES_tradnl"/>
        </w:rPr>
        <w:t>, sociales y culturales, pero so</w:t>
      </w:r>
      <w:r w:rsidR="00521F37" w:rsidRPr="00D75A1E">
        <w:rPr>
          <w:lang w:val="es-ES_tradnl"/>
        </w:rPr>
        <w:t>l</w:t>
      </w:r>
      <w:r w:rsidR="001B5413">
        <w:rPr>
          <w:lang w:val="es-ES_tradnl"/>
        </w:rPr>
        <w:t>amente</w:t>
      </w:r>
      <w:r w:rsidR="00521F37" w:rsidRPr="00D75A1E">
        <w:rPr>
          <w:lang w:val="es-ES_tradnl"/>
        </w:rPr>
        <w:t xml:space="preserve"> cuando al mismo tiempo haya discriminación</w:t>
      </w:r>
      <w:r w:rsidR="00641E70" w:rsidRPr="00D75A1E">
        <w:rPr>
          <w:lang w:val="es-ES_tradnl"/>
        </w:rPr>
        <w:t xml:space="preserve">. </w:t>
      </w:r>
      <w:r w:rsidR="00521F37" w:rsidRPr="00D75A1E">
        <w:rPr>
          <w:lang w:val="es-ES_tradnl"/>
        </w:rPr>
        <w:t>El</w:t>
      </w:r>
      <w:r w:rsidR="00B469FB">
        <w:rPr>
          <w:lang w:val="es-ES_tradnl"/>
        </w:rPr>
        <w:t xml:space="preserve"> personal </w:t>
      </w:r>
      <w:r w:rsidR="00521F37" w:rsidRPr="00D75A1E">
        <w:rPr>
          <w:lang w:val="es-ES_tradnl"/>
        </w:rPr>
        <w:t xml:space="preserve">de los cuatro servicios actuales se transferirá </w:t>
      </w:r>
      <w:r w:rsidR="00B469FB">
        <w:rPr>
          <w:lang w:val="es-ES_tradnl"/>
        </w:rPr>
        <w:t xml:space="preserve">en su totalidad </w:t>
      </w:r>
      <w:r w:rsidR="00521F37" w:rsidRPr="00D75A1E">
        <w:rPr>
          <w:lang w:val="es-ES_tradnl"/>
        </w:rPr>
        <w:t>a la nueva autoridad, aunque es posible que</w:t>
      </w:r>
      <w:r w:rsidR="005360C5">
        <w:rPr>
          <w:lang w:val="es-ES_tradnl"/>
        </w:rPr>
        <w:t xml:space="preserve"> la plantilla cambie</w:t>
      </w:r>
      <w:r w:rsidR="00B469FB">
        <w:rPr>
          <w:lang w:val="es-ES_tradnl"/>
        </w:rPr>
        <w:t xml:space="preserve">, </w:t>
      </w:r>
      <w:r w:rsidR="00521F37" w:rsidRPr="00D75A1E">
        <w:rPr>
          <w:lang w:val="es-ES_tradnl"/>
        </w:rPr>
        <w:t xml:space="preserve">porque el nuevo ombudsman </w:t>
      </w:r>
      <w:r w:rsidR="00D67060">
        <w:rPr>
          <w:lang w:val="es-ES_tradnl"/>
        </w:rPr>
        <w:t xml:space="preserve">podrá decidir con </w:t>
      </w:r>
      <w:r w:rsidR="00521F37" w:rsidRPr="00D75A1E">
        <w:rPr>
          <w:lang w:val="es-ES_tradnl"/>
        </w:rPr>
        <w:t>toda libertad la composición de su personal</w:t>
      </w:r>
      <w:r w:rsidR="001B5413">
        <w:rPr>
          <w:lang w:val="es-ES_tradnl"/>
        </w:rPr>
        <w:t>.</w:t>
      </w:r>
    </w:p>
    <w:p w:rsidR="00641E70" w:rsidRPr="00D75A1E" w:rsidRDefault="00E121BE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28.</w:t>
      </w:r>
      <w:r w:rsidRPr="00D75A1E">
        <w:rPr>
          <w:lang w:val="es-ES_tradnl"/>
        </w:rPr>
        <w:tab/>
      </w:r>
      <w:r w:rsidR="00641E70" w:rsidRPr="00D75A1E">
        <w:rPr>
          <w:lang w:val="es-ES_tradnl"/>
        </w:rPr>
        <w:t>La</w:t>
      </w:r>
      <w:r w:rsidR="008E6B91" w:rsidRPr="00D75A1E">
        <w:rPr>
          <w:lang w:val="es-ES_tradnl"/>
        </w:rPr>
        <w:t xml:space="preserve"> nueva </w:t>
      </w:r>
      <w:r w:rsidR="008E6B91" w:rsidRPr="00D75A1E">
        <w:rPr>
          <w:snapToGrid w:val="0"/>
          <w:lang w:val="es-ES_tradnl"/>
        </w:rPr>
        <w:t>Ley contra la discriminación</w:t>
      </w:r>
      <w:r w:rsidR="007F4316" w:rsidRPr="00D75A1E">
        <w:rPr>
          <w:snapToGrid w:val="0"/>
          <w:lang w:val="es-ES_tradnl"/>
        </w:rPr>
        <w:t>,</w:t>
      </w:r>
      <w:r w:rsidR="008E6B91" w:rsidRPr="00D75A1E">
        <w:rPr>
          <w:lang w:val="es-ES_tradnl"/>
        </w:rPr>
        <w:t xml:space="preserve"> que entrará próximamente en vigor</w:t>
      </w:r>
      <w:r w:rsidR="007F4316" w:rsidRPr="00D75A1E">
        <w:rPr>
          <w:lang w:val="es-ES_tradnl"/>
        </w:rPr>
        <w:t>,</w:t>
      </w:r>
      <w:r w:rsidR="008E6B91" w:rsidRPr="00D75A1E">
        <w:rPr>
          <w:lang w:val="es-ES_tradnl"/>
        </w:rPr>
        <w:t xml:space="preserve"> corrige la mayor parte de las lagunas de la legislación anterior</w:t>
      </w:r>
      <w:r w:rsidR="00B469FB">
        <w:rPr>
          <w:lang w:val="es-ES_tradnl"/>
        </w:rPr>
        <w:t xml:space="preserve"> por lo que respecta </w:t>
      </w:r>
      <w:r w:rsidR="008E6B91" w:rsidRPr="00D75A1E">
        <w:rPr>
          <w:lang w:val="es-ES_tradnl"/>
        </w:rPr>
        <w:t>a las personas discapacitadas</w:t>
      </w:r>
      <w:r w:rsidR="00641E70" w:rsidRPr="00D75A1E">
        <w:rPr>
          <w:lang w:val="es-ES_tradnl"/>
        </w:rPr>
        <w:t>. La</w:t>
      </w:r>
      <w:r w:rsidR="00CF2E65" w:rsidRPr="00D75A1E">
        <w:rPr>
          <w:lang w:val="es-ES_tradnl"/>
        </w:rPr>
        <w:t> </w:t>
      </w:r>
      <w:r w:rsidR="008E6B91" w:rsidRPr="00D75A1E">
        <w:rPr>
          <w:bCs/>
          <w:lang w:val="es-ES_tradnl"/>
        </w:rPr>
        <w:t>Comisión Parlamentaria sobre la Discriminación</w:t>
      </w:r>
      <w:r w:rsidR="008E6B91" w:rsidRPr="00D75A1E">
        <w:rPr>
          <w:lang w:val="es-ES_tradnl"/>
        </w:rPr>
        <w:t xml:space="preserve"> propuso</w:t>
      </w:r>
      <w:r w:rsidR="00B469FB">
        <w:rPr>
          <w:lang w:val="es-ES_tradnl"/>
        </w:rPr>
        <w:t xml:space="preserve"> que se incluyera </w:t>
      </w:r>
      <w:r w:rsidR="008E6B91" w:rsidRPr="00D75A1E">
        <w:rPr>
          <w:lang w:val="es-ES_tradnl"/>
        </w:rPr>
        <w:t>la cuestión de la accesibilidad para los discapacitados, pero el Gobierno</w:t>
      </w:r>
      <w:r w:rsidR="00B469FB">
        <w:rPr>
          <w:lang w:val="es-ES_tradnl"/>
        </w:rPr>
        <w:t xml:space="preserve"> estimó </w:t>
      </w:r>
      <w:r w:rsidR="008E6B91" w:rsidRPr="00D75A1E">
        <w:rPr>
          <w:lang w:val="es-ES_tradnl"/>
        </w:rPr>
        <w:t>que no sería</w:t>
      </w:r>
      <w:r w:rsidR="00460DE8" w:rsidRPr="00D75A1E">
        <w:rPr>
          <w:lang w:val="es-ES_tradnl"/>
        </w:rPr>
        <w:t xml:space="preserve"> acertado</w:t>
      </w:r>
      <w:r w:rsidR="00641E70" w:rsidRPr="00D75A1E">
        <w:rPr>
          <w:lang w:val="es-ES_tradnl"/>
        </w:rPr>
        <w:t xml:space="preserve">. </w:t>
      </w:r>
      <w:r w:rsidR="00460DE8" w:rsidRPr="00D75A1E">
        <w:rPr>
          <w:lang w:val="es-ES_tradnl"/>
        </w:rPr>
        <w:t>No obstante, seguirá ocupándose de la cuestión y trabajará activamente para encontrar una solución</w:t>
      </w:r>
      <w:r w:rsidR="00641E70" w:rsidRPr="00D75A1E">
        <w:rPr>
          <w:lang w:val="es-ES_tradnl"/>
        </w:rPr>
        <w:t xml:space="preserve">. </w:t>
      </w:r>
      <w:r w:rsidR="00460DE8" w:rsidRPr="00D75A1E">
        <w:rPr>
          <w:lang w:val="es-ES_tradnl"/>
        </w:rPr>
        <w:t xml:space="preserve">La discapacidad se define en la futura ley como una </w:t>
      </w:r>
      <w:r w:rsidR="00641E70" w:rsidRPr="00D75A1E">
        <w:rPr>
          <w:lang w:val="es-ES_tradnl"/>
        </w:rPr>
        <w:t>«</w:t>
      </w:r>
      <w:r w:rsidR="00460DE8" w:rsidRPr="00D75A1E">
        <w:rPr>
          <w:lang w:val="es-ES_tradnl"/>
        </w:rPr>
        <w:t>limitación física, mental o intelectual permanente de la capacidad funcional de una persona que,</w:t>
      </w:r>
      <w:r w:rsidR="00893895" w:rsidRPr="00D75A1E">
        <w:rPr>
          <w:lang w:val="es-ES_tradnl"/>
        </w:rPr>
        <w:t xml:space="preserve"> debido</w:t>
      </w:r>
      <w:r w:rsidR="00460DE8" w:rsidRPr="00D75A1E">
        <w:rPr>
          <w:lang w:val="es-ES_tradnl"/>
        </w:rPr>
        <w:t xml:space="preserve"> a un accidente</w:t>
      </w:r>
      <w:r w:rsidR="00B469FB">
        <w:rPr>
          <w:lang w:val="es-ES_tradnl"/>
        </w:rPr>
        <w:t xml:space="preserve"> o </w:t>
      </w:r>
      <w:r w:rsidR="00460DE8" w:rsidRPr="00D75A1E">
        <w:rPr>
          <w:lang w:val="es-ES_tradnl"/>
        </w:rPr>
        <w:t xml:space="preserve">una enfermedad, existía en el nacimiento o sobrevino después, </w:t>
      </w:r>
      <w:r w:rsidR="00893895" w:rsidRPr="00D75A1E">
        <w:rPr>
          <w:lang w:val="es-ES_tradnl"/>
        </w:rPr>
        <w:t>o cuya aparición es probable</w:t>
      </w:r>
      <w:r w:rsidR="00641E70" w:rsidRPr="00D75A1E">
        <w:rPr>
          <w:lang w:val="es-ES_tradnl"/>
        </w:rPr>
        <w:t>».</w:t>
      </w:r>
      <w:r w:rsidR="00B469FB">
        <w:rPr>
          <w:lang w:val="es-ES_tradnl"/>
        </w:rPr>
        <w:t xml:space="preserve"> El principal tipo </w:t>
      </w:r>
      <w:r w:rsidR="00893895" w:rsidRPr="00D75A1E">
        <w:rPr>
          <w:lang w:val="es-ES_tradnl"/>
        </w:rPr>
        <w:t xml:space="preserve">de sanción en caso de discriminación consiste </w:t>
      </w:r>
      <w:r w:rsidR="00641E70" w:rsidRPr="00D75A1E">
        <w:rPr>
          <w:lang w:val="es-ES_tradnl"/>
        </w:rPr>
        <w:t xml:space="preserve">en </w:t>
      </w:r>
      <w:r w:rsidR="00893895" w:rsidRPr="00D75A1E">
        <w:rPr>
          <w:lang w:val="es-ES_tradnl"/>
        </w:rPr>
        <w:t>la</w:t>
      </w:r>
      <w:r w:rsidR="00641E70" w:rsidRPr="00D75A1E">
        <w:rPr>
          <w:lang w:val="es-ES_tradnl"/>
        </w:rPr>
        <w:t xml:space="preserve"> </w:t>
      </w:r>
      <w:r w:rsidR="00893895" w:rsidRPr="00D75A1E">
        <w:rPr>
          <w:lang w:val="es-ES_tradnl"/>
        </w:rPr>
        <w:t>indemnización por daños y perjuicios</w:t>
      </w:r>
      <w:r w:rsidR="00641E70" w:rsidRPr="00D75A1E">
        <w:rPr>
          <w:lang w:val="es-ES_tradnl"/>
        </w:rPr>
        <w:t xml:space="preserve">, </w:t>
      </w:r>
      <w:r w:rsidR="00893895" w:rsidRPr="00D75A1E">
        <w:rPr>
          <w:lang w:val="es-ES_tradnl"/>
        </w:rPr>
        <w:t>que será más elevad</w:t>
      </w:r>
      <w:r w:rsidR="00483504" w:rsidRPr="00D75A1E">
        <w:rPr>
          <w:lang w:val="es-ES_tradnl"/>
        </w:rPr>
        <w:t>a</w:t>
      </w:r>
      <w:r w:rsidR="00893895" w:rsidRPr="00D75A1E">
        <w:rPr>
          <w:lang w:val="es-ES_tradnl"/>
        </w:rPr>
        <w:t xml:space="preserve"> en el marco de la nueva ley</w:t>
      </w:r>
      <w:r w:rsidR="001B5413">
        <w:rPr>
          <w:lang w:val="es-ES_tradnl"/>
        </w:rPr>
        <w:t>.</w:t>
      </w:r>
    </w:p>
    <w:p w:rsidR="00641E70" w:rsidRPr="00D75A1E" w:rsidRDefault="00E121BE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29.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SANTESSON</w:t>
      </w:r>
      <w:r w:rsidR="00641E70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641E70" w:rsidRPr="00D75A1E">
        <w:rPr>
          <w:lang w:val="es-ES_tradnl"/>
        </w:rPr>
        <w:t xml:space="preserve">) </w:t>
      </w:r>
      <w:r w:rsidR="00231531" w:rsidRPr="00D75A1E">
        <w:rPr>
          <w:lang w:val="es-ES_tradnl"/>
        </w:rPr>
        <w:t xml:space="preserve">cree saber que los datos que figuran en el quinto informe </w:t>
      </w:r>
      <w:r w:rsidR="00597FCD">
        <w:rPr>
          <w:lang w:val="es-ES_tradnl"/>
        </w:rPr>
        <w:t>periódico</w:t>
      </w:r>
      <w:r w:rsidR="00231531" w:rsidRPr="00D75A1E">
        <w:rPr>
          <w:lang w:val="es-ES_tradnl"/>
        </w:rPr>
        <w:t xml:space="preserve"> sobre los discapacitados cuya capacidad de trabajo no se ve disminuida proceden de estudios</w:t>
      </w:r>
      <w:r w:rsidR="00072609">
        <w:rPr>
          <w:lang w:val="es-ES_tradnl"/>
        </w:rPr>
        <w:t xml:space="preserve"> no científicos </w:t>
      </w:r>
      <w:r w:rsidR="00231531" w:rsidRPr="00D75A1E">
        <w:rPr>
          <w:lang w:val="es-ES_tradnl"/>
        </w:rPr>
        <w:t>que realiza el Estado cada dos años en forma de entrevistas</w:t>
      </w:r>
      <w:r w:rsidR="00072609">
        <w:rPr>
          <w:lang w:val="es-ES_tradnl"/>
        </w:rPr>
        <w:t xml:space="preserve">, en </w:t>
      </w:r>
      <w:r w:rsidR="00231531" w:rsidRPr="00D75A1E">
        <w:rPr>
          <w:lang w:val="es-ES_tradnl"/>
        </w:rPr>
        <w:t xml:space="preserve">las cuales corresponde a cada persona indicar si se considera discapacitada y si dicha discapacidad le impide trabajar o no. El servicio de empleo público se ha encargado de elaborar una nueva estrategia de promoción del empleo de personas discapacitadas que se presentará en la primavera de </w:t>
      </w:r>
      <w:r w:rsidR="00641E70" w:rsidRPr="00D75A1E">
        <w:rPr>
          <w:lang w:val="es-ES_tradnl"/>
        </w:rPr>
        <w:t xml:space="preserve">2009. </w:t>
      </w:r>
      <w:r w:rsidR="00231531" w:rsidRPr="00D75A1E">
        <w:rPr>
          <w:lang w:val="es-ES_tradnl"/>
        </w:rPr>
        <w:t xml:space="preserve">Aunque se han previsto cupos y sanciones, Suecia opta desde hace tiempo en esa esfera </w:t>
      </w:r>
      <w:r w:rsidR="00837B42" w:rsidRPr="00D75A1E">
        <w:rPr>
          <w:lang w:val="es-ES_tradnl"/>
        </w:rPr>
        <w:t>por una estrategia de promoción más que de represión</w:t>
      </w:r>
      <w:r w:rsidR="00597FCD">
        <w:rPr>
          <w:lang w:val="es-ES_tradnl"/>
        </w:rPr>
        <w:t>,</w:t>
      </w:r>
      <w:r w:rsidR="00837B42" w:rsidRPr="00D75A1E">
        <w:rPr>
          <w:lang w:val="es-ES_tradnl"/>
        </w:rPr>
        <w:t xml:space="preserve"> que consiste en conceder subvenciones salariales a los empleadores que</w:t>
      </w:r>
      <w:r w:rsidR="00072609">
        <w:rPr>
          <w:lang w:val="es-ES_tradnl"/>
        </w:rPr>
        <w:t xml:space="preserve"> dan </w:t>
      </w:r>
      <w:r w:rsidR="00837B42" w:rsidRPr="00D75A1E">
        <w:rPr>
          <w:lang w:val="es-ES_tradnl"/>
        </w:rPr>
        <w:t>trabajo a discapacitados</w:t>
      </w:r>
      <w:r w:rsidR="00641E70" w:rsidRPr="00D75A1E">
        <w:rPr>
          <w:lang w:val="es-ES_tradnl"/>
        </w:rPr>
        <w:t>.</w:t>
      </w:r>
    </w:p>
    <w:p w:rsidR="00641E70" w:rsidRPr="00D75A1E" w:rsidRDefault="00E121BE" w:rsidP="00641E70">
      <w:pPr>
        <w:spacing w:after="240"/>
        <w:rPr>
          <w:lang w:val="es-ES_tradnl"/>
        </w:rPr>
      </w:pPr>
      <w:r w:rsidRPr="00D75A1E">
        <w:rPr>
          <w:lang w:val="es-ES_tradnl"/>
        </w:rPr>
        <w:t>30.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ALDEN</w:t>
      </w:r>
      <w:r w:rsidR="00641E70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641E70" w:rsidRPr="00D75A1E">
        <w:rPr>
          <w:lang w:val="es-ES_tradnl"/>
        </w:rPr>
        <w:t xml:space="preserve">) </w:t>
      </w:r>
      <w:r w:rsidR="00462DC8" w:rsidRPr="00D75A1E">
        <w:rPr>
          <w:lang w:val="es-ES_tradnl"/>
        </w:rPr>
        <w:t xml:space="preserve">dice que el Gobierno sueco es consciente del desfase que existe entre la legislación sobre la discriminación y su aplicación </w:t>
      </w:r>
      <w:r w:rsidR="00597FCD">
        <w:rPr>
          <w:lang w:val="es-ES_tradnl"/>
        </w:rPr>
        <w:t>y</w:t>
      </w:r>
      <w:r w:rsidR="007A7D78">
        <w:rPr>
          <w:lang w:val="es-ES_tradnl"/>
        </w:rPr>
        <w:t xml:space="preserve"> opina que </w:t>
      </w:r>
      <w:r w:rsidR="00462DC8" w:rsidRPr="00D75A1E">
        <w:rPr>
          <w:lang w:val="es-ES_tradnl"/>
        </w:rPr>
        <w:t>la mejor solución es una estrategia múltiple basada en una legislación clara y completa, instrucciones precisas para su aplicación, planes de acción y estrategias, un sistema transparente de supervisión y recursos adecuados</w:t>
      </w:r>
      <w:r w:rsidR="00641E70" w:rsidRPr="00D75A1E">
        <w:rPr>
          <w:lang w:val="es-ES_tradnl"/>
        </w:rPr>
        <w:t xml:space="preserve">. </w:t>
      </w:r>
      <w:r w:rsidR="00221EB2" w:rsidRPr="00D75A1E">
        <w:rPr>
          <w:lang w:val="es-ES_tradnl"/>
        </w:rPr>
        <w:t>En Suecia son los municipios y las administraciones locales</w:t>
      </w:r>
      <w:r w:rsidR="007A7D78">
        <w:rPr>
          <w:lang w:val="es-ES_tradnl"/>
        </w:rPr>
        <w:t xml:space="preserve"> los que </w:t>
      </w:r>
      <w:r w:rsidR="00597FCD">
        <w:rPr>
          <w:lang w:val="es-ES_tradnl"/>
        </w:rPr>
        <w:t>prestan</w:t>
      </w:r>
      <w:r w:rsidR="00221EB2" w:rsidRPr="00D75A1E">
        <w:rPr>
          <w:lang w:val="es-ES_tradnl"/>
        </w:rPr>
        <w:t xml:space="preserve"> la mayor parte de los servicios a las personas discapacitadas</w:t>
      </w:r>
      <w:r w:rsidR="00641E70" w:rsidRPr="00D75A1E">
        <w:rPr>
          <w:lang w:val="es-ES_tradnl"/>
        </w:rPr>
        <w:t xml:space="preserve">. </w:t>
      </w:r>
      <w:r w:rsidR="00221EB2" w:rsidRPr="00D75A1E">
        <w:rPr>
          <w:lang w:val="es-ES_tradnl"/>
        </w:rPr>
        <w:t>Algunos tienen dificultades en este momento para responder a las necesidades</w:t>
      </w:r>
      <w:r w:rsidR="00641E70" w:rsidRPr="00D75A1E">
        <w:rPr>
          <w:lang w:val="es-ES_tradnl"/>
        </w:rPr>
        <w:t xml:space="preserve">. </w:t>
      </w:r>
      <w:r w:rsidR="00221EB2" w:rsidRPr="00D75A1E">
        <w:rPr>
          <w:lang w:val="es-ES_tradnl"/>
        </w:rPr>
        <w:t>El Estado</w:t>
      </w:r>
      <w:r w:rsidR="004D4C50" w:rsidRPr="00D75A1E">
        <w:rPr>
          <w:lang w:val="es-ES_tradnl"/>
        </w:rPr>
        <w:t xml:space="preserve"> vela por que </w:t>
      </w:r>
      <w:r w:rsidR="00221EB2" w:rsidRPr="00D75A1E">
        <w:rPr>
          <w:lang w:val="es-ES_tradnl"/>
        </w:rPr>
        <w:t>los beneficiarios reciban las prestaciones a las</w:t>
      </w:r>
      <w:r w:rsidR="007A7D78">
        <w:rPr>
          <w:lang w:val="es-ES_tradnl"/>
        </w:rPr>
        <w:t xml:space="preserve"> que </w:t>
      </w:r>
      <w:r w:rsidR="00221EB2" w:rsidRPr="00D75A1E">
        <w:rPr>
          <w:lang w:val="es-ES_tradnl"/>
        </w:rPr>
        <w:t>tienen derecho</w:t>
      </w:r>
      <w:r w:rsidR="004D4C50" w:rsidRPr="00D75A1E">
        <w:rPr>
          <w:lang w:val="es-ES_tradnl"/>
        </w:rPr>
        <w:t xml:space="preserve"> y</w:t>
      </w:r>
      <w:r w:rsidR="007A7D78">
        <w:rPr>
          <w:lang w:val="es-ES_tradnl"/>
        </w:rPr>
        <w:t xml:space="preserve"> puedan acceder </w:t>
      </w:r>
      <w:r w:rsidR="004D4C50" w:rsidRPr="00D75A1E">
        <w:rPr>
          <w:lang w:val="es-ES_tradnl"/>
        </w:rPr>
        <w:t>a los servicios</w:t>
      </w:r>
      <w:r w:rsidR="00641E70" w:rsidRPr="00D75A1E">
        <w:rPr>
          <w:lang w:val="es-ES_tradnl"/>
        </w:rPr>
        <w:t xml:space="preserve">. </w:t>
      </w:r>
      <w:r w:rsidR="004D4C50" w:rsidRPr="00D75A1E">
        <w:rPr>
          <w:lang w:val="es-ES_tradnl"/>
        </w:rPr>
        <w:t>Los tribunales desempeñan una función muy importante de orientación sobre la manera en que se debe aplicar la legislación en la práctica</w:t>
      </w:r>
      <w:r w:rsidR="00641E70" w:rsidRPr="00D75A1E">
        <w:rPr>
          <w:lang w:val="es-ES_tradnl"/>
        </w:rPr>
        <w:t xml:space="preserve">. </w:t>
      </w:r>
      <w:r w:rsidR="004D4C50" w:rsidRPr="00D75A1E">
        <w:rPr>
          <w:lang w:val="es-ES_tradnl"/>
        </w:rPr>
        <w:t>Durante los últimos años</w:t>
      </w:r>
      <w:r w:rsidR="007A7D78">
        <w:rPr>
          <w:lang w:val="es-ES_tradnl"/>
        </w:rPr>
        <w:t>,</w:t>
      </w:r>
      <w:r w:rsidR="004D4C50" w:rsidRPr="00D75A1E">
        <w:rPr>
          <w:lang w:val="es-ES_tradnl"/>
        </w:rPr>
        <w:t xml:space="preserve"> el Gobierno ha </w:t>
      </w:r>
      <w:r w:rsidR="00C81209">
        <w:rPr>
          <w:lang w:val="es-ES_tradnl"/>
        </w:rPr>
        <w:t>adoptado</w:t>
      </w:r>
      <w:r w:rsidR="004D4C50" w:rsidRPr="00D75A1E">
        <w:rPr>
          <w:lang w:val="es-ES_tradnl"/>
        </w:rPr>
        <w:t xml:space="preserve"> medidas concretas para lograr que </w:t>
      </w:r>
      <w:r w:rsidR="002D26E2">
        <w:rPr>
          <w:lang w:val="es-ES_tradnl"/>
        </w:rPr>
        <w:t>sean efectivos</w:t>
      </w:r>
      <w:r w:rsidR="002D26E2" w:rsidRPr="00D75A1E">
        <w:rPr>
          <w:lang w:val="es-ES_tradnl"/>
        </w:rPr>
        <w:t xml:space="preserve"> </w:t>
      </w:r>
      <w:r w:rsidR="004D4C50" w:rsidRPr="00D75A1E">
        <w:rPr>
          <w:lang w:val="es-ES_tradnl"/>
        </w:rPr>
        <w:t xml:space="preserve">los fallos pronunciados por los tribunales en asuntos </w:t>
      </w:r>
      <w:r w:rsidR="00FD2227" w:rsidRPr="00D75A1E">
        <w:rPr>
          <w:lang w:val="es-ES_tradnl"/>
        </w:rPr>
        <w:t>en</w:t>
      </w:r>
      <w:r w:rsidR="004E6C65">
        <w:rPr>
          <w:lang w:val="es-ES_tradnl"/>
        </w:rPr>
        <w:t> </w:t>
      </w:r>
      <w:r w:rsidR="00FD2227" w:rsidRPr="00D75A1E">
        <w:rPr>
          <w:lang w:val="es-ES_tradnl"/>
        </w:rPr>
        <w:t>los que</w:t>
      </w:r>
      <w:r w:rsidR="004D4C50" w:rsidRPr="00D75A1E">
        <w:rPr>
          <w:lang w:val="es-ES_tradnl"/>
        </w:rPr>
        <w:t xml:space="preserve"> las administraciones locales o municipales no ha</w:t>
      </w:r>
      <w:r w:rsidR="00FD2227" w:rsidRPr="00D75A1E">
        <w:rPr>
          <w:lang w:val="es-ES_tradnl"/>
        </w:rPr>
        <w:t>ya</w:t>
      </w:r>
      <w:r w:rsidR="004D4C50" w:rsidRPr="00D75A1E">
        <w:rPr>
          <w:lang w:val="es-ES_tradnl"/>
        </w:rPr>
        <w:t>n cumplido su misión de servicio</w:t>
      </w:r>
      <w:r w:rsidR="00641E70" w:rsidRPr="00D75A1E">
        <w:rPr>
          <w:lang w:val="es-ES_tradnl"/>
        </w:rPr>
        <w:t>.</w:t>
      </w:r>
    </w:p>
    <w:p w:rsidR="00E121BE" w:rsidRPr="00D75A1E" w:rsidRDefault="00E121BE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31.</w:t>
      </w:r>
      <w:r w:rsidRPr="00D75A1E">
        <w:rPr>
          <w:lang w:val="es-ES_tradnl"/>
        </w:rPr>
        <w:tab/>
      </w:r>
      <w:r w:rsidR="00597FCD">
        <w:rPr>
          <w:lang w:val="es-ES_tradnl"/>
        </w:rPr>
        <w:t>Dado que</w:t>
      </w:r>
      <w:r w:rsidR="00334187" w:rsidRPr="00D75A1E">
        <w:rPr>
          <w:lang w:val="es-ES_tradnl"/>
        </w:rPr>
        <w:t xml:space="preserve"> Suecia </w:t>
      </w:r>
      <w:r w:rsidR="00597FCD">
        <w:rPr>
          <w:lang w:val="es-ES_tradnl"/>
        </w:rPr>
        <w:t>tiene</w:t>
      </w:r>
      <w:r w:rsidR="007A7D78">
        <w:rPr>
          <w:lang w:val="es-ES_tradnl"/>
        </w:rPr>
        <w:t xml:space="preserve"> como </w:t>
      </w:r>
      <w:r w:rsidR="00334187" w:rsidRPr="00D75A1E">
        <w:rPr>
          <w:lang w:val="es-ES_tradnl"/>
        </w:rPr>
        <w:t>objetivo una sociedad abierta y accesible a todos, su política en favor de las personas discapacitadas</w:t>
      </w:r>
      <w:r w:rsidR="007A7D78">
        <w:rPr>
          <w:lang w:val="es-ES_tradnl"/>
        </w:rPr>
        <w:t xml:space="preserve"> se debe considerar </w:t>
      </w:r>
      <w:r w:rsidR="00334187" w:rsidRPr="00D75A1E">
        <w:rPr>
          <w:lang w:val="es-ES_tradnl"/>
        </w:rPr>
        <w:t>complementaria de su estrategia fundamental y global para la plena participación de todos los ciudadanos</w:t>
      </w:r>
      <w:r w:rsidRPr="00D75A1E">
        <w:rPr>
          <w:lang w:val="es-ES_tradnl"/>
        </w:rPr>
        <w:t xml:space="preserve">. </w:t>
      </w:r>
      <w:r w:rsidR="00AB72D3" w:rsidRPr="00D75A1E">
        <w:rPr>
          <w:lang w:val="es-ES_tradnl"/>
        </w:rPr>
        <w:t>El Gobierno, que</w:t>
      </w:r>
      <w:r w:rsidR="007A7D78">
        <w:rPr>
          <w:lang w:val="es-ES_tradnl"/>
        </w:rPr>
        <w:t xml:space="preserve"> concede </w:t>
      </w:r>
      <w:r w:rsidR="00AB72D3" w:rsidRPr="00D75A1E">
        <w:rPr>
          <w:lang w:val="es-ES_tradnl"/>
        </w:rPr>
        <w:t>una gran prioridad al fortalecimiento del acceso a la red</w:t>
      </w:r>
      <w:r w:rsidR="007A7D78">
        <w:rPr>
          <w:lang w:val="es-ES_tradnl"/>
        </w:rPr>
        <w:t xml:space="preserve"> y </w:t>
      </w:r>
      <w:r w:rsidR="00AB72D3" w:rsidRPr="00D75A1E">
        <w:rPr>
          <w:lang w:val="es-ES_tradnl"/>
        </w:rPr>
        <w:t>los distintos medios de transporte público y</w:t>
      </w:r>
      <w:r w:rsidR="007A7D78">
        <w:rPr>
          <w:lang w:val="es-ES_tradnl"/>
        </w:rPr>
        <w:t xml:space="preserve"> lleva trabajando en ello </w:t>
      </w:r>
      <w:r w:rsidR="00AB72D3" w:rsidRPr="00D75A1E">
        <w:rPr>
          <w:lang w:val="es-ES_tradnl"/>
        </w:rPr>
        <w:t>muchos años, se</w:t>
      </w:r>
      <w:r w:rsidR="007A7D78">
        <w:rPr>
          <w:lang w:val="es-ES_tradnl"/>
        </w:rPr>
        <w:t xml:space="preserve"> ha comprometido a asignar </w:t>
      </w:r>
      <w:r w:rsidR="00AB72D3" w:rsidRPr="00D75A1E">
        <w:rPr>
          <w:lang w:val="es-ES_tradnl"/>
        </w:rPr>
        <w:t>las prioridades, los recursos y los fondos necesarios,</w:t>
      </w:r>
      <w:r w:rsidR="007A7D78">
        <w:rPr>
          <w:lang w:val="es-ES_tradnl"/>
        </w:rPr>
        <w:t xml:space="preserve"> destinando a ese fin </w:t>
      </w:r>
      <w:r w:rsidR="00AB72D3" w:rsidRPr="00D75A1E">
        <w:rPr>
          <w:lang w:val="es-ES_tradnl"/>
        </w:rPr>
        <w:t>15</w:t>
      </w:r>
      <w:r w:rsidR="00C81209">
        <w:rPr>
          <w:lang w:val="es-ES_tradnl"/>
        </w:rPr>
        <w:t> </w:t>
      </w:r>
      <w:r w:rsidR="00AB72D3" w:rsidRPr="00D75A1E">
        <w:rPr>
          <w:lang w:val="es-ES_tradnl"/>
        </w:rPr>
        <w:t>millones de</w:t>
      </w:r>
      <w:r w:rsidR="008F7F69" w:rsidRPr="00D75A1E">
        <w:rPr>
          <w:lang w:val="es-ES_tradnl"/>
        </w:rPr>
        <w:t xml:space="preserve"> euros</w:t>
      </w:r>
      <w:r w:rsidR="00C81209">
        <w:rPr>
          <w:lang w:val="es-ES_tradnl"/>
        </w:rPr>
        <w:t>.</w:t>
      </w:r>
    </w:p>
    <w:p w:rsidR="00E121BE" w:rsidRPr="00D75A1E" w:rsidRDefault="00E121BE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32.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STEIN</w:t>
      </w:r>
      <w:r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Pr="00D75A1E">
        <w:rPr>
          <w:lang w:val="es-ES_tradnl"/>
        </w:rPr>
        <w:t>),</w:t>
      </w:r>
      <w:r w:rsidR="002F1E24">
        <w:rPr>
          <w:lang w:val="es-ES_tradnl"/>
        </w:rPr>
        <w:t xml:space="preserve"> en relación con </w:t>
      </w:r>
      <w:r w:rsidR="00352055" w:rsidRPr="00D75A1E">
        <w:rPr>
          <w:lang w:val="es-ES_tradnl"/>
        </w:rPr>
        <w:t xml:space="preserve">la cuestión de la política en favor del desarrollo </w:t>
      </w:r>
      <w:r w:rsidR="00D42FF8">
        <w:rPr>
          <w:lang w:val="es-ES_tradnl"/>
        </w:rPr>
        <w:t>glob</w:t>
      </w:r>
      <w:r w:rsidR="00352055" w:rsidRPr="00D75A1E">
        <w:rPr>
          <w:lang w:val="es-ES_tradnl"/>
        </w:rPr>
        <w:t xml:space="preserve">al, recuerda que el Gobierno tiene intención de actuar </w:t>
      </w:r>
      <w:r w:rsidR="00597FCD">
        <w:rPr>
          <w:lang w:val="es-ES_tradnl"/>
        </w:rPr>
        <w:t>mediante</w:t>
      </w:r>
      <w:r w:rsidR="00352055" w:rsidRPr="00D75A1E">
        <w:rPr>
          <w:lang w:val="es-ES_tradnl"/>
        </w:rPr>
        <w:t xml:space="preserve"> una política de desarrollo eficaz y de gran calidad</w:t>
      </w:r>
      <w:r w:rsidR="009E2379" w:rsidRPr="00D75A1E">
        <w:rPr>
          <w:lang w:val="es-ES_tradnl"/>
        </w:rPr>
        <w:t xml:space="preserve"> </w:t>
      </w:r>
      <w:r w:rsidR="00597FCD">
        <w:rPr>
          <w:lang w:val="es-ES_tradnl"/>
        </w:rPr>
        <w:t xml:space="preserve">que </w:t>
      </w:r>
      <w:r w:rsidR="009E2379" w:rsidRPr="00D75A1E">
        <w:rPr>
          <w:lang w:val="es-ES_tradnl"/>
        </w:rPr>
        <w:t xml:space="preserve">al mismo tiempo </w:t>
      </w:r>
      <w:r w:rsidR="002F1E24" w:rsidRPr="00D75A1E">
        <w:rPr>
          <w:lang w:val="es-ES_tradnl"/>
        </w:rPr>
        <w:t>garanti</w:t>
      </w:r>
      <w:r w:rsidR="002F1E24">
        <w:rPr>
          <w:lang w:val="es-ES_tradnl"/>
        </w:rPr>
        <w:t>ce</w:t>
      </w:r>
      <w:r w:rsidR="002F1E24" w:rsidRPr="00D75A1E">
        <w:rPr>
          <w:lang w:val="es-ES_tradnl"/>
        </w:rPr>
        <w:t xml:space="preserve"> </w:t>
      </w:r>
      <w:r w:rsidR="009E2379" w:rsidRPr="00D75A1E">
        <w:rPr>
          <w:lang w:val="es-ES_tradnl"/>
        </w:rPr>
        <w:t xml:space="preserve">la coherencia entre todos los ámbitos de acción del Gobierno </w:t>
      </w:r>
      <w:r w:rsidRPr="00D75A1E">
        <w:rPr>
          <w:lang w:val="es-ES_tradnl"/>
        </w:rPr>
        <w:t>(</w:t>
      </w:r>
      <w:r w:rsidR="002F1E24">
        <w:rPr>
          <w:lang w:val="es-ES_tradnl"/>
        </w:rPr>
        <w:t>en particular</w:t>
      </w:r>
      <w:r w:rsidR="009E2379" w:rsidRPr="00D75A1E">
        <w:rPr>
          <w:lang w:val="es-ES_tradnl"/>
        </w:rPr>
        <w:t xml:space="preserve"> </w:t>
      </w:r>
      <w:r w:rsidR="00031334">
        <w:rPr>
          <w:lang w:val="es-ES_tradnl"/>
        </w:rPr>
        <w:t xml:space="preserve">las </w:t>
      </w:r>
      <w:r w:rsidR="009E2379" w:rsidRPr="00D75A1E">
        <w:rPr>
          <w:lang w:val="es-ES_tradnl"/>
        </w:rPr>
        <w:t>relaciones exteriores</w:t>
      </w:r>
      <w:r w:rsidRPr="00D75A1E">
        <w:rPr>
          <w:lang w:val="es-ES_tradnl"/>
        </w:rPr>
        <w:t xml:space="preserve">, </w:t>
      </w:r>
      <w:r w:rsidR="00031334">
        <w:rPr>
          <w:lang w:val="es-ES_tradnl"/>
        </w:rPr>
        <w:t xml:space="preserve">la </w:t>
      </w:r>
      <w:r w:rsidR="009E2379" w:rsidRPr="00D75A1E">
        <w:rPr>
          <w:lang w:val="es-ES_tradnl"/>
        </w:rPr>
        <w:t xml:space="preserve">seguridad, </w:t>
      </w:r>
      <w:r w:rsidR="00031334">
        <w:rPr>
          <w:lang w:val="es-ES_tradnl"/>
        </w:rPr>
        <w:t xml:space="preserve">las </w:t>
      </w:r>
      <w:r w:rsidR="009E2379" w:rsidRPr="00D75A1E">
        <w:rPr>
          <w:lang w:val="es-ES_tradnl"/>
        </w:rPr>
        <w:t xml:space="preserve">migraciones, </w:t>
      </w:r>
      <w:r w:rsidR="00031334">
        <w:rPr>
          <w:lang w:val="es-ES_tradnl"/>
        </w:rPr>
        <w:t xml:space="preserve">la </w:t>
      </w:r>
      <w:r w:rsidR="009E2379" w:rsidRPr="00D75A1E">
        <w:rPr>
          <w:lang w:val="es-ES_tradnl"/>
        </w:rPr>
        <w:t>agricultura</w:t>
      </w:r>
      <w:r w:rsidRPr="00D75A1E">
        <w:rPr>
          <w:lang w:val="es-ES_tradnl"/>
        </w:rPr>
        <w:t xml:space="preserve">). </w:t>
      </w:r>
      <w:r w:rsidR="009E2379" w:rsidRPr="00D75A1E">
        <w:rPr>
          <w:lang w:val="es-ES_tradnl"/>
        </w:rPr>
        <w:t>En el informe que</w:t>
      </w:r>
      <w:r w:rsidR="00696A71" w:rsidRPr="00D75A1E">
        <w:rPr>
          <w:lang w:val="es-ES_tradnl"/>
        </w:rPr>
        <w:t xml:space="preserve"> presentó </w:t>
      </w:r>
      <w:r w:rsidR="009E2379" w:rsidRPr="00D75A1E">
        <w:rPr>
          <w:lang w:val="es-ES_tradnl"/>
        </w:rPr>
        <w:t xml:space="preserve">al </w:t>
      </w:r>
      <w:r w:rsidRPr="00D75A1E">
        <w:rPr>
          <w:lang w:val="es-ES_tradnl"/>
        </w:rPr>
        <w:t>Riksdag en mar</w:t>
      </w:r>
      <w:r w:rsidR="009E2379" w:rsidRPr="00D75A1E">
        <w:rPr>
          <w:lang w:val="es-ES_tradnl"/>
        </w:rPr>
        <w:t>zo</w:t>
      </w:r>
      <w:r w:rsidRPr="00D75A1E">
        <w:rPr>
          <w:lang w:val="es-ES_tradnl"/>
        </w:rPr>
        <w:t xml:space="preserve"> 2008 </w:t>
      </w:r>
      <w:r w:rsidR="00696A71" w:rsidRPr="00D75A1E">
        <w:rPr>
          <w:lang w:val="es-ES_tradnl"/>
        </w:rPr>
        <w:t>sobre la aplicación de esa política, el Gobierno</w:t>
      </w:r>
      <w:r w:rsidR="002F1E24">
        <w:rPr>
          <w:lang w:val="es-ES_tradnl"/>
        </w:rPr>
        <w:t xml:space="preserve"> indicaba </w:t>
      </w:r>
      <w:r w:rsidR="00696A71" w:rsidRPr="00D75A1E">
        <w:rPr>
          <w:lang w:val="es-ES_tradnl"/>
        </w:rPr>
        <w:t>que por una parte en lo sucesivo</w:t>
      </w:r>
      <w:r w:rsidR="002F1E24">
        <w:rPr>
          <w:lang w:val="es-ES_tradnl"/>
        </w:rPr>
        <w:t xml:space="preserve"> deseaba </w:t>
      </w:r>
      <w:r w:rsidR="00696A71" w:rsidRPr="00D75A1E">
        <w:rPr>
          <w:lang w:val="es-ES_tradnl"/>
        </w:rPr>
        <w:t>basar su estrategia en la democracia y los derechos humanos</w:t>
      </w:r>
      <w:r w:rsidR="00C81209">
        <w:rPr>
          <w:lang w:val="es-ES_tradnl"/>
        </w:rPr>
        <w:t>,</w:t>
      </w:r>
      <w:r w:rsidR="00696A71" w:rsidRPr="00D75A1E">
        <w:rPr>
          <w:lang w:val="es-ES_tradnl"/>
        </w:rPr>
        <w:t xml:space="preserve"> y por otra concentrar sus esfuerzos en</w:t>
      </w:r>
      <w:r w:rsidR="002F1E24">
        <w:rPr>
          <w:lang w:val="es-ES_tradnl"/>
        </w:rPr>
        <w:t xml:space="preserve"> unos 30</w:t>
      </w:r>
      <w:r w:rsidR="00696A71" w:rsidRPr="00D75A1E">
        <w:rPr>
          <w:lang w:val="es-ES_tradnl"/>
        </w:rPr>
        <w:t xml:space="preserve"> países, fundamentalmente de África</w:t>
      </w:r>
      <w:r w:rsidRPr="00D75A1E">
        <w:rPr>
          <w:lang w:val="es-ES_tradnl"/>
        </w:rPr>
        <w:t>. La</w:t>
      </w:r>
      <w:r w:rsidR="00E327C1" w:rsidRPr="00D75A1E">
        <w:rPr>
          <w:lang w:val="es-ES_tradnl"/>
        </w:rPr>
        <w:t xml:space="preserve"> política llevada a cabo contribuye a los derechos económicos, sociales y culturales por medio de seis esferas de acción</w:t>
      </w:r>
      <w:r w:rsidR="002F1E24">
        <w:rPr>
          <w:lang w:val="es-ES_tradnl"/>
        </w:rPr>
        <w:t>,</w:t>
      </w:r>
      <w:r w:rsidR="00E327C1" w:rsidRPr="00D75A1E">
        <w:rPr>
          <w:lang w:val="es-ES_tradnl"/>
        </w:rPr>
        <w:t xml:space="preserve"> que son la lucha contra la opresión, la</w:t>
      </w:r>
      <w:r w:rsidR="004E6C65">
        <w:rPr>
          <w:lang w:val="es-ES_tradnl"/>
        </w:rPr>
        <w:t> </w:t>
      </w:r>
      <w:r w:rsidR="00C925A8">
        <w:rPr>
          <w:lang w:val="es-ES_tradnl"/>
        </w:rPr>
        <w:t xml:space="preserve"> </w:t>
      </w:r>
      <w:r w:rsidR="00E327C1" w:rsidRPr="00D75A1E">
        <w:rPr>
          <w:lang w:val="es-ES_tradnl"/>
        </w:rPr>
        <w:t>lucha contra la exclusión económica</w:t>
      </w:r>
      <w:r w:rsidRPr="00D75A1E">
        <w:rPr>
          <w:lang w:val="es-ES_tradnl"/>
        </w:rPr>
        <w:t xml:space="preserve">, </w:t>
      </w:r>
      <w:r w:rsidR="00E327C1" w:rsidRPr="00D75A1E">
        <w:rPr>
          <w:lang w:val="es-ES_tradnl"/>
        </w:rPr>
        <w:t>la gestión de los movimientos migratorios, las repercusiones del cambio climático, la inestabilidad o los conflictos y las diversas amenazas</w:t>
      </w:r>
      <w:r w:rsidR="002F1E24">
        <w:rPr>
          <w:lang w:val="es-ES_tradnl"/>
        </w:rPr>
        <w:t xml:space="preserve"> en relación con la salud</w:t>
      </w:r>
      <w:r w:rsidRPr="00D75A1E">
        <w:rPr>
          <w:lang w:val="es-ES_tradnl"/>
        </w:rPr>
        <w:t>.</w:t>
      </w:r>
      <w:r w:rsidR="00E327C1" w:rsidRPr="00D75A1E">
        <w:rPr>
          <w:lang w:val="es-ES_tradnl"/>
        </w:rPr>
        <w:t xml:space="preserve"> Suecia destina el </w:t>
      </w:r>
      <w:r w:rsidRPr="00D75A1E">
        <w:rPr>
          <w:lang w:val="es-ES_tradnl"/>
        </w:rPr>
        <w:t>1% de s</w:t>
      </w:r>
      <w:r w:rsidR="00E327C1" w:rsidRPr="00D75A1E">
        <w:rPr>
          <w:lang w:val="es-ES_tradnl"/>
        </w:rPr>
        <w:t>u</w:t>
      </w:r>
      <w:r w:rsidRPr="00D75A1E">
        <w:rPr>
          <w:lang w:val="es-ES_tradnl"/>
        </w:rPr>
        <w:t xml:space="preserve"> PIB </w:t>
      </w:r>
      <w:r w:rsidR="00E327C1" w:rsidRPr="00D75A1E">
        <w:rPr>
          <w:lang w:val="es-ES_tradnl"/>
        </w:rPr>
        <w:t>a la cooperación internacional en favor del desarrollo</w:t>
      </w:r>
      <w:r w:rsidRPr="00D75A1E">
        <w:rPr>
          <w:lang w:val="es-ES_tradnl"/>
        </w:rPr>
        <w:t xml:space="preserve">. </w:t>
      </w:r>
      <w:r w:rsidR="00E327C1" w:rsidRPr="00D75A1E">
        <w:rPr>
          <w:lang w:val="es-ES_tradnl"/>
        </w:rPr>
        <w:t xml:space="preserve">Así pues, la cantidad asignada sigue la evolución del </w:t>
      </w:r>
      <w:r w:rsidRPr="00D75A1E">
        <w:rPr>
          <w:lang w:val="es-ES_tradnl"/>
        </w:rPr>
        <w:t xml:space="preserve">PIB: </w:t>
      </w:r>
      <w:r w:rsidR="00E327C1" w:rsidRPr="00D75A1E">
        <w:rPr>
          <w:lang w:val="es-ES_tradnl"/>
        </w:rPr>
        <w:t>recientemente se ha aumentado, pasando de 2.</w:t>
      </w:r>
      <w:r w:rsidRPr="00D75A1E">
        <w:rPr>
          <w:lang w:val="es-ES_tradnl"/>
        </w:rPr>
        <w:t>770 </w:t>
      </w:r>
      <w:r w:rsidR="00E327C1" w:rsidRPr="00D75A1E">
        <w:rPr>
          <w:lang w:val="es-ES_tradnl"/>
        </w:rPr>
        <w:t xml:space="preserve">millones de </w:t>
      </w:r>
      <w:r w:rsidRPr="00D75A1E">
        <w:rPr>
          <w:lang w:val="es-ES_tradnl"/>
        </w:rPr>
        <w:t>euros en 2007</w:t>
      </w:r>
      <w:r w:rsidR="00126EBF">
        <w:rPr>
          <w:lang w:val="es-ES_tradnl"/>
        </w:rPr>
        <w:t xml:space="preserve"> </w:t>
      </w:r>
      <w:r w:rsidR="00E327C1" w:rsidRPr="00D75A1E">
        <w:rPr>
          <w:lang w:val="es-ES_tradnl"/>
        </w:rPr>
        <w:t xml:space="preserve">a </w:t>
      </w:r>
      <w:r w:rsidRPr="00D75A1E">
        <w:rPr>
          <w:lang w:val="es-ES_tradnl"/>
        </w:rPr>
        <w:t>3</w:t>
      </w:r>
      <w:r w:rsidR="00E327C1" w:rsidRPr="00D75A1E">
        <w:rPr>
          <w:lang w:val="es-ES_tradnl"/>
        </w:rPr>
        <w:t>.</w:t>
      </w:r>
      <w:r w:rsidRPr="00D75A1E">
        <w:rPr>
          <w:lang w:val="es-ES_tradnl"/>
        </w:rPr>
        <w:t>200 </w:t>
      </w:r>
      <w:r w:rsidR="00E327C1" w:rsidRPr="00D75A1E">
        <w:rPr>
          <w:lang w:val="es-ES_tradnl"/>
        </w:rPr>
        <w:t xml:space="preserve">millones </w:t>
      </w:r>
      <w:r w:rsidRPr="00D75A1E">
        <w:rPr>
          <w:lang w:val="es-ES_tradnl"/>
        </w:rPr>
        <w:t>en 2008,</w:t>
      </w:r>
      <w:r w:rsidR="002F1E24">
        <w:rPr>
          <w:lang w:val="es-ES_tradnl"/>
        </w:rPr>
        <w:t xml:space="preserve"> pero</w:t>
      </w:r>
      <w:r w:rsidR="00E327C1" w:rsidRPr="00D75A1E">
        <w:rPr>
          <w:lang w:val="es-ES_tradnl"/>
        </w:rPr>
        <w:t xml:space="preserve"> también corre el riesgo de disminuir si el </w:t>
      </w:r>
      <w:r w:rsidRPr="00D75A1E">
        <w:rPr>
          <w:lang w:val="es-ES_tradnl"/>
        </w:rPr>
        <w:t>PIB</w:t>
      </w:r>
      <w:r w:rsidR="00E327C1" w:rsidRPr="00D75A1E">
        <w:rPr>
          <w:lang w:val="es-ES_tradnl"/>
        </w:rPr>
        <w:t xml:space="preserve"> baja</w:t>
      </w:r>
      <w:r w:rsidRPr="00D75A1E">
        <w:rPr>
          <w:lang w:val="es-ES_tradnl"/>
        </w:rPr>
        <w:t>.</w:t>
      </w:r>
    </w:p>
    <w:p w:rsidR="00E121BE" w:rsidRPr="00D75A1E" w:rsidRDefault="00E121BE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33.</w:t>
      </w:r>
      <w:r w:rsidRPr="00D75A1E">
        <w:rPr>
          <w:lang w:val="es-ES_tradnl"/>
        </w:rPr>
        <w:tab/>
      </w:r>
      <w:r w:rsidR="00F82271" w:rsidRPr="00D75A1E">
        <w:rPr>
          <w:lang w:val="es-ES_tradnl"/>
        </w:rPr>
        <w:t xml:space="preserve">Suecia respalda la labor del Banco Mundial en la esfera de </w:t>
      </w:r>
      <w:r w:rsidRPr="00D75A1E">
        <w:rPr>
          <w:lang w:val="es-ES_tradnl"/>
        </w:rPr>
        <w:t>la</w:t>
      </w:r>
      <w:r w:rsidR="00F82271" w:rsidRPr="00D75A1E">
        <w:rPr>
          <w:lang w:val="es-ES_tradnl"/>
        </w:rPr>
        <w:t xml:space="preserve"> gestión de los asuntos públicos y el fortalecimiento de la capacidad nacional y se ha asociado a Suiza y a otros países nórdicos para crear un fondo de contribuciones voluntarias destinado a financiar en particular estudios que deben permitir</w:t>
      </w:r>
      <w:r w:rsidR="00CC78D9" w:rsidRPr="00D75A1E">
        <w:rPr>
          <w:lang w:val="es-ES_tradnl"/>
        </w:rPr>
        <w:t xml:space="preserve"> identificar </w:t>
      </w:r>
      <w:r w:rsidR="00F82271" w:rsidRPr="00D75A1E">
        <w:rPr>
          <w:lang w:val="es-ES_tradnl"/>
        </w:rPr>
        <w:t>mejor los vínculos entre el desarrollo y los derechos humanos</w:t>
      </w:r>
      <w:r w:rsidRPr="00D75A1E">
        <w:rPr>
          <w:lang w:val="es-ES_tradnl"/>
        </w:rPr>
        <w:t>.</w:t>
      </w:r>
      <w:r w:rsidR="002F1E24">
        <w:rPr>
          <w:lang w:val="es-ES_tradnl"/>
        </w:rPr>
        <w:t xml:space="preserve"> Ese fondo deber</w:t>
      </w:r>
      <w:r w:rsidR="00C81209">
        <w:rPr>
          <w:lang w:val="es-ES_tradnl"/>
        </w:rPr>
        <w:t>ía comenzar a funcionar</w:t>
      </w:r>
      <w:r w:rsidR="002F1E24">
        <w:rPr>
          <w:lang w:val="es-ES_tradnl"/>
        </w:rPr>
        <w:t xml:space="preserve"> </w:t>
      </w:r>
      <w:r w:rsidR="00CC78D9" w:rsidRPr="00D75A1E">
        <w:rPr>
          <w:lang w:val="es-ES_tradnl"/>
        </w:rPr>
        <w:t>en un futuro próximo</w:t>
      </w:r>
      <w:r w:rsidR="00C81209">
        <w:rPr>
          <w:lang w:val="es-ES_tradnl"/>
        </w:rPr>
        <w:t>.</w:t>
      </w:r>
    </w:p>
    <w:p w:rsidR="00E121BE" w:rsidRPr="00D75A1E" w:rsidRDefault="00E121BE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34.</w:t>
      </w:r>
      <w:r w:rsidRPr="00D75A1E">
        <w:rPr>
          <w:lang w:val="es-ES_tradnl"/>
        </w:rPr>
        <w:tab/>
      </w:r>
      <w:r w:rsidR="00CC78D9" w:rsidRPr="00D75A1E">
        <w:rPr>
          <w:lang w:val="es-ES_tradnl"/>
        </w:rPr>
        <w:t xml:space="preserve">Sobre la cuestión de las políticas comerciales y la responsabilidad social de las empresas, la </w:t>
      </w:r>
      <w:r w:rsidR="00300695" w:rsidRPr="00D75A1E">
        <w:rPr>
          <w:lang w:val="es-ES_tradnl"/>
        </w:rPr>
        <w:t>Sra.</w:t>
      </w:r>
      <w:r w:rsidRPr="00D75A1E">
        <w:rPr>
          <w:lang w:val="es-ES_tradnl"/>
        </w:rPr>
        <w:t xml:space="preserve"> Stein </w:t>
      </w:r>
      <w:r w:rsidR="00CC78D9" w:rsidRPr="00D75A1E">
        <w:rPr>
          <w:lang w:val="es-ES_tradnl"/>
        </w:rPr>
        <w:t>indica que el Gobierno alienta activamente a las empresas del país mediante su asociación en favor de la responsabilidad mundial, como</w:t>
      </w:r>
      <w:r w:rsidR="004100F3">
        <w:rPr>
          <w:lang w:val="es-ES_tradnl"/>
        </w:rPr>
        <w:t xml:space="preserve"> se demuestra por </w:t>
      </w:r>
      <w:r w:rsidR="00575C5D" w:rsidRPr="00D75A1E">
        <w:rPr>
          <w:lang w:val="es-ES_tradnl"/>
        </w:rPr>
        <w:t>el</w:t>
      </w:r>
      <w:r w:rsidR="00CC78D9" w:rsidRPr="00D75A1E">
        <w:rPr>
          <w:lang w:val="es-ES_tradnl"/>
        </w:rPr>
        <w:t xml:space="preserve"> primer puesto </w:t>
      </w:r>
      <w:r w:rsidR="00C81209">
        <w:rPr>
          <w:lang w:val="es-ES_tradnl"/>
        </w:rPr>
        <w:t>ocupado por</w:t>
      </w:r>
      <w:r w:rsidR="00575C5D" w:rsidRPr="00D75A1E">
        <w:rPr>
          <w:lang w:val="es-ES_tradnl"/>
        </w:rPr>
        <w:t xml:space="preserve"> Suecia </w:t>
      </w:r>
      <w:r w:rsidR="00CC78D9" w:rsidRPr="00D75A1E">
        <w:rPr>
          <w:lang w:val="es-ES_tradnl"/>
        </w:rPr>
        <w:t xml:space="preserve">en el índice mundial de competitividad </w:t>
      </w:r>
      <w:r w:rsidR="00C81209">
        <w:rPr>
          <w:lang w:val="es-ES_tradnl"/>
        </w:rPr>
        <w:t>en</w:t>
      </w:r>
      <w:r w:rsidR="00CC78D9" w:rsidRPr="00D75A1E">
        <w:rPr>
          <w:lang w:val="es-ES_tradnl"/>
        </w:rPr>
        <w:t xml:space="preserve"> 2007</w:t>
      </w:r>
      <w:r w:rsidRPr="00D75A1E">
        <w:rPr>
          <w:lang w:val="es-ES_tradnl"/>
        </w:rPr>
        <w:t>.</w:t>
      </w:r>
      <w:r w:rsidR="00EA02D1" w:rsidRPr="00D75A1E">
        <w:rPr>
          <w:lang w:val="es-ES_tradnl"/>
        </w:rPr>
        <w:t xml:space="preserve"> La política llevada a cabo se basa en la convicción de que</w:t>
      </w:r>
      <w:r w:rsidR="004100F3">
        <w:rPr>
          <w:lang w:val="es-ES_tradnl"/>
        </w:rPr>
        <w:t xml:space="preserve"> corresponde a los Estados </w:t>
      </w:r>
      <w:r w:rsidR="00EA02D1" w:rsidRPr="00D75A1E">
        <w:rPr>
          <w:lang w:val="es-ES_tradnl"/>
        </w:rPr>
        <w:t xml:space="preserve">la responsabilidad de respetar y defender los derechos humanos, pero que también </w:t>
      </w:r>
      <w:r w:rsidR="00126EBF">
        <w:rPr>
          <w:lang w:val="es-ES_tradnl"/>
        </w:rPr>
        <w:t xml:space="preserve">se </w:t>
      </w:r>
      <w:r w:rsidR="00EA02D1" w:rsidRPr="00D75A1E">
        <w:rPr>
          <w:lang w:val="es-ES_tradnl"/>
        </w:rPr>
        <w:t xml:space="preserve">debe ofrecer a las empresas </w:t>
      </w:r>
      <w:r w:rsidR="00575C5D" w:rsidRPr="00D75A1E">
        <w:rPr>
          <w:lang w:val="es-ES_tradnl"/>
        </w:rPr>
        <w:t>u</w:t>
      </w:r>
      <w:r w:rsidR="00EA02D1" w:rsidRPr="00D75A1E">
        <w:rPr>
          <w:lang w:val="es-ES_tradnl"/>
        </w:rPr>
        <w:t>n marco para orientar su acción en</w:t>
      </w:r>
      <w:r w:rsidR="004100F3">
        <w:rPr>
          <w:lang w:val="es-ES_tradnl"/>
        </w:rPr>
        <w:t xml:space="preserve"> ese sentido</w:t>
      </w:r>
      <w:r w:rsidR="00EA02D1" w:rsidRPr="00D75A1E">
        <w:rPr>
          <w:lang w:val="es-ES_tradnl"/>
        </w:rPr>
        <w:t xml:space="preserve">, motivo por el cual el país apoya financieramente las tareas que lleva a cabo el </w:t>
      </w:r>
      <w:r w:rsidR="0044254B" w:rsidRPr="00D75A1E">
        <w:rPr>
          <w:bCs/>
          <w:lang w:val="es-ES_tradnl"/>
        </w:rPr>
        <w:t>Representante Especial del Secretario General para la cuestión de los derechos humanos y las empresas transnacionales y otras empresas</w:t>
      </w:r>
      <w:r w:rsidRPr="00D75A1E">
        <w:rPr>
          <w:lang w:val="es-ES_tradnl"/>
        </w:rPr>
        <w:t>.</w:t>
      </w:r>
    </w:p>
    <w:p w:rsidR="00E121BE" w:rsidRPr="00D75A1E" w:rsidRDefault="00E121BE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35.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JENRYD</w:t>
      </w:r>
      <w:r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Pr="00D75A1E">
        <w:rPr>
          <w:lang w:val="es-ES_tradnl"/>
        </w:rPr>
        <w:t xml:space="preserve">) </w:t>
      </w:r>
      <w:r w:rsidR="00F9024E" w:rsidRPr="00D75A1E">
        <w:rPr>
          <w:lang w:val="es-ES_tradnl"/>
        </w:rPr>
        <w:t>indica que el Gobierno se esfuerza actualmente</w:t>
      </w:r>
      <w:r w:rsidR="004100F3">
        <w:rPr>
          <w:lang w:val="es-ES_tradnl"/>
        </w:rPr>
        <w:t xml:space="preserve"> por </w:t>
      </w:r>
      <w:r w:rsidR="00F9024E" w:rsidRPr="00D75A1E">
        <w:rPr>
          <w:lang w:val="es-ES_tradnl"/>
        </w:rPr>
        <w:t>encontrar una solución a la cuestión del Convenio num.</w:t>
      </w:r>
      <w:r w:rsidR="00C81209">
        <w:rPr>
          <w:lang w:val="es-ES_tradnl"/>
        </w:rPr>
        <w:t> </w:t>
      </w:r>
      <w:r w:rsidR="00F9024E" w:rsidRPr="00D75A1E">
        <w:rPr>
          <w:lang w:val="es-ES_tradnl"/>
        </w:rPr>
        <w:t>169 de la OIT</w:t>
      </w:r>
      <w:r w:rsidRPr="00D75A1E">
        <w:rPr>
          <w:lang w:val="es-ES_tradnl"/>
        </w:rPr>
        <w:t xml:space="preserve">. </w:t>
      </w:r>
      <w:r w:rsidR="00F5191E" w:rsidRPr="00D75A1E">
        <w:rPr>
          <w:lang w:val="es-ES_tradnl"/>
        </w:rPr>
        <w:t>El derecho a criar renos no debe obstaculizar el derecho de otros a la tierra, y viceversa,</w:t>
      </w:r>
      <w:r w:rsidR="004100F3">
        <w:rPr>
          <w:lang w:val="es-ES_tradnl"/>
        </w:rPr>
        <w:t xml:space="preserve"> hay </w:t>
      </w:r>
      <w:r w:rsidR="00F5191E" w:rsidRPr="00D75A1E">
        <w:rPr>
          <w:lang w:val="es-ES_tradnl"/>
        </w:rPr>
        <w:t>voluntad política</w:t>
      </w:r>
      <w:r w:rsidR="004100F3">
        <w:rPr>
          <w:lang w:val="es-ES_tradnl"/>
        </w:rPr>
        <w:t xml:space="preserve"> de </w:t>
      </w:r>
      <w:r w:rsidR="00F5191E" w:rsidRPr="00D75A1E">
        <w:rPr>
          <w:lang w:val="es-ES_tradnl"/>
        </w:rPr>
        <w:t>respetar un cierto equilibrio entre los intereses de cada uno</w:t>
      </w:r>
      <w:r w:rsidRPr="00D75A1E">
        <w:rPr>
          <w:lang w:val="es-ES_tradnl"/>
        </w:rPr>
        <w:t xml:space="preserve">. </w:t>
      </w:r>
      <w:r w:rsidR="001C6B12" w:rsidRPr="00D75A1E">
        <w:rPr>
          <w:lang w:val="es-ES_tradnl"/>
        </w:rPr>
        <w:t xml:space="preserve">Con respecto al derecho </w:t>
      </w:r>
      <w:r w:rsidR="00B42930">
        <w:rPr>
          <w:lang w:val="es-ES_tradnl"/>
        </w:rPr>
        <w:t>a la</w:t>
      </w:r>
      <w:r w:rsidR="001C6B12" w:rsidRPr="00D75A1E">
        <w:rPr>
          <w:lang w:val="es-ES_tradnl"/>
        </w:rPr>
        <w:t xml:space="preserve"> asistencia judicial</w:t>
      </w:r>
      <w:r w:rsidRPr="00D75A1E">
        <w:rPr>
          <w:lang w:val="es-ES_tradnl"/>
        </w:rPr>
        <w:t>,</w:t>
      </w:r>
      <w:r w:rsidR="001C6B12" w:rsidRPr="00D75A1E">
        <w:rPr>
          <w:lang w:val="es-ES_tradnl"/>
        </w:rPr>
        <w:t xml:space="preserve"> los sami tienen a título individual los mismos derechos que los demás ciudadanos, pero una aldea sami, por ejemplo, constituye una entidad colectiva</w:t>
      </w:r>
      <w:r w:rsidR="004100F3">
        <w:rPr>
          <w:lang w:val="es-ES_tradnl"/>
        </w:rPr>
        <w:t>,</w:t>
      </w:r>
      <w:r w:rsidR="001C6B12" w:rsidRPr="00D75A1E">
        <w:rPr>
          <w:lang w:val="es-ES_tradnl"/>
        </w:rPr>
        <w:t xml:space="preserve"> por lo que no puede acceder a la asistencia judicial</w:t>
      </w:r>
      <w:r w:rsidRPr="00D75A1E">
        <w:rPr>
          <w:lang w:val="es-ES_tradnl"/>
        </w:rPr>
        <w:t xml:space="preserve">. </w:t>
      </w:r>
      <w:r w:rsidR="001C6B12" w:rsidRPr="00D75A1E">
        <w:rPr>
          <w:lang w:val="es-ES_tradnl"/>
        </w:rPr>
        <w:t>Los sami han concertado un acuerdo con una compañía de seguros a</w:t>
      </w:r>
      <w:r w:rsidR="004100F3">
        <w:rPr>
          <w:lang w:val="es-ES_tradnl"/>
        </w:rPr>
        <w:t xml:space="preserve"> ese </w:t>
      </w:r>
      <w:r w:rsidR="001C6B12" w:rsidRPr="00D75A1E">
        <w:rPr>
          <w:lang w:val="es-ES_tradnl"/>
        </w:rPr>
        <w:t xml:space="preserve">respecto, y las aldeas sami tienen la posibilidad de recurrir al </w:t>
      </w:r>
      <w:r w:rsidR="001C6B12" w:rsidRPr="00D75A1E">
        <w:rPr>
          <w:i/>
          <w:iCs/>
          <w:lang w:val="es-ES_tradnl"/>
        </w:rPr>
        <w:t>Ombudsman</w:t>
      </w:r>
      <w:r w:rsidR="001C6B12" w:rsidRPr="00D75A1E">
        <w:rPr>
          <w:lang w:val="es-ES_tradnl"/>
        </w:rPr>
        <w:t xml:space="preserve"> contra la discriminación</w:t>
      </w:r>
      <w:r w:rsidR="00875A53" w:rsidRPr="00D75A1E">
        <w:rPr>
          <w:lang w:val="es-ES_tradnl"/>
        </w:rPr>
        <w:t xml:space="preserve"> étnica para que los represente. Por último, sobre la cuestión de la pesca, muy controvertida p</w:t>
      </w:r>
      <w:r w:rsidR="00B42930">
        <w:rPr>
          <w:lang w:val="es-ES_tradnl"/>
        </w:rPr>
        <w:t>ara</w:t>
      </w:r>
      <w:r w:rsidR="00875A53" w:rsidRPr="00D75A1E">
        <w:rPr>
          <w:lang w:val="es-ES_tradnl"/>
        </w:rPr>
        <w:t xml:space="preserve"> todas las partes</w:t>
      </w:r>
      <w:r w:rsidR="004100F3">
        <w:rPr>
          <w:lang w:val="es-ES_tradnl"/>
        </w:rPr>
        <w:t xml:space="preserve"> interesadas</w:t>
      </w:r>
      <w:r w:rsidRPr="00D75A1E">
        <w:rPr>
          <w:lang w:val="es-ES_tradnl"/>
        </w:rPr>
        <w:t xml:space="preserve">, </w:t>
      </w:r>
      <w:r w:rsidR="00875A53" w:rsidRPr="00D75A1E">
        <w:rPr>
          <w:lang w:val="es-ES_tradnl"/>
        </w:rPr>
        <w:t>los resultados de la encuesta realizada no desembocaron en una propuesta de ley</w:t>
      </w:r>
      <w:r w:rsidR="00B42930">
        <w:rPr>
          <w:lang w:val="es-ES_tradnl"/>
        </w:rPr>
        <w:t>,</w:t>
      </w:r>
      <w:r w:rsidR="00875A53" w:rsidRPr="00D75A1E">
        <w:rPr>
          <w:lang w:val="es-ES_tradnl"/>
        </w:rPr>
        <w:t xml:space="preserve"> orient</w:t>
      </w:r>
      <w:r w:rsidR="00B42930">
        <w:rPr>
          <w:lang w:val="es-ES_tradnl"/>
        </w:rPr>
        <w:t>ándose</w:t>
      </w:r>
      <w:r w:rsidR="00875A53" w:rsidRPr="00D75A1E">
        <w:rPr>
          <w:lang w:val="es-ES_tradnl"/>
        </w:rPr>
        <w:t xml:space="preserve"> más</w:t>
      </w:r>
      <w:r w:rsidR="00F90F1E">
        <w:rPr>
          <w:lang w:val="es-ES_tradnl"/>
        </w:rPr>
        <w:t xml:space="preserve"> bien</w:t>
      </w:r>
      <w:r w:rsidR="00875A53" w:rsidRPr="00D75A1E">
        <w:rPr>
          <w:lang w:val="es-ES_tradnl"/>
        </w:rPr>
        <w:t xml:space="preserve"> hacia una asociación que reagrupe a las aldeas sami y las entidades nacionales e instituciones internacionales para intentar solucionar los problemas</w:t>
      </w:r>
      <w:r w:rsidR="00B42930">
        <w:rPr>
          <w:lang w:val="es-ES_tradnl"/>
        </w:rPr>
        <w:t>.</w:t>
      </w:r>
    </w:p>
    <w:p w:rsidR="00E121BE" w:rsidRPr="00D75A1E" w:rsidRDefault="00D619A8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36.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E121BE" w:rsidRPr="00D75A1E">
        <w:rPr>
          <w:b/>
          <w:lang w:val="es-ES_tradnl"/>
        </w:rPr>
        <w:t> ANDERSSON</w:t>
      </w:r>
      <w:r w:rsidR="00E121BE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E121BE" w:rsidRPr="00D75A1E">
        <w:rPr>
          <w:lang w:val="es-ES_tradnl"/>
        </w:rPr>
        <w:t xml:space="preserve">), </w:t>
      </w:r>
      <w:r w:rsidR="00875A53" w:rsidRPr="00D75A1E">
        <w:rPr>
          <w:lang w:val="es-ES_tradnl"/>
        </w:rPr>
        <w:t xml:space="preserve">respondiendo a las diferentes preguntas formuladas sobre la salud, </w:t>
      </w:r>
      <w:r w:rsidR="00B42930">
        <w:rPr>
          <w:lang w:val="es-ES_tradnl"/>
        </w:rPr>
        <w:t xml:space="preserve">comienza </w:t>
      </w:r>
      <w:r w:rsidR="00875A53" w:rsidRPr="00D75A1E">
        <w:rPr>
          <w:lang w:val="es-ES_tradnl"/>
        </w:rPr>
        <w:t>puntualiza</w:t>
      </w:r>
      <w:r w:rsidR="00B42930">
        <w:rPr>
          <w:lang w:val="es-ES_tradnl"/>
        </w:rPr>
        <w:t>ndo</w:t>
      </w:r>
      <w:r w:rsidR="00875A53" w:rsidRPr="00D75A1E">
        <w:rPr>
          <w:lang w:val="es-ES_tradnl"/>
        </w:rPr>
        <w:t xml:space="preserve"> </w:t>
      </w:r>
      <w:r w:rsidR="007C5D1F" w:rsidRPr="00D75A1E">
        <w:rPr>
          <w:lang w:val="es-ES_tradnl"/>
        </w:rPr>
        <w:t xml:space="preserve">que </w:t>
      </w:r>
      <w:r w:rsidR="00875A53" w:rsidRPr="00D75A1E">
        <w:rPr>
          <w:lang w:val="es-ES_tradnl"/>
        </w:rPr>
        <w:t xml:space="preserve">en </w:t>
      </w:r>
      <w:r w:rsidR="00126EBF" w:rsidRPr="00D75A1E">
        <w:rPr>
          <w:lang w:val="es-ES_tradnl"/>
        </w:rPr>
        <w:t>sus futuro</w:t>
      </w:r>
      <w:r w:rsidR="00126EBF">
        <w:rPr>
          <w:lang w:val="es-ES_tradnl"/>
        </w:rPr>
        <w:t>s</w:t>
      </w:r>
      <w:r w:rsidR="00126EBF" w:rsidRPr="00D75A1E">
        <w:rPr>
          <w:lang w:val="es-ES_tradnl"/>
        </w:rPr>
        <w:t xml:space="preserve"> informes </w:t>
      </w:r>
      <w:r w:rsidR="007C5D1F" w:rsidRPr="00D75A1E">
        <w:rPr>
          <w:lang w:val="es-ES_tradnl"/>
        </w:rPr>
        <w:t>Suecia evitará referirse a</w:t>
      </w:r>
      <w:r w:rsidR="00F90F1E">
        <w:rPr>
          <w:lang w:val="es-ES_tradnl"/>
        </w:rPr>
        <w:t xml:space="preserve"> los </w:t>
      </w:r>
      <w:r w:rsidR="007C5D1F" w:rsidRPr="00D75A1E">
        <w:rPr>
          <w:lang w:val="es-ES_tradnl"/>
        </w:rPr>
        <w:t>anteriores</w:t>
      </w:r>
      <w:r w:rsidR="00E121BE" w:rsidRPr="00D75A1E">
        <w:rPr>
          <w:lang w:val="es-ES_tradnl"/>
        </w:rPr>
        <w:t xml:space="preserve">. </w:t>
      </w:r>
      <w:r w:rsidR="007C5D1F" w:rsidRPr="00D75A1E">
        <w:rPr>
          <w:lang w:val="es-ES_tradnl"/>
        </w:rPr>
        <w:t>Explica a continuación que la autoridad del país en materia de estadística se ha tenido que adaptar al nuevo sistema</w:t>
      </w:r>
      <w:r w:rsidR="00F90F1E">
        <w:rPr>
          <w:lang w:val="es-ES_tradnl"/>
        </w:rPr>
        <w:t xml:space="preserve"> introducido </w:t>
      </w:r>
      <w:r w:rsidR="007C5D1F" w:rsidRPr="00D75A1E">
        <w:rPr>
          <w:lang w:val="es-ES_tradnl"/>
        </w:rPr>
        <w:t>a escala europea y en lo sucesivo deberá producir estadísticas utilizables con fines de comparación</w:t>
      </w:r>
      <w:r w:rsidR="00E121BE" w:rsidRPr="00D75A1E">
        <w:rPr>
          <w:lang w:val="es-ES_tradnl"/>
        </w:rPr>
        <w:t xml:space="preserve">. </w:t>
      </w:r>
      <w:r w:rsidR="00CB5098" w:rsidRPr="00D75A1E">
        <w:rPr>
          <w:lang w:val="es-ES_tradnl"/>
        </w:rPr>
        <w:t>En cuanto al porcentaje de personas que</w:t>
      </w:r>
      <w:r w:rsidR="00F90F1E">
        <w:rPr>
          <w:lang w:val="es-ES_tradnl"/>
        </w:rPr>
        <w:t xml:space="preserve"> siguen </w:t>
      </w:r>
      <w:r w:rsidR="00CB5098" w:rsidRPr="00D75A1E">
        <w:rPr>
          <w:lang w:val="es-ES_tradnl"/>
        </w:rPr>
        <w:t>en el país una vez rechazada la autorización de permanencia en el territorio</w:t>
      </w:r>
      <w:r w:rsidR="00E121BE" w:rsidRPr="00D75A1E">
        <w:rPr>
          <w:lang w:val="es-ES_tradnl"/>
        </w:rPr>
        <w:t xml:space="preserve">, </w:t>
      </w:r>
      <w:r w:rsidR="00CB5098" w:rsidRPr="00D75A1E">
        <w:rPr>
          <w:lang w:val="es-ES_tradnl"/>
        </w:rPr>
        <w:t xml:space="preserve">es imposible </w:t>
      </w:r>
      <w:r w:rsidR="00E074E1" w:rsidRPr="00D75A1E">
        <w:rPr>
          <w:lang w:val="es-ES_tradnl"/>
        </w:rPr>
        <w:t xml:space="preserve">de </w:t>
      </w:r>
      <w:r w:rsidR="00CB5098" w:rsidRPr="00D75A1E">
        <w:rPr>
          <w:lang w:val="es-ES_tradnl"/>
        </w:rPr>
        <w:t>establecer, pero las autoridades estiman que se trata de un número limitado de personas,</w:t>
      </w:r>
      <w:r w:rsidR="00F90F1E">
        <w:rPr>
          <w:lang w:val="es-ES_tradnl"/>
        </w:rPr>
        <w:t xml:space="preserve"> que reciben </w:t>
      </w:r>
      <w:r w:rsidR="00CB5098" w:rsidRPr="00D75A1E">
        <w:rPr>
          <w:lang w:val="es-ES_tradnl"/>
        </w:rPr>
        <w:t>cuidados y tratamientos cuando lo</w:t>
      </w:r>
      <w:r w:rsidR="00B42930">
        <w:rPr>
          <w:lang w:val="es-ES_tradnl"/>
        </w:rPr>
        <w:t>s</w:t>
      </w:r>
      <w:r w:rsidR="00CB5098" w:rsidRPr="00D75A1E">
        <w:rPr>
          <w:lang w:val="es-ES_tradnl"/>
        </w:rPr>
        <w:t xml:space="preserve"> necesitan</w:t>
      </w:r>
      <w:r w:rsidR="00B42930">
        <w:rPr>
          <w:lang w:val="es-ES_tradnl"/>
        </w:rPr>
        <w:t>.</w:t>
      </w:r>
    </w:p>
    <w:p w:rsidR="00E121BE" w:rsidRPr="00D75A1E" w:rsidRDefault="00D619A8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37.</w:t>
      </w:r>
      <w:r w:rsidRPr="00D75A1E">
        <w:rPr>
          <w:lang w:val="es-ES_tradnl"/>
        </w:rPr>
        <w:tab/>
      </w:r>
      <w:r w:rsidR="00E074E1" w:rsidRPr="00D75A1E">
        <w:rPr>
          <w:lang w:val="es-ES_tradnl"/>
        </w:rPr>
        <w:t>Sobre la</w:t>
      </w:r>
      <w:r w:rsidR="001A4DFE" w:rsidRPr="00D75A1E">
        <w:rPr>
          <w:lang w:val="es-ES_tradnl"/>
        </w:rPr>
        <w:t xml:space="preserve"> cuestión de los efectos </w:t>
      </w:r>
      <w:r w:rsidR="00E074E1" w:rsidRPr="00D75A1E">
        <w:rPr>
          <w:lang w:val="es-ES_tradnl"/>
        </w:rPr>
        <w:t>de la inestabilidad económica actual</w:t>
      </w:r>
      <w:r w:rsidR="00E121BE" w:rsidRPr="00D75A1E">
        <w:rPr>
          <w:lang w:val="es-ES_tradnl"/>
        </w:rPr>
        <w:t xml:space="preserve">, </w:t>
      </w:r>
      <w:r w:rsidR="00E074E1" w:rsidRPr="00D75A1E">
        <w:rPr>
          <w:lang w:val="es-ES_tradnl"/>
        </w:rPr>
        <w:t>e</w:t>
      </w:r>
      <w:r w:rsidR="00D73C18" w:rsidRPr="00D75A1E">
        <w:rPr>
          <w:lang w:val="es-ES_tradnl"/>
        </w:rPr>
        <w:t>l Sr.</w:t>
      </w:r>
      <w:r w:rsidR="00E121BE" w:rsidRPr="00D75A1E">
        <w:rPr>
          <w:lang w:val="es-ES_tradnl"/>
        </w:rPr>
        <w:t xml:space="preserve"> Andersson </w:t>
      </w:r>
      <w:r w:rsidR="001A4DFE" w:rsidRPr="00D75A1E">
        <w:rPr>
          <w:lang w:val="es-ES_tradnl"/>
        </w:rPr>
        <w:t>indica que</w:t>
      </w:r>
      <w:r w:rsidR="00BF0CD0">
        <w:rPr>
          <w:lang w:val="es-ES_tradnl"/>
        </w:rPr>
        <w:t>,</w:t>
      </w:r>
      <w:r w:rsidR="001A4DFE" w:rsidRPr="00D75A1E">
        <w:rPr>
          <w:lang w:val="es-ES_tradnl"/>
        </w:rPr>
        <w:t xml:space="preserve"> a semejanza de otros países de la Unión Europea, Suecia ha garantizado </w:t>
      </w:r>
      <w:r w:rsidR="00BF0CD0">
        <w:rPr>
          <w:lang w:val="es-ES_tradnl"/>
        </w:rPr>
        <w:t xml:space="preserve">a </w:t>
      </w:r>
      <w:r w:rsidR="001A4DFE" w:rsidRPr="00D75A1E">
        <w:rPr>
          <w:lang w:val="es-ES_tradnl"/>
        </w:rPr>
        <w:t>sus bancos, pero la tasa de desempleo</w:t>
      </w:r>
      <w:r w:rsidR="008A1FE4" w:rsidRPr="00D75A1E">
        <w:rPr>
          <w:lang w:val="es-ES_tradnl"/>
        </w:rPr>
        <w:t xml:space="preserve"> se</w:t>
      </w:r>
      <w:r w:rsidR="00F90F1E">
        <w:rPr>
          <w:lang w:val="es-ES_tradnl"/>
        </w:rPr>
        <w:t xml:space="preserve"> debería ver </w:t>
      </w:r>
      <w:r w:rsidR="008A1FE4" w:rsidRPr="00D75A1E">
        <w:rPr>
          <w:lang w:val="es-ES_tradnl"/>
        </w:rPr>
        <w:t>afectada</w:t>
      </w:r>
      <w:r w:rsidR="001A4DFE" w:rsidRPr="00D75A1E">
        <w:rPr>
          <w:lang w:val="es-ES_tradnl"/>
        </w:rPr>
        <w:t xml:space="preserve"> </w:t>
      </w:r>
      <w:r w:rsidR="00E121BE" w:rsidRPr="00D75A1E">
        <w:rPr>
          <w:lang w:val="es-ES_tradnl"/>
        </w:rPr>
        <w:t>(de</w:t>
      </w:r>
      <w:r w:rsidR="008A1FE4" w:rsidRPr="00D75A1E">
        <w:rPr>
          <w:lang w:val="es-ES_tradnl"/>
        </w:rPr>
        <w:t>l 6</w:t>
      </w:r>
      <w:r w:rsidR="00E121BE" w:rsidRPr="00D75A1E">
        <w:rPr>
          <w:lang w:val="es-ES_tradnl"/>
        </w:rPr>
        <w:t>%</w:t>
      </w:r>
      <w:r w:rsidR="008A1FE4" w:rsidRPr="00D75A1E">
        <w:rPr>
          <w:lang w:val="es-ES_tradnl"/>
        </w:rPr>
        <w:t xml:space="preserve"> actual</w:t>
      </w:r>
      <w:r w:rsidR="00F90F1E">
        <w:rPr>
          <w:lang w:val="es-ES_tradnl"/>
        </w:rPr>
        <w:t xml:space="preserve"> debería </w:t>
      </w:r>
      <w:r w:rsidR="008A1FE4" w:rsidRPr="00D75A1E">
        <w:rPr>
          <w:lang w:val="es-ES_tradnl"/>
        </w:rPr>
        <w:t xml:space="preserve">pasar al </w:t>
      </w:r>
      <w:r w:rsidR="00242087">
        <w:rPr>
          <w:lang w:val="es-ES_tradnl"/>
        </w:rPr>
        <w:t>10</w:t>
      </w:r>
      <w:r w:rsidR="00E121BE" w:rsidRPr="00D75A1E">
        <w:rPr>
          <w:lang w:val="es-ES_tradnl"/>
        </w:rPr>
        <w:t xml:space="preserve">% en 2009). </w:t>
      </w:r>
      <w:r w:rsidR="00C26449" w:rsidRPr="00D75A1E">
        <w:rPr>
          <w:lang w:val="es-ES_tradnl"/>
        </w:rPr>
        <w:t>Sin embargo, el país dispone de un sistema que permite a la población sobrevivir en buenas condiciones en tales situaciones</w:t>
      </w:r>
      <w:r w:rsidR="00B42930">
        <w:rPr>
          <w:lang w:val="es-ES_tradnl"/>
        </w:rPr>
        <w:t>.</w:t>
      </w:r>
    </w:p>
    <w:p w:rsidR="00E121BE" w:rsidRPr="00D75A1E" w:rsidRDefault="00D619A8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38.</w:t>
      </w:r>
      <w:r w:rsidRPr="00D75A1E">
        <w:rPr>
          <w:lang w:val="es-ES_tradnl"/>
        </w:rPr>
        <w:tab/>
      </w:r>
      <w:r w:rsidR="000B7B63" w:rsidRPr="00D75A1E">
        <w:rPr>
          <w:lang w:val="es-ES_tradnl"/>
        </w:rPr>
        <w:t>Sobre la ausencia de mención explícita</w:t>
      </w:r>
      <w:r w:rsidR="00F90F1E">
        <w:rPr>
          <w:lang w:val="es-ES_tradnl"/>
        </w:rPr>
        <w:t xml:space="preserve"> del </w:t>
      </w:r>
      <w:r w:rsidR="000B7B63" w:rsidRPr="00D75A1E">
        <w:rPr>
          <w:lang w:val="es-ES_tradnl"/>
        </w:rPr>
        <w:t>derecho a la salud en la legislación sueca</w:t>
      </w:r>
      <w:r w:rsidR="00E121BE" w:rsidRPr="00D75A1E">
        <w:rPr>
          <w:lang w:val="es-ES_tradnl"/>
        </w:rPr>
        <w:t xml:space="preserve">, la </w:t>
      </w:r>
      <w:r w:rsidR="000B7B63" w:rsidRPr="00D75A1E">
        <w:rPr>
          <w:lang w:val="es-ES_tradnl"/>
        </w:rPr>
        <w:t>delegación especifica que</w:t>
      </w:r>
      <w:r w:rsidR="00242087">
        <w:rPr>
          <w:lang w:val="es-ES_tradnl"/>
        </w:rPr>
        <w:t xml:space="preserve"> e</w:t>
      </w:r>
      <w:r w:rsidR="00F90F1E">
        <w:rPr>
          <w:lang w:val="es-ES_tradnl"/>
        </w:rPr>
        <w:t xml:space="preserve">se </w:t>
      </w:r>
      <w:r w:rsidR="000B7B63" w:rsidRPr="00D75A1E">
        <w:rPr>
          <w:lang w:val="es-ES_tradnl"/>
        </w:rPr>
        <w:t xml:space="preserve">derecho está </w:t>
      </w:r>
      <w:r w:rsidR="00B42930">
        <w:rPr>
          <w:lang w:val="es-ES_tradnl"/>
        </w:rPr>
        <w:t>consagrado</w:t>
      </w:r>
      <w:r w:rsidR="000B7B63" w:rsidRPr="00D75A1E">
        <w:rPr>
          <w:lang w:val="es-ES_tradnl"/>
        </w:rPr>
        <w:t xml:space="preserve"> en la Constitución </w:t>
      </w:r>
      <w:r w:rsidR="00E121BE" w:rsidRPr="00D75A1E">
        <w:rPr>
          <w:lang w:val="es-ES_tradnl"/>
        </w:rPr>
        <w:t>(</w:t>
      </w:r>
      <w:r w:rsidR="000B7B63" w:rsidRPr="00D75A1E">
        <w:rPr>
          <w:lang w:val="es-ES_tradnl"/>
        </w:rPr>
        <w:t>capítulo primero</w:t>
      </w:r>
      <w:r w:rsidR="00E121BE" w:rsidRPr="00D75A1E">
        <w:rPr>
          <w:lang w:val="es-ES_tradnl"/>
        </w:rPr>
        <w:t xml:space="preserve">). </w:t>
      </w:r>
      <w:r w:rsidR="000B7B63" w:rsidRPr="00D75A1E">
        <w:rPr>
          <w:lang w:val="es-ES_tradnl"/>
        </w:rPr>
        <w:t xml:space="preserve">Además, hay toda una serie de textos que garantizan el derecho de los suecos a la salud </w:t>
      </w:r>
      <w:r w:rsidR="009A24DF" w:rsidRPr="00D75A1E">
        <w:rPr>
          <w:lang w:val="es-ES_tradnl"/>
        </w:rPr>
        <w:t>(</w:t>
      </w:r>
      <w:r w:rsidR="000B7B63" w:rsidRPr="00D75A1E">
        <w:rPr>
          <w:lang w:val="es-ES_tradnl"/>
        </w:rPr>
        <w:t>Ley de servicios de salud y médicos</w:t>
      </w:r>
      <w:r w:rsidR="009A24DF" w:rsidRPr="00D75A1E">
        <w:rPr>
          <w:lang w:val="es-ES_tradnl"/>
        </w:rPr>
        <w:t xml:space="preserve">, </w:t>
      </w:r>
      <w:r w:rsidR="009D5BDD" w:rsidRPr="00D75A1E">
        <w:rPr>
          <w:bCs/>
          <w:lang w:val="es-ES_tradnl"/>
        </w:rPr>
        <w:t>Ley de prohibición de la discriminación</w:t>
      </w:r>
      <w:r w:rsidR="00E121BE" w:rsidRPr="00D75A1E">
        <w:rPr>
          <w:lang w:val="es-ES_tradnl"/>
        </w:rPr>
        <w:t xml:space="preserve">, </w:t>
      </w:r>
      <w:r w:rsidR="00CF2E65" w:rsidRPr="00D75A1E">
        <w:rPr>
          <w:lang w:val="es-ES_tradnl"/>
        </w:rPr>
        <w:t>etc.</w:t>
      </w:r>
      <w:r w:rsidR="00B42930">
        <w:rPr>
          <w:lang w:val="es-ES_tradnl"/>
        </w:rPr>
        <w:t>).</w:t>
      </w:r>
    </w:p>
    <w:p w:rsidR="00D619A8" w:rsidRPr="00D75A1E" w:rsidRDefault="00D619A8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39.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="00E121BE" w:rsidRPr="00D75A1E">
        <w:rPr>
          <w:lang w:val="es-ES_tradnl"/>
        </w:rPr>
        <w:t> </w:t>
      </w:r>
      <w:r w:rsidR="00E121BE" w:rsidRPr="00D75A1E">
        <w:rPr>
          <w:b/>
          <w:lang w:val="es-ES_tradnl"/>
        </w:rPr>
        <w:t>JENRYD</w:t>
      </w:r>
      <w:r w:rsidR="00E121BE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E121BE" w:rsidRPr="00D75A1E">
        <w:rPr>
          <w:lang w:val="es-ES_tradnl"/>
        </w:rPr>
        <w:t xml:space="preserve">) </w:t>
      </w:r>
      <w:r w:rsidR="009D5BDD" w:rsidRPr="00D75A1E">
        <w:rPr>
          <w:lang w:val="es-ES_tradnl"/>
        </w:rPr>
        <w:t>dice que</w:t>
      </w:r>
      <w:r w:rsidR="00B42930">
        <w:rPr>
          <w:lang w:val="es-ES_tradnl"/>
        </w:rPr>
        <w:t>,</w:t>
      </w:r>
      <w:r w:rsidR="009D5BDD" w:rsidRPr="00D75A1E">
        <w:rPr>
          <w:lang w:val="es-ES_tradnl"/>
        </w:rPr>
        <w:t xml:space="preserve"> para garantizar el derecho de los sami a la salud</w:t>
      </w:r>
      <w:r w:rsidR="00B42930">
        <w:rPr>
          <w:lang w:val="es-ES_tradnl"/>
        </w:rPr>
        <w:t>,</w:t>
      </w:r>
      <w:r w:rsidR="00E121BE" w:rsidRPr="00D75A1E">
        <w:rPr>
          <w:lang w:val="es-ES_tradnl"/>
        </w:rPr>
        <w:t xml:space="preserve"> </w:t>
      </w:r>
      <w:r w:rsidR="009D5BDD" w:rsidRPr="00D75A1E">
        <w:rPr>
          <w:lang w:val="es-ES_tradnl"/>
        </w:rPr>
        <w:t>el Gobierno ha encargado a la institución nacional de salud pública</w:t>
      </w:r>
      <w:r w:rsidR="0085320D">
        <w:rPr>
          <w:lang w:val="es-ES_tradnl"/>
        </w:rPr>
        <w:t xml:space="preserve"> el estudio de </w:t>
      </w:r>
      <w:r w:rsidR="009D5BDD" w:rsidRPr="00D75A1E">
        <w:rPr>
          <w:lang w:val="es-ES_tradnl"/>
        </w:rPr>
        <w:t>la situación de las minorías étnicas en</w:t>
      </w:r>
      <w:r w:rsidR="0085320D">
        <w:rPr>
          <w:lang w:val="es-ES_tradnl"/>
        </w:rPr>
        <w:t xml:space="preserve"> materia de </w:t>
      </w:r>
      <w:r w:rsidR="009D5BDD" w:rsidRPr="00D75A1E">
        <w:rPr>
          <w:lang w:val="es-ES_tradnl"/>
        </w:rPr>
        <w:t>salud, incluida la de los sami</w:t>
      </w:r>
      <w:r w:rsidR="00B42930">
        <w:rPr>
          <w:lang w:val="es-ES_tradnl"/>
        </w:rPr>
        <w:t>.</w:t>
      </w:r>
    </w:p>
    <w:p w:rsidR="00E121BE" w:rsidRPr="00D75A1E" w:rsidRDefault="00D619A8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40.</w:t>
      </w:r>
      <w:r w:rsidRPr="00D75A1E">
        <w:rPr>
          <w:lang w:val="es-ES_tradnl"/>
        </w:rPr>
        <w:tab/>
      </w:r>
      <w:r w:rsidR="004F0933" w:rsidRPr="00D75A1E">
        <w:rPr>
          <w:lang w:val="es-ES_tradnl"/>
        </w:rPr>
        <w:t>El Gobierno, consciente de la discriminación étnica en el sistema judicial, ha</w:t>
      </w:r>
      <w:r w:rsidR="0085320D">
        <w:rPr>
          <w:lang w:val="es-ES_tradnl"/>
        </w:rPr>
        <w:t xml:space="preserve"> adoptado distintas </w:t>
      </w:r>
      <w:r w:rsidR="004F0933" w:rsidRPr="00D75A1E">
        <w:rPr>
          <w:lang w:val="es-ES_tradnl"/>
        </w:rPr>
        <w:t>medidas para profundizar en la cuestión</w:t>
      </w:r>
      <w:r w:rsidR="00E121BE" w:rsidRPr="00D75A1E">
        <w:rPr>
          <w:lang w:val="es-ES_tradnl"/>
        </w:rPr>
        <w:t>.</w:t>
      </w:r>
      <w:r w:rsidR="004F0933" w:rsidRPr="00D75A1E">
        <w:rPr>
          <w:lang w:val="es-ES_tradnl"/>
        </w:rPr>
        <w:t xml:space="preserve"> De los estudios realizados (2003, 2006) se</w:t>
      </w:r>
      <w:r w:rsidR="0085320D">
        <w:rPr>
          <w:lang w:val="es-ES_tradnl"/>
        </w:rPr>
        <w:t xml:space="preserve"> desprende </w:t>
      </w:r>
      <w:r w:rsidR="004F0933" w:rsidRPr="00D75A1E">
        <w:rPr>
          <w:lang w:val="es-ES_tradnl"/>
        </w:rPr>
        <w:t xml:space="preserve">que </w:t>
      </w:r>
      <w:r w:rsidR="00B42930" w:rsidRPr="00D75A1E">
        <w:rPr>
          <w:lang w:val="es-ES_tradnl"/>
        </w:rPr>
        <w:t xml:space="preserve">existe </w:t>
      </w:r>
      <w:r w:rsidR="004F0933" w:rsidRPr="00D75A1E">
        <w:rPr>
          <w:lang w:val="es-ES_tradnl"/>
        </w:rPr>
        <w:t xml:space="preserve">discriminación contra las personas de origen </w:t>
      </w:r>
      <w:r w:rsidR="00E40B8A">
        <w:rPr>
          <w:lang w:val="es-ES_tradnl"/>
        </w:rPr>
        <w:t>n</w:t>
      </w:r>
      <w:r w:rsidR="004F0933" w:rsidRPr="00D75A1E">
        <w:rPr>
          <w:lang w:val="es-ES_tradnl"/>
        </w:rPr>
        <w:t>o sueco en todos los niveles del sistema</w:t>
      </w:r>
      <w:r w:rsidR="00E121BE" w:rsidRPr="00D75A1E">
        <w:rPr>
          <w:lang w:val="es-ES_tradnl"/>
        </w:rPr>
        <w:t xml:space="preserve">, </w:t>
      </w:r>
      <w:r w:rsidR="004F0933" w:rsidRPr="00D75A1E">
        <w:rPr>
          <w:lang w:val="es-ES_tradnl"/>
        </w:rPr>
        <w:t>pero es más pronunciada</w:t>
      </w:r>
      <w:r w:rsidR="0085320D">
        <w:rPr>
          <w:lang w:val="es-ES_tradnl"/>
        </w:rPr>
        <w:t xml:space="preserve"> en </w:t>
      </w:r>
      <w:r w:rsidR="004F0933" w:rsidRPr="00D75A1E">
        <w:rPr>
          <w:lang w:val="es-ES_tradnl"/>
        </w:rPr>
        <w:t>la policía</w:t>
      </w:r>
      <w:r w:rsidR="00E121BE" w:rsidRPr="00D75A1E">
        <w:rPr>
          <w:lang w:val="es-ES_tradnl"/>
        </w:rPr>
        <w:t xml:space="preserve">. </w:t>
      </w:r>
      <w:r w:rsidR="004F0933" w:rsidRPr="00D75A1E">
        <w:rPr>
          <w:lang w:val="es-ES_tradnl"/>
        </w:rPr>
        <w:t>Se han formulado</w:t>
      </w:r>
      <w:r w:rsidR="0085320D">
        <w:rPr>
          <w:lang w:val="es-ES_tradnl"/>
        </w:rPr>
        <w:t xml:space="preserve"> varias </w:t>
      </w:r>
      <w:r w:rsidR="004F0933" w:rsidRPr="00D75A1E">
        <w:rPr>
          <w:lang w:val="es-ES_tradnl"/>
        </w:rPr>
        <w:t>recomendaciones de medidas concretas y</w:t>
      </w:r>
      <w:r w:rsidR="0085320D">
        <w:rPr>
          <w:lang w:val="es-ES_tradnl"/>
        </w:rPr>
        <w:t xml:space="preserve"> ahora </w:t>
      </w:r>
      <w:r w:rsidR="004F0933" w:rsidRPr="00D75A1E">
        <w:rPr>
          <w:lang w:val="es-ES_tradnl"/>
        </w:rPr>
        <w:t>las están examinando los servicios gubernamentales</w:t>
      </w:r>
      <w:r w:rsidR="00E121BE" w:rsidRPr="00D75A1E">
        <w:rPr>
          <w:lang w:val="es-ES_tradnl"/>
        </w:rPr>
        <w:t>;</w:t>
      </w:r>
      <w:r w:rsidR="0085320D">
        <w:rPr>
          <w:lang w:val="es-ES_tradnl"/>
        </w:rPr>
        <w:t xml:space="preserve"> constituyen </w:t>
      </w:r>
      <w:r w:rsidR="004F0933" w:rsidRPr="00D75A1E">
        <w:rPr>
          <w:lang w:val="es-ES_tradnl"/>
        </w:rPr>
        <w:t>un excelente punto de partida para la acción en</w:t>
      </w:r>
      <w:r w:rsidR="0085320D">
        <w:rPr>
          <w:lang w:val="es-ES_tradnl"/>
        </w:rPr>
        <w:t xml:space="preserve"> ese </w:t>
      </w:r>
      <w:r w:rsidR="004F0933" w:rsidRPr="00D75A1E">
        <w:rPr>
          <w:lang w:val="es-ES_tradnl"/>
        </w:rPr>
        <w:t>sector</w:t>
      </w:r>
      <w:r w:rsidR="00E121BE" w:rsidRPr="00D75A1E">
        <w:rPr>
          <w:lang w:val="es-ES_tradnl"/>
        </w:rPr>
        <w:t>.</w:t>
      </w:r>
      <w:r w:rsidR="004F0933" w:rsidRPr="00D75A1E">
        <w:rPr>
          <w:lang w:val="es-ES_tradnl"/>
        </w:rPr>
        <w:t xml:space="preserve"> Además</w:t>
      </w:r>
      <w:r w:rsidR="00E121BE" w:rsidRPr="00D75A1E">
        <w:rPr>
          <w:lang w:val="es-ES_tradnl"/>
        </w:rPr>
        <w:t xml:space="preserve">, </w:t>
      </w:r>
      <w:r w:rsidR="004F0933" w:rsidRPr="00D75A1E">
        <w:rPr>
          <w:lang w:val="es-ES_tradnl"/>
        </w:rPr>
        <w:t>en el capítulo</w:t>
      </w:r>
      <w:r w:rsidR="00B42930">
        <w:rPr>
          <w:lang w:val="es-ES_tradnl"/>
        </w:rPr>
        <w:t> </w:t>
      </w:r>
      <w:r w:rsidR="004F0933" w:rsidRPr="00D75A1E">
        <w:rPr>
          <w:lang w:val="es-ES_tradnl"/>
        </w:rPr>
        <w:t xml:space="preserve">8 de </w:t>
      </w:r>
      <w:r w:rsidR="00E121BE" w:rsidRPr="00D75A1E">
        <w:rPr>
          <w:lang w:val="es-ES_tradnl"/>
        </w:rPr>
        <w:t>la</w:t>
      </w:r>
      <w:r w:rsidR="004F0933" w:rsidRPr="00D75A1E">
        <w:rPr>
          <w:lang w:val="es-ES_tradnl"/>
        </w:rPr>
        <w:t xml:space="preserve"> Ley de procedimiento administrativo se estipula el recurso a intérpretes y traductores cuando la situación lo</w:t>
      </w:r>
      <w:r w:rsidR="0085320D">
        <w:rPr>
          <w:lang w:val="es-ES_tradnl"/>
        </w:rPr>
        <w:t xml:space="preserve"> exija</w:t>
      </w:r>
      <w:r w:rsidR="00E121BE" w:rsidRPr="00D75A1E">
        <w:rPr>
          <w:lang w:val="es-ES_tradnl"/>
        </w:rPr>
        <w:t xml:space="preserve">, </w:t>
      </w:r>
      <w:r w:rsidR="002E33BE" w:rsidRPr="00D75A1E">
        <w:rPr>
          <w:lang w:val="es-ES_tradnl"/>
        </w:rPr>
        <w:t>corriendo las costas a cargo de las autoridades</w:t>
      </w:r>
      <w:r w:rsidR="00E121BE" w:rsidRPr="00D75A1E">
        <w:rPr>
          <w:lang w:val="es-ES_tradnl"/>
        </w:rPr>
        <w:t xml:space="preserve">. </w:t>
      </w:r>
      <w:r w:rsidR="00F275CA" w:rsidRPr="00D75A1E">
        <w:rPr>
          <w:lang w:val="es-ES_tradnl"/>
        </w:rPr>
        <w:t>El Gobierno ha asignado fondos complementarios para cubrir</w:t>
      </w:r>
      <w:r w:rsidR="0085320D">
        <w:rPr>
          <w:lang w:val="es-ES_tradnl"/>
        </w:rPr>
        <w:t xml:space="preserve"> esos </w:t>
      </w:r>
      <w:r w:rsidR="00F275CA" w:rsidRPr="00D75A1E">
        <w:rPr>
          <w:lang w:val="es-ES_tradnl"/>
        </w:rPr>
        <w:t>gastos</w:t>
      </w:r>
      <w:r w:rsidR="00B42930">
        <w:rPr>
          <w:lang w:val="es-ES_tradnl"/>
        </w:rPr>
        <w:t>.</w:t>
      </w:r>
    </w:p>
    <w:p w:rsidR="00E121BE" w:rsidRPr="00D75A1E" w:rsidRDefault="00D619A8" w:rsidP="00E121BE">
      <w:pPr>
        <w:spacing w:after="240"/>
        <w:rPr>
          <w:lang w:val="es-ES_tradnl"/>
        </w:rPr>
      </w:pPr>
      <w:r w:rsidRPr="00D75A1E">
        <w:rPr>
          <w:lang w:val="es-ES_tradnl"/>
        </w:rPr>
        <w:t>41.</w:t>
      </w:r>
      <w:r w:rsidRPr="00D75A1E">
        <w:rPr>
          <w:lang w:val="es-ES_tradnl"/>
        </w:rPr>
        <w:tab/>
      </w:r>
      <w:r w:rsidR="00D54995" w:rsidRPr="00D75A1E">
        <w:rPr>
          <w:lang w:val="es-ES_tradnl"/>
        </w:rPr>
        <w:t>Por último, con respecto a la situación de vulnerabilidad de los romaníes</w:t>
      </w:r>
      <w:r w:rsidR="00E121BE" w:rsidRPr="00D75A1E">
        <w:rPr>
          <w:lang w:val="es-ES_tradnl"/>
        </w:rPr>
        <w:t xml:space="preserve">, </w:t>
      </w:r>
      <w:r w:rsidR="00D54995" w:rsidRPr="00D75A1E">
        <w:rPr>
          <w:lang w:val="es-ES_tradnl"/>
        </w:rPr>
        <w:t>l</w:t>
      </w:r>
      <w:r w:rsidR="00300695" w:rsidRPr="00D75A1E">
        <w:rPr>
          <w:lang w:val="es-ES_tradnl"/>
        </w:rPr>
        <w:t>a Sra.</w:t>
      </w:r>
      <w:r w:rsidR="00E121BE" w:rsidRPr="00D75A1E">
        <w:rPr>
          <w:lang w:val="es-ES_tradnl"/>
        </w:rPr>
        <w:t xml:space="preserve"> Jenryd </w:t>
      </w:r>
      <w:r w:rsidR="00D54995" w:rsidRPr="00D75A1E">
        <w:rPr>
          <w:lang w:val="es-ES_tradnl"/>
        </w:rPr>
        <w:t>asegura que el Gobierno se toma la cuestión muy en serio</w:t>
      </w:r>
      <w:r w:rsidR="00E121BE" w:rsidRPr="00D75A1E">
        <w:rPr>
          <w:lang w:val="es-ES_tradnl"/>
        </w:rPr>
        <w:t xml:space="preserve">. La </w:t>
      </w:r>
      <w:r w:rsidR="00D54995" w:rsidRPr="00D75A1E">
        <w:rPr>
          <w:lang w:val="es-ES_tradnl"/>
        </w:rPr>
        <w:t>delegación encargada de las cuestiones relativas a los romaníes se ocupa del problema de vivienda de esa población</w:t>
      </w:r>
      <w:r w:rsidR="00B42930">
        <w:rPr>
          <w:lang w:val="es-ES_tradnl"/>
        </w:rPr>
        <w:t>,</w:t>
      </w:r>
      <w:r w:rsidR="00D54995" w:rsidRPr="00D75A1E">
        <w:rPr>
          <w:lang w:val="es-ES_tradnl"/>
        </w:rPr>
        <w:t xml:space="preserve"> y en la primavera de 2008 </w:t>
      </w:r>
      <w:r w:rsidR="00933A5B" w:rsidRPr="00D75A1E">
        <w:rPr>
          <w:lang w:val="es-ES_tradnl"/>
        </w:rPr>
        <w:t xml:space="preserve">creó </w:t>
      </w:r>
      <w:r w:rsidR="00D54995" w:rsidRPr="00D75A1E">
        <w:rPr>
          <w:lang w:val="es-ES_tradnl"/>
        </w:rPr>
        <w:t>un grupo de trabajo sobre la educación</w:t>
      </w:r>
      <w:r w:rsidR="00933A5B">
        <w:rPr>
          <w:lang w:val="es-ES_tradnl"/>
        </w:rPr>
        <w:t>,</w:t>
      </w:r>
      <w:r w:rsidR="00D54995" w:rsidRPr="00D75A1E">
        <w:rPr>
          <w:lang w:val="es-ES_tradnl"/>
        </w:rPr>
        <w:t xml:space="preserve"> encargado</w:t>
      </w:r>
      <w:r w:rsidR="004003C6" w:rsidRPr="00D75A1E">
        <w:rPr>
          <w:lang w:val="es-ES_tradnl"/>
        </w:rPr>
        <w:t xml:space="preserve"> de formular propuestas para mejorar la situación de los niños romaníes en el plano escolar</w:t>
      </w:r>
      <w:r w:rsidR="00B42930">
        <w:rPr>
          <w:lang w:val="es-ES_tradnl"/>
        </w:rPr>
        <w:t>.</w:t>
      </w:r>
    </w:p>
    <w:p w:rsidR="00D619A8" w:rsidRPr="00D75A1E" w:rsidRDefault="00D619A8" w:rsidP="00D619A8">
      <w:pPr>
        <w:spacing w:after="240"/>
        <w:rPr>
          <w:lang w:val="es-ES_tradnl"/>
        </w:rPr>
      </w:pPr>
      <w:r w:rsidRPr="00D75A1E">
        <w:rPr>
          <w:lang w:val="es-ES_tradnl"/>
        </w:rPr>
        <w:t>42.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Pr="00D75A1E">
        <w:rPr>
          <w:b/>
          <w:lang w:val="es-ES_tradnl"/>
        </w:rPr>
        <w:t xml:space="preserve"> KOLOSOV</w:t>
      </w:r>
      <w:r w:rsidRPr="00D75A1E">
        <w:rPr>
          <w:lang w:val="es-ES_tradnl"/>
        </w:rPr>
        <w:t xml:space="preserve">, </w:t>
      </w:r>
      <w:r w:rsidR="00F01032" w:rsidRPr="00D75A1E">
        <w:rPr>
          <w:lang w:val="es-ES_tradnl"/>
        </w:rPr>
        <w:t xml:space="preserve">observando que Suecia es muy activa en el ámbito de la cooperación internacional, pregunta si el Estado sueco </w:t>
      </w:r>
      <w:r w:rsidR="00625209">
        <w:rPr>
          <w:lang w:val="es-ES_tradnl"/>
        </w:rPr>
        <w:t>otorga</w:t>
      </w:r>
      <w:r w:rsidR="00F01032" w:rsidRPr="00D75A1E">
        <w:rPr>
          <w:lang w:val="es-ES_tradnl"/>
        </w:rPr>
        <w:t xml:space="preserve"> su ayuda al desarrollo sujeta a condiciones, por ejemplo en materia de promoción y defensa de los derechos humanos</w:t>
      </w:r>
      <w:r w:rsidR="00B42930">
        <w:rPr>
          <w:lang w:val="es-ES_tradnl"/>
        </w:rPr>
        <w:t>.</w:t>
      </w:r>
    </w:p>
    <w:p w:rsidR="00D619A8" w:rsidRPr="00D75A1E" w:rsidRDefault="00D619A8" w:rsidP="00D619A8">
      <w:pPr>
        <w:spacing w:after="240"/>
        <w:rPr>
          <w:lang w:val="es-ES_tradnl"/>
        </w:rPr>
      </w:pPr>
      <w:r w:rsidRPr="00D75A1E">
        <w:rPr>
          <w:lang w:val="es-ES_tradnl"/>
        </w:rPr>
        <w:t>43.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BONOAN-DANDAN</w:t>
      </w:r>
      <w:r w:rsidRPr="00D75A1E">
        <w:rPr>
          <w:lang w:val="es-ES_tradnl"/>
        </w:rPr>
        <w:t xml:space="preserve"> </w:t>
      </w:r>
      <w:r w:rsidR="001B5F47" w:rsidRPr="00D75A1E">
        <w:rPr>
          <w:lang w:val="es-ES_tradnl"/>
        </w:rPr>
        <w:t>pregunta qué derechos económicos, sociales y culturales consagrados en el Pacto son objeto de políticas y programas específicos</w:t>
      </w:r>
      <w:r w:rsidR="00B42930">
        <w:rPr>
          <w:lang w:val="es-ES_tradnl"/>
        </w:rPr>
        <w:t>.</w:t>
      </w:r>
    </w:p>
    <w:p w:rsidR="00D619A8" w:rsidRPr="00D75A1E" w:rsidRDefault="00D619A8" w:rsidP="00D619A8">
      <w:pPr>
        <w:spacing w:after="240"/>
        <w:rPr>
          <w:u w:val="single"/>
          <w:lang w:val="es-ES_tradnl"/>
        </w:rPr>
      </w:pPr>
      <w:bookmarkStart w:id="0" w:name="OLE_LINK1"/>
      <w:r w:rsidRPr="00D75A1E">
        <w:rPr>
          <w:lang w:val="es-ES_tradnl"/>
        </w:rPr>
        <w:t>44.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Pr="00D75A1E">
        <w:rPr>
          <w:b/>
          <w:lang w:val="es-ES_tradnl"/>
        </w:rPr>
        <w:t xml:space="preserve"> SADI</w:t>
      </w:r>
      <w:r w:rsidRPr="00D75A1E">
        <w:rPr>
          <w:lang w:val="es-ES_tradnl"/>
        </w:rPr>
        <w:t xml:space="preserve"> </w:t>
      </w:r>
      <w:r w:rsidR="001B5F47" w:rsidRPr="00D75A1E">
        <w:rPr>
          <w:lang w:val="es-ES_tradnl"/>
        </w:rPr>
        <w:t xml:space="preserve">desea recibir más información sobre el número </w:t>
      </w:r>
      <w:r w:rsidR="00B42930">
        <w:rPr>
          <w:lang w:val="es-ES_tradnl"/>
        </w:rPr>
        <w:t xml:space="preserve">real </w:t>
      </w:r>
      <w:r w:rsidR="001B5F47" w:rsidRPr="00D75A1E">
        <w:rPr>
          <w:lang w:val="es-ES_tradnl"/>
        </w:rPr>
        <w:t>de personas discapacitadas en el Estado parte</w:t>
      </w:r>
      <w:r w:rsidR="00342A3F">
        <w:rPr>
          <w:lang w:val="es-ES_tradnl"/>
        </w:rPr>
        <w:t>,</w:t>
      </w:r>
      <w:r w:rsidR="001B5F47" w:rsidRPr="00D75A1E">
        <w:rPr>
          <w:lang w:val="es-ES_tradnl"/>
        </w:rPr>
        <w:t xml:space="preserve"> porque duda, teniendo cuenta el grado de desarrollo de Sueci</w:t>
      </w:r>
      <w:r w:rsidR="0000110A">
        <w:rPr>
          <w:lang w:val="es-ES_tradnl"/>
        </w:rPr>
        <w:t>a, que es</w:t>
      </w:r>
      <w:r w:rsidR="00342A3F">
        <w:rPr>
          <w:lang w:val="es-ES_tradnl"/>
        </w:rPr>
        <w:t>as personas represente</w:t>
      </w:r>
      <w:r w:rsidR="001B5F47" w:rsidRPr="00D75A1E">
        <w:rPr>
          <w:lang w:val="es-ES_tradnl"/>
        </w:rPr>
        <w:t>n el 20% de la población</w:t>
      </w:r>
      <w:r w:rsidR="00342A3F">
        <w:rPr>
          <w:lang w:val="es-ES_tradnl"/>
        </w:rPr>
        <w:t>,</w:t>
      </w:r>
      <w:r w:rsidR="001B5F47" w:rsidRPr="00D75A1E">
        <w:rPr>
          <w:lang w:val="es-ES_tradnl"/>
        </w:rPr>
        <w:t xml:space="preserve"> como afirman ciertas fuentes</w:t>
      </w:r>
      <w:r w:rsidRPr="00D75A1E">
        <w:rPr>
          <w:lang w:val="es-ES_tradnl"/>
        </w:rPr>
        <w:t>.</w:t>
      </w:r>
    </w:p>
    <w:p w:rsidR="00D619A8" w:rsidRPr="00D75A1E" w:rsidRDefault="00D619A8" w:rsidP="00D619A8">
      <w:pPr>
        <w:spacing w:after="240"/>
        <w:rPr>
          <w:u w:val="single"/>
          <w:lang w:val="es-ES_tradnl"/>
        </w:rPr>
      </w:pPr>
      <w:r w:rsidRPr="00D75A1E">
        <w:rPr>
          <w:lang w:val="es-ES_tradnl"/>
        </w:rPr>
        <w:t>45.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STEIN</w:t>
      </w:r>
      <w:r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Pr="00D75A1E">
        <w:rPr>
          <w:lang w:val="es-ES_tradnl"/>
        </w:rPr>
        <w:t xml:space="preserve">) </w:t>
      </w:r>
      <w:r w:rsidR="00142046" w:rsidRPr="00D75A1E">
        <w:rPr>
          <w:lang w:val="es-ES_tradnl"/>
        </w:rPr>
        <w:t>dice que la ayuda</w:t>
      </w:r>
      <w:r w:rsidR="004F2986">
        <w:rPr>
          <w:lang w:val="es-ES_tradnl"/>
        </w:rPr>
        <w:t xml:space="preserve"> para el </w:t>
      </w:r>
      <w:r w:rsidR="00142046" w:rsidRPr="00D75A1E">
        <w:rPr>
          <w:lang w:val="es-ES_tradnl"/>
        </w:rPr>
        <w:t>desarrollo en general no está sujeta a ninguna condición</w:t>
      </w:r>
      <w:r w:rsidRPr="00D75A1E">
        <w:rPr>
          <w:lang w:val="es-ES_tradnl"/>
        </w:rPr>
        <w:t xml:space="preserve">. </w:t>
      </w:r>
      <w:r w:rsidR="00142046" w:rsidRPr="00D75A1E">
        <w:rPr>
          <w:lang w:val="es-ES_tradnl"/>
        </w:rPr>
        <w:t xml:space="preserve">No se podría exigir a un país asolado por los conflictos </w:t>
      </w:r>
      <w:r w:rsidR="00115A6C" w:rsidRPr="00D75A1E">
        <w:rPr>
          <w:lang w:val="es-ES_tradnl"/>
        </w:rPr>
        <w:t>o</w:t>
      </w:r>
      <w:r w:rsidR="00142046" w:rsidRPr="00D75A1E">
        <w:rPr>
          <w:lang w:val="es-ES_tradnl"/>
        </w:rPr>
        <w:t xml:space="preserve"> las catástrofes naturales </w:t>
      </w:r>
      <w:r w:rsidR="00115A6C" w:rsidRPr="00D75A1E">
        <w:rPr>
          <w:lang w:val="es-ES_tradnl"/>
        </w:rPr>
        <w:t xml:space="preserve">que anteponga </w:t>
      </w:r>
      <w:r w:rsidR="004F2986">
        <w:rPr>
          <w:lang w:val="es-ES_tradnl"/>
        </w:rPr>
        <w:t xml:space="preserve">a todo </w:t>
      </w:r>
      <w:r w:rsidR="00115A6C" w:rsidRPr="00D75A1E">
        <w:rPr>
          <w:lang w:val="es-ES_tradnl"/>
        </w:rPr>
        <w:t>la promoción de los derechos humanos.</w:t>
      </w:r>
      <w:r w:rsidRPr="00D75A1E">
        <w:rPr>
          <w:lang w:val="es-ES_tradnl"/>
        </w:rPr>
        <w:t xml:space="preserve"> </w:t>
      </w:r>
      <w:r w:rsidR="00115A6C" w:rsidRPr="00D75A1E">
        <w:rPr>
          <w:lang w:val="es-ES_tradnl"/>
        </w:rPr>
        <w:t>No obstante, los programas de desarrollo van acompañados de actividades de fortalecimiento de la capacidad técnica</w:t>
      </w:r>
      <w:r w:rsidR="004F2986">
        <w:rPr>
          <w:lang w:val="es-ES_tradnl"/>
        </w:rPr>
        <w:t>,</w:t>
      </w:r>
      <w:r w:rsidR="00115A6C" w:rsidRPr="00D75A1E">
        <w:rPr>
          <w:lang w:val="es-ES_tradnl"/>
        </w:rPr>
        <w:t xml:space="preserve"> en particular </w:t>
      </w:r>
      <w:r w:rsidR="004F2986" w:rsidRPr="00D75A1E">
        <w:rPr>
          <w:lang w:val="es-ES_tradnl"/>
        </w:rPr>
        <w:t xml:space="preserve">para </w:t>
      </w:r>
      <w:r w:rsidR="00115A6C" w:rsidRPr="00D75A1E">
        <w:rPr>
          <w:lang w:val="es-ES_tradnl"/>
        </w:rPr>
        <w:t>tener más en cuenta las cuestiones relativas a los derechos humanos</w:t>
      </w:r>
      <w:r w:rsidRPr="00D75A1E">
        <w:rPr>
          <w:lang w:val="es-ES_tradnl"/>
        </w:rPr>
        <w:t>.</w:t>
      </w:r>
      <w:bookmarkEnd w:id="0"/>
    </w:p>
    <w:p w:rsidR="00D619A8" w:rsidRPr="00D75A1E" w:rsidRDefault="003F7C76" w:rsidP="00D619A8">
      <w:pPr>
        <w:spacing w:after="240"/>
        <w:rPr>
          <w:u w:val="single"/>
          <w:lang w:val="es-ES_tradnl"/>
        </w:rPr>
      </w:pPr>
      <w:r w:rsidRPr="00D75A1E">
        <w:rPr>
          <w:lang w:val="es-ES_tradnl"/>
        </w:rPr>
        <w:t>46.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="00D619A8" w:rsidRPr="00D75A1E">
        <w:rPr>
          <w:b/>
          <w:lang w:val="es-ES_tradnl"/>
        </w:rPr>
        <w:t> AKESSON</w:t>
      </w:r>
      <w:r w:rsidR="00D619A8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D619A8" w:rsidRPr="00D75A1E">
        <w:rPr>
          <w:lang w:val="es-ES_tradnl"/>
        </w:rPr>
        <w:t xml:space="preserve">) </w:t>
      </w:r>
      <w:r w:rsidR="004D493D" w:rsidRPr="00D75A1E">
        <w:rPr>
          <w:lang w:val="es-ES_tradnl"/>
        </w:rPr>
        <w:t xml:space="preserve">explica que Suecia no tiene una definición clara y precisa del concepto de </w:t>
      </w:r>
      <w:r w:rsidR="00D619A8" w:rsidRPr="00D75A1E">
        <w:rPr>
          <w:lang w:val="es-ES_tradnl"/>
        </w:rPr>
        <w:t>«</w:t>
      </w:r>
      <w:r w:rsidR="004D493D" w:rsidRPr="00D75A1E">
        <w:rPr>
          <w:lang w:val="es-ES_tradnl"/>
        </w:rPr>
        <w:t>discapacidad</w:t>
      </w:r>
      <w:r w:rsidR="00D619A8" w:rsidRPr="00D75A1E">
        <w:rPr>
          <w:lang w:val="es-ES_tradnl"/>
        </w:rPr>
        <w:t>»</w:t>
      </w:r>
      <w:r w:rsidR="0000110A">
        <w:rPr>
          <w:lang w:val="es-ES_tradnl"/>
        </w:rPr>
        <w:t>,</w:t>
      </w:r>
      <w:r w:rsidR="004D493D" w:rsidRPr="00D75A1E">
        <w:rPr>
          <w:lang w:val="es-ES_tradnl"/>
        </w:rPr>
        <w:t xml:space="preserve"> aunque los organismos competentes se</w:t>
      </w:r>
      <w:r w:rsidR="004F2986">
        <w:rPr>
          <w:lang w:val="es-ES_tradnl"/>
        </w:rPr>
        <w:t xml:space="preserve"> remiten </w:t>
      </w:r>
      <w:r w:rsidR="004D493D" w:rsidRPr="00D75A1E">
        <w:rPr>
          <w:lang w:val="es-ES_tradnl"/>
        </w:rPr>
        <w:t>en general a la</w:t>
      </w:r>
      <w:r w:rsidR="00D619A8" w:rsidRPr="00D75A1E">
        <w:rPr>
          <w:lang w:val="es-ES_tradnl"/>
        </w:rPr>
        <w:t xml:space="preserve"> </w:t>
      </w:r>
      <w:r w:rsidR="00C4779F" w:rsidRPr="00D75A1E">
        <w:rPr>
          <w:szCs w:val="24"/>
          <w:lang w:val="es-ES_tradnl"/>
        </w:rPr>
        <w:t>Clasificación Internacional del Funcionamiento, de la Discapacidad y de la Salud</w:t>
      </w:r>
      <w:r w:rsidR="00C4779F" w:rsidRPr="00D75A1E">
        <w:rPr>
          <w:lang w:val="es-ES_tradnl"/>
        </w:rPr>
        <w:t xml:space="preserve"> de la Organización Mundial de la Salud </w:t>
      </w:r>
      <w:r w:rsidR="00D619A8" w:rsidRPr="00D75A1E">
        <w:rPr>
          <w:lang w:val="es-ES_tradnl"/>
        </w:rPr>
        <w:t xml:space="preserve">(OMS). </w:t>
      </w:r>
      <w:r w:rsidR="00955B0A" w:rsidRPr="00D75A1E">
        <w:rPr>
          <w:lang w:val="es-ES_tradnl"/>
        </w:rPr>
        <w:t>La tasa de personas discapacitadas varía considerablemente según el tipo de estudio. Hay que tener en cuenta igualmente el rápido envejecimiento de la población sueca y el hecho de que muchas personas de edad avanzada declara</w:t>
      </w:r>
      <w:r w:rsidR="00E40B8A">
        <w:rPr>
          <w:lang w:val="es-ES_tradnl"/>
        </w:rPr>
        <w:t>n</w:t>
      </w:r>
      <w:r w:rsidR="004F2986">
        <w:rPr>
          <w:lang w:val="es-ES_tradnl"/>
        </w:rPr>
        <w:t xml:space="preserve"> que sufren </w:t>
      </w:r>
      <w:r w:rsidR="00955B0A" w:rsidRPr="00D75A1E">
        <w:rPr>
          <w:lang w:val="es-ES_tradnl"/>
        </w:rPr>
        <w:t>una discapacidad, por lo que se las considera como discapacitadas</w:t>
      </w:r>
      <w:r w:rsidR="00D619A8" w:rsidRPr="00D75A1E">
        <w:rPr>
          <w:lang w:val="es-ES_tradnl"/>
        </w:rPr>
        <w:t>.</w:t>
      </w:r>
    </w:p>
    <w:p w:rsidR="00D619A8" w:rsidRPr="00D75A1E" w:rsidRDefault="003F7C76" w:rsidP="00D619A8">
      <w:pPr>
        <w:spacing w:after="240"/>
        <w:rPr>
          <w:u w:val="single"/>
          <w:lang w:val="es-ES_tradnl"/>
        </w:rPr>
      </w:pPr>
      <w:r w:rsidRPr="00D75A1E">
        <w:rPr>
          <w:lang w:val="es-ES_tradnl"/>
        </w:rPr>
        <w:t>47.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D619A8" w:rsidRPr="00D75A1E">
        <w:rPr>
          <w:b/>
          <w:lang w:val="es-ES_tradnl"/>
        </w:rPr>
        <w:t xml:space="preserve"> ANDERSSON</w:t>
      </w:r>
      <w:r w:rsidR="00D619A8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D619A8" w:rsidRPr="00D75A1E">
        <w:rPr>
          <w:lang w:val="es-ES_tradnl"/>
        </w:rPr>
        <w:t xml:space="preserve">) </w:t>
      </w:r>
      <w:r w:rsidR="00357214" w:rsidRPr="00D75A1E">
        <w:rPr>
          <w:lang w:val="es-ES_tradnl"/>
        </w:rPr>
        <w:t>dice que es imposible</w:t>
      </w:r>
      <w:r w:rsidR="008105E8">
        <w:rPr>
          <w:lang w:val="es-ES_tradnl"/>
        </w:rPr>
        <w:t xml:space="preserve"> especificar </w:t>
      </w:r>
      <w:r w:rsidR="00357214" w:rsidRPr="00D75A1E">
        <w:rPr>
          <w:lang w:val="es-ES_tradnl"/>
        </w:rPr>
        <w:t>qu</w:t>
      </w:r>
      <w:r w:rsidR="00E40B8A">
        <w:rPr>
          <w:lang w:val="es-ES_tradnl"/>
        </w:rPr>
        <w:t>é</w:t>
      </w:r>
      <w:r w:rsidR="00357214" w:rsidRPr="00D75A1E">
        <w:rPr>
          <w:lang w:val="es-ES_tradnl"/>
        </w:rPr>
        <w:t xml:space="preserve"> derechos económicos, sociales y culturales consagrados en el Pacto son objeto de</w:t>
      </w:r>
      <w:r w:rsidR="008105E8">
        <w:rPr>
          <w:lang w:val="es-ES_tradnl"/>
        </w:rPr>
        <w:t xml:space="preserve"> distintos </w:t>
      </w:r>
      <w:r w:rsidR="00357214" w:rsidRPr="00D75A1E">
        <w:rPr>
          <w:lang w:val="es-ES_tradnl"/>
        </w:rPr>
        <w:t>programas específicos.</w:t>
      </w:r>
      <w:r w:rsidR="00D619A8" w:rsidRPr="00D75A1E">
        <w:rPr>
          <w:lang w:val="es-ES_tradnl"/>
        </w:rPr>
        <w:t xml:space="preserve"> </w:t>
      </w:r>
      <w:r w:rsidR="00D75A1E" w:rsidRPr="00D75A1E">
        <w:rPr>
          <w:lang w:val="es-ES_tradnl"/>
        </w:rPr>
        <w:t>Como</w:t>
      </w:r>
      <w:r w:rsidR="00357214" w:rsidRPr="00D75A1E">
        <w:rPr>
          <w:lang w:val="es-ES_tradnl"/>
        </w:rPr>
        <w:t xml:space="preserve"> se sabe, Suecia es un país desarrollado que</w:t>
      </w:r>
      <w:r w:rsidR="008105E8">
        <w:rPr>
          <w:lang w:val="es-ES_tradnl"/>
        </w:rPr>
        <w:t xml:space="preserve"> cuenta con los </w:t>
      </w:r>
      <w:r w:rsidR="00357214" w:rsidRPr="00D75A1E">
        <w:rPr>
          <w:lang w:val="es-ES_tradnl"/>
        </w:rPr>
        <w:t>programas y servicios sociales más amplios y aplica desde hace tiempo una política orientada a ofrecer a los habitantes las mejores condiciones posibles en múltiples esferas: educación, salud, trabajo, vivienda</w:t>
      </w:r>
      <w:r w:rsidR="00D75A1E" w:rsidRPr="00D75A1E">
        <w:rPr>
          <w:lang w:val="es-ES_tradnl"/>
        </w:rPr>
        <w:t>,</w:t>
      </w:r>
      <w:r w:rsidR="0000110A">
        <w:rPr>
          <w:lang w:val="es-ES_tradnl"/>
        </w:rPr>
        <w:t xml:space="preserve"> etc.</w:t>
      </w:r>
    </w:p>
    <w:p w:rsidR="00D619A8" w:rsidRPr="00D75A1E" w:rsidRDefault="00580F7F" w:rsidP="00D619A8">
      <w:pPr>
        <w:spacing w:after="240"/>
        <w:rPr>
          <w:i/>
          <w:lang w:val="es-ES_tradnl"/>
        </w:rPr>
      </w:pPr>
      <w:r w:rsidRPr="00D75A1E">
        <w:rPr>
          <w:i/>
          <w:lang w:val="es-ES_tradnl"/>
        </w:rPr>
        <w:t xml:space="preserve">Artículos </w:t>
      </w:r>
      <w:r w:rsidR="00D619A8" w:rsidRPr="00D75A1E">
        <w:rPr>
          <w:i/>
          <w:lang w:val="es-ES_tradnl"/>
        </w:rPr>
        <w:t xml:space="preserve">6 </w:t>
      </w:r>
      <w:r w:rsidRPr="00D75A1E">
        <w:rPr>
          <w:i/>
          <w:lang w:val="es-ES_tradnl"/>
        </w:rPr>
        <w:t>a</w:t>
      </w:r>
      <w:r w:rsidR="00D619A8" w:rsidRPr="00D75A1E">
        <w:rPr>
          <w:i/>
          <w:lang w:val="es-ES_tradnl"/>
        </w:rPr>
        <w:t xml:space="preserve"> 9</w:t>
      </w:r>
      <w:r w:rsidRPr="00D75A1E">
        <w:rPr>
          <w:i/>
          <w:lang w:val="es-ES_tradnl"/>
        </w:rPr>
        <w:t xml:space="preserve"> del Pacto</w:t>
      </w:r>
    </w:p>
    <w:p w:rsidR="00D619A8" w:rsidRPr="00D75A1E" w:rsidRDefault="003F7C76" w:rsidP="00D619A8">
      <w:pPr>
        <w:spacing w:after="240"/>
        <w:rPr>
          <w:lang w:val="es-ES_tradnl"/>
        </w:rPr>
      </w:pPr>
      <w:r w:rsidRPr="00D75A1E">
        <w:rPr>
          <w:lang w:val="es-ES_tradnl"/>
        </w:rPr>
        <w:t>48.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Sr.</w:t>
      </w:r>
      <w:r w:rsidR="00D619A8" w:rsidRPr="00D75A1E">
        <w:rPr>
          <w:b/>
          <w:lang w:val="es-ES_tradnl"/>
        </w:rPr>
        <w:t> ABDEL-MONEIM</w:t>
      </w:r>
      <w:r w:rsidR="00D619A8" w:rsidRPr="00D75A1E">
        <w:rPr>
          <w:lang w:val="es-ES_tradnl"/>
        </w:rPr>
        <w:t xml:space="preserve"> </w:t>
      </w:r>
      <w:r w:rsidR="00EB656C" w:rsidRPr="00D75A1E">
        <w:rPr>
          <w:lang w:val="es-ES_tradnl"/>
        </w:rPr>
        <w:t xml:space="preserve">pregunta si el Gobierno sueco </w:t>
      </w:r>
      <w:r w:rsidR="0059658E">
        <w:rPr>
          <w:lang w:val="es-ES_tradnl"/>
        </w:rPr>
        <w:t>es uno de</w:t>
      </w:r>
      <w:r w:rsidR="00EB656C" w:rsidRPr="00D75A1E">
        <w:rPr>
          <w:lang w:val="es-ES_tradnl"/>
        </w:rPr>
        <w:t xml:space="preserve"> los agentes del mercado laboral mencionados en el párrafo</w:t>
      </w:r>
      <w:r w:rsidR="0059658E">
        <w:rPr>
          <w:lang w:val="es-ES_tradnl"/>
        </w:rPr>
        <w:t> </w:t>
      </w:r>
      <w:r w:rsidR="00D619A8" w:rsidRPr="00D75A1E">
        <w:rPr>
          <w:lang w:val="es-ES_tradnl"/>
        </w:rPr>
        <w:t xml:space="preserve">60 </w:t>
      </w:r>
      <w:r w:rsidR="00EB656C" w:rsidRPr="00D75A1E">
        <w:rPr>
          <w:lang w:val="es-ES_tradnl"/>
        </w:rPr>
        <w:t xml:space="preserve">del informe </w:t>
      </w:r>
      <w:r w:rsidR="008105E8">
        <w:rPr>
          <w:lang w:val="es-ES_tradnl"/>
        </w:rPr>
        <w:t xml:space="preserve">objeto </w:t>
      </w:r>
      <w:r w:rsidR="00EB656C" w:rsidRPr="00D75A1E">
        <w:rPr>
          <w:lang w:val="es-ES_tradnl"/>
        </w:rPr>
        <w:t>de examen</w:t>
      </w:r>
      <w:r w:rsidR="008105E8">
        <w:rPr>
          <w:lang w:val="es-ES_tradnl"/>
        </w:rPr>
        <w:t xml:space="preserve">, y </w:t>
      </w:r>
      <w:r w:rsidR="00EB656C" w:rsidRPr="00D75A1E">
        <w:rPr>
          <w:lang w:val="es-ES_tradnl"/>
        </w:rPr>
        <w:t>en caso afirmativo cuál es su función específica</w:t>
      </w:r>
      <w:r w:rsidR="00D619A8" w:rsidRPr="00D75A1E">
        <w:rPr>
          <w:lang w:val="es-ES_tradnl"/>
        </w:rPr>
        <w:t xml:space="preserve">. </w:t>
      </w:r>
      <w:r w:rsidR="00EB656C" w:rsidRPr="00D75A1E">
        <w:rPr>
          <w:lang w:val="es-ES_tradnl"/>
        </w:rPr>
        <w:t xml:space="preserve">Pregunta también </w:t>
      </w:r>
      <w:r w:rsidR="0059658E">
        <w:rPr>
          <w:lang w:val="es-ES_tradnl"/>
        </w:rPr>
        <w:t>qué</w:t>
      </w:r>
      <w:r w:rsidR="00EB656C" w:rsidRPr="00D75A1E">
        <w:rPr>
          <w:lang w:val="es-ES_tradnl"/>
        </w:rPr>
        <w:t xml:space="preserve"> cuantía total </w:t>
      </w:r>
      <w:r w:rsidR="0059658E">
        <w:rPr>
          <w:lang w:val="es-ES_tradnl"/>
        </w:rPr>
        <w:t xml:space="preserve">se </w:t>
      </w:r>
      <w:r w:rsidR="003D44D6" w:rsidRPr="00D75A1E">
        <w:rPr>
          <w:lang w:val="es-ES_tradnl"/>
        </w:rPr>
        <w:t>asigna a</w:t>
      </w:r>
      <w:r w:rsidR="00EB656C" w:rsidRPr="00D75A1E">
        <w:rPr>
          <w:lang w:val="es-ES_tradnl"/>
        </w:rPr>
        <w:t xml:space="preserve"> los </w:t>
      </w:r>
      <w:r w:rsidR="00347DCA" w:rsidRPr="00D75A1E">
        <w:rPr>
          <w:lang w:val="es-ES_tradnl"/>
        </w:rPr>
        <w:t>programas de política del mercado laboral</w:t>
      </w:r>
      <w:r w:rsidR="00EB656C" w:rsidRPr="00D75A1E">
        <w:rPr>
          <w:lang w:val="es-ES_tradnl"/>
        </w:rPr>
        <w:t xml:space="preserve"> mencionados en los párrafos </w:t>
      </w:r>
      <w:r w:rsidR="00D619A8" w:rsidRPr="00D75A1E">
        <w:rPr>
          <w:lang w:val="es-ES_tradnl"/>
        </w:rPr>
        <w:t xml:space="preserve">70 </w:t>
      </w:r>
      <w:r w:rsidR="00EB656C" w:rsidRPr="00D75A1E">
        <w:rPr>
          <w:lang w:val="es-ES_tradnl"/>
        </w:rPr>
        <w:t>a</w:t>
      </w:r>
      <w:r w:rsidR="00D619A8" w:rsidRPr="00D75A1E">
        <w:rPr>
          <w:lang w:val="es-ES_tradnl"/>
        </w:rPr>
        <w:t xml:space="preserve"> 74 </w:t>
      </w:r>
      <w:r w:rsidR="0059658E">
        <w:rPr>
          <w:lang w:val="es-ES_tradnl"/>
        </w:rPr>
        <w:t>del informe y desea saber si es</w:t>
      </w:r>
      <w:r w:rsidR="00EB656C" w:rsidRPr="00D75A1E">
        <w:rPr>
          <w:lang w:val="es-ES_tradnl"/>
        </w:rPr>
        <w:t>a cantidad es comparable</w:t>
      </w:r>
      <w:r w:rsidR="008105E8">
        <w:rPr>
          <w:lang w:val="es-ES_tradnl"/>
        </w:rPr>
        <w:t xml:space="preserve"> con </w:t>
      </w:r>
      <w:r w:rsidR="00904363" w:rsidRPr="00D75A1E">
        <w:rPr>
          <w:lang w:val="es-ES_tradnl"/>
        </w:rPr>
        <w:t>las sumas asignadas por el Gobierno sueco al sector bancario a fin de atenuar los efectos de la crisis financiera mundial</w:t>
      </w:r>
      <w:r w:rsidR="00D619A8" w:rsidRPr="00D75A1E">
        <w:rPr>
          <w:lang w:val="es-ES_tradnl"/>
        </w:rPr>
        <w:t>.</w:t>
      </w:r>
      <w:r w:rsidR="008105E8">
        <w:rPr>
          <w:lang w:val="es-ES_tradnl"/>
        </w:rPr>
        <w:t xml:space="preserve"> Observa que </w:t>
      </w:r>
      <w:r w:rsidR="00904363" w:rsidRPr="00D75A1E">
        <w:rPr>
          <w:lang w:val="es-ES_tradnl"/>
        </w:rPr>
        <w:t>en el párrafo</w:t>
      </w:r>
      <w:r w:rsidR="0059658E">
        <w:rPr>
          <w:lang w:val="es-ES_tradnl"/>
        </w:rPr>
        <w:t> </w:t>
      </w:r>
      <w:r w:rsidRPr="00D75A1E">
        <w:rPr>
          <w:lang w:val="es-ES_tradnl"/>
        </w:rPr>
        <w:t>63</w:t>
      </w:r>
      <w:r w:rsidR="00904363" w:rsidRPr="00D75A1E">
        <w:rPr>
          <w:lang w:val="es-ES_tradnl"/>
        </w:rPr>
        <w:t xml:space="preserve"> del informe </w:t>
      </w:r>
      <w:r w:rsidR="008105E8">
        <w:rPr>
          <w:lang w:val="es-ES_tradnl"/>
        </w:rPr>
        <w:t xml:space="preserve">se dice </w:t>
      </w:r>
      <w:r w:rsidR="007228F3" w:rsidRPr="00D75A1E">
        <w:rPr>
          <w:lang w:val="es-ES_tradnl"/>
        </w:rPr>
        <w:t xml:space="preserve">que </w:t>
      </w:r>
      <w:r w:rsidRPr="00D75A1E">
        <w:rPr>
          <w:lang w:val="es-ES_tradnl"/>
        </w:rPr>
        <w:t>«</w:t>
      </w:r>
      <w:r w:rsidR="00904363" w:rsidRPr="00D75A1E">
        <w:rPr>
          <w:lang w:val="es-ES_tradnl"/>
        </w:rPr>
        <w:t>el desempleo manifiesto aumentó y la tasa de empleo</w:t>
      </w:r>
      <w:r w:rsidR="0059658E">
        <w:rPr>
          <w:lang w:val="es-ES_tradnl"/>
        </w:rPr>
        <w:t xml:space="preserve"> </w:t>
      </w:r>
      <w:r w:rsidR="00904363" w:rsidRPr="00D75A1E">
        <w:rPr>
          <w:lang w:val="es-ES_tradnl"/>
        </w:rPr>
        <w:t>disminuyó aún más en 2004</w:t>
      </w:r>
      <w:r w:rsidRPr="00D75A1E">
        <w:rPr>
          <w:lang w:val="es-ES_tradnl"/>
        </w:rPr>
        <w:t>»</w:t>
      </w:r>
      <w:r w:rsidR="00D619A8" w:rsidRPr="00D75A1E">
        <w:rPr>
          <w:lang w:val="es-ES_tradnl"/>
        </w:rPr>
        <w:t>,</w:t>
      </w:r>
      <w:r w:rsidR="008105E8">
        <w:rPr>
          <w:lang w:val="es-ES_tradnl"/>
        </w:rPr>
        <w:t xml:space="preserve"> afirmación preocupante </w:t>
      </w:r>
      <w:r w:rsidR="007228F3" w:rsidRPr="00D75A1E">
        <w:rPr>
          <w:lang w:val="es-ES_tradnl"/>
        </w:rPr>
        <w:t>que pone</w:t>
      </w:r>
      <w:r w:rsidR="008105E8">
        <w:rPr>
          <w:lang w:val="es-ES_tradnl"/>
        </w:rPr>
        <w:t xml:space="preserve"> en tela de juicio </w:t>
      </w:r>
      <w:r w:rsidR="007228F3" w:rsidRPr="00D75A1E">
        <w:rPr>
          <w:lang w:val="es-ES_tradnl"/>
        </w:rPr>
        <w:t>la política de empleo del Gobierno</w:t>
      </w:r>
      <w:r w:rsidR="00D619A8" w:rsidRPr="00D75A1E">
        <w:rPr>
          <w:lang w:val="es-ES_tradnl"/>
        </w:rPr>
        <w:t xml:space="preserve">. </w:t>
      </w:r>
      <w:r w:rsidR="00056D6F" w:rsidRPr="00D75A1E">
        <w:rPr>
          <w:lang w:val="es-ES_tradnl"/>
        </w:rPr>
        <w:t>Invita a la delegación sueca a dar su opinión sobre</w:t>
      </w:r>
      <w:r w:rsidR="008105E8">
        <w:rPr>
          <w:lang w:val="es-ES_tradnl"/>
        </w:rPr>
        <w:t xml:space="preserve"> ese </w:t>
      </w:r>
      <w:r w:rsidR="00056D6F" w:rsidRPr="00D75A1E">
        <w:rPr>
          <w:lang w:val="es-ES_tradnl"/>
        </w:rPr>
        <w:t>tema, sobre todo en lo que respecta al desempleo de los jóvenes, que alcanza niveles alarmantes</w:t>
      </w:r>
      <w:r w:rsidR="00D619A8" w:rsidRPr="00D75A1E">
        <w:rPr>
          <w:lang w:val="es-ES_tradnl"/>
        </w:rPr>
        <w:t>.</w:t>
      </w:r>
    </w:p>
    <w:p w:rsidR="00D619A8" w:rsidRPr="00D75A1E" w:rsidRDefault="003F7C76" w:rsidP="00D619A8">
      <w:pPr>
        <w:spacing w:after="240"/>
        <w:rPr>
          <w:lang w:val="es-ES_tradnl"/>
        </w:rPr>
      </w:pPr>
      <w:r w:rsidRPr="00D75A1E">
        <w:rPr>
          <w:lang w:val="es-ES_tradnl"/>
        </w:rPr>
        <w:t>49.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</w:t>
      </w:r>
      <w:r w:rsidR="00D619A8" w:rsidRPr="00D75A1E">
        <w:rPr>
          <w:b/>
          <w:lang w:val="es-ES_tradnl"/>
        </w:rPr>
        <w:t>BRAS GOMES</w:t>
      </w:r>
      <w:r w:rsidR="0071777E" w:rsidRPr="00D75A1E">
        <w:rPr>
          <w:lang w:val="es-ES_tradnl"/>
        </w:rPr>
        <w:t xml:space="preserve"> observa en el párrafo 8 de las respuestas por escrito del Gobierno sueco a la lista de</w:t>
      </w:r>
      <w:r w:rsidR="0010767B" w:rsidRPr="00D75A1E">
        <w:rPr>
          <w:lang w:val="es-ES_tradnl"/>
        </w:rPr>
        <w:t xml:space="preserve"> preguntas </w:t>
      </w:r>
      <w:r w:rsidR="0071777E" w:rsidRPr="00D75A1E">
        <w:rPr>
          <w:lang w:val="es-ES_tradnl"/>
        </w:rPr>
        <w:t>que</w:t>
      </w:r>
      <w:r w:rsidR="006939EF">
        <w:rPr>
          <w:lang w:val="es-ES_tradnl"/>
        </w:rPr>
        <w:t xml:space="preserve"> los problemas relativos </w:t>
      </w:r>
      <w:r w:rsidR="0071777E" w:rsidRPr="00D75A1E">
        <w:rPr>
          <w:lang w:val="es-ES_tradnl"/>
        </w:rPr>
        <w:t>a</w:t>
      </w:r>
      <w:r w:rsidR="0010767B" w:rsidRPr="00D75A1E">
        <w:rPr>
          <w:lang w:val="es-ES_tradnl"/>
        </w:rPr>
        <w:t>l trabajo de</w:t>
      </w:r>
      <w:r w:rsidR="0071777E" w:rsidRPr="00D75A1E">
        <w:rPr>
          <w:lang w:val="es-ES_tradnl"/>
        </w:rPr>
        <w:t xml:space="preserve"> tiempo parcial</w:t>
      </w:r>
      <w:r w:rsidR="006939EF">
        <w:rPr>
          <w:lang w:val="es-ES_tradnl"/>
        </w:rPr>
        <w:t xml:space="preserve"> se derivan </w:t>
      </w:r>
      <w:r w:rsidR="0071777E" w:rsidRPr="00D75A1E">
        <w:rPr>
          <w:lang w:val="es-ES_tradnl"/>
        </w:rPr>
        <w:t>de los convenios colectivos y pregunta por qué el Gobierno no tiene</w:t>
      </w:r>
      <w:r w:rsidR="006939EF">
        <w:rPr>
          <w:lang w:val="es-ES_tradnl"/>
        </w:rPr>
        <w:t xml:space="preserve"> nada </w:t>
      </w:r>
      <w:r w:rsidR="0071777E" w:rsidRPr="00D75A1E">
        <w:rPr>
          <w:lang w:val="es-ES_tradnl"/>
        </w:rPr>
        <w:t>que decir al respecto, sabiendo que, siempre según las respuestas por escrito, muchas mujeres con empleo a tiempo parcial desearían trabajar más</w:t>
      </w:r>
      <w:r w:rsidR="00D619A8" w:rsidRPr="00D75A1E">
        <w:rPr>
          <w:lang w:val="es-ES_tradnl"/>
        </w:rPr>
        <w:t>.</w:t>
      </w:r>
      <w:r w:rsidR="006939EF">
        <w:rPr>
          <w:lang w:val="es-ES_tradnl"/>
        </w:rPr>
        <w:t xml:space="preserve"> Observa </w:t>
      </w:r>
      <w:r w:rsidR="0010767B" w:rsidRPr="00D75A1E">
        <w:rPr>
          <w:lang w:val="es-ES_tradnl"/>
        </w:rPr>
        <w:t>en el párrafo</w:t>
      </w:r>
      <w:r w:rsidR="0059658E">
        <w:rPr>
          <w:lang w:val="es-ES_tradnl"/>
        </w:rPr>
        <w:t> </w:t>
      </w:r>
      <w:r w:rsidR="00D619A8" w:rsidRPr="00D75A1E">
        <w:rPr>
          <w:lang w:val="es-ES_tradnl"/>
        </w:rPr>
        <w:t>71</w:t>
      </w:r>
      <w:r w:rsidR="0010767B" w:rsidRPr="00D75A1E">
        <w:rPr>
          <w:lang w:val="es-ES_tradnl"/>
        </w:rPr>
        <w:t xml:space="preserve"> de las respuestas por escrito que la tasa de desempleo de los extranjeros, en particular</w:t>
      </w:r>
      <w:r w:rsidR="006939EF">
        <w:rPr>
          <w:lang w:val="es-ES_tradnl"/>
        </w:rPr>
        <w:t xml:space="preserve"> las </w:t>
      </w:r>
      <w:r w:rsidR="0010767B" w:rsidRPr="00D75A1E">
        <w:rPr>
          <w:lang w:val="es-ES_tradnl"/>
        </w:rPr>
        <w:t>mujeres, es mucho más elev</w:t>
      </w:r>
      <w:r w:rsidR="00E40B8A">
        <w:rPr>
          <w:lang w:val="es-ES_tradnl"/>
        </w:rPr>
        <w:t>ada que la de los suecos y que</w:t>
      </w:r>
      <w:r w:rsidR="0010767B" w:rsidRPr="00D75A1E">
        <w:rPr>
          <w:lang w:val="es-ES_tradnl"/>
        </w:rPr>
        <w:t xml:space="preserve"> las diferencias parecen</w:t>
      </w:r>
      <w:r w:rsidR="006939EF">
        <w:rPr>
          <w:lang w:val="es-ES_tradnl"/>
        </w:rPr>
        <w:t xml:space="preserve"> ir en aumento</w:t>
      </w:r>
      <w:r w:rsidR="00D619A8" w:rsidRPr="00D75A1E">
        <w:rPr>
          <w:lang w:val="es-ES_tradnl"/>
        </w:rPr>
        <w:t xml:space="preserve">. </w:t>
      </w:r>
      <w:r w:rsidR="0010767B" w:rsidRPr="00D75A1E">
        <w:rPr>
          <w:lang w:val="es-ES_tradnl"/>
        </w:rPr>
        <w:t>Pide a la delegación que explique esa situación y facilite información sobre la eficacia de los programas de integración para los nuevos inmigrantes</w:t>
      </w:r>
      <w:r w:rsidR="00D619A8" w:rsidRPr="00D75A1E">
        <w:rPr>
          <w:lang w:val="es-ES_tradnl"/>
        </w:rPr>
        <w:t xml:space="preserve">. </w:t>
      </w:r>
      <w:r w:rsidR="0010767B" w:rsidRPr="00D75A1E">
        <w:rPr>
          <w:lang w:val="es-ES_tradnl"/>
        </w:rPr>
        <w:t>Por último, desea una explicación sobre una frase que figura en el párrafo</w:t>
      </w:r>
      <w:r w:rsidR="0059658E">
        <w:rPr>
          <w:lang w:val="es-ES_tradnl"/>
        </w:rPr>
        <w:t> </w:t>
      </w:r>
      <w:r w:rsidR="00D619A8" w:rsidRPr="00D75A1E">
        <w:rPr>
          <w:lang w:val="es-ES_tradnl"/>
        </w:rPr>
        <w:t xml:space="preserve">88 </w:t>
      </w:r>
      <w:r w:rsidR="0010767B" w:rsidRPr="00D75A1E">
        <w:rPr>
          <w:lang w:val="es-ES_tradnl"/>
        </w:rPr>
        <w:t xml:space="preserve">de las respuestas por escrito, según la cual los salarios mínimos </w:t>
      </w:r>
      <w:r w:rsidR="00816FAF" w:rsidRPr="00D75A1E">
        <w:rPr>
          <w:lang w:val="es-ES_tradnl"/>
        </w:rPr>
        <w:t>tienen importancia</w:t>
      </w:r>
      <w:r w:rsidR="0010767B" w:rsidRPr="00D75A1E">
        <w:rPr>
          <w:lang w:val="es-ES_tradnl"/>
        </w:rPr>
        <w:t xml:space="preserve"> sobre todo </w:t>
      </w:r>
      <w:r w:rsidR="00816FAF" w:rsidRPr="00D75A1E">
        <w:rPr>
          <w:lang w:val="es-ES_tradnl"/>
        </w:rPr>
        <w:t>cuando se contrata</w:t>
      </w:r>
      <w:r w:rsidR="0010767B" w:rsidRPr="00D75A1E">
        <w:rPr>
          <w:lang w:val="es-ES_tradnl"/>
        </w:rPr>
        <w:t xml:space="preserve"> </w:t>
      </w:r>
      <w:r w:rsidR="00816FAF" w:rsidRPr="00D75A1E">
        <w:rPr>
          <w:lang w:val="es-ES_tradnl"/>
        </w:rPr>
        <w:t>a</w:t>
      </w:r>
      <w:r w:rsidR="0010767B" w:rsidRPr="00D75A1E">
        <w:rPr>
          <w:lang w:val="es-ES_tradnl"/>
        </w:rPr>
        <w:t xml:space="preserve"> trabajadores </w:t>
      </w:r>
      <w:r w:rsidR="00F233A6" w:rsidRPr="00D75A1E">
        <w:rPr>
          <w:lang w:val="es-ES_tradnl"/>
        </w:rPr>
        <w:t xml:space="preserve">sin </w:t>
      </w:r>
      <w:r w:rsidR="0010767B" w:rsidRPr="00D75A1E">
        <w:rPr>
          <w:lang w:val="es-ES_tradnl"/>
        </w:rPr>
        <w:t>formación profesional</w:t>
      </w:r>
      <w:r w:rsidR="00D619A8" w:rsidRPr="00D75A1E">
        <w:rPr>
          <w:lang w:val="es-ES_tradnl"/>
        </w:rPr>
        <w:t>.</w:t>
      </w:r>
    </w:p>
    <w:p w:rsidR="00D619A8" w:rsidRPr="00D75A1E" w:rsidRDefault="003F7C76" w:rsidP="00D619A8">
      <w:pPr>
        <w:spacing w:after="240"/>
        <w:rPr>
          <w:lang w:val="es-ES_tradnl"/>
        </w:rPr>
      </w:pPr>
      <w:r w:rsidRPr="00D75A1E">
        <w:rPr>
          <w:lang w:val="es-ES_tradnl"/>
        </w:rPr>
        <w:t>50.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Sr</w:t>
      </w:r>
      <w:r w:rsidR="00D619A8" w:rsidRPr="00D75A1E">
        <w:rPr>
          <w:b/>
          <w:lang w:val="es-ES_tradnl"/>
        </w:rPr>
        <w:t>. ZHAN Daode</w:t>
      </w:r>
      <w:r w:rsidRPr="00D75A1E">
        <w:rPr>
          <w:lang w:val="es-ES_tradnl"/>
        </w:rPr>
        <w:t xml:space="preserve"> </w:t>
      </w:r>
      <w:r w:rsidR="00D01D1A" w:rsidRPr="00D75A1E">
        <w:rPr>
          <w:lang w:val="es-ES_tradnl"/>
        </w:rPr>
        <w:t>pregunta por qué el Estado parte no consigue adoptar una definición clara</w:t>
      </w:r>
      <w:r w:rsidR="008D1160">
        <w:rPr>
          <w:lang w:val="es-ES_tradnl"/>
        </w:rPr>
        <w:t xml:space="preserve"> de </w:t>
      </w:r>
      <w:r w:rsidRPr="00D75A1E">
        <w:rPr>
          <w:lang w:val="es-ES_tradnl"/>
        </w:rPr>
        <w:t>«</w:t>
      </w:r>
      <w:r w:rsidR="00D01D1A" w:rsidRPr="00D75A1E">
        <w:rPr>
          <w:lang w:val="es-ES_tradnl"/>
        </w:rPr>
        <w:t>discapacidad</w:t>
      </w:r>
      <w:r w:rsidRPr="00D75A1E">
        <w:rPr>
          <w:lang w:val="es-ES_tradnl"/>
        </w:rPr>
        <w:t>»</w:t>
      </w:r>
      <w:r w:rsidR="00D619A8" w:rsidRPr="00D75A1E">
        <w:rPr>
          <w:lang w:val="es-ES_tradnl"/>
        </w:rPr>
        <w:t xml:space="preserve"> </w:t>
      </w:r>
      <w:r w:rsidR="00D01D1A" w:rsidRPr="00D75A1E">
        <w:rPr>
          <w:lang w:val="es-ES_tradnl"/>
        </w:rPr>
        <w:t xml:space="preserve">y desea conocer las medidas </w:t>
      </w:r>
      <w:r w:rsidR="0059658E">
        <w:rPr>
          <w:lang w:val="es-ES_tradnl"/>
        </w:rPr>
        <w:t>tomadas</w:t>
      </w:r>
      <w:r w:rsidR="00D01D1A" w:rsidRPr="00D75A1E">
        <w:rPr>
          <w:lang w:val="es-ES_tradnl"/>
        </w:rPr>
        <w:t xml:space="preserve"> para luchar contra la discriminación</w:t>
      </w:r>
      <w:r w:rsidR="008C779E" w:rsidRPr="00D75A1E">
        <w:rPr>
          <w:lang w:val="es-ES_tradnl"/>
        </w:rPr>
        <w:t xml:space="preserve"> laboral </w:t>
      </w:r>
      <w:r w:rsidR="00D01D1A" w:rsidRPr="00D75A1E">
        <w:rPr>
          <w:lang w:val="es-ES_tradnl"/>
        </w:rPr>
        <w:t>de la que son víctimas</w:t>
      </w:r>
      <w:r w:rsidR="008D1160" w:rsidRPr="008D1160">
        <w:rPr>
          <w:lang w:val="es-ES_tradnl"/>
        </w:rPr>
        <w:t xml:space="preserve"> </w:t>
      </w:r>
      <w:r w:rsidR="008D1160" w:rsidRPr="00D75A1E">
        <w:rPr>
          <w:lang w:val="es-ES_tradnl"/>
        </w:rPr>
        <w:t>los discapacitados</w:t>
      </w:r>
      <w:r w:rsidR="00D619A8" w:rsidRPr="00D75A1E">
        <w:rPr>
          <w:lang w:val="es-ES_tradnl"/>
        </w:rPr>
        <w:t>.</w:t>
      </w:r>
      <w:r w:rsidR="00D01D1A" w:rsidRPr="00D75A1E">
        <w:rPr>
          <w:lang w:val="es-ES_tradnl"/>
        </w:rPr>
        <w:t xml:space="preserve"> Desea igualmente que la delegación sueca facilite más información sobre las dificultades que siguen teniendo los inmigrantes para encontrar un trabajo</w:t>
      </w:r>
      <w:r w:rsidR="00D619A8" w:rsidRPr="00D75A1E">
        <w:rPr>
          <w:lang w:val="es-ES_tradnl"/>
        </w:rPr>
        <w:t>.</w:t>
      </w:r>
    </w:p>
    <w:p w:rsidR="00D619A8" w:rsidRPr="00D75A1E" w:rsidRDefault="003F7C76" w:rsidP="00D619A8">
      <w:pPr>
        <w:spacing w:after="240"/>
        <w:rPr>
          <w:lang w:val="es-ES_tradnl"/>
        </w:rPr>
      </w:pPr>
      <w:r w:rsidRPr="00D75A1E">
        <w:rPr>
          <w:lang w:val="es-ES_tradnl"/>
        </w:rPr>
        <w:t>51.</w:t>
      </w:r>
      <w:r w:rsidRPr="00D75A1E">
        <w:rPr>
          <w:lang w:val="es-ES_tradnl"/>
        </w:rPr>
        <w:tab/>
      </w:r>
      <w:r w:rsidR="00D73C18" w:rsidRPr="00D75A1E">
        <w:rPr>
          <w:lang w:val="es-ES_tradnl"/>
        </w:rPr>
        <w:t xml:space="preserve">El </w:t>
      </w:r>
      <w:r w:rsidR="00D73C18" w:rsidRPr="00D75A1E">
        <w:rPr>
          <w:b/>
          <w:lang w:val="es-ES_tradnl"/>
        </w:rPr>
        <w:t>PRESIDENTE</w:t>
      </w:r>
      <w:r w:rsidR="00D619A8" w:rsidRPr="00D75A1E">
        <w:rPr>
          <w:lang w:val="es-ES_tradnl"/>
        </w:rPr>
        <w:t>,</w:t>
      </w:r>
      <w:r w:rsidR="008C779E" w:rsidRPr="00D75A1E">
        <w:rPr>
          <w:lang w:val="es-ES_tradnl"/>
        </w:rPr>
        <w:t xml:space="preserve"> hablando en su condición de miembro del Comité, observa en el párrafo</w:t>
      </w:r>
      <w:r w:rsidR="0059658E">
        <w:rPr>
          <w:lang w:val="es-ES_tradnl"/>
        </w:rPr>
        <w:t> </w:t>
      </w:r>
      <w:r w:rsidR="00D619A8" w:rsidRPr="00D75A1E">
        <w:rPr>
          <w:lang w:val="es-ES_tradnl"/>
        </w:rPr>
        <w:t xml:space="preserve">71 </w:t>
      </w:r>
      <w:r w:rsidR="008C779E" w:rsidRPr="00D75A1E">
        <w:rPr>
          <w:lang w:val="es-ES_tradnl"/>
        </w:rPr>
        <w:t>de las respuestas por escrito que el Gobierno sueco facilita estadísticas sobre el desempleo de las personas de edades comprendidas entre 15 y 74 años y desea obtener la garantía de la delegación de que la edad mínima de acceso al trabajo en el Estado parte no es de 15 años</w:t>
      </w:r>
      <w:r w:rsidR="00D619A8" w:rsidRPr="00D75A1E">
        <w:rPr>
          <w:lang w:val="es-ES_tradnl"/>
        </w:rPr>
        <w:t xml:space="preserve">. </w:t>
      </w:r>
      <w:r w:rsidR="00EF7D6B" w:rsidRPr="00D75A1E">
        <w:rPr>
          <w:lang w:val="es-ES_tradnl"/>
        </w:rPr>
        <w:t>Igualmente, imagina que</w:t>
      </w:r>
      <w:r w:rsidR="008D1160">
        <w:rPr>
          <w:lang w:val="es-ES_tradnl"/>
        </w:rPr>
        <w:t>,</w:t>
      </w:r>
      <w:r w:rsidR="00EF7D6B" w:rsidRPr="00D75A1E">
        <w:rPr>
          <w:lang w:val="es-ES_tradnl"/>
        </w:rPr>
        <w:t xml:space="preserve"> aunque la crisis económica tenga como consecuencia el aplazamiento de la edad de jubilación</w:t>
      </w:r>
      <w:r w:rsidR="00D619A8" w:rsidRPr="00D75A1E">
        <w:rPr>
          <w:lang w:val="es-ES_tradnl"/>
        </w:rPr>
        <w:t xml:space="preserve">, </w:t>
      </w:r>
      <w:r w:rsidR="00EF7D6B" w:rsidRPr="00D75A1E">
        <w:rPr>
          <w:lang w:val="es-ES_tradnl"/>
        </w:rPr>
        <w:t>los trabajadores no deben esperar sin embargo a los 74</w:t>
      </w:r>
      <w:r w:rsidR="0059658E">
        <w:rPr>
          <w:lang w:val="es-ES_tradnl"/>
        </w:rPr>
        <w:t> </w:t>
      </w:r>
      <w:r w:rsidR="00EF7D6B" w:rsidRPr="00D75A1E">
        <w:rPr>
          <w:lang w:val="es-ES_tradnl"/>
        </w:rPr>
        <w:t xml:space="preserve">años para </w:t>
      </w:r>
      <w:r w:rsidR="0059658E">
        <w:rPr>
          <w:lang w:val="es-ES_tradnl"/>
        </w:rPr>
        <w:t>poder tener</w:t>
      </w:r>
      <w:r w:rsidR="00EF7D6B" w:rsidRPr="00D75A1E">
        <w:rPr>
          <w:lang w:val="es-ES_tradnl"/>
        </w:rPr>
        <w:t xml:space="preserve"> derecho a una pensión</w:t>
      </w:r>
      <w:r w:rsidR="00D619A8" w:rsidRPr="00D75A1E">
        <w:rPr>
          <w:lang w:val="es-ES_tradnl"/>
        </w:rPr>
        <w:t>.</w:t>
      </w:r>
    </w:p>
    <w:p w:rsidR="00D619A8" w:rsidRPr="00D75A1E" w:rsidRDefault="003F7C76" w:rsidP="00D619A8">
      <w:pPr>
        <w:spacing w:after="240"/>
        <w:rPr>
          <w:u w:val="single"/>
          <w:lang w:val="es-ES_tradnl"/>
        </w:rPr>
      </w:pPr>
      <w:r w:rsidRPr="00D75A1E">
        <w:rPr>
          <w:lang w:val="es-ES_tradnl"/>
        </w:rPr>
        <w:t>52.</w:t>
      </w:r>
      <w:r w:rsidRPr="00D75A1E">
        <w:rPr>
          <w:lang w:val="es-ES_tradnl"/>
        </w:rPr>
        <w:tab/>
      </w:r>
      <w:r w:rsidR="00300695" w:rsidRPr="00D75A1E">
        <w:rPr>
          <w:lang w:val="es-ES_tradnl"/>
        </w:rPr>
        <w:t xml:space="preserve">La </w:t>
      </w:r>
      <w:r w:rsidR="00300695" w:rsidRPr="00D75A1E">
        <w:rPr>
          <w:b/>
          <w:lang w:val="es-ES_tradnl"/>
        </w:rPr>
        <w:t>Sra.</w:t>
      </w:r>
      <w:r w:rsidRPr="00D75A1E">
        <w:rPr>
          <w:b/>
          <w:lang w:val="es-ES_tradnl"/>
        </w:rPr>
        <w:t> </w:t>
      </w:r>
      <w:r w:rsidR="00D619A8" w:rsidRPr="00D75A1E">
        <w:rPr>
          <w:b/>
          <w:lang w:val="es-ES_tradnl"/>
        </w:rPr>
        <w:t>SANTESSON</w:t>
      </w:r>
      <w:r w:rsidR="00D619A8" w:rsidRPr="00D75A1E">
        <w:rPr>
          <w:lang w:val="es-ES_tradnl"/>
        </w:rPr>
        <w:t xml:space="preserve"> (</w:t>
      </w:r>
      <w:r w:rsidR="00300695" w:rsidRPr="00D75A1E">
        <w:rPr>
          <w:lang w:val="es-ES_tradnl"/>
        </w:rPr>
        <w:t>Suecia</w:t>
      </w:r>
      <w:r w:rsidR="00D619A8" w:rsidRPr="00D75A1E">
        <w:rPr>
          <w:lang w:val="es-ES_tradnl"/>
        </w:rPr>
        <w:t xml:space="preserve">) </w:t>
      </w:r>
      <w:r w:rsidR="00EA5A85" w:rsidRPr="00D75A1E">
        <w:rPr>
          <w:lang w:val="es-ES_tradnl"/>
        </w:rPr>
        <w:t>confirma que ningún menor de</w:t>
      </w:r>
      <w:r w:rsidR="0059658E">
        <w:rPr>
          <w:lang w:val="es-ES_tradnl"/>
        </w:rPr>
        <w:t> </w:t>
      </w:r>
      <w:r w:rsidR="00EA5A85" w:rsidRPr="00D75A1E">
        <w:rPr>
          <w:lang w:val="es-ES_tradnl"/>
        </w:rPr>
        <w:t xml:space="preserve">15 años puede trabajar en Suecia y que la edad de jubilación es de </w:t>
      </w:r>
      <w:r w:rsidR="00D619A8" w:rsidRPr="00D75A1E">
        <w:rPr>
          <w:lang w:val="es-ES_tradnl"/>
        </w:rPr>
        <w:t>61</w:t>
      </w:r>
      <w:r w:rsidR="0059658E">
        <w:rPr>
          <w:lang w:val="es-ES_tradnl"/>
        </w:rPr>
        <w:t> </w:t>
      </w:r>
      <w:r w:rsidR="00EA5A85" w:rsidRPr="00D75A1E">
        <w:rPr>
          <w:lang w:val="es-ES_tradnl"/>
        </w:rPr>
        <w:t>años, aun</w:t>
      </w:r>
      <w:r w:rsidR="0059658E">
        <w:rPr>
          <w:lang w:val="es-ES_tradnl"/>
        </w:rPr>
        <w:t>que sea posible, a partir de es</w:t>
      </w:r>
      <w:r w:rsidR="00EA5A85" w:rsidRPr="00D75A1E">
        <w:rPr>
          <w:lang w:val="es-ES_tradnl"/>
        </w:rPr>
        <w:t xml:space="preserve">a edad, proseguir </w:t>
      </w:r>
      <w:r w:rsidR="00D75A1E" w:rsidRPr="00D75A1E">
        <w:rPr>
          <w:lang w:val="es-ES_tradnl"/>
        </w:rPr>
        <w:t>la</w:t>
      </w:r>
      <w:r w:rsidR="00EA5A85" w:rsidRPr="00D75A1E">
        <w:rPr>
          <w:lang w:val="es-ES_tradnl"/>
        </w:rPr>
        <w:t xml:space="preserve"> actividad profesional al mismo tiempo</w:t>
      </w:r>
      <w:r w:rsidR="008D1160">
        <w:rPr>
          <w:lang w:val="es-ES_tradnl"/>
        </w:rPr>
        <w:t xml:space="preserve"> que se recibe </w:t>
      </w:r>
      <w:r w:rsidR="00EA5A85" w:rsidRPr="00D75A1E">
        <w:rPr>
          <w:lang w:val="es-ES_tradnl"/>
        </w:rPr>
        <w:t>una pensión de jubilación</w:t>
      </w:r>
      <w:r w:rsidR="00D619A8" w:rsidRPr="00D75A1E">
        <w:rPr>
          <w:lang w:val="es-ES_tradnl"/>
        </w:rPr>
        <w:t xml:space="preserve">. </w:t>
      </w:r>
      <w:r w:rsidR="00EA5A85" w:rsidRPr="00D75A1E">
        <w:rPr>
          <w:lang w:val="es-ES_tradnl"/>
        </w:rPr>
        <w:t>Suecia no carece de programas y políticas en favor del empleo y sería injusto dudar de su eficacia</w:t>
      </w:r>
      <w:r w:rsidR="008D1160">
        <w:rPr>
          <w:lang w:val="es-ES_tradnl"/>
        </w:rPr>
        <w:t>,</w:t>
      </w:r>
      <w:r w:rsidR="00EA5A85" w:rsidRPr="00D75A1E">
        <w:rPr>
          <w:lang w:val="es-ES_tradnl"/>
        </w:rPr>
        <w:t xml:space="preserve"> porque</w:t>
      </w:r>
      <w:r w:rsidR="008D1160">
        <w:rPr>
          <w:lang w:val="es-ES_tradnl"/>
        </w:rPr>
        <w:t xml:space="preserve"> lo </w:t>
      </w:r>
      <w:r w:rsidR="00EA5A85" w:rsidRPr="00D75A1E">
        <w:rPr>
          <w:lang w:val="es-ES_tradnl"/>
        </w:rPr>
        <w:t>que influye en el mercado nacional del empleo</w:t>
      </w:r>
      <w:r w:rsidR="008D1160" w:rsidRPr="008D1160">
        <w:rPr>
          <w:lang w:val="es-ES_tradnl"/>
        </w:rPr>
        <w:t xml:space="preserve"> </w:t>
      </w:r>
      <w:r w:rsidR="008D1160">
        <w:rPr>
          <w:lang w:val="es-ES_tradnl"/>
        </w:rPr>
        <w:t xml:space="preserve">es </w:t>
      </w:r>
      <w:r w:rsidR="008D1160" w:rsidRPr="00D75A1E">
        <w:rPr>
          <w:lang w:val="es-ES_tradnl"/>
        </w:rPr>
        <w:t>principalmente</w:t>
      </w:r>
      <w:r w:rsidR="008D1160">
        <w:rPr>
          <w:lang w:val="es-ES_tradnl"/>
        </w:rPr>
        <w:t xml:space="preserve"> la </w:t>
      </w:r>
      <w:r w:rsidR="008D1160" w:rsidRPr="00D75A1E">
        <w:rPr>
          <w:lang w:val="es-ES_tradnl"/>
        </w:rPr>
        <w:t>situación económica internacional</w:t>
      </w:r>
      <w:r w:rsidR="00D619A8" w:rsidRPr="00D75A1E">
        <w:rPr>
          <w:lang w:val="es-ES_tradnl"/>
        </w:rPr>
        <w:t xml:space="preserve">. </w:t>
      </w:r>
      <w:r w:rsidR="00327F72" w:rsidRPr="00D75A1E">
        <w:rPr>
          <w:lang w:val="es-ES_tradnl"/>
        </w:rPr>
        <w:t>Hace dos años se realizó una amplia reforma del mercado laboral, con el objetivo de simplificar las modalidades de contratación para los empleadores, favorecer la creación de empresas y alentar a los desempleados a buscar activamente un trabajo en lugar de depender de la asistencia social</w:t>
      </w:r>
      <w:r w:rsidR="00D619A8" w:rsidRPr="00D75A1E">
        <w:rPr>
          <w:lang w:val="es-ES_tradnl"/>
        </w:rPr>
        <w:t xml:space="preserve">. </w:t>
      </w:r>
      <w:r w:rsidR="00A02CA5" w:rsidRPr="00D75A1E">
        <w:rPr>
          <w:lang w:val="es-ES_tradnl"/>
        </w:rPr>
        <w:t xml:space="preserve">Se trata también de luchar contra todas las formas de exclusión en el mercado laboral mediante la aplicación de </w:t>
      </w:r>
      <w:r w:rsidR="005E4B88">
        <w:rPr>
          <w:lang w:val="es-ES_tradnl"/>
        </w:rPr>
        <w:t>programas</w:t>
      </w:r>
      <w:r w:rsidR="00A02CA5" w:rsidRPr="00D75A1E">
        <w:rPr>
          <w:lang w:val="es-ES_tradnl"/>
        </w:rPr>
        <w:t xml:space="preserve"> específicos para las personas discapacitadas, los nuevos inmigrantes, los jóvenes y los desempleados de larga duración. La delegación facilitará más</w:t>
      </w:r>
      <w:r w:rsidR="008D1160">
        <w:rPr>
          <w:lang w:val="es-ES_tradnl"/>
        </w:rPr>
        <w:t xml:space="preserve"> información concreta </w:t>
      </w:r>
      <w:r w:rsidR="00A02CA5" w:rsidRPr="00D75A1E">
        <w:rPr>
          <w:lang w:val="es-ES_tradnl"/>
        </w:rPr>
        <w:t>sobre la cuestión en la</w:t>
      </w:r>
      <w:r w:rsidR="008D1160">
        <w:rPr>
          <w:lang w:val="es-ES_tradnl"/>
        </w:rPr>
        <w:t xml:space="preserve"> sesión siguiente</w:t>
      </w:r>
      <w:r w:rsidR="0059658E">
        <w:rPr>
          <w:lang w:val="es-ES_tradnl"/>
        </w:rPr>
        <w:t>.</w:t>
      </w:r>
    </w:p>
    <w:p w:rsidR="0024694B" w:rsidRPr="00D75A1E" w:rsidRDefault="00300695" w:rsidP="003F7C76">
      <w:pPr>
        <w:spacing w:after="240"/>
        <w:jc w:val="center"/>
        <w:rPr>
          <w:i/>
          <w:lang w:val="es-ES_tradnl"/>
        </w:rPr>
      </w:pPr>
      <w:r w:rsidRPr="00D75A1E">
        <w:rPr>
          <w:b/>
          <w:i/>
          <w:lang w:val="es-ES_tradnl"/>
        </w:rPr>
        <w:t>Se levanta la sesión a las</w:t>
      </w:r>
      <w:r w:rsidR="00D619A8" w:rsidRPr="00D75A1E">
        <w:rPr>
          <w:b/>
          <w:i/>
          <w:lang w:val="es-ES_tradnl"/>
        </w:rPr>
        <w:t xml:space="preserve"> 18</w:t>
      </w:r>
      <w:r w:rsidR="0059658E">
        <w:rPr>
          <w:b/>
          <w:i/>
          <w:lang w:val="es-ES_tradnl"/>
        </w:rPr>
        <w:t>.00</w:t>
      </w:r>
      <w:r w:rsidR="00D619A8" w:rsidRPr="00D75A1E">
        <w:rPr>
          <w:b/>
          <w:i/>
          <w:lang w:val="es-ES_tradnl"/>
        </w:rPr>
        <w:t xml:space="preserve"> </w:t>
      </w:r>
      <w:r w:rsidRPr="00D75A1E">
        <w:rPr>
          <w:b/>
          <w:i/>
          <w:lang w:val="es-ES_tradnl"/>
        </w:rPr>
        <w:t>horas</w:t>
      </w:r>
      <w:r w:rsidR="00D619A8" w:rsidRPr="00D75A1E">
        <w:rPr>
          <w:i/>
          <w:lang w:val="es-ES_tradnl"/>
        </w:rPr>
        <w:t>.</w:t>
      </w:r>
    </w:p>
    <w:p w:rsidR="003F7C76" w:rsidRPr="00D75A1E" w:rsidRDefault="003F7C76" w:rsidP="003F7C76">
      <w:pPr>
        <w:spacing w:after="240"/>
        <w:jc w:val="center"/>
        <w:rPr>
          <w:lang w:val="es-ES_tradnl"/>
        </w:rPr>
      </w:pPr>
      <w:r w:rsidRPr="00D75A1E">
        <w:rPr>
          <w:lang w:val="es-ES_tradnl"/>
        </w:rPr>
        <w:t>-----</w:t>
      </w:r>
    </w:p>
    <w:sectPr w:rsidR="003F7C76" w:rsidRPr="00D75A1E" w:rsidSect="003E4474">
      <w:headerReference w:type="even" r:id="rId9"/>
      <w:headerReference w:type="default" r:id="rId10"/>
      <w:footerReference w:type="first" r:id="rId11"/>
      <w:footnotePr>
        <w:numFmt w:val="chicago"/>
      </w:footnotePr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E35" w:rsidRDefault="00A35E35">
      <w:r>
        <w:separator/>
      </w:r>
    </w:p>
  </w:endnote>
  <w:endnote w:type="continuationSeparator" w:id="0">
    <w:p w:rsidR="00A35E35" w:rsidRDefault="00A35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67B" w:rsidRDefault="0010767B">
    <w:pPr>
      <w:spacing w:after="180"/>
    </w:pPr>
    <w:r>
      <w:t>________________________</w:t>
    </w:r>
  </w:p>
  <w:p w:rsidR="0010767B" w:rsidRDefault="0010767B">
    <w:pPr>
      <w:spacing w:after="120"/>
      <w:ind w:firstLine="567"/>
    </w:pPr>
    <w:r w:rsidRPr="00A258CF">
      <w:rPr>
        <w:lang w:val="es-ES_tradnl"/>
      </w:rPr>
      <w:t>La presente acta podrá ser objeto de correcciones</w:t>
    </w:r>
    <w:r>
      <w:t>.</w:t>
    </w:r>
  </w:p>
  <w:p w:rsidR="0010767B" w:rsidRDefault="0010767B">
    <w:pPr>
      <w:spacing w:after="120"/>
      <w:ind w:firstLine="567"/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>
      <w:t>.</w:t>
    </w:r>
  </w:p>
  <w:p w:rsidR="0010767B" w:rsidRDefault="0010767B">
    <w:pPr>
      <w:spacing w:after="180"/>
      <w:ind w:firstLine="567"/>
    </w:pPr>
    <w:r>
      <w:rPr>
        <w:lang w:val="es-ES_tradnl"/>
      </w:rPr>
      <w:t>Las correcciones que se introduzcan en las actas de las sesiones públicas del Comité se reunirán en un único documento que se publicará poco después del período de sesiones</w:t>
    </w:r>
    <w:r>
      <w:t>.</w:t>
    </w:r>
  </w:p>
  <w:p w:rsidR="0010767B" w:rsidRDefault="0010767B">
    <w:pPr>
      <w:pStyle w:val="Footer"/>
    </w:pPr>
    <w:r>
      <w:t>GE.08</w:t>
    </w:r>
    <w:r>
      <w:noBreakHyphen/>
      <w:t>4508</w:t>
    </w:r>
    <w:r w:rsidR="001D71BE">
      <w:t>3</w:t>
    </w:r>
    <w:r>
      <w:t xml:space="preserve"> (</w:t>
    </w:r>
    <w:r w:rsidR="00ED255D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E35" w:rsidRDefault="00A35E35">
      <w:r>
        <w:separator/>
      </w:r>
    </w:p>
  </w:footnote>
  <w:footnote w:type="continuationSeparator" w:id="0">
    <w:p w:rsidR="00A35E35" w:rsidRDefault="00A35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67B" w:rsidRDefault="0010767B">
    <w:pPr>
      <w:pStyle w:val="Header"/>
    </w:pPr>
    <w:r>
      <w:t>E/C.12/2008/SR.32</w:t>
    </w:r>
  </w:p>
  <w:p w:rsidR="0010767B" w:rsidRDefault="0010767B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C484A">
      <w:rPr>
        <w:noProof/>
      </w:rPr>
      <w:t>12</w:t>
    </w:r>
    <w:r>
      <w:fldChar w:fldCharType="end"/>
    </w:r>
  </w:p>
  <w:p w:rsidR="0010767B" w:rsidRDefault="001076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67B" w:rsidRDefault="0010767B" w:rsidP="0024694B">
    <w:pPr>
      <w:pStyle w:val="Header"/>
      <w:tabs>
        <w:tab w:val="clear" w:pos="4320"/>
        <w:tab w:val="clear" w:pos="8640"/>
        <w:tab w:val="left" w:pos="6803"/>
      </w:tabs>
    </w:pPr>
    <w:r>
      <w:tab/>
      <w:t>E/C.12/2008/SR.32</w:t>
    </w:r>
  </w:p>
  <w:p w:rsidR="0010767B" w:rsidRDefault="0010767B" w:rsidP="0024694B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C484A">
      <w:rPr>
        <w:noProof/>
      </w:rPr>
      <w:t>11</w:t>
    </w:r>
    <w:r>
      <w:fldChar w:fldCharType="end"/>
    </w:r>
  </w:p>
  <w:p w:rsidR="0010767B" w:rsidRDefault="0010767B" w:rsidP="0024694B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FBF44C86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16CCF0D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F51609D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D01C2CE4-1B41-4A76-8778-00AC3A98FF30}"/>
    <w:docVar w:name="dgnword-eventsink" w:val="28327112"/>
  </w:docVars>
  <w:rsids>
    <w:rsidRoot w:val="00A56654"/>
    <w:rsid w:val="0000110A"/>
    <w:rsid w:val="00010A4F"/>
    <w:rsid w:val="00020CBB"/>
    <w:rsid w:val="00021B08"/>
    <w:rsid w:val="0002392A"/>
    <w:rsid w:val="00024BCA"/>
    <w:rsid w:val="00026EA2"/>
    <w:rsid w:val="000301DB"/>
    <w:rsid w:val="00031334"/>
    <w:rsid w:val="00035052"/>
    <w:rsid w:val="00036576"/>
    <w:rsid w:val="000446B6"/>
    <w:rsid w:val="00056D6F"/>
    <w:rsid w:val="00072609"/>
    <w:rsid w:val="00091B0D"/>
    <w:rsid w:val="00093EF7"/>
    <w:rsid w:val="000A4D9F"/>
    <w:rsid w:val="000B6058"/>
    <w:rsid w:val="000B6223"/>
    <w:rsid w:val="000B7B63"/>
    <w:rsid w:val="000E1B34"/>
    <w:rsid w:val="000E4452"/>
    <w:rsid w:val="000F489F"/>
    <w:rsid w:val="000F5BE3"/>
    <w:rsid w:val="00102A59"/>
    <w:rsid w:val="0010767B"/>
    <w:rsid w:val="00112189"/>
    <w:rsid w:val="00115A6C"/>
    <w:rsid w:val="00126EBF"/>
    <w:rsid w:val="001328B5"/>
    <w:rsid w:val="00140E74"/>
    <w:rsid w:val="00142046"/>
    <w:rsid w:val="00151773"/>
    <w:rsid w:val="0016723F"/>
    <w:rsid w:val="00181BFD"/>
    <w:rsid w:val="00181E7F"/>
    <w:rsid w:val="001842F2"/>
    <w:rsid w:val="0019740B"/>
    <w:rsid w:val="001A4DFE"/>
    <w:rsid w:val="001B5413"/>
    <w:rsid w:val="001B5F47"/>
    <w:rsid w:val="001C6B12"/>
    <w:rsid w:val="001D71BE"/>
    <w:rsid w:val="00204199"/>
    <w:rsid w:val="00221459"/>
    <w:rsid w:val="00221EB2"/>
    <w:rsid w:val="00231531"/>
    <w:rsid w:val="002352D0"/>
    <w:rsid w:val="00241962"/>
    <w:rsid w:val="00242087"/>
    <w:rsid w:val="0024694B"/>
    <w:rsid w:val="00293C66"/>
    <w:rsid w:val="002B0D3A"/>
    <w:rsid w:val="002D26E2"/>
    <w:rsid w:val="002D4152"/>
    <w:rsid w:val="002D651D"/>
    <w:rsid w:val="002E33BE"/>
    <w:rsid w:val="002F1E24"/>
    <w:rsid w:val="002F2622"/>
    <w:rsid w:val="00300695"/>
    <w:rsid w:val="003056F2"/>
    <w:rsid w:val="00313558"/>
    <w:rsid w:val="00317878"/>
    <w:rsid w:val="00322350"/>
    <w:rsid w:val="00327F72"/>
    <w:rsid w:val="00334187"/>
    <w:rsid w:val="003420AE"/>
    <w:rsid w:val="00342A3F"/>
    <w:rsid w:val="00347DCA"/>
    <w:rsid w:val="00352055"/>
    <w:rsid w:val="00357214"/>
    <w:rsid w:val="0036383C"/>
    <w:rsid w:val="003A64F6"/>
    <w:rsid w:val="003D44D6"/>
    <w:rsid w:val="003D4BD9"/>
    <w:rsid w:val="003E4474"/>
    <w:rsid w:val="003F7C76"/>
    <w:rsid w:val="004003C6"/>
    <w:rsid w:val="004100F3"/>
    <w:rsid w:val="00416137"/>
    <w:rsid w:val="00431626"/>
    <w:rsid w:val="0044254B"/>
    <w:rsid w:val="004532DB"/>
    <w:rsid w:val="004604FC"/>
    <w:rsid w:val="00460DE8"/>
    <w:rsid w:val="00462DC8"/>
    <w:rsid w:val="00472441"/>
    <w:rsid w:val="00481FC5"/>
    <w:rsid w:val="00483504"/>
    <w:rsid w:val="004B0EB4"/>
    <w:rsid w:val="004C5E70"/>
    <w:rsid w:val="004C6CB1"/>
    <w:rsid w:val="004D493D"/>
    <w:rsid w:val="004D4C50"/>
    <w:rsid w:val="004E6C65"/>
    <w:rsid w:val="004F0346"/>
    <w:rsid w:val="004F0933"/>
    <w:rsid w:val="004F20A2"/>
    <w:rsid w:val="004F2986"/>
    <w:rsid w:val="00506544"/>
    <w:rsid w:val="00513395"/>
    <w:rsid w:val="00521F37"/>
    <w:rsid w:val="00526042"/>
    <w:rsid w:val="005360C5"/>
    <w:rsid w:val="00575C5D"/>
    <w:rsid w:val="00580F7F"/>
    <w:rsid w:val="00581EF2"/>
    <w:rsid w:val="00583272"/>
    <w:rsid w:val="0059658E"/>
    <w:rsid w:val="00597FCD"/>
    <w:rsid w:val="005A3C0F"/>
    <w:rsid w:val="005C061D"/>
    <w:rsid w:val="005C0A8B"/>
    <w:rsid w:val="005D28E1"/>
    <w:rsid w:val="005D462D"/>
    <w:rsid w:val="005D4752"/>
    <w:rsid w:val="005D5AF1"/>
    <w:rsid w:val="005E1E38"/>
    <w:rsid w:val="005E4B88"/>
    <w:rsid w:val="00602B14"/>
    <w:rsid w:val="00607CC3"/>
    <w:rsid w:val="00611B66"/>
    <w:rsid w:val="00625209"/>
    <w:rsid w:val="00632E2C"/>
    <w:rsid w:val="006366F4"/>
    <w:rsid w:val="00640CB7"/>
    <w:rsid w:val="00641E70"/>
    <w:rsid w:val="00651B7A"/>
    <w:rsid w:val="006531CD"/>
    <w:rsid w:val="006933B4"/>
    <w:rsid w:val="006939EF"/>
    <w:rsid w:val="00696A71"/>
    <w:rsid w:val="006B75A8"/>
    <w:rsid w:val="006D5655"/>
    <w:rsid w:val="006D701C"/>
    <w:rsid w:val="006F78CD"/>
    <w:rsid w:val="0071777E"/>
    <w:rsid w:val="00720928"/>
    <w:rsid w:val="007217AB"/>
    <w:rsid w:val="007228F3"/>
    <w:rsid w:val="00750799"/>
    <w:rsid w:val="007545E4"/>
    <w:rsid w:val="007573C7"/>
    <w:rsid w:val="007A7D78"/>
    <w:rsid w:val="007C5D1F"/>
    <w:rsid w:val="007D4238"/>
    <w:rsid w:val="007F4316"/>
    <w:rsid w:val="008105E8"/>
    <w:rsid w:val="00816FAF"/>
    <w:rsid w:val="00837B42"/>
    <w:rsid w:val="008429D6"/>
    <w:rsid w:val="008451B2"/>
    <w:rsid w:val="0085320D"/>
    <w:rsid w:val="00865703"/>
    <w:rsid w:val="00870216"/>
    <w:rsid w:val="00875A53"/>
    <w:rsid w:val="00884983"/>
    <w:rsid w:val="00892AFD"/>
    <w:rsid w:val="00892F03"/>
    <w:rsid w:val="00893895"/>
    <w:rsid w:val="00896A75"/>
    <w:rsid w:val="00896FEF"/>
    <w:rsid w:val="008A1FE4"/>
    <w:rsid w:val="008B6B74"/>
    <w:rsid w:val="008C3D77"/>
    <w:rsid w:val="008C779E"/>
    <w:rsid w:val="008D0DD6"/>
    <w:rsid w:val="008D1160"/>
    <w:rsid w:val="008E4BA2"/>
    <w:rsid w:val="008E6B91"/>
    <w:rsid w:val="008F784B"/>
    <w:rsid w:val="008F7F69"/>
    <w:rsid w:val="00904363"/>
    <w:rsid w:val="00905DCA"/>
    <w:rsid w:val="0091062A"/>
    <w:rsid w:val="00911F74"/>
    <w:rsid w:val="00917462"/>
    <w:rsid w:val="00926C36"/>
    <w:rsid w:val="00933A5B"/>
    <w:rsid w:val="0094095E"/>
    <w:rsid w:val="009425F8"/>
    <w:rsid w:val="00942932"/>
    <w:rsid w:val="009440D6"/>
    <w:rsid w:val="00944C8C"/>
    <w:rsid w:val="00955B0A"/>
    <w:rsid w:val="00986DD9"/>
    <w:rsid w:val="009A24DF"/>
    <w:rsid w:val="009A57A3"/>
    <w:rsid w:val="009A5F43"/>
    <w:rsid w:val="009B4DB4"/>
    <w:rsid w:val="009C484A"/>
    <w:rsid w:val="009D5BDD"/>
    <w:rsid w:val="009E2379"/>
    <w:rsid w:val="00A02CA5"/>
    <w:rsid w:val="00A065A2"/>
    <w:rsid w:val="00A127E3"/>
    <w:rsid w:val="00A25A73"/>
    <w:rsid w:val="00A27A4E"/>
    <w:rsid w:val="00A306DC"/>
    <w:rsid w:val="00A35E35"/>
    <w:rsid w:val="00A468B1"/>
    <w:rsid w:val="00A56654"/>
    <w:rsid w:val="00A71115"/>
    <w:rsid w:val="00A744A4"/>
    <w:rsid w:val="00A92BEE"/>
    <w:rsid w:val="00A93645"/>
    <w:rsid w:val="00AA4E25"/>
    <w:rsid w:val="00AB0413"/>
    <w:rsid w:val="00AB4544"/>
    <w:rsid w:val="00AB66F8"/>
    <w:rsid w:val="00AB72D3"/>
    <w:rsid w:val="00B10BEC"/>
    <w:rsid w:val="00B2186F"/>
    <w:rsid w:val="00B27FD8"/>
    <w:rsid w:val="00B41992"/>
    <w:rsid w:val="00B42930"/>
    <w:rsid w:val="00B4678D"/>
    <w:rsid w:val="00B46812"/>
    <w:rsid w:val="00B469FB"/>
    <w:rsid w:val="00B6367C"/>
    <w:rsid w:val="00B81128"/>
    <w:rsid w:val="00B82AA6"/>
    <w:rsid w:val="00B84B43"/>
    <w:rsid w:val="00BA06D3"/>
    <w:rsid w:val="00BA4DF6"/>
    <w:rsid w:val="00BC4000"/>
    <w:rsid w:val="00BD4A26"/>
    <w:rsid w:val="00BE0DC5"/>
    <w:rsid w:val="00BF0317"/>
    <w:rsid w:val="00BF0CD0"/>
    <w:rsid w:val="00C11CC0"/>
    <w:rsid w:val="00C23448"/>
    <w:rsid w:val="00C24F6E"/>
    <w:rsid w:val="00C26449"/>
    <w:rsid w:val="00C309E5"/>
    <w:rsid w:val="00C3521F"/>
    <w:rsid w:val="00C41632"/>
    <w:rsid w:val="00C4779F"/>
    <w:rsid w:val="00C54C32"/>
    <w:rsid w:val="00C61037"/>
    <w:rsid w:val="00C62E61"/>
    <w:rsid w:val="00C67153"/>
    <w:rsid w:val="00C81209"/>
    <w:rsid w:val="00C925A8"/>
    <w:rsid w:val="00CB1D87"/>
    <w:rsid w:val="00CB5098"/>
    <w:rsid w:val="00CC2819"/>
    <w:rsid w:val="00CC78D9"/>
    <w:rsid w:val="00CF2E65"/>
    <w:rsid w:val="00CF33B9"/>
    <w:rsid w:val="00D01D1A"/>
    <w:rsid w:val="00D1183A"/>
    <w:rsid w:val="00D17E31"/>
    <w:rsid w:val="00D322B7"/>
    <w:rsid w:val="00D33EC9"/>
    <w:rsid w:val="00D42FF8"/>
    <w:rsid w:val="00D46AED"/>
    <w:rsid w:val="00D54995"/>
    <w:rsid w:val="00D619A8"/>
    <w:rsid w:val="00D66D10"/>
    <w:rsid w:val="00D67060"/>
    <w:rsid w:val="00D73C18"/>
    <w:rsid w:val="00D75A1E"/>
    <w:rsid w:val="00D93B5F"/>
    <w:rsid w:val="00D96B6D"/>
    <w:rsid w:val="00DC288D"/>
    <w:rsid w:val="00DC4FAC"/>
    <w:rsid w:val="00DC7AC2"/>
    <w:rsid w:val="00DE3D20"/>
    <w:rsid w:val="00E074E1"/>
    <w:rsid w:val="00E121BE"/>
    <w:rsid w:val="00E15740"/>
    <w:rsid w:val="00E2767A"/>
    <w:rsid w:val="00E327C1"/>
    <w:rsid w:val="00E40B8A"/>
    <w:rsid w:val="00E425A7"/>
    <w:rsid w:val="00E43DBA"/>
    <w:rsid w:val="00E55621"/>
    <w:rsid w:val="00E578A4"/>
    <w:rsid w:val="00E7678B"/>
    <w:rsid w:val="00E82433"/>
    <w:rsid w:val="00E8474C"/>
    <w:rsid w:val="00E950B6"/>
    <w:rsid w:val="00EA02D1"/>
    <w:rsid w:val="00EA4388"/>
    <w:rsid w:val="00EA5A85"/>
    <w:rsid w:val="00EA6227"/>
    <w:rsid w:val="00EB317C"/>
    <w:rsid w:val="00EB656C"/>
    <w:rsid w:val="00ED255D"/>
    <w:rsid w:val="00EE03E5"/>
    <w:rsid w:val="00EE04A9"/>
    <w:rsid w:val="00EE3011"/>
    <w:rsid w:val="00EF7D6B"/>
    <w:rsid w:val="00F01032"/>
    <w:rsid w:val="00F15E7A"/>
    <w:rsid w:val="00F20A62"/>
    <w:rsid w:val="00F22182"/>
    <w:rsid w:val="00F23365"/>
    <w:rsid w:val="00F233A6"/>
    <w:rsid w:val="00F25F2A"/>
    <w:rsid w:val="00F275CA"/>
    <w:rsid w:val="00F40A67"/>
    <w:rsid w:val="00F4761E"/>
    <w:rsid w:val="00F47E43"/>
    <w:rsid w:val="00F5191E"/>
    <w:rsid w:val="00F62E4F"/>
    <w:rsid w:val="00F63D7D"/>
    <w:rsid w:val="00F82271"/>
    <w:rsid w:val="00F86911"/>
    <w:rsid w:val="00F9024E"/>
    <w:rsid w:val="00F90F1E"/>
    <w:rsid w:val="00F9777E"/>
    <w:rsid w:val="00FD2227"/>
    <w:rsid w:val="00FF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17AB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7217AB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7217AB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7217AB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tabs>
        <w:tab w:val="left" w:pos="0"/>
      </w:tabs>
      <w:outlineLvl w:val="3"/>
    </w:pPr>
    <w:rPr>
      <w:b/>
      <w:lang w:val="fr-FR"/>
    </w:rPr>
  </w:style>
  <w:style w:type="character" w:default="1" w:styleId="DefaultParagraphFont">
    <w:name w:val="Default Paragraph Font"/>
    <w:rsid w:val="007217A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217AB"/>
  </w:style>
  <w:style w:type="character" w:styleId="FootnoteReference">
    <w:name w:val="footnote reference"/>
    <w:rsid w:val="007217AB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sid w:val="007217AB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rsid w:val="007217AB"/>
  </w:style>
  <w:style w:type="paragraph" w:styleId="EndnoteText">
    <w:name w:val="endnote text"/>
    <w:basedOn w:val="Normal"/>
    <w:rsid w:val="007217AB"/>
  </w:style>
  <w:style w:type="character" w:styleId="PageNumber">
    <w:name w:val="page number"/>
    <w:basedOn w:val="DefaultParagraphFont"/>
    <w:rsid w:val="007217AB"/>
  </w:style>
  <w:style w:type="paragraph" w:styleId="Header">
    <w:name w:val="header"/>
    <w:basedOn w:val="Normal"/>
    <w:rsid w:val="007217A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17A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F33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6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U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U1</Template>
  <TotalTime>0</TotalTime>
  <Pages>1</Pages>
  <Words>5828</Words>
  <Characters>33225</Characters>
  <Application>Microsoft Office Word</Application>
  <DocSecurity>4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E/C.12/2008/SR.32</vt:lpstr>
    </vt:vector>
  </TitlesOfParts>
  <Company>ONU</Company>
  <LinksUpToDate>false</LinksUpToDate>
  <CharactersWithSpaces>38976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E/C.12/2008/SR.32</dc:title>
  <dc:subject/>
  <dc:creator>desk</dc:creator>
  <cp:keywords/>
  <dc:description/>
  <cp:lastModifiedBy>CSD</cp:lastModifiedBy>
  <cp:revision>2</cp:revision>
  <cp:lastPrinted>2009-12-21T12:39:00Z</cp:lastPrinted>
  <dcterms:created xsi:type="dcterms:W3CDTF">2010-01-15T15:25:00Z</dcterms:created>
  <dcterms:modified xsi:type="dcterms:W3CDTF">2010-01-15T15:25:00Z</dcterms:modified>
</cp:coreProperties>
</file>