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8465A1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888A030" w14:textId="77777777" w:rsidR="002D5AAC" w:rsidRDefault="002D5AAC" w:rsidP="00E234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C76402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F891063" w14:textId="77777777" w:rsidR="002D5AAC" w:rsidRDefault="00E23492" w:rsidP="00E23492">
            <w:pPr>
              <w:jc w:val="right"/>
            </w:pPr>
            <w:r w:rsidRPr="00E23492">
              <w:rPr>
                <w:sz w:val="40"/>
              </w:rPr>
              <w:t>A</w:t>
            </w:r>
            <w:r>
              <w:t>/HRC/RES/45/5</w:t>
            </w:r>
          </w:p>
        </w:tc>
      </w:tr>
      <w:tr w:rsidR="002D5AAC" w:rsidRPr="00E23492" w14:paraId="1130DFF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FBF48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EE74804" wp14:editId="69C2AC0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E1EC9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73F14C7" w14:textId="77777777" w:rsidR="002D5AAC" w:rsidRDefault="00E2349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A0D1D17" w14:textId="77777777" w:rsidR="00E23492" w:rsidRDefault="00E23492" w:rsidP="00E234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2020</w:t>
            </w:r>
          </w:p>
          <w:p w14:paraId="7421CC80" w14:textId="77777777" w:rsidR="00E23492" w:rsidRDefault="00E23492" w:rsidP="00E234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FAF3FD6" w14:textId="77777777" w:rsidR="00E23492" w:rsidRPr="00E71476" w:rsidRDefault="00E23492" w:rsidP="00E234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B0CDDCD" w14:textId="77777777" w:rsidR="00E23492" w:rsidRPr="00E2349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7A5B77F" w14:textId="77777777" w:rsidR="00E23492" w:rsidRPr="0010648E" w:rsidRDefault="00E23492" w:rsidP="00E23492">
      <w:pPr>
        <w:rPr>
          <w:b/>
        </w:rPr>
      </w:pPr>
      <w:r>
        <w:rPr>
          <w:b/>
          <w:bCs/>
        </w:rPr>
        <w:t>Сорок пятая сессия</w:t>
      </w:r>
    </w:p>
    <w:p w14:paraId="0B7D5B8E" w14:textId="77777777" w:rsidR="00E23492" w:rsidRPr="0010648E" w:rsidRDefault="00E23492" w:rsidP="00E23492">
      <w:r>
        <w:t>14 сентября — 7 октября 2020 года</w:t>
      </w:r>
    </w:p>
    <w:p w14:paraId="632E16F3" w14:textId="77777777" w:rsidR="00E23492" w:rsidRPr="0010648E" w:rsidRDefault="00E23492" w:rsidP="00E23492">
      <w:r>
        <w:t>Пункт 3 повестки дня</w:t>
      </w:r>
    </w:p>
    <w:p w14:paraId="7A33433D" w14:textId="77777777" w:rsidR="00E23492" w:rsidRPr="001904E0" w:rsidRDefault="00E23492" w:rsidP="00E23492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1BA768A2" w14:textId="77777777" w:rsidR="00E23492" w:rsidRPr="0010648E" w:rsidRDefault="00E23492" w:rsidP="00E23492">
      <w:pPr>
        <w:pStyle w:val="HChG"/>
      </w:pPr>
      <w:r>
        <w:tab/>
      </w:r>
      <w:r>
        <w:tab/>
        <w:t>Резолюция, принятая Советом по правам человека 6</w:t>
      </w:r>
      <w:r>
        <w:rPr>
          <w:lang w:val="en-US"/>
        </w:rPr>
        <w:t> </w:t>
      </w:r>
      <w:r>
        <w:t>октября 2020 года</w:t>
      </w:r>
    </w:p>
    <w:p w14:paraId="0065D0DE" w14:textId="77777777" w:rsidR="00E23492" w:rsidRPr="0010648E" w:rsidRDefault="00E23492" w:rsidP="00E23492">
      <w:pPr>
        <w:pStyle w:val="H1G"/>
      </w:pPr>
      <w:r>
        <w:tab/>
      </w:r>
      <w:r w:rsidRPr="0010648E">
        <w:t>45/</w:t>
      </w:r>
      <w:r>
        <w:t>5</w:t>
      </w:r>
      <w:r>
        <w:rPr>
          <w:lang w:val="en-US"/>
        </w:rPr>
        <w:t>.</w:t>
      </w:r>
      <w:r w:rsidRPr="0010648E">
        <w:tab/>
        <w:t>Права человека и односторонние принудительные меры</w:t>
      </w:r>
    </w:p>
    <w:p w14:paraId="5D0A8919" w14:textId="77777777" w:rsidR="00E23492" w:rsidRPr="0010648E" w:rsidRDefault="00E23492" w:rsidP="00E23492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783A639D" w14:textId="77777777" w:rsidR="00E23492" w:rsidRPr="0010648E" w:rsidRDefault="00E23492" w:rsidP="00E23492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цели и принципы Устава Организации Объединенных Наций,</w:t>
      </w:r>
    </w:p>
    <w:p w14:paraId="730C7CF6" w14:textId="77777777" w:rsidR="00E23492" w:rsidRPr="00071809" w:rsidRDefault="00E23492" w:rsidP="00E23492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071809">
        <w:rPr>
          <w:i/>
          <w:iCs/>
        </w:rPr>
        <w:t>ссылаясь также</w:t>
      </w:r>
      <w:r w:rsidRPr="00071809">
        <w:t xml:space="preserve"> на все предыдущие резолюции по вопросу о правах человека и односторонних принудительных мерах, принятые Комиссией по правам человека, Советом по правам человека и Генеральной Ассамблеей,</w:t>
      </w:r>
    </w:p>
    <w:p w14:paraId="4122DE2E" w14:textId="77777777" w:rsidR="00E23492" w:rsidRPr="00071809" w:rsidRDefault="00E23492" w:rsidP="00E23492">
      <w:pPr>
        <w:pStyle w:val="SingleTxtG"/>
        <w:ind w:firstLine="567"/>
        <w:rPr>
          <w:bCs/>
          <w:color w:val="000000" w:themeColor="text1"/>
        </w:rPr>
      </w:pPr>
      <w:r w:rsidRPr="00071809">
        <w:rPr>
          <w:i/>
          <w:iCs/>
          <w:color w:val="000000" w:themeColor="text1"/>
        </w:rPr>
        <w:t>вновь подтверждая</w:t>
      </w:r>
      <w:r w:rsidRPr="00071809">
        <w:rPr>
          <w:color w:val="000000" w:themeColor="text1"/>
        </w:rPr>
        <w:t xml:space="preserve"> резолюцию 43/15 Совета по правам человека от 22 июня 2020 года и резолюцию 74/154 Генеральной Ассамблеи от 18 декабря 2019 года,</w:t>
      </w:r>
    </w:p>
    <w:p w14:paraId="71B26B71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подчеркивая</w:t>
      </w:r>
      <w:r w:rsidRPr="00071809">
        <w:rPr>
          <w:color w:val="000000" w:themeColor="text1"/>
        </w:rPr>
        <w:t xml:space="preserve">, что односторонние принудительные меры и законодательные положения противоречат международному праву, международному гуманитарному праву, Уставу и </w:t>
      </w:r>
      <w:proofErr w:type="gramStart"/>
      <w:r w:rsidRPr="00071809">
        <w:rPr>
          <w:color w:val="000000" w:themeColor="text1"/>
        </w:rPr>
        <w:t>нормам</w:t>
      </w:r>
      <w:proofErr w:type="gramEnd"/>
      <w:r w:rsidRPr="00071809">
        <w:rPr>
          <w:color w:val="000000" w:themeColor="text1"/>
        </w:rPr>
        <w:t xml:space="preserve"> и принципам, регулирующим мирные отношения между государствами, в частности в период пандемии </w:t>
      </w:r>
      <w:proofErr w:type="spellStart"/>
      <w:r w:rsidRPr="00071809">
        <w:rPr>
          <w:color w:val="000000" w:themeColor="text1"/>
        </w:rPr>
        <w:t>коронавирусного</w:t>
      </w:r>
      <w:proofErr w:type="spellEnd"/>
      <w:r w:rsidRPr="00071809">
        <w:rPr>
          <w:color w:val="000000" w:themeColor="text1"/>
        </w:rPr>
        <w:t xml:space="preserve"> заболевания (COVID-19),</w:t>
      </w:r>
    </w:p>
    <w:p w14:paraId="64D0BAFF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 xml:space="preserve">признавая </w:t>
      </w:r>
      <w:r w:rsidRPr="00071809">
        <w:rPr>
          <w:color w:val="000000" w:themeColor="text1"/>
        </w:rPr>
        <w:t>универсальный, неделимый, взаимозависимый и взаимосвязанный характер всех прав человека и в этой связи вновь подтверждая право на развитие в качестве универсального и неотъемлемого права и составной части всех прав человека,</w:t>
      </w:r>
    </w:p>
    <w:p w14:paraId="36A2A6AC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выражая свою глубокую обеспокоенность</w:t>
      </w:r>
      <w:r w:rsidRPr="00071809">
        <w:rPr>
          <w:color w:val="000000" w:themeColor="text1"/>
        </w:rPr>
        <w:t xml:space="preserve"> по поводу негативного воздействия односторонних принудительных мер на права человека, развитие, международные отношения, торговлю, инвестиции и сотрудничество,</w:t>
      </w:r>
    </w:p>
    <w:p w14:paraId="18E0ECC1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вновь подтверждая</w:t>
      </w:r>
      <w:r w:rsidRPr="00071809">
        <w:rPr>
          <w:color w:val="000000" w:themeColor="text1"/>
        </w:rPr>
        <w:t>, что ни одно государство не может применять по отношению к другому государству или поощрять применение любого рода мер принудительного характера, включая экономические или политические меры, но не ограничиваясь ими, направленных на ущемление его суверенных прав и извлечение из этого какой-либо выгоды,</w:t>
      </w:r>
    </w:p>
    <w:p w14:paraId="07E75A8B" w14:textId="77777777" w:rsidR="00E23492" w:rsidRPr="00071809" w:rsidRDefault="00E23492" w:rsidP="00E23492">
      <w:pPr>
        <w:pStyle w:val="SingleTxtG"/>
        <w:pageBreakBefore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lastRenderedPageBreak/>
        <w:t>признавая</w:t>
      </w:r>
      <w:r w:rsidRPr="00071809">
        <w:rPr>
          <w:color w:val="000000" w:themeColor="text1"/>
        </w:rPr>
        <w:t>, что односторонние принудительные меры в форме экономических санкций имеют далеко идущие последствия для прав человека всего населения государств, против которых направлены такие меры, несоразмерно затрагивая бедные и наиболее уязвимые слои населения,</w:t>
      </w:r>
    </w:p>
    <w:p w14:paraId="51894356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будучи встревожен</w:t>
      </w:r>
      <w:r w:rsidRPr="00071809">
        <w:rPr>
          <w:color w:val="000000" w:themeColor="text1"/>
        </w:rPr>
        <w:t xml:space="preserve"> тем фактом, что большинство действующих в настоящее время односторонних принудительных мер были приняты развитыми странами в отношении развивающихся стран при больших издержках с точки зрения прав человека беднейших и находящихся в уязвимом положении лиц,</w:t>
      </w:r>
    </w:p>
    <w:p w14:paraId="19E926F7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особо отмечая</w:t>
      </w:r>
      <w:r w:rsidRPr="00071809">
        <w:rPr>
          <w:color w:val="000000" w:themeColor="text1"/>
        </w:rPr>
        <w:t>, что ни при каких обстоятельствах нельзя лишать народ его основных средств существования,</w:t>
      </w:r>
    </w:p>
    <w:p w14:paraId="20889AB6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признавая</w:t>
      </w:r>
      <w:r w:rsidRPr="00071809">
        <w:rPr>
          <w:color w:val="000000" w:themeColor="text1"/>
        </w:rPr>
        <w:t>, что односторонние принудительные меры могут приводить к социальным проблемам и вызывать трудности гуманитарного характера в государствах, против которых такие меры направлены,</w:t>
      </w:r>
    </w:p>
    <w:p w14:paraId="33A40ECF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 xml:space="preserve">особо указывая </w:t>
      </w:r>
      <w:r w:rsidRPr="00071809">
        <w:rPr>
          <w:color w:val="000000" w:themeColor="text1"/>
        </w:rPr>
        <w:t>на глубоко укоренившиеся проблемы и недовольство в рамках международной системы и важное значение того, чтобы Организация Объединенных Наций предоставляла право голоса всем членам международного сообщества для обеспечения многосторонности, взаимного уважения и мирного урегулирования споров,</w:t>
      </w:r>
    </w:p>
    <w:p w14:paraId="37D8FB1C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выражая свою серьезную обеспокоенность</w:t>
      </w:r>
      <w:r w:rsidRPr="00071809">
        <w:rPr>
          <w:color w:val="000000" w:themeColor="text1"/>
        </w:rPr>
        <w:t xml:space="preserve"> по поводу того, что законы и положения, предусматривающие принятие односторонних принудительных мер, в</w:t>
      </w:r>
      <w:r w:rsidRPr="00071809">
        <w:rPr>
          <w:color w:val="000000" w:themeColor="text1"/>
          <w:lang w:val="en-US"/>
        </w:rPr>
        <w:t> </w:t>
      </w:r>
      <w:r w:rsidRPr="00071809">
        <w:rPr>
          <w:color w:val="000000" w:themeColor="text1"/>
        </w:rPr>
        <w:t>некоторых случаях имеют экстерриториальные последствия не только для стран, против которых направлены такие меры, но и для третьих стран в нарушение основополагающих принципов международного права, в результате чего последние вынуждены также принимать односторонние принудительные меры,</w:t>
      </w:r>
    </w:p>
    <w:p w14:paraId="1A2627D5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приветствуя</w:t>
      </w:r>
      <w:r w:rsidRPr="00071809">
        <w:rPr>
          <w:color w:val="000000" w:themeColor="text1"/>
        </w:rPr>
        <w:t xml:space="preserve"> заключительный документ и декларацию, принятые на восемнадцатой Встрече глав государств и правительств Движения неприсоединившихся стран, состоявшейся в Баку 25 и 26 октября 2019 года, в которых Движение, среди прочего, подтвердило свою принципиальную позицию осуждения принятия и применения односторонних принудительных мер против стран Движения, что является нарушением Устава и международного права и подрывает, среди прочего, принципы суверенитета, территориальной целостности, политической независимости, самоопределения и невмешательства,</w:t>
      </w:r>
    </w:p>
    <w:p w14:paraId="44D2D4DE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будучи глубоко обеспокоен</w:t>
      </w:r>
      <w:r w:rsidRPr="00071809">
        <w:rPr>
          <w:color w:val="000000" w:themeColor="text1"/>
        </w:rPr>
        <w:t xml:space="preserve"> тем, что, несмотря на резолюции, принятые по этому вопросу Генеральной Ассамблеей, Советом по правам человека, Комиссией по правам человека и конференциями Организации Объединенных Наций, состоявшимися в 1990-х годах, а также в ходе пятилетних обзоров их результатов, и вопреки нормам международного права и Уставу односторонние принудительные меры по-прежнему объявляются, осуществляются и приводятся в исполнение, в частности, с применением таких средств, как война и милитаризм, со всеми вытекающими негативными последствиями для социально-гуманитарной деятельности и социально-экономического развития развивающихся стран, включая их экстерриториальные последствия, что создает тем самым дополнительные препятствия на пути полного осуществления всех прав человека народами и отдельными лицами, находящимися под юрисдикцией других государств,</w:t>
      </w:r>
    </w:p>
    <w:p w14:paraId="673D3538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вновь подтверждая</w:t>
      </w:r>
      <w:r w:rsidRPr="00071809">
        <w:rPr>
          <w:color w:val="000000" w:themeColor="text1"/>
        </w:rPr>
        <w:t>, что каждое государство обладает полным суверенитетом над всеми своими богатствами, природными ресурсами и видами хозяйственной деятельности и свободно осуществляет его в соответствии с резолюцией 1803 (XVII) Генеральной Ассамблеи от 14 декабря 1962 года,</w:t>
      </w:r>
    </w:p>
    <w:p w14:paraId="322F86C0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напоминая</w:t>
      </w:r>
      <w:r w:rsidRPr="00071809">
        <w:rPr>
          <w:color w:val="000000" w:themeColor="text1"/>
        </w:rPr>
        <w:t xml:space="preserve"> о том, что Всемирная конференция по правам человека, состоявшаяся в Вене 14−25 июня 1993 года, призвала государства воздерживаться от любых не соответствующих международному праву и Уставу односторонних мер, создающих препятствия для торговых отношений между государствами и препятствующих полной реализации всех прав человека, а также серьезно угрожающих свободе торговли,</w:t>
      </w:r>
    </w:p>
    <w:p w14:paraId="645152AF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lastRenderedPageBreak/>
        <w:t xml:space="preserve">ссылаясь также </w:t>
      </w:r>
      <w:r w:rsidRPr="00071809">
        <w:rPr>
          <w:color w:val="000000" w:themeColor="text1"/>
        </w:rPr>
        <w:t>на пункт 2 статьи 1, который является общим для Международного пакта о гражданских и политических правах и Международного пакта об экономических, социальных и культурных правах и в котором, в частности, предусматривается, что ни один народ ни в коем случае не может быть лишен принадлежащих ему средств существования, включая, в частности, продовольствие и медикаменты,</w:t>
      </w:r>
    </w:p>
    <w:p w14:paraId="1EDDE2BC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будучи серьезно озабочен</w:t>
      </w:r>
      <w:r w:rsidRPr="00071809">
        <w:rPr>
          <w:color w:val="000000" w:themeColor="text1"/>
        </w:rPr>
        <w:t xml:space="preserve"> негативным воздействием односторонних принудительных мер на право на жизнь, права на здоровье и медицинское обслуживание, право на свободу от голода, право на достаточный уровень жизни, питание, образование, труд и жилище и право на развитие,</w:t>
      </w:r>
    </w:p>
    <w:p w14:paraId="415013FF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 xml:space="preserve">будучи встревожен </w:t>
      </w:r>
      <w:r w:rsidRPr="00071809">
        <w:rPr>
          <w:color w:val="000000" w:themeColor="text1"/>
        </w:rPr>
        <w:t>несоразмерными и неизбирательными издержками односторонних санкций для людей и их негативными последствиями для гражданского населения, в частности женщин и детей, государств, против которых направлены такие санкции,</w:t>
      </w:r>
    </w:p>
    <w:p w14:paraId="381C0557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вновь подтверждая</w:t>
      </w:r>
      <w:r w:rsidRPr="00071809">
        <w:rPr>
          <w:color w:val="000000" w:themeColor="text1"/>
        </w:rPr>
        <w:t>, что односторонние принудительные меры являются серьезным препятствием на пути осуществления Декларации о праве на развитие,</w:t>
      </w:r>
    </w:p>
    <w:p w14:paraId="26059D12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будучи обеспокоен</w:t>
      </w:r>
      <w:r w:rsidRPr="00071809">
        <w:rPr>
          <w:color w:val="000000" w:themeColor="text1"/>
        </w:rPr>
        <w:t xml:space="preserve"> тем, что односторонние принудительные меры препятствуют осуществлению гуманитарными организациями финансовых переводов в государства, в которых они ведут свою деятельность,</w:t>
      </w:r>
    </w:p>
    <w:p w14:paraId="40677370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подчеркивая</w:t>
      </w:r>
      <w:r w:rsidRPr="00071809">
        <w:rPr>
          <w:color w:val="000000" w:themeColor="text1"/>
        </w:rPr>
        <w:t>, что в каждой ситуации в мире односторонние принудительные меры оказывают негативное воздействие на права человека,</w:t>
      </w:r>
    </w:p>
    <w:p w14:paraId="5BC4567E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подчеркивая также</w:t>
      </w:r>
      <w:r w:rsidRPr="00071809">
        <w:rPr>
          <w:color w:val="000000" w:themeColor="text1"/>
        </w:rPr>
        <w:t xml:space="preserve"> необходимость изучения широкой сферы воздействия односторонних принудительных мер на международное гуманитарное право и международное право прав человека, а также на экономику, мир, безопасность и общественное устройство государств,</w:t>
      </w:r>
    </w:p>
    <w:p w14:paraId="16371291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 xml:space="preserve">обращая особое внимание </w:t>
      </w:r>
      <w:r w:rsidRPr="00071809">
        <w:rPr>
          <w:color w:val="000000" w:themeColor="text1"/>
        </w:rPr>
        <w:t>на необходимость осуществления мониторинга нарушений прав человека, связанных с односторонними принудительными мерами, и</w:t>
      </w:r>
      <w:r w:rsidRPr="00071809">
        <w:rPr>
          <w:color w:val="000000" w:themeColor="text1"/>
          <w:lang w:val="en-US"/>
        </w:rPr>
        <w:t> </w:t>
      </w:r>
      <w:r w:rsidRPr="00071809">
        <w:rPr>
          <w:color w:val="000000" w:themeColor="text1"/>
        </w:rPr>
        <w:t>содействия привлечению к ответственности,</w:t>
      </w:r>
    </w:p>
    <w:p w14:paraId="59D002A4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i/>
          <w:iCs/>
          <w:color w:val="000000" w:themeColor="text1"/>
        </w:rPr>
        <w:t>ссылаясь</w:t>
      </w:r>
      <w:r w:rsidRPr="00071809">
        <w:rPr>
          <w:color w:val="000000" w:themeColor="text1"/>
        </w:rP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1C022FBD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color w:val="000000" w:themeColor="text1"/>
        </w:rPr>
        <w:t>1.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>приветствует</w:t>
      </w:r>
      <w:r w:rsidRPr="00071809">
        <w:rPr>
          <w:color w:val="000000" w:themeColor="text1"/>
        </w:rPr>
        <w:t xml:space="preserve"> работу Специального докладчика по вопросу о негативном воздействии односторонних принудительных мер на осуществление прав человека, включая ее тематические доклады и посещения стран;</w:t>
      </w:r>
    </w:p>
    <w:p w14:paraId="1AEE1731" w14:textId="77777777" w:rsidR="00E23492" w:rsidRPr="00071809" w:rsidRDefault="00E23492" w:rsidP="00E23492">
      <w:pPr>
        <w:pStyle w:val="SingleTxtG"/>
        <w:ind w:firstLine="567"/>
        <w:rPr>
          <w:b/>
          <w:bCs/>
          <w:color w:val="000000" w:themeColor="text1"/>
          <w:u w:val="single"/>
        </w:rPr>
      </w:pPr>
      <w:r w:rsidRPr="00071809">
        <w:rPr>
          <w:color w:val="000000" w:themeColor="text1"/>
        </w:rPr>
        <w:t>2.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>приветствует также</w:t>
      </w:r>
      <w:r w:rsidRPr="00071809">
        <w:rPr>
          <w:color w:val="000000" w:themeColor="text1"/>
        </w:rPr>
        <w:t xml:space="preserve"> призывы Специального докладчика отменить односторонние санкции во время пандемии COVID-19;</w:t>
      </w:r>
    </w:p>
    <w:p w14:paraId="3AFC68C0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color w:val="000000" w:themeColor="text1"/>
        </w:rPr>
        <w:t>3.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 xml:space="preserve">приветствует далее </w:t>
      </w:r>
      <w:r w:rsidRPr="00071809">
        <w:rPr>
          <w:color w:val="000000" w:themeColor="text1"/>
        </w:rPr>
        <w:t>доклад Специального докладчика</w:t>
      </w:r>
      <w:r w:rsidRPr="00071809">
        <w:rPr>
          <w:rStyle w:val="aa"/>
          <w:color w:val="000000" w:themeColor="text1"/>
        </w:rPr>
        <w:footnoteReference w:id="1"/>
      </w:r>
      <w:r w:rsidRPr="00071809">
        <w:rPr>
          <w:color w:val="000000" w:themeColor="text1"/>
        </w:rPr>
        <w:t>;</w:t>
      </w:r>
    </w:p>
    <w:p w14:paraId="004B5F34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color w:val="000000" w:themeColor="text1"/>
        </w:rPr>
        <w:t>4.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>постановляет</w:t>
      </w:r>
      <w:r w:rsidRPr="00071809">
        <w:rPr>
          <w:color w:val="000000" w:themeColor="text1"/>
        </w:rPr>
        <w:t xml:space="preserve"> продлить на три года мандат Специального докладчика</w:t>
      </w:r>
      <w:r w:rsidRPr="00E1614B">
        <w:rPr>
          <w:color w:val="000000" w:themeColor="text1"/>
        </w:rPr>
        <w:t xml:space="preserve"> </w:t>
      </w:r>
      <w:r w:rsidRPr="00071809">
        <w:rPr>
          <w:color w:val="000000" w:themeColor="text1"/>
        </w:rPr>
        <w:t>по вопросу о негативном воздействии односторонних принудительных мер на осуществление прав человека, изложенный в резолюции 27/21 Совета по правам человека от 26 сентября 2014 года;</w:t>
      </w:r>
    </w:p>
    <w:p w14:paraId="668FEC03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color w:val="000000" w:themeColor="text1"/>
        </w:rPr>
        <w:t>5.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>просит</w:t>
      </w:r>
      <w:r w:rsidRPr="00071809">
        <w:rPr>
          <w:color w:val="000000" w:themeColor="text1"/>
        </w:rPr>
        <w:t xml:space="preserve"> Управление Верховного комиссара Организации Объединенных Наций по правам человека продолжать уделять первоочередное внимание вопросу о правах человека и односторонних принудительных мерах, продолжать работу в этой области при всестороннем сотрудничестве со Специальным докладчиком по различным направлениям ее деятельности и впредь оказывать Специальному докладчику любую помощь, необходимую для эффективного осуществления ее мандата;</w:t>
      </w:r>
    </w:p>
    <w:p w14:paraId="3A5E09AE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color w:val="000000" w:themeColor="text1"/>
        </w:rPr>
        <w:lastRenderedPageBreak/>
        <w:t>6.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 xml:space="preserve">призывает </w:t>
      </w:r>
      <w:r w:rsidRPr="00071809">
        <w:rPr>
          <w:color w:val="000000" w:themeColor="text1"/>
        </w:rPr>
        <w:t>все правительства сотрудничать со Специальным докладчиком и оказывать ей содействие в выполнении стоящих перед ней задач, предоставлять запрашивае</w:t>
      </w:r>
      <w:bookmarkStart w:id="0" w:name="_GoBack"/>
      <w:bookmarkEnd w:id="0"/>
      <w:r w:rsidRPr="00071809">
        <w:rPr>
          <w:color w:val="000000" w:themeColor="text1"/>
        </w:rPr>
        <w:t>мую мандатарием любую необходимую информацию и положительно реагировать на ее просьбы о посещении их стран, с тем чтобы она могла эффективно выполнять свой мандат;</w:t>
      </w:r>
    </w:p>
    <w:p w14:paraId="44A6313A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color w:val="000000" w:themeColor="text1"/>
        </w:rPr>
        <w:t>7.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 xml:space="preserve">призывает </w:t>
      </w:r>
      <w:r w:rsidRPr="00071809">
        <w:rPr>
          <w:color w:val="000000" w:themeColor="text1"/>
        </w:rPr>
        <w:t>соответствующие учреждения, фонды и программы Организации Объединенных Наций, договорные органы и субъектов гражданского общества, включая неправительственные организации, а также частный сектор, в</w:t>
      </w:r>
      <w:r w:rsidRPr="00071809">
        <w:rPr>
          <w:color w:val="000000" w:themeColor="text1"/>
          <w:lang w:val="en-US"/>
        </w:rPr>
        <w:t> </w:t>
      </w:r>
      <w:r w:rsidRPr="00071809">
        <w:rPr>
          <w:color w:val="000000" w:themeColor="text1"/>
        </w:rPr>
        <w:t>полной мере сотрудничать со Специальным докладчиком в осуществлении ее мандата;</w:t>
      </w:r>
    </w:p>
    <w:p w14:paraId="36BB4FD1" w14:textId="77777777" w:rsidR="00E23492" w:rsidRPr="00071809" w:rsidRDefault="00E23492" w:rsidP="00E23492">
      <w:pPr>
        <w:pStyle w:val="SingleTxtG"/>
        <w:ind w:firstLine="567"/>
        <w:rPr>
          <w:color w:val="000000" w:themeColor="text1"/>
        </w:rPr>
      </w:pPr>
      <w:r w:rsidRPr="00071809">
        <w:rPr>
          <w:color w:val="000000" w:themeColor="text1"/>
        </w:rPr>
        <w:t>8.</w:t>
      </w:r>
      <w:r w:rsidRPr="00071809">
        <w:rPr>
          <w:color w:val="000000" w:themeColor="text1"/>
        </w:rPr>
        <w:tab/>
      </w:r>
      <w:r w:rsidRPr="00071809">
        <w:rPr>
          <w:i/>
          <w:iCs/>
          <w:color w:val="000000" w:themeColor="text1"/>
        </w:rPr>
        <w:t>постановляет</w:t>
      </w:r>
      <w:r w:rsidRPr="00071809">
        <w:rPr>
          <w:color w:val="000000" w:themeColor="text1"/>
        </w:rPr>
        <w:t xml:space="preserve"> продолжить рассмотрение вопроса о правах человека и односторонних принудительных мерах в соответствии со своей программой работы.</w:t>
      </w:r>
    </w:p>
    <w:p w14:paraId="4AF1E549" w14:textId="77777777" w:rsidR="00E23492" w:rsidRPr="009C0E00" w:rsidRDefault="00E23492" w:rsidP="00E23492">
      <w:pPr>
        <w:pStyle w:val="SingleTxtG"/>
        <w:jc w:val="right"/>
        <w:rPr>
          <w:i/>
          <w:iCs/>
        </w:rPr>
      </w:pPr>
      <w:r>
        <w:tab/>
      </w:r>
      <w:r>
        <w:rPr>
          <w:i/>
          <w:iCs/>
        </w:rPr>
        <w:t xml:space="preserve">36-е заседание </w:t>
      </w:r>
      <w:r w:rsidR="000B499E">
        <w:rPr>
          <w:i/>
          <w:iCs/>
        </w:rPr>
        <w:br/>
      </w:r>
      <w:r>
        <w:rPr>
          <w:i/>
          <w:iCs/>
        </w:rPr>
        <w:t>6 октября 2020 года</w:t>
      </w:r>
    </w:p>
    <w:p w14:paraId="3CF5EBA0" w14:textId="77777777" w:rsidR="00E23492" w:rsidRPr="00103D41" w:rsidRDefault="00E23492" w:rsidP="00E23492">
      <w:pPr>
        <w:pStyle w:val="SingleTxtG"/>
      </w:pPr>
      <w:r>
        <w:t>[Принята в результате заносимого в отчет о заседании голосования 27 голосами против</w:t>
      </w:r>
      <w:r w:rsidR="000B499E">
        <w:rPr>
          <w:lang w:val="en-US"/>
        </w:rPr>
        <w:t> </w:t>
      </w:r>
      <w:r>
        <w:t xml:space="preserve">15 при 5 воздержавшихся. Голоса распределились следующим образом: </w:t>
      </w:r>
    </w:p>
    <w:p w14:paraId="415D2541" w14:textId="77777777" w:rsidR="00E23492" w:rsidRPr="00103D41" w:rsidRDefault="00E23492" w:rsidP="00E23492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2D6AF712" w14:textId="77777777" w:rsidR="00E23492" w:rsidRDefault="00E23492" w:rsidP="00E23492">
      <w:pPr>
        <w:pStyle w:val="SingleTxtG"/>
        <w:ind w:left="2268"/>
      </w:pPr>
      <w:r>
        <w:t>Ангола, Аргентина, Багамские Острова, Бангладеш, Бахрейн, Буркина-Фасо, Венесуэла (Боливарианская Республика), Демократическая Республика Конго, Индия, Индонезия, Камерун, Катар, Ливия, Мавритания, Намибия, Непал, Нигерия, Пакистан, Перу, Сенегал, Сомали, Судан, Того, Фиджи, Филиппины, Чили и Эритрея.</w:t>
      </w:r>
    </w:p>
    <w:p w14:paraId="7B9539D0" w14:textId="77777777" w:rsidR="00E23492" w:rsidRDefault="00E23492" w:rsidP="00E23492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26D7DD52" w14:textId="77777777" w:rsidR="00E23492" w:rsidRPr="00103D41" w:rsidRDefault="00E23492" w:rsidP="00E23492">
      <w:pPr>
        <w:pStyle w:val="SingleTxtG"/>
        <w:ind w:left="2268"/>
      </w:pPr>
      <w:r>
        <w:t>Австралия, Австрия, Болгария, Германия, Дания, Испания, Италия, Маршалловы Острова, Нидерланды, Польша, Республика Корея, Словакия, Украина, Чехия и Япония.</w:t>
      </w:r>
    </w:p>
    <w:p w14:paraId="425256E6" w14:textId="77777777" w:rsidR="00E23492" w:rsidRPr="00103D41" w:rsidRDefault="00E23492" w:rsidP="00E23492">
      <w:pPr>
        <w:pStyle w:val="SingleTxtG"/>
        <w:spacing w:after="0"/>
        <w:ind w:left="1701"/>
      </w:pPr>
      <w:r>
        <w:rPr>
          <w:i/>
          <w:iCs/>
        </w:rPr>
        <w:t>Воздержались:</w:t>
      </w:r>
      <w:r>
        <w:t xml:space="preserve"> </w:t>
      </w:r>
    </w:p>
    <w:p w14:paraId="6BDC93AA" w14:textId="77777777" w:rsidR="00CB0692" w:rsidRPr="00E23492" w:rsidRDefault="00E23492" w:rsidP="000B499E">
      <w:pPr>
        <w:pStyle w:val="SingleTxtG"/>
        <w:ind w:left="2268"/>
      </w:pPr>
      <w:r>
        <w:t>Афганистан, Армения, Бразилия, Мексика и Уругвай</w:t>
      </w:r>
      <w:r w:rsidR="000B499E">
        <w:t>.</w:t>
      </w:r>
      <w:r>
        <w:t>]</w:t>
      </w:r>
    </w:p>
    <w:p w14:paraId="0819BFFF" w14:textId="77777777" w:rsidR="00E23492" w:rsidRPr="000B499E" w:rsidRDefault="000B499E" w:rsidP="000B499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23492" w:rsidRPr="000B499E" w:rsidSect="00E2349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1D5F3" w14:textId="77777777" w:rsidR="00A11942" w:rsidRPr="00A312BC" w:rsidRDefault="00A11942" w:rsidP="00A312BC"/>
  </w:endnote>
  <w:endnote w:type="continuationSeparator" w:id="0">
    <w:p w14:paraId="627D4B11" w14:textId="77777777" w:rsidR="00A11942" w:rsidRPr="00A312BC" w:rsidRDefault="00A119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718C6" w14:textId="77777777" w:rsidR="00E23492" w:rsidRPr="00E23492" w:rsidRDefault="00E23492">
    <w:pPr>
      <w:pStyle w:val="a8"/>
    </w:pPr>
    <w:r w:rsidRPr="00E23492">
      <w:rPr>
        <w:b/>
        <w:sz w:val="18"/>
      </w:rPr>
      <w:fldChar w:fldCharType="begin"/>
    </w:r>
    <w:r w:rsidRPr="00E23492">
      <w:rPr>
        <w:b/>
        <w:sz w:val="18"/>
      </w:rPr>
      <w:instrText xml:space="preserve"> PAGE  \* MERGEFORMAT </w:instrText>
    </w:r>
    <w:r w:rsidRPr="00E23492">
      <w:rPr>
        <w:b/>
        <w:sz w:val="18"/>
      </w:rPr>
      <w:fldChar w:fldCharType="separate"/>
    </w:r>
    <w:r w:rsidRPr="00E23492">
      <w:rPr>
        <w:b/>
        <w:noProof/>
        <w:sz w:val="18"/>
      </w:rPr>
      <w:t>2</w:t>
    </w:r>
    <w:r w:rsidRPr="00E23492">
      <w:rPr>
        <w:b/>
        <w:sz w:val="18"/>
      </w:rPr>
      <w:fldChar w:fldCharType="end"/>
    </w:r>
    <w:r>
      <w:rPr>
        <w:b/>
        <w:sz w:val="18"/>
      </w:rPr>
      <w:tab/>
    </w:r>
    <w:r>
      <w:t>GE.20-13318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DFDA7" w14:textId="77777777" w:rsidR="00E23492" w:rsidRPr="00E23492" w:rsidRDefault="00E23492" w:rsidP="00E23492">
    <w:pPr>
      <w:pStyle w:val="a8"/>
      <w:tabs>
        <w:tab w:val="clear" w:pos="9639"/>
        <w:tab w:val="right" w:pos="9638"/>
      </w:tabs>
      <w:rPr>
        <w:b/>
        <w:sz w:val="18"/>
      </w:rPr>
    </w:pPr>
    <w:r>
      <w:t>GE.20-13318</w:t>
    </w:r>
    <w:r>
      <w:tab/>
    </w:r>
    <w:r w:rsidRPr="00E23492">
      <w:rPr>
        <w:b/>
        <w:sz w:val="18"/>
      </w:rPr>
      <w:fldChar w:fldCharType="begin"/>
    </w:r>
    <w:r w:rsidRPr="00E23492">
      <w:rPr>
        <w:b/>
        <w:sz w:val="18"/>
      </w:rPr>
      <w:instrText xml:space="preserve"> PAGE  \* MERGEFORMAT </w:instrText>
    </w:r>
    <w:r w:rsidRPr="00E23492">
      <w:rPr>
        <w:b/>
        <w:sz w:val="18"/>
      </w:rPr>
      <w:fldChar w:fldCharType="separate"/>
    </w:r>
    <w:r w:rsidRPr="00E23492">
      <w:rPr>
        <w:b/>
        <w:noProof/>
        <w:sz w:val="18"/>
      </w:rPr>
      <w:t>3</w:t>
    </w:r>
    <w:r w:rsidRPr="00E234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B9C82" w14:textId="77777777" w:rsidR="00042B72" w:rsidRPr="00E23492" w:rsidRDefault="00E23492" w:rsidP="00E2349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CA304E" wp14:editId="35ABE48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13318  (</w:t>
    </w:r>
    <w:proofErr w:type="gramEnd"/>
    <w:r>
      <w:t>R)</w:t>
    </w:r>
    <w:r>
      <w:rPr>
        <w:lang w:val="en-US"/>
      </w:rPr>
      <w:t xml:space="preserve">  121020  131020</w:t>
    </w:r>
    <w:r>
      <w:br/>
    </w:r>
    <w:r w:rsidRPr="00E23492">
      <w:rPr>
        <w:rFonts w:ascii="C39T30Lfz" w:hAnsi="C39T30Lfz"/>
        <w:kern w:val="14"/>
        <w:sz w:val="56"/>
      </w:rPr>
      <w:t>*2013318*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ECC947" wp14:editId="38F26F6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E22AC" w14:textId="77777777" w:rsidR="00A11942" w:rsidRPr="001075E9" w:rsidRDefault="00A119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14E579" w14:textId="77777777" w:rsidR="00A11942" w:rsidRDefault="00A119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7A793C3" w14:textId="77777777" w:rsidR="00E23492" w:rsidRDefault="00E23492" w:rsidP="00E23492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A/HRC/45/7.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984A6" w14:textId="6559AF85" w:rsidR="00E23492" w:rsidRPr="00E23492" w:rsidRDefault="00E23492">
    <w:pPr>
      <w:pStyle w:val="a5"/>
    </w:pPr>
    <w:fldSimple w:instr=" TITLE  \* MERGEFORMAT ">
      <w:r w:rsidR="00F01572">
        <w:t>A/HRC/RES/45/5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5DB89" w14:textId="3395A22A" w:rsidR="00E23492" w:rsidRPr="00E23492" w:rsidRDefault="00E23492" w:rsidP="00E23492">
    <w:pPr>
      <w:pStyle w:val="a5"/>
      <w:jc w:val="right"/>
    </w:pPr>
    <w:fldSimple w:instr=" TITLE  \* MERGEFORMAT ">
      <w:r w:rsidR="00F01572">
        <w:t>A/HRC/RES/45/5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42"/>
    <w:rsid w:val="00033EE1"/>
    <w:rsid w:val="00040272"/>
    <w:rsid w:val="00041EA6"/>
    <w:rsid w:val="00042B72"/>
    <w:rsid w:val="000558BD"/>
    <w:rsid w:val="000842B4"/>
    <w:rsid w:val="000B499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11942"/>
    <w:rsid w:val="00A312BC"/>
    <w:rsid w:val="00A84021"/>
    <w:rsid w:val="00A84D35"/>
    <w:rsid w:val="00A917B3"/>
    <w:rsid w:val="00AB4B51"/>
    <w:rsid w:val="00B10CC7"/>
    <w:rsid w:val="00B21D68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23492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01572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ECBBE1"/>
  <w15:docId w15:val="{06C2CFAA-6EC8-478D-9800-84B1D461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4</Pages>
  <Words>1281</Words>
  <Characters>9024</Characters>
  <Application>Microsoft Office Word</Application>
  <DocSecurity>0</DocSecurity>
  <Lines>176</Lines>
  <Paragraphs>65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A/HRC/RES/45/5</vt:lpstr>
      <vt:lpstr>A/</vt:lpstr>
      <vt:lpstr>A/</vt:lpstr>
      <vt:lpstr>A/</vt:lpstr>
    </vt:vector>
  </TitlesOfParts>
  <Company>DCM</Company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A/HRC/RES/45/5</dc:title>
  <dc:subject/>
  <dc:creator>Marina KOROTKOVA</dc:creator>
  <cp:keywords/>
  <cp:lastModifiedBy>Marina KOROTKOVA</cp:lastModifiedBy>
  <cp:revision>3</cp:revision>
  <cp:lastPrinted>2020-10-13T12:54:00Z</cp:lastPrinted>
  <dcterms:created xsi:type="dcterms:W3CDTF">2020-10-13T12:54:00Z</dcterms:created>
  <dcterms:modified xsi:type="dcterms:W3CDTF">2020-10-13T12:56:00Z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