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191982" w:rsidRDefault="007511D7" w:rsidP="00191982">
            <w:pPr>
              <w:spacing w:before="40" w:after="80" w:line="300" w:lineRule="exact"/>
              <w:rPr>
                <w:sz w:val="28"/>
              </w:rPr>
            </w:pPr>
            <w:r w:rsidRPr="00191982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191982" w:rsidRDefault="007511D7" w:rsidP="00191982">
            <w:pPr>
              <w:spacing w:before="40" w:after="40"/>
              <w:jc w:val="right"/>
              <w:rPr>
                <w:lang w:val="en-US"/>
              </w:rPr>
            </w:pPr>
            <w:r w:rsidRPr="00191982">
              <w:rPr>
                <w:sz w:val="40"/>
                <w:szCs w:val="40"/>
                <w:lang w:val="en-US"/>
              </w:rPr>
              <w:t>CERD</w:t>
            </w:r>
            <w:r w:rsidRPr="00191982">
              <w:rPr>
                <w:lang w:val="en-US"/>
              </w:rPr>
              <w:t>/</w:t>
            </w:r>
            <w:r w:rsidRPr="00191982">
              <w:rPr>
                <w:sz w:val="18"/>
              </w:rPr>
              <w:fldChar w:fldCharType="begin"/>
            </w:r>
            <w:r w:rsidRPr="00191982">
              <w:rPr>
                <w:sz w:val="18"/>
              </w:rPr>
              <w:instrText xml:space="preserve"> FILLIN  "Введите часть символа после CERD/"  \* MERGEFORMAT </w:instrText>
            </w:r>
            <w:r w:rsidRPr="00191982">
              <w:rPr>
                <w:sz w:val="18"/>
              </w:rPr>
              <w:fldChar w:fldCharType="separate"/>
            </w:r>
            <w:r w:rsidR="000D7A2E" w:rsidRPr="00191982">
              <w:rPr>
                <w:sz w:val="18"/>
              </w:rPr>
              <w:t>C/CUB/14-18</w:t>
            </w:r>
            <w:r w:rsidRPr="00191982">
              <w:rPr>
                <w:sz w:val="18"/>
              </w:rPr>
              <w:fldChar w:fldCharType="end"/>
            </w:r>
          </w:p>
        </w:tc>
      </w:tr>
      <w:tr w:rsidR="007511D7" w:rsidRPr="0063587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191982" w:rsidRDefault="007511D7" w:rsidP="00191982">
            <w:pPr>
              <w:spacing w:before="120" w:after="40"/>
              <w:jc w:val="center"/>
              <w:rPr>
                <w:sz w:val="18"/>
              </w:rPr>
            </w:pPr>
            <w:r w:rsidRPr="00191982">
              <w:rPr>
                <w:sz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191982" w:rsidRDefault="007511D7" w:rsidP="00191982">
            <w:pPr>
              <w:suppressAutoHyphens/>
              <w:spacing w:before="120" w:after="4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191982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191982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191982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191982" w:rsidRDefault="007511D7" w:rsidP="00191982">
            <w:pPr>
              <w:spacing w:before="240"/>
              <w:rPr>
                <w:lang w:val="en-US"/>
              </w:rPr>
            </w:pPr>
            <w:r w:rsidRPr="00191982">
              <w:rPr>
                <w:lang w:val="en-US"/>
              </w:rPr>
              <w:t>Distr</w:t>
            </w:r>
            <w:r w:rsidRPr="00D65A62">
              <w:t>.:</w:t>
            </w:r>
            <w:r w:rsidRPr="0019198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191982">
              <w:rPr>
                <w:lang w:val="en-US"/>
              </w:rPr>
              <w:instrText xml:space="preserve"> FORMDROPDOWN </w:instrText>
            </w:r>
            <w:r w:rsidRPr="00D65A62">
              <w:fldChar w:fldCharType="end"/>
            </w:r>
            <w:bookmarkEnd w:id="0"/>
          </w:p>
          <w:p w:rsidR="007511D7" w:rsidRPr="00191982" w:rsidRDefault="007511D7" w:rsidP="002B43B0">
            <w:pPr>
              <w:rPr>
                <w:lang w:val="en-US"/>
              </w:rPr>
            </w:pPr>
            <w:r w:rsidRPr="00191982">
              <w:rPr>
                <w:lang w:val="en-US"/>
              </w:rPr>
              <w:fldChar w:fldCharType="begin"/>
            </w:r>
            <w:r w:rsidRPr="00191982">
              <w:rPr>
                <w:lang w:val="en-US"/>
              </w:rPr>
              <w:instrText xml:space="preserve"> FILLIN  "Введите дату документа" \* MERGEFORMAT </w:instrText>
            </w:r>
            <w:r w:rsidR="000D7A2E" w:rsidRPr="00191982">
              <w:rPr>
                <w:lang w:val="en-US"/>
              </w:rPr>
              <w:fldChar w:fldCharType="separate"/>
            </w:r>
            <w:r w:rsidR="000D7A2E" w:rsidRPr="00191982">
              <w:rPr>
                <w:lang w:val="en-US"/>
              </w:rPr>
              <w:t xml:space="preserve">20 </w:t>
            </w:r>
            <w:r w:rsidR="00BE74A8">
              <w:rPr>
                <w:lang w:val="en-US"/>
              </w:rPr>
              <w:t>J</w:t>
            </w:r>
            <w:r w:rsidR="000D7A2E" w:rsidRPr="00191982">
              <w:rPr>
                <w:lang w:val="en-US"/>
              </w:rPr>
              <w:t>anuary 2010</w:t>
            </w:r>
            <w:r w:rsidRPr="00191982">
              <w:rPr>
                <w:lang w:val="en-US"/>
              </w:rPr>
              <w:fldChar w:fldCharType="end"/>
            </w:r>
          </w:p>
          <w:p w:rsidR="007511D7" w:rsidRPr="00D65A62" w:rsidRDefault="007511D7" w:rsidP="002B43B0">
            <w:r w:rsidRPr="00191982">
              <w:rPr>
                <w:lang w:val="en-US"/>
              </w:rPr>
              <w:t>Russian</w:t>
            </w:r>
          </w:p>
          <w:p w:rsidR="007511D7" w:rsidRPr="00D65A62" w:rsidRDefault="007511D7" w:rsidP="002B43B0">
            <w:r w:rsidRPr="0019198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191982">
              <w:rPr>
                <w:lang w:val="en-US"/>
              </w:rPr>
              <w:instrText xml:space="preserve"> FORMDROPDOWN </w:instrText>
            </w:r>
            <w:r w:rsidRPr="00D65A62">
              <w:fldChar w:fldCharType="end"/>
            </w:r>
            <w:bookmarkEnd w:id="1"/>
          </w:p>
          <w:p w:rsidR="007511D7" w:rsidRPr="00191982" w:rsidRDefault="007511D7" w:rsidP="00191982">
            <w:pPr>
              <w:spacing w:before="40" w:after="40"/>
              <w:rPr>
                <w:sz w:val="18"/>
              </w:rPr>
            </w:pPr>
          </w:p>
        </w:tc>
      </w:tr>
    </w:tbl>
    <w:p w:rsidR="00396D67" w:rsidRPr="00973220" w:rsidRDefault="00396D67" w:rsidP="00973220">
      <w:pPr>
        <w:spacing w:before="120" w:line="240" w:lineRule="auto"/>
        <w:rPr>
          <w:b/>
          <w:sz w:val="24"/>
        </w:rPr>
      </w:pPr>
      <w:r w:rsidRPr="00973220">
        <w:rPr>
          <w:b/>
          <w:sz w:val="24"/>
        </w:rPr>
        <w:t>К</w:t>
      </w:r>
      <w:r w:rsidR="00973220" w:rsidRPr="00973220">
        <w:rPr>
          <w:b/>
          <w:sz w:val="24"/>
        </w:rPr>
        <w:t>омитет по ликвидации расовой дискриминации</w:t>
      </w:r>
    </w:p>
    <w:p w:rsidR="00396D67" w:rsidRPr="00973220" w:rsidRDefault="008C7C97" w:rsidP="008C7C97">
      <w:pPr>
        <w:pStyle w:val="HChGR"/>
      </w:pPr>
      <w:r>
        <w:tab/>
      </w:r>
      <w:r>
        <w:tab/>
      </w:r>
      <w:r w:rsidR="00396D67" w:rsidRPr="00973220">
        <w:t>Д</w:t>
      </w:r>
      <w:r w:rsidR="00973220" w:rsidRPr="00973220">
        <w:t xml:space="preserve">оклады, представляемые государствами-участниками в соответствии со статьей 9 </w:t>
      </w:r>
      <w:r w:rsidR="00BE74A8">
        <w:t>К</w:t>
      </w:r>
      <w:r w:rsidR="00973220" w:rsidRPr="00973220">
        <w:t>онвенции</w:t>
      </w:r>
    </w:p>
    <w:p w:rsidR="00396D67" w:rsidRPr="00775AB7" w:rsidRDefault="008C7C97" w:rsidP="008C7C97">
      <w:pPr>
        <w:pStyle w:val="H1GR"/>
      </w:pPr>
      <w:r>
        <w:tab/>
      </w:r>
      <w:r>
        <w:tab/>
      </w:r>
      <w:r w:rsidR="00396D67" w:rsidRPr="00973220">
        <w:t xml:space="preserve">Четырнадцатый, пятнадцатый, шестнадцатый, семнадцатый </w:t>
      </w:r>
      <w:r w:rsidR="00973220" w:rsidRPr="00973220">
        <w:br/>
      </w:r>
      <w:r w:rsidR="00775AB7" w:rsidRPr="00973220">
        <w:t xml:space="preserve">и </w:t>
      </w:r>
      <w:r w:rsidR="00396D67" w:rsidRPr="00973220">
        <w:t xml:space="preserve">восемнадцатый периодические доклады, которые </w:t>
      </w:r>
      <w:r w:rsidR="00775AB7" w:rsidRPr="00775AB7">
        <w:br/>
      </w:r>
      <w:r w:rsidR="00396D67" w:rsidRPr="00973220">
        <w:t>государства-участники должны были предст</w:t>
      </w:r>
      <w:r w:rsidR="00396D67" w:rsidRPr="00973220">
        <w:t>а</w:t>
      </w:r>
      <w:r w:rsidR="00396D67" w:rsidRPr="00973220">
        <w:t>вить в 2007 году</w:t>
      </w:r>
      <w:r w:rsidR="00396D67" w:rsidRPr="00973220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396D67" w:rsidRPr="00973220" w:rsidRDefault="00775AB7" w:rsidP="00775AB7">
      <w:pPr>
        <w:pStyle w:val="HChGR"/>
      </w:pPr>
      <w:r w:rsidRPr="008C7C97">
        <w:tab/>
      </w:r>
      <w:r w:rsidRPr="008C7C97">
        <w:tab/>
      </w:r>
      <w:r w:rsidR="00BE74A8">
        <w:t xml:space="preserve">Республика </w:t>
      </w:r>
      <w:r w:rsidR="00396D67" w:rsidRPr="00973220">
        <w:t>Куба</w:t>
      </w:r>
      <w:r w:rsidR="00396D67" w:rsidRPr="00973220">
        <w:rPr>
          <w:rStyle w:val="FootnoteReference"/>
          <w:b w:val="0"/>
          <w:sz w:val="20"/>
          <w:vertAlign w:val="baseline"/>
        </w:rPr>
        <w:footnoteReference w:customMarkFollows="1" w:id="2"/>
        <w:t>**</w:t>
      </w:r>
      <w:r w:rsidR="00396D67" w:rsidRPr="00973220">
        <w:t xml:space="preserve"> </w:t>
      </w:r>
    </w:p>
    <w:p w:rsidR="00396D67" w:rsidRPr="00973220" w:rsidRDefault="00396D67" w:rsidP="00775AB7">
      <w:pPr>
        <w:spacing w:line="240" w:lineRule="auto"/>
        <w:jc w:val="right"/>
      </w:pPr>
      <w:r w:rsidRPr="00973220">
        <w:t>[30 января 2009 года]</w:t>
      </w:r>
    </w:p>
    <w:p w:rsidR="00396D67" w:rsidRDefault="00396D67" w:rsidP="00BE74A8">
      <w:pPr>
        <w:pStyle w:val="H1GR"/>
        <w:ind w:right="-81"/>
        <w:jc w:val="right"/>
      </w:pPr>
      <w:r>
        <w:br w:type="page"/>
      </w:r>
      <w:r w:rsidR="008C7C97">
        <w:tab/>
      </w:r>
      <w:r w:rsidR="008C7C97">
        <w:tab/>
      </w:r>
      <w:r>
        <w:t xml:space="preserve">Доклад Кубы Комитету по ликвидации расовой </w:t>
      </w:r>
      <w:r w:rsidR="00BE74A8">
        <w:br/>
      </w:r>
      <w:r>
        <w:t>дискриминации (январь 2009 года)</w:t>
      </w:r>
    </w:p>
    <w:p w:rsidR="00396D67" w:rsidRPr="0086294A" w:rsidRDefault="00396D67" w:rsidP="0086294A">
      <w:pPr>
        <w:suppressAutoHyphens/>
        <w:spacing w:after="120"/>
        <w:rPr>
          <w:sz w:val="28"/>
          <w:szCs w:val="24"/>
        </w:rPr>
      </w:pPr>
      <w:r w:rsidRPr="0086294A">
        <w:rPr>
          <w:sz w:val="28"/>
          <w:szCs w:val="24"/>
        </w:rPr>
        <w:t>Содержание</w:t>
      </w:r>
    </w:p>
    <w:p w:rsidR="00396D67" w:rsidRDefault="00396D67" w:rsidP="00CA7B77">
      <w:pPr>
        <w:tabs>
          <w:tab w:val="right" w:pos="8929"/>
          <w:tab w:val="right" w:pos="9638"/>
        </w:tabs>
        <w:suppressAutoHyphens/>
        <w:spacing w:after="120" w:line="240" w:lineRule="auto"/>
        <w:ind w:left="283"/>
        <w:rPr>
          <w:b/>
        </w:rPr>
      </w:pPr>
      <w:r>
        <w:rPr>
          <w:b/>
          <w:i/>
          <w:sz w:val="18"/>
        </w:rPr>
        <w:tab/>
      </w:r>
      <w:r w:rsidRPr="0086294A">
        <w:rPr>
          <w:i/>
          <w:sz w:val="18"/>
          <w:szCs w:val="24"/>
        </w:rPr>
        <w:t>Пункты</w:t>
      </w:r>
      <w:r>
        <w:rPr>
          <w:b/>
          <w:i/>
          <w:sz w:val="18"/>
        </w:rPr>
        <w:tab/>
      </w:r>
      <w:r w:rsidRPr="0086294A">
        <w:rPr>
          <w:i/>
          <w:sz w:val="18"/>
          <w:szCs w:val="24"/>
        </w:rPr>
        <w:t>Стр.</w:t>
      </w:r>
    </w:p>
    <w:p w:rsidR="00396D67" w:rsidRDefault="00396D67" w:rsidP="00CA7B7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 w:rsidRPr="00A560F3">
        <w:tab/>
      </w:r>
      <w:r w:rsidRPr="00A560F3">
        <w:rPr>
          <w:lang w:val="en-US"/>
        </w:rPr>
        <w:t>I</w:t>
      </w:r>
      <w:r w:rsidRPr="00A560F3">
        <w:t>.</w:t>
      </w:r>
      <w:r w:rsidRPr="00A560F3">
        <w:tab/>
        <w:t xml:space="preserve">Введение </w:t>
      </w:r>
      <w:r w:rsidRPr="00A560F3">
        <w:tab/>
      </w:r>
      <w:r>
        <w:tab/>
        <w:t>1-84</w:t>
      </w:r>
      <w:r>
        <w:tab/>
      </w:r>
      <w:r w:rsidR="0014328F">
        <w:t>3</w:t>
      </w:r>
    </w:p>
    <w:p w:rsidR="00FC7374" w:rsidRDefault="00FC7374" w:rsidP="00CA7B7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А.</w:t>
      </w:r>
      <w:r>
        <w:tab/>
      </w:r>
      <w:r w:rsidR="0014328F">
        <w:t xml:space="preserve">Территория и население </w:t>
      </w:r>
      <w:r w:rsidR="0014328F">
        <w:tab/>
      </w:r>
      <w:r w:rsidR="0014328F">
        <w:tab/>
        <w:t>2−40</w:t>
      </w:r>
      <w:r w:rsidR="0014328F">
        <w:tab/>
        <w:t>3</w:t>
      </w:r>
    </w:p>
    <w:p w:rsidR="0014328F" w:rsidRPr="00162288" w:rsidRDefault="0014328F" w:rsidP="00CA7B7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В.</w:t>
      </w:r>
      <w:r>
        <w:tab/>
        <w:t xml:space="preserve">Общая политическая структура </w:t>
      </w:r>
      <w:r>
        <w:tab/>
      </w:r>
      <w:r>
        <w:tab/>
        <w:t>41−75</w:t>
      </w:r>
      <w:r>
        <w:tab/>
        <w:t>1</w:t>
      </w:r>
      <w:r w:rsidR="000E3D33" w:rsidRPr="00162288">
        <w:t>0</w:t>
      </w:r>
    </w:p>
    <w:p w:rsidR="0014328F" w:rsidRDefault="0014328F" w:rsidP="00CA7B7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</w:r>
      <w:r w:rsidR="00653E8F">
        <w:t>С.</w:t>
      </w:r>
      <w:r w:rsidR="00653E8F">
        <w:tab/>
        <w:t xml:space="preserve">Общие нормативные положения, регулирующие защиту прав </w:t>
      </w:r>
      <w:r w:rsidR="00653E8F">
        <w:br/>
      </w:r>
      <w:r w:rsidR="00653E8F">
        <w:tab/>
      </w:r>
      <w:r w:rsidR="00653E8F">
        <w:tab/>
      </w:r>
      <w:r w:rsidR="00653E8F">
        <w:tab/>
        <w:t xml:space="preserve">человека </w:t>
      </w:r>
      <w:r w:rsidR="00653E8F">
        <w:tab/>
      </w:r>
      <w:r w:rsidR="00653E8F">
        <w:tab/>
        <w:t>76−77</w:t>
      </w:r>
      <w:r w:rsidR="00653E8F">
        <w:tab/>
        <w:t>15</w:t>
      </w:r>
    </w:p>
    <w:p w:rsidR="00653E8F" w:rsidRDefault="00653E8F" w:rsidP="00CA7B7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</w:r>
      <w:r>
        <w:rPr>
          <w:lang w:val="en-US"/>
        </w:rPr>
        <w:t>D</w:t>
      </w:r>
      <w:r>
        <w:t>.</w:t>
      </w:r>
      <w:r>
        <w:tab/>
        <w:t xml:space="preserve">Факторы, затрагивающие применение положений Конвенции </w:t>
      </w:r>
      <w:r>
        <w:tab/>
      </w:r>
      <w:r>
        <w:tab/>
      </w:r>
      <w:r w:rsidR="00FD1D78">
        <w:t>78−84</w:t>
      </w:r>
      <w:r>
        <w:tab/>
        <w:t>15</w:t>
      </w:r>
    </w:p>
    <w:p w:rsidR="00FD1D78" w:rsidRDefault="00FD1D78" w:rsidP="00CA7B7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rPr>
          <w:lang w:val="en-US"/>
        </w:rPr>
        <w:t>II</w:t>
      </w:r>
      <w:r>
        <w:t>.</w:t>
      </w:r>
      <w:r>
        <w:tab/>
        <w:t xml:space="preserve">Информация, касающаяся статей 2−7 Конвенции </w:t>
      </w:r>
      <w:r>
        <w:tab/>
      </w:r>
      <w:r>
        <w:tab/>
        <w:t>85−402</w:t>
      </w:r>
      <w:r>
        <w:tab/>
        <w:t>16</w:t>
      </w:r>
    </w:p>
    <w:p w:rsidR="00256DCF" w:rsidRPr="007E4051" w:rsidRDefault="00256DCF" w:rsidP="00CA7B7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А.</w:t>
      </w:r>
      <w:r>
        <w:tab/>
        <w:t xml:space="preserve">Статья 2 </w:t>
      </w:r>
      <w:r>
        <w:tab/>
      </w:r>
      <w:r>
        <w:tab/>
      </w:r>
      <w:r w:rsidR="0010279E">
        <w:t>85−105</w:t>
      </w:r>
      <w:r w:rsidR="0010279E">
        <w:tab/>
      </w:r>
      <w:r w:rsidR="007E4051" w:rsidRPr="007E4051">
        <w:t>16</w:t>
      </w:r>
    </w:p>
    <w:p w:rsidR="0010279E" w:rsidRPr="007E4051" w:rsidRDefault="0010279E" w:rsidP="00CA7B7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В.</w:t>
      </w:r>
      <w:r>
        <w:tab/>
        <w:t xml:space="preserve">Статья 3 </w:t>
      </w:r>
      <w:r>
        <w:tab/>
      </w:r>
      <w:r>
        <w:tab/>
        <w:t>106−127</w:t>
      </w:r>
      <w:r>
        <w:tab/>
      </w:r>
      <w:r w:rsidR="007E4051" w:rsidRPr="007E4051">
        <w:t>20</w:t>
      </w:r>
    </w:p>
    <w:p w:rsidR="0010279E" w:rsidRPr="00D108A3" w:rsidRDefault="0010279E" w:rsidP="00CA7B7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С.</w:t>
      </w:r>
      <w:r>
        <w:tab/>
        <w:t xml:space="preserve">Статья 4 </w:t>
      </w:r>
      <w:r>
        <w:tab/>
      </w:r>
      <w:r>
        <w:tab/>
        <w:t>128−132</w:t>
      </w:r>
      <w:r>
        <w:tab/>
      </w:r>
      <w:r w:rsidR="00D108A3">
        <w:t>2</w:t>
      </w:r>
      <w:r w:rsidR="00D108A3" w:rsidRPr="00D108A3">
        <w:t>3</w:t>
      </w:r>
    </w:p>
    <w:p w:rsidR="0010279E" w:rsidRPr="00D108A3" w:rsidRDefault="0010279E" w:rsidP="00CA7B7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</w:r>
      <w:r>
        <w:rPr>
          <w:lang w:val="en-US"/>
        </w:rPr>
        <w:t>D</w:t>
      </w:r>
      <w:r>
        <w:t>.</w:t>
      </w:r>
      <w:r>
        <w:tab/>
        <w:t xml:space="preserve">Статья 5 </w:t>
      </w:r>
      <w:r>
        <w:tab/>
      </w:r>
      <w:r>
        <w:tab/>
        <w:t>133−314</w:t>
      </w:r>
      <w:r>
        <w:tab/>
      </w:r>
      <w:r w:rsidR="007E4051" w:rsidRPr="00D108A3">
        <w:t>24</w:t>
      </w:r>
    </w:p>
    <w:p w:rsidR="0010279E" w:rsidRPr="00D108A3" w:rsidRDefault="0010279E" w:rsidP="00CA7B7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Е.</w:t>
      </w:r>
      <w:r>
        <w:tab/>
        <w:t xml:space="preserve">Статья 6 </w:t>
      </w:r>
      <w:r>
        <w:tab/>
      </w:r>
      <w:r>
        <w:tab/>
        <w:t>315−331</w:t>
      </w:r>
      <w:r>
        <w:tab/>
      </w:r>
      <w:r w:rsidR="00D108A3" w:rsidRPr="00D108A3">
        <w:t>51</w:t>
      </w:r>
    </w:p>
    <w:p w:rsidR="0010279E" w:rsidRPr="000E3D33" w:rsidRDefault="0010279E" w:rsidP="00CA7B7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</w:r>
      <w:r>
        <w:rPr>
          <w:lang w:val="en-US"/>
        </w:rPr>
        <w:t>F</w:t>
      </w:r>
      <w:r>
        <w:t>.</w:t>
      </w:r>
      <w:r>
        <w:tab/>
        <w:t xml:space="preserve">Статья 7 </w:t>
      </w:r>
      <w:r>
        <w:tab/>
      </w:r>
      <w:r>
        <w:tab/>
        <w:t>332−402</w:t>
      </w:r>
      <w:r>
        <w:tab/>
      </w:r>
      <w:r w:rsidR="00D108A3" w:rsidRPr="000E3D33">
        <w:t>55</w:t>
      </w:r>
    </w:p>
    <w:p w:rsidR="00FD1D78" w:rsidRPr="000E3D33" w:rsidRDefault="00FD1D78" w:rsidP="00CA7B7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rPr>
          <w:lang w:val="en-US"/>
        </w:rPr>
        <w:t>III</w:t>
      </w:r>
      <w:r>
        <w:t>.</w:t>
      </w:r>
      <w:r>
        <w:tab/>
        <w:t xml:space="preserve">Ответы на предложения и рекомендации Комитета </w:t>
      </w:r>
      <w:r>
        <w:tab/>
      </w:r>
      <w:r>
        <w:tab/>
        <w:t>403−423</w:t>
      </w:r>
      <w:r>
        <w:tab/>
        <w:t>7</w:t>
      </w:r>
      <w:r w:rsidR="000E3D33" w:rsidRPr="000E3D33">
        <w:t>0</w:t>
      </w:r>
    </w:p>
    <w:p w:rsidR="00396D67" w:rsidRDefault="00396D67" w:rsidP="00CA7B7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  <w:rPr>
          <w:b/>
        </w:rPr>
      </w:pPr>
    </w:p>
    <w:p w:rsidR="00396D67" w:rsidRPr="00671E65" w:rsidRDefault="00396D67" w:rsidP="00775AB7">
      <w:pPr>
        <w:pStyle w:val="HChGR"/>
        <w:rPr>
          <w:szCs w:val="24"/>
        </w:rPr>
      </w:pPr>
      <w:r>
        <w:br w:type="page"/>
      </w:r>
      <w:r w:rsidR="00775AB7">
        <w:tab/>
      </w:r>
      <w:r w:rsidRPr="00671E65">
        <w:rPr>
          <w:szCs w:val="24"/>
        </w:rPr>
        <w:t>I.</w:t>
      </w:r>
      <w:r w:rsidRPr="00671E65">
        <w:rPr>
          <w:szCs w:val="24"/>
        </w:rPr>
        <w:tab/>
        <w:t>Введение</w:t>
      </w:r>
    </w:p>
    <w:p w:rsidR="00396D67" w:rsidRPr="00775AB7" w:rsidRDefault="00396D67" w:rsidP="00775AB7">
      <w:pPr>
        <w:pStyle w:val="SingleTxtGR"/>
        <w:spacing w:line="240" w:lineRule="exact"/>
      </w:pPr>
      <w:r w:rsidRPr="00775AB7">
        <w:t>1.</w:t>
      </w:r>
      <w:r w:rsidRPr="00775AB7">
        <w:tab/>
        <w:t xml:space="preserve">Правительство Республики Куба приветствует </w:t>
      </w:r>
      <w:r w:rsidR="00580A1A" w:rsidRPr="00775AB7">
        <w:t xml:space="preserve">предоставленную ему </w:t>
      </w:r>
      <w:r w:rsidRPr="00775AB7">
        <w:t>во</w:t>
      </w:r>
      <w:r w:rsidRPr="00775AB7">
        <w:t>з</w:t>
      </w:r>
      <w:r w:rsidRPr="00775AB7">
        <w:t>можность довести до сведения Комитета по ликвид</w:t>
      </w:r>
      <w:r w:rsidRPr="00775AB7">
        <w:t>а</w:t>
      </w:r>
      <w:r w:rsidRPr="00775AB7">
        <w:t>ции всех форм расовой дискриминации информацию о принятых им мерах в осуществление Междун</w:t>
      </w:r>
      <w:r w:rsidRPr="00775AB7">
        <w:t>а</w:t>
      </w:r>
      <w:r w:rsidRPr="00775AB7">
        <w:t>родной конвенции о ликвидации всех форм расовой дискриминации в соотве</w:t>
      </w:r>
      <w:r w:rsidRPr="00775AB7">
        <w:t>т</w:t>
      </w:r>
      <w:r w:rsidRPr="00775AB7">
        <w:t xml:space="preserve">ствии с положениями статьи 9 этой Конвенции. Собранная в </w:t>
      </w:r>
      <w:r w:rsidR="00580A1A" w:rsidRPr="00775AB7">
        <w:t>настоящем</w:t>
      </w:r>
      <w:r w:rsidRPr="00775AB7">
        <w:t xml:space="preserve"> док</w:t>
      </w:r>
      <w:r w:rsidRPr="00775AB7">
        <w:t>у</w:t>
      </w:r>
      <w:r w:rsidRPr="00775AB7">
        <w:t>менте информация является подборкой сведений, содержащихся в периодич</w:t>
      </w:r>
      <w:r w:rsidRPr="00775AB7">
        <w:t>е</w:t>
      </w:r>
      <w:r w:rsidRPr="00775AB7">
        <w:t>ских докладах 14, 15, 16, 17 и 18 Кубы, которые должны были быть представл</w:t>
      </w:r>
      <w:r w:rsidRPr="00775AB7">
        <w:t>е</w:t>
      </w:r>
      <w:r w:rsidRPr="00775AB7">
        <w:t xml:space="preserve">ны </w:t>
      </w:r>
      <w:r w:rsidR="00580A1A" w:rsidRPr="00775AB7">
        <w:t xml:space="preserve">соответственно </w:t>
      </w:r>
      <w:r w:rsidRPr="00775AB7">
        <w:t>в 1999, 2001, 2003, 2005 и 2007 годах. Доклад был подгото</w:t>
      </w:r>
      <w:r w:rsidRPr="00775AB7">
        <w:t>в</w:t>
      </w:r>
      <w:r w:rsidRPr="00775AB7">
        <w:t>лен с соблюдением руковод</w:t>
      </w:r>
      <w:r w:rsidRPr="00775AB7">
        <w:t>я</w:t>
      </w:r>
      <w:r w:rsidRPr="00775AB7">
        <w:t>щих принципов в отношении формы и содержания докладов, представляемых государствами − участниками международных дог</w:t>
      </w:r>
      <w:r w:rsidRPr="00775AB7">
        <w:t>о</w:t>
      </w:r>
      <w:r w:rsidRPr="00775AB7">
        <w:t>воров по правам человека, принятых Комитетом в ав</w:t>
      </w:r>
      <w:r w:rsidR="00580A1A" w:rsidRPr="00775AB7">
        <w:t>густе 2000</w:t>
      </w:r>
      <w:r w:rsidRPr="00775AB7">
        <w:t xml:space="preserve"> года (</w:t>
      </w:r>
      <w:r w:rsidRPr="00775AB7">
        <w:rPr>
          <w:lang w:val="en-US"/>
        </w:rPr>
        <w:t>CERD</w:t>
      </w:r>
      <w:r w:rsidRPr="00775AB7">
        <w:t>/</w:t>
      </w:r>
      <w:r w:rsidRPr="00775AB7">
        <w:rPr>
          <w:lang w:val="en-US"/>
        </w:rPr>
        <w:t>C</w:t>
      </w:r>
      <w:r w:rsidRPr="00775AB7">
        <w:t>/70/</w:t>
      </w:r>
      <w:r w:rsidRPr="00775AB7">
        <w:rPr>
          <w:lang w:val="en-US"/>
        </w:rPr>
        <w:t>Rev</w:t>
      </w:r>
      <w:r w:rsidRPr="00775AB7">
        <w:t>.5) и руководящих принципов</w:t>
      </w:r>
      <w:r w:rsidR="00F174F8" w:rsidRPr="00775AB7">
        <w:t xml:space="preserve"> в отношении</w:t>
      </w:r>
      <w:r w:rsidRPr="00775AB7">
        <w:t xml:space="preserve"> вступительной ча</w:t>
      </w:r>
      <w:r w:rsidRPr="00775AB7">
        <w:t>с</w:t>
      </w:r>
      <w:r w:rsidRPr="00775AB7">
        <w:t>ти докладов государств-участников</w:t>
      </w:r>
      <w:r w:rsidR="00F174F8" w:rsidRPr="00775AB7">
        <w:t xml:space="preserve"> ("Б</w:t>
      </w:r>
      <w:r w:rsidRPr="00775AB7">
        <w:t>азовые документы") (</w:t>
      </w:r>
      <w:r w:rsidRPr="00775AB7">
        <w:rPr>
          <w:lang w:val="en-US"/>
        </w:rPr>
        <w:t>HRI</w:t>
      </w:r>
      <w:r w:rsidRPr="00775AB7">
        <w:t>/</w:t>
      </w:r>
      <w:r w:rsidRPr="00775AB7">
        <w:rPr>
          <w:lang w:val="en-US"/>
        </w:rPr>
        <w:t>GEN</w:t>
      </w:r>
      <w:r w:rsidRPr="00775AB7">
        <w:t>/2/</w:t>
      </w:r>
      <w:r w:rsidRPr="00775AB7">
        <w:rPr>
          <w:lang w:val="en-US"/>
        </w:rPr>
        <w:t>Rev</w:t>
      </w:r>
      <w:r w:rsidRPr="00775AB7">
        <w:t xml:space="preserve">.3, глава </w:t>
      </w:r>
      <w:r w:rsidRPr="00775AB7">
        <w:rPr>
          <w:lang w:val="en-US"/>
        </w:rPr>
        <w:t>I</w:t>
      </w:r>
      <w:r w:rsidRPr="00775AB7">
        <w:t xml:space="preserve">), принятых 8 мая 2006 года. </w:t>
      </w:r>
    </w:p>
    <w:p w:rsidR="00396D67" w:rsidRPr="00775AB7" w:rsidRDefault="00775AB7" w:rsidP="00775AB7">
      <w:pPr>
        <w:pStyle w:val="H1GR"/>
      </w:pPr>
      <w:r>
        <w:rPr>
          <w:lang w:val="en-US"/>
        </w:rPr>
        <w:tab/>
      </w:r>
      <w:r w:rsidR="00396D67" w:rsidRPr="00775AB7">
        <w:t>А.</w:t>
      </w:r>
      <w:r w:rsidR="00396D67" w:rsidRPr="00775AB7">
        <w:tab/>
        <w:t>Территория и население</w:t>
      </w:r>
    </w:p>
    <w:p w:rsidR="00396D67" w:rsidRPr="00775AB7" w:rsidRDefault="00396D67" w:rsidP="00775AB7">
      <w:pPr>
        <w:pStyle w:val="SingleTxtGR"/>
        <w:spacing w:line="240" w:lineRule="exact"/>
      </w:pPr>
      <w:r w:rsidRPr="00775AB7">
        <w:t>2.</w:t>
      </w:r>
      <w:r w:rsidRPr="00775AB7">
        <w:tab/>
        <w:t>Кубинский народ обладает ярко выраженной культурной с</w:t>
      </w:r>
      <w:r w:rsidRPr="00775AB7">
        <w:t>а</w:t>
      </w:r>
      <w:r w:rsidRPr="00775AB7">
        <w:t>мобытностью, сложившей в ходе интенсивных проц</w:t>
      </w:r>
      <w:r w:rsidR="00F174F8" w:rsidRPr="00775AB7">
        <w:t>ессов слияния культур, в которых</w:t>
      </w:r>
      <w:r w:rsidRPr="00775AB7">
        <w:t xml:space="preserve"> прин</w:t>
      </w:r>
      <w:r w:rsidRPr="00775AB7">
        <w:t>и</w:t>
      </w:r>
      <w:r w:rsidRPr="00775AB7">
        <w:t>мало участие более 98% жителей страны. Куба не имеет этнических мен</w:t>
      </w:r>
      <w:r w:rsidRPr="00775AB7">
        <w:t>ь</w:t>
      </w:r>
      <w:r w:rsidRPr="00775AB7">
        <w:t>шинств, если не считать различные этнические группы, проживающие в н</w:t>
      </w:r>
      <w:r w:rsidRPr="00775AB7">
        <w:t>е</w:t>
      </w:r>
      <w:r w:rsidRPr="00775AB7">
        <w:t>больших общинах или семьях, составляющих каждая в отдельности менее 1%. Среди них можно назвать канарийцев, каталонцев, галисийцев, басков, кита</w:t>
      </w:r>
      <w:r w:rsidRPr="00775AB7">
        <w:t>й</w:t>
      </w:r>
      <w:r w:rsidRPr="00775AB7">
        <w:t>цев, гаитянцев, ямайцев, японцев и многих других различных народностей, к</w:t>
      </w:r>
      <w:r w:rsidRPr="00775AB7">
        <w:t>о</w:t>
      </w:r>
      <w:r w:rsidRPr="00775AB7">
        <w:t>торые обладают теми же самыми правами</w:t>
      </w:r>
      <w:r w:rsidR="00F174F8" w:rsidRPr="00775AB7">
        <w:t>, что</w:t>
      </w:r>
      <w:r w:rsidRPr="00775AB7">
        <w:t xml:space="preserve"> и основная часть кубинского н</w:t>
      </w:r>
      <w:r w:rsidRPr="00775AB7">
        <w:t>а</w:t>
      </w:r>
      <w:r w:rsidRPr="00775AB7">
        <w:t>селения. Следует подчеркнуть одну особенность этого многоликого населения, − это его старение</w:t>
      </w:r>
      <w:r w:rsidR="00F174F8" w:rsidRPr="00775AB7">
        <w:t xml:space="preserve"> −процесс</w:t>
      </w:r>
      <w:r w:rsidRPr="00775AB7">
        <w:t xml:space="preserve">, </w:t>
      </w:r>
      <w:r w:rsidR="00F174F8" w:rsidRPr="00775AB7">
        <w:t xml:space="preserve">вызванный </w:t>
      </w:r>
      <w:r w:rsidRPr="00775AB7">
        <w:t>отсутствием миграционных потоков, которые его бы постоянно питали, и мощным присутствием родовых связей, складывавшихся в результате межэтнических братских союзов, заключаемых представителями этих групп населения и к</w:t>
      </w:r>
      <w:r w:rsidRPr="00775AB7">
        <w:t>у</w:t>
      </w:r>
      <w:r w:rsidRPr="00775AB7">
        <w:t xml:space="preserve">бинцев. </w:t>
      </w:r>
    </w:p>
    <w:p w:rsidR="00396D67" w:rsidRPr="00775AB7" w:rsidRDefault="00396D67" w:rsidP="00775AB7">
      <w:pPr>
        <w:pStyle w:val="SingleTxtGR"/>
        <w:spacing w:line="240" w:lineRule="exact"/>
      </w:pPr>
      <w:r w:rsidRPr="00775AB7">
        <w:t>3.</w:t>
      </w:r>
      <w:r w:rsidRPr="00775AB7">
        <w:tab/>
        <w:t>Население Кубы демонстрирует различные аспекты полиморфизма, во</w:t>
      </w:r>
      <w:r w:rsidRPr="00775AB7">
        <w:t>з</w:t>
      </w:r>
      <w:r w:rsidRPr="00775AB7">
        <w:t xml:space="preserve">никающего </w:t>
      </w:r>
      <w:r w:rsidR="00F174F8" w:rsidRPr="00775AB7">
        <w:t>под воздействием</w:t>
      </w:r>
      <w:r w:rsidRPr="00775AB7">
        <w:t xml:space="preserve"> процессов слияния, взаим</w:t>
      </w:r>
      <w:r w:rsidR="00FD71B4" w:rsidRPr="00775AB7">
        <w:t>ных</w:t>
      </w:r>
      <w:r w:rsidRPr="00775AB7">
        <w:t xml:space="preserve"> и интенси</w:t>
      </w:r>
      <w:r w:rsidR="00FD71B4" w:rsidRPr="00775AB7">
        <w:t xml:space="preserve">вной гибридизации, происходящих </w:t>
      </w:r>
      <w:r w:rsidRPr="00775AB7">
        <w:t>между лицами, принадлежащими к различным расам</w:t>
      </w:r>
      <w:r w:rsidR="00FD71B4" w:rsidRPr="00775AB7">
        <w:t>:</w:t>
      </w:r>
      <w:r w:rsidRPr="00775AB7">
        <w:t xml:space="preserve"> белыми, негроидами, монголоидами и индейцами. </w:t>
      </w:r>
      <w:r w:rsidR="00FD71B4" w:rsidRPr="00775AB7">
        <w:t xml:space="preserve">Уже на первых этапах этих процессов </w:t>
      </w:r>
      <w:r w:rsidRPr="00775AB7">
        <w:t>к белым, мулатам и неграм стали добавляться метисы в мног</w:t>
      </w:r>
      <w:r w:rsidRPr="00775AB7">
        <w:t>о</w:t>
      </w:r>
      <w:r w:rsidRPr="00775AB7">
        <w:t>численных комбинациях. С исчезновением коренных жителей, ставших жер</w:t>
      </w:r>
      <w:r w:rsidRPr="00775AB7">
        <w:t>т</w:t>
      </w:r>
      <w:r w:rsidRPr="00775AB7">
        <w:t>вами геноцида, практикуемого испанскими колонизаторами</w:t>
      </w:r>
      <w:r w:rsidR="00D5583C">
        <w:t>,</w:t>
      </w:r>
      <w:r w:rsidR="00FD71B4" w:rsidRPr="00775AB7">
        <w:t xml:space="preserve"> и</w:t>
      </w:r>
      <w:r w:rsidRPr="00775AB7">
        <w:t xml:space="preserve"> ассимиляции о</w:t>
      </w:r>
      <w:r w:rsidRPr="00775AB7">
        <w:t>с</w:t>
      </w:r>
      <w:r w:rsidRPr="00775AB7">
        <w:t>тавшихся в живых представителей этой народности с основным составом фо</w:t>
      </w:r>
      <w:r w:rsidRPr="00775AB7">
        <w:t>р</w:t>
      </w:r>
      <w:r w:rsidRPr="00775AB7">
        <w:t>мирующейся группы метисов, их основное ядро начало приобретать черты м</w:t>
      </w:r>
      <w:r w:rsidRPr="00775AB7">
        <w:t>у</w:t>
      </w:r>
      <w:r w:rsidRPr="00775AB7">
        <w:t xml:space="preserve">латов. Последующее прибытие в страну азиатских батраков, которые </w:t>
      </w:r>
      <w:r w:rsidR="00FD71B4" w:rsidRPr="00775AB7">
        <w:t>стали з</w:t>
      </w:r>
      <w:r w:rsidR="00FD71B4" w:rsidRPr="00775AB7">
        <w:t>а</w:t>
      </w:r>
      <w:r w:rsidR="00FD71B4" w:rsidRPr="00775AB7">
        <w:t xml:space="preserve">нимать </w:t>
      </w:r>
      <w:r w:rsidRPr="00775AB7">
        <w:t xml:space="preserve">места рабов на сахарных плантациях, добавило новых метисов в этот процесс скрещивания рас. </w:t>
      </w:r>
    </w:p>
    <w:p w:rsidR="00396D67" w:rsidRPr="00775AB7" w:rsidRDefault="00396D67" w:rsidP="00775AB7">
      <w:pPr>
        <w:pStyle w:val="SingleTxtGR"/>
        <w:spacing w:line="240" w:lineRule="exact"/>
      </w:pPr>
      <w:r w:rsidRPr="00775AB7">
        <w:t>4.</w:t>
      </w:r>
      <w:r w:rsidRPr="00775AB7">
        <w:tab/>
        <w:t>Особ</w:t>
      </w:r>
      <w:r w:rsidR="00FD71B4" w:rsidRPr="00775AB7">
        <w:t>ая форма</w:t>
      </w:r>
      <w:r w:rsidRPr="00775AB7">
        <w:t xml:space="preserve"> процесса </w:t>
      </w:r>
      <w:r w:rsidR="00FD71B4" w:rsidRPr="00775AB7">
        <w:t xml:space="preserve">вкрапления </w:t>
      </w:r>
      <w:r w:rsidRPr="00775AB7">
        <w:t>различных расовых компонентов в социальную структуру общества и в сферу господствующих отношений, нес</w:t>
      </w:r>
      <w:r w:rsidRPr="00775AB7">
        <w:t>у</w:t>
      </w:r>
      <w:r w:rsidRPr="00775AB7">
        <w:t xml:space="preserve">щих конкретное содержание </w:t>
      </w:r>
      <w:r w:rsidR="00B77EF9" w:rsidRPr="00775AB7">
        <w:t xml:space="preserve">и </w:t>
      </w:r>
      <w:r w:rsidRPr="00775AB7">
        <w:t>ярко в</w:t>
      </w:r>
      <w:r w:rsidRPr="00775AB7">
        <w:t>ы</w:t>
      </w:r>
      <w:r w:rsidRPr="00775AB7">
        <w:t>раженные физические атрибуты, а также цвет кожи жителей страны, закладывали основу предпосылок, которые в дал</w:t>
      </w:r>
      <w:r w:rsidRPr="00775AB7">
        <w:t>ь</w:t>
      </w:r>
      <w:r w:rsidRPr="00775AB7">
        <w:t>нейшем использовались для установления характеристик и для автоматич</w:t>
      </w:r>
      <w:r w:rsidRPr="00775AB7">
        <w:t>е</w:t>
      </w:r>
      <w:r w:rsidRPr="00775AB7">
        <w:t xml:space="preserve">ской </w:t>
      </w:r>
      <w:r w:rsidR="00D5583C">
        <w:t>само</w:t>
      </w:r>
      <w:r w:rsidRPr="00775AB7">
        <w:t>идентификации основных расовых групп, что способствовало формиров</w:t>
      </w:r>
      <w:r w:rsidRPr="00775AB7">
        <w:t>а</w:t>
      </w:r>
      <w:r w:rsidRPr="00775AB7">
        <w:t>нию общественной панорамы Кубы, состоящей из белых, черных и метисов. Процессы скрещивания культур и культурной метизации параллельно привод</w:t>
      </w:r>
      <w:r w:rsidRPr="00775AB7">
        <w:t>и</w:t>
      </w:r>
      <w:r w:rsidRPr="00775AB7">
        <w:t>л</w:t>
      </w:r>
      <w:r w:rsidR="00B77EF9" w:rsidRPr="00775AB7">
        <w:t>и</w:t>
      </w:r>
      <w:r w:rsidRPr="00775AB7">
        <w:t xml:space="preserve"> к появлению интеграционных тенденций, способствующих зарождению чу</w:t>
      </w:r>
      <w:r w:rsidRPr="00775AB7">
        <w:t>в</w:t>
      </w:r>
      <w:r w:rsidRPr="00775AB7">
        <w:t xml:space="preserve">ства принадлежности к этносу и к идентификации самостоятельной культуры Кубы. </w:t>
      </w:r>
      <w:r w:rsidR="005A6410" w:rsidRPr="00775AB7">
        <w:t xml:space="preserve">Вместе с тем моноэтнический </w:t>
      </w:r>
      <w:r w:rsidRPr="00775AB7">
        <w:t>характер населения Кубы не исключает возмо</w:t>
      </w:r>
      <w:r w:rsidRPr="00775AB7">
        <w:t>ж</w:t>
      </w:r>
      <w:r w:rsidRPr="00775AB7">
        <w:t xml:space="preserve">ности того, что один из его четко выраженных корней </w:t>
      </w:r>
      <w:r w:rsidR="005A6410" w:rsidRPr="00775AB7">
        <w:t xml:space="preserve">может </w:t>
      </w:r>
      <w:r w:rsidRPr="00775AB7">
        <w:t>опреде</w:t>
      </w:r>
      <w:r w:rsidR="005A6410" w:rsidRPr="00775AB7">
        <w:t xml:space="preserve">лять </w:t>
      </w:r>
      <w:r w:rsidRPr="00775AB7">
        <w:t xml:space="preserve">его многорасовую особенность, </w:t>
      </w:r>
      <w:r w:rsidR="005A6410" w:rsidRPr="00775AB7">
        <w:t>воспр</w:t>
      </w:r>
      <w:r w:rsidR="005A6410" w:rsidRPr="00775AB7">
        <w:t>и</w:t>
      </w:r>
      <w:r w:rsidR="005A6410" w:rsidRPr="00775AB7">
        <w:t xml:space="preserve">нимаемую </w:t>
      </w:r>
      <w:r w:rsidRPr="00775AB7">
        <w:t xml:space="preserve">в качестве социально-культурной категории. </w:t>
      </w:r>
    </w:p>
    <w:p w:rsidR="00396D67" w:rsidRPr="00775AB7" w:rsidRDefault="00396D67" w:rsidP="00775AB7">
      <w:pPr>
        <w:pStyle w:val="SingleTxtGR"/>
        <w:spacing w:line="240" w:lineRule="exact"/>
      </w:pPr>
      <w:r w:rsidRPr="00775AB7">
        <w:t>5.</w:t>
      </w:r>
      <w:r w:rsidRPr="00775AB7">
        <w:tab/>
        <w:t xml:space="preserve">Естественный </w:t>
      </w:r>
      <w:r w:rsidR="005A6410" w:rsidRPr="00775AB7">
        <w:t>би</w:t>
      </w:r>
      <w:r w:rsidRPr="00775AB7">
        <w:t>ологический аспект расы в дополнение к классифицир</w:t>
      </w:r>
      <w:r w:rsidRPr="00775AB7">
        <w:t>о</w:t>
      </w:r>
      <w:r w:rsidRPr="00775AB7">
        <w:t xml:space="preserve">ванию населения по определенным </w:t>
      </w:r>
      <w:r w:rsidR="005A6410" w:rsidRPr="00775AB7">
        <w:t>составляющим, позволяющим</w:t>
      </w:r>
      <w:r w:rsidRPr="00775AB7">
        <w:t xml:space="preserve"> выделить х</w:t>
      </w:r>
      <w:r w:rsidRPr="00775AB7">
        <w:t>а</w:t>
      </w:r>
      <w:r w:rsidRPr="00775AB7">
        <w:t>рактерные особенности для тех или иных групп населения, исключает идеол</w:t>
      </w:r>
      <w:r w:rsidRPr="00775AB7">
        <w:t>о</w:t>
      </w:r>
      <w:r w:rsidRPr="00775AB7">
        <w:t>гические и функциональные характеристики путем разделения людей по кат</w:t>
      </w:r>
      <w:r w:rsidRPr="00775AB7">
        <w:t>е</w:t>
      </w:r>
      <w:r w:rsidRPr="00775AB7">
        <w:t>гориям, помогающим создать социальный реестр. С одной стороны, все рас</w:t>
      </w:r>
      <w:r w:rsidRPr="00775AB7">
        <w:t>о</w:t>
      </w:r>
      <w:r w:rsidRPr="00775AB7">
        <w:t>вые классификации становятся в определенном смысле произвольными, коле</w:t>
      </w:r>
      <w:r w:rsidRPr="00775AB7">
        <w:t>б</w:t>
      </w:r>
      <w:r w:rsidRPr="00775AB7">
        <w:t>лясь прежде всего в зависимости от таксономического принципа, на базе кот</w:t>
      </w:r>
      <w:r w:rsidRPr="00775AB7">
        <w:t>о</w:t>
      </w:r>
      <w:r w:rsidRPr="00775AB7">
        <w:t>рого они строятся (определение детерминантного типа на основе морфологич</w:t>
      </w:r>
      <w:r w:rsidRPr="00775AB7">
        <w:t>е</w:t>
      </w:r>
      <w:r w:rsidRPr="00775AB7">
        <w:t>ских особенностей, отбор биохимических, иммунологических, физиологич</w:t>
      </w:r>
      <w:r w:rsidRPr="00775AB7">
        <w:t>е</w:t>
      </w:r>
      <w:r w:rsidRPr="00775AB7">
        <w:t xml:space="preserve">ских и генетических характеристик), </w:t>
      </w:r>
      <w:r w:rsidR="005A6410" w:rsidRPr="00775AB7">
        <w:t xml:space="preserve">позволяя формирование </w:t>
      </w:r>
      <w:r w:rsidRPr="00775AB7">
        <w:t>групп, начиная с трех и кончая 40</w:t>
      </w:r>
      <w:r w:rsidR="005D7BB5" w:rsidRPr="00775AB7">
        <w:t>0. С другой стороны, процессы ме</w:t>
      </w:r>
      <w:r w:rsidRPr="00775AB7">
        <w:t>тизации способствуют д</w:t>
      </w:r>
      <w:r w:rsidRPr="00775AB7">
        <w:t>е</w:t>
      </w:r>
      <w:r w:rsidRPr="00775AB7">
        <w:t>маркации различий между расовыми и другими групп</w:t>
      </w:r>
      <w:r w:rsidRPr="00775AB7">
        <w:t>а</w:t>
      </w:r>
      <w:r w:rsidRPr="00775AB7">
        <w:t>ми населения. Точно также открытия в области генома человека показали существование гораздо большого числа генетических вариаций внутри каждой группы, чем между н</w:t>
      </w:r>
      <w:r w:rsidRPr="00775AB7">
        <w:t>а</w:t>
      </w:r>
      <w:r w:rsidRPr="00775AB7">
        <w:t>ми</w:t>
      </w:r>
      <w:r w:rsidR="005D7BB5" w:rsidRPr="00775AB7">
        <w:t>,</w:t>
      </w:r>
      <w:r w:rsidRPr="00775AB7">
        <w:t xml:space="preserve"> и что все они о</w:t>
      </w:r>
      <w:r w:rsidRPr="00775AB7">
        <w:t>б</w:t>
      </w:r>
      <w:r w:rsidRPr="00775AB7">
        <w:t>ладают 99,9% генетического года. И наконец, не всегда классификации, в соответствии с которыми живут и действуют люди в конкре</w:t>
      </w:r>
      <w:r w:rsidRPr="00775AB7">
        <w:t>т</w:t>
      </w:r>
      <w:r w:rsidRPr="00775AB7">
        <w:t>ных ситуациях, полностью совпадают с теми, которые могут привести к прим</w:t>
      </w:r>
      <w:r w:rsidRPr="00775AB7">
        <w:t>е</w:t>
      </w:r>
      <w:r w:rsidRPr="00775AB7">
        <w:t>нению какого-либо "научного" критерия. В этом смысле понятие расы начинает приобретать социальную структуру, как это происходит на Кубе, на что указ</w:t>
      </w:r>
      <w:r w:rsidRPr="00775AB7">
        <w:t>ы</w:t>
      </w:r>
      <w:r w:rsidRPr="00775AB7">
        <w:t>вают последние исследования, проведенные Кубинским антропологическим и</w:t>
      </w:r>
      <w:r w:rsidRPr="00775AB7">
        <w:t>н</w:t>
      </w:r>
      <w:r w:rsidRPr="00775AB7">
        <w:t>сти</w:t>
      </w:r>
      <w:r w:rsidR="005D7BB5" w:rsidRPr="00775AB7">
        <w:t>тутом, которая формируе</w:t>
      </w:r>
      <w:r w:rsidRPr="00775AB7">
        <w:t>тся в ядре группы людей с определенным "цветом кожи".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6.</w:t>
      </w:r>
      <w:r w:rsidRPr="00775AB7">
        <w:tab/>
        <w:t>Политика Кубы, направленная против любой возможной ди</w:t>
      </w:r>
      <w:r w:rsidRPr="00775AB7">
        <w:t>с</w:t>
      </w:r>
      <w:r w:rsidRPr="00775AB7">
        <w:t xml:space="preserve">криминации и </w:t>
      </w:r>
      <w:r w:rsidR="00127D80" w:rsidRPr="00775AB7">
        <w:t>провозглашающая</w:t>
      </w:r>
      <w:r w:rsidRPr="00775AB7">
        <w:t xml:space="preserve"> принципы всеобщего равенства, закреплена в Констит</w:t>
      </w:r>
      <w:r w:rsidRPr="00775AB7">
        <w:t>у</w:t>
      </w:r>
      <w:r w:rsidRPr="00775AB7">
        <w:t xml:space="preserve">ции, в частности в главе </w:t>
      </w:r>
      <w:r w:rsidRPr="00775AB7">
        <w:rPr>
          <w:lang w:val="en-US"/>
        </w:rPr>
        <w:t>I</w:t>
      </w:r>
      <w:r w:rsidRPr="00775AB7">
        <w:t xml:space="preserve"> "Политические, социальные и экономические основы государства", главе </w:t>
      </w:r>
      <w:r w:rsidRPr="00775AB7">
        <w:rPr>
          <w:lang w:val="en-US"/>
        </w:rPr>
        <w:t>VI</w:t>
      </w:r>
      <w:r w:rsidRPr="00775AB7">
        <w:t xml:space="preserve"> "Р</w:t>
      </w:r>
      <w:r w:rsidRPr="00775AB7">
        <w:t>а</w:t>
      </w:r>
      <w:r w:rsidRPr="00775AB7">
        <w:t xml:space="preserve">венство" и главе </w:t>
      </w:r>
      <w:r w:rsidRPr="00775AB7">
        <w:rPr>
          <w:lang w:val="en-US"/>
        </w:rPr>
        <w:t>VII</w:t>
      </w:r>
      <w:r w:rsidRPr="00775AB7">
        <w:t xml:space="preserve"> "Основные права, обязанности и гарантии</w:t>
      </w:r>
      <w:r w:rsidR="00D5583C">
        <w:t xml:space="preserve"> </w:t>
      </w:r>
      <w:r w:rsidRPr="00775AB7">
        <w:t>Конституции, одобренной в ходе общенародного референдума в 1976 году с изменениями, внесенными в нее Законом о конституционной реформе, который был утвержден Национальной ассам</w:t>
      </w:r>
      <w:r w:rsidRPr="00775AB7">
        <w:t>б</w:t>
      </w:r>
      <w:r w:rsidRPr="00775AB7">
        <w:t xml:space="preserve">леей в июле 1992 года. 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7.</w:t>
      </w:r>
      <w:r w:rsidRPr="00775AB7">
        <w:tab/>
        <w:t>В других статьях Конституции закреплены другие гарантии, права и св</w:t>
      </w:r>
      <w:r w:rsidRPr="00775AB7">
        <w:t>о</w:t>
      </w:r>
      <w:r w:rsidRPr="00775AB7">
        <w:t>боды, включая право на личное имущество, его насл</w:t>
      </w:r>
      <w:r w:rsidRPr="00775AB7">
        <w:t>е</w:t>
      </w:r>
      <w:r w:rsidRPr="00775AB7">
        <w:t>дование, право требовать и получать возмещение в случае нанесения ущерба, право сохранять свое гра</w:t>
      </w:r>
      <w:r w:rsidRPr="00775AB7">
        <w:t>ж</w:t>
      </w:r>
      <w:r w:rsidRPr="00775AB7">
        <w:t>данство, пользоваться равными правами и обязанностями в супружестве, ра</w:t>
      </w:r>
      <w:r w:rsidRPr="00775AB7">
        <w:t>в</w:t>
      </w:r>
      <w:r w:rsidRPr="00775AB7">
        <w:t>ные права детей, рожден</w:t>
      </w:r>
      <w:r w:rsidR="00974117" w:rsidRPr="00775AB7">
        <w:t>ных в браке и вне его, свободу</w:t>
      </w:r>
      <w:r w:rsidRPr="00775AB7">
        <w:t xml:space="preserve"> художественного тво</w:t>
      </w:r>
      <w:r w:rsidRPr="00775AB7">
        <w:t>р</w:t>
      </w:r>
      <w:r w:rsidRPr="00775AB7">
        <w:t xml:space="preserve">чества и право голоса и т.п. 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8.</w:t>
      </w:r>
      <w:r w:rsidRPr="00775AB7">
        <w:tab/>
        <w:t>Конституционные права, равно как и механизм и ср</w:t>
      </w:r>
      <w:r w:rsidR="00974117" w:rsidRPr="00775AB7">
        <w:t>едства</w:t>
      </w:r>
      <w:r w:rsidRPr="00775AB7">
        <w:t xml:space="preserve"> их осущест</w:t>
      </w:r>
      <w:r w:rsidRPr="00775AB7">
        <w:t>в</w:t>
      </w:r>
      <w:r w:rsidRPr="00775AB7">
        <w:t>ления и вы</w:t>
      </w:r>
      <w:r w:rsidR="00974117" w:rsidRPr="00775AB7">
        <w:t>несения</w:t>
      </w:r>
      <w:r w:rsidRPr="00775AB7">
        <w:t xml:space="preserve"> наказаний за любые </w:t>
      </w:r>
      <w:r w:rsidR="00974117" w:rsidRPr="00775AB7">
        <w:t xml:space="preserve">их </w:t>
      </w:r>
      <w:r w:rsidRPr="00775AB7">
        <w:t>нарушения, гарантируются широким сводом законов, среди которых следует отметить Уголовный кодекс (Закон № 62 от 1987 года), Закон об ассоциациях (Закон № 54 от 1985 года), Уголовно-процессуальный закон, Избирательный закон (Закон № 72 от 1992 года), С</w:t>
      </w:r>
      <w:r w:rsidRPr="00775AB7">
        <w:t>е</w:t>
      </w:r>
      <w:r w:rsidRPr="00775AB7">
        <w:t xml:space="preserve">мейный кодекс (Закон № 1289 от 1975 года) и Трудовой кодекс. 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9.</w:t>
      </w:r>
      <w:r w:rsidRPr="00775AB7">
        <w:tab/>
        <w:t>Конституция и нормативные законы Кубы предусматривают осуществл</w:t>
      </w:r>
      <w:r w:rsidRPr="00775AB7">
        <w:t>е</w:t>
      </w:r>
      <w:r w:rsidRPr="00775AB7">
        <w:t>ние как гражданских и политических, так и экономических, социальных и кул</w:t>
      </w:r>
      <w:r w:rsidRPr="00775AB7">
        <w:t>ь</w:t>
      </w:r>
      <w:r w:rsidRPr="00775AB7">
        <w:t>турных прав в соответствии со Всеобщей декларацией прав человека и самой Международной ко</w:t>
      </w:r>
      <w:r w:rsidRPr="00775AB7">
        <w:t>н</w:t>
      </w:r>
      <w:r w:rsidRPr="00775AB7">
        <w:t xml:space="preserve">венцией о ликвидации всех форм расовой дискриминации. 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10.</w:t>
      </w:r>
      <w:r w:rsidRPr="00775AB7">
        <w:tab/>
        <w:t>Начатая в 1959 году и проводимая до настоящего времени политика соц</w:t>
      </w:r>
      <w:r w:rsidRPr="00775AB7">
        <w:t>и</w:t>
      </w:r>
      <w:r w:rsidRPr="00775AB7">
        <w:t>ального развития одной из своих главных целей провозглашает создание пр</w:t>
      </w:r>
      <w:r w:rsidRPr="00775AB7">
        <w:t>е</w:t>
      </w:r>
      <w:r w:rsidRPr="00775AB7">
        <w:t>ференциального режима в отношении социальных групп</w:t>
      </w:r>
      <w:r w:rsidR="00974117" w:rsidRPr="00775AB7">
        <w:t xml:space="preserve"> без каких-либо разл</w:t>
      </w:r>
      <w:r w:rsidR="00974117" w:rsidRPr="00775AB7">
        <w:t>и</w:t>
      </w:r>
      <w:r w:rsidR="00974117" w:rsidRPr="00775AB7">
        <w:t>чий</w:t>
      </w:r>
      <w:r w:rsidRPr="00775AB7">
        <w:t xml:space="preserve">, которые </w:t>
      </w:r>
      <w:r w:rsidR="00974117" w:rsidRPr="00775AB7">
        <w:t xml:space="preserve">в </w:t>
      </w:r>
      <w:r w:rsidRPr="00775AB7">
        <w:t xml:space="preserve">дореволюционное время относились </w:t>
      </w:r>
      <w:r w:rsidR="00974117" w:rsidRPr="00775AB7">
        <w:t xml:space="preserve">среди прочих категорий </w:t>
      </w:r>
      <w:r w:rsidRPr="00775AB7">
        <w:t xml:space="preserve">к числу наиболее нуждающихся и находились </w:t>
      </w:r>
      <w:r w:rsidR="00974117" w:rsidRPr="00775AB7">
        <w:t>самом</w:t>
      </w:r>
      <w:r w:rsidRPr="00775AB7">
        <w:t xml:space="preserve"> неблагоприятном полож</w:t>
      </w:r>
      <w:r w:rsidRPr="00775AB7">
        <w:t>е</w:t>
      </w:r>
      <w:r w:rsidRPr="00775AB7">
        <w:t>нии: детей, женщин, престарелых, сельского населения, молодежи и инвалидов и лиц с ни</w:t>
      </w:r>
      <w:r w:rsidRPr="00775AB7">
        <w:t>з</w:t>
      </w:r>
      <w:r w:rsidRPr="00775AB7">
        <w:t xml:space="preserve">ким уровнем доходов. 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11.</w:t>
      </w:r>
      <w:r w:rsidRPr="00775AB7">
        <w:tab/>
        <w:t>Общеполитическая деятельность и конкретные меры, осуществляемые государством, содействуют упрочению кубинского общества; этому же, в час</w:t>
      </w:r>
      <w:r w:rsidRPr="00775AB7">
        <w:t>т</w:t>
      </w:r>
      <w:r w:rsidRPr="00775AB7">
        <w:t>ности, призваны служить такие основополагающие факторы, как демократич</w:t>
      </w:r>
      <w:r w:rsidRPr="00775AB7">
        <w:t>е</w:t>
      </w:r>
      <w:r w:rsidRPr="00775AB7">
        <w:t>ский характер общества, построенного на принципах доступа населения к ра</w:t>
      </w:r>
      <w:r w:rsidRPr="00775AB7">
        <w:t>з</w:t>
      </w:r>
      <w:r w:rsidRPr="00775AB7">
        <w:t>работке и применению политики и обеспечению его реального участия в пол</w:t>
      </w:r>
      <w:r w:rsidRPr="00775AB7">
        <w:t>и</w:t>
      </w:r>
      <w:r w:rsidRPr="00775AB7">
        <w:t>тической жизни; тот факт, что целью и субъектом развития являе</w:t>
      </w:r>
      <w:r w:rsidRPr="00775AB7">
        <w:t>т</w:t>
      </w:r>
      <w:r w:rsidRPr="00775AB7">
        <w:t>ся человек, а равенство возможностей и широкий доступ к рынку труда, доходам и основным видам услуг, равно как и другие средства, позволяют реализовать все эти во</w:t>
      </w:r>
      <w:r w:rsidRPr="00775AB7">
        <w:t>з</w:t>
      </w:r>
      <w:r w:rsidRPr="00775AB7">
        <w:t xml:space="preserve">можности. </w:t>
      </w:r>
    </w:p>
    <w:p w:rsidR="002C31AE" w:rsidRPr="00D5583C" w:rsidRDefault="00960B69" w:rsidP="00775AB7">
      <w:pPr>
        <w:pStyle w:val="SingleTxtGR"/>
        <w:spacing w:line="240" w:lineRule="exact"/>
      </w:pPr>
      <w:r w:rsidRPr="00775AB7">
        <w:t>12.</w:t>
      </w:r>
      <w:r w:rsidRPr="00775AB7">
        <w:tab/>
      </w:r>
      <w:r w:rsidR="003352F6">
        <w:t>Н</w:t>
      </w:r>
      <w:r w:rsidRPr="00775AB7">
        <w:t>ационализация систем здравоохранения и образования и введение бе</w:t>
      </w:r>
      <w:r w:rsidRPr="00775AB7">
        <w:t>с</w:t>
      </w:r>
      <w:r w:rsidRPr="00775AB7">
        <w:t xml:space="preserve">платного всеобщего </w:t>
      </w:r>
      <w:r w:rsidR="00DF6F25" w:rsidRPr="00775AB7">
        <w:t>обучения</w:t>
      </w:r>
      <w:r w:rsidRPr="00775AB7">
        <w:t xml:space="preserve"> оказали особо благоприятное влияние на слои общества, подве</w:t>
      </w:r>
      <w:r w:rsidRPr="00775AB7">
        <w:t>р</w:t>
      </w:r>
      <w:r w:rsidRPr="00775AB7">
        <w:t xml:space="preserve">гавшиеся наибольшей дискриминации, такие как чернокожие и мулаты, малоимущие люди, включая белое население, которые ранее имели ограниченный доступ к таким видам услуг. </w:t>
      </w:r>
    </w:p>
    <w:p w:rsidR="00960B69" w:rsidRPr="00775AB7" w:rsidRDefault="002C31AE" w:rsidP="00775AB7">
      <w:pPr>
        <w:pStyle w:val="SingleTxtGR"/>
        <w:spacing w:line="240" w:lineRule="exact"/>
      </w:pPr>
      <w:r w:rsidRPr="00775AB7">
        <w:t>13.</w:t>
      </w:r>
      <w:r w:rsidRPr="00775AB7">
        <w:tab/>
      </w:r>
      <w:r w:rsidR="00960B69" w:rsidRPr="00775AB7">
        <w:t>Процесс национализации и обобществления основных средств произво</w:t>
      </w:r>
      <w:r w:rsidR="00960B69" w:rsidRPr="00775AB7">
        <w:t>д</w:t>
      </w:r>
      <w:r w:rsidR="00960B69" w:rsidRPr="00775AB7">
        <w:t>ства вызвал стремительный прогресс во всем обществе. Представители наро</w:t>
      </w:r>
      <w:r w:rsidR="00960B69" w:rsidRPr="00775AB7">
        <w:t>д</w:t>
      </w:r>
      <w:r w:rsidR="00960B69" w:rsidRPr="00775AB7">
        <w:t>ных масс</w:t>
      </w:r>
      <w:r w:rsidR="00DF6F25" w:rsidRPr="00775AB7">
        <w:t>,</w:t>
      </w:r>
      <w:r w:rsidR="00960B69" w:rsidRPr="00775AB7">
        <w:t xml:space="preserve"> ранее отчужденных от о</w:t>
      </w:r>
      <w:r w:rsidR="00960B69" w:rsidRPr="00775AB7">
        <w:t>б</w:t>
      </w:r>
      <w:r w:rsidR="00960B69" w:rsidRPr="00775AB7">
        <w:t>щества, стали занимать отв</w:t>
      </w:r>
      <w:r w:rsidR="00DF6F25" w:rsidRPr="00775AB7">
        <w:t>етственные должности в структурах</w:t>
      </w:r>
      <w:r w:rsidR="00960B69" w:rsidRPr="00775AB7">
        <w:t xml:space="preserve"> стра</w:t>
      </w:r>
      <w:r w:rsidR="00DF6F25" w:rsidRPr="00775AB7">
        <w:t xml:space="preserve">ны, </w:t>
      </w:r>
      <w:r w:rsidR="00960B69" w:rsidRPr="00775AB7">
        <w:t>в органах управления и в сферах контроля за производством, что одновременно способствовало формированию социальной политики, обеспечивающей всеобщую и эффективную защиту прав трудящихся. То же самое можно сказать о формах собственности, которые позволили в ц</w:t>
      </w:r>
      <w:r w:rsidR="00960B69" w:rsidRPr="00775AB7">
        <w:t>е</w:t>
      </w:r>
      <w:r w:rsidR="00960B69" w:rsidRPr="00775AB7">
        <w:t>лом положить конец дискриминации в в</w:t>
      </w:r>
      <w:r w:rsidR="00960B69" w:rsidRPr="00775AB7">
        <w:t>о</w:t>
      </w:r>
      <w:r w:rsidR="00960B69" w:rsidRPr="00775AB7">
        <w:t>просах доступа к жилью, культурным центрам и организациям досуга и отдыха. Явление отсталости как таковое и</w:t>
      </w:r>
      <w:r w:rsidR="00960B69" w:rsidRPr="00775AB7">
        <w:t>с</w:t>
      </w:r>
      <w:r w:rsidR="00960B69" w:rsidRPr="00775AB7">
        <w:t>чезло с социальной панорамы Кубы. Подобного рода процессы оказали разли</w:t>
      </w:r>
      <w:r w:rsidR="00960B69" w:rsidRPr="00775AB7">
        <w:t>ч</w:t>
      </w:r>
      <w:r w:rsidR="00960B69" w:rsidRPr="00775AB7">
        <w:t>ное воздействие на формирование взаимоотношений между р</w:t>
      </w:r>
      <w:r w:rsidR="00960B69" w:rsidRPr="00775AB7">
        <w:t>а</w:t>
      </w:r>
      <w:r w:rsidR="00960B69" w:rsidRPr="00775AB7">
        <w:t>совыми группами населения. Прежде всего, значительно сократились возможности для примен</w:t>
      </w:r>
      <w:r w:rsidR="00960B69" w:rsidRPr="00775AB7">
        <w:t>е</w:t>
      </w:r>
      <w:r w:rsidR="00960B69" w:rsidRPr="00775AB7">
        <w:t xml:space="preserve">ния дискриминации во многих сферах частной собственности. У людей </w:t>
      </w:r>
      <w:r w:rsidR="00DF6F25" w:rsidRPr="00775AB7">
        <w:t>резко</w:t>
      </w:r>
      <w:r w:rsidR="00960B69" w:rsidRPr="00775AB7">
        <w:t xml:space="preserve"> возросло чувство со</w:t>
      </w:r>
      <w:r w:rsidR="00960B69" w:rsidRPr="00775AB7">
        <w:t>б</w:t>
      </w:r>
      <w:r w:rsidR="00960B69" w:rsidRPr="00775AB7">
        <w:t xml:space="preserve">ственного достоинства, когда они осознали, что в их руках находится контроль и защита их достижений; вместе с тем, учитывая те новые задачи, которые </w:t>
      </w:r>
      <w:r w:rsidR="00DF6F25" w:rsidRPr="00775AB7">
        <w:t>встали</w:t>
      </w:r>
      <w:r w:rsidR="00960B69" w:rsidRPr="00775AB7">
        <w:t xml:space="preserve"> перед людьми, открылись широкие возможности для с</w:t>
      </w:r>
      <w:r w:rsidR="00960B69" w:rsidRPr="00775AB7">
        <w:t>о</w:t>
      </w:r>
      <w:r w:rsidR="00960B69" w:rsidRPr="00775AB7">
        <w:t>трудничества между расовыми группами населения в области достижения о</w:t>
      </w:r>
      <w:r w:rsidR="00960B69" w:rsidRPr="00775AB7">
        <w:t>б</w:t>
      </w:r>
      <w:r w:rsidR="00960B69" w:rsidRPr="00775AB7">
        <w:t xml:space="preserve">щих целей, что способствовало </w:t>
      </w:r>
      <w:r w:rsidR="00DF6F25" w:rsidRPr="00775AB7">
        <w:t xml:space="preserve">существенному </w:t>
      </w:r>
      <w:r w:rsidR="00960B69" w:rsidRPr="00775AB7">
        <w:t xml:space="preserve">сокращению различий между ними. 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14.</w:t>
      </w:r>
      <w:r w:rsidRPr="00775AB7">
        <w:tab/>
        <w:t>Меры общеполитического характера, направленные на равно</w:t>
      </w:r>
      <w:r w:rsidR="00DF6F25" w:rsidRPr="00775AB7">
        <w:t>е разделение</w:t>
      </w:r>
      <w:r w:rsidRPr="00775AB7">
        <w:t xml:space="preserve"> общественных благ, на перераспределение доходов, </w:t>
      </w:r>
      <w:r w:rsidR="00DF6F25" w:rsidRPr="00775AB7">
        <w:t>справедливое</w:t>
      </w:r>
      <w:r w:rsidRPr="00775AB7">
        <w:t xml:space="preserve"> распредел</w:t>
      </w:r>
      <w:r w:rsidRPr="00775AB7">
        <w:t>е</w:t>
      </w:r>
      <w:r w:rsidRPr="00775AB7">
        <w:t>ние продуктов основной корзины, ра</w:t>
      </w:r>
      <w:r w:rsidRPr="00775AB7">
        <w:t>с</w:t>
      </w:r>
      <w:r w:rsidRPr="00775AB7">
        <w:t>пространение на всю территорию страны системы социальных услуг и ее улучшение, а также предоставление других в</w:t>
      </w:r>
      <w:r w:rsidRPr="00775AB7">
        <w:t>и</w:t>
      </w:r>
      <w:r w:rsidRPr="00775AB7">
        <w:t>дов услуг, так</w:t>
      </w:r>
      <w:r w:rsidR="00DF6F25" w:rsidRPr="00775AB7">
        <w:t>их как строительство водопроводов</w:t>
      </w:r>
      <w:r w:rsidRPr="00775AB7">
        <w:t>, канализации</w:t>
      </w:r>
      <w:r w:rsidR="00DF6F25" w:rsidRPr="00775AB7">
        <w:t xml:space="preserve"> и т.п.</w:t>
      </w:r>
      <w:r w:rsidRPr="00775AB7">
        <w:t>, способс</w:t>
      </w:r>
      <w:r w:rsidRPr="00775AB7">
        <w:t>т</w:t>
      </w:r>
      <w:r w:rsidRPr="00775AB7">
        <w:t xml:space="preserve">вовали объединению общества. 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15.</w:t>
      </w:r>
      <w:r w:rsidRPr="00775AB7">
        <w:tab/>
        <w:t>В рамках государственной политики особое внимание уделялось и удел</w:t>
      </w:r>
      <w:r w:rsidRPr="00775AB7">
        <w:t>я</w:t>
      </w:r>
      <w:r w:rsidRPr="00775AB7">
        <w:t xml:space="preserve">ется </w:t>
      </w:r>
      <w:r w:rsidR="00DF6F25" w:rsidRPr="00775AB7">
        <w:t>формированию</w:t>
      </w:r>
      <w:r w:rsidRPr="00775AB7">
        <w:t xml:space="preserve"> руководящих кадров на всех уровнях страны с привлечен</w:t>
      </w:r>
      <w:r w:rsidRPr="00775AB7">
        <w:t>и</w:t>
      </w:r>
      <w:r w:rsidRPr="00775AB7">
        <w:t xml:space="preserve">ем представителей чернокожего населения, женщин и молодежи </w:t>
      </w:r>
      <w:r w:rsidR="00DF6F25" w:rsidRPr="00775AB7">
        <w:t>во имя</w:t>
      </w:r>
      <w:r w:rsidRPr="00775AB7">
        <w:t xml:space="preserve"> п</w:t>
      </w:r>
      <w:r w:rsidRPr="00775AB7">
        <w:t>о</w:t>
      </w:r>
      <w:r w:rsidRPr="00775AB7">
        <w:t>строения подлинной демократии</w:t>
      </w:r>
      <w:r w:rsidR="00DF6F25" w:rsidRPr="00775AB7">
        <w:t xml:space="preserve">, где все население участвует </w:t>
      </w:r>
      <w:r w:rsidRPr="00775AB7">
        <w:t xml:space="preserve">в управление </w:t>
      </w:r>
      <w:r w:rsidR="00DF6F25" w:rsidRPr="00775AB7">
        <w:t>г</w:t>
      </w:r>
      <w:r w:rsidR="00DF6F25" w:rsidRPr="00775AB7">
        <w:t>о</w:t>
      </w:r>
      <w:r w:rsidR="00DF6F25" w:rsidRPr="00775AB7">
        <w:t xml:space="preserve">сударством </w:t>
      </w:r>
      <w:r w:rsidRPr="00775AB7">
        <w:t xml:space="preserve">и в распределение национальных богатств. 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16.</w:t>
      </w:r>
      <w:r w:rsidRPr="00775AB7">
        <w:tab/>
        <w:t>В современном кубинском обществе расовые предрассудки не занимают какого-либо значительного места и выражаются главным образом в сфере с</w:t>
      </w:r>
      <w:r w:rsidRPr="00775AB7">
        <w:t>е</w:t>
      </w:r>
      <w:r w:rsidRPr="00775AB7">
        <w:t xml:space="preserve">мейных отношений, </w:t>
      </w:r>
      <w:r w:rsidR="00423CA4" w:rsidRPr="00775AB7">
        <w:t>прежде всего,</w:t>
      </w:r>
      <w:r w:rsidRPr="00775AB7">
        <w:t xml:space="preserve"> в семье и быту. Значительный рост числа смешанных браков оказывает положительное и </w:t>
      </w:r>
      <w:r w:rsidR="00423CA4" w:rsidRPr="00775AB7">
        <w:t>существенное</w:t>
      </w:r>
      <w:r w:rsidRPr="00775AB7">
        <w:t xml:space="preserve"> влияние на бор</w:t>
      </w:r>
      <w:r w:rsidRPr="00775AB7">
        <w:t>ь</w:t>
      </w:r>
      <w:r w:rsidRPr="00775AB7">
        <w:t>бу с расовой дискриминацией в сферах частной жизни людей. Дискриминация отсутствует в общественной жизни в силу наличия законов, равно как и правил и норм, регулирующих отношения между людьми. Расовые предрассудки по</w:t>
      </w:r>
      <w:r w:rsidRPr="00775AB7">
        <w:t>д</w:t>
      </w:r>
      <w:r w:rsidRPr="00775AB7">
        <w:t>вергаются особому осуждению в политических программах страны, где по</w:t>
      </w:r>
      <w:r w:rsidRPr="00775AB7">
        <w:t>д</w:t>
      </w:r>
      <w:r w:rsidRPr="00775AB7">
        <w:t>черкиваются принципы равенства, нетерпимости к рас</w:t>
      </w:r>
      <w:r w:rsidR="00423CA4" w:rsidRPr="00775AB7">
        <w:t>овым проявлениям и р</w:t>
      </w:r>
      <w:r w:rsidR="00423CA4" w:rsidRPr="00775AB7">
        <w:t>е</w:t>
      </w:r>
      <w:r w:rsidR="00423CA4" w:rsidRPr="00775AB7">
        <w:t>волюционные</w:t>
      </w:r>
      <w:r w:rsidRPr="00775AB7">
        <w:t xml:space="preserve"> традиции, которые </w:t>
      </w:r>
      <w:r w:rsidR="00423CA4" w:rsidRPr="00775AB7">
        <w:t>во</w:t>
      </w:r>
      <w:r w:rsidRPr="00775AB7">
        <w:t xml:space="preserve">сходят к началу истории Кубы. 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17.</w:t>
      </w:r>
      <w:r w:rsidRPr="00775AB7">
        <w:tab/>
      </w:r>
      <w:r w:rsidR="00423CA4" w:rsidRPr="00775AB7">
        <w:t xml:space="preserve">Сохраняющиеся отдельные предрассудки </w:t>
      </w:r>
      <w:r w:rsidRPr="00775AB7">
        <w:t>в сфере личной жизни явля</w:t>
      </w:r>
      <w:r w:rsidR="00423CA4" w:rsidRPr="00775AB7">
        <w:t>ю</w:t>
      </w:r>
      <w:r w:rsidRPr="00775AB7">
        <w:t>тся наследием исторических и социально-культурных факторов, поскольку 50 лет антидискриминационной политики не в силах полностью побороть стереотипы в обществе, которое на протяжении 500 лет воспитывалось на идеях расизма, особенно с учетом того, что структура и функциональные принципы семьи и</w:t>
      </w:r>
      <w:r w:rsidRPr="00775AB7">
        <w:t>з</w:t>
      </w:r>
      <w:r w:rsidRPr="00775AB7">
        <w:t>меняются более медленно, чем правовая и политическая жизнь государства.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18.</w:t>
      </w:r>
      <w:r w:rsidRPr="00775AB7">
        <w:tab/>
        <w:t>Среди населения страны существует уверенность в том, что расовые предрассудки относятся к числу негативных и неприемлемых явлений; что н</w:t>
      </w:r>
      <w:r w:rsidRPr="00775AB7">
        <w:t>е</w:t>
      </w:r>
      <w:r w:rsidRPr="00775AB7">
        <w:t>которые исторические и социально-культурные условия ставят отдельные гру</w:t>
      </w:r>
      <w:r w:rsidRPr="00775AB7">
        <w:t>п</w:t>
      </w:r>
      <w:r w:rsidRPr="00775AB7">
        <w:t>пы населения в неблагоприятное положение по сравнению с другими слоями; что характерной особенностью кубинского народа является биологическое и культурное смешение различных рас</w:t>
      </w:r>
      <w:r w:rsidR="00423CA4" w:rsidRPr="00775AB7">
        <w:t xml:space="preserve"> и что</w:t>
      </w:r>
      <w:r w:rsidRPr="00775AB7">
        <w:t xml:space="preserve"> в настоящее время </w:t>
      </w:r>
      <w:r w:rsidR="00423CA4" w:rsidRPr="00775AB7">
        <w:t>ос</w:t>
      </w:r>
      <w:r w:rsidR="00423CA4" w:rsidRPr="00775AB7">
        <w:t>о</w:t>
      </w:r>
      <w:r w:rsidR="00423CA4" w:rsidRPr="00775AB7">
        <w:t>бенно заметно</w:t>
      </w:r>
      <w:r w:rsidRPr="00775AB7">
        <w:t xml:space="preserve"> постепенное укрепление межрасовых отношений в различных сферах жизни.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19.</w:t>
      </w:r>
      <w:r w:rsidRPr="00775AB7">
        <w:tab/>
        <w:t>На общесоциальном уровне наблюдается активизация ме</w:t>
      </w:r>
      <w:r w:rsidRPr="00775AB7">
        <w:t>ж</w:t>
      </w:r>
      <w:r w:rsidRPr="00775AB7">
        <w:t>личностных и трудовых отношений, а также более широкое уч</w:t>
      </w:r>
      <w:r w:rsidRPr="00775AB7">
        <w:t>а</w:t>
      </w:r>
      <w:r w:rsidRPr="00775AB7">
        <w:t>стие масс в просветительской, культурной и рекреационной де</w:t>
      </w:r>
      <w:r w:rsidRPr="00775AB7">
        <w:t>я</w:t>
      </w:r>
      <w:r w:rsidRPr="00775AB7">
        <w:t xml:space="preserve">тельности. 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20.</w:t>
      </w:r>
      <w:r w:rsidRPr="00775AB7">
        <w:tab/>
        <w:t>Значительное большинство кубинского населения признает принадле</w:t>
      </w:r>
      <w:r w:rsidRPr="00775AB7">
        <w:t>ж</w:t>
      </w:r>
      <w:r w:rsidRPr="00775AB7">
        <w:t>ность в той или иной степени к группе метисов, численность которой по мн</w:t>
      </w:r>
      <w:r w:rsidRPr="00775AB7">
        <w:t>е</w:t>
      </w:r>
      <w:r w:rsidRPr="00775AB7">
        <w:t>нию некоторых специалистов может пре</w:t>
      </w:r>
      <w:r w:rsidR="00510DFB" w:rsidRPr="00775AB7">
        <w:t xml:space="preserve">вышать 80% населения. В последние десятилетия </w:t>
      </w:r>
      <w:r w:rsidRPr="00775AB7">
        <w:t xml:space="preserve">этот процесс значительно </w:t>
      </w:r>
      <w:r w:rsidR="00510DFB" w:rsidRPr="00775AB7">
        <w:t>ускорился</w:t>
      </w:r>
      <w:r w:rsidRPr="00775AB7">
        <w:t xml:space="preserve">, </w:t>
      </w:r>
      <w:r w:rsidR="00510DFB" w:rsidRPr="00775AB7">
        <w:t xml:space="preserve">что делает более видимым </w:t>
      </w:r>
      <w:r w:rsidRPr="00775AB7">
        <w:t>наличие смешанных браков, в отношении которых ни в обществе, ни среди л</w:t>
      </w:r>
      <w:r w:rsidRPr="00775AB7">
        <w:t>ю</w:t>
      </w:r>
      <w:r w:rsidRPr="00775AB7">
        <w:t>дей не наблюдается никаких проявлений радикальных предуб</w:t>
      </w:r>
      <w:r w:rsidRPr="00775AB7">
        <w:t>е</w:t>
      </w:r>
      <w:r w:rsidRPr="00775AB7">
        <w:t>ждений. В целом такие браки рассматриваются как частное дело, которое никого не должно к</w:t>
      </w:r>
      <w:r w:rsidRPr="00775AB7">
        <w:t>а</w:t>
      </w:r>
      <w:r w:rsidRPr="00775AB7">
        <w:t xml:space="preserve">саться. 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21.</w:t>
      </w:r>
      <w:r w:rsidRPr="00775AB7">
        <w:tab/>
        <w:t>Государство постоянно уде</w:t>
      </w:r>
      <w:r w:rsidR="00510DFB" w:rsidRPr="00775AB7">
        <w:t>ляет неослабное внимание вопросам</w:t>
      </w:r>
      <w:r w:rsidRPr="00775AB7">
        <w:t xml:space="preserve"> расовых</w:t>
      </w:r>
      <w:r w:rsidR="00510DFB" w:rsidRPr="00775AB7">
        <w:t xml:space="preserve"> взаимоотношений и расовых предрассудков</w:t>
      </w:r>
      <w:r w:rsidRPr="00775AB7">
        <w:t>, сколь н</w:t>
      </w:r>
      <w:r w:rsidRPr="00775AB7">
        <w:t>е</w:t>
      </w:r>
      <w:r w:rsidRPr="00775AB7">
        <w:t xml:space="preserve">значительными они бы ни были, в связи с чем многочисленные </w:t>
      </w:r>
      <w:r w:rsidR="00510DFB" w:rsidRPr="00775AB7">
        <w:t>ученые</w:t>
      </w:r>
      <w:r w:rsidRPr="00775AB7">
        <w:t>, научно-исследовательские инст</w:t>
      </w:r>
      <w:r w:rsidRPr="00775AB7">
        <w:t>и</w:t>
      </w:r>
      <w:r w:rsidRPr="00775AB7">
        <w:t>туты и специалисты из</w:t>
      </w:r>
      <w:r w:rsidRPr="00775AB7">
        <w:t>у</w:t>
      </w:r>
      <w:r w:rsidRPr="00775AB7">
        <w:t xml:space="preserve">чают различные аспекты расовых проблем. 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22.</w:t>
      </w:r>
      <w:r w:rsidRPr="00775AB7">
        <w:tab/>
      </w:r>
      <w:r w:rsidR="004740BD" w:rsidRPr="00775AB7">
        <w:t>По</w:t>
      </w:r>
      <w:r w:rsidRPr="00775AB7">
        <w:t xml:space="preserve"> данным </w:t>
      </w:r>
      <w:r w:rsidR="004740BD" w:rsidRPr="00775AB7">
        <w:t xml:space="preserve">переписи населения, проведенной </w:t>
      </w:r>
      <w:r w:rsidRPr="00775AB7">
        <w:t>в 2002 году, кубинское н</w:t>
      </w:r>
      <w:r w:rsidRPr="00775AB7">
        <w:t>а</w:t>
      </w:r>
      <w:r w:rsidRPr="00775AB7">
        <w:t xml:space="preserve">селение насчитывает 11 177 743 </w:t>
      </w:r>
      <w:r w:rsidR="004740BD" w:rsidRPr="00775AB7">
        <w:t>человек</w:t>
      </w:r>
      <w:r w:rsidRPr="00775AB7">
        <w:t xml:space="preserve">, проживающих в 3 534 327 </w:t>
      </w:r>
      <w:r w:rsidR="004740BD" w:rsidRPr="00775AB7">
        <w:t>зданиях и поселениях</w:t>
      </w:r>
      <w:r w:rsidRPr="00775AB7">
        <w:t>. В</w:t>
      </w:r>
      <w:r w:rsidR="004740BD" w:rsidRPr="00775AB7">
        <w:t> </w:t>
      </w:r>
      <w:r w:rsidRPr="00775AB7">
        <w:t>ходе переписи учитывались различные аспекты и факторы, в том числе пол, возраст, образование и цвет кожи. Что касается этой последней кат</w:t>
      </w:r>
      <w:r w:rsidRPr="00775AB7">
        <w:t>е</w:t>
      </w:r>
      <w:r w:rsidRPr="00775AB7">
        <w:t>гории</w:t>
      </w:r>
      <w:r w:rsidR="004740BD" w:rsidRPr="00775AB7">
        <w:t>,</w:t>
      </w:r>
      <w:r w:rsidRPr="00775AB7">
        <w:t xml:space="preserve"> 65% населения были классифицированы в качестве белых, 10,1% − в к</w:t>
      </w:r>
      <w:r w:rsidRPr="00775AB7">
        <w:t>а</w:t>
      </w:r>
      <w:r w:rsidRPr="00775AB7">
        <w:t>честве чернокожих и 24,9% − в качестве метисов</w:t>
      </w:r>
      <w:r w:rsidRPr="00775AB7">
        <w:rPr>
          <w:rStyle w:val="FootnoteReference"/>
          <w:sz w:val="20"/>
        </w:rPr>
        <w:footnoteReference w:id="3"/>
      </w:r>
      <w:r w:rsidRPr="00775AB7">
        <w:t>. Простое сравнение с данн</w:t>
      </w:r>
      <w:r w:rsidRPr="00775AB7">
        <w:t>ы</w:t>
      </w:r>
      <w:r w:rsidRPr="00775AB7">
        <w:t>ми переписи 1981 года показывает сокращение в процентном отношении состав чернокожего и белого населения, в то время как увеличилась численность м</w:t>
      </w:r>
      <w:r w:rsidRPr="00775AB7">
        <w:t>е</w:t>
      </w:r>
      <w:r w:rsidRPr="00775AB7">
        <w:t>тисов. В 1981 году были зарегистрированы следующие процентные соотнош</w:t>
      </w:r>
      <w:r w:rsidRPr="00775AB7">
        <w:t>е</w:t>
      </w:r>
      <w:r w:rsidRPr="00775AB7">
        <w:t>ния населения по признаку цвета кожи: 66% белых, 12% чернокожих и 22% м</w:t>
      </w:r>
      <w:r w:rsidRPr="00775AB7">
        <w:t>е</w:t>
      </w:r>
      <w:r w:rsidRPr="00775AB7">
        <w:t xml:space="preserve">тисов. 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23.</w:t>
      </w:r>
      <w:r w:rsidRPr="00775AB7">
        <w:tab/>
        <w:t>Хотя в исследованиях подтверждается присутствие цветных групп нас</w:t>
      </w:r>
      <w:r w:rsidRPr="00775AB7">
        <w:t>е</w:t>
      </w:r>
      <w:r w:rsidRPr="00775AB7">
        <w:t>ления на всей территории страны, различные исследования и изыскания выяв</w:t>
      </w:r>
      <w:r w:rsidRPr="00775AB7">
        <w:t>и</w:t>
      </w:r>
      <w:r w:rsidRPr="00775AB7">
        <w:t xml:space="preserve">ли </w:t>
      </w:r>
      <w:r w:rsidR="00043C80" w:rsidRPr="00775AB7">
        <w:t xml:space="preserve">отдельные </w:t>
      </w:r>
      <w:r w:rsidRPr="00775AB7">
        <w:t>зоны значительной концентрации населения различного цвета кожи. Так, например, согласно данным переписи 2002 года негритянское нас</w:t>
      </w:r>
      <w:r w:rsidRPr="00775AB7">
        <w:t>е</w:t>
      </w:r>
      <w:r w:rsidRPr="00775AB7">
        <w:t xml:space="preserve">ление главным образом сконцентрировано в городских районах (85,1%) и в </w:t>
      </w:r>
      <w:r w:rsidR="00043C80" w:rsidRPr="00775AB7">
        <w:t>н</w:t>
      </w:r>
      <w:r w:rsidR="00043C80" w:rsidRPr="00775AB7">
        <w:t>е</w:t>
      </w:r>
      <w:r w:rsidR="00043C80" w:rsidRPr="00775AB7">
        <w:t>которых</w:t>
      </w:r>
      <w:r w:rsidRPr="00775AB7">
        <w:t xml:space="preserve"> регионах страны: на западе (50,5%) и на востоке (31,3%). Области в</w:t>
      </w:r>
      <w:r w:rsidRPr="00775AB7">
        <w:t>ы</w:t>
      </w:r>
      <w:r w:rsidRPr="00775AB7">
        <w:t>соких концентраций чернокожего населения это главным образом Гавана, в к</w:t>
      </w:r>
      <w:r w:rsidRPr="00775AB7">
        <w:t>о</w:t>
      </w:r>
      <w:r w:rsidRPr="00775AB7">
        <w:t>торой проживают 30% чернокожего населения К</w:t>
      </w:r>
      <w:r w:rsidRPr="00775AB7">
        <w:t>у</w:t>
      </w:r>
      <w:r w:rsidRPr="00775AB7">
        <w:t>бы, Сантьяго-де-Куба − 15,7%, Пинар-дель-Рио − 7,2%, Матансас − 6,6% и Гуантанамо − 6,5%.</w:t>
      </w:r>
    </w:p>
    <w:p w:rsidR="00960B69" w:rsidRPr="00775AB7" w:rsidRDefault="00960B69" w:rsidP="00775AB7">
      <w:pPr>
        <w:pStyle w:val="SingleTxtGR"/>
        <w:spacing w:line="240" w:lineRule="exact"/>
      </w:pPr>
      <w:r w:rsidRPr="00775AB7">
        <w:t>24.</w:t>
      </w:r>
      <w:r w:rsidRPr="00775AB7">
        <w:tab/>
        <w:t>Эти цифры распространения чернокожего населения по районам страны отличаются от данных переписи 1981 года, что указывает на тенденцию пост</w:t>
      </w:r>
      <w:r w:rsidRPr="00775AB7">
        <w:t>е</w:t>
      </w:r>
      <w:r w:rsidRPr="00775AB7">
        <w:t xml:space="preserve">пенного роста чернокожего населения в столице страны. В 1981 году в </w:t>
      </w:r>
      <w:r w:rsidR="00043C80" w:rsidRPr="00775AB7">
        <w:t>Гаване</w:t>
      </w:r>
      <w:r w:rsidRPr="00775AB7">
        <w:t xml:space="preserve"> было зарегистрировано 27% чернокожего населения, в Сантьяго-де-Куба − 17%, а в Пинар-дель-Рио − 7,8%; в то время как в Гуантанамо и Кама</w:t>
      </w:r>
      <w:r w:rsidR="00043C80" w:rsidRPr="00775AB7">
        <w:t>гуэйе</w:t>
      </w:r>
      <w:r w:rsidRPr="00775AB7">
        <w:t xml:space="preserve"> конце</w:t>
      </w:r>
      <w:r w:rsidRPr="00775AB7">
        <w:t>н</w:t>
      </w:r>
      <w:r w:rsidRPr="00775AB7">
        <w:t>трация в 1981 году чернокожего населения была более высокой, чем 2002 году, составляя соответственно 7,4% и 6,3%.</w:t>
      </w:r>
    </w:p>
    <w:p w:rsidR="00960B69" w:rsidRPr="00775AB7" w:rsidRDefault="00960B69" w:rsidP="00E33804">
      <w:pPr>
        <w:pStyle w:val="SingleTxtGR"/>
        <w:spacing w:line="240" w:lineRule="exact"/>
      </w:pPr>
      <w:r w:rsidRPr="00775AB7">
        <w:t>25.</w:t>
      </w:r>
      <w:r w:rsidRPr="00775AB7">
        <w:tab/>
        <w:t>Хотя последняя перепись населения была проведена в 2002 году, в стране ежегодно ведется учет национального и территор</w:t>
      </w:r>
      <w:r w:rsidRPr="00775AB7">
        <w:t>и</w:t>
      </w:r>
      <w:r w:rsidRPr="00775AB7">
        <w:t>ального прироста населения на основе демо</w:t>
      </w:r>
      <w:r w:rsidR="00043C80" w:rsidRPr="00775AB7">
        <w:t>графи</w:t>
      </w:r>
      <w:r w:rsidRPr="00775AB7">
        <w:t>ческих статистических данных и записей актов гражда</w:t>
      </w:r>
      <w:r w:rsidRPr="00775AB7">
        <w:t>н</w:t>
      </w:r>
      <w:r w:rsidRPr="00775AB7">
        <w:t>ского состояния, которые на Кубе отличаются весьма высоким качеством. С точки зрения демографии в стране в 2006 году сложилась необычная ситуация, которая повторилась в 2007 году. Последнее десятилетие характ</w:t>
      </w:r>
      <w:r w:rsidRPr="00775AB7">
        <w:t>е</w:t>
      </w:r>
      <w:r w:rsidRPr="00775AB7">
        <w:t>ризовалось стремительным ростом населения, котор</w:t>
      </w:r>
      <w:r w:rsidR="00043C80" w:rsidRPr="00775AB7">
        <w:t>ый</w:t>
      </w:r>
      <w:r w:rsidRPr="00775AB7">
        <w:t xml:space="preserve"> в контексте нашей стране может рассматриваться как средн</w:t>
      </w:r>
      <w:r w:rsidR="00043C80" w:rsidRPr="00775AB7">
        <w:t>ий или низкий</w:t>
      </w:r>
      <w:r w:rsidRPr="00775AB7">
        <w:t xml:space="preserve">, где темпы роста </w:t>
      </w:r>
      <w:r w:rsidR="00043C80" w:rsidRPr="00775AB7">
        <w:t xml:space="preserve">в целом </w:t>
      </w:r>
      <w:r w:rsidRPr="00775AB7">
        <w:t>колеблются от 3,3 до 0,2 на тысячу человек. Вместе с тем в 2007 году второй раз в истории страны темпы роста оказались негативными, что привело к сокращению чи</w:t>
      </w:r>
      <w:r w:rsidRPr="00775AB7">
        <w:t>с</w:t>
      </w:r>
      <w:r w:rsidRPr="00775AB7">
        <w:t>ленности населения. К концу 2007 года число жителей Кубы составляло 11 236 790 человек, что в абсолютных цифрах означает сокращение населения по сравнению с 2006 годом на 2 253 человека.</w:t>
      </w:r>
    </w:p>
    <w:p w:rsidR="00960B69" w:rsidRDefault="00337D31" w:rsidP="00E33804">
      <w:pPr>
        <w:pStyle w:val="H23G"/>
        <w:rPr>
          <w:spacing w:val="4"/>
          <w:w w:val="103"/>
          <w:lang w:val="ru-RU"/>
        </w:rPr>
      </w:pPr>
      <w:r w:rsidRPr="004B0551">
        <w:tab/>
      </w:r>
      <w:r w:rsidRPr="004B0551">
        <w:tab/>
      </w:r>
      <w:r w:rsidR="00960B69" w:rsidRPr="004B0551">
        <w:rPr>
          <w:spacing w:val="4"/>
          <w:w w:val="103"/>
        </w:rPr>
        <w:t>Численность населения и темпы прирос</w:t>
      </w:r>
      <w:r w:rsidR="00DB303E" w:rsidRPr="004B0551">
        <w:rPr>
          <w:spacing w:val="4"/>
          <w:w w:val="103"/>
        </w:rPr>
        <w:t>та. Куба. Период 1990-2007 годы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7"/>
        <w:gridCol w:w="2456"/>
        <w:gridCol w:w="2457"/>
      </w:tblGrid>
      <w:tr w:rsidR="000C2F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C2F99" w:rsidRDefault="000C2F99" w:rsidP="0048465A">
            <w:pPr>
              <w:keepNext/>
              <w:keepLine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C2F99" w:rsidRDefault="000C2F99" w:rsidP="00BE33F7">
            <w:pPr>
              <w:keepNext/>
              <w:keepLines/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Население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C2F99" w:rsidRDefault="000C2F99" w:rsidP="00BE33F7">
            <w:pPr>
              <w:keepNext/>
              <w:keepLines/>
              <w:spacing w:before="80" w:after="80" w:line="200" w:lineRule="exact"/>
              <w:jc w:val="right"/>
              <w:rPr>
                <w:i/>
                <w:sz w:val="16"/>
              </w:rPr>
            </w:pPr>
            <w:r w:rsidRPr="004B0551">
              <w:rPr>
                <w:i/>
                <w:spacing w:val="0"/>
                <w:w w:val="100"/>
                <w:kern w:val="0"/>
                <w:sz w:val="16"/>
                <w:lang w:eastAsia="es-ES"/>
              </w:rPr>
              <w:t>Прирост</w:t>
            </w:r>
            <w:r w:rsidR="0091592F">
              <w:rPr>
                <w:i/>
                <w:spacing w:val="0"/>
                <w:w w:val="100"/>
                <w:kern w:val="0"/>
                <w:sz w:val="16"/>
                <w:lang w:eastAsia="es-ES"/>
              </w:rPr>
              <w:t>*</w:t>
            </w:r>
          </w:p>
        </w:tc>
      </w:tr>
      <w:tr w:rsidR="000C2F99"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</w:tcPr>
          <w:p w:rsidR="000C2F99" w:rsidRDefault="000C2F99" w:rsidP="0048465A">
            <w:pPr>
              <w:keepNext/>
              <w:keepLines/>
              <w:spacing w:line="220" w:lineRule="exact"/>
            </w:pPr>
            <w:r>
              <w:t>1990</w:t>
            </w:r>
          </w:p>
        </w:tc>
        <w:tc>
          <w:tcPr>
            <w:tcW w:w="24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C2F99" w:rsidRDefault="000C2F99" w:rsidP="00BE33F7">
            <w:pPr>
              <w:keepNext/>
              <w:keepLines/>
              <w:spacing w:line="220" w:lineRule="exact"/>
              <w:jc w:val="right"/>
            </w:pPr>
            <w:r>
              <w:t>10 662 148</w:t>
            </w: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C2F99" w:rsidRDefault="000C2F99" w:rsidP="00BE33F7">
            <w:pPr>
              <w:keepNext/>
              <w:keepLines/>
              <w:spacing w:line="220" w:lineRule="exact"/>
              <w:jc w:val="right"/>
            </w:pPr>
            <w:r>
              <w:t>11,1</w:t>
            </w:r>
          </w:p>
        </w:tc>
      </w:tr>
      <w:tr w:rsidR="000C2F99">
        <w:tc>
          <w:tcPr>
            <w:tcW w:w="2457" w:type="dxa"/>
            <w:shd w:val="clear" w:color="auto" w:fill="auto"/>
          </w:tcPr>
          <w:p w:rsidR="000C2F99" w:rsidRDefault="000C2F99" w:rsidP="0048465A">
            <w:pPr>
              <w:keepNext/>
              <w:keepLines/>
              <w:spacing w:line="220" w:lineRule="exact"/>
            </w:pPr>
            <w:r>
              <w:t>1991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0C2F99" w:rsidRDefault="000C2F99" w:rsidP="00BE33F7">
            <w:pPr>
              <w:keepNext/>
              <w:keepLines/>
              <w:spacing w:line="220" w:lineRule="exact"/>
              <w:jc w:val="right"/>
            </w:pPr>
            <w:r>
              <w:t>10 756 829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0C2F99" w:rsidRDefault="000C2F99" w:rsidP="00BE33F7">
            <w:pPr>
              <w:keepNext/>
              <w:keepLines/>
              <w:spacing w:line="220" w:lineRule="exact"/>
              <w:jc w:val="right"/>
            </w:pPr>
            <w:r>
              <w:t>8,8</w:t>
            </w:r>
          </w:p>
        </w:tc>
      </w:tr>
      <w:tr w:rsidR="000C2F99">
        <w:tc>
          <w:tcPr>
            <w:tcW w:w="2457" w:type="dxa"/>
            <w:shd w:val="clear" w:color="auto" w:fill="auto"/>
          </w:tcPr>
          <w:p w:rsidR="000C2F99" w:rsidRDefault="000C2F99" w:rsidP="0048465A">
            <w:pPr>
              <w:spacing w:line="220" w:lineRule="exact"/>
            </w:pPr>
            <w:r>
              <w:t>1992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10 829 320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6,7</w:t>
            </w:r>
          </w:p>
        </w:tc>
      </w:tr>
      <w:tr w:rsidR="000C2F99">
        <w:tc>
          <w:tcPr>
            <w:tcW w:w="2457" w:type="dxa"/>
            <w:shd w:val="clear" w:color="auto" w:fill="auto"/>
          </w:tcPr>
          <w:p w:rsidR="000C2F99" w:rsidRDefault="000C2F99" w:rsidP="0048465A">
            <w:pPr>
              <w:spacing w:line="220" w:lineRule="exact"/>
            </w:pPr>
            <w:r>
              <w:t>1993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10 895 987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6,1</w:t>
            </w:r>
          </w:p>
        </w:tc>
      </w:tr>
      <w:tr w:rsidR="000C2F99">
        <w:tc>
          <w:tcPr>
            <w:tcW w:w="2457" w:type="dxa"/>
            <w:shd w:val="clear" w:color="auto" w:fill="auto"/>
          </w:tcPr>
          <w:p w:rsidR="000C2F99" w:rsidRDefault="000C2F99" w:rsidP="0048465A">
            <w:pPr>
              <w:spacing w:line="220" w:lineRule="exact"/>
            </w:pPr>
            <w:r>
              <w:t>1994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10 912 924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1,6</w:t>
            </w:r>
          </w:p>
        </w:tc>
      </w:tr>
      <w:tr w:rsidR="000C2F99">
        <w:tc>
          <w:tcPr>
            <w:tcW w:w="2457" w:type="dxa"/>
            <w:shd w:val="clear" w:color="auto" w:fill="auto"/>
          </w:tcPr>
          <w:p w:rsidR="000C2F99" w:rsidRDefault="000C2F99" w:rsidP="0048465A">
            <w:pPr>
              <w:spacing w:line="220" w:lineRule="exact"/>
            </w:pPr>
            <w:r>
              <w:t>1995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10 947 119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3,1</w:t>
            </w:r>
          </w:p>
        </w:tc>
      </w:tr>
      <w:tr w:rsidR="000C2F99">
        <w:tc>
          <w:tcPr>
            <w:tcW w:w="2457" w:type="dxa"/>
            <w:shd w:val="clear" w:color="auto" w:fill="auto"/>
          </w:tcPr>
          <w:p w:rsidR="000C2F99" w:rsidRDefault="000C2F99" w:rsidP="0048465A">
            <w:pPr>
              <w:spacing w:line="220" w:lineRule="exact"/>
            </w:pPr>
            <w:r>
              <w:t>1996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10 983 326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3,3</w:t>
            </w:r>
          </w:p>
        </w:tc>
      </w:tr>
      <w:tr w:rsidR="000C2F99">
        <w:tc>
          <w:tcPr>
            <w:tcW w:w="2457" w:type="dxa"/>
            <w:shd w:val="clear" w:color="auto" w:fill="auto"/>
          </w:tcPr>
          <w:p w:rsidR="000C2F99" w:rsidRDefault="000C2F99" w:rsidP="0048465A">
            <w:pPr>
              <w:spacing w:line="220" w:lineRule="exact"/>
            </w:pPr>
            <w:r>
              <w:t>1997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11 033 993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4,6</w:t>
            </w:r>
          </w:p>
        </w:tc>
      </w:tr>
      <w:tr w:rsidR="000C2F99">
        <w:tc>
          <w:tcPr>
            <w:tcW w:w="2457" w:type="dxa"/>
            <w:shd w:val="clear" w:color="auto" w:fill="auto"/>
          </w:tcPr>
          <w:p w:rsidR="000C2F99" w:rsidRDefault="000C2F99" w:rsidP="0048465A">
            <w:pPr>
              <w:spacing w:line="220" w:lineRule="exact"/>
            </w:pPr>
            <w:r>
              <w:t>1998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11 076 817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3,9</w:t>
            </w:r>
          </w:p>
        </w:tc>
      </w:tr>
      <w:tr w:rsidR="000C2F99">
        <w:tc>
          <w:tcPr>
            <w:tcW w:w="2457" w:type="dxa"/>
            <w:shd w:val="clear" w:color="auto" w:fill="auto"/>
          </w:tcPr>
          <w:p w:rsidR="000C2F99" w:rsidRDefault="000C2F99" w:rsidP="0048465A">
            <w:pPr>
              <w:spacing w:line="220" w:lineRule="exact"/>
            </w:pPr>
            <w:r>
              <w:t>1999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11 113 128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3,3</w:t>
            </w:r>
          </w:p>
        </w:tc>
      </w:tr>
      <w:tr w:rsidR="000C2F99">
        <w:tc>
          <w:tcPr>
            <w:tcW w:w="2457" w:type="dxa"/>
            <w:shd w:val="clear" w:color="auto" w:fill="auto"/>
          </w:tcPr>
          <w:p w:rsidR="000C2F99" w:rsidRDefault="000C2F99" w:rsidP="0048465A">
            <w:pPr>
              <w:spacing w:line="220" w:lineRule="exact"/>
            </w:pPr>
            <w:r>
              <w:t>2000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11 146 203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3,0</w:t>
            </w:r>
          </w:p>
        </w:tc>
      </w:tr>
      <w:tr w:rsidR="000C2F99">
        <w:tc>
          <w:tcPr>
            <w:tcW w:w="2457" w:type="dxa"/>
            <w:shd w:val="clear" w:color="auto" w:fill="auto"/>
          </w:tcPr>
          <w:p w:rsidR="000C2F99" w:rsidRDefault="000C2F99" w:rsidP="0048465A">
            <w:pPr>
              <w:spacing w:line="220" w:lineRule="exact"/>
            </w:pPr>
            <w:r>
              <w:t>2001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11 168 526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2,0</w:t>
            </w:r>
          </w:p>
        </w:tc>
      </w:tr>
      <w:tr w:rsidR="000C2F99">
        <w:tc>
          <w:tcPr>
            <w:tcW w:w="2457" w:type="dxa"/>
            <w:shd w:val="clear" w:color="auto" w:fill="auto"/>
          </w:tcPr>
          <w:p w:rsidR="000C2F99" w:rsidRDefault="000C2F99" w:rsidP="0048465A">
            <w:pPr>
              <w:spacing w:line="220" w:lineRule="exact"/>
            </w:pPr>
            <w:r>
              <w:t>2002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11 200 388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2,8</w:t>
            </w:r>
          </w:p>
        </w:tc>
      </w:tr>
      <w:tr w:rsidR="000C2F99">
        <w:tc>
          <w:tcPr>
            <w:tcW w:w="2457" w:type="dxa"/>
            <w:shd w:val="clear" w:color="auto" w:fill="auto"/>
          </w:tcPr>
          <w:p w:rsidR="000C2F99" w:rsidRDefault="000C2F99" w:rsidP="0048465A">
            <w:pPr>
              <w:spacing w:line="220" w:lineRule="exact"/>
            </w:pPr>
            <w:r>
              <w:t>2003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11 230 076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2,6</w:t>
            </w:r>
          </w:p>
        </w:tc>
      </w:tr>
      <w:tr w:rsidR="000C2F99">
        <w:tc>
          <w:tcPr>
            <w:tcW w:w="2457" w:type="dxa"/>
            <w:shd w:val="clear" w:color="auto" w:fill="auto"/>
          </w:tcPr>
          <w:p w:rsidR="000C2F99" w:rsidRDefault="000C2F99" w:rsidP="0048465A">
            <w:pPr>
              <w:spacing w:line="220" w:lineRule="exact"/>
            </w:pPr>
            <w:r>
              <w:t>2004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11 241 291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1,0</w:t>
            </w:r>
          </w:p>
        </w:tc>
      </w:tr>
      <w:tr w:rsidR="000C2F99">
        <w:tc>
          <w:tcPr>
            <w:tcW w:w="2457" w:type="dxa"/>
            <w:shd w:val="clear" w:color="auto" w:fill="auto"/>
          </w:tcPr>
          <w:p w:rsidR="000C2F99" w:rsidRDefault="000C2F99" w:rsidP="0048465A">
            <w:pPr>
              <w:spacing w:line="220" w:lineRule="exact"/>
            </w:pPr>
            <w:r>
              <w:t>2005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11 243 836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0,2</w:t>
            </w:r>
          </w:p>
        </w:tc>
      </w:tr>
      <w:tr w:rsidR="000C2F99">
        <w:tc>
          <w:tcPr>
            <w:tcW w:w="2457" w:type="dxa"/>
            <w:shd w:val="clear" w:color="auto" w:fill="auto"/>
          </w:tcPr>
          <w:p w:rsidR="000C2F99" w:rsidRDefault="000C2F99" w:rsidP="0048465A">
            <w:pPr>
              <w:spacing w:line="220" w:lineRule="exact"/>
            </w:pPr>
            <w:r>
              <w:t>2006</w:t>
            </w:r>
          </w:p>
        </w:tc>
        <w:tc>
          <w:tcPr>
            <w:tcW w:w="2456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11 239 043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-0,4</w:t>
            </w:r>
          </w:p>
        </w:tc>
      </w:tr>
      <w:tr w:rsidR="000C2F99">
        <w:tc>
          <w:tcPr>
            <w:tcW w:w="2457" w:type="dxa"/>
            <w:tcBorders>
              <w:bottom w:val="single" w:sz="12" w:space="0" w:color="auto"/>
            </w:tcBorders>
            <w:shd w:val="clear" w:color="auto" w:fill="auto"/>
          </w:tcPr>
          <w:p w:rsidR="000C2F99" w:rsidRDefault="000C2F99" w:rsidP="0048465A">
            <w:pPr>
              <w:spacing w:line="220" w:lineRule="exact"/>
            </w:pPr>
            <w:r>
              <w:t>2007</w:t>
            </w:r>
          </w:p>
        </w:tc>
        <w:tc>
          <w:tcPr>
            <w:tcW w:w="245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11 236 790</w:t>
            </w:r>
          </w:p>
        </w:tc>
        <w:tc>
          <w:tcPr>
            <w:tcW w:w="245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C2F99" w:rsidRDefault="000C2F99" w:rsidP="00BE33F7">
            <w:pPr>
              <w:spacing w:line="220" w:lineRule="exact"/>
              <w:jc w:val="right"/>
            </w:pPr>
            <w:r>
              <w:t>-0,2</w:t>
            </w:r>
          </w:p>
        </w:tc>
      </w:tr>
    </w:tbl>
    <w:p w:rsidR="00BE33F7" w:rsidRDefault="00BE33F7" w:rsidP="00BE33F7">
      <w:pPr>
        <w:pStyle w:val="SingleTxtGR"/>
        <w:spacing w:before="120" w:after="0" w:line="220" w:lineRule="exact"/>
        <w:ind w:firstLine="170"/>
        <w:jc w:val="left"/>
        <w:rPr>
          <w:i/>
          <w:sz w:val="18"/>
          <w:szCs w:val="18"/>
          <w:vertAlign w:val="superscript"/>
        </w:rPr>
      </w:pPr>
      <w:r w:rsidRPr="00BE33F7">
        <w:rPr>
          <w:i/>
          <w:sz w:val="18"/>
          <w:szCs w:val="18"/>
        </w:rPr>
        <w:t>Источник:</w:t>
      </w:r>
      <w:r w:rsidRPr="00BE33F7">
        <w:rPr>
          <w:sz w:val="18"/>
          <w:szCs w:val="18"/>
        </w:rPr>
        <w:t xml:space="preserve"> ONE-CEPDE (2008), Демографический справочник Кубы, 2007 год.</w:t>
      </w:r>
      <w:r w:rsidRPr="00BE33F7">
        <w:rPr>
          <w:i/>
          <w:sz w:val="18"/>
          <w:szCs w:val="18"/>
          <w:vertAlign w:val="superscript"/>
        </w:rPr>
        <w:t xml:space="preserve"> </w:t>
      </w:r>
    </w:p>
    <w:p w:rsidR="00BE33F7" w:rsidRPr="00BE33F7" w:rsidRDefault="00BE33F7" w:rsidP="00F03C1A">
      <w:pPr>
        <w:pStyle w:val="SingleTxtGR"/>
        <w:spacing w:after="240" w:line="220" w:lineRule="exact"/>
        <w:ind w:firstLine="170"/>
        <w:jc w:val="left"/>
      </w:pPr>
      <w:r w:rsidRPr="00BE33F7">
        <w:rPr>
          <w:i/>
          <w:sz w:val="18"/>
          <w:szCs w:val="18"/>
          <w:vertAlign w:val="superscript"/>
        </w:rPr>
        <w:t>*</w:t>
      </w:r>
      <w:r>
        <w:rPr>
          <w:i/>
          <w:sz w:val="18"/>
          <w:szCs w:val="18"/>
          <w:vertAlign w:val="superscript"/>
        </w:rPr>
        <w:t xml:space="preserve">  </w:t>
      </w:r>
      <w:r w:rsidRPr="00BE33F7">
        <w:rPr>
          <w:sz w:val="18"/>
          <w:szCs w:val="18"/>
        </w:rPr>
        <w:t>пр</w:t>
      </w:r>
      <w:r w:rsidRPr="00BE33F7">
        <w:rPr>
          <w:sz w:val="18"/>
          <w:szCs w:val="18"/>
        </w:rPr>
        <w:t>и</w:t>
      </w:r>
      <w:r w:rsidRPr="00BE33F7">
        <w:rPr>
          <w:sz w:val="18"/>
          <w:szCs w:val="18"/>
        </w:rPr>
        <w:t>рост*: ежегодный прирост (на тыс. человек)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26.</w:t>
      </w:r>
      <w:r w:rsidRPr="00775AB7">
        <w:tab/>
        <w:t xml:space="preserve">Это привело к различным демографическим </w:t>
      </w:r>
      <w:r w:rsidR="006E0C33" w:rsidRPr="00775AB7">
        <w:t>процессам</w:t>
      </w:r>
      <w:r w:rsidRPr="00775AB7">
        <w:t xml:space="preserve">, которые стали причиной возникновения вышеописанной ситуации. Смертность в указанный период колебалась между 77 000 и 79 000, в 2004 году </w:t>
      </w:r>
      <w:r w:rsidR="006E0C33" w:rsidRPr="00775AB7">
        <w:t xml:space="preserve">она </w:t>
      </w:r>
      <w:r w:rsidRPr="00775AB7">
        <w:t>составила 81 000 смертей; в 2005 году увеличилась почти до 85 000; а в 2006-2007 годах держ</w:t>
      </w:r>
      <w:r w:rsidRPr="00775AB7">
        <w:t>а</w:t>
      </w:r>
      <w:r w:rsidRPr="00775AB7">
        <w:t xml:space="preserve">лась на уровне примерно 80 000 (80 840 и 81 914 смертей соответственно). В качестве тенденции эти цифры </w:t>
      </w:r>
      <w:r w:rsidR="006E0C33" w:rsidRPr="00775AB7">
        <w:t xml:space="preserve">указывают на нарастание </w:t>
      </w:r>
      <w:r w:rsidRPr="00775AB7">
        <w:t>темпов процесса ст</w:t>
      </w:r>
      <w:r w:rsidRPr="00775AB7">
        <w:t>а</w:t>
      </w:r>
      <w:r w:rsidRPr="00775AB7">
        <w:t xml:space="preserve">рения населения. Отрицательные показатели внешней миграции в последние годы были </w:t>
      </w:r>
      <w:r w:rsidR="006E0C33" w:rsidRPr="00775AB7">
        <w:t>устойчивыми</w:t>
      </w:r>
      <w:r w:rsidRPr="00775AB7">
        <w:t xml:space="preserve"> на уровне примерно 320 000 человек. </w:t>
      </w:r>
      <w:r w:rsidR="006E0C33" w:rsidRPr="00775AB7">
        <w:t>Э</w:t>
      </w:r>
      <w:r w:rsidRPr="00775AB7">
        <w:t>ти цифры</w:t>
      </w:r>
      <w:r w:rsidR="006E0C33" w:rsidRPr="00775AB7">
        <w:t>, р</w:t>
      </w:r>
      <w:r w:rsidR="006E0C33" w:rsidRPr="00775AB7">
        <w:t>а</w:t>
      </w:r>
      <w:r w:rsidR="006E0C33" w:rsidRPr="00775AB7">
        <w:t>зумеется, говорят</w:t>
      </w:r>
      <w:r w:rsidR="00646E67" w:rsidRPr="00775AB7">
        <w:t xml:space="preserve"> о том, что страна теряет население</w:t>
      </w:r>
      <w:r w:rsidRPr="00775AB7">
        <w:t xml:space="preserve">, </w:t>
      </w:r>
      <w:r w:rsidR="00646E67" w:rsidRPr="00775AB7">
        <w:t>а вот</w:t>
      </w:r>
      <w:r w:rsidRPr="00775AB7">
        <w:t xml:space="preserve"> стабильность, н</w:t>
      </w:r>
      <w:r w:rsidRPr="00775AB7">
        <w:t>а</w:t>
      </w:r>
      <w:r w:rsidRPr="00775AB7">
        <w:t>блюдавшаяся в последние годы, свидетельствует о том, что сами по себе кол</w:t>
      </w:r>
      <w:r w:rsidRPr="00775AB7">
        <w:t>е</w:t>
      </w:r>
      <w:r w:rsidRPr="00775AB7">
        <w:t xml:space="preserve">бания в цифрах не могут объяснить причины сокращения населения.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27.</w:t>
      </w:r>
      <w:r w:rsidRPr="00775AB7">
        <w:tab/>
        <w:t>Особого упоминания заслуживают данные, касающиеся детской смертн</w:t>
      </w:r>
      <w:r w:rsidRPr="00775AB7">
        <w:t>о</w:t>
      </w:r>
      <w:r w:rsidRPr="00775AB7">
        <w:t>сти. В 2004, 2005, 2006 годах значительно сократ</w:t>
      </w:r>
      <w:r w:rsidRPr="00775AB7">
        <w:t>и</w:t>
      </w:r>
      <w:r w:rsidRPr="00775AB7">
        <w:t xml:space="preserve">лась рождаемость (на 9 603, 6 476 и 9 323 деторождения меньше, чем в предыдущем году). Это </w:t>
      </w:r>
      <w:r w:rsidR="00646E67" w:rsidRPr="00775AB7">
        <w:t>данные</w:t>
      </w:r>
      <w:r w:rsidRPr="00775AB7">
        <w:t>, д</w:t>
      </w:r>
      <w:r w:rsidRPr="00775AB7">
        <w:t>е</w:t>
      </w:r>
      <w:r w:rsidRPr="00775AB7">
        <w:t>монстрирующие на</w:t>
      </w:r>
      <w:r w:rsidRPr="00775AB7">
        <w:t>и</w:t>
      </w:r>
      <w:r w:rsidRPr="00775AB7">
        <w:t>большие колебания и конкретно свидетельствующие о</w:t>
      </w:r>
      <w:r w:rsidR="00646E67" w:rsidRPr="00775AB7">
        <w:t>б</w:t>
      </w:r>
      <w:r w:rsidRPr="00775AB7">
        <w:t xml:space="preserve"> </w:t>
      </w:r>
      <w:r w:rsidR="00646E67" w:rsidRPr="00775AB7">
        <w:t>уменьшении количества</w:t>
      </w:r>
      <w:r w:rsidRPr="00775AB7">
        <w:t xml:space="preserve"> деторождений, </w:t>
      </w:r>
      <w:r w:rsidR="00646E67" w:rsidRPr="00775AB7">
        <w:t xml:space="preserve">наглядно указывают на сокращение </w:t>
      </w:r>
      <w:r w:rsidRPr="00775AB7">
        <w:t>н</w:t>
      </w:r>
      <w:r w:rsidRPr="00775AB7">
        <w:t>а</w:t>
      </w:r>
      <w:r w:rsidRPr="00775AB7">
        <w:t xml:space="preserve">селения, несмотря на то, что в 2007 году родилось на 1 149 </w:t>
      </w:r>
      <w:r w:rsidR="00646E67" w:rsidRPr="00775AB7">
        <w:t>д</w:t>
      </w:r>
      <w:r w:rsidR="00646E67" w:rsidRPr="00775AB7">
        <w:t>е</w:t>
      </w:r>
      <w:r w:rsidR="00646E67" w:rsidRPr="00775AB7">
        <w:t xml:space="preserve">тей </w:t>
      </w:r>
      <w:r w:rsidRPr="00775AB7">
        <w:t>больше, чем в предыдущий год. Снижение численности зарегистрированного населения в п</w:t>
      </w:r>
      <w:r w:rsidRPr="00775AB7">
        <w:t>е</w:t>
      </w:r>
      <w:r w:rsidRPr="00775AB7">
        <w:t>риод 2006-2007 годы в основном объясняется сокращением рождаемости, пр</w:t>
      </w:r>
      <w:r w:rsidRPr="00775AB7">
        <w:t>о</w:t>
      </w:r>
      <w:r w:rsidRPr="00775AB7">
        <w:t>изошедшим в после</w:t>
      </w:r>
      <w:r w:rsidRPr="00775AB7">
        <w:t>д</w:t>
      </w:r>
      <w:r w:rsidRPr="00775AB7">
        <w:t>ний год в связи с указанными причинами.</w:t>
      </w:r>
    </w:p>
    <w:p w:rsidR="00E23C22" w:rsidRPr="00775AB7" w:rsidRDefault="00646E67" w:rsidP="00775AB7">
      <w:pPr>
        <w:pStyle w:val="SingleTxtGR"/>
        <w:spacing w:line="240" w:lineRule="exact"/>
      </w:pPr>
      <w:r w:rsidRPr="00775AB7">
        <w:t>28.</w:t>
      </w:r>
      <w:r w:rsidRPr="00775AB7">
        <w:tab/>
        <w:t>Куба − страна с высоким</w:t>
      </w:r>
      <w:r w:rsidR="00E23C22" w:rsidRPr="00775AB7">
        <w:t xml:space="preserve"> </w:t>
      </w:r>
      <w:r w:rsidRPr="00775AB7">
        <w:t>составом</w:t>
      </w:r>
      <w:r w:rsidR="00E23C22" w:rsidRPr="00775AB7">
        <w:t xml:space="preserve"> городского населения. В конце 2007 года число жителей, проживающих в посел</w:t>
      </w:r>
      <w:r w:rsidRPr="00775AB7">
        <w:t>как</w:t>
      </w:r>
      <w:r w:rsidR="00E23C22" w:rsidRPr="00775AB7">
        <w:t xml:space="preserve"> городского типа, составляло 8 472 393 человека на 75,4% общего городского населения. В сельских районах проживали 2 764 397 чел</w:t>
      </w:r>
      <w:r w:rsidR="00E23C22" w:rsidRPr="00775AB7">
        <w:t>о</w:t>
      </w:r>
      <w:r w:rsidR="00E23C22" w:rsidRPr="00775AB7">
        <w:t xml:space="preserve">век, т.е. 24,6% от </w:t>
      </w:r>
      <w:r w:rsidRPr="00775AB7">
        <w:t>всего</w:t>
      </w:r>
      <w:r w:rsidR="00E23C22" w:rsidRPr="00775AB7">
        <w:t xml:space="preserve"> населения страны.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29.</w:t>
      </w:r>
      <w:r w:rsidRPr="00775AB7">
        <w:tab/>
        <w:t>Города с большой плотностью нас</w:t>
      </w:r>
      <w:r w:rsidR="00646E67" w:rsidRPr="00775AB7">
        <w:t>еления это Гавана, Матансас и Сь</w:t>
      </w:r>
      <w:r w:rsidRPr="00775AB7">
        <w:t>е</w:t>
      </w:r>
      <w:r w:rsidR="00646E67" w:rsidRPr="00775AB7">
        <w:t>н</w:t>
      </w:r>
      <w:r w:rsidRPr="00775AB7">
        <w:t>ф</w:t>
      </w:r>
      <w:r w:rsidRPr="00775AB7">
        <w:t>у</w:t>
      </w:r>
      <w:r w:rsidRPr="00775AB7">
        <w:t>эгос, а также специальная муниципия Остров Хувентуд, с населением соста</w:t>
      </w:r>
      <w:r w:rsidRPr="00775AB7">
        <w:t>в</w:t>
      </w:r>
      <w:r w:rsidRPr="00775AB7">
        <w:t>ляющим примерно 80%, тогда как восточный регион и Пинар-дель-Рио, явля</w:t>
      </w:r>
      <w:r w:rsidRPr="00775AB7">
        <w:t>ю</w:t>
      </w:r>
      <w:r w:rsidRPr="00775AB7">
        <w:t>щи</w:t>
      </w:r>
      <w:r w:rsidR="00646E67" w:rsidRPr="00775AB7">
        <w:t>е</w:t>
      </w:r>
      <w:r w:rsidRPr="00775AB7">
        <w:t xml:space="preserve">ся сельскими провинциями, имеют не более 70% </w:t>
      </w:r>
      <w:r w:rsidR="00646E67" w:rsidRPr="00775AB7">
        <w:t>городского</w:t>
      </w:r>
      <w:r w:rsidRPr="00775AB7">
        <w:t xml:space="preserve"> населения. В этой группе выделяется Гранма, провинция наименее урбанизированная в стр</w:t>
      </w:r>
      <w:r w:rsidRPr="00775AB7">
        <w:t>а</w:t>
      </w:r>
      <w:r w:rsidRPr="00775AB7">
        <w:t>не, в которой проживает всего лишь 58,7%</w:t>
      </w:r>
      <w:r w:rsidR="00646E67" w:rsidRPr="00775AB7">
        <w:t xml:space="preserve"> жителей</w:t>
      </w:r>
      <w:r w:rsidRPr="00775AB7">
        <w:t xml:space="preserve">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30.</w:t>
      </w:r>
      <w:r w:rsidRPr="00775AB7">
        <w:tab/>
        <w:t xml:space="preserve">Столица Гавана </w:t>
      </w:r>
      <w:r w:rsidR="0010591E" w:rsidRPr="00775AB7">
        <w:t>по-прежнему</w:t>
      </w:r>
      <w:r w:rsidRPr="00775AB7">
        <w:t xml:space="preserve"> оста</w:t>
      </w:r>
      <w:r w:rsidR="0010591E" w:rsidRPr="00775AB7">
        <w:t>ет</w:t>
      </w:r>
      <w:r w:rsidRPr="00775AB7">
        <w:t>ся наиболее густонаселенным гор</w:t>
      </w:r>
      <w:r w:rsidRPr="00775AB7">
        <w:t>о</w:t>
      </w:r>
      <w:r w:rsidRPr="00775AB7">
        <w:t>дом страны, где проживает 2 991 200 жителей на кв. км, по ч</w:t>
      </w:r>
      <w:r w:rsidR="0010591E" w:rsidRPr="00775AB7">
        <w:t>исленности намн</w:t>
      </w:r>
      <w:r w:rsidR="0010591E" w:rsidRPr="00775AB7">
        <w:t>о</w:t>
      </w:r>
      <w:r w:rsidR="0010591E" w:rsidRPr="00775AB7">
        <w:t>го превосходящим</w:t>
      </w:r>
      <w:r w:rsidRPr="00775AB7">
        <w:t xml:space="preserve"> остальные города. За ней следует по убывающей Са</w:t>
      </w:r>
      <w:r w:rsidR="0010591E" w:rsidRPr="00775AB7">
        <w:t>н</w:t>
      </w:r>
      <w:r w:rsidRPr="00775AB7">
        <w:t xml:space="preserve">тьяго-де-Куба, </w:t>
      </w:r>
      <w:r w:rsidR="00F43E5A" w:rsidRPr="00775AB7">
        <w:t>Ла</w:t>
      </w:r>
      <w:r w:rsidRPr="00775AB7">
        <w:t xml:space="preserve"> Гавана и Хол</w:t>
      </w:r>
      <w:r w:rsidRPr="00775AB7">
        <w:t>ь</w:t>
      </w:r>
      <w:r w:rsidRPr="00775AB7">
        <w:t xml:space="preserve">гин, численность населения которых превышает средние показатели по стране (102,3 жителя на кв. км). Среди территорий, где плотность населения </w:t>
      </w:r>
      <w:r w:rsidR="00F43E5A" w:rsidRPr="00775AB7">
        <w:t>несколько</w:t>
      </w:r>
      <w:r w:rsidRPr="00775AB7">
        <w:t xml:space="preserve"> ниже, следует назвать Остров Хувентуд, Кам</w:t>
      </w:r>
      <w:r w:rsidRPr="00775AB7">
        <w:t>а</w:t>
      </w:r>
      <w:r w:rsidRPr="00775AB7">
        <w:t>гуэй и Матансас, по нисходящей, в каждом из которых проживает менее 60 ч</w:t>
      </w:r>
      <w:r w:rsidRPr="00775AB7">
        <w:t>е</w:t>
      </w:r>
      <w:r w:rsidRPr="00775AB7">
        <w:t xml:space="preserve">ловек на кв. километр.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31.</w:t>
      </w:r>
      <w:r w:rsidRPr="00775AB7">
        <w:tab/>
        <w:t>В конце 2007 года на Кубе насчитывалось 5 627 349 мужчин и 5 609 441 женщина, что представляет соответственно 50,1% и 49,9% от общей численн</w:t>
      </w:r>
      <w:r w:rsidRPr="00775AB7">
        <w:t>о</w:t>
      </w:r>
      <w:r w:rsidRPr="00775AB7">
        <w:t>сти населения</w:t>
      </w:r>
      <w:r w:rsidR="00F43E5A" w:rsidRPr="00775AB7">
        <w:t xml:space="preserve"> и</w:t>
      </w:r>
      <w:r w:rsidRPr="00775AB7">
        <w:t xml:space="preserve"> соответствует показат</w:t>
      </w:r>
      <w:r w:rsidRPr="00775AB7">
        <w:t>е</w:t>
      </w:r>
      <w:r w:rsidRPr="00775AB7">
        <w:t>лям численности мужского населения по отношению к женскому в количестве 1 003 мужчины на 1 000 женщин. Эти п</w:t>
      </w:r>
      <w:r w:rsidRPr="00775AB7">
        <w:t>о</w:t>
      </w:r>
      <w:r w:rsidRPr="00775AB7">
        <w:t xml:space="preserve">казатели отличаются от одной территории к другой, колеблясь от 928 до 1 041 </w:t>
      </w:r>
      <w:r w:rsidR="00F43E5A" w:rsidRPr="00775AB7">
        <w:t>человека</w:t>
      </w:r>
      <w:r w:rsidRPr="00775AB7">
        <w:t xml:space="preserve">. </w:t>
      </w:r>
      <w:r w:rsidR="00F43E5A" w:rsidRPr="00775AB7">
        <w:t>Ц</w:t>
      </w:r>
      <w:r w:rsidRPr="00775AB7">
        <w:t>ифры свидетельствуют о наличии относительного равновесия в с</w:t>
      </w:r>
      <w:r w:rsidRPr="00775AB7">
        <w:t>о</w:t>
      </w:r>
      <w:r w:rsidRPr="00775AB7">
        <w:t>отношении полов</w:t>
      </w:r>
      <w:r w:rsidR="00F43E5A" w:rsidRPr="00775AB7">
        <w:t>, которое в</w:t>
      </w:r>
      <w:r w:rsidRPr="00775AB7">
        <w:t xml:space="preserve"> демографическом </w:t>
      </w:r>
      <w:r w:rsidR="00F43E5A" w:rsidRPr="00775AB7">
        <w:t>плане</w:t>
      </w:r>
      <w:r w:rsidRPr="00775AB7">
        <w:t xml:space="preserve"> гарантируют естественное воспроизводство населения.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32.</w:t>
      </w:r>
      <w:r w:rsidRPr="00775AB7">
        <w:tab/>
        <w:t>С возрастом значение этих показателей изменяется, следуя в целом те</w:t>
      </w:r>
      <w:r w:rsidRPr="00775AB7">
        <w:t>н</w:t>
      </w:r>
      <w:r w:rsidRPr="00775AB7">
        <w:t>денции к увеличению (выше 1 000) в первые годы жи</w:t>
      </w:r>
      <w:r w:rsidRPr="00775AB7">
        <w:t>з</w:t>
      </w:r>
      <w:r w:rsidRPr="00775AB7">
        <w:t xml:space="preserve">ни, далее понижаясь до 1 000 человек в </w:t>
      </w:r>
      <w:r w:rsidR="00F43E5A" w:rsidRPr="00775AB7">
        <w:t xml:space="preserve">возрастной категории от </w:t>
      </w:r>
      <w:r w:rsidRPr="00775AB7">
        <w:t xml:space="preserve">40 </w:t>
      </w:r>
      <w:r w:rsidR="00F43E5A" w:rsidRPr="00775AB7">
        <w:t>до</w:t>
      </w:r>
      <w:r w:rsidRPr="00775AB7">
        <w:t xml:space="preserve"> 44 </w:t>
      </w:r>
      <w:r w:rsidR="00F43E5A" w:rsidRPr="00775AB7">
        <w:t>лет</w:t>
      </w:r>
      <w:r w:rsidRPr="00775AB7">
        <w:t xml:space="preserve">. Этим объясняется тот факт, что мужчин рождается больше, чем женщин, но и смертность среди мужчин выше, чем у женщин, что известно под названием повышенной мужской </w:t>
      </w:r>
      <w:r w:rsidR="0004753D" w:rsidRPr="00775AB7">
        <w:t>убыли</w:t>
      </w:r>
      <w:r w:rsidRPr="00775AB7">
        <w:t>. На Кубе в возрастной групп 40-44 года женщины</w:t>
      </w:r>
      <w:r w:rsidR="0004753D" w:rsidRPr="00775AB7">
        <w:t xml:space="preserve"> преобладают</w:t>
      </w:r>
      <w:r w:rsidRPr="00775AB7">
        <w:t>.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33.</w:t>
      </w:r>
      <w:r w:rsidRPr="00775AB7">
        <w:tab/>
        <w:t>В соответствии с процессом демографических изменений на Кубе, п</w:t>
      </w:r>
      <w:r w:rsidRPr="00775AB7">
        <w:t>о</w:t>
      </w:r>
      <w:r w:rsidRPr="00775AB7">
        <w:t xml:space="preserve">добных тем, </w:t>
      </w:r>
      <w:r w:rsidR="0004753D" w:rsidRPr="00775AB7">
        <w:t>что</w:t>
      </w:r>
      <w:r w:rsidRPr="00775AB7">
        <w:t xml:space="preserve"> происходят в развивающихся странах, основные элементы к</w:t>
      </w:r>
      <w:r w:rsidRPr="00775AB7">
        <w:t>о</w:t>
      </w:r>
      <w:r w:rsidRPr="00775AB7">
        <w:t>торых описаны выше, в стране последние н</w:t>
      </w:r>
      <w:r w:rsidRPr="00775AB7">
        <w:t>е</w:t>
      </w:r>
      <w:r w:rsidRPr="00775AB7">
        <w:t xml:space="preserve">сколько лет наблюдается тенденция старения населения. </w:t>
      </w:r>
    </w:p>
    <w:p w:rsidR="00E23C22" w:rsidRPr="00775AB7" w:rsidRDefault="0004753D" w:rsidP="00775AB7">
      <w:pPr>
        <w:pStyle w:val="SingleTxtGR"/>
        <w:spacing w:line="240" w:lineRule="exact"/>
      </w:pPr>
      <w:r w:rsidRPr="00775AB7">
        <w:t>34.</w:t>
      </w:r>
      <w:r w:rsidRPr="00775AB7">
        <w:tab/>
        <w:t>Процесс старения вызван</w:t>
      </w:r>
      <w:r w:rsidR="00E23C22" w:rsidRPr="00775AB7">
        <w:t xml:space="preserve"> главным </w:t>
      </w:r>
      <w:r w:rsidRPr="00775AB7">
        <w:t xml:space="preserve">образом увеличением </w:t>
      </w:r>
      <w:r w:rsidR="00E23C22" w:rsidRPr="00775AB7">
        <w:t>продолжител</w:t>
      </w:r>
      <w:r w:rsidR="00E23C22" w:rsidRPr="00775AB7">
        <w:t>ь</w:t>
      </w:r>
      <w:r w:rsidR="00E23C22" w:rsidRPr="00775AB7">
        <w:t xml:space="preserve">ности жизни и снижением уровней рождаемости, </w:t>
      </w:r>
      <w:r w:rsidRPr="00775AB7">
        <w:t>явл</w:t>
      </w:r>
      <w:r w:rsidRPr="00775AB7">
        <w:t>е</w:t>
      </w:r>
      <w:r w:rsidRPr="00775AB7">
        <w:t xml:space="preserve">ниями, </w:t>
      </w:r>
      <w:r w:rsidR="00E23C22" w:rsidRPr="00775AB7">
        <w:t>которые особенно ярко проявились в десятилетие 1970-х годов, когда для вывода брутто-коэффициента воспроизводства был взят показатель 1. С тех пор положение м</w:t>
      </w:r>
      <w:r w:rsidR="00E23C22" w:rsidRPr="00775AB7">
        <w:t>а</w:t>
      </w:r>
      <w:r w:rsidR="00E23C22" w:rsidRPr="00775AB7">
        <w:t xml:space="preserve">ло изменилось; в конце 2007 года численность детей в возрасте от 0 до </w:t>
      </w:r>
      <w:r w:rsidR="003E3FFF" w:rsidRPr="00775AB7">
        <w:t>14 лет составляла 17,9% от общего показателя</w:t>
      </w:r>
      <w:r w:rsidR="00E23C22" w:rsidRPr="00775AB7">
        <w:t xml:space="preserve">; </w:t>
      </w:r>
      <w:r w:rsidR="003E3FFF" w:rsidRPr="00775AB7">
        <w:t xml:space="preserve">тогда </w:t>
      </w:r>
      <w:r w:rsidR="00E23C22" w:rsidRPr="00775AB7">
        <w:t>как число людей в возрасте о</w:t>
      </w:r>
      <w:r w:rsidR="003E3FFF" w:rsidRPr="00775AB7">
        <w:t>т 60 лет и выше возросло до 16,</w:t>
      </w:r>
      <w:r w:rsidR="00E23C22" w:rsidRPr="00775AB7">
        <w:t>6%</w:t>
      </w:r>
      <w:r w:rsidR="003E3FFF" w:rsidRPr="00775AB7">
        <w:t>;</w:t>
      </w:r>
      <w:r w:rsidR="00E23C22" w:rsidRPr="00775AB7">
        <w:t xml:space="preserve"> в абсолютных цифрах число людей в этих во</w:t>
      </w:r>
      <w:r w:rsidR="00E23C22" w:rsidRPr="00775AB7">
        <w:t>з</w:t>
      </w:r>
      <w:r w:rsidR="00E23C22" w:rsidRPr="00775AB7">
        <w:t>растных группах составляло 1 863 047 человек. Это привело к тому, что сре</w:t>
      </w:r>
      <w:r w:rsidR="00E23C22" w:rsidRPr="00775AB7">
        <w:t>д</w:t>
      </w:r>
      <w:r w:rsidR="00E23C22" w:rsidRPr="00775AB7">
        <w:t>ний возраст населения стр</w:t>
      </w:r>
      <w:r w:rsidR="00E23C22" w:rsidRPr="00775AB7">
        <w:t>а</w:t>
      </w:r>
      <w:r w:rsidR="00E23C22" w:rsidRPr="00775AB7">
        <w:t xml:space="preserve">ны повысился до 37,4 лет с 37 лет.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35.</w:t>
      </w:r>
      <w:r w:rsidRPr="00775AB7">
        <w:tab/>
        <w:t xml:space="preserve">Процесс старения, выражающийся в виде роста </w:t>
      </w:r>
      <w:r w:rsidR="003E3FFF" w:rsidRPr="00775AB7">
        <w:t>числа</w:t>
      </w:r>
      <w:r w:rsidRPr="00775AB7">
        <w:t xml:space="preserve"> лиц 60-летнего возраста по отношению к</w:t>
      </w:r>
      <w:r w:rsidR="003E3FFF" w:rsidRPr="00775AB7">
        <w:t>о</w:t>
      </w:r>
      <w:r w:rsidRPr="00775AB7">
        <w:t xml:space="preserve"> </w:t>
      </w:r>
      <w:r w:rsidR="003E3FFF" w:rsidRPr="00775AB7">
        <w:t>всему населению</w:t>
      </w:r>
      <w:r w:rsidRPr="00775AB7">
        <w:t>, в прошедшие годы продолжал развивать</w:t>
      </w:r>
      <w:r w:rsidR="003E3FFF" w:rsidRPr="00775AB7">
        <w:t xml:space="preserve">ся и усиливаться. Число людей </w:t>
      </w:r>
      <w:r w:rsidRPr="00775AB7">
        <w:t xml:space="preserve">от 60 лет и выше, составляющее в 1985 году 11,3%, в 2007 году возросло до 16,6%. Таким образом, всего лишь за 22 года в процентном отношении </w:t>
      </w:r>
      <w:r w:rsidR="003E3FFF" w:rsidRPr="00775AB7">
        <w:t>пожилое население страны увеличило</w:t>
      </w:r>
      <w:r w:rsidRPr="00775AB7">
        <w:t xml:space="preserve">сь на 5,3.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36.</w:t>
      </w:r>
      <w:r w:rsidRPr="00775AB7">
        <w:tab/>
        <w:t xml:space="preserve">Смертность детей в 2008 году составляла 4,7 </w:t>
      </w:r>
      <w:r w:rsidR="003E3FFF" w:rsidRPr="00775AB7">
        <w:t xml:space="preserve">человек </w:t>
      </w:r>
      <w:r w:rsidRPr="00775AB7">
        <w:t>на одну тысячу ж</w:t>
      </w:r>
      <w:r w:rsidRPr="00775AB7">
        <w:t>и</w:t>
      </w:r>
      <w:r w:rsidRPr="00775AB7">
        <w:t>ворождений (самый низкий уровень в истории Кубы), притом, что в 26 муниц</w:t>
      </w:r>
      <w:r w:rsidRPr="00775AB7">
        <w:t>и</w:t>
      </w:r>
      <w:r w:rsidRPr="00775AB7">
        <w:t>палитетах страны была зарегистрирована нулевая смертность детей. Не сущ</w:t>
      </w:r>
      <w:r w:rsidRPr="00775AB7">
        <w:t>е</w:t>
      </w:r>
      <w:r w:rsidRPr="00775AB7">
        <w:t xml:space="preserve">ствует никаких различий в детской смертности между расами, что, несомненно, объясняется равноправным </w:t>
      </w:r>
      <w:r w:rsidR="005228C3" w:rsidRPr="00775AB7">
        <w:t>характером</w:t>
      </w:r>
      <w:r w:rsidRPr="00775AB7">
        <w:t xml:space="preserve"> социальной политики. В 2007 году к</w:t>
      </w:r>
      <w:r w:rsidRPr="00775AB7">
        <w:t>о</w:t>
      </w:r>
      <w:r w:rsidRPr="00775AB7">
        <w:t>эффициент смертности матерей составлял 3</w:t>
      </w:r>
      <w:r w:rsidR="005228C3" w:rsidRPr="00775AB7">
        <w:t>0</w:t>
      </w:r>
      <w:r w:rsidRPr="00775AB7">
        <w:t>,2 на 100 000 новорождений. О</w:t>
      </w:r>
      <w:r w:rsidRPr="00775AB7">
        <w:t>б</w:t>
      </w:r>
      <w:r w:rsidRPr="00775AB7">
        <w:t>щий показатель фертильности (число дет</w:t>
      </w:r>
      <w:r w:rsidR="005228C3" w:rsidRPr="00775AB7">
        <w:t>ей на одну мать) составлял 1,43</w:t>
      </w:r>
      <w:r w:rsidRPr="00775AB7">
        <w:t>, а брутто-коэффициент воспроизводства (число дет</w:t>
      </w:r>
      <w:r w:rsidR="005228C3" w:rsidRPr="00775AB7">
        <w:t>ей на одну мать) составлял 0,69</w:t>
      </w:r>
      <w:r w:rsidRPr="00775AB7">
        <w:t xml:space="preserve">. Продолжительность жизни при рождении увеличилась в Кубе до 77,97 лет. Эти цифры выступают резким контрастом с </w:t>
      </w:r>
      <w:r w:rsidR="005228C3" w:rsidRPr="00775AB7">
        <w:t>данными</w:t>
      </w:r>
      <w:r w:rsidRPr="00775AB7">
        <w:t xml:space="preserve"> продолжительности жи</w:t>
      </w:r>
      <w:r w:rsidRPr="00775AB7">
        <w:t>з</w:t>
      </w:r>
      <w:r w:rsidRPr="00775AB7">
        <w:t>ни, которые были зарегистрированы до 1959 года, и свид</w:t>
      </w:r>
      <w:r w:rsidRPr="00775AB7">
        <w:t>е</w:t>
      </w:r>
      <w:r w:rsidRPr="00775AB7">
        <w:t>тельствуют о том, что разница в продолжительности жизни между белыми и небелыми, составлявшая ранее шесть лет сейчас сократилась до о</w:t>
      </w:r>
      <w:r w:rsidRPr="00775AB7">
        <w:t>д</w:t>
      </w:r>
      <w:r w:rsidRPr="00775AB7">
        <w:t>ного года.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37.</w:t>
      </w:r>
      <w:r w:rsidRPr="00775AB7">
        <w:tab/>
        <w:t>В сфере экономики, несмотря на неблагоприятные обсто</w:t>
      </w:r>
      <w:r w:rsidRPr="00775AB7">
        <w:t>я</w:t>
      </w:r>
      <w:r w:rsidRPr="00775AB7">
        <w:t>тельства Куба в 2008 году достигла роста в 4,3%. Внутренний валовый продукт на душу нас</w:t>
      </w:r>
      <w:r w:rsidRPr="00775AB7">
        <w:t>е</w:t>
      </w:r>
      <w:r w:rsidRPr="00775AB7">
        <w:t>ления в 2007 году увеличился до 4 213 песо.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38.</w:t>
      </w:r>
      <w:r w:rsidRPr="00775AB7">
        <w:tab/>
        <w:t>Эти результаты достигнуты бл</w:t>
      </w:r>
      <w:r w:rsidR="005228C3" w:rsidRPr="00775AB7">
        <w:t>агодаря вдохновенной работе всех жителей</w:t>
      </w:r>
      <w:r w:rsidRPr="00775AB7">
        <w:t xml:space="preserve"> страны, которая привела к росту производительности труда на 2,6%; на 6,6% увеличились объемы капиталовложений главным образом в ключевых отраслях </w:t>
      </w:r>
      <w:r w:rsidR="005228C3" w:rsidRPr="00775AB7">
        <w:t xml:space="preserve">промышленного </w:t>
      </w:r>
      <w:r w:rsidRPr="00775AB7">
        <w:t>производства и услуг; был зарегистрирован рост в ведущих отраслях экономики, таких как сельское хозяйство, объемы производства кот</w:t>
      </w:r>
      <w:r w:rsidRPr="00775AB7">
        <w:t>о</w:t>
      </w:r>
      <w:r w:rsidRPr="00775AB7">
        <w:t>рого, несмотря на неблагоприятные обстоятельства, увеличились на 1,6%; об</w:t>
      </w:r>
      <w:r w:rsidRPr="00775AB7">
        <w:t>ъ</w:t>
      </w:r>
      <w:r w:rsidRPr="00775AB7">
        <w:t>емы промышленного производства увеличились на 1,2%, в том числе в 13 о</w:t>
      </w:r>
      <w:r w:rsidRPr="00775AB7">
        <w:t>т</w:t>
      </w:r>
      <w:r w:rsidRPr="00775AB7">
        <w:t>раслях из 21 составляющей; в строительной отрасли темпы роста составляли 3,3%, а на транс</w:t>
      </w:r>
      <w:r w:rsidR="005228C3" w:rsidRPr="00775AB7">
        <w:t>порте 7,4%; в сфере коммуникаций</w:t>
      </w:r>
      <w:r w:rsidRPr="00775AB7">
        <w:t xml:space="preserve"> рост составил 9,0%; а в сфере услуг − 8,0%. Увеличился также экспорт товаров и услуг на 7,2% и т</w:t>
      </w:r>
      <w:r w:rsidRPr="00775AB7">
        <w:t>у</w:t>
      </w:r>
      <w:r w:rsidRPr="00775AB7">
        <w:t>ризма, к</w:t>
      </w:r>
      <w:r w:rsidR="005228C3" w:rsidRPr="00775AB7">
        <w:t>о</w:t>
      </w:r>
      <w:r w:rsidR="005228C3" w:rsidRPr="00775AB7">
        <w:t>торый восстановил свои позиции</w:t>
      </w:r>
      <w:r w:rsidRPr="00775AB7">
        <w:t xml:space="preserve"> и увеличился на 9,3%.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39.</w:t>
      </w:r>
      <w:r w:rsidRPr="00775AB7">
        <w:tab/>
        <w:t>Эти результаты оказали непосредственное воздействие на положение н</w:t>
      </w:r>
      <w:r w:rsidRPr="00775AB7">
        <w:t>а</w:t>
      </w:r>
      <w:r w:rsidRPr="00775AB7">
        <w:t>селения</w:t>
      </w:r>
      <w:r w:rsidR="005228C3" w:rsidRPr="00775AB7">
        <w:t xml:space="preserve"> и</w:t>
      </w:r>
      <w:r w:rsidRPr="00775AB7">
        <w:t>, несмотря на лишения и трудности</w:t>
      </w:r>
      <w:r w:rsidR="005228C3" w:rsidRPr="00775AB7">
        <w:t>,</w:t>
      </w:r>
      <w:r w:rsidRPr="00775AB7">
        <w:t xml:space="preserve"> выраз</w:t>
      </w:r>
      <w:r w:rsidRPr="00775AB7">
        <w:t>и</w:t>
      </w:r>
      <w:r w:rsidRPr="00775AB7">
        <w:t xml:space="preserve">лись в значительном улучшении снабжения продовольствием </w:t>
      </w:r>
      <w:r w:rsidR="006A2A7F" w:rsidRPr="00775AB7">
        <w:t>жителей</w:t>
      </w:r>
      <w:r w:rsidRPr="00775AB7">
        <w:t xml:space="preserve"> районов, особенно постр</w:t>
      </w:r>
      <w:r w:rsidRPr="00775AB7">
        <w:t>а</w:t>
      </w:r>
      <w:r w:rsidRPr="00775AB7">
        <w:t xml:space="preserve">давших от ураганов, </w:t>
      </w:r>
      <w:r w:rsidR="006A2A7F" w:rsidRPr="00775AB7">
        <w:t xml:space="preserve">пронесшихся </w:t>
      </w:r>
      <w:r w:rsidRPr="00775AB7">
        <w:t xml:space="preserve">над страной в 2008 году, </w:t>
      </w:r>
      <w:r w:rsidR="006A2A7F" w:rsidRPr="00775AB7">
        <w:t xml:space="preserve">в виде увеличения объемов </w:t>
      </w:r>
      <w:r w:rsidRPr="00775AB7">
        <w:t>поставок продовольственных товаров на сумму свыше 26 млн. долл. более 2,5 млн. жителей. К этим цифрам следует добавить цифры продажи нас</w:t>
      </w:r>
      <w:r w:rsidRPr="00775AB7">
        <w:t>е</w:t>
      </w:r>
      <w:r w:rsidRPr="00775AB7">
        <w:t xml:space="preserve">лению продуктов питания в </w:t>
      </w:r>
      <w:r w:rsidR="006A2A7F" w:rsidRPr="00775AB7">
        <w:t>порядке</w:t>
      </w:r>
      <w:r w:rsidRPr="00775AB7">
        <w:t xml:space="preserve"> компенс</w:t>
      </w:r>
      <w:r w:rsidR="006A2A7F" w:rsidRPr="00775AB7">
        <w:t>ации</w:t>
      </w:r>
      <w:r w:rsidRPr="00775AB7">
        <w:t xml:space="preserve"> падения сельскохозяйстве</w:t>
      </w:r>
      <w:r w:rsidRPr="00775AB7">
        <w:t>н</w:t>
      </w:r>
      <w:r w:rsidRPr="00775AB7">
        <w:t>ного производства на сумму 66 млн. долл. На 72% была выполнена программа восстановления линий электропередач, охватывающих 90% з</w:t>
      </w:r>
      <w:r w:rsidR="006A2A7F" w:rsidRPr="00775AB7">
        <w:t>он с низким н</w:t>
      </w:r>
      <w:r w:rsidR="006A2A7F" w:rsidRPr="00775AB7">
        <w:t>а</w:t>
      </w:r>
      <w:r w:rsidR="006A2A7F" w:rsidRPr="00775AB7">
        <w:t>пряжением и на 13</w:t>
      </w:r>
      <w:r w:rsidRPr="00775AB7">
        <w:t xml:space="preserve">% по сравнению с предыдущим годом </w:t>
      </w:r>
      <w:r w:rsidR="006A2A7F" w:rsidRPr="00775AB7">
        <w:t xml:space="preserve">уменьшилось </w:t>
      </w:r>
      <w:r w:rsidRPr="00775AB7">
        <w:t>число случаев отключения подачи электроэнергии. Было приобретено 913 новых и 248 подержанных автобусов для эксплуатации на всей территории страны, включая зону столицы, которыми ежедневно пользуются в среднем 1 млн. па</w:t>
      </w:r>
      <w:r w:rsidRPr="00775AB7">
        <w:t>с</w:t>
      </w:r>
      <w:r w:rsidRPr="00775AB7">
        <w:t>сажиров. Завершилось строительство 31 пол</w:t>
      </w:r>
      <w:r w:rsidRPr="00775AB7">
        <w:t>и</w:t>
      </w:r>
      <w:r w:rsidRPr="00775AB7">
        <w:t>клиники, произведен капитальный ремонт 272 медицинских пунктов, оснащенных 41 современной медицинской установкой. Число учащихся в высшей школе в возрасте от 18 до 24 лет увел</w:t>
      </w:r>
      <w:r w:rsidRPr="00775AB7">
        <w:t>и</w:t>
      </w:r>
      <w:r w:rsidRPr="00775AB7">
        <w:t>чилось на 72,7%, были повышены минимальные размеры пенсий в рамках си</w:t>
      </w:r>
      <w:r w:rsidRPr="00775AB7">
        <w:t>с</w:t>
      </w:r>
      <w:r w:rsidRPr="00775AB7">
        <w:t>темы социального обеспечения и размеры пособий, предоста</w:t>
      </w:r>
      <w:r w:rsidRPr="00775AB7">
        <w:t>в</w:t>
      </w:r>
      <w:r w:rsidRPr="00775AB7">
        <w:t>ляемых по линии вспомоществования</w:t>
      </w:r>
      <w:r w:rsidR="006A2A7F" w:rsidRPr="00775AB7">
        <w:t>. Однако</w:t>
      </w:r>
      <w:r w:rsidRPr="00775AB7">
        <w:t xml:space="preserve"> все, что было до</w:t>
      </w:r>
      <w:r w:rsidRPr="00775AB7">
        <w:t>с</w:t>
      </w:r>
      <w:r w:rsidRPr="00775AB7">
        <w:t>тигнуто</w:t>
      </w:r>
      <w:r w:rsidR="006A2A7F" w:rsidRPr="00775AB7">
        <w:t>,</w:t>
      </w:r>
      <w:r w:rsidRPr="00775AB7">
        <w:t xml:space="preserve"> пока еще недостаточно для удовлетворения потребностей населения, использующего в повседневной жизни национальную валюту.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40.</w:t>
      </w:r>
      <w:r w:rsidRPr="00775AB7">
        <w:tab/>
        <w:t>78% валового внутреннего продукта (ВВП) расходуются на личные и с</w:t>
      </w:r>
      <w:r w:rsidRPr="00775AB7">
        <w:t>о</w:t>
      </w:r>
      <w:r w:rsidRPr="00775AB7">
        <w:t>циальные нужды. С 2008 года личные расходы насел</w:t>
      </w:r>
      <w:r w:rsidRPr="00775AB7">
        <w:t>е</w:t>
      </w:r>
      <w:r w:rsidRPr="00775AB7">
        <w:t xml:space="preserve">ния увеличились до 49% ВВП. Остальные </w:t>
      </w:r>
      <w:r w:rsidR="006A2A7F" w:rsidRPr="00775AB7">
        <w:t>29</w:t>
      </w:r>
      <w:r w:rsidRPr="00775AB7">
        <w:t>% используются на покрытие разного рода экономических и социальных потребн</w:t>
      </w:r>
      <w:r w:rsidRPr="00775AB7">
        <w:t>о</w:t>
      </w:r>
      <w:r w:rsidRPr="00775AB7">
        <w:t xml:space="preserve">стей. </w:t>
      </w:r>
    </w:p>
    <w:p w:rsidR="00E23C22" w:rsidRPr="00775AB7" w:rsidRDefault="00207E6D" w:rsidP="00207E6D">
      <w:pPr>
        <w:pStyle w:val="H1GR"/>
      </w:pPr>
      <w:r>
        <w:rPr>
          <w:lang w:val="en-US"/>
        </w:rPr>
        <w:tab/>
      </w:r>
      <w:r w:rsidR="00E23C22" w:rsidRPr="00775AB7">
        <w:t>В.</w:t>
      </w:r>
      <w:r w:rsidR="00E23C22" w:rsidRPr="00775AB7">
        <w:tab/>
        <w:t>Общая политическая структура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41.</w:t>
      </w:r>
      <w:r w:rsidRPr="00775AB7">
        <w:tab/>
        <w:t>Победившая 1 января 1959 года революция дала кубинскому народу во</w:t>
      </w:r>
      <w:r w:rsidRPr="00775AB7">
        <w:t>з</w:t>
      </w:r>
      <w:r w:rsidRPr="00775AB7">
        <w:t>можность добиться подлинной независимости и создать условия для полного и всеобщего осуществления прав человека. Глубокие экономические, политич</w:t>
      </w:r>
      <w:r w:rsidRPr="00775AB7">
        <w:t>е</w:t>
      </w:r>
      <w:r w:rsidRPr="00775AB7">
        <w:t>ские и социальные преобразования позволили покончить с порочными стру</w:t>
      </w:r>
      <w:r w:rsidRPr="00775AB7">
        <w:t>к</w:t>
      </w:r>
      <w:r w:rsidRPr="00775AB7">
        <w:t>турными перекосами, унаследованными со времен колониального и неоколон</w:t>
      </w:r>
      <w:r w:rsidRPr="00775AB7">
        <w:t>и</w:t>
      </w:r>
      <w:r w:rsidRPr="00775AB7">
        <w:t>ального господства, раздиравшего страну. Были заложены прочные основы и налажен поступательный и необратимый процесс строительства демократич</w:t>
      </w:r>
      <w:r w:rsidRPr="00775AB7">
        <w:t>е</w:t>
      </w:r>
      <w:r w:rsidRPr="00775AB7">
        <w:t>ского, справедливого, социально активного, равноправного и солидарного о</w:t>
      </w:r>
      <w:r w:rsidRPr="00775AB7">
        <w:t>б</w:t>
      </w:r>
      <w:r w:rsidRPr="00775AB7">
        <w:t xml:space="preserve">щества.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42.</w:t>
      </w:r>
      <w:r w:rsidRPr="00775AB7">
        <w:tab/>
        <w:t>До победы кубинской революции страна в политическом и экономич</w:t>
      </w:r>
      <w:r w:rsidRPr="00775AB7">
        <w:t>е</w:t>
      </w:r>
      <w:r w:rsidRPr="00775AB7">
        <w:t>ским отношении полностью зависела от Соединенных Штатов Америки, была экономически отсталой, система власти характеризовалась коррупцией и в</w:t>
      </w:r>
      <w:r w:rsidRPr="00775AB7">
        <w:t>о</w:t>
      </w:r>
      <w:r w:rsidRPr="00775AB7">
        <w:t>пиющими политическими и административными злоупотреблениями, насел</w:t>
      </w:r>
      <w:r w:rsidRPr="00775AB7">
        <w:t>е</w:t>
      </w:r>
      <w:r w:rsidRPr="00775AB7">
        <w:t>ние страдало от хронического недоедания, произвольных задержаний, практики пыток, насильственных исчезновений и внесудебных казней, было неграмо</w:t>
      </w:r>
      <w:r w:rsidRPr="00775AB7">
        <w:t>т</w:t>
      </w:r>
      <w:r w:rsidRPr="00775AB7">
        <w:t>ным и не имело доступа к услугам системы здравоохранения, широкие слои н</w:t>
      </w:r>
      <w:r w:rsidRPr="00775AB7">
        <w:t>а</w:t>
      </w:r>
      <w:r w:rsidRPr="00775AB7">
        <w:t>селения проживали в условиях нищеты, существовала дискриминация в отн</w:t>
      </w:r>
      <w:r w:rsidRPr="00775AB7">
        <w:t>о</w:t>
      </w:r>
      <w:r w:rsidRPr="00775AB7">
        <w:t>шении женщин и расизм. Иными словами осуществление личных и коллекти</w:t>
      </w:r>
      <w:r w:rsidRPr="00775AB7">
        <w:t>в</w:t>
      </w:r>
      <w:r w:rsidRPr="00775AB7">
        <w:t xml:space="preserve">ных прав не обеспечивалось.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43.</w:t>
      </w:r>
      <w:r w:rsidRPr="00775AB7">
        <w:tab/>
        <w:t>Кубинский народ своей суверенной волей создал в стране п</w:t>
      </w:r>
      <w:r w:rsidRPr="00775AB7">
        <w:t>о</w:t>
      </w:r>
      <w:r w:rsidRPr="00775AB7">
        <w:t>литическую, экономическую и социальную систему, закрепленную в Конституции Республ</w:t>
      </w:r>
      <w:r w:rsidRPr="00775AB7">
        <w:t>и</w:t>
      </w:r>
      <w:r w:rsidRPr="00775AB7">
        <w:t>ки Куба 1976 года. При этом он сталкивался с определенными неудачами, св</w:t>
      </w:r>
      <w:r w:rsidRPr="00775AB7">
        <w:t>я</w:t>
      </w:r>
      <w:r w:rsidRPr="00775AB7">
        <w:t>занными с внедрением ра</w:t>
      </w:r>
      <w:r w:rsidRPr="00775AB7">
        <w:t>з</w:t>
      </w:r>
      <w:r w:rsidRPr="00775AB7">
        <w:t>личных моделей и концепций, которые навязывались державами, осуществляющими свое господство над Кубой. В истории страны имелись и свои унизительные страницы: военные интервенции и постоянное вмешательство со стороны Соединенных Штатов Америки, пагубные последс</w:t>
      </w:r>
      <w:r w:rsidRPr="00775AB7">
        <w:t>т</w:t>
      </w:r>
      <w:r w:rsidRPr="00775AB7">
        <w:t xml:space="preserve">вия явно несправедливых соглашений о свободной торговле и крах пресловутой либеральной буржуазной демократии. Правящие круги Соединенных Штатов Америки при пособничестве марионеточной и коррумпированной кубинской олигархии навязывали кубинскому народу жестокие диктаторские режимы, стремясь воспрепятствовать осуществлению его права на самоопределение.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44.</w:t>
      </w:r>
      <w:r w:rsidRPr="00775AB7">
        <w:tab/>
        <w:t>До 1959 года ни в политике, ни в господствующей идеологии не призн</w:t>
      </w:r>
      <w:r w:rsidRPr="00775AB7">
        <w:t>а</w:t>
      </w:r>
      <w:r w:rsidRPr="00775AB7">
        <w:t>валась национальная самобытность метисов, ни афр</w:t>
      </w:r>
      <w:r w:rsidRPr="00775AB7">
        <w:t>и</w:t>
      </w:r>
      <w:r w:rsidRPr="00775AB7">
        <w:t>канское наследие, глубоко укоренившееся в различных формах материальной и духовной жизни кубинск</w:t>
      </w:r>
      <w:r w:rsidRPr="00775AB7">
        <w:t>о</w:t>
      </w:r>
      <w:r w:rsidRPr="00775AB7">
        <w:t xml:space="preserve">го народа.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45.</w:t>
      </w:r>
      <w:r w:rsidRPr="00775AB7">
        <w:tab/>
        <w:t>Призыв к борьбе за освобождение от метрополии, прозвучавший 10 о</w:t>
      </w:r>
      <w:r w:rsidRPr="00775AB7">
        <w:t>к</w:t>
      </w:r>
      <w:r w:rsidRPr="00775AB7">
        <w:t>тября 1868 года, сопровождался актом огромного символического значения: это был день, когда началась битва за независимость острова и когда Карлос Ман</w:t>
      </w:r>
      <w:r w:rsidRPr="00775AB7">
        <w:t>у</w:t>
      </w:r>
      <w:r w:rsidRPr="00775AB7">
        <w:t>эль де Сеспедес осв</w:t>
      </w:r>
      <w:r w:rsidRPr="00775AB7">
        <w:t>о</w:t>
      </w:r>
      <w:r w:rsidRPr="00775AB7">
        <w:t xml:space="preserve">бодил своих рабов.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46.</w:t>
      </w:r>
      <w:r w:rsidRPr="00775AB7">
        <w:tab/>
        <w:t>Десятки тысяч мужчин и женщин, негров и метисов, выходцев из разли</w:t>
      </w:r>
      <w:r w:rsidRPr="00775AB7">
        <w:t>ч</w:t>
      </w:r>
      <w:r w:rsidRPr="00775AB7">
        <w:t>ных слоев населения и находившихся на самых низких ступенях социальной пирамиды колонии, более трех десятилетий боролись за независимость своей родины, улучшение условий своей жизни. Куба была в то время уникальным примером борьбы за межрасовую интеграцию и сотрудничество в осуществл</w:t>
      </w:r>
      <w:r w:rsidRPr="00775AB7">
        <w:t>е</w:t>
      </w:r>
      <w:r w:rsidRPr="00775AB7">
        <w:t>нии общей цели достижения независимости. В этой войне за незав</w:t>
      </w:r>
      <w:r w:rsidRPr="00775AB7">
        <w:t>и</w:t>
      </w:r>
      <w:r w:rsidRPr="00775AB7">
        <w:t>симость 23 кубинских негра и метиса завоевали звание генералов</w:t>
      </w:r>
      <w:r w:rsidR="008279F5" w:rsidRPr="00775AB7">
        <w:t>,</w:t>
      </w:r>
      <w:r w:rsidRPr="00775AB7">
        <w:t xml:space="preserve"> среди </w:t>
      </w:r>
      <w:r w:rsidR="008279F5" w:rsidRPr="00775AB7">
        <w:t>которых был</w:t>
      </w:r>
      <w:r w:rsidRPr="00775AB7">
        <w:t xml:space="preserve"> один из национальных героев, </w:t>
      </w:r>
      <w:r w:rsidR="008279F5" w:rsidRPr="00775AB7">
        <w:t>завоевавших всенародное признание, генерал, полк</w:t>
      </w:r>
      <w:r w:rsidR="008279F5" w:rsidRPr="00775AB7">
        <w:t>о</w:t>
      </w:r>
      <w:r w:rsidR="008279F5" w:rsidRPr="00775AB7">
        <w:t xml:space="preserve">водец </w:t>
      </w:r>
      <w:r w:rsidRPr="00775AB7">
        <w:t>в трех войнах, си</w:t>
      </w:r>
      <w:r w:rsidRPr="00775AB7">
        <w:t>м</w:t>
      </w:r>
      <w:r w:rsidRPr="00775AB7">
        <w:t xml:space="preserve">вол верности своим принципам, мулат Антонио Масео.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47.</w:t>
      </w:r>
      <w:r w:rsidRPr="00775AB7">
        <w:tab/>
        <w:t>Рабство было отменено на Кубе в 1888 году. Это событие, однако, не пр</w:t>
      </w:r>
      <w:r w:rsidRPr="00775AB7">
        <w:t>и</w:t>
      </w:r>
      <w:r w:rsidRPr="00775AB7">
        <w:t>вело к какому-либо значительному улучшению жизни бывших рабов и членов их семей. Большая часть из них превратились в сельских батраков, малооплач</w:t>
      </w:r>
      <w:r w:rsidRPr="00775AB7">
        <w:t>и</w:t>
      </w:r>
      <w:r w:rsidRPr="00775AB7">
        <w:t>ваемых и не имеющих доступа ни к образованию, ни к службам охраны здор</w:t>
      </w:r>
      <w:r w:rsidRPr="00775AB7">
        <w:t>о</w:t>
      </w:r>
      <w:r w:rsidRPr="00775AB7">
        <w:t xml:space="preserve">вья; другие </w:t>
      </w:r>
      <w:r w:rsidR="008279F5" w:rsidRPr="00775AB7">
        <w:t>оказались</w:t>
      </w:r>
      <w:r w:rsidRPr="00775AB7">
        <w:t xml:space="preserve"> в </w:t>
      </w:r>
      <w:r w:rsidR="008279F5" w:rsidRPr="00775AB7">
        <w:t xml:space="preserve">числе </w:t>
      </w:r>
      <w:r w:rsidRPr="00775AB7">
        <w:t>безземельных крестьян или переехали в город в поисках работы на фабриках или заводах или стали выполнять наиболее тяж</w:t>
      </w:r>
      <w:r w:rsidRPr="00775AB7">
        <w:t>е</w:t>
      </w:r>
      <w:r w:rsidRPr="00775AB7">
        <w:t>лые работы на стройках</w:t>
      </w:r>
      <w:r w:rsidR="008279F5" w:rsidRPr="00775AB7">
        <w:t>,</w:t>
      </w:r>
      <w:r w:rsidRPr="00775AB7">
        <w:t xml:space="preserve"> прокладывать железные дороги или искать своего сч</w:t>
      </w:r>
      <w:r w:rsidRPr="00775AB7">
        <w:t>а</w:t>
      </w:r>
      <w:r w:rsidRPr="00775AB7">
        <w:t xml:space="preserve">стья в мелком промысле. </w:t>
      </w:r>
      <w:r w:rsidR="008279F5" w:rsidRPr="00775AB7">
        <w:t>Многие</w:t>
      </w:r>
      <w:r w:rsidRPr="00775AB7">
        <w:t xml:space="preserve"> п</w:t>
      </w:r>
      <w:r w:rsidRPr="00775AB7">
        <w:t>о</w:t>
      </w:r>
      <w:r w:rsidRPr="00775AB7">
        <w:t xml:space="preserve">полнили ряды хронических нищих.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48.</w:t>
      </w:r>
      <w:r w:rsidRPr="00775AB7">
        <w:tab/>
        <w:t xml:space="preserve">Подобная ситуация сохранялась без каких-либо изменений до середины ХХ века, когда страна находилась под тенью своего хозяина, неоколониальной державы, Соединенных Штатов Америки.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49.</w:t>
      </w:r>
      <w:r w:rsidRPr="00775AB7">
        <w:tab/>
        <w:t>Принцип равенства начал складываться с 1 января 1959 года во всех сф</w:t>
      </w:r>
      <w:r w:rsidRPr="00775AB7">
        <w:t>е</w:t>
      </w:r>
      <w:r w:rsidRPr="00775AB7">
        <w:t xml:space="preserve">рах жизни страны, получая признание как в правовых нормах, так и в политике, которую </w:t>
      </w:r>
      <w:r w:rsidR="003B4A07" w:rsidRPr="00775AB7">
        <w:t xml:space="preserve">проводило кубинское </w:t>
      </w:r>
      <w:r w:rsidRPr="00775AB7">
        <w:t>госуда</w:t>
      </w:r>
      <w:r w:rsidRPr="00775AB7">
        <w:t>р</w:t>
      </w:r>
      <w:r w:rsidRPr="00775AB7">
        <w:t>ство, следов</w:t>
      </w:r>
      <w:r w:rsidR="003B4A07" w:rsidRPr="00775AB7">
        <w:t xml:space="preserve">авшее </w:t>
      </w:r>
      <w:r w:rsidRPr="00775AB7">
        <w:t>своему главному принципу, заключающемуся в том, что недостаточно лишь декларировать пр</w:t>
      </w:r>
      <w:r w:rsidRPr="00775AB7">
        <w:t>а</w:t>
      </w:r>
      <w:r w:rsidRPr="00775AB7">
        <w:t>вовые нормы, а нужно превращать абстрактные концепции в конкретные права. Это стало возможно лишь после глубоких политических, экономических, соц</w:t>
      </w:r>
      <w:r w:rsidRPr="00775AB7">
        <w:t>и</w:t>
      </w:r>
      <w:r w:rsidRPr="00775AB7">
        <w:t xml:space="preserve">альных и культурных преобразований, произошедших </w:t>
      </w:r>
      <w:r w:rsidR="00971282" w:rsidRPr="00775AB7">
        <w:t xml:space="preserve">на первых этапах </w:t>
      </w:r>
      <w:r w:rsidRPr="00775AB7">
        <w:t>форм</w:t>
      </w:r>
      <w:r w:rsidRPr="00775AB7">
        <w:t>и</w:t>
      </w:r>
      <w:r w:rsidRPr="00775AB7">
        <w:t xml:space="preserve">рования страны и продолжающихся по сей день, несмотря на экономические трудности и неблагоприятные внешние факторы.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50.</w:t>
      </w:r>
      <w:r w:rsidRPr="00775AB7">
        <w:tab/>
        <w:t xml:space="preserve">С этого процесса </w:t>
      </w:r>
      <w:r w:rsidR="00971282" w:rsidRPr="00775AB7">
        <w:t>трансформаций</w:t>
      </w:r>
      <w:r w:rsidRPr="00775AB7">
        <w:t>, начатого революцией, включающего обеспечение доступа к образованию и культуре, можно говорить</w:t>
      </w:r>
      <w:r w:rsidR="00971282" w:rsidRPr="00775AB7">
        <w:t xml:space="preserve">, что началось утверждение </w:t>
      </w:r>
      <w:r w:rsidRPr="00775AB7">
        <w:t>достоинства и восст</w:t>
      </w:r>
      <w:r w:rsidRPr="00775AB7">
        <w:t>а</w:t>
      </w:r>
      <w:r w:rsidRPr="00775AB7">
        <w:t>новления в своих правах кубинского народа, независимо от цвета кожи граждан страны, единых в своем признании главных этнич</w:t>
      </w:r>
      <w:r w:rsidRPr="00775AB7">
        <w:t>е</w:t>
      </w:r>
      <w:r w:rsidRPr="00775AB7">
        <w:t xml:space="preserve">ских компонентов кубинской нации.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51.</w:t>
      </w:r>
      <w:r w:rsidRPr="00775AB7">
        <w:tab/>
      </w:r>
      <w:r w:rsidR="00971282" w:rsidRPr="00775AB7">
        <w:t>В тот период были заложены основы глубокого и непреры</w:t>
      </w:r>
      <w:r w:rsidR="00971282" w:rsidRPr="00775AB7">
        <w:t>в</w:t>
      </w:r>
      <w:r w:rsidR="00971282" w:rsidRPr="00775AB7">
        <w:t xml:space="preserve">ного </w:t>
      </w:r>
      <w:r w:rsidRPr="00775AB7">
        <w:t>процесс</w:t>
      </w:r>
      <w:r w:rsidR="00971282" w:rsidRPr="00775AB7">
        <w:t>а</w:t>
      </w:r>
      <w:r w:rsidRPr="00775AB7">
        <w:t xml:space="preserve"> политических и социально-экономических преобра</w:t>
      </w:r>
      <w:r w:rsidR="00971282" w:rsidRPr="00775AB7">
        <w:t>зований в обществе, форм</w:t>
      </w:r>
      <w:r w:rsidR="00971282" w:rsidRPr="00775AB7">
        <w:t>и</w:t>
      </w:r>
      <w:r w:rsidR="00971282" w:rsidRPr="00775AB7">
        <w:t>рования</w:t>
      </w:r>
      <w:r w:rsidRPr="00775AB7">
        <w:t xml:space="preserve"> глубоких антирасистских и свободолюбивых идеалов, направленных на </w:t>
      </w:r>
      <w:r w:rsidR="00971282" w:rsidRPr="00775AB7">
        <w:t xml:space="preserve">внедрение элементов </w:t>
      </w:r>
      <w:r w:rsidRPr="00775AB7">
        <w:t>равноправия, социальной справедливости и</w:t>
      </w:r>
      <w:r w:rsidR="00971282" w:rsidRPr="00775AB7">
        <w:t xml:space="preserve"> широкого участия в общественную жизнь </w:t>
      </w:r>
      <w:r w:rsidRPr="00775AB7">
        <w:t xml:space="preserve">всех граждан Кубы без каких-либо </w:t>
      </w:r>
      <w:r w:rsidR="00971282" w:rsidRPr="00775AB7">
        <w:t>различий</w:t>
      </w:r>
      <w:r w:rsidRPr="00775AB7">
        <w:t xml:space="preserve"> по цвету кожи. Этот процесс обеспечивается гарантиями</w:t>
      </w:r>
      <w:r w:rsidR="00F43A20" w:rsidRPr="00775AB7">
        <w:t>, закрепленными конст</w:t>
      </w:r>
      <w:r w:rsidR="00F43A20" w:rsidRPr="00775AB7">
        <w:t>и</w:t>
      </w:r>
      <w:r w:rsidR="00F43A20" w:rsidRPr="00775AB7">
        <w:t xml:space="preserve">туционными и правовыми </w:t>
      </w:r>
      <w:r w:rsidRPr="00775AB7">
        <w:t>норм</w:t>
      </w:r>
      <w:r w:rsidR="00F43A20" w:rsidRPr="00775AB7">
        <w:t>ами</w:t>
      </w:r>
      <w:r w:rsidRPr="00775AB7">
        <w:t xml:space="preserve">, </w:t>
      </w:r>
      <w:r w:rsidR="00F43A20" w:rsidRPr="00775AB7">
        <w:t xml:space="preserve">представляющими </w:t>
      </w:r>
      <w:r w:rsidRPr="00775AB7">
        <w:t xml:space="preserve">полное равенство </w:t>
      </w:r>
      <w:r w:rsidR="00F43A20" w:rsidRPr="00775AB7">
        <w:t xml:space="preserve">всем </w:t>
      </w:r>
      <w:r w:rsidRPr="00775AB7">
        <w:t>граждан</w:t>
      </w:r>
      <w:r w:rsidR="00F43A20" w:rsidRPr="00775AB7">
        <w:t>ам</w:t>
      </w:r>
      <w:r w:rsidRPr="00775AB7">
        <w:t xml:space="preserve"> страны.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52.</w:t>
      </w:r>
      <w:r w:rsidRPr="00775AB7">
        <w:tab/>
        <w:t xml:space="preserve">Несмотря на трудности и </w:t>
      </w:r>
      <w:r w:rsidR="00FA0606" w:rsidRPr="00775AB7">
        <w:t>проблемы</w:t>
      </w:r>
      <w:r w:rsidRPr="00775AB7">
        <w:t>, возникающие в связи со стихийными бедствиями, Революция делает все для того, чтобы содействовать торжеству с</w:t>
      </w:r>
      <w:r w:rsidRPr="00775AB7">
        <w:t>о</w:t>
      </w:r>
      <w:r w:rsidRPr="00775AB7">
        <w:t xml:space="preserve">циальной справедливости, ликвидировать различные барьеры на </w:t>
      </w:r>
      <w:r w:rsidR="00FA0606" w:rsidRPr="00775AB7">
        <w:t>своем</w:t>
      </w:r>
      <w:r w:rsidRPr="00775AB7">
        <w:t xml:space="preserve"> пути и устранять расовые предрассудки, а та</w:t>
      </w:r>
      <w:r w:rsidR="00FA0606" w:rsidRPr="00775AB7">
        <w:t>кже обогащать, по</w:t>
      </w:r>
      <w:r w:rsidRPr="00775AB7">
        <w:t>полнять и расширять многогра</w:t>
      </w:r>
      <w:r w:rsidRPr="00775AB7">
        <w:t>н</w:t>
      </w:r>
      <w:r w:rsidRPr="00775AB7">
        <w:t xml:space="preserve">ное наследие кубинской культуры.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53.</w:t>
      </w:r>
      <w:r w:rsidRPr="00775AB7">
        <w:tab/>
        <w:t>Еще 22 марта 1959 года Фидель Кастро в одном из своих публичных в</w:t>
      </w:r>
      <w:r w:rsidRPr="00775AB7">
        <w:t>ы</w:t>
      </w:r>
      <w:r w:rsidRPr="00775AB7">
        <w:t xml:space="preserve">ступлений остановился на </w:t>
      </w:r>
      <w:r w:rsidR="00FA0606" w:rsidRPr="00775AB7">
        <w:t>проблеме</w:t>
      </w:r>
      <w:r w:rsidRPr="00775AB7">
        <w:t xml:space="preserve"> расовой дискриминации, возведя эту пр</w:t>
      </w:r>
      <w:r w:rsidRPr="00775AB7">
        <w:t>о</w:t>
      </w:r>
      <w:r w:rsidRPr="00775AB7">
        <w:t>блему в ранг одной из приоритетных, кот</w:t>
      </w:r>
      <w:r w:rsidRPr="00775AB7">
        <w:t>о</w:t>
      </w:r>
      <w:r w:rsidRPr="00775AB7">
        <w:t xml:space="preserve">рые должны </w:t>
      </w:r>
      <w:r w:rsidR="00FA0606" w:rsidRPr="00775AB7">
        <w:t xml:space="preserve">постоянно находиться </w:t>
      </w:r>
      <w:r w:rsidRPr="00775AB7">
        <w:t xml:space="preserve">в центре внимания Революции.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54.</w:t>
      </w:r>
      <w:r w:rsidRPr="00775AB7">
        <w:tab/>
        <w:t>В том же 1959 году были приняты законы, предназначенные разрушить старый классовый режим, и постепенно развивать и у</w:t>
      </w:r>
      <w:r w:rsidRPr="00775AB7">
        <w:t>п</w:t>
      </w:r>
      <w:r w:rsidRPr="00775AB7">
        <w:t xml:space="preserve">рочивать </w:t>
      </w:r>
      <w:r w:rsidR="00E03E21" w:rsidRPr="00775AB7">
        <w:t>экономические и социальные сферы</w:t>
      </w:r>
      <w:r w:rsidRPr="00775AB7">
        <w:t>, ранее подверга</w:t>
      </w:r>
      <w:r w:rsidRPr="00775AB7">
        <w:t>в</w:t>
      </w:r>
      <w:r w:rsidRPr="00775AB7">
        <w:t>шиеся эксплуатации и</w:t>
      </w:r>
      <w:r w:rsidR="00E03E21" w:rsidRPr="00775AB7">
        <w:t>ли забвению</w:t>
      </w:r>
      <w:r w:rsidRPr="00775AB7">
        <w:t>, что в силу очевидных причин позитивно отразилась на жизни большинства небелого населения страны и различных обездоленных групп населения, таких как к</w:t>
      </w:r>
      <w:r w:rsidRPr="00775AB7">
        <w:t>и</w:t>
      </w:r>
      <w:r w:rsidRPr="00775AB7">
        <w:t xml:space="preserve">тайцы, гаитянцы, ямайцы и </w:t>
      </w:r>
      <w:r w:rsidR="00E03E21" w:rsidRPr="00775AB7">
        <w:t>других</w:t>
      </w:r>
      <w:r w:rsidRPr="00775AB7">
        <w:t>.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55.</w:t>
      </w:r>
      <w:r w:rsidRPr="00775AB7">
        <w:tab/>
        <w:t>Закон об аграрной реформе, промульгированный 17 мая 1959 года</w:t>
      </w:r>
      <w:r w:rsidR="00E03E21" w:rsidRPr="00775AB7">
        <w:t>,</w:t>
      </w:r>
      <w:r w:rsidRPr="00775AB7">
        <w:t xml:space="preserve"> отм</w:t>
      </w:r>
      <w:r w:rsidRPr="00775AB7">
        <w:t>е</w:t>
      </w:r>
      <w:r w:rsidRPr="00775AB7">
        <w:t>нил принципы латифундизма и монопольного землевладения американскими кампаниями, переда</w:t>
      </w:r>
      <w:r w:rsidR="00E03E21" w:rsidRPr="00775AB7">
        <w:t>в землю во владение кооператорам, арендаторам, сезонным работникам</w:t>
      </w:r>
      <w:r w:rsidRPr="00775AB7">
        <w:t xml:space="preserve">. </w:t>
      </w:r>
      <w:r w:rsidR="00E03E21" w:rsidRPr="00775AB7">
        <w:t>З</w:t>
      </w:r>
      <w:r w:rsidRPr="00775AB7">
        <w:t>акон заложил основу достойного труда в границах новых госуда</w:t>
      </w:r>
      <w:r w:rsidRPr="00775AB7">
        <w:t>р</w:t>
      </w:r>
      <w:r w:rsidRPr="00775AB7">
        <w:t xml:space="preserve">ственных хозяйств и </w:t>
      </w:r>
      <w:r w:rsidR="00E03E21" w:rsidRPr="00775AB7">
        <w:t xml:space="preserve">в рамках </w:t>
      </w:r>
      <w:r w:rsidRPr="00775AB7">
        <w:t>зарождающихся сельскохозяйственных коопер</w:t>
      </w:r>
      <w:r w:rsidRPr="00775AB7">
        <w:t>а</w:t>
      </w:r>
      <w:r w:rsidRPr="00775AB7">
        <w:t xml:space="preserve">тивов.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56.</w:t>
      </w:r>
      <w:r w:rsidRPr="00775AB7">
        <w:tab/>
        <w:t>Процесс национализации сахарных предприятий, предприятий по прои</w:t>
      </w:r>
      <w:r w:rsidRPr="00775AB7">
        <w:t>з</w:t>
      </w:r>
      <w:r w:rsidRPr="00775AB7">
        <w:t xml:space="preserve">водству электроэнергии, телефонных компаний, банков и шахт положил конец </w:t>
      </w:r>
      <w:r w:rsidR="00E03E21" w:rsidRPr="00775AB7">
        <w:t xml:space="preserve">системе </w:t>
      </w:r>
      <w:r w:rsidRPr="00775AB7">
        <w:t>доступа к труду, в кот</w:t>
      </w:r>
      <w:r w:rsidR="00E03E21" w:rsidRPr="00775AB7">
        <w:t xml:space="preserve">орой процветала </w:t>
      </w:r>
      <w:r w:rsidRPr="00775AB7">
        <w:t>социальная и расовая дискрим</w:t>
      </w:r>
      <w:r w:rsidRPr="00775AB7">
        <w:t>и</w:t>
      </w:r>
      <w:r w:rsidRPr="00775AB7">
        <w:t xml:space="preserve">нация.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57.</w:t>
      </w:r>
      <w:r w:rsidRPr="00775AB7">
        <w:tab/>
        <w:t>В последующие месяцы открылись для всенародного доступа пляжи, к</w:t>
      </w:r>
      <w:r w:rsidRPr="00775AB7">
        <w:t>о</w:t>
      </w:r>
      <w:r w:rsidRPr="00775AB7">
        <w:t xml:space="preserve">торые раньше принадлежали исключительно буржуазии. Впервые ими стали свободно пользоваться люди без различия </w:t>
      </w:r>
      <w:r w:rsidR="00E03E21" w:rsidRPr="00775AB7">
        <w:t>на основании</w:t>
      </w:r>
      <w:r w:rsidRPr="00775AB7">
        <w:t xml:space="preserve"> цвета кожи или их с</w:t>
      </w:r>
      <w:r w:rsidRPr="00775AB7">
        <w:t>о</w:t>
      </w:r>
      <w:r w:rsidRPr="00775AB7">
        <w:t xml:space="preserve">циально-экономических условий.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58.</w:t>
      </w:r>
      <w:r w:rsidRPr="00775AB7">
        <w:tab/>
        <w:t>Кампания борьбы с неграмотностью 1961 года ликвидировала неграмо</w:t>
      </w:r>
      <w:r w:rsidRPr="00775AB7">
        <w:t>т</w:t>
      </w:r>
      <w:r w:rsidRPr="00775AB7">
        <w:t>ность на территории всей страны</w:t>
      </w:r>
      <w:r w:rsidR="008E2D5E" w:rsidRPr="00775AB7">
        <w:t xml:space="preserve"> и затронула</w:t>
      </w:r>
      <w:r w:rsidRPr="00775AB7">
        <w:t xml:space="preserve"> наиболее обездоленные слои н</w:t>
      </w:r>
      <w:r w:rsidRPr="00775AB7">
        <w:t>а</w:t>
      </w:r>
      <w:r w:rsidRPr="00775AB7">
        <w:t>селения. Десятки тысяч чернокожих и метисов наравне с десятками тысяч бе</w:t>
      </w:r>
      <w:r w:rsidRPr="00775AB7">
        <w:t>д</w:t>
      </w:r>
      <w:r w:rsidRPr="00775AB7">
        <w:t>ных белых, проживающих в д</w:t>
      </w:r>
      <w:r w:rsidRPr="00775AB7">
        <w:t>е</w:t>
      </w:r>
      <w:r w:rsidRPr="00775AB7">
        <w:t>ревнях и городах, научились читать и писать.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59.</w:t>
      </w:r>
      <w:r w:rsidRPr="00775AB7">
        <w:tab/>
        <w:t xml:space="preserve">К этим мерам следует добавить снижение квартирной платы, </w:t>
      </w:r>
      <w:r w:rsidR="00BE3178" w:rsidRPr="00775AB7">
        <w:t>объявле</w:t>
      </w:r>
      <w:r w:rsidR="00BE3178" w:rsidRPr="00775AB7">
        <w:t>н</w:t>
      </w:r>
      <w:r w:rsidR="00BE3178" w:rsidRPr="00775AB7">
        <w:t>ное</w:t>
      </w:r>
      <w:r w:rsidRPr="00775AB7">
        <w:t xml:space="preserve"> декретом Совета министров от 10 марта 1959 года, и принятие ряда </w:t>
      </w:r>
      <w:r w:rsidR="00BE3178" w:rsidRPr="00775AB7">
        <w:t>подз</w:t>
      </w:r>
      <w:r w:rsidR="00BE3178" w:rsidRPr="00775AB7">
        <w:t>а</w:t>
      </w:r>
      <w:r w:rsidR="00BE3178" w:rsidRPr="00775AB7">
        <w:t>конных</w:t>
      </w:r>
      <w:r w:rsidRPr="00775AB7">
        <w:t xml:space="preserve"> актов, касающихся жилья, </w:t>
      </w:r>
      <w:r w:rsidR="00BE3178" w:rsidRPr="00775AB7">
        <w:t>в рамках</w:t>
      </w:r>
      <w:r w:rsidRPr="00775AB7">
        <w:t xml:space="preserve"> с принятием закона о городской р</w:t>
      </w:r>
      <w:r w:rsidRPr="00775AB7">
        <w:t>е</w:t>
      </w:r>
      <w:r w:rsidRPr="00775AB7">
        <w:t>форме от 14 октября 1960 года. Эта мера привела к разработке политики обе</w:t>
      </w:r>
      <w:r w:rsidRPr="00775AB7">
        <w:t>с</w:t>
      </w:r>
      <w:r w:rsidRPr="00775AB7">
        <w:t>печения полной занятости населения и способствовала принятию мер, напра</w:t>
      </w:r>
      <w:r w:rsidRPr="00775AB7">
        <w:t>в</w:t>
      </w:r>
      <w:r w:rsidRPr="00775AB7">
        <w:t xml:space="preserve">ленных на сокращение социального и расового неравенства.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60.</w:t>
      </w:r>
      <w:r w:rsidRPr="00775AB7">
        <w:tab/>
        <w:t>На Кубе демократическая система зиждется на принципе "власть народа, осуществляемая народом и служащая народу". К</w:t>
      </w:r>
      <w:r w:rsidRPr="00775AB7">
        <w:t>у</w:t>
      </w:r>
      <w:r w:rsidRPr="00775AB7">
        <w:t>бинский народ, действуя через свои политические и гражданские институты в рамках национального закон</w:t>
      </w:r>
      <w:r w:rsidRPr="00775AB7">
        <w:t>о</w:t>
      </w:r>
      <w:r w:rsidRPr="00775AB7">
        <w:t xml:space="preserve">дательства, активно участвует в государственном управлении и осуществляет контроль над ним.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61.</w:t>
      </w:r>
      <w:r w:rsidRPr="00775AB7">
        <w:tab/>
        <w:t>Куба, как это определено в Конституции Республики, является независ</w:t>
      </w:r>
      <w:r w:rsidRPr="00775AB7">
        <w:t>и</w:t>
      </w:r>
      <w:r w:rsidRPr="00775AB7">
        <w:t>мым и суверенным социалистическим государством трудящихся, построенным всем народом на благо народа. Она является унитарной демократической ре</w:t>
      </w:r>
      <w:r w:rsidRPr="00775AB7">
        <w:t>с</w:t>
      </w:r>
      <w:r w:rsidRPr="00775AB7">
        <w:t>публикой, действующей на принципах политической свободы, социальной справедливости, личного и коллективного благосостояния и солидарности ме</w:t>
      </w:r>
      <w:r w:rsidRPr="00775AB7">
        <w:t>ж</w:t>
      </w:r>
      <w:r w:rsidRPr="00775AB7">
        <w:t xml:space="preserve">ду людьми.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62.</w:t>
      </w:r>
      <w:r w:rsidRPr="00775AB7">
        <w:tab/>
        <w:t>Суверенитет в стране принадлежит народу, который управляет своим г</w:t>
      </w:r>
      <w:r w:rsidRPr="00775AB7">
        <w:t>о</w:t>
      </w:r>
      <w:r w:rsidRPr="00775AB7">
        <w:t>сударством. Власть осуществляется непосредственно или через ассамблеи н</w:t>
      </w:r>
      <w:r w:rsidRPr="00775AB7">
        <w:t>а</w:t>
      </w:r>
      <w:r w:rsidRPr="00775AB7">
        <w:t>родной власти и другие образуемые нар</w:t>
      </w:r>
      <w:r w:rsidRPr="00775AB7">
        <w:t>о</w:t>
      </w:r>
      <w:r w:rsidRPr="00775AB7">
        <w:t xml:space="preserve">дом государственные органы.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63.</w:t>
      </w:r>
      <w:r w:rsidRPr="00775AB7">
        <w:tab/>
        <w:t>Кубинская политическая система выраж</w:t>
      </w:r>
      <w:r w:rsidR="00BE3178" w:rsidRPr="00775AB7">
        <w:t xml:space="preserve">ает волю </w:t>
      </w:r>
      <w:r w:rsidRPr="00775AB7">
        <w:t>народа и представляет собой в полной мере самобытную основу, опирающуюся на богатую историю борьбы за равенство и солидарность мужчин и женщин, за независимость, с</w:t>
      </w:r>
      <w:r w:rsidRPr="00775AB7">
        <w:t>у</w:t>
      </w:r>
      <w:r w:rsidRPr="00775AB7">
        <w:t>веренитет, недискриминацию, единство, гражданскую активность, народную власть и соц</w:t>
      </w:r>
      <w:r w:rsidRPr="00775AB7">
        <w:t>и</w:t>
      </w:r>
      <w:r w:rsidRPr="00775AB7">
        <w:t xml:space="preserve">альную справедливость.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64.</w:t>
      </w:r>
      <w:r w:rsidRPr="00775AB7">
        <w:tab/>
        <w:t>В 1976 году на всенародном референдуме, в котором участв</w:t>
      </w:r>
      <w:r w:rsidRPr="00775AB7">
        <w:t>о</w:t>
      </w:r>
      <w:r w:rsidRPr="00775AB7">
        <w:t>вало 98% всех избирателей, была принята Конституция Республики Куба, за которую пр</w:t>
      </w:r>
      <w:r w:rsidRPr="00775AB7">
        <w:t>о</w:t>
      </w:r>
      <w:r w:rsidRPr="00775AB7">
        <w:t>голосовали 97,7% населения. В ней закреплены институциональные основы г</w:t>
      </w:r>
      <w:r w:rsidRPr="00775AB7">
        <w:t>о</w:t>
      </w:r>
      <w:r w:rsidRPr="00775AB7">
        <w:t xml:space="preserve">сударственного устройства в виде органов народной власти.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65.</w:t>
      </w:r>
      <w:r w:rsidRPr="00775AB7">
        <w:tab/>
        <w:t>Год 1992 ознаменовался проведением конституционной реформы и р</w:t>
      </w:r>
      <w:r w:rsidRPr="00775AB7">
        <w:t>е</w:t>
      </w:r>
      <w:r w:rsidRPr="00775AB7">
        <w:t>формы кубинской избирательной системы, которые з</w:t>
      </w:r>
      <w:r w:rsidRPr="00775AB7">
        <w:t>а</w:t>
      </w:r>
      <w:r w:rsidRPr="00775AB7">
        <w:t>крепили демократические основы этой системы и расширили их за счет обеспечения, в частности, во</w:t>
      </w:r>
      <w:r w:rsidRPr="00775AB7">
        <w:t>з</w:t>
      </w:r>
      <w:r w:rsidRPr="00775AB7">
        <w:t>можности избрания депутатов в Национальную ассамблею и делегатов в пр</w:t>
      </w:r>
      <w:r w:rsidRPr="00775AB7">
        <w:t>о</w:t>
      </w:r>
      <w:r w:rsidRPr="00775AB7">
        <w:t>винциальные ассамблеи путем прямого и тайного голосования. Широкое уч</w:t>
      </w:r>
      <w:r w:rsidRPr="00775AB7">
        <w:t>а</w:t>
      </w:r>
      <w:r w:rsidRPr="00775AB7">
        <w:t>стие населения в выборах служит наглядным подтверждением приверже</w:t>
      </w:r>
      <w:r w:rsidRPr="00775AB7">
        <w:t>н</w:t>
      </w:r>
      <w:r w:rsidRPr="00775AB7">
        <w:t>ности подавляющего большинства кубинцев их политических си</w:t>
      </w:r>
      <w:r w:rsidRPr="00775AB7">
        <w:t>с</w:t>
      </w:r>
      <w:r w:rsidRPr="00775AB7">
        <w:t>теме. В 2002 году − при участии 8 млн. граждан страны − Конституция претерпела еще одно изм</w:t>
      </w:r>
      <w:r w:rsidRPr="00775AB7">
        <w:t>е</w:t>
      </w:r>
      <w:r w:rsidRPr="00775AB7">
        <w:t>нение, ставшее новым подтверждением признания социалистического характ</w:t>
      </w:r>
      <w:r w:rsidRPr="00775AB7">
        <w:t>е</w:t>
      </w:r>
      <w:r w:rsidRPr="00775AB7">
        <w:t>ра кубинской рев</w:t>
      </w:r>
      <w:r w:rsidRPr="00775AB7">
        <w:t>о</w:t>
      </w:r>
      <w:r w:rsidRPr="00775AB7">
        <w:t xml:space="preserve">люции.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66.</w:t>
      </w:r>
      <w:r w:rsidRPr="00775AB7">
        <w:tab/>
        <w:t>Государственный аппарат Кубы образуют законодательные, исполнител</w:t>
      </w:r>
      <w:r w:rsidRPr="00775AB7">
        <w:t>ь</w:t>
      </w:r>
      <w:r w:rsidRPr="00775AB7">
        <w:t>ные, административные, судебные, налоговые и контрольные органы, а также органы, занимающиеся вопросами обороны. За каждой группой органов закр</w:t>
      </w:r>
      <w:r w:rsidRPr="00775AB7">
        <w:t>е</w:t>
      </w:r>
      <w:r w:rsidRPr="00775AB7">
        <w:t xml:space="preserve">плены соответствующие конкретные функции.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67.</w:t>
      </w:r>
      <w:r w:rsidRPr="00775AB7">
        <w:tab/>
        <w:t>Национальная ассамблея народной власти − представительный одноп</w:t>
      </w:r>
      <w:r w:rsidRPr="00775AB7">
        <w:t>а</w:t>
      </w:r>
      <w:r w:rsidRPr="00775AB7">
        <w:t>латный орган − является верховным органом госуда</w:t>
      </w:r>
      <w:r w:rsidRPr="00775AB7">
        <w:t>р</w:t>
      </w:r>
      <w:r w:rsidRPr="00775AB7">
        <w:t xml:space="preserve">ственной власти. Она представляет и выражает суверенную волю всего народа, как это закреплено в статье 69 Конституции. Национальная ассамблея </w:t>
      </w:r>
      <w:r w:rsidR="00BE3178" w:rsidRPr="00775AB7">
        <w:t>− единственный орган, обл</w:t>
      </w:r>
      <w:r w:rsidR="00BE3178" w:rsidRPr="00775AB7">
        <w:t>а</w:t>
      </w:r>
      <w:r w:rsidR="00BE3178" w:rsidRPr="00775AB7">
        <w:t xml:space="preserve">дающий </w:t>
      </w:r>
      <w:r w:rsidRPr="00775AB7">
        <w:t>учред</w:t>
      </w:r>
      <w:r w:rsidRPr="00775AB7">
        <w:t>и</w:t>
      </w:r>
      <w:r w:rsidRPr="00775AB7">
        <w:t xml:space="preserve">тельной и законодательной властью в Республике.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68.</w:t>
      </w:r>
      <w:r w:rsidRPr="00775AB7">
        <w:tab/>
        <w:t>Согласно статье 89 Конституции Государственный совет является орг</w:t>
      </w:r>
      <w:r w:rsidRPr="00775AB7">
        <w:t>а</w:t>
      </w:r>
      <w:r w:rsidRPr="00775AB7">
        <w:t>ном Национальной ассамблеи народной власти, который представляет ее в п</w:t>
      </w:r>
      <w:r w:rsidRPr="00775AB7">
        <w:t>е</w:t>
      </w:r>
      <w:r w:rsidRPr="00775AB7">
        <w:t>риод между сессиями, исполняет ее п</w:t>
      </w:r>
      <w:r w:rsidRPr="00775AB7">
        <w:t>о</w:t>
      </w:r>
      <w:r w:rsidRPr="00775AB7">
        <w:t xml:space="preserve">становления и осуществляет другие функции. Он осуществляет верховное представительство кубинского народа внутри и вне страны.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69.</w:t>
      </w:r>
      <w:r w:rsidRPr="00775AB7">
        <w:tab/>
        <w:t>Совет министров</w:t>
      </w:r>
      <w:r w:rsidR="004032B0" w:rsidRPr="00775AB7">
        <w:t xml:space="preserve">, высший исполнительный и административный орган страны, </w:t>
      </w:r>
      <w:r w:rsidRPr="00775AB7">
        <w:t xml:space="preserve">образует правительство Республики.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70.</w:t>
      </w:r>
      <w:r w:rsidRPr="00775AB7">
        <w:tab/>
        <w:t>Совет национальной обороны в условиях мирного времени занимается подготовкой к управлению страной в период военного положения, ведения во</w:t>
      </w:r>
      <w:r w:rsidRPr="00775AB7">
        <w:t>й</w:t>
      </w:r>
      <w:r w:rsidRPr="00775AB7">
        <w:t>ны, при объявлении всеобщей мобилизации или введении чрезвычайного пол</w:t>
      </w:r>
      <w:r w:rsidRPr="00775AB7">
        <w:t>о</w:t>
      </w:r>
      <w:r w:rsidRPr="00775AB7">
        <w:t>жения. В соответствии с положениями статьи 101 Конституции его состав и функции регул</w:t>
      </w:r>
      <w:r w:rsidRPr="00775AB7">
        <w:t>и</w:t>
      </w:r>
      <w:r w:rsidRPr="00775AB7">
        <w:t xml:space="preserve">руются законом.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71.</w:t>
      </w:r>
      <w:r w:rsidRPr="00775AB7">
        <w:tab/>
        <w:t>Функция отправления правосудия исходит от народа и ос</w:t>
      </w:r>
      <w:r w:rsidRPr="00775AB7">
        <w:t>у</w:t>
      </w:r>
      <w:r w:rsidRPr="00775AB7">
        <w:t>ществляется от его имени Народным верховным судом и другими судами, учреждаемыми зак</w:t>
      </w:r>
      <w:r w:rsidRPr="00775AB7">
        <w:t>о</w:t>
      </w:r>
      <w:r w:rsidRPr="00775AB7">
        <w:t>ном.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72.</w:t>
      </w:r>
      <w:r w:rsidRPr="00775AB7">
        <w:tab/>
        <w:t>Генеральная прокуратура Республики представляет собой государстве</w:t>
      </w:r>
      <w:r w:rsidRPr="00775AB7">
        <w:t>н</w:t>
      </w:r>
      <w:r w:rsidRPr="00775AB7">
        <w:t>ный орган, главными задачами которого являются контроль за соблюдением з</w:t>
      </w:r>
      <w:r w:rsidRPr="00775AB7">
        <w:t>а</w:t>
      </w:r>
      <w:r w:rsidRPr="00775AB7">
        <w:t>конности, а также возбуждение и осущ</w:t>
      </w:r>
      <w:r w:rsidRPr="00775AB7">
        <w:t>е</w:t>
      </w:r>
      <w:r w:rsidRPr="00775AB7">
        <w:t xml:space="preserve">ствление уголовного преследования от имени государства.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73.</w:t>
      </w:r>
      <w:r w:rsidRPr="00775AB7">
        <w:tab/>
        <w:t>Провинциальные и муниципальные ассамблеи народной власти, образу</w:t>
      </w:r>
      <w:r w:rsidRPr="00775AB7">
        <w:t>е</w:t>
      </w:r>
      <w:r w:rsidRPr="00775AB7">
        <w:t>мые в политико-административных единицах, на которые делится национал</w:t>
      </w:r>
      <w:r w:rsidRPr="00775AB7">
        <w:t>ь</w:t>
      </w:r>
      <w:r w:rsidRPr="00775AB7">
        <w:t>ная территория, являются высшими органами государственной власти на ме</w:t>
      </w:r>
      <w:r w:rsidRPr="00775AB7">
        <w:t>с</w:t>
      </w:r>
      <w:r w:rsidRPr="00775AB7">
        <w:t>тах и облечены самой высокой властью для осуществления государственных функций в соответствующих политико-административных единицах. В стране насчитывается 169 муници</w:t>
      </w:r>
      <w:r w:rsidR="0084626C">
        <w:t>п</w:t>
      </w:r>
      <w:r w:rsidRPr="00775AB7">
        <w:t>альных ассамблей, состоящих из 15 236 делегатов, большинство из которых не являются профессиональными политиками; все д</w:t>
      </w:r>
      <w:r w:rsidRPr="00775AB7">
        <w:t>е</w:t>
      </w:r>
      <w:r w:rsidRPr="00775AB7">
        <w:t>легаты избираются про</w:t>
      </w:r>
      <w:r w:rsidR="00E874DD" w:rsidRPr="00775AB7">
        <w:t>стым большинством г</w:t>
      </w:r>
      <w:r w:rsidR="00E874DD" w:rsidRPr="00775AB7">
        <w:t>о</w:t>
      </w:r>
      <w:r w:rsidR="00E874DD" w:rsidRPr="00775AB7">
        <w:t>лосов, а</w:t>
      </w:r>
      <w:r w:rsidRPr="00775AB7">
        <w:t xml:space="preserve"> срок действия их мандата составляет 2,5 года.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74.</w:t>
      </w:r>
      <w:r w:rsidRPr="00775AB7">
        <w:tab/>
        <w:t>Демократическое устройство кубинского народа не исчерпывается нал</w:t>
      </w:r>
      <w:r w:rsidRPr="00775AB7">
        <w:t>и</w:t>
      </w:r>
      <w:r w:rsidRPr="00775AB7">
        <w:t>чием органов народной власти. Поощряются различные формы прямого уч</w:t>
      </w:r>
      <w:r w:rsidRPr="00775AB7">
        <w:t>а</w:t>
      </w:r>
      <w:r w:rsidRPr="00775AB7">
        <w:t>стия населения в демократическом процессе, включая деятельность массовых общественных организаций, представляющих разнообразные слои нашего о</w:t>
      </w:r>
      <w:r w:rsidRPr="00775AB7">
        <w:t>б</w:t>
      </w:r>
      <w:r w:rsidRPr="00775AB7">
        <w:t xml:space="preserve">щества. Любые важные решения принимаются только на основании широкого социального консенсуса.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75.</w:t>
      </w:r>
      <w:r w:rsidRPr="00775AB7">
        <w:tab/>
        <w:t>Кубинское государство признает и поощряет массовые общественные о</w:t>
      </w:r>
      <w:r w:rsidRPr="00775AB7">
        <w:t>р</w:t>
      </w:r>
      <w:r w:rsidRPr="00775AB7">
        <w:t>ганизации, которые, возникнув в ходе исторического процесса борьбы нашего народа, объединяют в своих рядах ра</w:t>
      </w:r>
      <w:r w:rsidRPr="00775AB7">
        <w:t>з</w:t>
      </w:r>
      <w:r w:rsidRPr="00775AB7">
        <w:t xml:space="preserve">личные </w:t>
      </w:r>
      <w:r w:rsidR="00E874DD" w:rsidRPr="00775AB7">
        <w:t>группы</w:t>
      </w:r>
      <w:r w:rsidRPr="00775AB7">
        <w:t xml:space="preserve"> населения, представляют их специфические интересы и приобщают их к решению задач строительства, укрепления и защиты общества. </w:t>
      </w:r>
    </w:p>
    <w:p w:rsidR="00E23C22" w:rsidRPr="00775AB7" w:rsidRDefault="00207E6D" w:rsidP="00207E6D">
      <w:pPr>
        <w:pStyle w:val="H1GR"/>
      </w:pPr>
      <w:r>
        <w:rPr>
          <w:lang w:val="en-US"/>
        </w:rPr>
        <w:tab/>
      </w:r>
      <w:r w:rsidR="00E23C22" w:rsidRPr="00775AB7">
        <w:t>С.</w:t>
      </w:r>
      <w:r w:rsidR="00E23C22" w:rsidRPr="00775AB7">
        <w:tab/>
        <w:t>Общие нормативные положения, регулирующие защиту прав человека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76.</w:t>
      </w:r>
      <w:r w:rsidRPr="00775AB7">
        <w:tab/>
        <w:t>На Кубе действует широко разветвленная и эффективная институци</w:t>
      </w:r>
      <w:r w:rsidRPr="00775AB7">
        <w:t>о</w:t>
      </w:r>
      <w:r w:rsidRPr="00775AB7">
        <w:t>нальная система, включающая участие гражданских организаций и широких масс, которая гарантирует получение, передачу и рассмотрение всех жалоб и ходатайств отдельных граждан или групп населения, сообщающих о любых н</w:t>
      </w:r>
      <w:r w:rsidRPr="00775AB7">
        <w:t>а</w:t>
      </w:r>
      <w:r w:rsidRPr="00775AB7">
        <w:t>рушениях прав ч</w:t>
      </w:r>
      <w:r w:rsidRPr="00775AB7">
        <w:t>е</w:t>
      </w:r>
      <w:r w:rsidRPr="00775AB7">
        <w:t>ловека.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77.</w:t>
      </w:r>
      <w:r w:rsidRPr="00775AB7">
        <w:tab/>
        <w:t>В соответствии со статьей 63 Конституции все граждане страны имеют право обращаться с жалобами и ходатайствами к властям, требовать их ра</w:t>
      </w:r>
      <w:r w:rsidRPr="00775AB7">
        <w:t>с</w:t>
      </w:r>
      <w:r w:rsidRPr="00775AB7">
        <w:t>смотрения и получения на них ответов в сроки, указанные в законе. Более по</w:t>
      </w:r>
      <w:r w:rsidRPr="00775AB7">
        <w:t>л</w:t>
      </w:r>
      <w:r w:rsidRPr="00775AB7">
        <w:t>ное описание системы защиты прав граждан Кубы содержится в главе, каса</w:t>
      </w:r>
      <w:r w:rsidRPr="00775AB7">
        <w:t>ю</w:t>
      </w:r>
      <w:r w:rsidRPr="00775AB7">
        <w:t xml:space="preserve">щейся статьи 6 Конвенции. </w:t>
      </w:r>
    </w:p>
    <w:p w:rsidR="00E23C22" w:rsidRPr="00775AB7" w:rsidRDefault="00207E6D" w:rsidP="00207E6D">
      <w:pPr>
        <w:pStyle w:val="H1GR"/>
      </w:pPr>
      <w:r>
        <w:rPr>
          <w:lang w:val="en-US"/>
        </w:rPr>
        <w:tab/>
      </w:r>
      <w:r w:rsidR="00E23C22" w:rsidRPr="00775AB7">
        <w:rPr>
          <w:lang w:val="en-US"/>
        </w:rPr>
        <w:t>D</w:t>
      </w:r>
      <w:r w:rsidR="00E23C22" w:rsidRPr="00775AB7">
        <w:t>.</w:t>
      </w:r>
      <w:r w:rsidR="00E23C22" w:rsidRPr="00775AB7">
        <w:tab/>
        <w:t>Факторы, затрагивающие применение положений Конвенции</w:t>
      </w:r>
    </w:p>
    <w:p w:rsidR="00E23C22" w:rsidRPr="00775AB7" w:rsidRDefault="00A2262C" w:rsidP="00A2262C">
      <w:pPr>
        <w:pStyle w:val="H23GR"/>
      </w:pPr>
      <w:r>
        <w:rPr>
          <w:lang w:val="en-US"/>
        </w:rPr>
        <w:tab/>
      </w:r>
      <w:r w:rsidR="00E23C22" w:rsidRPr="00775AB7">
        <w:t>1.</w:t>
      </w:r>
      <w:r w:rsidR="00E23C22" w:rsidRPr="00775AB7">
        <w:tab/>
        <w:t>Политика враждебности, блокады и агрессии, проводимая правительствами Соединенных Штатов Америки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78.</w:t>
      </w:r>
      <w:r w:rsidRPr="00775AB7">
        <w:tab/>
        <w:t>Экономическая, торговая и финансовая блокада Кубы, осуществляемая Соедине</w:t>
      </w:r>
      <w:r w:rsidRPr="00775AB7">
        <w:t>н</w:t>
      </w:r>
      <w:r w:rsidRPr="00775AB7">
        <w:t>ными Штатами Америки, представляет собой</w:t>
      </w:r>
      <w:r w:rsidR="00E874DD" w:rsidRPr="00775AB7">
        <w:t xml:space="preserve"> акт геноцида по смыслу пункта с)</w:t>
      </w:r>
      <w:r w:rsidRPr="00775AB7">
        <w:t xml:space="preserve"> статьи 2 Женевской конвенции о предупреждении преступления ген</w:t>
      </w:r>
      <w:r w:rsidRPr="00775AB7">
        <w:t>о</w:t>
      </w:r>
      <w:r w:rsidRPr="00775AB7">
        <w:t>цида и наказании за него от 1948 года и акт экономической войны в соответс</w:t>
      </w:r>
      <w:r w:rsidRPr="00775AB7">
        <w:t>т</w:t>
      </w:r>
      <w:r w:rsidRPr="00775AB7">
        <w:t>вии с документами, принят</w:t>
      </w:r>
      <w:r w:rsidRPr="00775AB7">
        <w:t>ы</w:t>
      </w:r>
      <w:r w:rsidRPr="00775AB7">
        <w:t>ми на Лондонской морской конференции 1909 года. На протяжении почти пяти десятилетий эта экономическая война являлась н</w:t>
      </w:r>
      <w:r w:rsidRPr="00775AB7">
        <w:t>е</w:t>
      </w:r>
      <w:r w:rsidRPr="00775AB7">
        <w:t>изменным элементом политического курса, проводимого Соединенными Шт</w:t>
      </w:r>
      <w:r w:rsidRPr="00775AB7">
        <w:t>а</w:t>
      </w:r>
      <w:r w:rsidRPr="00775AB7">
        <w:t>тами Америки против Кубы. Ее цель, сформулированная еще в апреле 1960 г</w:t>
      </w:r>
      <w:r w:rsidRPr="00775AB7">
        <w:t>о</w:t>
      </w:r>
      <w:r w:rsidRPr="00775AB7">
        <w:t xml:space="preserve">да, состояла в том, чтобы "вызвать в стране голод, недовольство и свержение правительства" Кубы.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79.</w:t>
      </w:r>
      <w:r w:rsidRPr="00775AB7">
        <w:tab/>
        <w:t>К числу наиболее известных и отвратительных аспектов блокадной ка</w:t>
      </w:r>
      <w:r w:rsidRPr="00775AB7">
        <w:t>м</w:t>
      </w:r>
      <w:r w:rsidRPr="00775AB7">
        <w:t>пании о</w:t>
      </w:r>
      <w:r w:rsidRPr="00775AB7">
        <w:t>т</w:t>
      </w:r>
      <w:r w:rsidRPr="00775AB7">
        <w:t>носятся так называемые законы Торричелли от 1992 года и Хелмса-Бэртона от 1996 года. Их положения противоречат Уставу Организации Объ</w:t>
      </w:r>
      <w:r w:rsidRPr="00775AB7">
        <w:t>е</w:t>
      </w:r>
      <w:r w:rsidRPr="00775AB7">
        <w:t>диненных Наций и нарушают нормы международного права. За период с м</w:t>
      </w:r>
      <w:r w:rsidRPr="00775AB7">
        <w:t>о</w:t>
      </w:r>
      <w:r w:rsidRPr="00775AB7">
        <w:t>мента их введения в действие − почти 50 лет тому назад − по май 2008 года прямой экономический ущерб, нанесенный кубинскому народу в результ</w:t>
      </w:r>
      <w:r w:rsidRPr="00775AB7">
        <w:t>а</w:t>
      </w:r>
      <w:r w:rsidRPr="00775AB7">
        <w:t>те осуществления Соединенными Штатами Америки экономической, торговой и финансовой блокады Кубы, превысил 93 000 млн. долл. США. Учитывая д</w:t>
      </w:r>
      <w:r w:rsidRPr="00775AB7">
        <w:t>е</w:t>
      </w:r>
      <w:r w:rsidRPr="00775AB7">
        <w:t>вальвацию доллара и изменение его покупательной способности, на сегодня</w:t>
      </w:r>
      <w:r w:rsidRPr="00775AB7">
        <w:t>ш</w:t>
      </w:r>
      <w:r w:rsidRPr="00775AB7">
        <w:t xml:space="preserve">ний день размер ущерба оценивается в 224 600 млн. долларов.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80.</w:t>
      </w:r>
      <w:r w:rsidRPr="00775AB7">
        <w:tab/>
        <w:t>За те два срока, что у власти пребывала администрация Джоржа В. Буша, эскалация антикубинской враждебной деятел</w:t>
      </w:r>
      <w:r w:rsidRPr="00775AB7">
        <w:t>ь</w:t>
      </w:r>
      <w:r w:rsidRPr="00775AB7">
        <w:t>ности достигла беспрецедентных размеров. В докладе, подготовленном пресловутой "Комиссией по оказанию помощи свободной Кубе</w:t>
      </w:r>
      <w:r w:rsidR="00605926" w:rsidRPr="00775AB7">
        <w:t>" в мае 2004 года и в дополнении</w:t>
      </w:r>
      <w:r w:rsidR="00834537">
        <w:t xml:space="preserve"> к нему от июля 2006 </w:t>
      </w:r>
      <w:r w:rsidRPr="00775AB7">
        <w:t>года (где содержится, в частности, секретная глава, посвященная агре</w:t>
      </w:r>
      <w:r w:rsidRPr="00775AB7">
        <w:t>с</w:t>
      </w:r>
      <w:r w:rsidRPr="00775AB7">
        <w:t xml:space="preserve">сивным действиям) черным по белому прописаны </w:t>
      </w:r>
      <w:r w:rsidR="007E39A3">
        <w:t>за</w:t>
      </w:r>
      <w:r w:rsidRPr="00775AB7">
        <w:t>мыслы вашингтонских вл</w:t>
      </w:r>
      <w:r w:rsidRPr="00775AB7">
        <w:t>а</w:t>
      </w:r>
      <w:r w:rsidRPr="00775AB7">
        <w:t>стей: навязать противную воле кубинского народа "смену режима", не и</w:t>
      </w:r>
      <w:r w:rsidRPr="00775AB7">
        <w:t>с</w:t>
      </w:r>
      <w:r w:rsidRPr="00775AB7">
        <w:t>ключая пр</w:t>
      </w:r>
      <w:r w:rsidRPr="00775AB7">
        <w:t>и</w:t>
      </w:r>
      <w:r w:rsidRPr="00775AB7">
        <w:t>менение с этой целью военной силы.</w:t>
      </w:r>
    </w:p>
    <w:p w:rsidR="00E23C22" w:rsidRPr="00775AB7" w:rsidRDefault="00A2262C" w:rsidP="00A2262C">
      <w:pPr>
        <w:pStyle w:val="H23GR"/>
      </w:pPr>
      <w:r w:rsidRPr="00834537">
        <w:tab/>
      </w:r>
      <w:r w:rsidR="00E23C22" w:rsidRPr="00775AB7">
        <w:t>2.</w:t>
      </w:r>
      <w:r w:rsidR="00E23C22" w:rsidRPr="00775AB7">
        <w:tab/>
        <w:t>Влияние природно-климатических явлений</w:t>
      </w:r>
    </w:p>
    <w:p w:rsidR="001B0C5B" w:rsidRPr="00775AB7" w:rsidRDefault="00E23C22" w:rsidP="00775AB7">
      <w:pPr>
        <w:pStyle w:val="SingleTxtGR"/>
        <w:spacing w:line="240" w:lineRule="exact"/>
      </w:pPr>
      <w:r w:rsidRPr="00775AB7">
        <w:t>81.</w:t>
      </w:r>
      <w:r w:rsidRPr="00775AB7">
        <w:tab/>
        <w:t>Обрушивающиеся на страну тропические ураганы и штормы всегда, в большей или меньшей степени, имели для нее негативные последствия. Наиб</w:t>
      </w:r>
      <w:r w:rsidRPr="00775AB7">
        <w:t>о</w:t>
      </w:r>
      <w:r w:rsidRPr="00775AB7">
        <w:t>лее разрушительным в истории таких явлений с точки зрения размера нанесе</w:t>
      </w:r>
      <w:r w:rsidRPr="00775AB7">
        <w:t>н</w:t>
      </w:r>
      <w:r w:rsidRPr="00775AB7">
        <w:t xml:space="preserve">ного материального ущерба, несомненно, оказался </w:t>
      </w:r>
      <w:r w:rsidR="00605926" w:rsidRPr="00775AB7">
        <w:t>совокупный</w:t>
      </w:r>
      <w:r w:rsidRPr="00775AB7">
        <w:t xml:space="preserve"> удар недавних ураганов "Густав", "Ике" и "Палома", прокатившихся практически по всей те</w:t>
      </w:r>
      <w:r w:rsidRPr="00775AB7">
        <w:t>р</w:t>
      </w:r>
      <w:r w:rsidRPr="00775AB7">
        <w:t xml:space="preserve">ритории Кубы. </w:t>
      </w:r>
    </w:p>
    <w:p w:rsidR="00E23C22" w:rsidRPr="00775AB7" w:rsidRDefault="001B0C5B" w:rsidP="00775AB7">
      <w:pPr>
        <w:pStyle w:val="SingleTxtGR"/>
        <w:spacing w:line="240" w:lineRule="exact"/>
      </w:pPr>
      <w:r w:rsidRPr="00775AB7">
        <w:t>82.</w:t>
      </w:r>
      <w:r w:rsidRPr="00775AB7">
        <w:tab/>
      </w:r>
      <w:r w:rsidR="00E23C22" w:rsidRPr="00775AB7">
        <w:t>Органы гражданской обороны, созданной в соответствии с Декретом-законом № 170 от мая 1977 года, и действия местных Советов обороны на всех соответствующих уровнях позволили предотвратить катастрофическое развитие событий и способств</w:t>
      </w:r>
      <w:r w:rsidR="00E23C22" w:rsidRPr="00775AB7">
        <w:t>о</w:t>
      </w:r>
      <w:r w:rsidR="00E23C22" w:rsidRPr="00775AB7">
        <w:t xml:space="preserve">вали уменьшению потерь, однако, несмотря на </w:t>
      </w:r>
      <w:r w:rsidR="00605926" w:rsidRPr="00775AB7">
        <w:t>принятые</w:t>
      </w:r>
      <w:r w:rsidR="00E23C22" w:rsidRPr="00775AB7">
        <w:t xml:space="preserve"> меры, </w:t>
      </w:r>
      <w:r w:rsidR="00605926" w:rsidRPr="00775AB7">
        <w:t xml:space="preserve">нанесенный </w:t>
      </w:r>
      <w:r w:rsidR="00E23C22" w:rsidRPr="00775AB7">
        <w:t>ущерб оказался колоссальным. Согласно проведенным по</w:t>
      </w:r>
      <w:r w:rsidR="00E23C22" w:rsidRPr="00775AB7">
        <w:t>д</w:t>
      </w:r>
      <w:r w:rsidR="00E23C22" w:rsidRPr="00775AB7">
        <w:t>счетам убытки исчисляются суммой в размере около 9 700 млн. долл., что с</w:t>
      </w:r>
      <w:r w:rsidR="00E23C22" w:rsidRPr="00775AB7">
        <w:t>о</w:t>
      </w:r>
      <w:r w:rsidR="00E23C22" w:rsidRPr="00775AB7">
        <w:t>ставляет 20% ВВП Кубы. Человеческие потери, однако, оказались минимал</w:t>
      </w:r>
      <w:r w:rsidR="00E23C22" w:rsidRPr="00775AB7">
        <w:t>ь</w:t>
      </w:r>
      <w:r w:rsidR="00E23C22" w:rsidRPr="00775AB7">
        <w:t xml:space="preserve">ными, погибло всего семь человек. </w:t>
      </w:r>
    </w:p>
    <w:p w:rsidR="00E23C22" w:rsidRPr="00775AB7" w:rsidRDefault="00A2262C" w:rsidP="00A2262C">
      <w:pPr>
        <w:pStyle w:val="H23GR"/>
      </w:pPr>
      <w:r>
        <w:rPr>
          <w:lang w:val="en-US"/>
        </w:rPr>
        <w:tab/>
      </w:r>
      <w:r w:rsidR="00E23C22" w:rsidRPr="00775AB7">
        <w:t>3.</w:t>
      </w:r>
      <w:r w:rsidR="00E23C22" w:rsidRPr="00775AB7">
        <w:tab/>
        <w:t>Антикубинская направленность правозащитной деятельности, провод</w:t>
      </w:r>
      <w:r w:rsidR="00E23C22" w:rsidRPr="00775AB7">
        <w:t>и</w:t>
      </w:r>
      <w:r w:rsidR="00E23C22" w:rsidRPr="00775AB7">
        <w:t xml:space="preserve">мой в рамках Организации Объединенных Наций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83.</w:t>
      </w:r>
      <w:r w:rsidRPr="00775AB7">
        <w:tab/>
        <w:t>Выдвижение на протяжении многих лет незаслуженных и необоснова</w:t>
      </w:r>
      <w:r w:rsidRPr="00775AB7">
        <w:t>н</w:t>
      </w:r>
      <w:r w:rsidRPr="00775AB7">
        <w:t>ных обвинений против Кубы в прекратившей свое сущ</w:t>
      </w:r>
      <w:r w:rsidRPr="00775AB7">
        <w:t>е</w:t>
      </w:r>
      <w:r w:rsidRPr="00775AB7">
        <w:t>ствование Комиссии по правам человека (1990</w:t>
      </w:r>
      <w:r w:rsidR="005D09E0" w:rsidRPr="005D09E0">
        <w:t>–</w:t>
      </w:r>
      <w:r w:rsidRPr="00775AB7">
        <w:t>2005 годы) и в Третьем комитета Генеральной Ассам</w:t>
      </w:r>
      <w:r w:rsidRPr="00775AB7">
        <w:t>б</w:t>
      </w:r>
      <w:r w:rsidRPr="00775AB7">
        <w:t>леи (1992</w:t>
      </w:r>
      <w:r w:rsidR="005D09E0" w:rsidRPr="005D09E0">
        <w:t>–</w:t>
      </w:r>
      <w:r w:rsidRPr="00775AB7">
        <w:t>1997 годы) являлось важнейшим компонентом проводимой всеми правительствами Соединенных Штатов Америки антикубинской политики. Преследуемая при этом цель заключалась в том, чтобы сфабриковать предлог для дальнейшей эскалации направленной против кубинской нации политики враждебности, блокады и агрессии.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84.</w:t>
      </w:r>
      <w:r w:rsidRPr="00775AB7">
        <w:tab/>
        <w:t>Принятое Советом по правам человека решение о прекращ</w:t>
      </w:r>
      <w:r w:rsidRPr="00775AB7">
        <w:t>е</w:t>
      </w:r>
      <w:r w:rsidRPr="00775AB7">
        <w:t>нии действия мандата так называемого личного представителя Верховного комиссара Орг</w:t>
      </w:r>
      <w:r w:rsidRPr="00775AB7">
        <w:t>а</w:t>
      </w:r>
      <w:r w:rsidRPr="00775AB7">
        <w:t>низации Объединенных Наций по правам человека на Кубе стало актом истор</w:t>
      </w:r>
      <w:r w:rsidRPr="00775AB7">
        <w:t>и</w:t>
      </w:r>
      <w:r w:rsidRPr="00775AB7">
        <w:t xml:space="preserve">ческой справедливости. Тем самым получил </w:t>
      </w:r>
      <w:r w:rsidR="00605926" w:rsidRPr="00775AB7">
        <w:t>подтверждение</w:t>
      </w:r>
      <w:r w:rsidRPr="00775AB7">
        <w:t xml:space="preserve"> незаконный и ди</w:t>
      </w:r>
      <w:r w:rsidRPr="00775AB7">
        <w:t>с</w:t>
      </w:r>
      <w:r w:rsidRPr="00775AB7">
        <w:t>криминационный характер действий, которые на протяжении двух десятил</w:t>
      </w:r>
      <w:r w:rsidRPr="00775AB7">
        <w:t>е</w:t>
      </w:r>
      <w:r w:rsidRPr="00775AB7">
        <w:t>тий предпринимались в отношении Кубы.</w:t>
      </w:r>
    </w:p>
    <w:p w:rsidR="00E23C22" w:rsidRPr="00775AB7" w:rsidRDefault="00A2262C" w:rsidP="00A2262C">
      <w:pPr>
        <w:pStyle w:val="HChGR"/>
      </w:pPr>
      <w:r>
        <w:rPr>
          <w:lang w:val="en-US"/>
        </w:rPr>
        <w:tab/>
      </w:r>
      <w:r w:rsidR="00E23C22" w:rsidRPr="00775AB7">
        <w:rPr>
          <w:lang w:val="en-US"/>
        </w:rPr>
        <w:t>II</w:t>
      </w:r>
      <w:r w:rsidR="00E23C22" w:rsidRPr="00775AB7">
        <w:t>.</w:t>
      </w:r>
      <w:r w:rsidR="00E23C22" w:rsidRPr="00775AB7">
        <w:tab/>
        <w:t>Информация, касающаяся статей 2−7 Конвенции</w:t>
      </w:r>
    </w:p>
    <w:p w:rsidR="00E23C22" w:rsidRPr="00775AB7" w:rsidRDefault="00A2262C" w:rsidP="00A2262C">
      <w:pPr>
        <w:pStyle w:val="H1GR"/>
      </w:pPr>
      <w:r>
        <w:rPr>
          <w:lang w:val="en-US"/>
        </w:rPr>
        <w:tab/>
      </w:r>
      <w:r w:rsidR="00E23C22" w:rsidRPr="00775AB7">
        <w:t>А.</w:t>
      </w:r>
      <w:r w:rsidR="00E23C22" w:rsidRPr="00775AB7">
        <w:tab/>
        <w:t>Статья 2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85.</w:t>
      </w:r>
      <w:r w:rsidRPr="00775AB7">
        <w:tab/>
        <w:t>К числе наиболее благородных и достойных целей, которые были поста</w:t>
      </w:r>
      <w:r w:rsidRPr="00775AB7">
        <w:t>в</w:t>
      </w:r>
      <w:r w:rsidRPr="00775AB7">
        <w:t>лены кубинской революцией</w:t>
      </w:r>
      <w:r w:rsidR="007E39A3">
        <w:t>,</w:t>
      </w:r>
      <w:r w:rsidRPr="00775AB7">
        <w:t xml:space="preserve"> относятся поощрение и уважение прав человека, вытекающие из самой сути революционной борьбы против несправедливости, неравенства, эксплуатации человека чело</w:t>
      </w:r>
      <w:r w:rsidR="00461465" w:rsidRPr="00775AB7">
        <w:t>веком, дискриминации и нарушений</w:t>
      </w:r>
      <w:r w:rsidRPr="00775AB7">
        <w:t xml:space="preserve"> прав трудового народа.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86.</w:t>
      </w:r>
      <w:r w:rsidRPr="00775AB7">
        <w:tab/>
        <w:t>В соответствии с этим кубинское государство осуждает л</w:t>
      </w:r>
      <w:r w:rsidRPr="00775AB7">
        <w:t>ю</w:t>
      </w:r>
      <w:r w:rsidRPr="00775AB7">
        <w:t>бую форму дискриминации, что находит свое выражение как в национальном законод</w:t>
      </w:r>
      <w:r w:rsidRPr="00775AB7">
        <w:t>а</w:t>
      </w:r>
      <w:r w:rsidRPr="00775AB7">
        <w:t>тельстве, так и в заключаемых им международных договорах, как об этом ук</w:t>
      </w:r>
      <w:r w:rsidRPr="00775AB7">
        <w:t>а</w:t>
      </w:r>
      <w:r w:rsidRPr="00775AB7">
        <w:t xml:space="preserve">зывается во всех докладах, представленных начиная с 1974 года.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87.</w:t>
      </w:r>
      <w:r w:rsidRPr="00775AB7">
        <w:tab/>
        <w:t xml:space="preserve">Действующее кубинское законодательство предусматривает наказание за любые акты расовой дискриминации против лиц, групп или учреждений.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88.</w:t>
      </w:r>
      <w:r w:rsidRPr="00775AB7">
        <w:tab/>
        <w:t>Куба осуждает расовую дискриминацию и проводит политику, предназн</w:t>
      </w:r>
      <w:r w:rsidRPr="00775AB7">
        <w:t>а</w:t>
      </w:r>
      <w:r w:rsidRPr="00775AB7">
        <w:t>ченную предотвратить все проявления этой отвратительной практики. Эта п</w:t>
      </w:r>
      <w:r w:rsidRPr="00775AB7">
        <w:t>о</w:t>
      </w:r>
      <w:r w:rsidRPr="00775AB7">
        <w:t>литика проводится в полном соответс</w:t>
      </w:r>
      <w:r w:rsidRPr="00775AB7">
        <w:t>т</w:t>
      </w:r>
      <w:r w:rsidRPr="00775AB7">
        <w:t xml:space="preserve">вии с положениями Конституции, а именно с главой </w:t>
      </w:r>
      <w:r w:rsidRPr="00775AB7">
        <w:rPr>
          <w:lang w:val="en-US"/>
        </w:rPr>
        <w:t>I</w:t>
      </w:r>
      <w:r w:rsidRPr="00775AB7">
        <w:t xml:space="preserve"> "Политические, социальных и экономические основы гос</w:t>
      </w:r>
      <w:r w:rsidRPr="00775AB7">
        <w:t>у</w:t>
      </w:r>
      <w:r w:rsidRPr="00775AB7">
        <w:t xml:space="preserve">дарства", </w:t>
      </w:r>
      <w:r w:rsidRPr="00775AB7">
        <w:rPr>
          <w:lang w:val="en-US"/>
        </w:rPr>
        <w:t>VI</w:t>
      </w:r>
      <w:r w:rsidRPr="00775AB7">
        <w:t xml:space="preserve"> "Равенство" и </w:t>
      </w:r>
      <w:r w:rsidRPr="00775AB7">
        <w:rPr>
          <w:lang w:val="en-US"/>
        </w:rPr>
        <w:t>VII</w:t>
      </w:r>
      <w:r w:rsidRPr="00775AB7">
        <w:t xml:space="preserve"> "Права, обязанности и основные гарантии" Ко</w:t>
      </w:r>
      <w:r w:rsidRPr="00775AB7">
        <w:t>н</w:t>
      </w:r>
      <w:r w:rsidRPr="00775AB7">
        <w:t xml:space="preserve">ституции Кубы.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89.</w:t>
      </w:r>
      <w:r w:rsidRPr="00775AB7">
        <w:tab/>
        <w:t xml:space="preserve">В статье 41 главы </w:t>
      </w:r>
      <w:r w:rsidRPr="00775AB7">
        <w:rPr>
          <w:lang w:val="en-US"/>
        </w:rPr>
        <w:t>VI</w:t>
      </w:r>
      <w:r w:rsidRPr="00775AB7">
        <w:t xml:space="preserve"> Конституции говорится, что все гражд</w:t>
      </w:r>
      <w:r w:rsidRPr="00775AB7">
        <w:t>а</w:t>
      </w:r>
      <w:r w:rsidRPr="00775AB7">
        <w:t>не имеют равные права и равные обязанности. В статье 42 устанавливается, что дискр</w:t>
      </w:r>
      <w:r w:rsidRPr="00775AB7">
        <w:t>и</w:t>
      </w:r>
      <w:r w:rsidRPr="00775AB7">
        <w:t>минация по признаку расы, цвета кожи, пола, национального происхождения, религиозных верований и любая другая</w:t>
      </w:r>
      <w:r w:rsidR="00052880" w:rsidRPr="00775AB7">
        <w:t xml:space="preserve"> дискриминация</w:t>
      </w:r>
      <w:r w:rsidRPr="00775AB7">
        <w:t>, ущемляющая челов</w:t>
      </w:r>
      <w:r w:rsidRPr="00775AB7">
        <w:t>е</w:t>
      </w:r>
      <w:r w:rsidRPr="00775AB7">
        <w:t>ческое достоинство, запрещена и преследуется по закону. В этой же статье д</w:t>
      </w:r>
      <w:r w:rsidRPr="00775AB7">
        <w:t>а</w:t>
      </w:r>
      <w:r w:rsidRPr="00775AB7">
        <w:t>лее говорится, что государственные учреждения воспитывают у всех граждан с самого раннего детства уважение к принципу р</w:t>
      </w:r>
      <w:r w:rsidRPr="00775AB7">
        <w:t>а</w:t>
      </w:r>
      <w:r w:rsidRPr="00775AB7">
        <w:t xml:space="preserve">венства всех людей.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90.</w:t>
      </w:r>
      <w:r w:rsidRPr="00775AB7">
        <w:tab/>
        <w:t xml:space="preserve">С другой стороны, в статье 43 перечислены завоеванные </w:t>
      </w:r>
      <w:r w:rsidR="00461465" w:rsidRPr="00775AB7">
        <w:t>Р</w:t>
      </w:r>
      <w:r w:rsidR="00147C2A" w:rsidRPr="00775AB7">
        <w:t>е</w:t>
      </w:r>
      <w:r w:rsidR="00147C2A" w:rsidRPr="00775AB7">
        <w:t>волюцией</w:t>
      </w:r>
      <w:r w:rsidRPr="00775AB7">
        <w:t xml:space="preserve"> права, которыми пользуются все граждане, мужчины и женщины, без какого-либо различия по признаку расы, цвета кожи, пола, национального происхо</w:t>
      </w:r>
      <w:r w:rsidRPr="00775AB7">
        <w:t>ж</w:t>
      </w:r>
      <w:r w:rsidRPr="00775AB7">
        <w:t>дения, религиозных верований и лю</w:t>
      </w:r>
      <w:r w:rsidR="00147C2A" w:rsidRPr="00775AB7">
        <w:t>бому другому признаку</w:t>
      </w:r>
      <w:r w:rsidRPr="00775AB7">
        <w:t xml:space="preserve">, </w:t>
      </w:r>
      <w:r w:rsidR="00147C2A" w:rsidRPr="00775AB7">
        <w:t xml:space="preserve">ущемляющему </w:t>
      </w:r>
      <w:r w:rsidRPr="00775AB7">
        <w:t>ч</w:t>
      </w:r>
      <w:r w:rsidRPr="00775AB7">
        <w:t>е</w:t>
      </w:r>
      <w:r w:rsidRPr="00775AB7">
        <w:t>ловеческое достои</w:t>
      </w:r>
      <w:r w:rsidRPr="00775AB7">
        <w:t>н</w:t>
      </w:r>
      <w:r w:rsidRPr="00775AB7">
        <w:t>ство. Граждане страны: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имеют доступ по достоинствам и способностям ко всем должн</w:t>
      </w:r>
      <w:r w:rsidRPr="00775AB7">
        <w:t>о</w:t>
      </w:r>
      <w:r w:rsidRPr="00775AB7">
        <w:t>стям и профессиям в государстве, в сфере общественного управления и в о</w:t>
      </w:r>
      <w:r w:rsidRPr="00775AB7">
        <w:t>б</w:t>
      </w:r>
      <w:r w:rsidRPr="00775AB7">
        <w:t>ласти производства и оказания услуг;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</w:r>
      <w:r w:rsidR="00147C2A" w:rsidRPr="00775AB7">
        <w:t xml:space="preserve">обладают правом </w:t>
      </w:r>
      <w:r w:rsidRPr="00775AB7">
        <w:t>занимать должности и получать повышение по службе в составе революционных вооруженных сил и в органах государстве</w:t>
      </w:r>
      <w:r w:rsidRPr="00775AB7">
        <w:t>н</w:t>
      </w:r>
      <w:r w:rsidRPr="00775AB7">
        <w:t>ной безопасности и внутренних дел по св</w:t>
      </w:r>
      <w:r w:rsidRPr="00775AB7">
        <w:t>о</w:t>
      </w:r>
      <w:r w:rsidRPr="00775AB7">
        <w:t xml:space="preserve">им заслугам и способностям; </w:t>
      </w:r>
      <w:r w:rsidR="00147C2A" w:rsidRPr="00775AB7">
        <w:t>имеют право: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>получать равную плату за равный труд;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  <w:t>обучаться во всех учебных заведениях страны, начиная с начальной школы и до высшей школы, право, которое распространяется на всех граждан страны;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ab/>
        <w:t>е)</w:t>
      </w:r>
      <w:r w:rsidRPr="00775AB7">
        <w:tab/>
        <w:t>пользоваться помощью во всех учреждениях системы здравоохр</w:t>
      </w:r>
      <w:r w:rsidRPr="00775AB7">
        <w:t>а</w:t>
      </w:r>
      <w:r w:rsidRPr="00775AB7">
        <w:t xml:space="preserve">нения;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f</w:t>
      </w:r>
      <w:r w:rsidRPr="00775AB7">
        <w:t>)</w:t>
      </w:r>
      <w:r w:rsidRPr="00775AB7">
        <w:tab/>
        <w:t>проживать в любой области, зоне или районе городов и поселяться в любой гостинице;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g</w:t>
      </w:r>
      <w:r w:rsidRPr="00775AB7">
        <w:t>)</w:t>
      </w:r>
      <w:r w:rsidRPr="00775AB7">
        <w:tab/>
        <w:t>обслуживаться во всех ресторанах и других местах о</w:t>
      </w:r>
      <w:r w:rsidRPr="00775AB7">
        <w:t>б</w:t>
      </w:r>
      <w:r w:rsidRPr="00775AB7">
        <w:t xml:space="preserve">щественного питания;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h</w:t>
      </w:r>
      <w:r w:rsidRPr="00775AB7">
        <w:t>)</w:t>
      </w:r>
      <w:r w:rsidRPr="00775AB7">
        <w:tab/>
        <w:t>пользоваться на равной основе услугами морского, железнодоро</w:t>
      </w:r>
      <w:r w:rsidRPr="00775AB7">
        <w:t>ж</w:t>
      </w:r>
      <w:r w:rsidRPr="00775AB7">
        <w:t>ного, во</w:t>
      </w:r>
      <w:r w:rsidRPr="00775AB7">
        <w:t>з</w:t>
      </w:r>
      <w:r w:rsidRPr="00775AB7">
        <w:t>душного и автомобильного транспорта;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i</w:t>
      </w:r>
      <w:r w:rsidRPr="00775AB7">
        <w:t>)</w:t>
      </w:r>
      <w:r w:rsidRPr="00775AB7">
        <w:tab/>
        <w:t>обслуживаться в здравницах, на пляжах, парках, соц</w:t>
      </w:r>
      <w:r w:rsidRPr="00775AB7">
        <w:t>и</w:t>
      </w:r>
      <w:r w:rsidRPr="00775AB7">
        <w:t xml:space="preserve">ально-бытовых учреждениях и прочих центрах культуры, спорта, досуга и отдыха.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91.</w:t>
      </w:r>
      <w:r w:rsidRPr="00775AB7">
        <w:tab/>
        <w:t xml:space="preserve">В ходе реформы в Конституцию была включена новая глава </w:t>
      </w:r>
      <w:r w:rsidRPr="00775AB7">
        <w:rPr>
          <w:lang w:val="en-US"/>
        </w:rPr>
        <w:t>III</w:t>
      </w:r>
      <w:r w:rsidRPr="00775AB7">
        <w:t xml:space="preserve"> об ин</w:t>
      </w:r>
      <w:r w:rsidRPr="00775AB7">
        <w:t>о</w:t>
      </w:r>
      <w:r w:rsidRPr="00775AB7">
        <w:t>странцах. В статье 34 этой главы указывается, что иностранцы, проживающие на национальной территории, приравниваются к кубинским гражданам, в час</w:t>
      </w:r>
      <w:r w:rsidRPr="00775AB7">
        <w:t>т</w:t>
      </w:r>
      <w:r w:rsidRPr="00775AB7">
        <w:t>ности в вопросах защиты личности и имущества, пользования правами и в</w:t>
      </w:r>
      <w:r w:rsidRPr="00775AB7">
        <w:t>ы</w:t>
      </w:r>
      <w:r w:rsidRPr="00775AB7">
        <w:t>полнения обязанностей, признаваемых в Конституции, в соответствии с усл</w:t>
      </w:r>
      <w:r w:rsidRPr="00775AB7">
        <w:t>о</w:t>
      </w:r>
      <w:r w:rsidRPr="00775AB7">
        <w:t xml:space="preserve">виями и ограничения, устанавливаемыми законом, а также в деле выполнения обязательств по соблюдению Конституции и законов страны. </w:t>
      </w:r>
    </w:p>
    <w:p w:rsidR="00E23C22" w:rsidRPr="00775AB7" w:rsidRDefault="00E23C22" w:rsidP="00775AB7">
      <w:pPr>
        <w:pStyle w:val="SingleTxtGR"/>
        <w:spacing w:line="240" w:lineRule="exact"/>
      </w:pPr>
      <w:r w:rsidRPr="00775AB7">
        <w:t>92.</w:t>
      </w:r>
      <w:r w:rsidRPr="00775AB7">
        <w:tab/>
        <w:t>В соответствии со статьей 42 Конституции в Уголовном кодексе Кубы (Закон № 62 от 29 декабря 1978 года) указывается, что его целями является з</w:t>
      </w:r>
      <w:r w:rsidRPr="00775AB7">
        <w:t>а</w:t>
      </w:r>
      <w:r w:rsidRPr="00775AB7">
        <w:t>щита общества, личности, общественного, экономического и политического п</w:t>
      </w:r>
      <w:r w:rsidRPr="00775AB7">
        <w:t>о</w:t>
      </w:r>
      <w:r w:rsidRPr="00775AB7">
        <w:t>рядка и государственного строя; и содействие правильному осуществлению прав и обязанностей граждан. В соответствии с этим положением Уголо</w:t>
      </w:r>
      <w:r w:rsidR="008E2108" w:rsidRPr="00775AB7">
        <w:t>вный кодекс в статье 295 к числу</w:t>
      </w:r>
      <w:r w:rsidRPr="00775AB7">
        <w:t xml:space="preserve"> правонарушений относит преступление против пр</w:t>
      </w:r>
      <w:r w:rsidRPr="00775AB7">
        <w:t>а</w:t>
      </w:r>
      <w:r w:rsidRPr="00775AB7">
        <w:t>ва на равенство, которое наказывается лишением свободы на срок от шести м</w:t>
      </w:r>
      <w:r w:rsidRPr="00775AB7">
        <w:t>е</w:t>
      </w:r>
      <w:r w:rsidRPr="00775AB7">
        <w:t>сяцев до двух лет или штрафом от 200 до 500 ставок или же тюремным закл</w:t>
      </w:r>
      <w:r w:rsidRPr="00775AB7">
        <w:t>ю</w:t>
      </w:r>
      <w:r w:rsidRPr="00775AB7">
        <w:t>чением с одновременной выплатой штрафа. Такое наказание налагает</w:t>
      </w:r>
      <w:r w:rsidR="008E2108" w:rsidRPr="00775AB7">
        <w:t>ся на л</w:t>
      </w:r>
      <w:r w:rsidR="008E2108" w:rsidRPr="00775AB7">
        <w:t>ю</w:t>
      </w:r>
      <w:r w:rsidR="008E2108" w:rsidRPr="00775AB7">
        <w:t>бое лицо, подвергающе</w:t>
      </w:r>
      <w:r w:rsidRPr="00775AB7">
        <w:t>е дискриминации другое лицо или же подстрекающее других к такой дискриминации, будь то посредством оскорбительных проявл</w:t>
      </w:r>
      <w:r w:rsidRPr="00775AB7">
        <w:t>е</w:t>
      </w:r>
      <w:r w:rsidRPr="00775AB7">
        <w:t>ний или замечаний в отношении его пола, расы, цвета кожи или национального происхождения или же вследствие осуществления действий, препятствующих на основании вышеуказанных мотивов осуществлению данным лицом равных прав, установленных в Конституции. Одинаковое наказание установлено как для лиц, распространяющих идеи, основанные на расовом превосходстве и р</w:t>
      </w:r>
      <w:r w:rsidRPr="00775AB7">
        <w:t>а</w:t>
      </w:r>
      <w:r w:rsidRPr="00775AB7">
        <w:t>совой ненависти, так и для лиц, совершающих акты насилия или подстрека</w:t>
      </w:r>
      <w:r w:rsidRPr="00775AB7">
        <w:t>ю</w:t>
      </w:r>
      <w:r w:rsidRPr="00775AB7">
        <w:t xml:space="preserve">щие к совершению таких актов против представителей другой расы или групп лиц иного цвета кожи или этнического происхождения.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93.</w:t>
      </w:r>
      <w:r w:rsidRPr="00775AB7">
        <w:tab/>
        <w:t xml:space="preserve">В пункте </w:t>
      </w:r>
      <w:r w:rsidRPr="00775AB7">
        <w:rPr>
          <w:lang w:val="en-US"/>
        </w:rPr>
        <w:t>b</w:t>
      </w:r>
      <w:r w:rsidRPr="00775AB7">
        <w:t xml:space="preserve"> статьи 12 Конституции указывается, что Республика Куба о</w:t>
      </w:r>
      <w:r w:rsidRPr="00775AB7">
        <w:t>с</w:t>
      </w:r>
      <w:r w:rsidRPr="00775AB7">
        <w:t>новывает свои международные отношения на при</w:t>
      </w:r>
      <w:r w:rsidRPr="00775AB7">
        <w:t>н</w:t>
      </w:r>
      <w:r w:rsidRPr="00775AB7">
        <w:t>ципах равной независимости государств, взаимовыгодного и равноправного сотрудничества мирного урег</w:t>
      </w:r>
      <w:r w:rsidRPr="00775AB7">
        <w:t>у</w:t>
      </w:r>
      <w:r w:rsidRPr="00775AB7">
        <w:t>лирования споров на равной основе и уважения всех других принципов, пр</w:t>
      </w:r>
      <w:r w:rsidRPr="00775AB7">
        <w:t>о</w:t>
      </w:r>
      <w:r w:rsidRPr="00775AB7">
        <w:t>возглашенных в Уставе Организации Объединенных Наций и других междун</w:t>
      </w:r>
      <w:r w:rsidRPr="00775AB7">
        <w:t>а</w:t>
      </w:r>
      <w:r w:rsidRPr="00775AB7">
        <w:t>родных договорах, участником которых я</w:t>
      </w:r>
      <w:r w:rsidRPr="00775AB7">
        <w:t>в</w:t>
      </w:r>
      <w:r w:rsidRPr="00775AB7">
        <w:t xml:space="preserve">ляется Куба.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94.</w:t>
      </w:r>
      <w:r w:rsidRPr="00775AB7">
        <w:tab/>
        <w:t>Аналогичным образом в статье 13 Конституции устанавливается возмо</w:t>
      </w:r>
      <w:r w:rsidRPr="00775AB7">
        <w:t>ж</w:t>
      </w:r>
      <w:r w:rsidRPr="00775AB7">
        <w:t>ность "предоставления убежища лицам, преследуемым за свои идеалы или борьбу за демократические права, против</w:t>
      </w:r>
      <w:r w:rsidR="008E2108" w:rsidRPr="00775AB7">
        <w:t xml:space="preserve"> ди</w:t>
      </w:r>
      <w:r w:rsidR="008E2108" w:rsidRPr="00775AB7">
        <w:t>с</w:t>
      </w:r>
      <w:r w:rsidR="008E2108" w:rsidRPr="00775AB7">
        <w:t>криминации и расизма; борьбу</w:t>
      </w:r>
      <w:r w:rsidRPr="00775AB7">
        <w:t xml:space="preserve"> за национальное освоб</w:t>
      </w:r>
      <w:r w:rsidRPr="00775AB7">
        <w:t>о</w:t>
      </w:r>
      <w:r w:rsidRPr="00775AB7">
        <w:t xml:space="preserve">ждение; за права трудящихся, крестьян и студентов; за свою политическую, научную и прогрессивную литературную деятельность, за социализм и мир", что свидетельствует о стремлении кубинского государства бороться против дискриминации в любой части мира. </w:t>
      </w:r>
    </w:p>
    <w:p w:rsidR="00940471" w:rsidRPr="00775AB7" w:rsidRDefault="008E2108" w:rsidP="00775AB7">
      <w:pPr>
        <w:pStyle w:val="SingleTxtGR"/>
        <w:spacing w:line="240" w:lineRule="exact"/>
      </w:pPr>
      <w:r w:rsidRPr="00775AB7">
        <w:t>95.</w:t>
      </w:r>
      <w:r w:rsidRPr="00775AB7">
        <w:tab/>
        <w:t>Все органы</w:t>
      </w:r>
      <w:r w:rsidR="00940471" w:rsidRPr="00775AB7">
        <w:t xml:space="preserve"> государства, его руководители, рабочие и служащие действ</w:t>
      </w:r>
      <w:r w:rsidR="00940471" w:rsidRPr="00775AB7">
        <w:t>у</w:t>
      </w:r>
      <w:r w:rsidR="00940471" w:rsidRPr="00775AB7">
        <w:t>ют в пределах соответствующей компетенции и обязаны строго соблюдать с</w:t>
      </w:r>
      <w:r w:rsidR="00940471" w:rsidRPr="00775AB7">
        <w:t>о</w:t>
      </w:r>
      <w:r w:rsidR="00940471" w:rsidRPr="00775AB7">
        <w:t>циалистическую законность и обеспечивать ее уважение в рамках всего общ</w:t>
      </w:r>
      <w:r w:rsidR="00940471" w:rsidRPr="00775AB7">
        <w:t>е</w:t>
      </w:r>
      <w:r w:rsidR="00940471" w:rsidRPr="00775AB7">
        <w:t>ства. Так, Генеральная прокуратура Республики, действующая в качестве орг</w:t>
      </w:r>
      <w:r w:rsidR="00940471" w:rsidRPr="00775AB7">
        <w:t>а</w:t>
      </w:r>
      <w:r w:rsidR="00940471" w:rsidRPr="00775AB7">
        <w:t xml:space="preserve">низационного </w:t>
      </w:r>
      <w:r w:rsidR="00430EAA" w:rsidRPr="00775AB7">
        <w:t>ведомства</w:t>
      </w:r>
      <w:r w:rsidR="00940471" w:rsidRPr="00775AB7">
        <w:t>, подчиненного Национальной ассамблее народной вл</w:t>
      </w:r>
      <w:r w:rsidR="00940471" w:rsidRPr="00775AB7">
        <w:t>а</w:t>
      </w:r>
      <w:r w:rsidR="00940471" w:rsidRPr="00775AB7">
        <w:t>сти и Государственному совету, основной целью ставит контроль за соблюден</w:t>
      </w:r>
      <w:r w:rsidR="00940471" w:rsidRPr="00775AB7">
        <w:t>и</w:t>
      </w:r>
      <w:r w:rsidR="00940471" w:rsidRPr="00775AB7">
        <w:t>ем законности и за строгим выполнением Конституции, законов и других по</w:t>
      </w:r>
      <w:r w:rsidR="00940471" w:rsidRPr="00775AB7">
        <w:t>д</w:t>
      </w:r>
      <w:r w:rsidR="00940471" w:rsidRPr="00775AB7">
        <w:t>законных актов государственными органами, экономическими и социальными структурами и самими гражданами, а также за осуществлением гласной суде</w:t>
      </w:r>
      <w:r w:rsidR="00940471" w:rsidRPr="00775AB7">
        <w:t>б</w:t>
      </w:r>
      <w:r w:rsidR="00940471" w:rsidRPr="00775AB7">
        <w:t>ной деятельности от имени государства в соответствии 127 Конст</w:t>
      </w:r>
      <w:r w:rsidR="00940471" w:rsidRPr="00775AB7">
        <w:t>и</w:t>
      </w:r>
      <w:r w:rsidR="00940471" w:rsidRPr="00775AB7">
        <w:t xml:space="preserve">туции.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96.</w:t>
      </w:r>
      <w:r w:rsidRPr="00775AB7">
        <w:tab/>
        <w:t>На основании положений Конституции, касающихся прав, обязанностей и гарантий, Уголовный кодекс (Закон № 59 от 16 июля 1987 года) в своей статье 38, посвященной неотъемлемым правам личности, устанавливает, что наруш</w:t>
      </w:r>
      <w:r w:rsidRPr="00775AB7">
        <w:t>е</w:t>
      </w:r>
      <w:r w:rsidRPr="00775AB7">
        <w:t>ние прав личности, з</w:t>
      </w:r>
      <w:r w:rsidRPr="00775AB7">
        <w:t>а</w:t>
      </w:r>
      <w:r w:rsidRPr="00775AB7">
        <w:t>кр</w:t>
      </w:r>
      <w:r w:rsidR="00430EAA" w:rsidRPr="00775AB7">
        <w:t>епленных в Конституции, наносяще</w:t>
      </w:r>
      <w:r w:rsidRPr="00775AB7">
        <w:t>е ущерб имуществу и достоинству соответствующего лица, дает ему право требовать незамедл</w:t>
      </w:r>
      <w:r w:rsidRPr="00775AB7">
        <w:t>и</w:t>
      </w:r>
      <w:r w:rsidRPr="00775AB7">
        <w:t>тельного прекращения подобных действий или ликвидации, насколько это во</w:t>
      </w:r>
      <w:r w:rsidRPr="00775AB7">
        <w:t>з</w:t>
      </w:r>
      <w:r w:rsidRPr="00775AB7">
        <w:t>можно, их последствий, получения извинений со стороны нарушителей и во</w:t>
      </w:r>
      <w:r w:rsidRPr="00775AB7">
        <w:t>з</w:t>
      </w:r>
      <w:r w:rsidRPr="00775AB7">
        <w:t>мещения нанесенного ущерба.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97.</w:t>
      </w:r>
      <w:r w:rsidRPr="00775AB7">
        <w:tab/>
        <w:t>Следует также подчеркнуть, что в законодательстве, имеющем большое социал</w:t>
      </w:r>
      <w:r w:rsidRPr="00775AB7">
        <w:t>ь</w:t>
      </w:r>
      <w:r w:rsidRPr="00775AB7">
        <w:t>ное значение, например в Семейной кодексе и Кодексе законов о детях и молодежи, соответствующие нормы и положения базируются на принципах равенства, которые лежат в основе всего национального законодательства. В других важных законодательных актах также содержатся положения, каса</w:t>
      </w:r>
      <w:r w:rsidRPr="00775AB7">
        <w:t>ю</w:t>
      </w:r>
      <w:r w:rsidRPr="00775AB7">
        <w:t>щиеся расовой дискриминации. Среди них следует назвать Закон об ассоциац</w:t>
      </w:r>
      <w:r w:rsidRPr="00775AB7">
        <w:t>и</w:t>
      </w:r>
      <w:r w:rsidRPr="00775AB7">
        <w:t>ях (Закон № 54 от 27 декабря 1985 года); Гражданский к</w:t>
      </w:r>
      <w:r w:rsidRPr="00775AB7">
        <w:t>о</w:t>
      </w:r>
      <w:r w:rsidRPr="00775AB7">
        <w:t xml:space="preserve">декс (Закон № 59 от 16 июля 1987 года); Трудовой </w:t>
      </w:r>
      <w:r w:rsidR="005F33A5" w:rsidRPr="00775AB7">
        <w:t>кодекс</w:t>
      </w:r>
      <w:r w:rsidRPr="00775AB7">
        <w:t xml:space="preserve"> (Закон № 49 от 28 декабря 1984 года); Закон об окружающей среде (Закон № 81); Закон об авторском праве (Закон № 14 от 1977 года); Закон об общественном</w:t>
      </w:r>
      <w:r w:rsidR="005F33A5" w:rsidRPr="00775AB7">
        <w:t xml:space="preserve"> здравоохранении (Закон № 41); н</w:t>
      </w:r>
      <w:r w:rsidRPr="00775AB7">
        <w:t>овый закон о соц</w:t>
      </w:r>
      <w:r w:rsidRPr="00775AB7">
        <w:t>и</w:t>
      </w:r>
      <w:r w:rsidRPr="00775AB7">
        <w:t>альном обеспечении (декабрь 2008 года); Семейный кодекс (Закон № 1289 от 1975 года); Кодекс законов о детстве и юношестве (З</w:t>
      </w:r>
      <w:r w:rsidRPr="00775AB7">
        <w:t>а</w:t>
      </w:r>
      <w:r w:rsidRPr="00775AB7">
        <w:t>кон № 16 от 1978 года); Общий закон о жилье (Закон № 65); Гражданский, административный, трудовой и экономический процессуальный кодекс (Закон № 7 от 1977 года, с изменениями, внесенн</w:t>
      </w:r>
      <w:r w:rsidRPr="00775AB7">
        <w:t>ы</w:t>
      </w:r>
      <w:r w:rsidRPr="00775AB7">
        <w:t xml:space="preserve">ми на основании </w:t>
      </w:r>
      <w:r w:rsidR="005F33A5" w:rsidRPr="00775AB7">
        <w:t>Декрета-закона</w:t>
      </w:r>
      <w:r w:rsidRPr="00775AB7">
        <w:t xml:space="preserve"> 241 от 26 сентября 2006 года); Закон об уголовном судопроизводстве (Закон № 5 от 1977 года) и другие законы, которые устанавливают и дополняют гарантии осуществления на Кубе всех прав человека. Международные дог</w:t>
      </w:r>
      <w:r w:rsidRPr="00775AB7">
        <w:t>о</w:t>
      </w:r>
      <w:r w:rsidRPr="00775AB7">
        <w:t>воры, подписанные от имени кубинского государства или его правительства, также являются неотъемлемой частью внутригосуда</w:t>
      </w:r>
      <w:r w:rsidRPr="00775AB7">
        <w:t>р</w:t>
      </w:r>
      <w:r w:rsidRPr="00775AB7">
        <w:t>ственного права. Куба подписала или ратифицировала все основные юридически обязательные международные договоры о правах чел</w:t>
      </w:r>
      <w:r w:rsidRPr="00775AB7">
        <w:t>о</w:t>
      </w:r>
      <w:r w:rsidRPr="00775AB7">
        <w:t>века.</w:t>
      </w:r>
    </w:p>
    <w:p w:rsidR="00940471" w:rsidRPr="00775AB7" w:rsidRDefault="005F33A5" w:rsidP="00775AB7">
      <w:pPr>
        <w:pStyle w:val="SingleTxtGR"/>
        <w:spacing w:line="240" w:lineRule="exact"/>
      </w:pPr>
      <w:r w:rsidRPr="00775AB7">
        <w:t>98.</w:t>
      </w:r>
      <w:r w:rsidRPr="00775AB7">
        <w:tab/>
        <w:t>В своей политике</w:t>
      </w:r>
      <w:r w:rsidR="00940471" w:rsidRPr="00775AB7">
        <w:t xml:space="preserve"> Куба следовала и продолжает следовать курсу, напра</w:t>
      </w:r>
      <w:r w:rsidR="00940471" w:rsidRPr="00775AB7">
        <w:t>в</w:t>
      </w:r>
      <w:r w:rsidR="00940471" w:rsidRPr="00775AB7">
        <w:t>ленному на обеспечение гарантий эффективного осуществления всех прав ч</w:t>
      </w:r>
      <w:r w:rsidR="00940471" w:rsidRPr="00775AB7">
        <w:t>е</w:t>
      </w:r>
      <w:r w:rsidR="00940471" w:rsidRPr="00775AB7">
        <w:t>ловека для всего населения страны. Так, например, были созданы благоприя</w:t>
      </w:r>
      <w:r w:rsidR="00940471" w:rsidRPr="00775AB7">
        <w:t>т</w:t>
      </w:r>
      <w:r w:rsidR="00940471" w:rsidRPr="00775AB7">
        <w:t>ные материальные и людские условия для обеспечения получения высококач</w:t>
      </w:r>
      <w:r w:rsidR="00940471" w:rsidRPr="00775AB7">
        <w:t>е</w:t>
      </w:r>
      <w:r w:rsidR="00940471" w:rsidRPr="00775AB7">
        <w:t>ственного образования всеми жителя</w:t>
      </w:r>
      <w:r w:rsidR="00F32FED" w:rsidRPr="00775AB7">
        <w:t xml:space="preserve">ми, всеобщего и бесплатного </w:t>
      </w:r>
      <w:r w:rsidR="00940471" w:rsidRPr="00775AB7">
        <w:t>охват</w:t>
      </w:r>
      <w:r w:rsidR="00F32FED" w:rsidRPr="00775AB7">
        <w:t>а</w:t>
      </w:r>
      <w:r w:rsidR="00940471" w:rsidRPr="00775AB7">
        <w:t xml:space="preserve"> обр</w:t>
      </w:r>
      <w:r w:rsidR="00940471" w:rsidRPr="00775AB7">
        <w:t>а</w:t>
      </w:r>
      <w:r w:rsidR="00940471" w:rsidRPr="00775AB7">
        <w:t>зованием на всех уровнях обучения, независимо от происхожд</w:t>
      </w:r>
      <w:r w:rsidR="00940471" w:rsidRPr="00775AB7">
        <w:t>е</w:t>
      </w:r>
      <w:r w:rsidR="00940471" w:rsidRPr="00775AB7">
        <w:t>ния, цвета кожи, семейного дохода, религии, взглядов и политич</w:t>
      </w:r>
      <w:r w:rsidR="00940471" w:rsidRPr="00775AB7">
        <w:t>е</w:t>
      </w:r>
      <w:r w:rsidR="00940471" w:rsidRPr="00775AB7">
        <w:t xml:space="preserve">ских убеждений учащихся или членов их семей.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99.</w:t>
      </w:r>
      <w:r w:rsidRPr="00775AB7">
        <w:tab/>
        <w:t>Каждый кубинец имеет гарантированный доступ к высокок</w:t>
      </w:r>
      <w:r w:rsidRPr="00775AB7">
        <w:t>а</w:t>
      </w:r>
      <w:r w:rsidRPr="00775AB7">
        <w:t>чественному и бесплатному медицинскому обслуживанию. Принимаются меры по содейс</w:t>
      </w:r>
      <w:r w:rsidRPr="00775AB7">
        <w:t>т</w:t>
      </w:r>
      <w:r w:rsidRPr="00775AB7">
        <w:t>вию и разв</w:t>
      </w:r>
      <w:r w:rsidRPr="00775AB7">
        <w:t>и</w:t>
      </w:r>
      <w:r w:rsidRPr="00775AB7">
        <w:t>тию искусств и науки на всех уровнях. Обеспечивается свобода творчества и свобода лит</w:t>
      </w:r>
      <w:r w:rsidRPr="00775AB7">
        <w:t>е</w:t>
      </w:r>
      <w:r w:rsidRPr="00775AB7">
        <w:t xml:space="preserve">ратуры как составная часть культурных прав.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100.</w:t>
      </w:r>
      <w:r w:rsidRPr="00775AB7">
        <w:tab/>
        <w:t xml:space="preserve">Право на труд гарантируется Конституцией, </w:t>
      </w:r>
      <w:r w:rsidR="00F32FED" w:rsidRPr="00775AB7">
        <w:t>осуществляется</w:t>
      </w:r>
      <w:r w:rsidRPr="00775AB7">
        <w:t xml:space="preserve"> на всех уровнях и регулируется путем строгого соблюдения основных принципов ув</w:t>
      </w:r>
      <w:r w:rsidRPr="00775AB7">
        <w:t>а</w:t>
      </w:r>
      <w:r w:rsidRPr="00775AB7">
        <w:t>жения достоинства и защиты трудящихся. В стране действует широкая и г</w:t>
      </w:r>
      <w:r w:rsidRPr="00775AB7">
        <w:t>у</w:t>
      </w:r>
      <w:r w:rsidRPr="00775AB7">
        <w:t>манная система социального обеспечения, в которой участвуют миллионы к</w:t>
      </w:r>
      <w:r w:rsidRPr="00775AB7">
        <w:t>у</w:t>
      </w:r>
      <w:r w:rsidRPr="00775AB7">
        <w:t xml:space="preserve">бинских граждан.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101.</w:t>
      </w:r>
      <w:r w:rsidRPr="00775AB7">
        <w:tab/>
        <w:t>Широкие возможности занятия спортом и получения физического восп</w:t>
      </w:r>
      <w:r w:rsidRPr="00775AB7">
        <w:t>и</w:t>
      </w:r>
      <w:r w:rsidRPr="00775AB7">
        <w:t>тания, имеющиеся у всех граждан страны, являются еще одним завоеванием кубинской революции в области прав ч</w:t>
      </w:r>
      <w:r w:rsidRPr="00775AB7">
        <w:t>е</w:t>
      </w:r>
      <w:r w:rsidRPr="00775AB7">
        <w:t>ловека. Многие олимпийские лауреаты и чемпионы мира, служащие образцами для молодежи и источниками наци</w:t>
      </w:r>
      <w:r w:rsidRPr="00775AB7">
        <w:t>о</w:t>
      </w:r>
      <w:r w:rsidRPr="00775AB7">
        <w:t>нальной гордости Кубы, являю</w:t>
      </w:r>
      <w:r w:rsidRPr="00775AB7">
        <w:t>т</w:t>
      </w:r>
      <w:r w:rsidRPr="00775AB7">
        <w:t xml:space="preserve">ся выходцами из семей чернокожих и метисов.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102.</w:t>
      </w:r>
      <w:r w:rsidRPr="00775AB7">
        <w:tab/>
        <w:t>В стране проводится политика и осуществляются программы, направле</w:t>
      </w:r>
      <w:r w:rsidRPr="00775AB7">
        <w:t>н</w:t>
      </w:r>
      <w:r w:rsidRPr="00775AB7">
        <w:t>ные на обеспечение автономии и создание благоприятных экономических, с</w:t>
      </w:r>
      <w:r w:rsidRPr="00775AB7">
        <w:t>о</w:t>
      </w:r>
      <w:r w:rsidRPr="00775AB7">
        <w:t xml:space="preserve">циальных и политических условий жизни для женщин, создавая объективные базы для </w:t>
      </w:r>
      <w:r w:rsidR="00F32FED" w:rsidRPr="00775AB7">
        <w:t xml:space="preserve">их </w:t>
      </w:r>
      <w:r w:rsidRPr="00775AB7">
        <w:t>участия в развитии общества на равных условиях с мужчинами и для достижения устойчивого ра</w:t>
      </w:r>
      <w:r w:rsidRPr="00775AB7">
        <w:t>з</w:t>
      </w:r>
      <w:r w:rsidRPr="00775AB7">
        <w:t>вития во всех областях кубинского общества.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103.</w:t>
      </w:r>
      <w:r w:rsidRPr="00775AB7">
        <w:tab/>
        <w:t xml:space="preserve">Куба в своей заботе о новых поколениях </w:t>
      </w:r>
      <w:r w:rsidR="00F32FED" w:rsidRPr="00775AB7">
        <w:t>проводит</w:t>
      </w:r>
      <w:r w:rsidRPr="00775AB7">
        <w:t xml:space="preserve"> широкую и амбицио</w:t>
      </w:r>
      <w:r w:rsidRPr="00775AB7">
        <w:t>з</w:t>
      </w:r>
      <w:r w:rsidRPr="00775AB7">
        <w:t>ную программу в интересах детей и молодежи, создавая благоприятные усл</w:t>
      </w:r>
      <w:r w:rsidRPr="00775AB7">
        <w:t>о</w:t>
      </w:r>
      <w:r w:rsidRPr="00775AB7">
        <w:t>вия для их развития и вно</w:t>
      </w:r>
      <w:r w:rsidR="00F32FED" w:rsidRPr="00775AB7">
        <w:t>ся огромный вклад в те</w:t>
      </w:r>
      <w:r w:rsidRPr="00775AB7">
        <w:t xml:space="preserve"> положительные преобразов</w:t>
      </w:r>
      <w:r w:rsidRPr="00775AB7">
        <w:t>а</w:t>
      </w:r>
      <w:r w:rsidRPr="00775AB7">
        <w:t>ния, которые произошли в куби</w:t>
      </w:r>
      <w:r w:rsidRPr="00775AB7">
        <w:t>н</w:t>
      </w:r>
      <w:r w:rsidRPr="00775AB7">
        <w:t>ском обществе в последние 50 лет.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104.</w:t>
      </w:r>
      <w:r w:rsidRPr="00775AB7">
        <w:tab/>
        <w:t>Кубинская революция упразднила тюремный режим, доставшийся в н</w:t>
      </w:r>
      <w:r w:rsidRPr="00775AB7">
        <w:t>а</w:t>
      </w:r>
      <w:r w:rsidRPr="00775AB7">
        <w:t>следство от тиранического режима диктатора Батисты, и создала глубоко г</w:t>
      </w:r>
      <w:r w:rsidRPr="00775AB7">
        <w:t>у</w:t>
      </w:r>
      <w:r w:rsidRPr="00775AB7">
        <w:t>манную пенитенциарную систему, основа</w:t>
      </w:r>
      <w:r w:rsidRPr="00775AB7">
        <w:t>н</w:t>
      </w:r>
      <w:r w:rsidRPr="00775AB7">
        <w:t>ную на уважении законов, правил и норм, а также на жестком контроле за их соблюдением, что соответствует 95 принципам "Международных минимальных правил обращения с заключенн</w:t>
      </w:r>
      <w:r w:rsidRPr="00775AB7">
        <w:t>ы</w:t>
      </w:r>
      <w:r w:rsidRPr="00775AB7">
        <w:t>ми". Вся деятельность пенитенциарной системы в максимальной степени ор</w:t>
      </w:r>
      <w:r w:rsidRPr="00775AB7">
        <w:t>и</w:t>
      </w:r>
      <w:r w:rsidRPr="00775AB7">
        <w:t>ентирована на перевоспитание и реабилитацию каждого з</w:t>
      </w:r>
      <w:r w:rsidRPr="00775AB7">
        <w:t>а</w:t>
      </w:r>
      <w:r w:rsidRPr="00775AB7">
        <w:t xml:space="preserve">ключенного в целях его последующей социальной реинтеграции.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10</w:t>
      </w:r>
      <w:r w:rsidR="00F32FED" w:rsidRPr="00775AB7">
        <w:t>5.</w:t>
      </w:r>
      <w:r w:rsidR="00F32FED" w:rsidRPr="00775AB7">
        <w:tab/>
        <w:t>В рамках Битвы идей, начавшейся</w:t>
      </w:r>
      <w:r w:rsidRPr="00775AB7">
        <w:t xml:space="preserve"> в 1999 году, Куба создала огромный потенциал возможностей для развития всех граждан без различий </w:t>
      </w:r>
      <w:r w:rsidR="00F46DA8" w:rsidRPr="00775AB7">
        <w:t xml:space="preserve">на основании </w:t>
      </w:r>
      <w:r w:rsidRPr="00775AB7">
        <w:t>возраста, фенотипа, происхождения и политических убеждений. Многие ос</w:t>
      </w:r>
      <w:r w:rsidRPr="00775AB7">
        <w:t>у</w:t>
      </w:r>
      <w:r w:rsidRPr="00775AB7">
        <w:t xml:space="preserve">ществленные программы позволили представителям различных </w:t>
      </w:r>
      <w:r w:rsidR="00F46DA8" w:rsidRPr="00775AB7">
        <w:t>слоев</w:t>
      </w:r>
      <w:r w:rsidRPr="00775AB7">
        <w:t xml:space="preserve"> насел</w:t>
      </w:r>
      <w:r w:rsidRPr="00775AB7">
        <w:t>е</w:t>
      </w:r>
      <w:r w:rsidRPr="00775AB7">
        <w:t>ния, исторически находившихся в неблагоприятном положении, воспользоват</w:t>
      </w:r>
      <w:r w:rsidRPr="00775AB7">
        <w:t>ь</w:t>
      </w:r>
      <w:r w:rsidRPr="00775AB7">
        <w:t>ся открывающимися возможностями и р</w:t>
      </w:r>
      <w:r w:rsidRPr="00775AB7">
        <w:t>е</w:t>
      </w:r>
      <w:r w:rsidRPr="00775AB7">
        <w:t xml:space="preserve">шить свои проблемы. </w:t>
      </w:r>
    </w:p>
    <w:p w:rsidR="00940471" w:rsidRPr="00775AB7" w:rsidRDefault="00A2262C" w:rsidP="00A2262C">
      <w:pPr>
        <w:pStyle w:val="H1GR"/>
      </w:pPr>
      <w:r>
        <w:rPr>
          <w:lang w:val="en-US"/>
        </w:rPr>
        <w:tab/>
      </w:r>
      <w:r w:rsidR="00940471" w:rsidRPr="00775AB7">
        <w:t>В.</w:t>
      </w:r>
      <w:r w:rsidR="00940471" w:rsidRPr="00775AB7">
        <w:tab/>
        <w:t>Статья 3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106.</w:t>
      </w:r>
      <w:r w:rsidRPr="00775AB7">
        <w:tab/>
        <w:t>Кубинское государство запрещает и осуждает расовую ди</w:t>
      </w:r>
      <w:r w:rsidRPr="00775AB7">
        <w:t>с</w:t>
      </w:r>
      <w:r w:rsidRPr="00775AB7">
        <w:t>криминацию и апартеид и в соответствии с этим принципом строит свою внутреннюю и вне</w:t>
      </w:r>
      <w:r w:rsidRPr="00775AB7">
        <w:t>ш</w:t>
      </w:r>
      <w:r w:rsidRPr="00775AB7">
        <w:t xml:space="preserve">нюю политику.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107.</w:t>
      </w:r>
      <w:r w:rsidRPr="00775AB7">
        <w:tab/>
        <w:t xml:space="preserve">В статье </w:t>
      </w:r>
      <w:r w:rsidRPr="00775AB7">
        <w:rPr>
          <w:lang w:val="en-US"/>
        </w:rPr>
        <w:t>III</w:t>
      </w:r>
      <w:r w:rsidRPr="00775AB7">
        <w:t xml:space="preserve"> Уголовного кодекса Кубы, озаглавленной "Преступления пр</w:t>
      </w:r>
      <w:r w:rsidRPr="00775AB7">
        <w:t>о</w:t>
      </w:r>
      <w:r w:rsidRPr="00775AB7">
        <w:t>тив мира и международного права" предусматриваются наказания за престу</w:t>
      </w:r>
      <w:r w:rsidRPr="00775AB7">
        <w:t>п</w:t>
      </w:r>
      <w:r w:rsidRPr="00775AB7">
        <w:t xml:space="preserve">ления геноцида и апартеида.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108.</w:t>
      </w:r>
      <w:r w:rsidRPr="00775AB7">
        <w:tab/>
        <w:t>В статье 116 указанного кодекса содержится определение преступления геноцида, и предусмат</w:t>
      </w:r>
      <w:r w:rsidR="00BF2CC7">
        <w:t>риваются наказания за совершение</w:t>
      </w:r>
      <w:r w:rsidRPr="00775AB7">
        <w:t xml:space="preserve"> действий с намерен</w:t>
      </w:r>
      <w:r w:rsidRPr="00775AB7">
        <w:t>и</w:t>
      </w:r>
      <w:r w:rsidRPr="00775AB7">
        <w:t>ем физического уничтожения</w:t>
      </w:r>
      <w:r w:rsidR="00BF2CC7">
        <w:t>,</w:t>
      </w:r>
      <w:r w:rsidRPr="00775AB7">
        <w:t xml:space="preserve"> полностью или частично</w:t>
      </w:r>
      <w:r w:rsidR="00BF2CC7">
        <w:t>,</w:t>
      </w:r>
      <w:r w:rsidRPr="00775AB7">
        <w:t xml:space="preserve"> национальной, этнич</w:t>
      </w:r>
      <w:r w:rsidRPr="00775AB7">
        <w:t>е</w:t>
      </w:r>
      <w:r w:rsidRPr="00775AB7">
        <w:t>ской, расовой или рел</w:t>
      </w:r>
      <w:r w:rsidRPr="00775AB7">
        <w:t>и</w:t>
      </w:r>
      <w:r w:rsidRPr="00775AB7">
        <w:t>гиозной группы: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создание для этой группы условий жизни, предста</w:t>
      </w:r>
      <w:r w:rsidRPr="00775AB7">
        <w:t>в</w:t>
      </w:r>
      <w:r w:rsidRPr="00775AB7">
        <w:t xml:space="preserve">ляющих угрозу для существования </w:t>
      </w:r>
      <w:r w:rsidR="00BF2CC7">
        <w:t xml:space="preserve">всей </w:t>
      </w:r>
      <w:r w:rsidRPr="00775AB7">
        <w:t>группы или отдельных ее чл</w:t>
      </w:r>
      <w:r w:rsidRPr="00775AB7">
        <w:t>е</w:t>
      </w:r>
      <w:r w:rsidRPr="00775AB7">
        <w:t>нов;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</w:r>
      <w:r w:rsidR="00BF2CC7">
        <w:t>использование средств, направленных</w:t>
      </w:r>
      <w:r w:rsidRPr="00775AB7">
        <w:t xml:space="preserve">на то, чтобы помещать или воспрепятствовать рождению детей в этой группе;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>насильственно</w:t>
      </w:r>
      <w:r w:rsidR="00BF2CC7">
        <w:t xml:space="preserve">е перемещение </w:t>
      </w:r>
      <w:r w:rsidRPr="00775AB7">
        <w:t>детей из этой группы в др</w:t>
      </w:r>
      <w:r w:rsidRPr="00775AB7">
        <w:t>у</w:t>
      </w:r>
      <w:r w:rsidRPr="00775AB7">
        <w:t>гую;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</w:r>
      <w:r w:rsidR="00BF2CC7">
        <w:t>совершение</w:t>
      </w:r>
      <w:r w:rsidRPr="00775AB7">
        <w:t xml:space="preserve"> убийства или </w:t>
      </w:r>
      <w:r w:rsidR="00BF2CC7">
        <w:t>нанесение тяжких повреждений или п</w:t>
      </w:r>
      <w:r w:rsidR="00BF2CC7">
        <w:t>о</w:t>
      </w:r>
      <w:r w:rsidR="00BF2CC7">
        <w:t>сягательств на</w:t>
      </w:r>
      <w:r w:rsidR="007226DB">
        <w:t xml:space="preserve"> </w:t>
      </w:r>
      <w:r w:rsidRPr="00775AB7">
        <w:t>физическо</w:t>
      </w:r>
      <w:r w:rsidR="007226DB">
        <w:t xml:space="preserve">е или психическое здоровье </w:t>
      </w:r>
      <w:r w:rsidRPr="00775AB7">
        <w:t xml:space="preserve">членов этой группы.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109.</w:t>
      </w:r>
      <w:r w:rsidRPr="00775AB7">
        <w:tab/>
        <w:t>В этой же статье 116 в пункте 2 предусматриваются наказания за наруш</w:t>
      </w:r>
      <w:r w:rsidRPr="00775AB7">
        <w:t>е</w:t>
      </w:r>
      <w:r w:rsidRPr="00775AB7">
        <w:t>ние норм международного права</w:t>
      </w:r>
      <w:r w:rsidR="00B83F81">
        <w:t>, если то или иное лицо подвергает</w:t>
      </w:r>
      <w:r w:rsidRPr="00775AB7">
        <w:t xml:space="preserve"> артилл</w:t>
      </w:r>
      <w:r w:rsidRPr="00775AB7">
        <w:t>е</w:t>
      </w:r>
      <w:r w:rsidRPr="00775AB7">
        <w:t>рий</w:t>
      </w:r>
      <w:r w:rsidR="00B83F81">
        <w:t xml:space="preserve">ским </w:t>
      </w:r>
      <w:r w:rsidRPr="00775AB7">
        <w:t>обстре</w:t>
      </w:r>
      <w:r w:rsidR="00B83F81">
        <w:t>лам</w:t>
      </w:r>
      <w:r w:rsidRPr="00775AB7">
        <w:t>, пулемет</w:t>
      </w:r>
      <w:r w:rsidR="00B83F81">
        <w:t xml:space="preserve">ному огню </w:t>
      </w:r>
      <w:r w:rsidR="00B83F81" w:rsidRPr="00775AB7">
        <w:t>беззащит</w:t>
      </w:r>
      <w:r w:rsidR="00B83F81">
        <w:t>ное</w:t>
      </w:r>
      <w:r w:rsidR="00B83F81" w:rsidRPr="00775AB7">
        <w:t xml:space="preserve"> гражданско</w:t>
      </w:r>
      <w:r w:rsidR="00B83F81">
        <w:t xml:space="preserve">е </w:t>
      </w:r>
      <w:r w:rsidR="00B83F81" w:rsidRPr="00775AB7">
        <w:t>на</w:t>
      </w:r>
      <w:r w:rsidR="00B83F81">
        <w:t xml:space="preserve">селение или применяет силу </w:t>
      </w:r>
      <w:r w:rsidRPr="00775AB7">
        <w:t>по отношению к</w:t>
      </w:r>
      <w:r w:rsidR="005029F1">
        <w:t xml:space="preserve"> нему</w:t>
      </w:r>
      <w:r w:rsidRPr="00775AB7">
        <w:t xml:space="preserve">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110.</w:t>
      </w:r>
      <w:r w:rsidRPr="00775AB7">
        <w:tab/>
        <w:t>В статье 120 Уголовного кодекса Кубы предусматривается наказание за преступление апартеида любого лица, которое с целью установления и сохр</w:t>
      </w:r>
      <w:r w:rsidRPr="00775AB7">
        <w:t>а</w:t>
      </w:r>
      <w:r w:rsidRPr="00775AB7">
        <w:t>нения господства одной расовой группы над другой и в соответствии с полит</w:t>
      </w:r>
      <w:r w:rsidRPr="00775AB7">
        <w:t>и</w:t>
      </w:r>
      <w:r w:rsidRPr="00775AB7">
        <w:t>кой истребления, расовой сегр</w:t>
      </w:r>
      <w:r w:rsidRPr="00775AB7">
        <w:t>е</w:t>
      </w:r>
      <w:r w:rsidRPr="00775AB7">
        <w:t>гации и дискриминации: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лишает членов этой группы права на жизнь и свободу посредством их физического уничтожения; путем покушения на физическую или психолог</w:t>
      </w:r>
      <w:r w:rsidRPr="00775AB7">
        <w:t>и</w:t>
      </w:r>
      <w:r w:rsidRPr="00775AB7">
        <w:t>ческую неприкосновенность, свободу или достоинство; посредством примен</w:t>
      </w:r>
      <w:r w:rsidRPr="00775AB7">
        <w:t>е</w:t>
      </w:r>
      <w:r w:rsidRPr="00775AB7">
        <w:t>ния пыток, наказаний или жестокого, бесчеловечного или унижающего дост</w:t>
      </w:r>
      <w:r w:rsidRPr="00775AB7">
        <w:t>о</w:t>
      </w:r>
      <w:r w:rsidRPr="00775AB7">
        <w:t>инство обращения; путем произвольного лишения свободы и незаконного т</w:t>
      </w:r>
      <w:r w:rsidRPr="00775AB7">
        <w:t>ю</w:t>
      </w:r>
      <w:r w:rsidRPr="00775AB7">
        <w:t>ремного заключения;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>принимает против соответствующей группы законодательные или иные меры, направленные на создание препятствий для ее участия в политич</w:t>
      </w:r>
      <w:r w:rsidRPr="00775AB7">
        <w:t>е</w:t>
      </w:r>
      <w:r w:rsidRPr="00775AB7">
        <w:t>ской, социально-экономической и культурной жизни страны, и преднамеренно создает условия, мешающие ее полноценному развитию и лишающие членов этой группы основных прав и свобод;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>проводит политику разделения народа в соответствии с расовыми критериям</w:t>
      </w:r>
      <w:r w:rsidR="005029F1">
        <w:t>и, путем создания резерваций и г</w:t>
      </w:r>
      <w:r w:rsidRPr="00775AB7">
        <w:t>етто, введения запрета на заключ</w:t>
      </w:r>
      <w:r w:rsidRPr="00775AB7">
        <w:t>е</w:t>
      </w:r>
      <w:r w:rsidRPr="00775AB7">
        <w:t>ние браков между представителями разли</w:t>
      </w:r>
      <w:r w:rsidRPr="00775AB7">
        <w:t>ч</w:t>
      </w:r>
      <w:r w:rsidRPr="00775AB7">
        <w:t>ных расовых групп или посредством экспроприации имущес</w:t>
      </w:r>
      <w:r w:rsidRPr="00775AB7">
        <w:t>т</w:t>
      </w:r>
      <w:r w:rsidRPr="00775AB7">
        <w:t xml:space="preserve">ва;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  <w:t>эксплуатирует представителей соответствующей группы, в частн</w:t>
      </w:r>
      <w:r w:rsidRPr="00775AB7">
        <w:t>о</w:t>
      </w:r>
      <w:r w:rsidRPr="00775AB7">
        <w:t>сти заставляя их выполнять принудительные виды р</w:t>
      </w:r>
      <w:r w:rsidRPr="00775AB7">
        <w:t>а</w:t>
      </w:r>
      <w:r w:rsidRPr="00775AB7">
        <w:t xml:space="preserve">бот.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111.</w:t>
      </w:r>
      <w:r w:rsidRPr="00775AB7">
        <w:tab/>
        <w:t>В пункте 2 этой статьи предусматриваются наказания в случае преслед</w:t>
      </w:r>
      <w:r w:rsidRPr="00775AB7">
        <w:t>о</w:t>
      </w:r>
      <w:r w:rsidRPr="00775AB7">
        <w:t>вания или наказания в той или иной форме организаций и лиц, выступающих против апартеида или борющихся с ним.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112.</w:t>
      </w:r>
      <w:r w:rsidRPr="00775AB7">
        <w:tab/>
        <w:t>В пункте 3 той же статьи указывается, что ответственность за акты, пер</w:t>
      </w:r>
      <w:r w:rsidRPr="00775AB7">
        <w:t>е</w:t>
      </w:r>
      <w:r w:rsidRPr="00775AB7">
        <w:t>численные в пунктах 1 и 2, возлагается на частных лиц, членов организаций, сотрудников учреждений и представителей государства независимо от той страны, в которой действовали или проживали виновные и независимо от мот</w:t>
      </w:r>
      <w:r w:rsidRPr="00775AB7">
        <w:t>и</w:t>
      </w:r>
      <w:r w:rsidRPr="00775AB7">
        <w:t xml:space="preserve">вов соответствующего деяния.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113.</w:t>
      </w:r>
      <w:r w:rsidRPr="00775AB7">
        <w:tab/>
        <w:t>Кубинское государство осуществляет программы, направленные на обе</w:t>
      </w:r>
      <w:r w:rsidRPr="00775AB7">
        <w:t>с</w:t>
      </w:r>
      <w:r w:rsidRPr="00775AB7">
        <w:t>печение равенства, равноправи</w:t>
      </w:r>
      <w:r w:rsidR="005029F1">
        <w:t>я</w:t>
      </w:r>
      <w:r w:rsidRPr="00775AB7">
        <w:t xml:space="preserve"> и справедливости для всех его граждан. Ос</w:t>
      </w:r>
      <w:r w:rsidRPr="00775AB7">
        <w:t>у</w:t>
      </w:r>
      <w:r w:rsidRPr="00775AB7">
        <w:t>ществляются также программы, конкретно предназначенные содействовать с</w:t>
      </w:r>
      <w:r w:rsidRPr="00775AB7">
        <w:t>о</w:t>
      </w:r>
      <w:r w:rsidRPr="00775AB7">
        <w:t>циальной интеграции и развивать потенциальные способности тех групп нас</w:t>
      </w:r>
      <w:r w:rsidRPr="00775AB7">
        <w:t>е</w:t>
      </w:r>
      <w:r w:rsidRPr="00775AB7">
        <w:t>ления, которые исторически наход</w:t>
      </w:r>
      <w:r w:rsidRPr="00775AB7">
        <w:t>и</w:t>
      </w:r>
      <w:r w:rsidRPr="00775AB7">
        <w:t xml:space="preserve">лись в неблагоприятном положении.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114.</w:t>
      </w:r>
      <w:r w:rsidRPr="00775AB7">
        <w:tab/>
        <w:t>Кроме того Куба является участником Международной конвенции о пр</w:t>
      </w:r>
      <w:r w:rsidRPr="00775AB7">
        <w:t>е</w:t>
      </w:r>
      <w:r w:rsidRPr="00775AB7">
        <w:t>сечении преступления апартеида и наказания за него, к которой она присоед</w:t>
      </w:r>
      <w:r w:rsidRPr="00775AB7">
        <w:t>и</w:t>
      </w:r>
      <w:r w:rsidRPr="00775AB7">
        <w:t>нилась 13 февраля 1977 года, и Конвенции о ликвидации всех форм дискрим</w:t>
      </w:r>
      <w:r w:rsidRPr="00775AB7">
        <w:t>и</w:t>
      </w:r>
      <w:r w:rsidRPr="00775AB7">
        <w:t>нации в отношении женщин, которая была ратифицирована ею 17 июля 1980</w:t>
      </w:r>
      <w:r w:rsidR="00F417BC">
        <w:t xml:space="preserve"> </w:t>
      </w:r>
      <w:r w:rsidRPr="00775AB7">
        <w:t>года. Куба также является участником Международной конвенции против апа</w:t>
      </w:r>
      <w:r w:rsidRPr="00775AB7">
        <w:t>р</w:t>
      </w:r>
      <w:r w:rsidRPr="00775AB7">
        <w:t>теида в спорте и Конвенции о правах ребенка. В этой Конвенции, в частности, провозглашен принцип соблюдения этих прав независимо от расы, цвета кожи или этнического происхождения</w:t>
      </w:r>
      <w:r w:rsidRPr="00775AB7">
        <w:rPr>
          <w:rStyle w:val="FootnoteReference"/>
          <w:sz w:val="20"/>
        </w:rPr>
        <w:footnoteReference w:id="4"/>
      </w:r>
      <w:r w:rsidRPr="00775AB7">
        <w:t xml:space="preserve">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115.</w:t>
      </w:r>
      <w:r w:rsidRPr="00775AB7">
        <w:tab/>
        <w:t>Куба всегда активно участвовала и продолжает участвовать в работе ме</w:t>
      </w:r>
      <w:r w:rsidRPr="00775AB7">
        <w:t>ж</w:t>
      </w:r>
      <w:r w:rsidRPr="00775AB7">
        <w:t>дународных форумов, таких как в прекратившей свое существование Комиссии по правам человека, в работе нынешнего Совета по правам человека, Эконом</w:t>
      </w:r>
      <w:r w:rsidRPr="00775AB7">
        <w:t>и</w:t>
      </w:r>
      <w:r w:rsidRPr="00775AB7">
        <w:t>ческого и Социального Совета Генеральной Ассамблеи Организации Объед</w:t>
      </w:r>
      <w:r w:rsidRPr="00775AB7">
        <w:t>и</w:t>
      </w:r>
      <w:r w:rsidRPr="00775AB7">
        <w:t xml:space="preserve">ненных Наций, осуждая расизм, ксенофобию, расовую дискриминацию и во всех </w:t>
      </w:r>
      <w:r w:rsidR="005029F1">
        <w:t>их</w:t>
      </w:r>
      <w:r w:rsidRPr="00775AB7">
        <w:t xml:space="preserve"> новых формах и проявлениях, нетерпимость по отношению к имм</w:t>
      </w:r>
      <w:r w:rsidRPr="00775AB7">
        <w:t>и</w:t>
      </w:r>
      <w:r w:rsidRPr="00775AB7">
        <w:t xml:space="preserve">грантам из различных стран, </w:t>
      </w:r>
      <w:r w:rsidR="005029F1">
        <w:t xml:space="preserve">и подвергая критике </w:t>
      </w:r>
      <w:r w:rsidRPr="00775AB7">
        <w:t>использование средст</w:t>
      </w:r>
      <w:r w:rsidR="005029F1">
        <w:t xml:space="preserve">в </w:t>
      </w:r>
      <w:r w:rsidRPr="00775AB7">
        <w:t>ма</w:t>
      </w:r>
      <w:r w:rsidRPr="00775AB7">
        <w:t>с</w:t>
      </w:r>
      <w:r w:rsidRPr="00775AB7">
        <w:t xml:space="preserve">совой информации и новых информационных технологий </w:t>
      </w:r>
      <w:r w:rsidR="005029F1">
        <w:t>для целей</w:t>
      </w:r>
      <w:r w:rsidRPr="00775AB7">
        <w:t xml:space="preserve"> ведения расистской пропаганды.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116.</w:t>
      </w:r>
      <w:r w:rsidRPr="00775AB7">
        <w:tab/>
        <w:t>Куба неоднократно осуждала отсутствие политической воли у многих правительств развивающихся стран в вопросах принятия реальных мер, н</w:t>
      </w:r>
      <w:r w:rsidRPr="00775AB7">
        <w:t>а</w:t>
      </w:r>
      <w:r w:rsidRPr="00775AB7">
        <w:t>правленных на борьбу за искоренение упомянутых явлений в мире. Куба указ</w:t>
      </w:r>
      <w:r w:rsidRPr="00775AB7">
        <w:t>ы</w:t>
      </w:r>
      <w:r w:rsidRPr="00775AB7">
        <w:t>вала, что для того, чтобы ликвидировать причины, порождающие расизм, ди</w:t>
      </w:r>
      <w:r w:rsidRPr="00775AB7">
        <w:t>с</w:t>
      </w:r>
      <w:r w:rsidRPr="00775AB7">
        <w:t>криминацию и рост ксенофобии, необходимо создать новый национальный и международный экономический порядок, основанный на принципах раве</w:t>
      </w:r>
      <w:r w:rsidRPr="00775AB7">
        <w:t>н</w:t>
      </w:r>
      <w:r w:rsidRPr="00775AB7">
        <w:t>ства, международной солидарности и социальной справедливости; а также разраб</w:t>
      </w:r>
      <w:r w:rsidRPr="00775AB7">
        <w:t>о</w:t>
      </w:r>
      <w:r w:rsidRPr="00775AB7">
        <w:t>тать и осуществить программы сотрудничества в интересах простого насел</w:t>
      </w:r>
      <w:r w:rsidRPr="00775AB7">
        <w:t>е</w:t>
      </w:r>
      <w:r w:rsidRPr="00775AB7">
        <w:t>ния, меньшинств, этнических групп, представителей различных рас, рабочих-мигрантов и других уязвимых групп населения, подвергающихся различным видам ди</w:t>
      </w:r>
      <w:r w:rsidRPr="00775AB7">
        <w:t>с</w:t>
      </w:r>
      <w:r w:rsidRPr="00775AB7">
        <w:t>криминации.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117.</w:t>
      </w:r>
      <w:r w:rsidRPr="00775AB7">
        <w:tab/>
        <w:t>Куба принимала активное участие в созыве, подготовке и проведении Конференции по борьбе против расизма, расовой ди</w:t>
      </w:r>
      <w:r w:rsidRPr="00775AB7">
        <w:t>с</w:t>
      </w:r>
      <w:r w:rsidRPr="00775AB7">
        <w:t>криминации и ксенофобии и связанной с ними нетерпимости, с</w:t>
      </w:r>
      <w:r w:rsidRPr="00775AB7">
        <w:t>о</w:t>
      </w:r>
      <w:r w:rsidRPr="00775AB7">
        <w:t xml:space="preserve">стоявшейся в Дурбане (Южная Африка) в 2001 году.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118.</w:t>
      </w:r>
      <w:r w:rsidRPr="00775AB7">
        <w:tab/>
        <w:t>Куба также принимала участие в работе Региональной конф</w:t>
      </w:r>
      <w:r w:rsidRPr="00775AB7">
        <w:t>е</w:t>
      </w:r>
      <w:r w:rsidRPr="00775AB7">
        <w:t>ренции стран Латинской Америки по обзору прогресса в осуществлении плана дейс</w:t>
      </w:r>
      <w:r w:rsidRPr="00775AB7">
        <w:t>т</w:t>
      </w:r>
      <w:r w:rsidRPr="00775AB7">
        <w:t>вий против расизма, расовой дискриминации, ксенофобии и религиозной н</w:t>
      </w:r>
      <w:r w:rsidRPr="00775AB7">
        <w:t>е</w:t>
      </w:r>
      <w:r w:rsidRPr="00775AB7">
        <w:t>терпимости, состоявшейся в Бразилии в июле 2006 года, и в региональной ко</w:t>
      </w:r>
      <w:r w:rsidRPr="00775AB7">
        <w:t>н</w:t>
      </w:r>
      <w:r w:rsidRPr="00775AB7">
        <w:t>ференции стран Лати</w:t>
      </w:r>
      <w:r w:rsidRPr="00775AB7">
        <w:t>н</w:t>
      </w:r>
      <w:r w:rsidRPr="00775AB7">
        <w:t>ской Америки и Карибского бассейна по подготовке Конференции по обзору Дурбанского процесса, состоявшейся в Бразилиа в и</w:t>
      </w:r>
      <w:r w:rsidRPr="00775AB7">
        <w:t>ю</w:t>
      </w:r>
      <w:r w:rsidRPr="00775AB7">
        <w:t xml:space="preserve">не 2008 года.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119.</w:t>
      </w:r>
      <w:r w:rsidRPr="00775AB7">
        <w:tab/>
        <w:t>Что касается Международной конференции по обзору Дурбанского пр</w:t>
      </w:r>
      <w:r w:rsidRPr="00775AB7">
        <w:t>о</w:t>
      </w:r>
      <w:r w:rsidRPr="00775AB7">
        <w:t>цесса, то следует подчеркнуть, что помимо активного участия в прениях по различным темам повестки дня подготов</w:t>
      </w:r>
      <w:r w:rsidRPr="00775AB7">
        <w:t>и</w:t>
      </w:r>
      <w:r w:rsidRPr="00775AB7">
        <w:t>тельного совещания, Куба была также избрана в состав президи</w:t>
      </w:r>
      <w:r w:rsidRPr="00775AB7">
        <w:t>у</w:t>
      </w:r>
      <w:r w:rsidRPr="00775AB7">
        <w:t xml:space="preserve">ма в качестве заместителя Председателя-докладчика.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120.</w:t>
      </w:r>
      <w:r w:rsidRPr="00775AB7">
        <w:tab/>
        <w:t>С другой стороны, участие сотен тысяч кубинцев в движении солидарн</w:t>
      </w:r>
      <w:r w:rsidRPr="00775AB7">
        <w:t>о</w:t>
      </w:r>
      <w:r w:rsidRPr="00775AB7">
        <w:t>сти и оказании интернациональной помощи Народной Республике Ангола в ц</w:t>
      </w:r>
      <w:r w:rsidRPr="00775AB7">
        <w:t>е</w:t>
      </w:r>
      <w:r w:rsidRPr="00775AB7">
        <w:t>лях сохранения территориальной целостности этой страны перед лицом эк</w:t>
      </w:r>
      <w:r w:rsidRPr="00775AB7">
        <w:t>с</w:t>
      </w:r>
      <w:r w:rsidRPr="00775AB7">
        <w:t>пансионистских устремлений расистского режима апартеида Южной Африки в период с 1975 по 1991 годы способствовало еще большему укреплению антир</w:t>
      </w:r>
      <w:r w:rsidRPr="00775AB7">
        <w:t>а</w:t>
      </w:r>
      <w:r w:rsidRPr="00775AB7">
        <w:t xml:space="preserve">систских настроений населения страны. </w:t>
      </w:r>
    </w:p>
    <w:p w:rsidR="00940471" w:rsidRPr="00775AB7" w:rsidRDefault="00BE7010" w:rsidP="00775AB7">
      <w:pPr>
        <w:pStyle w:val="SingleTxtGR"/>
        <w:spacing w:line="240" w:lineRule="exact"/>
      </w:pPr>
      <w:r>
        <w:t>121.</w:t>
      </w:r>
      <w:r>
        <w:tab/>
        <w:t xml:space="preserve">Правительства, народы </w:t>
      </w:r>
      <w:r w:rsidR="00940471" w:rsidRPr="00775AB7">
        <w:t>и организации различных африканских стран пр</w:t>
      </w:r>
      <w:r w:rsidR="00940471" w:rsidRPr="00775AB7">
        <w:t>и</w:t>
      </w:r>
      <w:r w:rsidR="00940471" w:rsidRPr="00775AB7">
        <w:t>знают, что победа кубинцев и ангольцев внесла решающий вклад в борьбу за независимость Намибии и ликвидацию р</w:t>
      </w:r>
      <w:r w:rsidR="00940471" w:rsidRPr="00775AB7">
        <w:t>е</w:t>
      </w:r>
      <w:r w:rsidR="00940471" w:rsidRPr="00775AB7">
        <w:t xml:space="preserve">жима апартеида в Южной Африке.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122.</w:t>
      </w:r>
      <w:r w:rsidRPr="00775AB7">
        <w:tab/>
        <w:t>Вместе с тем, невзирая на финансовые трудности и нехватку ресурсов, с которыми приходится сталкиваться Кубе как развивающейся стране, подверга</w:t>
      </w:r>
      <w:r w:rsidRPr="00775AB7">
        <w:t>е</w:t>
      </w:r>
      <w:r w:rsidRPr="00775AB7">
        <w:t>мой жесткой блокаде со стороны Соединенных Штатов Америки и существу</w:t>
      </w:r>
      <w:r w:rsidRPr="00775AB7">
        <w:t>ю</w:t>
      </w:r>
      <w:r w:rsidRPr="00775AB7">
        <w:t>щей в условиях несправедливого международного экономического порядка, К</w:t>
      </w:r>
      <w:r w:rsidRPr="00775AB7">
        <w:t>у</w:t>
      </w:r>
      <w:r w:rsidRPr="00775AB7">
        <w:t>бе удалось внести свой − пусть скромный − вклад в дело осуществления прав человека других народов, включая народов африканских стран в таких областях как здравоохранение, образование, культура и спорт. Приверженность к сол</w:t>
      </w:r>
      <w:r w:rsidRPr="00775AB7">
        <w:t>и</w:t>
      </w:r>
      <w:r w:rsidRPr="00775AB7">
        <w:t>дарности кубинского народа зиждется на принципе, давать то, чего много и д</w:t>
      </w:r>
      <w:r w:rsidRPr="00775AB7">
        <w:t>е</w:t>
      </w:r>
      <w:r w:rsidRPr="00775AB7">
        <w:t xml:space="preserve">литься тем, что есть.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123.</w:t>
      </w:r>
      <w:r w:rsidRPr="00775AB7">
        <w:tab/>
        <w:t xml:space="preserve">За период с </w:t>
      </w:r>
      <w:r w:rsidRPr="00775AB7">
        <w:rPr>
          <w:lang w:val="es-ES_tradnl"/>
        </w:rPr>
        <w:t xml:space="preserve">1963 </w:t>
      </w:r>
      <w:r w:rsidRPr="00775AB7">
        <w:t xml:space="preserve">года по </w:t>
      </w:r>
      <w:r w:rsidRPr="00775AB7">
        <w:rPr>
          <w:lang w:val="es-ES_tradnl"/>
        </w:rPr>
        <w:t xml:space="preserve">31 </w:t>
      </w:r>
      <w:r w:rsidRPr="00775AB7">
        <w:t xml:space="preserve">мая </w:t>
      </w:r>
      <w:r w:rsidRPr="00775AB7">
        <w:rPr>
          <w:lang w:val="es-ES_tradnl"/>
        </w:rPr>
        <w:t xml:space="preserve">2008 </w:t>
      </w:r>
      <w:r w:rsidRPr="00775AB7">
        <w:t>года по линии международного с</w:t>
      </w:r>
      <w:r w:rsidRPr="00775AB7">
        <w:t>о</w:t>
      </w:r>
      <w:r w:rsidR="00BE7010">
        <w:t>трудничества Кубы</w:t>
      </w:r>
      <w:r w:rsidRPr="00775AB7">
        <w:t xml:space="preserve"> в 154 странах трудились свыше</w:t>
      </w:r>
      <w:r w:rsidRPr="00775AB7">
        <w:rPr>
          <w:lang w:val="es-ES_tradnl"/>
        </w:rPr>
        <w:t xml:space="preserve"> 341 </w:t>
      </w:r>
      <w:r w:rsidRPr="00775AB7">
        <w:t>000 кубинцев гражда</w:t>
      </w:r>
      <w:r w:rsidRPr="00775AB7">
        <w:t>н</w:t>
      </w:r>
      <w:r w:rsidRPr="00775AB7">
        <w:t>ских специальностей, в том числе</w:t>
      </w:r>
      <w:r w:rsidRPr="00775AB7">
        <w:rPr>
          <w:lang w:val="es-ES_tradnl"/>
        </w:rPr>
        <w:t xml:space="preserve"> 126</w:t>
      </w:r>
      <w:r w:rsidRPr="00775AB7">
        <w:t> </w:t>
      </w:r>
      <w:r w:rsidRPr="00775AB7">
        <w:rPr>
          <w:lang w:val="es-ES_tradnl"/>
        </w:rPr>
        <w:t xml:space="preserve">000 </w:t>
      </w:r>
      <w:r w:rsidRPr="00775AB7">
        <w:t xml:space="preserve">врачей и медицинских работников в </w:t>
      </w:r>
      <w:r w:rsidRPr="00775AB7">
        <w:rPr>
          <w:lang w:val="es-ES_tradnl"/>
        </w:rPr>
        <w:t xml:space="preserve">104 </w:t>
      </w:r>
      <w:r w:rsidRPr="00775AB7">
        <w:t>странах. В настоящее время почти</w:t>
      </w:r>
      <w:r w:rsidRPr="00775AB7">
        <w:rPr>
          <w:lang w:val="es-ES_tradnl"/>
        </w:rPr>
        <w:t xml:space="preserve"> 51</w:t>
      </w:r>
      <w:r w:rsidRPr="00775AB7">
        <w:rPr>
          <w:lang w:val="fr-FR"/>
        </w:rPr>
        <w:t> </w:t>
      </w:r>
      <w:r w:rsidRPr="00775AB7">
        <w:rPr>
          <w:lang w:val="es-ES_tradnl"/>
        </w:rPr>
        <w:t xml:space="preserve">000 </w:t>
      </w:r>
      <w:r w:rsidRPr="00775AB7">
        <w:t>кубинских специалистов и эк</w:t>
      </w:r>
      <w:r w:rsidRPr="00775AB7">
        <w:t>с</w:t>
      </w:r>
      <w:r w:rsidRPr="00775AB7">
        <w:t xml:space="preserve">пертов работают в 97 странах, из них более 38 000 в секторе здравоохранения в </w:t>
      </w:r>
      <w:r w:rsidRPr="00775AB7">
        <w:rPr>
          <w:lang w:val="es-ES_tradnl"/>
        </w:rPr>
        <w:t>73</w:t>
      </w:r>
      <w:r w:rsidRPr="00775AB7">
        <w:t xml:space="preserve"> странах. 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124.</w:t>
      </w:r>
      <w:r w:rsidRPr="00775AB7">
        <w:tab/>
        <w:t>За период с июля 2004 года по 15 января 2009 года свыше 1 400 000 пац</w:t>
      </w:r>
      <w:r w:rsidRPr="00775AB7">
        <w:t>и</w:t>
      </w:r>
      <w:r w:rsidRPr="00775AB7">
        <w:t>ентов в 30 странах смогли восстановить зрение благодаря помощи кубинских офтальмологов</w:t>
      </w:r>
      <w:r w:rsidR="00BE7010">
        <w:t xml:space="preserve"> по линии программы </w:t>
      </w:r>
      <w:r w:rsidR="003F27D3">
        <w:t>"</w:t>
      </w:r>
      <w:r w:rsidR="00BE7010">
        <w:t>Операция Ч</w:t>
      </w:r>
      <w:r w:rsidRPr="00775AB7">
        <w:t>удо".</w:t>
      </w:r>
    </w:p>
    <w:p w:rsidR="00940471" w:rsidRPr="00775AB7" w:rsidRDefault="00940471" w:rsidP="00775AB7">
      <w:pPr>
        <w:pStyle w:val="SingleTxtGR"/>
        <w:spacing w:line="240" w:lineRule="exact"/>
      </w:pPr>
      <w:r w:rsidRPr="00775AB7">
        <w:t>125.</w:t>
      </w:r>
      <w:r w:rsidRPr="00775AB7">
        <w:tab/>
        <w:t>Что касается сферы образования, то разработанные кубинскими специ</w:t>
      </w:r>
      <w:r w:rsidRPr="00775AB7">
        <w:t>а</w:t>
      </w:r>
      <w:r w:rsidRPr="00775AB7">
        <w:t xml:space="preserve">листами методы ликвидации неграмотности </w:t>
      </w:r>
      <w:r w:rsidR="00BE7010">
        <w:t xml:space="preserve">по программам </w:t>
      </w:r>
      <w:r w:rsidRPr="00775AB7">
        <w:t>"Да, я могу!" и "Не останавливаться на достигнутом", принесли огромную пользу миллионам л</w:t>
      </w:r>
      <w:r w:rsidRPr="00775AB7">
        <w:t>ю</w:t>
      </w:r>
      <w:r w:rsidRPr="00775AB7">
        <w:t>дей, в первую очередь представителям коренного населения, потомкам афр</w:t>
      </w:r>
      <w:r w:rsidRPr="00775AB7">
        <w:t>и</w:t>
      </w:r>
      <w:r w:rsidRPr="00775AB7">
        <w:t>канцев и женщинам, проживающим в сельских районах. По состоянию на 14 октября с помощью этих методов грамоту освоили свыше 3 600 000 человек в 24 странах. На Кубе обучаются более 31 000 молодых людей из 125 стран и ч</w:t>
      </w:r>
      <w:r w:rsidRPr="00775AB7">
        <w:t>е</w:t>
      </w:r>
      <w:r w:rsidRPr="00775AB7">
        <w:t xml:space="preserve">тырех заморских территорий, причем почти 24 000 из них − на медицинских факультетах.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126.</w:t>
      </w:r>
      <w:r w:rsidRPr="00775AB7">
        <w:tab/>
        <w:t>За период с 1961 года по 2007/08 учебный год кубинские университеты успешно окончили свыше 52 000 юношей и девушек из 132 стран и пяти замо</w:t>
      </w:r>
      <w:r w:rsidRPr="00775AB7">
        <w:t>р</w:t>
      </w:r>
      <w:r w:rsidRPr="00775AB7">
        <w:t xml:space="preserve">ских территорий, в том числе более 34 000 выходцев из </w:t>
      </w:r>
      <w:r w:rsidR="00BE7010">
        <w:t xml:space="preserve">стран </w:t>
      </w:r>
      <w:r w:rsidRPr="00775AB7">
        <w:t xml:space="preserve">Африканского континента. </w:t>
      </w:r>
    </w:p>
    <w:p w:rsidR="00D0666E" w:rsidRPr="00775AB7" w:rsidRDefault="00D0666E" w:rsidP="00775AB7">
      <w:pPr>
        <w:pStyle w:val="SingleTxtGR"/>
        <w:spacing w:line="240" w:lineRule="exact"/>
        <w:rPr>
          <w:bCs/>
        </w:rPr>
      </w:pPr>
      <w:r w:rsidRPr="00775AB7">
        <w:t>127.</w:t>
      </w:r>
      <w:r w:rsidRPr="00775AB7">
        <w:tab/>
        <w:t>19 сентября 2005 года был создан так называемый международный д</w:t>
      </w:r>
      <w:r w:rsidRPr="00775AB7">
        <w:t>е</w:t>
      </w:r>
      <w:r w:rsidR="00BE7010">
        <w:t>сант "Ге</w:t>
      </w:r>
      <w:r w:rsidRPr="00775AB7">
        <w:t xml:space="preserve">нри Рив", призванный оказывать неотложную медицинскую помощь странам, пострадавшим от стихийных бедствий. За истекшие годы </w:t>
      </w:r>
      <w:r w:rsidR="00BE7010">
        <w:t>в составе этого "десанта"</w:t>
      </w:r>
      <w:r w:rsidRPr="00775AB7">
        <w:t xml:space="preserve"> работали свыше 4 000 специалистов: 687 в Гватемале, </w:t>
      </w:r>
      <w:r w:rsidRPr="00775AB7">
        <w:rPr>
          <w:bCs/>
        </w:rPr>
        <w:t xml:space="preserve">2 564 </w:t>
      </w:r>
      <w:r w:rsidR="00847821">
        <w:rPr>
          <w:bCs/>
        </w:rPr>
        <w:t xml:space="preserve">в </w:t>
      </w:r>
      <w:r w:rsidRPr="00775AB7">
        <w:rPr>
          <w:bCs/>
        </w:rPr>
        <w:t xml:space="preserve">Пакистане, 602 </w:t>
      </w:r>
      <w:r w:rsidR="00847821">
        <w:rPr>
          <w:bCs/>
        </w:rPr>
        <w:t xml:space="preserve">в </w:t>
      </w:r>
      <w:r w:rsidRPr="00775AB7">
        <w:rPr>
          <w:bCs/>
        </w:rPr>
        <w:t xml:space="preserve">Боливии, 135 в Индонезии, 54 в Мексике, 79 в Перу и 35 </w:t>
      </w:r>
      <w:r w:rsidR="00847821">
        <w:rPr>
          <w:bCs/>
        </w:rPr>
        <w:t xml:space="preserve">в </w:t>
      </w:r>
      <w:r w:rsidRPr="00775AB7">
        <w:rPr>
          <w:bCs/>
        </w:rPr>
        <w:t>К</w:t>
      </w:r>
      <w:r w:rsidRPr="00775AB7">
        <w:rPr>
          <w:bCs/>
        </w:rPr>
        <w:t>и</w:t>
      </w:r>
      <w:r w:rsidRPr="00775AB7">
        <w:rPr>
          <w:bCs/>
        </w:rPr>
        <w:t>тае.  Более 3 млн. жертв получили медицинскую помощь, было проведено св</w:t>
      </w:r>
      <w:r w:rsidRPr="00775AB7">
        <w:rPr>
          <w:bCs/>
        </w:rPr>
        <w:t>ы</w:t>
      </w:r>
      <w:r w:rsidRPr="00775AB7">
        <w:rPr>
          <w:bCs/>
        </w:rPr>
        <w:t>ше 19 000 х</w:t>
      </w:r>
      <w:r w:rsidRPr="00775AB7">
        <w:rPr>
          <w:bCs/>
        </w:rPr>
        <w:t>и</w:t>
      </w:r>
      <w:r w:rsidRPr="00775AB7">
        <w:rPr>
          <w:bCs/>
        </w:rPr>
        <w:t>рургических операций и спасено 468 000 человеческих жизней.</w:t>
      </w:r>
    </w:p>
    <w:p w:rsidR="00D0666E" w:rsidRPr="00775AB7" w:rsidRDefault="007F0DD6" w:rsidP="007F0DD6">
      <w:pPr>
        <w:pStyle w:val="H1GR"/>
      </w:pPr>
      <w:r>
        <w:tab/>
      </w:r>
      <w:r w:rsidR="00847821">
        <w:t>С.</w:t>
      </w:r>
      <w:r w:rsidR="00847821">
        <w:tab/>
      </w:r>
      <w:r w:rsidR="00D0666E" w:rsidRPr="00775AB7">
        <w:t>Статья 4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128.</w:t>
      </w:r>
      <w:r w:rsidRPr="00775AB7">
        <w:tab/>
        <w:t>Кубинское законодательство предусматривает наказание за ведение л</w:t>
      </w:r>
      <w:r w:rsidRPr="00775AB7">
        <w:t>ю</w:t>
      </w:r>
      <w:r w:rsidRPr="00775AB7">
        <w:t>бой пропаганды и участ</w:t>
      </w:r>
      <w:r w:rsidR="007F0DD6">
        <w:t>ие</w:t>
      </w:r>
      <w:r w:rsidRPr="00775AB7">
        <w:t xml:space="preserve"> в организациях, в основе которых лежат идеи или теории, базирующиеся на превосходстве одной расы или группы лиц опред</w:t>
      </w:r>
      <w:r w:rsidRPr="00775AB7">
        <w:t>е</w:t>
      </w:r>
      <w:r w:rsidRPr="00775AB7">
        <w:t>ленного цвета кожи и этнического происхождения</w:t>
      </w:r>
      <w:r w:rsidR="007F0DD6">
        <w:t>,</w:t>
      </w:r>
      <w:r w:rsidRPr="00775AB7">
        <w:t xml:space="preserve"> или идеи, оправдывающие или поощряющие рас</w:t>
      </w:r>
      <w:r w:rsidRPr="00775AB7">
        <w:t>о</w:t>
      </w:r>
      <w:r w:rsidRPr="00775AB7">
        <w:t>вую ненависть или расовую дискриминацию, неза</w:t>
      </w:r>
      <w:r w:rsidR="007F0DD6">
        <w:t>висимо от их форм</w:t>
      </w:r>
      <w:r w:rsidRPr="00775AB7">
        <w:t xml:space="preserve">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129.</w:t>
      </w:r>
      <w:r w:rsidRPr="00775AB7">
        <w:tab/>
        <w:t>В приведенной выше статье 295 Уголовного кодекса предусматривает</w:t>
      </w:r>
      <w:r w:rsidR="007F0DD6">
        <w:t>ся</w:t>
      </w:r>
      <w:r w:rsidRPr="00775AB7">
        <w:t>, что: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"Наказание в виде лишения свободы на срок от шести месяцев до двух лет или штрафа от 200 до 500 ставок или же тюремного заключения с одновременной выплатой штрафа налагается на любые лица, подвергающие дискриминации другое лицо или же подстрекающие других к такой дискриминации, будь то п</w:t>
      </w:r>
      <w:r w:rsidRPr="00775AB7">
        <w:t>о</w:t>
      </w:r>
      <w:r w:rsidRPr="00775AB7">
        <w:t>средством оскорбительных проявлений или замечаний в отношении его пола, расы, цвета кожи или национального происхождения или же вследствие осущ</w:t>
      </w:r>
      <w:r w:rsidRPr="00775AB7">
        <w:t>е</w:t>
      </w:r>
      <w:r w:rsidRPr="00775AB7">
        <w:t>ствления действий, препятствующих на основании вышеуказанных мотивов осуществлению данным лицом ра</w:t>
      </w:r>
      <w:r w:rsidRPr="00775AB7">
        <w:t>в</w:t>
      </w:r>
      <w:r w:rsidRPr="00775AB7">
        <w:t>ных прав, установленных в Конституции".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130.</w:t>
      </w:r>
      <w:r w:rsidRPr="00775AB7">
        <w:tab/>
        <w:t>В пункте 2 этой статьи указывается, что "Аналогичному наказанию по</w:t>
      </w:r>
      <w:r w:rsidRPr="00775AB7">
        <w:t>д</w:t>
      </w:r>
      <w:r w:rsidRPr="00775AB7">
        <w:t>вергаются лица, распространяющие идеи, основанные на расовом превосходс</w:t>
      </w:r>
      <w:r w:rsidRPr="00775AB7">
        <w:t>т</w:t>
      </w:r>
      <w:r w:rsidRPr="00775AB7">
        <w:t>ве или расовой ненависти или соверша</w:t>
      </w:r>
      <w:r w:rsidRPr="00775AB7">
        <w:t>ю</w:t>
      </w:r>
      <w:r w:rsidRPr="00775AB7">
        <w:t>щие акты насилия или подстрекающие к их совершению в отн</w:t>
      </w:r>
      <w:r w:rsidRPr="00775AB7">
        <w:t>о</w:t>
      </w:r>
      <w:r w:rsidRPr="00775AB7">
        <w:t>шении любой расы или группы лиц другого цвета кожи или этнического происхожд</w:t>
      </w:r>
      <w:r w:rsidRPr="00775AB7">
        <w:t>е</w:t>
      </w:r>
      <w:r w:rsidRPr="00775AB7">
        <w:t>ния</w:t>
      </w:r>
      <w:r w:rsidR="00916861">
        <w:t>"</w:t>
      </w:r>
      <w:r w:rsidRPr="00775AB7">
        <w:t xml:space="preserve">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131.</w:t>
      </w:r>
      <w:r w:rsidRPr="00775AB7">
        <w:tab/>
        <w:t xml:space="preserve">Законом № 54 от 27 </w:t>
      </w:r>
      <w:r w:rsidR="00916861">
        <w:t>декабря</w:t>
      </w:r>
      <w:r w:rsidRPr="00775AB7">
        <w:t xml:space="preserve"> 1985 года (Закон об ассоциациях), регул</w:t>
      </w:r>
      <w:r w:rsidRPr="00775AB7">
        <w:t>и</w:t>
      </w:r>
      <w:r w:rsidRPr="00775AB7">
        <w:t>рующим осуществление права на ассоциацию, которое признано Конституцией за всеми гражданами, запрещается создание расистских ассоциаций и ассоци</w:t>
      </w:r>
      <w:r w:rsidRPr="00775AB7">
        <w:t>а</w:t>
      </w:r>
      <w:r w:rsidRPr="00775AB7">
        <w:t>ций, построенных на принципах сегрегации. Этот закон открывается возмо</w:t>
      </w:r>
      <w:r w:rsidRPr="00775AB7">
        <w:t>ж</w:t>
      </w:r>
      <w:r w:rsidRPr="00775AB7">
        <w:t>ность для развития всех ассоциаций, которые содействуют укреплению в стране системы просвещения, пропаганды и сохранения истории, культуры и искусс</w:t>
      </w:r>
      <w:r w:rsidRPr="00775AB7">
        <w:t>т</w:t>
      </w:r>
      <w:r w:rsidRPr="00775AB7">
        <w:t>ва групп различных национальностей, а также дружбы, солидарности и раве</w:t>
      </w:r>
      <w:r w:rsidRPr="00775AB7">
        <w:t>н</w:t>
      </w:r>
      <w:r w:rsidRPr="00775AB7">
        <w:t>ства между людьми. Создание различных основанных на этих принципах</w:t>
      </w:r>
      <w:r w:rsidR="00916861" w:rsidRPr="00916861">
        <w:t xml:space="preserve"> </w:t>
      </w:r>
      <w:r w:rsidR="00916861" w:rsidRPr="00775AB7">
        <w:t>асс</w:t>
      </w:r>
      <w:r w:rsidR="00916861" w:rsidRPr="00775AB7">
        <w:t>о</w:t>
      </w:r>
      <w:r w:rsidR="00916861" w:rsidRPr="00775AB7">
        <w:t>циаций,</w:t>
      </w:r>
      <w:r w:rsidRPr="00775AB7">
        <w:t xml:space="preserve"> в состав которых входят выходцы из других государств или их пото</w:t>
      </w:r>
      <w:r w:rsidRPr="00775AB7">
        <w:t>м</w:t>
      </w:r>
      <w:r w:rsidRPr="00775AB7">
        <w:t>ки, свиде</w:t>
      </w:r>
      <w:r w:rsidR="00916861">
        <w:t>тельствуе</w:t>
      </w:r>
      <w:r w:rsidRPr="00775AB7">
        <w:t xml:space="preserve">т о терпимости Кубы к любому типы дискриминации </w:t>
      </w:r>
      <w:r w:rsidR="00916861">
        <w:t xml:space="preserve">и </w:t>
      </w:r>
      <w:r w:rsidRPr="00775AB7">
        <w:t xml:space="preserve">ее приверженности идеи равенства между </w:t>
      </w:r>
      <w:r w:rsidRPr="007E39A3">
        <w:t>людьми</w:t>
      </w:r>
      <w:r w:rsidRPr="00775AB7">
        <w:t xml:space="preserve">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132.</w:t>
      </w:r>
      <w:r w:rsidRPr="00775AB7">
        <w:tab/>
        <w:t>Поощрение расовой дискриминации или подстрекательство к ней</w:t>
      </w:r>
      <w:r w:rsidR="00916861">
        <w:t>,</w:t>
      </w:r>
      <w:r w:rsidRPr="00775AB7">
        <w:t xml:space="preserve"> </w:t>
      </w:r>
      <w:r w:rsidR="00916861" w:rsidRPr="00775AB7">
        <w:t xml:space="preserve">в том числе в рамках государственных структур, </w:t>
      </w:r>
      <w:r w:rsidRPr="00775AB7">
        <w:t>запрещены кубинским законодател</w:t>
      </w:r>
      <w:r w:rsidRPr="00775AB7">
        <w:t>ь</w:t>
      </w:r>
      <w:r w:rsidRPr="00775AB7">
        <w:t xml:space="preserve">ством, </w:t>
      </w:r>
      <w:r w:rsidR="00B85701">
        <w:t>а</w:t>
      </w:r>
      <w:r w:rsidRPr="00775AB7">
        <w:t xml:space="preserve"> нарушение этого принципа наказывается согласно полож</w:t>
      </w:r>
      <w:r w:rsidRPr="00775AB7">
        <w:t>е</w:t>
      </w:r>
      <w:r w:rsidRPr="00775AB7">
        <w:t xml:space="preserve">ниям статьи 295 Уголовного кодекса. </w:t>
      </w:r>
    </w:p>
    <w:p w:rsidR="00D0666E" w:rsidRPr="00775AB7" w:rsidRDefault="00925826" w:rsidP="00925826">
      <w:pPr>
        <w:pStyle w:val="H1GR"/>
      </w:pPr>
      <w:r w:rsidRPr="00916861">
        <w:tab/>
      </w:r>
      <w:r w:rsidR="00D0666E" w:rsidRPr="00775AB7">
        <w:rPr>
          <w:lang w:val="en-US"/>
        </w:rPr>
        <w:t>D</w:t>
      </w:r>
      <w:r w:rsidR="00D0666E" w:rsidRPr="00775AB7">
        <w:t>.</w:t>
      </w:r>
      <w:r w:rsidR="00D0666E" w:rsidRPr="00775AB7">
        <w:tab/>
        <w:t>Статья 5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133.</w:t>
      </w:r>
      <w:r w:rsidRPr="00775AB7">
        <w:tab/>
        <w:t>Кубинское государство запрещает расовую дискриминацию во всех ее проявлениях, что соответствует положениям статьи 2 Конвенции</w:t>
      </w:r>
      <w:r w:rsidR="00B85701">
        <w:t>,</w:t>
      </w:r>
      <w:r w:rsidRPr="00775AB7">
        <w:t xml:space="preserve"> и гарантирует право каждого человека на равенство п</w:t>
      </w:r>
      <w:r w:rsidRPr="00775AB7">
        <w:t>е</w:t>
      </w:r>
      <w:r w:rsidRPr="00775AB7">
        <w:t xml:space="preserve">ред законом и осуществление своих прав.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134.</w:t>
      </w:r>
      <w:r w:rsidRPr="00775AB7">
        <w:tab/>
        <w:t>Куба следует принципам, провозглашенным в статье 5 Конвенции. И</w:t>
      </w:r>
      <w:r w:rsidRPr="00775AB7">
        <w:t>н</w:t>
      </w:r>
      <w:r w:rsidRPr="00775AB7">
        <w:t>ституциональное развитие страны и комплексное развитие личности, учас</w:t>
      </w:r>
      <w:r w:rsidRPr="00775AB7">
        <w:t>т</w:t>
      </w:r>
      <w:r w:rsidRPr="00775AB7">
        <w:t>вующей в строительстве общества, относя</w:t>
      </w:r>
      <w:r w:rsidRPr="00775AB7">
        <w:t>т</w:t>
      </w:r>
      <w:r w:rsidRPr="00775AB7">
        <w:t>ся к числу принципов, осуждающих любой тип дискриминации и призывающих к укреплению равенства в разли</w:t>
      </w:r>
      <w:r w:rsidRPr="00775AB7">
        <w:t>ч</w:t>
      </w:r>
      <w:r w:rsidRPr="00775AB7">
        <w:t>ных аспектах социально-политической и экономической жизни страны. Этот процесс предусматривает расширение правовых знаний населения и его акти</w:t>
      </w:r>
      <w:r w:rsidRPr="00775AB7">
        <w:t>в</w:t>
      </w:r>
      <w:r w:rsidRPr="00775AB7">
        <w:t>ное участие в законотворческих процессах на всех уро</w:t>
      </w:r>
      <w:r w:rsidRPr="00775AB7">
        <w:t>в</w:t>
      </w:r>
      <w:r w:rsidRPr="00775AB7">
        <w:t xml:space="preserve">нях.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135.</w:t>
      </w:r>
      <w:r w:rsidRPr="00775AB7">
        <w:tab/>
        <w:t>Деятельность прокуратуры направлена на гарантирование соблюдение законности</w:t>
      </w:r>
      <w:r w:rsidR="00B85701">
        <w:t>,</w:t>
      </w:r>
      <w:r w:rsidRPr="00775AB7">
        <w:t xml:space="preserve"> и в особенности прав и свобод граждан</w:t>
      </w:r>
      <w:r w:rsidR="00B85701" w:rsidRPr="00B85701">
        <w:t xml:space="preserve"> </w:t>
      </w:r>
      <w:r w:rsidR="00B85701" w:rsidRPr="00775AB7">
        <w:t>в целях защиты правоп</w:t>
      </w:r>
      <w:r w:rsidR="00B85701" w:rsidRPr="00775AB7">
        <w:t>о</w:t>
      </w:r>
      <w:r w:rsidR="00B85701" w:rsidRPr="00775AB7">
        <w:t>рядка</w:t>
      </w:r>
      <w:r w:rsidR="00B85701">
        <w:t xml:space="preserve"> в обществе</w:t>
      </w:r>
      <w:r w:rsidRPr="00775AB7">
        <w:t>. Прокуратура является самостоятельным органом, подч</w:t>
      </w:r>
      <w:r w:rsidRPr="00775AB7">
        <w:t>и</w:t>
      </w:r>
      <w:r w:rsidRPr="00775AB7">
        <w:t>няющимся только лишь Национальной ассамблее народной власти и Государс</w:t>
      </w:r>
      <w:r w:rsidRPr="00775AB7">
        <w:t>т</w:t>
      </w:r>
      <w:r w:rsidRPr="00775AB7">
        <w:t>венному с</w:t>
      </w:r>
      <w:r w:rsidRPr="00775AB7">
        <w:t>о</w:t>
      </w:r>
      <w:r w:rsidRPr="00775AB7">
        <w:t xml:space="preserve">вету.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136.</w:t>
      </w:r>
      <w:r w:rsidRPr="00775AB7">
        <w:tab/>
        <w:t xml:space="preserve">В статье 7 Закона № 83 (Закон о прокуратуре Республики) </w:t>
      </w:r>
      <w:r w:rsidR="00B85701">
        <w:t>определены</w:t>
      </w:r>
      <w:r w:rsidRPr="00775AB7">
        <w:t xml:space="preserve"> следующие задачи указанных органов: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добиватьс</w:t>
      </w:r>
      <w:r w:rsidR="00B85701">
        <w:t>я вос</w:t>
      </w:r>
      <w:r w:rsidRPr="00775AB7">
        <w:t>становления законности в случаях принятия реш</w:t>
      </w:r>
      <w:r w:rsidRPr="00775AB7">
        <w:t>е</w:t>
      </w:r>
      <w:r w:rsidRPr="00775AB7">
        <w:t>ний или положений, противоречащих Конституции и законам</w:t>
      </w:r>
      <w:r w:rsidR="00B85701">
        <w:t xml:space="preserve">, и обеспечения </w:t>
      </w:r>
      <w:r w:rsidRPr="00775AB7">
        <w:t>безусловного и строгого соблюдения законов;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</w:r>
      <w:r w:rsidR="00B85701">
        <w:t>строго</w:t>
      </w:r>
      <w:r w:rsidRPr="00775AB7">
        <w:t xml:space="preserve"> нака</w:t>
      </w:r>
      <w:r w:rsidR="00B85701">
        <w:t xml:space="preserve">зывать </w:t>
      </w:r>
      <w:r w:rsidRPr="00775AB7">
        <w:t>лиц, посягающих на независимость и суверен</w:t>
      </w:r>
      <w:r w:rsidRPr="00775AB7">
        <w:t>и</w:t>
      </w:r>
      <w:r w:rsidRPr="00775AB7">
        <w:t>тет государства, а также политические, экономические и социальные интересы стр</w:t>
      </w:r>
      <w:r w:rsidRPr="00775AB7">
        <w:t>а</w:t>
      </w:r>
      <w:r w:rsidRPr="00775AB7">
        <w:t xml:space="preserve">ны;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 xml:space="preserve">обеспечивать защиту граждан в их законном </w:t>
      </w:r>
      <w:r w:rsidR="00B85701">
        <w:t>отправлении</w:t>
      </w:r>
      <w:r w:rsidRPr="00775AB7">
        <w:t xml:space="preserve"> своих прав и интересов;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  <w:t>защищать законные права и интересы государственных органов, учреждений и государственных служб и социальны</w:t>
      </w:r>
      <w:r w:rsidR="003C228C">
        <w:t>х и экономических суб</w:t>
      </w:r>
      <w:r w:rsidRPr="00775AB7">
        <w:t>ъе</w:t>
      </w:r>
      <w:r w:rsidRPr="00775AB7">
        <w:t>к</w:t>
      </w:r>
      <w:r w:rsidRPr="00775AB7">
        <w:t>тов;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e</w:t>
      </w:r>
      <w:r w:rsidRPr="00775AB7">
        <w:t>)</w:t>
      </w:r>
      <w:r w:rsidRPr="00775AB7">
        <w:tab/>
        <w:t>бороться со всеми злоупотреблениями властью и ко</w:t>
      </w:r>
      <w:r w:rsidRPr="00775AB7">
        <w:t>р</w:t>
      </w:r>
      <w:r w:rsidRPr="00775AB7">
        <w:t>рупцией;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f</w:t>
      </w:r>
      <w:r w:rsidRPr="00775AB7">
        <w:t>)</w:t>
      </w:r>
      <w:r w:rsidRPr="00775AB7">
        <w:tab/>
        <w:t>содействовать мерам по борьбе с преступностью и другими ант</w:t>
      </w:r>
      <w:r w:rsidRPr="00775AB7">
        <w:t>и</w:t>
      </w:r>
      <w:r w:rsidRPr="00775AB7">
        <w:t xml:space="preserve">социальными явлениями, </w:t>
      </w:r>
      <w:r w:rsidR="003C228C">
        <w:t>крепить</w:t>
      </w:r>
      <w:r w:rsidRPr="00775AB7">
        <w:t xml:space="preserve"> общественную дисциплину и способствовать просвещению граждан в вопросах сознательного соблюдения правовых норм.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137.</w:t>
      </w:r>
      <w:r w:rsidRPr="00775AB7">
        <w:tab/>
        <w:t>С другой стороны, в статье 8 этого закона определ</w:t>
      </w:r>
      <w:r w:rsidR="003C228C">
        <w:t>ены</w:t>
      </w:r>
      <w:r w:rsidRPr="00775AB7">
        <w:t xml:space="preserve"> функции прокур</w:t>
      </w:r>
      <w:r w:rsidRPr="00775AB7">
        <w:t>а</w:t>
      </w:r>
      <w:r w:rsidRPr="00775AB7">
        <w:t>туры, которые состоят в том, чтобы: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следить за соблюдением положений Конституции, зак</w:t>
      </w:r>
      <w:r w:rsidRPr="00775AB7">
        <w:t>о</w:t>
      </w:r>
      <w:r w:rsidRPr="00775AB7">
        <w:t>нов и других правовых норм государственными учреждениями, экономическими и социал</w:t>
      </w:r>
      <w:r w:rsidRPr="00775AB7">
        <w:t>ь</w:t>
      </w:r>
      <w:r w:rsidRPr="00775AB7">
        <w:t>ными субъектами и гражданами стр</w:t>
      </w:r>
      <w:r w:rsidRPr="00775AB7">
        <w:t>а</w:t>
      </w:r>
      <w:r w:rsidRPr="00775AB7">
        <w:t>ны;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>бороться с нарушениями конституционных прав и установленных гарантий, с нарушениями законности в связи с принятием подзаконных актов и положений органами и учреждениями государства, указаний, отдаваемых мес</w:t>
      </w:r>
      <w:r w:rsidRPr="00775AB7">
        <w:t>т</w:t>
      </w:r>
      <w:r w:rsidRPr="00775AB7">
        <w:t>ными органами власти и экономическими и социальными субъектами</w:t>
      </w:r>
      <w:r w:rsidR="003C228C">
        <w:t>,</w:t>
      </w:r>
      <w:r w:rsidRPr="00775AB7">
        <w:t xml:space="preserve"> и доб</w:t>
      </w:r>
      <w:r w:rsidRPr="00775AB7">
        <w:t>и</w:t>
      </w:r>
      <w:r w:rsidRPr="00775AB7">
        <w:t>ваться их отмены;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>рассматривать жалобы, поступающие от граждан</w:t>
      </w:r>
      <w:r w:rsidR="003C228C">
        <w:t>,</w:t>
      </w:r>
      <w:r w:rsidRPr="00775AB7">
        <w:t xml:space="preserve"> на н</w:t>
      </w:r>
      <w:r w:rsidRPr="00775AB7">
        <w:t>а</w:t>
      </w:r>
      <w:r w:rsidRPr="00775AB7">
        <w:t>рушения их прав;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  <w:t>контролировать процесс осуществления конституционных и прав</w:t>
      </w:r>
      <w:r w:rsidRPr="00775AB7">
        <w:t>о</w:t>
      </w:r>
      <w:r w:rsidRPr="00775AB7">
        <w:t xml:space="preserve">вых гарантий в ходе проведения расследований жалоб и </w:t>
      </w:r>
      <w:r w:rsidR="003C228C">
        <w:t xml:space="preserve">рассмотрение </w:t>
      </w:r>
      <w:r w:rsidRPr="00775AB7">
        <w:t>любой информации, касающейся фактов совершения неправомерных действий и актов, опасных для жизни человека</w:t>
      </w:r>
      <w:r w:rsidR="003C228C">
        <w:t>,</w:t>
      </w:r>
      <w:r w:rsidRPr="00775AB7">
        <w:t xml:space="preserve"> и гарантировать законность судебных разбир</w:t>
      </w:r>
      <w:r w:rsidRPr="00775AB7">
        <w:t>а</w:t>
      </w:r>
      <w:r w:rsidRPr="00775AB7">
        <w:t>тельств в соответствии с действующим законод</w:t>
      </w:r>
      <w:r w:rsidRPr="00775AB7">
        <w:t>а</w:t>
      </w:r>
      <w:r w:rsidRPr="00775AB7">
        <w:t>тельством;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  <w:t>е)</w:t>
      </w:r>
      <w:r w:rsidRPr="00775AB7">
        <w:tab/>
        <w:t>содействовать проведению</w:t>
      </w:r>
      <w:r w:rsidR="003C228C">
        <w:t xml:space="preserve"> от имени государства публичного</w:t>
      </w:r>
      <w:r w:rsidRPr="00775AB7">
        <w:t xml:space="preserve"> уг</w:t>
      </w:r>
      <w:r w:rsidRPr="00775AB7">
        <w:t>о</w:t>
      </w:r>
      <w:r w:rsidRPr="00775AB7">
        <w:t>лов</w:t>
      </w:r>
      <w:r w:rsidR="003C228C">
        <w:t>ного расследования</w:t>
      </w:r>
      <w:r w:rsidRPr="00775AB7">
        <w:t xml:space="preserve"> нарушений.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138.</w:t>
      </w:r>
      <w:r w:rsidRPr="00775AB7">
        <w:tab/>
        <w:t xml:space="preserve">Для выполнения своих функций </w:t>
      </w:r>
      <w:r w:rsidR="007E39A3">
        <w:t>П</w:t>
      </w:r>
      <w:r w:rsidRPr="00775AB7">
        <w:t>рокуратура располагает следующей структурой: Генеральная прокурат</w:t>
      </w:r>
      <w:r w:rsidR="003C228C">
        <w:t>ура, 14 провинциальных отделов п</w:t>
      </w:r>
      <w:r w:rsidRPr="00775AB7">
        <w:t>рокурат</w:t>
      </w:r>
      <w:r w:rsidRPr="00775AB7">
        <w:t>у</w:t>
      </w:r>
      <w:r w:rsidRPr="00775AB7">
        <w:t>ры и 169 муниципальных отделов прокуратуры, а также специальная муниц</w:t>
      </w:r>
      <w:r w:rsidRPr="00775AB7">
        <w:t>и</w:t>
      </w:r>
      <w:r w:rsidRPr="00775AB7">
        <w:t>пальная прокуратура, находящаяся на территории специальной муниципалии острова Хувентуд. Такая структура гарантирует правовую защиту всего насел</w:t>
      </w:r>
      <w:r w:rsidRPr="00775AB7">
        <w:t>е</w:t>
      </w:r>
      <w:r w:rsidRPr="00775AB7">
        <w:t>ния Кубы в случаях нарушений государс</w:t>
      </w:r>
      <w:r w:rsidRPr="00775AB7">
        <w:t>т</w:t>
      </w:r>
      <w:r w:rsidRPr="00775AB7">
        <w:t xml:space="preserve">вом их прав.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139.</w:t>
      </w:r>
      <w:r w:rsidRPr="00775AB7">
        <w:tab/>
        <w:t>В статье 19 Закона № 83 говорится, что все руководители, ч</w:t>
      </w:r>
      <w:r w:rsidRPr="00775AB7">
        <w:t>и</w:t>
      </w:r>
      <w:r w:rsidRPr="00775AB7">
        <w:t>новника, служащие или члены государственных экономических или социальных учре</w:t>
      </w:r>
      <w:r w:rsidRPr="00775AB7">
        <w:t>ж</w:t>
      </w:r>
      <w:r w:rsidRPr="00775AB7">
        <w:t>дений и все граждане в целом обязаны сотрудничать с органами Покуратуры Республики, оказывать ей помощь и содействие в выполнении ею своих обяза</w:t>
      </w:r>
      <w:r w:rsidRPr="00775AB7">
        <w:t>н</w:t>
      </w:r>
      <w:r w:rsidRPr="00775AB7">
        <w:t>ностей.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140.</w:t>
      </w:r>
      <w:r w:rsidRPr="00775AB7">
        <w:tab/>
        <w:t>Среди решений, принимаемых Прокуратурой при выполнении поруче</w:t>
      </w:r>
      <w:r w:rsidRPr="00775AB7">
        <w:t>н</w:t>
      </w:r>
      <w:r w:rsidRPr="00775AB7">
        <w:t>ных ей обязанностей</w:t>
      </w:r>
      <w:r w:rsidR="003C228C">
        <w:t>, фигурируют резолюции</w:t>
      </w:r>
      <w:r w:rsidRPr="00775AB7">
        <w:t>. Такая форма работы Прокурат</w:t>
      </w:r>
      <w:r w:rsidRPr="00775AB7">
        <w:t>у</w:t>
      </w:r>
      <w:r w:rsidRPr="00775AB7">
        <w:t>ры предусматривает восстановление законности в случаях любых нарушений. Вы</w:t>
      </w:r>
      <w:r w:rsidR="003C228C">
        <w:t>полнение резолюций</w:t>
      </w:r>
      <w:r w:rsidRPr="00775AB7">
        <w:t xml:space="preserve"> является обязательным для любого органа, власти или ответственного лица, которым она адресуется, и которые обязаны в 20-дневный срок довести до сведения Прокуратуры информацию о принятых ими мерах в соответствии со статьей 21, 1, Закона № 83.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141.</w:t>
      </w:r>
      <w:r w:rsidRPr="00775AB7">
        <w:tab/>
        <w:t>В указанном законе отдельная статья п</w:t>
      </w:r>
      <w:r w:rsidR="00284E98">
        <w:t>освящена защите прав граждан. В </w:t>
      </w:r>
      <w:r w:rsidRPr="00775AB7">
        <w:t xml:space="preserve">статье 24 </w:t>
      </w:r>
      <w:r w:rsidR="003C228C">
        <w:t>говорится</w:t>
      </w:r>
      <w:r w:rsidRPr="00775AB7">
        <w:t xml:space="preserve">, что Прокуратура рассматривает, расследует и принимает в 60-дневный срок </w:t>
      </w:r>
      <w:r w:rsidR="00284E98">
        <w:t xml:space="preserve">меры по поступившим </w:t>
      </w:r>
      <w:r w:rsidRPr="00775AB7">
        <w:t>жалоб</w:t>
      </w:r>
      <w:r w:rsidR="00284E98">
        <w:t>ам</w:t>
      </w:r>
      <w:r w:rsidRPr="00775AB7">
        <w:t>, просьб</w:t>
      </w:r>
      <w:r w:rsidR="00284E98">
        <w:t>ам</w:t>
      </w:r>
      <w:r w:rsidRPr="00775AB7">
        <w:t xml:space="preserve"> и претен</w:t>
      </w:r>
      <w:r w:rsidR="00284E98">
        <w:t>зиям</w:t>
      </w:r>
      <w:r w:rsidRPr="00775AB7">
        <w:t xml:space="preserve">, с которыми в соответствии с законом обращаются к ней граждане страны.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142.</w:t>
      </w:r>
      <w:r w:rsidRPr="00775AB7">
        <w:tab/>
        <w:t>Если в ходе проведенных ею расследований выявляются случаи наруш</w:t>
      </w:r>
      <w:r w:rsidRPr="00775AB7">
        <w:t>е</w:t>
      </w:r>
      <w:r w:rsidRPr="00775AB7">
        <w:t>ния прав граждан, Прокуратура обязана принять резолюцию, в которой предп</w:t>
      </w:r>
      <w:r w:rsidRPr="00775AB7">
        <w:t>и</w:t>
      </w:r>
      <w:r w:rsidRPr="00775AB7">
        <w:t xml:space="preserve">сывается восстановление нарушенных прав.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143.</w:t>
      </w:r>
      <w:r w:rsidRPr="00775AB7">
        <w:tab/>
        <w:t>Если же в ходе расследования обнаруживается, что жалоба, обвинение или требование о возмещении являются безосновательными или не подтве</w:t>
      </w:r>
      <w:r w:rsidRPr="00775AB7">
        <w:t>р</w:t>
      </w:r>
      <w:r w:rsidRPr="00775AB7">
        <w:t>ждаются имеющимися фактами, Прокуратура обязана аргументировать свой о</w:t>
      </w:r>
      <w:r w:rsidRPr="00775AB7">
        <w:t>т</w:t>
      </w:r>
      <w:r w:rsidRPr="00775AB7">
        <w:t>каз рассмотреть прошение в устной или письменной форме, приводя в этом п</w:t>
      </w:r>
      <w:r w:rsidRPr="00775AB7">
        <w:t>о</w:t>
      </w:r>
      <w:r w:rsidRPr="00775AB7">
        <w:t>следнем случае официальные доказательства.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144.</w:t>
      </w:r>
      <w:r w:rsidRPr="00775AB7">
        <w:tab/>
        <w:t xml:space="preserve">В пункте 4 статьи 24 говорится, что если истец не согласен с вынесенным решением или с полученным ответом, он может немедленно обратиться к </w:t>
      </w:r>
      <w:r w:rsidR="00284E98">
        <w:t>рук</w:t>
      </w:r>
      <w:r w:rsidR="00284E98">
        <w:t>о</w:t>
      </w:r>
      <w:r w:rsidR="00284E98">
        <w:t>водящему работнику</w:t>
      </w:r>
      <w:r w:rsidRPr="00775AB7">
        <w:t xml:space="preserve"> проку</w:t>
      </w:r>
      <w:r w:rsidR="00284E98">
        <w:t xml:space="preserve">ратуры </w:t>
      </w:r>
      <w:r w:rsidRPr="00775AB7">
        <w:t>или непосредственно к Генеральному прок</w:t>
      </w:r>
      <w:r w:rsidRPr="00775AB7">
        <w:t>у</w:t>
      </w:r>
      <w:r w:rsidRPr="00775AB7">
        <w:t>ро</w:t>
      </w:r>
      <w:r w:rsidR="00284E98">
        <w:t>ру в 30</w:t>
      </w:r>
      <w:r w:rsidRPr="00775AB7">
        <w:t>-дневный срок с момента получения ответа, приведя основания своего несогласия и сформулировав требование о пересмотре дела</w:t>
      </w:r>
      <w:r w:rsidR="00284E98">
        <w:t xml:space="preserve"> и с изложением</w:t>
      </w:r>
      <w:r w:rsidRPr="00775AB7">
        <w:t xml:space="preserve"> св</w:t>
      </w:r>
      <w:r w:rsidRPr="00775AB7">
        <w:t>о</w:t>
      </w:r>
      <w:r w:rsidRPr="00775AB7">
        <w:t>и</w:t>
      </w:r>
      <w:r w:rsidR="00284E98">
        <w:t>х</w:t>
      </w:r>
      <w:r w:rsidRPr="00775AB7">
        <w:t xml:space="preserve"> соображе</w:t>
      </w:r>
      <w:r w:rsidR="00284E98">
        <w:t>ний</w:t>
      </w:r>
      <w:r w:rsidRPr="00775AB7">
        <w:t xml:space="preserve">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145.</w:t>
      </w:r>
      <w:r w:rsidRPr="00775AB7">
        <w:tab/>
        <w:t>В Законе № 5 (Закон об уголовном судопроизводстве) в статье 109 также говорится, что Прокуратура, будучи органом, ответственным за соблюдение в стране законн</w:t>
      </w:r>
      <w:r w:rsidRPr="00775AB7">
        <w:t>о</w:t>
      </w:r>
      <w:r w:rsidRPr="00775AB7">
        <w:t xml:space="preserve">сти, должна гарантировать уважение достоинства граждан и ни в коем случае не подвергать их права незаконным ограничениям.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146.</w:t>
      </w:r>
      <w:r w:rsidRPr="00775AB7">
        <w:tab/>
        <w:t>Ежегодно в Генеральную прокуратуру Республики и ее мун</w:t>
      </w:r>
      <w:r w:rsidRPr="00775AB7">
        <w:t>и</w:t>
      </w:r>
      <w:r w:rsidRPr="00775AB7">
        <w:t>ципальные и провинциальные отделения обращаются свыше 70 000 граждан. В одних случ</w:t>
      </w:r>
      <w:r w:rsidRPr="00775AB7">
        <w:t>а</w:t>
      </w:r>
      <w:r w:rsidRPr="00775AB7">
        <w:t>ях они обращаются за юридической консультацией, когда лицо отрицает сове</w:t>
      </w:r>
      <w:r w:rsidRPr="00775AB7">
        <w:t>р</w:t>
      </w:r>
      <w:r w:rsidRPr="00775AB7">
        <w:t xml:space="preserve">шение им деяния, которое ему инкриминируют, и </w:t>
      </w:r>
      <w:r w:rsidR="00C872FE">
        <w:t>спрашивают</w:t>
      </w:r>
      <w:r w:rsidRPr="00775AB7">
        <w:t xml:space="preserve">, как </w:t>
      </w:r>
      <w:r w:rsidR="00C872FE">
        <w:t xml:space="preserve">им </w:t>
      </w:r>
      <w:r w:rsidRPr="00775AB7">
        <w:t>пост</w:t>
      </w:r>
      <w:r w:rsidRPr="00775AB7">
        <w:t>у</w:t>
      </w:r>
      <w:r w:rsidRPr="00775AB7">
        <w:t xml:space="preserve">пить дальше; в других случаях, когда дело передано в судебный орган или когда речь идет об административном расследовании, или когда возникают проблемы, связанные с жильем или трудовой деятельностью и т.д. или когда исчерпаны все меры правовой защиты и </w:t>
      </w:r>
      <w:r w:rsidR="00C872FE">
        <w:t>прося</w:t>
      </w:r>
      <w:r w:rsidRPr="00775AB7">
        <w:t>т</w:t>
      </w:r>
      <w:r w:rsidR="00C872FE">
        <w:t xml:space="preserve"> посоветовать, что им</w:t>
      </w:r>
      <w:r w:rsidRPr="00775AB7">
        <w:t xml:space="preserve"> дальше следует </w:t>
      </w:r>
      <w:r w:rsidR="00C872FE">
        <w:t>д</w:t>
      </w:r>
      <w:r w:rsidR="00C872FE">
        <w:t>е</w:t>
      </w:r>
      <w:r w:rsidR="00C872FE">
        <w:t>лать</w:t>
      </w:r>
      <w:r w:rsidRPr="00775AB7">
        <w:t xml:space="preserve">. В других случаях граждане обращаются с жалобами или с просьбами о </w:t>
      </w:r>
      <w:r w:rsidR="00C872FE">
        <w:t>предоставлении</w:t>
      </w:r>
      <w:r w:rsidRPr="00775AB7">
        <w:t xml:space="preserve"> в связи с нарушениями законов или в связи с предполагаемым</w:t>
      </w:r>
      <w:r w:rsidR="00C872FE">
        <w:t>и</w:t>
      </w:r>
      <w:r w:rsidRPr="00775AB7">
        <w:t xml:space="preserve"> нарушени</w:t>
      </w:r>
      <w:r w:rsidR="00C872FE">
        <w:t xml:space="preserve">ями </w:t>
      </w:r>
      <w:r w:rsidRPr="00775AB7">
        <w:t xml:space="preserve">прав </w:t>
      </w:r>
      <w:r w:rsidR="00C872FE">
        <w:t xml:space="preserve">различными </w:t>
      </w:r>
      <w:r w:rsidRPr="00775AB7">
        <w:t>госу</w:t>
      </w:r>
      <w:r w:rsidR="00C872FE">
        <w:t xml:space="preserve">дарственными </w:t>
      </w:r>
      <w:r w:rsidRPr="00775AB7">
        <w:t>учрежд</w:t>
      </w:r>
      <w:r w:rsidRPr="00775AB7">
        <w:t>е</w:t>
      </w:r>
      <w:r w:rsidR="00C872FE">
        <w:t>ниями</w:t>
      </w:r>
      <w:r w:rsidRPr="00775AB7">
        <w:t xml:space="preserve">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147.</w:t>
      </w:r>
      <w:r w:rsidRPr="00775AB7">
        <w:tab/>
        <w:t>Что касается этого последнего аспекта, то ежегодно по этому поводу ра</w:t>
      </w:r>
      <w:r w:rsidRPr="00775AB7">
        <w:t>с</w:t>
      </w:r>
      <w:r w:rsidRPr="00775AB7">
        <w:t>сматривается более 12 000 дел (ни одно из них не имеет отношения к расовой дискриминации), причем в основном касающихся нарушений, совершенных муниципальными органами в сфере жилья, в особенности в связи с задержками в рассмотрении жалоб, в связи с неправильными решениями или в связи с н</w:t>
      </w:r>
      <w:r w:rsidRPr="00775AB7">
        <w:t>е</w:t>
      </w:r>
      <w:r w:rsidRPr="00775AB7">
        <w:t>принятием решением или документально оформленных постановлений. Реже рассматриваются проблемы трудовых отношений, в особенности связанных с трудностями в работе учреждений, занимающихся применением трудового з</w:t>
      </w:r>
      <w:r w:rsidRPr="00775AB7">
        <w:t>а</w:t>
      </w:r>
      <w:r w:rsidRPr="00775AB7">
        <w:t>конодательства на местах. Согласно данным, полученным от этих учреждений, примерно 27% жалоб, поступивших в связи с нарушениями права на труд, по</w:t>
      </w:r>
      <w:r w:rsidRPr="00775AB7">
        <w:t>д</w:t>
      </w:r>
      <w:r w:rsidRPr="00775AB7">
        <w:t xml:space="preserve">тверждаются фактами.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148.</w:t>
      </w:r>
      <w:r w:rsidRPr="00775AB7">
        <w:tab/>
        <w:t>Что касается жалоб на серьезные нар</w:t>
      </w:r>
      <w:r w:rsidR="00F608A6">
        <w:t>ушения, то в этом случае проводя</w:t>
      </w:r>
      <w:r w:rsidRPr="00775AB7">
        <w:t>т</w:t>
      </w:r>
      <w:r w:rsidR="00F608A6">
        <w:t>ся систематические проверки</w:t>
      </w:r>
      <w:r w:rsidRPr="00775AB7">
        <w:t xml:space="preserve"> группами экспертов Прокуратуры, с тем чтобы в</w:t>
      </w:r>
      <w:r w:rsidRPr="00775AB7">
        <w:t>ы</w:t>
      </w:r>
      <w:r w:rsidRPr="00775AB7">
        <w:t>яснить их причины и принять меры в целях их дальнейшего предотвращен</w:t>
      </w:r>
      <w:r w:rsidR="00F608A6">
        <w:t>ия; такие</w:t>
      </w:r>
      <w:r w:rsidRPr="00775AB7">
        <w:t xml:space="preserve"> случаи доводятся до сведения вышестоящих органов партии и куби</w:t>
      </w:r>
      <w:r w:rsidRPr="00775AB7">
        <w:t>н</w:t>
      </w:r>
      <w:r w:rsidRPr="00775AB7">
        <w:t>ского государства в ходе периодических совещаний, в которых принимают участие представители различных у</w:t>
      </w:r>
      <w:r w:rsidRPr="00775AB7">
        <w:t>ч</w:t>
      </w:r>
      <w:r w:rsidRPr="00775AB7">
        <w:t xml:space="preserve">реждений страны.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149.</w:t>
      </w:r>
      <w:r w:rsidRPr="00775AB7">
        <w:tab/>
        <w:t>Параллельно с принятием решительных мер, направленных на восст</w:t>
      </w:r>
      <w:r w:rsidRPr="00775AB7">
        <w:t>а</w:t>
      </w:r>
      <w:r w:rsidRPr="00775AB7">
        <w:t xml:space="preserve">новление законности в вопросах нарушений прав, ведется большая работа по содействию распространению среди населения правовой культуры и в первую очередь </w:t>
      </w:r>
      <w:r w:rsidR="00F608A6">
        <w:t xml:space="preserve">по ознакомлению населения с необходимостью </w:t>
      </w:r>
      <w:r w:rsidRPr="00775AB7">
        <w:t>соблюдения законов и выполнения прав и обязанностей каждым гражданином страны в соответствии с положениями Конституции Ре</w:t>
      </w:r>
      <w:r w:rsidRPr="00775AB7">
        <w:t>с</w:t>
      </w:r>
      <w:r w:rsidRPr="00775AB7">
        <w:t xml:space="preserve">публики.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150.</w:t>
      </w:r>
      <w:r w:rsidRPr="00775AB7">
        <w:tab/>
        <w:t>Среди других функций работников Прокуратуры следует назвать фун</w:t>
      </w:r>
      <w:r w:rsidRPr="00775AB7">
        <w:t>к</w:t>
      </w:r>
      <w:r w:rsidRPr="00775AB7">
        <w:t>цию процессуального представления органов управления государства в судах при рассмотрении дел, относящих к в</w:t>
      </w:r>
      <w:r w:rsidRPr="00775AB7">
        <w:t>о</w:t>
      </w:r>
      <w:r w:rsidR="00F608A6">
        <w:t>просам обороны страны; те</w:t>
      </w:r>
      <w:r w:rsidRPr="00775AB7">
        <w:t xml:space="preserve"> же функции осуществляются при ра</w:t>
      </w:r>
      <w:r w:rsidRPr="00775AB7">
        <w:t>с</w:t>
      </w:r>
      <w:r w:rsidRPr="00775AB7">
        <w:t>смотрении дел несовершеннолетних, инвалидов и лиц с ограниченными возможност</w:t>
      </w:r>
      <w:r w:rsidRPr="00775AB7">
        <w:t>я</w:t>
      </w:r>
      <w:r w:rsidRPr="00775AB7">
        <w:t xml:space="preserve">ми, включая их опекунов и ответственных за них лиц, при отсутствии конфликтующих интересов.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151.</w:t>
      </w:r>
      <w:r w:rsidRPr="00775AB7">
        <w:tab/>
        <w:t>Следует также обратить внимание на существование центров, которые занимаются проблемами социально уязвимых и обездоленных подростков, с тем чтобы помочь им в решении их трудностей с законом, а также проблем о</w:t>
      </w:r>
      <w:r w:rsidRPr="00775AB7">
        <w:t>б</w:t>
      </w:r>
      <w:r w:rsidRPr="00775AB7">
        <w:t>щественного поведения, выражающихся в действиях, которые в законе призн</w:t>
      </w:r>
      <w:r w:rsidRPr="00775AB7">
        <w:t>а</w:t>
      </w:r>
      <w:r w:rsidRPr="00775AB7">
        <w:t>ются как правонарушения. Тем самым они помогают процессу принятия нео</w:t>
      </w:r>
      <w:r w:rsidRPr="00775AB7">
        <w:t>б</w:t>
      </w:r>
      <w:r w:rsidRPr="00775AB7">
        <w:t>ходимых мер, позволяющих молодым юношам и девушкам вновь о</w:t>
      </w:r>
      <w:r w:rsidRPr="00775AB7">
        <w:t>б</w:t>
      </w:r>
      <w:r w:rsidRPr="00775AB7">
        <w:t xml:space="preserve">рести свое место в общественной жизни страны.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152.</w:t>
      </w:r>
      <w:r w:rsidRPr="00775AB7">
        <w:tab/>
        <w:t xml:space="preserve">В статьях 58 и 59 Конституции </w:t>
      </w:r>
      <w:r w:rsidR="00F608A6">
        <w:t>излагаются</w:t>
      </w:r>
      <w:r w:rsidRPr="00775AB7">
        <w:t xml:space="preserve"> гарантии свободы и личной неприкосновенности всех лиц, проживающих на территории Республики Куба, </w:t>
      </w:r>
      <w:r w:rsidR="00F608A6">
        <w:t xml:space="preserve">в соответствии с которыми </w:t>
      </w:r>
      <w:r w:rsidRPr="00775AB7">
        <w:t>никто не может быть обвинен или осужден иначе как компетентным судом на основании законов, принятых до совершения пр</w:t>
      </w:r>
      <w:r w:rsidRPr="00775AB7">
        <w:t>е</w:t>
      </w:r>
      <w:r w:rsidRPr="00775AB7">
        <w:t>ступления</w:t>
      </w:r>
      <w:r w:rsidR="00F608A6">
        <w:t>,</w:t>
      </w:r>
      <w:r w:rsidRPr="00775AB7">
        <w:t xml:space="preserve"> и </w:t>
      </w:r>
      <w:r w:rsidR="00A57762">
        <w:t>согласно требованиям и гарантиям</w:t>
      </w:r>
      <w:r w:rsidRPr="00775AB7">
        <w:t xml:space="preserve">, </w:t>
      </w:r>
      <w:r w:rsidR="00A57762">
        <w:t xml:space="preserve">установленным </w:t>
      </w:r>
      <w:r w:rsidRPr="00775AB7">
        <w:t>законом. Ко</w:t>
      </w:r>
      <w:r w:rsidRPr="00775AB7">
        <w:t>н</w:t>
      </w:r>
      <w:r w:rsidRPr="00775AB7">
        <w:t>ститу</w:t>
      </w:r>
      <w:r w:rsidR="00A57762">
        <w:t xml:space="preserve">ция утверждает, что </w:t>
      </w:r>
      <w:r w:rsidRPr="00775AB7">
        <w:t>каждый обвиняемый имеет право на защиту. Получ</w:t>
      </w:r>
      <w:r w:rsidRPr="00775AB7">
        <w:t>е</w:t>
      </w:r>
      <w:r w:rsidRPr="00775AB7">
        <w:t xml:space="preserve">ние показаний с </w:t>
      </w:r>
      <w:r w:rsidR="00A57762">
        <w:t>применением</w:t>
      </w:r>
      <w:r w:rsidRPr="00775AB7">
        <w:t xml:space="preserve"> насилия или принуждения в любой форме не д</w:t>
      </w:r>
      <w:r w:rsidRPr="00775AB7">
        <w:t>о</w:t>
      </w:r>
      <w:r w:rsidRPr="00775AB7">
        <w:t xml:space="preserve">пустимо; любая информация, полученная в нарушение этого положения, не имеет юридической силы, </w:t>
      </w:r>
      <w:r w:rsidR="00A57762">
        <w:t xml:space="preserve">а </w:t>
      </w:r>
      <w:r w:rsidRPr="00775AB7">
        <w:t>лица, виновные в таких нарушениях</w:t>
      </w:r>
      <w:r w:rsidR="00A57762">
        <w:t>,</w:t>
      </w:r>
      <w:r w:rsidRPr="00775AB7">
        <w:t xml:space="preserve"> наказываются по зак</w:t>
      </w:r>
      <w:r w:rsidRPr="00775AB7">
        <w:t>о</w:t>
      </w:r>
      <w:r w:rsidRPr="00775AB7">
        <w:t xml:space="preserve">ну. </w:t>
      </w:r>
    </w:p>
    <w:p w:rsidR="00D0666E" w:rsidRPr="00775AB7" w:rsidRDefault="00925826" w:rsidP="00925826">
      <w:pPr>
        <w:pStyle w:val="H23GR"/>
      </w:pPr>
      <w:r w:rsidRPr="00A57762">
        <w:tab/>
      </w:r>
      <w:r w:rsidR="00D0666E" w:rsidRPr="00775AB7">
        <w:t>1.</w:t>
      </w:r>
      <w:r w:rsidR="00D0666E" w:rsidRPr="00775AB7">
        <w:tab/>
        <w:t>Право на равное обращение в судах и всех других органах, отправляющих правосудие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153.</w:t>
      </w:r>
      <w:r w:rsidRPr="00775AB7">
        <w:tab/>
        <w:t>Право на равное обращение в судах и всех других органах, отправля</w:t>
      </w:r>
      <w:r w:rsidRPr="00775AB7">
        <w:t>ю</w:t>
      </w:r>
      <w:r w:rsidRPr="00775AB7">
        <w:t>щих правосудие</w:t>
      </w:r>
      <w:r w:rsidR="00A57762">
        <w:t>,</w:t>
      </w:r>
      <w:r w:rsidRPr="00775AB7">
        <w:t xml:space="preserve"> закреплено в нормах Конституции Республики</w:t>
      </w:r>
      <w:r w:rsidR="00A57762">
        <w:t>,</w:t>
      </w:r>
      <w:r w:rsidRPr="00775AB7">
        <w:t xml:space="preserve"> </w:t>
      </w:r>
      <w:r w:rsidR="00A57762">
        <w:t>которая</w:t>
      </w:r>
      <w:r w:rsidRPr="00775AB7">
        <w:t xml:space="preserve"> у</w:t>
      </w:r>
      <w:r w:rsidRPr="00775AB7">
        <w:t>т</w:t>
      </w:r>
      <w:r w:rsidRPr="00775AB7">
        <w:t>верждает право всех граждан на равное обращение в административных орг</w:t>
      </w:r>
      <w:r w:rsidRPr="00775AB7">
        <w:t>а</w:t>
      </w:r>
      <w:r w:rsidRPr="00775AB7">
        <w:t>нах государства, включая органы отправления правосудия. Таким образом пр</w:t>
      </w:r>
      <w:r w:rsidRPr="00775AB7">
        <w:t>а</w:t>
      </w:r>
      <w:r w:rsidRPr="00775AB7">
        <w:t>во на равное обращение в судах полностью соответствует международным но</w:t>
      </w:r>
      <w:r w:rsidRPr="00775AB7">
        <w:t>р</w:t>
      </w:r>
      <w:r w:rsidRPr="00775AB7">
        <w:t xml:space="preserve">мативным положениям.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154.</w:t>
      </w:r>
      <w:r w:rsidRPr="00775AB7">
        <w:tab/>
        <w:t>Равенство перед судом и равенство всех граждан перед законом, запр</w:t>
      </w:r>
      <w:r w:rsidRPr="00775AB7">
        <w:t>е</w:t>
      </w:r>
      <w:r w:rsidRPr="00775AB7">
        <w:t>щающим дискриминацию.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155.</w:t>
      </w:r>
      <w:r w:rsidRPr="00775AB7">
        <w:tab/>
        <w:t>Основные нормы и процедуры, соответствующие этому конституционн</w:t>
      </w:r>
      <w:r w:rsidRPr="00775AB7">
        <w:t>о</w:t>
      </w:r>
      <w:r w:rsidRPr="00775AB7">
        <w:t>му праву, включают следующие принципы: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никто не может быть арестован иначе, как в случаях, способом и с гаранти</w:t>
      </w:r>
      <w:r w:rsidRPr="00775AB7">
        <w:t>я</w:t>
      </w:r>
      <w:r w:rsidRPr="00775AB7">
        <w:t xml:space="preserve">ми, которые предписаны законами;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>личная неприкосновенность арестованного или заключенного явл</w:t>
      </w:r>
      <w:r w:rsidRPr="00775AB7">
        <w:t>я</w:t>
      </w:r>
      <w:r w:rsidRPr="00775AB7">
        <w:t>ется нен</w:t>
      </w:r>
      <w:r w:rsidRPr="00775AB7">
        <w:t>а</w:t>
      </w:r>
      <w:r w:rsidRPr="00775AB7">
        <w:t>рушаемой;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>никто не может быть ни обвинен, ни осужден иначе, как комп</w:t>
      </w:r>
      <w:r w:rsidRPr="00775AB7">
        <w:t>е</w:t>
      </w:r>
      <w:r w:rsidRPr="00775AB7">
        <w:t>тентным судом, на основании законов, изданных до сове</w:t>
      </w:r>
      <w:r w:rsidRPr="00775AB7">
        <w:t>р</w:t>
      </w:r>
      <w:r w:rsidRPr="00775AB7">
        <w:t>шения преступления, и при соблюдении установленных ими фо</w:t>
      </w:r>
      <w:r w:rsidRPr="00775AB7">
        <w:t>р</w:t>
      </w:r>
      <w:r w:rsidRPr="00775AB7">
        <w:t>мальностей и гарантий;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  <w:t>каждый обвиняемый имеет право на защиту;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  <w:t>е)</w:t>
      </w:r>
      <w:r w:rsidRPr="00775AB7">
        <w:tab/>
        <w:t>не будут предприниматься насильственные действия или прину</w:t>
      </w:r>
      <w:r w:rsidRPr="00775AB7">
        <w:t>ж</w:t>
      </w:r>
      <w:r w:rsidRPr="00775AB7">
        <w:t>дение люб</w:t>
      </w:r>
      <w:r w:rsidRPr="00775AB7">
        <w:t>о</w:t>
      </w:r>
      <w:r w:rsidRPr="00775AB7">
        <w:t xml:space="preserve">го вида в отношении лиц с целью вынудить их давать показания;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f</w:t>
      </w:r>
      <w:r w:rsidRPr="00775AB7">
        <w:t>)</w:t>
      </w:r>
      <w:r w:rsidRPr="00775AB7">
        <w:tab/>
        <w:t>недействительно любое показание, полученное с нарушением да</w:t>
      </w:r>
      <w:r w:rsidRPr="00775AB7">
        <w:t>н</w:t>
      </w:r>
      <w:r w:rsidRPr="00775AB7">
        <w:t xml:space="preserve">ного предписания, а виновный в этом подвергается наказаниям, мера которых устанавливается законом.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156.</w:t>
      </w:r>
      <w:r w:rsidRPr="00775AB7">
        <w:tab/>
        <w:t>В постановля</w:t>
      </w:r>
      <w:r w:rsidR="00C0222E">
        <w:t>ющих положениях вышеуказанного п</w:t>
      </w:r>
      <w:r w:rsidRPr="00775AB7">
        <w:t xml:space="preserve">роцессуального закона </w:t>
      </w:r>
      <w:r w:rsidR="00C0222E">
        <w:t>говорится</w:t>
      </w:r>
      <w:r w:rsidRPr="00775AB7">
        <w:t>, что уголовное правосудие осуществляется от имени н</w:t>
      </w:r>
      <w:r w:rsidRPr="00775AB7">
        <w:t>а</w:t>
      </w:r>
      <w:r w:rsidRPr="00775AB7">
        <w:t>рода, а любой обвинительный приговор может быть вынесен лишь в соответствии с дейс</w:t>
      </w:r>
      <w:r w:rsidRPr="00775AB7">
        <w:t>т</w:t>
      </w:r>
      <w:r w:rsidRPr="00775AB7">
        <w:t>вующим законодательство</w:t>
      </w:r>
      <w:r w:rsidR="00C0222E">
        <w:t>м по решению компетентного суда</w:t>
      </w:r>
      <w:r w:rsidRPr="00775AB7">
        <w:t>. Кроме того, там указывается, что должностные лица, участвующие в уголовном судопроизво</w:t>
      </w:r>
      <w:r w:rsidRPr="00775AB7">
        <w:t>д</w:t>
      </w:r>
      <w:r w:rsidRPr="00775AB7">
        <w:t>стве, обязаны учитывать и взвешивать в ходе разбирательства и при вынесении решений как отрицательные моменты, так и обстоятельства в пользу обвиня</w:t>
      </w:r>
      <w:r w:rsidRPr="00775AB7">
        <w:t>е</w:t>
      </w:r>
      <w:r w:rsidRPr="00775AB7">
        <w:t>мого и инструктировать его по поводу имеющихся у него прав. Каждый обв</w:t>
      </w:r>
      <w:r w:rsidRPr="00775AB7">
        <w:t>и</w:t>
      </w:r>
      <w:r w:rsidRPr="00775AB7">
        <w:t>няемый считается невиновным, пока его виновность не будет доказана. Каждое преступное деяние должно быть доказано независимо от свидетельских показ</w:t>
      </w:r>
      <w:r w:rsidRPr="00775AB7">
        <w:t>а</w:t>
      </w:r>
      <w:r w:rsidRPr="00775AB7">
        <w:t xml:space="preserve">ний обвиняемого, его супруга и близких родственников.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157.</w:t>
      </w:r>
      <w:r w:rsidRPr="00775AB7">
        <w:tab/>
        <w:t>Прокуратура Республики и Верховный народный суд ежегодно прису</w:t>
      </w:r>
      <w:r w:rsidRPr="00775AB7">
        <w:t>ж</w:t>
      </w:r>
      <w:r w:rsidRPr="00775AB7">
        <w:t>да</w:t>
      </w:r>
      <w:r w:rsidR="00EB5959">
        <w:t xml:space="preserve">ют дипломы и аттестаты </w:t>
      </w:r>
      <w:r w:rsidRPr="00775AB7">
        <w:t>об окончании курсов судей и прокуроров. Эти курсы обеспечивают полную профессиональную подготовку сотрудников, ответстве</w:t>
      </w:r>
      <w:r w:rsidRPr="00775AB7">
        <w:t>н</w:t>
      </w:r>
      <w:r w:rsidRPr="00775AB7">
        <w:t>ных за собл</w:t>
      </w:r>
      <w:r w:rsidRPr="00775AB7">
        <w:t>ю</w:t>
      </w:r>
      <w:r w:rsidRPr="00775AB7">
        <w:t xml:space="preserve">дение прав граждан. </w:t>
      </w:r>
    </w:p>
    <w:p w:rsidR="00D0666E" w:rsidRPr="00775AB7" w:rsidRDefault="00925826" w:rsidP="00925826">
      <w:pPr>
        <w:pStyle w:val="H23GR"/>
      </w:pPr>
      <w:r>
        <w:rPr>
          <w:lang w:val="en-US"/>
        </w:rPr>
        <w:tab/>
      </w:r>
      <w:r w:rsidR="00D0666E" w:rsidRPr="00775AB7">
        <w:t>2.</w:t>
      </w:r>
      <w:r w:rsidR="00D0666E" w:rsidRPr="00775AB7">
        <w:tab/>
        <w:t>Право на личную безопасность и защиту со стороны государства от насилия или телесных повреждений, наносимых как государственными должностными лицами, так и любыми лицами, группами или учреждениями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158.</w:t>
      </w:r>
      <w:r w:rsidRPr="00775AB7">
        <w:tab/>
        <w:t xml:space="preserve">В статье 133 Уголовного кодекса преступлением </w:t>
      </w:r>
      <w:r w:rsidR="00EB5959">
        <w:t>объясняется</w:t>
      </w:r>
      <w:r w:rsidRPr="00775AB7">
        <w:t xml:space="preserve"> злоупотре</w:t>
      </w:r>
      <w:r w:rsidRPr="00775AB7">
        <w:t>б</w:t>
      </w:r>
      <w:r w:rsidRPr="00775AB7">
        <w:t>ление властью со стороны государственного служащего, который в целях нан</w:t>
      </w:r>
      <w:r w:rsidRPr="00775AB7">
        <w:t>е</w:t>
      </w:r>
      <w:r w:rsidRPr="00775AB7">
        <w:t>сения ущерба тому или иному лицу или получения незаконных преимуществ осуществляет функции, противоречащие действующим законам, или в прои</w:t>
      </w:r>
      <w:r w:rsidRPr="00775AB7">
        <w:t>з</w:t>
      </w:r>
      <w:r w:rsidRPr="00775AB7">
        <w:t>вольном порядке превышает свои по</w:t>
      </w:r>
      <w:r w:rsidRPr="00775AB7">
        <w:t>л</w:t>
      </w:r>
      <w:r w:rsidRPr="00775AB7">
        <w:t xml:space="preserve">номочия.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159.</w:t>
      </w:r>
      <w:r w:rsidRPr="00775AB7">
        <w:tab/>
        <w:t>Кроме того, наказанию подлежат сотрудники судебных или администр</w:t>
      </w:r>
      <w:r w:rsidRPr="00775AB7">
        <w:t>а</w:t>
      </w:r>
      <w:r w:rsidRPr="00775AB7">
        <w:t>тивных орган</w:t>
      </w:r>
      <w:r w:rsidR="00EB5959">
        <w:t>ов, которые не выполняют решения</w:t>
      </w:r>
      <w:r w:rsidRPr="00775AB7">
        <w:t xml:space="preserve"> или постановления суда или компетентного органа и соответствующие правовые формальности (неповин</w:t>
      </w:r>
      <w:r w:rsidRPr="00775AB7">
        <w:t>о</w:t>
      </w:r>
      <w:r w:rsidRPr="00775AB7">
        <w:t>вение); которые намеренно принимают решения, противоречащие закону, по делам, имеющим непосредственное отношение к их функциональным обяза</w:t>
      </w:r>
      <w:r w:rsidRPr="00775AB7">
        <w:t>н</w:t>
      </w:r>
      <w:r w:rsidRPr="00775AB7">
        <w:t>ностям; которые намеренно замедл</w:t>
      </w:r>
      <w:r w:rsidR="00EB5959">
        <w:t>яют рассмотрение дела и принятие</w:t>
      </w:r>
      <w:r w:rsidRPr="00775AB7">
        <w:t xml:space="preserve"> по нему решения или допускают умышленное бездействие при выполнении своих об</w:t>
      </w:r>
      <w:r w:rsidRPr="00775AB7">
        <w:t>я</w:t>
      </w:r>
      <w:r w:rsidRPr="00775AB7">
        <w:t xml:space="preserve">занностей или функций; которые </w:t>
      </w:r>
      <w:r w:rsidR="00EB5959">
        <w:t>в своей служебной деятельности</w:t>
      </w:r>
      <w:r w:rsidRPr="00775AB7">
        <w:t xml:space="preserve"> умышленно не вып</w:t>
      </w:r>
      <w:r w:rsidR="00EB5959">
        <w:t>олняют решения</w:t>
      </w:r>
      <w:r w:rsidRPr="00775AB7">
        <w:t xml:space="preserve"> о возбуждении преследования или наказании престу</w:t>
      </w:r>
      <w:r w:rsidRPr="00775AB7">
        <w:t>п</w:t>
      </w:r>
      <w:r w:rsidRPr="00775AB7">
        <w:t>ника или же возбуждают преследование в отношении невиновного лица. Кроме того, наказанию подлежит судья, умышленно выступающий за вынесение пр</w:t>
      </w:r>
      <w:r w:rsidRPr="00775AB7">
        <w:t>и</w:t>
      </w:r>
      <w:r w:rsidRPr="00775AB7">
        <w:t>говора или решения, противоречащего закону (нарушение должностных об</w:t>
      </w:r>
      <w:r w:rsidRPr="00775AB7">
        <w:t>я</w:t>
      </w:r>
      <w:r w:rsidRPr="00775AB7">
        <w:t>занностей).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160.</w:t>
      </w:r>
      <w:r w:rsidRPr="00775AB7">
        <w:tab/>
        <w:t>Этот же закон предусматривает наказание за злоупотребление властью (статья 142, часть 1), когда применяется насилие или устрашение против пре</w:t>
      </w:r>
      <w:r w:rsidRPr="00775AB7">
        <w:t>д</w:t>
      </w:r>
      <w:r w:rsidRPr="00775AB7">
        <w:t>ставителей власти, государственных служащих, их подчиненных или помощн</w:t>
      </w:r>
      <w:r w:rsidRPr="00775AB7">
        <w:t>и</w:t>
      </w:r>
      <w:r w:rsidRPr="00775AB7">
        <w:t>ков при исполнении ими своих служебных обязанностей или путем принужд</w:t>
      </w:r>
      <w:r w:rsidRPr="00775AB7">
        <w:t>е</w:t>
      </w:r>
      <w:r w:rsidRPr="00775AB7">
        <w:t>ния их к исполн</w:t>
      </w:r>
      <w:r w:rsidRPr="00775AB7">
        <w:t>е</w:t>
      </w:r>
      <w:r w:rsidRPr="00775AB7">
        <w:t>нию этих обязанностей в целях мести или возмездия.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161.</w:t>
      </w:r>
      <w:r w:rsidRPr="00775AB7">
        <w:tab/>
        <w:t>В соответствии с частью 2 устанавливаются также наказания в случае применения насилия или устрашения в аналогичных целях к лицу, которое в качестве свидетеля или каким-либо иным образом может способствовать пр</w:t>
      </w:r>
      <w:r w:rsidRPr="00775AB7">
        <w:t>и</w:t>
      </w:r>
      <w:r w:rsidRPr="00775AB7">
        <w:t>менению законов или общих положений, или тогда, когда насилие или устр</w:t>
      </w:r>
      <w:r w:rsidRPr="00775AB7">
        <w:t>а</w:t>
      </w:r>
      <w:r w:rsidRPr="00775AB7">
        <w:t>шение используются в целях мести или возмездия в отношении близких родс</w:t>
      </w:r>
      <w:r w:rsidRPr="00775AB7">
        <w:t>т</w:t>
      </w:r>
      <w:r w:rsidRPr="00775AB7">
        <w:t xml:space="preserve">венников.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162.</w:t>
      </w:r>
      <w:r w:rsidRPr="00775AB7">
        <w:tab/>
        <w:t xml:space="preserve">Наказания предусматриваются также и в тех случаях, когда насилие или устрашение применяются в целях мести или возмездия против родственников субъектов, упомянутых в предыдущих пунктах.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163.</w:t>
      </w:r>
      <w:r w:rsidRPr="00775AB7">
        <w:tab/>
        <w:t xml:space="preserve">Глава </w:t>
      </w:r>
      <w:r w:rsidRPr="00775AB7">
        <w:rPr>
          <w:lang w:val="en-US"/>
        </w:rPr>
        <w:t>VIII</w:t>
      </w:r>
      <w:r w:rsidRPr="00775AB7">
        <w:t xml:space="preserve"> Уголовного кодекса касается преступлений, связанных с пок</w:t>
      </w:r>
      <w:r w:rsidRPr="00775AB7">
        <w:t>у</w:t>
      </w:r>
      <w:r w:rsidRPr="00775AB7">
        <w:t>шением на жизнь или с нанесением телесных повреждений. В соответствии с этим положением подлежат наказанию</w:t>
      </w:r>
      <w:r w:rsidR="00EE17FB">
        <w:t xml:space="preserve"> лица, виновные</w:t>
      </w:r>
      <w:r w:rsidRPr="00775AB7">
        <w:t xml:space="preserve"> в том числе </w:t>
      </w:r>
      <w:r w:rsidR="00EE17FB">
        <w:t>в соверш</w:t>
      </w:r>
      <w:r w:rsidR="00EE17FB">
        <w:t>е</w:t>
      </w:r>
      <w:r w:rsidR="00EE17FB">
        <w:t xml:space="preserve">нии </w:t>
      </w:r>
      <w:r w:rsidRPr="00775AB7">
        <w:t>преступле</w:t>
      </w:r>
      <w:r w:rsidR="00EE17FB">
        <w:t xml:space="preserve">ний </w:t>
      </w:r>
      <w:r w:rsidRPr="00775AB7">
        <w:t xml:space="preserve">в форме </w:t>
      </w:r>
      <w:r w:rsidR="00EE17FB">
        <w:t>убийств, политических убийств</w:t>
      </w:r>
      <w:r w:rsidRPr="00775AB7">
        <w:t>, приме</w:t>
      </w:r>
      <w:r w:rsidR="00EE17FB">
        <w:t>нении</w:t>
      </w:r>
      <w:r w:rsidRPr="00775AB7">
        <w:t xml:space="preserve"> огн</w:t>
      </w:r>
      <w:r w:rsidRPr="00775AB7">
        <w:t>е</w:t>
      </w:r>
      <w:r w:rsidRPr="00775AB7">
        <w:t xml:space="preserve">стрельного оружия, </w:t>
      </w:r>
      <w:r w:rsidR="00EE17FB">
        <w:t xml:space="preserve">оказании </w:t>
      </w:r>
      <w:r w:rsidRPr="00775AB7">
        <w:t>по</w:t>
      </w:r>
      <w:r w:rsidR="00EE17FB">
        <w:t xml:space="preserve">средничества </w:t>
      </w:r>
      <w:r w:rsidRPr="00775AB7">
        <w:t>в совершении самоубийства, пр</w:t>
      </w:r>
      <w:r w:rsidRPr="00775AB7">
        <w:t>о</w:t>
      </w:r>
      <w:r w:rsidRPr="00775AB7">
        <w:t>веде</w:t>
      </w:r>
      <w:r w:rsidR="00EE17FB">
        <w:t xml:space="preserve">нии </w:t>
      </w:r>
      <w:r w:rsidRPr="00775AB7">
        <w:t>неза</w:t>
      </w:r>
      <w:r w:rsidR="00EE17FB">
        <w:t xml:space="preserve">конных абортов и нанесении </w:t>
      </w:r>
      <w:r w:rsidRPr="00775AB7">
        <w:t xml:space="preserve">телесных повреждений. </w:t>
      </w:r>
    </w:p>
    <w:p w:rsidR="00D0666E" w:rsidRPr="00925826" w:rsidRDefault="00925826" w:rsidP="00925826">
      <w:pPr>
        <w:pStyle w:val="H23GR"/>
      </w:pPr>
      <w:r w:rsidRPr="00EE17FB">
        <w:tab/>
      </w:r>
      <w:r w:rsidR="00D0666E" w:rsidRPr="00775AB7">
        <w:t>3.</w:t>
      </w:r>
      <w:r w:rsidR="00D0666E" w:rsidRPr="00775AB7">
        <w:tab/>
        <w:t xml:space="preserve">Политические права, в особенности право на участие в выборах, </w:t>
      </w:r>
      <w:r w:rsidR="00EE17FB">
        <w:t xml:space="preserve">право </w:t>
      </w:r>
      <w:r w:rsidR="00D0666E" w:rsidRPr="00775AB7">
        <w:t xml:space="preserve">выбирать и быть избранным, с помощью всеобщего и равного голосования, принимать участие в управлении государством и в руководстве общественными делами на всех уровнях, иметь доступ к общественной деятельности и </w:t>
      </w:r>
      <w:r w:rsidR="00EE17FB">
        <w:t xml:space="preserve">пользоваться </w:t>
      </w:r>
      <w:r w:rsidR="00D0666E" w:rsidRPr="00775AB7">
        <w:t>равными усл</w:t>
      </w:r>
      <w:r w:rsidR="00D0666E" w:rsidRPr="00775AB7">
        <w:t>о</w:t>
      </w:r>
      <w:r w:rsidR="00D0666E" w:rsidRPr="00775AB7">
        <w:t>вия</w:t>
      </w:r>
      <w:r>
        <w:t>ми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164.</w:t>
      </w:r>
      <w:r w:rsidRPr="00775AB7">
        <w:tab/>
        <w:t xml:space="preserve">В главе </w:t>
      </w:r>
      <w:r w:rsidRPr="00775AB7">
        <w:rPr>
          <w:lang w:val="en-US"/>
        </w:rPr>
        <w:t>VII</w:t>
      </w:r>
      <w:r w:rsidRPr="00775AB7">
        <w:t xml:space="preserve"> </w:t>
      </w:r>
      <w:r w:rsidR="00EE17FB" w:rsidRPr="00775AB7">
        <w:t xml:space="preserve">Конституции </w:t>
      </w:r>
      <w:r w:rsidRPr="00775AB7">
        <w:t>("Основные права, обязанности и гарантии") г</w:t>
      </w:r>
      <w:r w:rsidRPr="00775AB7">
        <w:t>о</w:t>
      </w:r>
      <w:r w:rsidRPr="00775AB7">
        <w:t>ворится главным образом о принципах и гарантиях прав человека, а также об основных свободах, которые согласуют</w:t>
      </w:r>
      <w:r w:rsidR="001676FD">
        <w:t>ся с правами</w:t>
      </w:r>
      <w:r w:rsidRPr="00775AB7">
        <w:t>, закрепленным</w:t>
      </w:r>
      <w:r w:rsidR="001676FD">
        <w:t>и</w:t>
      </w:r>
      <w:r w:rsidRPr="00775AB7">
        <w:t xml:space="preserve"> во Всео</w:t>
      </w:r>
      <w:r w:rsidRPr="00775AB7">
        <w:t>б</w:t>
      </w:r>
      <w:r w:rsidRPr="00775AB7">
        <w:t>щей декларации и других международных договорах о правах человека. Соо</w:t>
      </w:r>
      <w:r w:rsidRPr="00775AB7">
        <w:t>т</w:t>
      </w:r>
      <w:r w:rsidRPr="00775AB7">
        <w:t xml:space="preserve">ветствующие положения дополняются и развиваются как в остальных главах самой Конституции, так и в различных нормах общего законодательства.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165.</w:t>
      </w:r>
      <w:r w:rsidRPr="00775AB7">
        <w:tab/>
        <w:t xml:space="preserve">В Конституции Республики в ее главе </w:t>
      </w:r>
      <w:r w:rsidRPr="00775AB7">
        <w:rPr>
          <w:lang w:val="en-US"/>
        </w:rPr>
        <w:t>XIV</w:t>
      </w:r>
      <w:r w:rsidRPr="00775AB7">
        <w:t xml:space="preserve"> ("Избирательная система") г</w:t>
      </w:r>
      <w:r w:rsidRPr="00775AB7">
        <w:t>о</w:t>
      </w:r>
      <w:r w:rsidRPr="00775AB7">
        <w:t>ворится о праве всех граждан, обладающих легальными возможностями, учас</w:t>
      </w:r>
      <w:r w:rsidRPr="00775AB7">
        <w:t>т</w:t>
      </w:r>
      <w:r w:rsidRPr="00775AB7">
        <w:t xml:space="preserve">вовать в управлении государством, непосредственно или </w:t>
      </w:r>
      <w:r w:rsidR="001676FD">
        <w:t xml:space="preserve">через </w:t>
      </w:r>
      <w:r w:rsidRPr="00775AB7">
        <w:t xml:space="preserve">представителей, избранных в состав органов народной власти, и участвовать в периодически проводимых выборах и народных референдумах, пользуясь свободным, равным и тайным правом голоса (статья 131).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166.</w:t>
      </w:r>
      <w:r w:rsidRPr="00775AB7">
        <w:tab/>
        <w:t>В соответствии со статьей 132 Конституции правом голоса обладают все к</w:t>
      </w:r>
      <w:r w:rsidR="001676FD">
        <w:t>убинцы, мужчины и женщины, д</w:t>
      </w:r>
      <w:r w:rsidRPr="00775AB7">
        <w:t>остигшие 16-летнего возраста, за исключен</w:t>
      </w:r>
      <w:r w:rsidRPr="00775AB7">
        <w:t>и</w:t>
      </w:r>
      <w:r w:rsidRPr="00775AB7">
        <w:t xml:space="preserve">ем лиц с </w:t>
      </w:r>
      <w:r w:rsidR="001676FD">
        <w:t>психическими расстройствами</w:t>
      </w:r>
      <w:r w:rsidRPr="00775AB7">
        <w:t>, имеющими судебное заключение о с</w:t>
      </w:r>
      <w:r w:rsidRPr="00775AB7">
        <w:t>о</w:t>
      </w:r>
      <w:r w:rsidRPr="00775AB7">
        <w:t>стоя</w:t>
      </w:r>
      <w:r w:rsidR="001676FD">
        <w:t xml:space="preserve">нии их здоровья, и лиц, лишенных </w:t>
      </w:r>
      <w:r w:rsidRPr="00775AB7">
        <w:t>права голоса в связи с совершенным</w:t>
      </w:r>
      <w:r w:rsidR="001676FD">
        <w:t>и</w:t>
      </w:r>
      <w:r w:rsidRPr="00775AB7">
        <w:t xml:space="preserve"> ими пре</w:t>
      </w:r>
      <w:r w:rsidR="001676FD">
        <w:t>ступлениями</w:t>
      </w:r>
      <w:r w:rsidRPr="00775AB7">
        <w:t xml:space="preserve">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167.</w:t>
      </w:r>
      <w:r w:rsidRPr="00775AB7">
        <w:tab/>
        <w:t>Правом быть избранным обладают также все кубинские граждане, му</w:t>
      </w:r>
      <w:r w:rsidRPr="00775AB7">
        <w:t>ж</w:t>
      </w:r>
      <w:r w:rsidRPr="00775AB7">
        <w:t>чины и женщины, которые имеют полные политические права. Если же изб</w:t>
      </w:r>
      <w:r w:rsidRPr="00775AB7">
        <w:t>и</w:t>
      </w:r>
      <w:r w:rsidRPr="00775AB7">
        <w:t>раются депутаты в Национальную ассамблею народной власти, то кандидаты помимо всего прочего дол</w:t>
      </w:r>
      <w:r w:rsidRPr="00775AB7">
        <w:t>ж</w:t>
      </w:r>
      <w:r w:rsidRPr="00775AB7">
        <w:t xml:space="preserve">ны быть не моложе 18 лет.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168.</w:t>
      </w:r>
      <w:r w:rsidRPr="00775AB7">
        <w:tab/>
        <w:t xml:space="preserve">Служащие революционных вооруженных сил и других </w:t>
      </w:r>
      <w:r w:rsidR="001676FD">
        <w:t>военных структур</w:t>
      </w:r>
      <w:r w:rsidRPr="00775AB7">
        <w:t xml:space="preserve"> учреждений имеют право избирать и быть избранными наравне с другими к</w:t>
      </w:r>
      <w:r w:rsidRPr="00775AB7">
        <w:t>у</w:t>
      </w:r>
      <w:r w:rsidRPr="00775AB7">
        <w:t xml:space="preserve">бинскими гражданами.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169. Эти положения также содержатся в Законе № 72 ("Закон о в</w:t>
      </w:r>
      <w:r w:rsidRPr="00775AB7">
        <w:t>ы</w:t>
      </w:r>
      <w:r w:rsidRPr="00775AB7">
        <w:t>борах"). В статье 3 говорится, что выборы являются свободными, равноправными и та</w:t>
      </w:r>
      <w:r w:rsidRPr="00775AB7">
        <w:t>й</w:t>
      </w:r>
      <w:r w:rsidRPr="00775AB7">
        <w:t>ными</w:t>
      </w:r>
      <w:r w:rsidR="001676FD">
        <w:t>,</w:t>
      </w:r>
      <w:r w:rsidRPr="00775AB7">
        <w:t xml:space="preserve"> и каждый и</w:t>
      </w:r>
      <w:r w:rsidRPr="00775AB7">
        <w:t>з</w:t>
      </w:r>
      <w:r w:rsidRPr="00775AB7">
        <w:t xml:space="preserve">биратель имеет одно право голоса.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170.</w:t>
      </w:r>
      <w:r w:rsidRPr="00775AB7">
        <w:tab/>
        <w:t>Публикуется список избирателей, куда вносятся на универсальной, авт</w:t>
      </w:r>
      <w:r w:rsidRPr="00775AB7">
        <w:t>о</w:t>
      </w:r>
      <w:r w:rsidRPr="00775AB7">
        <w:t>матической и бесплатной основе фамилии всех гра</w:t>
      </w:r>
      <w:r w:rsidRPr="00775AB7">
        <w:t>ж</w:t>
      </w:r>
      <w:r w:rsidRPr="00775AB7">
        <w:t xml:space="preserve">дан Кубы, достигших 16-летнего возраста и обладающих правом голоса.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171.</w:t>
      </w:r>
      <w:r w:rsidRPr="00775AB7">
        <w:tab/>
        <w:t>Выдвижение кандидатов происходит на прямой основе на собраниях в</w:t>
      </w:r>
      <w:r w:rsidRPr="00775AB7">
        <w:t>ы</w:t>
      </w:r>
      <w:r w:rsidRPr="00775AB7">
        <w:t>борщиков. Не проводится никаких дискриминационных</w:t>
      </w:r>
      <w:r w:rsidR="00BB72FA">
        <w:t>,</w:t>
      </w:r>
      <w:r w:rsidRPr="00775AB7">
        <w:t xml:space="preserve"> доходных и дорог</w:t>
      </w:r>
      <w:r w:rsidRPr="00775AB7">
        <w:t>о</w:t>
      </w:r>
      <w:r w:rsidRPr="00775AB7">
        <w:t>стоящих избирател</w:t>
      </w:r>
      <w:r w:rsidRPr="00775AB7">
        <w:t>ь</w:t>
      </w:r>
      <w:r w:rsidRPr="00775AB7">
        <w:t xml:space="preserve">ных кампаний.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172.</w:t>
      </w:r>
      <w:r w:rsidRPr="00775AB7">
        <w:tab/>
        <w:t>В составе парламента представлены все слои населения стр</w:t>
      </w:r>
      <w:r w:rsidRPr="00775AB7">
        <w:t>а</w:t>
      </w:r>
      <w:r w:rsidRPr="00775AB7">
        <w:t>ны. На 2</w:t>
      </w:r>
      <w:r w:rsidR="00BB72FA">
        <w:t>0</w:t>
      </w:r>
      <w:r w:rsidRPr="00775AB7">
        <w:t> 000 жителей избирается один депутат, т.е. не меньше одного представителя на 10 000. В Национальной ассамблее представлены все муниципальные терр</w:t>
      </w:r>
      <w:r w:rsidRPr="00775AB7">
        <w:t>и</w:t>
      </w:r>
      <w:r w:rsidRPr="00775AB7">
        <w:t>тории страны. До 50% депутатов должны быть делегатами своих избирател</w:t>
      </w:r>
      <w:r w:rsidRPr="00775AB7">
        <w:t>ь</w:t>
      </w:r>
      <w:r w:rsidRPr="00775AB7">
        <w:t>ных округов и проживать на их террит</w:t>
      </w:r>
      <w:r w:rsidRPr="00775AB7">
        <w:t>о</w:t>
      </w:r>
      <w:r w:rsidRPr="00775AB7">
        <w:t xml:space="preserve">рии.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173.</w:t>
      </w:r>
      <w:r w:rsidRPr="00775AB7">
        <w:tab/>
        <w:t xml:space="preserve">Среди </w:t>
      </w:r>
      <w:r w:rsidRPr="00775AB7">
        <w:rPr>
          <w:lang w:val="es-ES"/>
        </w:rPr>
        <w:t xml:space="preserve">614 </w:t>
      </w:r>
      <w:r w:rsidRPr="00775AB7">
        <w:t>депутатов Национальной ассамблеи народной вл</w:t>
      </w:r>
      <w:r w:rsidRPr="00775AB7">
        <w:t>а</w:t>
      </w:r>
      <w:r w:rsidRPr="00775AB7">
        <w:t>сти имеются предст</w:t>
      </w:r>
      <w:r w:rsidRPr="00775AB7">
        <w:t>а</w:t>
      </w:r>
      <w:r w:rsidRPr="00775AB7">
        <w:t xml:space="preserve">вители всех секторов. </w:t>
      </w:r>
      <w:r w:rsidRPr="00775AB7">
        <w:rPr>
          <w:lang w:val="es-ES"/>
        </w:rPr>
        <w:t xml:space="preserve">35,67% </w:t>
      </w:r>
      <w:r w:rsidRPr="00775AB7">
        <w:t>депутатов − чернокожие и метисы</w:t>
      </w:r>
      <w:r w:rsidRPr="00775AB7">
        <w:rPr>
          <w:lang w:val="es-ES"/>
        </w:rPr>
        <w:t xml:space="preserve">; </w:t>
      </w:r>
      <w:r w:rsidRPr="00775AB7">
        <w:t xml:space="preserve">более </w:t>
      </w:r>
      <w:r w:rsidRPr="00775AB7">
        <w:rPr>
          <w:lang w:val="es-ES"/>
        </w:rPr>
        <w:t xml:space="preserve">28% </w:t>
      </w:r>
      <w:r w:rsidRPr="00775AB7">
        <w:t>− рабочие, крестьяне, работники сферы обслуживания, учебных заведений и органов здравоохранения</w:t>
      </w:r>
      <w:r w:rsidRPr="00775AB7">
        <w:rPr>
          <w:lang w:val="es-ES"/>
        </w:rPr>
        <w:t xml:space="preserve">; 266 </w:t>
      </w:r>
      <w:r w:rsidRPr="00775AB7">
        <w:t>− женщины</w:t>
      </w:r>
      <w:r w:rsidRPr="00775AB7">
        <w:rPr>
          <w:lang w:val="es-ES"/>
        </w:rPr>
        <w:t xml:space="preserve">, </w:t>
      </w:r>
      <w:r w:rsidRPr="00775AB7">
        <w:t>составляющие</w:t>
      </w:r>
      <w:r w:rsidRPr="00775AB7">
        <w:rPr>
          <w:lang w:val="es-ES"/>
        </w:rPr>
        <w:t xml:space="preserve"> 43,32% </w:t>
      </w:r>
      <w:r w:rsidRPr="00775AB7">
        <w:t>парламе</w:t>
      </w:r>
      <w:r w:rsidRPr="00775AB7">
        <w:t>н</w:t>
      </w:r>
      <w:r w:rsidRPr="00775AB7">
        <w:t>тариев</w:t>
      </w:r>
      <w:r w:rsidRPr="00775AB7">
        <w:rPr>
          <w:lang w:val="es-ES"/>
        </w:rPr>
        <w:t xml:space="preserve">; 118 </w:t>
      </w:r>
      <w:r w:rsidRPr="00775AB7">
        <w:t>депутатов − в возрасте от 18 до</w:t>
      </w:r>
      <w:r w:rsidRPr="00775AB7">
        <w:rPr>
          <w:lang w:val="es-ES"/>
        </w:rPr>
        <w:t xml:space="preserve"> 40 </w:t>
      </w:r>
      <w:r w:rsidRPr="00775AB7">
        <w:t>лет</w:t>
      </w:r>
      <w:r w:rsidRPr="00775AB7">
        <w:rPr>
          <w:lang w:val="es-ES"/>
        </w:rPr>
        <w:t xml:space="preserve">; </w:t>
      </w:r>
      <w:r w:rsidRPr="00775AB7">
        <w:t>более</w:t>
      </w:r>
      <w:r w:rsidRPr="00775AB7">
        <w:rPr>
          <w:lang w:val="es-ES"/>
        </w:rPr>
        <w:t xml:space="preserve"> 56%</w:t>
      </w:r>
      <w:r w:rsidRPr="00775AB7">
        <w:t xml:space="preserve"> депутатов род</w:t>
      </w:r>
      <w:r w:rsidRPr="00775AB7">
        <w:t>и</w:t>
      </w:r>
      <w:r w:rsidRPr="00775AB7">
        <w:t>лись после свершения революции. Средний возраст депутатов составляет 49 лет; 99,</w:t>
      </w:r>
      <w:r w:rsidR="00BB72FA">
        <w:t>0</w:t>
      </w:r>
      <w:r w:rsidRPr="00775AB7">
        <w:t>2% имеют среднее или высшее обр</w:t>
      </w:r>
      <w:r w:rsidRPr="00775AB7">
        <w:t>а</w:t>
      </w:r>
      <w:r w:rsidRPr="00775AB7">
        <w:t xml:space="preserve">зование.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174.</w:t>
      </w:r>
      <w:r w:rsidRPr="00775AB7">
        <w:tab/>
        <w:t>В выборах принимают участие значительное число избирателей. На в</w:t>
      </w:r>
      <w:r w:rsidRPr="00775AB7">
        <w:t>ы</w:t>
      </w:r>
      <w:r w:rsidRPr="00775AB7">
        <w:t>борах в депутаты, состоявших</w:t>
      </w:r>
      <w:r w:rsidR="00BB72FA">
        <w:t>ся</w:t>
      </w:r>
      <w:r w:rsidRPr="00775AB7">
        <w:t xml:space="preserve"> в 2008 году, </w:t>
      </w:r>
      <w:r w:rsidR="00BB72FA">
        <w:t xml:space="preserve">участвовали </w:t>
      </w:r>
      <w:r w:rsidRPr="00775AB7">
        <w:rPr>
          <w:lang w:val="es-ES"/>
        </w:rPr>
        <w:t>8</w:t>
      </w:r>
      <w:r w:rsidRPr="00775AB7">
        <w:t> </w:t>
      </w:r>
      <w:r w:rsidRPr="00775AB7">
        <w:rPr>
          <w:lang w:val="es-ES"/>
        </w:rPr>
        <w:t>231</w:t>
      </w:r>
      <w:r w:rsidRPr="00775AB7">
        <w:t> 3</w:t>
      </w:r>
      <w:r w:rsidRPr="00775AB7">
        <w:rPr>
          <w:lang w:val="es-ES"/>
        </w:rPr>
        <w:t>65</w:t>
      </w:r>
      <w:r w:rsidRPr="00775AB7">
        <w:t xml:space="preserve"> избират</w:t>
      </w:r>
      <w:r w:rsidRPr="00775AB7">
        <w:t>е</w:t>
      </w:r>
      <w:r w:rsidRPr="00775AB7">
        <w:t>лей, т.е.</w:t>
      </w:r>
      <w:r w:rsidRPr="00775AB7">
        <w:rPr>
          <w:lang w:val="es-ES"/>
        </w:rPr>
        <w:t xml:space="preserve"> 96,89%</w:t>
      </w:r>
      <w:r w:rsidRPr="00775AB7">
        <w:t xml:space="preserve"> записавшихся в списки для голосования</w:t>
      </w:r>
      <w:r w:rsidRPr="00775AB7">
        <w:rPr>
          <w:lang w:val="es-ES"/>
        </w:rPr>
        <w:t xml:space="preserve">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175.</w:t>
      </w:r>
      <w:r w:rsidRPr="00775AB7">
        <w:tab/>
        <w:t>Законы, институты и функции кубинского государства поощряют к уч</w:t>
      </w:r>
      <w:r w:rsidRPr="00775AB7">
        <w:t>а</w:t>
      </w:r>
      <w:r w:rsidRPr="00775AB7">
        <w:t>стию в управлении страной подавляющее число трудящихся, интеллигенции, профессиональных работников и работников искусства. Создание правовых и конституционных рамок, гарантирующих полное равенство всех граждан, нез</w:t>
      </w:r>
      <w:r w:rsidRPr="00775AB7">
        <w:t>а</w:t>
      </w:r>
      <w:r w:rsidRPr="00775AB7">
        <w:t>висимо от расы или цвета кожи, во всех сферах жизни страны, гарантирует ш</w:t>
      </w:r>
      <w:r w:rsidRPr="00775AB7">
        <w:t>и</w:t>
      </w:r>
      <w:r w:rsidRPr="00775AB7">
        <w:t xml:space="preserve">рокое участие всех граждан в жизни страны.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176.</w:t>
      </w:r>
      <w:r w:rsidRPr="00775AB7">
        <w:tab/>
        <w:t>Были достигнуты существенные успехи в деле обеспечения гендерного равенства. Женщины пользуются равными с мужчинами правами и возможн</w:t>
      </w:r>
      <w:r w:rsidRPr="00775AB7">
        <w:t>о</w:t>
      </w:r>
      <w:r w:rsidRPr="00775AB7">
        <w:t>стями. Созданы пр</w:t>
      </w:r>
      <w:r w:rsidRPr="00775AB7">
        <w:t>а</w:t>
      </w:r>
      <w:r w:rsidRPr="00775AB7">
        <w:t>вовые рамки защиты и поощрения всех их прав, в том числе сексуальных и репродуктивных. Правительство исполнено политической р</w:t>
      </w:r>
      <w:r w:rsidRPr="00775AB7">
        <w:t>е</w:t>
      </w:r>
      <w:r w:rsidRPr="00775AB7">
        <w:t>шимости насто</w:t>
      </w:r>
      <w:r w:rsidRPr="00775AB7">
        <w:t>й</w:t>
      </w:r>
      <w:r w:rsidRPr="00775AB7">
        <w:t>чиво добиваться улучшения положения женщин. Примером этого является Национальный план действий по претворению в жизнь решений Пекинской конферен</w:t>
      </w:r>
      <w:r w:rsidR="00BB72FA">
        <w:t>ции, выполнение которого</w:t>
      </w:r>
      <w:r w:rsidRPr="00775AB7">
        <w:t xml:space="preserve"> подлежит периодической оце</w:t>
      </w:r>
      <w:r w:rsidRPr="00775AB7">
        <w:t>н</w:t>
      </w:r>
      <w:r w:rsidRPr="00775AB7">
        <w:t>ке. Тем самым гарантируется всесторонний учет гендерного фактора в рамках различных стратегий и программ. Федерация кубинских женщин служит н</w:t>
      </w:r>
      <w:r w:rsidRPr="00775AB7">
        <w:t>а</w:t>
      </w:r>
      <w:r w:rsidRPr="00775AB7">
        <w:t>циональным м</w:t>
      </w:r>
      <w:r w:rsidRPr="00775AB7">
        <w:t>е</w:t>
      </w:r>
      <w:r w:rsidRPr="00775AB7">
        <w:t>ханизмом повышения роли и статуса женщин. Эта организация, объединяющая в своем составе 4 100 000 женщин, следит за тем, чтобы мол</w:t>
      </w:r>
      <w:r w:rsidRPr="00775AB7">
        <w:t>о</w:t>
      </w:r>
      <w:r w:rsidRPr="00775AB7">
        <w:t>дые женщины, чернокожие и метисы, пользовались равными возможностями во всех сферах жизни страны. Более 45% профессиональных работников Федер</w:t>
      </w:r>
      <w:r w:rsidRPr="00775AB7">
        <w:t>а</w:t>
      </w:r>
      <w:r w:rsidRPr="00775AB7">
        <w:t>ции являются черн</w:t>
      </w:r>
      <w:r w:rsidRPr="00775AB7">
        <w:t>о</w:t>
      </w:r>
      <w:r w:rsidRPr="00775AB7">
        <w:t xml:space="preserve">кожими или метисами. </w:t>
      </w:r>
    </w:p>
    <w:p w:rsidR="00D0666E" w:rsidRPr="00775AB7" w:rsidRDefault="00D0666E" w:rsidP="00775AB7">
      <w:pPr>
        <w:pStyle w:val="SingleTxtGR"/>
        <w:spacing w:line="240" w:lineRule="exact"/>
        <w:rPr>
          <w:lang w:val="es-ES"/>
        </w:rPr>
      </w:pPr>
      <w:r w:rsidRPr="00775AB7">
        <w:t>177.</w:t>
      </w:r>
      <w:r w:rsidRPr="00775AB7">
        <w:tab/>
        <w:t>Что касается сферы занятости, то в государственном секторе на долю женщин приходится</w:t>
      </w:r>
      <w:r w:rsidRPr="00775AB7">
        <w:rPr>
          <w:lang w:val="es-ES"/>
        </w:rPr>
        <w:t xml:space="preserve"> 46,23%</w:t>
      </w:r>
      <w:r w:rsidRPr="00775AB7">
        <w:t xml:space="preserve">. Численность женщин, занимающих руководящие должности, составляет </w:t>
      </w:r>
      <w:r w:rsidRPr="00775AB7">
        <w:rPr>
          <w:lang w:val="es-ES"/>
        </w:rPr>
        <w:t>38,26%</w:t>
      </w:r>
      <w:r w:rsidRPr="00775AB7">
        <w:t>. В государственном секторе</w:t>
      </w:r>
      <w:r w:rsidRPr="00775AB7">
        <w:rPr>
          <w:lang w:val="es-ES"/>
        </w:rPr>
        <w:t xml:space="preserve"> 66% </w:t>
      </w:r>
      <w:r w:rsidRPr="00775AB7">
        <w:t>специалистов технического профиля − же</w:t>
      </w:r>
      <w:r w:rsidRPr="00775AB7">
        <w:t>н</w:t>
      </w:r>
      <w:r w:rsidRPr="00775AB7">
        <w:t>щины. В Государственном совете Республики Куба, избранном</w:t>
      </w:r>
      <w:r w:rsidRPr="00775AB7">
        <w:rPr>
          <w:lang w:val="es-ES"/>
        </w:rPr>
        <w:t xml:space="preserve"> </w:t>
      </w:r>
      <w:r w:rsidRPr="00775AB7">
        <w:t xml:space="preserve">в </w:t>
      </w:r>
      <w:r w:rsidRPr="00775AB7">
        <w:rPr>
          <w:lang w:val="es-ES"/>
        </w:rPr>
        <w:t>2008</w:t>
      </w:r>
      <w:r w:rsidRPr="00775AB7">
        <w:t xml:space="preserve"> году</w:t>
      </w:r>
      <w:r w:rsidRPr="00775AB7">
        <w:rPr>
          <w:lang w:val="es-ES"/>
        </w:rPr>
        <w:t xml:space="preserve">, </w:t>
      </w:r>
      <w:r w:rsidRPr="00775AB7">
        <w:t xml:space="preserve">представленность женщин возросла с </w:t>
      </w:r>
      <w:r w:rsidRPr="00775AB7">
        <w:rPr>
          <w:lang w:val="es-ES"/>
        </w:rPr>
        <w:t xml:space="preserve">16% </w:t>
      </w:r>
      <w:r w:rsidRPr="00775AB7">
        <w:t>до</w:t>
      </w:r>
      <w:r w:rsidRPr="00775AB7">
        <w:rPr>
          <w:lang w:val="es-ES"/>
        </w:rPr>
        <w:t xml:space="preserve"> 25,8%. </w:t>
      </w:r>
      <w:r w:rsidRPr="00775AB7">
        <w:t>Женщины</w:t>
      </w:r>
      <w:r w:rsidRPr="00775AB7">
        <w:rPr>
          <w:lang w:val="es-ES"/>
        </w:rPr>
        <w:t xml:space="preserve"> </w:t>
      </w:r>
      <w:r w:rsidRPr="00775AB7">
        <w:t>также</w:t>
      </w:r>
      <w:r w:rsidRPr="00775AB7">
        <w:rPr>
          <w:lang w:val="es-ES"/>
        </w:rPr>
        <w:t xml:space="preserve"> </w:t>
      </w:r>
      <w:r w:rsidRPr="00775AB7">
        <w:t>составляют</w:t>
      </w:r>
      <w:r w:rsidRPr="00775AB7">
        <w:rPr>
          <w:lang w:val="es-ES"/>
        </w:rPr>
        <w:t xml:space="preserve"> 71% </w:t>
      </w:r>
      <w:r w:rsidRPr="00775AB7">
        <w:t>работников</w:t>
      </w:r>
      <w:r w:rsidRPr="00775AB7">
        <w:rPr>
          <w:lang w:val="es-ES"/>
        </w:rPr>
        <w:t xml:space="preserve"> </w:t>
      </w:r>
      <w:r w:rsidRPr="00775AB7">
        <w:t>Прокуратуры</w:t>
      </w:r>
      <w:r w:rsidRPr="00775AB7">
        <w:rPr>
          <w:lang w:val="es-ES"/>
        </w:rPr>
        <w:t xml:space="preserve"> </w:t>
      </w:r>
      <w:r w:rsidRPr="00775AB7">
        <w:t>страны</w:t>
      </w:r>
      <w:r w:rsidRPr="00775AB7">
        <w:rPr>
          <w:lang w:val="es-ES"/>
        </w:rPr>
        <w:t xml:space="preserve">, </w:t>
      </w:r>
      <w:r w:rsidRPr="00775AB7">
        <w:t>и</w:t>
      </w:r>
      <w:r w:rsidRPr="00775AB7">
        <w:rPr>
          <w:lang w:val="es-ES"/>
        </w:rPr>
        <w:t xml:space="preserve"> 71,4% </w:t>
      </w:r>
      <w:r w:rsidRPr="00775AB7">
        <w:t>председателей</w:t>
      </w:r>
      <w:r w:rsidRPr="00775AB7">
        <w:rPr>
          <w:lang w:val="es-ES"/>
        </w:rPr>
        <w:t xml:space="preserve"> </w:t>
      </w:r>
      <w:r w:rsidRPr="00775AB7">
        <w:t>провинциальных</w:t>
      </w:r>
      <w:r w:rsidRPr="00775AB7">
        <w:rPr>
          <w:lang w:val="es-ES"/>
        </w:rPr>
        <w:t xml:space="preserve"> </w:t>
      </w:r>
      <w:r w:rsidRPr="00775AB7">
        <w:t>судов</w:t>
      </w:r>
      <w:r w:rsidRPr="00775AB7">
        <w:rPr>
          <w:lang w:val="es-ES"/>
        </w:rPr>
        <w:t xml:space="preserve">; 60,3% </w:t>
      </w:r>
      <w:r w:rsidRPr="00775AB7">
        <w:t>профессиональных</w:t>
      </w:r>
      <w:r w:rsidRPr="00775AB7">
        <w:rPr>
          <w:lang w:val="es-ES"/>
        </w:rPr>
        <w:t xml:space="preserve"> </w:t>
      </w:r>
      <w:r w:rsidRPr="00775AB7">
        <w:t>судей</w:t>
      </w:r>
      <w:r w:rsidRPr="00775AB7">
        <w:rPr>
          <w:lang w:val="es-ES"/>
        </w:rPr>
        <w:t xml:space="preserve">; 47% </w:t>
      </w:r>
      <w:r w:rsidRPr="00775AB7">
        <w:t>женщин</w:t>
      </w:r>
      <w:r w:rsidRPr="00775AB7">
        <w:rPr>
          <w:lang w:val="es-ES"/>
        </w:rPr>
        <w:t>-</w:t>
      </w:r>
      <w:r w:rsidRPr="00775AB7">
        <w:t>судей</w:t>
      </w:r>
      <w:r w:rsidRPr="00775AB7">
        <w:rPr>
          <w:lang w:val="es-ES"/>
        </w:rPr>
        <w:t xml:space="preserve"> </w:t>
      </w:r>
      <w:r w:rsidRPr="00775AB7">
        <w:t>в</w:t>
      </w:r>
      <w:r w:rsidRPr="00775AB7">
        <w:rPr>
          <w:lang w:val="es-ES"/>
        </w:rPr>
        <w:t xml:space="preserve"> </w:t>
      </w:r>
      <w:r w:rsidRPr="00775AB7">
        <w:t>Верховном</w:t>
      </w:r>
      <w:r w:rsidRPr="00775AB7">
        <w:rPr>
          <w:lang w:val="es-ES"/>
        </w:rPr>
        <w:t xml:space="preserve"> </w:t>
      </w:r>
      <w:r w:rsidRPr="00775AB7">
        <w:t>суде</w:t>
      </w:r>
      <w:r w:rsidRPr="00775AB7">
        <w:rPr>
          <w:lang w:val="es-ES"/>
        </w:rPr>
        <w:t xml:space="preserve">; 72% </w:t>
      </w:r>
      <w:r w:rsidRPr="00775AB7">
        <w:t>работников</w:t>
      </w:r>
      <w:r w:rsidRPr="00775AB7">
        <w:rPr>
          <w:lang w:val="es-ES"/>
        </w:rPr>
        <w:t xml:space="preserve"> </w:t>
      </w:r>
      <w:r w:rsidRPr="00775AB7">
        <w:t>в</w:t>
      </w:r>
      <w:r w:rsidRPr="00775AB7">
        <w:rPr>
          <w:lang w:val="es-ES"/>
        </w:rPr>
        <w:t xml:space="preserve"> </w:t>
      </w:r>
      <w:r w:rsidRPr="00775AB7">
        <w:t>секторе</w:t>
      </w:r>
      <w:r w:rsidRPr="00775AB7">
        <w:rPr>
          <w:lang w:val="es-ES"/>
        </w:rPr>
        <w:t xml:space="preserve"> </w:t>
      </w:r>
      <w:r w:rsidRPr="00775AB7">
        <w:t>образования</w:t>
      </w:r>
      <w:r w:rsidRPr="00775AB7">
        <w:rPr>
          <w:lang w:val="es-ES"/>
        </w:rPr>
        <w:t xml:space="preserve">; 70% </w:t>
      </w:r>
      <w:r w:rsidRPr="00775AB7">
        <w:t>работников</w:t>
      </w:r>
      <w:r w:rsidRPr="00775AB7">
        <w:rPr>
          <w:lang w:val="es-ES"/>
        </w:rPr>
        <w:t xml:space="preserve"> </w:t>
      </w:r>
      <w:r w:rsidRPr="00775AB7">
        <w:t>в</w:t>
      </w:r>
      <w:r w:rsidRPr="00775AB7">
        <w:rPr>
          <w:lang w:val="es-ES"/>
        </w:rPr>
        <w:t xml:space="preserve"> </w:t>
      </w:r>
      <w:r w:rsidRPr="00775AB7">
        <w:t>секторе</w:t>
      </w:r>
      <w:r w:rsidRPr="00775AB7">
        <w:rPr>
          <w:lang w:val="es-ES"/>
        </w:rPr>
        <w:t xml:space="preserve"> </w:t>
      </w:r>
      <w:r w:rsidRPr="00775AB7">
        <w:t>здравоохранения</w:t>
      </w:r>
      <w:r w:rsidRPr="00775AB7">
        <w:rPr>
          <w:lang w:val="es-ES"/>
        </w:rPr>
        <w:t xml:space="preserve">; 63,8% </w:t>
      </w:r>
      <w:r w:rsidRPr="00775AB7">
        <w:t>медицинских</w:t>
      </w:r>
      <w:r w:rsidRPr="00775AB7">
        <w:rPr>
          <w:lang w:val="es-ES"/>
        </w:rPr>
        <w:t xml:space="preserve"> </w:t>
      </w:r>
      <w:r w:rsidRPr="00775AB7">
        <w:t>работников</w:t>
      </w:r>
      <w:r w:rsidRPr="00775AB7">
        <w:rPr>
          <w:lang w:val="es-ES"/>
        </w:rPr>
        <w:t xml:space="preserve">; 51,6% </w:t>
      </w:r>
      <w:r w:rsidRPr="00775AB7">
        <w:t>следователей</w:t>
      </w:r>
      <w:r w:rsidRPr="00775AB7">
        <w:rPr>
          <w:lang w:val="es-ES"/>
        </w:rPr>
        <w:t xml:space="preserve">; 48,9% </w:t>
      </w:r>
      <w:r w:rsidRPr="00775AB7">
        <w:t>работников</w:t>
      </w:r>
      <w:r w:rsidRPr="00775AB7">
        <w:rPr>
          <w:lang w:val="es-ES"/>
        </w:rPr>
        <w:t xml:space="preserve"> </w:t>
      </w:r>
      <w:r w:rsidRPr="00775AB7">
        <w:t>сферы</w:t>
      </w:r>
      <w:r w:rsidRPr="00775AB7">
        <w:rPr>
          <w:lang w:val="es-ES"/>
        </w:rPr>
        <w:t xml:space="preserve"> </w:t>
      </w:r>
      <w:r w:rsidRPr="00775AB7">
        <w:t>науки</w:t>
      </w:r>
      <w:r w:rsidRPr="00775AB7">
        <w:rPr>
          <w:lang w:val="es-ES"/>
        </w:rPr>
        <w:t xml:space="preserve"> </w:t>
      </w:r>
      <w:r w:rsidRPr="00775AB7">
        <w:t>и</w:t>
      </w:r>
      <w:r w:rsidRPr="00775AB7">
        <w:rPr>
          <w:lang w:val="es-ES"/>
        </w:rPr>
        <w:t xml:space="preserve"> </w:t>
      </w:r>
      <w:r w:rsidRPr="00775AB7">
        <w:t>техники</w:t>
      </w:r>
      <w:r w:rsidRPr="00775AB7">
        <w:rPr>
          <w:lang w:val="es-ES"/>
        </w:rPr>
        <w:t xml:space="preserve">; 74,40% </w:t>
      </w:r>
      <w:r w:rsidRPr="00775AB7">
        <w:t>социальных работников</w:t>
      </w:r>
      <w:r w:rsidRPr="00775AB7">
        <w:rPr>
          <w:lang w:val="es-ES"/>
        </w:rPr>
        <w:t xml:space="preserve">; 25,4% </w:t>
      </w:r>
      <w:r w:rsidRPr="00775AB7">
        <w:t>бухгалтеров</w:t>
      </w:r>
      <w:r w:rsidRPr="00775AB7">
        <w:rPr>
          <w:lang w:val="es-ES"/>
        </w:rPr>
        <w:t xml:space="preserve">; 63,3% </w:t>
      </w:r>
      <w:r w:rsidRPr="00775AB7">
        <w:t>выпускников университетов;</w:t>
      </w:r>
      <w:r w:rsidRPr="00775AB7">
        <w:rPr>
          <w:lang w:val="es-ES"/>
        </w:rPr>
        <w:t xml:space="preserve"> 43,5% </w:t>
      </w:r>
      <w:r w:rsidRPr="00775AB7">
        <w:t>в</w:t>
      </w:r>
      <w:r w:rsidRPr="00775AB7">
        <w:t>ы</w:t>
      </w:r>
      <w:r w:rsidRPr="00775AB7">
        <w:t>пускников профессионально-технических училищ</w:t>
      </w:r>
      <w:r w:rsidRPr="00775AB7">
        <w:rPr>
          <w:lang w:val="es-ES"/>
        </w:rPr>
        <w:t xml:space="preserve">; 40% </w:t>
      </w:r>
      <w:r w:rsidRPr="00775AB7">
        <w:t>дипломированных н</w:t>
      </w:r>
      <w:r w:rsidRPr="00775AB7">
        <w:t>а</w:t>
      </w:r>
      <w:r w:rsidRPr="00775AB7">
        <w:t>учно-технических работников</w:t>
      </w:r>
      <w:r w:rsidRPr="00775AB7">
        <w:rPr>
          <w:lang w:val="es-ES"/>
        </w:rPr>
        <w:t xml:space="preserve">; </w:t>
      </w:r>
      <w:r w:rsidRPr="00775AB7">
        <w:t>и</w:t>
      </w:r>
      <w:r w:rsidRPr="00775AB7">
        <w:rPr>
          <w:lang w:val="es-ES"/>
        </w:rPr>
        <w:t xml:space="preserve"> 53,4% </w:t>
      </w:r>
      <w:r w:rsidRPr="00775AB7">
        <w:t>− преподаватели высшей школы</w:t>
      </w:r>
      <w:r w:rsidRPr="00775AB7">
        <w:rPr>
          <w:lang w:val="es-ES"/>
        </w:rPr>
        <w:t xml:space="preserve">.  </w:t>
      </w:r>
    </w:p>
    <w:p w:rsidR="00D0666E" w:rsidRPr="00775AB7" w:rsidRDefault="00D0666E" w:rsidP="00775AB7">
      <w:pPr>
        <w:pStyle w:val="SingleTxtGR"/>
        <w:spacing w:line="240" w:lineRule="exact"/>
      </w:pPr>
      <w:r w:rsidRPr="00775AB7">
        <w:t>178.</w:t>
      </w:r>
      <w:r w:rsidRPr="00775AB7">
        <w:tab/>
        <w:t>Дополнительным</w:t>
      </w:r>
      <w:r w:rsidR="009917AD">
        <w:t xml:space="preserve"> шагом в деле укрепления позиций</w:t>
      </w:r>
      <w:r w:rsidRPr="00775AB7">
        <w:t xml:space="preserve"> женщин в сфере з</w:t>
      </w:r>
      <w:r w:rsidRPr="00775AB7">
        <w:t>а</w:t>
      </w:r>
      <w:r w:rsidRPr="00775AB7">
        <w:t xml:space="preserve">нятости стало принятие </w:t>
      </w:r>
      <w:r w:rsidR="009917AD">
        <w:t>Декрета-закона</w:t>
      </w:r>
      <w:r w:rsidRPr="00775AB7">
        <w:t xml:space="preserve"> № 234 "Об охране материнства труд</w:t>
      </w:r>
      <w:r w:rsidRPr="00775AB7">
        <w:t>я</w:t>
      </w:r>
      <w:r w:rsidRPr="00775AB7">
        <w:t>щихся женщин", согласно которому по завершению периода грудного вскар</w:t>
      </w:r>
      <w:r w:rsidRPr="00775AB7">
        <w:t>м</w:t>
      </w:r>
      <w:r w:rsidRPr="00775AB7">
        <w:t>ливания мать и отец могут принять решение о том, кто из них будет з</w:t>
      </w:r>
      <w:r w:rsidRPr="00775AB7">
        <w:t>а</w:t>
      </w:r>
      <w:r w:rsidRPr="00775AB7">
        <w:t>ниматься уходом за р</w:t>
      </w:r>
      <w:r w:rsidRPr="00775AB7">
        <w:t>е</w:t>
      </w:r>
      <w:r w:rsidRPr="00775AB7">
        <w:t xml:space="preserve">бенком и получать соответствующее социальное пособие. </w:t>
      </w:r>
    </w:p>
    <w:p w:rsidR="00D0666E" w:rsidRPr="00775AB7" w:rsidRDefault="00925826" w:rsidP="00925826">
      <w:pPr>
        <w:pStyle w:val="H23GR"/>
      </w:pPr>
      <w:r w:rsidRPr="009917AD">
        <w:tab/>
      </w:r>
      <w:r w:rsidR="00D0666E" w:rsidRPr="00775AB7">
        <w:t>4.</w:t>
      </w:r>
      <w:r w:rsidR="00D0666E" w:rsidRPr="00775AB7">
        <w:tab/>
        <w:t>Другие гражданские права</w:t>
      </w:r>
    </w:p>
    <w:p w:rsidR="009F15AA" w:rsidRPr="00775AB7" w:rsidRDefault="00DC6F75" w:rsidP="00DC6F75">
      <w:pPr>
        <w:pStyle w:val="H4GR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 w:rsidR="009F15AA" w:rsidRPr="00775AB7">
        <w:t xml:space="preserve">Право на свободное передвижение и на выбор места жительства на всей </w:t>
      </w:r>
      <w:r w:rsidRPr="00DC6F75">
        <w:br/>
      </w:r>
      <w:r w:rsidR="009F15AA" w:rsidRPr="00775AB7">
        <w:t>территории государства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179.</w:t>
      </w:r>
      <w:r w:rsidRPr="00775AB7">
        <w:tab/>
        <w:t xml:space="preserve">Статья 43 Конституции посвящена праву граждан </w:t>
      </w:r>
      <w:r w:rsidR="009917AD">
        <w:t>независимо от</w:t>
      </w:r>
      <w:r w:rsidRPr="00775AB7">
        <w:t xml:space="preserve"> расы, цвета кожи, пола, религиозных убеждений, национального происхо</w:t>
      </w:r>
      <w:r w:rsidRPr="00775AB7">
        <w:t>ж</w:t>
      </w:r>
      <w:r w:rsidRPr="00775AB7">
        <w:t>дения или других аспектов, относящихся к достоинству человека, проживать в любом се</w:t>
      </w:r>
      <w:r w:rsidRPr="00775AB7">
        <w:t>к</w:t>
      </w:r>
      <w:r w:rsidRPr="00775AB7">
        <w:t>торе, зоне или районе городов и поселений в месте по собс</w:t>
      </w:r>
      <w:r w:rsidRPr="00775AB7">
        <w:t>т</w:t>
      </w:r>
      <w:r w:rsidRPr="00775AB7">
        <w:t xml:space="preserve">венному выбору. </w:t>
      </w:r>
    </w:p>
    <w:p w:rsidR="009F15AA" w:rsidRPr="00775AB7" w:rsidRDefault="00DC6F75" w:rsidP="00DC6F75">
      <w:pPr>
        <w:pStyle w:val="H4GR"/>
        <w:ind w:left="1134" w:hanging="1134"/>
      </w:pPr>
      <w:r w:rsidRPr="009917AD">
        <w:tab/>
      </w:r>
      <w:r w:rsidRPr="009917AD">
        <w:tab/>
      </w:r>
      <w:r w:rsidR="009F15AA" w:rsidRPr="00775AB7">
        <w:t xml:space="preserve">Право выезжать из любой страны, включая собственную, и возвращаться </w:t>
      </w:r>
      <w:r w:rsidRPr="00DC6F75">
        <w:br/>
      </w:r>
      <w:r w:rsidR="009F15AA" w:rsidRPr="00775AB7">
        <w:t>в страну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180.</w:t>
      </w:r>
      <w:r w:rsidRPr="00775AB7">
        <w:tab/>
        <w:t xml:space="preserve">Куба признает право всех граждан на передвижение, выезд из любой страны, включая собственную.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181.</w:t>
      </w:r>
      <w:r w:rsidRPr="00775AB7">
        <w:tab/>
        <w:t>Свобода передвижения кубинского народа оказалась в плену нарушений и произвольных действий, вытекающих из политических манипуляций, сове</w:t>
      </w:r>
      <w:r w:rsidRPr="00775AB7">
        <w:t>р</w:t>
      </w:r>
      <w:r w:rsidRPr="00775AB7">
        <w:t>шаемых чередующимися администрациями Соединенных Штатов Америки в вопросах миграции нас</w:t>
      </w:r>
      <w:r w:rsidRPr="00775AB7">
        <w:t>е</w:t>
      </w:r>
      <w:r w:rsidRPr="00775AB7">
        <w:t xml:space="preserve">ления Острова.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182.</w:t>
      </w:r>
      <w:r w:rsidRPr="00775AB7">
        <w:tab/>
        <w:t xml:space="preserve">Несмотря на огромные трудности и искусственные препятствия и после того, как власти Кубы взяли на себя твердое обязательство, отношения </w:t>
      </w:r>
      <w:r w:rsidR="006A24BB">
        <w:t>между кубинским народом и его э</w:t>
      </w:r>
      <w:r w:rsidRPr="00775AB7">
        <w:t>мигрантами перешли в фазу постепенного развития диалога на пути к полной нормализации.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183.</w:t>
      </w:r>
      <w:r w:rsidRPr="00775AB7">
        <w:tab/>
        <w:t>Начиная с 1 июня 2004 года кубин</w:t>
      </w:r>
      <w:r w:rsidR="006A24BB">
        <w:t>цы</w:t>
      </w:r>
      <w:r w:rsidRPr="00775AB7">
        <w:t>, проживающие за пределами стр</w:t>
      </w:r>
      <w:r w:rsidRPr="00775AB7">
        <w:t>а</w:t>
      </w:r>
      <w:r w:rsidRPr="00775AB7">
        <w:t>ны</w:t>
      </w:r>
      <w:r w:rsidR="006A24BB">
        <w:t>,</w:t>
      </w:r>
      <w:r w:rsidRPr="00775AB7">
        <w:t xml:space="preserve"> не нуждаются в получении разрешения на посещение Кубы. Все, что треб</w:t>
      </w:r>
      <w:r w:rsidRPr="00775AB7">
        <w:t>у</w:t>
      </w:r>
      <w:r w:rsidRPr="00775AB7">
        <w:t>ется для кубин</w:t>
      </w:r>
      <w:r w:rsidR="006A24BB">
        <w:t>цев</w:t>
      </w:r>
      <w:r w:rsidRPr="00775AB7">
        <w:t>, проживающих за границей, это наличие действующего па</w:t>
      </w:r>
      <w:r w:rsidRPr="00775AB7">
        <w:t>с</w:t>
      </w:r>
      <w:r w:rsidRPr="00775AB7">
        <w:t xml:space="preserve">порта, который позволяет им посещать территорию страны столько раз, сколько они считают нужным.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184.</w:t>
      </w:r>
      <w:r w:rsidRPr="00775AB7">
        <w:tab/>
        <w:t>Что касается выезда из страны, то Куба признает право своих граждан на выезд из страны как на временное, так и на постоянное проживание в соотве</w:t>
      </w:r>
      <w:r w:rsidRPr="00775AB7">
        <w:t>т</w:t>
      </w:r>
      <w:r w:rsidRPr="00775AB7">
        <w:t>ствии с установленными минимальными требованиями</w:t>
      </w:r>
      <w:r w:rsidR="006A24BB">
        <w:t xml:space="preserve"> в отношении</w:t>
      </w:r>
      <w:r w:rsidRPr="00775AB7">
        <w:t xml:space="preserve"> лиц, обл</w:t>
      </w:r>
      <w:r w:rsidRPr="00775AB7">
        <w:t>а</w:t>
      </w:r>
      <w:r w:rsidRPr="00775AB7">
        <w:t>давших доступом к госу</w:t>
      </w:r>
      <w:r w:rsidR="006A24BB">
        <w:t>дарственным секретам или имеющих</w:t>
      </w:r>
      <w:r w:rsidRPr="00775AB7">
        <w:t xml:space="preserve"> информацию, к</w:t>
      </w:r>
      <w:r w:rsidRPr="00775AB7">
        <w:t>а</w:t>
      </w:r>
      <w:r w:rsidRPr="00775AB7">
        <w:t>сающуюся национально</w:t>
      </w:r>
      <w:r w:rsidR="006A24BB">
        <w:t>й безопасности; профессиональных работников</w:t>
      </w:r>
      <w:r w:rsidRPr="00775AB7">
        <w:t>, служба которых является жизненно необходимой для обеспечения здоровья населения и которые в этой связи дол</w:t>
      </w:r>
      <w:r w:rsidR="00DB6AE6">
        <w:t>жны искать себе замену, или людей</w:t>
      </w:r>
      <w:r w:rsidRPr="00775AB7">
        <w:t>, ограничен</w:t>
      </w:r>
      <w:r w:rsidR="00DB6AE6">
        <w:t xml:space="preserve">ных </w:t>
      </w:r>
      <w:r w:rsidRPr="00775AB7">
        <w:t xml:space="preserve">в своих правах, </w:t>
      </w:r>
      <w:r w:rsidR="00DB6AE6">
        <w:t xml:space="preserve">по которым </w:t>
      </w:r>
      <w:r w:rsidRPr="00775AB7">
        <w:t>были вынесены судебные решения или судебные пр</w:t>
      </w:r>
      <w:r w:rsidRPr="00775AB7">
        <w:t>и</w:t>
      </w:r>
      <w:r w:rsidRPr="00775AB7">
        <w:t xml:space="preserve">говоры.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185.</w:t>
      </w:r>
      <w:r w:rsidRPr="00775AB7">
        <w:tab/>
        <w:t>Куба придает особое значение этому вопросу. Наша страна явилась соа</w:t>
      </w:r>
      <w:r w:rsidRPr="00775AB7">
        <w:t>в</w:t>
      </w:r>
      <w:r w:rsidRPr="00775AB7">
        <w:t>тором резолюции, озаглавленной "Соблюдение универсального права на своб</w:t>
      </w:r>
      <w:r w:rsidRPr="00775AB7">
        <w:t>о</w:t>
      </w:r>
      <w:r w:rsidRPr="00775AB7">
        <w:t>ду передвижения и важное значение права на воссоединение семей", которая была принята десять лет тому назад в 1990 году Генеральной Ассамблеей Орг</w:t>
      </w:r>
      <w:r w:rsidRPr="00775AB7">
        <w:t>а</w:t>
      </w:r>
      <w:r w:rsidRPr="00775AB7">
        <w:t xml:space="preserve">низации Объединенных Наций. </w:t>
      </w:r>
    </w:p>
    <w:p w:rsidR="009F15AA" w:rsidRPr="00775AB7" w:rsidRDefault="00DC6F75" w:rsidP="00B4189F">
      <w:pPr>
        <w:pStyle w:val="H4GR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 w:rsidR="009F15AA" w:rsidRPr="00775AB7">
        <w:t>Право на получение гражданства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186.</w:t>
      </w:r>
      <w:r w:rsidRPr="00775AB7">
        <w:tab/>
        <w:t>Статья 2 Конституции, озаглавленная "Гражданство"</w:t>
      </w:r>
      <w:r w:rsidR="00DB6AE6">
        <w:t xml:space="preserve"> гласит</w:t>
      </w:r>
      <w:r w:rsidRPr="00775AB7">
        <w:t xml:space="preserve">, что кубинцы не могут быть лишены своего гражданства, кроме как </w:t>
      </w:r>
      <w:r w:rsidR="00DB6AE6">
        <w:t>на</w:t>
      </w:r>
      <w:r w:rsidRPr="00775AB7">
        <w:t xml:space="preserve"> законно установле</w:t>
      </w:r>
      <w:r w:rsidRPr="00775AB7">
        <w:t>н</w:t>
      </w:r>
      <w:r w:rsidR="00DB6AE6">
        <w:t>ных основаниях</w:t>
      </w:r>
      <w:r w:rsidRPr="00775AB7">
        <w:t>. Они также не могут быть лишены права на изменение гра</w:t>
      </w:r>
      <w:r w:rsidRPr="00775AB7">
        <w:t>ж</w:t>
      </w:r>
      <w:r w:rsidRPr="00775AB7">
        <w:t>данства. Кубинец, получивший иностранное гражданство, не теряет своего к</w:t>
      </w:r>
      <w:r w:rsidRPr="00775AB7">
        <w:t>у</w:t>
      </w:r>
      <w:r w:rsidRPr="00775AB7">
        <w:t>бинского гражданства. Кубинец также не теряет своего гражданства при его обмене (статья 32). Гражданин Кубы имеет также право восстановить свое гр</w:t>
      </w:r>
      <w:r w:rsidRPr="00775AB7">
        <w:t>а</w:t>
      </w:r>
      <w:r w:rsidRPr="00775AB7">
        <w:t xml:space="preserve">жданство в случаях и формах, </w:t>
      </w:r>
      <w:r w:rsidR="00DB6AE6">
        <w:t>оговоренных</w:t>
      </w:r>
      <w:r w:rsidRPr="00775AB7">
        <w:t xml:space="preserve"> в законе (ст</w:t>
      </w:r>
      <w:r w:rsidRPr="00775AB7">
        <w:t>а</w:t>
      </w:r>
      <w:r w:rsidRPr="00775AB7">
        <w:t>тья 33).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187.</w:t>
      </w:r>
      <w:r w:rsidRPr="00775AB7">
        <w:tab/>
        <w:t xml:space="preserve">В статье 29 Конституции говорится, что гражданами Кубы являются: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лица, родившиеся на территории страны за исключен</w:t>
      </w:r>
      <w:r w:rsidRPr="00775AB7">
        <w:t>и</w:t>
      </w:r>
      <w:r w:rsidRPr="00775AB7">
        <w:t>ем детей иностранцев, находящихся на службе своих правительств или международных организаций. В законе определяются треб</w:t>
      </w:r>
      <w:r w:rsidRPr="00775AB7">
        <w:t>о</w:t>
      </w:r>
      <w:r w:rsidRPr="00775AB7">
        <w:t>вания и формальности, касающиеся детей иностранцев, не прож</w:t>
      </w:r>
      <w:r w:rsidRPr="00775AB7">
        <w:t>и</w:t>
      </w:r>
      <w:r w:rsidRPr="00775AB7">
        <w:t xml:space="preserve">вающих постоянно в стране;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>лица, родившиеся за границей от кубинского отца или матери, н</w:t>
      </w:r>
      <w:r w:rsidRPr="00775AB7">
        <w:t>а</w:t>
      </w:r>
      <w:r w:rsidRPr="00775AB7">
        <w:t>ходящихся в официальной заграничной командировке;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 xml:space="preserve">лица, родившиеся за границей от кубинского отца или матери, </w:t>
      </w:r>
      <w:r w:rsidR="00DB6AE6">
        <w:t xml:space="preserve">и отвечающие предусмотренным </w:t>
      </w:r>
      <w:r w:rsidRPr="00775AB7">
        <w:t>в законе требовани</w:t>
      </w:r>
      <w:r w:rsidRPr="00775AB7">
        <w:t>я</w:t>
      </w:r>
      <w:r w:rsidR="00DB6AE6">
        <w:t>м</w:t>
      </w:r>
      <w:r w:rsidRPr="00775AB7">
        <w:t>;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  <w:t>лица, родившиеся за пределами национальной территории от нат</w:t>
      </w:r>
      <w:r w:rsidRPr="00775AB7">
        <w:t>у</w:t>
      </w:r>
      <w:r w:rsidRPr="00775AB7">
        <w:t>рализованных в Республике Куба отца или матери, потерявших кубинское гр</w:t>
      </w:r>
      <w:r w:rsidRPr="00775AB7">
        <w:t>а</w:t>
      </w:r>
      <w:r w:rsidRPr="00775AB7">
        <w:t>жданство, и ходатайствующих о его во</w:t>
      </w:r>
      <w:r w:rsidRPr="00775AB7">
        <w:t>с</w:t>
      </w:r>
      <w:r w:rsidRPr="00775AB7">
        <w:t>становлении в форме, предусмотренной законом;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ab/>
        <w:t>е)</w:t>
      </w:r>
      <w:r w:rsidRPr="00775AB7">
        <w:tab/>
        <w:t>иностранцы, которые обладают исключительными з</w:t>
      </w:r>
      <w:r w:rsidRPr="00775AB7">
        <w:t>а</w:t>
      </w:r>
      <w:r w:rsidRPr="00775AB7">
        <w:t>слугами в борьбе за освобождение Кубы и которые рассматрив</w:t>
      </w:r>
      <w:r w:rsidRPr="00775AB7">
        <w:t>а</w:t>
      </w:r>
      <w:r w:rsidRPr="00775AB7">
        <w:t>ются в качестве кубинских граждан в силу своего рождения.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188.</w:t>
      </w:r>
      <w:r w:rsidRPr="00775AB7">
        <w:tab/>
        <w:t xml:space="preserve">В Конституции </w:t>
      </w:r>
      <w:r w:rsidR="00DB6AE6">
        <w:t>также перечисляются категории лиц, которые могут</w:t>
      </w:r>
      <w:r w:rsidRPr="00775AB7">
        <w:t xml:space="preserve"> стать граждан</w:t>
      </w:r>
      <w:r w:rsidR="00DB6AE6">
        <w:t xml:space="preserve">ами </w:t>
      </w:r>
      <w:r w:rsidRPr="00775AB7">
        <w:t>Кубы в результате натурализации (статья 30), а име</w:t>
      </w:r>
      <w:r w:rsidRPr="00775AB7">
        <w:t>н</w:t>
      </w:r>
      <w:r w:rsidRPr="00775AB7">
        <w:t>но: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иностранцы, которые приобрели гражданство в соответствии с п</w:t>
      </w:r>
      <w:r w:rsidRPr="00775AB7">
        <w:t>о</w:t>
      </w:r>
      <w:r w:rsidRPr="00775AB7">
        <w:t>ложениями закона;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>лица, участв</w:t>
      </w:r>
      <w:r w:rsidR="00757452">
        <w:t>овавшие</w:t>
      </w:r>
      <w:r w:rsidRPr="00775AB7">
        <w:t xml:space="preserve"> в вооруженной борьбе против тирании, н</w:t>
      </w:r>
      <w:r w:rsidRPr="00775AB7">
        <w:t>а</w:t>
      </w:r>
      <w:r w:rsidRPr="00775AB7">
        <w:t xml:space="preserve">чавшейся 1 января 1959 года, </w:t>
      </w:r>
      <w:r w:rsidR="00757452">
        <w:t xml:space="preserve">что подтверждается </w:t>
      </w:r>
      <w:r w:rsidRPr="00775AB7">
        <w:t>установленными докуме</w:t>
      </w:r>
      <w:r w:rsidRPr="00775AB7">
        <w:t>н</w:t>
      </w:r>
      <w:r w:rsidRPr="00775AB7">
        <w:t>тальными доказ</w:t>
      </w:r>
      <w:r w:rsidRPr="00775AB7">
        <w:t>а</w:t>
      </w:r>
      <w:r w:rsidRPr="00775AB7">
        <w:t>тельствами;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 xml:space="preserve">лица, </w:t>
      </w:r>
      <w:r w:rsidR="00757452">
        <w:t>неправомерно</w:t>
      </w:r>
      <w:r w:rsidRPr="00775AB7">
        <w:t xml:space="preserve"> </w:t>
      </w:r>
      <w:r w:rsidR="00757452">
        <w:t>лишенные кубинского гражданства</w:t>
      </w:r>
      <w:r w:rsidRPr="00775AB7">
        <w:t xml:space="preserve"> </w:t>
      </w:r>
      <w:r w:rsidR="00757452">
        <w:t>и восст</w:t>
      </w:r>
      <w:r w:rsidR="00757452">
        <w:t>а</w:t>
      </w:r>
      <w:r w:rsidR="00757452">
        <w:t>новившие</w:t>
      </w:r>
      <w:r w:rsidRPr="00775AB7">
        <w:t xml:space="preserve"> его по решению Государственного совета.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189.</w:t>
      </w:r>
      <w:r w:rsidRPr="00775AB7">
        <w:tab/>
        <w:t>В то же самое время ни брак, ни развод никак не отражаются на статусе гражданства супругов или их детей (статья 31 Конст</w:t>
      </w:r>
      <w:r w:rsidRPr="00775AB7">
        <w:t>и</w:t>
      </w:r>
      <w:r w:rsidRPr="00775AB7">
        <w:t xml:space="preserve">туции Республики). </w:t>
      </w:r>
    </w:p>
    <w:p w:rsidR="009F15AA" w:rsidRPr="00775AB7" w:rsidRDefault="00DC6F75" w:rsidP="00DC6F75">
      <w:pPr>
        <w:pStyle w:val="H4GR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 w:rsidR="009F15AA" w:rsidRPr="00775AB7">
        <w:t>Право на брак и выбор супруга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190.</w:t>
      </w:r>
      <w:r w:rsidRPr="00775AB7">
        <w:tab/>
        <w:t xml:space="preserve">В главе </w:t>
      </w:r>
      <w:r w:rsidRPr="00775AB7">
        <w:rPr>
          <w:lang w:val="en-US"/>
        </w:rPr>
        <w:t>IV</w:t>
      </w:r>
      <w:r w:rsidRPr="00775AB7">
        <w:t xml:space="preserve"> Конституции говорится, что государство обесп</w:t>
      </w:r>
      <w:r w:rsidRPr="00775AB7">
        <w:t>е</w:t>
      </w:r>
      <w:r w:rsidRPr="00775AB7">
        <w:t>чивает защиту семьи, материнства и брака. В ней признается, что семья является основной ячейкой общества, способствуя осуществлению основных функций и обязанн</w:t>
      </w:r>
      <w:r w:rsidRPr="00775AB7">
        <w:t>о</w:t>
      </w:r>
      <w:r w:rsidRPr="00775AB7">
        <w:t>стей в сфере образования и воспитания нового поколения. В соответствии со статьей 36 брак как добровольный союз, в который вступает мужчина и женщ</w:t>
      </w:r>
      <w:r w:rsidRPr="00775AB7">
        <w:t>и</w:t>
      </w:r>
      <w:r w:rsidRPr="00775AB7">
        <w:t xml:space="preserve">ны, достигшие легального возраста вступления в брак с целью совместного проживания, </w:t>
      </w:r>
      <w:r w:rsidR="00757452">
        <w:t xml:space="preserve">заключается </w:t>
      </w:r>
      <w:r w:rsidRPr="00775AB7">
        <w:t>при абсолютном соблюдении равных прав и обяза</w:t>
      </w:r>
      <w:r w:rsidRPr="00775AB7">
        <w:t>н</w:t>
      </w:r>
      <w:r w:rsidRPr="00775AB7">
        <w:t>ностей супругов</w:t>
      </w:r>
      <w:r w:rsidR="000976D5">
        <w:t xml:space="preserve">, в интересах упрочения </w:t>
      </w:r>
      <w:r w:rsidRPr="00775AB7">
        <w:t>семейн</w:t>
      </w:r>
      <w:r w:rsidR="000976D5">
        <w:t>ых уз</w:t>
      </w:r>
      <w:r w:rsidRPr="00775AB7">
        <w:t xml:space="preserve"> и совмест</w:t>
      </w:r>
      <w:r w:rsidR="000976D5">
        <w:t xml:space="preserve">ного </w:t>
      </w:r>
      <w:r w:rsidRPr="00775AB7">
        <w:t>воспит</w:t>
      </w:r>
      <w:r w:rsidRPr="00775AB7">
        <w:t>а</w:t>
      </w:r>
      <w:r w:rsidR="000976D5">
        <w:t>ния детей, родившихся в брачном союзе</w:t>
      </w:r>
      <w:r w:rsidRPr="00775AB7">
        <w:t xml:space="preserve">, </w:t>
      </w:r>
      <w:r w:rsidR="000976D5">
        <w:t xml:space="preserve">и с учетом </w:t>
      </w:r>
      <w:r w:rsidRPr="00775AB7">
        <w:t>общественны</w:t>
      </w:r>
      <w:r w:rsidR="000976D5">
        <w:t xml:space="preserve">х </w:t>
      </w:r>
      <w:r w:rsidR="00AA2438">
        <w:t>устремл</w:t>
      </w:r>
      <w:r w:rsidR="00AA2438">
        <w:t>е</w:t>
      </w:r>
      <w:r w:rsidR="00AA2438">
        <w:t>ний</w:t>
      </w:r>
      <w:r w:rsidR="000976D5">
        <w:t xml:space="preserve"> </w:t>
      </w:r>
      <w:r w:rsidRPr="00775AB7">
        <w:t>обоих супругов. В статье 44 Конституции говорится, что мужчина и же</w:t>
      </w:r>
      <w:r w:rsidRPr="00775AB7">
        <w:t>н</w:t>
      </w:r>
      <w:r w:rsidRPr="00775AB7">
        <w:t>щина пользуются равными правами в экономической, политической, культу</w:t>
      </w:r>
      <w:r w:rsidRPr="00775AB7">
        <w:t>р</w:t>
      </w:r>
      <w:r w:rsidRPr="00775AB7">
        <w:t>ной, с</w:t>
      </w:r>
      <w:r w:rsidRPr="00775AB7">
        <w:t>о</w:t>
      </w:r>
      <w:r w:rsidRPr="00775AB7">
        <w:t xml:space="preserve">циальной и семейной областях.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191.</w:t>
      </w:r>
      <w:r w:rsidRPr="00775AB7">
        <w:tab/>
        <w:t>Эти нормы конкретно отражены в законе 1289 (Семейный кодекс), гла</w:t>
      </w:r>
      <w:r w:rsidRPr="00775AB7">
        <w:t>в</w:t>
      </w:r>
      <w:r w:rsidRPr="00775AB7">
        <w:t>ным обр</w:t>
      </w:r>
      <w:r w:rsidRPr="00775AB7">
        <w:t>а</w:t>
      </w:r>
      <w:r w:rsidR="00AA2438">
        <w:t>зом в его статьях 1, 2 и 24−</w:t>
      </w:r>
      <w:r w:rsidRPr="00775AB7">
        <w:t xml:space="preserve">28.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192.</w:t>
      </w:r>
      <w:r w:rsidRPr="00775AB7">
        <w:tab/>
        <w:t>Все граждане свободны в выборе своих супругов. В статье 3 Семейного кодекса говорится, что в брак могут вступать мужчины и женщины, достигшие 18-летнего возраста, за исключением сл</w:t>
      </w:r>
      <w:r w:rsidRPr="00775AB7">
        <w:t>у</w:t>
      </w:r>
      <w:r w:rsidRPr="00775AB7">
        <w:t xml:space="preserve">чаев, </w:t>
      </w:r>
      <w:r w:rsidR="00AA2438">
        <w:t>оговоренных</w:t>
      </w:r>
      <w:r w:rsidRPr="00775AB7">
        <w:t xml:space="preserve"> в законе.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193.</w:t>
      </w:r>
      <w:r w:rsidRPr="00775AB7">
        <w:tab/>
        <w:t>Не взирая на это, в исключительных случаях и по оправданным прич</w:t>
      </w:r>
      <w:r w:rsidRPr="00775AB7">
        <w:t>и</w:t>
      </w:r>
      <w:r w:rsidRPr="00775AB7">
        <w:t>нам, браки могут заключаться людьми моложе 18 лет при наличии соответс</w:t>
      </w:r>
      <w:r w:rsidRPr="00775AB7">
        <w:t>т</w:t>
      </w:r>
      <w:r w:rsidRPr="00775AB7">
        <w:t xml:space="preserve">вующего разрешения для женщин, достигших 14-летнего возраста, и мужчин, достигших 16-летнего возраста (статья 3). Один из вариантов </w:t>
      </w:r>
      <w:r w:rsidR="00240514">
        <w:t xml:space="preserve">выдачи </w:t>
      </w:r>
      <w:r w:rsidRPr="00775AB7">
        <w:t>разреш</w:t>
      </w:r>
      <w:r w:rsidRPr="00775AB7">
        <w:t>е</w:t>
      </w:r>
      <w:r w:rsidRPr="00775AB7">
        <w:t xml:space="preserve">ния на заключение брака </w:t>
      </w:r>
      <w:r w:rsidR="00240514">
        <w:t>входит в компетенцию суда</w:t>
      </w:r>
      <w:r w:rsidRPr="00775AB7">
        <w:t xml:space="preserve">, когда </w:t>
      </w:r>
      <w:r w:rsidR="00240514">
        <w:t xml:space="preserve">в силу </w:t>
      </w:r>
      <w:r w:rsidRPr="00775AB7">
        <w:t>наличия о</w:t>
      </w:r>
      <w:r w:rsidRPr="00775AB7">
        <w:t>б</w:t>
      </w:r>
      <w:r w:rsidRPr="00775AB7">
        <w:t>стоятельств, противоречащих принципам и нормам социалистического общес</w:t>
      </w:r>
      <w:r w:rsidRPr="00775AB7">
        <w:t>т</w:t>
      </w:r>
      <w:r w:rsidRPr="00775AB7">
        <w:t xml:space="preserve">ва, может быть отказано в </w:t>
      </w:r>
      <w:r w:rsidR="00240514">
        <w:t xml:space="preserve">заключении </w:t>
      </w:r>
      <w:r w:rsidRPr="00775AB7">
        <w:t>брака антиобщественными элемент</w:t>
      </w:r>
      <w:r w:rsidRPr="00775AB7">
        <w:t>а</w:t>
      </w:r>
      <w:r w:rsidRPr="00775AB7">
        <w:t xml:space="preserve">ми.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194.</w:t>
      </w:r>
      <w:r w:rsidRPr="00775AB7">
        <w:tab/>
        <w:t xml:space="preserve">Кубинские законы не содержат </w:t>
      </w:r>
      <w:r w:rsidR="00104245">
        <w:t xml:space="preserve">никаких запретов на заключение </w:t>
      </w:r>
      <w:r w:rsidRPr="00775AB7">
        <w:t>брака с соблюдени</w:t>
      </w:r>
      <w:r w:rsidR="00104245">
        <w:t>ем религиозных традиций и</w:t>
      </w:r>
      <w:r w:rsidRPr="00775AB7">
        <w:t xml:space="preserve"> убеждений вступающих в брак, если </w:t>
      </w:r>
      <w:r w:rsidR="00774E39">
        <w:t>в</w:t>
      </w:r>
      <w:r w:rsidR="00774E39">
        <w:t>ы</w:t>
      </w:r>
      <w:r w:rsidR="00774E39">
        <w:t>полняются</w:t>
      </w:r>
      <w:r w:rsidRPr="00775AB7">
        <w:t xml:space="preserve"> правовые требования и формальности в виде внесения </w:t>
      </w:r>
      <w:r w:rsidR="00927AC5">
        <w:t>факта закл</w:t>
      </w:r>
      <w:r w:rsidR="00927AC5">
        <w:t>ю</w:t>
      </w:r>
      <w:r w:rsidR="00927AC5">
        <w:t xml:space="preserve">чения </w:t>
      </w:r>
      <w:r w:rsidRPr="00775AB7">
        <w:t>брака в акты гражданского состояния. На Кубе вступление в брак не тр</w:t>
      </w:r>
      <w:r w:rsidRPr="00775AB7">
        <w:t>е</w:t>
      </w:r>
      <w:r w:rsidRPr="00775AB7">
        <w:t xml:space="preserve">бует отказа от девичьей фамилии невестой.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195.</w:t>
      </w:r>
      <w:r w:rsidRPr="00775AB7">
        <w:tab/>
        <w:t>В случае расторжения брака по каким-либо причина</w:t>
      </w:r>
      <w:r w:rsidR="00847E63">
        <w:t>м</w:t>
      </w:r>
      <w:r w:rsidRPr="00775AB7">
        <w:t xml:space="preserve"> мужчина и женщ</w:t>
      </w:r>
      <w:r w:rsidRPr="00775AB7">
        <w:t>и</w:t>
      </w:r>
      <w:r w:rsidRPr="00775AB7">
        <w:t xml:space="preserve">на имеют право заключить новый брак в любое время после расторжения </w:t>
      </w:r>
      <w:r w:rsidR="00847E63">
        <w:t>пр</w:t>
      </w:r>
      <w:r w:rsidR="00847E63">
        <w:t>е</w:t>
      </w:r>
      <w:r w:rsidR="00847E63">
        <w:t>дыдущего</w:t>
      </w:r>
      <w:r w:rsidRPr="00775AB7">
        <w:t xml:space="preserve"> брака. Однако с целью содействовать установления отцовства же</w:t>
      </w:r>
      <w:r w:rsidRPr="00775AB7">
        <w:t>н</w:t>
      </w:r>
      <w:r w:rsidRPr="00775AB7">
        <w:t>щина, расторгнувшая брак и намеревающаяся вступить в новый, не позднее чем через 30 дней после расторжения брака должна получить медицинскую справку в государственном медицинском учреждении, свидетельствующую о том, что она находится или не находится в состоянии беременн</w:t>
      </w:r>
      <w:r w:rsidRPr="00775AB7">
        <w:t>о</w:t>
      </w:r>
      <w:r w:rsidRPr="00775AB7">
        <w:t>сти (статья 6).</w:t>
      </w:r>
    </w:p>
    <w:p w:rsidR="009F15AA" w:rsidRPr="00775AB7" w:rsidRDefault="00DC6F75" w:rsidP="00B563F6">
      <w:pPr>
        <w:pStyle w:val="H4GR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 w:rsidR="009F15AA" w:rsidRPr="00775AB7">
        <w:t xml:space="preserve">Право быть частным владельцем индивидуально или совместно с другими </w:t>
      </w:r>
      <w:r w:rsidR="00B563F6" w:rsidRPr="00B563F6">
        <w:br/>
      </w:r>
      <w:r w:rsidR="009F15AA" w:rsidRPr="00775AB7">
        <w:t>гражданами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196.</w:t>
      </w:r>
      <w:r w:rsidRPr="00775AB7">
        <w:tab/>
        <w:t>На Кубе действует экономическая система, основанная на принципах с</w:t>
      </w:r>
      <w:r w:rsidRPr="00775AB7">
        <w:t>о</w:t>
      </w:r>
      <w:r w:rsidRPr="00775AB7">
        <w:t>циалистической собственности всего народа над основными средствами прои</w:t>
      </w:r>
      <w:r w:rsidRPr="00775AB7">
        <w:t>з</w:t>
      </w:r>
      <w:r w:rsidRPr="00775AB7">
        <w:t>водства и характеризующиеся отсутс</w:t>
      </w:r>
      <w:r w:rsidRPr="00775AB7">
        <w:t>т</w:t>
      </w:r>
      <w:r w:rsidRPr="00775AB7">
        <w:t xml:space="preserve">вием эксплуатации человека человеком.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197.</w:t>
      </w:r>
      <w:r w:rsidRPr="00775AB7">
        <w:tab/>
        <w:t>Кроме социалистической государственной собственности в стране пр</w:t>
      </w:r>
      <w:r w:rsidRPr="00775AB7">
        <w:t>и</w:t>
      </w:r>
      <w:r w:rsidRPr="00775AB7">
        <w:t xml:space="preserve">знается </w:t>
      </w:r>
      <w:r w:rsidR="00847E63">
        <w:t xml:space="preserve">собственность политических организаций </w:t>
      </w:r>
      <w:r w:rsidRPr="00775AB7">
        <w:t>масс и общественности, ко</w:t>
      </w:r>
      <w:r w:rsidRPr="00775AB7">
        <w:t>о</w:t>
      </w:r>
      <w:r w:rsidRPr="00775AB7">
        <w:t>перати</w:t>
      </w:r>
      <w:r w:rsidR="00847E63">
        <w:t>вов</w:t>
      </w:r>
      <w:r w:rsidRPr="00775AB7">
        <w:t>, не</w:t>
      </w:r>
      <w:r w:rsidR="00847E63">
        <w:t xml:space="preserve">больших сельскохозяйственных объединений и других </w:t>
      </w:r>
      <w:r w:rsidRPr="00775AB7">
        <w:t>юридич</w:t>
      </w:r>
      <w:r w:rsidRPr="00775AB7">
        <w:t>е</w:t>
      </w:r>
      <w:r w:rsidRPr="00775AB7">
        <w:t>ские субъек</w:t>
      </w:r>
      <w:r w:rsidR="00847E63">
        <w:t>тов</w:t>
      </w:r>
      <w:r w:rsidRPr="00775AB7">
        <w:t xml:space="preserve">, владения которых должны соответствовать </w:t>
      </w:r>
      <w:r w:rsidR="00847E63">
        <w:t xml:space="preserve">объявленным </w:t>
      </w:r>
      <w:r w:rsidRPr="00775AB7">
        <w:t xml:space="preserve">целям и </w:t>
      </w:r>
      <w:r w:rsidR="00847E63">
        <w:t>принадлежать</w:t>
      </w:r>
      <w:r w:rsidRPr="00775AB7">
        <w:t xml:space="preserve"> част</w:t>
      </w:r>
      <w:r w:rsidR="00847E63">
        <w:t>ным лицам</w:t>
      </w:r>
      <w:r w:rsidRPr="00775AB7">
        <w:t xml:space="preserve">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198.</w:t>
      </w:r>
      <w:r w:rsidRPr="00775AB7">
        <w:tab/>
        <w:t xml:space="preserve">Частной собственностью объявляются </w:t>
      </w:r>
      <w:r w:rsidR="00552556">
        <w:t>средства</w:t>
      </w:r>
      <w:r w:rsidRPr="00775AB7">
        <w:t>, используемые для удо</w:t>
      </w:r>
      <w:r w:rsidRPr="00775AB7">
        <w:t>в</w:t>
      </w:r>
      <w:r w:rsidRPr="00775AB7">
        <w:t xml:space="preserve">летворения материальных и духовных потребностей их владельцев. </w:t>
      </w:r>
      <w:r w:rsidR="00552556">
        <w:t>В л</w:t>
      </w:r>
      <w:r w:rsidRPr="00775AB7">
        <w:t>ичной собствен</w:t>
      </w:r>
      <w:r w:rsidR="00552556">
        <w:t xml:space="preserve">ности </w:t>
      </w:r>
      <w:r w:rsidRPr="00775AB7">
        <w:t xml:space="preserve">могут быть: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 xml:space="preserve">доходы и сбережения, полученные </w:t>
      </w:r>
      <w:r w:rsidR="00552556">
        <w:t>индивидуальным</w:t>
      </w:r>
      <w:r w:rsidRPr="00775AB7">
        <w:t xml:space="preserve"> трудом;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 xml:space="preserve">жилища, дома отдыха, постройки и другие </w:t>
      </w:r>
      <w:r w:rsidR="00552556">
        <w:t>объекты</w:t>
      </w:r>
      <w:r w:rsidRPr="00775AB7">
        <w:t xml:space="preserve">, </w:t>
      </w:r>
      <w:r w:rsidR="00552556">
        <w:t>возведенные</w:t>
      </w:r>
      <w:r w:rsidR="009F2DAE">
        <w:t xml:space="preserve"> </w:t>
      </w:r>
      <w:r w:rsidRPr="00775AB7">
        <w:t xml:space="preserve">легальными способами;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>средства и инструменты личного или семейного труда.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199.</w:t>
      </w:r>
      <w:r w:rsidRPr="00775AB7">
        <w:tab/>
        <w:t xml:space="preserve">В законе признается также право совместного владения. </w:t>
      </w:r>
      <w:r w:rsidR="00552556">
        <w:t>Общее</w:t>
      </w:r>
      <w:r w:rsidRPr="00775AB7">
        <w:t xml:space="preserve"> имущес</w:t>
      </w:r>
      <w:r w:rsidRPr="00775AB7">
        <w:t>т</w:t>
      </w:r>
      <w:r w:rsidRPr="00775AB7">
        <w:t xml:space="preserve">во, которое не </w:t>
      </w:r>
      <w:r w:rsidR="00552556">
        <w:t xml:space="preserve">подлежит </w:t>
      </w:r>
      <w:r w:rsidRPr="00775AB7">
        <w:t>материально</w:t>
      </w:r>
      <w:r w:rsidR="00552556">
        <w:t>му разделению</w:t>
      </w:r>
      <w:r w:rsidRPr="00775AB7">
        <w:t>, может принадлежать ра</w:t>
      </w:r>
      <w:r w:rsidRPr="00775AB7">
        <w:t>з</w:t>
      </w:r>
      <w:r w:rsidRPr="00775AB7">
        <w:t xml:space="preserve">личным лицам.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2</w:t>
      </w:r>
      <w:r w:rsidR="009F2DAE">
        <w:t>00.</w:t>
      </w:r>
      <w:r w:rsidR="009F2DAE">
        <w:tab/>
        <w:t>Кроме того, в законе признае</w:t>
      </w:r>
      <w:r w:rsidRPr="00775AB7">
        <w:t>тся собственность предприятий, находящи</w:t>
      </w:r>
      <w:r w:rsidRPr="00775AB7">
        <w:t>х</w:t>
      </w:r>
      <w:r w:rsidRPr="00775AB7">
        <w:t>ся в совместном владении, компаний и экономических ассоциаций, созданных в соответствии с законом. Использование, применение и распоряжение имущес</w:t>
      </w:r>
      <w:r w:rsidRPr="00775AB7">
        <w:t>т</w:t>
      </w:r>
      <w:r w:rsidRPr="00775AB7">
        <w:t>вом, находящегося во владении перечисленных выше субъектов, рег</w:t>
      </w:r>
      <w:r w:rsidRPr="00775AB7">
        <w:t>у</w:t>
      </w:r>
      <w:r w:rsidRPr="00775AB7">
        <w:t>лируются в соответствии с законом и соглашениями, а также уставами и положениями, регулирующими их деятельность.</w:t>
      </w:r>
    </w:p>
    <w:p w:rsidR="009F15AA" w:rsidRPr="00775AB7" w:rsidRDefault="009F2DAE" w:rsidP="00775AB7">
      <w:pPr>
        <w:pStyle w:val="SingleTxtGR"/>
        <w:spacing w:line="240" w:lineRule="exact"/>
      </w:pPr>
      <w:r>
        <w:t>201.</w:t>
      </w:r>
      <w:r>
        <w:tab/>
        <w:t>Собственность</w:t>
      </w:r>
      <w:r w:rsidR="009F15AA" w:rsidRPr="00775AB7">
        <w:t xml:space="preserve"> </w:t>
      </w:r>
      <w:r>
        <w:t xml:space="preserve">наделяет ее владельца </w:t>
      </w:r>
      <w:r w:rsidR="009F15AA" w:rsidRPr="00775AB7">
        <w:t>право</w:t>
      </w:r>
      <w:r>
        <w:t>м</w:t>
      </w:r>
      <w:r w:rsidR="009F15AA" w:rsidRPr="00775AB7">
        <w:t xml:space="preserve"> пользования, применения и распоряжения в соответствии с </w:t>
      </w:r>
      <w:r>
        <w:t>ее</w:t>
      </w:r>
      <w:r w:rsidR="009F15AA" w:rsidRPr="00775AB7">
        <w:t xml:space="preserve"> социально-экономическим назначением. Со</w:t>
      </w:r>
      <w:r w:rsidR="009F15AA" w:rsidRPr="00775AB7">
        <w:t>б</w:t>
      </w:r>
      <w:r w:rsidR="009F15AA" w:rsidRPr="00775AB7">
        <w:t xml:space="preserve">ственник может </w:t>
      </w:r>
      <w:r>
        <w:t>предъявлять</w:t>
      </w:r>
      <w:r w:rsidR="009F15AA" w:rsidRPr="00775AB7">
        <w:t xml:space="preserve"> иск </w:t>
      </w:r>
      <w:r>
        <w:t xml:space="preserve">пользователю и </w:t>
      </w:r>
      <w:r w:rsidR="00370E84">
        <w:t>распорядителю</w:t>
      </w:r>
      <w:r>
        <w:t xml:space="preserve"> </w:t>
      </w:r>
      <w:r w:rsidR="009F15AA" w:rsidRPr="00775AB7">
        <w:t>имущест</w:t>
      </w:r>
      <w:r w:rsidR="00370E84">
        <w:t xml:space="preserve">вом </w:t>
      </w:r>
      <w:r w:rsidR="009F15AA" w:rsidRPr="00775AB7">
        <w:t>в целях получения возмещения. Он также может обращаться в компетентные с</w:t>
      </w:r>
      <w:r w:rsidR="009F15AA" w:rsidRPr="00775AB7">
        <w:t>у</w:t>
      </w:r>
      <w:r w:rsidR="009F15AA" w:rsidRPr="00775AB7">
        <w:t>дебные органы с требованием признания его прав и может быть внесен в соо</w:t>
      </w:r>
      <w:r w:rsidR="009F15AA" w:rsidRPr="00775AB7">
        <w:t>т</w:t>
      </w:r>
      <w:r w:rsidR="009F15AA" w:rsidRPr="00775AB7">
        <w:t>ветствующий регистр. Владелец имущества имеет также право им пользоваться и распоряжаться его продукцией полностью или частично. В Уг</w:t>
      </w:r>
      <w:r w:rsidR="009F15AA" w:rsidRPr="00775AB7">
        <w:t>о</w:t>
      </w:r>
      <w:r w:rsidR="009F15AA" w:rsidRPr="00775AB7">
        <w:t>ловном кодексе предусмотрены наказания за преступления в виде нарушений права собстве</w:t>
      </w:r>
      <w:r w:rsidR="009F15AA" w:rsidRPr="00775AB7">
        <w:t>н</w:t>
      </w:r>
      <w:r w:rsidR="009F15AA" w:rsidRPr="00775AB7">
        <w:t xml:space="preserve">ности (статья 293.) </w:t>
      </w:r>
    </w:p>
    <w:p w:rsidR="009F15AA" w:rsidRPr="00775AB7" w:rsidRDefault="009F15AA" w:rsidP="00775AB7">
      <w:pPr>
        <w:pStyle w:val="SingleTxtGR"/>
        <w:spacing w:line="240" w:lineRule="exact"/>
        <w:rPr>
          <w:i/>
        </w:rPr>
      </w:pPr>
      <w:r w:rsidRPr="00775AB7">
        <w:rPr>
          <w:i/>
        </w:rPr>
        <w:t>Право наследования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202.</w:t>
      </w:r>
      <w:r w:rsidRPr="00775AB7">
        <w:tab/>
        <w:t>В Конституции признается право наследования жилых помещений, пр</w:t>
      </w:r>
      <w:r w:rsidRPr="00775AB7">
        <w:t>и</w:t>
      </w:r>
      <w:r w:rsidRPr="00775AB7">
        <w:t>надлежащих гражданам, и предметов личной собстве</w:t>
      </w:r>
      <w:r w:rsidRPr="00775AB7">
        <w:t>н</w:t>
      </w:r>
      <w:r w:rsidRPr="00775AB7">
        <w:t xml:space="preserve">ности.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203.</w:t>
      </w:r>
      <w:r w:rsidRPr="00775AB7">
        <w:tab/>
        <w:t>Закон № 59 (Гражданский кодекс) содержит главу 4, посв</w:t>
      </w:r>
      <w:r w:rsidRPr="00775AB7">
        <w:t>я</w:t>
      </w:r>
      <w:r w:rsidRPr="00775AB7">
        <w:t xml:space="preserve">щенную праву наследования, </w:t>
      </w:r>
      <w:r w:rsidR="00370E84">
        <w:t>в которой содержится</w:t>
      </w:r>
      <w:r w:rsidRPr="00775AB7">
        <w:t xml:space="preserve"> перечень норм, регулирующих порядок передачи наследства после смерти его владельца.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204.</w:t>
      </w:r>
      <w:r w:rsidRPr="00775AB7">
        <w:tab/>
        <w:t xml:space="preserve">Наследство передается по завещанию или согласно закону. Наследство может также передаваться частично по завещанию и частично в соответствии с положениями закона.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205.</w:t>
      </w:r>
      <w:r w:rsidRPr="00775AB7">
        <w:tab/>
        <w:t>В Гражданском кодексе приводятся признаки недееспособности в вопр</w:t>
      </w:r>
      <w:r w:rsidRPr="00775AB7">
        <w:t>о</w:t>
      </w:r>
      <w:r w:rsidRPr="00775AB7">
        <w:t>сах насл</w:t>
      </w:r>
      <w:r w:rsidRPr="00775AB7">
        <w:t>е</w:t>
      </w:r>
      <w:r w:rsidRPr="00775AB7">
        <w:t>дования: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посягательство на жизнь наследователя или бенефициара наследс</w:t>
      </w:r>
      <w:r w:rsidRPr="00775AB7">
        <w:t>т</w:t>
      </w:r>
      <w:r w:rsidRPr="00775AB7">
        <w:t>ва;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 xml:space="preserve">попытка вступления в наследство путем обмана, мошенничества или насилия в целях заставить </w:t>
      </w:r>
      <w:r w:rsidR="00370E84">
        <w:t>наследника</w:t>
      </w:r>
      <w:r w:rsidRPr="00775AB7">
        <w:t xml:space="preserve"> отказаться от его права на наследс</w:t>
      </w:r>
      <w:r w:rsidRPr="00775AB7">
        <w:t>т</w:t>
      </w:r>
      <w:r w:rsidRPr="00775AB7">
        <w:t xml:space="preserve">во или </w:t>
      </w:r>
      <w:r w:rsidR="00370E84">
        <w:t>отозвать свою претензию или</w:t>
      </w:r>
      <w:r w:rsidRPr="00775AB7">
        <w:t xml:space="preserve"> </w:t>
      </w:r>
      <w:r w:rsidR="00370E84">
        <w:t>воспрепятствовать процедуре наследов</w:t>
      </w:r>
      <w:r w:rsidR="00370E84">
        <w:t>а</w:t>
      </w:r>
      <w:r w:rsidR="00370E84">
        <w:t>ния</w:t>
      </w:r>
      <w:r w:rsidRPr="00775AB7">
        <w:t>;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 xml:space="preserve">отказ в предоставлении средств к существованию или </w:t>
      </w:r>
      <w:r w:rsidR="007E6955">
        <w:t>в обеспеч</w:t>
      </w:r>
      <w:r w:rsidR="007E6955">
        <w:t>е</w:t>
      </w:r>
      <w:r w:rsidR="007E6955">
        <w:t xml:space="preserve">нии </w:t>
      </w:r>
      <w:r w:rsidRPr="00775AB7">
        <w:t>заботы наследнику.</w:t>
      </w:r>
    </w:p>
    <w:p w:rsidR="009F15AA" w:rsidRPr="00775AB7" w:rsidRDefault="007E6955" w:rsidP="00775AB7">
      <w:pPr>
        <w:pStyle w:val="SingleTxtGR"/>
        <w:spacing w:line="240" w:lineRule="exact"/>
      </w:pPr>
      <w:r>
        <w:t>206.</w:t>
      </w:r>
      <w:r>
        <w:tab/>
        <w:t>Нед</w:t>
      </w:r>
      <w:r w:rsidR="009F15AA" w:rsidRPr="00775AB7">
        <w:t xml:space="preserve">ееспособность </w:t>
      </w:r>
      <w:r>
        <w:t xml:space="preserve">теряет силу </w:t>
      </w:r>
      <w:r w:rsidR="009F15AA" w:rsidRPr="00775AB7">
        <w:t xml:space="preserve">после того, как наследник отказался </w:t>
      </w:r>
      <w:r>
        <w:t>от своих претензий к нарушителям его прав публично или</w:t>
      </w:r>
      <w:r w:rsidR="009F15AA" w:rsidRPr="00775AB7">
        <w:t xml:space="preserve"> в виде молчаливого с</w:t>
      </w:r>
      <w:r w:rsidR="009F15AA" w:rsidRPr="00775AB7">
        <w:t>о</w:t>
      </w:r>
      <w:r w:rsidR="009F15AA" w:rsidRPr="00775AB7">
        <w:t xml:space="preserve">гласия. </w:t>
      </w:r>
    </w:p>
    <w:p w:rsidR="009F15AA" w:rsidRPr="00775AB7" w:rsidRDefault="009F15AA" w:rsidP="00775AB7">
      <w:pPr>
        <w:pStyle w:val="SingleTxtGR"/>
        <w:spacing w:line="240" w:lineRule="exact"/>
        <w:rPr>
          <w:i/>
        </w:rPr>
      </w:pPr>
      <w:r w:rsidRPr="00775AB7">
        <w:rPr>
          <w:i/>
        </w:rPr>
        <w:t>Право на свободу мысли, совести, религии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207.</w:t>
      </w:r>
      <w:r w:rsidRPr="00775AB7">
        <w:tab/>
        <w:t>Государство, которое признает, соблюдает и гарантирует св</w:t>
      </w:r>
      <w:r w:rsidRPr="00775AB7">
        <w:t>о</w:t>
      </w:r>
      <w:r w:rsidRPr="00775AB7">
        <w:t xml:space="preserve">боду мысли, совести и религии, </w:t>
      </w:r>
      <w:r w:rsidR="007E6955">
        <w:t xml:space="preserve">также </w:t>
      </w:r>
      <w:r w:rsidRPr="00775AB7">
        <w:t>признает, соблюдает и одновременно гарантирует св</w:t>
      </w:r>
      <w:r w:rsidRPr="00775AB7">
        <w:t>о</w:t>
      </w:r>
      <w:r w:rsidRPr="00775AB7">
        <w:t>боду каждого гражданина страны изменять свои религиозные убеждения или их не иметь, и исповедовать религию по собственному выбору (статья 55 Конст</w:t>
      </w:r>
      <w:r w:rsidRPr="00775AB7">
        <w:t>и</w:t>
      </w:r>
      <w:r w:rsidRPr="00775AB7">
        <w:t>туции Республ</w:t>
      </w:r>
      <w:r w:rsidRPr="00775AB7">
        <w:t>и</w:t>
      </w:r>
      <w:r w:rsidRPr="00775AB7">
        <w:t xml:space="preserve">ки).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208.</w:t>
      </w:r>
      <w:r w:rsidRPr="00775AB7">
        <w:tab/>
        <w:t>В соответствии с конституционной реформой 1992 года государство о</w:t>
      </w:r>
      <w:r w:rsidRPr="00775AB7">
        <w:t>т</w:t>
      </w:r>
      <w:r w:rsidRPr="00775AB7">
        <w:t>делено от религии при широком соблюдении свободы религии и признании в соответствии со статьями 8 и 55</w:t>
      </w:r>
      <w:r w:rsidR="005A60D6">
        <w:t xml:space="preserve"> того</w:t>
      </w:r>
      <w:r w:rsidRPr="00775AB7">
        <w:t>, что основой государства являются осно</w:t>
      </w:r>
      <w:r w:rsidRPr="00775AB7">
        <w:t>в</w:t>
      </w:r>
      <w:r w:rsidRPr="00775AB7">
        <w:t>ные права, обязанности и гара</w:t>
      </w:r>
      <w:r w:rsidRPr="00775AB7">
        <w:t>н</w:t>
      </w:r>
      <w:r w:rsidRPr="00775AB7">
        <w:t xml:space="preserve">тии.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209.</w:t>
      </w:r>
      <w:r w:rsidRPr="00775AB7">
        <w:tab/>
        <w:t>В статье 8 говорится: "Государство признает, уважает и гарантирует св</w:t>
      </w:r>
      <w:r w:rsidRPr="00775AB7">
        <w:t>о</w:t>
      </w:r>
      <w:r w:rsidRPr="00775AB7">
        <w:t>боду рел</w:t>
      </w:r>
      <w:r w:rsidRPr="00775AB7">
        <w:t>и</w:t>
      </w:r>
      <w:r w:rsidRPr="00775AB7">
        <w:t>гии".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210.</w:t>
      </w:r>
      <w:r w:rsidRPr="00775AB7">
        <w:tab/>
        <w:t xml:space="preserve">В Республике Куба религиозные учреждения отделены от государства. Различные веры и религии пользуются равными правами. </w:t>
      </w:r>
      <w:r w:rsidR="005A60D6">
        <w:t>С</w:t>
      </w:r>
      <w:r w:rsidRPr="00775AB7">
        <w:t xml:space="preserve">ледует </w:t>
      </w:r>
      <w:r w:rsidR="005A60D6">
        <w:t xml:space="preserve">также </w:t>
      </w:r>
      <w:r w:rsidRPr="00775AB7">
        <w:t>по</w:t>
      </w:r>
      <w:r w:rsidRPr="00775AB7">
        <w:t>д</w:t>
      </w:r>
      <w:r w:rsidRPr="00775AB7">
        <w:t>черкнуть, что исторические границы, разделявшие религии верующих африка</w:t>
      </w:r>
      <w:r w:rsidRPr="00775AB7">
        <w:t>н</w:t>
      </w:r>
      <w:r w:rsidRPr="00775AB7">
        <w:t>ского происхождения, л</w:t>
      </w:r>
      <w:r w:rsidRPr="00775AB7">
        <w:t>и</w:t>
      </w:r>
      <w:r w:rsidRPr="00775AB7">
        <w:t xml:space="preserve">квидированы.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211.</w:t>
      </w:r>
      <w:r w:rsidRPr="00775AB7">
        <w:tab/>
        <w:t>В соответствии с этим религиозный культ, являющийся внешнем проя</w:t>
      </w:r>
      <w:r w:rsidRPr="00775AB7">
        <w:t>в</w:t>
      </w:r>
      <w:r w:rsidRPr="00775AB7">
        <w:t xml:space="preserve">лением религиозной практики, </w:t>
      </w:r>
      <w:r w:rsidR="005A60D6">
        <w:t xml:space="preserve">− право, действующее </w:t>
      </w:r>
      <w:r w:rsidRPr="00775AB7">
        <w:t>всегда, когда такая пра</w:t>
      </w:r>
      <w:r w:rsidRPr="00775AB7">
        <w:t>к</w:t>
      </w:r>
      <w:r w:rsidRPr="00775AB7">
        <w:t xml:space="preserve">тика осуществляется при полном </w:t>
      </w:r>
      <w:r w:rsidR="005A60D6">
        <w:t xml:space="preserve">и надлежащем </w:t>
      </w:r>
      <w:r w:rsidRPr="00775AB7">
        <w:t>соблюдении закона</w:t>
      </w:r>
      <w:r w:rsidR="005A60D6">
        <w:t xml:space="preserve"> согласно</w:t>
      </w:r>
      <w:r w:rsidRPr="00775AB7">
        <w:t xml:space="preserve"> порядкам, которые действуют в других странах мира</w:t>
      </w:r>
      <w:r w:rsidR="005A60D6">
        <w:t>;</w:t>
      </w:r>
      <w:r w:rsidRPr="00775AB7">
        <w:t xml:space="preserve"> не существует никакого закона, в соответствии с которым </w:t>
      </w:r>
      <w:r w:rsidR="00F909EC">
        <w:t>то или иное</w:t>
      </w:r>
      <w:r w:rsidRPr="00775AB7">
        <w:t xml:space="preserve"> лицо может быть подвергнуто н</w:t>
      </w:r>
      <w:r w:rsidRPr="00775AB7">
        <w:t>а</w:t>
      </w:r>
      <w:r w:rsidRPr="00775AB7">
        <w:t xml:space="preserve">казанию за его </w:t>
      </w:r>
      <w:r w:rsidR="00F909EC">
        <w:t xml:space="preserve">или ее </w:t>
      </w:r>
      <w:r w:rsidRPr="00775AB7">
        <w:t>рел</w:t>
      </w:r>
      <w:r w:rsidRPr="00775AB7">
        <w:t>и</w:t>
      </w:r>
      <w:r w:rsidRPr="00775AB7">
        <w:t xml:space="preserve">гиозные убеждения.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212.</w:t>
      </w:r>
      <w:r w:rsidRPr="00775AB7">
        <w:tab/>
        <w:t>В стране существует около 400 религий и религиозных учреждений, к</w:t>
      </w:r>
      <w:r w:rsidRPr="00775AB7">
        <w:t>о</w:t>
      </w:r>
      <w:r w:rsidRPr="00775AB7">
        <w:t>торые посещают верующие, принадлежащие римско-католической апостол</w:t>
      </w:r>
      <w:r w:rsidRPr="00775AB7">
        <w:t>ь</w:t>
      </w:r>
      <w:r w:rsidRPr="00775AB7">
        <w:t xml:space="preserve">ской </w:t>
      </w:r>
      <w:r w:rsidR="00F909EC">
        <w:t>церкви</w:t>
      </w:r>
      <w:r w:rsidRPr="00775AB7">
        <w:t>, абакуа, практикующие йогу, исповедующие иудаизм, католицизм, сантерию, эспиризм и т.п. В распоряжении верующих имеются храмы и места отправления культов, которыми верующие пользуются регулярно и без каких-либо ограничений. Католическая церковь не нуждается ни в регистрации в к</w:t>
      </w:r>
      <w:r w:rsidRPr="00775AB7">
        <w:t>а</w:t>
      </w:r>
      <w:r w:rsidRPr="00775AB7">
        <w:t>честве религии, ни в регистрации в качестве ассоциации, а на уровне госуда</w:t>
      </w:r>
      <w:r w:rsidRPr="00775AB7">
        <w:t>р</w:t>
      </w:r>
      <w:r w:rsidRPr="00775AB7">
        <w:t>ства поддерживаются связи между прав</w:t>
      </w:r>
      <w:r w:rsidRPr="00775AB7">
        <w:t>и</w:t>
      </w:r>
      <w:r w:rsidRPr="00775AB7">
        <w:t xml:space="preserve">тельством Кубы и Ватиканом.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213.</w:t>
      </w:r>
      <w:r w:rsidRPr="00775AB7">
        <w:tab/>
        <w:t>Следует подчеркнуть наличие тесных социально-демографических связей между верующими африканского происхождения. Сегодняшни</w:t>
      </w:r>
      <w:r w:rsidR="00F909EC">
        <w:t>е</w:t>
      </w:r>
      <w:r w:rsidRPr="00775AB7">
        <w:t xml:space="preserve"> бакалао, пал</w:t>
      </w:r>
      <w:r w:rsidRPr="00775AB7">
        <w:t>е</w:t>
      </w:r>
      <w:r w:rsidRPr="00775AB7">
        <w:t xml:space="preserve">ро и кубинские абакуа </w:t>
      </w:r>
      <w:r w:rsidR="00F909EC">
        <w:t xml:space="preserve">− </w:t>
      </w:r>
      <w:r w:rsidRPr="00775AB7">
        <w:t xml:space="preserve">это не представители </w:t>
      </w:r>
      <w:r w:rsidR="00F909EC">
        <w:t xml:space="preserve">народностей </w:t>
      </w:r>
      <w:r w:rsidRPr="00775AB7">
        <w:t>старой неоколониал</w:t>
      </w:r>
      <w:r w:rsidRPr="00775AB7">
        <w:t>ь</w:t>
      </w:r>
      <w:r w:rsidRPr="00775AB7">
        <w:t xml:space="preserve">ной </w:t>
      </w:r>
      <w:r w:rsidR="00F909EC">
        <w:t xml:space="preserve">республики </w:t>
      </w:r>
      <w:r w:rsidRPr="00775AB7">
        <w:t>с неграмотным и необученным</w:t>
      </w:r>
      <w:r w:rsidR="00F909EC">
        <w:t xml:space="preserve"> населением</w:t>
      </w:r>
      <w:r w:rsidRPr="00775AB7">
        <w:t>, вынужденным в</w:t>
      </w:r>
      <w:r w:rsidRPr="00775AB7">
        <w:t>ы</w:t>
      </w:r>
      <w:r w:rsidRPr="00775AB7">
        <w:t>полнять са</w:t>
      </w:r>
      <w:r w:rsidR="00F909EC">
        <w:t xml:space="preserve">мые </w:t>
      </w:r>
      <w:r w:rsidRPr="00775AB7">
        <w:t>непре</w:t>
      </w:r>
      <w:r w:rsidR="00F909EC">
        <w:t xml:space="preserve">стижные </w:t>
      </w:r>
      <w:r w:rsidRPr="00775AB7">
        <w:t>ра</w:t>
      </w:r>
      <w:r w:rsidR="00F909EC">
        <w:t xml:space="preserve">боты </w:t>
      </w:r>
      <w:r w:rsidRPr="00775AB7">
        <w:t>и заниматься унизительным трудом. С</w:t>
      </w:r>
      <w:r w:rsidRPr="00775AB7">
        <w:t>е</w:t>
      </w:r>
      <w:r w:rsidRPr="00775AB7">
        <w:t xml:space="preserve">годня это </w:t>
      </w:r>
      <w:r w:rsidR="001803CC">
        <w:t xml:space="preserve">− </w:t>
      </w:r>
      <w:r w:rsidRPr="00775AB7">
        <w:t>рабочие, врачи, инженеры, писатели, художники и другие профе</w:t>
      </w:r>
      <w:r w:rsidRPr="00775AB7">
        <w:t>с</w:t>
      </w:r>
      <w:r w:rsidRPr="00775AB7">
        <w:t>сиональные работники, пользующиеся равными правами. Изменения в их жи</w:t>
      </w:r>
      <w:r w:rsidRPr="00775AB7">
        <w:t>з</w:t>
      </w:r>
      <w:r w:rsidRPr="00775AB7">
        <w:t>ни произошли в результате революционного процесса, который обогатил жизнь всех верующих. Что касается расового состава верующих в стране, то нельзя говорить, что среди них главным образом представители небелого населения. Несомненно, что они, несмотря на свое происхождение, занимают значительное место в рядах кубинского народа. Среди них большинство судей, принадлеж</w:t>
      </w:r>
      <w:r w:rsidRPr="00775AB7">
        <w:t>а</w:t>
      </w:r>
      <w:r w:rsidRPr="00775AB7">
        <w:t>щих абакуа, которые происходят от первого белого судьи, появившегося на К</w:t>
      </w:r>
      <w:r w:rsidRPr="00775AB7">
        <w:t>у</w:t>
      </w:r>
      <w:r w:rsidRPr="00775AB7">
        <w:t>бе.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214.</w:t>
      </w:r>
      <w:r w:rsidRPr="00775AB7">
        <w:tab/>
        <w:t>Начиная с 1961 года, вслед за реформой Конституции, сущ</w:t>
      </w:r>
      <w:r w:rsidRPr="00775AB7">
        <w:t>е</w:t>
      </w:r>
      <w:r w:rsidRPr="00775AB7">
        <w:t>ствовавшей в качестве основного закона с 7 февраля 1959 года, обучение было объявлено всеобщим, бесплатным и обязательным; частные школы были национализир</w:t>
      </w:r>
      <w:r w:rsidRPr="00775AB7">
        <w:t>о</w:t>
      </w:r>
      <w:r w:rsidRPr="00775AB7">
        <w:t>ваны, что, однако, не означало введение запрета на религиозное обучение в</w:t>
      </w:r>
      <w:r w:rsidRPr="00775AB7">
        <w:t>е</w:t>
      </w:r>
      <w:r w:rsidRPr="00775AB7">
        <w:t xml:space="preserve">рующих обрядам, литургическим церемониям и т.д., которые </w:t>
      </w:r>
      <w:r w:rsidR="001803CC">
        <w:t>практикуются в</w:t>
      </w:r>
      <w:r w:rsidRPr="00775AB7">
        <w:t xml:space="preserve"> </w:t>
      </w:r>
      <w:r w:rsidR="001803CC">
        <w:t xml:space="preserve">храмах и других культовых </w:t>
      </w:r>
      <w:r w:rsidRPr="00775AB7">
        <w:t>учр</w:t>
      </w:r>
      <w:r w:rsidRPr="00775AB7">
        <w:t>е</w:t>
      </w:r>
      <w:r w:rsidR="001803CC">
        <w:t>ждениях</w:t>
      </w:r>
      <w:r w:rsidRPr="00775AB7">
        <w:t xml:space="preserve">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215.</w:t>
      </w:r>
      <w:r w:rsidRPr="00775AB7">
        <w:tab/>
        <w:t>В 1998 году Кубу посетил Верховный понтифик католической церкви, п</w:t>
      </w:r>
      <w:r w:rsidRPr="00775AB7">
        <w:t>а</w:t>
      </w:r>
      <w:r w:rsidRPr="00775AB7">
        <w:t xml:space="preserve">па Иоанн Павел </w:t>
      </w:r>
      <w:r w:rsidRPr="00775AB7">
        <w:rPr>
          <w:lang w:val="en-US"/>
        </w:rPr>
        <w:t>II</w:t>
      </w:r>
      <w:r w:rsidRPr="00775AB7">
        <w:t>, а в 1999 году кубинские протестанты отмечали свой праз</w:t>
      </w:r>
      <w:r w:rsidRPr="00775AB7">
        <w:t>д</w:t>
      </w:r>
      <w:r w:rsidRPr="00775AB7">
        <w:t>ник. Главные рел</w:t>
      </w:r>
      <w:r w:rsidRPr="00775AB7">
        <w:t>и</w:t>
      </w:r>
      <w:r w:rsidRPr="00775AB7">
        <w:t>гиозные празднества по случаю обоих событий происходили в условиях полной свободы с участием населения, собравшегося на основных площадях страны, включая Пл</w:t>
      </w:r>
      <w:r w:rsidRPr="00775AB7">
        <w:t>о</w:t>
      </w:r>
      <w:r w:rsidRPr="00775AB7">
        <w:t>щадь революции</w:t>
      </w:r>
      <w:r w:rsidR="001803CC">
        <w:t>,</w:t>
      </w:r>
      <w:r w:rsidRPr="00775AB7">
        <w:t xml:space="preserve"> и транслировались по каналам радио и телевидения. </w:t>
      </w:r>
    </w:p>
    <w:p w:rsidR="009F15AA" w:rsidRPr="00775AB7" w:rsidRDefault="009F15AA" w:rsidP="00775AB7">
      <w:pPr>
        <w:pStyle w:val="SingleTxtGR"/>
        <w:spacing w:line="240" w:lineRule="exact"/>
      </w:pPr>
      <w:r w:rsidRPr="00775AB7">
        <w:t>216.</w:t>
      </w:r>
      <w:r w:rsidRPr="00775AB7">
        <w:tab/>
        <w:t>Совсем недавно в 2008 году Кубу посетил Его Преосвященс</w:t>
      </w:r>
      <w:r w:rsidRPr="00775AB7">
        <w:t>т</w:t>
      </w:r>
      <w:r w:rsidR="001803CC">
        <w:t xml:space="preserve">во, кардинал Тарсисио Бертоне, государственный </w:t>
      </w:r>
      <w:r w:rsidRPr="00775AB7">
        <w:t xml:space="preserve">секретарь Его Святейшества, </w:t>
      </w:r>
      <w:r w:rsidR="001803CC">
        <w:t xml:space="preserve">папы </w:t>
      </w:r>
      <w:r w:rsidRPr="00775AB7">
        <w:t>Бен</w:t>
      </w:r>
      <w:r w:rsidRPr="00775AB7">
        <w:t>е</w:t>
      </w:r>
      <w:r w:rsidRPr="00775AB7">
        <w:t xml:space="preserve">дикта </w:t>
      </w:r>
      <w:r w:rsidRPr="00775AB7">
        <w:rPr>
          <w:lang w:val="en-US"/>
        </w:rPr>
        <w:t>XVI</w:t>
      </w:r>
      <w:r w:rsidRPr="00775AB7">
        <w:t>.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217.</w:t>
      </w:r>
      <w:r w:rsidRPr="00775AB7">
        <w:tab/>
        <w:t xml:space="preserve">Религиозные организации свободно принимают на работу верующих и свободно </w:t>
      </w:r>
      <w:r w:rsidR="00DC6DD6">
        <w:t xml:space="preserve">направляют </w:t>
      </w:r>
      <w:r w:rsidRPr="00775AB7">
        <w:t>их на службу в различные территории и учреждения стр</w:t>
      </w:r>
      <w:r w:rsidRPr="00775AB7">
        <w:t>а</w:t>
      </w:r>
      <w:r w:rsidRPr="00775AB7">
        <w:t>ны для работы на важных до</w:t>
      </w:r>
      <w:r w:rsidR="00DC6DD6">
        <w:t>лжностях в религиозной иерархии</w:t>
      </w:r>
      <w:r w:rsidRPr="00775AB7">
        <w:t xml:space="preserve"> </w:t>
      </w:r>
      <w:r w:rsidR="00DC6DD6">
        <w:t>или</w:t>
      </w:r>
      <w:r w:rsidRPr="00775AB7">
        <w:t xml:space="preserve"> в наци</w:t>
      </w:r>
      <w:r w:rsidRPr="00775AB7">
        <w:t>о</w:t>
      </w:r>
      <w:r w:rsidRPr="00775AB7">
        <w:t>нальных, либо в международных организациях</w:t>
      </w:r>
      <w:r w:rsidR="00DC6DD6">
        <w:t>,</w:t>
      </w:r>
      <w:r w:rsidRPr="00775AB7">
        <w:t xml:space="preserve"> и предоставляют им возмо</w:t>
      </w:r>
      <w:r w:rsidRPr="00775AB7">
        <w:t>ж</w:t>
      </w:r>
      <w:r w:rsidRPr="00775AB7">
        <w:t>ность регулярно встречаться с международными церковными деятелями, а та</w:t>
      </w:r>
      <w:r w:rsidRPr="00775AB7">
        <w:t>к</w:t>
      </w:r>
      <w:r w:rsidRPr="00775AB7">
        <w:t>же с авторами религиозных произв</w:t>
      </w:r>
      <w:r w:rsidRPr="00775AB7">
        <w:t>е</w:t>
      </w:r>
      <w:r w:rsidRPr="00775AB7">
        <w:t xml:space="preserve">дений.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218.</w:t>
      </w:r>
      <w:r w:rsidRPr="00775AB7">
        <w:tab/>
        <w:t xml:space="preserve">Целый ряд крупных религиозных организаций публикуют собственные периодические издания, официально регистрируемые в Кубинском институте книги. В средствах массовой информации регулярно публикуются материалы, имеющие непосредственное отношение к деятельности этих учреждений.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219.</w:t>
      </w:r>
      <w:r w:rsidRPr="00775AB7">
        <w:tab/>
        <w:t xml:space="preserve">По случаю национальных праздников как католические епископы, так и протестанские священники </w:t>
      </w:r>
      <w:r w:rsidR="00DC6DD6">
        <w:t xml:space="preserve">обращаются с </w:t>
      </w:r>
      <w:r w:rsidRPr="00775AB7">
        <w:t>приветствен</w:t>
      </w:r>
      <w:r w:rsidR="00DC6DD6">
        <w:t xml:space="preserve">ными </w:t>
      </w:r>
      <w:r w:rsidRPr="00775AB7">
        <w:t>послания</w:t>
      </w:r>
      <w:r w:rsidR="00DC6DD6">
        <w:t>ми к</w:t>
      </w:r>
      <w:r w:rsidRPr="00775AB7">
        <w:t xml:space="preserve"> в</w:t>
      </w:r>
      <w:r w:rsidRPr="00775AB7">
        <w:t>е</w:t>
      </w:r>
      <w:r w:rsidRPr="00775AB7">
        <w:t xml:space="preserve">рующим и </w:t>
      </w:r>
      <w:r w:rsidR="00DC6DD6">
        <w:t xml:space="preserve">ко </w:t>
      </w:r>
      <w:r w:rsidRPr="00775AB7">
        <w:t>всему народу по радио.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220.</w:t>
      </w:r>
      <w:r w:rsidRPr="00775AB7">
        <w:tab/>
        <w:t>За последние 10 лет были отремонтированы более 1 000 церквей, час</w:t>
      </w:r>
      <w:r w:rsidRPr="00775AB7">
        <w:t>о</w:t>
      </w:r>
      <w:r w:rsidRPr="00775AB7">
        <w:t>вен, церковно-приходских зданий и мест отправления культов. Согласно име</w:t>
      </w:r>
      <w:r w:rsidRPr="00775AB7">
        <w:t>ю</w:t>
      </w:r>
      <w:r w:rsidRPr="00775AB7">
        <w:t>щимся у страны возможностям церкви и места культа получили в свое польз</w:t>
      </w:r>
      <w:r w:rsidRPr="00775AB7">
        <w:t>о</w:t>
      </w:r>
      <w:r w:rsidRPr="00775AB7">
        <w:t xml:space="preserve">вание более 100 зданий, сотни автомобилей и различных технических средств, позволяющих им отправлять свои религиозные обязанности.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221.</w:t>
      </w:r>
      <w:r w:rsidRPr="00775AB7">
        <w:tab/>
        <w:t>Другие религии, занимающие важное место в стране, помимо католич</w:t>
      </w:r>
      <w:r w:rsidRPr="00775AB7">
        <w:t>е</w:t>
      </w:r>
      <w:r w:rsidRPr="00775AB7">
        <w:t>ской, протестантской и евангелической, имеют африканское происхождение, проповедуют различные спиритические верования, имеют последователей и</w:t>
      </w:r>
      <w:r w:rsidRPr="00775AB7">
        <w:t>у</w:t>
      </w:r>
      <w:r w:rsidRPr="00775AB7">
        <w:t>даизма и религиозной организации Свидетелей Иеговы. След</w:t>
      </w:r>
      <w:r w:rsidRPr="00775AB7">
        <w:t>у</w:t>
      </w:r>
      <w:r w:rsidRPr="00775AB7">
        <w:t>ет отметить, что последователи этих религий в полной мере участвуют в делах кубинской рев</w:t>
      </w:r>
      <w:r w:rsidRPr="00775AB7">
        <w:t>о</w:t>
      </w:r>
      <w:r w:rsidRPr="00775AB7">
        <w:t xml:space="preserve">люции.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222.</w:t>
      </w:r>
      <w:r w:rsidRPr="00775AB7">
        <w:tab/>
      </w:r>
      <w:r w:rsidR="00DC6DD6">
        <w:t>Необходимо также</w:t>
      </w:r>
      <w:r w:rsidRPr="00775AB7">
        <w:t xml:space="preserve"> подчеркнуть, что: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 xml:space="preserve">в стране не существует ни одной религии, которая бы </w:t>
      </w:r>
      <w:r w:rsidR="00780096">
        <w:t>находилась под запретом</w:t>
      </w:r>
      <w:r w:rsidRPr="00775AB7">
        <w:t>;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>в стране не чинится никаких препятствий деятельности верующих в осущ</w:t>
      </w:r>
      <w:r w:rsidRPr="00775AB7">
        <w:t>е</w:t>
      </w:r>
      <w:r w:rsidRPr="00775AB7">
        <w:t>ствлении ими своих религиозных функций;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>в стране поддерживаются нормальные взаимоотношения с разли</w:t>
      </w:r>
      <w:r w:rsidRPr="00775AB7">
        <w:t>ч</w:t>
      </w:r>
      <w:r w:rsidRPr="00775AB7">
        <w:t>ными рел</w:t>
      </w:r>
      <w:r w:rsidRPr="00775AB7">
        <w:t>и</w:t>
      </w:r>
      <w:r w:rsidRPr="00775AB7">
        <w:t>гиями;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  <w:t xml:space="preserve">в настоящее время </w:t>
      </w:r>
      <w:r w:rsidR="00780096">
        <w:t>на Кубе сосуществуют и проявляю</w:t>
      </w:r>
      <w:r w:rsidRPr="00775AB7">
        <w:t xml:space="preserve">т взаимное уважение государство, церкви и различные </w:t>
      </w:r>
      <w:r w:rsidR="00780096">
        <w:t>культы</w:t>
      </w:r>
      <w:r w:rsidRPr="00775AB7">
        <w:t xml:space="preserve"> многочисленных </w:t>
      </w:r>
      <w:r w:rsidR="00780096">
        <w:t>религио</w:t>
      </w:r>
      <w:r w:rsidR="00780096">
        <w:t>з</w:t>
      </w:r>
      <w:r w:rsidR="00780096">
        <w:t>ных но</w:t>
      </w:r>
      <w:r w:rsidRPr="00775AB7">
        <w:t>минаций.</w:t>
      </w:r>
    </w:p>
    <w:p w:rsidR="005B77E7" w:rsidRPr="00775AB7" w:rsidRDefault="00B563F6" w:rsidP="00B563F6">
      <w:pPr>
        <w:pStyle w:val="H4GR"/>
      </w:pPr>
      <w:r w:rsidRPr="00780096">
        <w:tab/>
      </w:r>
      <w:r w:rsidRPr="00780096">
        <w:tab/>
      </w:r>
      <w:r w:rsidR="005B77E7" w:rsidRPr="00775AB7">
        <w:t>Свобода выражения мнений и убеждений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223.</w:t>
      </w:r>
      <w:r w:rsidRPr="00775AB7">
        <w:tab/>
        <w:t>В статье 53 Конституции признается это право за всеми гражданами. М</w:t>
      </w:r>
      <w:r w:rsidRPr="00775AB7">
        <w:t>а</w:t>
      </w:r>
      <w:r w:rsidRPr="00775AB7">
        <w:t>териальные условия для обеспечения этого права создаются в связи с сущес</w:t>
      </w:r>
      <w:r w:rsidRPr="00775AB7">
        <w:t>т</w:t>
      </w:r>
      <w:r w:rsidRPr="00775AB7">
        <w:t>вующим в стране высоким уровнем образования и культуры, а также тем фа</w:t>
      </w:r>
      <w:r w:rsidRPr="00775AB7">
        <w:t>к</w:t>
      </w:r>
      <w:r w:rsidRPr="00775AB7">
        <w:t>том, что печать, радио, тел</w:t>
      </w:r>
      <w:r w:rsidRPr="00775AB7">
        <w:t>е</w:t>
      </w:r>
      <w:r w:rsidRPr="00775AB7">
        <w:t>видение, кинематограф и другие средства массовой информации являются собственн</w:t>
      </w:r>
      <w:r w:rsidRPr="00775AB7">
        <w:t>о</w:t>
      </w:r>
      <w:r w:rsidRPr="00775AB7">
        <w:t xml:space="preserve">стью народа.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224.</w:t>
      </w:r>
      <w:r w:rsidRPr="00775AB7">
        <w:tab/>
        <w:t xml:space="preserve">Любые вопросы, касающиеся политической, экономической, социальной и культурной жизни, как </w:t>
      </w:r>
      <w:r w:rsidR="00780096">
        <w:t>страны</w:t>
      </w:r>
      <w:r w:rsidRPr="00775AB7">
        <w:t xml:space="preserve">, так и всей планеты, </w:t>
      </w:r>
      <w:r w:rsidR="00780096">
        <w:t xml:space="preserve">станосятся </w:t>
      </w:r>
      <w:r w:rsidRPr="00775AB7">
        <w:t>на Кубе пре</w:t>
      </w:r>
      <w:r w:rsidRPr="00775AB7">
        <w:t>д</w:t>
      </w:r>
      <w:r w:rsidRPr="00775AB7">
        <w:t>метом самого широкого обсуждения. Люди умственного труда, деятели культ</w:t>
      </w:r>
      <w:r w:rsidRPr="00775AB7">
        <w:t>у</w:t>
      </w:r>
      <w:r w:rsidRPr="00775AB7">
        <w:t>ры и представители научных кругов активно привлекаются к диалогу и творч</w:t>
      </w:r>
      <w:r w:rsidRPr="00775AB7">
        <w:t>е</w:t>
      </w:r>
      <w:r w:rsidRPr="00775AB7">
        <w:t>ству, что находит отражение в многообразии печатных изданий и обилии пре</w:t>
      </w:r>
      <w:r w:rsidRPr="00775AB7">
        <w:t>д</w:t>
      </w:r>
      <w:r w:rsidRPr="00775AB7">
        <w:t>метов художественного творчества, предлагаемых вниманию населения. В 2007 году свыше 70 писателей и издателей приняли участие в 26 междунаро</w:t>
      </w:r>
      <w:r w:rsidRPr="00775AB7">
        <w:t>д</w:t>
      </w:r>
      <w:r w:rsidRPr="00775AB7">
        <w:t>ных кни</w:t>
      </w:r>
      <w:r w:rsidRPr="00775AB7">
        <w:t>ж</w:t>
      </w:r>
      <w:r w:rsidRPr="00775AB7">
        <w:t>ных ярмарках, включая наиболее значительные из них во Франкфурте, Гвадалахаре и Барселоне. На Кубе всячески поощряется полная свобода творч</w:t>
      </w:r>
      <w:r w:rsidRPr="00775AB7">
        <w:t>е</w:t>
      </w:r>
      <w:r w:rsidRPr="00775AB7">
        <w:t xml:space="preserve">ства, обусловливающая подъем интеллектуальной активности, которая находит свое отражение в </w:t>
      </w:r>
      <w:r w:rsidR="00780096">
        <w:t>многочисленных</w:t>
      </w:r>
      <w:r w:rsidRPr="00775AB7">
        <w:t xml:space="preserve"> газетах и журналах, регулярно выходящих по всей стране, и в большом количестве произведений самых различных жа</w:t>
      </w:r>
      <w:r w:rsidRPr="00775AB7">
        <w:t>н</w:t>
      </w:r>
      <w:r w:rsidRPr="00775AB7">
        <w:t>ров, рождаемых талантом наших деятелей искусства. В стране насчитывается 723 периодических издания, в том числе 406 печатных и 317 электронных, а также 91 радиостан</w:t>
      </w:r>
      <w:r w:rsidR="00872125">
        <w:t xml:space="preserve">ция. В ходе </w:t>
      </w:r>
      <w:r w:rsidRPr="00775AB7">
        <w:t xml:space="preserve">состоявшейся в 2008 году </w:t>
      </w:r>
      <w:r w:rsidRPr="00775AB7">
        <w:rPr>
          <w:lang w:val="en-US"/>
        </w:rPr>
        <w:t>XVII</w:t>
      </w:r>
      <w:r w:rsidRPr="00775AB7">
        <w:t xml:space="preserve"> Кубинской ме</w:t>
      </w:r>
      <w:r w:rsidRPr="00775AB7">
        <w:t>ж</w:t>
      </w:r>
      <w:r w:rsidRPr="00775AB7">
        <w:t>дународной книж</w:t>
      </w:r>
      <w:r w:rsidR="00872125">
        <w:t>ной ярмарки</w:t>
      </w:r>
      <w:r w:rsidRPr="00775AB7">
        <w:t xml:space="preserve"> в 42 городах были проведены </w:t>
      </w:r>
      <w:r w:rsidR="00872125">
        <w:t xml:space="preserve">тематические </w:t>
      </w:r>
      <w:r w:rsidRPr="00775AB7">
        <w:t>м</w:t>
      </w:r>
      <w:r w:rsidRPr="00775AB7">
        <w:t>е</w:t>
      </w:r>
      <w:r w:rsidRPr="00775AB7">
        <w:t>роприятия, и напечатано более 8 млн. экземпляров новых произведений, свыше половина из которых были раскуплены публикой за 24 дня</w:t>
      </w:r>
      <w:r w:rsidR="00872125">
        <w:t xml:space="preserve"> работы</w:t>
      </w:r>
      <w:r w:rsidRPr="00775AB7">
        <w:t xml:space="preserve"> яр</w:t>
      </w:r>
      <w:r w:rsidR="00872125">
        <w:t>марки</w:t>
      </w:r>
      <w:r w:rsidRPr="00775AB7">
        <w:t>, причем по весьма умеренным ценам, поскольку именно этому аспекту госуда</w:t>
      </w:r>
      <w:r w:rsidRPr="00775AB7">
        <w:t>р</w:t>
      </w:r>
      <w:r w:rsidRPr="00775AB7">
        <w:t xml:space="preserve">ство придает весьма важное значение.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225.</w:t>
      </w:r>
      <w:r w:rsidRPr="00775AB7">
        <w:tab/>
        <w:t>На Кубе артисты, художники и лица творческих профессий входят в с</w:t>
      </w:r>
      <w:r w:rsidRPr="00775AB7">
        <w:t>о</w:t>
      </w:r>
      <w:r w:rsidRPr="00775AB7">
        <w:t>став ра</w:t>
      </w:r>
      <w:r w:rsidRPr="00775AB7">
        <w:t>з</w:t>
      </w:r>
      <w:r w:rsidRPr="00775AB7">
        <w:t>личных неправительственных организаций (по жанру искусства: танец, музыка, рисунок, пластика и т.д.), среди которых следует особо выделить Асс</w:t>
      </w:r>
      <w:r w:rsidRPr="00775AB7">
        <w:t>о</w:t>
      </w:r>
      <w:r w:rsidRPr="00775AB7">
        <w:t>циацию им. Братьев Саис, объединяющую − строго на добровольной основе − наиболее выдающихся к</w:t>
      </w:r>
      <w:r w:rsidRPr="00775AB7">
        <w:t>у</w:t>
      </w:r>
      <w:r w:rsidRPr="00775AB7">
        <w:t>бинских литераторов, артистов, художников-интеллектуалов и антрепренеров моложе 35 лет, а также Союз писателей и х</w:t>
      </w:r>
      <w:r w:rsidRPr="00775AB7">
        <w:t>у</w:t>
      </w:r>
      <w:r w:rsidRPr="00775AB7">
        <w:t>дожников Кубы (СПХК), насчитывающий 8 454 члена (по состоянию на 2007 год). Широкая демократизация культуры на Кубе сделала возможным провед</w:t>
      </w:r>
      <w:r w:rsidRPr="00775AB7">
        <w:t>е</w:t>
      </w:r>
      <w:r w:rsidRPr="00775AB7">
        <w:t>ние многочисленных конфере</w:t>
      </w:r>
      <w:r w:rsidRPr="00775AB7">
        <w:t>н</w:t>
      </w:r>
      <w:r w:rsidRPr="00775AB7">
        <w:t>ций артистов, художников и лиц творческих профессий, стимулировавших открытое и обстоятельное обсуждение разноо</w:t>
      </w:r>
      <w:r w:rsidRPr="00775AB7">
        <w:t>б</w:t>
      </w:r>
      <w:r w:rsidRPr="00775AB7">
        <w:t>разных тем. Состоявшийся</w:t>
      </w:r>
      <w:r w:rsidR="00872125">
        <w:t xml:space="preserve"> в 2008 году седьмой Конгресс СПХК позволил</w:t>
      </w:r>
      <w:r w:rsidRPr="00775AB7">
        <w:t xml:space="preserve"> ра</w:t>
      </w:r>
      <w:r w:rsidRPr="00775AB7">
        <w:t>с</w:t>
      </w:r>
      <w:r w:rsidRPr="00775AB7">
        <w:t xml:space="preserve">ширить круг </w:t>
      </w:r>
      <w:r w:rsidR="00872125">
        <w:t xml:space="preserve">тем дебатов </w:t>
      </w:r>
      <w:r w:rsidRPr="00775AB7">
        <w:t>(с охватом политических, экономических и социал</w:t>
      </w:r>
      <w:r w:rsidRPr="00775AB7">
        <w:t>ь</w:t>
      </w:r>
      <w:r w:rsidRPr="00775AB7">
        <w:t xml:space="preserve">ных аспектов).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226.</w:t>
      </w:r>
      <w:r w:rsidRPr="00775AB7">
        <w:tab/>
        <w:t>Основное направление политики кубинского государства всегда заключ</w:t>
      </w:r>
      <w:r w:rsidRPr="00775AB7">
        <w:t>а</w:t>
      </w:r>
      <w:r w:rsidRPr="00775AB7">
        <w:t>лось в том, чтобы советоваться и консультироваться по поводу мер, которые з</w:t>
      </w:r>
      <w:r w:rsidRPr="00775AB7">
        <w:t>а</w:t>
      </w:r>
      <w:r w:rsidRPr="00775AB7">
        <w:t xml:space="preserve">трагивают интересы всей страны. В этом контексте на недавно состоявшихся широких </w:t>
      </w:r>
      <w:r w:rsidR="00872125">
        <w:t>прениях</w:t>
      </w:r>
      <w:r w:rsidRPr="00775AB7">
        <w:t xml:space="preserve"> на национальном уровне обсуждались вопросы состояния дел на Кубе. Было проведено 215 687 собраний, в которых приняли участие более 5 млн. кубинских граждан, представляющих различные слои общества, было в</w:t>
      </w:r>
      <w:r w:rsidRPr="00775AB7">
        <w:t>ы</w:t>
      </w:r>
      <w:r w:rsidRPr="00775AB7">
        <w:t>сказано более 1 300 000 замечаний, в том числе критического порядка, и пре</w:t>
      </w:r>
      <w:r w:rsidRPr="00775AB7">
        <w:t>д</w:t>
      </w:r>
      <w:r w:rsidRPr="00775AB7">
        <w:t>ложений. Почти ни в одном из этих замечаний не затрагивались вопросы рас</w:t>
      </w:r>
      <w:r w:rsidRPr="00775AB7">
        <w:t>о</w:t>
      </w:r>
      <w:r w:rsidRPr="00775AB7">
        <w:t xml:space="preserve">вого содержания.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227.</w:t>
      </w:r>
      <w:r w:rsidRPr="00775AB7">
        <w:tab/>
        <w:t>На Кубе аккредитованы многочисленные представители зар</w:t>
      </w:r>
      <w:r w:rsidRPr="00775AB7">
        <w:t>у</w:t>
      </w:r>
      <w:r w:rsidRPr="00775AB7">
        <w:t>бежных средств массовой информации, включая ведущие международные агентства н</w:t>
      </w:r>
      <w:r w:rsidRPr="00775AB7">
        <w:t>о</w:t>
      </w:r>
      <w:r w:rsidRPr="00775AB7">
        <w:t>востей. В кинотеатрах Кубы демонстрируются кинофильмы, произведенные в различных странах, в осно</w:t>
      </w:r>
      <w:r w:rsidRPr="00775AB7">
        <w:t>в</w:t>
      </w:r>
      <w:r w:rsidRPr="00775AB7">
        <w:t>ном в Соединенных Штатах Америки, свободно распространяются муз</w:t>
      </w:r>
      <w:r w:rsidR="006C35AF">
        <w:t>ыкальные произведения различных композиторов</w:t>
      </w:r>
      <w:r w:rsidRPr="00775AB7">
        <w:t>, и</w:t>
      </w:r>
      <w:r w:rsidRPr="00775AB7">
        <w:t>с</w:t>
      </w:r>
      <w:r w:rsidRPr="00775AB7">
        <w:t>полняемые артистами многих стран, действуют центры информации и докуме</w:t>
      </w:r>
      <w:r w:rsidRPr="00775AB7">
        <w:t>н</w:t>
      </w:r>
      <w:r w:rsidRPr="00775AB7">
        <w:t>тации, работают библиотеки, к книгам которых имеют широкий доступ все к</w:t>
      </w:r>
      <w:r w:rsidRPr="00775AB7">
        <w:t>у</w:t>
      </w:r>
      <w:r w:rsidRPr="00775AB7">
        <w:t xml:space="preserve">бинцы, и публикуются </w:t>
      </w:r>
      <w:r w:rsidR="006C35AF">
        <w:t>работы</w:t>
      </w:r>
      <w:r w:rsidRPr="00775AB7">
        <w:t xml:space="preserve"> писателей различных философских и эстетич</w:t>
      </w:r>
      <w:r w:rsidRPr="00775AB7">
        <w:t>е</w:t>
      </w:r>
      <w:r w:rsidRPr="00775AB7">
        <w:t>ских школ и направлений. По каналам радио и телевидения транслируются и</w:t>
      </w:r>
      <w:r w:rsidRPr="00775AB7">
        <w:t>н</w:t>
      </w:r>
      <w:r w:rsidRPr="00775AB7">
        <w:t xml:space="preserve">формационные передачи, поступающие из Соединенных Штатов Америки и испаноговорящих стран и из многих других источников.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228.</w:t>
      </w:r>
      <w:r w:rsidRPr="00775AB7">
        <w:tab/>
        <w:t>Кубинцы имеют широкий доступ к наилучшим образцам мирового иску</w:t>
      </w:r>
      <w:r w:rsidRPr="00775AB7">
        <w:t>с</w:t>
      </w:r>
      <w:r w:rsidRPr="00775AB7">
        <w:t>ства и к наилучшим художественным и творческим произведениям. Сущес</w:t>
      </w:r>
      <w:r w:rsidRPr="00775AB7">
        <w:t>т</w:t>
      </w:r>
      <w:r w:rsidRPr="00775AB7">
        <w:t>вующие в этой сфере ограничения в основном являются следствием политики блокады, проводимой правительством Соединенных Штатов Америки против Острова. Администрацией Буша проводилась целенаправленная и злонамере</w:t>
      </w:r>
      <w:r w:rsidRPr="00775AB7">
        <w:t>н</w:t>
      </w:r>
      <w:r w:rsidRPr="00775AB7">
        <w:t>ная кампания против установления контактов между учеными, деятелями кул</w:t>
      </w:r>
      <w:r w:rsidRPr="00775AB7">
        <w:t>ь</w:t>
      </w:r>
      <w:r w:rsidRPr="00775AB7">
        <w:t>туры и работниками просвещения Кубы и их американскими коллегами</w:t>
      </w:r>
      <w:r w:rsidR="006C35AF">
        <w:t>,</w:t>
      </w:r>
      <w:r w:rsidRPr="00775AB7">
        <w:t xml:space="preserve"> против установления так называемых "контактов между н</w:t>
      </w:r>
      <w:r w:rsidRPr="00775AB7">
        <w:t>а</w:t>
      </w:r>
      <w:r w:rsidRPr="00775AB7">
        <w:t xml:space="preserve">родами".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229.</w:t>
      </w:r>
      <w:r w:rsidRPr="00775AB7">
        <w:tab/>
        <w:t>В статье 291 Уголовного кодекса предусматривается наказание за сове</w:t>
      </w:r>
      <w:r w:rsidRPr="00775AB7">
        <w:t>р</w:t>
      </w:r>
      <w:r w:rsidRPr="00775AB7">
        <w:t>шение действий, препятствующих свободному пер</w:t>
      </w:r>
      <w:r w:rsidRPr="00775AB7">
        <w:t>е</w:t>
      </w:r>
      <w:r w:rsidRPr="00775AB7">
        <w:t xml:space="preserve">движению идей. </w:t>
      </w:r>
    </w:p>
    <w:p w:rsidR="005B77E7" w:rsidRPr="00775AB7" w:rsidRDefault="00B563F6" w:rsidP="00B563F6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="005B77E7" w:rsidRPr="00775AB7">
        <w:t>Право на свободу мирных собраний и ассоциаций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230.</w:t>
      </w:r>
      <w:r w:rsidRPr="00775AB7">
        <w:tab/>
        <w:t xml:space="preserve">В Конституции Республики Куба в статье 54 </w:t>
      </w:r>
      <w:r w:rsidR="006C35AF">
        <w:t xml:space="preserve">полностью </w:t>
      </w:r>
      <w:r w:rsidRPr="00775AB7">
        <w:t>признаются эти права</w:t>
      </w:r>
      <w:r w:rsidR="006C35AF">
        <w:t>. Они</w:t>
      </w:r>
      <w:r w:rsidRPr="00775AB7">
        <w:t xml:space="preserve"> также </w:t>
      </w:r>
      <w:r w:rsidR="006C35AF">
        <w:t xml:space="preserve">признаются </w:t>
      </w:r>
      <w:r w:rsidRPr="00775AB7">
        <w:t>и в других законах страны, среди них Закон об ассоциациях (Закон 54) и Трудовой кодекс, в котором гарантируется право на создание профсоюзов, а также право всех трудящихся вступать в них, свободно обсуждать и выражать свои мнения по поводу всех вопросов, относящихся к проблемам к их жизни. В стране существует 19 профсоюзов и Центральный профсоюз трудящихся. Указанные права осуществляются на Кубе в полной м</w:t>
      </w:r>
      <w:r w:rsidRPr="00775AB7">
        <w:t>е</w:t>
      </w:r>
      <w:r w:rsidRPr="00775AB7">
        <w:t>ре. Гражданское общество на Кубе формируется более 2 000 орг</w:t>
      </w:r>
      <w:r w:rsidRPr="00775AB7">
        <w:t>а</w:t>
      </w:r>
      <w:r w:rsidRPr="00775AB7">
        <w:t>низаций, среди которых особое место занимают общественные и всенародные организации, о</w:t>
      </w:r>
      <w:r w:rsidRPr="00775AB7">
        <w:t>х</w:t>
      </w:r>
      <w:r w:rsidR="00353FA2">
        <w:t xml:space="preserve">ватывающие </w:t>
      </w:r>
      <w:r w:rsidRPr="00775AB7">
        <w:t>женщин, крестьян, рабочих, молодежь, студентов, пионеров и г</w:t>
      </w:r>
      <w:r w:rsidRPr="00775AB7">
        <w:t>о</w:t>
      </w:r>
      <w:r w:rsidRPr="00775AB7">
        <w:t>родских жителей, а также научные, профессиональные, технические, культу</w:t>
      </w:r>
      <w:r w:rsidRPr="00775AB7">
        <w:t>р</w:t>
      </w:r>
      <w:r w:rsidRPr="00775AB7">
        <w:t>ные и творческие ассоциации, организации инвалидов, организации спортсм</w:t>
      </w:r>
      <w:r w:rsidRPr="00775AB7">
        <w:t>е</w:t>
      </w:r>
      <w:r w:rsidRPr="00775AB7">
        <w:t>нов, религиозных деятелей, организации дружбы и сотрудничества и ряд др</w:t>
      </w:r>
      <w:r w:rsidRPr="00775AB7">
        <w:t>у</w:t>
      </w:r>
      <w:r w:rsidRPr="00775AB7">
        <w:t>гих объ</w:t>
      </w:r>
      <w:r w:rsidRPr="00775AB7">
        <w:t>е</w:t>
      </w:r>
      <w:r w:rsidRPr="00775AB7">
        <w:t xml:space="preserve">динений, которые действуют на основании Закона об ассоциациях.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231.</w:t>
      </w:r>
      <w:r w:rsidRPr="00775AB7">
        <w:tab/>
        <w:t>В Трудовом кодексе, с другой стороны, в статье 14 говорится, что труд</w:t>
      </w:r>
      <w:r w:rsidRPr="00775AB7">
        <w:t>я</w:t>
      </w:r>
      <w:r w:rsidRPr="00775AB7">
        <w:t>щиеся имеют право на создание объединений</w:t>
      </w:r>
      <w:r w:rsidR="00353FA2">
        <w:t>,</w:t>
      </w:r>
      <w:r w:rsidRPr="00775AB7">
        <w:t xml:space="preserve"> на проведение свободных ди</w:t>
      </w:r>
      <w:r w:rsidRPr="00775AB7">
        <w:t>с</w:t>
      </w:r>
      <w:r w:rsidRPr="00775AB7">
        <w:t xml:space="preserve">куссий и выражение мнений по всем делам и вопросам, которые затрагивают их жизнь. </w:t>
      </w:r>
    </w:p>
    <w:p w:rsidR="005B77E7" w:rsidRPr="00775AB7" w:rsidRDefault="00353FA2" w:rsidP="00775AB7">
      <w:pPr>
        <w:pStyle w:val="SingleTxtGR"/>
        <w:spacing w:line="240" w:lineRule="exact"/>
      </w:pPr>
      <w:r>
        <w:t>232.</w:t>
      </w:r>
      <w:r>
        <w:tab/>
        <w:t xml:space="preserve">Статья </w:t>
      </w:r>
      <w:r w:rsidR="005B77E7" w:rsidRPr="00775AB7">
        <w:t>20</w:t>
      </w:r>
      <w:r>
        <w:t xml:space="preserve">9 Уголовного кодекса содержит </w:t>
      </w:r>
      <w:r w:rsidR="005B77E7" w:rsidRPr="00775AB7">
        <w:t>положение, касающееся нез</w:t>
      </w:r>
      <w:r w:rsidR="005B77E7" w:rsidRPr="00775AB7">
        <w:t>а</w:t>
      </w:r>
      <w:r w:rsidR="005B77E7" w:rsidRPr="00775AB7">
        <w:t xml:space="preserve">конных собраний и ассоциаций.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233.</w:t>
      </w:r>
      <w:r w:rsidRPr="00775AB7">
        <w:tab/>
        <w:t>В статье 292 этого же Кодекса предусматриваются наказания в виде л</w:t>
      </w:r>
      <w:r w:rsidRPr="00775AB7">
        <w:t>и</w:t>
      </w:r>
      <w:r w:rsidR="00CA3930">
        <w:t>шения свободы или штрафов за чи</w:t>
      </w:r>
      <w:r w:rsidRPr="00775AB7">
        <w:t>нение препятствий законно действующим а</w:t>
      </w:r>
      <w:r w:rsidRPr="00775AB7">
        <w:t>с</w:t>
      </w:r>
      <w:r w:rsidRPr="00775AB7">
        <w:t xml:space="preserve">социациям или деятельности принадлежащих им лиц, проведению собраний или </w:t>
      </w:r>
      <w:r w:rsidR="00353FA2">
        <w:t>работе членов таких</w:t>
      </w:r>
      <w:r w:rsidRPr="00775AB7">
        <w:t xml:space="preserve"> орган</w:t>
      </w:r>
      <w:r w:rsidRPr="00775AB7">
        <w:t>и</w:t>
      </w:r>
      <w:r w:rsidR="00353FA2">
        <w:t>заций</w:t>
      </w:r>
      <w:r w:rsidRPr="00775AB7">
        <w:t xml:space="preserve">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234.</w:t>
      </w:r>
      <w:r w:rsidRPr="00775AB7">
        <w:tab/>
        <w:t xml:space="preserve">В Уголовном кодексе в его главе </w:t>
      </w:r>
      <w:r w:rsidRPr="00775AB7">
        <w:rPr>
          <w:lang w:val="en-US"/>
        </w:rPr>
        <w:t>IX</w:t>
      </w:r>
      <w:r w:rsidRPr="00775AB7">
        <w:t xml:space="preserve">, касающейся преступлений против прав </w:t>
      </w:r>
      <w:r w:rsidR="00CA3930">
        <w:t>человека, оговариваются</w:t>
      </w:r>
      <w:r w:rsidRPr="00775AB7">
        <w:t xml:space="preserve"> наказания за совершение </w:t>
      </w:r>
      <w:r w:rsidR="00CA3930">
        <w:t>действий</w:t>
      </w:r>
      <w:r w:rsidRPr="00775AB7">
        <w:t xml:space="preserve"> в виде лиш</w:t>
      </w:r>
      <w:r w:rsidRPr="00775AB7">
        <w:t>е</w:t>
      </w:r>
      <w:r w:rsidRPr="00775AB7">
        <w:t xml:space="preserve">ния свободы, угроз, принуждения, нарушения права </w:t>
      </w:r>
      <w:r w:rsidR="00CA3930">
        <w:t xml:space="preserve">на </w:t>
      </w:r>
      <w:r w:rsidRPr="00775AB7">
        <w:t>неприкосновенно</w:t>
      </w:r>
      <w:r w:rsidR="00CA3930">
        <w:t xml:space="preserve">сть </w:t>
      </w:r>
      <w:r w:rsidRPr="00775AB7">
        <w:t xml:space="preserve">жилища, незаконной регистрации, нарушения тайны переписки, обнародования тайной переписки, </w:t>
      </w:r>
      <w:r w:rsidR="00CA3930">
        <w:t xml:space="preserve">посягательств на свободное </w:t>
      </w:r>
      <w:r w:rsidRPr="00775AB7">
        <w:t>выражения мнений, нар</w:t>
      </w:r>
      <w:r w:rsidRPr="00775AB7">
        <w:t>у</w:t>
      </w:r>
      <w:r w:rsidRPr="00775AB7">
        <w:t>шения прав на проведение собраний, митингов, ассоциаций, прав на подачу жа</w:t>
      </w:r>
      <w:r w:rsidR="004938A6">
        <w:t>лоб</w:t>
      </w:r>
      <w:r w:rsidRPr="00775AB7">
        <w:t xml:space="preserve"> или пети</w:t>
      </w:r>
      <w:r w:rsidR="004938A6">
        <w:t>ций</w:t>
      </w:r>
      <w:r w:rsidRPr="00775AB7">
        <w:t xml:space="preserve">, </w:t>
      </w:r>
      <w:r w:rsidR="004938A6">
        <w:t xml:space="preserve">нарушения </w:t>
      </w:r>
      <w:r w:rsidRPr="00775AB7">
        <w:t xml:space="preserve">права собственности, </w:t>
      </w:r>
      <w:r w:rsidR="004938A6">
        <w:t xml:space="preserve">нападок на </w:t>
      </w:r>
      <w:r w:rsidRPr="00775AB7">
        <w:t>сво</w:t>
      </w:r>
      <w:r w:rsidR="004938A6">
        <w:t xml:space="preserve">боду </w:t>
      </w:r>
      <w:r w:rsidRPr="00775AB7">
        <w:t>религии, нар</w:t>
      </w:r>
      <w:r w:rsidRPr="00775AB7">
        <w:t>у</w:t>
      </w:r>
      <w:r w:rsidRPr="00775AB7">
        <w:t xml:space="preserve">шения права равенства, нарушения </w:t>
      </w:r>
      <w:r w:rsidR="004938A6">
        <w:t xml:space="preserve">законов о труде </w:t>
      </w:r>
      <w:r w:rsidRPr="00775AB7">
        <w:t>и применени</w:t>
      </w:r>
      <w:r w:rsidR="004938A6">
        <w:t xml:space="preserve">я </w:t>
      </w:r>
      <w:r w:rsidRPr="00775AB7">
        <w:t>противоз</w:t>
      </w:r>
      <w:r w:rsidRPr="00775AB7">
        <w:t>а</w:t>
      </w:r>
      <w:r w:rsidRPr="00775AB7">
        <w:t>конных дисциплина</w:t>
      </w:r>
      <w:r w:rsidRPr="00775AB7">
        <w:t>р</w:t>
      </w:r>
      <w:r w:rsidRPr="00775AB7">
        <w:t xml:space="preserve">ных мер. </w:t>
      </w:r>
    </w:p>
    <w:p w:rsidR="005B77E7" w:rsidRPr="00775AB7" w:rsidRDefault="00B563F6" w:rsidP="00B563F6">
      <w:pPr>
        <w:pStyle w:val="H23GR"/>
      </w:pPr>
      <w:r w:rsidRPr="00CA3930">
        <w:tab/>
      </w:r>
      <w:r w:rsidR="005B77E7" w:rsidRPr="00775AB7">
        <w:t>5.</w:t>
      </w:r>
      <w:r w:rsidR="005B77E7" w:rsidRPr="00775AB7">
        <w:tab/>
        <w:t>Экономические, социальные и культурные права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235.</w:t>
      </w:r>
      <w:r w:rsidRPr="00775AB7">
        <w:tab/>
        <w:t>Сразу же после победы революции кубинское государство начало прин</w:t>
      </w:r>
      <w:r w:rsidRPr="00775AB7">
        <w:t>и</w:t>
      </w:r>
      <w:r w:rsidRPr="00775AB7">
        <w:t>мать меры и продолжает принимать меры в целях полной реализации эконом</w:t>
      </w:r>
      <w:r w:rsidRPr="00775AB7">
        <w:t>и</w:t>
      </w:r>
      <w:r w:rsidRPr="00775AB7">
        <w:t>ческих, социальных и культурных прав всех кубинцев. Право на труд, на св</w:t>
      </w:r>
      <w:r w:rsidRPr="00775AB7">
        <w:t>о</w:t>
      </w:r>
      <w:r w:rsidRPr="00775AB7">
        <w:t>бодное выполнение своей трудовой деятельности, в равных и удовлетворител</w:t>
      </w:r>
      <w:r w:rsidRPr="00775AB7">
        <w:t>ь</w:t>
      </w:r>
      <w:r w:rsidRPr="00775AB7">
        <w:t>ных условиях труда, гарантированное защитой от безработицы, вознагражда</w:t>
      </w:r>
      <w:r w:rsidRPr="00775AB7">
        <w:t>е</w:t>
      </w:r>
      <w:r w:rsidRPr="00775AB7">
        <w:t xml:space="preserve">мого равной зарплатой за равный труд и обеспечиваемого </w:t>
      </w:r>
      <w:r w:rsidR="00236A24">
        <w:t>справедливой</w:t>
      </w:r>
      <w:r w:rsidRPr="00775AB7">
        <w:t xml:space="preserve"> и удо</w:t>
      </w:r>
      <w:r w:rsidRPr="00775AB7">
        <w:t>в</w:t>
      </w:r>
      <w:r w:rsidRPr="00775AB7">
        <w:t>летв</w:t>
      </w:r>
      <w:r w:rsidRPr="00775AB7">
        <w:t>о</w:t>
      </w:r>
      <w:r w:rsidRPr="00775AB7">
        <w:t xml:space="preserve">рительной </w:t>
      </w:r>
      <w:r w:rsidR="00236A24">
        <w:t>оценкой труда</w:t>
      </w:r>
      <w:r w:rsidRPr="00775AB7">
        <w:t xml:space="preserve">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236.</w:t>
      </w:r>
      <w:r w:rsidRPr="00775AB7">
        <w:tab/>
        <w:t>Политика в области труда, социального обеспечения и социально</w:t>
      </w:r>
      <w:r w:rsidR="00236A24">
        <w:t>го стр</w:t>
      </w:r>
      <w:r w:rsidR="00236A24">
        <w:t>а</w:t>
      </w:r>
      <w:r w:rsidR="00236A24">
        <w:t>хования</w:t>
      </w:r>
      <w:r w:rsidRPr="00775AB7">
        <w:t xml:space="preserve"> занимает одно из центральных мест в послереволюционной жизни страны, </w:t>
      </w:r>
      <w:r w:rsidR="00236A24">
        <w:t>являя</w:t>
      </w:r>
      <w:r w:rsidRPr="00775AB7">
        <w:t xml:space="preserve"> собой разительный контраст с тем, что происходило на Кубе до 1959 года. В конце 50-х годов ХХ века на Кубе проживали 600 000 бе</w:t>
      </w:r>
      <w:r w:rsidRPr="00775AB7">
        <w:t>з</w:t>
      </w:r>
      <w:r w:rsidRPr="00775AB7">
        <w:t>работных, 500 000 крестьян работали всего лишь четыре месяца в году, а в о</w:t>
      </w:r>
      <w:r w:rsidRPr="00775AB7">
        <w:t>с</w:t>
      </w:r>
      <w:r w:rsidRPr="00775AB7">
        <w:t xml:space="preserve">тавшееся время влачили голодное существование; </w:t>
      </w:r>
      <w:r w:rsidR="00236A24" w:rsidRPr="00775AB7">
        <w:t xml:space="preserve">заработки </w:t>
      </w:r>
      <w:r w:rsidRPr="00775AB7">
        <w:t>400 000 рабочих и батрако</w:t>
      </w:r>
      <w:r w:rsidRPr="00775AB7">
        <w:t>в</w:t>
      </w:r>
      <w:r w:rsidRPr="00775AB7">
        <w:t xml:space="preserve"> присваивались сменяющимися управляющими и коррумпированными админ</w:t>
      </w:r>
      <w:r w:rsidRPr="00775AB7">
        <w:t>и</w:t>
      </w:r>
      <w:r w:rsidRPr="00775AB7">
        <w:t>страторами, а в стране насчитывалось 10 000 молодых выпускников учебных заведений: врачей, инженеров, адвокатов, ветеринаров, учителей, дантистов, фармацевтов, журналистов, художников, скульпто</w:t>
      </w:r>
      <w:r w:rsidR="00236A24">
        <w:t xml:space="preserve">ров и т.п. </w:t>
      </w:r>
      <w:r w:rsidRPr="00775AB7">
        <w:t xml:space="preserve">не имели никаких шансов найти работу.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237.</w:t>
      </w:r>
      <w:r w:rsidRPr="00775AB7">
        <w:tab/>
        <w:t>Политика всеобщей занятости, провозглашенная после победы револ</w:t>
      </w:r>
      <w:r w:rsidRPr="00775AB7">
        <w:t>ю</w:t>
      </w:r>
      <w:r w:rsidRPr="00775AB7">
        <w:t>ции</w:t>
      </w:r>
      <w:r w:rsidR="00236A24">
        <w:t>,</w:t>
      </w:r>
      <w:r w:rsidRPr="00775AB7">
        <w:t xml:space="preserve"> в корне изменила ситуацию путем привлечения ш</w:t>
      </w:r>
      <w:r w:rsidRPr="00775AB7">
        <w:t>и</w:t>
      </w:r>
      <w:r w:rsidRPr="00775AB7">
        <w:t>роких масс населения к процессу экономического и социального развития страны, создав рабочие места и обеспечив достойную плату за труд. С первых же дней революции были ли</w:t>
      </w:r>
      <w:r w:rsidRPr="00775AB7">
        <w:t>к</w:t>
      </w:r>
      <w:r w:rsidRPr="00775AB7">
        <w:t>видированы сезонные работы для рабочих сахарной промышленности</w:t>
      </w:r>
      <w:r w:rsidR="00236A24">
        <w:t xml:space="preserve"> и</w:t>
      </w:r>
      <w:r w:rsidRPr="00775AB7">
        <w:t xml:space="preserve"> ра</w:t>
      </w:r>
      <w:r w:rsidRPr="00775AB7">
        <w:t>б</w:t>
      </w:r>
      <w:r w:rsidRPr="00775AB7">
        <w:t xml:space="preserve">ские условия работы домашней прислуги, был положен конец трагическому существованию 10 000 школ без учителей; </w:t>
      </w:r>
      <w:r w:rsidR="00236A24">
        <w:t>ушла в прошлое</w:t>
      </w:r>
      <w:r w:rsidRPr="00775AB7">
        <w:t xml:space="preserve"> </w:t>
      </w:r>
      <w:r w:rsidR="005C70FA">
        <w:t>анти</w:t>
      </w:r>
      <w:r w:rsidRPr="00775AB7">
        <w:t>санита</w:t>
      </w:r>
      <w:r w:rsidR="005C70FA">
        <w:t xml:space="preserve">рия </w:t>
      </w:r>
      <w:r w:rsidRPr="00775AB7">
        <w:t>сель</w:t>
      </w:r>
      <w:r w:rsidR="005C70FA">
        <w:t>ских районов</w:t>
      </w:r>
      <w:r w:rsidRPr="00775AB7">
        <w:t xml:space="preserve">, </w:t>
      </w:r>
      <w:r w:rsidR="005C70FA">
        <w:t xml:space="preserve">прекратилось разбазаривание </w:t>
      </w:r>
      <w:r w:rsidRPr="00775AB7">
        <w:t>средств системы социального обеспечения</w:t>
      </w:r>
      <w:r w:rsidR="005C70FA">
        <w:t xml:space="preserve">, а социальная непредсказуемость </w:t>
      </w:r>
      <w:r w:rsidRPr="00775AB7">
        <w:t xml:space="preserve">жизни трудящихся и членов их семей </w:t>
      </w:r>
      <w:r w:rsidR="005C70FA">
        <w:t>канула в лету</w:t>
      </w:r>
      <w:r w:rsidRPr="00775AB7">
        <w:t xml:space="preserve">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238.</w:t>
      </w:r>
      <w:r w:rsidRPr="00775AB7">
        <w:tab/>
        <w:t xml:space="preserve">Во времена, </w:t>
      </w:r>
      <w:r w:rsidR="005C70FA">
        <w:t>вошедшие в историю</w:t>
      </w:r>
      <w:r w:rsidRPr="00775AB7">
        <w:t xml:space="preserve"> под названием "Специальный период", </w:t>
      </w:r>
      <w:r w:rsidR="005C70FA">
        <w:t xml:space="preserve">когда </w:t>
      </w:r>
      <w:r w:rsidRPr="00775AB7">
        <w:t>Куба потеряла своих основных торговых партнеров, ВВП упал на 34,8% между 1989 и 1993 годами, когда на 78% сократился экспорт, и когда по Кубе жестко ударило двойное усиление блокады в связи с принятием закон</w:t>
      </w:r>
      <w:r w:rsidRPr="00775AB7">
        <w:t>о</w:t>
      </w:r>
      <w:r w:rsidRPr="00775AB7">
        <w:t xml:space="preserve">проектов </w:t>
      </w:r>
      <w:r w:rsidR="005C70FA">
        <w:t>Торричелли и Хелмса-Бе</w:t>
      </w:r>
      <w:r w:rsidRPr="00775AB7">
        <w:t xml:space="preserve">ртона, </w:t>
      </w:r>
      <w:r w:rsidR="005C70FA">
        <w:t xml:space="preserve">резко обострился </w:t>
      </w:r>
      <w:r w:rsidRPr="00775AB7">
        <w:t>внут</w:t>
      </w:r>
      <w:r w:rsidR="005C70FA">
        <w:t xml:space="preserve">ренний </w:t>
      </w:r>
      <w:r w:rsidRPr="00775AB7">
        <w:t>финансовый ди</w:t>
      </w:r>
      <w:r w:rsidRPr="00775AB7">
        <w:t>с</w:t>
      </w:r>
      <w:r w:rsidRPr="00775AB7">
        <w:t xml:space="preserve">баланс, приведший к росту недовольства среди трудящихся и к значительному сокращению производительности труда, </w:t>
      </w:r>
      <w:r w:rsidR="005C70FA">
        <w:t>а уровень</w:t>
      </w:r>
      <w:r w:rsidRPr="00775AB7">
        <w:t xml:space="preserve"> безработицы в 1995 году дости</w:t>
      </w:r>
      <w:r w:rsidRPr="00775AB7">
        <w:t>г</w:t>
      </w:r>
      <w:r w:rsidRPr="00775AB7">
        <w:t xml:space="preserve"> 8,3%.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239.</w:t>
      </w:r>
      <w:r w:rsidRPr="00775AB7">
        <w:tab/>
        <w:t>Несмотря на эти трудности, революционная Куба строго следовала св</w:t>
      </w:r>
      <w:r w:rsidRPr="00775AB7">
        <w:t>о</w:t>
      </w:r>
      <w:r w:rsidRPr="00775AB7">
        <w:t xml:space="preserve">ему принципу, что ни один трудящийся не может остаться без работы, что ни один пенсионер или получатель помощи по линии социального обеспечения не могут остаться без своих месячных </w:t>
      </w:r>
      <w:r w:rsidR="000565BF">
        <w:t>пособий</w:t>
      </w:r>
      <w:r w:rsidRPr="00775AB7">
        <w:t xml:space="preserve"> и что никто не может быть брошен на произвол судьбы.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240.</w:t>
      </w:r>
      <w:r w:rsidRPr="00775AB7">
        <w:tab/>
        <w:t>Начиная с экономического возрождения, наступившего во второй пол</w:t>
      </w:r>
      <w:r w:rsidRPr="00775AB7">
        <w:t>о</w:t>
      </w:r>
      <w:r w:rsidRPr="00775AB7">
        <w:t>вине (90-х годов</w:t>
      </w:r>
      <w:r w:rsidRPr="00775AB7">
        <w:rPr>
          <w:rStyle w:val="FootnoteReference"/>
          <w:sz w:val="20"/>
        </w:rPr>
        <w:footnoteReference w:id="5"/>
      </w:r>
      <w:r w:rsidR="000565BF">
        <w:t>)</w:t>
      </w:r>
      <w:r w:rsidRPr="00775AB7">
        <w:t>, главное направление в политике обеспечения занятости с</w:t>
      </w:r>
      <w:r w:rsidRPr="00775AB7">
        <w:t>о</w:t>
      </w:r>
      <w:r w:rsidRPr="00775AB7">
        <w:t>стояло в том, чтобы сократить безработицу, ввести новые стимулы на рабочих местах и добиться повышения производительности труда посредством осущ</w:t>
      </w:r>
      <w:r w:rsidRPr="00775AB7">
        <w:t>е</w:t>
      </w:r>
      <w:r w:rsidRPr="00775AB7">
        <w:t>ствления широких программ, перераспределения освободившейся рабочей с</w:t>
      </w:r>
      <w:r w:rsidRPr="00775AB7">
        <w:t>и</w:t>
      </w:r>
      <w:r w:rsidRPr="00775AB7">
        <w:t xml:space="preserve">лы, </w:t>
      </w:r>
      <w:r w:rsidR="000565BF">
        <w:t xml:space="preserve">обеспечения защиты заработков </w:t>
      </w:r>
      <w:r w:rsidRPr="00775AB7">
        <w:t>наиболее уязвимых трудящихся и групп</w:t>
      </w:r>
      <w:r w:rsidR="000565BF">
        <w:t xml:space="preserve"> населения</w:t>
      </w:r>
      <w:r w:rsidRPr="00775AB7">
        <w:t>, гаран</w:t>
      </w:r>
      <w:r w:rsidR="000565BF">
        <w:t xml:space="preserve">тирования трудоустройства </w:t>
      </w:r>
      <w:r w:rsidRPr="00775AB7">
        <w:t xml:space="preserve">выпускников </w:t>
      </w:r>
      <w:r w:rsidR="000565BF">
        <w:t xml:space="preserve">ВУЗов и создания </w:t>
      </w:r>
      <w:r w:rsidRPr="00775AB7">
        <w:t>р</w:t>
      </w:r>
      <w:r w:rsidRPr="00775AB7">
        <w:t>а</w:t>
      </w:r>
      <w:r w:rsidRPr="00775AB7">
        <w:t>бочих мест для молодых людей, женщин, инвалидов и выпускников професси</w:t>
      </w:r>
      <w:r w:rsidRPr="00775AB7">
        <w:t>о</w:t>
      </w:r>
      <w:r w:rsidRPr="00775AB7">
        <w:t xml:space="preserve">нально-технических </w:t>
      </w:r>
      <w:r w:rsidR="000E5799">
        <w:t>училищ</w:t>
      </w:r>
      <w:r w:rsidRPr="00775AB7">
        <w:t xml:space="preserve">, а также </w:t>
      </w:r>
      <w:r w:rsidR="000E5799">
        <w:t xml:space="preserve">расширения </w:t>
      </w:r>
      <w:r w:rsidRPr="00775AB7">
        <w:t>индивидуальной экономич</w:t>
      </w:r>
      <w:r w:rsidRPr="00775AB7">
        <w:t>е</w:t>
      </w:r>
      <w:r w:rsidRPr="00775AB7">
        <w:t>ской деятельности и деятельности кооперативного се</w:t>
      </w:r>
      <w:r w:rsidRPr="00775AB7">
        <w:t>к</w:t>
      </w:r>
      <w:r w:rsidRPr="00775AB7">
        <w:t xml:space="preserve">тора.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241.</w:t>
      </w:r>
      <w:r w:rsidRPr="00775AB7">
        <w:tab/>
        <w:t>Государство продолжает создавать тысячи новых рабочих мест в жизне</w:t>
      </w:r>
      <w:r w:rsidRPr="00775AB7">
        <w:t>н</w:t>
      </w:r>
      <w:r w:rsidRPr="00775AB7">
        <w:t>но важных секторах производства и оказания услуг, а также в областях образ</w:t>
      </w:r>
      <w:r w:rsidRPr="00775AB7">
        <w:t>о</w:t>
      </w:r>
      <w:r w:rsidRPr="00775AB7">
        <w:t>вания, здравоохранения, культуры, туризма, строительства, сталелитейной пр</w:t>
      </w:r>
      <w:r w:rsidRPr="00775AB7">
        <w:t>о</w:t>
      </w:r>
      <w:r w:rsidRPr="00775AB7">
        <w:t>мышленности, сел</w:t>
      </w:r>
      <w:r w:rsidRPr="00775AB7">
        <w:t>ь</w:t>
      </w:r>
      <w:r w:rsidRPr="00775AB7">
        <w:t xml:space="preserve">ского хозяйства и во многих других областях. </w:t>
      </w:r>
    </w:p>
    <w:p w:rsidR="005B77E7" w:rsidRPr="00775AB7" w:rsidRDefault="005B77E7" w:rsidP="00775AB7">
      <w:pPr>
        <w:pStyle w:val="SingleTxtGR"/>
        <w:spacing w:line="240" w:lineRule="exact"/>
      </w:pPr>
      <w:r w:rsidRPr="00775AB7">
        <w:t>242.</w:t>
      </w:r>
      <w:r w:rsidRPr="00775AB7">
        <w:tab/>
        <w:t>На Кубе право на труд закреплено в Конституции. Занятость в стране не зависит от рыночных колебаний. Политика в сфере занятости строится на сл</w:t>
      </w:r>
      <w:r w:rsidRPr="00775AB7">
        <w:t>е</w:t>
      </w:r>
      <w:r w:rsidRPr="00775AB7">
        <w:t>дующих принципах: полная занятость; равенство возможностей при трудоус</w:t>
      </w:r>
      <w:r w:rsidRPr="00775AB7">
        <w:t>т</w:t>
      </w:r>
      <w:r w:rsidRPr="00775AB7">
        <w:t>ройстве без какой бы то ни было дискриминации; свобода в выборе рода и ме</w:t>
      </w:r>
      <w:r w:rsidRPr="00775AB7">
        <w:t>с</w:t>
      </w:r>
      <w:r w:rsidRPr="00775AB7">
        <w:t>та занятий; з</w:t>
      </w:r>
      <w:r w:rsidRPr="00775AB7">
        <w:t>а</w:t>
      </w:r>
      <w:r w:rsidRPr="00775AB7">
        <w:t>нятость как основа социального обеспечения; выплата стипендий при обучении на курсах переподготовки; профессиональная пригодность; ра</w:t>
      </w:r>
      <w:r w:rsidRPr="00775AB7">
        <w:t>в</w:t>
      </w:r>
      <w:r w:rsidRPr="00775AB7">
        <w:t>ная заработная плата за труд равной ценности; запрещение детского труда; г</w:t>
      </w:r>
      <w:r w:rsidRPr="00775AB7">
        <w:t>а</w:t>
      </w:r>
      <w:r w:rsidRPr="00775AB7">
        <w:t>рантия безопасности и гигиены труда; постоянное повышение квалификации и совершенствование тр</w:t>
      </w:r>
      <w:r w:rsidRPr="00775AB7">
        <w:t>у</w:t>
      </w:r>
      <w:r w:rsidRPr="00775AB7">
        <w:t xml:space="preserve">довых навыков.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243.</w:t>
      </w:r>
      <w:r w:rsidRPr="00775AB7">
        <w:tab/>
        <w:t xml:space="preserve">В главе </w:t>
      </w:r>
      <w:r w:rsidRPr="00775AB7">
        <w:rPr>
          <w:lang w:val="en-US"/>
        </w:rPr>
        <w:t>VII</w:t>
      </w:r>
      <w:r w:rsidRPr="00775AB7">
        <w:t xml:space="preserve"> Конституции закреплены все права, обязанности и основные гарантии граждан</w:t>
      </w:r>
      <w:r w:rsidR="000E5799">
        <w:t>, имеющих право на труд, который являе</w:t>
      </w:r>
      <w:r w:rsidRPr="00775AB7">
        <w:t>тся одновременно обязанностью и почетным долгом каждого гражданина; в этой главе закреплено право трудящихся на оплачиваемый отпуск и 8-часовой раб</w:t>
      </w:r>
      <w:r w:rsidR="000E5799">
        <w:t>очий день; там же предусматриваю</w:t>
      </w:r>
      <w:r w:rsidRPr="00775AB7">
        <w:t>тся адекватная защита каждого трудящегося в случае его сме</w:t>
      </w:r>
      <w:r w:rsidRPr="00775AB7">
        <w:t>р</w:t>
      </w:r>
      <w:r w:rsidR="000E5799">
        <w:t>ти,</w:t>
      </w:r>
      <w:r w:rsidRPr="00775AB7">
        <w:t xml:space="preserve"> социальная защита престарелых, не имеющих средств к существованию, и </w:t>
      </w:r>
      <w:r w:rsidR="000E5799">
        <w:t xml:space="preserve">защита </w:t>
      </w:r>
      <w:r w:rsidRPr="00775AB7">
        <w:t>любого лица, не имеющего возможности трудиться, а также лиц, не имеющих родственников и нуждающихся в помощи; в этой главе гарантируется право на охрану и гигиену труда; право на укрепление и защиту здоровья; пр</w:t>
      </w:r>
      <w:r w:rsidRPr="00775AB7">
        <w:t>а</w:t>
      </w:r>
      <w:r w:rsidRPr="00775AB7">
        <w:t>во на физи</w:t>
      </w:r>
      <w:r w:rsidR="000E5799">
        <w:t>ческое воспитание, занятие</w:t>
      </w:r>
      <w:r w:rsidRPr="00775AB7">
        <w:t xml:space="preserve"> спортом и отдых; граждане обладают свободой слова и печати в соответствии с целями построения социалистическ</w:t>
      </w:r>
      <w:r w:rsidRPr="00775AB7">
        <w:t>о</w:t>
      </w:r>
      <w:r w:rsidRPr="00775AB7">
        <w:t>го общества. В соответствии с этими принципами Уголовный кодекс пред</w:t>
      </w:r>
      <w:r w:rsidRPr="00775AB7">
        <w:t>у</w:t>
      </w:r>
      <w:r w:rsidRPr="00775AB7">
        <w:t>сматривает наказание за преступления против прав труд</w:t>
      </w:r>
      <w:r w:rsidRPr="00775AB7">
        <w:t>я</w:t>
      </w:r>
      <w:r w:rsidRPr="00775AB7">
        <w:t xml:space="preserve">щихся (глава Х).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244.</w:t>
      </w:r>
      <w:r w:rsidRPr="00775AB7">
        <w:tab/>
        <w:t>В соответствии с положениями Конституции Республики все граждане без различия расы, цвета кожи, пола, религиозных убеждений, национального происхождения или каких-либо других признаков человеческого достоинства, обладают доступом в соотве</w:t>
      </w:r>
      <w:r w:rsidRPr="00775AB7">
        <w:t>т</w:t>
      </w:r>
      <w:r w:rsidRPr="00775AB7">
        <w:t>ствии с их возможностями и способностями ко всем профессиям и должностям в государственной службе, органах обществе</w:t>
      </w:r>
      <w:r w:rsidRPr="00775AB7">
        <w:t>н</w:t>
      </w:r>
      <w:r w:rsidRPr="00775AB7">
        <w:t xml:space="preserve">ного </w:t>
      </w:r>
      <w:r w:rsidR="00E738E5">
        <w:t>у</w:t>
      </w:r>
      <w:r w:rsidRPr="00775AB7">
        <w:t xml:space="preserve">правления и в сфере производства и предоставления услуг.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245.</w:t>
      </w:r>
      <w:r w:rsidRPr="00775AB7">
        <w:tab/>
        <w:t>В Законе № 49 от 28 декабря 1984 года (Трудовой кодекс) сформулиров</w:t>
      </w:r>
      <w:r w:rsidRPr="00775AB7">
        <w:t>а</w:t>
      </w:r>
      <w:r w:rsidRPr="00775AB7">
        <w:t>ны принципы, лежащие в основе права на труд к</w:t>
      </w:r>
      <w:r w:rsidRPr="00775AB7">
        <w:t>у</w:t>
      </w:r>
      <w:r w:rsidRPr="00775AB7">
        <w:t>бинских граждан, которые применяются без каких-либо различий по любому признаку. Среди этих при</w:t>
      </w:r>
      <w:r w:rsidRPr="00775AB7">
        <w:t>н</w:t>
      </w:r>
      <w:r w:rsidRPr="00775AB7">
        <w:t>ципов можно назвать сл</w:t>
      </w:r>
      <w:r w:rsidRPr="00775AB7">
        <w:t>е</w:t>
      </w:r>
      <w:r w:rsidRPr="00775AB7">
        <w:t>дующие: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 xml:space="preserve">все трудоспособные кубинцы </w:t>
      </w:r>
      <w:r w:rsidR="00E738E5">
        <w:t xml:space="preserve">независимо от </w:t>
      </w:r>
      <w:r w:rsidRPr="00775AB7">
        <w:t>расы, цвета кожи, п</w:t>
      </w:r>
      <w:r w:rsidRPr="00775AB7">
        <w:t>о</w:t>
      </w:r>
      <w:r w:rsidRPr="00775AB7">
        <w:t>ла, религии, политических воззрений и национального и социального происх</w:t>
      </w:r>
      <w:r w:rsidRPr="00775AB7">
        <w:t>о</w:t>
      </w:r>
      <w:r w:rsidRPr="00775AB7">
        <w:t>ждения, имеют возможность получать работу, с помощью которой они могут содействовать достижению целей, установленных обществом</w:t>
      </w:r>
      <w:r w:rsidR="00E738E5">
        <w:t>,</w:t>
      </w:r>
      <w:r w:rsidRPr="00775AB7">
        <w:t xml:space="preserve"> и удовлетворять свои потребности;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>все кубинцы имеют доступ в соответствии со своими достоинств</w:t>
      </w:r>
      <w:r w:rsidRPr="00775AB7">
        <w:t>а</w:t>
      </w:r>
      <w:r w:rsidRPr="00775AB7">
        <w:t>ми и возможностями к любым постам и должностям и получают равную зар</w:t>
      </w:r>
      <w:r w:rsidRPr="00775AB7">
        <w:t>а</w:t>
      </w:r>
      <w:r w:rsidRPr="00775AB7">
        <w:t xml:space="preserve">ботную плату за равный труд;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>все трудящиеся имеют право принимать участие в управлении пр</w:t>
      </w:r>
      <w:r w:rsidRPr="00775AB7">
        <w:t>о</w:t>
      </w:r>
      <w:r w:rsidRPr="00775AB7">
        <w:t>изводс</w:t>
      </w:r>
      <w:r w:rsidRPr="00775AB7">
        <w:t>т</w:t>
      </w:r>
      <w:r w:rsidR="00E738E5">
        <w:t>вом и предоставлении</w:t>
      </w:r>
      <w:r w:rsidRPr="00775AB7">
        <w:t xml:space="preserve"> услуг;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  <w:t xml:space="preserve">все трудящиеся имеют право на </w:t>
      </w:r>
      <w:r w:rsidR="00E738E5">
        <w:t>ежедневны</w:t>
      </w:r>
      <w:r w:rsidRPr="00775AB7">
        <w:t>й и недельный отдых, а также на еж</w:t>
      </w:r>
      <w:r w:rsidRPr="00775AB7">
        <w:t>е</w:t>
      </w:r>
      <w:r w:rsidRPr="00775AB7">
        <w:t>годный оплачиваемый отпуск;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ab/>
        <w:t>е)</w:t>
      </w:r>
      <w:r w:rsidRPr="00775AB7">
        <w:tab/>
        <w:t>все трудящиеся имеют право на защиту, техническую безопасность и гигиену на местах труда (…);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f</w:t>
      </w:r>
      <w:r w:rsidRPr="00775AB7">
        <w:t>)</w:t>
      </w:r>
      <w:r w:rsidRPr="00775AB7">
        <w:tab/>
        <w:t>все трудящиеся с ограниченными возможностями имеют право на получение образования в соответствии с законом (…);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g</w:t>
      </w:r>
      <w:r w:rsidRPr="00775AB7">
        <w:t>)</w:t>
      </w:r>
      <w:r w:rsidRPr="00775AB7">
        <w:tab/>
        <w:t>все трудящиеся с ограниченными трудовыми возможностями в св</w:t>
      </w:r>
      <w:r w:rsidRPr="00775AB7">
        <w:t>я</w:t>
      </w:r>
      <w:r w:rsidRPr="00775AB7">
        <w:t>зи с возрастом, инвалидностью, болезнями или травмами, полученными на р</w:t>
      </w:r>
      <w:r w:rsidRPr="00775AB7">
        <w:t>а</w:t>
      </w:r>
      <w:r w:rsidRPr="00775AB7">
        <w:t>бочих местах, пользуются адекватной защитой и получением специальной п</w:t>
      </w:r>
      <w:r w:rsidRPr="00775AB7">
        <w:t>о</w:t>
      </w:r>
      <w:r w:rsidRPr="00775AB7">
        <w:t>мощи</w:t>
      </w:r>
      <w:r w:rsidR="00E738E5">
        <w:t xml:space="preserve"> и</w:t>
      </w:r>
      <w:r w:rsidRPr="00775AB7">
        <w:t xml:space="preserve"> денежных средств </w:t>
      </w:r>
      <w:r w:rsidR="00E738E5">
        <w:t xml:space="preserve">по линии </w:t>
      </w:r>
      <w:r w:rsidRPr="00775AB7">
        <w:t>социального обеспечения, а в случае сме</w:t>
      </w:r>
      <w:r w:rsidRPr="00775AB7">
        <w:t>р</w:t>
      </w:r>
      <w:r w:rsidRPr="00775AB7">
        <w:t xml:space="preserve">ти кормильца члены его семьи </w:t>
      </w:r>
      <w:r w:rsidR="00E738E5">
        <w:t>пользуются особой защитой</w:t>
      </w:r>
      <w:r w:rsidRPr="00775AB7">
        <w:t xml:space="preserve"> в соответствии с порядком, установленным в законе.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246.</w:t>
      </w:r>
      <w:r w:rsidRPr="00775AB7">
        <w:tab/>
        <w:t>С другой стороны, в постановлении № 8 от 1 марта 2005 года Министе</w:t>
      </w:r>
      <w:r w:rsidRPr="00775AB7">
        <w:t>р</w:t>
      </w:r>
      <w:r w:rsidRPr="00775AB7">
        <w:t xml:space="preserve">ством труда и социального обеспечения </w:t>
      </w:r>
      <w:r w:rsidR="009608CE">
        <w:t>введены</w:t>
      </w:r>
      <w:r w:rsidRPr="00775AB7">
        <w:t xml:space="preserve"> общие правила трудовых о</w:t>
      </w:r>
      <w:r w:rsidRPr="00775AB7">
        <w:t>т</w:t>
      </w:r>
      <w:r w:rsidRPr="00775AB7">
        <w:t xml:space="preserve">ношений. </w:t>
      </w:r>
      <w:r w:rsidR="009608CE">
        <w:t>В этих</w:t>
      </w:r>
      <w:r w:rsidRPr="00775AB7">
        <w:t xml:space="preserve"> правила</w:t>
      </w:r>
      <w:r w:rsidR="009608CE">
        <w:t>х говорится</w:t>
      </w:r>
      <w:r w:rsidRPr="00775AB7">
        <w:t xml:space="preserve">, что политика в сфере занятости является частью социально-экономической политики государства, </w:t>
      </w:r>
      <w:r w:rsidR="009608CE">
        <w:t xml:space="preserve">что она </w:t>
      </w:r>
      <w:r w:rsidRPr="00775AB7">
        <w:t>регулируется путем ее включения в сферу социально-полезного труда трудоспособного нас</w:t>
      </w:r>
      <w:r w:rsidRPr="00775AB7">
        <w:t>е</w:t>
      </w:r>
      <w:r w:rsidRPr="00775AB7">
        <w:t xml:space="preserve">ления, желающего работать, без какой-либо дискриминации; </w:t>
      </w:r>
      <w:r w:rsidR="009608CE">
        <w:t xml:space="preserve">что </w:t>
      </w:r>
      <w:r w:rsidRPr="00775AB7">
        <w:t>гарантирует</w:t>
      </w:r>
      <w:r w:rsidR="009608CE">
        <w:t>ся</w:t>
      </w:r>
      <w:r w:rsidRPr="00775AB7">
        <w:t xml:space="preserve"> устойчивый доход, уверенность в завтрашнем дне и стабильность трудящегося в условиях структурных и циклических изменений; </w:t>
      </w:r>
      <w:r w:rsidR="009608CE">
        <w:t xml:space="preserve">что обеспечивается </w:t>
      </w:r>
      <w:r w:rsidRPr="00775AB7">
        <w:t>обно</w:t>
      </w:r>
      <w:r w:rsidRPr="00775AB7">
        <w:t>в</w:t>
      </w:r>
      <w:r w:rsidRPr="00775AB7">
        <w:t xml:space="preserve">ление и постоянное развитие рабочей силы и </w:t>
      </w:r>
      <w:r w:rsidR="009608CE">
        <w:t xml:space="preserve">участие в </w:t>
      </w:r>
      <w:r w:rsidRPr="00775AB7">
        <w:t>различных форм</w:t>
      </w:r>
      <w:r w:rsidR="009608CE">
        <w:t>ах</w:t>
      </w:r>
      <w:r w:rsidRPr="00775AB7">
        <w:t xml:space="preserve"> тр</w:t>
      </w:r>
      <w:r w:rsidRPr="00775AB7">
        <w:t>у</w:t>
      </w:r>
      <w:r w:rsidRPr="00775AB7">
        <w:t>дящихся и их организаций на всех уровнях принятия решений, каса</w:t>
      </w:r>
      <w:r w:rsidRPr="00775AB7">
        <w:t>ю</w:t>
      </w:r>
      <w:r w:rsidRPr="00775AB7">
        <w:t xml:space="preserve">щихся осуществления этой политики.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247.</w:t>
      </w:r>
      <w:r w:rsidRPr="00775AB7">
        <w:tab/>
        <w:t>На Кубе трудоустройство, и в особенности трудоустройство молодежи, представляет собой стратегический приоритет. С момента своего экономич</w:t>
      </w:r>
      <w:r w:rsidRPr="00775AB7">
        <w:t>е</w:t>
      </w:r>
      <w:r w:rsidRPr="00775AB7">
        <w:t>ского восстановления, и в особенности в рамках борьбы за торжество идей, к</w:t>
      </w:r>
      <w:r w:rsidRPr="00775AB7">
        <w:t>о</w:t>
      </w:r>
      <w:r w:rsidRPr="00775AB7">
        <w:t>торая способствовала освобождению нашего народа, политика в области зан</w:t>
      </w:r>
      <w:r w:rsidRPr="00775AB7">
        <w:t>я</w:t>
      </w:r>
      <w:r w:rsidRPr="00775AB7">
        <w:t>тости характеризовалась непрерывным ее усилением, что оказывало позити</w:t>
      </w:r>
      <w:r w:rsidRPr="00775AB7">
        <w:t>в</w:t>
      </w:r>
      <w:r w:rsidRPr="00775AB7">
        <w:t xml:space="preserve">ное воздействие на улучшение качества жизни всех кубинцев.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248.</w:t>
      </w:r>
      <w:r w:rsidRPr="00775AB7">
        <w:tab/>
        <w:t>Особенностью труда в стране является тот факт, что труд свободен и осуществляется при полном соблюдении свободы выбора каждого человека. Детского труда не существует, работать могут лишь лица, достигшие 17-летнего возраста, что позволяет обеспечить защиту против рисков молодых людей до 18 лет. Образование является об</w:t>
      </w:r>
      <w:r w:rsidRPr="00775AB7">
        <w:t>я</w:t>
      </w:r>
      <w:r w:rsidRPr="00775AB7">
        <w:t xml:space="preserve">зательным до уровня средней школы.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249.</w:t>
      </w:r>
      <w:r w:rsidRPr="00775AB7">
        <w:tab/>
        <w:t>В этих условиях появляются новые социальные программы, в том числе программы, посвященные революционной концепции образования как одной из форм занятости, таких как Курс повышения квалификации молодежи, на кот</w:t>
      </w:r>
      <w:r w:rsidRPr="00775AB7">
        <w:t>о</w:t>
      </w:r>
      <w:r w:rsidRPr="00775AB7">
        <w:t xml:space="preserve">рый </w:t>
      </w:r>
      <w:r w:rsidR="00AB6049">
        <w:t xml:space="preserve">уже </w:t>
      </w:r>
      <w:r w:rsidRPr="00775AB7">
        <w:t>записалось около 400 000 молодых людей, из них более 80 000 пр</w:t>
      </w:r>
      <w:r w:rsidRPr="00775AB7">
        <w:t>о</w:t>
      </w:r>
      <w:r w:rsidRPr="00775AB7">
        <w:t>слушали этот курс в стенах универс</w:t>
      </w:r>
      <w:r w:rsidRPr="00775AB7">
        <w:t>и</w:t>
      </w:r>
      <w:r w:rsidRPr="00775AB7">
        <w:t xml:space="preserve">тетов.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250.</w:t>
      </w:r>
      <w:r w:rsidRPr="00775AB7">
        <w:tab/>
        <w:t>В результате осуществления этих социальных программ в р</w:t>
      </w:r>
      <w:r w:rsidRPr="00775AB7">
        <w:t>я</w:t>
      </w:r>
      <w:r w:rsidRPr="00775AB7">
        <w:t xml:space="preserve">ды трудовых ресурсов влились более 40 000 новых социальных работников; более </w:t>
      </w:r>
      <w:r w:rsidRPr="00775AB7">
        <w:rPr>
          <w:lang w:val="es-ES"/>
        </w:rPr>
        <w:t xml:space="preserve">13 000 </w:t>
      </w:r>
      <w:r w:rsidRPr="00775AB7">
        <w:t>преподавателей компьютерной грамотн</w:t>
      </w:r>
      <w:r w:rsidRPr="00775AB7">
        <w:t>о</w:t>
      </w:r>
      <w:r w:rsidRPr="00775AB7">
        <w:t>сти;</w:t>
      </w:r>
      <w:r w:rsidRPr="00775AB7">
        <w:rPr>
          <w:lang w:val="es-ES"/>
        </w:rPr>
        <w:t xml:space="preserve"> </w:t>
      </w:r>
      <w:r w:rsidRPr="00775AB7">
        <w:t xml:space="preserve">более </w:t>
      </w:r>
      <w:r w:rsidRPr="00775AB7">
        <w:rPr>
          <w:lang w:val="es-ES"/>
        </w:rPr>
        <w:t xml:space="preserve">15 000 </w:t>
      </w:r>
      <w:r w:rsidRPr="00775AB7">
        <w:t>учителей начальной школы</w:t>
      </w:r>
      <w:r w:rsidRPr="00775AB7">
        <w:rPr>
          <w:lang w:val="es-ES"/>
        </w:rPr>
        <w:t xml:space="preserve">; </w:t>
      </w:r>
      <w:r w:rsidRPr="00775AB7">
        <w:t xml:space="preserve">более </w:t>
      </w:r>
      <w:r w:rsidRPr="00775AB7">
        <w:rPr>
          <w:lang w:val="es-ES"/>
        </w:rPr>
        <w:t>46 000</w:t>
      </w:r>
      <w:r w:rsidRPr="00775AB7">
        <w:t xml:space="preserve"> учителей физкультуры</w:t>
      </w:r>
      <w:r w:rsidRPr="00775AB7">
        <w:rPr>
          <w:lang w:val="es-ES"/>
        </w:rPr>
        <w:t xml:space="preserve">; 12 200 </w:t>
      </w:r>
      <w:r w:rsidRPr="00775AB7">
        <w:t xml:space="preserve">фельдшеров, </w:t>
      </w:r>
      <w:r w:rsidRPr="00775AB7">
        <w:rPr>
          <w:lang w:val="es-ES"/>
        </w:rPr>
        <w:t xml:space="preserve">14 500 </w:t>
      </w:r>
      <w:r w:rsidRPr="00775AB7">
        <w:t>рабо</w:t>
      </w:r>
      <w:r w:rsidRPr="00775AB7">
        <w:t>т</w:t>
      </w:r>
      <w:r w:rsidRPr="00775AB7">
        <w:t xml:space="preserve">ников здравоохранения; свыше </w:t>
      </w:r>
      <w:r w:rsidRPr="00775AB7">
        <w:rPr>
          <w:lang w:val="es-ES"/>
        </w:rPr>
        <w:t xml:space="preserve">4 900 </w:t>
      </w:r>
      <w:r w:rsidRPr="00775AB7">
        <w:t xml:space="preserve">инструкторов и работников молодежных компьютерных клубов и </w:t>
      </w:r>
      <w:r w:rsidRPr="00775AB7">
        <w:rPr>
          <w:lang w:val="es-ES"/>
        </w:rPr>
        <w:t>2 700</w:t>
      </w:r>
      <w:r w:rsidRPr="00775AB7">
        <w:t xml:space="preserve"> работн</w:t>
      </w:r>
      <w:r w:rsidRPr="00775AB7">
        <w:t>и</w:t>
      </w:r>
      <w:r w:rsidRPr="00775AB7">
        <w:t>ков новых телеви</w:t>
      </w:r>
      <w:r w:rsidR="00AB6049">
        <w:t>зионных и видеоателье, созданных</w:t>
      </w:r>
      <w:r w:rsidRPr="00775AB7">
        <w:t xml:space="preserve"> в городских </w:t>
      </w:r>
      <w:r w:rsidR="00AB6049">
        <w:t>кварталах</w:t>
      </w:r>
      <w:r w:rsidRPr="00775AB7">
        <w:t xml:space="preserve"> и сельских поселках</w:t>
      </w:r>
      <w:r w:rsidR="00AB6049">
        <w:t>;</w:t>
      </w:r>
      <w:r w:rsidRPr="00775AB7">
        <w:t xml:space="preserve"> </w:t>
      </w:r>
      <w:r w:rsidR="00AB6049">
        <w:t xml:space="preserve">появились </w:t>
      </w:r>
      <w:r w:rsidRPr="00775AB7">
        <w:t>десятки т</w:t>
      </w:r>
      <w:r w:rsidRPr="00775AB7">
        <w:t>ы</w:t>
      </w:r>
      <w:r w:rsidRPr="00775AB7">
        <w:t xml:space="preserve">сяч </w:t>
      </w:r>
      <w:r w:rsidR="00AB6049">
        <w:t xml:space="preserve">новых </w:t>
      </w:r>
      <w:r w:rsidRPr="00775AB7">
        <w:t xml:space="preserve">рабочих мест, требующих </w:t>
      </w:r>
      <w:r w:rsidR="00AB6049">
        <w:t xml:space="preserve">специалистов с повышенным чувством </w:t>
      </w:r>
      <w:r w:rsidRPr="00775AB7">
        <w:t>с</w:t>
      </w:r>
      <w:r w:rsidRPr="00775AB7">
        <w:t>о</w:t>
      </w:r>
      <w:r w:rsidRPr="00775AB7">
        <w:t xml:space="preserve">циальной и человеческой ответственности.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251.</w:t>
      </w:r>
      <w:r w:rsidRPr="00775AB7">
        <w:tab/>
        <w:t>Что касается занятости женщин, то Куба осуществила наци</w:t>
      </w:r>
      <w:r w:rsidRPr="00775AB7">
        <w:t>о</w:t>
      </w:r>
      <w:r w:rsidRPr="00775AB7">
        <w:t>нальный план действий в соответствии с решениями четвертой Всемирной конференции по положению женщин (Пекин, 1995 год), который привел к принятию ко</w:t>
      </w:r>
      <w:r w:rsidRPr="00775AB7">
        <w:t>н</w:t>
      </w:r>
      <w:r w:rsidRPr="00775AB7">
        <w:t>кретных решений и мер в с</w:t>
      </w:r>
      <w:r w:rsidRPr="00775AB7">
        <w:t>о</w:t>
      </w:r>
      <w:r w:rsidRPr="00775AB7">
        <w:t>ответствии с ярко выраженной политической волей, направленн</w:t>
      </w:r>
      <w:r w:rsidR="00AB6049">
        <w:t>ых на привлечение женщин к сферам</w:t>
      </w:r>
      <w:r w:rsidRPr="00775AB7">
        <w:t xml:space="preserve"> труда</w:t>
      </w:r>
      <w:r w:rsidR="00AB6049">
        <w:t xml:space="preserve"> и</w:t>
      </w:r>
      <w:r w:rsidRPr="00775AB7">
        <w:t xml:space="preserve"> образования и </w:t>
      </w:r>
      <w:r w:rsidR="00AB6049">
        <w:t>на</w:t>
      </w:r>
      <w:r w:rsidRPr="00775AB7">
        <w:t xml:space="preserve"> ос</w:t>
      </w:r>
      <w:r w:rsidRPr="00775AB7">
        <w:t>у</w:t>
      </w:r>
      <w:r w:rsidRPr="00775AB7">
        <w:t>щест</w:t>
      </w:r>
      <w:r w:rsidR="00AB6049">
        <w:t xml:space="preserve">вление задач, стоящих </w:t>
      </w:r>
      <w:r w:rsidRPr="00775AB7">
        <w:t>перед куби</w:t>
      </w:r>
      <w:r w:rsidRPr="00775AB7">
        <w:t>н</w:t>
      </w:r>
      <w:r w:rsidRPr="00775AB7">
        <w:t xml:space="preserve">ским обществом.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252.</w:t>
      </w:r>
      <w:r w:rsidRPr="00775AB7">
        <w:tab/>
        <w:t>Одновременно в сферу труда пришли тысячи лиц с ограниченными во</w:t>
      </w:r>
      <w:r w:rsidRPr="00775AB7">
        <w:t>з</w:t>
      </w:r>
      <w:r w:rsidRPr="00775AB7">
        <w:t xml:space="preserve">можностями в соответствии с программой трудоустройства инвалидов. Были созданы десятки центров социально-трудового образования в целях и обучения инвалидов, в особенности лиц с ограниченными умственными способностями.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253.</w:t>
      </w:r>
      <w:r w:rsidRPr="00775AB7">
        <w:tab/>
        <w:t>К конце 2008 года уровень безработицы в стране снизился до 1,6%, ин</w:t>
      </w:r>
      <w:r w:rsidRPr="00775AB7">
        <w:t>ы</w:t>
      </w:r>
      <w:r w:rsidRPr="00775AB7">
        <w:t>ми словами Куба достигла уровня страны, обладающей полной занятостью. На Кубе осуществляются программы, специально предназначенные для удовлетв</w:t>
      </w:r>
      <w:r w:rsidRPr="00775AB7">
        <w:t>о</w:t>
      </w:r>
      <w:r w:rsidRPr="00775AB7">
        <w:t>рения особых потре</w:t>
      </w:r>
      <w:r w:rsidRPr="00775AB7">
        <w:t>б</w:t>
      </w:r>
      <w:r w:rsidRPr="00775AB7">
        <w:t>ностей женщин, молодых людей, инвалидов, а также лиц, отбывших ра</w:t>
      </w:r>
      <w:r w:rsidRPr="00775AB7">
        <w:t>з</w:t>
      </w:r>
      <w:r w:rsidRPr="00775AB7">
        <w:t xml:space="preserve">личные сроки наказания.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254.</w:t>
      </w:r>
      <w:r w:rsidRPr="00775AB7">
        <w:tab/>
        <w:t>В целях установления контроля за ходом исполнения трудового законод</w:t>
      </w:r>
      <w:r w:rsidRPr="00775AB7">
        <w:t>а</w:t>
      </w:r>
      <w:r w:rsidRPr="00775AB7">
        <w:t>тельства в стране существует Система трудовой инспекции, созданная в соо</w:t>
      </w:r>
      <w:r w:rsidRPr="00775AB7">
        <w:t>т</w:t>
      </w:r>
      <w:r w:rsidRPr="00775AB7">
        <w:t>ветствии с Регламентом национальной трудовой системы. В регламенте гов</w:t>
      </w:r>
      <w:r w:rsidRPr="00775AB7">
        <w:t>о</w:t>
      </w:r>
      <w:r w:rsidRPr="00775AB7">
        <w:t>рится, что Национальная трудовая инспекция создана для установления ко</w:t>
      </w:r>
      <w:r w:rsidRPr="00775AB7">
        <w:t>н</w:t>
      </w:r>
      <w:r w:rsidRPr="00775AB7">
        <w:t>троля за соблюдением трудового законодательства, обеспечения и защиты тр</w:t>
      </w:r>
      <w:r w:rsidRPr="00775AB7">
        <w:t>у</w:t>
      </w:r>
      <w:r w:rsidRPr="00775AB7">
        <w:t>да, контроля за выполнением положений социального страхования и примен</w:t>
      </w:r>
      <w:r w:rsidRPr="00775AB7">
        <w:t>е</w:t>
      </w:r>
      <w:r w:rsidRPr="00775AB7">
        <w:t>ния мер по борьбе с нарушениями.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255.</w:t>
      </w:r>
      <w:r w:rsidRPr="00775AB7">
        <w:tab/>
        <w:t xml:space="preserve">В дополнение к этому учреждена должность общественного </w:t>
      </w:r>
      <w:r w:rsidR="00C90BD1">
        <w:t>трудового инспектора, обладающего</w:t>
      </w:r>
      <w:r w:rsidRPr="00775AB7">
        <w:t xml:space="preserve"> особыми полномочиями в </w:t>
      </w:r>
      <w:r w:rsidR="00C90BD1">
        <w:t xml:space="preserve">вопросах </w:t>
      </w:r>
      <w:r w:rsidRPr="00775AB7">
        <w:t>контроля за де</w:t>
      </w:r>
      <w:r w:rsidRPr="00775AB7">
        <w:t>я</w:t>
      </w:r>
      <w:r w:rsidRPr="00775AB7">
        <w:t xml:space="preserve">тельностью Комиссии по защите труда и гигиены.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256.</w:t>
      </w:r>
      <w:r w:rsidRPr="00775AB7">
        <w:tab/>
      </w:r>
      <w:r w:rsidR="00C90BD1">
        <w:t>Н</w:t>
      </w:r>
      <w:r w:rsidRPr="00775AB7">
        <w:t xml:space="preserve">а Кубе </w:t>
      </w:r>
      <w:r w:rsidR="00C90BD1">
        <w:t xml:space="preserve">также </w:t>
      </w:r>
      <w:r w:rsidRPr="00775AB7">
        <w:t xml:space="preserve">действуют объединенные службы до- и послеродового ухода за новорожденными, а закон об охране материнства является наиболее прогрессивным в мире.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257.</w:t>
      </w:r>
      <w:r w:rsidRPr="00775AB7">
        <w:tab/>
        <w:t xml:space="preserve">В дополнение к мерам, направленным на сокращение числа безработных в стране, Куба продолжает проводить курс на развитие системы социального </w:t>
      </w:r>
      <w:r w:rsidR="00C90BD1">
        <w:t>страхования</w:t>
      </w:r>
      <w:r w:rsidRPr="00775AB7">
        <w:t>. Основной принцип революции состоит в том, чтобы повышать д</w:t>
      </w:r>
      <w:r w:rsidRPr="00775AB7">
        <w:t>о</w:t>
      </w:r>
      <w:r w:rsidRPr="00775AB7">
        <w:t>ходы трудящихся, начиная с самых низкооплачиваемых, и постепенно сокр</w:t>
      </w:r>
      <w:r w:rsidRPr="00775AB7">
        <w:t>а</w:t>
      </w:r>
      <w:r w:rsidRPr="00775AB7">
        <w:t>щать социальные различия посредством принятия неотложных мер, необход</w:t>
      </w:r>
      <w:r w:rsidRPr="00775AB7">
        <w:t>и</w:t>
      </w:r>
      <w:r w:rsidRPr="00775AB7">
        <w:t xml:space="preserve">мость в которых возникла в связи с </w:t>
      </w:r>
      <w:r w:rsidR="00C90BD1">
        <w:t>распадом</w:t>
      </w:r>
      <w:r w:rsidRPr="00775AB7">
        <w:t xml:space="preserve"> социалистического лагеря, а затем развалом и исчезновением СССР.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258.</w:t>
      </w:r>
      <w:r w:rsidRPr="00775AB7">
        <w:tab/>
        <w:t>В соответствии с этим принципом минимальная заработная плата, с</w:t>
      </w:r>
      <w:r w:rsidRPr="00775AB7">
        <w:t>о</w:t>
      </w:r>
      <w:r w:rsidRPr="00775AB7">
        <w:t>ставляющая 225 песо в месяц, постепенно повышалась для всех трудящихся, базовая заработная плата которых находилась на самом низком уровне. В де</w:t>
      </w:r>
      <w:r w:rsidRPr="00775AB7">
        <w:t>й</w:t>
      </w:r>
      <w:r w:rsidRPr="00775AB7">
        <w:t>ствие был</w:t>
      </w:r>
      <w:r w:rsidR="00161FAA">
        <w:t>а</w:t>
      </w:r>
      <w:r w:rsidRPr="00775AB7">
        <w:t xml:space="preserve"> введен</w:t>
      </w:r>
      <w:r w:rsidR="00161FAA">
        <w:t xml:space="preserve">а новая процедура </w:t>
      </w:r>
      <w:r w:rsidRPr="00775AB7">
        <w:t>постепенного повышения заработной пл</w:t>
      </w:r>
      <w:r w:rsidRPr="00775AB7">
        <w:t>а</w:t>
      </w:r>
      <w:r w:rsidRPr="00775AB7">
        <w:t>ты, ко</w:t>
      </w:r>
      <w:r w:rsidR="00161FAA">
        <w:t xml:space="preserve">торая </w:t>
      </w:r>
      <w:r w:rsidRPr="00775AB7">
        <w:t xml:space="preserve">охватывает </w:t>
      </w:r>
      <w:r w:rsidRPr="00775AB7">
        <w:rPr>
          <w:lang w:val="es-ES"/>
        </w:rPr>
        <w:t>2</w:t>
      </w:r>
      <w:r w:rsidRPr="00775AB7">
        <w:t> </w:t>
      </w:r>
      <w:r w:rsidRPr="00775AB7">
        <w:rPr>
          <w:lang w:val="es-ES"/>
        </w:rPr>
        <w:t>214</w:t>
      </w:r>
      <w:r w:rsidRPr="00775AB7">
        <w:t> </w:t>
      </w:r>
      <w:r w:rsidRPr="00775AB7">
        <w:rPr>
          <w:lang w:val="es-ES"/>
        </w:rPr>
        <w:t xml:space="preserve">213 </w:t>
      </w:r>
      <w:r w:rsidRPr="00775AB7">
        <w:t xml:space="preserve">трудящихся и на </w:t>
      </w:r>
      <w:r w:rsidR="00820589">
        <w:t xml:space="preserve">выполнение которой </w:t>
      </w:r>
      <w:r w:rsidRPr="00775AB7">
        <w:t>ежего</w:t>
      </w:r>
      <w:r w:rsidRPr="00775AB7">
        <w:t>д</w:t>
      </w:r>
      <w:r w:rsidRPr="00775AB7">
        <w:t xml:space="preserve">но расходуется </w:t>
      </w:r>
      <w:r w:rsidRPr="00775AB7">
        <w:rPr>
          <w:lang w:val="es-ES"/>
        </w:rPr>
        <w:t>1</w:t>
      </w:r>
      <w:r w:rsidRPr="00775AB7">
        <w:t> </w:t>
      </w:r>
      <w:r w:rsidRPr="00775AB7">
        <w:rPr>
          <w:lang w:val="es-ES"/>
        </w:rPr>
        <w:t>259,4</w:t>
      </w:r>
      <w:r w:rsidRPr="00775AB7">
        <w:t xml:space="preserve"> млн. песо</w:t>
      </w:r>
      <w:r w:rsidR="00820589">
        <w:t xml:space="preserve">, что дает прибавку </w:t>
      </w:r>
      <w:r w:rsidRPr="00775AB7">
        <w:t xml:space="preserve">к </w:t>
      </w:r>
      <w:r w:rsidR="00820589">
        <w:t>заработной плате в ра</w:t>
      </w:r>
      <w:r w:rsidR="00820589">
        <w:t>з</w:t>
      </w:r>
      <w:r w:rsidR="00820589">
        <w:t>мере 43 </w:t>
      </w:r>
      <w:r w:rsidRPr="00775AB7">
        <w:t>песо в месяц. Применение новой системы подразумевает введение н</w:t>
      </w:r>
      <w:r w:rsidRPr="00775AB7">
        <w:t>о</w:t>
      </w:r>
      <w:r w:rsidRPr="00775AB7">
        <w:t>вой шкалы окладов, уточнение списков трудящихся, занимающих те или иные должности или работающих в тех или иных профессиях, введение дополн</w:t>
      </w:r>
      <w:r w:rsidRPr="00775AB7">
        <w:t>и</w:t>
      </w:r>
      <w:r w:rsidRPr="00775AB7">
        <w:t xml:space="preserve">тельных стимулов в качестве признания качества и эффективности труда и улучшение положения бюджетников, в рядах которых находятся </w:t>
      </w:r>
      <w:r w:rsidR="00820589">
        <w:t>служащие</w:t>
      </w:r>
      <w:r w:rsidRPr="00775AB7">
        <w:t xml:space="preserve"> це</w:t>
      </w:r>
      <w:r w:rsidRPr="00775AB7">
        <w:t>н</w:t>
      </w:r>
      <w:r w:rsidRPr="00775AB7">
        <w:t>тральных гос</w:t>
      </w:r>
      <w:r w:rsidRPr="00775AB7">
        <w:t>у</w:t>
      </w:r>
      <w:r w:rsidRPr="00775AB7">
        <w:t xml:space="preserve">дарственных </w:t>
      </w:r>
      <w:r w:rsidR="00820589">
        <w:t>ведомств</w:t>
      </w:r>
      <w:r w:rsidRPr="00775AB7">
        <w:t xml:space="preserve"> и органов народной власти.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259.</w:t>
      </w:r>
      <w:r w:rsidRPr="00775AB7">
        <w:tab/>
        <w:t>Работники таких областей как образование, здравоохранение, прокурат</w:t>
      </w:r>
      <w:r w:rsidRPr="00775AB7">
        <w:t>у</w:t>
      </w:r>
      <w:r w:rsidRPr="00775AB7">
        <w:t>ра</w:t>
      </w:r>
      <w:r w:rsidR="00820589">
        <w:t>,</w:t>
      </w:r>
      <w:r w:rsidRPr="00775AB7">
        <w:t xml:space="preserve"> суды и </w:t>
      </w:r>
      <w:r w:rsidR="00820589">
        <w:t>т.п.</w:t>
      </w:r>
      <w:r w:rsidRPr="00775AB7">
        <w:t>, также получают значительные прибавки к своим зарпл</w:t>
      </w:r>
      <w:r w:rsidRPr="00775AB7">
        <w:t>а</w:t>
      </w:r>
      <w:r w:rsidRPr="00775AB7">
        <w:t xml:space="preserve">там.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260.</w:t>
      </w:r>
      <w:r w:rsidRPr="00775AB7">
        <w:tab/>
        <w:t xml:space="preserve">Любые нарушения трудового законодательства могут быть обжалованы в органах трудового правосудия. В этих целях </w:t>
      </w:r>
      <w:r w:rsidR="00A03FBE">
        <w:t xml:space="preserve">в Декрете-законе </w:t>
      </w:r>
      <w:r w:rsidRPr="00775AB7">
        <w:t>№ 176 от 15 а</w:t>
      </w:r>
      <w:r w:rsidRPr="00775AB7">
        <w:t>в</w:t>
      </w:r>
      <w:r w:rsidRPr="00775AB7">
        <w:t>густа 1997 года</w:t>
      </w:r>
      <w:r w:rsidR="00A03FBE">
        <w:t>,</w:t>
      </w:r>
      <w:r w:rsidRPr="00775AB7">
        <w:t xml:space="preserve"> и</w:t>
      </w:r>
      <w:r w:rsidR="00A03FBE">
        <w:t xml:space="preserve"> в частности </w:t>
      </w:r>
      <w:r w:rsidRPr="00775AB7">
        <w:t>в его статье 1</w:t>
      </w:r>
      <w:r w:rsidR="00A03FBE">
        <w:t>,</w:t>
      </w:r>
      <w:r w:rsidRPr="00775AB7">
        <w:t xml:space="preserve"> говорится, что для урегулирования споров действует система трудового законодательства, которая предусматривает применение дисциплинарных мер и гарантирует признание, </w:t>
      </w:r>
      <w:r w:rsidR="00A03FBE">
        <w:t>соблюдение</w:t>
      </w:r>
      <w:r w:rsidRPr="00775AB7">
        <w:t xml:space="preserve"> и з</w:t>
      </w:r>
      <w:r w:rsidRPr="00775AB7">
        <w:t>а</w:t>
      </w:r>
      <w:r w:rsidRPr="00775AB7">
        <w:t>щиту прав и обязанностей, закрепленных в трудовом законодательстве, труд</w:t>
      </w:r>
      <w:r w:rsidRPr="00775AB7">
        <w:t>я</w:t>
      </w:r>
      <w:r w:rsidRPr="00775AB7">
        <w:t>щи</w:t>
      </w:r>
      <w:r w:rsidR="00A03FBE">
        <w:t>х</w:t>
      </w:r>
      <w:r w:rsidRPr="00775AB7">
        <w:t xml:space="preserve">ся и </w:t>
      </w:r>
      <w:r w:rsidR="00DE3563">
        <w:t xml:space="preserve">руководящих работников </w:t>
      </w:r>
      <w:r w:rsidRPr="00775AB7">
        <w:t xml:space="preserve">трудовых коллективов. </w:t>
      </w:r>
      <w:r w:rsidR="00DE3563">
        <w:t xml:space="preserve">Системой </w:t>
      </w:r>
      <w:r w:rsidRPr="00775AB7">
        <w:t xml:space="preserve">широко </w:t>
      </w:r>
      <w:r w:rsidR="00DE3563">
        <w:t>пользуются</w:t>
      </w:r>
      <w:r w:rsidRPr="00775AB7">
        <w:t xml:space="preserve"> трудящи</w:t>
      </w:r>
      <w:r w:rsidR="00DE3563">
        <w:t>е</w:t>
      </w:r>
      <w:r w:rsidRPr="00775AB7">
        <w:t>ся</w:t>
      </w:r>
      <w:r w:rsidR="00DE3563">
        <w:t xml:space="preserve">, которые </w:t>
      </w:r>
      <w:r w:rsidRPr="00775AB7">
        <w:t>и призна</w:t>
      </w:r>
      <w:r w:rsidR="00DE3563">
        <w:t>ют ее</w:t>
      </w:r>
      <w:r w:rsidRPr="00775AB7">
        <w:t xml:space="preserve"> в качестве необходимо средства эффективного обеспечения </w:t>
      </w:r>
      <w:r w:rsidR="00DE3563">
        <w:t xml:space="preserve">их </w:t>
      </w:r>
      <w:r w:rsidRPr="00775AB7">
        <w:t xml:space="preserve">права на труд.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261.</w:t>
      </w:r>
      <w:r w:rsidRPr="00775AB7">
        <w:tab/>
        <w:t>С другой стороны, данные о составе трудового населения в разбивке по цвету кожи соответствуют данным демократического состава страны. Среди трудящихся 64% белых, 11,9% чернокожи</w:t>
      </w:r>
      <w:r w:rsidR="00DE3563">
        <w:t>х</w:t>
      </w:r>
      <w:r w:rsidRPr="00775AB7">
        <w:t xml:space="preserve"> и 24,1% метисов. </w:t>
      </w:r>
    </w:p>
    <w:p w:rsidR="00A30913" w:rsidRPr="00775AB7" w:rsidRDefault="00221B8D" w:rsidP="002C0D88">
      <w:pPr>
        <w:pStyle w:val="H23G"/>
      </w:pPr>
      <w:r w:rsidRPr="00DE3563">
        <w:tab/>
      </w:r>
      <w:r w:rsidRPr="00DE3563">
        <w:tab/>
      </w:r>
      <w:r w:rsidR="00A30913" w:rsidRPr="002C0D88">
        <w:rPr>
          <w:spacing w:val="4"/>
          <w:w w:val="103"/>
        </w:rPr>
        <w:t>Данные пере</w:t>
      </w:r>
      <w:r w:rsidR="00DE3563" w:rsidRPr="002C0D88">
        <w:rPr>
          <w:spacing w:val="4"/>
          <w:w w:val="103"/>
        </w:rPr>
        <w:t>писи</w:t>
      </w:r>
      <w:r w:rsidR="00A30913" w:rsidRPr="002C0D88">
        <w:rPr>
          <w:spacing w:val="4"/>
          <w:w w:val="103"/>
        </w:rPr>
        <w:t xml:space="preserve"> населения и жилья за 2002 год в разбивке </w:t>
      </w:r>
      <w:r w:rsidR="00D75737" w:rsidRPr="002C0D88">
        <w:rPr>
          <w:spacing w:val="4"/>
          <w:w w:val="103"/>
        </w:rPr>
        <w:t>по категориям</w:t>
      </w:r>
      <w:r w:rsidR="00DE3563" w:rsidRPr="002C0D88">
        <w:rPr>
          <w:spacing w:val="4"/>
          <w:w w:val="103"/>
        </w:rPr>
        <w:br/>
      </w:r>
      <w:r w:rsidR="00A30913" w:rsidRPr="002C0D88">
        <w:rPr>
          <w:spacing w:val="4"/>
          <w:w w:val="103"/>
        </w:rPr>
        <w:t xml:space="preserve">трудового населения </w:t>
      </w:r>
      <w:r w:rsidR="00DE3563" w:rsidRPr="002C0D88">
        <w:rPr>
          <w:spacing w:val="4"/>
          <w:w w:val="103"/>
        </w:rPr>
        <w:t xml:space="preserve">и </w:t>
      </w:r>
      <w:r w:rsidR="00A30913" w:rsidRPr="002C0D88">
        <w:rPr>
          <w:spacing w:val="4"/>
          <w:w w:val="103"/>
        </w:rPr>
        <w:t>по признаку цвета кожи, в проце</w:t>
      </w:r>
      <w:r w:rsidR="00A30913" w:rsidRPr="002C0D88">
        <w:rPr>
          <w:spacing w:val="4"/>
          <w:w w:val="103"/>
        </w:rPr>
        <w:t>н</w:t>
      </w:r>
      <w:r w:rsidR="00A30913" w:rsidRPr="002C0D88">
        <w:rPr>
          <w:spacing w:val="4"/>
          <w:w w:val="103"/>
        </w:rPr>
        <w:t>тах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574"/>
        <w:gridCol w:w="710"/>
        <w:gridCol w:w="993"/>
        <w:gridCol w:w="1204"/>
        <w:gridCol w:w="889"/>
        <w:tblGridChange w:id="3">
          <w:tblGrid>
            <w:gridCol w:w="3574"/>
            <w:gridCol w:w="710"/>
            <w:gridCol w:w="993"/>
            <w:gridCol w:w="1204"/>
            <w:gridCol w:w="889"/>
          </w:tblGrid>
        </w:tblGridChange>
      </w:tblGrid>
      <w:tr w:rsidR="00A30913" w:rsidRPr="00B563F6">
        <w:trPr>
          <w:trHeight w:val="255"/>
        </w:trPr>
        <w:tc>
          <w:tcPr>
            <w:tcW w:w="3574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A30913" w:rsidRPr="002C0D88" w:rsidRDefault="00A30913" w:rsidP="002C0D88">
            <w:pPr>
              <w:keepNext/>
              <w:keepLines/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A30913" w:rsidRPr="002C0D88" w:rsidRDefault="00A30913" w:rsidP="001B3221">
            <w:pPr>
              <w:keepNext/>
              <w:keepLines/>
              <w:spacing w:before="80" w:after="80" w:line="200" w:lineRule="exact"/>
              <w:jc w:val="right"/>
              <w:rPr>
                <w:i/>
                <w:sz w:val="16"/>
              </w:rPr>
            </w:pPr>
            <w:r w:rsidRPr="002C0D88">
              <w:rPr>
                <w:i/>
                <w:sz w:val="16"/>
              </w:rPr>
              <w:t>Белые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A30913" w:rsidRPr="002C0D88" w:rsidRDefault="00A30913" w:rsidP="001B3221">
            <w:pPr>
              <w:keepNext/>
              <w:keepLines/>
              <w:spacing w:before="80" w:after="80" w:line="200" w:lineRule="exact"/>
              <w:jc w:val="right"/>
              <w:rPr>
                <w:i/>
                <w:sz w:val="16"/>
              </w:rPr>
            </w:pPr>
            <w:r w:rsidRPr="002C0D88">
              <w:rPr>
                <w:i/>
                <w:sz w:val="16"/>
              </w:rPr>
              <w:t>Небелые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A30913" w:rsidRPr="002C0D88" w:rsidRDefault="00A30913" w:rsidP="001B3221">
            <w:pPr>
              <w:keepNext/>
              <w:keepLines/>
              <w:spacing w:before="80" w:after="80" w:line="200" w:lineRule="exact"/>
              <w:jc w:val="right"/>
              <w:rPr>
                <w:i/>
                <w:sz w:val="16"/>
              </w:rPr>
            </w:pPr>
            <w:r w:rsidRPr="002C0D88">
              <w:rPr>
                <w:i/>
                <w:sz w:val="16"/>
              </w:rPr>
              <w:t>Чернок</w:t>
            </w:r>
            <w:r w:rsidRPr="002C0D88">
              <w:rPr>
                <w:i/>
                <w:sz w:val="16"/>
              </w:rPr>
              <w:t>о</w:t>
            </w:r>
            <w:r w:rsidRPr="002C0D88">
              <w:rPr>
                <w:i/>
                <w:sz w:val="16"/>
              </w:rPr>
              <w:t>жие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89" w:type="dxa"/>
            <w:tcBorders>
              <w:bottom w:val="single" w:sz="12" w:space="0" w:color="auto"/>
            </w:tcBorders>
            <w:noWrap/>
          </w:tcPr>
          <w:p w:rsidR="00A30913" w:rsidRPr="002C0D88" w:rsidRDefault="00A30913" w:rsidP="001B3221">
            <w:pPr>
              <w:keepNext/>
              <w:keepLines/>
              <w:spacing w:before="80" w:after="80" w:line="200" w:lineRule="exact"/>
              <w:jc w:val="right"/>
              <w:rPr>
                <w:i/>
                <w:sz w:val="16"/>
              </w:rPr>
            </w:pPr>
            <w:r w:rsidRPr="002C0D88">
              <w:rPr>
                <w:i/>
                <w:sz w:val="16"/>
              </w:rPr>
              <w:t>Метисы</w:t>
            </w:r>
          </w:p>
        </w:tc>
      </w:tr>
      <w:tr w:rsidR="00A30913" w:rsidRPr="00B563F6">
        <w:trPr>
          <w:trHeight w:val="255"/>
        </w:trPr>
        <w:tc>
          <w:tcPr>
            <w:tcW w:w="3574" w:type="dxa"/>
            <w:noWrap/>
          </w:tcPr>
          <w:p w:rsidR="00A30913" w:rsidRPr="002C0D88" w:rsidRDefault="00A30913" w:rsidP="002C0D88">
            <w:pPr>
              <w:keepNext/>
              <w:keepLines/>
              <w:spacing w:after="40" w:line="220" w:lineRule="exact"/>
              <w:rPr>
                <w:i/>
                <w:sz w:val="16"/>
              </w:rPr>
            </w:pPr>
            <w:r w:rsidRPr="002C0D88">
              <w:rPr>
                <w:sz w:val="18"/>
              </w:rPr>
              <w:t>Работающие</w:t>
            </w:r>
          </w:p>
        </w:tc>
        <w:tc>
          <w:tcPr>
            <w:tcW w:w="710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64,0</w:t>
            </w:r>
          </w:p>
        </w:tc>
        <w:tc>
          <w:tcPr>
            <w:tcW w:w="993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36,0</w:t>
            </w:r>
          </w:p>
        </w:tc>
        <w:tc>
          <w:tcPr>
            <w:tcW w:w="1204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11,9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89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24,1</w:t>
            </w:r>
          </w:p>
        </w:tc>
      </w:tr>
      <w:tr w:rsidR="001B3221" w:rsidRPr="00B563F6">
        <w:trPr>
          <w:trHeight w:val="255"/>
        </w:trPr>
        <w:tc>
          <w:tcPr>
            <w:tcW w:w="3574" w:type="dxa"/>
            <w:noWrap/>
          </w:tcPr>
          <w:p w:rsidR="001B3221" w:rsidRPr="002C0D88" w:rsidDel="002C0D88" w:rsidRDefault="001B3221" w:rsidP="002C0D88">
            <w:pPr>
              <w:keepNext/>
              <w:keepLines/>
              <w:spacing w:after="40" w:line="220" w:lineRule="exact"/>
              <w:rPr>
                <w:sz w:val="18"/>
              </w:rPr>
            </w:pPr>
            <w:r w:rsidRPr="002C0D88">
              <w:rPr>
                <w:sz w:val="18"/>
              </w:rPr>
              <w:t>Профессии и должности (15 лет и ста</w:t>
            </w:r>
            <w:r w:rsidRPr="002C0D88">
              <w:rPr>
                <w:sz w:val="18"/>
              </w:rPr>
              <w:t>р</w:t>
            </w:r>
            <w:r w:rsidRPr="002C0D88">
              <w:rPr>
                <w:sz w:val="18"/>
              </w:rPr>
              <w:t>ше)</w:t>
            </w:r>
          </w:p>
        </w:tc>
        <w:tc>
          <w:tcPr>
            <w:tcW w:w="710" w:type="dxa"/>
            <w:noWrap/>
            <w:vAlign w:val="bottom"/>
          </w:tcPr>
          <w:p w:rsidR="001B3221" w:rsidRPr="001B3221" w:rsidRDefault="001B3221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</w:p>
        </w:tc>
        <w:tc>
          <w:tcPr>
            <w:tcW w:w="993" w:type="dxa"/>
            <w:noWrap/>
            <w:vAlign w:val="bottom"/>
          </w:tcPr>
          <w:p w:rsidR="001B3221" w:rsidRPr="001B3221" w:rsidRDefault="001B3221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</w:p>
        </w:tc>
        <w:tc>
          <w:tcPr>
            <w:tcW w:w="1204" w:type="dxa"/>
            <w:noWrap/>
            <w:vAlign w:val="bottom"/>
          </w:tcPr>
          <w:p w:rsidR="001B3221" w:rsidRPr="001B3221" w:rsidRDefault="001B3221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89" w:type="dxa"/>
            <w:noWrap/>
            <w:vAlign w:val="bottom"/>
          </w:tcPr>
          <w:p w:rsidR="001B3221" w:rsidRPr="001B3221" w:rsidRDefault="001B3221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</w:p>
        </w:tc>
      </w:tr>
      <w:tr w:rsidR="00A30913" w:rsidRPr="00B563F6">
        <w:trPr>
          <w:trHeight w:val="255"/>
        </w:trPr>
        <w:tc>
          <w:tcPr>
            <w:tcW w:w="3574" w:type="dxa"/>
            <w:noWrap/>
          </w:tcPr>
          <w:p w:rsidR="00A30913" w:rsidRPr="002C0D88" w:rsidRDefault="00A30913" w:rsidP="002C0D88">
            <w:pPr>
              <w:keepNext/>
              <w:keepLines/>
              <w:spacing w:after="40" w:line="220" w:lineRule="exact"/>
              <w:rPr>
                <w:sz w:val="18"/>
              </w:rPr>
            </w:pPr>
            <w:r w:rsidRPr="002C0D88">
              <w:rPr>
                <w:sz w:val="18"/>
              </w:rPr>
              <w:t>Руководящие работники</w:t>
            </w:r>
          </w:p>
        </w:tc>
        <w:tc>
          <w:tcPr>
            <w:tcW w:w="710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68,9</w:t>
            </w:r>
          </w:p>
        </w:tc>
        <w:tc>
          <w:tcPr>
            <w:tcW w:w="993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31,1</w:t>
            </w:r>
          </w:p>
        </w:tc>
        <w:tc>
          <w:tcPr>
            <w:tcW w:w="1204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10,2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89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20,9</w:t>
            </w:r>
          </w:p>
        </w:tc>
      </w:tr>
      <w:tr w:rsidR="00A30913" w:rsidRPr="00B563F6">
        <w:trPr>
          <w:trHeight w:val="255"/>
        </w:trPr>
        <w:tc>
          <w:tcPr>
            <w:tcW w:w="3574" w:type="dxa"/>
            <w:noWrap/>
          </w:tcPr>
          <w:p w:rsidR="00A30913" w:rsidRPr="002C0D88" w:rsidRDefault="00A30913" w:rsidP="002C0D88">
            <w:pPr>
              <w:keepNext/>
              <w:keepLines/>
              <w:spacing w:after="40" w:line="220" w:lineRule="exact"/>
              <w:rPr>
                <w:sz w:val="18"/>
              </w:rPr>
            </w:pPr>
            <w:r w:rsidRPr="002C0D88">
              <w:rPr>
                <w:sz w:val="18"/>
              </w:rPr>
              <w:t xml:space="preserve">Профессиональные работники, </w:t>
            </w:r>
            <w:r w:rsidR="00D52A42" w:rsidRPr="002C0D88">
              <w:rPr>
                <w:sz w:val="18"/>
              </w:rPr>
              <w:br/>
            </w:r>
            <w:r w:rsidRPr="002C0D88">
              <w:rPr>
                <w:sz w:val="18"/>
              </w:rPr>
              <w:t>научные работники и деятели кул</w:t>
            </w:r>
            <w:r w:rsidRPr="002C0D88">
              <w:rPr>
                <w:sz w:val="18"/>
              </w:rPr>
              <w:t>ь</w:t>
            </w:r>
            <w:r w:rsidRPr="002C0D88">
              <w:rPr>
                <w:sz w:val="18"/>
              </w:rPr>
              <w:t>туры</w:t>
            </w:r>
          </w:p>
        </w:tc>
        <w:tc>
          <w:tcPr>
            <w:tcW w:w="710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68,0</w:t>
            </w:r>
          </w:p>
        </w:tc>
        <w:tc>
          <w:tcPr>
            <w:tcW w:w="993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32,0</w:t>
            </w:r>
          </w:p>
        </w:tc>
        <w:tc>
          <w:tcPr>
            <w:tcW w:w="1204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11,1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89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20,9</w:t>
            </w:r>
          </w:p>
        </w:tc>
      </w:tr>
      <w:tr w:rsidR="00A30913" w:rsidRPr="00B563F6">
        <w:trPr>
          <w:trHeight w:val="255"/>
        </w:trPr>
        <w:tc>
          <w:tcPr>
            <w:tcW w:w="3574" w:type="dxa"/>
            <w:noWrap/>
          </w:tcPr>
          <w:p w:rsidR="00A30913" w:rsidRPr="002C0D88" w:rsidRDefault="00A30913" w:rsidP="002C0D88">
            <w:pPr>
              <w:keepNext/>
              <w:keepLines/>
              <w:spacing w:after="40" w:line="220" w:lineRule="exact"/>
              <w:rPr>
                <w:sz w:val="18"/>
              </w:rPr>
            </w:pPr>
            <w:r w:rsidRPr="002C0D88">
              <w:rPr>
                <w:sz w:val="18"/>
              </w:rPr>
              <w:t xml:space="preserve">Технические и профессиональные </w:t>
            </w:r>
            <w:r w:rsidR="001B3221">
              <w:rPr>
                <w:sz w:val="18"/>
              </w:rPr>
              <w:br/>
            </w:r>
            <w:r w:rsidRPr="002C0D88">
              <w:rPr>
                <w:sz w:val="18"/>
              </w:rPr>
              <w:t>рабо</w:t>
            </w:r>
            <w:r w:rsidRPr="002C0D88">
              <w:rPr>
                <w:sz w:val="18"/>
              </w:rPr>
              <w:t>т</w:t>
            </w:r>
            <w:r w:rsidRPr="002C0D88">
              <w:rPr>
                <w:sz w:val="18"/>
              </w:rPr>
              <w:t>ники среднего уровня</w:t>
            </w:r>
          </w:p>
        </w:tc>
        <w:tc>
          <w:tcPr>
            <w:tcW w:w="710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63,9</w:t>
            </w:r>
          </w:p>
        </w:tc>
        <w:tc>
          <w:tcPr>
            <w:tcW w:w="993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36,1</w:t>
            </w:r>
          </w:p>
        </w:tc>
        <w:tc>
          <w:tcPr>
            <w:tcW w:w="1204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12,5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89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23,6</w:t>
            </w:r>
          </w:p>
        </w:tc>
      </w:tr>
      <w:tr w:rsidR="00A30913" w:rsidRPr="00B563F6">
        <w:trPr>
          <w:trHeight w:val="255"/>
        </w:trPr>
        <w:tc>
          <w:tcPr>
            <w:tcW w:w="3574" w:type="dxa"/>
            <w:noWrap/>
          </w:tcPr>
          <w:p w:rsidR="00A30913" w:rsidRPr="002C0D88" w:rsidRDefault="00A30913" w:rsidP="002C0D88">
            <w:pPr>
              <w:keepNext/>
              <w:keepLines/>
              <w:spacing w:after="40" w:line="220" w:lineRule="exact"/>
              <w:rPr>
                <w:sz w:val="18"/>
              </w:rPr>
            </w:pPr>
            <w:r w:rsidRPr="002C0D88">
              <w:rPr>
                <w:sz w:val="18"/>
              </w:rPr>
              <w:t>Служащие</w:t>
            </w:r>
          </w:p>
        </w:tc>
        <w:tc>
          <w:tcPr>
            <w:tcW w:w="710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68,5</w:t>
            </w:r>
          </w:p>
        </w:tc>
        <w:tc>
          <w:tcPr>
            <w:tcW w:w="993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31,5</w:t>
            </w:r>
          </w:p>
        </w:tc>
        <w:tc>
          <w:tcPr>
            <w:tcW w:w="1204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9,3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89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22,2</w:t>
            </w:r>
          </w:p>
        </w:tc>
      </w:tr>
      <w:tr w:rsidR="00A30913" w:rsidRPr="00B563F6">
        <w:trPr>
          <w:trHeight w:val="255"/>
        </w:trPr>
        <w:tc>
          <w:tcPr>
            <w:tcW w:w="3574" w:type="dxa"/>
            <w:noWrap/>
          </w:tcPr>
          <w:p w:rsidR="00A30913" w:rsidRPr="002C0D88" w:rsidRDefault="00A30913" w:rsidP="002C0D88">
            <w:pPr>
              <w:keepNext/>
              <w:keepLines/>
              <w:spacing w:after="40" w:line="220" w:lineRule="exact"/>
              <w:rPr>
                <w:sz w:val="18"/>
              </w:rPr>
            </w:pPr>
            <w:r w:rsidRPr="002C0D88">
              <w:rPr>
                <w:sz w:val="18"/>
              </w:rPr>
              <w:t>Работники сферы услуг и продавцы</w:t>
            </w:r>
          </w:p>
        </w:tc>
        <w:tc>
          <w:tcPr>
            <w:tcW w:w="710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63,7</w:t>
            </w:r>
          </w:p>
        </w:tc>
        <w:tc>
          <w:tcPr>
            <w:tcW w:w="993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36,3</w:t>
            </w:r>
          </w:p>
        </w:tc>
        <w:tc>
          <w:tcPr>
            <w:tcW w:w="1204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12,1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89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24,2</w:t>
            </w:r>
          </w:p>
        </w:tc>
      </w:tr>
      <w:tr w:rsidR="00A30913" w:rsidRPr="00B563F6">
        <w:trPr>
          <w:trHeight w:val="255"/>
        </w:trPr>
        <w:tc>
          <w:tcPr>
            <w:tcW w:w="3574" w:type="dxa"/>
            <w:noWrap/>
          </w:tcPr>
          <w:p w:rsidR="00A30913" w:rsidRPr="002C0D88" w:rsidRDefault="00A30913" w:rsidP="002C0D88">
            <w:pPr>
              <w:keepNext/>
              <w:keepLines/>
              <w:spacing w:after="40" w:line="220" w:lineRule="exact"/>
              <w:rPr>
                <w:sz w:val="18"/>
              </w:rPr>
            </w:pPr>
            <w:r w:rsidRPr="002C0D88">
              <w:rPr>
                <w:sz w:val="18"/>
              </w:rPr>
              <w:t xml:space="preserve">Сельскохозяйственные работники, </w:t>
            </w:r>
            <w:r w:rsidR="001B3221">
              <w:rPr>
                <w:sz w:val="18"/>
              </w:rPr>
              <w:br/>
            </w:r>
            <w:r w:rsidRPr="002C0D88">
              <w:rPr>
                <w:sz w:val="18"/>
              </w:rPr>
              <w:t xml:space="preserve">квалифицированные работники, </w:t>
            </w:r>
            <w:r w:rsidR="001B3221">
              <w:rPr>
                <w:sz w:val="18"/>
              </w:rPr>
              <w:br/>
            </w:r>
            <w:r w:rsidRPr="002C0D88">
              <w:rPr>
                <w:sz w:val="18"/>
              </w:rPr>
              <w:t>землепашцы и рыб</w:t>
            </w:r>
            <w:r w:rsidRPr="002C0D88">
              <w:rPr>
                <w:sz w:val="18"/>
              </w:rPr>
              <w:t>а</w:t>
            </w:r>
            <w:r w:rsidRPr="002C0D88">
              <w:rPr>
                <w:sz w:val="18"/>
              </w:rPr>
              <w:t>ки</w:t>
            </w:r>
          </w:p>
        </w:tc>
        <w:tc>
          <w:tcPr>
            <w:tcW w:w="710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64,9</w:t>
            </w:r>
          </w:p>
        </w:tc>
        <w:tc>
          <w:tcPr>
            <w:tcW w:w="993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35,1</w:t>
            </w:r>
          </w:p>
        </w:tc>
        <w:tc>
          <w:tcPr>
            <w:tcW w:w="1204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8,6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89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26,5</w:t>
            </w:r>
          </w:p>
        </w:tc>
      </w:tr>
      <w:tr w:rsidR="00A30913" w:rsidRPr="00B563F6">
        <w:trPr>
          <w:trHeight w:val="255"/>
        </w:trPr>
        <w:tc>
          <w:tcPr>
            <w:tcW w:w="3574" w:type="dxa"/>
            <w:tcBorders>
              <w:bottom w:val="nil"/>
            </w:tcBorders>
            <w:noWrap/>
          </w:tcPr>
          <w:p w:rsidR="00A30913" w:rsidRPr="002C0D88" w:rsidRDefault="00A30913" w:rsidP="002C0D88">
            <w:pPr>
              <w:keepNext/>
              <w:keepLines/>
              <w:spacing w:after="40" w:line="220" w:lineRule="exact"/>
              <w:rPr>
                <w:sz w:val="18"/>
              </w:rPr>
            </w:pPr>
            <w:r w:rsidRPr="002C0D88">
              <w:rPr>
                <w:sz w:val="18"/>
              </w:rPr>
              <w:t>Станочники</w:t>
            </w:r>
          </w:p>
        </w:tc>
        <w:tc>
          <w:tcPr>
            <w:tcW w:w="710" w:type="dxa"/>
            <w:tcBorders>
              <w:bottom w:val="nil"/>
            </w:tcBorders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68,8</w:t>
            </w:r>
          </w:p>
        </w:tc>
        <w:tc>
          <w:tcPr>
            <w:tcW w:w="993" w:type="dxa"/>
            <w:tcBorders>
              <w:bottom w:val="nil"/>
            </w:tcBorders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31,2</w:t>
            </w:r>
          </w:p>
        </w:tc>
        <w:tc>
          <w:tcPr>
            <w:tcW w:w="1204" w:type="dxa"/>
            <w:tcBorders>
              <w:bottom w:val="nil"/>
            </w:tcBorders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10,2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89" w:type="dxa"/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21,0</w:t>
            </w:r>
          </w:p>
        </w:tc>
      </w:tr>
      <w:tr w:rsidR="00A30913" w:rsidRPr="00B563F6">
        <w:trPr>
          <w:trHeight w:val="255"/>
        </w:trPr>
        <w:tc>
          <w:tcPr>
            <w:tcW w:w="3574" w:type="dxa"/>
            <w:tcBorders>
              <w:top w:val="nil"/>
              <w:bottom w:val="nil"/>
            </w:tcBorders>
            <w:noWrap/>
          </w:tcPr>
          <w:p w:rsidR="00A30913" w:rsidRPr="002C0D88" w:rsidRDefault="00A30913" w:rsidP="002C0D88">
            <w:pPr>
              <w:keepNext/>
              <w:keepLines/>
              <w:spacing w:after="40" w:line="220" w:lineRule="exact"/>
              <w:rPr>
                <w:sz w:val="18"/>
              </w:rPr>
            </w:pPr>
            <w:r w:rsidRPr="002C0D88">
              <w:rPr>
                <w:sz w:val="18"/>
              </w:rPr>
              <w:t>Другие квалифицированные рабочие</w:t>
            </w:r>
          </w:p>
        </w:tc>
        <w:tc>
          <w:tcPr>
            <w:tcW w:w="710" w:type="dxa"/>
            <w:tcBorders>
              <w:top w:val="nil"/>
              <w:bottom w:val="nil"/>
            </w:tcBorders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58,4</w:t>
            </w:r>
          </w:p>
        </w:tc>
        <w:tc>
          <w:tcPr>
            <w:tcW w:w="993" w:type="dxa"/>
            <w:tcBorders>
              <w:top w:val="nil"/>
              <w:bottom w:val="nil"/>
            </w:tcBorders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41,6</w:t>
            </w:r>
          </w:p>
        </w:tc>
        <w:tc>
          <w:tcPr>
            <w:tcW w:w="1204" w:type="dxa"/>
            <w:tcBorders>
              <w:top w:val="nil"/>
              <w:bottom w:val="nil"/>
            </w:tcBorders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15,5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89" w:type="dxa"/>
            <w:tcBorders>
              <w:top w:val="nil"/>
            </w:tcBorders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26,1</w:t>
            </w:r>
          </w:p>
        </w:tc>
      </w:tr>
      <w:tr w:rsidR="00A30913" w:rsidRPr="00B563F6">
        <w:trPr>
          <w:trHeight w:val="255"/>
        </w:trPr>
        <w:tc>
          <w:tcPr>
            <w:tcW w:w="3574" w:type="dxa"/>
            <w:tcBorders>
              <w:top w:val="nil"/>
            </w:tcBorders>
            <w:noWrap/>
          </w:tcPr>
          <w:p w:rsidR="00A30913" w:rsidRPr="002C0D88" w:rsidRDefault="00A30913" w:rsidP="002C0D88">
            <w:pPr>
              <w:keepNext/>
              <w:keepLines/>
              <w:spacing w:after="40" w:line="220" w:lineRule="exact"/>
              <w:rPr>
                <w:sz w:val="18"/>
              </w:rPr>
            </w:pPr>
            <w:r w:rsidRPr="002C0D88">
              <w:rPr>
                <w:sz w:val="18"/>
              </w:rPr>
              <w:t>Неквалифицированные рабочие</w:t>
            </w:r>
          </w:p>
        </w:tc>
        <w:tc>
          <w:tcPr>
            <w:tcW w:w="710" w:type="dxa"/>
            <w:tcBorders>
              <w:top w:val="nil"/>
            </w:tcBorders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58,3</w:t>
            </w:r>
          </w:p>
        </w:tc>
        <w:tc>
          <w:tcPr>
            <w:tcW w:w="993" w:type="dxa"/>
            <w:tcBorders>
              <w:top w:val="nil"/>
            </w:tcBorders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41,7</w:t>
            </w:r>
          </w:p>
        </w:tc>
        <w:tc>
          <w:tcPr>
            <w:tcW w:w="1204" w:type="dxa"/>
            <w:tcBorders>
              <w:top w:val="nil"/>
            </w:tcBorders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15,1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89" w:type="dxa"/>
            <w:tcBorders>
              <w:top w:val="nil"/>
            </w:tcBorders>
            <w:noWrap/>
            <w:vAlign w:val="bottom"/>
          </w:tcPr>
          <w:p w:rsidR="00A30913" w:rsidRPr="001B3221" w:rsidRDefault="00A30913" w:rsidP="001B3221">
            <w:pPr>
              <w:keepNext/>
              <w:keepLines/>
              <w:spacing w:after="40" w:line="220" w:lineRule="exact"/>
              <w:jc w:val="right"/>
              <w:rPr>
                <w:sz w:val="18"/>
              </w:rPr>
            </w:pPr>
            <w:r w:rsidRPr="001B3221">
              <w:rPr>
                <w:sz w:val="18"/>
              </w:rPr>
              <w:t>26,6</w:t>
            </w:r>
          </w:p>
        </w:tc>
      </w:tr>
    </w:tbl>
    <w:p w:rsidR="00A30913" w:rsidRPr="001A5F8F" w:rsidRDefault="00A30913" w:rsidP="001A5F8F">
      <w:pPr>
        <w:pStyle w:val="SingleTxtGR"/>
        <w:spacing w:before="120" w:after="240" w:line="220" w:lineRule="exact"/>
        <w:ind w:firstLine="170"/>
        <w:jc w:val="left"/>
        <w:rPr>
          <w:i/>
          <w:sz w:val="18"/>
          <w:szCs w:val="18"/>
        </w:rPr>
      </w:pPr>
      <w:r w:rsidRPr="001A5F8F">
        <w:rPr>
          <w:i/>
          <w:sz w:val="18"/>
          <w:szCs w:val="18"/>
        </w:rPr>
        <w:t xml:space="preserve">Источник: </w:t>
      </w:r>
      <w:r w:rsidRPr="001A5F8F">
        <w:rPr>
          <w:sz w:val="18"/>
          <w:szCs w:val="18"/>
        </w:rPr>
        <w:t>Национальное статистическое управление Кубы.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262.</w:t>
      </w:r>
      <w:r w:rsidRPr="00775AB7">
        <w:tab/>
        <w:t xml:space="preserve">Данные </w:t>
      </w:r>
      <w:r w:rsidR="0080346E">
        <w:t>переписи</w:t>
      </w:r>
      <w:r w:rsidRPr="00775AB7">
        <w:t xml:space="preserve"> одновременно подтверждают наличие небольших ра</w:t>
      </w:r>
      <w:r w:rsidRPr="00775AB7">
        <w:t>с</w:t>
      </w:r>
      <w:r w:rsidRPr="00775AB7">
        <w:t xml:space="preserve">хождений в социально-профессиональной структуре, что уже отмечалось </w:t>
      </w:r>
      <w:r w:rsidR="0080346E">
        <w:t>в ходе</w:t>
      </w:r>
      <w:r w:rsidRPr="00775AB7">
        <w:t xml:space="preserve"> переписи 1981 года, </w:t>
      </w:r>
      <w:r w:rsidR="0080346E">
        <w:t xml:space="preserve">и </w:t>
      </w:r>
      <w:r w:rsidRPr="00775AB7">
        <w:t>на которые также указывали и другие исследова</w:t>
      </w:r>
      <w:r w:rsidR="0080346E">
        <w:t>тели. В </w:t>
      </w:r>
      <w:r w:rsidRPr="00775AB7">
        <w:t>группе руководителей, профессиональных работников, работников науки и интеллектуального труда и служащих, численность белых увеличилась на 4,9−4 процентных пунктов по сравнению со средним уровнем населения, в то время как численность небелых осталась на том же низком уровне. Если из вышеск</w:t>
      </w:r>
      <w:r w:rsidRPr="00775AB7">
        <w:t>а</w:t>
      </w:r>
      <w:r w:rsidRPr="00775AB7">
        <w:t>занного следует, что численность квалифицированных и неквалифицированных рабочих возросла больше чем на 5 процентных пунктов среди небелого насел</w:t>
      </w:r>
      <w:r w:rsidRPr="00775AB7">
        <w:t>е</w:t>
      </w:r>
      <w:r w:rsidRPr="00775AB7">
        <w:t xml:space="preserve">ния, то этот факт позволяет понять причины преобладания белых в профессиях, связанных с </w:t>
      </w:r>
      <w:r w:rsidR="0080346E">
        <w:t>руководством</w:t>
      </w:r>
      <w:r w:rsidRPr="00775AB7">
        <w:t>, контролем и управлением производством. Такая с</w:t>
      </w:r>
      <w:r w:rsidRPr="00775AB7">
        <w:t>и</w:t>
      </w:r>
      <w:r w:rsidRPr="00775AB7">
        <w:t>туация, как подчеркивалось уже раньше, является наследием дореволюционн</w:t>
      </w:r>
      <w:r w:rsidRPr="00775AB7">
        <w:t>о</w:t>
      </w:r>
      <w:r w:rsidRPr="00775AB7">
        <w:t>го периода, когда в стране до 1 января 1959 года отмечалось огромное нераве</w:t>
      </w:r>
      <w:r w:rsidRPr="00775AB7">
        <w:t>н</w:t>
      </w:r>
      <w:r w:rsidRPr="00775AB7">
        <w:t xml:space="preserve">ство.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263.</w:t>
      </w:r>
      <w:r w:rsidRPr="00775AB7">
        <w:tab/>
        <w:t xml:space="preserve">С другой стороны, </w:t>
      </w:r>
      <w:r w:rsidR="0080346E">
        <w:t xml:space="preserve">хотя </w:t>
      </w:r>
      <w:r w:rsidRPr="00775AB7">
        <w:t>эти цифры могут показаться незначительными для партии, государства и кубинского общества, ставящих цель достижения всео</w:t>
      </w:r>
      <w:r w:rsidRPr="00775AB7">
        <w:t>б</w:t>
      </w:r>
      <w:r w:rsidRPr="00775AB7">
        <w:t>щей справедливости, тем не менее они являются предметом глубокой обеспок</w:t>
      </w:r>
      <w:r w:rsidRPr="00775AB7">
        <w:t>о</w:t>
      </w:r>
      <w:r w:rsidRPr="00775AB7">
        <w:t>енности и поэтому ведется систематическая работа по выявлению причин и условий, лежащих в основе подоб</w:t>
      </w:r>
      <w:r w:rsidR="004266D7">
        <w:t xml:space="preserve">ных явлений и принятию мер </w:t>
      </w:r>
      <w:r w:rsidRPr="00775AB7">
        <w:t xml:space="preserve">по их ликвидации.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264.</w:t>
      </w:r>
      <w:r w:rsidRPr="00775AB7">
        <w:tab/>
        <w:t>В сфере защиты международного права Куба ратифицировала 76 конве</w:t>
      </w:r>
      <w:r w:rsidRPr="00775AB7">
        <w:t>н</w:t>
      </w:r>
      <w:r w:rsidRPr="00775AB7">
        <w:t xml:space="preserve">ций, </w:t>
      </w:r>
      <w:r w:rsidR="004266D7">
        <w:t xml:space="preserve">− </w:t>
      </w:r>
      <w:r w:rsidRPr="00775AB7">
        <w:t xml:space="preserve">включая 7 из 8 основополагающих, </w:t>
      </w:r>
      <w:r w:rsidR="004266D7">
        <w:t xml:space="preserve">− </w:t>
      </w:r>
      <w:r w:rsidRPr="00775AB7">
        <w:t xml:space="preserve">Международной организации труда (МОТ). Положения трудового и социального законодательства </w:t>
      </w:r>
      <w:r w:rsidR="004266D7">
        <w:t xml:space="preserve">страны </w:t>
      </w:r>
      <w:r w:rsidRPr="00775AB7">
        <w:t>полн</w:t>
      </w:r>
      <w:r w:rsidRPr="00775AB7">
        <w:t>о</w:t>
      </w:r>
      <w:r w:rsidRPr="00775AB7">
        <w:t xml:space="preserve">стью соответствуют указанным конвенциям, а в отдельных случаях превосходят международные нормы, сформулированные в ратифицированных конвенциях, которые касаются прав, преимуществ и полной защиты трудящихся. </w:t>
      </w:r>
    </w:p>
    <w:p w:rsidR="00A30913" w:rsidRPr="00775AB7" w:rsidRDefault="00A30913" w:rsidP="00775AB7">
      <w:pPr>
        <w:pStyle w:val="SingleTxtGR"/>
        <w:spacing w:line="240" w:lineRule="exact"/>
        <w:rPr>
          <w:i/>
        </w:rPr>
      </w:pPr>
      <w:r w:rsidRPr="00775AB7">
        <w:rPr>
          <w:i/>
        </w:rPr>
        <w:t>Право создавать профсоюзы и вступать в них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265.</w:t>
      </w:r>
      <w:r w:rsidRPr="00775AB7">
        <w:tab/>
        <w:t>На Кубе действующее законодательство и повседневная практика, прим</w:t>
      </w:r>
      <w:r w:rsidRPr="00775AB7">
        <w:t>е</w:t>
      </w:r>
      <w:r w:rsidRPr="00775AB7">
        <w:t>няемая всеми центрами трудовой деятельности в стране, га</w:t>
      </w:r>
      <w:r w:rsidR="004266D7">
        <w:t>рантирую</w:t>
      </w:r>
      <w:r w:rsidRPr="00775AB7">
        <w:t>т полную свободу деятельности профсоюзов и самое широкое осуществление права на объединение в профессионал</w:t>
      </w:r>
      <w:r w:rsidRPr="00775AB7">
        <w:t>ь</w:t>
      </w:r>
      <w:r w:rsidRPr="00775AB7">
        <w:t>ные союзы. Вышесказанное подтверждается тем фактом, что в стране существует 18 профсоюзных объединений по различным отраслям экономики, которые имеют муниципальные и провинциальные стру</w:t>
      </w:r>
      <w:r w:rsidRPr="00775AB7">
        <w:t>к</w:t>
      </w:r>
      <w:r w:rsidRPr="00775AB7">
        <w:t>туры, действуют в 169 муниципиях и 14 провинциях</w:t>
      </w:r>
      <w:r w:rsidR="00954E24">
        <w:t xml:space="preserve"> через</w:t>
      </w:r>
      <w:r w:rsidRPr="00775AB7">
        <w:t xml:space="preserve"> 79 119 профсоюзных ячеек и местных отделений, которые путем тайного и прямого голосования и</w:t>
      </w:r>
      <w:r w:rsidRPr="00775AB7">
        <w:t>з</w:t>
      </w:r>
      <w:r w:rsidRPr="00775AB7">
        <w:t xml:space="preserve">бирают 583 771 профсоюзного лидера.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266.</w:t>
      </w:r>
      <w:r w:rsidRPr="00775AB7">
        <w:tab/>
        <w:t>Создание центрального профсоюза трудящихся Кубы, объ</w:t>
      </w:r>
      <w:r w:rsidRPr="00775AB7">
        <w:t>е</w:t>
      </w:r>
      <w:r w:rsidRPr="00775AB7">
        <w:t xml:space="preserve">диняющего 19 национальных профсоюзов, произошло ни по </w:t>
      </w:r>
      <w:r w:rsidR="00954E24">
        <w:t>решению</w:t>
      </w:r>
      <w:r w:rsidRPr="00775AB7">
        <w:t xml:space="preserve"> правительства, ни по какому-то официальному постановлению, а в соответствии со свободно выр</w:t>
      </w:r>
      <w:r w:rsidRPr="00775AB7">
        <w:t>а</w:t>
      </w:r>
      <w:r w:rsidRPr="00775AB7">
        <w:t>женной волей трудящихся Кубы. Борьба за единство профсоюзного движения Кубы имеет долгую и глубокую традицию. Задолго до триумфа кубинской р</w:t>
      </w:r>
      <w:r w:rsidRPr="00775AB7">
        <w:t>е</w:t>
      </w:r>
      <w:r w:rsidRPr="00775AB7">
        <w:t>волюции в 1938 году была создана в соответствии со свободно принятым реш</w:t>
      </w:r>
      <w:r w:rsidRPr="00775AB7">
        <w:t>е</w:t>
      </w:r>
      <w:r w:rsidRPr="00775AB7">
        <w:t>нием к</w:t>
      </w:r>
      <w:r w:rsidRPr="00775AB7">
        <w:t>у</w:t>
      </w:r>
      <w:r w:rsidRPr="00775AB7">
        <w:t>бинских рабочих Конфедерация рабочих Кубы, позже преобразованная в Це</w:t>
      </w:r>
      <w:r w:rsidRPr="00775AB7">
        <w:t>н</w:t>
      </w:r>
      <w:r w:rsidRPr="00775AB7">
        <w:t xml:space="preserve">тральный орган трудящихся Кубы.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267.</w:t>
      </w:r>
      <w:r w:rsidRPr="00775AB7">
        <w:tab/>
        <w:t>Ни в действующем Трудовом кодексе Кубы, ни в каких-либо других д</w:t>
      </w:r>
      <w:r w:rsidRPr="00775AB7">
        <w:t>о</w:t>
      </w:r>
      <w:r w:rsidRPr="00775AB7">
        <w:t>полнительных законах страны не устанавливается никаких ограничений на со</w:t>
      </w:r>
      <w:r w:rsidRPr="00775AB7">
        <w:t>з</w:t>
      </w:r>
      <w:r w:rsidRPr="00775AB7">
        <w:t>дание профсоюзов. Все кубинские труд</w:t>
      </w:r>
      <w:r w:rsidRPr="00775AB7">
        <w:t>я</w:t>
      </w:r>
      <w:r w:rsidRPr="00775AB7">
        <w:t xml:space="preserve">щиеся имеют право свободно вступать в трудовые </w:t>
      </w:r>
      <w:r w:rsidR="00954E24">
        <w:t>объединения</w:t>
      </w:r>
      <w:r w:rsidRPr="00775AB7">
        <w:t xml:space="preserve"> и образовывать профсоюзные организации, не нужд</w:t>
      </w:r>
      <w:r w:rsidRPr="00775AB7">
        <w:t>а</w:t>
      </w:r>
      <w:r w:rsidRPr="00775AB7">
        <w:t>ясь для этого ни в каком официальном ра</w:t>
      </w:r>
      <w:r w:rsidRPr="00775AB7">
        <w:t>з</w:t>
      </w:r>
      <w:r w:rsidRPr="00775AB7">
        <w:t xml:space="preserve">решении.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268.</w:t>
      </w:r>
      <w:r w:rsidRPr="00775AB7">
        <w:tab/>
        <w:t>В нашей стране все профсоюзы и Центральный профсоюз трудящихся Кубы осуществляют свою деятельность и выполняют свои программы в усл</w:t>
      </w:r>
      <w:r w:rsidRPr="00775AB7">
        <w:t>о</w:t>
      </w:r>
      <w:r w:rsidRPr="00775AB7">
        <w:t>виях полной независимости. Сами профсоюзы составляют и утверждают собс</w:t>
      </w:r>
      <w:r w:rsidRPr="00775AB7">
        <w:t>т</w:t>
      </w:r>
      <w:r w:rsidRPr="00775AB7">
        <w:t>венные уставы и правила, определяют структуры своих организаций и утве</w:t>
      </w:r>
      <w:r w:rsidRPr="00775AB7">
        <w:t>р</w:t>
      </w:r>
      <w:r w:rsidRPr="00775AB7">
        <w:t xml:space="preserve">ждают методы и стиль своей работы.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269.</w:t>
      </w:r>
      <w:r w:rsidRPr="00775AB7">
        <w:tab/>
        <w:t>Трудящиеся, состоящие членами того или иного профсоюза выдвигают и избирают своих представителей в низовых организациях, начиная с отделений трудящихся на местах и заканчивая профсоюзными съездами, которые пров</w:t>
      </w:r>
      <w:r w:rsidRPr="00775AB7">
        <w:t>о</w:t>
      </w:r>
      <w:r w:rsidRPr="00775AB7">
        <w:t>дятся регулярно в услов</w:t>
      </w:r>
      <w:r w:rsidRPr="00775AB7">
        <w:t>и</w:t>
      </w:r>
      <w:r w:rsidRPr="00775AB7">
        <w:t>ях строгого соблюдения демократии профсоюзов. Представители профсоюзных орган</w:t>
      </w:r>
      <w:r w:rsidRPr="00775AB7">
        <w:t>и</w:t>
      </w:r>
      <w:r w:rsidRPr="00775AB7">
        <w:t>заций, избранные демократическим путем трудящимися, принимают полноправное участие в работе руков</w:t>
      </w:r>
      <w:r w:rsidRPr="00775AB7">
        <w:t>о</w:t>
      </w:r>
      <w:r w:rsidRPr="00775AB7">
        <w:t>дящих</w:t>
      </w:r>
      <w:r w:rsidR="00954E24">
        <w:t xml:space="preserve"> советов и в утверждении решений</w:t>
      </w:r>
      <w:r w:rsidRPr="00775AB7">
        <w:t>, затрагивающих их жизнь, как на низовом уровне предприятий, так и в работе центральных органов управления страной и гос</w:t>
      </w:r>
      <w:r w:rsidRPr="00775AB7">
        <w:t>у</w:t>
      </w:r>
      <w:r w:rsidRPr="00775AB7">
        <w:t>дарственных учре</w:t>
      </w:r>
      <w:r w:rsidRPr="00775AB7">
        <w:t>ж</w:t>
      </w:r>
      <w:r w:rsidRPr="00775AB7">
        <w:t xml:space="preserve">дений.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270.</w:t>
      </w:r>
      <w:r w:rsidRPr="00775AB7">
        <w:tab/>
        <w:t>В Трудовом кодексе устанавливаются гарантии, необходимые для свобо</w:t>
      </w:r>
      <w:r w:rsidRPr="00775AB7">
        <w:t>д</w:t>
      </w:r>
      <w:r w:rsidRPr="00775AB7">
        <w:t>ного осуществления деятельности профсоюзов во всех трудовых коллективах страны и для обеспечения широкого участия трудящихся и их представителей в процессе принятия всех решений, затрагивающих их различные жизненные и</w:t>
      </w:r>
      <w:r w:rsidRPr="00775AB7">
        <w:t>н</w:t>
      </w:r>
      <w:r w:rsidRPr="00775AB7">
        <w:t>тересы, в том числе реш</w:t>
      </w:r>
      <w:r w:rsidRPr="00775AB7">
        <w:t>е</w:t>
      </w:r>
      <w:r w:rsidR="00954E24">
        <w:t>ний</w:t>
      </w:r>
      <w:r w:rsidRPr="00775AB7">
        <w:t xml:space="preserve"> о принятии всевозможных законопроектов.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271.</w:t>
      </w:r>
      <w:r w:rsidRPr="00775AB7">
        <w:tab/>
        <w:t xml:space="preserve">В этой связи необходимо обратить внимание на недавнее утверждение нового Закона о социальном страховании (декабрь 2008 года) в Национальном собрании народной власти. Этот акт явился результатом проявления демократии народного участия и итогом широких, глубоких и всесторонних прений, в ходе которых обсуждались основания и принципы изменений, предлагаемых для внесения в предыдущее законодательство, </w:t>
      </w:r>
      <w:r w:rsidR="00954E24">
        <w:t xml:space="preserve">в целях обеспечения им широкой </w:t>
      </w:r>
      <w:r w:rsidRPr="00775AB7">
        <w:t>поддерж</w:t>
      </w:r>
      <w:r w:rsidR="00954E24">
        <w:t xml:space="preserve">ки </w:t>
      </w:r>
      <w:r w:rsidRPr="00775AB7">
        <w:t xml:space="preserve">подавляющего большинства трудящихся. В дискуссиях приняли участие более 3 млн. трудящихся. Было проведено </w:t>
      </w:r>
      <w:r w:rsidRPr="00775AB7">
        <w:rPr>
          <w:lang w:val="es-ES"/>
        </w:rPr>
        <w:t>85</w:t>
      </w:r>
      <w:r w:rsidRPr="00775AB7">
        <w:rPr>
          <w:lang w:val="fr-FR"/>
        </w:rPr>
        <w:t> </w:t>
      </w:r>
      <w:r w:rsidRPr="00775AB7">
        <w:rPr>
          <w:lang w:val="es-ES"/>
        </w:rPr>
        <w:t xml:space="preserve">301 </w:t>
      </w:r>
      <w:r w:rsidRPr="00775AB7">
        <w:t>собрание, в целом</w:t>
      </w:r>
      <w:r w:rsidRPr="00775AB7">
        <w:rPr>
          <w:lang w:val="es-ES"/>
        </w:rPr>
        <w:t xml:space="preserve"> 3</w:t>
      </w:r>
      <w:r w:rsidRPr="00775AB7">
        <w:rPr>
          <w:lang w:val="fr-FR"/>
        </w:rPr>
        <w:t> </w:t>
      </w:r>
      <w:r w:rsidRPr="00775AB7">
        <w:rPr>
          <w:lang w:val="es-ES"/>
        </w:rPr>
        <w:t>057</w:t>
      </w:r>
      <w:r w:rsidRPr="00775AB7">
        <w:rPr>
          <w:lang w:val="fr-FR"/>
        </w:rPr>
        <w:t> </w:t>
      </w:r>
      <w:r w:rsidRPr="00775AB7">
        <w:rPr>
          <w:lang w:val="es-ES"/>
        </w:rPr>
        <w:t xml:space="preserve">568 </w:t>
      </w:r>
      <w:r w:rsidRPr="00775AB7">
        <w:t>трудящихся проголосовали за новых законопроект, т.е.</w:t>
      </w:r>
      <w:r w:rsidRPr="00775AB7">
        <w:rPr>
          <w:lang w:val="es-ES"/>
        </w:rPr>
        <w:t xml:space="preserve"> 99,1% </w:t>
      </w:r>
      <w:r w:rsidRPr="00775AB7">
        <w:t xml:space="preserve">всех участников дебатов, притом, что </w:t>
      </w:r>
      <w:r w:rsidRPr="00775AB7">
        <w:rPr>
          <w:lang w:val="es-ES"/>
        </w:rPr>
        <w:t xml:space="preserve">28 596 </w:t>
      </w:r>
      <w:r w:rsidRPr="00775AB7">
        <w:t>трудящихся, т.е.</w:t>
      </w:r>
      <w:r w:rsidRPr="00775AB7">
        <w:rPr>
          <w:lang w:val="es-ES"/>
        </w:rPr>
        <w:t xml:space="preserve"> 0,9%</w:t>
      </w:r>
      <w:r w:rsidRPr="00775AB7">
        <w:t xml:space="preserve"> высказались пр</w:t>
      </w:r>
      <w:r w:rsidRPr="00775AB7">
        <w:t>о</w:t>
      </w:r>
      <w:r w:rsidRPr="00775AB7">
        <w:t>тив предложения</w:t>
      </w:r>
      <w:r w:rsidRPr="00775AB7">
        <w:rPr>
          <w:lang w:val="es-ES"/>
        </w:rPr>
        <w:t xml:space="preserve">. </w:t>
      </w:r>
      <w:r w:rsidRPr="00775AB7">
        <w:t>Трудящиеся свободно высказывались по поводу критериев, выдвигали свои предложения и выражали свои обеспокоенности, что, как мо</w:t>
      </w:r>
      <w:r w:rsidRPr="00775AB7">
        <w:t>ж</w:t>
      </w:r>
      <w:r w:rsidRPr="00775AB7">
        <w:t>но отметить, свидетельствует о наличии определенн</w:t>
      </w:r>
      <w:r w:rsidR="006A5324">
        <w:t xml:space="preserve">ых расхождений </w:t>
      </w:r>
      <w:r w:rsidRPr="00775AB7">
        <w:t>во мнен</w:t>
      </w:r>
      <w:r w:rsidRPr="00775AB7">
        <w:t>и</w:t>
      </w:r>
      <w:r w:rsidRPr="00775AB7">
        <w:t>ях.</w:t>
      </w:r>
      <w:r w:rsidRPr="00775AB7">
        <w:rPr>
          <w:lang w:val="es-ES"/>
        </w:rPr>
        <w:t xml:space="preserve"> </w:t>
      </w:r>
      <w:r w:rsidRPr="00775AB7">
        <w:t xml:space="preserve">Поступило </w:t>
      </w:r>
      <w:r w:rsidRPr="00775AB7">
        <w:rPr>
          <w:lang w:val="es-ES"/>
        </w:rPr>
        <w:t xml:space="preserve">905 642 </w:t>
      </w:r>
      <w:r w:rsidRPr="00775AB7">
        <w:t>поправки, примерно</w:t>
      </w:r>
      <w:r w:rsidRPr="00775AB7">
        <w:rPr>
          <w:lang w:val="es-ES"/>
        </w:rPr>
        <w:t xml:space="preserve"> 10,6</w:t>
      </w:r>
      <w:r w:rsidRPr="00775AB7">
        <w:t>% от каждого собрания. Ник</w:t>
      </w:r>
      <w:r w:rsidRPr="00775AB7">
        <w:t>а</w:t>
      </w:r>
      <w:r w:rsidRPr="00775AB7">
        <w:t>кое другое предложение не получало столь большого внимания.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272.</w:t>
      </w:r>
      <w:r w:rsidRPr="00775AB7">
        <w:tab/>
        <w:t>Анализируя состав участвующих в руководстве профсою</w:t>
      </w:r>
      <w:r w:rsidRPr="00775AB7">
        <w:t>з</w:t>
      </w:r>
      <w:r w:rsidRPr="00775AB7">
        <w:t xml:space="preserve">ным движением белых, чернокожих и метисов и занимаемые или </w:t>
      </w:r>
      <w:r w:rsidR="006A5324">
        <w:t>ответственные</w:t>
      </w:r>
      <w:r w:rsidRPr="00775AB7">
        <w:t xml:space="preserve"> должности в свете демократического состава кубинского населения, выявленного по итогам переписи населения 2002 года, можно убедиться в том, какие были достигнуты радикальные изменения в вопр</w:t>
      </w:r>
      <w:r w:rsidRPr="00775AB7">
        <w:t>о</w:t>
      </w:r>
      <w:r w:rsidRPr="00775AB7">
        <w:t xml:space="preserve">сах обеспечения равноправия. </w:t>
      </w:r>
    </w:p>
    <w:p w:rsidR="00A30913" w:rsidRPr="00775AB7" w:rsidRDefault="00A30913" w:rsidP="00775AB7">
      <w:pPr>
        <w:pStyle w:val="SingleTxtGR"/>
        <w:spacing w:line="240" w:lineRule="exact"/>
        <w:rPr>
          <w:i/>
        </w:rPr>
      </w:pPr>
      <w:r w:rsidRPr="00775AB7">
        <w:rPr>
          <w:i/>
        </w:rPr>
        <w:t>Право на жилье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273.</w:t>
      </w:r>
      <w:r w:rsidRPr="00775AB7">
        <w:tab/>
        <w:t>В статье 8 Конституции Республики говорится, что государство будет стремиться к тому, чтобы не было семьи, не имеющей комфортабельного ж</w:t>
      </w:r>
      <w:r w:rsidRPr="00775AB7">
        <w:t>и</w:t>
      </w:r>
      <w:r w:rsidRPr="00775AB7">
        <w:t xml:space="preserve">лища. В осуществление этой задачи государство планирует, организует и </w:t>
      </w:r>
      <w:r w:rsidR="006A5324">
        <w:t>поо</w:t>
      </w:r>
      <w:r w:rsidR="006A5324">
        <w:t>щ</w:t>
      </w:r>
      <w:r w:rsidR="006A5324">
        <w:t xml:space="preserve">ряет строительство и восстановление </w:t>
      </w:r>
      <w:r w:rsidRPr="00775AB7">
        <w:t>жилых зданий, используя "микробриг</w:t>
      </w:r>
      <w:r w:rsidRPr="00775AB7">
        <w:t>а</w:t>
      </w:r>
      <w:r w:rsidRPr="00775AB7">
        <w:t>ды", предприятия и государственные организации, сельскохозяйственные ко</w:t>
      </w:r>
      <w:r w:rsidRPr="00775AB7">
        <w:t>о</w:t>
      </w:r>
      <w:r w:rsidRPr="00775AB7">
        <w:t>перативы и собственные возможности населения. На Кубе более 90% семей я</w:t>
      </w:r>
      <w:r w:rsidRPr="00775AB7">
        <w:t>в</w:t>
      </w:r>
      <w:r w:rsidRPr="00775AB7">
        <w:t xml:space="preserve">ляются владельцами своих жилищ.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274.</w:t>
      </w:r>
      <w:r w:rsidRPr="00775AB7">
        <w:tab/>
        <w:t>Закон № 65 (Общий закон о жилье) гласит, что помимо постоянного ж</w:t>
      </w:r>
      <w:r w:rsidRPr="00775AB7">
        <w:t>и</w:t>
      </w:r>
      <w:r w:rsidRPr="00775AB7">
        <w:t>лища можно владеть и другими жилыми помещениями, расположенными в з</w:t>
      </w:r>
      <w:r w:rsidRPr="00775AB7">
        <w:t>о</w:t>
      </w:r>
      <w:r w:rsidRPr="00775AB7">
        <w:t>не, предназначе</w:t>
      </w:r>
      <w:r w:rsidRPr="00775AB7">
        <w:t>н</w:t>
      </w:r>
      <w:r w:rsidRPr="00775AB7">
        <w:t xml:space="preserve">ной для отдыха или дачного досуга.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275.</w:t>
      </w:r>
      <w:r w:rsidRPr="00775AB7">
        <w:tab/>
        <w:t>Национальный институт жилья является органом Центрального управл</w:t>
      </w:r>
      <w:r w:rsidRPr="00775AB7">
        <w:t>е</w:t>
      </w:r>
      <w:r w:rsidRPr="00775AB7">
        <w:t>ния государством, которому поручено обеспечивать, осуществлять и контрол</w:t>
      </w:r>
      <w:r w:rsidRPr="00775AB7">
        <w:t>и</w:t>
      </w:r>
      <w:r w:rsidRPr="00775AB7">
        <w:t>ровать проведение государственной политики правительства в области жилья. Блокада</w:t>
      </w:r>
      <w:r w:rsidR="006A5324" w:rsidRPr="006A5324">
        <w:t xml:space="preserve"> </w:t>
      </w:r>
      <w:r w:rsidR="006A5324" w:rsidRPr="00775AB7">
        <w:t>Кубы</w:t>
      </w:r>
      <w:r w:rsidRPr="00775AB7">
        <w:t xml:space="preserve"> Соединенными Штатами Америки серьезно отразилась на стро</w:t>
      </w:r>
      <w:r w:rsidRPr="00775AB7">
        <w:t>и</w:t>
      </w:r>
      <w:r w:rsidRPr="00775AB7">
        <w:t>тельстве и восстановлении жилых построек в нашей стр</w:t>
      </w:r>
      <w:r w:rsidRPr="00775AB7">
        <w:t>а</w:t>
      </w:r>
      <w:r w:rsidRPr="00775AB7">
        <w:t xml:space="preserve">не.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276.</w:t>
      </w:r>
      <w:r w:rsidRPr="00775AB7">
        <w:tab/>
        <w:t>В 2005 году была утверждена программа жилищного строительства, имеющая огромное значение, которая содержит новые концепции политики строительства и распределен</w:t>
      </w:r>
      <w:r w:rsidR="006A5324">
        <w:t>ия жилья на Кубе, соответствующи</w:t>
      </w:r>
      <w:r w:rsidRPr="00775AB7">
        <w:t>е экономич</w:t>
      </w:r>
      <w:r w:rsidRPr="00775AB7">
        <w:t>е</w:t>
      </w:r>
      <w:r w:rsidRPr="00775AB7">
        <w:t xml:space="preserve">ской и социальной реальности. Эта программа обеспечивается </w:t>
      </w:r>
      <w:r w:rsidR="006A5324">
        <w:t>бюджетными с</w:t>
      </w:r>
      <w:r w:rsidRPr="00775AB7">
        <w:t>редствами и содержит план выделения инвестиций, в настоящее время нах</w:t>
      </w:r>
      <w:r w:rsidRPr="00775AB7">
        <w:t>о</w:t>
      </w:r>
      <w:r w:rsidRPr="00775AB7">
        <w:t xml:space="preserve">дящийся в процессе реализации. Программа предусматривает сооружение не менее 100 000 жилых помещений в год.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277.</w:t>
      </w:r>
      <w:r w:rsidRPr="00775AB7">
        <w:tab/>
        <w:t>Последствия недавно разразившихся в стране ураганов "Гу</w:t>
      </w:r>
      <w:r w:rsidRPr="00775AB7">
        <w:t>с</w:t>
      </w:r>
      <w:r w:rsidRPr="00775AB7">
        <w:t>тав", "Ике" и "Палома", поразивших почти всю территорию Кубы, несомненно, являются с</w:t>
      </w:r>
      <w:r w:rsidRPr="00775AB7">
        <w:t>а</w:t>
      </w:r>
      <w:r w:rsidRPr="00775AB7">
        <w:t>мыми разрушительными в истории страны, учитывая нанесенный ими огро</w:t>
      </w:r>
      <w:r w:rsidRPr="00775AB7">
        <w:t>м</w:t>
      </w:r>
      <w:r w:rsidRPr="00775AB7">
        <w:t>ных материальных ущерб. Одной из областей, наиболее пострадавших помимо сельского хозяйства, является область жилья, где было разрушено 530 758 ж</w:t>
      </w:r>
      <w:r w:rsidRPr="00775AB7">
        <w:t>и</w:t>
      </w:r>
      <w:r w:rsidRPr="00775AB7">
        <w:t xml:space="preserve">лых зданий и помещений. 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278.</w:t>
      </w:r>
      <w:r w:rsidRPr="00775AB7">
        <w:tab/>
        <w:t>Несмотря на нанесенный ущерб, Куба принимает решительные усилия, направленные на восстановление разрушенных ураганами, частично или по</w:t>
      </w:r>
      <w:r w:rsidRPr="00775AB7">
        <w:t>л</w:t>
      </w:r>
      <w:r w:rsidRPr="00775AB7">
        <w:t>ностью, жилых зданий и помещений. Используются самые последние технол</w:t>
      </w:r>
      <w:r w:rsidRPr="00775AB7">
        <w:t>о</w:t>
      </w:r>
      <w:r w:rsidRPr="00775AB7">
        <w:t>гии для удаления разруше</w:t>
      </w:r>
      <w:r w:rsidRPr="00775AB7">
        <w:t>н</w:t>
      </w:r>
      <w:r w:rsidRPr="00775AB7">
        <w:t xml:space="preserve">ных перекрытий. </w:t>
      </w:r>
    </w:p>
    <w:p w:rsidR="00A30913" w:rsidRPr="00775AB7" w:rsidRDefault="00EE6363" w:rsidP="00EE6363">
      <w:pPr>
        <w:pStyle w:val="H4GR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 w:rsidR="00A30913" w:rsidRPr="00775AB7">
        <w:t xml:space="preserve">Право на здоровье, медицинское обслуживание, социальное страхование и </w:t>
      </w:r>
      <w:r w:rsidRPr="00EE6363">
        <w:br/>
      </w:r>
      <w:r w:rsidR="00A30913" w:rsidRPr="00775AB7">
        <w:t>с</w:t>
      </w:r>
      <w:r w:rsidR="00A30913" w:rsidRPr="00775AB7">
        <w:t>о</w:t>
      </w:r>
      <w:r w:rsidR="00A30913" w:rsidRPr="00775AB7">
        <w:t>циальные услуги</w:t>
      </w:r>
    </w:p>
    <w:p w:rsidR="00A30913" w:rsidRPr="00775AB7" w:rsidRDefault="00A30913" w:rsidP="00775AB7">
      <w:pPr>
        <w:pStyle w:val="SingleTxtGR"/>
        <w:spacing w:line="240" w:lineRule="exact"/>
      </w:pPr>
      <w:r w:rsidRPr="00775AB7">
        <w:t>279.</w:t>
      </w:r>
      <w:r w:rsidRPr="00775AB7">
        <w:tab/>
        <w:t>Каждый кубинец имеет гарантированный доступ к высококачественным бесплатным службам охраны здоровья. В Констит</w:t>
      </w:r>
      <w:r w:rsidRPr="00775AB7">
        <w:t>у</w:t>
      </w:r>
      <w:r w:rsidRPr="00775AB7">
        <w:t>ции Республики в статье 50 Закона об общественном здравоохр</w:t>
      </w:r>
      <w:r w:rsidRPr="00775AB7">
        <w:t>а</w:t>
      </w:r>
      <w:r w:rsidRPr="00775AB7">
        <w:t xml:space="preserve">нении (Закон 45, глава </w:t>
      </w:r>
      <w:r w:rsidRPr="00775AB7">
        <w:rPr>
          <w:lang w:val="en-US"/>
        </w:rPr>
        <w:t>I</w:t>
      </w:r>
      <w:r w:rsidRPr="00775AB7">
        <w:t xml:space="preserve">, статья 4) это право закреплено за всеми гражданами страны.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280.</w:t>
      </w:r>
      <w:r w:rsidRPr="00775AB7">
        <w:tab/>
        <w:t>Каждый кубинец имеет равные права на охрану своего здоровья незав</w:t>
      </w:r>
      <w:r w:rsidRPr="00775AB7">
        <w:t>и</w:t>
      </w:r>
      <w:r w:rsidRPr="00775AB7">
        <w:t xml:space="preserve">симо от размера его доходов, его места жительства, религиозных убеждений, политической принадлежности или цвета кожи и на применение в целях </w:t>
      </w:r>
      <w:r w:rsidR="00302E4D">
        <w:t xml:space="preserve">охраны здоровья </w:t>
      </w:r>
      <w:r w:rsidRPr="00775AB7">
        <w:t xml:space="preserve">самых современных и дорогостоящих видов технологии </w:t>
      </w:r>
      <w:r w:rsidR="00C56D99">
        <w:t>в рамках</w:t>
      </w:r>
      <w:r w:rsidRPr="00775AB7">
        <w:t xml:space="preserve"> ра</w:t>
      </w:r>
      <w:r w:rsidRPr="00775AB7">
        <w:t>з</w:t>
      </w:r>
      <w:r w:rsidRPr="00775AB7">
        <w:t>ветвленной системы различных пунктов медицинского обсл</w:t>
      </w:r>
      <w:r w:rsidRPr="00775AB7">
        <w:t>у</w:t>
      </w:r>
      <w:r w:rsidRPr="00775AB7">
        <w:t xml:space="preserve">живания.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281.</w:t>
      </w:r>
      <w:r w:rsidRPr="00775AB7">
        <w:tab/>
        <w:t>Право на здоровье реализуется по линии национальной системы здрав</w:t>
      </w:r>
      <w:r w:rsidRPr="00775AB7">
        <w:t>о</w:t>
      </w:r>
      <w:r w:rsidRPr="00775AB7">
        <w:t xml:space="preserve">охранения, которая целиком финансируется из </w:t>
      </w:r>
      <w:r w:rsidR="00C56D99">
        <w:t xml:space="preserve">средств </w:t>
      </w:r>
      <w:r w:rsidRPr="00775AB7">
        <w:t>государственного бю</w:t>
      </w:r>
      <w:r w:rsidRPr="00775AB7">
        <w:t>д</w:t>
      </w:r>
      <w:r w:rsidRPr="00775AB7">
        <w:t>жета и включает в себя обширную сеть медицинских учреждений, распред</w:t>
      </w:r>
      <w:r w:rsidRPr="00775AB7">
        <w:t>е</w:t>
      </w:r>
      <w:r w:rsidRPr="00775AB7">
        <w:t>ленных по всей национальной территории и насчитывающих в своем штате свыше 500 000 работников. Спектр предоставляемых услуг варьируется от у</w:t>
      </w:r>
      <w:r w:rsidRPr="00775AB7">
        <w:t>к</w:t>
      </w:r>
      <w:r w:rsidRPr="00775AB7">
        <w:t xml:space="preserve">репления здоровья, предотвращения заболеваний, лечения и реабилитации, </w:t>
      </w:r>
      <w:r w:rsidR="00C56D99">
        <w:t>ок</w:t>
      </w:r>
      <w:r w:rsidR="00C56D99">
        <w:t>а</w:t>
      </w:r>
      <w:r w:rsidR="00C56D99">
        <w:t xml:space="preserve">зания </w:t>
      </w:r>
      <w:r w:rsidRPr="00775AB7">
        <w:t>первичной помощи и профилактики до сложнейших хирургических вм</w:t>
      </w:r>
      <w:r w:rsidRPr="00775AB7">
        <w:t>е</w:t>
      </w:r>
      <w:r w:rsidRPr="00775AB7">
        <w:t xml:space="preserve">шательств с использованием </w:t>
      </w:r>
      <w:r w:rsidR="00C56D99">
        <w:t>новейших</w:t>
      </w:r>
      <w:r w:rsidRPr="00775AB7">
        <w:t xml:space="preserve"> технологических достижений. По пок</w:t>
      </w:r>
      <w:r w:rsidRPr="00775AB7">
        <w:t>а</w:t>
      </w:r>
      <w:r w:rsidRPr="00775AB7">
        <w:t>зателям здоровья Куба не отстает от развитых стран. Так, например, коэффиц</w:t>
      </w:r>
      <w:r w:rsidRPr="00775AB7">
        <w:t>и</w:t>
      </w:r>
      <w:r w:rsidRPr="00775AB7">
        <w:t xml:space="preserve">ент смертности детей в возрасте </w:t>
      </w:r>
      <w:r w:rsidR="00C56D99">
        <w:t>до</w:t>
      </w:r>
      <w:r w:rsidRPr="00775AB7">
        <w:t xml:space="preserve"> одного года и средняя продолжительность жизни при рождении являются самыми низкими, о чем говорится выше в н</w:t>
      </w:r>
      <w:r w:rsidRPr="00775AB7">
        <w:t>а</w:t>
      </w:r>
      <w:r w:rsidRPr="00775AB7">
        <w:t>стоящем докладе. В стране работают 267 больниц, имеется 70 000 коек (6,2 на каждые 100 000 жителей), действуют 444 поликлиники, 13 880 семейных ко</w:t>
      </w:r>
      <w:r w:rsidRPr="00775AB7">
        <w:t>н</w:t>
      </w:r>
      <w:r w:rsidRPr="00775AB7">
        <w:t>сультаций и другие медицинские учреждения, расположенные по всей террит</w:t>
      </w:r>
      <w:r w:rsidRPr="00775AB7">
        <w:t>о</w:t>
      </w:r>
      <w:r w:rsidRPr="00775AB7">
        <w:t>рии страны, так</w:t>
      </w:r>
      <w:r w:rsidR="00C56D99">
        <w:t>им образом нет мест</w:t>
      </w:r>
      <w:r w:rsidRPr="00775AB7">
        <w:t>, жители которых оказались бы не охв</w:t>
      </w:r>
      <w:r w:rsidRPr="00775AB7">
        <w:t>а</w:t>
      </w:r>
      <w:r w:rsidRPr="00775AB7">
        <w:t>чены медици</w:t>
      </w:r>
      <w:r w:rsidRPr="00775AB7">
        <w:t>н</w:t>
      </w:r>
      <w:r w:rsidRPr="00775AB7">
        <w:t xml:space="preserve">ским обслуживанием.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282.</w:t>
      </w:r>
      <w:r w:rsidRPr="00775AB7">
        <w:tab/>
        <w:t>Несмотря на то, что проводимая Соединенными Штатами Америки пол</w:t>
      </w:r>
      <w:r w:rsidRPr="00775AB7">
        <w:t>и</w:t>
      </w:r>
      <w:r w:rsidRPr="00775AB7">
        <w:t>тика враждебности и введенная ими блокада весьма затрудняют приобретение необходимых ресурсов, медикаментов и медицинского оборудования, Куба предпринимает колоссальные усилия для доведения качества своих медици</w:t>
      </w:r>
      <w:r w:rsidRPr="00775AB7">
        <w:t>н</w:t>
      </w:r>
      <w:r w:rsidRPr="00775AB7">
        <w:t>ских услуг до высочайшего уровня. В обозримой перспективе она стремится увеличить среднюю продолжительность жизни до 80 лет и снизить коэффиц</w:t>
      </w:r>
      <w:r w:rsidRPr="00775AB7">
        <w:t>и</w:t>
      </w:r>
      <w:r w:rsidRPr="00775AB7">
        <w:t>ент смертности детей в возрасте до пяти лет до пок</w:t>
      </w:r>
      <w:r w:rsidRPr="00775AB7">
        <w:t>а</w:t>
      </w:r>
      <w:r w:rsidRPr="00775AB7">
        <w:t>зателя, не превышающего 5 промилле. Реализуется крупная инвестиционная программа, предусматрива</w:t>
      </w:r>
      <w:r w:rsidRPr="00775AB7">
        <w:t>ю</w:t>
      </w:r>
      <w:r w:rsidRPr="00775AB7">
        <w:t>щая капитальное переоборудование больниц, поликлиник и других медици</w:t>
      </w:r>
      <w:r w:rsidRPr="00775AB7">
        <w:t>н</w:t>
      </w:r>
      <w:r w:rsidRPr="00775AB7">
        <w:t xml:space="preserve">ских учреждений, а также строительство новых объектов, например центров лечения генетических заболеваний и реабилитационных палат.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283.</w:t>
      </w:r>
      <w:r w:rsidRPr="00775AB7">
        <w:tab/>
        <w:t>Первоочередное внимание уделяется наиболее актуальным программам, в частности в следующих областях: кардиология, онкология, неврология, о</w:t>
      </w:r>
      <w:r w:rsidRPr="00775AB7">
        <w:t>ф</w:t>
      </w:r>
      <w:r w:rsidRPr="00775AB7">
        <w:t>тальмология и трансплантация органов. Намечается ощутимый прогресс в деле диспансеризации всего населения для раннего выявления заболеваний и в п</w:t>
      </w:r>
      <w:r w:rsidRPr="00775AB7">
        <w:t>о</w:t>
      </w:r>
      <w:r w:rsidRPr="00775AB7">
        <w:t>исках решений проблем их обнаружения. Кроме того, повышается эффекти</w:t>
      </w:r>
      <w:r w:rsidRPr="00775AB7">
        <w:t>в</w:t>
      </w:r>
      <w:r w:rsidRPr="00775AB7">
        <w:t>ность и других программ, включая про</w:t>
      </w:r>
      <w:r w:rsidR="00C56D99">
        <w:t>грамму вакцинации, гарантирующую</w:t>
      </w:r>
      <w:r w:rsidRPr="00775AB7">
        <w:t xml:space="preserve"> с</w:t>
      </w:r>
      <w:r w:rsidRPr="00775AB7">
        <w:t>а</w:t>
      </w:r>
      <w:r w:rsidRPr="00775AB7">
        <w:t xml:space="preserve">мый широкий охват иммунизации населения в мире, в особенности детей, и имеющую высокую результативность; включая программу защиты </w:t>
      </w:r>
      <w:r w:rsidR="00C56D99">
        <w:t xml:space="preserve">здоровья </w:t>
      </w:r>
      <w:r w:rsidRPr="00775AB7">
        <w:t>м</w:t>
      </w:r>
      <w:r w:rsidRPr="00775AB7">
        <w:t>а</w:t>
      </w:r>
      <w:r w:rsidRPr="00775AB7">
        <w:t>тери и ребенка, программу профилактики инфекционных болезней и программу борьбы с кур</w:t>
      </w:r>
      <w:r w:rsidRPr="00775AB7">
        <w:t>е</w:t>
      </w:r>
      <w:r w:rsidRPr="00775AB7">
        <w:t xml:space="preserve">нием.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284.</w:t>
      </w:r>
      <w:r w:rsidRPr="00775AB7">
        <w:tab/>
        <w:t>Биотехнология, отрасль, которой страна по праву гордится и развитие к</w:t>
      </w:r>
      <w:r w:rsidRPr="00775AB7">
        <w:t>о</w:t>
      </w:r>
      <w:r w:rsidRPr="00775AB7">
        <w:t>торой является примером того, чего может достичь страна при наличии целен</w:t>
      </w:r>
      <w:r w:rsidRPr="00775AB7">
        <w:t>а</w:t>
      </w:r>
      <w:r w:rsidRPr="00775AB7">
        <w:t>правленной и хорошо продуманной стратегии</w:t>
      </w:r>
      <w:r w:rsidR="007D39EA">
        <w:t xml:space="preserve"> и</w:t>
      </w:r>
      <w:r w:rsidRPr="00775AB7">
        <w:t xml:space="preserve"> путем создания центров нау</w:t>
      </w:r>
      <w:r w:rsidRPr="00775AB7">
        <w:t>ч</w:t>
      </w:r>
      <w:r w:rsidRPr="00775AB7">
        <w:t xml:space="preserve">но-технических знаний, </w:t>
      </w:r>
      <w:r w:rsidR="007D39EA">
        <w:t xml:space="preserve">создает возможности для повышения </w:t>
      </w:r>
      <w:r w:rsidRPr="00775AB7">
        <w:t>экспорта и вн</w:t>
      </w:r>
      <w:r w:rsidRPr="00775AB7">
        <w:t>е</w:t>
      </w:r>
      <w:r w:rsidRPr="00775AB7">
        <w:t>дре</w:t>
      </w:r>
      <w:r w:rsidR="007D39EA">
        <w:t xml:space="preserve">ния </w:t>
      </w:r>
      <w:r w:rsidRPr="00775AB7">
        <w:t>новых производственных технологий и производственных мощностей для освоения новых лекарств. В этом секторе были завершены 20 инвестицио</w:t>
      </w:r>
      <w:r w:rsidRPr="00775AB7">
        <w:t>н</w:t>
      </w:r>
      <w:r w:rsidRPr="00775AB7">
        <w:t>ных проектов, которые значительно увеличили потенциал промышленного пр</w:t>
      </w:r>
      <w:r w:rsidRPr="00775AB7">
        <w:t>о</w:t>
      </w:r>
      <w:r w:rsidRPr="00775AB7">
        <w:t xml:space="preserve">изводства.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285.</w:t>
      </w:r>
      <w:r w:rsidRPr="00775AB7">
        <w:tab/>
        <w:t>Среди новых лекарственных препаратов, полученных в результате вн</w:t>
      </w:r>
      <w:r w:rsidRPr="00775AB7">
        <w:t>е</w:t>
      </w:r>
      <w:r w:rsidRPr="00775AB7">
        <w:t>дрения новых производственных линий</w:t>
      </w:r>
      <w:r w:rsidR="007D39EA">
        <w:t>,</w:t>
      </w:r>
      <w:r w:rsidRPr="00775AB7">
        <w:t xml:space="preserve"> следует н</w:t>
      </w:r>
      <w:r w:rsidRPr="00775AB7">
        <w:t>а</w:t>
      </w:r>
      <w:r w:rsidRPr="00775AB7">
        <w:t>звать: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вакцину против гемофилии;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>четвертную вакцину ДПТ-гепатит;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>более 20 новых фармацевтических препаратов, включая три преп</w:t>
      </w:r>
      <w:r w:rsidRPr="00775AB7">
        <w:t>а</w:t>
      </w:r>
      <w:r w:rsidRPr="00775AB7">
        <w:t>рата для лечения СПИДа;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  <w:t>новые лекарственные средства для лечения рака, включая собс</w:t>
      </w:r>
      <w:r w:rsidRPr="00775AB7">
        <w:t>т</w:t>
      </w:r>
      <w:r w:rsidRPr="00775AB7">
        <w:t xml:space="preserve">венную кубинскую терапевтическую вакцину, используемую для лечения рака легких. Что касается этого последнего препарата, то </w:t>
      </w:r>
      <w:r w:rsidR="007D39EA">
        <w:t>надо</w:t>
      </w:r>
      <w:r w:rsidRPr="00775AB7">
        <w:t xml:space="preserve"> подчеркнуть, что со</w:t>
      </w:r>
      <w:r w:rsidRPr="00775AB7">
        <w:t>з</w:t>
      </w:r>
      <w:r w:rsidRPr="00775AB7">
        <w:t>дание линии по производству вакцины, ее строительство и эксплуатация на 100% является делом рук к</w:t>
      </w:r>
      <w:r w:rsidRPr="00775AB7">
        <w:t>у</w:t>
      </w:r>
      <w:r w:rsidRPr="00775AB7">
        <w:t xml:space="preserve">бинцев.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286.</w:t>
      </w:r>
      <w:r w:rsidRPr="00775AB7">
        <w:tab/>
        <w:t>Что касается пенитенциарной сферы, то всем заключенным гарантируе</w:t>
      </w:r>
      <w:r w:rsidRPr="00775AB7">
        <w:t>т</w:t>
      </w:r>
      <w:r w:rsidRPr="00775AB7">
        <w:t>ся бесплатное медицинское и стоматологическое о</w:t>
      </w:r>
      <w:r w:rsidRPr="00775AB7">
        <w:t>б</w:t>
      </w:r>
      <w:r w:rsidRPr="00775AB7">
        <w:t>служивание. Национальная пенитенциарная система располагает собственными больницами, центрами ок</w:t>
      </w:r>
      <w:r w:rsidRPr="00775AB7">
        <w:t>а</w:t>
      </w:r>
      <w:r w:rsidRPr="00775AB7">
        <w:t>зания медпомощи и медицинскими пунктами. Во всех провинциях при больн</w:t>
      </w:r>
      <w:r w:rsidRPr="00775AB7">
        <w:t>и</w:t>
      </w:r>
      <w:r w:rsidRPr="00775AB7">
        <w:t>цах, входящих в сеть учреждений системы здравоохранения, имеются отдел</w:t>
      </w:r>
      <w:r w:rsidRPr="00775AB7">
        <w:t>е</w:t>
      </w:r>
      <w:r w:rsidRPr="00775AB7">
        <w:t>ния для лиц, содержащихся под стражей. Заключенным гара</w:t>
      </w:r>
      <w:r w:rsidRPr="00775AB7">
        <w:t>н</w:t>
      </w:r>
      <w:r w:rsidRPr="00775AB7">
        <w:t>тируется оказание специальной медицинской помощи в любой больнице страны; кроме того, пр</w:t>
      </w:r>
      <w:r w:rsidRPr="00775AB7">
        <w:t>о</w:t>
      </w:r>
      <w:r w:rsidRPr="00775AB7">
        <w:t>водятся периодические посещения пенитенциарных центров бригадами в с</w:t>
      </w:r>
      <w:r w:rsidRPr="00775AB7">
        <w:t>о</w:t>
      </w:r>
      <w:r w:rsidRPr="00775AB7">
        <w:t>ставе врачей разли</w:t>
      </w:r>
      <w:r w:rsidRPr="00775AB7">
        <w:t>ч</w:t>
      </w:r>
      <w:r w:rsidRPr="00775AB7">
        <w:t xml:space="preserve">ных профилей.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287.</w:t>
      </w:r>
      <w:r w:rsidRPr="00775AB7">
        <w:tab/>
        <w:t>Беременные женщины-заключенные находятся под пристальным набл</w:t>
      </w:r>
      <w:r w:rsidRPr="00775AB7">
        <w:t>ю</w:t>
      </w:r>
      <w:r w:rsidRPr="00775AB7">
        <w:t>дением и на период беременности переводятся в особые камеры, оборудова</w:t>
      </w:r>
      <w:r w:rsidRPr="00775AB7">
        <w:t>н</w:t>
      </w:r>
      <w:r w:rsidRPr="00775AB7">
        <w:t>ные по типу больничных палат. Роды прин</w:t>
      </w:r>
      <w:r w:rsidRPr="00775AB7">
        <w:t>и</w:t>
      </w:r>
      <w:r w:rsidRPr="00775AB7">
        <w:t>маются специалистами и проходят в условиях стационара. Во время вынашивания ребенка и на первом году его жизни (период, в течение которого ребенок остается при женщине для целей грудного вскармливания) беременным также полагается усиленное питание. Спустя год после рождения ребенок может передаваться на попечение родс</w:t>
      </w:r>
      <w:r w:rsidRPr="00775AB7">
        <w:t>т</w:t>
      </w:r>
      <w:r w:rsidRPr="00775AB7">
        <w:t>венников женщины, содержащейся в заключении, или бе</w:t>
      </w:r>
      <w:r w:rsidRPr="00775AB7">
        <w:t>с</w:t>
      </w:r>
      <w:r w:rsidRPr="00775AB7">
        <w:t xml:space="preserve">платно помещаться в дом ребенка.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288.</w:t>
      </w:r>
      <w:r w:rsidRPr="00775AB7">
        <w:tab/>
        <w:t xml:space="preserve">Полная занятость является главной гарантией социального </w:t>
      </w:r>
      <w:r w:rsidR="007D39EA">
        <w:t>обеспечения</w:t>
      </w:r>
      <w:r w:rsidRPr="00775AB7">
        <w:t>, кото</w:t>
      </w:r>
      <w:r w:rsidR="007D39EA">
        <w:t xml:space="preserve">рым </w:t>
      </w:r>
      <w:r w:rsidRPr="00775AB7">
        <w:t>пользуются кубинцы, независимо от расы, пола, вероисповедания или политических убеждений. Задуманное как комплексная и гармоничная система</w:t>
      </w:r>
      <w:r w:rsidR="007D39EA">
        <w:t>,</w:t>
      </w:r>
      <w:r w:rsidRPr="00775AB7">
        <w:t xml:space="preserve"> социальное </w:t>
      </w:r>
      <w:r w:rsidR="007D39EA">
        <w:t>обеспечение</w:t>
      </w:r>
      <w:r w:rsidRPr="00775AB7">
        <w:t xml:space="preserve"> родилось в мае 1963 года; система охватывает места труда, предприятия, </w:t>
      </w:r>
      <w:r w:rsidR="004161D3">
        <w:t xml:space="preserve">касается условий труда, обучения и профессиональной </w:t>
      </w:r>
      <w:r w:rsidRPr="00775AB7">
        <w:t>подготов</w:t>
      </w:r>
      <w:r w:rsidR="004161D3">
        <w:t>ки</w:t>
      </w:r>
      <w:r w:rsidRPr="00775AB7">
        <w:t xml:space="preserve">. </w:t>
      </w:r>
      <w:r w:rsidR="004161D3">
        <w:t>В ней</w:t>
      </w:r>
      <w:r w:rsidRPr="00775AB7">
        <w:t xml:space="preserve"> также уделяется первоочередное внимание вопросам пол</w:t>
      </w:r>
      <w:r w:rsidRPr="00775AB7">
        <w:t>о</w:t>
      </w:r>
      <w:r w:rsidRPr="00775AB7">
        <w:t>жения матерей, инвалидов, престарелых, жертв стихийных бедствий и всех л</w:t>
      </w:r>
      <w:r w:rsidRPr="00775AB7">
        <w:t>ю</w:t>
      </w:r>
      <w:r w:rsidRPr="00775AB7">
        <w:t xml:space="preserve">дей, которые в ней нуждаются, что позволяет гарантировать всем кубинцам достойную жизнь.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289.</w:t>
      </w:r>
      <w:r w:rsidRPr="00775AB7">
        <w:tab/>
        <w:t>Кубинская система социального обеспечения занимается не просто в</w:t>
      </w:r>
      <w:r w:rsidRPr="00775AB7">
        <w:t>ы</w:t>
      </w:r>
      <w:r w:rsidRPr="00775AB7">
        <w:t>платой пенсий и пособий, она также постоянно меняется в соответствии с ра</w:t>
      </w:r>
      <w:r w:rsidRPr="00775AB7">
        <w:t>с</w:t>
      </w:r>
      <w:r w:rsidRPr="00775AB7">
        <w:t>тущей ролью общественных работ и в соответствии с ее задачами по достиж</w:t>
      </w:r>
      <w:r w:rsidRPr="00775AB7">
        <w:t>е</w:t>
      </w:r>
      <w:r w:rsidRPr="00775AB7">
        <w:t xml:space="preserve">нию всеобщей справедливости. Программы социального обеспечения на Кубе осуществляются на трех основных уровнях: община, общественные институты и больницы.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290.</w:t>
      </w:r>
      <w:r w:rsidRPr="00775AB7">
        <w:tab/>
        <w:t>В 2001 году по решению Государственного совета был создан национал</w:t>
      </w:r>
      <w:r w:rsidRPr="00775AB7">
        <w:t>ь</w:t>
      </w:r>
      <w:r w:rsidRPr="00775AB7">
        <w:t>ный и</w:t>
      </w:r>
      <w:r w:rsidRPr="00775AB7">
        <w:t>н</w:t>
      </w:r>
      <w:r w:rsidRPr="00775AB7">
        <w:t>ститут социального обеспечения, который имеет свои отделения во всех провинциях и муниципиях страны. Этому учреждению поручено задача гара</w:t>
      </w:r>
      <w:r w:rsidRPr="00775AB7">
        <w:t>н</w:t>
      </w:r>
      <w:r w:rsidRPr="00775AB7">
        <w:t>тировать адекватное и эффективное представление населению социальных у</w:t>
      </w:r>
      <w:r w:rsidRPr="00775AB7">
        <w:t>с</w:t>
      </w:r>
      <w:r w:rsidRPr="00775AB7">
        <w:t>луг, планирование мер по исправлению выявленных недостатков и установл</w:t>
      </w:r>
      <w:r w:rsidRPr="00775AB7">
        <w:t>е</w:t>
      </w:r>
      <w:r w:rsidRPr="00775AB7">
        <w:t>ние контроля за расходованием финансовых и людских средств для до</w:t>
      </w:r>
      <w:r w:rsidRPr="00775AB7">
        <w:t>с</w:t>
      </w:r>
      <w:r w:rsidRPr="00775AB7">
        <w:t xml:space="preserve">тижения поставленных целей.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291.</w:t>
      </w:r>
      <w:r w:rsidRPr="00775AB7">
        <w:tab/>
        <w:t>Социальное обеспечение реализуется на основе свода зак</w:t>
      </w:r>
      <w:r w:rsidRPr="00775AB7">
        <w:t>о</w:t>
      </w:r>
      <w:r w:rsidRPr="00775AB7">
        <w:t>нов, декретов-законов, постановлений, регулирующих правовые рамки указанной деятельн</w:t>
      </w:r>
      <w:r w:rsidRPr="00775AB7">
        <w:t>о</w:t>
      </w:r>
      <w:r w:rsidRPr="00775AB7">
        <w:t>сти. В Конституции Республики Куба, основного закона страны, содержатся различные статьи, посвященные этому вопросу, а также определяющие ответс</w:t>
      </w:r>
      <w:r w:rsidRPr="00775AB7">
        <w:t>т</w:t>
      </w:r>
      <w:r w:rsidRPr="00775AB7">
        <w:t>венность кубинского государства в вопросах предоставления гарантий соц</w:t>
      </w:r>
      <w:r w:rsidRPr="00775AB7">
        <w:t>и</w:t>
      </w:r>
      <w:r w:rsidRPr="00775AB7">
        <w:t xml:space="preserve">ального обеспечения всем гражданам Кубы.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292.</w:t>
      </w:r>
      <w:r w:rsidRPr="00775AB7">
        <w:tab/>
        <w:t xml:space="preserve">Также как в предыдущем законе № 24, новый закон о социальном </w:t>
      </w:r>
      <w:r w:rsidR="004161D3">
        <w:t>обесп</w:t>
      </w:r>
      <w:r w:rsidR="004161D3">
        <w:t>е</w:t>
      </w:r>
      <w:r w:rsidR="004161D3">
        <w:t>чении</w:t>
      </w:r>
      <w:r w:rsidRPr="00775AB7">
        <w:t xml:space="preserve"> предусматривает, что государство гарантирует надлежащую защиту тр</w:t>
      </w:r>
      <w:r w:rsidRPr="00775AB7">
        <w:t>у</w:t>
      </w:r>
      <w:r w:rsidRPr="00775AB7">
        <w:t xml:space="preserve">дящегося, членов его семьи и населения страны через систему социального </w:t>
      </w:r>
      <w:r w:rsidR="004161D3">
        <w:t xml:space="preserve">обеспечения, которая </w:t>
      </w:r>
      <w:r w:rsidRPr="00775AB7">
        <w:t xml:space="preserve">охватывает </w:t>
      </w:r>
      <w:r w:rsidR="004161D3">
        <w:t xml:space="preserve">сам </w:t>
      </w:r>
      <w:r w:rsidRPr="00775AB7">
        <w:t>режим и порядок оказания вспомоществ</w:t>
      </w:r>
      <w:r w:rsidRPr="00775AB7">
        <w:t>о</w:t>
      </w:r>
      <w:r w:rsidRPr="00775AB7">
        <w:t xml:space="preserve">вания. В соответствии с режимом социального </w:t>
      </w:r>
      <w:r w:rsidR="004161D3">
        <w:t>обеспечения</w:t>
      </w:r>
      <w:r w:rsidRPr="00775AB7">
        <w:t xml:space="preserve"> трудящимся </w:t>
      </w:r>
      <w:r w:rsidR="004161D3">
        <w:t>гара</w:t>
      </w:r>
      <w:r w:rsidR="004161D3">
        <w:t>н</w:t>
      </w:r>
      <w:r w:rsidR="004161D3">
        <w:t xml:space="preserve">тируется </w:t>
      </w:r>
      <w:r w:rsidRPr="00775AB7">
        <w:t>защита при заболеваниях или при несчастном случае, произошедшем в быту или на работе, в период материнства, в случае потери трудоспособности или по ст</w:t>
      </w:r>
      <w:r w:rsidRPr="00775AB7">
        <w:t>а</w:t>
      </w:r>
      <w:r w:rsidRPr="00775AB7">
        <w:t xml:space="preserve">рости, а в случае смерти </w:t>
      </w:r>
      <w:r w:rsidR="004161D3">
        <w:t>кормильца</w:t>
      </w:r>
      <w:r w:rsidRPr="00775AB7">
        <w:t xml:space="preserve"> защита оказывается его семье.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293.</w:t>
      </w:r>
      <w:r w:rsidRPr="00775AB7">
        <w:tab/>
        <w:t>Сегодня, когда международные организации отмечают тот факт, что п</w:t>
      </w:r>
      <w:r w:rsidRPr="00775AB7">
        <w:t>о</w:t>
      </w:r>
      <w:r w:rsidRPr="00775AB7">
        <w:t xml:space="preserve">ловина населения мира не имеет </w:t>
      </w:r>
      <w:r w:rsidR="004161D3">
        <w:t xml:space="preserve">никаких </w:t>
      </w:r>
      <w:r w:rsidRPr="00775AB7">
        <w:t xml:space="preserve">гарантий социального страхования, на Кубе 100% населения пользуются </w:t>
      </w:r>
      <w:r w:rsidR="004161D3">
        <w:t xml:space="preserve">полной </w:t>
      </w:r>
      <w:r w:rsidRPr="00775AB7">
        <w:t>социальной з</w:t>
      </w:r>
      <w:r w:rsidRPr="00775AB7">
        <w:t>а</w:t>
      </w:r>
      <w:r w:rsidRPr="00775AB7">
        <w:t xml:space="preserve">щитой.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294.</w:t>
      </w:r>
      <w:r w:rsidRPr="00775AB7">
        <w:tab/>
        <w:t xml:space="preserve">Режим социального </w:t>
      </w:r>
      <w:r w:rsidR="00933DFB">
        <w:t>обеспечения</w:t>
      </w:r>
      <w:r w:rsidRPr="00775AB7">
        <w:t xml:space="preserve"> предлагает трудящимся различные виды пособий и выплат, предусмотренных в законе, на которые имеют право </w:t>
      </w:r>
      <w:r w:rsidR="00933DFB">
        <w:t>сами т</w:t>
      </w:r>
      <w:r w:rsidRPr="00775AB7">
        <w:t xml:space="preserve">рудящиеся и члены </w:t>
      </w:r>
      <w:r w:rsidR="00933DFB">
        <w:t>их семей</w:t>
      </w:r>
      <w:r w:rsidRPr="00775AB7">
        <w:t>. Пособия классифицируются по следующим кат</w:t>
      </w:r>
      <w:r w:rsidRPr="00775AB7">
        <w:t>е</w:t>
      </w:r>
      <w:r w:rsidRPr="00775AB7">
        <w:t xml:space="preserve">гориям: материальные пособия, натуральные пособия и денежные пособия.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295.</w:t>
      </w:r>
      <w:r w:rsidRPr="00775AB7">
        <w:tab/>
        <w:t>В государственном бюджете 2008 года запланировано повышение на 17,1% государственных расходов на социальное страхования и социальное обеспечение.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296.</w:t>
      </w:r>
      <w:r w:rsidRPr="00775AB7">
        <w:tab/>
        <w:t xml:space="preserve">Число получающих помощь по линии социального </w:t>
      </w:r>
      <w:r w:rsidR="00933DFB">
        <w:t>обеспечения на 2008 </w:t>
      </w:r>
      <w:r w:rsidRPr="00775AB7">
        <w:t>го</w:t>
      </w:r>
      <w:r w:rsidR="00933DFB">
        <w:t>д</w:t>
      </w:r>
      <w:r w:rsidRPr="00775AB7">
        <w:t xml:space="preserve"> прогнозируется 1 588 757 человек, а пенсионные выплаты составят в среднем 198,02 песо в месяц. Исторически более 50% населения</w:t>
      </w:r>
      <w:r w:rsidR="00933DFB">
        <w:t xml:space="preserve"> от</w:t>
      </w:r>
      <w:r w:rsidRPr="00775AB7">
        <w:t xml:space="preserve"> 60</w:t>
      </w:r>
      <w:r w:rsidR="00933DFB">
        <w:t xml:space="preserve"> </w:t>
      </w:r>
      <w:r w:rsidRPr="00775AB7">
        <w:t>лет</w:t>
      </w:r>
      <w:r w:rsidR="00933DFB">
        <w:t xml:space="preserve"> и старше</w:t>
      </w:r>
      <w:r w:rsidRPr="00775AB7">
        <w:t xml:space="preserve">, получают пенсию по возрасту. Предполагается, что 60% пенсионеров будут получать пенсию по возрасту, 16% по инвалидности, 20% по старости и 4% по другим причинам.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297.</w:t>
      </w:r>
      <w:r w:rsidRPr="00775AB7">
        <w:tab/>
        <w:t>На конец мая 2008 года 328 462 супружеские пары пользов</w:t>
      </w:r>
      <w:r w:rsidRPr="00775AB7">
        <w:t>а</w:t>
      </w:r>
      <w:r w:rsidRPr="00775AB7">
        <w:t xml:space="preserve">лись защитой </w:t>
      </w:r>
      <w:r w:rsidR="00933DFB">
        <w:t>системы социального обеспечения</w:t>
      </w:r>
      <w:r w:rsidRPr="00775AB7">
        <w:t xml:space="preserve">. 83,6% супружеских пар </w:t>
      </w:r>
      <w:r w:rsidR="00933DFB">
        <w:t xml:space="preserve">регулярно </w:t>
      </w:r>
      <w:r w:rsidRPr="00775AB7">
        <w:t>получали денеж</w:t>
      </w:r>
      <w:r w:rsidR="00933DFB">
        <w:t>ные пособия</w:t>
      </w:r>
      <w:r w:rsidRPr="00775AB7">
        <w:t xml:space="preserve">, а остальные </w:t>
      </w:r>
      <w:r w:rsidR="00597010">
        <w:t xml:space="preserve">получали помощь </w:t>
      </w:r>
      <w:r w:rsidRPr="00775AB7">
        <w:t>в виде услуг или товаров. Предполагается, что к концу 2008 года численность супружеских пар достигнет 342 000. В октябре 2008 года было выплачено 147 млн. песо по линии социал</w:t>
      </w:r>
      <w:r w:rsidRPr="00775AB7">
        <w:t>ь</w:t>
      </w:r>
      <w:r w:rsidRPr="00775AB7">
        <w:t xml:space="preserve">ной помощи.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298.</w:t>
      </w:r>
      <w:r w:rsidRPr="00775AB7">
        <w:tab/>
        <w:t>В октябре 2008 года 599 505 человек были получателями социальной п</w:t>
      </w:r>
      <w:r w:rsidRPr="00775AB7">
        <w:t>о</w:t>
      </w:r>
      <w:r w:rsidRPr="00775AB7">
        <w:t xml:space="preserve">мощи. Предполагается, что эта цифра достигнет в конце 2008 года 600 000.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299.</w:t>
      </w:r>
      <w:r w:rsidRPr="00775AB7">
        <w:tab/>
        <w:t xml:space="preserve">В разные периоды года 16 182 человека получали социальную помощь на дому. 77,6% из них были взрослыми, 21,8% </w:t>
      </w:r>
      <w:r w:rsidR="00597010">
        <w:t>−</w:t>
      </w:r>
      <w:r w:rsidRPr="00775AB7">
        <w:t xml:space="preserve"> инвалидами, а 0,6% </w:t>
      </w:r>
      <w:r w:rsidR="00597010">
        <w:t xml:space="preserve">− </w:t>
      </w:r>
      <w:r w:rsidRPr="00775AB7">
        <w:t>работа</w:t>
      </w:r>
      <w:r w:rsidRPr="00775AB7">
        <w:t>ю</w:t>
      </w:r>
      <w:r w:rsidR="00597010">
        <w:t xml:space="preserve">щими женщинами, имеющими </w:t>
      </w:r>
      <w:r w:rsidRPr="00775AB7">
        <w:t>детей разных степеней инвалидности.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300.</w:t>
      </w:r>
      <w:r w:rsidRPr="00775AB7">
        <w:tab/>
        <w:t>В стране обеспечивается защита 7 789 матерей с детьми, имеющими крайнюю степень инвалидности. 57,2% из них продолжают получать зарабо</w:t>
      </w:r>
      <w:r w:rsidRPr="00775AB7">
        <w:t>т</w:t>
      </w:r>
      <w:r w:rsidRPr="00775AB7">
        <w:t>н</w:t>
      </w:r>
      <w:r w:rsidR="00597010">
        <w:t>ую плату, 41,9% получают денежные пособия</w:t>
      </w:r>
      <w:r w:rsidRPr="00775AB7">
        <w:t>, а 0,9% пользуются социальной помощью на дому или р</w:t>
      </w:r>
      <w:r w:rsidRPr="00775AB7">
        <w:t>а</w:t>
      </w:r>
      <w:r w:rsidRPr="00775AB7">
        <w:t xml:space="preserve">ботают дома.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301.</w:t>
      </w:r>
      <w:r w:rsidRPr="00775AB7">
        <w:tab/>
        <w:t>Помимо материальных пособий, которые предоставляются регулярно и непрерывно населению в прошедшие 50 лет существования революции, в п</w:t>
      </w:r>
      <w:r w:rsidRPr="00775AB7">
        <w:t>о</w:t>
      </w:r>
      <w:r w:rsidRPr="00775AB7">
        <w:t xml:space="preserve">следние годы </w:t>
      </w:r>
      <w:r w:rsidR="00597010" w:rsidRPr="00775AB7">
        <w:t xml:space="preserve">населению </w:t>
      </w:r>
      <w:r w:rsidRPr="00775AB7">
        <w:t xml:space="preserve">стали </w:t>
      </w:r>
      <w:r w:rsidR="00597010" w:rsidRPr="00775AB7">
        <w:t xml:space="preserve">оказываться </w:t>
      </w:r>
      <w:r w:rsidR="00597010">
        <w:t xml:space="preserve">дополнительные </w:t>
      </w:r>
      <w:r w:rsidRPr="00775AB7">
        <w:t>социальные усл</w:t>
      </w:r>
      <w:r w:rsidRPr="00775AB7">
        <w:t>у</w:t>
      </w:r>
      <w:r w:rsidRPr="00775AB7">
        <w:t>ги, среди которых следует назвать: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социальную помощь на дому;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="00597010">
        <w:t>)</w:t>
      </w:r>
      <w:r w:rsidR="00597010">
        <w:tab/>
        <w:t>выплату по месту жительства</w:t>
      </w:r>
      <w:r w:rsidRPr="00775AB7">
        <w:t xml:space="preserve"> пособий по линии социального </w:t>
      </w:r>
      <w:r w:rsidR="00597010">
        <w:t>обе</w:t>
      </w:r>
      <w:r w:rsidR="00597010">
        <w:t>с</w:t>
      </w:r>
      <w:r w:rsidR="00597010">
        <w:t>печения</w:t>
      </w:r>
      <w:r w:rsidRPr="00775AB7">
        <w:t>;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>создание центров общественного трудового обучения;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  <w:t>создание службы экстренной помощи на дому;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ab/>
        <w:t>е)</w:t>
      </w:r>
      <w:r w:rsidRPr="00775AB7">
        <w:tab/>
        <w:t>создание службы доставки продуктов на дом.</w:t>
      </w:r>
    </w:p>
    <w:p w:rsidR="003A3903" w:rsidRPr="00775AB7" w:rsidRDefault="00EE6363" w:rsidP="00E95D96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="003A3903" w:rsidRPr="00775AB7">
        <w:t>Право на образование и профессионально-техническую подгото</w:t>
      </w:r>
      <w:r w:rsidR="003A3903" w:rsidRPr="00775AB7">
        <w:t>в</w:t>
      </w:r>
      <w:r w:rsidR="003A3903" w:rsidRPr="00775AB7">
        <w:t>ку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302.</w:t>
      </w:r>
      <w:r w:rsidRPr="00775AB7">
        <w:tab/>
        <w:t xml:space="preserve">В 1961 году Куба покончила с неграмотностью. В главе </w:t>
      </w:r>
      <w:r w:rsidRPr="00775AB7">
        <w:rPr>
          <w:lang w:val="en-US"/>
        </w:rPr>
        <w:t>V</w:t>
      </w:r>
      <w:r w:rsidRPr="00775AB7">
        <w:t xml:space="preserve"> Конституции, озагла</w:t>
      </w:r>
      <w:r w:rsidRPr="00775AB7">
        <w:t>в</w:t>
      </w:r>
      <w:r w:rsidRPr="00775AB7">
        <w:t>ленной "Образование и культура", говорится, что образование находится в ведении государства и является бесплатным. Государство подходит к осущ</w:t>
      </w:r>
      <w:r w:rsidRPr="00775AB7">
        <w:t>е</w:t>
      </w:r>
      <w:r w:rsidRPr="00775AB7">
        <w:t>ствлению функции образования как к непременной обязанности и неотъемл</w:t>
      </w:r>
      <w:r w:rsidRPr="00775AB7">
        <w:t>е</w:t>
      </w:r>
      <w:r w:rsidRPr="00775AB7">
        <w:t xml:space="preserve">мому праву всех кубинцев, без каких бы то ни было различий и привилегий.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303.</w:t>
      </w:r>
      <w:r w:rsidRPr="00775AB7">
        <w:tab/>
        <w:t>В статье 51 Конституции говорится "Все имеют право на образование. Это право гарантировано широкой сетью бесплатных школ, полуинтернатов и интернатов и предоставлением стипендий при всех видах и на всех уровнях обучения, а также бесплатностью учебного материала, предоставляемого ка</w:t>
      </w:r>
      <w:r w:rsidRPr="00775AB7">
        <w:t>ж</w:t>
      </w:r>
      <w:r w:rsidRPr="00775AB7">
        <w:t>дому ребенку и молодому человеку, независимо от материального положения его семьи; возможностью учиться в соответствии со своими способностями, требования</w:t>
      </w:r>
      <w:r w:rsidR="007B66E4">
        <w:t>ми</w:t>
      </w:r>
      <w:r w:rsidRPr="00775AB7">
        <w:t xml:space="preserve"> общества и потребностями социально-экономического развития. Взрослым мужчинам и женщинам это право обеспечивается на таких же усл</w:t>
      </w:r>
      <w:r w:rsidRPr="00775AB7">
        <w:t>о</w:t>
      </w:r>
      <w:r w:rsidRPr="00775AB7">
        <w:t>виях бесплатности и со специальными льг</w:t>
      </w:r>
      <w:r w:rsidRPr="00775AB7">
        <w:t>о</w:t>
      </w:r>
      <w:r w:rsidRPr="00775AB7">
        <w:t>тами, регулируемыми законом, через систему образования взрослых, посредством профессионально-технического обучения, повышения трудовой квалификации на предприятиях и в государс</w:t>
      </w:r>
      <w:r w:rsidRPr="00775AB7">
        <w:t>т</w:t>
      </w:r>
      <w:r w:rsidRPr="00775AB7">
        <w:t>венных учреждениях и курсов высшего образования для работа</w:t>
      </w:r>
      <w:r w:rsidRPr="00775AB7">
        <w:t>ю</w:t>
      </w:r>
      <w:r w:rsidRPr="00775AB7">
        <w:t xml:space="preserve">щих". </w:t>
      </w:r>
    </w:p>
    <w:p w:rsidR="00017FD9" w:rsidRPr="00775AB7" w:rsidRDefault="003A3903" w:rsidP="00775AB7">
      <w:pPr>
        <w:pStyle w:val="SingleTxtGR"/>
        <w:spacing w:line="240" w:lineRule="exact"/>
      </w:pPr>
      <w:r w:rsidRPr="00775AB7">
        <w:t>304.</w:t>
      </w:r>
      <w:r w:rsidRPr="00775AB7">
        <w:tab/>
        <w:t>На Кубе созданы материальные предпосылки и имеются кадровые во</w:t>
      </w:r>
      <w:r w:rsidRPr="00775AB7">
        <w:t>з</w:t>
      </w:r>
      <w:r w:rsidRPr="00775AB7">
        <w:t>можности для представления всем гражданам качественного всеобщего и бе</w:t>
      </w:r>
      <w:r w:rsidRPr="00775AB7">
        <w:t>с</w:t>
      </w:r>
      <w:r w:rsidRPr="00775AB7">
        <w:t>платного образования на всех уровнях обуч</w:t>
      </w:r>
      <w:r w:rsidRPr="00775AB7">
        <w:t>е</w:t>
      </w:r>
      <w:r w:rsidRPr="00775AB7">
        <w:t>ния вне зависимости от пола, цвета кожи, уровня доходов, религиозных верований, убеждений или политических воззрений учащ</w:t>
      </w:r>
      <w:r w:rsidRPr="00775AB7">
        <w:t>е</w:t>
      </w:r>
      <w:r w:rsidRPr="00775AB7">
        <w:t xml:space="preserve">гося или членов его семьи. </w:t>
      </w:r>
    </w:p>
    <w:p w:rsidR="003A3903" w:rsidRPr="00775AB7" w:rsidRDefault="00017FD9" w:rsidP="00775AB7">
      <w:pPr>
        <w:pStyle w:val="SingleTxtGR"/>
        <w:spacing w:line="240" w:lineRule="exact"/>
      </w:pPr>
      <w:r w:rsidRPr="00775AB7">
        <w:t>305.</w:t>
      </w:r>
      <w:r w:rsidRPr="00775AB7">
        <w:tab/>
      </w:r>
      <w:r w:rsidR="003A3903" w:rsidRPr="00775AB7">
        <w:t>В 2007/08 году охват различными формами школьного обучения в возра</w:t>
      </w:r>
      <w:r w:rsidR="003A3903" w:rsidRPr="00775AB7">
        <w:t>с</w:t>
      </w:r>
      <w:r w:rsidR="003A3903" w:rsidRPr="00775AB7">
        <w:t>тной группе 0−5 лет составил 99,5%. В возрастных группах 6−11 и 6−14 лет аналогичный показатель составил соответственно 99,7% и 99,2%. На Кубе на каждые 30 жителей прих</w:t>
      </w:r>
      <w:r w:rsidR="003A3903" w:rsidRPr="00775AB7">
        <w:t>о</w:t>
      </w:r>
      <w:r w:rsidR="003A3903" w:rsidRPr="00775AB7">
        <w:t>дится по одному педагогу. 100% девочек и мальчиков, нужда</w:t>
      </w:r>
      <w:r w:rsidR="003A3903" w:rsidRPr="00775AB7">
        <w:t>ю</w:t>
      </w:r>
      <w:r w:rsidR="003A3903" w:rsidRPr="00775AB7">
        <w:t>щихся в специальном обучении</w:t>
      </w:r>
      <w:r w:rsidR="007B66E4">
        <w:t>,</w:t>
      </w:r>
      <w:r w:rsidR="003A3903" w:rsidRPr="00775AB7">
        <w:t xml:space="preserve"> посещают специализированные школы.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306.</w:t>
      </w:r>
      <w:r w:rsidRPr="00775AB7">
        <w:tab/>
        <w:t>Система образования постоянно совершенствуется. Среди реализуемых проектов нужно выделить следующие: обучение компьютерной грамотности уже на уровне начальной школы; оборудование каждого класса такими вспом</w:t>
      </w:r>
      <w:r w:rsidRPr="00775AB7">
        <w:t>о</w:t>
      </w:r>
      <w:r w:rsidRPr="00775AB7">
        <w:t>гательными техническими средствами, как телевизоры и видеомагнитофоны; создание двух образовательных телевизионных каналов, введение специальных программ университетского образования для людей пожилого возраста. Одн</w:t>
      </w:r>
      <w:r w:rsidRPr="00775AB7">
        <w:t>о</w:t>
      </w:r>
      <w:r w:rsidRPr="00775AB7">
        <w:t xml:space="preserve">временно </w:t>
      </w:r>
      <w:r w:rsidR="007B66E4">
        <w:t>проводится</w:t>
      </w:r>
      <w:r w:rsidRPr="00775AB7">
        <w:t xml:space="preserve"> большая работа по универсализации высшего образов</w:t>
      </w:r>
      <w:r w:rsidRPr="00775AB7">
        <w:t>а</w:t>
      </w:r>
      <w:r w:rsidRPr="00775AB7">
        <w:t>ния. В каж</w:t>
      </w:r>
      <w:r w:rsidR="007B66E4">
        <w:t>дой</w:t>
      </w:r>
      <w:r w:rsidRPr="00775AB7">
        <w:t xml:space="preserve"> муниципалии страны созданы университетские филиалы с целью обеспечения всеобщего доступа к этому уровню образования. Реализуемые на Кубе программы подобно Программе работников социальной сферы позволили тысячам молодых людей подняться до университетского уровня и </w:t>
      </w:r>
      <w:r w:rsidR="007B66E4">
        <w:t>заняться</w:t>
      </w:r>
      <w:r w:rsidRPr="00775AB7">
        <w:t xml:space="preserve"> о</w:t>
      </w:r>
      <w:r w:rsidRPr="00775AB7">
        <w:t>б</w:t>
      </w:r>
      <w:r w:rsidRPr="00775AB7">
        <w:t xml:space="preserve">щественно полезным трудом. </w:t>
      </w:r>
    </w:p>
    <w:p w:rsidR="003A3903" w:rsidRPr="00775AB7" w:rsidRDefault="00E355C5" w:rsidP="00E355C5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="003A3903" w:rsidRPr="00775AB7">
        <w:t>Право на участие на равных условиях в культурной деятельности</w:t>
      </w:r>
    </w:p>
    <w:p w:rsidR="00017FD9" w:rsidRPr="00775AB7" w:rsidRDefault="003A3903" w:rsidP="00775AB7">
      <w:pPr>
        <w:pStyle w:val="SingleTxtGR"/>
        <w:spacing w:line="240" w:lineRule="exact"/>
      </w:pPr>
      <w:r w:rsidRPr="00775AB7">
        <w:t>307.</w:t>
      </w:r>
      <w:r w:rsidRPr="00775AB7">
        <w:tab/>
        <w:t>В статье 9 Конституции Республики говорится, что в стране не будет ч</w:t>
      </w:r>
      <w:r w:rsidRPr="00775AB7">
        <w:t>е</w:t>
      </w:r>
      <w:r w:rsidRPr="00775AB7">
        <w:t>ловека, к</w:t>
      </w:r>
      <w:r w:rsidRPr="00775AB7">
        <w:t>о</w:t>
      </w:r>
      <w:r w:rsidRPr="00775AB7">
        <w:t xml:space="preserve">торый не имел бы доступа к учебе, культуре и спорту. </w:t>
      </w:r>
    </w:p>
    <w:p w:rsidR="003A3903" w:rsidRPr="00775AB7" w:rsidRDefault="00017FD9" w:rsidP="00775AB7">
      <w:pPr>
        <w:pStyle w:val="SingleTxtGR"/>
        <w:spacing w:line="240" w:lineRule="exact"/>
      </w:pPr>
      <w:r w:rsidRPr="00775AB7">
        <w:t>308.</w:t>
      </w:r>
      <w:r w:rsidRPr="00775AB7">
        <w:tab/>
      </w:r>
      <w:r w:rsidR="003A3903" w:rsidRPr="00775AB7">
        <w:t xml:space="preserve">Одновременно в статье 39 главы </w:t>
      </w:r>
      <w:r w:rsidR="003A3903" w:rsidRPr="00775AB7">
        <w:rPr>
          <w:lang w:val="en-US"/>
        </w:rPr>
        <w:t>V</w:t>
      </w:r>
      <w:r w:rsidR="003A3903" w:rsidRPr="00775AB7">
        <w:t xml:space="preserve"> Конституции говорится, что госуда</w:t>
      </w:r>
      <w:r w:rsidR="003A3903" w:rsidRPr="00775AB7">
        <w:t>р</w:t>
      </w:r>
      <w:r w:rsidR="003A3903" w:rsidRPr="00775AB7">
        <w:t>ство направляет, развивает и поощряет образование, культуру и науку во всех их проявлениях. В той же статье говорится, что государство с целью повыш</w:t>
      </w:r>
      <w:r w:rsidR="003A3903" w:rsidRPr="00775AB7">
        <w:t>е</w:t>
      </w:r>
      <w:r w:rsidR="003A3903" w:rsidRPr="00775AB7">
        <w:t>ния культурного уровня народа развивает и поощряет художественное воспит</w:t>
      </w:r>
      <w:r w:rsidR="003A3903" w:rsidRPr="00775AB7">
        <w:t>а</w:t>
      </w:r>
      <w:r w:rsidR="003A3903" w:rsidRPr="00775AB7">
        <w:t>ние, призвание к худ</w:t>
      </w:r>
      <w:r w:rsidR="007B66E4">
        <w:t>ожественному творчеству, занятие</w:t>
      </w:r>
      <w:r w:rsidR="003A3903" w:rsidRPr="00775AB7">
        <w:t xml:space="preserve"> искусством и спосо</w:t>
      </w:r>
      <w:r w:rsidR="003A3903" w:rsidRPr="00775AB7">
        <w:t>б</w:t>
      </w:r>
      <w:r w:rsidR="003A3903" w:rsidRPr="00775AB7">
        <w:t xml:space="preserve">ность ценить его.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309.</w:t>
      </w:r>
      <w:r w:rsidRPr="00775AB7">
        <w:tab/>
        <w:t>Государство заботится о сохранении культурного наследия и художес</w:t>
      </w:r>
      <w:r w:rsidRPr="00775AB7">
        <w:t>т</w:t>
      </w:r>
      <w:r w:rsidRPr="00775AB7">
        <w:t>венного и исторического богатства нации, охраняет н</w:t>
      </w:r>
      <w:r w:rsidRPr="00775AB7">
        <w:t>а</w:t>
      </w:r>
      <w:r w:rsidRPr="00775AB7">
        <w:t>циональные памятники и места, отличающиеся своей природной красотой, признанной художественной или исторической ценностью. Государство содействует участию гра</w:t>
      </w:r>
      <w:r w:rsidRPr="00775AB7">
        <w:t>ж</w:t>
      </w:r>
      <w:r w:rsidRPr="00775AB7">
        <w:t>дан через массовые общественные организации в осуществлении своей политики в о</w:t>
      </w:r>
      <w:r w:rsidRPr="00775AB7">
        <w:t>б</w:t>
      </w:r>
      <w:r w:rsidRPr="00775AB7">
        <w:t xml:space="preserve">ласти образования и культуры.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310.</w:t>
      </w:r>
      <w:r w:rsidRPr="00775AB7">
        <w:tab/>
        <w:t>Культура является достижением всех слоев общества без каких-либо ра</w:t>
      </w:r>
      <w:r w:rsidRPr="00775AB7">
        <w:t>з</w:t>
      </w:r>
      <w:r w:rsidRPr="00775AB7">
        <w:t>личий</w:t>
      </w:r>
      <w:r w:rsidR="007B66E4">
        <w:t>, она</w:t>
      </w:r>
      <w:r w:rsidRPr="00775AB7">
        <w:t xml:space="preserve"> обеспечивает равенство возможностей для целей развития поте</w:t>
      </w:r>
      <w:r w:rsidRPr="00775AB7">
        <w:t>н</w:t>
      </w:r>
      <w:r w:rsidRPr="00775AB7">
        <w:t>циала каждого гражданина</w:t>
      </w:r>
      <w:r w:rsidR="007B66E4">
        <w:t>,</w:t>
      </w:r>
      <w:r w:rsidRPr="00775AB7">
        <w:t xml:space="preserve"> включая жителей сельских районов. Куба рассма</w:t>
      </w:r>
      <w:r w:rsidRPr="00775AB7">
        <w:t>т</w:t>
      </w:r>
      <w:r w:rsidRPr="00775AB7">
        <w:t>ривает культуру в качестве одного из главных факторов развития наравне с д</w:t>
      </w:r>
      <w:r w:rsidRPr="00775AB7">
        <w:t>у</w:t>
      </w:r>
      <w:r w:rsidRPr="00775AB7">
        <w:t>хов</w:t>
      </w:r>
      <w:r w:rsidR="00671213">
        <w:t>ны</w:t>
      </w:r>
      <w:r w:rsidRPr="00775AB7">
        <w:t>м, твор</w:t>
      </w:r>
      <w:r w:rsidR="00671213">
        <w:t>ческим, нравственным и этическим</w:t>
      </w:r>
      <w:r w:rsidRPr="00775AB7">
        <w:t xml:space="preserve"> богатством, которое находится в распоряжении общества и </w:t>
      </w:r>
      <w:r w:rsidR="00671213">
        <w:t>составляет</w:t>
      </w:r>
      <w:r w:rsidRPr="00775AB7">
        <w:t xml:space="preserve"> материальное и нематериальное насл</w:t>
      </w:r>
      <w:r w:rsidRPr="00775AB7">
        <w:t>е</w:t>
      </w:r>
      <w:r w:rsidRPr="00775AB7">
        <w:t xml:space="preserve">дие страны.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311.</w:t>
      </w:r>
      <w:r w:rsidRPr="00775AB7">
        <w:tab/>
        <w:t>В стране насчитывается 72 учебных заведения с художественным восп</w:t>
      </w:r>
      <w:r w:rsidRPr="00775AB7">
        <w:t>и</w:t>
      </w:r>
      <w:r w:rsidRPr="00775AB7">
        <w:t>танием, из которых 20 принадлежат начальному уровню, 37 − среднему и 15 я</w:t>
      </w:r>
      <w:r w:rsidRPr="00775AB7">
        <w:t>в</w:t>
      </w:r>
      <w:r w:rsidRPr="00775AB7">
        <w:t>ляются педагогическими институтами искусств. Высшая учебная школа и</w:t>
      </w:r>
      <w:r w:rsidRPr="00775AB7">
        <w:t>с</w:t>
      </w:r>
      <w:r w:rsidRPr="00775AB7">
        <w:t>кусств в 2007/08 учебном году выпустила 2 000 специалистов. В провинциях (</w:t>
      </w:r>
      <w:r w:rsidR="00671213">
        <w:t>Ольгин</w:t>
      </w:r>
      <w:r w:rsidRPr="00775AB7">
        <w:t xml:space="preserve"> и Камагуэй) работает примерно такое же число высших учебных зав</w:t>
      </w:r>
      <w:r w:rsidRPr="00775AB7">
        <w:t>е</w:t>
      </w:r>
      <w:r w:rsidRPr="00775AB7">
        <w:t>дений. Таким образом, в рамках программы художественного воспитания в о</w:t>
      </w:r>
      <w:r w:rsidRPr="00775AB7">
        <w:t>б</w:t>
      </w:r>
      <w:r w:rsidRPr="00775AB7">
        <w:t>щей сложности бесплатно получили дипломы более 27 млн. выпускников. Большое число педагогов в различных частях страны позволили значительно повысить уровень художественного образования в стране. На Кубе по всей ее территории де</w:t>
      </w:r>
      <w:r w:rsidRPr="00775AB7">
        <w:t>й</w:t>
      </w:r>
      <w:r w:rsidRPr="00775AB7">
        <w:t>ствует разветвленная сеть культурных учреждений</w:t>
      </w:r>
      <w:r w:rsidRPr="00775AB7">
        <w:rPr>
          <w:rStyle w:val="FootnoteReference"/>
          <w:sz w:val="20"/>
        </w:rPr>
        <w:footnoteReference w:id="6"/>
      </w:r>
      <w:r w:rsidRPr="00775AB7">
        <w:t>.</w:t>
      </w:r>
    </w:p>
    <w:p w:rsidR="003A3903" w:rsidRPr="00775AB7" w:rsidRDefault="00EE6363" w:rsidP="00EE6363">
      <w:pPr>
        <w:pStyle w:val="H4GR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 w:rsidR="003A3903" w:rsidRPr="00775AB7">
        <w:t xml:space="preserve">Право доступа ко всем местам и службам, предназначенным для общественного </w:t>
      </w:r>
      <w:r w:rsidRPr="00EE6363">
        <w:br/>
      </w:r>
      <w:r w:rsidR="003A3903" w:rsidRPr="00775AB7">
        <w:t>пользования, таким как общественный транспорт, гостиница, рестораны, кафе,</w:t>
      </w:r>
      <w:r w:rsidRPr="00EE6363">
        <w:br/>
      </w:r>
      <w:r w:rsidR="003A3903" w:rsidRPr="00775AB7">
        <w:t xml:space="preserve">публичные </w:t>
      </w:r>
      <w:r w:rsidR="00602B33">
        <w:t>спектакли и концерты</w:t>
      </w:r>
      <w:r w:rsidR="003A3903" w:rsidRPr="00775AB7">
        <w:t xml:space="preserve"> и парки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>312.</w:t>
      </w:r>
      <w:r w:rsidRPr="00775AB7">
        <w:tab/>
        <w:t>В статье 43 Конституции Республики провозглашается "св</w:t>
      </w:r>
      <w:r w:rsidRPr="00775AB7">
        <w:t>я</w:t>
      </w:r>
      <w:r w:rsidRPr="00775AB7">
        <w:t>щенное право, заво</w:t>
      </w:r>
      <w:r w:rsidRPr="00775AB7">
        <w:t>е</w:t>
      </w:r>
      <w:r w:rsidR="00602B33">
        <w:t>ванное Р</w:t>
      </w:r>
      <w:r w:rsidRPr="00775AB7">
        <w:t>еволюцией, по которому граждане без различия расы, цвета кожи и национального происхождения, пола, вероисповедания, национального пр</w:t>
      </w:r>
      <w:r w:rsidRPr="00775AB7">
        <w:t>о</w:t>
      </w:r>
      <w:r w:rsidRPr="00775AB7">
        <w:t>исхождения и без к</w:t>
      </w:r>
      <w:r w:rsidRPr="00775AB7">
        <w:t>а</w:t>
      </w:r>
      <w:r w:rsidRPr="00775AB7">
        <w:t xml:space="preserve">ких-либо посягательств на достоинство человека: 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обслуживаются во всех ресторанах и других заведениях общес</w:t>
      </w:r>
      <w:r w:rsidRPr="00775AB7">
        <w:t>т</w:t>
      </w:r>
      <w:r w:rsidRPr="00775AB7">
        <w:t xml:space="preserve">венного </w:t>
      </w:r>
      <w:r w:rsidR="00602B33">
        <w:t>питания</w:t>
      </w:r>
      <w:r w:rsidRPr="00775AB7">
        <w:t>;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>пользуются без каких-либо ограничений морским, железнодоро</w:t>
      </w:r>
      <w:r w:rsidRPr="00775AB7">
        <w:t>ж</w:t>
      </w:r>
      <w:r w:rsidRPr="00775AB7">
        <w:t>ным, во</w:t>
      </w:r>
      <w:r w:rsidRPr="00775AB7">
        <w:t>з</w:t>
      </w:r>
      <w:r w:rsidRPr="00775AB7">
        <w:t>душным и автомобильным транспортом;</w:t>
      </w:r>
    </w:p>
    <w:p w:rsidR="003A3903" w:rsidRPr="00775AB7" w:rsidRDefault="003A3903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>пользуются курортами, пляжами, парками, общественными завед</w:t>
      </w:r>
      <w:r w:rsidRPr="00775AB7">
        <w:t>е</w:t>
      </w:r>
      <w:r w:rsidRPr="00775AB7">
        <w:t xml:space="preserve">ниями и другими центрами культуры, спорта, досуга и отдыха.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313.</w:t>
      </w:r>
      <w:r w:rsidRPr="00775AB7">
        <w:tab/>
        <w:t>На Кубе не существует ограничений в отношении доступа к к</w:t>
      </w:r>
      <w:r w:rsidRPr="00775AB7">
        <w:t>а</w:t>
      </w:r>
      <w:r w:rsidRPr="00775AB7">
        <w:t xml:space="preserve">ким бы то ни было местам или к организациям сферы обслуживания, кроме тех, </w:t>
      </w:r>
      <w:r w:rsidR="005E77E4">
        <w:t>что ук</w:t>
      </w:r>
      <w:r w:rsidR="005E77E4">
        <w:t>а</w:t>
      </w:r>
      <w:r w:rsidR="005E77E4">
        <w:t>заны</w:t>
      </w:r>
      <w:r w:rsidRPr="00775AB7">
        <w:t xml:space="preserve"> в законе в интересах обеспечения национальной безопасн</w:t>
      </w:r>
      <w:r w:rsidRPr="00775AB7">
        <w:t>о</w:t>
      </w:r>
      <w:r w:rsidRPr="00775AB7">
        <w:t xml:space="preserve">сти или в связи с </w:t>
      </w:r>
      <w:r w:rsidR="005E77E4">
        <w:t xml:space="preserve">соблюдением </w:t>
      </w:r>
      <w:r w:rsidRPr="00775AB7">
        <w:t>общественного порядка. В законе не разрешается при определ</w:t>
      </w:r>
      <w:r w:rsidRPr="00775AB7">
        <w:t>е</w:t>
      </w:r>
      <w:r w:rsidRPr="00775AB7">
        <w:t>нии доступа к общественным местам или к сферам обслуживание установление каких-либо дискриминационных критериев на основании расы, цвета кожи, э</w:t>
      </w:r>
      <w:r w:rsidRPr="00775AB7">
        <w:t>т</w:t>
      </w:r>
      <w:r w:rsidRPr="00775AB7">
        <w:t xml:space="preserve">нического происхождения или по любым </w:t>
      </w:r>
      <w:r w:rsidR="00FA21DB">
        <w:t>иным</w:t>
      </w:r>
      <w:r w:rsidRPr="00775AB7">
        <w:t xml:space="preserve"> пр</w:t>
      </w:r>
      <w:r w:rsidRPr="00775AB7">
        <w:t>и</w:t>
      </w:r>
      <w:r w:rsidRPr="00775AB7">
        <w:t xml:space="preserve">чинам.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314.</w:t>
      </w:r>
      <w:r w:rsidRPr="00775AB7">
        <w:tab/>
        <w:t>Следует отметить, что кубинское законодательство, находящееся в пр</w:t>
      </w:r>
      <w:r w:rsidRPr="00775AB7">
        <w:t>о</w:t>
      </w:r>
      <w:r w:rsidRPr="00775AB7">
        <w:t>цессе постоянного совершенствования</w:t>
      </w:r>
      <w:r w:rsidR="00FA21DB">
        <w:t>, в котором участвует все</w:t>
      </w:r>
      <w:r w:rsidRPr="00775AB7">
        <w:t xml:space="preserve"> населе</w:t>
      </w:r>
      <w:r w:rsidR="00FA21DB">
        <w:t>ние</w:t>
      </w:r>
      <w:r w:rsidRPr="00775AB7">
        <w:t>, г</w:t>
      </w:r>
      <w:r w:rsidRPr="00775AB7">
        <w:t>а</w:t>
      </w:r>
      <w:r w:rsidRPr="00775AB7">
        <w:t>рантирует и защищает все права, закрепленные в статье 5 Конвенции, и не д</w:t>
      </w:r>
      <w:r w:rsidRPr="00775AB7">
        <w:t>о</w:t>
      </w:r>
      <w:r w:rsidRPr="00775AB7">
        <w:t>пускает и, более того, запрещает л</w:t>
      </w:r>
      <w:r w:rsidRPr="00775AB7">
        <w:t>ю</w:t>
      </w:r>
      <w:r w:rsidRPr="00775AB7">
        <w:t xml:space="preserve">бой тип дискриминации. </w:t>
      </w:r>
    </w:p>
    <w:p w:rsidR="00D06048" w:rsidRPr="00775AB7" w:rsidRDefault="00EE6363" w:rsidP="00EE6363">
      <w:pPr>
        <w:pStyle w:val="H1GR"/>
      </w:pPr>
      <w:r w:rsidRPr="00FA21DB">
        <w:tab/>
      </w:r>
      <w:r w:rsidR="00D06048" w:rsidRPr="00775AB7">
        <w:t>Е.</w:t>
      </w:r>
      <w:r w:rsidR="00D06048" w:rsidRPr="00775AB7">
        <w:tab/>
        <w:t>Статья 6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315. Все лица, находящиеся по юрисдикцией и защитой кубинского государс</w:t>
      </w:r>
      <w:r w:rsidRPr="00775AB7">
        <w:t>т</w:t>
      </w:r>
      <w:r w:rsidRPr="00775AB7">
        <w:t xml:space="preserve">ва, </w:t>
      </w:r>
      <w:r w:rsidR="00FA21DB">
        <w:t xml:space="preserve">обладают гарантиями и эффективными </w:t>
      </w:r>
      <w:r w:rsidRPr="00775AB7">
        <w:t>средства</w:t>
      </w:r>
      <w:r w:rsidR="00FA21DB">
        <w:t>ми</w:t>
      </w:r>
      <w:r w:rsidRPr="00775AB7">
        <w:t xml:space="preserve"> правовой защиты, кот</w:t>
      </w:r>
      <w:r w:rsidRPr="00775AB7">
        <w:t>о</w:t>
      </w:r>
      <w:r w:rsidRPr="00775AB7">
        <w:t>рые обеспечиваются компетентными судами и другими государственными о</w:t>
      </w:r>
      <w:r w:rsidRPr="00775AB7">
        <w:t>р</w:t>
      </w:r>
      <w:r w:rsidR="00FA21DB">
        <w:t>ганами в случаях совершения</w:t>
      </w:r>
      <w:r w:rsidRPr="00775AB7">
        <w:t xml:space="preserve"> лю</w:t>
      </w:r>
      <w:r w:rsidR="00FA21DB">
        <w:t xml:space="preserve">бых актов дискриминации, нарушений </w:t>
      </w:r>
      <w:r w:rsidRPr="00775AB7">
        <w:t xml:space="preserve">прав человека и основных свобод. Граждане также </w:t>
      </w:r>
      <w:r w:rsidR="00FA21DB">
        <w:t xml:space="preserve">имеют право </w:t>
      </w:r>
      <w:r w:rsidRPr="00775AB7">
        <w:t>требовать справе</w:t>
      </w:r>
      <w:r w:rsidRPr="00775AB7">
        <w:t>д</w:t>
      </w:r>
      <w:r w:rsidRPr="00775AB7">
        <w:t xml:space="preserve">ливого и адекватного возмещения любого ущерба, </w:t>
      </w:r>
      <w:r w:rsidR="00FA21DB">
        <w:t>нанесенного</w:t>
      </w:r>
      <w:r w:rsidRPr="00775AB7">
        <w:t xml:space="preserve"> вследствие т</w:t>
      </w:r>
      <w:r w:rsidRPr="00775AB7">
        <w:t>а</w:t>
      </w:r>
      <w:r w:rsidRPr="00775AB7">
        <w:t xml:space="preserve">кой дискриминации, в соответствии с положениями, </w:t>
      </w:r>
      <w:r w:rsidR="00FA21DB">
        <w:t>содержащимися</w:t>
      </w:r>
      <w:r w:rsidRPr="00775AB7">
        <w:t xml:space="preserve"> в статье 6 Конвенции.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316.</w:t>
      </w:r>
      <w:r w:rsidRPr="00775AB7">
        <w:tab/>
        <w:t>Как уже указывалось выше, Прокуратура осуществляет контроль за с</w:t>
      </w:r>
      <w:r w:rsidRPr="00775AB7">
        <w:t>о</w:t>
      </w:r>
      <w:r w:rsidRPr="00775AB7">
        <w:t xml:space="preserve">блюдением законности и прав граждан и </w:t>
      </w:r>
      <w:r w:rsidR="00FA21DB">
        <w:t>занимается рассмотрением случаев</w:t>
      </w:r>
      <w:r w:rsidRPr="00775AB7">
        <w:t xml:space="preserve"> любого нарушения. </w:t>
      </w:r>
    </w:p>
    <w:p w:rsidR="00D06048" w:rsidRPr="00775AB7" w:rsidRDefault="00B25188" w:rsidP="00775AB7">
      <w:pPr>
        <w:pStyle w:val="SingleTxtGR"/>
        <w:spacing w:line="240" w:lineRule="exact"/>
      </w:pPr>
      <w:r w:rsidRPr="00775AB7">
        <w:t>317.</w:t>
      </w:r>
      <w:r w:rsidR="00D06048" w:rsidRPr="00775AB7">
        <w:tab/>
        <w:t xml:space="preserve">В соответствии с пунктом с) статьи 106.3 Закона № 4 от 1977 года (Закон об организации судебной системы) Прокуратура обязана действовать </w:t>
      </w:r>
      <w:r w:rsidR="00297018">
        <w:t xml:space="preserve">согласно установленным процедурам </w:t>
      </w:r>
      <w:r w:rsidR="00D06048" w:rsidRPr="00775AB7">
        <w:t>в целях восстановления нарушенной законности без какого-либо ущерба для возможных исковых действий пострадавшего лица в соответствии с положениями, определенными законом</w:t>
      </w:r>
      <w:r w:rsidR="00297018">
        <w:t>,</w:t>
      </w:r>
      <w:r w:rsidR="00D06048" w:rsidRPr="00775AB7">
        <w:t xml:space="preserve"> в инт</w:t>
      </w:r>
      <w:r w:rsidR="00D06048" w:rsidRPr="00775AB7">
        <w:t>е</w:t>
      </w:r>
      <w:r w:rsidR="00D06048" w:rsidRPr="00775AB7">
        <w:t>ресах реального и эффективного восстановления нарушенного права.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318.</w:t>
      </w:r>
      <w:r w:rsidRPr="00775AB7">
        <w:tab/>
        <w:t>В административном плане Государственный совет Республики Куба принял Декрет-закон № 67, в котором, помимо организационных положений и принципов государственной администр</w:t>
      </w:r>
      <w:r w:rsidRPr="00775AB7">
        <w:t>а</w:t>
      </w:r>
      <w:r w:rsidRPr="00775AB7">
        <w:t>тивной деятельности указывается, что все органы обязаны в течение 60 дней рассматривать и представлять соответс</w:t>
      </w:r>
      <w:r w:rsidRPr="00775AB7">
        <w:t>т</w:t>
      </w:r>
      <w:r w:rsidRPr="00775AB7">
        <w:t>вующие отв</w:t>
      </w:r>
      <w:r w:rsidRPr="00775AB7">
        <w:t>е</w:t>
      </w:r>
      <w:r w:rsidRPr="00775AB7">
        <w:t>ты на жалобы и петиции, направляемые им гражданами, стремясь надлежащим образом урегулировать все поставленные в них в</w:t>
      </w:r>
      <w:r w:rsidRPr="00775AB7">
        <w:t>о</w:t>
      </w:r>
      <w:r w:rsidRPr="00775AB7">
        <w:t xml:space="preserve">просы и принять меры для ликвидации </w:t>
      </w:r>
      <w:r w:rsidR="00297018">
        <w:t>отмеченных</w:t>
      </w:r>
      <w:r w:rsidRPr="00775AB7">
        <w:t xml:space="preserve"> недостатков.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319.</w:t>
      </w:r>
      <w:r w:rsidRPr="00775AB7">
        <w:tab/>
        <w:t>Несмотря на то, что на Кубе отсутствуют случаи дискриминации, дейс</w:t>
      </w:r>
      <w:r w:rsidRPr="00775AB7">
        <w:t>т</w:t>
      </w:r>
      <w:r w:rsidRPr="00775AB7">
        <w:t>вующее законодательство по-прежнему предусматривает наказание за соверш</w:t>
      </w:r>
      <w:r w:rsidRPr="00775AB7">
        <w:t>е</w:t>
      </w:r>
      <w:r w:rsidRPr="00775AB7">
        <w:t xml:space="preserve">ние соответствующих деяний.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320.</w:t>
      </w:r>
      <w:r w:rsidRPr="00775AB7">
        <w:tab/>
        <w:t>На Кубе существуют правовые гарантии для всех жителей, будь то гра</w:t>
      </w:r>
      <w:r w:rsidRPr="00775AB7">
        <w:t>ж</w:t>
      </w:r>
      <w:r w:rsidRPr="00775AB7">
        <w:t>дане Кубы или иностранцы, пользоваться своими правами в судах или подч</w:t>
      </w:r>
      <w:r w:rsidRPr="00775AB7">
        <w:t>и</w:t>
      </w:r>
      <w:r w:rsidRPr="00775AB7">
        <w:t>ненных им органах, в целях обеспечения своей защиты перед нарушениями их прав. В стране действует широко разветвленная и эффективная межведомстве</w:t>
      </w:r>
      <w:r w:rsidRPr="00775AB7">
        <w:t>н</w:t>
      </w:r>
      <w:r w:rsidRPr="00775AB7">
        <w:t>ная система защиты прав гражданства, охватывающая общественные и наро</w:t>
      </w:r>
      <w:r w:rsidRPr="00775AB7">
        <w:t>д</w:t>
      </w:r>
      <w:r w:rsidRPr="00775AB7">
        <w:t>ные организации, цель которых состоит в том, чтобы гарантировать порядок получения, рассмотрения и принятия мер по любой жало</w:t>
      </w:r>
      <w:r w:rsidR="00297018">
        <w:t>бе или петиции</w:t>
      </w:r>
      <w:r w:rsidRPr="00775AB7">
        <w:t>, п</w:t>
      </w:r>
      <w:r w:rsidRPr="00775AB7">
        <w:t>о</w:t>
      </w:r>
      <w:r w:rsidRPr="00775AB7">
        <w:t xml:space="preserve">ступающих от </w:t>
      </w:r>
      <w:r w:rsidR="00297018">
        <w:t>отдельных</w:t>
      </w:r>
      <w:r w:rsidRPr="00775AB7">
        <w:t xml:space="preserve"> лиц или групп, в которых сигнализируются наруш</w:t>
      </w:r>
      <w:r w:rsidRPr="00775AB7">
        <w:t>е</w:t>
      </w:r>
      <w:r w:rsidRPr="00775AB7">
        <w:t>ния любых прав челов</w:t>
      </w:r>
      <w:r w:rsidRPr="00775AB7">
        <w:t>е</w:t>
      </w:r>
      <w:r w:rsidRPr="00775AB7">
        <w:t xml:space="preserve">ка.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321.</w:t>
      </w:r>
      <w:r w:rsidRPr="00775AB7">
        <w:tab/>
        <w:t xml:space="preserve">Среди организаций, стоящих на защите прав человека следует назвать: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Прокуратуру Республики, и в частности Управление по защите прав граждан. Прокуратура в соответствии с подпунктом с) статьи 8 Закона № 83 от 1997 года получает поступающие по почте жалобы от граждан и примен</w:t>
      </w:r>
      <w:r w:rsidRPr="00775AB7">
        <w:t>я</w:t>
      </w:r>
      <w:r w:rsidRPr="00775AB7">
        <w:t>ет в соответствии с подпунктом 2 статьи 24 указанного закона возложенные на нее обязанности в ц</w:t>
      </w:r>
      <w:r w:rsidRPr="00775AB7">
        <w:t>е</w:t>
      </w:r>
      <w:r w:rsidRPr="00775AB7">
        <w:t>лях восстановления законности;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>общественные и публичные организации;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>Национальную революционную полицию, и в частности ее мех</w:t>
      </w:r>
      <w:r w:rsidRPr="00775AB7">
        <w:t>а</w:t>
      </w:r>
      <w:r w:rsidRPr="00775AB7">
        <w:t>низмы защиты населения;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</w:r>
      <w:r w:rsidR="00297018">
        <w:t>отделы по работе с населением Секретариата Исполнительного к</w:t>
      </w:r>
      <w:r w:rsidR="00297018">
        <w:t>о</w:t>
      </w:r>
      <w:r w:rsidR="00297018">
        <w:t>митета при Совете министров;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  <w:t>е)</w:t>
      </w:r>
      <w:r w:rsidRPr="00775AB7">
        <w:tab/>
        <w:t>отделы по работе с общественностью, существующие во всех орг</w:t>
      </w:r>
      <w:r w:rsidRPr="00775AB7">
        <w:t>а</w:t>
      </w:r>
      <w:r w:rsidRPr="00775AB7">
        <w:t>нах центрального управления государства;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f</w:t>
      </w:r>
      <w:r w:rsidRPr="00775AB7">
        <w:t>)</w:t>
      </w:r>
      <w:r w:rsidRPr="00775AB7">
        <w:tab/>
        <w:t>делегатов ассамблей муниципий народной власти и администр</w:t>
      </w:r>
      <w:r w:rsidRPr="00775AB7">
        <w:t>а</w:t>
      </w:r>
      <w:r w:rsidRPr="00775AB7">
        <w:t>тивных советов муниципий и провинций, а также постоянные структуры в с</w:t>
      </w:r>
      <w:r w:rsidRPr="00775AB7">
        <w:t>о</w:t>
      </w:r>
      <w:r w:rsidRPr="00775AB7">
        <w:t>ставе Национальной Ассамблеи;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g</w:t>
      </w:r>
      <w:r w:rsidRPr="00775AB7">
        <w:t>)</w:t>
      </w:r>
      <w:r w:rsidRPr="00775AB7">
        <w:tab/>
        <w:t>органы по работе с населением в составе Государстве</w:t>
      </w:r>
      <w:r w:rsidRPr="00775AB7">
        <w:t>н</w:t>
      </w:r>
      <w:r w:rsidRPr="00775AB7">
        <w:t xml:space="preserve">ного совета;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h</w:t>
      </w:r>
      <w:r w:rsidRPr="00775AB7">
        <w:t>)</w:t>
      </w:r>
      <w:r w:rsidRPr="00775AB7">
        <w:tab/>
        <w:t>муниципальные, провинциальные комитеты и комитеты при Це</w:t>
      </w:r>
      <w:r w:rsidRPr="00775AB7">
        <w:t>н</w:t>
      </w:r>
      <w:r w:rsidRPr="00775AB7">
        <w:t>тральном органе Коммунистической партии Кубы;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i</w:t>
      </w:r>
      <w:r w:rsidRPr="00775AB7">
        <w:t>)</w:t>
      </w:r>
      <w:r w:rsidRPr="00775AB7">
        <w:tab/>
        <w:t>Верховный народный суд и его органы.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322.</w:t>
      </w:r>
      <w:r w:rsidRPr="00775AB7">
        <w:tab/>
        <w:t>На Кубе создана система независимых органов, которые возглавляются Верховным судом и действуют на коллегиальной основе, причем население ш</w:t>
      </w:r>
      <w:r w:rsidRPr="00775AB7">
        <w:t>и</w:t>
      </w:r>
      <w:r w:rsidRPr="00775AB7">
        <w:t>роко привлекается к отправлению прав</w:t>
      </w:r>
      <w:r w:rsidRPr="00775AB7">
        <w:t>о</w:t>
      </w:r>
      <w:r w:rsidRPr="00775AB7">
        <w:t xml:space="preserve">судия. Судебная система Кубы зиждется на следующих принципах: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полная независимость, как отдельных судей, так и всей судебной системы, при отправлении правосудия;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>народный характер органов юстиции, определяемый главным обр</w:t>
      </w:r>
      <w:r w:rsidRPr="00775AB7">
        <w:t>а</w:t>
      </w:r>
      <w:r w:rsidRPr="00775AB7">
        <w:t>зом назначением на судейские должности не только профессиональных, но и непрофессиональных судей, так называ</w:t>
      </w:r>
      <w:r w:rsidRPr="00775AB7">
        <w:t>е</w:t>
      </w:r>
      <w:r w:rsidRPr="00775AB7">
        <w:t>мых заседателей;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>избираемость всех судей (как профессиональных судей, так и зас</w:t>
      </w:r>
      <w:r w:rsidRPr="00775AB7">
        <w:t>е</w:t>
      </w:r>
      <w:r w:rsidRPr="00775AB7">
        <w:t>дателей);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  <w:t>полное равенство перед законом;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  <w:t>е)</w:t>
      </w:r>
      <w:r w:rsidRPr="00775AB7">
        <w:tab/>
        <w:t>коллегиальность любых действий судов в связи с отправлением правосудия вне зависимости от судебной инстанции и характера рассматрива</w:t>
      </w:r>
      <w:r w:rsidRPr="00775AB7">
        <w:t>е</w:t>
      </w:r>
      <w:r w:rsidRPr="00775AB7">
        <w:t>мого дела;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f</w:t>
      </w:r>
      <w:r w:rsidRPr="00775AB7">
        <w:t>)</w:t>
      </w:r>
      <w:r w:rsidRPr="00775AB7">
        <w:tab/>
        <w:t>презумпция невиновности. Каждый обвиняемый считается нев</w:t>
      </w:r>
      <w:r w:rsidRPr="00775AB7">
        <w:t>и</w:t>
      </w:r>
      <w:r w:rsidRPr="00775AB7">
        <w:t xml:space="preserve">новным, пока его виновность не будет доказана. Бремя доказывания возлагается на Прокуратуру;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g</w:t>
      </w:r>
      <w:r w:rsidRPr="00775AB7">
        <w:t>)</w:t>
      </w:r>
      <w:r w:rsidRPr="00775AB7">
        <w:tab/>
        <w:t>все судебные разбирательства являются открытыми, за исключен</w:t>
      </w:r>
      <w:r w:rsidRPr="00775AB7">
        <w:t>и</w:t>
      </w:r>
      <w:r w:rsidRPr="00775AB7">
        <w:t xml:space="preserve">ем случаев, предусмотренных законом;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h</w:t>
      </w:r>
      <w:r w:rsidRPr="00775AB7">
        <w:t>)</w:t>
      </w:r>
      <w:r w:rsidRPr="00775AB7">
        <w:tab/>
        <w:t>любые судебные решения могут быть обжалованы в у</w:t>
      </w:r>
      <w:r w:rsidRPr="00775AB7">
        <w:t>с</w:t>
      </w:r>
      <w:r w:rsidRPr="00775AB7">
        <w:t>тановленном законом порядке;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i</w:t>
      </w:r>
      <w:r w:rsidRPr="00775AB7">
        <w:t>)</w:t>
      </w:r>
      <w:r w:rsidRPr="00775AB7">
        <w:tab/>
        <w:t>каждый обвиняемый имеет право на защиту. Все граждане имеют право выбрать адвоката по своему усмотрению для представления его интер</w:t>
      </w:r>
      <w:r w:rsidRPr="00775AB7">
        <w:t>е</w:t>
      </w:r>
      <w:r w:rsidRPr="00775AB7">
        <w:t>сов перед органами, организациями и учреждениями государства и в защите его личных интересов. В том случае, если обвиняемый не выбирает своего защи</w:t>
      </w:r>
      <w:r w:rsidRPr="00775AB7">
        <w:t>т</w:t>
      </w:r>
      <w:r w:rsidRPr="00775AB7">
        <w:t>ника, адв</w:t>
      </w:r>
      <w:r w:rsidRPr="00775AB7">
        <w:t>о</w:t>
      </w:r>
      <w:r w:rsidRPr="00775AB7">
        <w:t xml:space="preserve">кат представляется ему государством.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323.</w:t>
      </w:r>
      <w:r w:rsidRPr="00775AB7">
        <w:tab/>
        <w:t>Все жители Кубы в защиту своих индивидуальных прав могут прибегнуть к следующим средствам: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хабеас корпус, содержащийся в Уголовно-процессуальном кодексе и используемый уголовными судами, предназначен защищать свободу личн</w:t>
      </w:r>
      <w:r w:rsidRPr="00775AB7">
        <w:t>о</w:t>
      </w:r>
      <w:r w:rsidRPr="00775AB7">
        <w:t>сти. В статье 467 закона говорится, что ни один человек не может быть лишен свободы без соблюдения формальностей и гарантий, предусмотренных в Ко</w:t>
      </w:r>
      <w:r w:rsidRPr="00775AB7">
        <w:t>н</w:t>
      </w:r>
      <w:r w:rsidRPr="00775AB7">
        <w:t xml:space="preserve">ституции и законодательстве и должен быть </w:t>
      </w:r>
      <w:r w:rsidR="000E76D8">
        <w:t xml:space="preserve">освобожден из-под стражи </w:t>
      </w:r>
      <w:r w:rsidRPr="00775AB7">
        <w:t xml:space="preserve">по его/ее требованию или по требованию любого другого </w:t>
      </w:r>
      <w:r w:rsidR="001B3C6E">
        <w:t xml:space="preserve">лица </w:t>
      </w:r>
      <w:r w:rsidRPr="00775AB7">
        <w:t>посредством и</w:t>
      </w:r>
      <w:r w:rsidRPr="00775AB7">
        <w:t>с</w:t>
      </w:r>
      <w:r w:rsidRPr="00775AB7">
        <w:t xml:space="preserve">пользования суммарной процедуры хабеас корпус. </w:t>
      </w:r>
      <w:r w:rsidR="001B3C6E">
        <w:t>С</w:t>
      </w:r>
      <w:r w:rsidRPr="00775AB7">
        <w:t>удебное постановление на основании хабеас корпус не подлежит обжалованию. Если ходатайство о пр</w:t>
      </w:r>
      <w:r w:rsidRPr="00775AB7">
        <w:t>и</w:t>
      </w:r>
      <w:r w:rsidRPr="00775AB7">
        <w:t xml:space="preserve">менении хабеас корпус было отклонено, </w:t>
      </w:r>
      <w:r w:rsidR="001B3C6E">
        <w:t>то</w:t>
      </w:r>
      <w:r w:rsidRPr="00775AB7">
        <w:t xml:space="preserve"> апелляция на это ре</w:t>
      </w:r>
      <w:r w:rsidR="001B3C6E">
        <w:t>шение может быть подана</w:t>
      </w:r>
      <w:r w:rsidRPr="00775AB7">
        <w:t xml:space="preserve"> в Верховный наро</w:t>
      </w:r>
      <w:r w:rsidRPr="00775AB7">
        <w:t>д</w:t>
      </w:r>
      <w:r w:rsidRPr="00775AB7">
        <w:t xml:space="preserve">ный суд;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>процедура, которая используется при рассмотрении гр</w:t>
      </w:r>
      <w:r w:rsidRPr="00775AB7">
        <w:t>а</w:t>
      </w:r>
      <w:r w:rsidRPr="00775AB7">
        <w:t>жданских и других дел</w:t>
      </w:r>
      <w:r w:rsidR="001B3C6E">
        <w:t>,</w:t>
      </w:r>
      <w:r w:rsidRPr="00775AB7">
        <w:t xml:space="preserve"> известна под назва</w:t>
      </w:r>
      <w:r w:rsidR="001B3C6E">
        <w:t>нием "ампаро по праву владения"</w:t>
      </w:r>
      <w:r w:rsidRPr="00775AB7">
        <w:t xml:space="preserve"> и к которой могут прибегнуть истцы, определена в гражданском праве и в Администрати</w:t>
      </w:r>
      <w:r w:rsidRPr="00775AB7">
        <w:t>в</w:t>
      </w:r>
      <w:r w:rsidRPr="00775AB7">
        <w:t xml:space="preserve">ном и Уголовном кодексах и </w:t>
      </w:r>
      <w:r w:rsidR="001B3C6E">
        <w:t>широко распространена</w:t>
      </w:r>
      <w:r w:rsidRPr="00775AB7">
        <w:t xml:space="preserve"> в гражданских судах;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>процедура принудительной экспроприации, предусмотренная в з</w:t>
      </w:r>
      <w:r w:rsidRPr="00775AB7">
        <w:t>а</w:t>
      </w:r>
      <w:r w:rsidRPr="00775AB7">
        <w:t>коне и используемая в гражданских судах. Как явствует из ее названия, эта пр</w:t>
      </w:r>
      <w:r w:rsidRPr="00775AB7">
        <w:t>о</w:t>
      </w:r>
      <w:r w:rsidRPr="00775AB7">
        <w:t>цедура предназначена для защиты имущественных прав, кот</w:t>
      </w:r>
      <w:r w:rsidRPr="00775AB7">
        <w:t>о</w:t>
      </w:r>
      <w:r w:rsidRPr="00775AB7">
        <w:t xml:space="preserve">рые определены в статье 25 Конституции. Эта процедура подробно разъясняется в </w:t>
      </w:r>
      <w:r w:rsidR="001B3C6E">
        <w:t xml:space="preserve">указанной </w:t>
      </w:r>
      <w:r w:rsidRPr="00775AB7">
        <w:t>ст</w:t>
      </w:r>
      <w:r w:rsidRPr="00775AB7">
        <w:t>а</w:t>
      </w:r>
      <w:r w:rsidRPr="00775AB7">
        <w:t>тье, а также в Кодексе о гражданских, административных, трудовых и эконом</w:t>
      </w:r>
      <w:r w:rsidRPr="00775AB7">
        <w:t>и</w:t>
      </w:r>
      <w:r w:rsidRPr="00775AB7">
        <w:t>ческих нарушениях в его статье 425 и может быть использована тогда, когда и</w:t>
      </w:r>
      <w:r w:rsidRPr="00775AB7">
        <w:t>с</w:t>
      </w:r>
      <w:r w:rsidRPr="00775AB7">
        <w:t xml:space="preserve">тец не согласен с принятым решением и в случае необходимости </w:t>
      </w:r>
      <w:r w:rsidR="001B3C6E">
        <w:t xml:space="preserve">имеет право </w:t>
      </w:r>
      <w:r w:rsidRPr="00775AB7">
        <w:t>обратиться в суд;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  <w:t>административная процедура, которая может быть обжалована в связи с допущенными нарушениями, служит для получения возмещения и</w:t>
      </w:r>
      <w:r w:rsidR="0018457B">
        <w:t>ли денежной</w:t>
      </w:r>
      <w:r w:rsidRPr="00775AB7">
        <w:t xml:space="preserve"> компенсации за нанесенный ущерб. Эта процедура, которая устано</w:t>
      </w:r>
      <w:r w:rsidRPr="00775AB7">
        <w:t>в</w:t>
      </w:r>
      <w:r w:rsidRPr="00775AB7">
        <w:t>лена в статье 26 Конституции, также содержится в Кодексе о гражданских, а</w:t>
      </w:r>
      <w:r w:rsidRPr="00775AB7">
        <w:t>д</w:t>
      </w:r>
      <w:r w:rsidRPr="00775AB7">
        <w:t xml:space="preserve">министративных и трудовых нарушениях. Уголовная процедура, </w:t>
      </w:r>
      <w:r w:rsidR="0018457B">
        <w:t>предусмотре</w:t>
      </w:r>
      <w:r w:rsidR="0018457B">
        <w:t>н</w:t>
      </w:r>
      <w:r w:rsidR="0018457B">
        <w:t>ная</w:t>
      </w:r>
      <w:r w:rsidRPr="00775AB7">
        <w:t xml:space="preserve"> в Уголовном кодексе в целях защи</w:t>
      </w:r>
      <w:r w:rsidR="0018457B">
        <w:t xml:space="preserve">ты прав человека, включая права </w:t>
      </w:r>
      <w:r w:rsidRPr="00775AB7">
        <w:t>на жизнь и физическую неприкосновенность, неприкосновенность жилья, конф</w:t>
      </w:r>
      <w:r w:rsidRPr="00775AB7">
        <w:t>и</w:t>
      </w:r>
      <w:r w:rsidRPr="00775AB7">
        <w:t>денциальность, свобо</w:t>
      </w:r>
      <w:r w:rsidR="0018457B">
        <w:t>ду</w:t>
      </w:r>
      <w:r w:rsidRPr="00775AB7">
        <w:t xml:space="preserve"> выражения мнений, свободу мирных собраний, асс</w:t>
      </w:r>
      <w:r w:rsidRPr="00775AB7">
        <w:t>о</w:t>
      </w:r>
      <w:r w:rsidRPr="00775AB7">
        <w:t>циаций, подачу жалоб и петиций, вероисповедан</w:t>
      </w:r>
      <w:r w:rsidR="0018457B">
        <w:t xml:space="preserve">ие, равенство </w:t>
      </w:r>
      <w:r w:rsidRPr="00775AB7">
        <w:t>и т.п.</w:t>
      </w:r>
      <w:r w:rsidR="0018457B">
        <w:t>,</w:t>
      </w:r>
      <w:r w:rsidRPr="00775AB7">
        <w:t xml:space="preserve"> использ</w:t>
      </w:r>
      <w:r w:rsidRPr="00775AB7">
        <w:t>у</w:t>
      </w:r>
      <w:r w:rsidRPr="00775AB7">
        <w:t>ется тогда, когда допущенные нарушения не связаны с преступлениями, вкл</w:t>
      </w:r>
      <w:r w:rsidRPr="00775AB7">
        <w:t>ю</w:t>
      </w:r>
      <w:r w:rsidRPr="00775AB7">
        <w:t>ченными в Уголовный к</w:t>
      </w:r>
      <w:r w:rsidRPr="00775AB7">
        <w:t>о</w:t>
      </w:r>
      <w:r w:rsidRPr="00775AB7">
        <w:t>декс;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f</w:t>
      </w:r>
      <w:r w:rsidRPr="00775AB7">
        <w:t>)</w:t>
      </w:r>
      <w:r w:rsidRPr="00775AB7">
        <w:tab/>
        <w:t>трудовые процедуры, регулируемые законом о гражданских, адм</w:t>
      </w:r>
      <w:r w:rsidRPr="00775AB7">
        <w:t>и</w:t>
      </w:r>
      <w:r w:rsidRPr="00775AB7">
        <w:t>нистративных и трудовых нарушениях</w:t>
      </w:r>
      <w:r w:rsidR="0018457B">
        <w:t xml:space="preserve"> и</w:t>
      </w:r>
      <w:r w:rsidRPr="00775AB7">
        <w:t xml:space="preserve"> </w:t>
      </w:r>
      <w:r w:rsidR="0018457B">
        <w:t xml:space="preserve">предназначенные </w:t>
      </w:r>
      <w:r w:rsidRPr="00775AB7">
        <w:t>охранять права тр</w:t>
      </w:r>
      <w:r w:rsidRPr="00775AB7">
        <w:t>у</w:t>
      </w:r>
      <w:r w:rsidRPr="00775AB7">
        <w:t>дящихся, ограничены вопросами, относящимися к компетенции судов и могут использоваться судебными органами для рассмотрения дел, которые уже ра</w:t>
      </w:r>
      <w:r w:rsidRPr="00775AB7">
        <w:t>с</w:t>
      </w:r>
      <w:r w:rsidRPr="00775AB7">
        <w:t xml:space="preserve">сматривались существующими трудовыми организациями;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g</w:t>
      </w:r>
      <w:r w:rsidR="0018457B">
        <w:t>)</w:t>
      </w:r>
      <w:r w:rsidR="0018457B">
        <w:tab/>
        <w:t xml:space="preserve">специальная процедура </w:t>
      </w:r>
      <w:r w:rsidRPr="00775AB7">
        <w:t>для пересмотра вынесенных постановл</w:t>
      </w:r>
      <w:r w:rsidRPr="00775AB7">
        <w:t>е</w:t>
      </w:r>
      <w:r w:rsidRPr="00775AB7">
        <w:t xml:space="preserve">ний. Она предусмотрена в </w:t>
      </w:r>
      <w:r w:rsidR="000E6B3A">
        <w:t>статье 456 Уголовно-процессуального кодекса</w:t>
      </w:r>
      <w:r w:rsidRPr="00775AB7">
        <w:t xml:space="preserve">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324.</w:t>
      </w:r>
      <w:r w:rsidRPr="00775AB7">
        <w:tab/>
        <w:t>Эта система, созданная на Кубе и полностью отвечающая потребностям кубинского народа, регулярно совершенствуется в целях повышения ее эффе</w:t>
      </w:r>
      <w:r w:rsidRPr="00775AB7">
        <w:t>к</w:t>
      </w:r>
      <w:r w:rsidRPr="00775AB7">
        <w:t xml:space="preserve">тивности и приведения ее в соответствие с чаяниями и надеждами кубинцев.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325.</w:t>
      </w:r>
      <w:r w:rsidRPr="00775AB7">
        <w:tab/>
        <w:t xml:space="preserve">Куба также располагает и другими новыми и присущими </w:t>
      </w:r>
      <w:r w:rsidR="000E6B3A">
        <w:t xml:space="preserve">только </w:t>
      </w:r>
      <w:r w:rsidRPr="00775AB7">
        <w:t>ей мех</w:t>
      </w:r>
      <w:r w:rsidRPr="00775AB7">
        <w:t>а</w:t>
      </w:r>
      <w:r w:rsidRPr="00775AB7">
        <w:t xml:space="preserve">низмами, которые способствуют реализации прав человека кубинских граждан. Так, например, эффективно действует система </w:t>
      </w:r>
      <w:r w:rsidR="000E6B3A">
        <w:t xml:space="preserve">службы </w:t>
      </w:r>
      <w:r w:rsidRPr="00775AB7">
        <w:t xml:space="preserve">работников социальной сферы, которые </w:t>
      </w:r>
      <w:r w:rsidR="000E6B3A">
        <w:t>оказывают</w:t>
      </w:r>
      <w:r w:rsidRPr="00775AB7">
        <w:t xml:space="preserve"> услуги на местах и выявляют потребности в соц</w:t>
      </w:r>
      <w:r w:rsidRPr="00775AB7">
        <w:t>и</w:t>
      </w:r>
      <w:r w:rsidRPr="00775AB7">
        <w:t>альной помощи среди куби</w:t>
      </w:r>
      <w:r w:rsidRPr="00775AB7">
        <w:t>н</w:t>
      </w:r>
      <w:r w:rsidRPr="00775AB7">
        <w:t xml:space="preserve">ских семей.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326.</w:t>
      </w:r>
      <w:r w:rsidRPr="00775AB7">
        <w:tab/>
        <w:t>Несмотря на уже принятые меры</w:t>
      </w:r>
      <w:r w:rsidR="000E6B3A">
        <w:t>,</w:t>
      </w:r>
      <w:r w:rsidRPr="00775AB7">
        <w:t xml:space="preserve"> Куба считает своим долгом добиваться постоянного улучшения системы защиты и охраны прав человека. В осущест</w:t>
      </w:r>
      <w:r w:rsidRPr="00775AB7">
        <w:t>в</w:t>
      </w:r>
      <w:r w:rsidRPr="00775AB7">
        <w:t xml:space="preserve">лении суверенной воли народа Куба будет и впредь продолжать искать пути и возможности укрепления и улучшения имеющейся системы.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327.</w:t>
      </w:r>
      <w:r w:rsidRPr="00775AB7">
        <w:tab/>
        <w:t>Что касается мер, предназначенных обеспечить право на получение во</w:t>
      </w:r>
      <w:r w:rsidRPr="00775AB7">
        <w:t>з</w:t>
      </w:r>
      <w:r w:rsidRPr="00775AB7">
        <w:t>мещен</w:t>
      </w:r>
      <w:r w:rsidR="000E6B3A">
        <w:t>ия или компенсации за причиненный вред</w:t>
      </w:r>
      <w:r w:rsidRPr="00775AB7">
        <w:t xml:space="preserve"> актами расовой дискримин</w:t>
      </w:r>
      <w:r w:rsidRPr="00775AB7">
        <w:t>а</w:t>
      </w:r>
      <w:r w:rsidRPr="00775AB7">
        <w:t>ции, то в статье 70 и других статьях предусматривается уголовное преследов</w:t>
      </w:r>
      <w:r w:rsidRPr="00775AB7">
        <w:t>а</w:t>
      </w:r>
      <w:r w:rsidRPr="00775AB7">
        <w:t>ние и меры гражданского наказания за нанесенный материальный и моральный ущерб таким преступлением. В осуществление этого положения суды опред</w:t>
      </w:r>
      <w:r w:rsidRPr="00775AB7">
        <w:t>е</w:t>
      </w:r>
      <w:r w:rsidRPr="00775AB7">
        <w:t>ляют гражданскую ответственность и меры наказания соответственно полож</w:t>
      </w:r>
      <w:r w:rsidRPr="00775AB7">
        <w:t>е</w:t>
      </w:r>
      <w:r w:rsidRPr="00775AB7">
        <w:t xml:space="preserve">ниям гражданского законодательства. Кроме того, по решению суда виновные должны </w:t>
      </w:r>
      <w:r w:rsidR="000E6B3A">
        <w:t>возмещать</w:t>
      </w:r>
      <w:r w:rsidRPr="00775AB7">
        <w:t xml:space="preserve"> пострадавшим </w:t>
      </w:r>
      <w:r w:rsidR="000E6B3A">
        <w:t>причиненный</w:t>
      </w:r>
      <w:r w:rsidRPr="00775AB7">
        <w:t xml:space="preserve"> материальный и моральный ущерб.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328.</w:t>
      </w:r>
      <w:r w:rsidRPr="00775AB7">
        <w:tab/>
        <w:t xml:space="preserve">В том случае, если осужденный отказывается выполнять решение о </w:t>
      </w:r>
      <w:r w:rsidR="000E6B3A">
        <w:t>пр</w:t>
      </w:r>
      <w:r w:rsidR="000E6B3A">
        <w:t>е</w:t>
      </w:r>
      <w:r w:rsidR="000E6B3A">
        <w:t xml:space="preserve">доставлении </w:t>
      </w:r>
      <w:r w:rsidRPr="00775AB7">
        <w:t xml:space="preserve">компенсации </w:t>
      </w:r>
      <w:r w:rsidR="00130C4E">
        <w:t>за моральный ущерб</w:t>
      </w:r>
      <w:r w:rsidRPr="00775AB7">
        <w:t>, то суд может постановить з</w:t>
      </w:r>
      <w:r w:rsidRPr="00775AB7">
        <w:t>а</w:t>
      </w:r>
      <w:r w:rsidRPr="00775AB7">
        <w:t>ключить это лицо под стражу на срок не менее трех месяцев и не более шести месяцев пребывания в тюрьме. С того момента, как осужденный начинает в</w:t>
      </w:r>
      <w:r w:rsidRPr="00775AB7">
        <w:t>ы</w:t>
      </w:r>
      <w:r w:rsidRPr="00775AB7">
        <w:t xml:space="preserve">полнять свои обязательства, он подлежит освобождению и не </w:t>
      </w:r>
      <w:r w:rsidR="00130C4E">
        <w:t>обязан</w:t>
      </w:r>
      <w:r w:rsidRPr="00775AB7">
        <w:t xml:space="preserve"> отбывать оставшийся срок его заключения.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</w:t>
      </w:r>
      <w:r w:rsidR="00130C4E">
        <w:t>29.</w:t>
      </w:r>
      <w:r w:rsidR="00130C4E">
        <w:tab/>
        <w:t>С другой стороны, если лицо</w:t>
      </w:r>
      <w:r w:rsidRPr="00775AB7">
        <w:t xml:space="preserve"> со</w:t>
      </w:r>
      <w:r w:rsidR="00130C4E">
        <w:t>гласно вынесенному приговору</w:t>
      </w:r>
      <w:r w:rsidRPr="00775AB7">
        <w:t xml:space="preserve"> призн</w:t>
      </w:r>
      <w:r w:rsidRPr="00775AB7">
        <w:t>а</w:t>
      </w:r>
      <w:r w:rsidRPr="00775AB7">
        <w:t xml:space="preserve">но в гражданском </w:t>
      </w:r>
      <w:r w:rsidR="00130C4E">
        <w:t>суде</w:t>
      </w:r>
      <w:r w:rsidRPr="00775AB7">
        <w:t xml:space="preserve"> виновным за совершение правонарушения, </w:t>
      </w:r>
      <w:r w:rsidR="00130C4E">
        <w:t xml:space="preserve">но </w:t>
      </w:r>
      <w:r w:rsidRPr="00775AB7">
        <w:t>отказывается от ответственности, на него налагается штраф в виде взыскания средств или выплат части его заработной пла</w:t>
      </w:r>
      <w:r w:rsidR="00130C4E">
        <w:t>ты или отчислений</w:t>
      </w:r>
      <w:r w:rsidRPr="00775AB7">
        <w:t xml:space="preserve"> от его экономического д</w:t>
      </w:r>
      <w:r w:rsidRPr="00775AB7">
        <w:t>о</w:t>
      </w:r>
      <w:r w:rsidRPr="00775AB7">
        <w:t xml:space="preserve">хода в суммах, предусмотренных законом.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330.</w:t>
      </w:r>
      <w:r w:rsidRPr="00775AB7">
        <w:tab/>
        <w:t>Эти положения уголовного права полностью соответствуют гражданск</w:t>
      </w:r>
      <w:r w:rsidRPr="00775AB7">
        <w:t>о</w:t>
      </w:r>
      <w:r w:rsidRPr="00775AB7">
        <w:t xml:space="preserve">му законодательству. </w:t>
      </w:r>
      <w:r w:rsidR="007559E2">
        <w:t>К</w:t>
      </w:r>
      <w:r w:rsidRPr="00775AB7">
        <w:t>ак об этом уже говорилось выше, Гражданский кодекс в статье 38 дает пострадавшим или их правопреемникам возможность требовать компенсации за ущерб и урон, нанесенные в связи с нарушениями прав личн</w:t>
      </w:r>
      <w:r w:rsidRPr="00775AB7">
        <w:t>о</w:t>
      </w:r>
      <w:r w:rsidRPr="00775AB7">
        <w:t>сти, закре</w:t>
      </w:r>
      <w:r w:rsidRPr="00775AB7">
        <w:t>п</w:t>
      </w:r>
      <w:r w:rsidRPr="00775AB7">
        <w:t xml:space="preserve">ленных в Конституции Республики.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331.</w:t>
      </w:r>
      <w:r w:rsidRPr="00775AB7">
        <w:tab/>
        <w:t>В статье 83 Гражданского кодекса говорится, что гражданская ответс</w:t>
      </w:r>
      <w:r w:rsidRPr="00775AB7">
        <w:t>т</w:t>
      </w:r>
      <w:r w:rsidRPr="00775AB7">
        <w:t xml:space="preserve">венность включает возвращение имущества, восстановление материального ущерба, выплату возмещения и компенсацию материальных убытков. </w:t>
      </w:r>
    </w:p>
    <w:p w:rsidR="00D06048" w:rsidRPr="00775AB7" w:rsidRDefault="005D71D6" w:rsidP="005D71D6">
      <w:pPr>
        <w:pStyle w:val="H1GR"/>
      </w:pPr>
      <w:r>
        <w:rPr>
          <w:lang w:val="en-US"/>
        </w:rPr>
        <w:tab/>
      </w:r>
      <w:r w:rsidR="00D06048" w:rsidRPr="00775AB7">
        <w:rPr>
          <w:lang w:val="en-US"/>
        </w:rPr>
        <w:t>F</w:t>
      </w:r>
      <w:r w:rsidR="00D06048" w:rsidRPr="00775AB7">
        <w:t>.</w:t>
      </w:r>
      <w:r w:rsidR="00D06048" w:rsidRPr="00775AB7">
        <w:tab/>
        <w:t xml:space="preserve">Статья </w:t>
      </w:r>
      <w:r w:rsidR="007559E2">
        <w:t>7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332.</w:t>
      </w:r>
      <w:r w:rsidRPr="00775AB7">
        <w:tab/>
        <w:t>Осуществление различных видов деятельности в области просвещения, образования, культуры и информации регулируется конституционными при</w:t>
      </w:r>
      <w:r w:rsidRPr="00775AB7">
        <w:t>н</w:t>
      </w:r>
      <w:r w:rsidRPr="00775AB7">
        <w:t>ципами и положениями, осуждающими любой тип дискриминации. Это та база, которая была создана государством после по</w:t>
      </w:r>
      <w:r w:rsidR="007559E2">
        <w:t>беды кубинской революции в 1959 </w:t>
      </w:r>
      <w:r w:rsidRPr="00775AB7">
        <w:t xml:space="preserve">году и которая </w:t>
      </w:r>
      <w:r w:rsidR="007559E2">
        <w:t xml:space="preserve">составляет одну </w:t>
      </w:r>
      <w:r w:rsidRPr="00775AB7">
        <w:t xml:space="preserve">из </w:t>
      </w:r>
      <w:r w:rsidR="007559E2">
        <w:t>основ</w:t>
      </w:r>
      <w:r w:rsidRPr="00775AB7">
        <w:t xml:space="preserve"> строительства наш</w:t>
      </w:r>
      <w:r w:rsidRPr="00775AB7">
        <w:t>е</w:t>
      </w:r>
      <w:r w:rsidRPr="00775AB7">
        <w:t xml:space="preserve">го общества.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33</w:t>
      </w:r>
      <w:r w:rsidR="00B25188" w:rsidRPr="00775AB7">
        <w:t>3</w:t>
      </w:r>
      <w:r w:rsidRPr="00775AB7">
        <w:t>.</w:t>
      </w:r>
      <w:r w:rsidRPr="00775AB7">
        <w:tab/>
        <w:t>Укрепление уз солидарности и дружбы, взаимный обмен во всех областях с различными государствами, уважение суверенитета, территориальной целос</w:t>
      </w:r>
      <w:r w:rsidRPr="00775AB7">
        <w:t>т</w:t>
      </w:r>
      <w:r w:rsidRPr="00775AB7">
        <w:t>ности и самоопределения народов являются принципами, характеризующими политику кубинского государства в его борьбе против любого вида дискрим</w:t>
      </w:r>
      <w:r w:rsidRPr="00775AB7">
        <w:t>и</w:t>
      </w:r>
      <w:r w:rsidRPr="00775AB7">
        <w:t xml:space="preserve">нации.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334.</w:t>
      </w:r>
      <w:r w:rsidRPr="00775AB7">
        <w:tab/>
        <w:t>Куба добивается быстрого прогресса в деле полной реализации эконом</w:t>
      </w:r>
      <w:r w:rsidRPr="00775AB7">
        <w:t>и</w:t>
      </w:r>
      <w:r w:rsidRPr="00775AB7">
        <w:t>ческих, социальных и культурных прав всех кубинцев. Новая революция в о</w:t>
      </w:r>
      <w:r w:rsidRPr="00775AB7">
        <w:t>б</w:t>
      </w:r>
      <w:r w:rsidRPr="00775AB7">
        <w:t>ласти образования, завершившаяся в стране, колоссальная битва за всесторо</w:t>
      </w:r>
      <w:r w:rsidRPr="00775AB7">
        <w:t>н</w:t>
      </w:r>
      <w:r w:rsidRPr="00775AB7">
        <w:t>нее культурное развитие всего общества и новые достижения в спорте пара</w:t>
      </w:r>
      <w:r w:rsidRPr="00775AB7">
        <w:t>л</w:t>
      </w:r>
      <w:r w:rsidRPr="00775AB7">
        <w:t>лельно с повышением качества жизни населения, стали нео</w:t>
      </w:r>
      <w:r w:rsidR="007559E2">
        <w:t>т</w:t>
      </w:r>
      <w:r w:rsidRPr="00775AB7">
        <w:t xml:space="preserve">ъемлемой частью революционного процесса народа Кубы, </w:t>
      </w:r>
      <w:r w:rsidR="007559E2">
        <w:t xml:space="preserve">фактором </w:t>
      </w:r>
      <w:r w:rsidRPr="00775AB7">
        <w:t>дальнейшего развития нер</w:t>
      </w:r>
      <w:r w:rsidRPr="00775AB7">
        <w:t>у</w:t>
      </w:r>
      <w:r w:rsidRPr="00775AB7">
        <w:t xml:space="preserve">шимых принципов справедливости, солидарности и равенства и </w:t>
      </w:r>
      <w:r w:rsidR="007559E2">
        <w:t xml:space="preserve">делом </w:t>
      </w:r>
      <w:r w:rsidRPr="00775AB7">
        <w:t xml:space="preserve">защиты наших патриотических ценностей, </w:t>
      </w:r>
      <w:r w:rsidR="00BD4AA1">
        <w:t xml:space="preserve">единства </w:t>
      </w:r>
      <w:r w:rsidRPr="00775AB7">
        <w:t>и инте</w:t>
      </w:r>
      <w:r w:rsidRPr="00775AB7">
        <w:t>р</w:t>
      </w:r>
      <w:r w:rsidRPr="00775AB7">
        <w:t xml:space="preserve">национализма. </w:t>
      </w:r>
    </w:p>
    <w:p w:rsidR="00D06048" w:rsidRPr="00775AB7" w:rsidRDefault="005D71D6" w:rsidP="005D71D6">
      <w:pPr>
        <w:pStyle w:val="H23GR"/>
      </w:pPr>
      <w:r w:rsidRPr="007559E2">
        <w:tab/>
      </w:r>
      <w:r w:rsidR="00D06048" w:rsidRPr="00775AB7">
        <w:t>1.</w:t>
      </w:r>
      <w:r w:rsidR="00D06048" w:rsidRPr="00775AB7">
        <w:tab/>
        <w:t>Просвещение и образование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335.</w:t>
      </w:r>
      <w:r w:rsidRPr="00775AB7">
        <w:tab/>
        <w:t>Одним из самых выдающихся</w:t>
      </w:r>
      <w:r w:rsidR="00BD4AA1">
        <w:t xml:space="preserve"> и грандиозных достижений нашей стран</w:t>
      </w:r>
      <w:r w:rsidR="00BD4AA1">
        <w:t>ы</w:t>
      </w:r>
      <w:r w:rsidR="00BD4AA1">
        <w:t xml:space="preserve">, </w:t>
      </w:r>
      <w:r w:rsidRPr="00775AB7">
        <w:t>без сомнения, является предоставление гарантий всем гражданам получения права на высококачественное о</w:t>
      </w:r>
      <w:r w:rsidRPr="00775AB7">
        <w:t>б</w:t>
      </w:r>
      <w:r w:rsidRPr="00775AB7">
        <w:t xml:space="preserve">разование.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336.</w:t>
      </w:r>
      <w:r w:rsidRPr="00775AB7">
        <w:tab/>
        <w:t>В истории развития кубинской системы образования были три этапа и три переходных периода после победы революции: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национальная кампания за ликвидацию неграмотности − это пер</w:t>
      </w:r>
      <w:r w:rsidRPr="00775AB7">
        <w:t>и</w:t>
      </w:r>
      <w:r w:rsidRPr="00775AB7">
        <w:t>од</w:t>
      </w:r>
      <w:r w:rsidR="00BD4AA1">
        <w:t>,</w:t>
      </w:r>
      <w:r w:rsidRPr="00775AB7">
        <w:t xml:space="preserve"> </w:t>
      </w:r>
      <w:r w:rsidR="00BD4AA1" w:rsidRPr="00775AB7">
        <w:t>в ходе которого</w:t>
      </w:r>
      <w:r w:rsidR="00BD4AA1">
        <w:t>,</w:t>
      </w:r>
      <w:r w:rsidR="00BD4AA1" w:rsidRPr="00775AB7">
        <w:t xml:space="preserve"> </w:t>
      </w:r>
      <w:r w:rsidRPr="00775AB7">
        <w:t>как уже указывалось выше, неграмотность было ликвид</w:t>
      </w:r>
      <w:r w:rsidRPr="00775AB7">
        <w:t>и</w:t>
      </w:r>
      <w:r w:rsidRPr="00775AB7">
        <w:t>рована как социальное явление и когда открылись новые возможности для уч</w:t>
      </w:r>
      <w:r w:rsidRPr="00775AB7">
        <w:t>и</w:t>
      </w:r>
      <w:r w:rsidRPr="00775AB7">
        <w:t>телей школ и учебных заведений гарантировать всеобщее начальное образов</w:t>
      </w:r>
      <w:r w:rsidRPr="00775AB7">
        <w:t>а</w:t>
      </w:r>
      <w:r w:rsidRPr="00775AB7">
        <w:t xml:space="preserve">ние не только для детей, но и для молодежи и взрослого населения во всех </w:t>
      </w:r>
      <w:r w:rsidR="00BD4AA1">
        <w:t>уголках</w:t>
      </w:r>
      <w:r w:rsidRPr="00775AB7">
        <w:t xml:space="preserve"> страны;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>широкомасштабное распространение среднего образования, по</w:t>
      </w:r>
      <w:r w:rsidRPr="00775AB7">
        <w:t>д</w:t>
      </w:r>
      <w:r w:rsidRPr="00775AB7">
        <w:t xml:space="preserve">нявшее средний уровень обучения молодых и взрослых кубинцев. Согласно данным переписи населения и жилья 2002 года уровень обучения школьного населения кубинцев в возрасте от 15 лет и выше достиг 9,5 классов;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 xml:space="preserve">глубокая революция в области </w:t>
      </w:r>
      <w:r w:rsidR="00BD4AA1">
        <w:t>обучения</w:t>
      </w:r>
      <w:r w:rsidRPr="00775AB7">
        <w:t>, направленная на униве</w:t>
      </w:r>
      <w:r w:rsidRPr="00775AB7">
        <w:t>р</w:t>
      </w:r>
      <w:r w:rsidRPr="00775AB7">
        <w:t>сализацию высшего образования и создание гарантий достижения высоких уровней культуры для всего населения страны.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337.</w:t>
      </w:r>
      <w:r w:rsidRPr="00775AB7">
        <w:tab/>
        <w:t>Кубинская система образования, показатели которой могут быть сопост</w:t>
      </w:r>
      <w:r w:rsidRPr="00775AB7">
        <w:t>а</w:t>
      </w:r>
      <w:r w:rsidRPr="00775AB7">
        <w:t>вимы с соответствующими показателями развитых стран, охватывает всю н</w:t>
      </w:r>
      <w:r w:rsidRPr="00775AB7">
        <w:t>а</w:t>
      </w:r>
      <w:r w:rsidRPr="00775AB7">
        <w:t>циональную территорию и имеет сложную, четко организованную структуру на всех уровнях и в рамках различных типов образования, гарантируя возмо</w:t>
      </w:r>
      <w:r w:rsidRPr="00775AB7">
        <w:t>ж</w:t>
      </w:r>
      <w:r w:rsidRPr="00775AB7">
        <w:t>ность продолж</w:t>
      </w:r>
      <w:r w:rsidRPr="00775AB7">
        <w:t>е</w:t>
      </w:r>
      <w:r w:rsidRPr="00775AB7">
        <w:t>ния образования вплоть до университетского уровня для любого гражданина без каких-либо различий. При этом в стране действует система р</w:t>
      </w:r>
      <w:r w:rsidRPr="00775AB7">
        <w:t>е</w:t>
      </w:r>
      <w:r w:rsidRPr="00775AB7">
        <w:t>гулярных утренних, дневных и вечерних курсов и занятий в выходные дни для взрослых (рабочих, крестьян и домохозяек), а также система бесплатных ун</w:t>
      </w:r>
      <w:r w:rsidRPr="00775AB7">
        <w:t>и</w:t>
      </w:r>
      <w:r w:rsidRPr="00775AB7">
        <w:t>верситетских курсов как для получения общего образования (начального и о</w:t>
      </w:r>
      <w:r w:rsidRPr="00775AB7">
        <w:t>б</w:t>
      </w:r>
      <w:r w:rsidRPr="00775AB7">
        <w:t>щего образования средней ступени, и предуниверситетского образования), те</w:t>
      </w:r>
      <w:r w:rsidRPr="00775AB7">
        <w:t>х</w:t>
      </w:r>
      <w:r w:rsidRPr="00775AB7">
        <w:t xml:space="preserve">нического и профессионального образования (для квалифицированных рабочих и техников среднего уровня) или же университетского образования.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338.</w:t>
      </w:r>
      <w:r w:rsidRPr="00775AB7">
        <w:tab/>
        <w:t>Национальная система образования построена по следующ</w:t>
      </w:r>
      <w:r w:rsidRPr="00775AB7">
        <w:t>е</w:t>
      </w:r>
      <w:r w:rsidRPr="00775AB7">
        <w:t>му образцу: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</w:r>
      <w:r w:rsidRPr="00945747">
        <w:rPr>
          <w:b/>
        </w:rPr>
        <w:t>дошкольное образование</w:t>
      </w:r>
      <w:r w:rsidRPr="00775AB7">
        <w:t xml:space="preserve"> ставит своей целью достижение макс</w:t>
      </w:r>
      <w:r w:rsidRPr="00775AB7">
        <w:t>и</w:t>
      </w:r>
      <w:r w:rsidRPr="00775AB7">
        <w:t>мально возможного уровня развития каждого ребенка от 0 до 5 лет. Цель общ</w:t>
      </w:r>
      <w:r w:rsidRPr="00775AB7">
        <w:t>е</w:t>
      </w:r>
      <w:r w:rsidRPr="00775AB7">
        <w:t>го образования включает: физическое развитие, развитие интеллектуальных способностей, развитие познавательного афф</w:t>
      </w:r>
      <w:r w:rsidR="00BD4AA1">
        <w:t>ективного и воли</w:t>
      </w:r>
      <w:r w:rsidRPr="00775AB7">
        <w:t>тивного поте</w:t>
      </w:r>
      <w:r w:rsidRPr="00775AB7">
        <w:t>н</w:t>
      </w:r>
      <w:r w:rsidRPr="00775AB7">
        <w:t>циала детей, повышение подвижности, освоение правил и форм поведения как части процесса воспитания и развития личности каждого ребенка, девочки и мальчика, обладающих уникальными и присущими только им характеристик</w:t>
      </w:r>
      <w:r w:rsidRPr="00775AB7">
        <w:t>а</w:t>
      </w:r>
      <w:r w:rsidRPr="00775AB7">
        <w:t xml:space="preserve">ми;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</w:r>
      <w:r w:rsidRPr="00945747">
        <w:rPr>
          <w:b/>
        </w:rPr>
        <w:t>начальное обучение</w:t>
      </w:r>
      <w:r w:rsidRPr="00775AB7">
        <w:t xml:space="preserve"> является обязательным и всеобщим; доступ к начальной школе имеют все девочки и мальчики, принадлежащие возрастной группе от 6 до 11 лет и получающих образование на двух уровнях: первый, о</w:t>
      </w:r>
      <w:r w:rsidRPr="00775AB7">
        <w:t>х</w:t>
      </w:r>
      <w:r w:rsidRPr="00775AB7">
        <w:t>ватывающий 1−4 классы, является подготовительным и п</w:t>
      </w:r>
      <w:r w:rsidR="00945747">
        <w:t>ереходным к 5 и 6 </w:t>
      </w:r>
      <w:r w:rsidRPr="00775AB7">
        <w:t xml:space="preserve">классам. Для первого этапа характерно общее развитие знаний и трудовое воспитание от 1 до 2 класса и от 3 </w:t>
      </w:r>
      <w:r w:rsidR="00945747">
        <w:t>д</w:t>
      </w:r>
      <w:r w:rsidRPr="00775AB7">
        <w:t>о 4 класса;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</w:r>
      <w:r w:rsidRPr="00945747">
        <w:rPr>
          <w:b/>
        </w:rPr>
        <w:t>специальное обучение</w:t>
      </w:r>
      <w:r w:rsidRPr="00775AB7">
        <w:t xml:space="preserve"> предлагается умственно отсталым детям, детям, отстающим в физическом развитии, глухим и тугоухим детям, слепым и детям с частичной потерей зрения, страдающим от косоглазия, глухонемым, д</w:t>
      </w:r>
      <w:r w:rsidRPr="00775AB7">
        <w:t>е</w:t>
      </w:r>
      <w:r w:rsidRPr="00775AB7">
        <w:t>тям, больным аути</w:t>
      </w:r>
      <w:r w:rsidRPr="00775AB7">
        <w:t>з</w:t>
      </w:r>
      <w:r w:rsidRPr="00775AB7">
        <w:t>мом, детям с коммуникационными расстройствами, детям с физико-моторными нарушениями, детям с эмоциональными и поведе</w:t>
      </w:r>
      <w:r w:rsidRPr="00775AB7">
        <w:t>н</w:t>
      </w:r>
      <w:r w:rsidRPr="00775AB7">
        <w:t>ческими проблемами, и другим детям, сталкивающимся со сложными проблемами в св</w:t>
      </w:r>
      <w:r w:rsidRPr="00775AB7">
        <w:t>о</w:t>
      </w:r>
      <w:r w:rsidRPr="00775AB7">
        <w:t xml:space="preserve">ем психическом и физическом развитии;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</w:r>
      <w:r w:rsidRPr="00945747">
        <w:rPr>
          <w:b/>
        </w:rPr>
        <w:t xml:space="preserve">средним образованием </w:t>
      </w:r>
      <w:r w:rsidRPr="00775AB7">
        <w:t>охвачены школьники в возрасте от 12 до 14 лет. Среднее образование вместе с начальным образ</w:t>
      </w:r>
      <w:r w:rsidRPr="00775AB7">
        <w:t>о</w:t>
      </w:r>
      <w:r w:rsidRPr="00775AB7">
        <w:t>ванием составляет базовое образование до девятого класса, которым охвачено все население страны школьного возраста. Конечной целью базового образования является формир</w:t>
      </w:r>
      <w:r w:rsidRPr="00775AB7">
        <w:t>о</w:t>
      </w:r>
      <w:r w:rsidRPr="00775AB7">
        <w:t xml:space="preserve">вание кубинского подростка путем обеспечения ему доступа к общей культуре страны, что позволяет ему или ей </w:t>
      </w:r>
      <w:r w:rsidR="00945747">
        <w:t>познать</w:t>
      </w:r>
      <w:r w:rsidRPr="00775AB7">
        <w:t xml:space="preserve"> и понять ее прошлое, проанализир</w:t>
      </w:r>
      <w:r w:rsidRPr="00775AB7">
        <w:t>о</w:t>
      </w:r>
      <w:r w:rsidRPr="00775AB7">
        <w:t>вать ее настоящее и подготовиться к будущему с помощью выбора такого жи</w:t>
      </w:r>
      <w:r w:rsidRPr="00775AB7">
        <w:t>з</w:t>
      </w:r>
      <w:r w:rsidRPr="00775AB7">
        <w:t>ненного пути, который позволял ему или ей гарантировать участие в строител</w:t>
      </w:r>
      <w:r w:rsidRPr="00775AB7">
        <w:t>ь</w:t>
      </w:r>
      <w:r w:rsidRPr="00775AB7">
        <w:t>стве целостного и одновременно высокогуманного общества. Все это должно выражаться в освоенных ею или им формах ощущения, познания, о</w:t>
      </w:r>
      <w:r w:rsidRPr="00775AB7">
        <w:t>с</w:t>
      </w:r>
      <w:r w:rsidRPr="00775AB7">
        <w:t xml:space="preserve">мысления и принятия конкретных действий.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  <w:t>е)</w:t>
      </w:r>
      <w:r w:rsidRPr="00775AB7">
        <w:tab/>
      </w:r>
      <w:r w:rsidRPr="00945747">
        <w:rPr>
          <w:b/>
        </w:rPr>
        <w:t>доуниверситетское образование</w:t>
      </w:r>
      <w:r w:rsidRPr="00775AB7">
        <w:t xml:space="preserve"> ставит своей целью ознакомл</w:t>
      </w:r>
      <w:r w:rsidRPr="00775AB7">
        <w:t>е</w:t>
      </w:r>
      <w:r w:rsidRPr="00775AB7">
        <w:t>ние выпускников школы с культурой страны в целом путем содействия его или ее сознательному участию в строительстве и защите кубинского общества, св</w:t>
      </w:r>
      <w:r w:rsidRPr="00775AB7">
        <w:t>о</w:t>
      </w:r>
      <w:r w:rsidRPr="00775AB7">
        <w:t>бодного от эксплуатации человека человеком и основанного на принципах с</w:t>
      </w:r>
      <w:r w:rsidRPr="00775AB7">
        <w:t>о</w:t>
      </w:r>
      <w:r w:rsidRPr="00775AB7">
        <w:t xml:space="preserve">лидарности, сотрудничества и мирного сосуществования, а также предоставляя ему или ей свободный выбор своего дальнейшего пути, открывая доступ к высшему образованию для всех выпускников средней школы, </w:t>
      </w:r>
      <w:r w:rsidR="00945747">
        <w:t xml:space="preserve">создавая </w:t>
      </w:r>
      <w:r w:rsidRPr="00775AB7">
        <w:t>возмо</w:t>
      </w:r>
      <w:r w:rsidRPr="00775AB7">
        <w:t>ж</w:t>
      </w:r>
      <w:r w:rsidRPr="00775AB7">
        <w:t>ности осваивать различные профессии</w:t>
      </w:r>
      <w:r w:rsidR="00945747">
        <w:t xml:space="preserve"> и получать </w:t>
      </w:r>
      <w:r w:rsidRPr="00775AB7">
        <w:t>высшее образование, в соо</w:t>
      </w:r>
      <w:r w:rsidRPr="00775AB7">
        <w:t>т</w:t>
      </w:r>
      <w:r w:rsidRPr="00775AB7">
        <w:t>ветствии с потребностями экономического и социального развития и интерес</w:t>
      </w:r>
      <w:r w:rsidRPr="00775AB7">
        <w:t>а</w:t>
      </w:r>
      <w:r w:rsidRPr="00775AB7">
        <w:t xml:space="preserve">ми страны.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f</w:t>
      </w:r>
      <w:r w:rsidR="00945747">
        <w:t>)</w:t>
      </w:r>
      <w:r w:rsidR="00945747">
        <w:tab/>
      </w:r>
      <w:r w:rsidR="00945747" w:rsidRPr="00945747">
        <w:rPr>
          <w:b/>
        </w:rPr>
        <w:t>п</w:t>
      </w:r>
      <w:r w:rsidRPr="00945747">
        <w:rPr>
          <w:b/>
        </w:rPr>
        <w:t xml:space="preserve">рофессионально-техническое </w:t>
      </w:r>
      <w:r w:rsidR="00103162">
        <w:rPr>
          <w:b/>
        </w:rPr>
        <w:t>обучение</w:t>
      </w:r>
      <w:r w:rsidRPr="00775AB7">
        <w:t xml:space="preserve"> охватывает сеть пол</w:t>
      </w:r>
      <w:r w:rsidRPr="00775AB7">
        <w:t>и</w:t>
      </w:r>
      <w:r w:rsidRPr="00775AB7">
        <w:t>техникумов и технических школ среднего уровня, которые содействуют пов</w:t>
      </w:r>
      <w:r w:rsidRPr="00775AB7">
        <w:t>ы</w:t>
      </w:r>
      <w:r w:rsidRPr="00775AB7">
        <w:t xml:space="preserve">шению уровня образования в целом и уровня профессионально-технического </w:t>
      </w:r>
      <w:r w:rsidR="00103162">
        <w:t>обучения</w:t>
      </w:r>
      <w:r w:rsidRPr="00775AB7">
        <w:t xml:space="preserve"> кубинской мол</w:t>
      </w:r>
      <w:r w:rsidRPr="00775AB7">
        <w:t>о</w:t>
      </w:r>
      <w:r w:rsidRPr="00775AB7">
        <w:t xml:space="preserve">дежи. 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g</w:t>
      </w:r>
      <w:r w:rsidRPr="00775AB7">
        <w:t>)</w:t>
      </w:r>
      <w:r w:rsidRPr="00775AB7">
        <w:tab/>
      </w:r>
      <w:r w:rsidR="00103162">
        <w:rPr>
          <w:b/>
        </w:rPr>
        <w:t>с</w:t>
      </w:r>
      <w:r w:rsidRPr="00103162">
        <w:rPr>
          <w:b/>
        </w:rPr>
        <w:t>истема образования взрослого населения</w:t>
      </w:r>
      <w:r w:rsidRPr="00775AB7">
        <w:t xml:space="preserve"> после окончания ка</w:t>
      </w:r>
      <w:r w:rsidRPr="00775AB7">
        <w:t>м</w:t>
      </w:r>
      <w:r w:rsidRPr="00775AB7">
        <w:t>пании ликвидации неграмотности создавалась с целью обеспечения доступа ко всем высшим уровням общего образования для молодого и взрослого насел</w:t>
      </w:r>
      <w:r w:rsidRPr="00775AB7">
        <w:t>е</w:t>
      </w:r>
      <w:r w:rsidRPr="00775AB7">
        <w:t>ния, получившего грамотность, главным образом крестьян, промышленных р</w:t>
      </w:r>
      <w:r w:rsidRPr="00775AB7">
        <w:t>а</w:t>
      </w:r>
      <w:r w:rsidR="00103162">
        <w:t>бочих,</w:t>
      </w:r>
      <w:r w:rsidRPr="00775AB7">
        <w:t xml:space="preserve"> сл</w:t>
      </w:r>
      <w:r w:rsidRPr="00775AB7">
        <w:t>у</w:t>
      </w:r>
      <w:r w:rsidRPr="00775AB7">
        <w:t>жащих и домохозяек</w:t>
      </w:r>
      <w:r w:rsidR="00103162">
        <w:t>,</w:t>
      </w:r>
      <w:r w:rsidRPr="00775AB7">
        <w:t xml:space="preserve"> и имеет следующую структуру:</w:t>
      </w:r>
    </w:p>
    <w:p w:rsidR="00D06048" w:rsidRPr="00775AB7" w:rsidRDefault="00D06048" w:rsidP="005D71D6">
      <w:pPr>
        <w:pStyle w:val="SingleTxtGR"/>
        <w:spacing w:line="240" w:lineRule="exact"/>
        <w:ind w:left="2835" w:hanging="567"/>
      </w:pPr>
      <w:r w:rsidRPr="00775AB7">
        <w:rPr>
          <w:lang w:val="en-US"/>
        </w:rPr>
        <w:t>i</w:t>
      </w:r>
      <w:r w:rsidRPr="00775AB7">
        <w:t>)</w:t>
      </w:r>
      <w:r w:rsidRPr="00775AB7">
        <w:tab/>
        <w:t>Обучение рабочих и крестьян; начальное и среднее обучение, четыре полугодичных курса обучения, эквивалентных шести классам н</w:t>
      </w:r>
      <w:r w:rsidRPr="00775AB7">
        <w:t>а</w:t>
      </w:r>
      <w:r w:rsidRPr="00775AB7">
        <w:t>чальной школы.</w:t>
      </w:r>
    </w:p>
    <w:p w:rsidR="00D06048" w:rsidRPr="00775AB7" w:rsidRDefault="00D06048" w:rsidP="005D71D6">
      <w:pPr>
        <w:pStyle w:val="SingleTxtGR"/>
        <w:spacing w:line="240" w:lineRule="exact"/>
        <w:ind w:left="2835" w:hanging="567"/>
      </w:pPr>
      <w:r w:rsidRPr="00775AB7">
        <w:rPr>
          <w:lang w:val="en-US"/>
        </w:rPr>
        <w:t>ii</w:t>
      </w:r>
      <w:r w:rsidRPr="00775AB7">
        <w:t>)</w:t>
      </w:r>
      <w:r w:rsidRPr="00775AB7">
        <w:tab/>
        <w:t>Среднее обучение для рабочих и крестьян; базовый средний уровень, четыре полугодичных курса, эквивалентных по св</w:t>
      </w:r>
      <w:r w:rsidRPr="00775AB7">
        <w:t>о</w:t>
      </w:r>
      <w:r w:rsidRPr="00775AB7">
        <w:t>ей пр</w:t>
      </w:r>
      <w:r w:rsidRPr="00775AB7">
        <w:t>о</w:t>
      </w:r>
      <w:r w:rsidRPr="00775AB7">
        <w:t>грамме девяти классам базового среднего образования.</w:t>
      </w:r>
    </w:p>
    <w:p w:rsidR="00D06048" w:rsidRPr="00775AB7" w:rsidRDefault="00D06048" w:rsidP="005D71D6">
      <w:pPr>
        <w:pStyle w:val="SingleTxtGR"/>
        <w:spacing w:line="240" w:lineRule="exact"/>
        <w:ind w:left="2835" w:hanging="567"/>
      </w:pPr>
      <w:r w:rsidRPr="00775AB7">
        <w:rPr>
          <w:lang w:val="en-US"/>
        </w:rPr>
        <w:t>iii</w:t>
      </w:r>
      <w:r w:rsidRPr="00775AB7">
        <w:t>)</w:t>
      </w:r>
      <w:r w:rsidRPr="00775AB7">
        <w:tab/>
        <w:t>Рабоче-крестьянский факультет; уровень среднего образов</w:t>
      </w:r>
      <w:r w:rsidRPr="00775AB7">
        <w:t>а</w:t>
      </w:r>
      <w:r w:rsidRPr="00775AB7">
        <w:t>ния, шесть полугодичных курсов, эквивалентных 12 классам доуниве</w:t>
      </w:r>
      <w:r w:rsidRPr="00775AB7">
        <w:t>р</w:t>
      </w:r>
      <w:r w:rsidRPr="00775AB7">
        <w:t xml:space="preserve">ситетского </w:t>
      </w:r>
      <w:r w:rsidR="00103162">
        <w:t>обучения</w:t>
      </w:r>
      <w:r w:rsidRPr="00775AB7">
        <w:t>.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h</w:t>
      </w:r>
      <w:r w:rsidR="00103162">
        <w:t>)</w:t>
      </w:r>
      <w:r w:rsidR="00103162">
        <w:tab/>
      </w:r>
      <w:r w:rsidR="00103162" w:rsidRPr="00103162">
        <w:rPr>
          <w:b/>
        </w:rPr>
        <w:t>в</w:t>
      </w:r>
      <w:r w:rsidRPr="00103162">
        <w:rPr>
          <w:b/>
        </w:rPr>
        <w:t>ысшее образование.</w:t>
      </w:r>
      <w:r w:rsidRPr="00775AB7">
        <w:t xml:space="preserve"> В подсистеме высшего образования на Кубе сохраняется инклюзивность стратегии универсализ</w:t>
      </w:r>
      <w:r w:rsidRPr="00775AB7">
        <w:t>а</w:t>
      </w:r>
      <w:r w:rsidRPr="00775AB7">
        <w:t>ции высшего образования и обучения, которые обычно превосходят традиционный уровень высшего обр</w:t>
      </w:r>
      <w:r w:rsidRPr="00775AB7">
        <w:t>а</w:t>
      </w:r>
      <w:r w:rsidRPr="00775AB7">
        <w:t>зования. Ниже предста</w:t>
      </w:r>
      <w:r w:rsidRPr="00775AB7">
        <w:t>в</w:t>
      </w:r>
      <w:r w:rsidRPr="00775AB7">
        <w:t>лены данные, касающиеся 2007/08 учебного года:</w:t>
      </w:r>
    </w:p>
    <w:tbl>
      <w:tblPr>
        <w:tblStyle w:val="TabTxt"/>
        <w:tblW w:w="7371" w:type="dxa"/>
        <w:tblInd w:w="1134" w:type="dxa"/>
        <w:tblLook w:val="01E0" w:firstRow="1" w:lastRow="1" w:firstColumn="1" w:lastColumn="1" w:noHBand="0" w:noVBand="0"/>
      </w:tblPr>
      <w:tblGrid>
        <w:gridCol w:w="510"/>
        <w:gridCol w:w="2993"/>
        <w:gridCol w:w="1233"/>
        <w:gridCol w:w="2635"/>
      </w:tblGrid>
      <w:tr w:rsidR="00D06048" w:rsidRPr="005D71D6">
        <w:trPr>
          <w:cantSplit/>
          <w:tblHeader/>
        </w:trPr>
        <w:tc>
          <w:tcPr>
            <w:tcW w:w="510" w:type="dxa"/>
            <w:tcBorders>
              <w:top w:val="single" w:sz="4" w:space="0" w:color="auto"/>
              <w:bottom w:val="single" w:sz="12" w:space="0" w:color="auto"/>
            </w:tcBorders>
          </w:tcPr>
          <w:p w:rsidR="00D06048" w:rsidRPr="00C91B57" w:rsidRDefault="00D06048" w:rsidP="005D09E0">
            <w:pPr>
              <w:widowControl w:val="0"/>
              <w:spacing w:before="80" w:after="80" w:line="200" w:lineRule="exact"/>
              <w:jc w:val="both"/>
              <w:rPr>
                <w:i/>
                <w:sz w:val="16"/>
              </w:rPr>
            </w:pPr>
            <w:r w:rsidRPr="00C91B57">
              <w:rPr>
                <w:i/>
                <w:sz w:val="16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</w:tcPr>
          <w:p w:rsidR="00D06048" w:rsidRPr="00C91B57" w:rsidRDefault="00D06048" w:rsidP="005D09E0">
            <w:pPr>
              <w:widowControl w:val="0"/>
              <w:spacing w:before="80" w:after="80" w:line="200" w:lineRule="exact"/>
              <w:rPr>
                <w:i/>
                <w:sz w:val="16"/>
              </w:rPr>
            </w:pPr>
            <w:r w:rsidRPr="00C91B57">
              <w:rPr>
                <w:i/>
                <w:sz w:val="16"/>
              </w:rPr>
              <w:t>Наименование</w:t>
            </w:r>
          </w:p>
        </w:tc>
        <w:tc>
          <w:tcPr>
            <w:tcW w:w="1233" w:type="dxa"/>
            <w:tcBorders>
              <w:top w:val="single" w:sz="4" w:space="0" w:color="auto"/>
              <w:bottom w:val="single" w:sz="12" w:space="0" w:color="auto"/>
            </w:tcBorders>
          </w:tcPr>
          <w:p w:rsidR="00D06048" w:rsidRPr="00C91B57" w:rsidRDefault="00D06048" w:rsidP="005D09E0">
            <w:pPr>
              <w:widowControl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C91B57">
              <w:rPr>
                <w:i/>
                <w:sz w:val="16"/>
              </w:rPr>
              <w:t>Численность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35" w:type="dxa"/>
            <w:tcBorders>
              <w:bottom w:val="single" w:sz="12" w:space="0" w:color="auto"/>
            </w:tcBorders>
          </w:tcPr>
          <w:p w:rsidR="00D06048" w:rsidRPr="00C91B57" w:rsidRDefault="00103162" w:rsidP="005D09E0">
            <w:pPr>
              <w:widowControl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C91B57">
              <w:rPr>
                <w:i/>
                <w:sz w:val="16"/>
              </w:rPr>
              <w:t>Замечания</w:t>
            </w:r>
          </w:p>
        </w:tc>
      </w:tr>
      <w:tr w:rsidR="00D06048" w:rsidRPr="005D71D6">
        <w:trPr>
          <w:cantSplit/>
        </w:trPr>
        <w:tc>
          <w:tcPr>
            <w:tcW w:w="510" w:type="dxa"/>
            <w:tcBorders>
              <w:top w:val="single" w:sz="12" w:space="0" w:color="auto"/>
              <w:bottom w:val="nil"/>
            </w:tcBorders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1</w:t>
            </w: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Количество центров высшего о</w:t>
            </w:r>
            <w:r w:rsidRPr="00C91B57">
              <w:rPr>
                <w:sz w:val="18"/>
              </w:rPr>
              <w:t>б</w:t>
            </w:r>
            <w:r w:rsidRPr="00C91B57">
              <w:rPr>
                <w:sz w:val="18"/>
              </w:rPr>
              <w:t>разования</w:t>
            </w:r>
          </w:p>
        </w:tc>
        <w:tc>
          <w:tcPr>
            <w:tcW w:w="1233" w:type="dxa"/>
            <w:tcBorders>
              <w:top w:val="single" w:sz="12" w:space="0" w:color="auto"/>
              <w:bottom w:val="nil"/>
            </w:tcBorders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  <w:r w:rsidRPr="00C91B57">
              <w:rPr>
                <w:sz w:val="18"/>
              </w:rPr>
              <w:t>65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35" w:type="dxa"/>
            <w:tcBorders>
              <w:top w:val="single" w:sz="12" w:space="0" w:color="auto"/>
            </w:tcBorders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</w:p>
        </w:tc>
      </w:tr>
      <w:tr w:rsidR="00D06048" w:rsidRPr="005D71D6">
        <w:trPr>
          <w:cantSplit/>
        </w:trPr>
        <w:tc>
          <w:tcPr>
            <w:tcW w:w="510" w:type="dxa"/>
            <w:tcBorders>
              <w:top w:val="nil"/>
              <w:bottom w:val="nil"/>
            </w:tcBorders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Количество учебных заведений при университетах (созданных в теч</w:t>
            </w:r>
            <w:r w:rsidRPr="00C91B57">
              <w:rPr>
                <w:sz w:val="18"/>
              </w:rPr>
              <w:t>е</w:t>
            </w:r>
            <w:r w:rsidRPr="00C91B57">
              <w:rPr>
                <w:sz w:val="18"/>
              </w:rPr>
              <w:t>ние 2001-2002 годов)</w:t>
            </w:r>
          </w:p>
        </w:tc>
        <w:tc>
          <w:tcPr>
            <w:tcW w:w="1233" w:type="dxa"/>
            <w:tcBorders>
              <w:top w:val="nil"/>
              <w:bottom w:val="nil"/>
            </w:tcBorders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  <w:r w:rsidRPr="00C91B57">
              <w:rPr>
                <w:sz w:val="18"/>
              </w:rPr>
              <w:t>3 150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35" w:type="dxa"/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</w:p>
        </w:tc>
      </w:tr>
      <w:tr w:rsidR="00D06048" w:rsidRPr="005D71D6">
        <w:trPr>
          <w:cantSplit/>
        </w:trPr>
        <w:tc>
          <w:tcPr>
            <w:tcW w:w="510" w:type="dxa"/>
            <w:tcBorders>
              <w:top w:val="nil"/>
            </w:tcBorders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3</w:t>
            </w:r>
          </w:p>
        </w:tc>
        <w:tc>
          <w:tcPr>
            <w:tcW w:w="0" w:type="auto"/>
            <w:tcBorders>
              <w:top w:val="nil"/>
            </w:tcBorders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в муниципалиях</w:t>
            </w:r>
          </w:p>
        </w:tc>
        <w:tc>
          <w:tcPr>
            <w:tcW w:w="1233" w:type="dxa"/>
            <w:tcBorders>
              <w:top w:val="nil"/>
            </w:tcBorders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  <w:r w:rsidRPr="00C91B57">
              <w:rPr>
                <w:sz w:val="18"/>
              </w:rPr>
              <w:t>676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35" w:type="dxa"/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</w:p>
        </w:tc>
      </w:tr>
      <w:tr w:rsidR="00D06048" w:rsidRPr="005D71D6">
        <w:trPr>
          <w:cantSplit/>
        </w:trPr>
        <w:tc>
          <w:tcPr>
            <w:tcW w:w="510" w:type="dxa"/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Число дипломов в высшей школы, полученных во всех учебных зав</w:t>
            </w:r>
            <w:r w:rsidRPr="00C91B57">
              <w:rPr>
                <w:sz w:val="18"/>
              </w:rPr>
              <w:t>е</w:t>
            </w:r>
            <w:r w:rsidRPr="00C91B57">
              <w:rPr>
                <w:sz w:val="18"/>
              </w:rPr>
              <w:t>дениях</w:t>
            </w:r>
          </w:p>
        </w:tc>
        <w:tc>
          <w:tcPr>
            <w:tcW w:w="1233" w:type="dxa"/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  <w:r w:rsidRPr="00C91B57">
              <w:rPr>
                <w:sz w:val="18"/>
              </w:rPr>
              <w:t>743 979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35" w:type="dxa"/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</w:p>
        </w:tc>
      </w:tr>
      <w:tr w:rsidR="00D06048" w:rsidRPr="005D71D6">
        <w:trPr>
          <w:cantSplit/>
        </w:trPr>
        <w:tc>
          <w:tcPr>
            <w:tcW w:w="510" w:type="dxa"/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5</w:t>
            </w:r>
          </w:p>
        </w:tc>
        <w:tc>
          <w:tcPr>
            <w:tcW w:w="0" w:type="auto"/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Количество студентов в учебных заведениях на доуниверситетском уровне на душу нас</w:t>
            </w:r>
            <w:r w:rsidRPr="00C91B57">
              <w:rPr>
                <w:sz w:val="18"/>
              </w:rPr>
              <w:t>е</w:t>
            </w:r>
            <w:r w:rsidRPr="00C91B57">
              <w:rPr>
                <w:sz w:val="18"/>
              </w:rPr>
              <w:t>ления</w:t>
            </w:r>
          </w:p>
        </w:tc>
        <w:tc>
          <w:tcPr>
            <w:tcW w:w="1233" w:type="dxa"/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  <w:r w:rsidRPr="00C91B57">
              <w:rPr>
                <w:sz w:val="18"/>
              </w:rPr>
              <w:t>6,62%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35" w:type="dxa"/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  <w:r w:rsidRPr="00C91B57">
              <w:rPr>
                <w:sz w:val="18"/>
              </w:rPr>
              <w:t>По отношению ко всем жит</w:t>
            </w:r>
            <w:r w:rsidRPr="00C91B57">
              <w:rPr>
                <w:sz w:val="18"/>
              </w:rPr>
              <w:t>е</w:t>
            </w:r>
            <w:r w:rsidRPr="00C91B57">
              <w:rPr>
                <w:sz w:val="18"/>
              </w:rPr>
              <w:t>лям в возрасте от 18 до 24 лет</w:t>
            </w:r>
          </w:p>
        </w:tc>
      </w:tr>
      <w:tr w:rsidR="00D06048" w:rsidRPr="005D71D6">
        <w:trPr>
          <w:cantSplit/>
        </w:trPr>
        <w:tc>
          <w:tcPr>
            <w:tcW w:w="510" w:type="dxa"/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6</w:t>
            </w:r>
          </w:p>
        </w:tc>
        <w:tc>
          <w:tcPr>
            <w:tcW w:w="0" w:type="auto"/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Количество изучаемых профе</w:t>
            </w:r>
            <w:r w:rsidRPr="00C91B57">
              <w:rPr>
                <w:sz w:val="18"/>
              </w:rPr>
              <w:t>с</w:t>
            </w:r>
            <w:r w:rsidRPr="00C91B57">
              <w:rPr>
                <w:sz w:val="18"/>
              </w:rPr>
              <w:t xml:space="preserve">сий </w:t>
            </w:r>
          </w:p>
        </w:tc>
        <w:tc>
          <w:tcPr>
            <w:tcW w:w="1233" w:type="dxa"/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  <w:r w:rsidRPr="00C91B57">
              <w:rPr>
                <w:sz w:val="18"/>
              </w:rPr>
              <w:t>98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35" w:type="dxa"/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</w:p>
        </w:tc>
      </w:tr>
      <w:tr w:rsidR="00D06048" w:rsidRPr="005D71D6">
        <w:trPr>
          <w:cantSplit/>
        </w:trPr>
        <w:tc>
          <w:tcPr>
            <w:tcW w:w="510" w:type="dxa"/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7</w:t>
            </w:r>
          </w:p>
        </w:tc>
        <w:tc>
          <w:tcPr>
            <w:tcW w:w="0" w:type="auto"/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Количество изучаемых профе</w:t>
            </w:r>
            <w:r w:rsidRPr="00C91B57">
              <w:rPr>
                <w:sz w:val="18"/>
              </w:rPr>
              <w:t>с</w:t>
            </w:r>
            <w:r w:rsidRPr="00C91B57">
              <w:rPr>
                <w:sz w:val="18"/>
              </w:rPr>
              <w:t>сий в учебных заведениях при униве</w:t>
            </w:r>
            <w:r w:rsidRPr="00C91B57">
              <w:rPr>
                <w:sz w:val="18"/>
              </w:rPr>
              <w:t>р</w:t>
            </w:r>
            <w:r w:rsidRPr="00C91B57">
              <w:rPr>
                <w:sz w:val="18"/>
              </w:rPr>
              <w:t>ситетах</w:t>
            </w:r>
          </w:p>
        </w:tc>
        <w:tc>
          <w:tcPr>
            <w:tcW w:w="1233" w:type="dxa"/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  <w:r w:rsidRPr="00C91B57">
              <w:rPr>
                <w:sz w:val="18"/>
              </w:rPr>
              <w:t>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35" w:type="dxa"/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</w:p>
        </w:tc>
      </w:tr>
      <w:tr w:rsidR="00D06048" w:rsidRPr="005D71D6">
        <w:trPr>
          <w:cantSplit/>
        </w:trPr>
        <w:tc>
          <w:tcPr>
            <w:tcW w:w="510" w:type="dxa"/>
            <w:tcBorders>
              <w:bottom w:val="nil"/>
            </w:tcBorders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8</w:t>
            </w:r>
          </w:p>
        </w:tc>
        <w:tc>
          <w:tcPr>
            <w:tcW w:w="0" w:type="auto"/>
            <w:tcBorders>
              <w:bottom w:val="nil"/>
            </w:tcBorders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Общее число преподавателей в высших учебных заведениях</w:t>
            </w:r>
          </w:p>
        </w:tc>
        <w:tc>
          <w:tcPr>
            <w:tcW w:w="1233" w:type="dxa"/>
            <w:tcBorders>
              <w:bottom w:val="nil"/>
            </w:tcBorders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  <w:r w:rsidRPr="00C91B57">
              <w:rPr>
                <w:sz w:val="18"/>
              </w:rPr>
              <w:t>151 151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35" w:type="dxa"/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</w:p>
        </w:tc>
      </w:tr>
      <w:tr w:rsidR="00D06048" w:rsidRPr="005D71D6">
        <w:trPr>
          <w:cantSplit/>
        </w:trPr>
        <w:tc>
          <w:tcPr>
            <w:tcW w:w="510" w:type="dxa"/>
            <w:tcBorders>
              <w:top w:val="nil"/>
              <w:bottom w:val="nil"/>
            </w:tcBorders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9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Преподаватели, работающие в учебных заведениях при универс</w:t>
            </w:r>
            <w:r w:rsidRPr="00C91B57">
              <w:rPr>
                <w:sz w:val="18"/>
              </w:rPr>
              <w:t>и</w:t>
            </w:r>
            <w:r w:rsidR="00266CA6">
              <w:rPr>
                <w:sz w:val="18"/>
              </w:rPr>
              <w:t>те</w:t>
            </w:r>
            <w:r w:rsidRPr="00C91B57">
              <w:rPr>
                <w:sz w:val="18"/>
              </w:rPr>
              <w:t>тах</w:t>
            </w:r>
          </w:p>
        </w:tc>
        <w:tc>
          <w:tcPr>
            <w:tcW w:w="1233" w:type="dxa"/>
            <w:tcBorders>
              <w:top w:val="nil"/>
              <w:bottom w:val="nil"/>
            </w:tcBorders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  <w:r w:rsidRPr="00C91B57">
              <w:rPr>
                <w:sz w:val="18"/>
              </w:rPr>
              <w:t>117 151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35" w:type="dxa"/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</w:p>
        </w:tc>
      </w:tr>
      <w:tr w:rsidR="00D06048" w:rsidRPr="005D71D6">
        <w:trPr>
          <w:cantSplit/>
        </w:trPr>
        <w:tc>
          <w:tcPr>
            <w:tcW w:w="510" w:type="dxa"/>
            <w:tcBorders>
              <w:top w:val="nil"/>
              <w:bottom w:val="nil"/>
            </w:tcBorders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10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Преподаватели, работающие на по</w:t>
            </w:r>
            <w:r w:rsidRPr="00C91B57">
              <w:rPr>
                <w:sz w:val="18"/>
              </w:rPr>
              <w:t>л</w:t>
            </w:r>
            <w:r w:rsidRPr="00C91B57">
              <w:rPr>
                <w:sz w:val="18"/>
              </w:rPr>
              <w:t xml:space="preserve">ной ставке </w:t>
            </w:r>
          </w:p>
        </w:tc>
        <w:tc>
          <w:tcPr>
            <w:tcW w:w="1233" w:type="dxa"/>
            <w:tcBorders>
              <w:top w:val="nil"/>
              <w:bottom w:val="nil"/>
            </w:tcBorders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  <w:r w:rsidRPr="00C91B57">
              <w:rPr>
                <w:sz w:val="18"/>
              </w:rPr>
              <w:t>52 235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35" w:type="dxa"/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</w:p>
        </w:tc>
      </w:tr>
      <w:tr w:rsidR="00D06048" w:rsidRPr="005D71D6">
        <w:trPr>
          <w:cantSplit/>
        </w:trPr>
        <w:tc>
          <w:tcPr>
            <w:tcW w:w="510" w:type="dxa"/>
            <w:tcBorders>
              <w:top w:val="nil"/>
              <w:bottom w:val="nil"/>
            </w:tcBorders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11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Общее число получающих стипе</w:t>
            </w:r>
            <w:r w:rsidRPr="00C91B57">
              <w:rPr>
                <w:sz w:val="18"/>
              </w:rPr>
              <w:t>н</w:t>
            </w:r>
            <w:r w:rsidRPr="00C91B57">
              <w:rPr>
                <w:sz w:val="18"/>
              </w:rPr>
              <w:t>дии в сфере высшего обр</w:t>
            </w:r>
            <w:r w:rsidRPr="00C91B57">
              <w:rPr>
                <w:sz w:val="18"/>
              </w:rPr>
              <w:t>а</w:t>
            </w:r>
            <w:r w:rsidRPr="00C91B57">
              <w:rPr>
                <w:sz w:val="18"/>
              </w:rPr>
              <w:t>зования</w:t>
            </w:r>
          </w:p>
        </w:tc>
        <w:tc>
          <w:tcPr>
            <w:tcW w:w="1233" w:type="dxa"/>
            <w:tcBorders>
              <w:top w:val="nil"/>
              <w:bottom w:val="nil"/>
            </w:tcBorders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  <w:r w:rsidRPr="00C91B57">
              <w:rPr>
                <w:sz w:val="18"/>
              </w:rPr>
              <w:t>90 974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35" w:type="dxa"/>
            <w:tcBorders>
              <w:top w:val="nil"/>
            </w:tcBorders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  <w:r w:rsidRPr="00C91B57">
              <w:rPr>
                <w:sz w:val="18"/>
              </w:rPr>
              <w:t>Кубинцы и иностранцы</w:t>
            </w:r>
          </w:p>
        </w:tc>
      </w:tr>
      <w:tr w:rsidR="00D06048" w:rsidRPr="005D71D6">
        <w:trPr>
          <w:cantSplit/>
        </w:trPr>
        <w:tc>
          <w:tcPr>
            <w:tcW w:w="510" w:type="dxa"/>
            <w:tcBorders>
              <w:top w:val="nil"/>
            </w:tcBorders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12</w:t>
            </w:r>
          </w:p>
        </w:tc>
        <w:tc>
          <w:tcPr>
            <w:tcW w:w="0" w:type="auto"/>
            <w:tcBorders>
              <w:top w:val="nil"/>
            </w:tcBorders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Общее число стипендиатов вы</w:t>
            </w:r>
            <w:r w:rsidRPr="00C91B57">
              <w:rPr>
                <w:sz w:val="18"/>
              </w:rPr>
              <w:t>с</w:t>
            </w:r>
            <w:r w:rsidRPr="00C91B57">
              <w:rPr>
                <w:sz w:val="18"/>
              </w:rPr>
              <w:t>шей школы</w:t>
            </w:r>
          </w:p>
        </w:tc>
        <w:tc>
          <w:tcPr>
            <w:tcW w:w="1233" w:type="dxa"/>
            <w:tcBorders>
              <w:top w:val="nil"/>
            </w:tcBorders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  <w:r w:rsidRPr="00C91B57">
              <w:rPr>
                <w:sz w:val="18"/>
              </w:rPr>
              <w:t>29 697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35" w:type="dxa"/>
            <w:tcBorders>
              <w:top w:val="nil"/>
            </w:tcBorders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  <w:r w:rsidRPr="00C91B57">
              <w:rPr>
                <w:sz w:val="18"/>
              </w:rPr>
              <w:t>Студенты, обучающиеся по различным программам об</w:t>
            </w:r>
            <w:r w:rsidRPr="00C91B57">
              <w:rPr>
                <w:sz w:val="18"/>
              </w:rPr>
              <w:t>у</w:t>
            </w:r>
            <w:r w:rsidRPr="00C91B57">
              <w:rPr>
                <w:sz w:val="18"/>
              </w:rPr>
              <w:t>чения: обычные курсы, курсы учебных заведений при ун</w:t>
            </w:r>
            <w:r w:rsidRPr="00C91B57">
              <w:rPr>
                <w:sz w:val="18"/>
              </w:rPr>
              <w:t>и</w:t>
            </w:r>
            <w:r w:rsidRPr="00C91B57">
              <w:rPr>
                <w:sz w:val="18"/>
              </w:rPr>
              <w:t>верситетах и различных орг</w:t>
            </w:r>
            <w:r w:rsidRPr="00C91B57">
              <w:rPr>
                <w:sz w:val="18"/>
              </w:rPr>
              <w:t>а</w:t>
            </w:r>
            <w:r w:rsidRPr="00C91B57">
              <w:rPr>
                <w:sz w:val="18"/>
              </w:rPr>
              <w:t>низаций (культуры, медицины, педагог</w:t>
            </w:r>
            <w:r w:rsidRPr="00C91B57">
              <w:rPr>
                <w:sz w:val="18"/>
              </w:rPr>
              <w:t>и</w:t>
            </w:r>
            <w:r w:rsidRPr="00C91B57">
              <w:rPr>
                <w:sz w:val="18"/>
              </w:rPr>
              <w:t>ки)</w:t>
            </w:r>
          </w:p>
        </w:tc>
      </w:tr>
      <w:tr w:rsidR="00D06048" w:rsidRPr="005D71D6">
        <w:trPr>
          <w:cantSplit/>
        </w:trPr>
        <w:tc>
          <w:tcPr>
            <w:tcW w:w="510" w:type="dxa"/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13</w:t>
            </w:r>
          </w:p>
        </w:tc>
        <w:tc>
          <w:tcPr>
            <w:tcW w:w="0" w:type="auto"/>
          </w:tcPr>
          <w:p w:rsidR="00D06048" w:rsidRPr="00C91B57" w:rsidRDefault="00D06048" w:rsidP="005D09E0">
            <w:pPr>
              <w:widowControl w:val="0"/>
              <w:spacing w:after="40" w:line="220" w:lineRule="exact"/>
              <w:rPr>
                <w:sz w:val="18"/>
              </w:rPr>
            </w:pPr>
            <w:r w:rsidRPr="00C91B57">
              <w:rPr>
                <w:sz w:val="18"/>
              </w:rPr>
              <w:t>Количество докторов в высших учебных завед</w:t>
            </w:r>
            <w:r w:rsidRPr="00C91B57">
              <w:rPr>
                <w:sz w:val="18"/>
              </w:rPr>
              <w:t>е</w:t>
            </w:r>
            <w:r w:rsidRPr="00C91B57">
              <w:rPr>
                <w:sz w:val="18"/>
              </w:rPr>
              <w:t>ниях</w:t>
            </w:r>
          </w:p>
        </w:tc>
        <w:tc>
          <w:tcPr>
            <w:tcW w:w="1233" w:type="dxa"/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  <w:r w:rsidRPr="00C91B57">
              <w:rPr>
                <w:sz w:val="18"/>
              </w:rPr>
              <w:t>3 419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35" w:type="dxa"/>
            <w:vAlign w:val="bottom"/>
          </w:tcPr>
          <w:p w:rsidR="00D06048" w:rsidRPr="00C91B57" w:rsidRDefault="00D06048" w:rsidP="005D09E0">
            <w:pPr>
              <w:widowControl w:val="0"/>
              <w:spacing w:after="40" w:line="220" w:lineRule="exact"/>
              <w:jc w:val="right"/>
              <w:rPr>
                <w:sz w:val="18"/>
              </w:rPr>
            </w:pPr>
          </w:p>
        </w:tc>
      </w:tr>
    </w:tbl>
    <w:p w:rsidR="00D06048" w:rsidRPr="00775AB7" w:rsidRDefault="00D06048" w:rsidP="00FE2EB6">
      <w:pPr>
        <w:pStyle w:val="SingleTxtGR"/>
        <w:spacing w:before="120" w:line="240" w:lineRule="exact"/>
      </w:pPr>
      <w:r w:rsidRPr="00775AB7">
        <w:tab/>
      </w:r>
      <w:r w:rsidRPr="00775AB7">
        <w:rPr>
          <w:lang w:val="en-US"/>
        </w:rPr>
        <w:t>i</w:t>
      </w:r>
      <w:r w:rsidRPr="00775AB7">
        <w:t>)</w:t>
      </w:r>
      <w:r w:rsidRPr="00775AB7">
        <w:tab/>
      </w:r>
      <w:r w:rsidR="00103162">
        <w:rPr>
          <w:b/>
        </w:rPr>
        <w:t>в</w:t>
      </w:r>
      <w:r w:rsidRPr="00103162">
        <w:rPr>
          <w:b/>
        </w:rPr>
        <w:t>ысшее педагогическое образование</w:t>
      </w:r>
      <w:r w:rsidRPr="00775AB7">
        <w:t xml:space="preserve"> − это сфера обучения учит</w:t>
      </w:r>
      <w:r w:rsidRPr="00775AB7">
        <w:t>е</w:t>
      </w:r>
      <w:r w:rsidRPr="00775AB7">
        <w:t xml:space="preserve">лей и преподавателей и путь к созданию </w:t>
      </w:r>
      <w:r w:rsidR="00103162">
        <w:t>высококвалифицированных</w:t>
      </w:r>
      <w:r w:rsidRPr="00775AB7">
        <w:t xml:space="preserve"> педагог</w:t>
      </w:r>
      <w:r w:rsidRPr="00775AB7">
        <w:t>и</w:t>
      </w:r>
      <w:r w:rsidRPr="00775AB7">
        <w:t>ческих кадров, которая охватывает всю страну. Схема программы педагогич</w:t>
      </w:r>
      <w:r w:rsidRPr="00775AB7">
        <w:t>е</w:t>
      </w:r>
      <w:r w:rsidRPr="00775AB7">
        <w:t>ского образования соответствует тем преобразованиям, которые произошли в различных типах и уровнях национальной системы образования и предназнач</w:t>
      </w:r>
      <w:r w:rsidRPr="00775AB7">
        <w:t>е</w:t>
      </w:r>
      <w:r w:rsidRPr="00775AB7">
        <w:t>ны в конечном итоге повысить качество образования как с точки зрения распр</w:t>
      </w:r>
      <w:r w:rsidRPr="00775AB7">
        <w:t>о</w:t>
      </w:r>
      <w:r w:rsidRPr="00775AB7">
        <w:t>странения знаний, так и с точки зрения воспитания мальчиков, девочек, подр</w:t>
      </w:r>
      <w:r w:rsidRPr="00775AB7">
        <w:t>о</w:t>
      </w:r>
      <w:r w:rsidRPr="00775AB7">
        <w:t>стков и м</w:t>
      </w:r>
      <w:r w:rsidRPr="00775AB7">
        <w:t>о</w:t>
      </w:r>
      <w:r w:rsidRPr="00775AB7">
        <w:t>лодых людей.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339.</w:t>
      </w:r>
      <w:r w:rsidRPr="00775AB7">
        <w:tab/>
        <w:t>Начиная с 2000 года и по настоящее время на Кубе происх</w:t>
      </w:r>
      <w:r w:rsidRPr="00775AB7">
        <w:t>о</w:t>
      </w:r>
      <w:r w:rsidRPr="00775AB7">
        <w:t>дит подлинная революция в системе образования</w:t>
      </w:r>
      <w:r w:rsidR="00B30697">
        <w:t>,</w:t>
      </w:r>
      <w:r w:rsidRPr="00775AB7">
        <w:t xml:space="preserve"> главная цель которой состоит в том, чтобы поднять на </w:t>
      </w:r>
      <w:r w:rsidR="00B30697">
        <w:t>более высокий</w:t>
      </w:r>
      <w:r w:rsidRPr="00775AB7">
        <w:t xml:space="preserve"> уровень </w:t>
      </w:r>
      <w:r w:rsidR="00B30697">
        <w:t xml:space="preserve">и </w:t>
      </w:r>
      <w:r w:rsidRPr="00775AB7">
        <w:t>качество образования, при этом гарантируя широкий доступ и новые возможности для получения знаний для всех жителей страны. Меняются концепции, форм</w:t>
      </w:r>
      <w:r w:rsidR="00B30697">
        <w:t>ы</w:t>
      </w:r>
      <w:r w:rsidRPr="00775AB7">
        <w:t xml:space="preserve"> организации, основы, методы и принц</w:t>
      </w:r>
      <w:r w:rsidRPr="00775AB7">
        <w:t>и</w:t>
      </w:r>
      <w:r w:rsidRPr="00775AB7">
        <w:t xml:space="preserve">пы </w:t>
      </w:r>
      <w:r w:rsidR="00B30697">
        <w:t>обучения</w:t>
      </w:r>
      <w:r w:rsidRPr="00775AB7">
        <w:t xml:space="preserve"> с внедрением новых интенсивных технологий и в связи с повыш</w:t>
      </w:r>
      <w:r w:rsidRPr="00775AB7">
        <w:t>е</w:t>
      </w:r>
      <w:r w:rsidRPr="00775AB7">
        <w:t>нием роли работников образования, способствующих более акти</w:t>
      </w:r>
      <w:r w:rsidRPr="00775AB7">
        <w:t>в</w:t>
      </w:r>
      <w:r w:rsidRPr="00775AB7">
        <w:t xml:space="preserve">ному и более прямому участию </w:t>
      </w:r>
      <w:r w:rsidR="00B30697">
        <w:t xml:space="preserve">даже </w:t>
      </w:r>
      <w:r w:rsidRPr="00775AB7">
        <w:t xml:space="preserve">самых </w:t>
      </w:r>
      <w:r w:rsidR="00B30697">
        <w:t xml:space="preserve">немногочисленных </w:t>
      </w:r>
      <w:r w:rsidRPr="00775AB7">
        <w:t>групп студентов в этом пр</w:t>
      </w:r>
      <w:r w:rsidRPr="00775AB7">
        <w:t>о</w:t>
      </w:r>
      <w:r w:rsidRPr="00775AB7">
        <w:t>цессе, добиваясь индивидуализации и дифференциации образовательного пр</w:t>
      </w:r>
      <w:r w:rsidRPr="00775AB7">
        <w:t>о</w:t>
      </w:r>
      <w:r w:rsidRPr="00775AB7">
        <w:t>цесса в интересах всех девушек и юношей, взрослых и молодых, с учетом ко</w:t>
      </w:r>
      <w:r w:rsidRPr="00775AB7">
        <w:t>н</w:t>
      </w:r>
      <w:r w:rsidRPr="00775AB7">
        <w:t>кретных особенн</w:t>
      </w:r>
      <w:r w:rsidRPr="00775AB7">
        <w:t>о</w:t>
      </w:r>
      <w:r w:rsidRPr="00775AB7">
        <w:t xml:space="preserve">стей потребностей каждого </w:t>
      </w:r>
      <w:r w:rsidR="00B30697">
        <w:t>студента</w:t>
      </w:r>
      <w:r w:rsidRPr="00775AB7">
        <w:t>.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>340.</w:t>
      </w:r>
      <w:r w:rsidRPr="00775AB7">
        <w:tab/>
        <w:t>В рамках этой революции в области образования осуществляются ра</w:t>
      </w:r>
      <w:r w:rsidRPr="00775AB7">
        <w:t>з</w:t>
      </w:r>
      <w:r w:rsidRPr="00775AB7">
        <w:t>личные "программы преобразования в</w:t>
      </w:r>
      <w:r w:rsidR="00B30697">
        <w:t>о</w:t>
      </w:r>
      <w:r w:rsidRPr="00775AB7">
        <w:t xml:space="preserve"> </w:t>
      </w:r>
      <w:r w:rsidR="00B30697">
        <w:t xml:space="preserve">многих </w:t>
      </w:r>
      <w:r w:rsidRPr="00775AB7">
        <w:t>сферах обучения", о которых вкратце говорится ниже: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программа преобразований в начальной школе, позв</w:t>
      </w:r>
      <w:r w:rsidRPr="00775AB7">
        <w:t>о</w:t>
      </w:r>
      <w:r w:rsidRPr="00775AB7">
        <w:t>лившая за два учебных года на 99,1% увеличить число выпускников,</w:t>
      </w:r>
      <w:r w:rsidR="00390013">
        <w:t xml:space="preserve"> а в 90% классов будут учиться 2</w:t>
      </w:r>
      <w:r w:rsidRPr="00775AB7">
        <w:t xml:space="preserve">0 или меньше школьников. В 10% оставшихся групп будут работать специально выделенные для </w:t>
      </w:r>
      <w:r w:rsidR="00390013">
        <w:t>них</w:t>
      </w:r>
      <w:r w:rsidRPr="00775AB7">
        <w:t xml:space="preserve"> учителя;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="00390013">
        <w:t>)</w:t>
      </w:r>
      <w:r w:rsidR="00390013">
        <w:tab/>
        <w:t>программа преобразований в средней школе</w:t>
      </w:r>
      <w:r w:rsidRPr="00775AB7">
        <w:t>, 7-9 классы, где подг</w:t>
      </w:r>
      <w:r w:rsidRPr="00775AB7">
        <w:t>о</w:t>
      </w:r>
      <w:r w:rsidRPr="00775AB7">
        <w:t>товка учителей средней школы предусматривает работу с не более 15 ученик</w:t>
      </w:r>
      <w:r w:rsidRPr="00775AB7">
        <w:t>а</w:t>
      </w:r>
      <w:r w:rsidRPr="00775AB7">
        <w:t>ми. Удалось также ввести две смены обучения в учебных центрах, где учащи</w:t>
      </w:r>
      <w:r w:rsidRPr="00775AB7">
        <w:t>м</w:t>
      </w:r>
      <w:r w:rsidRPr="00775AB7">
        <w:t>ся предлагаются бесплатные завтраки и где широко используются телевизио</w:t>
      </w:r>
      <w:r w:rsidRPr="00775AB7">
        <w:t>н</w:t>
      </w:r>
      <w:r w:rsidRPr="00775AB7">
        <w:t>ная</w:t>
      </w:r>
      <w:r w:rsidR="00390013">
        <w:t xml:space="preserve"> аппаратура</w:t>
      </w:r>
      <w:r w:rsidRPr="00775AB7">
        <w:t>, видеотехника и компьютеры;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>программа преобразования системы среднего обучения, предшес</w:t>
      </w:r>
      <w:r w:rsidRPr="00775AB7">
        <w:t>т</w:t>
      </w:r>
      <w:r w:rsidRPr="00775AB7">
        <w:t>вующая доуниверситетскому уровню, в классах от 10</w:t>
      </w:r>
      <w:r w:rsidR="00390013">
        <w:t xml:space="preserve"> до </w:t>
      </w:r>
      <w:r w:rsidRPr="00775AB7">
        <w:t>12 и в центрах профе</w:t>
      </w:r>
      <w:r w:rsidRPr="00775AB7">
        <w:t>с</w:t>
      </w:r>
      <w:r w:rsidRPr="00775AB7">
        <w:t>сионально-технического среднего обучения, в которых число учащихся не пр</w:t>
      </w:r>
      <w:r w:rsidRPr="00775AB7">
        <w:t>е</w:t>
      </w:r>
      <w:r w:rsidRPr="00775AB7">
        <w:t>вышает 30, где работают учителя на полной ставке, где используются телевиз</w:t>
      </w:r>
      <w:r w:rsidRPr="00775AB7">
        <w:t>о</w:t>
      </w:r>
      <w:r w:rsidRPr="00775AB7">
        <w:t xml:space="preserve">ры с экраном </w:t>
      </w:r>
      <w:r w:rsidR="00390013">
        <w:t xml:space="preserve">в </w:t>
      </w:r>
      <w:r w:rsidRPr="00775AB7">
        <w:t xml:space="preserve">29 </w:t>
      </w:r>
      <w:r w:rsidR="00390013">
        <w:t xml:space="preserve">дюймов </w:t>
      </w:r>
      <w:r w:rsidRPr="00775AB7">
        <w:t>в каждой аудитории, применяется видеотехника</w:t>
      </w:r>
      <w:r w:rsidR="00390013">
        <w:t>,</w:t>
      </w:r>
      <w:r w:rsidRPr="00775AB7">
        <w:t xml:space="preserve"> где действуют лаборатории, оснащенные научно-вычислительной техникой</w:t>
      </w:r>
      <w:r w:rsidR="00390013">
        <w:t xml:space="preserve"> и где внедряются</w:t>
      </w:r>
      <w:r w:rsidRPr="00775AB7">
        <w:t xml:space="preserve"> специальные учебные программы, специально разработанные для целей преподавания в университетах;</w:t>
      </w:r>
    </w:p>
    <w:p w:rsidR="00D06048" w:rsidRPr="00775AB7" w:rsidRDefault="00D06048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  <w:t xml:space="preserve">программа информатизации и компьютеризации. Компьютерная грамота преподается во всех кубинских </w:t>
      </w:r>
      <w:r w:rsidR="00CD2E55">
        <w:t>учебных заведениях</w:t>
      </w:r>
      <w:r w:rsidRPr="00775AB7">
        <w:t>, начиная с дошк</w:t>
      </w:r>
      <w:r w:rsidRPr="00775AB7">
        <w:t>о</w:t>
      </w:r>
      <w:r w:rsidRPr="00775AB7">
        <w:t>льного уровня и кончая уровнем университетов. В стране действует развет</w:t>
      </w:r>
      <w:r w:rsidRPr="00775AB7">
        <w:t>в</w:t>
      </w:r>
      <w:r w:rsidRPr="00775AB7">
        <w:t xml:space="preserve">ленная сеть компьютерных клубов, </w:t>
      </w:r>
      <w:r w:rsidR="00CD2E55">
        <w:t>принадлежащих</w:t>
      </w:r>
      <w:r w:rsidRPr="00775AB7">
        <w:t xml:space="preserve"> 300 </w:t>
      </w:r>
      <w:r w:rsidR="00CD2E55">
        <w:t>общинам</w:t>
      </w:r>
      <w:r w:rsidRPr="00775AB7">
        <w:t>, которыми пользуются студенты и население страны. В рамках этой программы многоди</w:t>
      </w:r>
      <w:r w:rsidRPr="00775AB7">
        <w:t>с</w:t>
      </w:r>
      <w:r w:rsidRPr="00775AB7">
        <w:t>циплинарные рабочие группы работают над составлением учебных программа, к</w:t>
      </w:r>
      <w:r w:rsidRPr="00775AB7">
        <w:t>о</w:t>
      </w:r>
      <w:r w:rsidRPr="00775AB7">
        <w:t xml:space="preserve">торые затем распространяются по всем школам;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ab/>
        <w:t>е)</w:t>
      </w:r>
      <w:r w:rsidRPr="00775AB7">
        <w:tab/>
        <w:t xml:space="preserve">программа "Эдиториал либертад", </w:t>
      </w:r>
      <w:r w:rsidR="000E7F47">
        <w:t xml:space="preserve">по линии </w:t>
      </w:r>
      <w:r w:rsidRPr="00775AB7">
        <w:t>которой более 800 000 экземпля</w:t>
      </w:r>
      <w:r w:rsidR="000E7F47">
        <w:t>ров книг направляю</w:t>
      </w:r>
      <w:r w:rsidRPr="00775AB7">
        <w:t>тся в школы, в основном это словари, энциклоп</w:t>
      </w:r>
      <w:r w:rsidRPr="00775AB7">
        <w:t>е</w:t>
      </w:r>
      <w:r w:rsidRPr="00775AB7">
        <w:t>дии, лите</w:t>
      </w:r>
      <w:r w:rsidR="000E7F47">
        <w:t xml:space="preserve">ратурные </w:t>
      </w:r>
      <w:r w:rsidRPr="00775AB7">
        <w:t>произведения писателей различных стран, регионов и отеч</w:t>
      </w:r>
      <w:r w:rsidRPr="00775AB7">
        <w:t>е</w:t>
      </w:r>
      <w:r w:rsidRPr="00775AB7">
        <w:t xml:space="preserve">ственных </w:t>
      </w:r>
      <w:r w:rsidR="000E7F47">
        <w:t>авторов</w:t>
      </w:r>
      <w:r w:rsidRPr="00775AB7">
        <w:t>;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f</w:t>
      </w:r>
      <w:r w:rsidRPr="00775AB7">
        <w:t>)</w:t>
      </w:r>
      <w:r w:rsidRPr="00775AB7">
        <w:tab/>
        <w:t>программа универсализации высшего образования, осуществля</w:t>
      </w:r>
      <w:r w:rsidRPr="00775AB7">
        <w:t>е</w:t>
      </w:r>
      <w:r w:rsidRPr="00775AB7">
        <w:t xml:space="preserve">мая путем создания при </w:t>
      </w:r>
      <w:r w:rsidR="000E7F47">
        <w:t xml:space="preserve">муниципальных отделениях </w:t>
      </w:r>
      <w:r w:rsidRPr="00775AB7">
        <w:t>университетов, что позв</w:t>
      </w:r>
      <w:r w:rsidRPr="00775AB7">
        <w:t>о</w:t>
      </w:r>
      <w:r w:rsidRPr="00775AB7">
        <w:t>ляет поднять уровень высшего образования на высоты, которые до сих пор не достигались в нашей истории, где число студентов составило более 600 000 ч</w:t>
      </w:r>
      <w:r w:rsidRPr="00775AB7">
        <w:t>е</w:t>
      </w:r>
      <w:r w:rsidRPr="00775AB7">
        <w:t>ловек. В целях обеспечения работы этой системы были выделены 80 000 преп</w:t>
      </w:r>
      <w:r w:rsidRPr="00775AB7">
        <w:t>о</w:t>
      </w:r>
      <w:r w:rsidRPr="00775AB7">
        <w:t xml:space="preserve">давателей, работающих на временной основе, бывших и </w:t>
      </w:r>
      <w:r w:rsidR="000E7F47">
        <w:t>действительных</w:t>
      </w:r>
      <w:r w:rsidRPr="00775AB7">
        <w:t xml:space="preserve"> рабо</w:t>
      </w:r>
      <w:r w:rsidRPr="00775AB7">
        <w:t>т</w:t>
      </w:r>
      <w:r w:rsidRPr="00775AB7">
        <w:t xml:space="preserve">ников университетов, более 700 000 выпускников учебных центров высшего образования, </w:t>
      </w:r>
      <w:r w:rsidR="000E7F47">
        <w:t xml:space="preserve">получивших дипломы вслед </w:t>
      </w:r>
      <w:r w:rsidRPr="00775AB7">
        <w:t>за победой революции</w:t>
      </w:r>
      <w:r w:rsidR="000E7F47">
        <w:t xml:space="preserve"> и</w:t>
      </w:r>
      <w:r w:rsidRPr="00775AB7">
        <w:t xml:space="preserve"> пополни</w:t>
      </w:r>
      <w:r w:rsidR="000E7F47">
        <w:t>в</w:t>
      </w:r>
      <w:r w:rsidR="000E7F47">
        <w:t xml:space="preserve">ших </w:t>
      </w:r>
      <w:r w:rsidRPr="00775AB7">
        <w:t xml:space="preserve">ряды университетских кадров в центрах высшего образования, </w:t>
      </w:r>
      <w:r w:rsidR="00656B69">
        <w:t xml:space="preserve">созданных </w:t>
      </w:r>
      <w:r w:rsidRPr="00775AB7">
        <w:t>на уровне общин;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g</w:t>
      </w:r>
      <w:r w:rsidRPr="00775AB7">
        <w:t>)</w:t>
      </w:r>
      <w:r w:rsidRPr="00775AB7">
        <w:tab/>
        <w:t xml:space="preserve">программа "Университеты для всех", в рамках которой населению предлагаются курсы, где читаются </w:t>
      </w:r>
      <w:r w:rsidR="00656B69">
        <w:t xml:space="preserve">общеобразовательные </w:t>
      </w:r>
      <w:r w:rsidRPr="00775AB7">
        <w:t>лекции профессор</w:t>
      </w:r>
      <w:r w:rsidRPr="00775AB7">
        <w:t>а</w:t>
      </w:r>
      <w:r w:rsidRPr="00775AB7">
        <w:t>ми и специалистами, в том числе по темам литературы, искусства, науки, технол</w:t>
      </w:r>
      <w:r w:rsidRPr="00775AB7">
        <w:t>о</w:t>
      </w:r>
      <w:r w:rsidRPr="00775AB7">
        <w:t>гии, иностранных языков с использование каналов национального телев</w:t>
      </w:r>
      <w:r w:rsidRPr="00775AB7">
        <w:t>и</w:t>
      </w:r>
      <w:r w:rsidRPr="00775AB7">
        <w:t>дения;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h</w:t>
      </w:r>
      <w:r w:rsidRPr="00775AB7">
        <w:t>)</w:t>
      </w:r>
      <w:r w:rsidRPr="00775AB7">
        <w:tab/>
        <w:t>аудиовизуальная программа, которая предусматривает использов</w:t>
      </w:r>
      <w:r w:rsidRPr="00775AB7">
        <w:t>а</w:t>
      </w:r>
      <w:r w:rsidRPr="00775AB7">
        <w:t xml:space="preserve">ние видеотехники и телевидения во всех школах путем широкого </w:t>
      </w:r>
      <w:r w:rsidR="00656B69">
        <w:t>при</w:t>
      </w:r>
      <w:r w:rsidRPr="00775AB7">
        <w:t>влечения профессорско-преподавательского состава и создания новых телевизионных к</w:t>
      </w:r>
      <w:r w:rsidRPr="00775AB7">
        <w:t>а</w:t>
      </w:r>
      <w:r w:rsidRPr="00775AB7">
        <w:t>налов, в том числе общеобразовательных каналов, предназначенных не только для Кубы, но и для всего мира. В целях обеспеч</w:t>
      </w:r>
      <w:r w:rsidRPr="00775AB7">
        <w:t>е</w:t>
      </w:r>
      <w:r w:rsidRPr="00775AB7">
        <w:t>ния доступа к этой программе всех школ страны 2 335 учебных центров, расп</w:t>
      </w:r>
      <w:r w:rsidRPr="00775AB7">
        <w:t>о</w:t>
      </w:r>
      <w:r w:rsidRPr="00775AB7">
        <w:t>ложенных в отдаленных зонах, не охваченных лини</w:t>
      </w:r>
      <w:r w:rsidR="00656B69">
        <w:t>ями</w:t>
      </w:r>
      <w:r w:rsidRPr="00775AB7">
        <w:t xml:space="preserve"> электропередач, </w:t>
      </w:r>
      <w:r w:rsidR="00656B69">
        <w:t xml:space="preserve">были оборудованы солнечными </w:t>
      </w:r>
      <w:r w:rsidRPr="00775AB7">
        <w:t>бат</w:t>
      </w:r>
      <w:r w:rsidRPr="00775AB7">
        <w:t>а</w:t>
      </w:r>
      <w:r w:rsidR="00656B69">
        <w:t>реями кубинского производства</w:t>
      </w:r>
      <w:r w:rsidRPr="00775AB7">
        <w:t>;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i</w:t>
      </w:r>
      <w:r w:rsidRPr="00775AB7">
        <w:t>)</w:t>
      </w:r>
      <w:r w:rsidRPr="00775AB7">
        <w:tab/>
        <w:t xml:space="preserve">программа поощрения чтения, </w:t>
      </w:r>
      <w:r w:rsidR="00656B69">
        <w:t>включающая</w:t>
      </w:r>
      <w:r w:rsidR="005E09DF">
        <w:t xml:space="preserve"> ежегодное</w:t>
      </w:r>
      <w:r w:rsidRPr="00775AB7">
        <w:t xml:space="preserve"> проведение книжных ярмарок в более чем 34 городах страны, </w:t>
      </w:r>
      <w:r w:rsidR="005E09DF">
        <w:t xml:space="preserve">на которых </w:t>
      </w:r>
      <w:r w:rsidRPr="00775AB7">
        <w:t>продаются книги национальных и международных авторов</w:t>
      </w:r>
      <w:r w:rsidR="005E09DF">
        <w:t xml:space="preserve"> и</w:t>
      </w:r>
      <w:r w:rsidRPr="00775AB7">
        <w:t xml:space="preserve"> которые </w:t>
      </w:r>
      <w:r w:rsidR="005E09DF">
        <w:t xml:space="preserve">открыты для доступа детей, подростков, </w:t>
      </w:r>
      <w:r w:rsidRPr="00775AB7">
        <w:t xml:space="preserve">молодых людей и взрослых. В </w:t>
      </w:r>
      <w:r w:rsidR="005E09DF">
        <w:t>организации</w:t>
      </w:r>
      <w:r w:rsidRPr="00775AB7">
        <w:t xml:space="preserve"> этих ярмарок активное участие принимают </w:t>
      </w:r>
      <w:r w:rsidR="005E09DF">
        <w:t>отечественные</w:t>
      </w:r>
      <w:r w:rsidRPr="00775AB7">
        <w:t xml:space="preserve"> и </w:t>
      </w:r>
      <w:r w:rsidR="005E09DF">
        <w:t>международные</w:t>
      </w:r>
      <w:r w:rsidRPr="00775AB7">
        <w:t xml:space="preserve"> деятели и</w:t>
      </w:r>
      <w:r w:rsidRPr="00775AB7">
        <w:t>с</w:t>
      </w:r>
      <w:r w:rsidRPr="00775AB7">
        <w:t>кусств;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j</w:t>
      </w:r>
      <w:r w:rsidRPr="00775AB7">
        <w:t>)</w:t>
      </w:r>
      <w:r w:rsidRPr="00775AB7">
        <w:tab/>
        <w:t xml:space="preserve">программа художественного воспитания, которая осуществляется </w:t>
      </w:r>
      <w:r w:rsidR="005E09DF">
        <w:t>по каналам</w:t>
      </w:r>
      <w:r w:rsidRPr="00775AB7">
        <w:t xml:space="preserve"> сети из 15 школ, </w:t>
      </w:r>
      <w:r w:rsidR="005E09DF">
        <w:t xml:space="preserve">готовящих будущих </w:t>
      </w:r>
      <w:r w:rsidRPr="00775AB7">
        <w:t>преподавате</w:t>
      </w:r>
      <w:r w:rsidR="005E09DF">
        <w:t xml:space="preserve">лей </w:t>
      </w:r>
      <w:r w:rsidRPr="00775AB7">
        <w:t>в области и</w:t>
      </w:r>
      <w:r w:rsidRPr="00775AB7">
        <w:t>с</w:t>
      </w:r>
      <w:r w:rsidR="009B462F">
        <w:t>кусств для школ и общин;</w:t>
      </w:r>
      <w:r w:rsidRPr="00775AB7">
        <w:t xml:space="preserve"> </w:t>
      </w:r>
      <w:r w:rsidR="009B462F">
        <w:t>цель программы −</w:t>
      </w:r>
      <w:r w:rsidRPr="00775AB7">
        <w:t xml:space="preserve"> охватить художественным образ</w:t>
      </w:r>
      <w:r w:rsidRPr="00775AB7">
        <w:t>о</w:t>
      </w:r>
      <w:r w:rsidRPr="00775AB7">
        <w:t xml:space="preserve">ванием более 16 млн. молодых людей, </w:t>
      </w:r>
      <w:r w:rsidR="009B462F">
        <w:t xml:space="preserve">приобщая </w:t>
      </w:r>
      <w:r w:rsidRPr="00775AB7">
        <w:t xml:space="preserve">их </w:t>
      </w:r>
      <w:r w:rsidR="009B462F">
        <w:t xml:space="preserve">к </w:t>
      </w:r>
      <w:r w:rsidRPr="00775AB7">
        <w:t xml:space="preserve">музыке, </w:t>
      </w:r>
      <w:r w:rsidR="009B462F">
        <w:t>декоративно-прикладному творчеству,</w:t>
      </w:r>
      <w:r w:rsidRPr="00775AB7">
        <w:t xml:space="preserve"> танцам и театру;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k</w:t>
      </w:r>
      <w:r w:rsidRPr="00775AB7">
        <w:t>)</w:t>
      </w:r>
      <w:r w:rsidRPr="00775AB7">
        <w:tab/>
        <w:t xml:space="preserve">программа создания видео- и кинематографических центров на уровне общин, известных под названием "Видеоклубы молодежи", в которых предлагаются курсы обучения информатике и </w:t>
      </w:r>
      <w:r w:rsidR="009B462F">
        <w:t xml:space="preserve">которые организуют досуг </w:t>
      </w:r>
      <w:r w:rsidRPr="00775AB7">
        <w:t>подр</w:t>
      </w:r>
      <w:r w:rsidRPr="00775AB7">
        <w:t>о</w:t>
      </w:r>
      <w:r w:rsidRPr="00775AB7">
        <w:t>стков, молодых и взрослых</w:t>
      </w:r>
      <w:r w:rsidR="009B462F" w:rsidRPr="009B462F">
        <w:t xml:space="preserve"> </w:t>
      </w:r>
      <w:r w:rsidR="009B462F" w:rsidRPr="00775AB7">
        <w:t>людей</w:t>
      </w:r>
      <w:r w:rsidRPr="00775AB7">
        <w:t xml:space="preserve">;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l</w:t>
      </w:r>
      <w:r w:rsidRPr="00775AB7">
        <w:t>)</w:t>
      </w:r>
      <w:r w:rsidRPr="00775AB7">
        <w:tab/>
        <w:t>программа "Курсы всестороннего развития молодежи" в во</w:t>
      </w:r>
      <w:r w:rsidR="009B462F">
        <w:t>зрасте от 17 до 29 лет, лишенных</w:t>
      </w:r>
      <w:r w:rsidRPr="00775AB7">
        <w:t xml:space="preserve"> возможности продолжить </w:t>
      </w:r>
      <w:r w:rsidR="009B462F">
        <w:t xml:space="preserve">учебу </w:t>
      </w:r>
      <w:r w:rsidRPr="00775AB7">
        <w:t>или оторван</w:t>
      </w:r>
      <w:r w:rsidR="009B462F">
        <w:t xml:space="preserve">ных </w:t>
      </w:r>
      <w:r w:rsidRPr="00775AB7">
        <w:t xml:space="preserve">от работы, </w:t>
      </w:r>
      <w:r w:rsidR="009B462F">
        <w:t xml:space="preserve">которые предназначены </w:t>
      </w:r>
      <w:r w:rsidRPr="00775AB7">
        <w:t xml:space="preserve">помочь </w:t>
      </w:r>
      <w:r w:rsidR="009B462F">
        <w:t>молодым людям</w:t>
      </w:r>
      <w:r w:rsidRPr="00775AB7">
        <w:t xml:space="preserve"> повысить уровень </w:t>
      </w:r>
      <w:r w:rsidR="009B462F">
        <w:t xml:space="preserve">их </w:t>
      </w:r>
      <w:r w:rsidRPr="00775AB7">
        <w:t>образования</w:t>
      </w:r>
      <w:r w:rsidR="009B462F">
        <w:t xml:space="preserve"> и приобрести</w:t>
      </w:r>
      <w:r w:rsidRPr="00775AB7">
        <w:t xml:space="preserve"> новые трудовые навыки, для чего им будет выплач</w:t>
      </w:r>
      <w:r w:rsidRPr="00775AB7">
        <w:t>и</w:t>
      </w:r>
      <w:r w:rsidRPr="00775AB7">
        <w:t xml:space="preserve">ваться месячное пособие на </w:t>
      </w:r>
      <w:r w:rsidR="008C24C4">
        <w:t>весь период</w:t>
      </w:r>
      <w:r w:rsidRPr="00775AB7">
        <w:t xml:space="preserve"> их обучения;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m</w:t>
      </w:r>
      <w:r w:rsidRPr="00775AB7">
        <w:t>)</w:t>
      </w:r>
      <w:r w:rsidRPr="00775AB7">
        <w:tab/>
        <w:t xml:space="preserve">программа, </w:t>
      </w:r>
      <w:r w:rsidR="008C24C4">
        <w:t>рассчитанная на</w:t>
      </w:r>
      <w:r w:rsidRPr="00775AB7">
        <w:t xml:space="preserve"> социальных работников, осуществл</w:t>
      </w:r>
      <w:r w:rsidRPr="00775AB7">
        <w:t>я</w:t>
      </w:r>
      <w:r w:rsidRPr="00775AB7">
        <w:t>ется в рамках национальной сети школ и охватывает более 28 000 молодых л</w:t>
      </w:r>
      <w:r w:rsidRPr="00775AB7">
        <w:t>ю</w:t>
      </w:r>
      <w:r w:rsidR="008C24C4">
        <w:t>дей;</w:t>
      </w:r>
      <w:r w:rsidRPr="00775AB7">
        <w:t xml:space="preserve"> для целей </w:t>
      </w:r>
      <w:r w:rsidR="008C24C4">
        <w:t xml:space="preserve">программы, а также для выполнения других социальных задач, на </w:t>
      </w:r>
      <w:r w:rsidRPr="00775AB7">
        <w:t xml:space="preserve">уровне </w:t>
      </w:r>
      <w:r w:rsidR="008C24C4">
        <w:t xml:space="preserve">общин </w:t>
      </w:r>
      <w:r w:rsidR="005D6CEC" w:rsidRPr="00775AB7">
        <w:t xml:space="preserve">совместно с органами </w:t>
      </w:r>
      <w:r w:rsidR="005D6CEC">
        <w:t>местной</w:t>
      </w:r>
      <w:r w:rsidR="005D6CEC" w:rsidRPr="00775AB7">
        <w:t xml:space="preserve"> власти </w:t>
      </w:r>
      <w:r w:rsidRPr="00775AB7">
        <w:t>выявляются семьи и жители, нуждающиеся в особом внимании</w:t>
      </w:r>
      <w:r w:rsidR="008C24C4">
        <w:t>.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341.</w:t>
      </w:r>
      <w:r w:rsidRPr="00775AB7">
        <w:tab/>
        <w:t>Этот процесс постоянно анализируется и контролируется в целях его с</w:t>
      </w:r>
      <w:r w:rsidRPr="00775AB7">
        <w:t>о</w:t>
      </w:r>
      <w:r w:rsidRPr="00775AB7">
        <w:t>вершенствования</w:t>
      </w:r>
      <w:r w:rsidR="00776FE8">
        <w:t>;</w:t>
      </w:r>
      <w:r w:rsidRPr="00775AB7">
        <w:t xml:space="preserve"> </w:t>
      </w:r>
      <w:r w:rsidR="00776FE8">
        <w:t>он</w:t>
      </w:r>
      <w:r w:rsidRPr="00775AB7">
        <w:t xml:space="preserve"> характеризуется широким участием </w:t>
      </w:r>
      <w:r w:rsidR="00776FE8">
        <w:t xml:space="preserve">в нем </w:t>
      </w:r>
      <w:r w:rsidRPr="00775AB7">
        <w:t>всех сегментов и слоев кубинского населения. Один из главных лозунгов кампании борьбы с неграмотностью 1961 года в своей основе содержал призыв: "То, что не знаю, буду учить</w:t>
      </w:r>
      <w:r w:rsidR="00776FE8">
        <w:t xml:space="preserve"> сам</w:t>
      </w:r>
      <w:r w:rsidRPr="00775AB7">
        <w:t>, а тому, что знаю, буду учить</w:t>
      </w:r>
      <w:r w:rsidR="00776FE8">
        <w:t xml:space="preserve"> других</w:t>
      </w:r>
      <w:r w:rsidRPr="00775AB7">
        <w:t xml:space="preserve">". Все мы должны </w:t>
      </w:r>
      <w:r w:rsidR="00776FE8">
        <w:t>жить по этому принципу</w:t>
      </w:r>
      <w:r w:rsidRPr="00775AB7">
        <w:t xml:space="preserve"> и в течение всей своей жизни сами учиться и учить др</w:t>
      </w:r>
      <w:r w:rsidRPr="00775AB7">
        <w:t>у</w:t>
      </w:r>
      <w:r w:rsidRPr="00775AB7">
        <w:t xml:space="preserve">гих.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342.</w:t>
      </w:r>
      <w:r w:rsidRPr="00775AB7">
        <w:tab/>
        <w:t>Программа революции в области образования располагает всеми необх</w:t>
      </w:r>
      <w:r w:rsidRPr="00775AB7">
        <w:t>о</w:t>
      </w:r>
      <w:r w:rsidRPr="00775AB7">
        <w:t xml:space="preserve">димыми ресурсами, которые в состоянии была выделить страна. Финансовые средства, предназначенные для сферы образования, значительно выросли после победы революции. В 1957/58 учебном году было выделено 79,4 млн. песо. Бюджет образования вырос до 4 989 млн. песо в 2006 году, в 63 раза превысив цифры дореволюционного </w:t>
      </w:r>
      <w:r w:rsidR="000E4E5C">
        <w:t>периода. После 1990</w:t>
      </w:r>
      <w:r w:rsidRPr="00775AB7">
        <w:t xml:space="preserve"> года, несмотря на экономич</w:t>
      </w:r>
      <w:r w:rsidRPr="00775AB7">
        <w:t>е</w:t>
      </w:r>
      <w:r w:rsidRPr="00775AB7">
        <w:t xml:space="preserve">ские трудности, переживаемые страной, расходы на образование увеличились в 2,4 раза.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343.</w:t>
      </w:r>
      <w:r w:rsidRPr="00775AB7">
        <w:tab/>
        <w:t xml:space="preserve">Опыт Кубы в области образования и полученные страной результаты в соответствии с политикой, направленной на универсализацию образования и повышение общего культурного уровня на Кубе, получили также признание со стороны ведущих </w:t>
      </w:r>
      <w:r w:rsidR="000E4E5C" w:rsidRPr="00775AB7">
        <w:t xml:space="preserve">международных </w:t>
      </w:r>
      <w:r w:rsidRPr="00775AB7">
        <w:t xml:space="preserve">учреждений и организаций.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344.</w:t>
      </w:r>
      <w:r w:rsidRPr="00775AB7">
        <w:tab/>
        <w:t>Куба превзошла показатели роста по семи целям программы "Образов</w:t>
      </w:r>
      <w:r w:rsidRPr="00775AB7">
        <w:t>а</w:t>
      </w:r>
      <w:r w:rsidRPr="00775AB7">
        <w:t>ние для всех", что было подчеркнуто в 2000 году Орг</w:t>
      </w:r>
      <w:r w:rsidRPr="00775AB7">
        <w:t>а</w:t>
      </w:r>
      <w:r w:rsidRPr="00775AB7">
        <w:t xml:space="preserve">низацией Объединенных Наций по вопросам образования, науки и культуры (ЮНЕСКО), </w:t>
      </w:r>
      <w:r w:rsidR="000E4E5C">
        <w:t xml:space="preserve">которые </w:t>
      </w:r>
      <w:r w:rsidRPr="00775AB7">
        <w:t>все страны планировали до</w:t>
      </w:r>
      <w:r w:rsidRPr="00775AB7">
        <w:t>с</w:t>
      </w:r>
      <w:r w:rsidRPr="00775AB7">
        <w:t xml:space="preserve">тичь лишь в 2015 году.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345.</w:t>
      </w:r>
      <w:r w:rsidRPr="00775AB7">
        <w:tab/>
        <w:t xml:space="preserve">Куба полностью выполнила цели 3 и 4 </w:t>
      </w:r>
      <w:r w:rsidR="000E4E5C">
        <w:t>Т</w:t>
      </w:r>
      <w:r w:rsidRPr="00775AB7">
        <w:t>ысячелетия развития: "Добиться, чтобы все девочки и мальчики [к 2015 году] смогли завершить начальное обр</w:t>
      </w:r>
      <w:r w:rsidRPr="00775AB7">
        <w:t>а</w:t>
      </w:r>
      <w:r w:rsidRPr="00775AB7">
        <w:t>зование", и "Ликвидировать все неравенства в сферах о</w:t>
      </w:r>
      <w:r w:rsidRPr="00775AB7">
        <w:t>б</w:t>
      </w:r>
      <w:r w:rsidRPr="00775AB7">
        <w:t>разования".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346.</w:t>
      </w:r>
      <w:r w:rsidRPr="00775AB7">
        <w:tab/>
        <w:t>В нашей стране уделяется первостепенное внимание пр</w:t>
      </w:r>
      <w:r w:rsidRPr="00775AB7">
        <w:t>о</w:t>
      </w:r>
      <w:r w:rsidRPr="00775AB7">
        <w:t>грамме развития образования, осуществляемой в интересах всего населения и его особо уязв</w:t>
      </w:r>
      <w:r w:rsidRPr="00775AB7">
        <w:t>и</w:t>
      </w:r>
      <w:r w:rsidR="000E4E5C">
        <w:t>мых групп, которая пользуе</w:t>
      </w:r>
      <w:r w:rsidRPr="00775AB7">
        <w:t>тся поддержкой различных секторов и общин стр</w:t>
      </w:r>
      <w:r w:rsidRPr="00775AB7">
        <w:t>а</w:t>
      </w:r>
      <w:r w:rsidRPr="00775AB7">
        <w:t>ны. Особое внимание уделяется также альтернативным программам развития ком</w:t>
      </w:r>
      <w:r w:rsidR="000E4E5C">
        <w:t>мун, направленным</w:t>
      </w:r>
      <w:r w:rsidRPr="00775AB7">
        <w:t xml:space="preserve"> на удовлетворение конкретных интересов различных слоев населения. Расширяется сфера применения превентивного образования </w:t>
      </w:r>
      <w:r w:rsidR="008F56D4">
        <w:t xml:space="preserve">посредством </w:t>
      </w:r>
      <w:r w:rsidRPr="00775AB7">
        <w:t xml:space="preserve">использования телевидения и широкого </w:t>
      </w:r>
      <w:r w:rsidR="008F56D4">
        <w:t>распространения</w:t>
      </w:r>
      <w:r w:rsidRPr="00775AB7">
        <w:t xml:space="preserve"> недор</w:t>
      </w:r>
      <w:r w:rsidRPr="00775AB7">
        <w:t>о</w:t>
      </w:r>
      <w:r w:rsidRPr="00775AB7">
        <w:t>гостоящих учебных материалов по та</w:t>
      </w:r>
      <w:r w:rsidR="008F56D4">
        <w:t xml:space="preserve">ким темам, как </w:t>
      </w:r>
      <w:r w:rsidRPr="00775AB7">
        <w:t>охрана здоровья, что сп</w:t>
      </w:r>
      <w:r w:rsidRPr="00775AB7">
        <w:t>о</w:t>
      </w:r>
      <w:r w:rsidRPr="00775AB7">
        <w:t xml:space="preserve">собствует более активному </w:t>
      </w:r>
      <w:r w:rsidR="008F56D4">
        <w:t>выполнению</w:t>
      </w:r>
      <w:r w:rsidRPr="00775AB7">
        <w:t xml:space="preserve"> программы профилактики и кон</w:t>
      </w:r>
      <w:r w:rsidR="008F56D4">
        <w:t>троля, содержащей</w:t>
      </w:r>
      <w:r w:rsidRPr="00775AB7">
        <w:t xml:space="preserve"> стратегию образования, и пропагандирую</w:t>
      </w:r>
      <w:r w:rsidR="008F56D4">
        <w:t xml:space="preserve">щей, в частности, </w:t>
      </w:r>
      <w:r w:rsidRPr="00775AB7">
        <w:t>тему полового воспитания молодежи, борьбу со СПИДом (ВИЧ) и с распространен</w:t>
      </w:r>
      <w:r w:rsidRPr="00775AB7">
        <w:t>и</w:t>
      </w:r>
      <w:r w:rsidRPr="00775AB7">
        <w:t>ем венер</w:t>
      </w:r>
      <w:r w:rsidR="008F56D4">
        <w:t>ических болезней, а также борьбу</w:t>
      </w:r>
      <w:r w:rsidRPr="00775AB7">
        <w:t xml:space="preserve"> со злоупотреблениями наркотиками, алкоголизмом и курением. Ведется работа по расширению преподавания ин</w:t>
      </w:r>
      <w:r w:rsidRPr="00775AB7">
        <w:t>о</w:t>
      </w:r>
      <w:r w:rsidRPr="00775AB7">
        <w:t>странных языков, по художественному воспитанию населения, ознакомлению с научно-техническим прогрессом, с вопросами рождения и воспитания грудных детей. Принципы устойчивого развития нашли свое отражение в национальной политике и программах, что действуют распространению знаний об охране о</w:t>
      </w:r>
      <w:r w:rsidRPr="00775AB7">
        <w:t>к</w:t>
      </w:r>
      <w:r w:rsidRPr="00775AB7">
        <w:t>ружающей среды и вовлечению в эту деятельность широкой общ</w:t>
      </w:r>
      <w:r w:rsidRPr="00775AB7">
        <w:t>е</w:t>
      </w:r>
      <w:r w:rsidRPr="00775AB7">
        <w:t xml:space="preserve">ственности.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347.</w:t>
      </w:r>
      <w:r w:rsidRPr="00775AB7">
        <w:tab/>
        <w:t xml:space="preserve">Среди общеобразовательных программ, предназначенных для взрослых, следует </w:t>
      </w:r>
      <w:r w:rsidR="00426687">
        <w:t>особо выделить</w:t>
      </w:r>
      <w:r w:rsidRPr="00775AB7">
        <w:t xml:space="preserve"> программу, </w:t>
      </w:r>
      <w:r w:rsidR="00426687">
        <w:t xml:space="preserve">"Университет </w:t>
      </w:r>
      <w:r w:rsidRPr="00775AB7">
        <w:t>для старшего поколения</w:t>
      </w:r>
      <w:r w:rsidR="00426687">
        <w:t>"</w:t>
      </w:r>
      <w:r w:rsidRPr="00775AB7">
        <w:t>, разработанную совместно с университетскими центрами и профсоюзными и общественными организациями в целях повышения качества жизни людей старше 60 лет, численность которых возрастает по мере роста продолжительн</w:t>
      </w:r>
      <w:r w:rsidRPr="00775AB7">
        <w:t>о</w:t>
      </w:r>
      <w:r w:rsidRPr="00775AB7">
        <w:t>сти жизни кубинцев. В стране уже насчитывается 636 филиалов, в которых об</w:t>
      </w:r>
      <w:r w:rsidRPr="00775AB7">
        <w:t>у</w:t>
      </w:r>
      <w:r w:rsidRPr="00775AB7">
        <w:t>чаются л</w:t>
      </w:r>
      <w:r w:rsidRPr="00775AB7">
        <w:t>ю</w:t>
      </w:r>
      <w:r w:rsidRPr="00775AB7">
        <w:t xml:space="preserve">ди </w:t>
      </w:r>
      <w:r w:rsidR="00426687">
        <w:t>пожилого</w:t>
      </w:r>
      <w:r w:rsidRPr="00775AB7">
        <w:t xml:space="preserve"> возраста.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348.</w:t>
      </w:r>
      <w:r w:rsidRPr="00775AB7">
        <w:tab/>
        <w:t>Продолжается работа по повышению качества специального образования, предназначенного для инвалидов</w:t>
      </w:r>
      <w:r w:rsidR="00426687">
        <w:t xml:space="preserve"> −</w:t>
      </w:r>
      <w:r w:rsidRPr="00775AB7">
        <w:t xml:space="preserve"> девочек и мальчиков и подростков с </w:t>
      </w:r>
      <w:r w:rsidR="00426687">
        <w:t>огран</w:t>
      </w:r>
      <w:r w:rsidR="00426687">
        <w:t>и</w:t>
      </w:r>
      <w:r w:rsidR="00426687">
        <w:t>ченными возможностями</w:t>
      </w:r>
      <w:r w:rsidRPr="00775AB7">
        <w:t xml:space="preserve">, а также </w:t>
      </w:r>
      <w:r w:rsidR="001F6E59">
        <w:t xml:space="preserve">для </w:t>
      </w:r>
      <w:r w:rsidRPr="00775AB7">
        <w:t xml:space="preserve">других групп населения, находящихся в неблагоприятном положении.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349.</w:t>
      </w:r>
      <w:r w:rsidRPr="00775AB7">
        <w:tab/>
        <w:t>Кубинская революция испытывает удовлетворение тем, что, несмотря на блокаду, введенную правительством Соединенных Штатов Америки, ни один мальчик или девочка с особыми потребностями в области образования, не о</w:t>
      </w:r>
      <w:r w:rsidRPr="00775AB7">
        <w:t>с</w:t>
      </w:r>
      <w:r w:rsidRPr="00775AB7">
        <w:t>таются вне стен школы. Проведенная в их интересах работа правительства К</w:t>
      </w:r>
      <w:r w:rsidRPr="00775AB7">
        <w:t>у</w:t>
      </w:r>
      <w:r w:rsidRPr="00775AB7">
        <w:t xml:space="preserve">бы позволила десяткам тысяч детей, подростков и молодых людей всей страны получить доступ к образованию в стенах 410 школ, в которых </w:t>
      </w:r>
      <w:r w:rsidR="001F6E59">
        <w:t xml:space="preserve">трудятся </w:t>
      </w:r>
      <w:r w:rsidRPr="00775AB7">
        <w:t>15 000 учителей, прошедших профессиональную подготовку для удовлетворения ос</w:t>
      </w:r>
      <w:r w:rsidRPr="00775AB7">
        <w:t>о</w:t>
      </w:r>
      <w:r w:rsidRPr="00775AB7">
        <w:t xml:space="preserve">бых потребностей таких детей. На Кубе </w:t>
      </w:r>
      <w:r w:rsidR="001F6E59">
        <w:t>для</w:t>
      </w:r>
      <w:r w:rsidRPr="00775AB7">
        <w:t xml:space="preserve"> детей, страдающих аутизмом, </w:t>
      </w:r>
      <w:r w:rsidR="001F6E59">
        <w:t>им</w:t>
      </w:r>
      <w:r w:rsidR="001F6E59">
        <w:t>е</w:t>
      </w:r>
      <w:r w:rsidR="001F6E59">
        <w:t>ются специальные</w:t>
      </w:r>
      <w:r w:rsidR="00803F5B">
        <w:t xml:space="preserve"> </w:t>
      </w:r>
      <w:r w:rsidRPr="00775AB7">
        <w:t>шко</w:t>
      </w:r>
      <w:r w:rsidR="00803F5B">
        <w:t>лы</w:t>
      </w:r>
      <w:r w:rsidRPr="00775AB7">
        <w:t xml:space="preserve">, ни в одной другой стране мира не уделяется такого внимания </w:t>
      </w:r>
      <w:r w:rsidR="00803F5B">
        <w:t xml:space="preserve">жертвам </w:t>
      </w:r>
      <w:r w:rsidRPr="00775AB7">
        <w:t xml:space="preserve">этой болезни.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350.</w:t>
      </w:r>
      <w:r w:rsidRPr="00775AB7">
        <w:tab/>
        <w:t>Начиная с 1962 года специальное обучение на Кубе предо</w:t>
      </w:r>
      <w:r w:rsidRPr="00775AB7">
        <w:t>с</w:t>
      </w:r>
      <w:r w:rsidRPr="00775AB7">
        <w:t>тавляется всей системой образования, гарантирующей педагогическое, психологическое, ф</w:t>
      </w:r>
      <w:r w:rsidRPr="00775AB7">
        <w:t>и</w:t>
      </w:r>
      <w:r w:rsidRPr="00775AB7">
        <w:t xml:space="preserve">зическое </w:t>
      </w:r>
      <w:r w:rsidR="00803F5B">
        <w:t xml:space="preserve">и медицинское внимание 100% всем детям, имеющим </w:t>
      </w:r>
      <w:r w:rsidRPr="00775AB7">
        <w:t>особые потре</w:t>
      </w:r>
      <w:r w:rsidRPr="00775AB7">
        <w:t>б</w:t>
      </w:r>
      <w:r w:rsidRPr="00775AB7">
        <w:t xml:space="preserve">ности в области образования, число которых согласно данным о регистрации составляет 43 600 учащихся.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351.</w:t>
      </w:r>
      <w:r w:rsidRPr="00775AB7">
        <w:tab/>
        <w:t>Значительные успехи были достигнуты в ходе исследований причин</w:t>
      </w:r>
      <w:r w:rsidR="00803F5B">
        <w:t>но-</w:t>
      </w:r>
      <w:r w:rsidRPr="00775AB7">
        <w:t xml:space="preserve">следственных явлений в передаче генетических заболеваний, которые </w:t>
      </w:r>
      <w:r w:rsidR="00803F5B">
        <w:t>обнар</w:t>
      </w:r>
      <w:r w:rsidR="00803F5B">
        <w:t>у</w:t>
      </w:r>
      <w:r w:rsidR="00803F5B">
        <w:t>живаются</w:t>
      </w:r>
      <w:r w:rsidRPr="00775AB7">
        <w:t xml:space="preserve"> </w:t>
      </w:r>
      <w:r w:rsidR="00803F5B">
        <w:t>в</w:t>
      </w:r>
      <w:r w:rsidRPr="00775AB7">
        <w:t xml:space="preserve"> ран</w:t>
      </w:r>
      <w:r w:rsidR="00803F5B">
        <w:t>нем возрасте</w:t>
      </w:r>
      <w:r w:rsidRPr="00775AB7">
        <w:t xml:space="preserve"> в целях оказания помощи носителям и больным</w:t>
      </w:r>
      <w:r w:rsidR="00803F5B">
        <w:t xml:space="preserve"> и</w:t>
      </w:r>
      <w:r w:rsidRPr="00775AB7">
        <w:t xml:space="preserve"> выра</w:t>
      </w:r>
      <w:r w:rsidR="00803F5B">
        <w:t>ботки</w:t>
      </w:r>
      <w:r w:rsidRPr="00775AB7">
        <w:t xml:space="preserve"> мер противодействия ра</w:t>
      </w:r>
      <w:r w:rsidRPr="00775AB7">
        <w:t>с</w:t>
      </w:r>
      <w:r w:rsidRPr="00775AB7">
        <w:t xml:space="preserve">пространению 80 видов </w:t>
      </w:r>
      <w:r w:rsidR="00803F5B">
        <w:t>таких заболеваний</w:t>
      </w:r>
      <w:r w:rsidRPr="00775AB7">
        <w:t xml:space="preserve">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352.</w:t>
      </w:r>
      <w:r w:rsidRPr="00775AB7">
        <w:tab/>
        <w:t xml:space="preserve">В распоряжение детей с </w:t>
      </w:r>
      <w:r w:rsidR="00803F5B">
        <w:t>ограниченными возможностями</w:t>
      </w:r>
      <w:r w:rsidRPr="00775AB7">
        <w:t xml:space="preserve"> предоставлены новые и современные средства обучения. Аудивизуальные программы и пр</w:t>
      </w:r>
      <w:r w:rsidRPr="00775AB7">
        <w:t>о</w:t>
      </w:r>
      <w:r w:rsidRPr="00775AB7">
        <w:t>граммы с использованием электронных средств, которые применяются в пр</w:t>
      </w:r>
      <w:r w:rsidRPr="00775AB7">
        <w:t>о</w:t>
      </w:r>
      <w:r w:rsidRPr="00775AB7">
        <w:t>цессе обучения этой категории детей, на практике продемонстрировали отли</w:t>
      </w:r>
      <w:r w:rsidRPr="00775AB7">
        <w:t>ч</w:t>
      </w:r>
      <w:r w:rsidRPr="00775AB7">
        <w:t xml:space="preserve">ные результаты.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353.</w:t>
      </w:r>
      <w:r w:rsidRPr="00775AB7">
        <w:tab/>
        <w:t>С 1990 года на Кубе действует Латиноамериканский центр справочной информации в области специального обучения. Аналогичным образом при по</w:t>
      </w:r>
      <w:r w:rsidRPr="00775AB7">
        <w:t>д</w:t>
      </w:r>
      <w:r w:rsidRPr="00775AB7">
        <w:t xml:space="preserve">готовке </w:t>
      </w:r>
      <w:r w:rsidR="00DC09F5">
        <w:t>учителей специализированных</w:t>
      </w:r>
      <w:r w:rsidRPr="00775AB7">
        <w:t xml:space="preserve"> школ применяются программы</w:t>
      </w:r>
      <w:r w:rsidR="00DC09F5">
        <w:t>,</w:t>
      </w:r>
      <w:r w:rsidR="00DC09F5" w:rsidRPr="00DC09F5">
        <w:t xml:space="preserve"> </w:t>
      </w:r>
      <w:r w:rsidR="00DC09F5" w:rsidRPr="00775AB7">
        <w:t>разраб</w:t>
      </w:r>
      <w:r w:rsidR="00DC09F5" w:rsidRPr="00775AB7">
        <w:t>о</w:t>
      </w:r>
      <w:r w:rsidR="00DC09F5" w:rsidRPr="00775AB7">
        <w:t>танные</w:t>
      </w:r>
      <w:r w:rsidR="00DC09F5">
        <w:t xml:space="preserve"> для этой категории педагогов</w:t>
      </w:r>
      <w:r w:rsidRPr="00775AB7">
        <w:t xml:space="preserve">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354.</w:t>
      </w:r>
      <w:r w:rsidRPr="00775AB7">
        <w:tab/>
        <w:t xml:space="preserve">Кубинская революция ведет </w:t>
      </w:r>
      <w:r w:rsidR="00D87175">
        <w:t>непрерывную</w:t>
      </w:r>
      <w:r w:rsidRPr="00775AB7">
        <w:t xml:space="preserve"> борьбу за построение социал</w:t>
      </w:r>
      <w:r w:rsidRPr="00775AB7">
        <w:t>и</w:t>
      </w:r>
      <w:r w:rsidRPr="00775AB7">
        <w:t xml:space="preserve">стического общества, в котором не </w:t>
      </w:r>
      <w:r w:rsidR="00D87175">
        <w:t>будет</w:t>
      </w:r>
      <w:r w:rsidRPr="00775AB7">
        <w:t xml:space="preserve"> брошенных, забытых и маргинализ</w:t>
      </w:r>
      <w:r w:rsidRPr="00775AB7">
        <w:t>о</w:t>
      </w:r>
      <w:r w:rsidRPr="00775AB7">
        <w:t>ванных людей. В одном только 2000 году на Кубе работало 795 сотрудников с</w:t>
      </w:r>
      <w:r w:rsidRPr="00775AB7">
        <w:t>о</w:t>
      </w:r>
      <w:r w:rsidRPr="00775AB7">
        <w:t xml:space="preserve">циальных служб. Ежегодно в стране готовится около 7 000 молодых </w:t>
      </w:r>
      <w:r w:rsidR="00D87175">
        <w:t>специал</w:t>
      </w:r>
      <w:r w:rsidR="00D87175">
        <w:t>и</w:t>
      </w:r>
      <w:r w:rsidR="00D87175">
        <w:t>стов</w:t>
      </w:r>
      <w:r w:rsidRPr="00775AB7">
        <w:t xml:space="preserve">, которые </w:t>
      </w:r>
      <w:r w:rsidR="00D87175">
        <w:t xml:space="preserve">изучают новые педагогические концепции, нужные как </w:t>
      </w:r>
      <w:r w:rsidRPr="00775AB7">
        <w:t>для раб</w:t>
      </w:r>
      <w:r w:rsidRPr="00775AB7">
        <w:t>о</w:t>
      </w:r>
      <w:r w:rsidRPr="00775AB7">
        <w:t xml:space="preserve">ты в школах с особым уклоном, </w:t>
      </w:r>
      <w:r w:rsidR="00D87175">
        <w:t xml:space="preserve">так и </w:t>
      </w:r>
      <w:r w:rsidR="0081549F">
        <w:t>для работы</w:t>
      </w:r>
      <w:r w:rsidRPr="00775AB7">
        <w:t xml:space="preserve"> в их родных местах, в знак</w:t>
      </w:r>
      <w:r w:rsidRPr="00775AB7">
        <w:t>о</w:t>
      </w:r>
      <w:r w:rsidRPr="00775AB7">
        <w:t xml:space="preserve">мых для них школах, используя в своей практике телевизоры, видеоустановки и компьютеры под руководством опытных педагогов.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355.</w:t>
      </w:r>
      <w:r w:rsidRPr="00775AB7">
        <w:tab/>
        <w:t>Студенты школ образцового воспитания, известные под названием "Шк</w:t>
      </w:r>
      <w:r w:rsidRPr="00775AB7">
        <w:t>о</w:t>
      </w:r>
      <w:r w:rsidRPr="00775AB7">
        <w:t>лы комплексного развития", в целях выполнения задач профессиональной по</w:t>
      </w:r>
      <w:r w:rsidRPr="00775AB7">
        <w:t>д</w:t>
      </w:r>
      <w:r w:rsidRPr="00775AB7">
        <w:t>готовки пользуются вниманием работников социальных служб, которым пор</w:t>
      </w:r>
      <w:r w:rsidRPr="00775AB7">
        <w:t>у</w:t>
      </w:r>
      <w:r w:rsidRPr="00775AB7">
        <w:t>чена задача возглавить в обществе борьбу за устранение причин и условий, в</w:t>
      </w:r>
      <w:r w:rsidRPr="00775AB7">
        <w:t>е</w:t>
      </w:r>
      <w:r w:rsidRPr="00775AB7">
        <w:t>дущих к социальному отчуждению и к различным отклонениям в обществе</w:t>
      </w:r>
      <w:r w:rsidRPr="00775AB7">
        <w:t>н</w:t>
      </w:r>
      <w:r w:rsidRPr="00775AB7">
        <w:t xml:space="preserve">ном поведении подростков.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356.</w:t>
      </w:r>
      <w:r w:rsidRPr="00775AB7">
        <w:tab/>
        <w:t xml:space="preserve">В системе образования в обязательном порядке </w:t>
      </w:r>
      <w:r w:rsidR="0081549F">
        <w:t>читается</w:t>
      </w:r>
      <w:r w:rsidRPr="00775AB7">
        <w:t xml:space="preserve"> курс, посвяще</w:t>
      </w:r>
      <w:r w:rsidRPr="00775AB7">
        <w:t>н</w:t>
      </w:r>
      <w:r w:rsidRPr="00775AB7">
        <w:t>ный этическому воспитанию. На Кубе система образования, начиная с дошк</w:t>
      </w:r>
      <w:r w:rsidRPr="00775AB7">
        <w:t>о</w:t>
      </w:r>
      <w:r w:rsidRPr="00775AB7">
        <w:t>льного и кончая высшим образованием, характеризуется вос</w:t>
      </w:r>
      <w:r w:rsidR="0081549F">
        <w:t>питанием</w:t>
      </w:r>
      <w:r w:rsidRPr="00775AB7">
        <w:t xml:space="preserve"> учащихся в духе </w:t>
      </w:r>
      <w:r w:rsidR="00646835">
        <w:t xml:space="preserve">строгого соблюдения </w:t>
      </w:r>
      <w:r w:rsidRPr="00775AB7">
        <w:t>высш</w:t>
      </w:r>
      <w:r w:rsidR="00646835">
        <w:t xml:space="preserve">их моральных ценностей, включающих </w:t>
      </w:r>
      <w:r w:rsidRPr="00775AB7">
        <w:t xml:space="preserve">идеи равенства и братства.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357.</w:t>
      </w:r>
      <w:r w:rsidRPr="00775AB7">
        <w:tab/>
        <w:t>Другой особенностью системы образования на Кубе является распр</w:t>
      </w:r>
      <w:r w:rsidRPr="00775AB7">
        <w:t>о</w:t>
      </w:r>
      <w:r w:rsidRPr="00775AB7">
        <w:t xml:space="preserve">странение принципов демократии в интересах ее развития, </w:t>
      </w:r>
      <w:r w:rsidR="00646835">
        <w:t>проводимого</w:t>
      </w:r>
      <w:r w:rsidRPr="00775AB7">
        <w:t xml:space="preserve"> преп</w:t>
      </w:r>
      <w:r w:rsidRPr="00775AB7">
        <w:t>о</w:t>
      </w:r>
      <w:r w:rsidRPr="00775AB7">
        <w:t xml:space="preserve">давательским составом, самими </w:t>
      </w:r>
      <w:r w:rsidR="00646835">
        <w:t>студентами</w:t>
      </w:r>
      <w:r w:rsidRPr="00775AB7">
        <w:t xml:space="preserve"> и их родителями посредством уч</w:t>
      </w:r>
      <w:r w:rsidRPr="00775AB7">
        <w:t>а</w:t>
      </w:r>
      <w:r w:rsidRPr="00775AB7">
        <w:t>стия в школьных советах управления, родительских собраниях и съездах орг</w:t>
      </w:r>
      <w:r w:rsidRPr="00775AB7">
        <w:t>а</w:t>
      </w:r>
      <w:r w:rsidRPr="00775AB7">
        <w:t xml:space="preserve">низаций учащихся и профсоюзных объединений, </w:t>
      </w:r>
      <w:r w:rsidR="00646835">
        <w:t xml:space="preserve">на </w:t>
      </w:r>
      <w:r w:rsidRPr="00775AB7">
        <w:t>которых возможные пр</w:t>
      </w:r>
      <w:r w:rsidRPr="00775AB7">
        <w:t>о</w:t>
      </w:r>
      <w:r w:rsidRPr="00775AB7">
        <w:t>блемы непосредственно обсуждаются с главой государства, министрами и др</w:t>
      </w:r>
      <w:r w:rsidRPr="00775AB7">
        <w:t>у</w:t>
      </w:r>
      <w:r w:rsidRPr="00775AB7">
        <w:t>гими представителями правительства и в рамках которых высказываются кр</w:t>
      </w:r>
      <w:r w:rsidRPr="00775AB7">
        <w:t>и</w:t>
      </w:r>
      <w:r w:rsidRPr="00775AB7">
        <w:t>тические замечания. Таким образом, школа обеспечивает образование не только в теоретической области, но и в практической сфере соблюдения прав граждан и выполнения гражданских обязанностей при глубоком осознании чувства со</w:t>
      </w:r>
      <w:r w:rsidRPr="00775AB7">
        <w:t>б</w:t>
      </w:r>
      <w:r w:rsidRPr="00775AB7">
        <w:t xml:space="preserve">ственной причастности.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358.</w:t>
      </w:r>
      <w:r w:rsidRPr="00775AB7">
        <w:tab/>
        <w:t>Преподается курс обществоведения, содержащий новые концепции</w:t>
      </w:r>
      <w:r w:rsidR="00646835">
        <w:t>,</w:t>
      </w:r>
      <w:r w:rsidRPr="00775AB7">
        <w:t xml:space="preserve"> ре</w:t>
      </w:r>
      <w:r w:rsidRPr="00775AB7">
        <w:t>а</w:t>
      </w:r>
      <w:r w:rsidR="00646835">
        <w:t xml:space="preserve">лии и идеи, способствующие </w:t>
      </w:r>
      <w:r w:rsidRPr="00775AB7">
        <w:t>формированию гражданского сознания и содейс</w:t>
      </w:r>
      <w:r w:rsidRPr="00775AB7">
        <w:t>т</w:t>
      </w:r>
      <w:r w:rsidR="00646835">
        <w:t xml:space="preserve">вующие </w:t>
      </w:r>
      <w:r w:rsidRPr="00775AB7">
        <w:t xml:space="preserve">усилиям в этом направлении. В рамках </w:t>
      </w:r>
      <w:r w:rsidR="00646835">
        <w:t>курса</w:t>
      </w:r>
      <w:r w:rsidRPr="00775AB7">
        <w:t xml:space="preserve"> затрагиваются вопросы, связанные с правами человека, которые рассматриваются </w:t>
      </w:r>
      <w:r w:rsidR="00646835">
        <w:t xml:space="preserve">под углом </w:t>
      </w:r>
      <w:r w:rsidRPr="00775AB7">
        <w:t>опыта и знаний самих учащихся, анализируются проблемы семьи как социального и</w:t>
      </w:r>
      <w:r w:rsidRPr="00775AB7">
        <w:t>н</w:t>
      </w:r>
      <w:r w:rsidRPr="00775AB7">
        <w:t>ститута и ячейки кубинского общества, а также вопросы патриотизма и инте</w:t>
      </w:r>
      <w:r w:rsidRPr="00775AB7">
        <w:t>р</w:t>
      </w:r>
      <w:r w:rsidRPr="00775AB7">
        <w:t>национализма к</w:t>
      </w:r>
      <w:r w:rsidRPr="00775AB7">
        <w:t>у</w:t>
      </w:r>
      <w:r w:rsidRPr="00775AB7">
        <w:t xml:space="preserve">бинского народа.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359.</w:t>
      </w:r>
      <w:r w:rsidRPr="00775AB7">
        <w:tab/>
      </w:r>
      <w:r w:rsidR="00832CB5">
        <w:t xml:space="preserve">В процессе </w:t>
      </w:r>
      <w:r w:rsidRPr="00775AB7">
        <w:t>совершенствования системы образования больше внимания стало уделяться изучению истории Кубы в начальной и средней школе, учащи</w:t>
      </w:r>
      <w:r w:rsidRPr="00775AB7">
        <w:t>е</w:t>
      </w:r>
      <w:r w:rsidRPr="00775AB7">
        <w:t>ся получают знания о своих национальных корнях и процессах расово-этнического взаимодействия, приведших к формированию с</w:t>
      </w:r>
      <w:r w:rsidRPr="00775AB7">
        <w:t>о</w:t>
      </w:r>
      <w:r w:rsidRPr="00775AB7">
        <w:t xml:space="preserve">временного народа и кубинской нации, а также о культурном, политическом и историческом вкладе различных национальных групп.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360.</w:t>
      </w:r>
      <w:r w:rsidRPr="00775AB7">
        <w:tab/>
        <w:t xml:space="preserve">Внешкольное образование, </w:t>
      </w:r>
      <w:r w:rsidR="00832CB5">
        <w:t>охватывающее</w:t>
      </w:r>
      <w:r w:rsidRPr="00775AB7">
        <w:t xml:space="preserve"> развлекательные, спортивные, культурные и патриотические мероприятия, которые систематически организ</w:t>
      </w:r>
      <w:r w:rsidRPr="00775AB7">
        <w:t>у</w:t>
      </w:r>
      <w:r w:rsidRPr="00775AB7">
        <w:t>ются в стенах школ или за их пределами в свободное от занятия время, допо</w:t>
      </w:r>
      <w:r w:rsidRPr="00775AB7">
        <w:t>л</w:t>
      </w:r>
      <w:r w:rsidRPr="00775AB7">
        <w:t>няют и обогащают учебно-воспитательный процесс и имеют целью укрепление чувства солидарности и коллективизма, а также уважения к другим культурам и нар</w:t>
      </w:r>
      <w:r w:rsidRPr="00775AB7">
        <w:t>о</w:t>
      </w:r>
      <w:r w:rsidRPr="00775AB7">
        <w:t xml:space="preserve">дам.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361.</w:t>
      </w:r>
      <w:r w:rsidRPr="00775AB7">
        <w:tab/>
        <w:t>Кубинская система образования обеспечивает распростран</w:t>
      </w:r>
      <w:r w:rsidRPr="00775AB7">
        <w:t>е</w:t>
      </w:r>
      <w:r w:rsidRPr="00775AB7">
        <w:t>ние знаний о законах и принципах кубинского народа, неукоснительно выступая против л</w:t>
      </w:r>
      <w:r w:rsidRPr="00775AB7">
        <w:t>ю</w:t>
      </w:r>
      <w:r w:rsidRPr="00775AB7">
        <w:t>бого проявления расовой дискриминации и готовя поколения молодежи, му</w:t>
      </w:r>
      <w:r w:rsidRPr="00775AB7">
        <w:t>ж</w:t>
      </w:r>
      <w:r w:rsidRPr="00775AB7">
        <w:t>чин и женщин, к жизни в справедливом обществе, построенном на идеях сол</w:t>
      </w:r>
      <w:r w:rsidRPr="00775AB7">
        <w:t>и</w:t>
      </w:r>
      <w:r w:rsidR="00832CB5">
        <w:t>дарности, служащем</w:t>
      </w:r>
      <w:r w:rsidRPr="00775AB7">
        <w:t xml:space="preserve"> ин</w:t>
      </w:r>
      <w:r w:rsidR="00832CB5">
        <w:t>тересам коллективизма и борющем</w:t>
      </w:r>
      <w:r w:rsidRPr="00775AB7">
        <w:t>ся против дискрим</w:t>
      </w:r>
      <w:r w:rsidRPr="00775AB7">
        <w:t>и</w:t>
      </w:r>
      <w:r w:rsidRPr="00775AB7">
        <w:t xml:space="preserve">нации.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362.</w:t>
      </w:r>
      <w:r w:rsidRPr="00775AB7">
        <w:tab/>
        <w:t xml:space="preserve">Система образования распространяется и на пенитенциарные учреждения Кубы. В них осуществляется программа, известная под названием "Задача 500", </w:t>
      </w:r>
      <w:r w:rsidR="00832CB5">
        <w:t>являющаяся одной из</w:t>
      </w:r>
      <w:r w:rsidRPr="00775AB7">
        <w:t xml:space="preserve"> программ </w:t>
      </w:r>
      <w:r w:rsidR="00832CB5">
        <w:t>Р</w:t>
      </w:r>
      <w:r w:rsidRPr="00775AB7">
        <w:t xml:space="preserve">еволюции, </w:t>
      </w:r>
      <w:r w:rsidR="00832CB5">
        <w:t xml:space="preserve">вступивших </w:t>
      </w:r>
      <w:r w:rsidRPr="00775AB7">
        <w:t>в действие с того м</w:t>
      </w:r>
      <w:r w:rsidRPr="00775AB7">
        <w:t>о</w:t>
      </w:r>
      <w:r w:rsidRPr="00775AB7">
        <w:t>мента, когда родилось социальное движение трудящихся в 2000 году. Эта пр</w:t>
      </w:r>
      <w:r w:rsidRPr="00775AB7">
        <w:t>о</w:t>
      </w:r>
      <w:r w:rsidRPr="00775AB7">
        <w:t>грамма была вызвана не только стремлением способствовать формированию более здоровых отношений в школе, но и желанием содействовать возвращ</w:t>
      </w:r>
      <w:r w:rsidRPr="00775AB7">
        <w:t>е</w:t>
      </w:r>
      <w:r w:rsidRPr="00775AB7">
        <w:t>нию в строй и перевоспитанию молодых людей и подростков, склонных к с</w:t>
      </w:r>
      <w:r w:rsidRPr="00775AB7">
        <w:t>о</w:t>
      </w:r>
      <w:r w:rsidRPr="00775AB7">
        <w:t>вершению пр</w:t>
      </w:r>
      <w:r w:rsidRPr="00775AB7">
        <w:t>а</w:t>
      </w:r>
      <w:r w:rsidRPr="00775AB7">
        <w:t xml:space="preserve">вонарушений в нашем обществе.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363.</w:t>
      </w:r>
      <w:r w:rsidRPr="00775AB7">
        <w:tab/>
        <w:t>Что касается практических действий и конкретных мероприятий, осущ</w:t>
      </w:r>
      <w:r w:rsidRPr="00775AB7">
        <w:t>е</w:t>
      </w:r>
      <w:r w:rsidR="00832CB5">
        <w:t>ствляемых в пенитенциарной системе по линии</w:t>
      </w:r>
      <w:r w:rsidRPr="00775AB7">
        <w:t xml:space="preserve"> програ</w:t>
      </w:r>
      <w:r w:rsidRPr="00775AB7">
        <w:t>м</w:t>
      </w:r>
      <w:r w:rsidRPr="00775AB7">
        <w:t>мы "Задача 500", то следует подчеркнуть, что во всех пенитенциарных заведениях страны открыты и действуют специальные курсы обучения заключенных, в которых в настоящее время в добровольном порядке участвуют более 90% людей, отбывающих т</w:t>
      </w:r>
      <w:r w:rsidRPr="00775AB7">
        <w:t>ю</w:t>
      </w:r>
      <w:r w:rsidRPr="00775AB7">
        <w:t xml:space="preserve">ремное заключение.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364.</w:t>
      </w:r>
      <w:r w:rsidRPr="00775AB7">
        <w:tab/>
        <w:t>В рамках этой программы специальных действий создан курс аудиовиз</w:t>
      </w:r>
      <w:r w:rsidRPr="00775AB7">
        <w:t>у</w:t>
      </w:r>
      <w:r w:rsidRPr="00775AB7">
        <w:t>ального обучения, в проведении которого используются такие техничес</w:t>
      </w:r>
      <w:r w:rsidR="008209E1">
        <w:t>кие средства, как видео, системы</w:t>
      </w:r>
      <w:r w:rsidRPr="00775AB7">
        <w:t xml:space="preserve"> внутреннего телевизионного вещания, информ</w:t>
      </w:r>
      <w:r w:rsidRPr="00775AB7">
        <w:t>а</w:t>
      </w:r>
      <w:r w:rsidRPr="00775AB7">
        <w:t xml:space="preserve">ционные и учебных печатные издания; учебные занятия проводятся вплоть до двенадцатого класса; </w:t>
      </w:r>
      <w:r w:rsidR="008209E1">
        <w:t>организуются классы</w:t>
      </w:r>
      <w:r w:rsidRPr="00775AB7">
        <w:t xml:space="preserve"> по программе физического воспит</w:t>
      </w:r>
      <w:r w:rsidRPr="00775AB7">
        <w:t>а</w:t>
      </w:r>
      <w:r w:rsidRPr="00775AB7">
        <w:t>ния; в местах заключения созданы и работают библиотеки, которые насчитыв</w:t>
      </w:r>
      <w:r w:rsidRPr="00775AB7">
        <w:t>а</w:t>
      </w:r>
      <w:r w:rsidRPr="00775AB7">
        <w:t xml:space="preserve">ют сотни названий лучших литературных произведений страны и всего мира. </w:t>
      </w:r>
    </w:p>
    <w:p w:rsidR="009C5031" w:rsidRPr="00775AB7" w:rsidRDefault="00B86B32" w:rsidP="00B86B32">
      <w:pPr>
        <w:pStyle w:val="H23GR"/>
      </w:pPr>
      <w:r w:rsidRPr="008209E1">
        <w:tab/>
      </w:r>
      <w:r w:rsidR="009C5031" w:rsidRPr="00775AB7">
        <w:t>2.</w:t>
      </w:r>
      <w:r w:rsidR="009C5031" w:rsidRPr="00775AB7">
        <w:tab/>
        <w:t>Культура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365.</w:t>
      </w:r>
      <w:r w:rsidRPr="00775AB7">
        <w:tab/>
        <w:t xml:space="preserve">Революционные </w:t>
      </w:r>
      <w:r w:rsidR="008209E1">
        <w:t>трансформации</w:t>
      </w:r>
      <w:r w:rsidRPr="00775AB7">
        <w:t xml:space="preserve"> в области образования, </w:t>
      </w:r>
      <w:r w:rsidR="008209E1">
        <w:t xml:space="preserve">широко </w:t>
      </w:r>
      <w:r w:rsidRPr="00775AB7">
        <w:t>распр</w:t>
      </w:r>
      <w:r w:rsidRPr="00775AB7">
        <w:t>о</w:t>
      </w:r>
      <w:r w:rsidRPr="00775AB7">
        <w:t>странились так</w:t>
      </w:r>
      <w:r w:rsidR="008209E1">
        <w:t xml:space="preserve">же и на сферы </w:t>
      </w:r>
      <w:r w:rsidRPr="00775AB7">
        <w:t>искусств и культуры. Куба ускоре</w:t>
      </w:r>
      <w:r w:rsidRPr="00775AB7">
        <w:t>н</w:t>
      </w:r>
      <w:r w:rsidRPr="00775AB7">
        <w:t xml:space="preserve">ными темпами развивает свою культуру и искусство, способствуя всестороннему </w:t>
      </w:r>
      <w:r w:rsidR="008209E1">
        <w:t>росту</w:t>
      </w:r>
      <w:r w:rsidRPr="00775AB7">
        <w:t xml:space="preserve"> общей культуры населения.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366.</w:t>
      </w:r>
      <w:r w:rsidRPr="00775AB7">
        <w:tab/>
        <w:t>Культура и науки во всех своих проявлениях пользуются защитой и с</w:t>
      </w:r>
      <w:r w:rsidRPr="00775AB7">
        <w:t>о</w:t>
      </w:r>
      <w:r w:rsidRPr="00775AB7">
        <w:t>действием на Кубе, равно как и свобода художественного творчества, охрана кубинской культурной самобытности и с</w:t>
      </w:r>
      <w:r w:rsidRPr="00775AB7">
        <w:t>о</w:t>
      </w:r>
      <w:r w:rsidRPr="00775AB7">
        <w:t>хранение национального культурного наследия и творческого и и</w:t>
      </w:r>
      <w:r w:rsidRPr="00775AB7">
        <w:t>с</w:t>
      </w:r>
      <w:r w:rsidRPr="00775AB7">
        <w:t xml:space="preserve">торического богатства страны. </w:t>
      </w:r>
    </w:p>
    <w:p w:rsidR="009C5031" w:rsidRPr="00775AB7" w:rsidRDefault="008209E1" w:rsidP="00775AB7">
      <w:pPr>
        <w:pStyle w:val="SingleTxtGR"/>
        <w:spacing w:line="240" w:lineRule="exact"/>
      </w:pPr>
      <w:r>
        <w:t>367.</w:t>
      </w:r>
      <w:r>
        <w:tab/>
        <w:t xml:space="preserve">Развитие культуры </w:t>
      </w:r>
      <w:r w:rsidR="009C5031" w:rsidRPr="00775AB7">
        <w:t xml:space="preserve">на Кубе </w:t>
      </w:r>
      <w:r>
        <w:t>− это также всенародный процесс</w:t>
      </w:r>
      <w:r w:rsidR="009C5031" w:rsidRPr="00775AB7">
        <w:t xml:space="preserve">, который открывает равные возможности для всех граждан в </w:t>
      </w:r>
      <w:r w:rsidR="00917F1A">
        <w:t>достижении своего</w:t>
      </w:r>
      <w:r w:rsidR="009C5031" w:rsidRPr="00775AB7">
        <w:t xml:space="preserve"> по</w:t>
      </w:r>
      <w:r w:rsidR="009C5031" w:rsidRPr="00775AB7">
        <w:t>л</w:t>
      </w:r>
      <w:r w:rsidR="009C5031" w:rsidRPr="00775AB7">
        <w:t>ного потенциала. Правительство рассматривает культуру в качестве одного из гла</w:t>
      </w:r>
      <w:r w:rsidR="009C5031" w:rsidRPr="00775AB7">
        <w:t>в</w:t>
      </w:r>
      <w:r w:rsidR="009C5031" w:rsidRPr="00775AB7">
        <w:t>ных источников развития, основанного на духовном, творческом, эмоционал</w:t>
      </w:r>
      <w:r w:rsidR="009C5031" w:rsidRPr="00775AB7">
        <w:t>ь</w:t>
      </w:r>
      <w:r w:rsidR="009C5031" w:rsidRPr="00775AB7">
        <w:t>ном, моральном и этическом богатстве, принадлежащем всему обществу, и ч</w:t>
      </w:r>
      <w:r w:rsidR="009C5031" w:rsidRPr="00775AB7">
        <w:t>а</w:t>
      </w:r>
      <w:r w:rsidR="009C5031" w:rsidRPr="00775AB7">
        <w:t xml:space="preserve">стью материального и исторического наследия страны.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368.</w:t>
      </w:r>
      <w:r w:rsidRPr="00775AB7">
        <w:tab/>
        <w:t>Прогресс в области достижения цели повышения культурного уровня всего населения предназначен не только содействовать художественному разв</w:t>
      </w:r>
      <w:r w:rsidRPr="00775AB7">
        <w:t>и</w:t>
      </w:r>
      <w:r w:rsidRPr="00775AB7">
        <w:t>тию, но и историческому, научному, экономическому и географическому, экол</w:t>
      </w:r>
      <w:r w:rsidRPr="00775AB7">
        <w:t>о</w:t>
      </w:r>
      <w:r w:rsidRPr="00775AB7">
        <w:t>гическому и другим различным направлениям процесса развития, основываясь на глубоких гуманистических идеалах. Страна переживает глубокие преобраз</w:t>
      </w:r>
      <w:r w:rsidRPr="00775AB7">
        <w:t>о</w:t>
      </w:r>
      <w:r w:rsidRPr="00775AB7">
        <w:t>вания в процессе</w:t>
      </w:r>
      <w:r w:rsidR="00917F1A">
        <w:t xml:space="preserve"> созидания</w:t>
      </w:r>
      <w:r w:rsidRPr="00775AB7">
        <w:t xml:space="preserve">, который охватывает все направления </w:t>
      </w:r>
      <w:r w:rsidR="00917F1A">
        <w:t xml:space="preserve">творческой </w:t>
      </w:r>
      <w:r w:rsidRPr="00775AB7">
        <w:t xml:space="preserve">деятельности человека. </w:t>
      </w:r>
    </w:p>
    <w:p w:rsidR="009C5031" w:rsidRPr="00775AB7" w:rsidRDefault="009C5031" w:rsidP="00775AB7">
      <w:pPr>
        <w:pStyle w:val="SingleTxtGR"/>
        <w:spacing w:line="240" w:lineRule="exact"/>
      </w:pPr>
      <w:r w:rsidRPr="00775AB7">
        <w:t>369.</w:t>
      </w:r>
      <w:r w:rsidRPr="00775AB7">
        <w:tab/>
        <w:t>Руководствуясь своими убеждениями, жители страны проявляют свои т</w:t>
      </w:r>
      <w:r w:rsidRPr="00775AB7">
        <w:t>а</w:t>
      </w:r>
      <w:r w:rsidRPr="00775AB7">
        <w:t>ланты в искусстве, культуре и интеллектуальных сферах, питая силы в новых импульсах, появившихся в последние годы в связи с развитием программ, н</w:t>
      </w:r>
      <w:r w:rsidRPr="00775AB7">
        <w:t>а</w:t>
      </w:r>
      <w:r w:rsidRPr="00775AB7">
        <w:t xml:space="preserve">правленных на поощрение процессов развития общей культуры в жизни всех граждан страны.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370.</w:t>
      </w:r>
      <w:r w:rsidRPr="00775AB7">
        <w:tab/>
        <w:t xml:space="preserve">Политика в области развития культуры Республики Куба строится на базе подлинного </w:t>
      </w:r>
      <w:r w:rsidR="00C54281">
        <w:t>расцвета</w:t>
      </w:r>
      <w:r w:rsidRPr="00775AB7">
        <w:t xml:space="preserve"> всего общества, стимулируемого неуклонным качестве</w:t>
      </w:r>
      <w:r w:rsidRPr="00775AB7">
        <w:t>н</w:t>
      </w:r>
      <w:r w:rsidRPr="00775AB7">
        <w:t>ным и количественным ростом уровня участия населения, без каких-либо огр</w:t>
      </w:r>
      <w:r w:rsidRPr="00775AB7">
        <w:t>а</w:t>
      </w:r>
      <w:r w:rsidRPr="00775AB7">
        <w:t xml:space="preserve">ничений или дискриминации, в культурной жизни страны, </w:t>
      </w:r>
      <w:r w:rsidR="00DF2456">
        <w:t>создающего</w:t>
      </w:r>
      <w:r w:rsidRPr="00775AB7">
        <w:t xml:space="preserve"> поте</w:t>
      </w:r>
      <w:r w:rsidRPr="00775AB7">
        <w:t>н</w:t>
      </w:r>
      <w:r w:rsidRPr="00775AB7">
        <w:t>циал</w:t>
      </w:r>
      <w:r w:rsidR="00DF2456">
        <w:t>ьные возможности для творческого прогресса</w:t>
      </w:r>
      <w:r w:rsidRPr="00775AB7">
        <w:t xml:space="preserve"> и </w:t>
      </w:r>
      <w:r w:rsidR="00DF2456">
        <w:t>активности людей</w:t>
      </w:r>
      <w:r w:rsidRPr="00775AB7">
        <w:t>, преи</w:t>
      </w:r>
      <w:r w:rsidRPr="00775AB7">
        <w:t>с</w:t>
      </w:r>
      <w:r w:rsidR="00DF2456">
        <w:t xml:space="preserve">полненных </w:t>
      </w:r>
      <w:r w:rsidRPr="00775AB7">
        <w:t xml:space="preserve">решимости соблюдать и обогащать </w:t>
      </w:r>
      <w:r w:rsidR="00DF2456">
        <w:t xml:space="preserve">свои </w:t>
      </w:r>
      <w:r w:rsidRPr="00775AB7">
        <w:t>ценности и со</w:t>
      </w:r>
      <w:r w:rsidR="00DF2456">
        <w:t xml:space="preserve">действовать </w:t>
      </w:r>
      <w:r w:rsidRPr="00775AB7">
        <w:t xml:space="preserve">доступу к наивысшим уровням </w:t>
      </w:r>
      <w:r w:rsidR="00DF2456">
        <w:t xml:space="preserve">мировой </w:t>
      </w:r>
      <w:r w:rsidRPr="00775AB7">
        <w:t>культуры при соблюдении н</w:t>
      </w:r>
      <w:r w:rsidRPr="00775AB7">
        <w:t>е</w:t>
      </w:r>
      <w:r w:rsidRPr="00775AB7">
        <w:t>рушимых устремлений и чаяний человека, оказани</w:t>
      </w:r>
      <w:r w:rsidR="00DF2456">
        <w:t>и помощи</w:t>
      </w:r>
      <w:r w:rsidRPr="00775AB7">
        <w:t xml:space="preserve"> всему населению и развитии </w:t>
      </w:r>
      <w:r w:rsidR="00DF2456">
        <w:t>культуры в сельских и наиболее от</w:t>
      </w:r>
      <w:r w:rsidRPr="00775AB7">
        <w:t>даленных районах страны. Культурный ди</w:t>
      </w:r>
      <w:r w:rsidRPr="00775AB7">
        <w:t>а</w:t>
      </w:r>
      <w:r w:rsidRPr="00775AB7">
        <w:t>лог, необходимый и неотъемлемый процесс − составляет главный элемент ко</w:t>
      </w:r>
      <w:r w:rsidRPr="00775AB7">
        <w:t>н</w:t>
      </w:r>
      <w:r w:rsidRPr="00775AB7">
        <w:t>цепции э</w:t>
      </w:r>
      <w:r w:rsidR="00DF2456">
        <w:t>той политики в области культуры;</w:t>
      </w:r>
      <w:r w:rsidRPr="00775AB7">
        <w:t xml:space="preserve"> </w:t>
      </w:r>
      <w:r w:rsidR="00DF2456">
        <w:t>он берет</w:t>
      </w:r>
      <w:r w:rsidRPr="00775AB7">
        <w:t xml:space="preserve"> свое начало в коммуне, я</w:t>
      </w:r>
      <w:r w:rsidRPr="00775AB7">
        <w:t>в</w:t>
      </w:r>
      <w:r w:rsidRPr="00775AB7">
        <w:t>ляющейся этапом на пути к совершенствованию знаний</w:t>
      </w:r>
      <w:r w:rsidR="00DF2456">
        <w:t>,</w:t>
      </w:r>
      <w:r w:rsidRPr="00775AB7">
        <w:t xml:space="preserve"> и неруш</w:t>
      </w:r>
      <w:r w:rsidRPr="00775AB7">
        <w:t>и</w:t>
      </w:r>
      <w:r w:rsidRPr="00775AB7">
        <w:t>мыми узами связан с общественной</w:t>
      </w:r>
      <w:r w:rsidR="00EA24F1">
        <w:t>,</w:t>
      </w:r>
      <w:r w:rsidRPr="00775AB7">
        <w:t xml:space="preserve"> идеологической и культурной тканью </w:t>
      </w:r>
      <w:r w:rsidR="00EA24F1">
        <w:t xml:space="preserve">многоликого </w:t>
      </w:r>
      <w:r w:rsidRPr="00775AB7">
        <w:t>о</w:t>
      </w:r>
      <w:r w:rsidRPr="00775AB7">
        <w:t>б</w:t>
      </w:r>
      <w:r w:rsidRPr="00775AB7">
        <w:t>щества</w:t>
      </w:r>
      <w:r w:rsidR="00EA24F1">
        <w:t>;</w:t>
      </w:r>
      <w:r w:rsidRPr="00775AB7">
        <w:t xml:space="preserve"> </w:t>
      </w:r>
      <w:r w:rsidR="00EA24F1">
        <w:t xml:space="preserve">этот диалог составляет основной </w:t>
      </w:r>
      <w:r w:rsidRPr="00775AB7">
        <w:t>элемен</w:t>
      </w:r>
      <w:r w:rsidR="00EA24F1">
        <w:t xml:space="preserve">т новых </w:t>
      </w:r>
      <w:r w:rsidRPr="00775AB7">
        <w:t>взаимоо</w:t>
      </w:r>
      <w:r w:rsidRPr="00775AB7">
        <w:t>т</w:t>
      </w:r>
      <w:r w:rsidRPr="00775AB7">
        <w:t xml:space="preserve">ношений, создаваемых обществом.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371.</w:t>
      </w:r>
      <w:r w:rsidRPr="00775AB7">
        <w:tab/>
        <w:t>В вопросах культуры не существует каких-либо значительных расхожд</w:t>
      </w:r>
      <w:r w:rsidRPr="00775AB7">
        <w:t>е</w:t>
      </w:r>
      <w:r w:rsidRPr="00775AB7">
        <w:t>ний между белым населением, чернокожими и метисами. Как показали резул</w:t>
      </w:r>
      <w:r w:rsidRPr="00775AB7">
        <w:t>ь</w:t>
      </w:r>
      <w:r w:rsidRPr="00775AB7">
        <w:t>таты исследований, проведенных Кубинским институтом антропологии</w:t>
      </w:r>
      <w:r w:rsidR="00D352BC">
        <w:t>,</w:t>
      </w:r>
      <w:r w:rsidRPr="00775AB7">
        <w:t xml:space="preserve"> кул</w:t>
      </w:r>
      <w:r w:rsidRPr="00775AB7">
        <w:t>ь</w:t>
      </w:r>
      <w:r w:rsidRPr="00775AB7">
        <w:t>турные различия между этническими группами характеризуется скорее соц</w:t>
      </w:r>
      <w:r w:rsidRPr="00775AB7">
        <w:t>и</w:t>
      </w:r>
      <w:r w:rsidRPr="00775AB7">
        <w:t>ально-экономическими условиями, чем расовой принадлежностью. Какую бы мы не взяли</w:t>
      </w:r>
      <w:r w:rsidR="00D352BC">
        <w:t xml:space="preserve"> сферу культуры, обладающую</w:t>
      </w:r>
      <w:r w:rsidRPr="00775AB7">
        <w:t xml:space="preserve"> признаками африканского происх</w:t>
      </w:r>
      <w:r w:rsidRPr="00775AB7">
        <w:t>о</w:t>
      </w:r>
      <w:r w:rsidRPr="00775AB7">
        <w:t xml:space="preserve">ждения, мы обнаружим характерные черты и динамику, присущие </w:t>
      </w:r>
      <w:r w:rsidR="00D352BC">
        <w:t>в целом вс</w:t>
      </w:r>
      <w:r w:rsidR="00D352BC">
        <w:t>е</w:t>
      </w:r>
      <w:r w:rsidR="00D352BC">
        <w:t xml:space="preserve">му </w:t>
      </w:r>
      <w:r w:rsidRPr="00775AB7">
        <w:t xml:space="preserve">кубинскому обществу.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372.</w:t>
      </w:r>
      <w:r w:rsidRPr="00775AB7">
        <w:tab/>
        <w:t>Благородное намерение кубинского государства содейств</w:t>
      </w:r>
      <w:r w:rsidRPr="00775AB7">
        <w:t>о</w:t>
      </w:r>
      <w:r w:rsidRPr="00775AB7">
        <w:t>вать развитию культуры в каждом уголке страны нашло свое отражение в приоритетах, кот</w:t>
      </w:r>
      <w:r w:rsidRPr="00775AB7">
        <w:t>о</w:t>
      </w:r>
      <w:r w:rsidRPr="00775AB7">
        <w:t>рые были разработаны Министерством культуры и его провинциальными и м</w:t>
      </w:r>
      <w:r w:rsidRPr="00775AB7">
        <w:t>у</w:t>
      </w:r>
      <w:r w:rsidRPr="00775AB7">
        <w:t>ниципальными отделени</w:t>
      </w:r>
      <w:r w:rsidRPr="00775AB7">
        <w:t>я</w:t>
      </w:r>
      <w:r w:rsidRPr="00775AB7">
        <w:t xml:space="preserve">ми: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содействие развитию искусств и литературы по всей стране; уч</w:t>
      </w:r>
      <w:r w:rsidRPr="00775AB7">
        <w:t>а</w:t>
      </w:r>
      <w:r w:rsidRPr="00775AB7">
        <w:t xml:space="preserve">стие творческих работников в жизни соответствующих учреждений;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>разработка и осуществление большого числа культу</w:t>
      </w:r>
      <w:r w:rsidRPr="00775AB7">
        <w:t>р</w:t>
      </w:r>
      <w:r w:rsidRPr="00775AB7">
        <w:t>ных программ в тесном сотрудничестве с национальными</w:t>
      </w:r>
      <w:r w:rsidR="00D352BC">
        <w:t>,</w:t>
      </w:r>
      <w:r w:rsidRPr="00775AB7">
        <w:t xml:space="preserve"> провинциальными и муниципал</w:t>
      </w:r>
      <w:r w:rsidRPr="00775AB7">
        <w:t>ь</w:t>
      </w:r>
      <w:r w:rsidRPr="00775AB7">
        <w:t>ными учреждениями в целях удовлетворения растущих потребностей насел</w:t>
      </w:r>
      <w:r w:rsidRPr="00775AB7">
        <w:t>е</w:t>
      </w:r>
      <w:r w:rsidRPr="00775AB7">
        <w:t xml:space="preserve">ния.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c</w:t>
      </w:r>
      <w:r w:rsidRPr="00775AB7">
        <w:t>)</w:t>
      </w:r>
      <w:r w:rsidRPr="00775AB7">
        <w:tab/>
        <w:t>обогащение, сохранение и распространение культурного насел</w:t>
      </w:r>
      <w:r w:rsidRPr="00775AB7">
        <w:t>е</w:t>
      </w:r>
      <w:r w:rsidRPr="00775AB7">
        <w:t>ния;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  <w:t>оказание содействия деятельности очагов культуры в каждой ко</w:t>
      </w:r>
      <w:r w:rsidRPr="00775AB7">
        <w:t>м</w:t>
      </w:r>
      <w:r w:rsidRPr="00775AB7">
        <w:t xml:space="preserve">муне с участием различных социальных организаций, которые поддерживают </w:t>
      </w:r>
      <w:r w:rsidR="008D33C2">
        <w:t>общинные</w:t>
      </w:r>
      <w:r w:rsidRPr="00775AB7">
        <w:t xml:space="preserve"> усилия в области развития культуры;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  <w:t>е)</w:t>
      </w:r>
      <w:r w:rsidRPr="00775AB7">
        <w:tab/>
        <w:t>уделение особого внимания системе преподавания искусств и ра</w:t>
      </w:r>
      <w:r w:rsidRPr="00775AB7">
        <w:t>з</w:t>
      </w:r>
      <w:r w:rsidRPr="00775AB7">
        <w:t>вития творческих способностей;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f</w:t>
      </w:r>
      <w:r w:rsidRPr="00775AB7">
        <w:t>)</w:t>
      </w:r>
      <w:r w:rsidRPr="00775AB7">
        <w:tab/>
        <w:t>внедрение и применение новых информационных и коммуникац</w:t>
      </w:r>
      <w:r w:rsidRPr="00775AB7">
        <w:t>и</w:t>
      </w:r>
      <w:r w:rsidRPr="00775AB7">
        <w:t>онных технологий в</w:t>
      </w:r>
      <w:r w:rsidR="008D33C2">
        <w:t xml:space="preserve"> сфере развития и распространения </w:t>
      </w:r>
      <w:r w:rsidRPr="00775AB7">
        <w:t xml:space="preserve">культуры;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g</w:t>
      </w:r>
      <w:r w:rsidRPr="00775AB7">
        <w:t>)</w:t>
      </w:r>
      <w:r w:rsidRPr="00775AB7">
        <w:tab/>
      </w:r>
      <w:r w:rsidR="008D33C2">
        <w:t>формирование</w:t>
      </w:r>
      <w:r w:rsidRPr="00775AB7">
        <w:t xml:space="preserve"> добрых взаимоотношений со средствами массовой информации, являющихся основными каналами информирования общественн</w:t>
      </w:r>
      <w:r w:rsidRPr="00775AB7">
        <w:t>о</w:t>
      </w:r>
      <w:r w:rsidRPr="00775AB7">
        <w:t>сти и восп</w:t>
      </w:r>
      <w:r w:rsidRPr="00775AB7">
        <w:t>и</w:t>
      </w:r>
      <w:r w:rsidRPr="00775AB7">
        <w:t>тания граждан в духе уважения культуры;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h</w:t>
      </w:r>
      <w:r w:rsidRPr="00775AB7">
        <w:t>)</w:t>
      </w:r>
      <w:r w:rsidRPr="00775AB7">
        <w:tab/>
        <w:t>содействие признанию кубинской культуры во всем м</w:t>
      </w:r>
      <w:r w:rsidRPr="00775AB7">
        <w:t>и</w:t>
      </w:r>
      <w:r w:rsidRPr="00775AB7">
        <w:t>ре;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i</w:t>
      </w:r>
      <w:r w:rsidRPr="00775AB7">
        <w:t>)</w:t>
      </w:r>
      <w:r w:rsidRPr="00775AB7">
        <w:tab/>
        <w:t>содействие производству и сбыту продукции культуры и культу</w:t>
      </w:r>
      <w:r w:rsidRPr="00775AB7">
        <w:t>р</w:t>
      </w:r>
      <w:r w:rsidRPr="00775AB7">
        <w:t>ных услуг;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j</w:t>
      </w:r>
      <w:r w:rsidRPr="00775AB7">
        <w:t>)</w:t>
      </w:r>
      <w:r w:rsidRPr="00775AB7">
        <w:tab/>
        <w:t>развитие культурных заведений в муниципиях.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373.</w:t>
      </w:r>
      <w:r w:rsidRPr="00775AB7">
        <w:tab/>
      </w:r>
      <w:r w:rsidRPr="00775AB7">
        <w:rPr>
          <w:lang w:val="en-US"/>
        </w:rPr>
        <w:t>VI</w:t>
      </w:r>
      <w:r w:rsidR="008D33C2">
        <w:t xml:space="preserve"> съезд </w:t>
      </w:r>
      <w:r w:rsidRPr="00775AB7">
        <w:t>Союза писателей и деятелей культуры Кубы (</w:t>
      </w:r>
      <w:r w:rsidRPr="00775AB7">
        <w:rPr>
          <w:lang w:val="en-US"/>
        </w:rPr>
        <w:t>UNEAC</w:t>
      </w:r>
      <w:r w:rsidRPr="00775AB7">
        <w:t xml:space="preserve">), </w:t>
      </w:r>
      <w:r w:rsidR="008D33C2">
        <w:t>состоя</w:t>
      </w:r>
      <w:r w:rsidR="008D33C2">
        <w:t>в</w:t>
      </w:r>
      <w:r w:rsidR="008D33C2">
        <w:t>шийся</w:t>
      </w:r>
      <w:r w:rsidRPr="00775AB7">
        <w:t xml:space="preserve"> в 1998 году</w:t>
      </w:r>
      <w:r w:rsidR="008D33C2">
        <w:t>,</w:t>
      </w:r>
      <w:r w:rsidRPr="00775AB7">
        <w:t xml:space="preserve"> и </w:t>
      </w:r>
      <w:r w:rsidRPr="00775AB7">
        <w:rPr>
          <w:lang w:val="en-US"/>
        </w:rPr>
        <w:t>VII</w:t>
      </w:r>
      <w:r w:rsidR="008D33C2">
        <w:t xml:space="preserve"> съезд </w:t>
      </w:r>
      <w:r w:rsidRPr="00775AB7">
        <w:t xml:space="preserve">Союза журналистов Кубы </w:t>
      </w:r>
      <w:r w:rsidRPr="00775AB7">
        <w:rPr>
          <w:lang w:val="es-ES"/>
        </w:rPr>
        <w:t xml:space="preserve">(UPEC), </w:t>
      </w:r>
      <w:r w:rsidRPr="00775AB7">
        <w:t>состоявш</w:t>
      </w:r>
      <w:r w:rsidR="008D33C2">
        <w:t>ий</w:t>
      </w:r>
      <w:r w:rsidRPr="00775AB7">
        <w:t>ся в марте</w:t>
      </w:r>
      <w:r w:rsidRPr="00775AB7">
        <w:rPr>
          <w:lang w:val="es-ES"/>
        </w:rPr>
        <w:t xml:space="preserve"> 1999</w:t>
      </w:r>
      <w:r w:rsidRPr="00775AB7">
        <w:t xml:space="preserve"> года</w:t>
      </w:r>
      <w:r w:rsidRPr="00775AB7">
        <w:rPr>
          <w:lang w:val="es-ES"/>
        </w:rPr>
        <w:t xml:space="preserve">, </w:t>
      </w:r>
      <w:r w:rsidR="008D33C2">
        <w:t>ознаменовали</w:t>
      </w:r>
      <w:r w:rsidRPr="00775AB7">
        <w:t xml:space="preserve"> но</w:t>
      </w:r>
      <w:r w:rsidR="008D33C2">
        <w:t xml:space="preserve">вый этап </w:t>
      </w:r>
      <w:r w:rsidRPr="00775AB7">
        <w:t xml:space="preserve">в развитии культуры Кубы. Вслед за этими событиями состоялись съезды Ассоциации им. Братьев Саис </w:t>
      </w:r>
      <w:r w:rsidRPr="00775AB7">
        <w:rPr>
          <w:lang w:val="es-ES"/>
        </w:rPr>
        <w:t>(AHS)</w:t>
      </w:r>
      <w:r w:rsidR="008D33C2">
        <w:t>,</w:t>
      </w:r>
      <w:r w:rsidRPr="00775AB7">
        <w:t xml:space="preserve"> Национального профсоюза работников культуры и национальных советов</w:t>
      </w:r>
      <w:r w:rsidRPr="00775AB7">
        <w:rPr>
          <w:lang w:val="es-ES"/>
        </w:rPr>
        <w:t xml:space="preserve"> UNEAC </w:t>
      </w:r>
      <w:r w:rsidRPr="00775AB7">
        <w:t xml:space="preserve">и </w:t>
      </w:r>
      <w:r w:rsidRPr="00775AB7">
        <w:rPr>
          <w:lang w:val="es-ES"/>
        </w:rPr>
        <w:t>UPEC</w:t>
      </w:r>
      <w:r w:rsidRPr="00775AB7">
        <w:t xml:space="preserve">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374.</w:t>
      </w:r>
      <w:r w:rsidRPr="00775AB7">
        <w:tab/>
        <w:t xml:space="preserve">Эти мероприятия явились </w:t>
      </w:r>
      <w:r w:rsidR="008D33C2">
        <w:t>предвестниками</w:t>
      </w:r>
      <w:r w:rsidRPr="00775AB7">
        <w:t xml:space="preserve"> специальных программ в ра</w:t>
      </w:r>
      <w:r w:rsidRPr="00775AB7">
        <w:t>з</w:t>
      </w:r>
      <w:r w:rsidRPr="00775AB7">
        <w:t>личных областях культуры</w:t>
      </w:r>
      <w:r w:rsidR="002E4AE2">
        <w:t xml:space="preserve"> и</w:t>
      </w:r>
      <w:r w:rsidRPr="00775AB7">
        <w:t xml:space="preserve"> послужили стимулом </w:t>
      </w:r>
      <w:r w:rsidR="002E4AE2">
        <w:t xml:space="preserve">для </w:t>
      </w:r>
      <w:r w:rsidRPr="00775AB7">
        <w:t>творческой деятельности художников, писателей, артистов и целого ряда различных учреждений. Ниже перечислены некоторые из этих программ, которые были осуществлены в инт</w:t>
      </w:r>
      <w:r w:rsidRPr="00775AB7">
        <w:t>е</w:t>
      </w:r>
      <w:r w:rsidRPr="00775AB7">
        <w:t xml:space="preserve">ресах </w:t>
      </w:r>
      <w:r w:rsidR="002E4AE2">
        <w:t xml:space="preserve">всего </w:t>
      </w:r>
      <w:r w:rsidRPr="00775AB7">
        <w:t xml:space="preserve">населения без каких-либо различий: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распространение на территорию всей страны Международной г</w:t>
      </w:r>
      <w:r w:rsidRPr="00775AB7">
        <w:t>а</w:t>
      </w:r>
      <w:r w:rsidRPr="00775AB7">
        <w:t>ванской книжной ярмарки;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 xml:space="preserve">создание </w:t>
      </w:r>
      <w:r w:rsidR="002E4AE2">
        <w:t>так называемой "С</w:t>
      </w:r>
      <w:r w:rsidRPr="00775AB7">
        <w:t>емейной библиотеки</w:t>
      </w:r>
      <w:r w:rsidR="002E4AE2">
        <w:t>"</w:t>
      </w:r>
      <w:r w:rsidRPr="00775AB7">
        <w:t>. Эта программа ставит перед собой цель ознакомления населения с лучшими образцами куби</w:t>
      </w:r>
      <w:r w:rsidRPr="00775AB7">
        <w:t>н</w:t>
      </w:r>
      <w:r w:rsidRPr="00775AB7">
        <w:t>ской и мировой литературы</w:t>
      </w:r>
      <w:r w:rsidR="002E4AE2">
        <w:t>:</w:t>
      </w:r>
      <w:r w:rsidRPr="00775AB7">
        <w:t xml:space="preserve"> </w:t>
      </w:r>
      <w:r w:rsidR="002E4AE2">
        <w:t>с прозой, театральными произведениями, поэзией</w:t>
      </w:r>
      <w:r w:rsidRPr="00775AB7">
        <w:t>, художествен</w:t>
      </w:r>
      <w:r w:rsidR="002E4AE2">
        <w:t xml:space="preserve">ными сочинениями, биографиями, историческими </w:t>
      </w:r>
      <w:r w:rsidRPr="00775AB7">
        <w:t>повествова</w:t>
      </w:r>
      <w:r w:rsidR="002E4AE2">
        <w:t>ни</w:t>
      </w:r>
      <w:r w:rsidR="002E4AE2">
        <w:t>я</w:t>
      </w:r>
      <w:r w:rsidR="002E4AE2">
        <w:t>ми</w:t>
      </w:r>
      <w:r w:rsidRPr="00775AB7">
        <w:t>, а также с произведениями литературы для детей младшего и среднего во</w:t>
      </w:r>
      <w:r w:rsidRPr="00775AB7">
        <w:t>з</w:t>
      </w:r>
      <w:r w:rsidRPr="00775AB7">
        <w:t xml:space="preserve">раста; эта программа способствовала </w:t>
      </w:r>
      <w:r w:rsidR="002E4AE2">
        <w:t>возникновению</w:t>
      </w:r>
      <w:r w:rsidRPr="00775AB7">
        <w:t xml:space="preserve"> нового движения, напра</w:t>
      </w:r>
      <w:r w:rsidRPr="00775AB7">
        <w:t>в</w:t>
      </w:r>
      <w:r w:rsidRPr="00775AB7">
        <w:t>ленного на популяризацию чтения книг. В первой коллекции насчитывалось 25 произведений кубинской и м</w:t>
      </w:r>
      <w:r w:rsidRPr="00775AB7">
        <w:t>и</w:t>
      </w:r>
      <w:r w:rsidRPr="00775AB7">
        <w:t>ровой литературы;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  <w:t>программа "Эдиториал либерт</w:t>
      </w:r>
      <w:r w:rsidR="00A50C7F">
        <w:t>ад". Этой программой охвачены 6 </w:t>
      </w:r>
      <w:r w:rsidRPr="00775AB7">
        <w:t>789 публичных и школьных библиотек, получивших в свое распоряжение о</w:t>
      </w:r>
      <w:r w:rsidRPr="00775AB7">
        <w:t>г</w:t>
      </w:r>
      <w:r w:rsidRPr="00775AB7">
        <w:t>ромное число справочных материалов, в том числе энциклопедий, атласов, сл</w:t>
      </w:r>
      <w:r w:rsidRPr="00775AB7">
        <w:t>о</w:t>
      </w:r>
      <w:r w:rsidRPr="00775AB7">
        <w:t xml:space="preserve">варей и других материалов, имеющих большую социальную значимость;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  <w:t>художественные педагогические училища. Официально</w:t>
      </w:r>
      <w:r w:rsidR="00A50C7F">
        <w:t>е открытие 18 февраля 2000</w:t>
      </w:r>
      <w:r w:rsidRPr="00775AB7">
        <w:t xml:space="preserve"> года 15 педагогических художественных школ в каждой пр</w:t>
      </w:r>
      <w:r w:rsidRPr="00775AB7">
        <w:t>о</w:t>
      </w:r>
      <w:r w:rsidRPr="00775AB7">
        <w:t>винции страны и в специальной муниципии острова Хувентуд, в которых еж</w:t>
      </w:r>
      <w:r w:rsidRPr="00775AB7">
        <w:t>е</w:t>
      </w:r>
      <w:r w:rsidR="00A50C7F">
        <w:t>годно</w:t>
      </w:r>
      <w:r w:rsidRPr="00775AB7">
        <w:t xml:space="preserve"> </w:t>
      </w:r>
      <w:r w:rsidR="00A50C7F">
        <w:t>с</w:t>
      </w:r>
      <w:r w:rsidRPr="00775AB7">
        <w:t xml:space="preserve">могут обучаться около 4 000 студентов </w:t>
      </w:r>
      <w:r w:rsidR="00A50C7F">
        <w:t xml:space="preserve">и которые </w:t>
      </w:r>
      <w:r w:rsidRPr="00775AB7">
        <w:t xml:space="preserve">в предстоящие 10 лет должны выпустить 30 000 </w:t>
      </w:r>
      <w:r w:rsidR="00A50C7F" w:rsidRPr="00775AB7">
        <w:t xml:space="preserve">педагогов </w:t>
      </w:r>
      <w:r w:rsidRPr="00775AB7">
        <w:t>художественных</w:t>
      </w:r>
      <w:r w:rsidR="00A50C7F">
        <w:t xml:space="preserve"> дисциплин</w:t>
      </w:r>
      <w:r w:rsidRPr="00775AB7">
        <w:t>;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  <w:t>е)</w:t>
      </w:r>
      <w:r w:rsidRPr="00775AB7">
        <w:tab/>
        <w:t xml:space="preserve">Национальная балетная школа. Открытие Национальной балетной школы, в которой </w:t>
      </w:r>
      <w:r w:rsidR="00A50C7F">
        <w:t>с</w:t>
      </w:r>
      <w:r w:rsidRPr="00775AB7">
        <w:t>могут обучаться 300 студентов и дальнейшее распростран</w:t>
      </w:r>
      <w:r w:rsidRPr="00775AB7">
        <w:t>е</w:t>
      </w:r>
      <w:r w:rsidRPr="00775AB7">
        <w:t>ние ее выпускников по всем провинциям страны</w:t>
      </w:r>
      <w:r w:rsidR="00A50C7F">
        <w:t>, а также</w:t>
      </w:r>
      <w:r w:rsidRPr="00775AB7">
        <w:t xml:space="preserve"> создание условий, н</w:t>
      </w:r>
      <w:r w:rsidRPr="00775AB7">
        <w:t>е</w:t>
      </w:r>
      <w:r w:rsidRPr="00775AB7">
        <w:t xml:space="preserve">обходимых для специальной подготовки танцоров, имеет </w:t>
      </w:r>
      <w:r w:rsidR="00A50C7F">
        <w:t>огромное</w:t>
      </w:r>
      <w:r w:rsidRPr="00775AB7">
        <w:t xml:space="preserve"> значение. Большое социальное воздействие в столице оказывают специальные масте</w:t>
      </w:r>
      <w:r w:rsidRPr="00775AB7">
        <w:t>р</w:t>
      </w:r>
      <w:r w:rsidRPr="00775AB7">
        <w:t>ские, созданные на базе этого центра, которые позволяют обучать до 4 050 д</w:t>
      </w:r>
      <w:r w:rsidRPr="00775AB7">
        <w:t>е</w:t>
      </w:r>
      <w:r w:rsidRPr="00775AB7">
        <w:t xml:space="preserve">тей, проживающих во всех районах </w:t>
      </w:r>
      <w:r w:rsidR="00A50C7F">
        <w:t>города</w:t>
      </w:r>
      <w:r w:rsidRPr="00775AB7">
        <w:t>;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f</w:t>
      </w:r>
      <w:r w:rsidRPr="00775AB7">
        <w:t>)</w:t>
      </w:r>
      <w:r w:rsidRPr="00775AB7">
        <w:tab/>
        <w:t>Школа балета и изящных искусств Камагуэйя. Завершился кап</w:t>
      </w:r>
      <w:r w:rsidRPr="00775AB7">
        <w:t>и</w:t>
      </w:r>
      <w:r w:rsidRPr="00775AB7">
        <w:t>тальный ремонт этого известного педагогического училища, в ходе которого подверг</w:t>
      </w:r>
      <w:r w:rsidR="0068264E">
        <w:t>лось</w:t>
      </w:r>
      <w:r w:rsidRPr="00775AB7">
        <w:t xml:space="preserve"> реконструкции все здание, в </w:t>
      </w:r>
      <w:r w:rsidR="0068264E">
        <w:t>нем</w:t>
      </w:r>
      <w:r w:rsidRPr="00775AB7">
        <w:t xml:space="preserve"> была установлена современная аппаратура, что знач</w:t>
      </w:r>
      <w:r w:rsidRPr="00775AB7">
        <w:t>и</w:t>
      </w:r>
      <w:r w:rsidRPr="00775AB7">
        <w:t>тельно расширило возможности этой школы;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g</w:t>
      </w:r>
      <w:r w:rsidRPr="00775AB7">
        <w:t>)</w:t>
      </w:r>
      <w:r w:rsidRPr="00775AB7">
        <w:tab/>
        <w:t>новые школы изящных искусств среднего профессионального уровня. В соответствии с этой программой предусматривается строительство новых школ среднего профессионального уровня в области изящных искусств в Гуантанамо, Манзанильо, Байамо, Сьего де Авила, Морон</w:t>
      </w:r>
      <w:r w:rsidR="0068264E">
        <w:t>е</w:t>
      </w:r>
      <w:r w:rsidRPr="00775AB7">
        <w:t xml:space="preserve"> и Гаване, в допо</w:t>
      </w:r>
      <w:r w:rsidRPr="00775AB7">
        <w:t>л</w:t>
      </w:r>
      <w:r w:rsidRPr="00775AB7">
        <w:t>нение к ремон</w:t>
      </w:r>
      <w:r w:rsidRPr="00775AB7">
        <w:t>т</w:t>
      </w:r>
      <w:r w:rsidRPr="00775AB7">
        <w:t>ным работам, проведенным в школах Тринидада и Сан-Алехандро, что доведет общее число заведений подобного типа в стране до 17; это стало возможным благодаря поддержке и участию деятелей изящных и</w:t>
      </w:r>
      <w:r w:rsidRPr="00775AB7">
        <w:t>с</w:t>
      </w:r>
      <w:r w:rsidRPr="00775AB7">
        <w:t xml:space="preserve">кусств, посвятивших </w:t>
      </w:r>
      <w:r w:rsidR="0068264E">
        <w:t xml:space="preserve">этим работам </w:t>
      </w:r>
      <w:r w:rsidRPr="00775AB7">
        <w:t>свое свободное вр</w:t>
      </w:r>
      <w:r w:rsidRPr="00775AB7">
        <w:t>е</w:t>
      </w:r>
      <w:r w:rsidRPr="00775AB7">
        <w:t xml:space="preserve">мя;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h</w:t>
      </w:r>
      <w:r w:rsidRPr="00775AB7">
        <w:t>)</w:t>
      </w:r>
      <w:r w:rsidRPr="00775AB7">
        <w:tab/>
        <w:t>начальная и средняя школа музыки, танца и театральн</w:t>
      </w:r>
      <w:r w:rsidRPr="00775AB7">
        <w:t>о</w:t>
      </w:r>
      <w:r w:rsidRPr="00775AB7">
        <w:t>го искусства в Байамо: насчитывает 500 студентов и вместе со школой провинции Гранма может также как Школа изящных и</w:t>
      </w:r>
      <w:r w:rsidRPr="00775AB7">
        <w:t>с</w:t>
      </w:r>
      <w:r w:rsidRPr="00775AB7">
        <w:t>кусств удовлетворять потребности страны в специалистах в обла</w:t>
      </w:r>
      <w:r w:rsidRPr="00775AB7">
        <w:t>с</w:t>
      </w:r>
      <w:r w:rsidRPr="00775AB7">
        <w:t>ти искусств;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i</w:t>
      </w:r>
      <w:r w:rsidRPr="00775AB7">
        <w:t>)</w:t>
      </w:r>
      <w:r w:rsidRPr="00775AB7">
        <w:tab/>
        <w:t>студии мультипликационных фильмов. В соответствии с задачами развития аудиовизуальной сферы для детей, подростков и молодежи в насто</w:t>
      </w:r>
      <w:r w:rsidRPr="00775AB7">
        <w:t>я</w:t>
      </w:r>
      <w:r w:rsidRPr="00775AB7">
        <w:t>щее время завершается работа по освоению к</w:t>
      </w:r>
      <w:r w:rsidRPr="00775AB7">
        <w:t>а</w:t>
      </w:r>
      <w:r w:rsidRPr="00775AB7">
        <w:t>питаловложений, выделенных на</w:t>
      </w:r>
      <w:r w:rsidR="0068264E">
        <w:t xml:space="preserve"> строительство новых помещений студий </w:t>
      </w:r>
      <w:r w:rsidRPr="00775AB7">
        <w:t>мультипликационных фильмов, осн</w:t>
      </w:r>
      <w:r w:rsidRPr="00775AB7">
        <w:t>а</w:t>
      </w:r>
      <w:r w:rsidRPr="00775AB7">
        <w:t>щаемых самыми современными технологиями, которые позволят им произв</w:t>
      </w:r>
      <w:r w:rsidRPr="00775AB7">
        <w:t>о</w:t>
      </w:r>
      <w:r w:rsidRPr="00775AB7">
        <w:t>дить б</w:t>
      </w:r>
      <w:r w:rsidRPr="00775AB7">
        <w:t>о</w:t>
      </w:r>
      <w:r w:rsidRPr="00775AB7">
        <w:t>лее 500 минут кинематографического материала в год;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j</w:t>
      </w:r>
      <w:r w:rsidRPr="00775AB7">
        <w:t>)</w:t>
      </w:r>
      <w:r w:rsidRPr="00775AB7">
        <w:tab/>
        <w:t xml:space="preserve">завершается работа по строительству школ Кубанакан. </w:t>
      </w:r>
      <w:r w:rsidR="0068264E">
        <w:t>Параллел</w:t>
      </w:r>
      <w:r w:rsidR="0068264E">
        <w:t>ь</w:t>
      </w:r>
      <w:r w:rsidR="0068264E">
        <w:t>но</w:t>
      </w:r>
      <w:r w:rsidRPr="00775AB7">
        <w:t xml:space="preserve"> с проводимым капитальным ремонтом национальных школ и высшего и</w:t>
      </w:r>
      <w:r w:rsidRPr="00775AB7">
        <w:t>н</w:t>
      </w:r>
      <w:r w:rsidRPr="00775AB7">
        <w:t>ститута искусств заканчивается строительство зданий, являющихся наиболее оригинальными и значительными о</w:t>
      </w:r>
      <w:r w:rsidRPr="00775AB7">
        <w:t>б</w:t>
      </w:r>
      <w:r w:rsidRPr="00775AB7">
        <w:t xml:space="preserve">разцами кубинской архитектуры </w:t>
      </w:r>
      <w:r w:rsidRPr="00775AB7">
        <w:rPr>
          <w:lang w:val="en-US"/>
        </w:rPr>
        <w:t>XX</w:t>
      </w:r>
      <w:r w:rsidRPr="00775AB7">
        <w:t xml:space="preserve"> века.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375.</w:t>
      </w:r>
      <w:r w:rsidRPr="00775AB7">
        <w:tab/>
        <w:t>Необходимо также подчеркнуть связи между нашими деят</w:t>
      </w:r>
      <w:r w:rsidRPr="00775AB7">
        <w:t>е</w:t>
      </w:r>
      <w:r w:rsidRPr="00775AB7">
        <w:t xml:space="preserve">лями искусств и писателями с программами, предназначенными поднять общий культурный уровень населения страны.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376.</w:t>
      </w:r>
      <w:r w:rsidRPr="00775AB7">
        <w:tab/>
        <w:t xml:space="preserve">Программа "Университет для всех" </w:t>
      </w:r>
      <w:r w:rsidR="00951F6D">
        <w:t>предтеча</w:t>
      </w:r>
      <w:r w:rsidRPr="00775AB7">
        <w:t xml:space="preserve"> образовательного канала, учитывая ее значимость, </w:t>
      </w:r>
      <w:r w:rsidR="00951F6D">
        <w:t>начиналась</w:t>
      </w:r>
      <w:r w:rsidRPr="00775AB7">
        <w:t xml:space="preserve"> с чтения технических лекций видными к</w:t>
      </w:r>
      <w:r w:rsidRPr="00775AB7">
        <w:t>у</w:t>
      </w:r>
      <w:r w:rsidRPr="00775AB7">
        <w:t>бинскими авторами. С того времени и по настоящий день большое число ви</w:t>
      </w:r>
      <w:r w:rsidRPr="00775AB7">
        <w:t>д</w:t>
      </w:r>
      <w:r w:rsidRPr="00775AB7">
        <w:t xml:space="preserve">ных деятелей культуры и творческих работников </w:t>
      </w:r>
      <w:r w:rsidR="00951F6D">
        <w:t>принимают в ней</w:t>
      </w:r>
      <w:r w:rsidRPr="00775AB7">
        <w:t xml:space="preserve"> участие, осознавая культурное и социальное ее воздействие как мероприятия, не име</w:t>
      </w:r>
      <w:r w:rsidRPr="00775AB7">
        <w:t>ю</w:t>
      </w:r>
      <w:r w:rsidRPr="00775AB7">
        <w:t>щего прецедента в истории страны. Эта программа превратилась в св</w:t>
      </w:r>
      <w:r w:rsidRPr="00775AB7">
        <w:t>о</w:t>
      </w:r>
      <w:r w:rsidRPr="00775AB7">
        <w:t>его рода массовый многодисциплинарный университет страны. По каналам образов</w:t>
      </w:r>
      <w:r w:rsidRPr="00775AB7">
        <w:t>а</w:t>
      </w:r>
      <w:r w:rsidRPr="00775AB7">
        <w:t>тельного телевидения транслируются более 43 учебных курсов, насчитыва</w:t>
      </w:r>
      <w:r w:rsidRPr="00775AB7">
        <w:t>ю</w:t>
      </w:r>
      <w:r w:rsidRPr="00775AB7">
        <w:t>щих примерно 2 000 часов эфирного времени. Дисциплины, которые препод</w:t>
      </w:r>
      <w:r w:rsidRPr="00775AB7">
        <w:t>а</w:t>
      </w:r>
      <w:r w:rsidRPr="00775AB7">
        <w:t xml:space="preserve">ются в "Университете для всех" повторяются в программах, </w:t>
      </w:r>
      <w:r w:rsidR="004209E7">
        <w:t>транслируемых</w:t>
      </w:r>
      <w:r w:rsidRPr="00775AB7">
        <w:t xml:space="preserve"> другими национальными телевизионными канал</w:t>
      </w:r>
      <w:r w:rsidRPr="00775AB7">
        <w:t>а</w:t>
      </w:r>
      <w:r w:rsidRPr="00775AB7">
        <w:t xml:space="preserve">ми.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377.</w:t>
      </w:r>
      <w:r w:rsidRPr="00775AB7">
        <w:tab/>
        <w:t xml:space="preserve">Участие творческих работников в </w:t>
      </w:r>
      <w:r w:rsidR="004209E7">
        <w:t>различных</w:t>
      </w:r>
      <w:r w:rsidRPr="00775AB7">
        <w:t xml:space="preserve"> популярных </w:t>
      </w:r>
      <w:r w:rsidR="004209E7">
        <w:t>передачах</w:t>
      </w:r>
      <w:r w:rsidRPr="00775AB7">
        <w:t xml:space="preserve"> сп</w:t>
      </w:r>
      <w:r w:rsidRPr="00775AB7">
        <w:t>о</w:t>
      </w:r>
      <w:r w:rsidRPr="00775AB7">
        <w:t>собствовало созданию атмосферы, позволяющей создавать худож</w:t>
      </w:r>
      <w:r w:rsidRPr="00775AB7">
        <w:t>е</w:t>
      </w:r>
      <w:r w:rsidRPr="00775AB7">
        <w:t>ственные ценности в школах социальных работников, в стенах поликлиник, пунктах ок</w:t>
      </w:r>
      <w:r w:rsidRPr="00775AB7">
        <w:t>а</w:t>
      </w:r>
      <w:r w:rsidRPr="00775AB7">
        <w:t>зания сроч</w:t>
      </w:r>
      <w:r w:rsidR="004209E7">
        <w:t>ной помощи, а также в У</w:t>
      </w:r>
      <w:r w:rsidRPr="00775AB7">
        <w:t xml:space="preserve">ниверситете научной информации и школах начального и среднего образования страны.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378.</w:t>
      </w:r>
      <w:r w:rsidRPr="00775AB7">
        <w:tab/>
        <w:t xml:space="preserve">С другой стороны важно </w:t>
      </w:r>
      <w:r w:rsidR="00394C1F">
        <w:t xml:space="preserve">также </w:t>
      </w:r>
      <w:r w:rsidRPr="00775AB7">
        <w:t>подчеркнуть участие студентов в спец</w:t>
      </w:r>
      <w:r w:rsidRPr="00775AB7">
        <w:t>и</w:t>
      </w:r>
      <w:r w:rsidRPr="00775AB7">
        <w:t>альных культурных программах различных учреждений в качестве вклада в их о</w:t>
      </w:r>
      <w:r w:rsidRPr="00775AB7">
        <w:t>б</w:t>
      </w:r>
      <w:r w:rsidRPr="00775AB7">
        <w:t xml:space="preserve">щее развитие.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379.</w:t>
      </w:r>
      <w:r w:rsidRPr="00775AB7">
        <w:tab/>
        <w:t>Национальная система домов культуры насчитывает в настоящее время 328 культурных заведений, расположенных по всей стране. Программа домов культуры распространяется на отдаленные районы страны, способствуя пов</w:t>
      </w:r>
      <w:r w:rsidRPr="00775AB7">
        <w:t>ы</w:t>
      </w:r>
      <w:r w:rsidRPr="00775AB7">
        <w:t>шению качества жизни населения этих районов. Цель программы заключ</w:t>
      </w:r>
      <w:r w:rsidRPr="00775AB7">
        <w:t>а</w:t>
      </w:r>
      <w:r w:rsidRPr="00775AB7">
        <w:t>ется в том, чтобы расширить участие населения в творческой деятельности, п</w:t>
      </w:r>
      <w:r w:rsidRPr="00775AB7">
        <w:t>о</w:t>
      </w:r>
      <w:r w:rsidRPr="00775AB7">
        <w:t>высить понимание люд</w:t>
      </w:r>
      <w:r w:rsidR="00FD42CF">
        <w:t>ьми</w:t>
      </w:r>
      <w:r w:rsidRPr="00775AB7">
        <w:t xml:space="preserve"> художественных и литературных ценностей, а также прои</w:t>
      </w:r>
      <w:r w:rsidRPr="00775AB7">
        <w:t>з</w:t>
      </w:r>
      <w:r w:rsidRPr="00775AB7">
        <w:t xml:space="preserve">ведений искусства и культуры. Эта программа также способствует повышению духовной жизни населения, укреплению его бойцовых качестве и проведению социальных и индивидуальных преобразований, соответствующих наиболее важным ценностям местной и национальной самобытности и </w:t>
      </w:r>
      <w:r w:rsidR="00667CAC">
        <w:t>обеспечивающи</w:t>
      </w:r>
      <w:r w:rsidR="00667CAC">
        <w:t>х</w:t>
      </w:r>
      <w:r w:rsidR="00667CAC">
        <w:t xml:space="preserve"> </w:t>
      </w:r>
      <w:r w:rsidRPr="00775AB7">
        <w:t>за</w:t>
      </w:r>
      <w:r w:rsidR="00667CAC">
        <w:t xml:space="preserve">щиту </w:t>
      </w:r>
      <w:r w:rsidRPr="00775AB7">
        <w:t xml:space="preserve">достижений традиционной народной культуры.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380.</w:t>
      </w:r>
      <w:r w:rsidRPr="00775AB7">
        <w:tab/>
        <w:t>Кубинский институт книги отмечает 40-летнюю годовщину своего сущ</w:t>
      </w:r>
      <w:r w:rsidRPr="00775AB7">
        <w:t>е</w:t>
      </w:r>
      <w:r w:rsidRPr="00775AB7">
        <w:t>ствования. За истекшие 40 лет была проделана огромная работа по удовлетв</w:t>
      </w:r>
      <w:r w:rsidRPr="00775AB7">
        <w:t>о</w:t>
      </w:r>
      <w:r w:rsidRPr="00775AB7">
        <w:t xml:space="preserve">рению литературных потребностей населения и </w:t>
      </w:r>
      <w:r w:rsidR="00667CAC">
        <w:t xml:space="preserve">повышению </w:t>
      </w:r>
      <w:r w:rsidRPr="00775AB7">
        <w:t>его интереса к кни</w:t>
      </w:r>
      <w:r w:rsidR="00667CAC">
        <w:t xml:space="preserve">ге </w:t>
      </w:r>
      <w:r w:rsidRPr="00775AB7">
        <w:t>в связи с проведением многочисленных мероприятий, направленных на развитие навыков чтения</w:t>
      </w:r>
      <w:r w:rsidR="00667CAC">
        <w:t>;</w:t>
      </w:r>
      <w:r w:rsidRPr="00775AB7">
        <w:t xml:space="preserve"> опубликовано 15 751 издание литературы, общес</w:t>
      </w:r>
      <w:r w:rsidRPr="00775AB7">
        <w:t>т</w:t>
      </w:r>
      <w:r w:rsidRPr="00775AB7">
        <w:t>венных, естественных и точных наук</w:t>
      </w:r>
      <w:r w:rsidR="00667CAC">
        <w:t>,</w:t>
      </w:r>
      <w:r w:rsidRPr="00775AB7">
        <w:t xml:space="preserve"> опубликованы по скромным и общедо</w:t>
      </w:r>
      <w:r w:rsidRPr="00775AB7">
        <w:t>с</w:t>
      </w:r>
      <w:r w:rsidRPr="00775AB7">
        <w:t>тупным ценам более 400 млн. экземпляров книг. В эти цифры не входят книги, предназначенные для использования в учебном процессе, которые издаются каждый год и которые бесплатно предоставляются учащимся всех учебных з</w:t>
      </w:r>
      <w:r w:rsidRPr="00775AB7">
        <w:t>а</w:t>
      </w:r>
      <w:r w:rsidRPr="00775AB7">
        <w:t xml:space="preserve">ведений страны; в эти цифры включаются лишь книги, предназначенные для чтения во время досуга или отдыха, в период культурного времяпровождения и </w:t>
      </w:r>
      <w:r w:rsidR="00667CAC">
        <w:t xml:space="preserve">пользующиеся </w:t>
      </w:r>
      <w:r w:rsidRPr="00775AB7">
        <w:t xml:space="preserve">повышенным спросом </w:t>
      </w:r>
      <w:r w:rsidR="00667CAC">
        <w:t xml:space="preserve">у </w:t>
      </w:r>
      <w:r w:rsidRPr="00775AB7">
        <w:t xml:space="preserve">населения, достигшего высокого уровня образования и обладающего высокими культурными требованиями.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381.</w:t>
      </w:r>
      <w:r w:rsidRPr="00775AB7">
        <w:tab/>
        <w:t>По пяти каналам телевидения, два из которых являются общеобразов</w:t>
      </w:r>
      <w:r w:rsidRPr="00775AB7">
        <w:t>а</w:t>
      </w:r>
      <w:r w:rsidRPr="00775AB7">
        <w:t xml:space="preserve">тельными, ежемесячно передается 57 016 часов различного рода программ. </w:t>
      </w:r>
      <w:r w:rsidR="00667CAC">
        <w:t>В т</w:t>
      </w:r>
      <w:r w:rsidRPr="00775AB7">
        <w:t>рансляция</w:t>
      </w:r>
      <w:r w:rsidR="00667CAC">
        <w:t>х</w:t>
      </w:r>
      <w:r w:rsidRPr="00775AB7">
        <w:t xml:space="preserve"> образовательных каналов, которые принимаются во всех столицах провинций, крупных городах и </w:t>
      </w:r>
      <w:r w:rsidR="00462008">
        <w:t>на большей</w:t>
      </w:r>
      <w:r w:rsidRPr="00775AB7">
        <w:t xml:space="preserve"> части </w:t>
      </w:r>
      <w:r w:rsidR="00462008">
        <w:t>территории</w:t>
      </w:r>
      <w:r w:rsidRPr="00775AB7">
        <w:t xml:space="preserve"> страны, более 62% всего времени</w:t>
      </w:r>
      <w:r w:rsidR="00462008">
        <w:t xml:space="preserve"> отводится передачам</w:t>
      </w:r>
      <w:r w:rsidRPr="00775AB7">
        <w:t xml:space="preserve"> национального телевидения. Ежедне</w:t>
      </w:r>
      <w:r w:rsidRPr="00775AB7">
        <w:t>в</w:t>
      </w:r>
      <w:r w:rsidRPr="00775AB7">
        <w:t>но эти каналы передают от 15 до 20 часов общеобразовательных материалов, большин</w:t>
      </w:r>
      <w:r w:rsidR="00462008">
        <w:t>ство из которых предназначаю</w:t>
      </w:r>
      <w:r w:rsidRPr="00775AB7">
        <w:t>тся в качестве дополнения к учебным материалам, что способствует углублению и расширению культуры всего нас</w:t>
      </w:r>
      <w:r w:rsidRPr="00775AB7">
        <w:t>е</w:t>
      </w:r>
      <w:r w:rsidRPr="00775AB7">
        <w:t xml:space="preserve">ления.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382.</w:t>
      </w:r>
      <w:r w:rsidRPr="00775AB7">
        <w:tab/>
        <w:t>Разветвленная сеть культурных учреждений, расположенных по всей те</w:t>
      </w:r>
      <w:r w:rsidRPr="00775AB7">
        <w:t>р</w:t>
      </w:r>
      <w:r w:rsidRPr="00775AB7">
        <w:t>ритории страны, оказывает услуги кубинскому насел</w:t>
      </w:r>
      <w:r w:rsidRPr="00775AB7">
        <w:t>е</w:t>
      </w:r>
      <w:r w:rsidRPr="00775AB7">
        <w:t xml:space="preserve">нию. В стране существует в общей сложности 375 </w:t>
      </w:r>
      <w:r w:rsidR="00462008">
        <w:t>книжных магазинов</w:t>
      </w:r>
      <w:r w:rsidRPr="00775AB7">
        <w:t>, 23 дома "трова", 224 видеоклуба, 404 публичных библиотеки, 290 музеев, 131 картинная галерея, 74 театра и т</w:t>
      </w:r>
      <w:r w:rsidRPr="00775AB7">
        <w:t>е</w:t>
      </w:r>
      <w:r w:rsidRPr="00775AB7">
        <w:t>атральных подмостков, 350 домов культуры и 2 цирка-шапито. В 2005 году по сравн</w:t>
      </w:r>
      <w:r w:rsidRPr="00775AB7">
        <w:t>е</w:t>
      </w:r>
      <w:r w:rsidRPr="00775AB7">
        <w:t>нию с предшествующими периодами в стране резко возросло количество культурных учреждений. На 4% увеличилось число домов культуры, на 8% ка</w:t>
      </w:r>
      <w:r w:rsidRPr="00775AB7">
        <w:t>р</w:t>
      </w:r>
      <w:r w:rsidRPr="00775AB7">
        <w:t>тинных галерей, на 11% театров и на 5% домов "тр</w:t>
      </w:r>
      <w:r w:rsidRPr="00775AB7">
        <w:t>о</w:t>
      </w:r>
      <w:r w:rsidRPr="00775AB7">
        <w:t xml:space="preserve">ва".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383.</w:t>
      </w:r>
      <w:r w:rsidRPr="00775AB7">
        <w:tab/>
      </w:r>
      <w:r w:rsidR="00462008">
        <w:t xml:space="preserve">На Кубе были проведены </w:t>
      </w:r>
      <w:r w:rsidRPr="00775AB7">
        <w:t xml:space="preserve">важные культурные мероприятия и фестивали, которые в связи с улучшенной организацией и широким участием населения и артистов-исполнителей способствовали популяризации лучших произведений кубинской культуры и превратились в форумы прений, дебатов и выступлений различных артистов. Среди </w:t>
      </w:r>
      <w:r w:rsidR="00462008">
        <w:t>этих</w:t>
      </w:r>
      <w:r w:rsidRPr="00775AB7">
        <w:t xml:space="preserve"> мероприятий следует назвать: Салон совр</w:t>
      </w:r>
      <w:r w:rsidRPr="00775AB7">
        <w:t>е</w:t>
      </w:r>
      <w:r w:rsidRPr="00775AB7">
        <w:t>менного искусства, День Кукаламбиана в Лас-Тунасе; Фестивать "бедного к</w:t>
      </w:r>
      <w:r w:rsidRPr="00775AB7">
        <w:t>и</w:t>
      </w:r>
      <w:r w:rsidRPr="00775AB7">
        <w:t>но" в Гибаре, Фест</w:t>
      </w:r>
      <w:r w:rsidRPr="00775AB7">
        <w:t>и</w:t>
      </w:r>
      <w:r w:rsidRPr="00775AB7">
        <w:t>валь народной музыки Бенни Море в Сьенфуэгосе, Лас-Ромер</w:t>
      </w:r>
      <w:r w:rsidR="00513D32">
        <w:t xml:space="preserve">иас </w:t>
      </w:r>
      <w:r w:rsidRPr="00775AB7">
        <w:t>де</w:t>
      </w:r>
      <w:r w:rsidR="00513D32">
        <w:t xml:space="preserve"> </w:t>
      </w:r>
      <w:r w:rsidRPr="00775AB7">
        <w:t>Майо и праздник иберо-американской культуры в Ольгине; ярма</w:t>
      </w:r>
      <w:r w:rsidRPr="00775AB7">
        <w:t>р</w:t>
      </w:r>
      <w:r w:rsidR="00513D32">
        <w:t>ку</w:t>
      </w:r>
      <w:r w:rsidRPr="00775AB7">
        <w:t xml:space="preserve"> народного искусства в Сьего-де-Авила; праздник "Кубания" в Байамо; фе</w:t>
      </w:r>
      <w:r w:rsidRPr="00775AB7">
        <w:t>с</w:t>
      </w:r>
      <w:r w:rsidRPr="00775AB7">
        <w:t>тивать "Афри</w:t>
      </w:r>
      <w:r w:rsidR="00513D32">
        <w:t>канские корни В</w:t>
      </w:r>
      <w:r w:rsidRPr="00775AB7">
        <w:t>емильер" в городе Гуанабакоа; праздник в Гуа</w:t>
      </w:r>
      <w:r w:rsidRPr="00775AB7">
        <w:t>н</w:t>
      </w:r>
      <w:r w:rsidRPr="00775AB7">
        <w:t>танамере, в самой восточной зоне страны, и театральный фестиваль в Камаг</w:t>
      </w:r>
      <w:r w:rsidRPr="00775AB7">
        <w:t>у</w:t>
      </w:r>
      <w:r w:rsidRPr="00775AB7">
        <w:t>эйе.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384.</w:t>
      </w:r>
      <w:r w:rsidRPr="00775AB7">
        <w:tab/>
        <w:t>Проводились также престижные культурные мероприятия, но за предел</w:t>
      </w:r>
      <w:r w:rsidRPr="00775AB7">
        <w:t>а</w:t>
      </w:r>
      <w:r w:rsidRPr="00775AB7">
        <w:t>ми наших границ. К участию в различных мероприятиях привлекались также туристы и видные художественные и творческие работники из-за границы, к</w:t>
      </w:r>
      <w:r w:rsidRPr="00775AB7">
        <w:t>о</w:t>
      </w:r>
      <w:r w:rsidRPr="00775AB7">
        <w:t>торые получили широкую и</w:t>
      </w:r>
      <w:r w:rsidRPr="00775AB7">
        <w:t>з</w:t>
      </w:r>
      <w:r w:rsidRPr="00775AB7">
        <w:t xml:space="preserve">вестность и пользуются огромной популярностью у кубинского населения.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385.</w:t>
      </w:r>
      <w:r w:rsidRPr="00775AB7">
        <w:tab/>
        <w:t>Особого упоминания заслуживают Фестиваль нового латиноамериканск</w:t>
      </w:r>
      <w:r w:rsidRPr="00775AB7">
        <w:t>о</w:t>
      </w:r>
      <w:r w:rsidRPr="00775AB7">
        <w:t>го кино; Биенале Гаваны; Фестиваль балета; Международная книжная ярмарка; Кубадиско; Фестиваль</w:t>
      </w:r>
      <w:r w:rsidR="00513D32">
        <w:t xml:space="preserve"> Болерос де О</w:t>
      </w:r>
      <w:r w:rsidRPr="00775AB7">
        <w:t xml:space="preserve">ро </w:t>
      </w:r>
      <w:r w:rsidRPr="00775AB7">
        <w:rPr>
          <w:lang w:val="en-US"/>
        </w:rPr>
        <w:t>UNEAC</w:t>
      </w:r>
      <w:r w:rsidRPr="00775AB7">
        <w:t>; Фестиваль Карибов в Сантьяго-де-Куба; Майские наро</w:t>
      </w:r>
      <w:r w:rsidRPr="00775AB7">
        <w:t>д</w:t>
      </w:r>
      <w:r w:rsidRPr="00775AB7">
        <w:t>ные гуляния и праздник иберо-американской культуры в Ольгине; Театральный фестиваль в Гаване; фестивали джаза, рока и рэпа, о</w:t>
      </w:r>
      <w:r w:rsidRPr="00775AB7">
        <w:t>р</w:t>
      </w:r>
      <w:r w:rsidRPr="00775AB7">
        <w:t>ганизуемые Ассоциацией им. Братьев Саис; Фестиваль гитары и Междунаро</w:t>
      </w:r>
      <w:r w:rsidRPr="00775AB7">
        <w:t>д</w:t>
      </w:r>
      <w:r w:rsidRPr="00775AB7">
        <w:t>ная ярмарка ремесел (</w:t>
      </w:r>
      <w:r w:rsidRPr="00775AB7">
        <w:rPr>
          <w:lang w:val="en-US"/>
        </w:rPr>
        <w:t>FIART</w:t>
      </w:r>
      <w:r w:rsidRPr="00775AB7">
        <w:t xml:space="preserve">).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386.</w:t>
      </w:r>
      <w:r w:rsidRPr="00775AB7">
        <w:tab/>
        <w:t>Международный конгресс по вопросам культуры и развития преврати</w:t>
      </w:r>
      <w:r w:rsidRPr="00775AB7">
        <w:t>л</w:t>
      </w:r>
      <w:r w:rsidRPr="00775AB7">
        <w:t>ся в дискуссионный форум, на котором обсуждаются вопросы защиты местной</w:t>
      </w:r>
      <w:r w:rsidR="00513D32">
        <w:t>,</w:t>
      </w:r>
      <w:r w:rsidRPr="00775AB7">
        <w:t xml:space="preserve"> национальной и региональной самобытности, уважения культурного многоо</w:t>
      </w:r>
      <w:r w:rsidRPr="00775AB7">
        <w:t>б</w:t>
      </w:r>
      <w:r w:rsidRPr="00775AB7">
        <w:t>разия и оказания содействия культуре в ее борьбе против неолиберальной гл</w:t>
      </w:r>
      <w:r w:rsidRPr="00775AB7">
        <w:t>о</w:t>
      </w:r>
      <w:r w:rsidRPr="00775AB7">
        <w:t>бализации. В</w:t>
      </w:r>
      <w:r w:rsidR="00513D32">
        <w:t xml:space="preserve"> этом последнем событии принимаю</w:t>
      </w:r>
      <w:r w:rsidRPr="00775AB7">
        <w:t>т участие видные деятели и</w:t>
      </w:r>
      <w:r w:rsidRPr="00775AB7">
        <w:t>с</w:t>
      </w:r>
      <w:r w:rsidRPr="00775AB7">
        <w:t>кусств и известные представители культур разли</w:t>
      </w:r>
      <w:r w:rsidRPr="00775AB7">
        <w:t>ч</w:t>
      </w:r>
      <w:r w:rsidRPr="00775AB7">
        <w:t xml:space="preserve">ных стран мира.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387.</w:t>
      </w:r>
      <w:r w:rsidRPr="00775AB7">
        <w:tab/>
        <w:t>К вышесказанному следует добавить существование 39 це</w:t>
      </w:r>
      <w:r w:rsidRPr="00775AB7">
        <w:t>н</w:t>
      </w:r>
      <w:r w:rsidRPr="00775AB7">
        <w:t xml:space="preserve">тров, групп и исследовательских объединений, образующих систему </w:t>
      </w:r>
      <w:r w:rsidR="00703A02">
        <w:t xml:space="preserve">оказания </w:t>
      </w:r>
      <w:r w:rsidRPr="00775AB7">
        <w:t>конкретной помо</w:t>
      </w:r>
      <w:r w:rsidR="00703A02">
        <w:t>щи культурной программе</w:t>
      </w:r>
      <w:r w:rsidRPr="00775AB7">
        <w:t xml:space="preserve"> Кубы, способствующей посредством своих до</w:t>
      </w:r>
      <w:r w:rsidRPr="00775AB7">
        <w:t>с</w:t>
      </w:r>
      <w:r w:rsidRPr="00775AB7">
        <w:t>тижений, публикаций, мероприятий, учебных курсов и серий конференций ра</w:t>
      </w:r>
      <w:r w:rsidRPr="00775AB7">
        <w:t>з</w:t>
      </w:r>
      <w:r w:rsidRPr="00775AB7">
        <w:t>витию и соверше</w:t>
      </w:r>
      <w:r w:rsidRPr="00775AB7">
        <w:t>н</w:t>
      </w:r>
      <w:r w:rsidRPr="00775AB7">
        <w:t>ствованию культурной политики страны.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388.</w:t>
      </w:r>
      <w:r w:rsidRPr="00775AB7">
        <w:tab/>
        <w:t>Такие центры как культурный исследовательский институт им. Хуана Маринелло; Дом карибов, Исследовательский центр им. Антонио Масео и Центр африканской культуры им. Фернандо Ортиса в Са</w:t>
      </w:r>
      <w:r w:rsidR="00703A02">
        <w:t>н</w:t>
      </w:r>
      <w:r w:rsidRPr="00775AB7">
        <w:t>тьяго-де-Куба; Кул</w:t>
      </w:r>
      <w:r w:rsidRPr="00775AB7">
        <w:t>ь</w:t>
      </w:r>
      <w:r w:rsidRPr="00775AB7">
        <w:t>турный центр им. Николаса Гуилена в Камагуэйе; Исследовательский центр по вопросам развития музыки на Кубе; Национальный центр по вопросам консе</w:t>
      </w:r>
      <w:r w:rsidRPr="00775AB7">
        <w:t>р</w:t>
      </w:r>
      <w:r w:rsidRPr="00775AB7">
        <w:t>вации, ре</w:t>
      </w:r>
      <w:r w:rsidRPr="00775AB7">
        <w:t>с</w:t>
      </w:r>
      <w:r w:rsidRPr="00775AB7">
        <w:t>таврации и музееведения; Национальная библиотека им. Хосе Марти; Дом национальностей в Байамо; Иберо-американский дом в Ольгине; а также множество других институтов и фондов, проводящих высококачественные и</w:t>
      </w:r>
      <w:r w:rsidRPr="00775AB7">
        <w:t>с</w:t>
      </w:r>
      <w:r w:rsidR="00703A02">
        <w:t>следования и изучения, относящие</w:t>
      </w:r>
      <w:r w:rsidRPr="00775AB7">
        <w:t>ся к вопросам сохранения и популяризации кубинского культурного наследия, происхождения и исторической эволюции, тенденций и перспектив развития творчества и литературы; участие общес</w:t>
      </w:r>
      <w:r w:rsidRPr="00775AB7">
        <w:t>т</w:t>
      </w:r>
      <w:r w:rsidRPr="00775AB7">
        <w:t>венности в культуре; преподавание искусств;</w:t>
      </w:r>
      <w:r w:rsidR="00F63BF4">
        <w:t xml:space="preserve"> культурное мировоззрение К</w:t>
      </w:r>
      <w:r w:rsidR="00F63BF4">
        <w:t>у</w:t>
      </w:r>
      <w:r w:rsidR="00F63BF4">
        <w:t>бы, </w:t>
      </w:r>
      <w:r w:rsidRPr="00775AB7">
        <w:t>− все это темы, которые способствуют практическому осуществлению до</w:t>
      </w:r>
      <w:r w:rsidRPr="00775AB7">
        <w:t>с</w:t>
      </w:r>
      <w:r w:rsidRPr="00775AB7">
        <w:t xml:space="preserve">тигнутых результатов.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389.</w:t>
      </w:r>
      <w:r w:rsidRPr="00775AB7">
        <w:tab/>
        <w:t>Завершение работы над подготовкой этнографического атласа Кубы, з</w:t>
      </w:r>
      <w:r w:rsidRPr="00775AB7">
        <w:t>а</w:t>
      </w:r>
      <w:r w:rsidRPr="00775AB7">
        <w:t>писанного на компакт-диске: традиционная народная культура, результат раб</w:t>
      </w:r>
      <w:r w:rsidRPr="00775AB7">
        <w:t>о</w:t>
      </w:r>
      <w:r w:rsidRPr="00775AB7">
        <w:t>ты исследователей над восстановление</w:t>
      </w:r>
      <w:r w:rsidR="00F63BF4">
        <w:t>м</w:t>
      </w:r>
      <w:r w:rsidRPr="00775AB7">
        <w:t>, обновлением и оформлением трад</w:t>
      </w:r>
      <w:r w:rsidRPr="00775AB7">
        <w:t>и</w:t>
      </w:r>
      <w:r w:rsidRPr="00775AB7">
        <w:t>ционной народной культуры; словарь кубинской музыки, в который вошли ва</w:t>
      </w:r>
      <w:r w:rsidRPr="00775AB7">
        <w:t>ж</w:t>
      </w:r>
      <w:r w:rsidRPr="00775AB7">
        <w:t>ные сведения о композиторах, исполнителях, произведениях, инструментах, у</w:t>
      </w:r>
      <w:r w:rsidRPr="00775AB7">
        <w:t>ч</w:t>
      </w:r>
      <w:r w:rsidRPr="00775AB7">
        <w:t>реждени</w:t>
      </w:r>
      <w:r w:rsidR="00806A09">
        <w:t xml:space="preserve">ях и тенденциях </w:t>
      </w:r>
      <w:r w:rsidRPr="00775AB7">
        <w:t>в развитии музыки страны; атлас музыкальных инс</w:t>
      </w:r>
      <w:r w:rsidRPr="00775AB7">
        <w:t>т</w:t>
      </w:r>
      <w:r w:rsidRPr="00775AB7">
        <w:t>рументов, которыми пользуются исполнители фольклорной и народной музыки на Кубе; и множество других достижений, получивших всенародное признание, являются свидетельствами огромной работы, проводимой в указанных областях и упомян</w:t>
      </w:r>
      <w:r w:rsidRPr="00775AB7">
        <w:t>у</w:t>
      </w:r>
      <w:r w:rsidRPr="00775AB7">
        <w:t xml:space="preserve">тыми учреждениями.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390.</w:t>
      </w:r>
      <w:r w:rsidRPr="00775AB7">
        <w:tab/>
        <w:t>Укрепление связей между Министерство</w:t>
      </w:r>
      <w:r w:rsidR="00806A09">
        <w:t>м</w:t>
      </w:r>
      <w:r w:rsidRPr="00775AB7">
        <w:t xml:space="preserve"> культуры и неправительстве</w:t>
      </w:r>
      <w:r w:rsidRPr="00775AB7">
        <w:t>н</w:t>
      </w:r>
      <w:r w:rsidRPr="00775AB7">
        <w:t>ными организациями, среди которых следует назвать такие фонды как Фонд Фернанд</w:t>
      </w:r>
      <w:r w:rsidR="00806A09">
        <w:t>о Ортиса, Антонио Нуньеса Химене</w:t>
      </w:r>
      <w:r w:rsidRPr="00775AB7">
        <w:t>са, посвященные природе и чел</w:t>
      </w:r>
      <w:r w:rsidRPr="00775AB7">
        <w:t>о</w:t>
      </w:r>
      <w:r w:rsidRPr="00775AB7">
        <w:t>веку, Фонд Людвига, Фонд Алехо Карпентьера, Кагуайо</w:t>
      </w:r>
      <w:r w:rsidR="00806A09">
        <w:t>,</w:t>
      </w:r>
      <w:r w:rsidRPr="00775AB7">
        <w:t xml:space="preserve"> Фонд нового латин</w:t>
      </w:r>
      <w:r w:rsidRPr="00775AB7">
        <w:t>о</w:t>
      </w:r>
      <w:r w:rsidRPr="00775AB7">
        <w:t>американского кино, и такие ассоциации</w:t>
      </w:r>
      <w:r w:rsidR="00806A09">
        <w:t>,</w:t>
      </w:r>
      <w:r w:rsidRPr="00775AB7">
        <w:t xml:space="preserve"> как Мемориальный центр им. Март</w:t>
      </w:r>
      <w:r w:rsidRPr="00775AB7">
        <w:t>и</w:t>
      </w:r>
      <w:r w:rsidRPr="00775AB7">
        <w:t>на Лютера Кинга, Кубинское общество друзей книги, Кубинская ассоциация х</w:t>
      </w:r>
      <w:r w:rsidRPr="00775AB7">
        <w:t>у</w:t>
      </w:r>
      <w:r w:rsidRPr="00775AB7">
        <w:t>дожников-ремесл</w:t>
      </w:r>
      <w:r w:rsidR="00806A09">
        <w:t>енников, Культурная ассоциация Й</w:t>
      </w:r>
      <w:r w:rsidRPr="00775AB7">
        <w:t>руб</w:t>
      </w:r>
      <w:r w:rsidR="00806A09">
        <w:t>а</w:t>
      </w:r>
      <w:r w:rsidRPr="00775AB7">
        <w:t>, Ассоциация музыка</w:t>
      </w:r>
      <w:r w:rsidRPr="00775AB7">
        <w:t>н</w:t>
      </w:r>
      <w:r w:rsidRPr="00775AB7">
        <w:t>тов-ударников, Кубинская ассоциация библиотекарей и Ассоциация кинокл</w:t>
      </w:r>
      <w:r w:rsidRPr="00775AB7">
        <w:t>у</w:t>
      </w:r>
      <w:r w:rsidRPr="00775AB7">
        <w:t>бов, чья деятельность в различной степени способствует общественному и культурному развитию страны, реализации программ, имеющих территориал</w:t>
      </w:r>
      <w:r w:rsidRPr="00775AB7">
        <w:t>ь</w:t>
      </w:r>
      <w:r w:rsidRPr="00775AB7">
        <w:t xml:space="preserve">ную, национальную и международную направленность, и </w:t>
      </w:r>
      <w:r w:rsidR="00F0588B">
        <w:t>вносит</w:t>
      </w:r>
      <w:r w:rsidRPr="00775AB7">
        <w:t xml:space="preserve"> позитивный вклад в развитие творчества, художеств, научных исследований и культуры и общества в целом. </w:t>
      </w:r>
    </w:p>
    <w:p w:rsidR="00D524BD" w:rsidRPr="00775AB7" w:rsidRDefault="003A7824" w:rsidP="003A7824">
      <w:pPr>
        <w:pStyle w:val="H23GR"/>
      </w:pPr>
      <w:r w:rsidRPr="00806A09">
        <w:tab/>
      </w:r>
      <w:r w:rsidR="00D524BD" w:rsidRPr="00775AB7">
        <w:t>3.</w:t>
      </w:r>
      <w:r w:rsidR="00D524BD" w:rsidRPr="00775AB7">
        <w:tab/>
        <w:t>Информация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391.</w:t>
      </w:r>
      <w:r w:rsidRPr="00775AB7">
        <w:tab/>
        <w:t>Средства массовой информации на Кубе, находящиеся во владении гос</w:t>
      </w:r>
      <w:r w:rsidRPr="00775AB7">
        <w:t>у</w:t>
      </w:r>
      <w:r w:rsidRPr="00775AB7">
        <w:t>дарства, проводят свою собственную редакционную и информационную пол</w:t>
      </w:r>
      <w:r w:rsidRPr="00775AB7">
        <w:t>и</w:t>
      </w:r>
      <w:r w:rsidRPr="00775AB7">
        <w:t>тику, направленную на борьбу с любыми формами дискриминации. С их пом</w:t>
      </w:r>
      <w:r w:rsidRPr="00775AB7">
        <w:t>о</w:t>
      </w:r>
      <w:r w:rsidRPr="00775AB7">
        <w:t>щью население Кубы инфо</w:t>
      </w:r>
      <w:r w:rsidRPr="00775AB7">
        <w:t>р</w:t>
      </w:r>
      <w:r w:rsidRPr="00775AB7">
        <w:t>мируется о борьбе с любыми проявлениями расовой дискриминации во всех частях земного шара. В их программах провозглашаю</w:t>
      </w:r>
      <w:r w:rsidRPr="00775AB7">
        <w:t>т</w:t>
      </w:r>
      <w:r w:rsidRPr="00775AB7">
        <w:t xml:space="preserve">ся гуманные ценности, принципы солидарности и недискриминации; </w:t>
      </w:r>
      <w:r w:rsidR="00F0588B">
        <w:t>превр</w:t>
      </w:r>
      <w:r w:rsidR="00F0588B">
        <w:t>а</w:t>
      </w:r>
      <w:r w:rsidR="00F0588B">
        <w:t>щая их</w:t>
      </w:r>
      <w:r w:rsidRPr="00775AB7">
        <w:t xml:space="preserve"> в подлинные инструменты содействия и распространения прав челов</w:t>
      </w:r>
      <w:r w:rsidRPr="00775AB7">
        <w:t>е</w:t>
      </w:r>
      <w:r w:rsidRPr="00775AB7">
        <w:t xml:space="preserve">ка. </w:t>
      </w:r>
    </w:p>
    <w:p w:rsidR="00D524BD" w:rsidRPr="00775AB7" w:rsidRDefault="004D6022" w:rsidP="00775AB7">
      <w:pPr>
        <w:pStyle w:val="SingleTxtGR"/>
        <w:spacing w:line="240" w:lineRule="exact"/>
      </w:pPr>
      <w:r w:rsidRPr="00775AB7">
        <w:t>392</w:t>
      </w:r>
      <w:r w:rsidR="00D524BD" w:rsidRPr="00775AB7">
        <w:t>.</w:t>
      </w:r>
      <w:r w:rsidR="00D524BD" w:rsidRPr="00775AB7">
        <w:tab/>
        <w:t xml:space="preserve">В стране существует 723 периодических издания, 406 в виде печатных </w:t>
      </w:r>
      <w:r w:rsidR="00F0588B">
        <w:t>публикаций</w:t>
      </w:r>
      <w:r w:rsidR="00D524BD" w:rsidRPr="00775AB7">
        <w:t xml:space="preserve">, а 317 </w:t>
      </w:r>
      <w:r w:rsidR="00F0588B">
        <w:t xml:space="preserve">− </w:t>
      </w:r>
      <w:r w:rsidR="00D524BD" w:rsidRPr="00775AB7">
        <w:t>в цифровом выражении, а также 91 радио</w:t>
      </w:r>
      <w:r w:rsidR="00E53CE1">
        <w:t>станция</w:t>
      </w:r>
      <w:r w:rsidR="00D524BD" w:rsidRPr="00775AB7">
        <w:t xml:space="preserve">. В стране публикуется 27 периодических изданий, 13 из которых распространяются по всей </w:t>
      </w:r>
      <w:r w:rsidR="00E53CE1">
        <w:t>территории</w:t>
      </w:r>
      <w:r w:rsidR="009A4D24">
        <w:t xml:space="preserve"> (среди них периодическая газета</w:t>
      </w:r>
      <w:r w:rsidR="00D524BD" w:rsidRPr="00775AB7">
        <w:t xml:space="preserve"> профсоюзных организа</w:t>
      </w:r>
      <w:r w:rsidR="009A4D24">
        <w:t>ций "Трудящие</w:t>
      </w:r>
      <w:r w:rsidR="00D524BD" w:rsidRPr="00775AB7">
        <w:t xml:space="preserve">ся" и </w:t>
      </w:r>
      <w:r w:rsidR="009A4D24">
        <w:t xml:space="preserve">рупор </w:t>
      </w:r>
      <w:r w:rsidR="00D524BD" w:rsidRPr="00775AB7">
        <w:t>молодежных организаций "Хувентуд ребельде"), 14 пр</w:t>
      </w:r>
      <w:r w:rsidR="00D524BD" w:rsidRPr="00775AB7">
        <w:t>о</w:t>
      </w:r>
      <w:r w:rsidR="00D524BD" w:rsidRPr="00775AB7">
        <w:t>винциальных и 9 территориальных изданий, а также одно международное изд</w:t>
      </w:r>
      <w:r w:rsidR="00D524BD" w:rsidRPr="00775AB7">
        <w:t>а</w:t>
      </w:r>
      <w:r w:rsidR="00D524BD" w:rsidRPr="00775AB7">
        <w:t xml:space="preserve">ние.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393.</w:t>
      </w:r>
      <w:r w:rsidRPr="00775AB7">
        <w:tab/>
        <w:t>Все публикации прессы, национальной и местной, имеются на Интерн</w:t>
      </w:r>
      <w:r w:rsidRPr="00775AB7">
        <w:t>е</w:t>
      </w:r>
      <w:r w:rsidRPr="00775AB7">
        <w:t>те. Различные радиостанции транслируют по каналам Интернета свои передачи в реальном времени, а "Кубавизьон и</w:t>
      </w:r>
      <w:r w:rsidRPr="00775AB7">
        <w:t>н</w:t>
      </w:r>
      <w:r w:rsidRPr="00775AB7">
        <w:t xml:space="preserve">тернасьональ" транслирует свои передачи по каналам собственной </w:t>
      </w:r>
      <w:r w:rsidR="009A4D24">
        <w:t xml:space="preserve">телевизионной </w:t>
      </w:r>
      <w:r w:rsidRPr="00775AB7">
        <w:t>сети. 89 печатных органов страны пре</w:t>
      </w:r>
      <w:r w:rsidRPr="00775AB7">
        <w:t>д</w:t>
      </w:r>
      <w:r w:rsidRPr="00775AB7">
        <w:t xml:space="preserve">ставлены в Интернете. 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 xml:space="preserve">394. Информационные и коммуникационные технологии (ИКТ) используются на благо всего населения страны, открывая к ним полный доступ и гарантируя отсутствие в них какой-либо расовой дискриминации. Подготовка и обучение методам их использования </w:t>
      </w:r>
      <w:r w:rsidR="009A4D24">
        <w:t>предоставляются полностью бесплатно</w:t>
      </w:r>
      <w:r w:rsidRPr="00775AB7">
        <w:t>. Куба пр</w:t>
      </w:r>
      <w:r w:rsidRPr="00775AB7">
        <w:t>и</w:t>
      </w:r>
      <w:r w:rsidRPr="00775AB7">
        <w:t>держивается того принципа, что имеющиеся ресурсы должны служить интер</w:t>
      </w:r>
      <w:r w:rsidRPr="00775AB7">
        <w:t>е</w:t>
      </w:r>
      <w:r w:rsidRPr="00775AB7">
        <w:t>сам подавляющего большинства граждан страны. Облегчается и поощряется доступ к Интернету через общественные и коммунальные организации, такие как школы, университеты, больницы и здравпункты, библиотеки, исследов</w:t>
      </w:r>
      <w:r w:rsidRPr="00775AB7">
        <w:t>а</w:t>
      </w:r>
      <w:r w:rsidRPr="00775AB7">
        <w:t>тельские институты, органы местного провинциального и национального управления, культурные центры, ведущие средства массовой информации и х</w:t>
      </w:r>
      <w:r w:rsidRPr="00775AB7">
        <w:t>у</w:t>
      </w:r>
      <w:r w:rsidRPr="00775AB7">
        <w:t>дожественные организации, а также через разветвленную сеть молодежных компьютерных клубов (</w:t>
      </w:r>
      <w:r w:rsidRPr="00775AB7">
        <w:rPr>
          <w:lang w:val="en-US"/>
        </w:rPr>
        <w:t>MIC</w:t>
      </w:r>
      <w:r w:rsidRPr="00775AB7">
        <w:t>).</w:t>
      </w:r>
    </w:p>
    <w:p w:rsidR="00D524BD" w:rsidRPr="00775AB7" w:rsidRDefault="00D524BD" w:rsidP="00775AB7">
      <w:pPr>
        <w:pStyle w:val="SingleTxtGR"/>
        <w:spacing w:line="240" w:lineRule="exact"/>
      </w:pPr>
      <w:r w:rsidRPr="00775AB7">
        <w:t>395.</w:t>
      </w:r>
      <w:r w:rsidRPr="00775AB7">
        <w:tab/>
        <w:t xml:space="preserve">В результате </w:t>
      </w:r>
      <w:r w:rsidR="003726F4">
        <w:t>проводимой</w:t>
      </w:r>
      <w:r w:rsidRPr="00775AB7">
        <w:t xml:space="preserve"> Соединенными Штатами Америки блокады К</w:t>
      </w:r>
      <w:r w:rsidRPr="00775AB7">
        <w:t>у</w:t>
      </w:r>
      <w:r w:rsidRPr="00775AB7">
        <w:t xml:space="preserve">ба </w:t>
      </w:r>
      <w:r w:rsidR="003726F4">
        <w:t>испытывает трудности</w:t>
      </w:r>
      <w:r w:rsidRPr="00775AB7">
        <w:t xml:space="preserve"> в плане доступа к Интернету в связи с о</w:t>
      </w:r>
      <w:r w:rsidRPr="00775AB7">
        <w:t>г</w:t>
      </w:r>
      <w:r w:rsidRPr="00775AB7">
        <w:t>раничениями на использование широкополосного диапазона и высокой стоимостью устано</w:t>
      </w:r>
      <w:r w:rsidRPr="00775AB7">
        <w:t>в</w:t>
      </w:r>
      <w:r w:rsidRPr="00775AB7">
        <w:t xml:space="preserve">ления связи, которая </w:t>
      </w:r>
      <w:r w:rsidR="003726F4">
        <w:t xml:space="preserve">возможна </w:t>
      </w:r>
      <w:r w:rsidRPr="00775AB7">
        <w:t>только путем выхода на спутник. Однако, н</w:t>
      </w:r>
      <w:r w:rsidRPr="00775AB7">
        <w:t>е</w:t>
      </w:r>
      <w:r w:rsidRPr="00775AB7">
        <w:t xml:space="preserve">смотря на все это в стране на конец июня 2008 года насчитывалось более 570 000 пользователей компьютерами, что составляет 5,1 компьютера на каждые 100 жителей страны, 70% из которых подсоединены к сетям. Существует </w:t>
      </w:r>
      <w:r w:rsidRPr="00775AB7">
        <w:rPr>
          <w:lang w:val="es-ES"/>
        </w:rPr>
        <w:t>2</w:t>
      </w:r>
      <w:r w:rsidRPr="00775AB7">
        <w:rPr>
          <w:lang w:val="fr-FR"/>
        </w:rPr>
        <w:t> </w:t>
      </w:r>
      <w:r w:rsidRPr="00775AB7">
        <w:rPr>
          <w:lang w:val="es-ES"/>
        </w:rPr>
        <w:t xml:space="preserve">180 </w:t>
      </w:r>
      <w:r w:rsidRPr="00775AB7">
        <w:t>доменов − имеющих одно только расширение .</w:t>
      </w:r>
      <w:r w:rsidRPr="00775AB7">
        <w:rPr>
          <w:lang w:val="es-ES"/>
        </w:rPr>
        <w:t xml:space="preserve">cu </w:t>
      </w:r>
      <w:r w:rsidRPr="00775AB7">
        <w:t xml:space="preserve">− и более </w:t>
      </w:r>
      <w:r w:rsidRPr="00775AB7">
        <w:rPr>
          <w:lang w:val="es-ES"/>
        </w:rPr>
        <w:t>3</w:t>
      </w:r>
      <w:r w:rsidRPr="00775AB7">
        <w:t xml:space="preserve"> </w:t>
      </w:r>
      <w:r w:rsidRPr="00775AB7">
        <w:rPr>
          <w:lang w:val="es-ES"/>
        </w:rPr>
        <w:t xml:space="preserve">500 </w:t>
      </w:r>
      <w:r w:rsidRPr="00775AB7">
        <w:t>сайтов на И</w:t>
      </w:r>
      <w:r w:rsidRPr="00775AB7">
        <w:t>н</w:t>
      </w:r>
      <w:r w:rsidRPr="00775AB7">
        <w:t>тернете. Общественное пользование ИКТ позволяет</w:t>
      </w:r>
      <w:r w:rsidRPr="00775AB7">
        <w:rPr>
          <w:lang w:val="es-ES"/>
        </w:rPr>
        <w:t xml:space="preserve">, </w:t>
      </w:r>
      <w:r w:rsidRPr="00775AB7">
        <w:t>несмотря на о</w:t>
      </w:r>
      <w:r w:rsidRPr="00775AB7">
        <w:t>г</w:t>
      </w:r>
      <w:r w:rsidRPr="00775AB7">
        <w:t>раничения, связанные с блокадой доступа к современным технологиям и опт</w:t>
      </w:r>
      <w:r w:rsidRPr="00775AB7">
        <w:t>и</w:t>
      </w:r>
      <w:r w:rsidRPr="00775AB7">
        <w:t>ко-волоконным международным подводным кабелям, в нашей стране зарегистр</w:t>
      </w:r>
      <w:r w:rsidRPr="00775AB7">
        <w:t>и</w:t>
      </w:r>
      <w:r w:rsidRPr="00775AB7">
        <w:t xml:space="preserve">ровано свыше </w:t>
      </w:r>
      <w:r w:rsidRPr="00775AB7">
        <w:rPr>
          <w:lang w:val="es-ES"/>
        </w:rPr>
        <w:t>1</w:t>
      </w:r>
      <w:r w:rsidRPr="00775AB7">
        <w:t xml:space="preserve"> </w:t>
      </w:r>
      <w:r w:rsidRPr="00775AB7">
        <w:rPr>
          <w:lang w:val="es-ES"/>
        </w:rPr>
        <w:t>336</w:t>
      </w:r>
      <w:r w:rsidRPr="00775AB7">
        <w:t xml:space="preserve"> </w:t>
      </w:r>
      <w:r w:rsidRPr="00775AB7">
        <w:rPr>
          <w:lang w:val="es-ES"/>
        </w:rPr>
        <w:t xml:space="preserve">000 </w:t>
      </w:r>
      <w:r w:rsidRPr="00775AB7">
        <w:t>пользователей Интернета, из которых</w:t>
      </w:r>
      <w:r w:rsidRPr="00775AB7">
        <w:rPr>
          <w:lang w:val="es-ES"/>
        </w:rPr>
        <w:t xml:space="preserve"> 327</w:t>
      </w:r>
      <w:r w:rsidRPr="00775AB7">
        <w:t xml:space="preserve"> </w:t>
      </w:r>
      <w:r w:rsidRPr="00775AB7">
        <w:rPr>
          <w:lang w:val="es-ES"/>
        </w:rPr>
        <w:t>000</w:t>
      </w:r>
      <w:r w:rsidRPr="00775AB7">
        <w:t xml:space="preserve"> явл</w:t>
      </w:r>
      <w:r w:rsidRPr="00775AB7">
        <w:t>я</w:t>
      </w:r>
      <w:r w:rsidRPr="00775AB7">
        <w:t>ются повседневными пользователями Инте</w:t>
      </w:r>
      <w:r w:rsidRPr="00775AB7">
        <w:t>р</w:t>
      </w:r>
      <w:r w:rsidRPr="00775AB7">
        <w:t xml:space="preserve">нета.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396.</w:t>
      </w:r>
      <w:r w:rsidRPr="00775AB7">
        <w:tab/>
        <w:t>Радиовещание продолжает играть важную роль в жизни кубинцев. В стране работают 91 станция, которые в основном пер</w:t>
      </w:r>
      <w:r w:rsidRPr="00775AB7">
        <w:t>е</w:t>
      </w:r>
      <w:r w:rsidRPr="00775AB7">
        <w:t xml:space="preserve">дают на волнах среднего диапазона и в диапазоне УКВ. </w:t>
      </w:r>
      <w:r w:rsidR="00E548C9">
        <w:t>П</w:t>
      </w:r>
      <w:r w:rsidRPr="00775AB7">
        <w:t>ередачи шести принимаются на территории всей страны, 17 радиостанций являются провинциальными и 66 радиоста</w:t>
      </w:r>
      <w:r w:rsidRPr="00775AB7">
        <w:t>н</w:t>
      </w:r>
      <w:r w:rsidRPr="00775AB7">
        <w:t xml:space="preserve">ций принадлежат муниципиям и местным общинам. К этому </w:t>
      </w:r>
      <w:r w:rsidR="00E548C9">
        <w:t>перечню</w:t>
      </w:r>
      <w:r w:rsidRPr="00775AB7">
        <w:t xml:space="preserve"> следует доб</w:t>
      </w:r>
      <w:r w:rsidRPr="00775AB7">
        <w:t>а</w:t>
      </w:r>
      <w:r w:rsidRPr="00775AB7">
        <w:t>вить международные трансляции, которые принимаются в коротковолновом диап</w:t>
      </w:r>
      <w:r w:rsidRPr="00775AB7">
        <w:t>а</w:t>
      </w:r>
      <w:r w:rsidRPr="00775AB7">
        <w:t xml:space="preserve">зоне.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397.</w:t>
      </w:r>
      <w:r w:rsidRPr="00775AB7">
        <w:tab/>
        <w:t>На Кубе действуют пять национальных телевизионных кан</w:t>
      </w:r>
      <w:r w:rsidRPr="00775AB7">
        <w:t>а</w:t>
      </w:r>
      <w:r w:rsidRPr="00775AB7">
        <w:t>лов. Работают 15 провинциальных телевизионных станций, среди них станция специальной муниципии острова Хувентуд и телевизионный центр, предназначенных для зрителей горных и отдаленных районов. Создано 30 новых муниципальных т</w:t>
      </w:r>
      <w:r w:rsidRPr="00775AB7">
        <w:t>е</w:t>
      </w:r>
      <w:r w:rsidRPr="00775AB7">
        <w:t xml:space="preserve">лецентров и 71 ретрансляционная станция.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398.</w:t>
      </w:r>
      <w:r w:rsidRPr="00775AB7">
        <w:tab/>
        <w:t>Телевизионные программы включают документальные фильмы, телен</w:t>
      </w:r>
      <w:r w:rsidRPr="00775AB7">
        <w:t>о</w:t>
      </w:r>
      <w:r w:rsidRPr="00775AB7">
        <w:t>веллы, сериалы, фильмы и учебные, научные и информативные передачи, пол</w:t>
      </w:r>
      <w:r w:rsidRPr="00775AB7">
        <w:t>у</w:t>
      </w:r>
      <w:r w:rsidRPr="00775AB7">
        <w:t>чаемые из-за границы. Около 20% тел</w:t>
      </w:r>
      <w:r w:rsidRPr="00775AB7">
        <w:t>е</w:t>
      </w:r>
      <w:r w:rsidRPr="00775AB7">
        <w:t xml:space="preserve">визионных программ готовятся на Кубе.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399.</w:t>
      </w:r>
      <w:r w:rsidRPr="00775AB7">
        <w:tab/>
        <w:t>Учебные каналы, посвященные главным образом вопросам образования, оказывают особое влияние на население путем свободного распространения информации и мнений. Программы этих каналов представляют 62,7% всех п</w:t>
      </w:r>
      <w:r w:rsidRPr="00775AB7">
        <w:t>е</w:t>
      </w:r>
      <w:r w:rsidRPr="00775AB7">
        <w:t>редач, транслируемых по к</w:t>
      </w:r>
      <w:r w:rsidRPr="00775AB7">
        <w:t>а</w:t>
      </w:r>
      <w:r w:rsidRPr="00775AB7">
        <w:t xml:space="preserve">налам национального телевидения.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400.</w:t>
      </w:r>
      <w:r w:rsidRPr="00775AB7">
        <w:tab/>
        <w:t>С помощью таких телевизионных программ как "Во имя жизни", "Тр</w:t>
      </w:r>
      <w:r w:rsidRPr="00775AB7">
        <w:t>е</w:t>
      </w:r>
      <w:r w:rsidRPr="00775AB7">
        <w:t>угольник доверия", "Критический зритель", "Глоток образования" и других с участием молодых людей и при професси</w:t>
      </w:r>
      <w:r w:rsidRPr="00775AB7">
        <w:t>о</w:t>
      </w:r>
      <w:r w:rsidRPr="00775AB7">
        <w:t>нальной поддержке территориальных органов власти и преподавателей университетов, вовлеченных в процесс инт</w:t>
      </w:r>
      <w:r w:rsidRPr="00775AB7">
        <w:t>е</w:t>
      </w:r>
      <w:r w:rsidRPr="00775AB7">
        <w:t xml:space="preserve">грации, который из года в год наращивает свои темпы, </w:t>
      </w:r>
      <w:r w:rsidR="00E548C9">
        <w:t>телевидения добивается</w:t>
      </w:r>
      <w:r w:rsidRPr="00775AB7">
        <w:t xml:space="preserve"> значительного прогресса в деле распространения знаний</w:t>
      </w:r>
      <w:r w:rsidR="00E548C9">
        <w:t>, в вопросах</w:t>
      </w:r>
      <w:r w:rsidRPr="00775AB7">
        <w:t xml:space="preserve"> и уваж</w:t>
      </w:r>
      <w:r w:rsidRPr="00775AB7">
        <w:t>е</w:t>
      </w:r>
      <w:r w:rsidRPr="00775AB7">
        <w:t xml:space="preserve">ния прав молодежи и в стимулировании активного участия </w:t>
      </w:r>
      <w:r w:rsidR="00E548C9">
        <w:t xml:space="preserve">граждан </w:t>
      </w:r>
      <w:r w:rsidRPr="00775AB7">
        <w:t>в образов</w:t>
      </w:r>
      <w:r w:rsidRPr="00775AB7">
        <w:t>а</w:t>
      </w:r>
      <w:r w:rsidRPr="00775AB7">
        <w:t>тельном процессе и в процес</w:t>
      </w:r>
      <w:r w:rsidR="00E548C9">
        <w:t xml:space="preserve">сах </w:t>
      </w:r>
      <w:r w:rsidRPr="00775AB7">
        <w:t xml:space="preserve">приобретения знаний в стенах школ и </w:t>
      </w:r>
      <w:r w:rsidR="00E548C9">
        <w:t>общес</w:t>
      </w:r>
      <w:r w:rsidR="00E548C9">
        <w:t>т</w:t>
      </w:r>
      <w:r w:rsidR="00E548C9">
        <w:t>венных</w:t>
      </w:r>
      <w:r w:rsidRPr="00775AB7">
        <w:t xml:space="preserve"> организаций.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401.</w:t>
      </w:r>
      <w:r w:rsidRPr="00775AB7">
        <w:tab/>
        <w:t>Среди других периодических изданий, в основном журналов, следует н</w:t>
      </w:r>
      <w:r w:rsidRPr="00775AB7">
        <w:t>а</w:t>
      </w:r>
      <w:r w:rsidRPr="00775AB7">
        <w:t xml:space="preserve">звать 126 </w:t>
      </w:r>
      <w:r w:rsidR="00860F84">
        <w:t>публикаций</w:t>
      </w:r>
      <w:r w:rsidRPr="00775AB7">
        <w:t>, объединенных рубрикой "Культура и литература" − и</w:t>
      </w:r>
      <w:r w:rsidRPr="00775AB7">
        <w:t>с</w:t>
      </w:r>
      <w:r w:rsidRPr="00775AB7">
        <w:t>кусство и художеств</w:t>
      </w:r>
      <w:r w:rsidR="00860F84">
        <w:t>енное творчество</w:t>
      </w:r>
      <w:r w:rsidRPr="00775AB7">
        <w:t>, театр, музыка, визуальное искусство, к</w:t>
      </w:r>
      <w:r w:rsidRPr="00775AB7">
        <w:t>и</w:t>
      </w:r>
      <w:r w:rsidRPr="00775AB7">
        <w:t>н</w:t>
      </w:r>
      <w:r w:rsidR="00860F84">
        <w:t>о</w:t>
      </w:r>
      <w:r w:rsidRPr="00775AB7">
        <w:t>, культу</w:t>
      </w:r>
      <w:r w:rsidR="00860F84">
        <w:t xml:space="preserve">ра </w:t>
      </w:r>
      <w:r w:rsidRPr="00775AB7">
        <w:t xml:space="preserve">и информация, юмор и история, и произведения, предназначенные для детей и молодежи; </w:t>
      </w:r>
      <w:r w:rsidR="00A1183C">
        <w:t xml:space="preserve">− </w:t>
      </w:r>
      <w:r w:rsidRPr="00775AB7">
        <w:t>104 касаются проблем медицины и общественного здравоохранения; 12</w:t>
      </w:r>
      <w:r w:rsidR="00A1183C">
        <w:t>9</w:t>
      </w:r>
      <w:r w:rsidRPr="00775AB7">
        <w:t xml:space="preserve"> − прикладных наук и технологии − производство сахара, сельское хозяйство и животноводство, промышленность и транспорт, архите</w:t>
      </w:r>
      <w:r w:rsidRPr="00775AB7">
        <w:t>к</w:t>
      </w:r>
      <w:r w:rsidRPr="00775AB7">
        <w:t>тура, строительство и градостроение, техноло</w:t>
      </w:r>
      <w:r w:rsidR="00E8454A">
        <w:t>гии в сферах</w:t>
      </w:r>
      <w:r w:rsidRPr="00775AB7">
        <w:t xml:space="preserve"> стандартизации, т</w:t>
      </w:r>
      <w:r w:rsidRPr="00775AB7">
        <w:t>о</w:t>
      </w:r>
      <w:r w:rsidRPr="00775AB7">
        <w:t>варных знаков и патентов, много</w:t>
      </w:r>
      <w:r w:rsidR="00E8454A">
        <w:t>дисциплинарности</w:t>
      </w:r>
      <w:r w:rsidRPr="00775AB7">
        <w:t xml:space="preserve"> науки и техники</w:t>
      </w:r>
      <w:r w:rsidR="00E8454A">
        <w:t xml:space="preserve"> </w:t>
      </w:r>
      <w:r w:rsidR="00B778DF">
        <w:t>–</w:t>
      </w:r>
      <w:r w:rsidRPr="00775AB7">
        <w:t>; 29 − е</w:t>
      </w:r>
      <w:r w:rsidRPr="00775AB7">
        <w:t>с</w:t>
      </w:r>
      <w:r w:rsidRPr="00775AB7">
        <w:t>тественных и точных наук − биология и биотехнология, математика, физика и химия, науки о земле и космосе; 165 − общест</w:t>
      </w:r>
      <w:r w:rsidR="00E8454A">
        <w:t>воведения</w:t>
      </w:r>
      <w:r w:rsidRPr="00775AB7">
        <w:t xml:space="preserve"> − многодисциплина</w:t>
      </w:r>
      <w:r w:rsidRPr="00775AB7">
        <w:t>р</w:t>
      </w:r>
      <w:r w:rsidRPr="00775AB7">
        <w:t>ность общественных наук, информатика, правоведение и законотворчество, экономика, финансы и торговля, образование и п</w:t>
      </w:r>
      <w:r w:rsidRPr="00775AB7">
        <w:t>е</w:t>
      </w:r>
      <w:r w:rsidRPr="00775AB7">
        <w:t>дагогика, страны и регионы</w:t>
      </w:r>
      <w:r w:rsidR="00E8454A">
        <w:t xml:space="preserve"> −</w:t>
      </w:r>
      <w:r w:rsidRPr="00775AB7">
        <w:t>.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402.</w:t>
      </w:r>
      <w:r w:rsidRPr="00775AB7">
        <w:tab/>
        <w:t>Другие периодические публикации включают 33 издания религиозных институтов и братских ассоциаций, 11 − частных организаций, 9 − обществе</w:t>
      </w:r>
      <w:r w:rsidRPr="00775AB7">
        <w:t>н</w:t>
      </w:r>
      <w:r w:rsidRPr="00775AB7">
        <w:t>ных и массовых организаций, 63 − других неправительственных организаций, 17 − политических о</w:t>
      </w:r>
      <w:r w:rsidRPr="00775AB7">
        <w:t>р</w:t>
      </w:r>
      <w:r w:rsidRPr="00775AB7">
        <w:t xml:space="preserve">ганизаций. </w:t>
      </w:r>
    </w:p>
    <w:p w:rsidR="00A856D9" w:rsidRPr="00775AB7" w:rsidRDefault="00F83C84" w:rsidP="00F83C84">
      <w:pPr>
        <w:pStyle w:val="HChGR"/>
      </w:pPr>
      <w:r>
        <w:tab/>
      </w:r>
      <w:r w:rsidR="00A856D9" w:rsidRPr="00775AB7">
        <w:rPr>
          <w:lang w:val="en-US"/>
        </w:rPr>
        <w:t>III</w:t>
      </w:r>
      <w:r w:rsidR="00A856D9" w:rsidRPr="00775AB7">
        <w:t>.</w:t>
      </w:r>
      <w:r w:rsidR="00A856D9" w:rsidRPr="00775AB7">
        <w:tab/>
        <w:t>Ответы на предложения и рекомендации Комитета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403.</w:t>
      </w:r>
      <w:r w:rsidRPr="00775AB7">
        <w:tab/>
        <w:t xml:space="preserve">В </w:t>
      </w:r>
      <w:r w:rsidR="00F83C84">
        <w:t>настоящей</w:t>
      </w:r>
      <w:r w:rsidRPr="00775AB7">
        <w:t xml:space="preserve"> главе </w:t>
      </w:r>
      <w:r w:rsidR="00F83C84">
        <w:t xml:space="preserve">приводятся </w:t>
      </w:r>
      <w:r w:rsidRPr="00775AB7">
        <w:t xml:space="preserve">ответы на предложения и рекомендации, сформулированные Комитетом в 1999 году </w:t>
      </w:r>
      <w:r w:rsidRPr="00775AB7">
        <w:rPr>
          <w:lang w:val="es-ES"/>
        </w:rPr>
        <w:t>(</w:t>
      </w:r>
      <w:r w:rsidRPr="00775AB7">
        <w:t>документ</w:t>
      </w:r>
      <w:r w:rsidRPr="00775AB7">
        <w:rPr>
          <w:lang w:val="es-ES"/>
        </w:rPr>
        <w:t xml:space="preserve"> CERD/C/304/Add.60)</w:t>
      </w:r>
      <w:r w:rsidRPr="00775AB7">
        <w:t>, о</w:t>
      </w:r>
      <w:r w:rsidRPr="00775AB7">
        <w:t>т</w:t>
      </w:r>
      <w:r w:rsidRPr="00775AB7">
        <w:t>носящиеся к рассмотрению периодических докладов 10</w:t>
      </w:r>
      <w:r w:rsidRPr="00775AB7">
        <w:rPr>
          <w:lang w:val="es-ES"/>
        </w:rPr>
        <w:t xml:space="preserve">, 11º, 12º </w:t>
      </w:r>
      <w:r w:rsidRPr="00775AB7">
        <w:t>и</w:t>
      </w:r>
      <w:r w:rsidRPr="00775AB7">
        <w:rPr>
          <w:lang w:val="es-ES"/>
        </w:rPr>
        <w:t xml:space="preserve"> 13º</w:t>
      </w:r>
      <w:r w:rsidRPr="00775AB7">
        <w:t>Кубы</w:t>
      </w:r>
      <w:r w:rsidRPr="00775AB7">
        <w:rPr>
          <w:lang w:val="es-ES"/>
        </w:rPr>
        <w:t xml:space="preserve"> (CERD/C/319/Add.4)</w:t>
      </w:r>
      <w:r w:rsidRPr="00775AB7">
        <w:t>.</w:t>
      </w:r>
    </w:p>
    <w:p w:rsidR="00A856D9" w:rsidRPr="003A7824" w:rsidRDefault="00A856D9" w:rsidP="003A7824">
      <w:pPr>
        <w:pStyle w:val="SingleTxtGR"/>
        <w:spacing w:line="240" w:lineRule="exact"/>
        <w:ind w:left="1701"/>
        <w:rPr>
          <w:b/>
        </w:rPr>
      </w:pPr>
      <w:r w:rsidRPr="003A7824">
        <w:rPr>
          <w:b/>
        </w:rPr>
        <w:t>Комитет рекомендует государству-участнику в своем следующем п</w:t>
      </w:r>
      <w:r w:rsidRPr="003A7824">
        <w:rPr>
          <w:b/>
        </w:rPr>
        <w:t>е</w:t>
      </w:r>
      <w:r w:rsidRPr="003A7824">
        <w:rPr>
          <w:b/>
        </w:rPr>
        <w:t>риодическом докладе представить более полную информацию о дем</w:t>
      </w:r>
      <w:r w:rsidRPr="003A7824">
        <w:rPr>
          <w:b/>
        </w:rPr>
        <w:t>о</w:t>
      </w:r>
      <w:r w:rsidRPr="003A7824">
        <w:rPr>
          <w:b/>
        </w:rPr>
        <w:t>графич</w:t>
      </w:r>
      <w:r w:rsidRPr="003A7824">
        <w:rPr>
          <w:b/>
        </w:rPr>
        <w:t>е</w:t>
      </w:r>
      <w:r w:rsidRPr="003A7824">
        <w:rPr>
          <w:b/>
        </w:rPr>
        <w:t>ском составе населения с учетом пункта 8 руководящих принципов представления докладов. В следующий доклад следует включить резюме выводов исследования, проводимого Центром а</w:t>
      </w:r>
      <w:r w:rsidRPr="003A7824">
        <w:rPr>
          <w:b/>
        </w:rPr>
        <w:t>н</w:t>
      </w:r>
      <w:r w:rsidRPr="003A7824">
        <w:rPr>
          <w:b/>
        </w:rPr>
        <w:t>тропологии по вопросу о расовых отношениях и этнической прина</w:t>
      </w:r>
      <w:r w:rsidRPr="003A7824">
        <w:rPr>
          <w:b/>
        </w:rPr>
        <w:t>д</w:t>
      </w:r>
      <w:r w:rsidRPr="003A7824">
        <w:rPr>
          <w:b/>
        </w:rPr>
        <w:t>лежности.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404.</w:t>
      </w:r>
      <w:r w:rsidRPr="00775AB7">
        <w:tab/>
        <w:t xml:space="preserve">В разделе А главы </w:t>
      </w:r>
      <w:r w:rsidRPr="00775AB7">
        <w:rPr>
          <w:lang w:val="en-US"/>
        </w:rPr>
        <w:t>I</w:t>
      </w:r>
      <w:r w:rsidRPr="00775AB7">
        <w:t xml:space="preserve"> (Территория и население) содержится обширная и</w:t>
      </w:r>
      <w:r w:rsidRPr="00775AB7">
        <w:t>н</w:t>
      </w:r>
      <w:r w:rsidRPr="00775AB7">
        <w:t xml:space="preserve">формация о </w:t>
      </w:r>
      <w:r w:rsidR="00F83C84">
        <w:t>демографическом</w:t>
      </w:r>
      <w:r w:rsidRPr="00775AB7">
        <w:t xml:space="preserve"> составе населения страны, а также цифры и да</w:t>
      </w:r>
      <w:r w:rsidRPr="00775AB7">
        <w:t>н</w:t>
      </w:r>
      <w:r w:rsidRPr="00775AB7">
        <w:t xml:space="preserve">ные, касающиеся экономической и социальной жизни на Кубе. </w:t>
      </w:r>
    </w:p>
    <w:p w:rsidR="00A856D9" w:rsidRPr="003A7824" w:rsidRDefault="00A856D9" w:rsidP="003A7824">
      <w:pPr>
        <w:pStyle w:val="SingleTxtGR"/>
        <w:spacing w:line="240" w:lineRule="exact"/>
        <w:ind w:left="1701"/>
        <w:rPr>
          <w:b/>
        </w:rPr>
      </w:pPr>
      <w:r w:rsidRPr="003A7824">
        <w:rPr>
          <w:b/>
        </w:rPr>
        <w:t>Комитет просит правительство Кубы в своем следующем периодич</w:t>
      </w:r>
      <w:r w:rsidRPr="003A7824">
        <w:rPr>
          <w:b/>
        </w:rPr>
        <w:t>е</w:t>
      </w:r>
      <w:r w:rsidRPr="003A7824">
        <w:rPr>
          <w:b/>
        </w:rPr>
        <w:t>ском докладе представить информацию о количестве жалоб на рас</w:t>
      </w:r>
      <w:r w:rsidRPr="003A7824">
        <w:rPr>
          <w:b/>
        </w:rPr>
        <w:t>о</w:t>
      </w:r>
      <w:r w:rsidRPr="003A7824">
        <w:rPr>
          <w:b/>
        </w:rPr>
        <w:t>вую диск</w:t>
      </w:r>
      <w:r w:rsidR="00F83C84">
        <w:rPr>
          <w:b/>
        </w:rPr>
        <w:t xml:space="preserve">риминаций, результатах судебных разбирательств дел </w:t>
      </w:r>
      <w:r w:rsidRPr="003A7824">
        <w:rPr>
          <w:b/>
        </w:rPr>
        <w:t>о р</w:t>
      </w:r>
      <w:r w:rsidRPr="003A7824">
        <w:rPr>
          <w:b/>
        </w:rPr>
        <w:t>а</w:t>
      </w:r>
      <w:r w:rsidRPr="003A7824">
        <w:rPr>
          <w:b/>
        </w:rPr>
        <w:t xml:space="preserve">совой дискриминации и </w:t>
      </w:r>
      <w:r w:rsidR="00F83C84">
        <w:rPr>
          <w:b/>
        </w:rPr>
        <w:t xml:space="preserve">о возмещении </w:t>
      </w:r>
      <w:r w:rsidRPr="003A7824">
        <w:rPr>
          <w:b/>
        </w:rPr>
        <w:t xml:space="preserve">ущерба лицам, пострадавшим от подобной дискриминации, если таковые имелись. Следует также четко прояснить роль Генерального прокурора в </w:t>
      </w:r>
      <w:r w:rsidR="00F83C84">
        <w:rPr>
          <w:b/>
        </w:rPr>
        <w:t>вопросах</w:t>
      </w:r>
      <w:r w:rsidRPr="003A7824">
        <w:rPr>
          <w:b/>
        </w:rPr>
        <w:t xml:space="preserve"> рассмо</w:t>
      </w:r>
      <w:r w:rsidRPr="003A7824">
        <w:rPr>
          <w:b/>
        </w:rPr>
        <w:t>т</w:t>
      </w:r>
      <w:r w:rsidRPr="003A7824">
        <w:rPr>
          <w:b/>
        </w:rPr>
        <w:t>рения жалоб с учетом статьи 6 Ко</w:t>
      </w:r>
      <w:r w:rsidRPr="003A7824">
        <w:rPr>
          <w:b/>
        </w:rPr>
        <w:t>н</w:t>
      </w:r>
      <w:r w:rsidRPr="003A7824">
        <w:rPr>
          <w:b/>
        </w:rPr>
        <w:t xml:space="preserve">венции.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405.</w:t>
      </w:r>
      <w:r w:rsidRPr="00775AB7">
        <w:tab/>
        <w:t>На Кубе нет жалоб на расовую дискриминацию, о которых можно было бы сообщить Комитету в порядке его информиров</w:t>
      </w:r>
      <w:r w:rsidRPr="00775AB7">
        <w:t>а</w:t>
      </w:r>
      <w:r w:rsidRPr="00775AB7">
        <w:t>ния. Из этого не следует, как мы указывали выше, что в стране не существует предрассудков или расовой дискриминации за пределами государственных органов, в сферах личных вза</w:t>
      </w:r>
      <w:r w:rsidRPr="00775AB7">
        <w:t>и</w:t>
      </w:r>
      <w:r w:rsidRPr="00775AB7">
        <w:t>моотнош</w:t>
      </w:r>
      <w:r w:rsidRPr="00775AB7">
        <w:t>е</w:t>
      </w:r>
      <w:r w:rsidRPr="00775AB7">
        <w:t xml:space="preserve">ний между людьми.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406.</w:t>
      </w:r>
      <w:r w:rsidRPr="00775AB7">
        <w:tab/>
        <w:t>Что касается деятельности Прокуратуры, то о</w:t>
      </w:r>
      <w:r w:rsidR="00890083">
        <w:t xml:space="preserve"> ней</w:t>
      </w:r>
      <w:r w:rsidRPr="00775AB7">
        <w:t xml:space="preserve"> достаточно подробно говорится в настоящем докладе.</w:t>
      </w:r>
    </w:p>
    <w:p w:rsidR="00A856D9" w:rsidRPr="003A7824" w:rsidRDefault="00A856D9" w:rsidP="003A7824">
      <w:pPr>
        <w:pStyle w:val="SingleTxtGR"/>
        <w:spacing w:line="240" w:lineRule="exact"/>
        <w:ind w:left="1701"/>
        <w:rPr>
          <w:b/>
        </w:rPr>
      </w:pPr>
      <w:r w:rsidRPr="003A7824">
        <w:rPr>
          <w:b/>
        </w:rPr>
        <w:t>Особое внимание государству-участнику следует уделить Общей р</w:t>
      </w:r>
      <w:r w:rsidRPr="003A7824">
        <w:rPr>
          <w:b/>
        </w:rPr>
        <w:t>е</w:t>
      </w:r>
      <w:r w:rsidRPr="003A7824">
        <w:rPr>
          <w:b/>
        </w:rPr>
        <w:t xml:space="preserve">комендации </w:t>
      </w:r>
      <w:r w:rsidRPr="003A7824">
        <w:rPr>
          <w:b/>
          <w:iCs/>
          <w:lang w:val="es-ES"/>
        </w:rPr>
        <w:t xml:space="preserve">XIII (42) </w:t>
      </w:r>
      <w:r w:rsidRPr="003A7824">
        <w:rPr>
          <w:b/>
          <w:iCs/>
        </w:rPr>
        <w:t>Комитета от</w:t>
      </w:r>
      <w:r w:rsidRPr="003A7824">
        <w:rPr>
          <w:b/>
          <w:iCs/>
          <w:lang w:val="es-ES"/>
        </w:rPr>
        <w:t xml:space="preserve"> 16 </w:t>
      </w:r>
      <w:r w:rsidRPr="003A7824">
        <w:rPr>
          <w:b/>
          <w:iCs/>
        </w:rPr>
        <w:t>марта</w:t>
      </w:r>
      <w:r w:rsidRPr="003A7824">
        <w:rPr>
          <w:b/>
          <w:iCs/>
          <w:lang w:val="es-ES"/>
        </w:rPr>
        <w:t xml:space="preserve"> 1993</w:t>
      </w:r>
      <w:r w:rsidRPr="003A7824">
        <w:rPr>
          <w:b/>
          <w:iCs/>
        </w:rPr>
        <w:t xml:space="preserve"> года относительно подготовки сотрудников правоприменительных органов по вопросам защиты прав ч</w:t>
      </w:r>
      <w:r w:rsidRPr="003A7824">
        <w:rPr>
          <w:b/>
          <w:iCs/>
        </w:rPr>
        <w:t>е</w:t>
      </w:r>
      <w:r w:rsidRPr="003A7824">
        <w:rPr>
          <w:b/>
          <w:iCs/>
        </w:rPr>
        <w:t>ловека и Общей рекомендации</w:t>
      </w:r>
      <w:r w:rsidRPr="003A7824">
        <w:rPr>
          <w:b/>
          <w:iCs/>
          <w:lang w:val="es-ES"/>
        </w:rPr>
        <w:t xml:space="preserve"> XVII (42) </w:t>
      </w:r>
      <w:r w:rsidRPr="003A7824">
        <w:rPr>
          <w:b/>
          <w:iCs/>
        </w:rPr>
        <w:t>от</w:t>
      </w:r>
      <w:r w:rsidRPr="003A7824">
        <w:rPr>
          <w:b/>
          <w:iCs/>
          <w:lang w:val="es-ES"/>
        </w:rPr>
        <w:t xml:space="preserve"> 19 </w:t>
      </w:r>
      <w:r w:rsidRPr="003A7824">
        <w:rPr>
          <w:b/>
          <w:iCs/>
        </w:rPr>
        <w:t>марта</w:t>
      </w:r>
      <w:r w:rsidRPr="003A7824">
        <w:rPr>
          <w:b/>
          <w:iCs/>
          <w:lang w:val="es-ES"/>
        </w:rPr>
        <w:t xml:space="preserve"> 1993</w:t>
      </w:r>
      <w:r w:rsidRPr="003A7824">
        <w:rPr>
          <w:b/>
          <w:iCs/>
        </w:rPr>
        <w:t xml:space="preserve"> года относительно создания национальных органов по содейс</w:t>
      </w:r>
      <w:r w:rsidRPr="003A7824">
        <w:rPr>
          <w:b/>
          <w:iCs/>
        </w:rPr>
        <w:t>т</w:t>
      </w:r>
      <w:r w:rsidRPr="003A7824">
        <w:rPr>
          <w:b/>
          <w:iCs/>
        </w:rPr>
        <w:t>вию осуществлению Ко</w:t>
      </w:r>
      <w:r w:rsidRPr="003A7824">
        <w:rPr>
          <w:b/>
          <w:iCs/>
        </w:rPr>
        <w:t>н</w:t>
      </w:r>
      <w:r w:rsidRPr="003A7824">
        <w:rPr>
          <w:b/>
          <w:iCs/>
        </w:rPr>
        <w:t>венции. В следующий периодический доклад должна быть включена и</w:t>
      </w:r>
      <w:r w:rsidRPr="003A7824">
        <w:rPr>
          <w:b/>
          <w:iCs/>
        </w:rPr>
        <w:t>н</w:t>
      </w:r>
      <w:r w:rsidRPr="003A7824">
        <w:rPr>
          <w:b/>
          <w:iCs/>
        </w:rPr>
        <w:t xml:space="preserve">формация по всем этим вопросам. </w:t>
      </w:r>
    </w:p>
    <w:p w:rsidR="00A856D9" w:rsidRPr="00775AB7" w:rsidRDefault="00890083" w:rsidP="00775AB7">
      <w:pPr>
        <w:pStyle w:val="SingleTxtGR"/>
        <w:spacing w:line="240" w:lineRule="exact"/>
      </w:pPr>
      <w:r>
        <w:t>407.</w:t>
      </w:r>
      <w:r>
        <w:tab/>
        <w:t>На Кубе</w:t>
      </w:r>
      <w:r w:rsidR="00A856D9" w:rsidRPr="00775AB7">
        <w:t xml:space="preserve"> особое внимание уделяется вопросам подготовки и обучения с</w:t>
      </w:r>
      <w:r w:rsidR="00A856D9" w:rsidRPr="00775AB7">
        <w:t>о</w:t>
      </w:r>
      <w:r w:rsidR="00A856D9" w:rsidRPr="00775AB7">
        <w:t xml:space="preserve">трудников полицейских служб не только в вопросах защиты прав человека, но и в более широкой сфере связанных с ними проблем и трудностей.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408.</w:t>
      </w:r>
      <w:r w:rsidRPr="00775AB7">
        <w:tab/>
        <w:t>Эта политика находится в полном соответствии с нашими внутренними интересами в обеспечении спокойствия и безопасности кубинского народа и основывается на принципе предупрежд</w:t>
      </w:r>
      <w:r w:rsidRPr="00775AB7">
        <w:t>е</w:t>
      </w:r>
      <w:r w:rsidRPr="00775AB7">
        <w:t xml:space="preserve">ния, предотвращения и пресечения.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409.</w:t>
      </w:r>
      <w:r w:rsidRPr="00775AB7">
        <w:tab/>
      </w:r>
      <w:r w:rsidR="00890083">
        <w:t>Подготовка</w:t>
      </w:r>
      <w:r w:rsidRPr="00775AB7">
        <w:t xml:space="preserve"> кадров Революционной национальной полиции Кубы (Р</w:t>
      </w:r>
      <w:r w:rsidRPr="00775AB7">
        <w:rPr>
          <w:lang w:val="en-US"/>
        </w:rPr>
        <w:t>NR</w:t>
      </w:r>
      <w:r w:rsidRPr="00775AB7">
        <w:t>) происходит в стенах современных училищ, где студенты прослушивают курсы н</w:t>
      </w:r>
      <w:r w:rsidRPr="00775AB7">
        <w:t>а</w:t>
      </w:r>
      <w:r w:rsidRPr="00775AB7">
        <w:t>чального обучения военному делу и изучают различные вопросы, связанные с проведением полицейских расследований</w:t>
      </w:r>
      <w:r w:rsidR="00890083">
        <w:t xml:space="preserve"> и с работой </w:t>
      </w:r>
      <w:r w:rsidRPr="00775AB7">
        <w:t xml:space="preserve">с компьютерами, вопросы самообороны и изучают иностранные языки.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410.</w:t>
      </w:r>
      <w:r w:rsidRPr="00775AB7">
        <w:tab/>
        <w:t>Обучение проводится по таким специальностям как официальный след</w:t>
      </w:r>
      <w:r w:rsidRPr="00775AB7">
        <w:t>о</w:t>
      </w:r>
      <w:r w:rsidRPr="00775AB7">
        <w:t>ватель, инструктор, офицер подразделения охраны, начальник сектора, сотру</w:t>
      </w:r>
      <w:r w:rsidRPr="00775AB7">
        <w:t>д</w:t>
      </w:r>
      <w:r w:rsidRPr="00775AB7">
        <w:t>ник дорожной полиции, руководитель подразделения, следователь по уголо</w:t>
      </w:r>
      <w:r w:rsidRPr="00775AB7">
        <w:t>в</w:t>
      </w:r>
      <w:r w:rsidRPr="00775AB7">
        <w:t>ным делам, сотрудник информационного и аналитического отдела, а также к</w:t>
      </w:r>
      <w:r w:rsidRPr="00775AB7">
        <w:t>о</w:t>
      </w:r>
      <w:r w:rsidRPr="00775AB7">
        <w:t xml:space="preserve">мандиры </w:t>
      </w:r>
      <w:r w:rsidR="00890083">
        <w:t>отрядов</w:t>
      </w:r>
      <w:r w:rsidRPr="00775AB7">
        <w:t xml:space="preserve">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411.</w:t>
      </w:r>
      <w:r w:rsidRPr="00775AB7">
        <w:tab/>
        <w:t>На Кубе подготовка сотрудников полиции проводится с той же тщател</w:t>
      </w:r>
      <w:r w:rsidRPr="00775AB7">
        <w:t>ь</w:t>
      </w:r>
      <w:r w:rsidRPr="00775AB7">
        <w:t>ностью, с которой готовятся другие профессиональные работники. В програ</w:t>
      </w:r>
      <w:r w:rsidRPr="00775AB7">
        <w:t>м</w:t>
      </w:r>
      <w:r w:rsidRPr="00775AB7">
        <w:t>му обучения входят различные предметы, такие как: история, современная п</w:t>
      </w:r>
      <w:r w:rsidRPr="00775AB7">
        <w:t>о</w:t>
      </w:r>
      <w:r w:rsidRPr="00775AB7">
        <w:t>литика, этика, социология, обществоведение, психология, правописание и с</w:t>
      </w:r>
      <w:r w:rsidRPr="00775AB7">
        <w:t>о</w:t>
      </w:r>
      <w:r w:rsidRPr="00775AB7">
        <w:t xml:space="preserve">чинение.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412.</w:t>
      </w:r>
      <w:r w:rsidRPr="00775AB7">
        <w:tab/>
        <w:t xml:space="preserve">Особое внимание уделяется </w:t>
      </w:r>
      <w:r w:rsidR="001D32A3">
        <w:t>аспектам</w:t>
      </w:r>
      <w:r w:rsidRPr="00775AB7">
        <w:t xml:space="preserve"> гражданского уголовного и межд</w:t>
      </w:r>
      <w:r w:rsidRPr="00775AB7">
        <w:t>у</w:t>
      </w:r>
      <w:r w:rsidRPr="00775AB7">
        <w:t>народного права, что позволяет постоянно обновлять законодательство в обла</w:t>
      </w:r>
      <w:r w:rsidRPr="00775AB7">
        <w:t>с</w:t>
      </w:r>
      <w:r w:rsidRPr="00775AB7">
        <w:t>ти защиты основных прав человека гра</w:t>
      </w:r>
      <w:r w:rsidRPr="00775AB7">
        <w:t>ж</w:t>
      </w:r>
      <w:r w:rsidRPr="00775AB7">
        <w:t xml:space="preserve">дан страны.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413.</w:t>
      </w:r>
      <w:r w:rsidRPr="00775AB7">
        <w:tab/>
        <w:t xml:space="preserve">Молодые люди, </w:t>
      </w:r>
      <w:r w:rsidR="001D32A3">
        <w:t xml:space="preserve">избравшие </w:t>
      </w:r>
      <w:r w:rsidRPr="00775AB7">
        <w:t xml:space="preserve">эту профессию, подвергаются </w:t>
      </w:r>
      <w:r w:rsidR="001D32A3" w:rsidRPr="00775AB7">
        <w:t xml:space="preserve">на различных уровнях </w:t>
      </w:r>
      <w:r w:rsidRPr="00775AB7">
        <w:t>тщательному отбору, в ходе которого анализируются ценности, кот</w:t>
      </w:r>
      <w:r w:rsidRPr="00775AB7">
        <w:t>о</w:t>
      </w:r>
      <w:r w:rsidRPr="00775AB7">
        <w:t>рых они придерживаются, их поведение, их способности и их дисциплинир</w:t>
      </w:r>
      <w:r w:rsidRPr="00775AB7">
        <w:t>о</w:t>
      </w:r>
      <w:r w:rsidRPr="00775AB7">
        <w:t>ванность. Особое внимание уделяется их правильному профессиональному п</w:t>
      </w:r>
      <w:r w:rsidRPr="00775AB7">
        <w:t>о</w:t>
      </w:r>
      <w:r w:rsidRPr="00775AB7">
        <w:t>ведению, особенно в вопросах соблюдения законности и гуманных и этических норм к</w:t>
      </w:r>
      <w:r w:rsidRPr="00775AB7">
        <w:t>у</w:t>
      </w:r>
      <w:r w:rsidRPr="00775AB7">
        <w:t xml:space="preserve">бинской революции.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414.</w:t>
      </w:r>
      <w:r w:rsidRPr="00775AB7">
        <w:tab/>
        <w:t xml:space="preserve">Подготовка сотрудников полиции на Кубе постоянно совершенствуется </w:t>
      </w:r>
      <w:r w:rsidR="00D23E28">
        <w:t xml:space="preserve">по мере реорганизации </w:t>
      </w:r>
      <w:r w:rsidRPr="00775AB7">
        <w:t>системы правоохранительных органов в целях достиж</w:t>
      </w:r>
      <w:r w:rsidRPr="00775AB7">
        <w:t>е</w:t>
      </w:r>
      <w:r w:rsidRPr="00775AB7">
        <w:t>ния высоких уровней, отвечающих современным требованиям, которые пред</w:t>
      </w:r>
      <w:r w:rsidRPr="00775AB7">
        <w:t>ъ</w:t>
      </w:r>
      <w:r w:rsidRPr="00775AB7">
        <w:t xml:space="preserve">являются полиции. </w:t>
      </w:r>
      <w:r w:rsidR="00D23E28">
        <w:t>П</w:t>
      </w:r>
      <w:r w:rsidRPr="00775AB7">
        <w:t>остоянно появляются новые социально-культурные и о</w:t>
      </w:r>
      <w:r w:rsidRPr="00775AB7">
        <w:t>б</w:t>
      </w:r>
      <w:r w:rsidRPr="00775AB7">
        <w:t>разовательные модели, основанные на принципах коллективизма, которые стр</w:t>
      </w:r>
      <w:r w:rsidRPr="00775AB7">
        <w:t>о</w:t>
      </w:r>
      <w:r w:rsidRPr="00775AB7">
        <w:t>ятся на достижениях современных технологий в применении к работе полице</w:t>
      </w:r>
      <w:r w:rsidRPr="00775AB7">
        <w:t>й</w:t>
      </w:r>
      <w:r w:rsidRPr="00775AB7">
        <w:t xml:space="preserve">ских служб, что способствует более углубленному процессу формирования </w:t>
      </w:r>
      <w:r w:rsidR="00D23E28">
        <w:t>ка</w:t>
      </w:r>
      <w:r w:rsidR="00D23E28">
        <w:t>д</w:t>
      </w:r>
      <w:r w:rsidR="00D23E28">
        <w:t xml:space="preserve">ров </w:t>
      </w:r>
      <w:r w:rsidRPr="00775AB7">
        <w:t>со</w:t>
      </w:r>
      <w:r w:rsidR="00D23E28">
        <w:t>временных правоохранительных органов</w:t>
      </w:r>
      <w:r w:rsidRPr="00775AB7">
        <w:t xml:space="preserve">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415.</w:t>
      </w:r>
      <w:r w:rsidRPr="00775AB7">
        <w:tab/>
        <w:t>Что касается рекомендаций Комитета о создании национального учре</w:t>
      </w:r>
      <w:r w:rsidRPr="00775AB7">
        <w:t>ж</w:t>
      </w:r>
      <w:r w:rsidRPr="00775AB7">
        <w:t xml:space="preserve">дения, которое занималось бы вопросами </w:t>
      </w:r>
      <w:r w:rsidR="00D23E28">
        <w:t>соблюдения</w:t>
      </w:r>
      <w:r w:rsidRPr="00775AB7">
        <w:t xml:space="preserve"> положений Конвенции, </w:t>
      </w:r>
      <w:r w:rsidR="00D23E28">
        <w:t xml:space="preserve">то </w:t>
      </w:r>
      <w:r w:rsidRPr="00775AB7">
        <w:t>Куба хотела бы напомнить о том, что в нашей стране, как об этом гов</w:t>
      </w:r>
      <w:r w:rsidRPr="00775AB7">
        <w:t>о</w:t>
      </w:r>
      <w:r w:rsidRPr="00775AB7">
        <w:t xml:space="preserve">рится </w:t>
      </w:r>
      <w:r w:rsidR="008963F2" w:rsidRPr="00775AB7">
        <w:t xml:space="preserve">выше </w:t>
      </w:r>
      <w:r w:rsidRPr="00775AB7">
        <w:t>в настоящем докладе создана разветвленная и эффективная система ме</w:t>
      </w:r>
      <w:r w:rsidRPr="00775AB7">
        <w:t>ж</w:t>
      </w:r>
      <w:r w:rsidRPr="00775AB7">
        <w:t>ведо</w:t>
      </w:r>
      <w:r w:rsidRPr="00775AB7">
        <w:t>м</w:t>
      </w:r>
      <w:r w:rsidRPr="00775AB7">
        <w:t>ственной натурализации − которая включает участие в ней общественных организаций и организаций широких масс</w:t>
      </w:r>
      <w:r w:rsidR="008963F2">
        <w:t>, что</w:t>
      </w:r>
      <w:r w:rsidRPr="00775AB7">
        <w:t xml:space="preserve"> гарантирует получение, перед</w:t>
      </w:r>
      <w:r w:rsidRPr="00775AB7">
        <w:t>а</w:t>
      </w:r>
      <w:r w:rsidRPr="00775AB7">
        <w:t>чу и рассмотрение любых жалоб и петиций, поступающих от отдельных гра</w:t>
      </w:r>
      <w:r w:rsidRPr="00775AB7">
        <w:t>ж</w:t>
      </w:r>
      <w:r w:rsidRPr="00775AB7">
        <w:t>дан или групп населения</w:t>
      </w:r>
      <w:r w:rsidR="008963F2">
        <w:t>,</w:t>
      </w:r>
      <w:r w:rsidRPr="00775AB7">
        <w:t xml:space="preserve"> на нарушения любых прав человека. </w:t>
      </w:r>
    </w:p>
    <w:p w:rsidR="00A856D9" w:rsidRPr="003A7824" w:rsidRDefault="00A856D9" w:rsidP="003A7824">
      <w:pPr>
        <w:pStyle w:val="SingleTxtGR"/>
        <w:spacing w:line="240" w:lineRule="exact"/>
        <w:ind w:left="1701"/>
        <w:rPr>
          <w:b/>
        </w:rPr>
      </w:pPr>
      <w:r w:rsidRPr="003A7824">
        <w:rPr>
          <w:b/>
        </w:rPr>
        <w:t xml:space="preserve">Комитет предлагает государству-участнику </w:t>
      </w:r>
      <w:r w:rsidR="0029114E">
        <w:rPr>
          <w:b/>
        </w:rPr>
        <w:t xml:space="preserve">широко </w:t>
      </w:r>
      <w:r w:rsidRPr="003A7824">
        <w:rPr>
          <w:b/>
        </w:rPr>
        <w:t xml:space="preserve">распространить </w:t>
      </w:r>
      <w:r w:rsidR="0029114E">
        <w:rPr>
          <w:b/>
        </w:rPr>
        <w:t>текст о Конвенции, периодический доклад</w:t>
      </w:r>
      <w:r w:rsidRPr="003A7824">
        <w:rPr>
          <w:b/>
        </w:rPr>
        <w:t>, а также заключитель</w:t>
      </w:r>
      <w:r w:rsidR="0029114E">
        <w:rPr>
          <w:b/>
        </w:rPr>
        <w:t>ные</w:t>
      </w:r>
      <w:r w:rsidRPr="003A7824">
        <w:rPr>
          <w:b/>
        </w:rPr>
        <w:t xml:space="preserve"> за</w:t>
      </w:r>
      <w:r w:rsidR="004C5F74">
        <w:rPr>
          <w:b/>
        </w:rPr>
        <w:t>мечания к нему</w:t>
      </w:r>
      <w:r w:rsidRPr="003A7824">
        <w:rPr>
          <w:b/>
        </w:rPr>
        <w:t xml:space="preserve"> Комитета, с тем чтобы сотрудники судебных орг</w:t>
      </w:r>
      <w:r w:rsidRPr="003A7824">
        <w:rPr>
          <w:b/>
        </w:rPr>
        <w:t>а</w:t>
      </w:r>
      <w:r w:rsidRPr="003A7824">
        <w:rPr>
          <w:b/>
        </w:rPr>
        <w:t xml:space="preserve">нов, юристы, </w:t>
      </w:r>
      <w:r w:rsidR="004C5F74">
        <w:rPr>
          <w:b/>
        </w:rPr>
        <w:t xml:space="preserve">работники соответствующих </w:t>
      </w:r>
      <w:r w:rsidRPr="003A7824">
        <w:rPr>
          <w:b/>
        </w:rPr>
        <w:t>государст</w:t>
      </w:r>
      <w:r w:rsidR="004C5F74">
        <w:rPr>
          <w:b/>
        </w:rPr>
        <w:t xml:space="preserve">венных </w:t>
      </w:r>
      <w:r w:rsidRPr="003A7824">
        <w:rPr>
          <w:b/>
        </w:rPr>
        <w:t>учре</w:t>
      </w:r>
      <w:r w:rsidRPr="003A7824">
        <w:rPr>
          <w:b/>
        </w:rPr>
        <w:t>ж</w:t>
      </w:r>
      <w:r w:rsidRPr="003A7824">
        <w:rPr>
          <w:b/>
        </w:rPr>
        <w:t>де</w:t>
      </w:r>
      <w:r w:rsidR="004C5F74">
        <w:rPr>
          <w:b/>
        </w:rPr>
        <w:t xml:space="preserve">ний </w:t>
      </w:r>
      <w:r w:rsidRPr="003A7824">
        <w:rPr>
          <w:b/>
        </w:rPr>
        <w:t>и общественность в целом имели полное представление о п</w:t>
      </w:r>
      <w:r w:rsidRPr="003A7824">
        <w:rPr>
          <w:b/>
        </w:rPr>
        <w:t>о</w:t>
      </w:r>
      <w:r w:rsidRPr="003A7824">
        <w:rPr>
          <w:b/>
        </w:rPr>
        <w:t>ложениях и потенциальных возможностях прим</w:t>
      </w:r>
      <w:r w:rsidRPr="003A7824">
        <w:rPr>
          <w:b/>
        </w:rPr>
        <w:t>е</w:t>
      </w:r>
      <w:r w:rsidRPr="003A7824">
        <w:rPr>
          <w:b/>
        </w:rPr>
        <w:t xml:space="preserve">нения Конвенции.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416.</w:t>
      </w:r>
      <w:r w:rsidRPr="00775AB7">
        <w:tab/>
      </w:r>
      <w:r w:rsidR="004C5F74">
        <w:t xml:space="preserve">Куба развивается </w:t>
      </w:r>
      <w:r w:rsidRPr="00775AB7">
        <w:t>по трем главным направлениям в рамках национальной стратегии популяризации правовых знаний среди населения, а именно учебно-образовательному, информативно-пропагандистскому и соц</w:t>
      </w:r>
      <w:r w:rsidRPr="00775AB7">
        <w:t>и</w:t>
      </w:r>
      <w:r w:rsidRPr="00775AB7">
        <w:t>ально-общественному. По каждому из этих направлений разработаны предложения, цели, перечни групп населения, которым предназначаются те или иные разр</w:t>
      </w:r>
      <w:r w:rsidRPr="00775AB7">
        <w:t>а</w:t>
      </w:r>
      <w:r w:rsidRPr="00775AB7">
        <w:t xml:space="preserve">ботки, показатели и примеры осуществленных действий, </w:t>
      </w:r>
      <w:r w:rsidR="00AE6EF2">
        <w:t>формуляры</w:t>
      </w:r>
      <w:r w:rsidRPr="00775AB7">
        <w:t xml:space="preserve">, которые служат </w:t>
      </w:r>
      <w:r w:rsidR="00AE6EF2">
        <w:t>пособием для</w:t>
      </w:r>
      <w:r w:rsidRPr="00775AB7">
        <w:t xml:space="preserve"> пропагандистов и организа</w:t>
      </w:r>
      <w:r w:rsidR="00AE6EF2">
        <w:t>ций</w:t>
      </w:r>
      <w:r w:rsidRPr="00775AB7">
        <w:t>, участвую</w:t>
      </w:r>
      <w:r w:rsidR="00AE6EF2">
        <w:t xml:space="preserve">щих </w:t>
      </w:r>
      <w:r w:rsidRPr="00775AB7">
        <w:t>в этой раб</w:t>
      </w:r>
      <w:r w:rsidRPr="00775AB7">
        <w:t>о</w:t>
      </w:r>
      <w:r w:rsidRPr="00775AB7">
        <w:t>те. Среди поставленных целей следует также назвать цель распр</w:t>
      </w:r>
      <w:r w:rsidRPr="00775AB7">
        <w:t>о</w:t>
      </w:r>
      <w:r w:rsidRPr="00775AB7">
        <w:t>странения знаний о международных правовых документах, участником которых является Куба, в том числе Международной конвенции о ликвидации всех форм расовой ди</w:t>
      </w:r>
      <w:r w:rsidRPr="00775AB7">
        <w:t>с</w:t>
      </w:r>
      <w:r w:rsidRPr="00775AB7">
        <w:t xml:space="preserve">криминации.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417.</w:t>
      </w:r>
      <w:r w:rsidRPr="00775AB7">
        <w:tab/>
        <w:t xml:space="preserve">В рамках указанной работы подготавливаются и </w:t>
      </w:r>
      <w:r w:rsidR="00AE6EF2">
        <w:t>претворяются в жизнь</w:t>
      </w:r>
      <w:r w:rsidRPr="00775AB7">
        <w:t xml:space="preserve"> следующие программы: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</w:r>
      <w:r w:rsidRPr="001C17B7">
        <w:rPr>
          <w:b/>
        </w:rPr>
        <w:t xml:space="preserve">Программа правового обучения руководящих кадров: </w:t>
      </w:r>
      <w:r w:rsidRPr="00775AB7">
        <w:t>система подготовки кадрового состава по вопросам права и курс начального обучения;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</w:r>
      <w:r w:rsidRPr="001C17B7">
        <w:rPr>
          <w:b/>
        </w:rPr>
        <w:t>Учебная программа, рассчитанная на различные уровни обы</w:t>
      </w:r>
      <w:r w:rsidRPr="001C17B7">
        <w:rPr>
          <w:b/>
        </w:rPr>
        <w:t>ч</w:t>
      </w:r>
      <w:r w:rsidRPr="001C17B7">
        <w:rPr>
          <w:b/>
        </w:rPr>
        <w:t xml:space="preserve">ной подготовки: </w:t>
      </w:r>
      <w:r w:rsidRPr="00775AB7">
        <w:t>Министерство юстиции совместно с другими специально от</w:t>
      </w:r>
      <w:r w:rsidRPr="00775AB7">
        <w:t>о</w:t>
      </w:r>
      <w:r w:rsidRPr="00775AB7">
        <w:t xml:space="preserve">бранными учреждениями участвует в </w:t>
      </w:r>
      <w:r w:rsidR="001C17B7">
        <w:t>осуществлении</w:t>
      </w:r>
      <w:r w:rsidRPr="00775AB7">
        <w:t xml:space="preserve"> программ обучения </w:t>
      </w:r>
      <w:r w:rsidR="001C17B7" w:rsidRPr="00775AB7">
        <w:t>пр</w:t>
      </w:r>
      <w:r w:rsidR="001C17B7" w:rsidRPr="00775AB7">
        <w:t>а</w:t>
      </w:r>
      <w:r w:rsidR="001C17B7" w:rsidRPr="00775AB7">
        <w:t xml:space="preserve">вовым знаниям для инструкторов </w:t>
      </w:r>
      <w:r w:rsidRPr="00775AB7">
        <w:t>на уровне обычной подготовки, а также с</w:t>
      </w:r>
      <w:r w:rsidRPr="00775AB7">
        <w:t>о</w:t>
      </w:r>
      <w:r w:rsidRPr="00775AB7">
        <w:t xml:space="preserve">вместно с молодежными организациями </w:t>
      </w:r>
      <w:r w:rsidR="001C17B7">
        <w:t xml:space="preserve">в проведении специальных курсов </w:t>
      </w:r>
      <w:r w:rsidRPr="00775AB7">
        <w:t>и круж</w:t>
      </w:r>
      <w:r w:rsidR="001C17B7">
        <w:t>ков</w:t>
      </w:r>
      <w:r w:rsidRPr="00775AB7">
        <w:t xml:space="preserve"> знаний правовых вопросов в</w:t>
      </w:r>
      <w:r w:rsidR="001C17B7">
        <w:t>о дворцах пионеров</w:t>
      </w:r>
      <w:r w:rsidRPr="00775AB7">
        <w:t xml:space="preserve"> центральных и пр</w:t>
      </w:r>
      <w:r w:rsidRPr="00775AB7">
        <w:t>о</w:t>
      </w:r>
      <w:r w:rsidRPr="00775AB7">
        <w:t>винциальных районов;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ab/>
        <w:t>с)</w:t>
      </w:r>
      <w:r w:rsidRPr="00775AB7">
        <w:tab/>
      </w:r>
      <w:r w:rsidRPr="00B364CE">
        <w:rPr>
          <w:b/>
        </w:rPr>
        <w:t xml:space="preserve">Информационно-пропагандистская программа, реализуемая средствами массовой информации, центрами распространения знаний и </w:t>
      </w:r>
      <w:r w:rsidR="00B364CE">
        <w:rPr>
          <w:b/>
        </w:rPr>
        <w:t xml:space="preserve">органами </w:t>
      </w:r>
      <w:r w:rsidRPr="00B364CE">
        <w:rPr>
          <w:b/>
        </w:rPr>
        <w:t>печат</w:t>
      </w:r>
      <w:r w:rsidR="00B364CE">
        <w:rPr>
          <w:b/>
        </w:rPr>
        <w:t>и</w:t>
      </w:r>
      <w:r w:rsidRPr="00B364CE">
        <w:rPr>
          <w:b/>
        </w:rPr>
        <w:t>:</w:t>
      </w:r>
      <w:r w:rsidRPr="00775AB7">
        <w:t xml:space="preserve"> Министерство юстиции совместно с К</w:t>
      </w:r>
      <w:r w:rsidRPr="00775AB7">
        <w:t>у</w:t>
      </w:r>
      <w:r w:rsidRPr="00775AB7">
        <w:t>бинским институтом радио и телевидения (</w:t>
      </w:r>
      <w:r w:rsidRPr="00775AB7">
        <w:rPr>
          <w:lang w:val="en-US"/>
        </w:rPr>
        <w:t>ICRT</w:t>
      </w:r>
      <w:r w:rsidR="00B364CE">
        <w:t>) разработало</w:t>
      </w:r>
      <w:r w:rsidRPr="00775AB7">
        <w:t xml:space="preserve"> план распространения юридической информации среди широкого населения. </w:t>
      </w:r>
      <w:r w:rsidR="00B364CE">
        <w:t>П</w:t>
      </w:r>
      <w:r w:rsidRPr="00775AB7">
        <w:t xml:space="preserve">рограмма осуществляется </w:t>
      </w:r>
      <w:r w:rsidR="00B364CE">
        <w:t xml:space="preserve">также </w:t>
      </w:r>
      <w:r w:rsidRPr="00775AB7">
        <w:t xml:space="preserve">по каналам радио и телевидения, </w:t>
      </w:r>
      <w:r w:rsidR="00535118">
        <w:t>в ней попутно</w:t>
      </w:r>
      <w:r w:rsidRPr="00775AB7">
        <w:t xml:space="preserve"> рассматриваются </w:t>
      </w:r>
      <w:r w:rsidR="00535118">
        <w:t xml:space="preserve">и </w:t>
      </w:r>
      <w:r w:rsidRPr="00775AB7">
        <w:t>другие сме</w:t>
      </w:r>
      <w:r w:rsidRPr="00775AB7">
        <w:t>ж</w:t>
      </w:r>
      <w:r w:rsidRPr="00775AB7">
        <w:t>ные темы. Особое место в программе занимает специальная передача "</w:t>
      </w:r>
      <w:r w:rsidR="00535118">
        <w:t>В поря</w:t>
      </w:r>
      <w:r w:rsidR="00535118">
        <w:t>д</w:t>
      </w:r>
      <w:r w:rsidR="00535118">
        <w:t>ке</w:t>
      </w:r>
      <w:r w:rsidRPr="00775AB7">
        <w:t xml:space="preserve"> со</w:t>
      </w:r>
      <w:r w:rsidR="00535118">
        <w:t xml:space="preserve">блюдения </w:t>
      </w:r>
      <w:r w:rsidRPr="00775AB7">
        <w:t>прав";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d</w:t>
      </w:r>
      <w:r w:rsidRPr="00775AB7">
        <w:t>)</w:t>
      </w:r>
      <w:r w:rsidRPr="00775AB7">
        <w:tab/>
        <w:t>организуются также встречи с представителями средств массовой информации, на которых обсуждаются юридические проблемы в целом и аспе</w:t>
      </w:r>
      <w:r w:rsidRPr="00775AB7">
        <w:t>к</w:t>
      </w:r>
      <w:r w:rsidRPr="00775AB7">
        <w:t>ты соблюдения прав в частности. В этих встречах принимают участие специ</w:t>
      </w:r>
      <w:r w:rsidRPr="00775AB7">
        <w:t>а</w:t>
      </w:r>
      <w:r w:rsidRPr="00775AB7">
        <w:t>листы и работники правовой системы;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ab/>
        <w:t>е)</w:t>
      </w:r>
      <w:r w:rsidRPr="00775AB7">
        <w:tab/>
        <w:t xml:space="preserve">осуществляется также план публикации </w:t>
      </w:r>
      <w:r w:rsidR="00535118">
        <w:t xml:space="preserve">печатных </w:t>
      </w:r>
      <w:r w:rsidRPr="00775AB7">
        <w:t>материалов, жу</w:t>
      </w:r>
      <w:r w:rsidRPr="00775AB7">
        <w:t>р</w:t>
      </w:r>
      <w:r w:rsidRPr="00775AB7">
        <w:t xml:space="preserve">налов и брошюр, предназначенных для широкой общественности, в которых рассматривается правовая тематика. Эта работа </w:t>
      </w:r>
      <w:r w:rsidR="00535118">
        <w:t>ведется</w:t>
      </w:r>
      <w:r w:rsidRPr="00775AB7">
        <w:t xml:space="preserve"> совместно с Министе</w:t>
      </w:r>
      <w:r w:rsidRPr="00775AB7">
        <w:t>р</w:t>
      </w:r>
      <w:r w:rsidRPr="00775AB7">
        <w:t>ством высшего образования, Кубинским институтом книги и тип</w:t>
      </w:r>
      <w:r w:rsidRPr="00775AB7">
        <w:t>о</w:t>
      </w:r>
      <w:r w:rsidRPr="00775AB7">
        <w:t>графиями;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f</w:t>
      </w:r>
      <w:r w:rsidRPr="00775AB7">
        <w:t>)</w:t>
      </w:r>
      <w:r w:rsidRPr="00775AB7">
        <w:tab/>
        <w:t xml:space="preserve">публикации, такие как Юридический журнал, кубинский журнал </w:t>
      </w:r>
      <w:r w:rsidR="00535118">
        <w:t>"</w:t>
      </w:r>
      <w:r w:rsidRPr="00775AB7">
        <w:t>Право</w:t>
      </w:r>
      <w:r w:rsidR="00535118">
        <w:t>"</w:t>
      </w:r>
      <w:r w:rsidRPr="00775AB7">
        <w:t xml:space="preserve">, журнал Генеральной прокуратуры Республики, бюллетени Верховного народного суда и другие публикации, подобно журналу Министерства труда и социального обеспечения, вносят свой вклад в процесс повышения правовой культуры населения по различным направлениям. </w:t>
      </w:r>
      <w:r w:rsidR="00535118">
        <w:t>Все они</w:t>
      </w:r>
      <w:r w:rsidRPr="00775AB7">
        <w:t xml:space="preserve"> являются периодич</w:t>
      </w:r>
      <w:r w:rsidRPr="00775AB7">
        <w:t>е</w:t>
      </w:r>
      <w:r w:rsidRPr="00775AB7">
        <w:t>скими изданиями, которые пользуются большой популярностью, как среди профессиональных работников, так и среди всего населения в целом. О</w:t>
      </w:r>
      <w:r w:rsidRPr="00775AB7">
        <w:t>т</w:t>
      </w:r>
      <w:r w:rsidRPr="00775AB7">
        <w:t xml:space="preserve">крытие правовых павильонов на ярмарках книги, в которых </w:t>
      </w:r>
      <w:r w:rsidR="00535118">
        <w:t>экспортируются</w:t>
      </w:r>
      <w:r w:rsidRPr="00775AB7">
        <w:t xml:space="preserve"> специал</w:t>
      </w:r>
      <w:r w:rsidRPr="00775AB7">
        <w:t>и</w:t>
      </w:r>
      <w:r w:rsidRPr="00775AB7">
        <w:t>зированные публикации, является еще одним мероприятием, которое осущест</w:t>
      </w:r>
      <w:r w:rsidRPr="00775AB7">
        <w:t>в</w:t>
      </w:r>
      <w:r w:rsidRPr="00775AB7">
        <w:t>ляется на постоянной основе;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g</w:t>
      </w:r>
      <w:r w:rsidRPr="00775AB7">
        <w:t>)</w:t>
      </w:r>
      <w:r w:rsidRPr="00775AB7">
        <w:tab/>
      </w:r>
      <w:r w:rsidRPr="007414C5">
        <w:rPr>
          <w:b/>
        </w:rPr>
        <w:t>Программа распространения и пропаганды цифровой инфо</w:t>
      </w:r>
      <w:r w:rsidRPr="007414C5">
        <w:rPr>
          <w:b/>
        </w:rPr>
        <w:t>р</w:t>
      </w:r>
      <w:r w:rsidRPr="007414C5">
        <w:rPr>
          <w:b/>
        </w:rPr>
        <w:t xml:space="preserve">мации: </w:t>
      </w:r>
      <w:r w:rsidRPr="00775AB7">
        <w:t xml:space="preserve">эта программа направлена на совершенствование содержания вебсайтов как в Интранете, так и в Интернете, </w:t>
      </w:r>
      <w:r w:rsidR="00535118">
        <w:t>гарантируя тем самым</w:t>
      </w:r>
      <w:r w:rsidRPr="00775AB7">
        <w:t xml:space="preserve"> их постоянное о</w:t>
      </w:r>
      <w:r w:rsidRPr="00775AB7">
        <w:t>б</w:t>
      </w:r>
      <w:r w:rsidRPr="00775AB7">
        <w:t xml:space="preserve">новление в соответствии с политикой распространения и совершенствования правовых знаний как среди самих специалистов, так и среди всего населения страны. Сегодня </w:t>
      </w:r>
      <w:r w:rsidR="007414C5">
        <w:t>в</w:t>
      </w:r>
      <w:r w:rsidRPr="00775AB7">
        <w:t xml:space="preserve"> любой точ</w:t>
      </w:r>
      <w:r w:rsidR="007414C5">
        <w:t xml:space="preserve">ке земного шара </w:t>
      </w:r>
      <w:r w:rsidRPr="00775AB7">
        <w:t>можно ознакомиться с кубинским законодательством, представленном в электронном виде на таких сайтах И</w:t>
      </w:r>
      <w:r w:rsidRPr="00775AB7">
        <w:t>н</w:t>
      </w:r>
      <w:r w:rsidRPr="00775AB7">
        <w:t xml:space="preserve">тернета, как </w:t>
      </w:r>
      <w:r w:rsidRPr="00775AB7">
        <w:rPr>
          <w:lang w:val="es-ES"/>
        </w:rPr>
        <w:t>Gaceta Oficial de la Repúbl</w:t>
      </w:r>
      <w:r w:rsidRPr="00775AB7">
        <w:rPr>
          <w:lang w:val="es-ES"/>
        </w:rPr>
        <w:t>i</w:t>
      </w:r>
      <w:r w:rsidRPr="00775AB7">
        <w:rPr>
          <w:lang w:val="es-ES"/>
        </w:rPr>
        <w:t xml:space="preserve">ca de Cuba: </w:t>
      </w:r>
      <w:hyperlink r:id="rId8" w:history="1">
        <w:r w:rsidRPr="00775AB7">
          <w:rPr>
            <w:rStyle w:val="Hyperlink"/>
            <w:lang w:val="es-ES"/>
          </w:rPr>
          <w:t>www.gacetaoficial.cu</w:t>
        </w:r>
      </w:hyperlink>
      <w:r w:rsidRPr="00775AB7">
        <w:rPr>
          <w:lang w:val="es-ES"/>
        </w:rPr>
        <w:t>;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h</w:t>
      </w:r>
      <w:r w:rsidRPr="00775AB7">
        <w:t>)</w:t>
      </w:r>
      <w:r w:rsidRPr="00775AB7">
        <w:tab/>
      </w:r>
      <w:r w:rsidRPr="0063117F">
        <w:rPr>
          <w:b/>
        </w:rPr>
        <w:t xml:space="preserve">Программа проведения бесед и конференций: </w:t>
      </w:r>
      <w:r w:rsidRPr="00775AB7">
        <w:t>на территории всей страны в настоящее время осуществляется план проведения бесед и ко</w:t>
      </w:r>
      <w:r w:rsidRPr="00775AB7">
        <w:t>н</w:t>
      </w:r>
      <w:r w:rsidRPr="00775AB7">
        <w:t xml:space="preserve">ференций на различные правовые темы, предназначенные для различных слоев населения. Программа </w:t>
      </w:r>
      <w:r w:rsidR="007414C5">
        <w:t>реализуется</w:t>
      </w:r>
      <w:r w:rsidRPr="00775AB7">
        <w:t xml:space="preserve"> совместно с Национальным союзом юр</w:t>
      </w:r>
      <w:r w:rsidRPr="00775AB7">
        <w:t>и</w:t>
      </w:r>
      <w:r w:rsidRPr="00775AB7">
        <w:t>стов Кубы, Министерством образования</w:t>
      </w:r>
      <w:r w:rsidR="007414C5">
        <w:t>,</w:t>
      </w:r>
      <w:r w:rsidRPr="00775AB7">
        <w:t xml:space="preserve"> студенческими организациями и орг</w:t>
      </w:r>
      <w:r w:rsidRPr="00775AB7">
        <w:t>а</w:t>
      </w:r>
      <w:r w:rsidRPr="00775AB7">
        <w:t xml:space="preserve">низациями широких масс;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i</w:t>
      </w:r>
      <w:r w:rsidRPr="00775AB7">
        <w:t>)</w:t>
      </w:r>
      <w:r w:rsidRPr="00775AB7">
        <w:tab/>
      </w:r>
      <w:r w:rsidRPr="0063117F">
        <w:rPr>
          <w:b/>
        </w:rPr>
        <w:t>Программа совершенствования процесса разработки, публик</w:t>
      </w:r>
      <w:r w:rsidRPr="0063117F">
        <w:rPr>
          <w:b/>
        </w:rPr>
        <w:t>а</w:t>
      </w:r>
      <w:r w:rsidRPr="0063117F">
        <w:rPr>
          <w:b/>
        </w:rPr>
        <w:t xml:space="preserve">ции и распространения Официальной газеты: </w:t>
      </w:r>
      <w:r w:rsidRPr="00775AB7">
        <w:t>в соответствии с этой пр</w:t>
      </w:r>
      <w:r w:rsidRPr="00775AB7">
        <w:t>о</w:t>
      </w:r>
      <w:r w:rsidRPr="00775AB7">
        <w:t>граммой обеспечивается систематическая публикация</w:t>
      </w:r>
      <w:r w:rsidR="007414C5">
        <w:t xml:space="preserve">, распространение </w:t>
      </w:r>
      <w:r w:rsidRPr="00775AB7">
        <w:t>и сбыт официальной газеты Республики Куба, как в печатном виде, так и в электро</w:t>
      </w:r>
      <w:r w:rsidRPr="00775AB7">
        <w:t>н</w:t>
      </w:r>
      <w:r w:rsidRPr="00775AB7">
        <w:t>ной форме. Разрабатываются соответствующие мероприятия в целях достиж</w:t>
      </w:r>
      <w:r w:rsidRPr="00775AB7">
        <w:t>е</w:t>
      </w:r>
      <w:r w:rsidRPr="00775AB7">
        <w:t>ния на</w:t>
      </w:r>
      <w:r w:rsidRPr="00775AB7">
        <w:t>и</w:t>
      </w:r>
      <w:r w:rsidRPr="00775AB7">
        <w:t xml:space="preserve">лучших результатов;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j</w:t>
      </w:r>
      <w:r w:rsidRPr="00775AB7">
        <w:t>)</w:t>
      </w:r>
      <w:r w:rsidRPr="00775AB7">
        <w:tab/>
      </w:r>
      <w:r w:rsidRPr="0063117F">
        <w:rPr>
          <w:b/>
        </w:rPr>
        <w:t>Программа контроля и оценки результативности мер, прин</w:t>
      </w:r>
      <w:r w:rsidRPr="0063117F">
        <w:rPr>
          <w:b/>
        </w:rPr>
        <w:t>и</w:t>
      </w:r>
      <w:r w:rsidRPr="0063117F">
        <w:rPr>
          <w:b/>
        </w:rPr>
        <w:t xml:space="preserve">маемых в интересах дальнейшего развития правовой культуры населения: </w:t>
      </w:r>
      <w:r w:rsidR="001801DA">
        <w:t xml:space="preserve">программа, осуществляемая Центром </w:t>
      </w:r>
      <w:r w:rsidRPr="00775AB7">
        <w:t>правовых исследований и Управление</w:t>
      </w:r>
      <w:r w:rsidR="001801DA">
        <w:t>м</w:t>
      </w:r>
      <w:r w:rsidRPr="00775AB7">
        <w:t xml:space="preserve"> по вопросам пропаганды Министерства юстиции, совместно с другими учре</w:t>
      </w:r>
      <w:r w:rsidRPr="00775AB7">
        <w:t>ж</w:t>
      </w:r>
      <w:r w:rsidRPr="00775AB7">
        <w:t>дениями и исследовательскими центрами</w:t>
      </w:r>
      <w:r w:rsidR="001801DA">
        <w:t>, которые</w:t>
      </w:r>
      <w:r w:rsidRPr="00775AB7">
        <w:t xml:space="preserve"> периодически отслеживают и оценивают уровень эффективности пропаганды юридических знаний в инт</w:t>
      </w:r>
      <w:r w:rsidRPr="00775AB7">
        <w:t>е</w:t>
      </w:r>
      <w:r w:rsidRPr="00775AB7">
        <w:t>ресах населения;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418.</w:t>
      </w:r>
      <w:r w:rsidRPr="00775AB7">
        <w:tab/>
      </w:r>
      <w:r w:rsidR="001801DA">
        <w:t>Н</w:t>
      </w:r>
      <w:r w:rsidRPr="00775AB7">
        <w:t xml:space="preserve">ачиная с 2000 года в стране </w:t>
      </w:r>
      <w:r w:rsidR="001801DA">
        <w:t>также реализуется</w:t>
      </w:r>
      <w:r w:rsidRPr="00775AB7">
        <w:t xml:space="preserve"> проект распространения знаний о правах детей и подростков, принимаются конкретные меры по разли</w:t>
      </w:r>
      <w:r w:rsidRPr="00775AB7">
        <w:t>ч</w:t>
      </w:r>
      <w:r w:rsidRPr="00775AB7">
        <w:t>ной тематике, включая вопросы расовой дискриминации. Коммуникационная стратегия включает выполнение действий в трех основных направл</w:t>
      </w:r>
      <w:r w:rsidRPr="00775AB7">
        <w:t>е</w:t>
      </w:r>
      <w:r w:rsidRPr="00775AB7">
        <w:t xml:space="preserve">ниях: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ab/>
        <w:t>а)</w:t>
      </w:r>
      <w:r w:rsidRPr="00775AB7">
        <w:tab/>
        <w:t>Образование: распространение знаний, проведение ко</w:t>
      </w:r>
      <w:r w:rsidRPr="00775AB7">
        <w:t>н</w:t>
      </w:r>
      <w:r w:rsidRPr="00775AB7">
        <w:t>ференций и рабочих совещаний</w:t>
      </w:r>
      <w:r w:rsidR="00AB55D2">
        <w:t>,</w:t>
      </w:r>
      <w:r w:rsidRPr="00775AB7">
        <w:t xml:space="preserve"> предназначенных для организации диалога, прений и ди</w:t>
      </w:r>
      <w:r w:rsidRPr="00775AB7">
        <w:t>с</w:t>
      </w:r>
      <w:r w:rsidRPr="00775AB7">
        <w:t>куссий с участием рабочих групп и при поддержке деятелей культуры, специ</w:t>
      </w:r>
      <w:r w:rsidRPr="00775AB7">
        <w:t>а</w:t>
      </w:r>
      <w:r w:rsidRPr="00775AB7">
        <w:t>листов из числа мужчин и же</w:t>
      </w:r>
      <w:r w:rsidRPr="00775AB7">
        <w:t>н</w:t>
      </w:r>
      <w:r w:rsidRPr="00775AB7">
        <w:t xml:space="preserve">щин и работников сферы коммуникаций;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ab/>
      </w:r>
      <w:r w:rsidRPr="00775AB7">
        <w:rPr>
          <w:lang w:val="en-US"/>
        </w:rPr>
        <w:t>b</w:t>
      </w:r>
      <w:r w:rsidRPr="00775AB7">
        <w:t>)</w:t>
      </w:r>
      <w:r w:rsidRPr="00775AB7">
        <w:tab/>
        <w:t>Популяризация: трансляция телевизионных передач, п</w:t>
      </w:r>
      <w:r w:rsidRPr="00775AB7">
        <w:t>о</w:t>
      </w:r>
      <w:r w:rsidRPr="00775AB7">
        <w:t xml:space="preserve">священных правам детей и подростков с уделением особого внимания проблемам семьи. Эти темы постоянно присутствуют в обычных программах, транслируемых как по каналам национального телевидения, так и по каналам провинциальных и муниципальных телецентров, которые в свою очередь нередко </w:t>
      </w:r>
      <w:r w:rsidR="00AB55D2">
        <w:t>готовят и</w:t>
      </w:r>
      <w:r w:rsidRPr="00775AB7">
        <w:t xml:space="preserve"> собс</w:t>
      </w:r>
      <w:r w:rsidRPr="00775AB7">
        <w:t>т</w:t>
      </w:r>
      <w:r w:rsidRPr="00775AB7">
        <w:t>венные передачи, которые транслируются по национальному телевидению;</w:t>
      </w:r>
    </w:p>
    <w:p w:rsidR="00A856D9" w:rsidRPr="00775AB7" w:rsidRDefault="003A7824" w:rsidP="00775AB7">
      <w:pPr>
        <w:pStyle w:val="SingleTxtGR"/>
        <w:spacing w:line="240" w:lineRule="exact"/>
      </w:pPr>
      <w:r>
        <w:tab/>
      </w:r>
      <w:r>
        <w:rPr>
          <w:lang w:val="en-US"/>
        </w:rPr>
        <w:t>c</w:t>
      </w:r>
      <w:r w:rsidR="00A856D9" w:rsidRPr="00775AB7">
        <w:t>)</w:t>
      </w:r>
      <w:r w:rsidR="00A856D9" w:rsidRPr="00775AB7">
        <w:tab/>
        <w:t xml:space="preserve">Публикации: издание "карманных" книжек, содержащих </w:t>
      </w:r>
      <w:r w:rsidR="00AB55D2">
        <w:t xml:space="preserve">тексты </w:t>
      </w:r>
      <w:r w:rsidR="00A856D9" w:rsidRPr="00775AB7">
        <w:t>Конвен</w:t>
      </w:r>
      <w:r w:rsidR="00AB55D2">
        <w:t>ции о правах детей и Конвенции</w:t>
      </w:r>
      <w:r w:rsidR="00A856D9" w:rsidRPr="00775AB7">
        <w:t xml:space="preserve"> о ликвидации всех форм дискримин</w:t>
      </w:r>
      <w:r w:rsidR="00A856D9" w:rsidRPr="00775AB7">
        <w:t>а</w:t>
      </w:r>
      <w:r w:rsidR="00A856D9" w:rsidRPr="00775AB7">
        <w:t>ции против женщин; издание журналов для детей и подростков (</w:t>
      </w:r>
      <w:r w:rsidR="00A856D9" w:rsidRPr="00775AB7">
        <w:rPr>
          <w:lang w:val="es-ES"/>
        </w:rPr>
        <w:t>Zunzún y Pion</w:t>
      </w:r>
      <w:r w:rsidR="00A856D9" w:rsidRPr="00775AB7">
        <w:rPr>
          <w:lang w:val="es-ES"/>
        </w:rPr>
        <w:t>e</w:t>
      </w:r>
      <w:r w:rsidR="00A856D9" w:rsidRPr="00775AB7">
        <w:rPr>
          <w:lang w:val="es-ES"/>
        </w:rPr>
        <w:t>ros),</w:t>
      </w:r>
      <w:r w:rsidR="00A856D9" w:rsidRPr="00775AB7">
        <w:t xml:space="preserve"> журналов, предназначенных для специалистов по проблемам подр</w:t>
      </w:r>
      <w:r w:rsidR="00A856D9" w:rsidRPr="00775AB7">
        <w:t>о</w:t>
      </w:r>
      <w:r w:rsidR="00A856D9" w:rsidRPr="00775AB7">
        <w:t>стков и "карманных" книжек для взрослых на такие темы как семья, насилие, самоув</w:t>
      </w:r>
      <w:r w:rsidR="00A856D9" w:rsidRPr="00775AB7">
        <w:t>а</w:t>
      </w:r>
      <w:r w:rsidR="00A856D9" w:rsidRPr="00775AB7">
        <w:t>жение, предрассудки, наркомания, проблема полов, гомосексуализм, увере</w:t>
      </w:r>
      <w:r w:rsidR="00A856D9" w:rsidRPr="00775AB7">
        <w:t>н</w:t>
      </w:r>
      <w:r w:rsidR="00A856D9" w:rsidRPr="00775AB7">
        <w:t xml:space="preserve">ность в собственных силах, свободное время и досуг.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419.</w:t>
      </w:r>
      <w:r w:rsidRPr="00775AB7">
        <w:tab/>
        <w:t>Эти материалы доходят до детей и подростков различными путями. С</w:t>
      </w:r>
      <w:r w:rsidRPr="00775AB7">
        <w:t>а</w:t>
      </w:r>
      <w:r w:rsidRPr="00775AB7">
        <w:t xml:space="preserve">мыми важными местами для распространения подобной информации являются школьные и публичные библиотеки.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420.</w:t>
      </w:r>
      <w:r w:rsidRPr="00775AB7">
        <w:tab/>
        <w:t>С помощью этой стратегии обеспечивается широкое участие населения и всех социальных и экономических секторов страны и создание чувства колле</w:t>
      </w:r>
      <w:r w:rsidRPr="00775AB7">
        <w:t>к</w:t>
      </w:r>
      <w:r w:rsidRPr="00775AB7">
        <w:t>тивной ответственности, при относител</w:t>
      </w:r>
      <w:r w:rsidRPr="00775AB7">
        <w:t>ь</w:t>
      </w:r>
      <w:r w:rsidRPr="00775AB7">
        <w:t xml:space="preserve">но малых затратах.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Отмечается, что государство-участник не сделало заявления, пр</w:t>
      </w:r>
      <w:r w:rsidRPr="00775AB7">
        <w:t>е</w:t>
      </w:r>
      <w:r w:rsidRPr="00775AB7">
        <w:t>дусмотренного в статье 14 Конвенции, и некоторые члены Комитета просили рассмотреть во</w:t>
      </w:r>
      <w:r w:rsidRPr="00775AB7">
        <w:t>з</w:t>
      </w:r>
      <w:r w:rsidRPr="00775AB7">
        <w:t xml:space="preserve">можность такого заявления.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421.</w:t>
      </w:r>
      <w:r w:rsidRPr="00775AB7">
        <w:tab/>
        <w:t>Что касается просьбы, сформулированной несколькими членами Комит</w:t>
      </w:r>
      <w:r w:rsidRPr="00775AB7">
        <w:t>е</w:t>
      </w:r>
      <w:r w:rsidRPr="00775AB7">
        <w:t>та относ</w:t>
      </w:r>
      <w:r w:rsidR="00AB55D2">
        <w:t>ительно возможности сделать Кубой</w:t>
      </w:r>
      <w:r w:rsidRPr="00775AB7">
        <w:t xml:space="preserve"> заявление, предусмотренное в ст</w:t>
      </w:r>
      <w:r w:rsidRPr="00775AB7">
        <w:t>а</w:t>
      </w:r>
      <w:r w:rsidRPr="00775AB7">
        <w:t xml:space="preserve">тье 14 Конвенции, то наша страна хотела бы подчеркнуть, что оглашение такого заявления относится к </w:t>
      </w:r>
      <w:r w:rsidR="00AB55D2">
        <w:t>области</w:t>
      </w:r>
      <w:r w:rsidRPr="00775AB7">
        <w:t xml:space="preserve"> национального суверенитета. Именно прав</w:t>
      </w:r>
      <w:r w:rsidRPr="00775AB7">
        <w:t>и</w:t>
      </w:r>
      <w:r w:rsidRPr="00775AB7">
        <w:t>тельству принадлежит суверенное право принимать решения по поводу подо</w:t>
      </w:r>
      <w:r w:rsidRPr="00775AB7">
        <w:t>б</w:t>
      </w:r>
      <w:r w:rsidRPr="00775AB7">
        <w:t>ных вопросов. Не существует никакого правового требования или мандата, к</w:t>
      </w:r>
      <w:r w:rsidRPr="00775AB7">
        <w:t>о</w:t>
      </w:r>
      <w:r w:rsidRPr="00775AB7">
        <w:t xml:space="preserve">торый обязывал бы какую-либо страну делать подобное заявления, </w:t>
      </w:r>
      <w:r w:rsidR="00165EA9">
        <w:t>да и</w:t>
      </w:r>
      <w:r w:rsidRPr="00775AB7">
        <w:t xml:space="preserve"> ст</w:t>
      </w:r>
      <w:r w:rsidRPr="00775AB7">
        <w:t>а</w:t>
      </w:r>
      <w:r w:rsidR="00165EA9">
        <w:t>тья </w:t>
      </w:r>
      <w:r w:rsidRPr="00775AB7">
        <w:t>14 также не имеет обязательной силы. Известно, что по состоянию на 17 а</w:t>
      </w:r>
      <w:r w:rsidRPr="00775AB7">
        <w:t>в</w:t>
      </w:r>
      <w:r w:rsidRPr="00775AB7">
        <w:t>густа 2008 года 173 государства р</w:t>
      </w:r>
      <w:r w:rsidRPr="00775AB7">
        <w:t>а</w:t>
      </w:r>
      <w:r w:rsidRPr="00775AB7">
        <w:t xml:space="preserve">тифицировали Международную конвенцию о ликвидации всех форм расовой дискриминации. Из них до 14 ноября того же года только </w:t>
      </w:r>
      <w:r w:rsidR="00165EA9">
        <w:t>53 государства сдел</w:t>
      </w:r>
      <w:r w:rsidR="00165EA9">
        <w:t>а</w:t>
      </w:r>
      <w:r w:rsidR="00165EA9">
        <w:t>ли заявление</w:t>
      </w:r>
      <w:r w:rsidRPr="00775AB7">
        <w:t>, предусмот</w:t>
      </w:r>
      <w:r w:rsidR="00165EA9">
        <w:t>ренно</w:t>
      </w:r>
      <w:r w:rsidRPr="00775AB7">
        <w:t xml:space="preserve">е в статье 14, </w:t>
      </w:r>
      <w:r w:rsidR="00165EA9">
        <w:t>т.е.</w:t>
      </w:r>
      <w:r w:rsidRPr="00775AB7">
        <w:t xml:space="preserve"> всего </w:t>
      </w:r>
      <w:r w:rsidR="00165EA9">
        <w:t xml:space="preserve">лишь </w:t>
      </w:r>
      <w:r w:rsidRPr="00775AB7">
        <w:t xml:space="preserve">30,63% государств-участников </w:t>
      </w:r>
      <w:r w:rsidR="00B2025C">
        <w:t>этой</w:t>
      </w:r>
      <w:r w:rsidRPr="00775AB7">
        <w:t xml:space="preserve"> Конвенции.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422.</w:t>
      </w:r>
      <w:r w:rsidRPr="00775AB7">
        <w:tab/>
        <w:t>Необходимо также напомнить о том, что, как говорится выше в насто</w:t>
      </w:r>
      <w:r w:rsidRPr="00775AB7">
        <w:t>я</w:t>
      </w:r>
      <w:r w:rsidRPr="00775AB7">
        <w:t>щем докладе, на Кубе нет никаких жалоб или обвинений в совершении актов расовой дискриминации и что в стране существует широкая и разветвленная межведомственная система, гара</w:t>
      </w:r>
      <w:r w:rsidRPr="00775AB7">
        <w:t>н</w:t>
      </w:r>
      <w:r w:rsidRPr="00775AB7">
        <w:t>тирующая рассмотрение, передачу и принятие мер по жалобам или обвинениям в каких-либо нарушениях прав кубинских граждан. Именно поэтому до настоящего момента не возникало необход</w:t>
      </w:r>
      <w:r w:rsidRPr="00775AB7">
        <w:t>и</w:t>
      </w:r>
      <w:r w:rsidR="00B2025C">
        <w:t>мости в обнародовании упомянутого заявления</w:t>
      </w:r>
      <w:r w:rsidRPr="00775AB7">
        <w:t xml:space="preserve">. </w:t>
      </w:r>
    </w:p>
    <w:p w:rsidR="00A856D9" w:rsidRPr="00775AB7" w:rsidRDefault="00A856D9" w:rsidP="00775AB7">
      <w:pPr>
        <w:pStyle w:val="SingleTxtGR"/>
        <w:spacing w:line="240" w:lineRule="exact"/>
      </w:pPr>
      <w:r w:rsidRPr="00775AB7">
        <w:t>423.</w:t>
      </w:r>
      <w:r w:rsidRPr="00775AB7">
        <w:tab/>
        <w:t>Вместе с тем Куба не исключает того, что в будущем может возникнуть ситуация, которая потребует проведения исследований по вопросу о возможн</w:t>
      </w:r>
      <w:r w:rsidRPr="00775AB7">
        <w:t>о</w:t>
      </w:r>
      <w:r w:rsidRPr="00775AB7">
        <w:t xml:space="preserve">сти опубликования подобного заявления. </w:t>
      </w:r>
    </w:p>
    <w:p w:rsidR="00396D67" w:rsidRPr="003A7824" w:rsidRDefault="003A7824" w:rsidP="003A782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96D67" w:rsidRPr="003A7824" w:rsidSect="007511D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20F" w:rsidRDefault="0025020F">
      <w:r>
        <w:rPr>
          <w:lang w:val="en-US"/>
        </w:rPr>
        <w:tab/>
      </w:r>
      <w:r>
        <w:separator/>
      </w:r>
    </w:p>
  </w:endnote>
  <w:endnote w:type="continuationSeparator" w:id="0">
    <w:p w:rsidR="0025020F" w:rsidRDefault="00250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9CE" w:rsidRPr="005D09E0" w:rsidRDefault="006439C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A30A6">
      <w:rPr>
        <w:rStyle w:val="PageNumber"/>
        <w:noProof/>
      </w:rPr>
      <w:t>74</w:t>
    </w:r>
    <w:r>
      <w:rPr>
        <w:rStyle w:val="PageNumber"/>
      </w:rPr>
      <w:fldChar w:fldCharType="end"/>
    </w:r>
    <w:r>
      <w:rPr>
        <w:lang w:val="en-US"/>
      </w:rPr>
      <w:tab/>
      <w:t>GE.10-</w:t>
    </w:r>
    <w:r>
      <w:rPr>
        <w:lang w:val="ru-RU"/>
      </w:rPr>
      <w:t>41433</w:t>
    </w:r>
    <w:r>
      <w:rPr>
        <w:lang w:val="en-US"/>
      </w:rPr>
      <w:t xml:space="preserve">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9CE" w:rsidRPr="009A6F4A" w:rsidRDefault="006439CE">
    <w:pPr>
      <w:pStyle w:val="Footer"/>
      <w:rPr>
        <w:lang w:val="en-US"/>
      </w:rPr>
    </w:pPr>
    <w:r>
      <w:rPr>
        <w:lang w:val="en-US"/>
      </w:rPr>
      <w:t>GE.10-</w:t>
    </w:r>
    <w:r>
      <w:rPr>
        <w:lang w:val="ru-RU"/>
      </w:rPr>
      <w:t>41433</w:t>
    </w:r>
    <w:r>
      <w:rPr>
        <w:lang w:val="en-US"/>
      </w:rPr>
      <w:t xml:space="preserve"> (EXT)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A30A6">
      <w:rPr>
        <w:rStyle w:val="PageNumber"/>
        <w:noProof/>
      </w:rPr>
      <w:t>75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9CE" w:rsidRPr="009A6F4A" w:rsidRDefault="006439CE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GE.10-41433  (EXT)  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20F" w:rsidRPr="00F71F63" w:rsidRDefault="0025020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5020F" w:rsidRPr="00F71F63" w:rsidRDefault="0025020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5020F" w:rsidRPr="00635E86" w:rsidRDefault="0025020F" w:rsidP="00635E86">
      <w:pPr>
        <w:pStyle w:val="Footer"/>
      </w:pPr>
    </w:p>
  </w:footnote>
  <w:footnote w:id="1">
    <w:p w:rsidR="006439CE" w:rsidRPr="00973220" w:rsidRDefault="006439CE" w:rsidP="00973220">
      <w:pPr>
        <w:pStyle w:val="FootnoteText"/>
        <w:rPr>
          <w:szCs w:val="18"/>
          <w:lang w:val="ru-RU"/>
        </w:rPr>
      </w:pPr>
      <w:r w:rsidRPr="00973220">
        <w:rPr>
          <w:szCs w:val="18"/>
        </w:rPr>
        <w:tab/>
      </w:r>
      <w:r w:rsidRPr="00973220">
        <w:rPr>
          <w:rStyle w:val="FootnoteReference"/>
          <w:szCs w:val="18"/>
          <w:vertAlign w:val="baseline"/>
          <w:lang w:val="ru-RU"/>
        </w:rPr>
        <w:t>*</w:t>
      </w:r>
      <w:r w:rsidRPr="00973220">
        <w:rPr>
          <w:szCs w:val="18"/>
          <w:lang w:val="ru-RU"/>
        </w:rPr>
        <w:tab/>
        <w:t xml:space="preserve">В настоящем документе содержатся четырнадцатый−восемнадцатый периодические доклады (сводный документ) Кубы, которые должны были быть представлены 16 марта 2007 года. Что касается десятого−тринадцатого периодических докладов (сводный документ) и кратких отчетов о заседаниях, на которых Комитет рассмотрел эти доклады, см. документы </w:t>
      </w:r>
      <w:r w:rsidRPr="00973220">
        <w:rPr>
          <w:szCs w:val="18"/>
          <w:lang w:val="en-US"/>
        </w:rPr>
        <w:t>CERD</w:t>
      </w:r>
      <w:r w:rsidRPr="00973220">
        <w:rPr>
          <w:szCs w:val="18"/>
          <w:lang w:val="ru-RU"/>
        </w:rPr>
        <w:t>/</w:t>
      </w:r>
      <w:r w:rsidRPr="00973220">
        <w:rPr>
          <w:szCs w:val="18"/>
          <w:lang w:val="en-US"/>
        </w:rPr>
        <w:t>C</w:t>
      </w:r>
      <w:r w:rsidRPr="00973220">
        <w:rPr>
          <w:szCs w:val="18"/>
          <w:lang w:val="ru-RU"/>
        </w:rPr>
        <w:t>/319/</w:t>
      </w:r>
      <w:r w:rsidRPr="00973220">
        <w:rPr>
          <w:szCs w:val="18"/>
          <w:lang w:val="en-US"/>
        </w:rPr>
        <w:t>Add</w:t>
      </w:r>
      <w:r w:rsidRPr="00973220">
        <w:rPr>
          <w:szCs w:val="18"/>
          <w:lang w:val="ru-RU"/>
        </w:rPr>
        <w:t xml:space="preserve">.4 и </w:t>
      </w:r>
      <w:r w:rsidRPr="00973220">
        <w:rPr>
          <w:szCs w:val="18"/>
          <w:lang w:val="en-US"/>
        </w:rPr>
        <w:t>CERD</w:t>
      </w:r>
      <w:r w:rsidRPr="00973220">
        <w:rPr>
          <w:szCs w:val="18"/>
          <w:lang w:val="ru-RU"/>
        </w:rPr>
        <w:t>/</w:t>
      </w:r>
      <w:r w:rsidRPr="00973220">
        <w:rPr>
          <w:szCs w:val="18"/>
          <w:lang w:val="en-US"/>
        </w:rPr>
        <w:t>C</w:t>
      </w:r>
      <w:r w:rsidRPr="00973220">
        <w:rPr>
          <w:szCs w:val="18"/>
          <w:lang w:val="ru-RU"/>
        </w:rPr>
        <w:t>/</w:t>
      </w:r>
      <w:r w:rsidRPr="00973220">
        <w:rPr>
          <w:szCs w:val="18"/>
          <w:lang w:val="en-US"/>
        </w:rPr>
        <w:t>SR</w:t>
      </w:r>
      <w:r w:rsidRPr="00973220">
        <w:rPr>
          <w:szCs w:val="18"/>
          <w:lang w:val="ru-RU"/>
        </w:rPr>
        <w:t>.1290 и 1291.</w:t>
      </w:r>
    </w:p>
  </w:footnote>
  <w:footnote w:id="2">
    <w:p w:rsidR="006439CE" w:rsidRPr="00973220" w:rsidRDefault="006439CE" w:rsidP="00973220">
      <w:pPr>
        <w:pStyle w:val="FootnoteText"/>
        <w:rPr>
          <w:szCs w:val="18"/>
          <w:lang w:val="ru-RU"/>
        </w:rPr>
      </w:pPr>
      <w:r w:rsidRPr="00973220">
        <w:rPr>
          <w:szCs w:val="18"/>
          <w:lang w:val="ru-RU"/>
        </w:rPr>
        <w:tab/>
      </w:r>
      <w:r w:rsidRPr="00973220">
        <w:rPr>
          <w:rStyle w:val="FootnoteReference"/>
          <w:szCs w:val="18"/>
          <w:vertAlign w:val="baseline"/>
          <w:lang w:val="ru-RU"/>
        </w:rPr>
        <w:t>**</w:t>
      </w:r>
      <w:r w:rsidRPr="00973220">
        <w:rPr>
          <w:szCs w:val="18"/>
          <w:lang w:val="ru-RU"/>
        </w:rPr>
        <w:tab/>
        <w:t>В соответствии с информацией, направляемой государств</w:t>
      </w:r>
      <w:r>
        <w:rPr>
          <w:szCs w:val="18"/>
          <w:lang w:val="ru-RU"/>
        </w:rPr>
        <w:t>а</w:t>
      </w:r>
      <w:r w:rsidRPr="00973220">
        <w:rPr>
          <w:szCs w:val="18"/>
          <w:lang w:val="ru-RU"/>
        </w:rPr>
        <w:t>м-участник</w:t>
      </w:r>
      <w:r>
        <w:rPr>
          <w:szCs w:val="18"/>
          <w:lang w:val="ru-RU"/>
        </w:rPr>
        <w:t>а</w:t>
      </w:r>
      <w:r w:rsidRPr="00973220">
        <w:rPr>
          <w:szCs w:val="18"/>
          <w:lang w:val="ru-RU"/>
        </w:rPr>
        <w:t xml:space="preserve">м в отношении оформления их докладов, настоящий документ до его передачи в </w:t>
      </w:r>
      <w:r>
        <w:rPr>
          <w:szCs w:val="18"/>
          <w:lang w:val="ru-RU"/>
        </w:rPr>
        <w:t>с</w:t>
      </w:r>
      <w:r w:rsidRPr="00973220">
        <w:rPr>
          <w:szCs w:val="18"/>
          <w:lang w:val="ru-RU"/>
        </w:rPr>
        <w:t>лужб</w:t>
      </w:r>
      <w:r>
        <w:rPr>
          <w:szCs w:val="18"/>
          <w:lang w:val="ru-RU"/>
        </w:rPr>
        <w:t>ы</w:t>
      </w:r>
      <w:r w:rsidRPr="00973220">
        <w:rPr>
          <w:szCs w:val="18"/>
          <w:lang w:val="ru-RU"/>
        </w:rPr>
        <w:t xml:space="preserve"> письменного перевода Организации Объединенных Наций официально не редактировался.</w:t>
      </w:r>
    </w:p>
  </w:footnote>
  <w:footnote w:id="3">
    <w:p w:rsidR="006439CE" w:rsidRPr="000F5433" w:rsidRDefault="006439CE" w:rsidP="00A2262C">
      <w:pPr>
        <w:pStyle w:val="FootnoteText"/>
        <w:rPr>
          <w:lang w:val="ru-RU"/>
        </w:rPr>
      </w:pPr>
      <w:r w:rsidRPr="00BE74A8">
        <w:rPr>
          <w:lang w:val="ru-RU"/>
        </w:rPr>
        <w:tab/>
      </w:r>
      <w:r>
        <w:rPr>
          <w:rStyle w:val="FootnoteReference"/>
        </w:rPr>
        <w:footnoteRef/>
      </w:r>
      <w:r w:rsidRPr="000F5433">
        <w:rPr>
          <w:lang w:val="ru-RU"/>
        </w:rPr>
        <w:tab/>
      </w:r>
      <w:r>
        <w:rPr>
          <w:lang w:val="ru-RU"/>
        </w:rPr>
        <w:t>В процессе переписи рассматривались вопросы, связанные с цветом кожи, но не рассматривались вопросы принадлежности к той или иной расе или вопросы этнического происхождения, хотя, как правило, поступала информация из замечаний или заявлений респондентов, которая составляла часть общих сведений, содержащих другие социальные, демографические и экономические данные, и не проводилось конкретных исследований, которые выявляли бы другой тип концепций или идей, основанных не только на демократических, но и на антропометрических, генетических и других показаниях.</w:t>
      </w:r>
    </w:p>
  </w:footnote>
  <w:footnote w:id="4">
    <w:p w:rsidR="006439CE" w:rsidRPr="00925826" w:rsidRDefault="006439CE" w:rsidP="00925826">
      <w:pPr>
        <w:pStyle w:val="FootnoteText"/>
        <w:rPr>
          <w:szCs w:val="18"/>
          <w:lang w:val="ru-RU"/>
        </w:rPr>
      </w:pPr>
      <w:r w:rsidRPr="004740BD">
        <w:rPr>
          <w:lang w:val="ru-RU"/>
        </w:rPr>
        <w:tab/>
      </w:r>
      <w:r>
        <w:rPr>
          <w:rStyle w:val="FootnoteReference"/>
        </w:rPr>
        <w:footnoteRef/>
      </w:r>
      <w:r w:rsidRPr="00E04C3F">
        <w:rPr>
          <w:lang w:val="ru-RU"/>
        </w:rPr>
        <w:tab/>
      </w:r>
      <w:r w:rsidRPr="00925826">
        <w:rPr>
          <w:szCs w:val="18"/>
          <w:lang w:val="ru-RU"/>
        </w:rPr>
        <w:t>Куба также является участником многих международных договоров в области прав человека, в том числе: Факультативного протокола к Конвенции о правах ребенка, касающегося торговли детьми, детской проституции и детской порнографии; Факультативного протокола к Конвенции о правах ребенка, касающегося участия детей в вооруженных конфликтах; Конвенция ЮНЕСКО против дискриминации в области образования; Конвенция против пыток и других жестоких, бесчеловечных и унижающих достоинств</w:t>
      </w:r>
      <w:r>
        <w:rPr>
          <w:szCs w:val="18"/>
          <w:lang w:val="ru-RU"/>
        </w:rPr>
        <w:t>о видов обращения; Международной</w:t>
      </w:r>
      <w:r w:rsidRPr="00925826">
        <w:rPr>
          <w:szCs w:val="18"/>
          <w:lang w:val="ru-RU"/>
        </w:rPr>
        <w:t xml:space="preserve"> конвенции о борьбе с вербовкой, использованием, финансированием и обучением наемников. В феврале 2008 года Куба подписала Международный пакт о гражданских и политических правах и Международный пакт об экономических, социальных и культурных правах. </w:t>
      </w:r>
    </w:p>
  </w:footnote>
  <w:footnote w:id="5">
    <w:p w:rsidR="006439CE" w:rsidRPr="00C11540" w:rsidRDefault="006439CE" w:rsidP="005B77E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4E3162">
        <w:rPr>
          <w:lang w:val="ru-RU"/>
        </w:rPr>
        <w:tab/>
      </w:r>
      <w:bookmarkStart w:id="2" w:name="OLE_LINK1"/>
      <w:r>
        <w:rPr>
          <w:lang w:val="ru-RU"/>
        </w:rPr>
        <w:t>Н</w:t>
      </w:r>
      <w:r w:rsidRPr="004E3162">
        <w:rPr>
          <w:lang w:val="ru-RU"/>
        </w:rPr>
        <w:t>икогда в своей истории страна не сталкивалась со столь глубоким экономиче</w:t>
      </w:r>
      <w:r>
        <w:rPr>
          <w:lang w:val="ru-RU"/>
        </w:rPr>
        <w:t>ским кризисом в столь</w:t>
      </w:r>
      <w:r w:rsidRPr="004E3162">
        <w:rPr>
          <w:lang w:val="ru-RU"/>
        </w:rPr>
        <w:t xml:space="preserve"> отрицательных и враждебных условиях и в столь короткие сроки</w:t>
      </w:r>
      <w:bookmarkEnd w:id="2"/>
      <w:r>
        <w:rPr>
          <w:lang w:val="ru-RU"/>
        </w:rPr>
        <w:t>.</w:t>
      </w:r>
    </w:p>
  </w:footnote>
  <w:footnote w:id="6">
    <w:p w:rsidR="006439CE" w:rsidRPr="00B25188" w:rsidRDefault="006439CE" w:rsidP="00017FD9">
      <w:pPr>
        <w:pStyle w:val="FootnoteText"/>
        <w:rPr>
          <w:szCs w:val="18"/>
          <w:lang w:val="ru-RU"/>
        </w:rPr>
      </w:pPr>
      <w:r>
        <w:tab/>
      </w:r>
      <w:r>
        <w:rPr>
          <w:rStyle w:val="FootnoteReference"/>
        </w:rPr>
        <w:footnoteRef/>
      </w:r>
      <w:r w:rsidRPr="006524CE">
        <w:rPr>
          <w:lang w:val="ru-RU"/>
        </w:rPr>
        <w:tab/>
      </w:r>
      <w:r w:rsidRPr="00B25188">
        <w:rPr>
          <w:szCs w:val="18"/>
          <w:lang w:val="ru-RU"/>
        </w:rPr>
        <w:t xml:space="preserve">Среди культурных учреждений страны можно назвать: 376 </w:t>
      </w:r>
      <w:r>
        <w:rPr>
          <w:szCs w:val="18"/>
          <w:lang w:val="ru-RU"/>
        </w:rPr>
        <w:t>книжных магазинов, 20 домов</w:t>
      </w:r>
      <w:r w:rsidRPr="00B25188">
        <w:rPr>
          <w:szCs w:val="18"/>
          <w:lang w:val="ru-RU"/>
        </w:rPr>
        <w:t xml:space="preserve"> </w:t>
      </w:r>
      <w:r>
        <w:rPr>
          <w:szCs w:val="18"/>
          <w:lang w:val="ru-RU"/>
        </w:rPr>
        <w:t>"трова"</w:t>
      </w:r>
      <w:r w:rsidRPr="00B25188">
        <w:rPr>
          <w:szCs w:val="18"/>
          <w:lang w:val="ru-RU"/>
        </w:rPr>
        <w:t xml:space="preserve">, 514 видеоклубов, включая 334 молодежных видеоклубов, 377 общественных библиотек, 290 музеев и три цирка-шапито. Более 2 500 работников культуры трудятся в составе народных советов, окружных </w:t>
      </w:r>
      <w:r>
        <w:rPr>
          <w:szCs w:val="18"/>
          <w:lang w:val="ru-RU"/>
        </w:rPr>
        <w:t xml:space="preserve">местных </w:t>
      </w:r>
      <w:r w:rsidRPr="00B25188">
        <w:rPr>
          <w:szCs w:val="18"/>
          <w:lang w:val="ru-RU"/>
        </w:rPr>
        <w:t>советах.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9CE" w:rsidRPr="00E51B62" w:rsidRDefault="006439CE">
    <w:pPr>
      <w:pStyle w:val="Header"/>
      <w:rPr>
        <w:lang w:val="en-US"/>
      </w:rPr>
    </w:pPr>
    <w:r>
      <w:rPr>
        <w:lang w:val="en-US"/>
      </w:rPr>
      <w:t>CERD/</w:t>
    </w:r>
    <w:r>
      <w:rPr>
        <w:lang w:val="ru-RU"/>
      </w:rPr>
      <w:t>С</w:t>
    </w:r>
    <w:r w:rsidRPr="00E51B62">
      <w:rPr>
        <w:lang w:val="en-US"/>
      </w:rPr>
      <w:t>/</w:t>
    </w:r>
    <w:r>
      <w:rPr>
        <w:lang w:val="ru-RU"/>
      </w:rPr>
      <w:t>С</w:t>
    </w:r>
    <w:r>
      <w:rPr>
        <w:lang w:val="en-US"/>
      </w:rPr>
      <w:t>UB/14-18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9CE" w:rsidRPr="009A6F4A" w:rsidRDefault="006439CE">
    <w:pPr>
      <w:pStyle w:val="Header"/>
      <w:rPr>
        <w:lang w:val="en-US"/>
      </w:rPr>
    </w:pPr>
    <w:r>
      <w:rPr>
        <w:lang w:val="en-US"/>
      </w:rPr>
      <w:tab/>
      <w:t>CERD/</w:t>
    </w:r>
    <w:r>
      <w:rPr>
        <w:lang w:val="ru-RU"/>
      </w:rPr>
      <w:t>С</w:t>
    </w:r>
    <w:r w:rsidRPr="00E51B62">
      <w:rPr>
        <w:lang w:val="en-US"/>
      </w:rPr>
      <w:t>/</w:t>
    </w:r>
    <w:r>
      <w:rPr>
        <w:lang w:val="ru-RU"/>
      </w:rPr>
      <w:t>С</w:t>
    </w:r>
    <w:r>
      <w:rPr>
        <w:lang w:val="en-US"/>
      </w:rPr>
      <w:t>UB/14-18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7A2E"/>
    <w:rsid w:val="000033D8"/>
    <w:rsid w:val="00005C1C"/>
    <w:rsid w:val="000061BE"/>
    <w:rsid w:val="00016553"/>
    <w:rsid w:val="00017FD9"/>
    <w:rsid w:val="000233B3"/>
    <w:rsid w:val="00023E9E"/>
    <w:rsid w:val="00026B0C"/>
    <w:rsid w:val="000305F1"/>
    <w:rsid w:val="0003638E"/>
    <w:rsid w:val="00036FF2"/>
    <w:rsid w:val="0004010A"/>
    <w:rsid w:val="00043C80"/>
    <w:rsid w:val="00043D88"/>
    <w:rsid w:val="00046E4D"/>
    <w:rsid w:val="0004753D"/>
    <w:rsid w:val="00052880"/>
    <w:rsid w:val="000565BF"/>
    <w:rsid w:val="000574B8"/>
    <w:rsid w:val="0006401A"/>
    <w:rsid w:val="00067811"/>
    <w:rsid w:val="00072C27"/>
    <w:rsid w:val="000825F6"/>
    <w:rsid w:val="00086182"/>
    <w:rsid w:val="00090891"/>
    <w:rsid w:val="000910C9"/>
    <w:rsid w:val="00092E62"/>
    <w:rsid w:val="000976D5"/>
    <w:rsid w:val="00097975"/>
    <w:rsid w:val="000A3DDF"/>
    <w:rsid w:val="000A60A0"/>
    <w:rsid w:val="000C2F99"/>
    <w:rsid w:val="000C3688"/>
    <w:rsid w:val="000D6863"/>
    <w:rsid w:val="000D7A2E"/>
    <w:rsid w:val="000E3D33"/>
    <w:rsid w:val="000E4E5C"/>
    <w:rsid w:val="000E5799"/>
    <w:rsid w:val="000E6B3A"/>
    <w:rsid w:val="000E76D8"/>
    <w:rsid w:val="000E7F47"/>
    <w:rsid w:val="0010279E"/>
    <w:rsid w:val="00103162"/>
    <w:rsid w:val="00104245"/>
    <w:rsid w:val="0010591E"/>
    <w:rsid w:val="00117AEE"/>
    <w:rsid w:val="00127D80"/>
    <w:rsid w:val="00130C4E"/>
    <w:rsid w:val="0014328F"/>
    <w:rsid w:val="001463F7"/>
    <w:rsid w:val="00147C2A"/>
    <w:rsid w:val="00150546"/>
    <w:rsid w:val="0015769C"/>
    <w:rsid w:val="00161FAA"/>
    <w:rsid w:val="00162288"/>
    <w:rsid w:val="00165EA9"/>
    <w:rsid w:val="001676FD"/>
    <w:rsid w:val="00172EFE"/>
    <w:rsid w:val="00173421"/>
    <w:rsid w:val="001801DA"/>
    <w:rsid w:val="001803CC"/>
    <w:rsid w:val="00180752"/>
    <w:rsid w:val="001830A2"/>
    <w:rsid w:val="0018457B"/>
    <w:rsid w:val="00185076"/>
    <w:rsid w:val="0018543C"/>
    <w:rsid w:val="00190231"/>
    <w:rsid w:val="00191982"/>
    <w:rsid w:val="00192ABD"/>
    <w:rsid w:val="001A5F8F"/>
    <w:rsid w:val="001A75D5"/>
    <w:rsid w:val="001A7D40"/>
    <w:rsid w:val="001B0C5B"/>
    <w:rsid w:val="001B3221"/>
    <w:rsid w:val="001B38AB"/>
    <w:rsid w:val="001B3C6E"/>
    <w:rsid w:val="001C17B7"/>
    <w:rsid w:val="001D07F7"/>
    <w:rsid w:val="001D32A3"/>
    <w:rsid w:val="001D7B8F"/>
    <w:rsid w:val="001E48EE"/>
    <w:rsid w:val="001F2D04"/>
    <w:rsid w:val="001F6E59"/>
    <w:rsid w:val="0020059C"/>
    <w:rsid w:val="002019BD"/>
    <w:rsid w:val="0020545E"/>
    <w:rsid w:val="00207E6D"/>
    <w:rsid w:val="002109E5"/>
    <w:rsid w:val="00221B8D"/>
    <w:rsid w:val="00232D42"/>
    <w:rsid w:val="00236A24"/>
    <w:rsid w:val="00237334"/>
    <w:rsid w:val="00240514"/>
    <w:rsid w:val="00243E75"/>
    <w:rsid w:val="002444F4"/>
    <w:rsid w:val="0025020F"/>
    <w:rsid w:val="00256DCF"/>
    <w:rsid w:val="002629A0"/>
    <w:rsid w:val="00265710"/>
    <w:rsid w:val="00266CA6"/>
    <w:rsid w:val="0028492B"/>
    <w:rsid w:val="00284E98"/>
    <w:rsid w:val="0029114E"/>
    <w:rsid w:val="00291C8F"/>
    <w:rsid w:val="00297018"/>
    <w:rsid w:val="002B43B0"/>
    <w:rsid w:val="002B77E4"/>
    <w:rsid w:val="002C0D88"/>
    <w:rsid w:val="002C31AE"/>
    <w:rsid w:val="002C5036"/>
    <w:rsid w:val="002C6A71"/>
    <w:rsid w:val="002C6D5F"/>
    <w:rsid w:val="002D15EA"/>
    <w:rsid w:val="002D6C07"/>
    <w:rsid w:val="002E0CE6"/>
    <w:rsid w:val="002E1163"/>
    <w:rsid w:val="002E43F3"/>
    <w:rsid w:val="002E4AE2"/>
    <w:rsid w:val="00302E4D"/>
    <w:rsid w:val="003215F5"/>
    <w:rsid w:val="003251CB"/>
    <w:rsid w:val="00332891"/>
    <w:rsid w:val="003352F6"/>
    <w:rsid w:val="00337D31"/>
    <w:rsid w:val="00353FA2"/>
    <w:rsid w:val="00356BB2"/>
    <w:rsid w:val="00360477"/>
    <w:rsid w:val="003604F5"/>
    <w:rsid w:val="003646EF"/>
    <w:rsid w:val="00367FC9"/>
    <w:rsid w:val="00370E84"/>
    <w:rsid w:val="003711A1"/>
    <w:rsid w:val="00372123"/>
    <w:rsid w:val="003726F4"/>
    <w:rsid w:val="00386581"/>
    <w:rsid w:val="00387100"/>
    <w:rsid w:val="00390013"/>
    <w:rsid w:val="00394C1F"/>
    <w:rsid w:val="003951D3"/>
    <w:rsid w:val="00396D67"/>
    <w:rsid w:val="003978C6"/>
    <w:rsid w:val="003A3903"/>
    <w:rsid w:val="003A7824"/>
    <w:rsid w:val="003B40A9"/>
    <w:rsid w:val="003B4A07"/>
    <w:rsid w:val="003C016E"/>
    <w:rsid w:val="003C228C"/>
    <w:rsid w:val="003D5EBD"/>
    <w:rsid w:val="003E3FFF"/>
    <w:rsid w:val="003F27D3"/>
    <w:rsid w:val="00401CE0"/>
    <w:rsid w:val="00403234"/>
    <w:rsid w:val="004032B0"/>
    <w:rsid w:val="00407AC3"/>
    <w:rsid w:val="00414586"/>
    <w:rsid w:val="00415059"/>
    <w:rsid w:val="004161D3"/>
    <w:rsid w:val="004209E7"/>
    <w:rsid w:val="00423CA4"/>
    <w:rsid w:val="00424FDD"/>
    <w:rsid w:val="00426687"/>
    <w:rsid w:val="004266D7"/>
    <w:rsid w:val="0043033D"/>
    <w:rsid w:val="00430EAA"/>
    <w:rsid w:val="00435FE4"/>
    <w:rsid w:val="00437287"/>
    <w:rsid w:val="00457634"/>
    <w:rsid w:val="00461465"/>
    <w:rsid w:val="00462008"/>
    <w:rsid w:val="004740BD"/>
    <w:rsid w:val="00474F42"/>
    <w:rsid w:val="0048244D"/>
    <w:rsid w:val="0048465A"/>
    <w:rsid w:val="004938A6"/>
    <w:rsid w:val="004A0DE8"/>
    <w:rsid w:val="004A4CB7"/>
    <w:rsid w:val="004A57B5"/>
    <w:rsid w:val="004B0551"/>
    <w:rsid w:val="004B19DA"/>
    <w:rsid w:val="004B77A8"/>
    <w:rsid w:val="004C2A53"/>
    <w:rsid w:val="004C3B35"/>
    <w:rsid w:val="004C43EC"/>
    <w:rsid w:val="004C5F74"/>
    <w:rsid w:val="004D6022"/>
    <w:rsid w:val="004E3AA8"/>
    <w:rsid w:val="004E6729"/>
    <w:rsid w:val="004F0E47"/>
    <w:rsid w:val="005029F1"/>
    <w:rsid w:val="00502A2F"/>
    <w:rsid w:val="00510DFB"/>
    <w:rsid w:val="0051339C"/>
    <w:rsid w:val="00513A96"/>
    <w:rsid w:val="00513D32"/>
    <w:rsid w:val="0051412F"/>
    <w:rsid w:val="005228C3"/>
    <w:rsid w:val="00522B6F"/>
    <w:rsid w:val="0052430E"/>
    <w:rsid w:val="005276AD"/>
    <w:rsid w:val="00534E96"/>
    <w:rsid w:val="00535118"/>
    <w:rsid w:val="005355D6"/>
    <w:rsid w:val="00540A9A"/>
    <w:rsid w:val="00543522"/>
    <w:rsid w:val="00545680"/>
    <w:rsid w:val="00552556"/>
    <w:rsid w:val="00557ABE"/>
    <w:rsid w:val="0056618E"/>
    <w:rsid w:val="00576F59"/>
    <w:rsid w:val="00577A34"/>
    <w:rsid w:val="00580A1A"/>
    <w:rsid w:val="00580AAD"/>
    <w:rsid w:val="00581786"/>
    <w:rsid w:val="00593A04"/>
    <w:rsid w:val="00597010"/>
    <w:rsid w:val="005A60D6"/>
    <w:rsid w:val="005A6410"/>
    <w:rsid w:val="005A6D5A"/>
    <w:rsid w:val="005B1B28"/>
    <w:rsid w:val="005B77E7"/>
    <w:rsid w:val="005B7D51"/>
    <w:rsid w:val="005B7F35"/>
    <w:rsid w:val="005C2081"/>
    <w:rsid w:val="005C678A"/>
    <w:rsid w:val="005C70FA"/>
    <w:rsid w:val="005D09E0"/>
    <w:rsid w:val="005D346D"/>
    <w:rsid w:val="005D6CEC"/>
    <w:rsid w:val="005D71D6"/>
    <w:rsid w:val="005D7BB5"/>
    <w:rsid w:val="005E09DF"/>
    <w:rsid w:val="005E74AB"/>
    <w:rsid w:val="005E77E4"/>
    <w:rsid w:val="005F33A5"/>
    <w:rsid w:val="00602B33"/>
    <w:rsid w:val="00605926"/>
    <w:rsid w:val="00606A3E"/>
    <w:rsid w:val="006115AA"/>
    <w:rsid w:val="006120AE"/>
    <w:rsid w:val="00616532"/>
    <w:rsid w:val="0063117F"/>
    <w:rsid w:val="00635E86"/>
    <w:rsid w:val="00636A37"/>
    <w:rsid w:val="006439CE"/>
    <w:rsid w:val="00646835"/>
    <w:rsid w:val="00646E67"/>
    <w:rsid w:val="006501A5"/>
    <w:rsid w:val="00653E8F"/>
    <w:rsid w:val="006567B2"/>
    <w:rsid w:val="00656B69"/>
    <w:rsid w:val="00662ADE"/>
    <w:rsid w:val="00664106"/>
    <w:rsid w:val="00667CAC"/>
    <w:rsid w:val="00671213"/>
    <w:rsid w:val="0067207E"/>
    <w:rsid w:val="006756F1"/>
    <w:rsid w:val="00677773"/>
    <w:rsid w:val="006805FC"/>
    <w:rsid w:val="0068264E"/>
    <w:rsid w:val="006926C7"/>
    <w:rsid w:val="00694C37"/>
    <w:rsid w:val="006A1BEB"/>
    <w:rsid w:val="006A24BB"/>
    <w:rsid w:val="006A2A7F"/>
    <w:rsid w:val="006A401C"/>
    <w:rsid w:val="006A5324"/>
    <w:rsid w:val="006A6F26"/>
    <w:rsid w:val="006A7C6E"/>
    <w:rsid w:val="006B23D9"/>
    <w:rsid w:val="006C1814"/>
    <w:rsid w:val="006C2F45"/>
    <w:rsid w:val="006C35AF"/>
    <w:rsid w:val="006C361A"/>
    <w:rsid w:val="006C5657"/>
    <w:rsid w:val="006D14EC"/>
    <w:rsid w:val="006D5E4E"/>
    <w:rsid w:val="006E0C33"/>
    <w:rsid w:val="006E6860"/>
    <w:rsid w:val="006E7183"/>
    <w:rsid w:val="006F5FBF"/>
    <w:rsid w:val="0070327E"/>
    <w:rsid w:val="00703A02"/>
    <w:rsid w:val="00707B5F"/>
    <w:rsid w:val="007226DB"/>
    <w:rsid w:val="00735602"/>
    <w:rsid w:val="007414C5"/>
    <w:rsid w:val="007511D7"/>
    <w:rsid w:val="0075279B"/>
    <w:rsid w:val="00753748"/>
    <w:rsid w:val="007559E2"/>
    <w:rsid w:val="007559F9"/>
    <w:rsid w:val="00757452"/>
    <w:rsid w:val="00762446"/>
    <w:rsid w:val="00774167"/>
    <w:rsid w:val="00774E39"/>
    <w:rsid w:val="00775AB7"/>
    <w:rsid w:val="00776FE8"/>
    <w:rsid w:val="00780096"/>
    <w:rsid w:val="00781ACB"/>
    <w:rsid w:val="007A79EB"/>
    <w:rsid w:val="007B66E4"/>
    <w:rsid w:val="007C0813"/>
    <w:rsid w:val="007D39EA"/>
    <w:rsid w:val="007D4CA0"/>
    <w:rsid w:val="007D7A23"/>
    <w:rsid w:val="007E11C4"/>
    <w:rsid w:val="007E38C3"/>
    <w:rsid w:val="007E39A3"/>
    <w:rsid w:val="007E4051"/>
    <w:rsid w:val="007E549E"/>
    <w:rsid w:val="007E6955"/>
    <w:rsid w:val="007E71C9"/>
    <w:rsid w:val="007F0DD6"/>
    <w:rsid w:val="007F7553"/>
    <w:rsid w:val="0080346E"/>
    <w:rsid w:val="00803F5B"/>
    <w:rsid w:val="00806A09"/>
    <w:rsid w:val="0080755E"/>
    <w:rsid w:val="008120D4"/>
    <w:rsid w:val="008139A5"/>
    <w:rsid w:val="0081549F"/>
    <w:rsid w:val="008171ED"/>
    <w:rsid w:val="00817F73"/>
    <w:rsid w:val="00820589"/>
    <w:rsid w:val="008209E1"/>
    <w:rsid w:val="0082228E"/>
    <w:rsid w:val="008279F5"/>
    <w:rsid w:val="00830402"/>
    <w:rsid w:val="008305D7"/>
    <w:rsid w:val="00832CB5"/>
    <w:rsid w:val="00834537"/>
    <w:rsid w:val="00834887"/>
    <w:rsid w:val="00842FED"/>
    <w:rsid w:val="008455CF"/>
    <w:rsid w:val="0084626C"/>
    <w:rsid w:val="00847689"/>
    <w:rsid w:val="00847821"/>
    <w:rsid w:val="00847E63"/>
    <w:rsid w:val="00860F84"/>
    <w:rsid w:val="00861C52"/>
    <w:rsid w:val="0086294A"/>
    <w:rsid w:val="00872125"/>
    <w:rsid w:val="008727A1"/>
    <w:rsid w:val="00886B0F"/>
    <w:rsid w:val="00890083"/>
    <w:rsid w:val="00891C08"/>
    <w:rsid w:val="008963F2"/>
    <w:rsid w:val="008A3879"/>
    <w:rsid w:val="008A5FA8"/>
    <w:rsid w:val="008A7575"/>
    <w:rsid w:val="008B5F47"/>
    <w:rsid w:val="008C24C4"/>
    <w:rsid w:val="008C7B87"/>
    <w:rsid w:val="008C7C97"/>
    <w:rsid w:val="008D273C"/>
    <w:rsid w:val="008D33C2"/>
    <w:rsid w:val="008D6A7A"/>
    <w:rsid w:val="008E2108"/>
    <w:rsid w:val="008E2D5E"/>
    <w:rsid w:val="008E3E87"/>
    <w:rsid w:val="008E5B6E"/>
    <w:rsid w:val="008E7F13"/>
    <w:rsid w:val="008F3185"/>
    <w:rsid w:val="008F56D4"/>
    <w:rsid w:val="008F66DD"/>
    <w:rsid w:val="0091592F"/>
    <w:rsid w:val="00915B0A"/>
    <w:rsid w:val="00916861"/>
    <w:rsid w:val="00917F1A"/>
    <w:rsid w:val="00925826"/>
    <w:rsid w:val="00926904"/>
    <w:rsid w:val="00927AC5"/>
    <w:rsid w:val="009336EA"/>
    <w:rsid w:val="00933DFB"/>
    <w:rsid w:val="009372F0"/>
    <w:rsid w:val="00940471"/>
    <w:rsid w:val="00945747"/>
    <w:rsid w:val="00951F6D"/>
    <w:rsid w:val="00954E24"/>
    <w:rsid w:val="00955022"/>
    <w:rsid w:val="00957B4D"/>
    <w:rsid w:val="009608CE"/>
    <w:rsid w:val="00960B69"/>
    <w:rsid w:val="00963286"/>
    <w:rsid w:val="00964EEA"/>
    <w:rsid w:val="00971282"/>
    <w:rsid w:val="00973220"/>
    <w:rsid w:val="00974117"/>
    <w:rsid w:val="00980C86"/>
    <w:rsid w:val="009917AD"/>
    <w:rsid w:val="009A4D24"/>
    <w:rsid w:val="009B1D9B"/>
    <w:rsid w:val="009B4074"/>
    <w:rsid w:val="009B462F"/>
    <w:rsid w:val="009C30BB"/>
    <w:rsid w:val="009C5031"/>
    <w:rsid w:val="009C60BE"/>
    <w:rsid w:val="009E6279"/>
    <w:rsid w:val="009F00A6"/>
    <w:rsid w:val="009F15AA"/>
    <w:rsid w:val="009F2DAE"/>
    <w:rsid w:val="009F56A7"/>
    <w:rsid w:val="009F5B05"/>
    <w:rsid w:val="00A026CA"/>
    <w:rsid w:val="00A03FBE"/>
    <w:rsid w:val="00A07232"/>
    <w:rsid w:val="00A1183C"/>
    <w:rsid w:val="00A14800"/>
    <w:rsid w:val="00A156DE"/>
    <w:rsid w:val="00A157ED"/>
    <w:rsid w:val="00A2262C"/>
    <w:rsid w:val="00A2446A"/>
    <w:rsid w:val="00A30913"/>
    <w:rsid w:val="00A4025D"/>
    <w:rsid w:val="00A50C7F"/>
    <w:rsid w:val="00A57762"/>
    <w:rsid w:val="00A800D1"/>
    <w:rsid w:val="00A856D9"/>
    <w:rsid w:val="00A92699"/>
    <w:rsid w:val="00AA2438"/>
    <w:rsid w:val="00AB55D2"/>
    <w:rsid w:val="00AB5BF0"/>
    <w:rsid w:val="00AB6049"/>
    <w:rsid w:val="00AC1C95"/>
    <w:rsid w:val="00AC2CCB"/>
    <w:rsid w:val="00AC443A"/>
    <w:rsid w:val="00AE60E2"/>
    <w:rsid w:val="00AE6EF2"/>
    <w:rsid w:val="00B0169F"/>
    <w:rsid w:val="00B05F21"/>
    <w:rsid w:val="00B14EA9"/>
    <w:rsid w:val="00B2025C"/>
    <w:rsid w:val="00B25188"/>
    <w:rsid w:val="00B30697"/>
    <w:rsid w:val="00B30A3C"/>
    <w:rsid w:val="00B344FA"/>
    <w:rsid w:val="00B364CE"/>
    <w:rsid w:val="00B4189F"/>
    <w:rsid w:val="00B55ABE"/>
    <w:rsid w:val="00B563F6"/>
    <w:rsid w:val="00B778DF"/>
    <w:rsid w:val="00B77EF9"/>
    <w:rsid w:val="00B81305"/>
    <w:rsid w:val="00B83F81"/>
    <w:rsid w:val="00B85701"/>
    <w:rsid w:val="00B86B32"/>
    <w:rsid w:val="00BB17DC"/>
    <w:rsid w:val="00BB1AF9"/>
    <w:rsid w:val="00BB4C4A"/>
    <w:rsid w:val="00BB72FA"/>
    <w:rsid w:val="00BD3CAE"/>
    <w:rsid w:val="00BD4AA1"/>
    <w:rsid w:val="00BD5F3C"/>
    <w:rsid w:val="00BE3178"/>
    <w:rsid w:val="00BE33F7"/>
    <w:rsid w:val="00BE7010"/>
    <w:rsid w:val="00BE74A8"/>
    <w:rsid w:val="00BF2CC7"/>
    <w:rsid w:val="00C0222E"/>
    <w:rsid w:val="00C07C0F"/>
    <w:rsid w:val="00C11CC4"/>
    <w:rsid w:val="00C145C4"/>
    <w:rsid w:val="00C20D2F"/>
    <w:rsid w:val="00C2131B"/>
    <w:rsid w:val="00C37AF8"/>
    <w:rsid w:val="00C37C79"/>
    <w:rsid w:val="00C41BB2"/>
    <w:rsid w:val="00C41BBC"/>
    <w:rsid w:val="00C44C02"/>
    <w:rsid w:val="00C51419"/>
    <w:rsid w:val="00C54056"/>
    <w:rsid w:val="00C54281"/>
    <w:rsid w:val="00C56D99"/>
    <w:rsid w:val="00C663A3"/>
    <w:rsid w:val="00C75CB2"/>
    <w:rsid w:val="00C817F6"/>
    <w:rsid w:val="00C8633B"/>
    <w:rsid w:val="00C872FE"/>
    <w:rsid w:val="00C90723"/>
    <w:rsid w:val="00C90BD1"/>
    <w:rsid w:val="00C90D5C"/>
    <w:rsid w:val="00C914EB"/>
    <w:rsid w:val="00C91B57"/>
    <w:rsid w:val="00CA11BB"/>
    <w:rsid w:val="00CA30A6"/>
    <w:rsid w:val="00CA3930"/>
    <w:rsid w:val="00CA609E"/>
    <w:rsid w:val="00CA7B77"/>
    <w:rsid w:val="00CA7CE0"/>
    <w:rsid w:val="00CA7DA4"/>
    <w:rsid w:val="00CB31FB"/>
    <w:rsid w:val="00CD2E55"/>
    <w:rsid w:val="00CE3D6F"/>
    <w:rsid w:val="00CE79A5"/>
    <w:rsid w:val="00CF0042"/>
    <w:rsid w:val="00CF262F"/>
    <w:rsid w:val="00D025D5"/>
    <w:rsid w:val="00D06048"/>
    <w:rsid w:val="00D0666E"/>
    <w:rsid w:val="00D108A3"/>
    <w:rsid w:val="00D123D4"/>
    <w:rsid w:val="00D23E28"/>
    <w:rsid w:val="00D25547"/>
    <w:rsid w:val="00D26B13"/>
    <w:rsid w:val="00D26CC1"/>
    <w:rsid w:val="00D30662"/>
    <w:rsid w:val="00D32A0B"/>
    <w:rsid w:val="00D352BC"/>
    <w:rsid w:val="00D524BD"/>
    <w:rsid w:val="00D52A42"/>
    <w:rsid w:val="00D5583C"/>
    <w:rsid w:val="00D6236B"/>
    <w:rsid w:val="00D75737"/>
    <w:rsid w:val="00D809D1"/>
    <w:rsid w:val="00D84ECF"/>
    <w:rsid w:val="00D87175"/>
    <w:rsid w:val="00DA2851"/>
    <w:rsid w:val="00DA2B7C"/>
    <w:rsid w:val="00DA5686"/>
    <w:rsid w:val="00DB2FC0"/>
    <w:rsid w:val="00DB303E"/>
    <w:rsid w:val="00DB6AE6"/>
    <w:rsid w:val="00DC09F5"/>
    <w:rsid w:val="00DC6DD6"/>
    <w:rsid w:val="00DC6F75"/>
    <w:rsid w:val="00DE3563"/>
    <w:rsid w:val="00DF18FA"/>
    <w:rsid w:val="00DF2456"/>
    <w:rsid w:val="00DF49CA"/>
    <w:rsid w:val="00DF6F25"/>
    <w:rsid w:val="00DF775B"/>
    <w:rsid w:val="00E007F3"/>
    <w:rsid w:val="00E00DEA"/>
    <w:rsid w:val="00E03E21"/>
    <w:rsid w:val="00E06EF0"/>
    <w:rsid w:val="00E11679"/>
    <w:rsid w:val="00E154CA"/>
    <w:rsid w:val="00E23C22"/>
    <w:rsid w:val="00E307D1"/>
    <w:rsid w:val="00E33804"/>
    <w:rsid w:val="00E355C5"/>
    <w:rsid w:val="00E46A04"/>
    <w:rsid w:val="00E51B62"/>
    <w:rsid w:val="00E53CE1"/>
    <w:rsid w:val="00E548C9"/>
    <w:rsid w:val="00E54AEB"/>
    <w:rsid w:val="00E717F3"/>
    <w:rsid w:val="00E72C5E"/>
    <w:rsid w:val="00E73451"/>
    <w:rsid w:val="00E738E5"/>
    <w:rsid w:val="00E7489F"/>
    <w:rsid w:val="00E75147"/>
    <w:rsid w:val="00E8167D"/>
    <w:rsid w:val="00E8454A"/>
    <w:rsid w:val="00E874DD"/>
    <w:rsid w:val="00E907E9"/>
    <w:rsid w:val="00E95D96"/>
    <w:rsid w:val="00E96BE7"/>
    <w:rsid w:val="00EA24F1"/>
    <w:rsid w:val="00EA2CD0"/>
    <w:rsid w:val="00EB5959"/>
    <w:rsid w:val="00EC0044"/>
    <w:rsid w:val="00EC6B9F"/>
    <w:rsid w:val="00EE1003"/>
    <w:rsid w:val="00EE17FB"/>
    <w:rsid w:val="00EE516D"/>
    <w:rsid w:val="00EE6363"/>
    <w:rsid w:val="00EF4D1B"/>
    <w:rsid w:val="00EF7295"/>
    <w:rsid w:val="00F03C1A"/>
    <w:rsid w:val="00F05526"/>
    <w:rsid w:val="00F0588B"/>
    <w:rsid w:val="00F069D1"/>
    <w:rsid w:val="00F1235C"/>
    <w:rsid w:val="00F1503D"/>
    <w:rsid w:val="00F174F8"/>
    <w:rsid w:val="00F22712"/>
    <w:rsid w:val="00F275F5"/>
    <w:rsid w:val="00F32FED"/>
    <w:rsid w:val="00F33188"/>
    <w:rsid w:val="00F33662"/>
    <w:rsid w:val="00F35BDE"/>
    <w:rsid w:val="00F417BC"/>
    <w:rsid w:val="00F43A20"/>
    <w:rsid w:val="00F43B18"/>
    <w:rsid w:val="00F43E5A"/>
    <w:rsid w:val="00F46DA8"/>
    <w:rsid w:val="00F52A0E"/>
    <w:rsid w:val="00F608A6"/>
    <w:rsid w:val="00F622A8"/>
    <w:rsid w:val="00F63BF4"/>
    <w:rsid w:val="00F71F63"/>
    <w:rsid w:val="00F83C84"/>
    <w:rsid w:val="00F87506"/>
    <w:rsid w:val="00F909EC"/>
    <w:rsid w:val="00F92C41"/>
    <w:rsid w:val="00FA0606"/>
    <w:rsid w:val="00FA1684"/>
    <w:rsid w:val="00FA21DB"/>
    <w:rsid w:val="00FA5522"/>
    <w:rsid w:val="00FA6E4A"/>
    <w:rsid w:val="00FB2B35"/>
    <w:rsid w:val="00FB4261"/>
    <w:rsid w:val="00FC4AE1"/>
    <w:rsid w:val="00FC7374"/>
    <w:rsid w:val="00FD1D78"/>
    <w:rsid w:val="00FD42CF"/>
    <w:rsid w:val="00FD71B4"/>
    <w:rsid w:val="00FD78A3"/>
    <w:rsid w:val="00FE131D"/>
    <w:rsid w:val="00FE2EB6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harChar1">
    <w:name w:val=" Char Char1"/>
    <w:basedOn w:val="Normal"/>
    <w:rsid w:val="00F05526"/>
    <w:pPr>
      <w:spacing w:after="160" w:line="240" w:lineRule="exact"/>
    </w:pPr>
    <w:rPr>
      <w:rFonts w:ascii="Arial" w:hAnsi="Arial"/>
      <w:spacing w:val="0"/>
      <w:w w:val="100"/>
      <w:kern w:val="0"/>
      <w:lang w:val="en-US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styleId="BalloonText">
    <w:name w:val="Balloon Text"/>
    <w:basedOn w:val="Normal"/>
    <w:semiHidden/>
    <w:rsid w:val="00BE74A8"/>
    <w:rPr>
      <w:rFonts w:ascii="Tahoma" w:hAnsi="Tahoma" w:cs="Tahoma"/>
      <w:sz w:val="16"/>
      <w:szCs w:val="16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23G">
    <w:name w:val="_ H_2/3_G"/>
    <w:basedOn w:val="Normal"/>
    <w:next w:val="Normal"/>
    <w:rsid w:val="004B05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s-ES" w:eastAsia="es-ES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cetaoficial.cu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33564</Words>
  <Characters>191317</Characters>
  <Application>Microsoft Office Word</Application>
  <DocSecurity>4</DocSecurity>
  <Lines>1594</Lines>
  <Paragraphs>448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/>
  <LinksUpToDate>false</LinksUpToDate>
  <CharactersWithSpaces>224433</CharactersWithSpaces>
  <SharedDoc>false</SharedDoc>
  <HLinks>
    <vt:vector size="6" baseType="variant">
      <vt:variant>
        <vt:i4>1310730</vt:i4>
      </vt:variant>
      <vt:variant>
        <vt:i4>10</vt:i4>
      </vt:variant>
      <vt:variant>
        <vt:i4>0</vt:i4>
      </vt:variant>
      <vt:variant>
        <vt:i4>5</vt:i4>
      </vt:variant>
      <vt:variant>
        <vt:lpwstr>http://www.gacetaoficial.cu/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DCM</dc:creator>
  <cp:keywords/>
  <dc:description/>
  <cp:lastModifiedBy>DCM</cp:lastModifiedBy>
  <cp:revision>2</cp:revision>
  <cp:lastPrinted>2010-07-01T13:44:00Z</cp:lastPrinted>
  <dcterms:created xsi:type="dcterms:W3CDTF">2010-07-16T14:45:00Z</dcterms:created>
  <dcterms:modified xsi:type="dcterms:W3CDTF">2010-07-16T14:45:00Z</dcterms:modified>
</cp:coreProperties>
</file>