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F55ED">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F55ED" w:rsidP="006F55ED">
            <w:pPr>
              <w:jc w:val="right"/>
            </w:pPr>
            <w:r w:rsidRPr="006F55ED">
              <w:rPr>
                <w:sz w:val="40"/>
              </w:rPr>
              <w:t>CRC</w:t>
            </w:r>
            <w:r>
              <w:t>/C/OPAC/AZE/1</w:t>
            </w:r>
          </w:p>
        </w:tc>
      </w:tr>
      <w:tr w:rsidR="002D5AAC" w:rsidTr="006F55ED">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F55ED" w:rsidRDefault="006F55ED" w:rsidP="00DD299D">
            <w:pPr>
              <w:spacing w:before="240"/>
            </w:pPr>
            <w:r>
              <w:t>Distr. general</w:t>
            </w:r>
          </w:p>
          <w:p w:rsidR="006F55ED" w:rsidRDefault="006F55ED" w:rsidP="006F55ED">
            <w:pPr>
              <w:spacing w:line="240" w:lineRule="exact"/>
            </w:pPr>
            <w:r>
              <w:t>31 de marzo de 2011</w:t>
            </w:r>
          </w:p>
          <w:p w:rsidR="006F55ED" w:rsidRDefault="006F55ED" w:rsidP="006F55ED">
            <w:pPr>
              <w:spacing w:line="240" w:lineRule="exact"/>
            </w:pPr>
            <w:r>
              <w:t>Español</w:t>
            </w:r>
          </w:p>
          <w:p w:rsidR="002D5AAC" w:rsidRDefault="006F55ED" w:rsidP="006F55ED">
            <w:pPr>
              <w:spacing w:line="240" w:lineRule="exact"/>
            </w:pPr>
            <w:r>
              <w:t>Original: ruso</w:t>
            </w:r>
          </w:p>
        </w:tc>
      </w:tr>
    </w:tbl>
    <w:p w:rsidR="006F55ED" w:rsidRPr="0027467A" w:rsidRDefault="006F55ED" w:rsidP="006F55ED">
      <w:pPr>
        <w:spacing w:before="120"/>
        <w:rPr>
          <w:b/>
          <w:sz w:val="24"/>
          <w:szCs w:val="24"/>
          <w:lang w:val="ru-RU"/>
        </w:rPr>
      </w:pPr>
      <w:r w:rsidRPr="0027467A">
        <w:rPr>
          <w:b/>
          <w:sz w:val="24"/>
          <w:szCs w:val="24"/>
        </w:rPr>
        <w:t>Comité de los Derechos del Niño</w:t>
      </w:r>
    </w:p>
    <w:p w:rsidR="006F55ED" w:rsidRDefault="006F55ED" w:rsidP="006F55ED">
      <w:pPr>
        <w:pStyle w:val="HMG"/>
      </w:pPr>
      <w:r w:rsidRPr="0027467A">
        <w:rPr>
          <w:lang w:val="ru-RU"/>
        </w:rPr>
        <w:tab/>
      </w:r>
      <w:r w:rsidRPr="0027467A">
        <w:rPr>
          <w:lang w:val="ru-RU"/>
        </w:rPr>
        <w:tab/>
      </w:r>
      <w:r w:rsidRPr="0027467A">
        <w:t>Informe</w:t>
      </w:r>
      <w:r w:rsidRPr="0027467A">
        <w:rPr>
          <w:lang w:val="ru-RU"/>
        </w:rPr>
        <w:t xml:space="preserve"> </w:t>
      </w:r>
      <w:r w:rsidRPr="0027467A">
        <w:t>inicial</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Rep</w:t>
      </w:r>
      <w:r w:rsidRPr="0027467A">
        <w:rPr>
          <w:lang w:val="ru-RU"/>
        </w:rPr>
        <w:t>ú</w:t>
      </w:r>
      <w:r w:rsidRPr="0027467A">
        <w:t>blica</w:t>
      </w:r>
      <w:r w:rsidRPr="0027467A">
        <w:rPr>
          <w:lang w:val="ru-RU"/>
        </w:rPr>
        <w:t xml:space="preserve"> </w:t>
      </w:r>
      <w:r w:rsidRPr="0027467A">
        <w:t>de</w:t>
      </w:r>
      <w:r w:rsidRPr="0027467A">
        <w:rPr>
          <w:lang w:val="ru-RU"/>
        </w:rPr>
        <w:t xml:space="preserve"> </w:t>
      </w:r>
      <w:r w:rsidRPr="0027467A">
        <w:t>Azerbaiy</w:t>
      </w:r>
      <w:r w:rsidRPr="0027467A">
        <w:rPr>
          <w:lang w:val="ru-RU"/>
        </w:rPr>
        <w:t>á</w:t>
      </w:r>
      <w:r w:rsidRPr="0027467A">
        <w:t>n</w:t>
      </w:r>
      <w:r w:rsidRPr="0027467A">
        <w:rPr>
          <w:lang w:val="ru-RU"/>
        </w:rPr>
        <w:t xml:space="preserve"> </w:t>
      </w:r>
      <w:r w:rsidRPr="0027467A">
        <w:t>sobre</w:t>
      </w:r>
      <w:r w:rsidRPr="0027467A">
        <w:rPr>
          <w:lang w:val="ru-RU"/>
        </w:rPr>
        <w:t xml:space="preserve"> </w:t>
      </w:r>
      <w:r w:rsidRPr="0027467A">
        <w:t>la</w:t>
      </w:r>
      <w:r w:rsidRPr="0027467A">
        <w:rPr>
          <w:lang w:val="ru-RU"/>
        </w:rPr>
        <w:t xml:space="preserve"> </w:t>
      </w:r>
      <w:r w:rsidRPr="0027467A">
        <w:t>aplicaci</w:t>
      </w:r>
      <w:r w:rsidRPr="0027467A">
        <w:rPr>
          <w:lang w:val="ru-RU"/>
        </w:rPr>
        <w:t>ó</w:t>
      </w:r>
      <w:r w:rsidRPr="0027467A">
        <w:t>n</w:t>
      </w:r>
      <w:r w:rsidRPr="0027467A">
        <w:rPr>
          <w:lang w:val="ru-RU"/>
        </w:rPr>
        <w:t xml:space="preserve"> </w:t>
      </w:r>
      <w:r w:rsidRPr="0027467A">
        <w:t xml:space="preserve">de las disposiciones del Protocolo facultativo de la Convención sobre </w:t>
      </w:r>
      <w:r>
        <w:br/>
      </w:r>
      <w:r w:rsidRPr="0027467A">
        <w:t xml:space="preserve">los Derechos del Niño relativo a la participación </w:t>
      </w:r>
      <w:r>
        <w:br/>
      </w:r>
      <w:r w:rsidRPr="0027467A">
        <w:t xml:space="preserve">de niños en los conflictos armados </w:t>
      </w:r>
    </w:p>
    <w:p w:rsidR="006F55ED" w:rsidRDefault="006F55ED" w:rsidP="006F55ED">
      <w:pPr>
        <w:spacing w:after="120"/>
        <w:rPr>
          <w:sz w:val="28"/>
        </w:rPr>
      </w:pPr>
      <w:r>
        <w:br w:type="page"/>
      </w:r>
      <w:r>
        <w:rPr>
          <w:sz w:val="28"/>
        </w:rPr>
        <w:t>Índice</w:t>
      </w:r>
    </w:p>
    <w:p w:rsidR="006F55ED" w:rsidRDefault="006F55ED" w:rsidP="006F55ED">
      <w:pPr>
        <w:tabs>
          <w:tab w:val="right" w:pos="8929"/>
          <w:tab w:val="right" w:pos="9638"/>
        </w:tabs>
        <w:spacing w:after="120"/>
        <w:ind w:left="283"/>
        <w:rPr>
          <w:sz w:val="18"/>
        </w:rPr>
      </w:pPr>
      <w:r>
        <w:rPr>
          <w:i/>
          <w:sz w:val="18"/>
        </w:rPr>
        <w:tab/>
        <w:t>Párrafos</w:t>
      </w:r>
      <w:r>
        <w:rPr>
          <w:i/>
          <w:sz w:val="18"/>
        </w:rPr>
        <w:tab/>
        <w:t>Página</w:t>
      </w:r>
    </w:p>
    <w:p w:rsidR="006F55ED" w:rsidRDefault="006F55ED" w:rsidP="006F55ED">
      <w:pPr>
        <w:tabs>
          <w:tab w:val="right" w:pos="850"/>
          <w:tab w:val="left" w:pos="1134"/>
          <w:tab w:val="left" w:pos="1559"/>
          <w:tab w:val="left" w:pos="1984"/>
          <w:tab w:val="left" w:leader="dot" w:pos="7654"/>
          <w:tab w:val="right" w:pos="8929"/>
          <w:tab w:val="right" w:pos="9638"/>
        </w:tabs>
        <w:spacing w:after="120"/>
      </w:pPr>
      <w:r>
        <w:tab/>
        <w:t>I.</w:t>
      </w:r>
      <w:r>
        <w:tab/>
      </w:r>
      <w:r w:rsidRPr="0027467A">
        <w:t>Introducción</w:t>
      </w:r>
      <w:r w:rsidR="00A55FF8">
        <w:tab/>
      </w:r>
      <w:r w:rsidR="00A55FF8">
        <w:tab/>
        <w:t>1–5</w:t>
      </w:r>
      <w:r w:rsidR="00A55FF8">
        <w:tab/>
        <w:t>3</w:t>
      </w:r>
    </w:p>
    <w:p w:rsidR="006F55ED" w:rsidRDefault="006F55ED" w:rsidP="006F55ED">
      <w:pPr>
        <w:tabs>
          <w:tab w:val="right" w:pos="850"/>
          <w:tab w:val="left" w:pos="1134"/>
          <w:tab w:val="left" w:pos="1559"/>
          <w:tab w:val="left" w:pos="1984"/>
          <w:tab w:val="left" w:leader="dot" w:pos="7654"/>
          <w:tab w:val="right" w:pos="8929"/>
          <w:tab w:val="right" w:pos="9638"/>
        </w:tabs>
        <w:spacing w:after="120"/>
      </w:pPr>
      <w:r>
        <w:tab/>
        <w:t>II.</w:t>
      </w:r>
      <w:r>
        <w:tab/>
      </w:r>
      <w:r w:rsidRPr="0027467A">
        <w:t>Información sobre la aplicación de las disposiciones del Protocolo</w:t>
      </w:r>
      <w:r>
        <w:tab/>
      </w:r>
      <w:r>
        <w:tab/>
        <w:t>6–58</w:t>
      </w:r>
      <w:r>
        <w:tab/>
      </w:r>
      <w:r w:rsidR="00A55FF8">
        <w:t>3</w:t>
      </w:r>
    </w:p>
    <w:p w:rsidR="006F55ED" w:rsidRDefault="006F55ED" w:rsidP="006F55ED">
      <w:pPr>
        <w:tabs>
          <w:tab w:val="right" w:pos="850"/>
          <w:tab w:val="left" w:pos="1134"/>
          <w:tab w:val="left" w:pos="1559"/>
          <w:tab w:val="left" w:pos="1984"/>
          <w:tab w:val="left" w:leader="dot" w:pos="7654"/>
          <w:tab w:val="right" w:pos="8929"/>
          <w:tab w:val="right" w:pos="9638"/>
        </w:tabs>
        <w:spacing w:after="120"/>
      </w:pPr>
      <w:r>
        <w:tab/>
      </w:r>
      <w:r>
        <w:tab/>
        <w:t>A.</w:t>
      </w:r>
      <w:r>
        <w:tab/>
      </w:r>
      <w:r w:rsidRPr="0027467A">
        <w:t>Artículos</w:t>
      </w:r>
      <w:r w:rsidRPr="0027467A">
        <w:rPr>
          <w:lang w:val="ru-RU"/>
        </w:rPr>
        <w:t xml:space="preserve"> 1</w:t>
      </w:r>
      <w:r w:rsidRPr="0027467A">
        <w:t xml:space="preserve"> a </w:t>
      </w:r>
      <w:r w:rsidRPr="0027467A">
        <w:rPr>
          <w:lang w:val="ru-RU"/>
        </w:rPr>
        <w:t>4</w:t>
      </w:r>
      <w:r w:rsidR="00A55FF8">
        <w:tab/>
      </w:r>
      <w:r w:rsidR="00A55FF8">
        <w:tab/>
        <w:t>6–17</w:t>
      </w:r>
      <w:r w:rsidR="00A55FF8">
        <w:tab/>
        <w:t>3</w:t>
      </w:r>
    </w:p>
    <w:p w:rsidR="006F55ED" w:rsidRDefault="006F55ED" w:rsidP="006F55ED">
      <w:pPr>
        <w:tabs>
          <w:tab w:val="right" w:pos="850"/>
          <w:tab w:val="left" w:pos="1134"/>
          <w:tab w:val="left" w:pos="1559"/>
          <w:tab w:val="left" w:pos="1984"/>
          <w:tab w:val="left" w:leader="dot" w:pos="7654"/>
          <w:tab w:val="right" w:pos="8929"/>
          <w:tab w:val="right" w:pos="9638"/>
        </w:tabs>
        <w:spacing w:after="120"/>
      </w:pPr>
      <w:r>
        <w:tab/>
      </w:r>
      <w:r>
        <w:tab/>
        <w:t>B.</w:t>
      </w:r>
      <w:r>
        <w:tab/>
      </w:r>
      <w:r w:rsidRPr="0027467A">
        <w:t>Artículo</w:t>
      </w:r>
      <w:r w:rsidRPr="0027467A">
        <w:rPr>
          <w:lang w:val="ru-RU"/>
        </w:rPr>
        <w:t xml:space="preserve"> 5</w:t>
      </w:r>
      <w:r>
        <w:tab/>
      </w:r>
      <w:r>
        <w:tab/>
        <w:t>18</w:t>
      </w:r>
      <w:r>
        <w:tab/>
      </w:r>
      <w:r w:rsidR="009D67FA">
        <w:t>6</w:t>
      </w:r>
    </w:p>
    <w:p w:rsidR="006F55ED" w:rsidRDefault="006F55ED" w:rsidP="006F55ED">
      <w:pPr>
        <w:tabs>
          <w:tab w:val="right" w:pos="850"/>
          <w:tab w:val="left" w:pos="1134"/>
          <w:tab w:val="left" w:pos="1559"/>
          <w:tab w:val="left" w:pos="1984"/>
          <w:tab w:val="left" w:leader="dot" w:pos="7654"/>
          <w:tab w:val="right" w:pos="8929"/>
          <w:tab w:val="right" w:pos="9638"/>
        </w:tabs>
        <w:spacing w:after="120"/>
      </w:pPr>
      <w:r>
        <w:tab/>
      </w:r>
      <w:r>
        <w:tab/>
        <w:t>C.</w:t>
      </w:r>
      <w:r>
        <w:tab/>
      </w:r>
      <w:r w:rsidRPr="0027467A">
        <w:t>Artículo</w:t>
      </w:r>
      <w:r w:rsidRPr="0027467A">
        <w:rPr>
          <w:lang w:val="ru-RU"/>
        </w:rPr>
        <w:t xml:space="preserve"> 6</w:t>
      </w:r>
      <w:r>
        <w:tab/>
      </w:r>
      <w:r>
        <w:tab/>
        <w:t>19–23</w:t>
      </w:r>
      <w:r>
        <w:tab/>
      </w:r>
      <w:r w:rsidR="009D67FA">
        <w:t>8</w:t>
      </w:r>
    </w:p>
    <w:p w:rsidR="006F55ED" w:rsidRDefault="006F55ED" w:rsidP="006F55ED">
      <w:pPr>
        <w:tabs>
          <w:tab w:val="right" w:pos="850"/>
          <w:tab w:val="left" w:pos="1134"/>
          <w:tab w:val="left" w:pos="1559"/>
          <w:tab w:val="left" w:pos="1984"/>
          <w:tab w:val="left" w:leader="dot" w:pos="7654"/>
          <w:tab w:val="right" w:pos="8929"/>
          <w:tab w:val="right" w:pos="9638"/>
        </w:tabs>
        <w:spacing w:after="120"/>
      </w:pPr>
      <w:r>
        <w:tab/>
      </w:r>
      <w:r>
        <w:tab/>
        <w:t>D.</w:t>
      </w:r>
      <w:r>
        <w:tab/>
      </w:r>
      <w:r w:rsidRPr="0027467A">
        <w:t>Artículo</w:t>
      </w:r>
      <w:r w:rsidRPr="0027467A">
        <w:rPr>
          <w:lang w:val="ru-RU"/>
        </w:rPr>
        <w:t xml:space="preserve"> 7</w:t>
      </w:r>
      <w:r>
        <w:tab/>
      </w:r>
      <w:r>
        <w:tab/>
        <w:t>24–54</w:t>
      </w:r>
      <w:r>
        <w:tab/>
      </w:r>
      <w:r w:rsidR="009D67FA">
        <w:t>9</w:t>
      </w:r>
    </w:p>
    <w:p w:rsidR="006F55ED" w:rsidRDefault="006F55ED" w:rsidP="006F55ED">
      <w:pPr>
        <w:tabs>
          <w:tab w:val="right" w:pos="850"/>
          <w:tab w:val="left" w:pos="1134"/>
          <w:tab w:val="left" w:pos="1559"/>
          <w:tab w:val="left" w:pos="1984"/>
          <w:tab w:val="left" w:leader="dot" w:pos="7654"/>
          <w:tab w:val="right" w:pos="8929"/>
          <w:tab w:val="right" w:pos="9638"/>
        </w:tabs>
        <w:spacing w:after="120"/>
      </w:pPr>
      <w:r>
        <w:tab/>
      </w:r>
      <w:r>
        <w:tab/>
        <w:t>E.</w:t>
      </w:r>
      <w:r>
        <w:tab/>
      </w:r>
      <w:r w:rsidRPr="0027467A">
        <w:t>Artículo</w:t>
      </w:r>
      <w:r w:rsidRPr="0027467A">
        <w:rPr>
          <w:lang w:val="ru-RU"/>
        </w:rPr>
        <w:t xml:space="preserve"> 8</w:t>
      </w:r>
      <w:r>
        <w:tab/>
      </w:r>
      <w:r>
        <w:tab/>
        <w:t>55</w:t>
      </w:r>
      <w:r>
        <w:tab/>
      </w:r>
      <w:r w:rsidR="009D67FA">
        <w:t>13</w:t>
      </w:r>
    </w:p>
    <w:p w:rsidR="006F55ED" w:rsidRDefault="006F55ED" w:rsidP="006F55ED">
      <w:pPr>
        <w:tabs>
          <w:tab w:val="right" w:pos="850"/>
          <w:tab w:val="left" w:pos="1134"/>
          <w:tab w:val="left" w:pos="1559"/>
          <w:tab w:val="left" w:pos="1984"/>
          <w:tab w:val="left" w:leader="dot" w:pos="7654"/>
          <w:tab w:val="right" w:pos="8929"/>
          <w:tab w:val="right" w:pos="9638"/>
        </w:tabs>
        <w:spacing w:after="120"/>
      </w:pPr>
      <w:r>
        <w:tab/>
      </w:r>
      <w:r>
        <w:tab/>
        <w:t>F.</w:t>
      </w:r>
      <w:r>
        <w:tab/>
      </w:r>
      <w:r w:rsidRPr="0027467A">
        <w:t>Artículos</w:t>
      </w:r>
      <w:r w:rsidRPr="0027467A">
        <w:rPr>
          <w:lang w:val="ru-RU"/>
        </w:rPr>
        <w:t xml:space="preserve"> 9 </w:t>
      </w:r>
      <w:r w:rsidRPr="0027467A">
        <w:t>y</w:t>
      </w:r>
      <w:r w:rsidRPr="0027467A">
        <w:rPr>
          <w:lang w:val="ru-RU"/>
        </w:rPr>
        <w:t xml:space="preserve"> 10</w:t>
      </w:r>
      <w:r>
        <w:tab/>
      </w:r>
      <w:r>
        <w:tab/>
        <w:t>56</w:t>
      </w:r>
      <w:r>
        <w:tab/>
      </w:r>
      <w:r w:rsidR="009D67FA">
        <w:t>14</w:t>
      </w:r>
    </w:p>
    <w:p w:rsidR="006F55ED" w:rsidRDefault="006F55ED" w:rsidP="006F55ED">
      <w:pPr>
        <w:tabs>
          <w:tab w:val="right" w:pos="850"/>
          <w:tab w:val="left" w:pos="1134"/>
          <w:tab w:val="left" w:pos="1559"/>
          <w:tab w:val="left" w:pos="1984"/>
          <w:tab w:val="left" w:leader="dot" w:pos="7654"/>
          <w:tab w:val="right" w:pos="8929"/>
          <w:tab w:val="right" w:pos="9638"/>
        </w:tabs>
        <w:spacing w:after="120"/>
      </w:pPr>
      <w:r>
        <w:tab/>
      </w:r>
      <w:r>
        <w:tab/>
        <w:t>G.</w:t>
      </w:r>
      <w:r>
        <w:tab/>
      </w:r>
      <w:r w:rsidRPr="0027467A">
        <w:t>Artículo</w:t>
      </w:r>
      <w:r w:rsidRPr="0027467A">
        <w:rPr>
          <w:lang w:val="ru-RU"/>
        </w:rPr>
        <w:t xml:space="preserve"> 11</w:t>
      </w:r>
      <w:r>
        <w:tab/>
      </w:r>
      <w:r>
        <w:tab/>
        <w:t>57</w:t>
      </w:r>
      <w:r>
        <w:tab/>
      </w:r>
      <w:r w:rsidR="009D67FA">
        <w:t>14</w:t>
      </w:r>
    </w:p>
    <w:p w:rsidR="006F55ED" w:rsidRDefault="006F55ED" w:rsidP="006F55ED">
      <w:pPr>
        <w:tabs>
          <w:tab w:val="right" w:pos="850"/>
          <w:tab w:val="left" w:pos="1134"/>
          <w:tab w:val="left" w:pos="1559"/>
          <w:tab w:val="left" w:pos="1984"/>
          <w:tab w:val="left" w:leader="dot" w:pos="7654"/>
          <w:tab w:val="right" w:pos="8929"/>
          <w:tab w:val="right" w:pos="9638"/>
        </w:tabs>
        <w:spacing w:after="120"/>
      </w:pPr>
      <w:r>
        <w:tab/>
      </w:r>
      <w:r>
        <w:tab/>
        <w:t>H.</w:t>
      </w:r>
      <w:r>
        <w:tab/>
      </w:r>
      <w:r w:rsidRPr="0027467A">
        <w:t>Artículo</w:t>
      </w:r>
      <w:r w:rsidRPr="0027467A">
        <w:rPr>
          <w:lang w:val="ru-RU"/>
        </w:rPr>
        <w:t xml:space="preserve"> 12</w:t>
      </w:r>
      <w:r>
        <w:tab/>
      </w:r>
      <w:r>
        <w:tab/>
        <w:t>58</w:t>
      </w:r>
      <w:r>
        <w:tab/>
      </w:r>
      <w:r w:rsidR="009D67FA">
        <w:t>14</w:t>
      </w:r>
    </w:p>
    <w:p w:rsidR="006F55ED" w:rsidRPr="0027467A" w:rsidRDefault="006F55ED" w:rsidP="006F55ED">
      <w:pPr>
        <w:pStyle w:val="HChG"/>
        <w:rPr>
          <w:lang w:val="ru-RU"/>
        </w:rPr>
      </w:pPr>
      <w:r>
        <w:br w:type="page"/>
      </w:r>
      <w:r w:rsidRPr="0027467A">
        <w:rPr>
          <w:lang w:val="ru-RU"/>
        </w:rPr>
        <w:tab/>
        <w:t>I.</w:t>
      </w:r>
      <w:r w:rsidRPr="0027467A">
        <w:rPr>
          <w:lang w:val="ru-RU"/>
        </w:rPr>
        <w:tab/>
      </w:r>
      <w:r w:rsidRPr="0027467A">
        <w:t>Introducci</w:t>
      </w:r>
      <w:r w:rsidRPr="0027467A">
        <w:rPr>
          <w:lang w:val="ru-RU"/>
        </w:rPr>
        <w:t>ó</w:t>
      </w:r>
      <w:r w:rsidRPr="0027467A">
        <w:t>n</w:t>
      </w:r>
    </w:p>
    <w:p w:rsidR="006F55ED" w:rsidRPr="0027467A" w:rsidRDefault="006F55ED" w:rsidP="006F55ED">
      <w:pPr>
        <w:pStyle w:val="SingleTxtG"/>
        <w:rPr>
          <w:lang w:val="ru-RU"/>
        </w:rPr>
      </w:pPr>
      <w:r w:rsidRPr="0027467A">
        <w:rPr>
          <w:lang w:val="ru-RU"/>
        </w:rPr>
        <w:t>1.</w:t>
      </w:r>
      <w:r w:rsidRPr="0027467A">
        <w:rPr>
          <w:lang w:val="ru-RU"/>
        </w:rPr>
        <w:tab/>
      </w:r>
      <w:r w:rsidRPr="0027467A">
        <w:t>La</w:t>
      </w:r>
      <w:r w:rsidRPr="0027467A">
        <w:rPr>
          <w:lang w:val="ru-RU"/>
        </w:rPr>
        <w:t xml:space="preserve"> </w:t>
      </w:r>
      <w:r w:rsidRPr="0027467A">
        <w:t>Rep</w:t>
      </w:r>
      <w:r w:rsidRPr="0027467A">
        <w:rPr>
          <w:lang w:val="ru-RU"/>
        </w:rPr>
        <w:t>ú</w:t>
      </w:r>
      <w:r w:rsidRPr="0027467A">
        <w:t>blica</w:t>
      </w:r>
      <w:r w:rsidRPr="0027467A">
        <w:rPr>
          <w:lang w:val="ru-RU"/>
        </w:rPr>
        <w:t xml:space="preserve"> </w:t>
      </w:r>
      <w:r w:rsidRPr="0027467A">
        <w:t>de</w:t>
      </w:r>
      <w:r w:rsidRPr="0027467A">
        <w:rPr>
          <w:lang w:val="ru-RU"/>
        </w:rPr>
        <w:t xml:space="preserve"> </w:t>
      </w:r>
      <w:r w:rsidRPr="0027467A">
        <w:t>Azerbaiy</w:t>
      </w:r>
      <w:r w:rsidRPr="0027467A">
        <w:rPr>
          <w:lang w:val="ru-RU"/>
        </w:rPr>
        <w:t>á</w:t>
      </w:r>
      <w:r w:rsidRPr="0027467A">
        <w:t>n</w:t>
      </w:r>
      <w:r w:rsidRPr="0027467A">
        <w:rPr>
          <w:lang w:val="ru-RU"/>
        </w:rPr>
        <w:t xml:space="preserve"> </w:t>
      </w:r>
      <w:r w:rsidRPr="0027467A">
        <w:t>dedica</w:t>
      </w:r>
      <w:r w:rsidRPr="0027467A">
        <w:rPr>
          <w:lang w:val="ru-RU"/>
        </w:rPr>
        <w:t xml:space="preserve"> </w:t>
      </w:r>
      <w:r w:rsidRPr="0027467A">
        <w:t>especial</w:t>
      </w:r>
      <w:r w:rsidRPr="0027467A">
        <w:rPr>
          <w:lang w:val="ru-RU"/>
        </w:rPr>
        <w:t xml:space="preserve"> </w:t>
      </w:r>
      <w:r w:rsidRPr="0027467A">
        <w:t>atenci</w:t>
      </w:r>
      <w:r w:rsidRPr="0027467A">
        <w:rPr>
          <w:lang w:val="ru-RU"/>
        </w:rPr>
        <w:t>ó</w:t>
      </w:r>
      <w:r w:rsidRPr="0027467A">
        <w:t>n</w:t>
      </w:r>
      <w:r w:rsidRPr="0027467A">
        <w:rPr>
          <w:lang w:val="ru-RU"/>
        </w:rPr>
        <w:t xml:space="preserve"> </w:t>
      </w:r>
      <w:r w:rsidRPr="0027467A">
        <w:t>a la protección de las libertades y los derechos humanos, en particular de los niños. Esta actitud se hizo patente en la ratificación de la Convención sobre los Derechos del Niño en 1992.</w:t>
      </w:r>
    </w:p>
    <w:p w:rsidR="006F55ED" w:rsidRPr="0027467A" w:rsidRDefault="006F55ED" w:rsidP="006F55ED">
      <w:pPr>
        <w:pStyle w:val="SingleTxtG"/>
        <w:rPr>
          <w:lang w:val="ru-RU"/>
        </w:rPr>
      </w:pPr>
      <w:r w:rsidRPr="0027467A">
        <w:rPr>
          <w:lang w:val="ru-RU"/>
        </w:rPr>
        <w:t>2.</w:t>
      </w:r>
      <w:r w:rsidRPr="0027467A">
        <w:rPr>
          <w:lang w:val="ru-RU"/>
        </w:rPr>
        <w:tab/>
      </w:r>
      <w:r w:rsidRPr="0027467A">
        <w:t>La</w:t>
      </w:r>
      <w:r w:rsidRPr="0027467A">
        <w:rPr>
          <w:lang w:val="ru-RU"/>
        </w:rPr>
        <w:t xml:space="preserve"> </w:t>
      </w:r>
      <w:r w:rsidRPr="0027467A">
        <w:t>Rep</w:t>
      </w:r>
      <w:r w:rsidRPr="0027467A">
        <w:rPr>
          <w:lang w:val="ru-RU"/>
        </w:rPr>
        <w:t>ú</w:t>
      </w:r>
      <w:r w:rsidRPr="0027467A">
        <w:t>blica</w:t>
      </w:r>
      <w:r w:rsidRPr="0027467A">
        <w:rPr>
          <w:lang w:val="ru-RU"/>
        </w:rPr>
        <w:t xml:space="preserve"> </w:t>
      </w:r>
      <w:r w:rsidRPr="0027467A">
        <w:t>de</w:t>
      </w:r>
      <w:r w:rsidRPr="0027467A">
        <w:rPr>
          <w:lang w:val="ru-RU"/>
        </w:rPr>
        <w:t xml:space="preserve"> </w:t>
      </w:r>
      <w:r w:rsidRPr="0027467A">
        <w:t>Azerbaiy</w:t>
      </w:r>
      <w:r w:rsidRPr="0027467A">
        <w:rPr>
          <w:lang w:val="ru-RU"/>
        </w:rPr>
        <w:t>á</w:t>
      </w:r>
      <w:r w:rsidRPr="0027467A">
        <w:t>n</w:t>
      </w:r>
      <w:r w:rsidRPr="0027467A">
        <w:rPr>
          <w:lang w:val="ru-RU"/>
        </w:rPr>
        <w:t xml:space="preserve"> </w:t>
      </w:r>
      <w:r w:rsidRPr="0027467A">
        <w:t>se</w:t>
      </w:r>
      <w:r w:rsidRPr="0027467A">
        <w:rPr>
          <w:lang w:val="ru-RU"/>
        </w:rPr>
        <w:t xml:space="preserve"> </w:t>
      </w:r>
      <w:r w:rsidRPr="0027467A">
        <w:t>adhiri</w:t>
      </w:r>
      <w:r w:rsidRPr="0027467A">
        <w:rPr>
          <w:lang w:val="ru-RU"/>
        </w:rPr>
        <w:t xml:space="preserve">ó </w:t>
      </w:r>
      <w:r w:rsidRPr="0027467A">
        <w:t>a los</w:t>
      </w:r>
      <w:r w:rsidRPr="0027467A">
        <w:rPr>
          <w:lang w:val="ru-RU"/>
        </w:rPr>
        <w:t xml:space="preserve"> </w:t>
      </w:r>
      <w:bookmarkStart w:id="0" w:name="hit1"/>
      <w:bookmarkEnd w:id="0"/>
      <w:r w:rsidRPr="0027467A">
        <w:t>Protocolos</w:t>
      </w:r>
      <w:r w:rsidRPr="0027467A">
        <w:rPr>
          <w:lang w:val="ru-RU"/>
        </w:rPr>
        <w:t xml:space="preserve"> </w:t>
      </w:r>
      <w:bookmarkStart w:id="1" w:name="hit2"/>
      <w:bookmarkEnd w:id="1"/>
      <w:r w:rsidRPr="0027467A">
        <w:t>facultativos</w:t>
      </w:r>
      <w:r w:rsidRPr="0027467A">
        <w:rPr>
          <w:lang w:val="ru-RU"/>
        </w:rPr>
        <w:t xml:space="preserve"> </w:t>
      </w:r>
      <w:bookmarkStart w:id="2" w:name="hit3"/>
      <w:bookmarkEnd w:id="2"/>
      <w:r w:rsidRPr="0027467A">
        <w:t>de</w:t>
      </w:r>
      <w:r w:rsidRPr="0027467A">
        <w:rPr>
          <w:lang w:val="ru-RU"/>
        </w:rPr>
        <w:t xml:space="preserve"> </w:t>
      </w:r>
      <w:bookmarkStart w:id="3" w:name="hit4"/>
      <w:bookmarkEnd w:id="3"/>
      <w:r w:rsidRPr="0027467A">
        <w:t>la</w:t>
      </w:r>
      <w:r w:rsidRPr="0027467A">
        <w:rPr>
          <w:lang w:val="ru-RU"/>
        </w:rPr>
        <w:t xml:space="preserve"> </w:t>
      </w:r>
      <w:bookmarkStart w:id="4" w:name="hit5"/>
      <w:bookmarkEnd w:id="4"/>
      <w:r w:rsidRPr="0027467A">
        <w:t>Convenci</w:t>
      </w:r>
      <w:r w:rsidRPr="0027467A">
        <w:rPr>
          <w:lang w:val="ru-RU"/>
        </w:rPr>
        <w:t>ó</w:t>
      </w:r>
      <w:r w:rsidRPr="0027467A">
        <w:t>n</w:t>
      </w:r>
      <w:r w:rsidRPr="0027467A">
        <w:rPr>
          <w:lang w:val="ru-RU"/>
        </w:rPr>
        <w:t xml:space="preserve"> </w:t>
      </w:r>
      <w:bookmarkStart w:id="5" w:name="hit6"/>
      <w:bookmarkEnd w:id="5"/>
      <w:r w:rsidRPr="0027467A">
        <w:t>sobre</w:t>
      </w:r>
      <w:r w:rsidRPr="0027467A">
        <w:rPr>
          <w:lang w:val="ru-RU"/>
        </w:rPr>
        <w:t xml:space="preserve"> </w:t>
      </w:r>
      <w:bookmarkStart w:id="6" w:name="hit7"/>
      <w:bookmarkEnd w:id="6"/>
      <w:r w:rsidRPr="0027467A">
        <w:t>los</w:t>
      </w:r>
      <w:r w:rsidRPr="0027467A">
        <w:rPr>
          <w:lang w:val="ru-RU"/>
        </w:rPr>
        <w:t xml:space="preserve"> </w:t>
      </w:r>
      <w:bookmarkStart w:id="7" w:name="hit8"/>
      <w:bookmarkEnd w:id="7"/>
      <w:r w:rsidRPr="0027467A">
        <w:t>Derechos</w:t>
      </w:r>
      <w:r w:rsidRPr="0027467A">
        <w:rPr>
          <w:lang w:val="ru-RU"/>
        </w:rPr>
        <w:t xml:space="preserve"> </w:t>
      </w:r>
      <w:bookmarkStart w:id="8" w:name="hit9"/>
      <w:bookmarkEnd w:id="8"/>
      <w:r w:rsidRPr="0027467A">
        <w:t>del</w:t>
      </w:r>
      <w:r w:rsidRPr="0027467A">
        <w:rPr>
          <w:lang w:val="ru-RU"/>
        </w:rPr>
        <w:t xml:space="preserve"> </w:t>
      </w:r>
      <w:bookmarkStart w:id="9" w:name="hit10"/>
      <w:bookmarkEnd w:id="9"/>
      <w:r w:rsidRPr="0027467A">
        <w:t>Ni</w:t>
      </w:r>
      <w:r w:rsidRPr="0027467A">
        <w:rPr>
          <w:lang w:val="ru-RU"/>
        </w:rPr>
        <w:t>ñ</w:t>
      </w:r>
      <w:r w:rsidRPr="0027467A">
        <w:t>o</w:t>
      </w:r>
      <w:r w:rsidRPr="0027467A">
        <w:rPr>
          <w:lang w:val="ru-RU"/>
        </w:rPr>
        <w:t xml:space="preserve"> </w:t>
      </w:r>
      <w:r w:rsidRPr="0027467A">
        <w:t>relativos</w:t>
      </w:r>
      <w:r w:rsidRPr="0027467A">
        <w:rPr>
          <w:lang w:val="ru-RU"/>
        </w:rPr>
        <w:t xml:space="preserve"> </w:t>
      </w:r>
      <w:r w:rsidRPr="0027467A">
        <w:t>a</w:t>
      </w:r>
      <w:r w:rsidRPr="0027467A">
        <w:rPr>
          <w:lang w:val="ru-RU"/>
        </w:rPr>
        <w:t xml:space="preserve"> </w:t>
      </w:r>
      <w:r w:rsidRPr="0027467A">
        <w:t>la</w:t>
      </w:r>
      <w:r w:rsidRPr="0027467A">
        <w:rPr>
          <w:lang w:val="ru-RU"/>
        </w:rPr>
        <w:t xml:space="preserve"> </w:t>
      </w:r>
      <w:r w:rsidRPr="0027467A">
        <w:t>participaci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ni</w:t>
      </w:r>
      <w:r w:rsidRPr="0027467A">
        <w:rPr>
          <w:lang w:val="ru-RU"/>
        </w:rPr>
        <w:t>ñ</w:t>
      </w:r>
      <w:r w:rsidRPr="0027467A">
        <w:t>os</w:t>
      </w:r>
      <w:r w:rsidRPr="0027467A">
        <w:rPr>
          <w:lang w:val="ru-RU"/>
        </w:rPr>
        <w:t xml:space="preserve"> </w:t>
      </w:r>
      <w:r w:rsidRPr="0027467A">
        <w:t>en</w:t>
      </w:r>
      <w:r w:rsidRPr="0027467A">
        <w:rPr>
          <w:lang w:val="ru-RU"/>
        </w:rPr>
        <w:t xml:space="preserve"> </w:t>
      </w:r>
      <w:r w:rsidRPr="0027467A">
        <w:t>los</w:t>
      </w:r>
      <w:r w:rsidRPr="0027467A">
        <w:rPr>
          <w:lang w:val="ru-RU"/>
        </w:rPr>
        <w:t xml:space="preserve"> </w:t>
      </w:r>
      <w:r w:rsidRPr="0027467A">
        <w:t>conflictos</w:t>
      </w:r>
      <w:r w:rsidRPr="0027467A">
        <w:rPr>
          <w:lang w:val="ru-RU"/>
        </w:rPr>
        <w:t xml:space="preserve"> </w:t>
      </w:r>
      <w:r w:rsidRPr="0027467A">
        <w:t>armados, y</w:t>
      </w:r>
      <w:r w:rsidRPr="0027467A">
        <w:rPr>
          <w:lang w:val="ru-RU"/>
        </w:rPr>
        <w:t xml:space="preserve"> </w:t>
      </w:r>
      <w:r w:rsidRPr="0027467A">
        <w:t>a la venta de niños, la prostitución infantil y la utilización de niños en la pornografía</w:t>
      </w:r>
      <w:r w:rsidRPr="0027467A">
        <w:rPr>
          <w:lang w:val="ru-RU"/>
        </w:rPr>
        <w:t>.</w:t>
      </w:r>
    </w:p>
    <w:p w:rsidR="006F55ED" w:rsidRPr="0027467A" w:rsidRDefault="006F55ED" w:rsidP="006F55ED">
      <w:pPr>
        <w:pStyle w:val="SingleTxtG"/>
        <w:rPr>
          <w:lang w:val="ru-RU"/>
        </w:rPr>
      </w:pPr>
      <w:r w:rsidRPr="0027467A">
        <w:rPr>
          <w:lang w:val="ru-RU"/>
        </w:rPr>
        <w:t>3.</w:t>
      </w:r>
      <w:r w:rsidRPr="0027467A">
        <w:rPr>
          <w:lang w:val="ru-RU"/>
        </w:rPr>
        <w:tab/>
      </w:r>
      <w:r w:rsidRPr="0027467A">
        <w:t>En la legislación nacional se</w:t>
      </w:r>
      <w:r w:rsidRPr="0027467A">
        <w:rPr>
          <w:lang w:val="ru-RU"/>
        </w:rPr>
        <w:t xml:space="preserve"> </w:t>
      </w:r>
      <w:r w:rsidRPr="0027467A">
        <w:t>han</w:t>
      </w:r>
      <w:r w:rsidRPr="0027467A">
        <w:rPr>
          <w:lang w:val="ru-RU"/>
        </w:rPr>
        <w:t xml:space="preserve"> </w:t>
      </w:r>
      <w:r w:rsidRPr="0027467A">
        <w:t>incorporado disposiciones</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Convenci</w:t>
      </w:r>
      <w:r w:rsidRPr="0027467A">
        <w:rPr>
          <w:lang w:val="ru-RU"/>
        </w:rPr>
        <w:t>ó</w:t>
      </w:r>
      <w:r w:rsidRPr="0027467A">
        <w:t>n</w:t>
      </w:r>
      <w:r w:rsidRPr="0027467A">
        <w:rPr>
          <w:lang w:val="ru-RU"/>
        </w:rPr>
        <w:t xml:space="preserve"> </w:t>
      </w:r>
      <w:r w:rsidRPr="0027467A">
        <w:t>y</w:t>
      </w:r>
      <w:r w:rsidRPr="0027467A">
        <w:rPr>
          <w:lang w:val="ru-RU"/>
        </w:rPr>
        <w:t xml:space="preserve"> </w:t>
      </w:r>
      <w:r w:rsidRPr="0027467A">
        <w:t>sus</w:t>
      </w:r>
      <w:r w:rsidRPr="0027467A">
        <w:rPr>
          <w:lang w:val="ru-RU"/>
        </w:rPr>
        <w:t xml:space="preserve"> </w:t>
      </w:r>
      <w:r w:rsidRPr="0027467A">
        <w:t>Protocolos</w:t>
      </w:r>
      <w:r w:rsidRPr="0027467A">
        <w:rPr>
          <w:lang w:val="ru-RU"/>
        </w:rPr>
        <w:t xml:space="preserve"> </w:t>
      </w:r>
      <w:r w:rsidRPr="0027467A">
        <w:t>facultativos.</w:t>
      </w:r>
    </w:p>
    <w:p w:rsidR="006F55ED" w:rsidRPr="0027467A" w:rsidRDefault="006F55ED" w:rsidP="006F55ED">
      <w:pPr>
        <w:pStyle w:val="SingleTxtG"/>
        <w:rPr>
          <w:lang w:val="ru-RU"/>
        </w:rPr>
      </w:pPr>
      <w:r w:rsidRPr="0027467A">
        <w:rPr>
          <w:lang w:val="ru-RU"/>
        </w:rPr>
        <w:t>4.</w:t>
      </w:r>
      <w:r w:rsidRPr="0027467A">
        <w:rPr>
          <w:lang w:val="ru-RU"/>
        </w:rPr>
        <w:tab/>
      </w:r>
      <w:r w:rsidRPr="0027467A">
        <w:t>En</w:t>
      </w:r>
      <w:r w:rsidRPr="0027467A">
        <w:rPr>
          <w:lang w:val="ru-RU"/>
        </w:rPr>
        <w:t xml:space="preserve"> </w:t>
      </w:r>
      <w:r w:rsidRPr="0027467A">
        <w:t>el</w:t>
      </w:r>
      <w:r w:rsidRPr="0027467A">
        <w:rPr>
          <w:lang w:val="ru-RU"/>
        </w:rPr>
        <w:t xml:space="preserve"> </w:t>
      </w:r>
      <w:r w:rsidRPr="0027467A">
        <w:t>presente</w:t>
      </w:r>
      <w:r w:rsidRPr="0027467A">
        <w:rPr>
          <w:lang w:val="ru-RU"/>
        </w:rPr>
        <w:t xml:space="preserve"> </w:t>
      </w:r>
      <w:r w:rsidRPr="0027467A">
        <w:t>informe</w:t>
      </w:r>
      <w:r w:rsidRPr="0027467A">
        <w:rPr>
          <w:lang w:val="ru-RU"/>
        </w:rPr>
        <w:t xml:space="preserve"> </w:t>
      </w:r>
      <w:r w:rsidRPr="0027467A">
        <w:t>se</w:t>
      </w:r>
      <w:r w:rsidRPr="0027467A">
        <w:rPr>
          <w:lang w:val="ru-RU"/>
        </w:rPr>
        <w:t xml:space="preserve"> </w:t>
      </w:r>
      <w:r w:rsidRPr="0027467A">
        <w:t>expone</w:t>
      </w:r>
      <w:r w:rsidRPr="0027467A">
        <w:rPr>
          <w:lang w:val="ru-RU"/>
        </w:rPr>
        <w:t xml:space="preserve"> </w:t>
      </w:r>
      <w:r w:rsidRPr="0027467A">
        <w:t>la</w:t>
      </w:r>
      <w:r w:rsidRPr="0027467A">
        <w:rPr>
          <w:lang w:val="ru-RU"/>
        </w:rPr>
        <w:t xml:space="preserve"> </w:t>
      </w:r>
      <w:r w:rsidRPr="0027467A">
        <w:t>situaci</w:t>
      </w:r>
      <w:r w:rsidRPr="0027467A">
        <w:rPr>
          <w:lang w:val="ru-RU"/>
        </w:rPr>
        <w:t>ó</w:t>
      </w:r>
      <w:r w:rsidRPr="0027467A">
        <w:t>n</w:t>
      </w:r>
      <w:r w:rsidRPr="0027467A">
        <w:rPr>
          <w:lang w:val="ru-RU"/>
        </w:rPr>
        <w:t xml:space="preserve"> </w:t>
      </w:r>
      <w:r w:rsidRPr="0027467A">
        <w:t>general</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Rep</w:t>
      </w:r>
      <w:r w:rsidRPr="0027467A">
        <w:rPr>
          <w:lang w:val="ru-RU"/>
        </w:rPr>
        <w:t>ú</w:t>
      </w:r>
      <w:r w:rsidRPr="0027467A">
        <w:t>blica</w:t>
      </w:r>
      <w:r w:rsidRPr="0027467A">
        <w:rPr>
          <w:lang w:val="ru-RU"/>
        </w:rPr>
        <w:t xml:space="preserve"> </w:t>
      </w:r>
      <w:r w:rsidRPr="0027467A">
        <w:t>en relación con la aplicación de los Protocolos facultativos de la Convención.</w:t>
      </w:r>
    </w:p>
    <w:p w:rsidR="006F55ED" w:rsidRPr="0027467A" w:rsidRDefault="006F55ED" w:rsidP="006F55ED">
      <w:pPr>
        <w:pStyle w:val="SingleTxtG"/>
        <w:rPr>
          <w:lang w:val="ru-RU"/>
        </w:rPr>
      </w:pPr>
      <w:r w:rsidRPr="0027467A">
        <w:rPr>
          <w:lang w:val="ru-RU"/>
        </w:rPr>
        <w:t>5.</w:t>
      </w:r>
      <w:r w:rsidRPr="0027467A">
        <w:rPr>
          <w:lang w:val="ru-RU"/>
        </w:rPr>
        <w:tab/>
      </w:r>
      <w:r w:rsidRPr="0027467A">
        <w:t>El</w:t>
      </w:r>
      <w:r w:rsidRPr="0027467A">
        <w:rPr>
          <w:lang w:val="ru-RU"/>
        </w:rPr>
        <w:t xml:space="preserve"> </w:t>
      </w:r>
      <w:r w:rsidRPr="0027467A">
        <w:t>proyecto</w:t>
      </w:r>
      <w:r w:rsidRPr="0027467A">
        <w:rPr>
          <w:lang w:val="ru-RU"/>
        </w:rPr>
        <w:t xml:space="preserve"> </w:t>
      </w:r>
      <w:r w:rsidRPr="0027467A">
        <w:t>de</w:t>
      </w:r>
      <w:r w:rsidRPr="0027467A">
        <w:rPr>
          <w:lang w:val="ru-RU"/>
        </w:rPr>
        <w:t xml:space="preserve"> </w:t>
      </w:r>
      <w:r w:rsidRPr="0027467A">
        <w:t>informe</w:t>
      </w:r>
      <w:r w:rsidRPr="0027467A">
        <w:rPr>
          <w:lang w:val="ru-RU"/>
        </w:rPr>
        <w:t xml:space="preserve"> </w:t>
      </w:r>
      <w:r w:rsidRPr="0027467A">
        <w:t>se</w:t>
      </w:r>
      <w:r w:rsidRPr="0027467A">
        <w:rPr>
          <w:lang w:val="ru-RU"/>
        </w:rPr>
        <w:t xml:space="preserve"> </w:t>
      </w:r>
      <w:r w:rsidRPr="0027467A">
        <w:t>elabor</w:t>
      </w:r>
      <w:r w:rsidRPr="0027467A">
        <w:rPr>
          <w:lang w:val="ru-RU"/>
        </w:rPr>
        <w:t xml:space="preserve">ó </w:t>
      </w:r>
      <w:r w:rsidRPr="0027467A">
        <w:t>con arreglo a</w:t>
      </w:r>
      <w:r w:rsidRPr="0027467A">
        <w:rPr>
          <w:lang w:val="ru-RU"/>
        </w:rPr>
        <w:t xml:space="preserve"> </w:t>
      </w:r>
      <w:r w:rsidRPr="0027467A">
        <w:t>la</w:t>
      </w:r>
      <w:r w:rsidRPr="0027467A">
        <w:rPr>
          <w:lang w:val="ru-RU"/>
        </w:rPr>
        <w:t xml:space="preserve"> </w:t>
      </w:r>
      <w:r w:rsidRPr="0027467A">
        <w:t>directriz</w:t>
      </w:r>
      <w:r w:rsidRPr="0027467A">
        <w:rPr>
          <w:lang w:val="ru-RU"/>
        </w:rPr>
        <w:t xml:space="preserve"> </w:t>
      </w:r>
      <w:r w:rsidRPr="0027467A">
        <w:t>pertinente del</w:t>
      </w:r>
      <w:r w:rsidRPr="0027467A">
        <w:rPr>
          <w:lang w:val="ru-RU"/>
        </w:rPr>
        <w:t xml:space="preserve"> </w:t>
      </w:r>
      <w:r w:rsidRPr="0027467A">
        <w:t>Consejo de Ministros de la República de Azerbaiyán y sobre la base de la información proporcionada por los órganos competentes del Estado</w:t>
      </w:r>
      <w:r w:rsidRPr="0027467A">
        <w:rPr>
          <w:lang w:val="ru-RU"/>
        </w:rPr>
        <w:t>.</w:t>
      </w:r>
    </w:p>
    <w:p w:rsidR="006F55ED" w:rsidRPr="0027467A" w:rsidRDefault="006F55ED" w:rsidP="006F55ED">
      <w:pPr>
        <w:pStyle w:val="HChG"/>
        <w:rPr>
          <w:lang w:val="ru-RU"/>
        </w:rPr>
      </w:pPr>
      <w:r w:rsidRPr="0027467A">
        <w:rPr>
          <w:lang w:val="ru-RU"/>
        </w:rPr>
        <w:tab/>
        <w:t>II.</w:t>
      </w:r>
      <w:r w:rsidRPr="0027467A">
        <w:rPr>
          <w:lang w:val="ru-RU"/>
        </w:rPr>
        <w:tab/>
      </w:r>
      <w:r w:rsidRPr="0027467A">
        <w:t xml:space="preserve">Información sobre la aplicación de las disposiciones </w:t>
      </w:r>
      <w:r>
        <w:br/>
      </w:r>
      <w:r w:rsidRPr="0027467A">
        <w:t xml:space="preserve">del Protocolo </w:t>
      </w:r>
    </w:p>
    <w:p w:rsidR="006F55ED" w:rsidRPr="0027467A" w:rsidRDefault="006F55ED" w:rsidP="006F55ED">
      <w:pPr>
        <w:pStyle w:val="H1G"/>
        <w:rPr>
          <w:lang w:val="ru-RU"/>
        </w:rPr>
      </w:pPr>
      <w:r w:rsidRPr="0027467A">
        <w:rPr>
          <w:lang w:val="ru-RU"/>
        </w:rPr>
        <w:tab/>
        <w:t>A.</w:t>
      </w:r>
      <w:r w:rsidRPr="0027467A">
        <w:rPr>
          <w:lang w:val="ru-RU"/>
        </w:rPr>
        <w:tab/>
      </w:r>
      <w:r w:rsidRPr="0027467A">
        <w:t>Art</w:t>
      </w:r>
      <w:r w:rsidRPr="0027467A">
        <w:rPr>
          <w:lang w:val="ru-RU"/>
        </w:rPr>
        <w:t>í</w:t>
      </w:r>
      <w:r w:rsidRPr="0027467A">
        <w:t>culos</w:t>
      </w:r>
      <w:r w:rsidRPr="0027467A">
        <w:rPr>
          <w:lang w:val="ru-RU"/>
        </w:rPr>
        <w:t xml:space="preserve"> 1 </w:t>
      </w:r>
      <w:r w:rsidRPr="0027467A">
        <w:t>a</w:t>
      </w:r>
      <w:r w:rsidRPr="0027467A">
        <w:rPr>
          <w:lang w:val="ru-RU"/>
        </w:rPr>
        <w:t xml:space="preserve"> 4</w:t>
      </w:r>
    </w:p>
    <w:p w:rsidR="006F55ED" w:rsidRPr="0027467A" w:rsidRDefault="006F55ED" w:rsidP="006F55ED">
      <w:pPr>
        <w:pStyle w:val="SingleTxtG"/>
        <w:rPr>
          <w:lang w:val="ru-RU"/>
        </w:rPr>
      </w:pPr>
      <w:r w:rsidRPr="0027467A">
        <w:rPr>
          <w:lang w:val="ru-RU"/>
        </w:rPr>
        <w:t>6.</w:t>
      </w:r>
      <w:r w:rsidRPr="0027467A">
        <w:rPr>
          <w:lang w:val="ru-RU"/>
        </w:rPr>
        <w:tab/>
      </w:r>
      <w:r w:rsidRPr="0027467A">
        <w:t>De</w:t>
      </w:r>
      <w:r w:rsidRPr="0027467A">
        <w:rPr>
          <w:lang w:val="ru-RU"/>
        </w:rPr>
        <w:t xml:space="preserve"> </w:t>
      </w:r>
      <w:r w:rsidRPr="0027467A">
        <w:t>conformidad</w:t>
      </w:r>
      <w:r w:rsidRPr="0027467A">
        <w:rPr>
          <w:lang w:val="ru-RU"/>
        </w:rPr>
        <w:t xml:space="preserve"> </w:t>
      </w:r>
      <w:r w:rsidRPr="0027467A">
        <w:t>con</w:t>
      </w:r>
      <w:r w:rsidRPr="0027467A">
        <w:rPr>
          <w:lang w:val="ru-RU"/>
        </w:rPr>
        <w:t xml:space="preserve"> </w:t>
      </w:r>
      <w:r w:rsidRPr="0027467A">
        <w:t>el</w:t>
      </w:r>
      <w:r w:rsidRPr="0027467A">
        <w:rPr>
          <w:lang w:val="ru-RU"/>
        </w:rPr>
        <w:t xml:space="preserve"> </w:t>
      </w:r>
      <w:r w:rsidRPr="0027467A">
        <w:t>art</w:t>
      </w:r>
      <w:r w:rsidRPr="0027467A">
        <w:rPr>
          <w:lang w:val="ru-RU"/>
        </w:rPr>
        <w:t>í</w:t>
      </w:r>
      <w:r w:rsidRPr="0027467A">
        <w:t>culo</w:t>
      </w:r>
      <w:r w:rsidRPr="0027467A">
        <w:rPr>
          <w:lang w:val="ru-RU"/>
        </w:rPr>
        <w:t xml:space="preserve"> 76 </w:t>
      </w:r>
      <w:r w:rsidRPr="0027467A">
        <w:t>de</w:t>
      </w:r>
      <w:r w:rsidRPr="0027467A">
        <w:rPr>
          <w:lang w:val="ru-RU"/>
        </w:rPr>
        <w:t xml:space="preserve"> </w:t>
      </w:r>
      <w:r w:rsidRPr="0027467A">
        <w:t>la</w:t>
      </w:r>
      <w:r w:rsidRPr="0027467A">
        <w:rPr>
          <w:lang w:val="ru-RU"/>
        </w:rPr>
        <w:t xml:space="preserve"> </w:t>
      </w:r>
      <w:r w:rsidRPr="0027467A">
        <w:t>Constituci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Azerbaiy</w:t>
      </w:r>
      <w:r w:rsidRPr="0027467A">
        <w:rPr>
          <w:lang w:val="ru-RU"/>
        </w:rPr>
        <w:t>á</w:t>
      </w:r>
      <w:r w:rsidRPr="0027467A">
        <w:t>n</w:t>
      </w:r>
      <w:r w:rsidRPr="0027467A">
        <w:rPr>
          <w:lang w:val="ru-RU"/>
        </w:rPr>
        <w:t xml:space="preserve">, </w:t>
      </w:r>
      <w:r w:rsidRPr="0027467A">
        <w:t>los ciudadanos cumplen el servicio militar de la forma establecida en la ley. Si las convicciones del ciudadano son contrarias al cumplimiento del servicio militar activo</w:t>
      </w:r>
      <w:r w:rsidRPr="0027467A">
        <w:rPr>
          <w:lang w:val="ru-RU"/>
        </w:rPr>
        <w:t xml:space="preserve">, </w:t>
      </w:r>
      <w:r w:rsidRPr="0027467A">
        <w:t>en los casos previstos en la ley es posible sustituir el servicio militar activo por el servicio sustitutivo.</w:t>
      </w:r>
    </w:p>
    <w:p w:rsidR="006F55ED" w:rsidRPr="0027467A" w:rsidRDefault="006F55ED" w:rsidP="006F55ED">
      <w:pPr>
        <w:pStyle w:val="SingleTxtG"/>
        <w:rPr>
          <w:lang w:val="ru-RU"/>
        </w:rPr>
      </w:pPr>
      <w:r w:rsidRPr="0027467A">
        <w:rPr>
          <w:lang w:val="ru-RU"/>
        </w:rPr>
        <w:t>7.</w:t>
      </w:r>
      <w:r w:rsidRPr="0027467A">
        <w:rPr>
          <w:lang w:val="ru-RU"/>
        </w:rPr>
        <w:tab/>
      </w:r>
      <w:r w:rsidRPr="0027467A">
        <w:t>De conformidad con</w:t>
      </w:r>
      <w:r w:rsidRPr="0027467A">
        <w:rPr>
          <w:lang w:val="ru-RU"/>
        </w:rPr>
        <w:t xml:space="preserve"> </w:t>
      </w:r>
      <w:r w:rsidRPr="0027467A">
        <w:t>la</w:t>
      </w:r>
      <w:r w:rsidRPr="0027467A">
        <w:rPr>
          <w:lang w:val="ru-RU"/>
        </w:rPr>
        <w:t xml:space="preserve"> </w:t>
      </w:r>
      <w:r w:rsidRPr="0027467A">
        <w:t>Ley</w:t>
      </w:r>
      <w:r w:rsidRPr="0027467A">
        <w:rPr>
          <w:lang w:val="ru-RU"/>
        </w:rPr>
        <w:t xml:space="preserve"> </w:t>
      </w:r>
      <w:r w:rsidRPr="0027467A">
        <w:t>de</w:t>
      </w:r>
      <w:r w:rsidRPr="0027467A">
        <w:rPr>
          <w:lang w:val="ru-RU"/>
        </w:rPr>
        <w:t xml:space="preserve"> </w:t>
      </w:r>
      <w:r w:rsidRPr="0027467A">
        <w:t>derechos</w:t>
      </w:r>
      <w:r w:rsidRPr="0027467A">
        <w:rPr>
          <w:lang w:val="ru-RU"/>
        </w:rPr>
        <w:t xml:space="preserve"> </w:t>
      </w:r>
      <w:r w:rsidRPr="0027467A">
        <w:t>del</w:t>
      </w:r>
      <w:r w:rsidRPr="0027467A">
        <w:rPr>
          <w:lang w:val="ru-RU"/>
        </w:rPr>
        <w:t xml:space="preserve"> </w:t>
      </w:r>
      <w:r w:rsidRPr="0027467A">
        <w:t>ni</w:t>
      </w:r>
      <w:r w:rsidRPr="0027467A">
        <w:rPr>
          <w:lang w:val="ru-RU"/>
        </w:rPr>
        <w:t>ñ</w:t>
      </w:r>
      <w:r w:rsidRPr="0027467A">
        <w:t>o</w:t>
      </w:r>
      <w:r w:rsidRPr="0027467A">
        <w:rPr>
          <w:lang w:val="ru-RU"/>
        </w:rPr>
        <w:t xml:space="preserve">, </w:t>
      </w:r>
      <w:r w:rsidRPr="0027467A">
        <w:t>las instituciones militares deben hacer todo lo que esté a su alcance para evacuar a los niños de la zona de enfrentamientos a lugares seguros</w:t>
      </w:r>
      <w:r>
        <w:t>,</w:t>
      </w:r>
      <w:r w:rsidRPr="0027467A">
        <w:t xml:space="preserve"> a fin de proteger su vida</w:t>
      </w:r>
      <w:r>
        <w:t xml:space="preserve"> </w:t>
      </w:r>
      <w:r w:rsidRPr="0027467A">
        <w:t>y su salud. Se prohíbe la participación directa de los niños menores de 15 años en operaciones militares</w:t>
      </w:r>
      <w:r w:rsidRPr="0027467A">
        <w:rPr>
          <w:lang w:val="ru-RU"/>
        </w:rPr>
        <w:t xml:space="preserve">. </w:t>
      </w:r>
      <w:r w:rsidRPr="0027467A">
        <w:t>Las normas para el ingreso de los niños en las escuelas militares se definen en las leyes pertinentes de la República.</w:t>
      </w:r>
    </w:p>
    <w:p w:rsidR="006F55ED" w:rsidRPr="0027467A" w:rsidRDefault="006F55ED" w:rsidP="006F55ED">
      <w:pPr>
        <w:pStyle w:val="SingleTxtG"/>
      </w:pPr>
      <w:r w:rsidRPr="0027467A">
        <w:rPr>
          <w:lang w:val="ru-RU"/>
        </w:rPr>
        <w:t>8.</w:t>
      </w:r>
      <w:r w:rsidRPr="0027467A">
        <w:rPr>
          <w:lang w:val="ru-RU"/>
        </w:rPr>
        <w:tab/>
      </w:r>
      <w:r w:rsidRPr="0027467A">
        <w:t>De</w:t>
      </w:r>
      <w:r w:rsidRPr="0027467A">
        <w:rPr>
          <w:lang w:val="ru-RU"/>
        </w:rPr>
        <w:t xml:space="preserve"> </w:t>
      </w:r>
      <w:r w:rsidRPr="0027467A">
        <w:t>acuerdo</w:t>
      </w:r>
      <w:r w:rsidRPr="0027467A">
        <w:rPr>
          <w:lang w:val="ru-RU"/>
        </w:rPr>
        <w:t xml:space="preserve"> </w:t>
      </w:r>
      <w:r w:rsidRPr="0027467A">
        <w:t>con</w:t>
      </w:r>
      <w:r w:rsidRPr="0027467A">
        <w:rPr>
          <w:lang w:val="ru-RU"/>
        </w:rPr>
        <w:t xml:space="preserve"> </w:t>
      </w:r>
      <w:r w:rsidRPr="0027467A">
        <w:t>la</w:t>
      </w:r>
      <w:r w:rsidRPr="0027467A">
        <w:rPr>
          <w:lang w:val="ru-RU"/>
        </w:rPr>
        <w:t xml:space="preserve"> </w:t>
      </w:r>
      <w:r w:rsidRPr="0027467A">
        <w:t>Ley</w:t>
      </w:r>
      <w:r w:rsidRPr="0027467A">
        <w:rPr>
          <w:lang w:val="ru-RU"/>
        </w:rPr>
        <w:t xml:space="preserve"> </w:t>
      </w:r>
      <w:r w:rsidRPr="0027467A">
        <w:t>de</w:t>
      </w:r>
      <w:r w:rsidRPr="0027467A">
        <w:rPr>
          <w:lang w:val="ru-RU"/>
        </w:rPr>
        <w:t xml:space="preserve"> </w:t>
      </w:r>
      <w:r w:rsidRPr="0027467A">
        <w:t>bases</w:t>
      </w:r>
      <w:r w:rsidRPr="0027467A">
        <w:rPr>
          <w:lang w:val="ru-RU"/>
        </w:rPr>
        <w:t xml:space="preserve"> </w:t>
      </w:r>
      <w:r w:rsidRPr="0027467A">
        <w:t>del</w:t>
      </w:r>
      <w:r w:rsidRPr="0027467A">
        <w:rPr>
          <w:lang w:val="ru-RU"/>
        </w:rPr>
        <w:t xml:space="preserve"> </w:t>
      </w:r>
      <w:r w:rsidRPr="0027467A">
        <w:t>llamamiento</w:t>
      </w:r>
      <w:r w:rsidRPr="0027467A">
        <w:rPr>
          <w:lang w:val="ru-RU"/>
        </w:rPr>
        <w:t xml:space="preserve"> </w:t>
      </w:r>
      <w:r w:rsidRPr="0027467A">
        <w:t>a</w:t>
      </w:r>
      <w:r w:rsidRPr="0027467A">
        <w:rPr>
          <w:lang w:val="ru-RU"/>
        </w:rPr>
        <w:t xml:space="preserve"> </w:t>
      </w:r>
      <w:r w:rsidRPr="0027467A">
        <w:t>filas</w:t>
      </w:r>
      <w:r w:rsidRPr="0027467A">
        <w:rPr>
          <w:lang w:val="ru-RU"/>
        </w:rPr>
        <w:t xml:space="preserve"> </w:t>
      </w:r>
      <w:r w:rsidRPr="0027467A">
        <w:t>en</w:t>
      </w:r>
      <w:r w:rsidRPr="0027467A">
        <w:rPr>
          <w:lang w:val="ru-RU"/>
        </w:rPr>
        <w:t xml:space="preserve"> </w:t>
      </w:r>
      <w:r w:rsidRPr="0027467A">
        <w:t>la</w:t>
      </w:r>
      <w:r w:rsidRPr="0027467A">
        <w:rPr>
          <w:lang w:val="ru-RU"/>
        </w:rPr>
        <w:t xml:space="preserve"> </w:t>
      </w:r>
      <w:r w:rsidRPr="0027467A">
        <w:t>Rep</w:t>
      </w:r>
      <w:r w:rsidRPr="0027467A">
        <w:rPr>
          <w:lang w:val="ru-RU"/>
        </w:rPr>
        <w:t>ú</w:t>
      </w:r>
      <w:r w:rsidRPr="0027467A">
        <w:t>blica</w:t>
      </w:r>
      <w:r w:rsidRPr="0027467A">
        <w:rPr>
          <w:lang w:val="ru-RU"/>
        </w:rPr>
        <w:t xml:space="preserve"> </w:t>
      </w:r>
      <w:r w:rsidRPr="0027467A">
        <w:t>de</w:t>
      </w:r>
      <w:r w:rsidRPr="0027467A">
        <w:rPr>
          <w:lang w:val="ru-RU"/>
        </w:rPr>
        <w:t xml:space="preserve"> </w:t>
      </w:r>
      <w:r w:rsidRPr="0027467A">
        <w:t>Azerbaiy</w:t>
      </w:r>
      <w:r w:rsidRPr="0027467A">
        <w:rPr>
          <w:lang w:val="ru-RU"/>
        </w:rPr>
        <w:t>á</w:t>
      </w:r>
      <w:r w:rsidRPr="0027467A">
        <w:t>n</w:t>
      </w:r>
      <w:r w:rsidRPr="0027467A">
        <w:rPr>
          <w:lang w:val="ru-RU"/>
        </w:rPr>
        <w:t xml:space="preserve">, </w:t>
      </w:r>
      <w:r w:rsidRPr="0027467A">
        <w:t>c</w:t>
      </w:r>
      <w:r w:rsidRPr="0027467A">
        <w:rPr>
          <w:lang w:val="es-ES_tradnl"/>
        </w:rPr>
        <w:t xml:space="preserve">on excepción de las personas destinadas a servicios sustitutivos </w:t>
      </w:r>
      <w:r w:rsidRPr="0027467A">
        <w:rPr>
          <w:lang w:val="ru-RU"/>
        </w:rPr>
        <w:t>(</w:t>
      </w:r>
      <w:r w:rsidRPr="0027467A">
        <w:t>trabajo</w:t>
      </w:r>
      <w:r w:rsidRPr="0027467A">
        <w:rPr>
          <w:lang w:val="ru-RU"/>
        </w:rPr>
        <w:t xml:space="preserve"> </w:t>
      </w:r>
      <w:r w:rsidRPr="0027467A">
        <w:t>comunitario</w:t>
      </w:r>
      <w:r w:rsidRPr="0027467A">
        <w:rPr>
          <w:lang w:val="ru-RU"/>
        </w:rPr>
        <w:t>)</w:t>
      </w:r>
      <w:r>
        <w:t>,</w:t>
      </w:r>
      <w:r w:rsidRPr="0027467A">
        <w:rPr>
          <w:lang w:val="ru-RU"/>
        </w:rPr>
        <w:t xml:space="preserve"> </w:t>
      </w:r>
      <w:r w:rsidRPr="0027467A">
        <w:rPr>
          <w:lang w:val="es-ES_tradnl"/>
        </w:rPr>
        <w:t>todos</w:t>
      </w:r>
      <w:r w:rsidRPr="0027467A">
        <w:rPr>
          <w:lang w:val="ru-RU"/>
        </w:rPr>
        <w:t xml:space="preserve"> </w:t>
      </w:r>
      <w:r w:rsidRPr="0027467A">
        <w:rPr>
          <w:lang w:val="es-ES_tradnl"/>
        </w:rPr>
        <w:t>los</w:t>
      </w:r>
      <w:r w:rsidRPr="0027467A">
        <w:rPr>
          <w:lang w:val="ru-RU"/>
        </w:rPr>
        <w:t xml:space="preserve"> </w:t>
      </w:r>
      <w:r w:rsidRPr="0027467A">
        <w:rPr>
          <w:lang w:val="es-ES_tradnl"/>
        </w:rPr>
        <w:t>varones</w:t>
      </w:r>
      <w:r w:rsidRPr="0027467A">
        <w:rPr>
          <w:lang w:val="ru-RU"/>
        </w:rPr>
        <w:t xml:space="preserve"> </w:t>
      </w:r>
      <w:r w:rsidRPr="0027467A">
        <w:rPr>
          <w:lang w:val="es-ES_tradnl"/>
        </w:rPr>
        <w:t>de</w:t>
      </w:r>
      <w:r w:rsidRPr="0027467A">
        <w:rPr>
          <w:lang w:val="ru-RU"/>
        </w:rPr>
        <w:t xml:space="preserve"> </w:t>
      </w:r>
      <w:r w:rsidRPr="0027467A">
        <w:t>ciudadanía a</w:t>
      </w:r>
      <w:r w:rsidRPr="0027467A">
        <w:rPr>
          <w:lang w:val="es-ES_tradnl"/>
        </w:rPr>
        <w:t>zerbaiyana</w:t>
      </w:r>
      <w:r w:rsidRPr="0027467A">
        <w:rPr>
          <w:lang w:val="ru-RU"/>
        </w:rPr>
        <w:t xml:space="preserve"> </w:t>
      </w:r>
      <w:r w:rsidRPr="0027467A">
        <w:t>mayores de</w:t>
      </w:r>
      <w:r>
        <w:t xml:space="preserve"> </w:t>
      </w:r>
      <w:r w:rsidRPr="0027467A">
        <w:rPr>
          <w:lang w:val="ru-RU"/>
        </w:rPr>
        <w:t xml:space="preserve">18 </w:t>
      </w:r>
      <w:r w:rsidRPr="0027467A">
        <w:rPr>
          <w:lang w:val="es-ES_tradnl"/>
        </w:rPr>
        <w:t>a</w:t>
      </w:r>
      <w:r w:rsidRPr="0027467A">
        <w:rPr>
          <w:lang w:val="ru-RU"/>
        </w:rPr>
        <w:t>ñ</w:t>
      </w:r>
      <w:r w:rsidRPr="0027467A">
        <w:rPr>
          <w:lang w:val="es-ES_tradnl"/>
        </w:rPr>
        <w:t>os</w:t>
      </w:r>
      <w:r w:rsidRPr="0027467A">
        <w:rPr>
          <w:lang w:val="ru-RU"/>
        </w:rPr>
        <w:t xml:space="preserve"> </w:t>
      </w:r>
      <w:r w:rsidRPr="0027467A">
        <w:t>y</w:t>
      </w:r>
      <w:r w:rsidRPr="0027467A">
        <w:rPr>
          <w:lang w:val="ru-RU"/>
        </w:rPr>
        <w:t xml:space="preserve"> </w:t>
      </w:r>
      <w:r w:rsidRPr="0027467A">
        <w:t>físicamente</w:t>
      </w:r>
      <w:r w:rsidRPr="0027467A">
        <w:rPr>
          <w:lang w:val="ru-RU"/>
        </w:rPr>
        <w:t xml:space="preserve"> </w:t>
      </w:r>
      <w:r w:rsidRPr="0027467A">
        <w:t>aptos</w:t>
      </w:r>
      <w:r w:rsidRPr="0027467A">
        <w:rPr>
          <w:lang w:val="ru-RU"/>
        </w:rPr>
        <w:t xml:space="preserve"> </w:t>
      </w:r>
      <w:r w:rsidRPr="0027467A">
        <w:rPr>
          <w:lang w:val="es-ES_tradnl"/>
        </w:rPr>
        <w:t>están obligados a prestar servicio en las fuerzas armadas dura</w:t>
      </w:r>
      <w:r>
        <w:rPr>
          <w:lang w:val="es-ES_tradnl"/>
        </w:rPr>
        <w:t xml:space="preserve">nte 18 </w:t>
      </w:r>
      <w:r w:rsidRPr="0027467A">
        <w:rPr>
          <w:lang w:val="es-ES_tradnl"/>
        </w:rPr>
        <w:t xml:space="preserve">meses o someterse a entrenamiento durante períodos de entre </w:t>
      </w:r>
      <w:r>
        <w:rPr>
          <w:lang w:val="es-ES_tradnl"/>
        </w:rPr>
        <w:t>1</w:t>
      </w:r>
      <w:r w:rsidRPr="0027467A">
        <w:rPr>
          <w:lang w:val="es-ES_tradnl"/>
        </w:rPr>
        <w:t xml:space="preserve"> y </w:t>
      </w:r>
      <w:r>
        <w:rPr>
          <w:lang w:val="es-ES_tradnl"/>
        </w:rPr>
        <w:t>3</w:t>
      </w:r>
      <w:r w:rsidRPr="0027467A">
        <w:rPr>
          <w:lang w:val="es-ES_tradnl"/>
        </w:rPr>
        <w:t xml:space="preserve"> meses</w:t>
      </w:r>
      <w:r w:rsidRPr="0027467A">
        <w:rPr>
          <w:lang w:val="ru-RU"/>
        </w:rPr>
        <w:t>.</w:t>
      </w:r>
    </w:p>
    <w:p w:rsidR="006F55ED" w:rsidRPr="0027467A" w:rsidRDefault="006F55ED" w:rsidP="006F55ED">
      <w:pPr>
        <w:pStyle w:val="SingleTxtG"/>
        <w:rPr>
          <w:lang w:val="ru-RU"/>
        </w:rPr>
      </w:pPr>
      <w:r w:rsidRPr="0027467A">
        <w:rPr>
          <w:lang w:val="ru-RU"/>
        </w:rPr>
        <w:t>9.</w:t>
      </w:r>
      <w:r w:rsidRPr="0027467A">
        <w:rPr>
          <w:lang w:val="ru-RU"/>
        </w:rPr>
        <w:tab/>
      </w:r>
      <w:r w:rsidRPr="0027467A">
        <w:t xml:space="preserve">Las ciudadanas azerbaiyanas de </w:t>
      </w:r>
      <w:r w:rsidRPr="0027467A">
        <w:rPr>
          <w:lang w:val="ru-RU"/>
        </w:rPr>
        <w:t>19</w:t>
      </w:r>
      <w:r w:rsidRPr="0027467A">
        <w:t xml:space="preserve"> a</w:t>
      </w:r>
      <w:r w:rsidRPr="0027467A">
        <w:rPr>
          <w:lang w:val="ru-RU"/>
        </w:rPr>
        <w:t xml:space="preserve"> 40 </w:t>
      </w:r>
      <w:r w:rsidRPr="0027467A">
        <w:t>años con formación en medicina o en otra especialidad pueden ser inscritas en el registro militar con su consentimiento y cumplir servicio</w:t>
      </w:r>
      <w:r>
        <w:t xml:space="preserve">, </w:t>
      </w:r>
      <w:r w:rsidRPr="0027467A">
        <w:t>mediante acuerdo</w:t>
      </w:r>
      <w:r>
        <w:t>,</w:t>
      </w:r>
      <w:r w:rsidRPr="0027467A">
        <w:t xml:space="preserve"> en unidades auxiliares o de otro tipo de las Fuerzas Armadas de la República</w:t>
      </w:r>
      <w:r w:rsidRPr="0027467A">
        <w:rPr>
          <w:lang w:val="ru-RU"/>
        </w:rPr>
        <w:t>.</w:t>
      </w:r>
    </w:p>
    <w:p w:rsidR="006F55ED" w:rsidRPr="0027467A" w:rsidRDefault="006F55ED" w:rsidP="006F55ED">
      <w:pPr>
        <w:pStyle w:val="SingleTxtG"/>
        <w:rPr>
          <w:lang w:val="ru-RU"/>
        </w:rPr>
      </w:pPr>
      <w:r w:rsidRPr="0027467A">
        <w:rPr>
          <w:lang w:val="ru-RU"/>
        </w:rPr>
        <w:t>10.</w:t>
      </w:r>
      <w:r w:rsidRPr="0027467A">
        <w:rPr>
          <w:lang w:val="ru-RU"/>
        </w:rPr>
        <w:tab/>
      </w:r>
      <w:r w:rsidRPr="0027467A">
        <w:t>Los</w:t>
      </w:r>
      <w:r w:rsidRPr="0027467A">
        <w:rPr>
          <w:lang w:val="ru-RU"/>
        </w:rPr>
        <w:t xml:space="preserve"> </w:t>
      </w:r>
      <w:r w:rsidRPr="0027467A">
        <w:t>jóvenes sujetos a reclutamiento para el servicio militar</w:t>
      </w:r>
      <w:r w:rsidRPr="0027467A">
        <w:rPr>
          <w:lang w:val="ru-RU"/>
        </w:rPr>
        <w:t xml:space="preserve"> </w:t>
      </w:r>
      <w:r w:rsidRPr="0027467A">
        <w:t>que</w:t>
      </w:r>
      <w:r w:rsidRPr="0027467A">
        <w:rPr>
          <w:lang w:val="ru-RU"/>
        </w:rPr>
        <w:t xml:space="preserve"> </w:t>
      </w:r>
      <w:r w:rsidRPr="0027467A">
        <w:t>hayan</w:t>
      </w:r>
      <w:r w:rsidRPr="0027467A">
        <w:rPr>
          <w:lang w:val="ru-RU"/>
        </w:rPr>
        <w:t xml:space="preserve"> </w:t>
      </w:r>
      <w:r w:rsidRPr="0027467A">
        <w:t>cumplido</w:t>
      </w:r>
      <w:r w:rsidRPr="0027467A">
        <w:rPr>
          <w:lang w:val="ru-RU"/>
        </w:rPr>
        <w:t xml:space="preserve"> 17 </w:t>
      </w:r>
      <w:r w:rsidRPr="0027467A">
        <w:t>a</w:t>
      </w:r>
      <w:r w:rsidRPr="0027467A">
        <w:rPr>
          <w:lang w:val="ru-RU"/>
        </w:rPr>
        <w:t>ñ</w:t>
      </w:r>
      <w:r w:rsidRPr="0027467A">
        <w:t>os</w:t>
      </w:r>
      <w:r w:rsidRPr="0027467A">
        <w:rPr>
          <w:lang w:val="ru-RU"/>
        </w:rPr>
        <w:t xml:space="preserve"> </w:t>
      </w:r>
      <w:r w:rsidRPr="0027467A">
        <w:t>podr</w:t>
      </w:r>
      <w:r w:rsidRPr="0027467A">
        <w:rPr>
          <w:lang w:val="ru-RU"/>
        </w:rPr>
        <w:t>á</w:t>
      </w:r>
      <w:r w:rsidRPr="0027467A">
        <w:t>n</w:t>
      </w:r>
      <w:r w:rsidRPr="0027467A">
        <w:rPr>
          <w:lang w:val="ru-RU"/>
        </w:rPr>
        <w:t xml:space="preserve"> </w:t>
      </w:r>
      <w:r w:rsidRPr="0027467A">
        <w:t>pasar</w:t>
      </w:r>
      <w:r w:rsidRPr="0027467A">
        <w:rPr>
          <w:lang w:val="ru-RU"/>
        </w:rPr>
        <w:t xml:space="preserve"> </w:t>
      </w:r>
      <w:r w:rsidRPr="0027467A">
        <w:t>un entrenamiento anual</w:t>
      </w:r>
      <w:r w:rsidRPr="0027467A">
        <w:rPr>
          <w:lang w:val="ru-RU"/>
        </w:rPr>
        <w:t xml:space="preserve">, </w:t>
      </w:r>
      <w:r w:rsidRPr="0027467A">
        <w:t>con</w:t>
      </w:r>
      <w:r w:rsidRPr="0027467A">
        <w:rPr>
          <w:lang w:val="ru-RU"/>
        </w:rPr>
        <w:t xml:space="preserve"> </w:t>
      </w:r>
      <w:r w:rsidRPr="0027467A">
        <w:t>licencia</w:t>
      </w:r>
      <w:r w:rsidRPr="0027467A">
        <w:rPr>
          <w:lang w:val="ru-RU"/>
        </w:rPr>
        <w:t xml:space="preserve"> </w:t>
      </w:r>
      <w:r w:rsidRPr="0027467A">
        <w:t>laboral</w:t>
      </w:r>
      <w:r w:rsidRPr="0027467A">
        <w:rPr>
          <w:lang w:val="ru-RU"/>
        </w:rPr>
        <w:t xml:space="preserve">, </w:t>
      </w:r>
      <w:r w:rsidRPr="0027467A">
        <w:t>en</w:t>
      </w:r>
      <w:r w:rsidRPr="0027467A">
        <w:rPr>
          <w:lang w:val="ru-RU"/>
        </w:rPr>
        <w:t xml:space="preserve"> </w:t>
      </w:r>
      <w:r w:rsidRPr="0027467A">
        <w:t>las</w:t>
      </w:r>
      <w:r w:rsidRPr="0027467A">
        <w:rPr>
          <w:lang w:val="ru-RU"/>
        </w:rPr>
        <w:t xml:space="preserve"> </w:t>
      </w:r>
      <w:r w:rsidRPr="0027467A">
        <w:t>organizaciones</w:t>
      </w:r>
      <w:r w:rsidRPr="0027467A">
        <w:rPr>
          <w:lang w:val="ru-RU"/>
        </w:rPr>
        <w:t xml:space="preserve"> </w:t>
      </w:r>
      <w:r w:rsidRPr="0027467A">
        <w:t>docentes</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Asociaci</w:t>
      </w:r>
      <w:r w:rsidRPr="0027467A">
        <w:rPr>
          <w:lang w:val="ru-RU"/>
        </w:rPr>
        <w:t>ó</w:t>
      </w:r>
      <w:r w:rsidRPr="0027467A">
        <w:t>n</w:t>
      </w:r>
      <w:r w:rsidRPr="0027467A">
        <w:rPr>
          <w:lang w:val="ru-RU"/>
        </w:rPr>
        <w:t xml:space="preserve"> </w:t>
      </w:r>
      <w:r w:rsidRPr="0027467A">
        <w:t>voluntaria</w:t>
      </w:r>
      <w:r w:rsidRPr="0027467A">
        <w:rPr>
          <w:lang w:val="ru-RU"/>
        </w:rPr>
        <w:t xml:space="preserve"> </w:t>
      </w:r>
      <w:r w:rsidRPr="0027467A">
        <w:t>patri</w:t>
      </w:r>
      <w:r w:rsidR="00183311">
        <w:t>otico</w:t>
      </w:r>
      <w:r w:rsidRPr="0027467A">
        <w:t>militar</w:t>
      </w:r>
      <w:r w:rsidRPr="0027467A">
        <w:rPr>
          <w:lang w:val="ru-RU"/>
        </w:rPr>
        <w:t xml:space="preserve"> </w:t>
      </w:r>
      <w:r w:rsidRPr="0027467A">
        <w:t>y</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t</w:t>
      </w:r>
      <w:r w:rsidRPr="0027467A">
        <w:rPr>
          <w:lang w:val="ru-RU"/>
        </w:rPr>
        <w:t>é</w:t>
      </w:r>
      <w:r w:rsidRPr="0027467A">
        <w:t>cnica</w:t>
      </w:r>
      <w:r w:rsidRPr="0027467A">
        <w:rPr>
          <w:lang w:val="ru-RU"/>
        </w:rPr>
        <w:t xml:space="preserve"> </w:t>
      </w:r>
      <w:r w:rsidRPr="0027467A">
        <w:t>deportiva, así como en las escuelas de formación técnica y profesional</w:t>
      </w:r>
      <w:r w:rsidRPr="0027467A">
        <w:rPr>
          <w:lang w:val="ru-RU"/>
        </w:rPr>
        <w:t>.</w:t>
      </w:r>
    </w:p>
    <w:p w:rsidR="006F55ED" w:rsidRPr="0027467A" w:rsidRDefault="006F55ED" w:rsidP="006F55ED">
      <w:pPr>
        <w:pStyle w:val="SingleTxtG"/>
        <w:rPr>
          <w:lang w:val="ru-RU"/>
        </w:rPr>
      </w:pPr>
      <w:r w:rsidRPr="0027467A">
        <w:rPr>
          <w:lang w:val="ru-RU"/>
        </w:rPr>
        <w:t>11.</w:t>
      </w:r>
      <w:r w:rsidRPr="0027467A">
        <w:rPr>
          <w:lang w:val="ru-RU"/>
        </w:rPr>
        <w:tab/>
      </w:r>
      <w:r w:rsidRPr="0027467A">
        <w:t>De</w:t>
      </w:r>
      <w:r w:rsidRPr="0027467A">
        <w:rPr>
          <w:lang w:val="ru-RU"/>
        </w:rPr>
        <w:t xml:space="preserve"> </w:t>
      </w:r>
      <w:r w:rsidRPr="0027467A">
        <w:t>conformidad</w:t>
      </w:r>
      <w:r w:rsidRPr="0027467A">
        <w:rPr>
          <w:lang w:val="ru-RU"/>
        </w:rPr>
        <w:t xml:space="preserve"> </w:t>
      </w:r>
      <w:r w:rsidRPr="0027467A">
        <w:t>con</w:t>
      </w:r>
      <w:r w:rsidRPr="0027467A">
        <w:rPr>
          <w:lang w:val="ru-RU"/>
        </w:rPr>
        <w:t xml:space="preserve"> </w:t>
      </w:r>
      <w:r w:rsidRPr="0027467A">
        <w:t>la</w:t>
      </w:r>
      <w:r w:rsidRPr="0027467A">
        <w:rPr>
          <w:lang w:val="ru-RU"/>
        </w:rPr>
        <w:t xml:space="preserve"> </w:t>
      </w:r>
      <w:r w:rsidRPr="0027467A">
        <w:t>Ley</w:t>
      </w:r>
      <w:r w:rsidRPr="0027467A">
        <w:rPr>
          <w:lang w:val="ru-RU"/>
        </w:rPr>
        <w:t xml:space="preserve"> </w:t>
      </w:r>
      <w:r w:rsidRPr="0027467A">
        <w:t>del</w:t>
      </w:r>
      <w:r w:rsidRPr="0027467A">
        <w:rPr>
          <w:lang w:val="ru-RU"/>
        </w:rPr>
        <w:t xml:space="preserve"> </w:t>
      </w:r>
      <w:r w:rsidRPr="0027467A">
        <w:t>servicio</w:t>
      </w:r>
      <w:r w:rsidRPr="0027467A">
        <w:rPr>
          <w:lang w:val="ru-RU"/>
        </w:rPr>
        <w:t xml:space="preserve"> </w:t>
      </w:r>
      <w:r w:rsidRPr="0027467A">
        <w:t>militar</w:t>
      </w:r>
      <w:r w:rsidRPr="0027467A">
        <w:rPr>
          <w:lang w:val="ru-RU"/>
        </w:rPr>
        <w:t xml:space="preserve"> </w:t>
      </w:r>
      <w:r w:rsidRPr="0027467A">
        <w:t>los ciudadanos que hayan cumplido 17 años podrán ser admitidos en escuelas militares.</w:t>
      </w:r>
    </w:p>
    <w:p w:rsidR="006F55ED" w:rsidRPr="0027467A" w:rsidRDefault="006F55ED" w:rsidP="006F55ED">
      <w:pPr>
        <w:pStyle w:val="SingleTxtG"/>
        <w:rPr>
          <w:lang w:val="ru-RU"/>
        </w:rPr>
      </w:pPr>
      <w:r w:rsidRPr="0027467A">
        <w:rPr>
          <w:lang w:val="ru-RU"/>
        </w:rPr>
        <w:t>12.</w:t>
      </w:r>
      <w:r w:rsidRPr="0027467A">
        <w:rPr>
          <w:lang w:val="ru-RU"/>
        </w:rPr>
        <w:tab/>
      </w:r>
      <w:r w:rsidRPr="0027467A">
        <w:t>El ingreso en escuelas</w:t>
      </w:r>
      <w:r w:rsidRPr="0027467A">
        <w:rPr>
          <w:lang w:val="ru-RU"/>
        </w:rPr>
        <w:t xml:space="preserve"> </w:t>
      </w:r>
      <w:r w:rsidRPr="0027467A">
        <w:t>militares</w:t>
      </w:r>
      <w:r w:rsidRPr="0027467A">
        <w:rPr>
          <w:lang w:val="ru-RU"/>
        </w:rPr>
        <w:t xml:space="preserve"> </w:t>
      </w:r>
      <w:r w:rsidRPr="0027467A">
        <w:t>se equipara al servicio activo, y los alumnos de esas escuelas se denominan</w:t>
      </w:r>
      <w:r w:rsidRPr="0027467A">
        <w:rPr>
          <w:lang w:val="ru-RU"/>
        </w:rPr>
        <w:t xml:space="preserve"> </w:t>
      </w:r>
      <w:r w:rsidRPr="0027467A">
        <w:t>cadetes</w:t>
      </w:r>
      <w:r w:rsidRPr="0027467A">
        <w:rPr>
          <w:lang w:val="ru-RU"/>
        </w:rPr>
        <w:t xml:space="preserve">. </w:t>
      </w:r>
      <w:r w:rsidRPr="0027467A">
        <w:t>Están sujetos a las mismas obligaciones de los militares que cumplen el servicio militar activo. Los cadetes y sus familiares disfrutan de los mismos derechos que los militares que cumplen el servicio militar activo y sus familiares.</w:t>
      </w:r>
    </w:p>
    <w:p w:rsidR="006F55ED" w:rsidRPr="0027467A" w:rsidRDefault="006F55ED" w:rsidP="006F55ED">
      <w:pPr>
        <w:pStyle w:val="SingleTxtG"/>
        <w:rPr>
          <w:lang w:val="ru-RU"/>
        </w:rPr>
      </w:pPr>
      <w:r w:rsidRPr="0027467A">
        <w:rPr>
          <w:lang w:val="ru-RU"/>
        </w:rPr>
        <w:t>13.</w:t>
      </w:r>
      <w:r w:rsidRPr="0027467A">
        <w:rPr>
          <w:lang w:val="ru-RU"/>
        </w:rPr>
        <w:tab/>
      </w:r>
      <w:r w:rsidRPr="0027467A">
        <w:t>En</w:t>
      </w:r>
      <w:r w:rsidRPr="0027467A">
        <w:rPr>
          <w:lang w:val="ru-RU"/>
        </w:rPr>
        <w:t xml:space="preserve"> </w:t>
      </w:r>
      <w:r w:rsidRPr="0027467A">
        <w:t>el</w:t>
      </w:r>
      <w:r w:rsidRPr="0027467A">
        <w:rPr>
          <w:lang w:val="ru-RU"/>
        </w:rPr>
        <w:t xml:space="preserve"> </w:t>
      </w:r>
      <w:r w:rsidRPr="0027467A">
        <w:t>C</w:t>
      </w:r>
      <w:r w:rsidRPr="0027467A">
        <w:rPr>
          <w:lang w:val="ru-RU"/>
        </w:rPr>
        <w:t>ó</w:t>
      </w:r>
      <w:r w:rsidRPr="0027467A">
        <w:t>digo</w:t>
      </w:r>
      <w:r w:rsidRPr="0027467A">
        <w:rPr>
          <w:lang w:val="ru-RU"/>
        </w:rPr>
        <w:t xml:space="preserve"> </w:t>
      </w:r>
      <w:r w:rsidRPr="0027467A">
        <w:t>Penal</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Rep</w:t>
      </w:r>
      <w:r w:rsidRPr="0027467A">
        <w:rPr>
          <w:lang w:val="ru-RU"/>
        </w:rPr>
        <w:t>ú</w:t>
      </w:r>
      <w:r w:rsidRPr="0027467A">
        <w:t>blica</w:t>
      </w:r>
      <w:r w:rsidRPr="0027467A">
        <w:rPr>
          <w:lang w:val="ru-RU"/>
        </w:rPr>
        <w:t xml:space="preserve"> </w:t>
      </w:r>
      <w:r w:rsidRPr="0027467A">
        <w:t>de</w:t>
      </w:r>
      <w:r w:rsidRPr="0027467A">
        <w:rPr>
          <w:lang w:val="ru-RU"/>
        </w:rPr>
        <w:t xml:space="preserve"> </w:t>
      </w:r>
      <w:r w:rsidRPr="0027467A">
        <w:t>Azerbaiy</w:t>
      </w:r>
      <w:r w:rsidRPr="0027467A">
        <w:rPr>
          <w:lang w:val="ru-RU"/>
        </w:rPr>
        <w:t>á</w:t>
      </w:r>
      <w:r w:rsidRPr="0027467A">
        <w:t>n</w:t>
      </w:r>
      <w:r w:rsidRPr="0027467A">
        <w:rPr>
          <w:lang w:val="ru-RU"/>
        </w:rPr>
        <w:t xml:space="preserve">, </w:t>
      </w:r>
      <w:r w:rsidRPr="0027467A">
        <w:t>aprobado</w:t>
      </w:r>
      <w:r w:rsidRPr="0027467A">
        <w:rPr>
          <w:lang w:val="ru-RU"/>
        </w:rPr>
        <w:t xml:space="preserve"> </w:t>
      </w:r>
      <w:r w:rsidRPr="0027467A">
        <w:t>en</w:t>
      </w:r>
      <w:r w:rsidRPr="0027467A">
        <w:rPr>
          <w:lang w:val="ru-RU"/>
        </w:rPr>
        <w:t xml:space="preserve"> </w:t>
      </w:r>
      <w:r w:rsidRPr="0027467A">
        <w:t>virtud</w:t>
      </w:r>
      <w:r w:rsidRPr="0027467A">
        <w:rPr>
          <w:lang w:val="ru-RU"/>
        </w:rPr>
        <w:t xml:space="preserve"> </w:t>
      </w:r>
      <w:r w:rsidRPr="0027467A">
        <w:t>de</w:t>
      </w:r>
      <w:r w:rsidRPr="0027467A">
        <w:rPr>
          <w:lang w:val="ru-RU"/>
        </w:rPr>
        <w:t xml:space="preserve"> </w:t>
      </w:r>
      <w:r w:rsidRPr="0027467A">
        <w:t>una ley promulgada el 30 de diciembre de 1999, se establecen normas para prevenir los delitos relacionados con la participación de niños en los conflictos armados</w:t>
      </w:r>
      <w:r w:rsidRPr="0027467A">
        <w:rPr>
          <w:lang w:val="ru-RU"/>
        </w:rPr>
        <w:t>.</w:t>
      </w:r>
    </w:p>
    <w:p w:rsidR="006F55ED" w:rsidRPr="0027467A" w:rsidRDefault="006F55ED" w:rsidP="006F55ED">
      <w:pPr>
        <w:pStyle w:val="SingleTxtG"/>
        <w:rPr>
          <w:lang w:val="ru-RU"/>
        </w:rPr>
      </w:pPr>
      <w:r w:rsidRPr="0027467A">
        <w:rPr>
          <w:lang w:val="ru-RU"/>
        </w:rPr>
        <w:t>14.</w:t>
      </w:r>
      <w:r w:rsidRPr="0027467A">
        <w:rPr>
          <w:lang w:val="ru-RU"/>
        </w:rPr>
        <w:tab/>
      </w:r>
      <w:r w:rsidRPr="0027467A">
        <w:t>En</w:t>
      </w:r>
      <w:r w:rsidRPr="0027467A">
        <w:rPr>
          <w:lang w:val="ru-RU"/>
        </w:rPr>
        <w:t xml:space="preserve"> </w:t>
      </w:r>
      <w:r w:rsidRPr="0027467A">
        <w:t>particular</w:t>
      </w:r>
      <w:r w:rsidRPr="0027467A">
        <w:rPr>
          <w:lang w:val="ru-RU"/>
        </w:rPr>
        <w:t xml:space="preserve">, </w:t>
      </w:r>
      <w:r w:rsidRPr="0027467A">
        <w:t>en</w:t>
      </w:r>
      <w:r w:rsidRPr="0027467A">
        <w:rPr>
          <w:lang w:val="ru-RU"/>
        </w:rPr>
        <w:t xml:space="preserve"> </w:t>
      </w:r>
      <w:r w:rsidRPr="0027467A">
        <w:t>el</w:t>
      </w:r>
      <w:r w:rsidRPr="0027467A">
        <w:rPr>
          <w:lang w:val="ru-RU"/>
        </w:rPr>
        <w:t xml:space="preserve"> </w:t>
      </w:r>
      <w:r w:rsidRPr="0027467A">
        <w:t>C</w:t>
      </w:r>
      <w:r w:rsidRPr="0027467A">
        <w:rPr>
          <w:lang w:val="ru-RU"/>
        </w:rPr>
        <w:t>ó</w:t>
      </w:r>
      <w:r w:rsidRPr="0027467A">
        <w:t>digo</w:t>
      </w:r>
      <w:r w:rsidRPr="0027467A">
        <w:rPr>
          <w:lang w:val="ru-RU"/>
        </w:rPr>
        <w:t xml:space="preserve"> </w:t>
      </w:r>
      <w:r w:rsidRPr="0027467A">
        <w:t>Penal</w:t>
      </w:r>
      <w:r w:rsidRPr="0027467A">
        <w:rPr>
          <w:lang w:val="ru-RU"/>
        </w:rPr>
        <w:t xml:space="preserve"> </w:t>
      </w:r>
      <w:r w:rsidRPr="0027467A">
        <w:t>se</w:t>
      </w:r>
      <w:r w:rsidRPr="0027467A">
        <w:rPr>
          <w:lang w:val="ru-RU"/>
        </w:rPr>
        <w:t xml:space="preserve"> </w:t>
      </w:r>
      <w:r w:rsidRPr="0027467A">
        <w:t>tipifican</w:t>
      </w:r>
      <w:r w:rsidRPr="0027467A">
        <w:rPr>
          <w:lang w:val="ru-RU"/>
        </w:rPr>
        <w:t xml:space="preserve"> </w:t>
      </w:r>
      <w:r w:rsidRPr="0027467A">
        <w:t>el</w:t>
      </w:r>
      <w:r w:rsidRPr="0027467A">
        <w:rPr>
          <w:lang w:val="ru-RU"/>
        </w:rPr>
        <w:t xml:space="preserve"> </w:t>
      </w:r>
      <w:r w:rsidRPr="0027467A">
        <w:t>mercenarismo</w:t>
      </w:r>
      <w:r w:rsidRPr="0027467A">
        <w:rPr>
          <w:lang w:val="ru-RU"/>
        </w:rPr>
        <w:t xml:space="preserve"> (</w:t>
      </w:r>
      <w:r w:rsidRPr="0027467A">
        <w:t>art</w:t>
      </w:r>
      <w:r>
        <w:t>.</w:t>
      </w:r>
      <w:r w:rsidRPr="0027467A">
        <w:rPr>
          <w:lang w:val="ru-RU"/>
        </w:rPr>
        <w:t xml:space="preserve"> 114), </w:t>
      </w:r>
      <w:r w:rsidRPr="0027467A">
        <w:t xml:space="preserve">la </w:t>
      </w:r>
      <w:r w:rsidRPr="0027467A">
        <w:rPr>
          <w:lang w:val="es-ES_tradnl"/>
        </w:rPr>
        <w:t xml:space="preserve">infracción de las normas del derecho internacional humanitario durante los conflictos armados </w:t>
      </w:r>
      <w:r w:rsidRPr="0027467A">
        <w:rPr>
          <w:lang w:val="ru-RU"/>
        </w:rPr>
        <w:t>(</w:t>
      </w:r>
      <w:r w:rsidRPr="0027467A">
        <w:t>art</w:t>
      </w:r>
      <w:r>
        <w:t>.</w:t>
      </w:r>
      <w:r w:rsidRPr="0027467A">
        <w:rPr>
          <w:lang w:val="ru-RU"/>
        </w:rPr>
        <w:t xml:space="preserve"> 116), </w:t>
      </w:r>
      <w:r w:rsidRPr="0027467A">
        <w:t xml:space="preserve">y el establecimiento de formaciones o agrupaciones armadas </w:t>
      </w:r>
      <w:r w:rsidRPr="0027467A">
        <w:rPr>
          <w:lang w:val="ru-RU"/>
        </w:rPr>
        <w:t>(</w:t>
      </w:r>
      <w:r w:rsidRPr="0027467A">
        <w:t>art</w:t>
      </w:r>
      <w:r>
        <w:t>.</w:t>
      </w:r>
      <w:r w:rsidRPr="0027467A">
        <w:rPr>
          <w:lang w:val="ru-RU"/>
        </w:rPr>
        <w:t xml:space="preserve"> 279).</w:t>
      </w:r>
    </w:p>
    <w:p w:rsidR="006F55ED" w:rsidRDefault="006F55ED" w:rsidP="006F55ED">
      <w:pPr>
        <w:pStyle w:val="SingleTxtG"/>
      </w:pPr>
      <w:r w:rsidRPr="0027467A">
        <w:rPr>
          <w:lang w:val="ru-RU"/>
        </w:rPr>
        <w:t>15.</w:t>
      </w:r>
      <w:r w:rsidRPr="0027467A">
        <w:rPr>
          <w:lang w:val="ru-RU"/>
        </w:rPr>
        <w:tab/>
      </w:r>
      <w:r w:rsidRPr="0027467A">
        <w:t>De</w:t>
      </w:r>
      <w:r w:rsidRPr="0027467A">
        <w:rPr>
          <w:lang w:val="ru-RU"/>
        </w:rPr>
        <w:t xml:space="preserve"> </w:t>
      </w:r>
      <w:r w:rsidRPr="0027467A">
        <w:t>conformidad</w:t>
      </w:r>
      <w:r w:rsidRPr="0027467A">
        <w:rPr>
          <w:lang w:val="ru-RU"/>
        </w:rPr>
        <w:t xml:space="preserve"> </w:t>
      </w:r>
      <w:r w:rsidRPr="0027467A">
        <w:t>con</w:t>
      </w:r>
      <w:r w:rsidRPr="0027467A">
        <w:rPr>
          <w:lang w:val="ru-RU"/>
        </w:rPr>
        <w:t xml:space="preserve"> </w:t>
      </w:r>
      <w:r w:rsidRPr="0027467A">
        <w:t>el</w:t>
      </w:r>
      <w:r w:rsidRPr="0027467A">
        <w:rPr>
          <w:lang w:val="ru-RU"/>
        </w:rPr>
        <w:t xml:space="preserve"> </w:t>
      </w:r>
      <w:r w:rsidRPr="0027467A">
        <w:t>art</w:t>
      </w:r>
      <w:r w:rsidRPr="0027467A">
        <w:rPr>
          <w:lang w:val="ru-RU"/>
        </w:rPr>
        <w:t>í</w:t>
      </w:r>
      <w:r w:rsidRPr="0027467A">
        <w:t>culo</w:t>
      </w:r>
      <w:r w:rsidRPr="0027467A">
        <w:rPr>
          <w:lang w:val="ru-RU"/>
        </w:rPr>
        <w:t xml:space="preserve"> 116.0.5 </w:t>
      </w:r>
      <w:r w:rsidRPr="0027467A">
        <w:t>del</w:t>
      </w:r>
      <w:r w:rsidRPr="0027467A">
        <w:rPr>
          <w:lang w:val="ru-RU"/>
        </w:rPr>
        <w:t xml:space="preserve"> </w:t>
      </w:r>
      <w:r w:rsidRPr="0027467A">
        <w:t>C</w:t>
      </w:r>
      <w:r w:rsidRPr="0027467A">
        <w:rPr>
          <w:lang w:val="ru-RU"/>
        </w:rPr>
        <w:t>ó</w:t>
      </w:r>
      <w:r w:rsidRPr="0027467A">
        <w:t>digo</w:t>
      </w:r>
      <w:r w:rsidRPr="0027467A">
        <w:rPr>
          <w:lang w:val="ru-RU"/>
        </w:rPr>
        <w:t xml:space="preserve"> </w:t>
      </w:r>
      <w:r w:rsidRPr="0027467A">
        <w:t>Penal,</w:t>
      </w:r>
      <w:r w:rsidRPr="0027467A">
        <w:rPr>
          <w:lang w:val="ru-RU"/>
        </w:rPr>
        <w:t xml:space="preserve"> </w:t>
      </w:r>
      <w:r w:rsidRPr="0027467A">
        <w:t>la</w:t>
      </w:r>
      <w:r w:rsidRPr="0027467A">
        <w:rPr>
          <w:lang w:val="ru-RU"/>
        </w:rPr>
        <w:t xml:space="preserve"> </w:t>
      </w:r>
      <w:r w:rsidRPr="0027467A">
        <w:t>incorporaci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menores</w:t>
      </w:r>
      <w:r w:rsidRPr="0027467A">
        <w:rPr>
          <w:lang w:val="ru-RU"/>
        </w:rPr>
        <w:t xml:space="preserve"> </w:t>
      </w:r>
      <w:r w:rsidRPr="0027467A">
        <w:t>en</w:t>
      </w:r>
      <w:r w:rsidRPr="0027467A">
        <w:rPr>
          <w:lang w:val="ru-RU"/>
        </w:rPr>
        <w:t xml:space="preserve"> </w:t>
      </w:r>
      <w:r w:rsidRPr="0027467A">
        <w:t>las</w:t>
      </w:r>
      <w:r w:rsidRPr="0027467A">
        <w:rPr>
          <w:lang w:val="ru-RU"/>
        </w:rPr>
        <w:t xml:space="preserve"> </w:t>
      </w:r>
      <w:r w:rsidRPr="0027467A">
        <w:t>fuerzas</w:t>
      </w:r>
      <w:r w:rsidRPr="0027467A">
        <w:rPr>
          <w:lang w:val="ru-RU"/>
        </w:rPr>
        <w:t xml:space="preserve"> </w:t>
      </w:r>
      <w:r w:rsidRPr="0027467A">
        <w:t>armadas</w:t>
      </w:r>
      <w:r w:rsidRPr="0027467A">
        <w:rPr>
          <w:lang w:val="ru-RU"/>
        </w:rPr>
        <w:t xml:space="preserve"> </w:t>
      </w:r>
      <w:r w:rsidRPr="0027467A">
        <w:t>constituye</w:t>
      </w:r>
      <w:r w:rsidRPr="0027467A">
        <w:rPr>
          <w:lang w:val="ru-RU"/>
        </w:rPr>
        <w:t xml:space="preserve"> </w:t>
      </w:r>
      <w:r w:rsidRPr="0027467A">
        <w:t>una</w:t>
      </w:r>
      <w:r w:rsidRPr="0027467A">
        <w:rPr>
          <w:lang w:val="ru-RU"/>
        </w:rPr>
        <w:t xml:space="preserve"> </w:t>
      </w:r>
      <w:r w:rsidRPr="0027467A">
        <w:t>circunstancia</w:t>
      </w:r>
      <w:r w:rsidRPr="0027467A">
        <w:rPr>
          <w:lang w:val="ru-RU"/>
        </w:rPr>
        <w:t xml:space="preserve"> </w:t>
      </w:r>
      <w:r w:rsidRPr="0027467A">
        <w:t>agravante</w:t>
      </w:r>
      <w:r w:rsidRPr="0027467A">
        <w:rPr>
          <w:lang w:val="ru-RU"/>
        </w:rPr>
        <w:t xml:space="preserve"> </w:t>
      </w:r>
      <w:r w:rsidRPr="0027467A">
        <w:t>del</w:t>
      </w:r>
      <w:r w:rsidRPr="0027467A">
        <w:rPr>
          <w:lang w:val="ru-RU"/>
        </w:rPr>
        <w:t xml:space="preserve"> </w:t>
      </w:r>
      <w:r w:rsidRPr="0027467A">
        <w:t>delito</w:t>
      </w:r>
      <w:r w:rsidRPr="0027467A">
        <w:rPr>
          <w:lang w:val="ru-RU"/>
        </w:rPr>
        <w:t xml:space="preserve"> </w:t>
      </w:r>
      <w:r w:rsidRPr="0027467A">
        <w:t>de</w:t>
      </w:r>
      <w:r w:rsidRPr="0027467A">
        <w:rPr>
          <w:lang w:val="ru-RU"/>
        </w:rPr>
        <w:t xml:space="preserve"> </w:t>
      </w:r>
      <w:r w:rsidRPr="0027467A">
        <w:t>"Infracción</w:t>
      </w:r>
      <w:r w:rsidRPr="0027467A">
        <w:rPr>
          <w:lang w:val="ru-RU"/>
        </w:rPr>
        <w:t xml:space="preserve"> </w:t>
      </w:r>
      <w:r w:rsidRPr="0027467A">
        <w:t>de</w:t>
      </w:r>
      <w:r w:rsidRPr="0027467A">
        <w:rPr>
          <w:lang w:val="ru-RU"/>
        </w:rPr>
        <w:t xml:space="preserve"> </w:t>
      </w:r>
      <w:r w:rsidRPr="0027467A">
        <w:t>las</w:t>
      </w:r>
      <w:r w:rsidRPr="0027467A">
        <w:rPr>
          <w:lang w:val="ru-RU"/>
        </w:rPr>
        <w:t xml:space="preserve"> </w:t>
      </w:r>
      <w:r w:rsidRPr="0027467A">
        <w:t>normas</w:t>
      </w:r>
      <w:r w:rsidRPr="0027467A">
        <w:rPr>
          <w:lang w:val="ru-RU"/>
        </w:rPr>
        <w:t xml:space="preserve"> </w:t>
      </w:r>
      <w:r w:rsidRPr="0027467A">
        <w:t>del</w:t>
      </w:r>
      <w:r w:rsidRPr="0027467A">
        <w:rPr>
          <w:lang w:val="ru-RU"/>
        </w:rPr>
        <w:t xml:space="preserve"> </w:t>
      </w:r>
      <w:r w:rsidRPr="0027467A">
        <w:t>derecho</w:t>
      </w:r>
      <w:r w:rsidRPr="0027467A">
        <w:rPr>
          <w:lang w:val="ru-RU"/>
        </w:rPr>
        <w:t xml:space="preserve"> </w:t>
      </w:r>
      <w:r w:rsidRPr="0027467A">
        <w:t>internacional</w:t>
      </w:r>
      <w:r w:rsidRPr="0027467A">
        <w:rPr>
          <w:lang w:val="ru-RU"/>
        </w:rPr>
        <w:t xml:space="preserve"> </w:t>
      </w:r>
      <w:r w:rsidRPr="0027467A">
        <w:t>humanitario</w:t>
      </w:r>
      <w:r w:rsidRPr="0027467A">
        <w:rPr>
          <w:lang w:val="ru-RU"/>
        </w:rPr>
        <w:t xml:space="preserve"> </w:t>
      </w:r>
      <w:r w:rsidRPr="0027467A">
        <w:t>durante</w:t>
      </w:r>
      <w:r w:rsidRPr="0027467A">
        <w:rPr>
          <w:lang w:val="ru-RU"/>
        </w:rPr>
        <w:t xml:space="preserve"> </w:t>
      </w:r>
      <w:r w:rsidRPr="0027467A">
        <w:t>los</w:t>
      </w:r>
      <w:r w:rsidRPr="0027467A">
        <w:rPr>
          <w:lang w:val="ru-RU"/>
        </w:rPr>
        <w:t xml:space="preserve"> </w:t>
      </w:r>
      <w:r w:rsidRPr="0027467A">
        <w:t>conflictos</w:t>
      </w:r>
      <w:r w:rsidRPr="0027467A">
        <w:rPr>
          <w:lang w:val="ru-RU"/>
        </w:rPr>
        <w:t xml:space="preserve"> </w:t>
      </w:r>
      <w:r w:rsidRPr="0027467A">
        <w:t>armados" y se sanciona con pena de privación de libertad de 7 a 15 años o cadena perpetua</w:t>
      </w:r>
      <w:r w:rsidRPr="0027467A">
        <w:rPr>
          <w:lang w:val="ru-RU"/>
        </w:rPr>
        <w:t xml:space="preserve">. </w:t>
      </w:r>
      <w:r w:rsidRPr="0027467A">
        <w:t>En</w:t>
      </w:r>
      <w:r w:rsidRPr="0027467A">
        <w:rPr>
          <w:lang w:val="ru-RU"/>
        </w:rPr>
        <w:t xml:space="preserve"> </w:t>
      </w:r>
      <w:r w:rsidRPr="0027467A">
        <w:t>el</w:t>
      </w:r>
      <w:r w:rsidRPr="0027467A">
        <w:rPr>
          <w:lang w:val="ru-RU"/>
        </w:rPr>
        <w:t xml:space="preserve"> </w:t>
      </w:r>
      <w:r w:rsidRPr="0027467A">
        <w:t>art</w:t>
      </w:r>
      <w:r w:rsidRPr="0027467A">
        <w:rPr>
          <w:lang w:val="ru-RU"/>
        </w:rPr>
        <w:t>í</w:t>
      </w:r>
      <w:r w:rsidRPr="0027467A">
        <w:t>culo</w:t>
      </w:r>
      <w:r w:rsidRPr="0027467A">
        <w:rPr>
          <w:lang w:val="ru-RU"/>
        </w:rPr>
        <w:t xml:space="preserve"> 114 (</w:t>
      </w:r>
      <w:r w:rsidRPr="0027467A">
        <w:t>Mercenarismo</w:t>
      </w:r>
      <w:r w:rsidRPr="0027467A">
        <w:rPr>
          <w:lang w:val="ru-RU"/>
        </w:rPr>
        <w:t xml:space="preserve">) </w:t>
      </w:r>
      <w:r w:rsidRPr="0027467A">
        <w:t>se</w:t>
      </w:r>
      <w:r w:rsidRPr="0027467A">
        <w:rPr>
          <w:lang w:val="ru-RU"/>
        </w:rPr>
        <w:t xml:space="preserve"> </w:t>
      </w:r>
      <w:r w:rsidRPr="0027467A">
        <w:t>establece</w:t>
      </w:r>
      <w:r w:rsidRPr="0027467A">
        <w:rPr>
          <w:lang w:val="ru-RU"/>
        </w:rPr>
        <w:t xml:space="preserve"> </w:t>
      </w:r>
      <w:r w:rsidRPr="0027467A">
        <w:t>lo</w:t>
      </w:r>
      <w:r w:rsidRPr="0027467A">
        <w:rPr>
          <w:lang w:val="ru-RU"/>
        </w:rPr>
        <w:t xml:space="preserve"> </w:t>
      </w:r>
      <w:r w:rsidRPr="0027467A">
        <w:t>siguiente</w:t>
      </w:r>
      <w:r w:rsidRPr="0027467A">
        <w:rPr>
          <w:lang w:val="ru-RU"/>
        </w:rPr>
        <w:t>:</w:t>
      </w:r>
      <w:r w:rsidR="00183311">
        <w:t xml:space="preserve"> </w:t>
      </w:r>
    </w:p>
    <w:p w:rsidR="006F55ED" w:rsidRPr="0027467A" w:rsidRDefault="002F77C9" w:rsidP="00631831">
      <w:pPr>
        <w:pStyle w:val="Bullet1G"/>
        <w:numPr>
          <w:ilvl w:val="0"/>
          <w:numId w:val="0"/>
        </w:numPr>
        <w:ind w:left="1736" w:hanging="308"/>
        <w:rPr>
          <w:lang w:val="ru-RU"/>
        </w:rPr>
      </w:pPr>
      <w:r>
        <w:t>"</w:t>
      </w:r>
      <w:r w:rsidRPr="00DD7224">
        <w:t>•</w:t>
      </w:r>
      <w:r>
        <w:rPr>
          <w:sz w:val="24"/>
          <w:szCs w:val="24"/>
        </w:rPr>
        <w:tab/>
      </w:r>
      <w:r w:rsidR="006F55ED" w:rsidRPr="0027467A">
        <w:rPr>
          <w:lang w:val="ru-RU"/>
        </w:rPr>
        <w:t>114.1</w:t>
      </w:r>
      <w:r w:rsidR="006F55ED" w:rsidRPr="0027467A">
        <w:rPr>
          <w:lang w:val="ru-RU"/>
        </w:rPr>
        <w:tab/>
      </w:r>
      <w:r w:rsidR="006F55ED" w:rsidRPr="00183311">
        <w:rPr>
          <w:lang w:val="ru-RU"/>
        </w:rPr>
        <w:t>El</w:t>
      </w:r>
      <w:r w:rsidR="006F55ED" w:rsidRPr="0027467A">
        <w:rPr>
          <w:lang w:val="ru-RU"/>
        </w:rPr>
        <w:t xml:space="preserve"> </w:t>
      </w:r>
      <w:r w:rsidR="006F55ED" w:rsidRPr="00183311">
        <w:rPr>
          <w:lang w:val="ru-RU"/>
        </w:rPr>
        <w:t>que reclute</w:t>
      </w:r>
      <w:r w:rsidR="006F55ED" w:rsidRPr="0027467A">
        <w:rPr>
          <w:lang w:val="ru-RU"/>
        </w:rPr>
        <w:t xml:space="preserve">, </w:t>
      </w:r>
      <w:r w:rsidR="006F55ED" w:rsidRPr="00183311">
        <w:rPr>
          <w:lang w:val="ru-RU"/>
        </w:rPr>
        <w:t>entrene</w:t>
      </w:r>
      <w:r w:rsidR="006F55ED" w:rsidRPr="0027467A">
        <w:rPr>
          <w:lang w:val="ru-RU"/>
        </w:rPr>
        <w:t xml:space="preserve">, </w:t>
      </w:r>
      <w:r w:rsidR="006F55ED" w:rsidRPr="00183311">
        <w:rPr>
          <w:lang w:val="ru-RU"/>
        </w:rPr>
        <w:t>financie</w:t>
      </w:r>
      <w:r w:rsidR="006F55ED" w:rsidRPr="0027467A">
        <w:rPr>
          <w:lang w:val="ru-RU"/>
        </w:rPr>
        <w:t xml:space="preserve"> </w:t>
      </w:r>
      <w:r w:rsidR="006F55ED" w:rsidRPr="00183311">
        <w:rPr>
          <w:lang w:val="ru-RU"/>
        </w:rPr>
        <w:t>o apoye materialmente de otra forma</w:t>
      </w:r>
      <w:r w:rsidR="006F55ED" w:rsidRPr="0027467A">
        <w:rPr>
          <w:lang w:val="ru-RU"/>
        </w:rPr>
        <w:t xml:space="preserve"> </w:t>
      </w:r>
      <w:r w:rsidR="006F55ED" w:rsidRPr="00183311">
        <w:rPr>
          <w:lang w:val="ru-RU"/>
        </w:rPr>
        <w:t>a</w:t>
      </w:r>
      <w:r w:rsidR="006F55ED" w:rsidRPr="0027467A">
        <w:rPr>
          <w:lang w:val="ru-RU"/>
        </w:rPr>
        <w:t xml:space="preserve"> </w:t>
      </w:r>
      <w:r w:rsidR="006F55ED" w:rsidRPr="00183311">
        <w:rPr>
          <w:lang w:val="ru-RU"/>
        </w:rPr>
        <w:t>un</w:t>
      </w:r>
      <w:r w:rsidR="006F55ED" w:rsidRPr="0027467A">
        <w:rPr>
          <w:lang w:val="ru-RU"/>
        </w:rPr>
        <w:t xml:space="preserve"> </w:t>
      </w:r>
      <w:r w:rsidR="006F55ED" w:rsidRPr="0027467A">
        <w:t>mercenario, o lo</w:t>
      </w:r>
      <w:r w:rsidR="006F55ED" w:rsidRPr="0027467A">
        <w:rPr>
          <w:lang w:val="ru-RU"/>
        </w:rPr>
        <w:t xml:space="preserve"> </w:t>
      </w:r>
      <w:r w:rsidR="006F55ED" w:rsidRPr="0027467A">
        <w:t>utilice en un conflicto armado o en operaciones militares, será castigado con pena de privación de libertad de cuatro a ocho años.</w:t>
      </w:r>
    </w:p>
    <w:p w:rsidR="006F55ED" w:rsidRPr="0027467A" w:rsidRDefault="002F77C9" w:rsidP="002F77C9">
      <w:pPr>
        <w:pStyle w:val="Bullet1G"/>
        <w:numPr>
          <w:ilvl w:val="0"/>
          <w:numId w:val="0"/>
        </w:numPr>
        <w:ind w:left="1736" w:hanging="205"/>
        <w:rPr>
          <w:lang w:val="ru-RU"/>
        </w:rPr>
      </w:pPr>
      <w:r w:rsidRPr="00DD7224">
        <w:rPr>
          <w:lang w:val="ru-RU"/>
        </w:rPr>
        <w:t>•</w:t>
      </w:r>
      <w:r w:rsidRPr="00DD7224">
        <w:rPr>
          <w:lang w:val="ru-RU"/>
        </w:rPr>
        <w:tab/>
      </w:r>
      <w:r w:rsidR="006F55ED" w:rsidRPr="0027467A">
        <w:rPr>
          <w:lang w:val="ru-RU"/>
        </w:rPr>
        <w:t>114.2</w:t>
      </w:r>
      <w:r w:rsidR="006F55ED" w:rsidRPr="0027467A">
        <w:rPr>
          <w:lang w:val="ru-RU"/>
        </w:rPr>
        <w:tab/>
      </w:r>
      <w:r w:rsidR="006F55ED" w:rsidRPr="00DD7224">
        <w:rPr>
          <w:lang w:val="ru-RU"/>
        </w:rPr>
        <w:t>El</w:t>
      </w:r>
      <w:r w:rsidR="006F55ED" w:rsidRPr="0027467A">
        <w:rPr>
          <w:lang w:val="ru-RU"/>
        </w:rPr>
        <w:t xml:space="preserve"> </w:t>
      </w:r>
      <w:r w:rsidR="006F55ED" w:rsidRPr="00DD7224">
        <w:rPr>
          <w:lang w:val="ru-RU"/>
        </w:rPr>
        <w:t>que</w:t>
      </w:r>
      <w:r w:rsidR="006F55ED" w:rsidRPr="0027467A">
        <w:rPr>
          <w:lang w:val="ru-RU"/>
        </w:rPr>
        <w:t xml:space="preserve"> </w:t>
      </w:r>
      <w:r w:rsidR="006F55ED" w:rsidRPr="00DD7224">
        <w:rPr>
          <w:lang w:val="ru-RU"/>
        </w:rPr>
        <w:t>cometa</w:t>
      </w:r>
      <w:r w:rsidR="006F55ED" w:rsidRPr="0027467A">
        <w:rPr>
          <w:lang w:val="ru-RU"/>
        </w:rPr>
        <w:t xml:space="preserve"> </w:t>
      </w:r>
      <w:r w:rsidR="006F55ED" w:rsidRPr="00DD7224">
        <w:rPr>
          <w:lang w:val="ru-RU"/>
        </w:rPr>
        <w:t>los</w:t>
      </w:r>
      <w:r w:rsidR="006F55ED" w:rsidRPr="0027467A">
        <w:rPr>
          <w:lang w:val="ru-RU"/>
        </w:rPr>
        <w:t xml:space="preserve"> </w:t>
      </w:r>
      <w:r w:rsidR="006F55ED" w:rsidRPr="00DD7224">
        <w:rPr>
          <w:lang w:val="ru-RU"/>
        </w:rPr>
        <w:t>mismos</w:t>
      </w:r>
      <w:r w:rsidR="006F55ED" w:rsidRPr="0027467A">
        <w:rPr>
          <w:lang w:val="ru-RU"/>
        </w:rPr>
        <w:t xml:space="preserve"> </w:t>
      </w:r>
      <w:r w:rsidR="006F55ED" w:rsidRPr="00DD7224">
        <w:rPr>
          <w:lang w:val="ru-RU"/>
        </w:rPr>
        <w:t>actos</w:t>
      </w:r>
      <w:r w:rsidR="006F55ED" w:rsidRPr="0027467A">
        <w:rPr>
          <w:lang w:val="ru-RU"/>
        </w:rPr>
        <w:t xml:space="preserve"> </w:t>
      </w:r>
      <w:r w:rsidR="006F55ED" w:rsidRPr="00DD7224">
        <w:rPr>
          <w:lang w:val="ru-RU"/>
        </w:rPr>
        <w:t>aprovech</w:t>
      </w:r>
      <w:r w:rsidR="006F55ED" w:rsidRPr="0027467A">
        <w:rPr>
          <w:lang w:val="ru-RU"/>
        </w:rPr>
        <w:t>á</w:t>
      </w:r>
      <w:r w:rsidR="006F55ED" w:rsidRPr="00DD7224">
        <w:rPr>
          <w:lang w:val="ru-RU"/>
        </w:rPr>
        <w:t>ndose</w:t>
      </w:r>
      <w:r w:rsidR="006F55ED" w:rsidRPr="0027467A">
        <w:rPr>
          <w:lang w:val="ru-RU"/>
        </w:rPr>
        <w:t xml:space="preserve"> </w:t>
      </w:r>
      <w:r w:rsidR="006F55ED" w:rsidRPr="00DD7224">
        <w:rPr>
          <w:lang w:val="ru-RU"/>
        </w:rPr>
        <w:t>de</w:t>
      </w:r>
      <w:r w:rsidR="006F55ED" w:rsidRPr="0027467A">
        <w:rPr>
          <w:lang w:val="ru-RU"/>
        </w:rPr>
        <w:t xml:space="preserve"> </w:t>
      </w:r>
      <w:r w:rsidR="006F55ED" w:rsidRPr="00DD7224">
        <w:rPr>
          <w:lang w:val="ru-RU"/>
        </w:rPr>
        <w:t>su</w:t>
      </w:r>
      <w:r w:rsidR="006F55ED" w:rsidRPr="0027467A">
        <w:rPr>
          <w:lang w:val="ru-RU"/>
        </w:rPr>
        <w:t xml:space="preserve"> </w:t>
      </w:r>
      <w:r w:rsidR="006F55ED" w:rsidRPr="00DD7224">
        <w:rPr>
          <w:lang w:val="ru-RU"/>
        </w:rPr>
        <w:t>posici</w:t>
      </w:r>
      <w:r w:rsidR="006F55ED" w:rsidRPr="0027467A">
        <w:rPr>
          <w:lang w:val="ru-RU"/>
        </w:rPr>
        <w:t>ó</w:t>
      </w:r>
      <w:r w:rsidR="006F55ED" w:rsidRPr="00DD7224">
        <w:rPr>
          <w:lang w:val="ru-RU"/>
        </w:rPr>
        <w:t>n</w:t>
      </w:r>
      <w:r w:rsidR="006F55ED" w:rsidRPr="0027467A">
        <w:rPr>
          <w:lang w:val="ru-RU"/>
        </w:rPr>
        <w:t xml:space="preserve"> </w:t>
      </w:r>
      <w:r w:rsidR="006F55ED" w:rsidRPr="00DD7224">
        <w:rPr>
          <w:lang w:val="ru-RU"/>
        </w:rPr>
        <w:t>oficial</w:t>
      </w:r>
      <w:r w:rsidR="006F55ED" w:rsidRPr="0027467A">
        <w:rPr>
          <w:lang w:val="ru-RU"/>
        </w:rPr>
        <w:t xml:space="preserve">, </w:t>
      </w:r>
      <w:r w:rsidR="006F55ED" w:rsidRPr="00DD7224">
        <w:rPr>
          <w:lang w:val="ru-RU"/>
        </w:rPr>
        <w:t>o</w:t>
      </w:r>
      <w:r w:rsidR="006F55ED" w:rsidRPr="0027467A">
        <w:rPr>
          <w:lang w:val="ru-RU"/>
        </w:rPr>
        <w:t xml:space="preserve"> </w:t>
      </w:r>
      <w:r w:rsidR="006F55ED" w:rsidRPr="00DD7224">
        <w:rPr>
          <w:lang w:val="ru-RU"/>
        </w:rPr>
        <w:t>contra</w:t>
      </w:r>
      <w:r w:rsidR="006F55ED" w:rsidRPr="0027467A">
        <w:rPr>
          <w:lang w:val="ru-RU"/>
        </w:rPr>
        <w:t xml:space="preserve"> </w:t>
      </w:r>
      <w:r w:rsidR="006F55ED" w:rsidRPr="00DD7224">
        <w:rPr>
          <w:lang w:val="ru-RU"/>
        </w:rPr>
        <w:t>un</w:t>
      </w:r>
      <w:r w:rsidR="006F55ED" w:rsidRPr="0027467A">
        <w:rPr>
          <w:lang w:val="ru-RU"/>
        </w:rPr>
        <w:t xml:space="preserve"> </w:t>
      </w:r>
      <w:r w:rsidR="006F55ED" w:rsidRPr="00DD7224">
        <w:rPr>
          <w:lang w:val="ru-RU"/>
        </w:rPr>
        <w:t>menor</w:t>
      </w:r>
      <w:r w:rsidR="006F55ED" w:rsidRPr="0027467A">
        <w:rPr>
          <w:lang w:val="ru-RU"/>
        </w:rPr>
        <w:t xml:space="preserve">, </w:t>
      </w:r>
      <w:r w:rsidR="006F55ED" w:rsidRPr="00DD7224">
        <w:rPr>
          <w:lang w:val="ru-RU"/>
        </w:rPr>
        <w:t>ser</w:t>
      </w:r>
      <w:r w:rsidR="006F55ED" w:rsidRPr="0027467A">
        <w:rPr>
          <w:lang w:val="ru-RU"/>
        </w:rPr>
        <w:t xml:space="preserve">á </w:t>
      </w:r>
      <w:r w:rsidR="006F55ED" w:rsidRPr="00DD7224">
        <w:rPr>
          <w:lang w:val="ru-RU"/>
        </w:rPr>
        <w:t>castigado</w:t>
      </w:r>
      <w:r w:rsidR="006F55ED" w:rsidRPr="0027467A">
        <w:rPr>
          <w:lang w:val="ru-RU"/>
        </w:rPr>
        <w:t xml:space="preserve"> </w:t>
      </w:r>
      <w:r w:rsidR="006F55ED" w:rsidRPr="00DD7224">
        <w:rPr>
          <w:lang w:val="ru-RU"/>
        </w:rPr>
        <w:t>con</w:t>
      </w:r>
      <w:r w:rsidR="006F55ED" w:rsidRPr="0027467A">
        <w:rPr>
          <w:lang w:val="ru-RU"/>
        </w:rPr>
        <w:t xml:space="preserve"> </w:t>
      </w:r>
      <w:r w:rsidR="006F55ED" w:rsidRPr="00DD7224">
        <w:rPr>
          <w:lang w:val="ru-RU"/>
        </w:rPr>
        <w:t>pena</w:t>
      </w:r>
      <w:r w:rsidR="006F55ED" w:rsidRPr="0027467A">
        <w:rPr>
          <w:lang w:val="ru-RU"/>
        </w:rPr>
        <w:t xml:space="preserve"> </w:t>
      </w:r>
      <w:r w:rsidR="006F55ED" w:rsidRPr="00DD7224">
        <w:rPr>
          <w:lang w:val="ru-RU"/>
        </w:rPr>
        <w:t>de</w:t>
      </w:r>
      <w:r w:rsidR="006F55ED" w:rsidRPr="0027467A">
        <w:rPr>
          <w:lang w:val="ru-RU"/>
        </w:rPr>
        <w:t xml:space="preserve"> </w:t>
      </w:r>
      <w:r w:rsidR="006F55ED" w:rsidRPr="00DD7224">
        <w:rPr>
          <w:lang w:val="ru-RU"/>
        </w:rPr>
        <w:t>privaci</w:t>
      </w:r>
      <w:r w:rsidR="006F55ED" w:rsidRPr="0027467A">
        <w:rPr>
          <w:lang w:val="ru-RU"/>
        </w:rPr>
        <w:t>ó</w:t>
      </w:r>
      <w:r w:rsidR="006F55ED" w:rsidRPr="00DD7224">
        <w:rPr>
          <w:lang w:val="ru-RU"/>
        </w:rPr>
        <w:t>n</w:t>
      </w:r>
      <w:r w:rsidR="006F55ED" w:rsidRPr="0027467A">
        <w:rPr>
          <w:lang w:val="ru-RU"/>
        </w:rPr>
        <w:t xml:space="preserve"> </w:t>
      </w:r>
      <w:r w:rsidR="006F55ED" w:rsidRPr="00DD7224">
        <w:rPr>
          <w:lang w:val="ru-RU"/>
        </w:rPr>
        <w:t>de</w:t>
      </w:r>
      <w:r w:rsidR="006F55ED" w:rsidRPr="0027467A">
        <w:rPr>
          <w:lang w:val="ru-RU"/>
        </w:rPr>
        <w:t xml:space="preserve"> </w:t>
      </w:r>
      <w:r w:rsidR="006F55ED" w:rsidRPr="00DD7224">
        <w:rPr>
          <w:lang w:val="ru-RU"/>
        </w:rPr>
        <w:t>libertad</w:t>
      </w:r>
      <w:r w:rsidR="006F55ED" w:rsidRPr="0027467A">
        <w:rPr>
          <w:lang w:val="ru-RU"/>
        </w:rPr>
        <w:t xml:space="preserve"> </w:t>
      </w:r>
      <w:r w:rsidR="006F55ED" w:rsidRPr="00DD7224">
        <w:rPr>
          <w:lang w:val="ru-RU"/>
        </w:rPr>
        <w:t>de</w:t>
      </w:r>
      <w:r w:rsidR="006F55ED" w:rsidRPr="0027467A">
        <w:rPr>
          <w:lang w:val="ru-RU"/>
        </w:rPr>
        <w:t xml:space="preserve"> </w:t>
      </w:r>
      <w:r w:rsidR="006F55ED" w:rsidRPr="00DD7224">
        <w:rPr>
          <w:lang w:val="ru-RU"/>
        </w:rPr>
        <w:t>8</w:t>
      </w:r>
      <w:r w:rsidR="006F55ED" w:rsidRPr="0027467A">
        <w:rPr>
          <w:lang w:val="ru-RU"/>
        </w:rPr>
        <w:t xml:space="preserve"> </w:t>
      </w:r>
      <w:r w:rsidR="006F55ED" w:rsidRPr="00DD7224">
        <w:rPr>
          <w:lang w:val="ru-RU"/>
        </w:rPr>
        <w:t>a</w:t>
      </w:r>
      <w:r w:rsidR="006F55ED" w:rsidRPr="0027467A">
        <w:rPr>
          <w:lang w:val="ru-RU"/>
        </w:rPr>
        <w:t xml:space="preserve"> 15 </w:t>
      </w:r>
      <w:r w:rsidR="006F55ED" w:rsidRPr="00DD7224">
        <w:rPr>
          <w:lang w:val="ru-RU"/>
        </w:rPr>
        <w:t>a</w:t>
      </w:r>
      <w:r w:rsidR="006F55ED" w:rsidRPr="0027467A">
        <w:rPr>
          <w:lang w:val="ru-RU"/>
        </w:rPr>
        <w:t>ñ</w:t>
      </w:r>
      <w:r w:rsidR="006F55ED" w:rsidRPr="00DD7224">
        <w:rPr>
          <w:lang w:val="ru-RU"/>
        </w:rPr>
        <w:t>os</w:t>
      </w:r>
      <w:r w:rsidR="006F55ED" w:rsidRPr="0027467A">
        <w:rPr>
          <w:lang w:val="ru-RU"/>
        </w:rPr>
        <w:t>.</w:t>
      </w:r>
    </w:p>
    <w:p w:rsidR="006F55ED" w:rsidRPr="0027467A" w:rsidRDefault="006F55ED" w:rsidP="002F77C9">
      <w:pPr>
        <w:pStyle w:val="Bullet1G"/>
        <w:rPr>
          <w:lang w:val="ru-RU"/>
        </w:rPr>
      </w:pPr>
      <w:r w:rsidRPr="0027467A">
        <w:rPr>
          <w:lang w:val="ru-RU"/>
        </w:rPr>
        <w:t>114.3</w:t>
      </w:r>
      <w:r w:rsidRPr="0027467A">
        <w:rPr>
          <w:lang w:val="ru-RU"/>
        </w:rPr>
        <w:tab/>
      </w:r>
      <w:r w:rsidRPr="0027467A">
        <w:t>El</w:t>
      </w:r>
      <w:r w:rsidRPr="0027467A">
        <w:rPr>
          <w:lang w:val="ru-RU"/>
        </w:rPr>
        <w:t xml:space="preserve"> </w:t>
      </w:r>
      <w:r w:rsidRPr="0027467A">
        <w:t>que</w:t>
      </w:r>
      <w:r w:rsidRPr="0027467A">
        <w:rPr>
          <w:lang w:val="ru-RU"/>
        </w:rPr>
        <w:t xml:space="preserve"> </w:t>
      </w:r>
      <w:r w:rsidRPr="0027467A">
        <w:t>participe</w:t>
      </w:r>
      <w:r w:rsidRPr="0027467A">
        <w:rPr>
          <w:lang w:val="ru-RU"/>
        </w:rPr>
        <w:t xml:space="preserve"> </w:t>
      </w:r>
      <w:r w:rsidRPr="0027467A">
        <w:t>como</w:t>
      </w:r>
      <w:r w:rsidRPr="0027467A">
        <w:rPr>
          <w:lang w:val="ru-RU"/>
        </w:rPr>
        <w:t xml:space="preserve"> </w:t>
      </w:r>
      <w:r w:rsidRPr="0027467A">
        <w:t>mercenario</w:t>
      </w:r>
      <w:r w:rsidRPr="0027467A">
        <w:rPr>
          <w:lang w:val="ru-RU"/>
        </w:rPr>
        <w:t xml:space="preserve"> </w:t>
      </w:r>
      <w:r w:rsidRPr="0027467A">
        <w:t>en</w:t>
      </w:r>
      <w:r w:rsidRPr="0027467A">
        <w:rPr>
          <w:lang w:val="ru-RU"/>
        </w:rPr>
        <w:t xml:space="preserve"> </w:t>
      </w:r>
      <w:r w:rsidRPr="0027467A">
        <w:t>un</w:t>
      </w:r>
      <w:r w:rsidRPr="0027467A">
        <w:rPr>
          <w:lang w:val="ru-RU"/>
        </w:rPr>
        <w:t xml:space="preserve"> </w:t>
      </w:r>
      <w:r w:rsidRPr="0027467A">
        <w:t>conflicto</w:t>
      </w:r>
      <w:r w:rsidRPr="0027467A">
        <w:rPr>
          <w:lang w:val="ru-RU"/>
        </w:rPr>
        <w:t xml:space="preserve"> </w:t>
      </w:r>
      <w:r w:rsidRPr="0027467A">
        <w:t>armado o en operaciones militares será castigado con pena de privación de libertad de tres a ocho años.</w:t>
      </w:r>
    </w:p>
    <w:p w:rsidR="006F55ED" w:rsidRPr="0027467A" w:rsidRDefault="006F55ED" w:rsidP="002F77C9">
      <w:pPr>
        <w:pStyle w:val="Bullet1G"/>
        <w:rPr>
          <w:lang w:val="ru-RU"/>
        </w:rPr>
      </w:pPr>
      <w:r w:rsidRPr="00543B9A">
        <w:rPr>
          <w:i/>
        </w:rPr>
        <w:t>Nota</w:t>
      </w:r>
      <w:r w:rsidRPr="00543B9A">
        <w:rPr>
          <w:i/>
          <w:lang w:val="ru-RU"/>
        </w:rPr>
        <w:t>:</w:t>
      </w:r>
      <w:r w:rsidRPr="0027467A">
        <w:rPr>
          <w:lang w:val="ru-RU"/>
        </w:rPr>
        <w:t xml:space="preserve"> </w:t>
      </w:r>
      <w:r w:rsidRPr="0027467A">
        <w:t>Se considera mercenario a la persona que actúa con el fin de recibir una retribución económica y que no es ciudadano de un Estado participante en un conflicto armado o en operaciones militares, no reside permanentemente en su territorio ni se le ha enviado a este para desempeñar responsabilidades oficiales</w:t>
      </w:r>
      <w:r w:rsidRPr="0027467A">
        <w:rPr>
          <w:lang w:val="ru-RU"/>
        </w:rPr>
        <w:t>.</w:t>
      </w:r>
    </w:p>
    <w:p w:rsidR="006F55ED" w:rsidRPr="0027467A" w:rsidRDefault="006F55ED" w:rsidP="006F55ED">
      <w:pPr>
        <w:pStyle w:val="H23G"/>
        <w:rPr>
          <w:lang w:val="ru-RU"/>
        </w:rPr>
      </w:pPr>
      <w:r w:rsidRPr="0027467A">
        <w:rPr>
          <w:lang w:val="ru-RU"/>
        </w:rPr>
        <w:tab/>
      </w:r>
      <w:r w:rsidRPr="0027467A">
        <w:rPr>
          <w:lang w:val="ru-RU"/>
        </w:rPr>
        <w:tab/>
      </w:r>
      <w:r w:rsidRPr="0027467A">
        <w:t>De conformidad con el</w:t>
      </w:r>
      <w:r w:rsidRPr="0027467A">
        <w:rPr>
          <w:lang w:val="ru-RU"/>
        </w:rPr>
        <w:t xml:space="preserve"> </w:t>
      </w:r>
      <w:r w:rsidRPr="0027467A">
        <w:t>art</w:t>
      </w:r>
      <w:r w:rsidRPr="0027467A">
        <w:rPr>
          <w:lang w:val="ru-RU"/>
        </w:rPr>
        <w:t>í</w:t>
      </w:r>
      <w:r w:rsidRPr="0027467A">
        <w:t>culo</w:t>
      </w:r>
      <w:r w:rsidRPr="0027467A">
        <w:rPr>
          <w:lang w:val="ru-RU"/>
        </w:rPr>
        <w:t xml:space="preserve"> 116 (</w:t>
      </w:r>
      <w:r w:rsidRPr="0027467A">
        <w:t>Infracción de las normas del derecho internacional humanitario du</w:t>
      </w:r>
      <w:r w:rsidR="00DD7224">
        <w:t xml:space="preserve">rante los conflictos armados), </w:t>
      </w:r>
      <w:r w:rsidRPr="0027467A">
        <w:t xml:space="preserve">se castigan con penas </w:t>
      </w:r>
      <w:r>
        <w:br/>
      </w:r>
      <w:r w:rsidRPr="0027467A">
        <w:t>de privación de libertad de 7 a 15 años o cadena perpetua los siguientes delitos:</w:t>
      </w:r>
    </w:p>
    <w:p w:rsidR="006F55ED" w:rsidRPr="0027467A" w:rsidRDefault="006F55ED" w:rsidP="006F55ED">
      <w:pPr>
        <w:pStyle w:val="Bullet1G"/>
        <w:rPr>
          <w:lang w:val="ru-RU"/>
        </w:rPr>
      </w:pPr>
      <w:r w:rsidRPr="0027467A">
        <w:t>Infracción</w:t>
      </w:r>
      <w:r w:rsidRPr="0027467A">
        <w:rPr>
          <w:lang w:val="ru-RU"/>
        </w:rPr>
        <w:t xml:space="preserve"> </w:t>
      </w:r>
      <w:r w:rsidRPr="0027467A">
        <w:t>de</w:t>
      </w:r>
      <w:r w:rsidRPr="0027467A">
        <w:rPr>
          <w:lang w:val="ru-RU"/>
        </w:rPr>
        <w:t xml:space="preserve"> </w:t>
      </w:r>
      <w:r w:rsidRPr="0027467A">
        <w:t>las</w:t>
      </w:r>
      <w:r w:rsidRPr="0027467A">
        <w:rPr>
          <w:lang w:val="ru-RU"/>
        </w:rPr>
        <w:t xml:space="preserve"> </w:t>
      </w:r>
      <w:r w:rsidRPr="0027467A">
        <w:t>normas</w:t>
      </w:r>
      <w:r w:rsidRPr="0027467A">
        <w:rPr>
          <w:lang w:val="ru-RU"/>
        </w:rPr>
        <w:t xml:space="preserve"> </w:t>
      </w:r>
      <w:r w:rsidRPr="0027467A">
        <w:t>del</w:t>
      </w:r>
      <w:r w:rsidRPr="0027467A">
        <w:rPr>
          <w:lang w:val="ru-RU"/>
        </w:rPr>
        <w:t xml:space="preserve"> </w:t>
      </w:r>
      <w:r w:rsidRPr="0027467A">
        <w:t>derecho</w:t>
      </w:r>
      <w:r w:rsidRPr="0027467A">
        <w:rPr>
          <w:lang w:val="ru-RU"/>
        </w:rPr>
        <w:t xml:space="preserve"> </w:t>
      </w:r>
      <w:r w:rsidRPr="0027467A">
        <w:t>internacional</w:t>
      </w:r>
      <w:r w:rsidRPr="0027467A">
        <w:rPr>
          <w:lang w:val="ru-RU"/>
        </w:rPr>
        <w:t xml:space="preserve"> </w:t>
      </w:r>
      <w:r w:rsidRPr="0027467A">
        <w:t>humanitario</w:t>
      </w:r>
      <w:r w:rsidRPr="0027467A">
        <w:rPr>
          <w:lang w:val="ru-RU"/>
        </w:rPr>
        <w:t xml:space="preserve"> </w:t>
      </w:r>
      <w:r w:rsidRPr="0027467A">
        <w:t>durante</w:t>
      </w:r>
      <w:r w:rsidRPr="0027467A">
        <w:rPr>
          <w:lang w:val="ru-RU"/>
        </w:rPr>
        <w:t xml:space="preserve"> </w:t>
      </w:r>
      <w:r w:rsidRPr="0027467A">
        <w:t>los</w:t>
      </w:r>
      <w:r w:rsidRPr="0027467A">
        <w:rPr>
          <w:lang w:val="ru-RU"/>
        </w:rPr>
        <w:t xml:space="preserve"> </w:t>
      </w:r>
      <w:r w:rsidRPr="0027467A">
        <w:t>conflictos</w:t>
      </w:r>
      <w:r w:rsidRPr="0027467A">
        <w:rPr>
          <w:lang w:val="ru-RU"/>
        </w:rPr>
        <w:t xml:space="preserve"> </w:t>
      </w:r>
      <w:r w:rsidRPr="0027467A">
        <w:t>armados</w:t>
      </w:r>
      <w:r w:rsidRPr="0027467A">
        <w:rPr>
          <w:lang w:val="ru-RU"/>
        </w:rPr>
        <w:t xml:space="preserve">, </w:t>
      </w:r>
      <w:r w:rsidRPr="0027467A">
        <w:t>en particular</w:t>
      </w:r>
      <w:r w:rsidRPr="0027467A">
        <w:rPr>
          <w:lang w:val="ru-RU"/>
        </w:rPr>
        <w:t>:</w:t>
      </w:r>
    </w:p>
    <w:p w:rsidR="006F55ED" w:rsidRPr="0027467A" w:rsidRDefault="006F55ED" w:rsidP="006F55ED">
      <w:pPr>
        <w:pStyle w:val="Bullet1G"/>
        <w:rPr>
          <w:lang w:val="ru-RU"/>
        </w:rPr>
      </w:pPr>
      <w:r w:rsidRPr="0027467A">
        <w:t>Utilización de métodos de guerra capaces de ocasionar una gran destrucción</w:t>
      </w:r>
      <w:r w:rsidRPr="0027467A">
        <w:rPr>
          <w:lang w:val="ru-RU"/>
        </w:rPr>
        <w:t>;</w:t>
      </w:r>
    </w:p>
    <w:p w:rsidR="006F55ED" w:rsidRPr="0027467A" w:rsidRDefault="006F55ED" w:rsidP="006F55ED">
      <w:pPr>
        <w:pStyle w:val="Bullet1G"/>
        <w:rPr>
          <w:lang w:val="ru-RU"/>
        </w:rPr>
      </w:pPr>
      <w:r w:rsidRPr="0027467A">
        <w:t>Daños intencionales en gran escala, prolongados y graves al medio ambiente</w:t>
      </w:r>
      <w:r w:rsidRPr="0027467A">
        <w:rPr>
          <w:lang w:val="ru-RU"/>
        </w:rPr>
        <w:t>;</w:t>
      </w:r>
    </w:p>
    <w:p w:rsidR="006F55ED" w:rsidRPr="0027467A" w:rsidRDefault="006F55ED" w:rsidP="006F55ED">
      <w:pPr>
        <w:pStyle w:val="Bullet1G"/>
        <w:rPr>
          <w:lang w:val="ru-RU"/>
        </w:rPr>
      </w:pPr>
      <w:r w:rsidRPr="0027467A">
        <w:t>Ataque</w:t>
      </w:r>
      <w:r w:rsidRPr="0027467A">
        <w:rPr>
          <w:lang w:val="ru-RU"/>
        </w:rPr>
        <w:t xml:space="preserve"> </w:t>
      </w:r>
      <w:r w:rsidRPr="0027467A">
        <w:t>contra</w:t>
      </w:r>
      <w:r w:rsidRPr="0027467A">
        <w:rPr>
          <w:lang w:val="ru-RU"/>
        </w:rPr>
        <w:t xml:space="preserve"> </w:t>
      </w:r>
      <w:r w:rsidRPr="0027467A">
        <w:t>el</w:t>
      </w:r>
      <w:r w:rsidRPr="0027467A">
        <w:rPr>
          <w:lang w:val="ru-RU"/>
        </w:rPr>
        <w:t xml:space="preserve"> </w:t>
      </w:r>
      <w:r w:rsidRPr="0027467A">
        <w:t>personal</w:t>
      </w:r>
      <w:r w:rsidRPr="0027467A">
        <w:rPr>
          <w:lang w:val="ru-RU"/>
        </w:rPr>
        <w:t xml:space="preserve"> </w:t>
      </w:r>
      <w:r w:rsidRPr="0027467A">
        <w:t>destinado</w:t>
      </w:r>
      <w:r w:rsidRPr="0027467A">
        <w:rPr>
          <w:lang w:val="ru-RU"/>
        </w:rPr>
        <w:t xml:space="preserve"> </w:t>
      </w:r>
      <w:r w:rsidRPr="0027467A">
        <w:t>a</w:t>
      </w:r>
      <w:r w:rsidRPr="0027467A">
        <w:rPr>
          <w:lang w:val="ru-RU"/>
        </w:rPr>
        <w:t xml:space="preserve"> </w:t>
      </w:r>
      <w:r w:rsidRPr="0027467A">
        <w:t>actividades</w:t>
      </w:r>
      <w:r w:rsidRPr="0027467A">
        <w:rPr>
          <w:lang w:val="ru-RU"/>
        </w:rPr>
        <w:t xml:space="preserve"> </w:t>
      </w:r>
      <w:r w:rsidRPr="0027467A">
        <w:t>de</w:t>
      </w:r>
      <w:r w:rsidRPr="0027467A">
        <w:rPr>
          <w:lang w:val="ru-RU"/>
        </w:rPr>
        <w:t xml:space="preserve"> mantenimiento de la paz o </w:t>
      </w:r>
      <w:r w:rsidRPr="0027467A">
        <w:t>ayuda</w:t>
      </w:r>
      <w:r w:rsidRPr="0027467A">
        <w:rPr>
          <w:lang w:val="ru-RU"/>
        </w:rPr>
        <w:t xml:space="preserve"> </w:t>
      </w:r>
      <w:r w:rsidRPr="0027467A">
        <w:t>humanitaria</w:t>
      </w:r>
      <w:r w:rsidRPr="0027467A">
        <w:rPr>
          <w:lang w:val="ru-RU"/>
        </w:rPr>
        <w:t xml:space="preserve">, </w:t>
      </w:r>
      <w:r w:rsidRPr="0027467A">
        <w:t>y contra</w:t>
      </w:r>
      <w:r w:rsidRPr="0027467A">
        <w:rPr>
          <w:lang w:val="ru-RU"/>
        </w:rPr>
        <w:t xml:space="preserve"> </w:t>
      </w:r>
      <w:r w:rsidRPr="0027467A">
        <w:t>las</w:t>
      </w:r>
      <w:r w:rsidRPr="0027467A">
        <w:rPr>
          <w:lang w:val="ru-RU"/>
        </w:rPr>
        <w:t xml:space="preserve"> </w:t>
      </w:r>
      <w:r w:rsidRPr="0027467A">
        <w:t xml:space="preserve">construcciones, edificaciones y medios de transporte identificados con los </w:t>
      </w:r>
      <w:r>
        <w:t>emblemas</w:t>
      </w:r>
      <w:r w:rsidRPr="0027467A">
        <w:t xml:space="preserve"> de la Cruz Roja o la Media Luna Roja</w:t>
      </w:r>
      <w:r w:rsidRPr="0027467A">
        <w:rPr>
          <w:lang w:val="ru-RU"/>
        </w:rPr>
        <w:t>;</w:t>
      </w:r>
    </w:p>
    <w:p w:rsidR="006F55ED" w:rsidRPr="0027467A" w:rsidRDefault="006F55ED" w:rsidP="006F55ED">
      <w:pPr>
        <w:pStyle w:val="Bullet1G"/>
        <w:rPr>
          <w:lang w:val="ru-RU"/>
        </w:rPr>
      </w:pPr>
      <w:r w:rsidRPr="0027467A">
        <w:t>Utilizaci</w:t>
      </w:r>
      <w:r w:rsidRPr="0027467A">
        <w:rPr>
          <w:lang w:val="ru-RU"/>
        </w:rPr>
        <w:t>ó</w:t>
      </w:r>
      <w:r w:rsidRPr="0027467A">
        <w:t>n</w:t>
      </w:r>
      <w:r w:rsidRPr="0027467A">
        <w:rPr>
          <w:lang w:val="ru-RU"/>
        </w:rPr>
        <w:t xml:space="preserve"> </w:t>
      </w:r>
      <w:r w:rsidRPr="0027467A">
        <w:t>del</w:t>
      </w:r>
      <w:r w:rsidRPr="0027467A">
        <w:rPr>
          <w:lang w:val="ru-RU"/>
        </w:rPr>
        <w:t xml:space="preserve"> </w:t>
      </w:r>
      <w:r w:rsidRPr="0027467A">
        <w:t>hambre</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poblaci</w:t>
      </w:r>
      <w:r w:rsidRPr="0027467A">
        <w:rPr>
          <w:lang w:val="ru-RU"/>
        </w:rPr>
        <w:t>ó</w:t>
      </w:r>
      <w:r w:rsidRPr="0027467A">
        <w:t>n</w:t>
      </w:r>
      <w:r w:rsidRPr="0027467A">
        <w:rPr>
          <w:lang w:val="ru-RU"/>
        </w:rPr>
        <w:t xml:space="preserve"> </w:t>
      </w:r>
      <w:r w:rsidRPr="0027467A">
        <w:t>civil</w:t>
      </w:r>
      <w:r w:rsidRPr="0027467A">
        <w:rPr>
          <w:lang w:val="ru-RU"/>
        </w:rPr>
        <w:t xml:space="preserve"> </w:t>
      </w:r>
      <w:r w:rsidRPr="0027467A">
        <w:t>como</w:t>
      </w:r>
      <w:r w:rsidRPr="0027467A">
        <w:rPr>
          <w:lang w:val="ru-RU"/>
        </w:rPr>
        <w:t xml:space="preserve"> </w:t>
      </w:r>
      <w:r w:rsidRPr="0027467A">
        <w:t>m</w:t>
      </w:r>
      <w:r w:rsidRPr="0027467A">
        <w:rPr>
          <w:lang w:val="ru-RU"/>
        </w:rPr>
        <w:t>é</w:t>
      </w:r>
      <w:r w:rsidRPr="0027467A">
        <w:t>todo</w:t>
      </w:r>
      <w:r w:rsidRPr="0027467A">
        <w:rPr>
          <w:lang w:val="ru-RU"/>
        </w:rPr>
        <w:t xml:space="preserve"> </w:t>
      </w:r>
      <w:r w:rsidRPr="0027467A">
        <w:t>de</w:t>
      </w:r>
      <w:r w:rsidRPr="0027467A">
        <w:rPr>
          <w:lang w:val="ru-RU"/>
        </w:rPr>
        <w:t xml:space="preserve"> </w:t>
      </w:r>
      <w:r w:rsidRPr="0027467A">
        <w:t>guerra</w:t>
      </w:r>
      <w:r w:rsidRPr="0027467A">
        <w:rPr>
          <w:lang w:val="ru-RU"/>
        </w:rPr>
        <w:t>;</w:t>
      </w:r>
    </w:p>
    <w:p w:rsidR="006F55ED" w:rsidRPr="0027467A" w:rsidRDefault="006F55ED" w:rsidP="006F55ED">
      <w:pPr>
        <w:pStyle w:val="Bullet1G"/>
        <w:rPr>
          <w:lang w:val="ru-RU"/>
        </w:rPr>
      </w:pPr>
      <w:r w:rsidRPr="0027467A">
        <w:t>Incorporación de niños en las fuerzas armadas</w:t>
      </w:r>
      <w:r w:rsidRPr="0027467A">
        <w:rPr>
          <w:lang w:val="ru-RU"/>
        </w:rPr>
        <w:t>;</w:t>
      </w:r>
    </w:p>
    <w:p w:rsidR="006F55ED" w:rsidRPr="0027467A" w:rsidRDefault="006F55ED" w:rsidP="006F55ED">
      <w:pPr>
        <w:pStyle w:val="Bullet1G"/>
        <w:rPr>
          <w:lang w:val="ru-RU"/>
        </w:rPr>
      </w:pPr>
      <w:r w:rsidRPr="0027467A">
        <w:t>Destrucci</w:t>
      </w:r>
      <w:r w:rsidRPr="0027467A">
        <w:rPr>
          <w:lang w:val="ru-RU"/>
        </w:rPr>
        <w:t>ó</w:t>
      </w:r>
      <w:r w:rsidRPr="0027467A">
        <w:t>n</w:t>
      </w:r>
      <w:r w:rsidRPr="0027467A">
        <w:rPr>
          <w:lang w:val="ru-RU"/>
        </w:rPr>
        <w:t xml:space="preserve"> </w:t>
      </w:r>
      <w:r w:rsidRPr="0027467A">
        <w:t>en</w:t>
      </w:r>
      <w:r w:rsidRPr="0027467A">
        <w:rPr>
          <w:lang w:val="ru-RU"/>
        </w:rPr>
        <w:t xml:space="preserve"> </w:t>
      </w:r>
      <w:r w:rsidRPr="0027467A">
        <w:t>gran</w:t>
      </w:r>
      <w:r w:rsidRPr="0027467A">
        <w:rPr>
          <w:lang w:val="ru-RU"/>
        </w:rPr>
        <w:t xml:space="preserve"> </w:t>
      </w:r>
      <w:r w:rsidRPr="0027467A">
        <w:t>escala</w:t>
      </w:r>
      <w:r w:rsidRPr="0027467A">
        <w:rPr>
          <w:lang w:val="ru-RU"/>
        </w:rPr>
        <w:t xml:space="preserve"> </w:t>
      </w:r>
      <w:r w:rsidRPr="0027467A">
        <w:t>que no obedece a</w:t>
      </w:r>
      <w:r w:rsidRPr="0027467A">
        <w:rPr>
          <w:lang w:val="ru-RU"/>
        </w:rPr>
        <w:t xml:space="preserve"> </w:t>
      </w:r>
      <w:r w:rsidRPr="0027467A">
        <w:t>necesidades</w:t>
      </w:r>
      <w:r w:rsidRPr="0027467A">
        <w:rPr>
          <w:lang w:val="ru-RU"/>
        </w:rPr>
        <w:t xml:space="preserve"> </w:t>
      </w:r>
      <w:r w:rsidRPr="0027467A">
        <w:t>b</w:t>
      </w:r>
      <w:r w:rsidRPr="0027467A">
        <w:rPr>
          <w:lang w:val="ru-RU"/>
        </w:rPr>
        <w:t>é</w:t>
      </w:r>
      <w:r w:rsidRPr="0027467A">
        <w:t>licas</w:t>
      </w:r>
      <w:r w:rsidRPr="0027467A">
        <w:rPr>
          <w:lang w:val="ru-RU"/>
        </w:rPr>
        <w:t>;</w:t>
      </w:r>
    </w:p>
    <w:p w:rsidR="006F55ED" w:rsidRPr="0027467A" w:rsidRDefault="006F55ED" w:rsidP="006F55ED">
      <w:pPr>
        <w:pStyle w:val="Bullet1G"/>
        <w:rPr>
          <w:lang w:val="ru-RU"/>
        </w:rPr>
      </w:pPr>
      <w:r w:rsidRPr="0027467A">
        <w:t>Ataques</w:t>
      </w:r>
      <w:r w:rsidRPr="0027467A">
        <w:rPr>
          <w:lang w:val="ru-RU"/>
        </w:rPr>
        <w:t xml:space="preserve"> </w:t>
      </w:r>
      <w:r w:rsidRPr="0027467A">
        <w:t>contra</w:t>
      </w:r>
      <w:r w:rsidRPr="0027467A">
        <w:rPr>
          <w:lang w:val="ru-RU"/>
        </w:rPr>
        <w:t xml:space="preserve"> </w:t>
      </w:r>
      <w:r w:rsidRPr="0027467A">
        <w:t>territorios</w:t>
      </w:r>
      <w:r w:rsidRPr="0027467A">
        <w:rPr>
          <w:lang w:val="ru-RU"/>
        </w:rPr>
        <w:t xml:space="preserve">, </w:t>
      </w:r>
      <w:r w:rsidRPr="0027467A">
        <w:t>poblaciones</w:t>
      </w:r>
      <w:r w:rsidRPr="0027467A">
        <w:rPr>
          <w:lang w:val="ru-RU"/>
        </w:rPr>
        <w:t xml:space="preserve"> </w:t>
      </w:r>
      <w:r w:rsidRPr="0027467A">
        <w:t>y</w:t>
      </w:r>
      <w:r w:rsidRPr="0027467A">
        <w:rPr>
          <w:lang w:val="ru-RU"/>
        </w:rPr>
        <w:t xml:space="preserve"> </w:t>
      </w:r>
      <w:r w:rsidRPr="0027467A">
        <w:t>zonas</w:t>
      </w:r>
      <w:r w:rsidRPr="0027467A">
        <w:rPr>
          <w:lang w:val="ru-RU"/>
        </w:rPr>
        <w:t xml:space="preserve"> </w:t>
      </w:r>
      <w:r w:rsidRPr="0027467A">
        <w:t>desmilitarizadas</w:t>
      </w:r>
      <w:r w:rsidRPr="0027467A">
        <w:rPr>
          <w:lang w:val="ru-RU"/>
        </w:rPr>
        <w:t xml:space="preserve"> </w:t>
      </w:r>
      <w:r w:rsidRPr="0027467A">
        <w:t>carentes de protección</w:t>
      </w:r>
      <w:r w:rsidRPr="0027467A">
        <w:rPr>
          <w:lang w:val="ru-RU"/>
        </w:rPr>
        <w:t>;</w:t>
      </w:r>
    </w:p>
    <w:p w:rsidR="006F55ED" w:rsidRPr="0027467A" w:rsidRDefault="006F55ED" w:rsidP="006F55ED">
      <w:pPr>
        <w:pStyle w:val="Bullet1G"/>
        <w:rPr>
          <w:lang w:val="ru-RU"/>
        </w:rPr>
      </w:pPr>
      <w:r w:rsidRPr="0027467A">
        <w:t>Ataques</w:t>
      </w:r>
      <w:r w:rsidRPr="0027467A">
        <w:rPr>
          <w:lang w:val="ru-RU"/>
        </w:rPr>
        <w:t xml:space="preserve"> </w:t>
      </w:r>
      <w:r w:rsidRPr="0027467A">
        <w:t>injustificados</w:t>
      </w:r>
      <w:r w:rsidRPr="0027467A">
        <w:rPr>
          <w:lang w:val="ru-RU"/>
        </w:rPr>
        <w:t xml:space="preserve"> </w:t>
      </w:r>
      <w:r w:rsidRPr="0027467A">
        <w:t>desde</w:t>
      </w:r>
      <w:r w:rsidRPr="0027467A">
        <w:rPr>
          <w:lang w:val="ru-RU"/>
        </w:rPr>
        <w:t xml:space="preserve"> </w:t>
      </w:r>
      <w:r w:rsidRPr="0027467A">
        <w:t>el</w:t>
      </w:r>
      <w:r w:rsidRPr="0027467A">
        <w:rPr>
          <w:lang w:val="ru-RU"/>
        </w:rPr>
        <w:t xml:space="preserve"> </w:t>
      </w:r>
      <w:r w:rsidRPr="0027467A">
        <w:t>punto</w:t>
      </w:r>
      <w:r w:rsidRPr="0027467A">
        <w:rPr>
          <w:lang w:val="ru-RU"/>
        </w:rPr>
        <w:t xml:space="preserve"> </w:t>
      </w:r>
      <w:r w:rsidRPr="0027467A">
        <w:t>de</w:t>
      </w:r>
      <w:r w:rsidRPr="0027467A">
        <w:rPr>
          <w:lang w:val="ru-RU"/>
        </w:rPr>
        <w:t xml:space="preserve"> </w:t>
      </w:r>
      <w:r w:rsidRPr="0027467A">
        <w:t>vista</w:t>
      </w:r>
      <w:r w:rsidRPr="0027467A">
        <w:rPr>
          <w:lang w:val="ru-RU"/>
        </w:rPr>
        <w:t xml:space="preserve"> </w:t>
      </w:r>
      <w:r w:rsidRPr="0027467A">
        <w:t>militar</w:t>
      </w:r>
      <w:r w:rsidRPr="0027467A">
        <w:rPr>
          <w:lang w:val="ru-RU"/>
        </w:rPr>
        <w:t xml:space="preserve"> </w:t>
      </w:r>
      <w:r w:rsidRPr="0027467A">
        <w:t>contra</w:t>
      </w:r>
      <w:r w:rsidRPr="0027467A">
        <w:rPr>
          <w:lang w:val="ru-RU"/>
        </w:rPr>
        <w:t xml:space="preserve"> </w:t>
      </w:r>
      <w:r w:rsidRPr="0027467A">
        <w:t>lugares que no constituyen objetivos</w:t>
      </w:r>
      <w:r w:rsidRPr="0027467A">
        <w:rPr>
          <w:lang w:val="ru-RU"/>
        </w:rPr>
        <w:t xml:space="preserve"> </w:t>
      </w:r>
      <w:r w:rsidRPr="0027467A">
        <w:t>bélicos, claramente</w:t>
      </w:r>
      <w:r w:rsidRPr="0027467A">
        <w:rPr>
          <w:lang w:val="ru-RU"/>
        </w:rPr>
        <w:t xml:space="preserve"> </w:t>
      </w:r>
      <w:r w:rsidRPr="0027467A">
        <w:t>visibles</w:t>
      </w:r>
      <w:r w:rsidRPr="0027467A">
        <w:rPr>
          <w:lang w:val="ru-RU"/>
        </w:rPr>
        <w:t xml:space="preserve"> </w:t>
      </w:r>
      <w:r w:rsidRPr="0027467A">
        <w:t>e</w:t>
      </w:r>
      <w:r w:rsidRPr="0027467A">
        <w:rPr>
          <w:lang w:val="ru-RU"/>
        </w:rPr>
        <w:t xml:space="preserve"> </w:t>
      </w:r>
      <w:r w:rsidRPr="0027467A">
        <w:t>identificables</w:t>
      </w:r>
      <w:r w:rsidRPr="0027467A">
        <w:rPr>
          <w:lang w:val="ru-RU"/>
        </w:rPr>
        <w:t xml:space="preserve">, </w:t>
      </w:r>
      <w:r w:rsidRPr="0027467A">
        <w:t>como</w:t>
      </w:r>
      <w:r w:rsidRPr="0027467A">
        <w:rPr>
          <w:lang w:val="ru-RU"/>
        </w:rPr>
        <w:t xml:space="preserve"> </w:t>
      </w:r>
      <w:r w:rsidRPr="0027467A">
        <w:t>edificios</w:t>
      </w:r>
      <w:r w:rsidRPr="0027467A">
        <w:rPr>
          <w:lang w:val="ru-RU"/>
        </w:rPr>
        <w:t xml:space="preserve"> </w:t>
      </w:r>
      <w:r w:rsidRPr="0027467A">
        <w:t>preservados</w:t>
      </w:r>
      <w:r w:rsidRPr="0027467A">
        <w:rPr>
          <w:lang w:val="ru-RU"/>
        </w:rPr>
        <w:t xml:space="preserve"> </w:t>
      </w:r>
      <w:r w:rsidRPr="0027467A">
        <w:t>especialmente de</w:t>
      </w:r>
      <w:r w:rsidRPr="0027467A">
        <w:rPr>
          <w:lang w:val="ru-RU"/>
        </w:rPr>
        <w:t xml:space="preserve"> </w:t>
      </w:r>
      <w:r w:rsidRPr="0027467A">
        <w:t>car</w:t>
      </w:r>
      <w:r w:rsidRPr="0027467A">
        <w:rPr>
          <w:lang w:val="ru-RU"/>
        </w:rPr>
        <w:t>á</w:t>
      </w:r>
      <w:r w:rsidRPr="0027467A">
        <w:t>cter</w:t>
      </w:r>
      <w:r w:rsidRPr="0027467A">
        <w:rPr>
          <w:lang w:val="ru-RU"/>
        </w:rPr>
        <w:t xml:space="preserve"> </w:t>
      </w:r>
      <w:r w:rsidRPr="0027467A">
        <w:t>hist</w:t>
      </w:r>
      <w:r w:rsidRPr="0027467A">
        <w:rPr>
          <w:lang w:val="ru-RU"/>
        </w:rPr>
        <w:t>ó</w:t>
      </w:r>
      <w:r w:rsidRPr="0027467A">
        <w:t>rico</w:t>
      </w:r>
      <w:r w:rsidRPr="0027467A">
        <w:rPr>
          <w:lang w:val="ru-RU"/>
        </w:rPr>
        <w:t xml:space="preserve">, </w:t>
      </w:r>
      <w:r w:rsidRPr="0027467A">
        <w:t>religioso,</w:t>
      </w:r>
      <w:r w:rsidRPr="0027467A">
        <w:rPr>
          <w:lang w:val="ru-RU"/>
        </w:rPr>
        <w:t xml:space="preserve"> </w:t>
      </w:r>
      <w:r w:rsidRPr="0027467A">
        <w:t>educativo</w:t>
      </w:r>
      <w:r w:rsidRPr="0027467A">
        <w:rPr>
          <w:lang w:val="ru-RU"/>
        </w:rPr>
        <w:t xml:space="preserve">, </w:t>
      </w:r>
      <w:r w:rsidRPr="0027467A">
        <w:t>artístico, científico, benéfico, médico, o contra lugares dedicados a la atención de enfermos y heridos</w:t>
      </w:r>
      <w:r w:rsidRPr="0027467A">
        <w:rPr>
          <w:lang w:val="ru-RU"/>
        </w:rPr>
        <w:t>;</w:t>
      </w:r>
    </w:p>
    <w:p w:rsidR="006F55ED" w:rsidRPr="0027467A" w:rsidRDefault="006F55ED" w:rsidP="006F55ED">
      <w:pPr>
        <w:pStyle w:val="Bullet1G"/>
        <w:rPr>
          <w:lang w:val="ru-RU"/>
        </w:rPr>
      </w:pPr>
      <w:r w:rsidRPr="0027467A">
        <w:t>Incumplimiento</w:t>
      </w:r>
      <w:r w:rsidRPr="0027467A">
        <w:rPr>
          <w:lang w:val="ru-RU"/>
        </w:rPr>
        <w:t xml:space="preserve"> </w:t>
      </w:r>
      <w:r w:rsidRPr="0027467A">
        <w:t>de</w:t>
      </w:r>
      <w:r w:rsidRPr="0027467A">
        <w:rPr>
          <w:lang w:val="ru-RU"/>
        </w:rPr>
        <w:t xml:space="preserve"> </w:t>
      </w:r>
      <w:r w:rsidRPr="0027467A">
        <w:t>un</w:t>
      </w:r>
      <w:r w:rsidRPr="0027467A">
        <w:rPr>
          <w:lang w:val="ru-RU"/>
        </w:rPr>
        <w:t xml:space="preserve"> </w:t>
      </w:r>
      <w:r w:rsidRPr="0027467A">
        <w:t>acuerdo</w:t>
      </w:r>
      <w:r w:rsidRPr="0027467A">
        <w:rPr>
          <w:lang w:val="ru-RU"/>
        </w:rPr>
        <w:t xml:space="preserve"> </w:t>
      </w:r>
      <w:r w:rsidRPr="0027467A">
        <w:t>de</w:t>
      </w:r>
      <w:r w:rsidRPr="0027467A">
        <w:rPr>
          <w:lang w:val="ru-RU"/>
        </w:rPr>
        <w:t xml:space="preserve"> </w:t>
      </w:r>
      <w:r w:rsidRPr="0027467A">
        <w:t>tregua</w:t>
      </w:r>
      <w:r w:rsidRPr="0027467A">
        <w:rPr>
          <w:lang w:val="ru-RU"/>
        </w:rPr>
        <w:t xml:space="preserve"> </w:t>
      </w:r>
      <w:r w:rsidRPr="0027467A">
        <w:t>o</w:t>
      </w:r>
      <w:r w:rsidRPr="0027467A">
        <w:rPr>
          <w:lang w:val="ru-RU"/>
        </w:rPr>
        <w:t xml:space="preserve"> </w:t>
      </w:r>
      <w:r w:rsidRPr="0027467A">
        <w:t>de</w:t>
      </w:r>
      <w:r w:rsidRPr="0027467A">
        <w:rPr>
          <w:lang w:val="ru-RU"/>
        </w:rPr>
        <w:t xml:space="preserve"> </w:t>
      </w:r>
      <w:r w:rsidRPr="0027467A">
        <w:t>cesaci</w:t>
      </w:r>
      <w:r w:rsidRPr="0027467A">
        <w:rPr>
          <w:lang w:val="ru-RU"/>
        </w:rPr>
        <w:t>ó</w:t>
      </w:r>
      <w:r w:rsidRPr="0027467A">
        <w:t>n</w:t>
      </w:r>
      <w:r w:rsidRPr="0027467A">
        <w:rPr>
          <w:lang w:val="ru-RU"/>
        </w:rPr>
        <w:t xml:space="preserve"> </w:t>
      </w:r>
      <w:r w:rsidRPr="0027467A">
        <w:t>del fuego concertado a fin de realizar operaciones de canje, evacuación y traslado de muertos y heridos de la zona de combate</w:t>
      </w:r>
      <w:r w:rsidRPr="0027467A">
        <w:rPr>
          <w:lang w:val="ru-RU"/>
        </w:rPr>
        <w:t>;</w:t>
      </w:r>
    </w:p>
    <w:p w:rsidR="006F55ED" w:rsidRPr="0027467A" w:rsidRDefault="006F55ED" w:rsidP="006F55ED">
      <w:pPr>
        <w:pStyle w:val="Bullet1G"/>
        <w:rPr>
          <w:lang w:val="ru-RU"/>
        </w:rPr>
      </w:pPr>
      <w:r w:rsidRPr="0027467A">
        <w:t>Ataques contra la población civil o contra personas civiles que no participan en los combates</w:t>
      </w:r>
      <w:r w:rsidRPr="0027467A">
        <w:rPr>
          <w:lang w:val="ru-RU"/>
        </w:rPr>
        <w:t>;</w:t>
      </w:r>
    </w:p>
    <w:p w:rsidR="006F55ED" w:rsidRPr="0027467A" w:rsidRDefault="006F55ED" w:rsidP="006F55ED">
      <w:pPr>
        <w:pStyle w:val="Bullet1G"/>
        <w:rPr>
          <w:lang w:val="ru-RU"/>
        </w:rPr>
      </w:pPr>
      <w:r w:rsidRPr="0027467A">
        <w:t>Actos</w:t>
      </w:r>
      <w:r w:rsidRPr="0027467A">
        <w:rPr>
          <w:lang w:val="ru-RU"/>
        </w:rPr>
        <w:t xml:space="preserve"> </w:t>
      </w:r>
      <w:r w:rsidRPr="0027467A">
        <w:t>de</w:t>
      </w:r>
      <w:r w:rsidRPr="0027467A">
        <w:rPr>
          <w:lang w:val="ru-RU"/>
        </w:rPr>
        <w:t xml:space="preserve"> </w:t>
      </w:r>
      <w:r w:rsidRPr="0027467A">
        <w:t>violencia</w:t>
      </w:r>
      <w:r w:rsidRPr="0027467A">
        <w:rPr>
          <w:lang w:val="ru-RU"/>
        </w:rPr>
        <w:t xml:space="preserve">, </w:t>
      </w:r>
      <w:r w:rsidRPr="0027467A">
        <w:t>bandidaje</w:t>
      </w:r>
      <w:r w:rsidRPr="0027467A">
        <w:rPr>
          <w:lang w:val="ru-RU"/>
        </w:rPr>
        <w:t xml:space="preserve">, </w:t>
      </w:r>
      <w:r w:rsidRPr="0027467A">
        <w:t>destrucci</w:t>
      </w:r>
      <w:r w:rsidRPr="0027467A">
        <w:rPr>
          <w:lang w:val="ru-RU"/>
        </w:rPr>
        <w:t>ó</w:t>
      </w:r>
      <w:r w:rsidRPr="0027467A">
        <w:t>n</w:t>
      </w:r>
      <w:r w:rsidRPr="0027467A">
        <w:rPr>
          <w:lang w:val="ru-RU"/>
        </w:rPr>
        <w:t xml:space="preserve"> </w:t>
      </w:r>
      <w:r w:rsidRPr="0027467A">
        <w:t>e</w:t>
      </w:r>
      <w:r w:rsidRPr="0027467A">
        <w:rPr>
          <w:lang w:val="ru-RU"/>
        </w:rPr>
        <w:t xml:space="preserve"> </w:t>
      </w:r>
      <w:r w:rsidRPr="0027467A">
        <w:t>incautaci</w:t>
      </w:r>
      <w:r w:rsidRPr="0027467A">
        <w:rPr>
          <w:lang w:val="ru-RU"/>
        </w:rPr>
        <w:t>ó</w:t>
      </w:r>
      <w:r w:rsidRPr="0027467A">
        <w:t>n</w:t>
      </w:r>
      <w:r w:rsidRPr="0027467A">
        <w:rPr>
          <w:lang w:val="ru-RU"/>
        </w:rPr>
        <w:t xml:space="preserve"> </w:t>
      </w:r>
      <w:r w:rsidRPr="0027467A">
        <w:t>ilegal</w:t>
      </w:r>
      <w:r w:rsidRPr="0027467A">
        <w:rPr>
          <w:lang w:val="ru-RU"/>
        </w:rPr>
        <w:t xml:space="preserve"> </w:t>
      </w:r>
      <w:r w:rsidRPr="0027467A">
        <w:t>de</w:t>
      </w:r>
      <w:r w:rsidRPr="0027467A">
        <w:rPr>
          <w:lang w:val="ru-RU"/>
        </w:rPr>
        <w:t xml:space="preserve"> </w:t>
      </w:r>
      <w:r w:rsidRPr="0027467A">
        <w:t>bienes</w:t>
      </w:r>
      <w:r w:rsidRPr="0027467A">
        <w:rPr>
          <w:lang w:val="ru-RU"/>
        </w:rPr>
        <w:t xml:space="preserve"> </w:t>
      </w:r>
      <w:r w:rsidRPr="0027467A">
        <w:t>so</w:t>
      </w:r>
      <w:r w:rsidRPr="0027467A">
        <w:rPr>
          <w:lang w:val="ru-RU"/>
        </w:rPr>
        <w:t xml:space="preserve"> </w:t>
      </w:r>
      <w:r w:rsidRPr="0027467A">
        <w:t>pretexto</w:t>
      </w:r>
      <w:r w:rsidRPr="0027467A">
        <w:rPr>
          <w:lang w:val="ru-RU"/>
        </w:rPr>
        <w:t xml:space="preserve"> </w:t>
      </w:r>
      <w:r w:rsidRPr="0027467A">
        <w:t>de</w:t>
      </w:r>
      <w:r w:rsidRPr="0027467A">
        <w:rPr>
          <w:lang w:val="ru-RU"/>
        </w:rPr>
        <w:t xml:space="preserve"> </w:t>
      </w:r>
      <w:r w:rsidRPr="0027467A">
        <w:t>necesidades</w:t>
      </w:r>
      <w:r w:rsidRPr="0027467A">
        <w:rPr>
          <w:lang w:val="ru-RU"/>
        </w:rPr>
        <w:t xml:space="preserve"> </w:t>
      </w:r>
      <w:r w:rsidRPr="0027467A">
        <w:t>b</w:t>
      </w:r>
      <w:r w:rsidRPr="0027467A">
        <w:rPr>
          <w:lang w:val="ru-RU"/>
        </w:rPr>
        <w:t>é</w:t>
      </w:r>
      <w:r w:rsidRPr="0027467A">
        <w:t>licas</w:t>
      </w:r>
      <w:r w:rsidRPr="0027467A">
        <w:rPr>
          <w:lang w:val="ru-RU"/>
        </w:rPr>
        <w:t xml:space="preserve">, </w:t>
      </w:r>
      <w:r w:rsidRPr="0027467A">
        <w:t>contra la población de las zonas de las operaciones militares</w:t>
      </w:r>
      <w:r w:rsidRPr="0027467A">
        <w:rPr>
          <w:lang w:val="ru-RU"/>
        </w:rPr>
        <w:t>;</w:t>
      </w:r>
    </w:p>
    <w:p w:rsidR="006F55ED" w:rsidRPr="0027467A" w:rsidRDefault="006F55ED" w:rsidP="006F55ED">
      <w:pPr>
        <w:pStyle w:val="Bullet1G"/>
        <w:rPr>
          <w:lang w:val="ru-RU"/>
        </w:rPr>
      </w:pPr>
      <w:r w:rsidRPr="0027467A">
        <w:t>Ataques</w:t>
      </w:r>
      <w:r w:rsidRPr="0027467A">
        <w:rPr>
          <w:lang w:val="ru-RU"/>
        </w:rPr>
        <w:t xml:space="preserve"> </w:t>
      </w:r>
      <w:r w:rsidRPr="0027467A">
        <w:t>contra</w:t>
      </w:r>
      <w:r w:rsidRPr="0027467A">
        <w:rPr>
          <w:lang w:val="ru-RU"/>
        </w:rPr>
        <w:t xml:space="preserve"> </w:t>
      </w:r>
      <w:r w:rsidRPr="0027467A">
        <w:t>edificaciones</w:t>
      </w:r>
      <w:r w:rsidRPr="0027467A">
        <w:rPr>
          <w:lang w:val="ru-RU"/>
        </w:rPr>
        <w:t xml:space="preserve"> </w:t>
      </w:r>
      <w:r w:rsidRPr="0027467A">
        <w:t>cuya</w:t>
      </w:r>
      <w:r w:rsidRPr="0027467A">
        <w:rPr>
          <w:lang w:val="ru-RU"/>
        </w:rPr>
        <w:t xml:space="preserve"> </w:t>
      </w:r>
      <w:r w:rsidRPr="0027467A">
        <w:t>destrucci</w:t>
      </w:r>
      <w:r w:rsidRPr="0027467A">
        <w:rPr>
          <w:lang w:val="ru-RU"/>
        </w:rPr>
        <w:t>ó</w:t>
      </w:r>
      <w:r w:rsidRPr="0027467A">
        <w:t>n</w:t>
      </w:r>
      <w:r w:rsidRPr="0027467A">
        <w:rPr>
          <w:lang w:val="ru-RU"/>
        </w:rPr>
        <w:t xml:space="preserve"> </w:t>
      </w:r>
      <w:r w:rsidRPr="0027467A">
        <w:t>puede</w:t>
      </w:r>
      <w:r w:rsidRPr="0027467A">
        <w:rPr>
          <w:lang w:val="ru-RU"/>
        </w:rPr>
        <w:t xml:space="preserve"> </w:t>
      </w:r>
      <w:r w:rsidRPr="0027467A">
        <w:t>ocasionar</w:t>
      </w:r>
      <w:r w:rsidRPr="0027467A">
        <w:rPr>
          <w:lang w:val="ru-RU"/>
        </w:rPr>
        <w:t xml:space="preserve"> </w:t>
      </w:r>
      <w:r w:rsidRPr="0027467A">
        <w:t>grandes</w:t>
      </w:r>
      <w:r w:rsidRPr="0027467A">
        <w:rPr>
          <w:lang w:val="ru-RU"/>
        </w:rPr>
        <w:t xml:space="preserve"> </w:t>
      </w:r>
      <w:r w:rsidRPr="0027467A">
        <w:t>p</w:t>
      </w:r>
      <w:r w:rsidRPr="0027467A">
        <w:rPr>
          <w:lang w:val="ru-RU"/>
        </w:rPr>
        <w:t>é</w:t>
      </w:r>
      <w:r w:rsidRPr="0027467A">
        <w:t>rdidas</w:t>
      </w:r>
      <w:r w:rsidRPr="0027467A">
        <w:rPr>
          <w:lang w:val="ru-RU"/>
        </w:rPr>
        <w:t xml:space="preserve"> </w:t>
      </w:r>
      <w:r w:rsidRPr="0027467A">
        <w:t>para</w:t>
      </w:r>
      <w:r w:rsidRPr="0027467A">
        <w:rPr>
          <w:lang w:val="ru-RU"/>
        </w:rPr>
        <w:t xml:space="preserve"> </w:t>
      </w:r>
      <w:r w:rsidRPr="0027467A">
        <w:t>la</w:t>
      </w:r>
      <w:r w:rsidRPr="0027467A">
        <w:rPr>
          <w:lang w:val="ru-RU"/>
        </w:rPr>
        <w:t xml:space="preserve"> </w:t>
      </w:r>
      <w:r w:rsidRPr="0027467A">
        <w:t>poblaci</w:t>
      </w:r>
      <w:r w:rsidRPr="0027467A">
        <w:rPr>
          <w:lang w:val="ru-RU"/>
        </w:rPr>
        <w:t>ó</w:t>
      </w:r>
      <w:r w:rsidRPr="0027467A">
        <w:t>n</w:t>
      </w:r>
      <w:r w:rsidRPr="0027467A">
        <w:rPr>
          <w:lang w:val="ru-RU"/>
        </w:rPr>
        <w:t xml:space="preserve"> </w:t>
      </w:r>
      <w:r w:rsidRPr="0027467A">
        <w:t>civil</w:t>
      </w:r>
      <w:r w:rsidRPr="0027467A">
        <w:rPr>
          <w:lang w:val="ru-RU"/>
        </w:rPr>
        <w:t xml:space="preserve"> </w:t>
      </w:r>
      <w:r w:rsidRPr="0027467A">
        <w:t>o</w:t>
      </w:r>
      <w:r w:rsidRPr="0027467A">
        <w:rPr>
          <w:lang w:val="ru-RU"/>
        </w:rPr>
        <w:t xml:space="preserve"> </w:t>
      </w:r>
      <w:r w:rsidRPr="0027467A">
        <w:t>perjuicios</w:t>
      </w:r>
      <w:r w:rsidRPr="0027467A">
        <w:rPr>
          <w:lang w:val="ru-RU"/>
        </w:rPr>
        <w:t xml:space="preserve"> </w:t>
      </w:r>
      <w:r w:rsidRPr="0027467A">
        <w:t>considerables</w:t>
      </w:r>
      <w:r w:rsidRPr="0027467A">
        <w:rPr>
          <w:lang w:val="ru-RU"/>
        </w:rPr>
        <w:t xml:space="preserve"> </w:t>
      </w:r>
      <w:r w:rsidRPr="0027467A">
        <w:t>a objetivos</w:t>
      </w:r>
      <w:r w:rsidRPr="0027467A">
        <w:rPr>
          <w:lang w:val="ru-RU"/>
        </w:rPr>
        <w:t xml:space="preserve"> </w:t>
      </w:r>
      <w:r w:rsidRPr="0027467A">
        <w:t>civiles</w:t>
      </w:r>
      <w:r w:rsidRPr="0027467A">
        <w:rPr>
          <w:lang w:val="ru-RU"/>
        </w:rPr>
        <w:t>;</w:t>
      </w:r>
    </w:p>
    <w:p w:rsidR="006F55ED" w:rsidRPr="0027467A" w:rsidRDefault="006F55ED" w:rsidP="006F55ED">
      <w:pPr>
        <w:pStyle w:val="Bullet1G"/>
        <w:rPr>
          <w:lang w:val="ru-RU"/>
        </w:rPr>
      </w:pPr>
      <w:r w:rsidRPr="0027467A">
        <w:t>Ataque</w:t>
      </w:r>
      <w:r w:rsidRPr="0027467A">
        <w:rPr>
          <w:lang w:val="ru-RU"/>
        </w:rPr>
        <w:t xml:space="preserve"> </w:t>
      </w:r>
      <w:r w:rsidRPr="0027467A">
        <w:t>contra</w:t>
      </w:r>
      <w:r w:rsidRPr="0027467A">
        <w:rPr>
          <w:lang w:val="ru-RU"/>
        </w:rPr>
        <w:t xml:space="preserve"> </w:t>
      </w:r>
      <w:r w:rsidRPr="0027467A">
        <w:t>una</w:t>
      </w:r>
      <w:r w:rsidRPr="0027467A">
        <w:rPr>
          <w:lang w:val="ru-RU"/>
        </w:rPr>
        <w:t xml:space="preserve"> </w:t>
      </w:r>
      <w:r w:rsidRPr="0027467A">
        <w:t>persona</w:t>
      </w:r>
      <w:r w:rsidRPr="0027467A">
        <w:rPr>
          <w:lang w:val="ru-RU"/>
        </w:rPr>
        <w:t xml:space="preserve"> </w:t>
      </w:r>
      <w:r w:rsidRPr="0027467A">
        <w:t>a</w:t>
      </w:r>
      <w:r w:rsidRPr="0027467A">
        <w:rPr>
          <w:lang w:val="ru-RU"/>
        </w:rPr>
        <w:t xml:space="preserve"> </w:t>
      </w:r>
      <w:r w:rsidRPr="0027467A">
        <w:t>sabiendas</w:t>
      </w:r>
      <w:r w:rsidRPr="0027467A">
        <w:rPr>
          <w:lang w:val="ru-RU"/>
        </w:rPr>
        <w:t xml:space="preserve"> </w:t>
      </w:r>
      <w:r w:rsidRPr="0027467A">
        <w:t>de</w:t>
      </w:r>
      <w:r w:rsidRPr="0027467A">
        <w:rPr>
          <w:lang w:val="ru-RU"/>
        </w:rPr>
        <w:t xml:space="preserve"> </w:t>
      </w:r>
      <w:r w:rsidRPr="0027467A">
        <w:t>que</w:t>
      </w:r>
      <w:r w:rsidRPr="0027467A">
        <w:rPr>
          <w:lang w:val="ru-RU"/>
        </w:rPr>
        <w:t xml:space="preserve"> </w:t>
      </w:r>
      <w:r w:rsidRPr="0027467A">
        <w:t>ya no participa</w:t>
      </w:r>
      <w:r w:rsidRPr="0027467A">
        <w:rPr>
          <w:lang w:val="ru-RU"/>
        </w:rPr>
        <w:t xml:space="preserve"> </w:t>
      </w:r>
      <w:r w:rsidRPr="0027467A">
        <w:t>directamente</w:t>
      </w:r>
      <w:r w:rsidRPr="0027467A">
        <w:rPr>
          <w:lang w:val="ru-RU"/>
        </w:rPr>
        <w:t xml:space="preserve"> </w:t>
      </w:r>
      <w:r w:rsidRPr="0027467A">
        <w:t>en</w:t>
      </w:r>
      <w:r w:rsidRPr="0027467A">
        <w:rPr>
          <w:lang w:val="ru-RU"/>
        </w:rPr>
        <w:t xml:space="preserve"> </w:t>
      </w:r>
      <w:r w:rsidRPr="0027467A">
        <w:t>las</w:t>
      </w:r>
      <w:r w:rsidRPr="0027467A">
        <w:rPr>
          <w:lang w:val="ru-RU"/>
        </w:rPr>
        <w:t xml:space="preserve"> </w:t>
      </w:r>
      <w:r w:rsidRPr="0027467A">
        <w:t>operaciones</w:t>
      </w:r>
      <w:r w:rsidRPr="0027467A">
        <w:rPr>
          <w:lang w:val="ru-RU"/>
        </w:rPr>
        <w:t xml:space="preserve"> </w:t>
      </w:r>
      <w:r w:rsidRPr="0027467A">
        <w:t>militares</w:t>
      </w:r>
      <w:r w:rsidRPr="0027467A">
        <w:rPr>
          <w:lang w:val="ru-RU"/>
        </w:rPr>
        <w:t xml:space="preserve">, </w:t>
      </w:r>
      <w:r>
        <w:t xml:space="preserve">una persona </w:t>
      </w:r>
      <w:r w:rsidRPr="0027467A">
        <w:t xml:space="preserve">desarmada, </w:t>
      </w:r>
      <w:r>
        <w:t xml:space="preserve">o una persona </w:t>
      </w:r>
      <w:r w:rsidRPr="0027467A">
        <w:t>que</w:t>
      </w:r>
      <w:r w:rsidRPr="0027467A">
        <w:rPr>
          <w:lang w:val="ru-RU"/>
        </w:rPr>
        <w:t xml:space="preserve"> </w:t>
      </w:r>
      <w:r w:rsidRPr="0027467A">
        <w:t>se</w:t>
      </w:r>
      <w:r w:rsidRPr="0027467A">
        <w:rPr>
          <w:lang w:val="ru-RU"/>
        </w:rPr>
        <w:t xml:space="preserve"> </w:t>
      </w:r>
      <w:r w:rsidRPr="0027467A">
        <w:t>ha</w:t>
      </w:r>
      <w:r w:rsidRPr="0027467A">
        <w:rPr>
          <w:lang w:val="ru-RU"/>
        </w:rPr>
        <w:t xml:space="preserve"> </w:t>
      </w:r>
      <w:r w:rsidRPr="0027467A">
        <w:t>rendido o depuesto las armas, o que, a consecuencia de sus heridas o por otra causa, es incapaz de ofrecer resistencia</w:t>
      </w:r>
      <w:r w:rsidRPr="0027467A">
        <w:rPr>
          <w:lang w:val="ru-RU"/>
        </w:rPr>
        <w:t>;</w:t>
      </w:r>
    </w:p>
    <w:p w:rsidR="006F55ED" w:rsidRPr="0027467A" w:rsidRDefault="006F55ED" w:rsidP="006F55ED">
      <w:pPr>
        <w:pStyle w:val="Bullet1G"/>
        <w:rPr>
          <w:lang w:val="ru-RU"/>
        </w:rPr>
      </w:pPr>
      <w:r w:rsidRPr="0027467A">
        <w:t>Traslado</w:t>
      </w:r>
      <w:r w:rsidRPr="0027467A">
        <w:rPr>
          <w:lang w:val="ru-RU"/>
        </w:rPr>
        <w:t xml:space="preserve"> </w:t>
      </w:r>
      <w:r w:rsidRPr="0027467A">
        <w:t>de</w:t>
      </w:r>
      <w:r w:rsidRPr="0027467A">
        <w:rPr>
          <w:lang w:val="ru-RU"/>
        </w:rPr>
        <w:t xml:space="preserve"> </w:t>
      </w:r>
      <w:r w:rsidRPr="0027467A">
        <w:t>parte</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poblaci</w:t>
      </w:r>
      <w:r w:rsidRPr="0027467A">
        <w:rPr>
          <w:lang w:val="ru-RU"/>
        </w:rPr>
        <w:t>ó</w:t>
      </w:r>
      <w:r w:rsidRPr="0027467A">
        <w:t>n</w:t>
      </w:r>
      <w:r w:rsidRPr="0027467A">
        <w:rPr>
          <w:lang w:val="ru-RU"/>
        </w:rPr>
        <w:t xml:space="preserve"> </w:t>
      </w:r>
      <w:r w:rsidRPr="0027467A">
        <w:t>civil del país ocupante</w:t>
      </w:r>
      <w:r w:rsidRPr="0027467A">
        <w:rPr>
          <w:lang w:val="ru-RU"/>
        </w:rPr>
        <w:t xml:space="preserve"> </w:t>
      </w:r>
      <w:r w:rsidRPr="0027467A">
        <w:t>a</w:t>
      </w:r>
      <w:r w:rsidRPr="0027467A">
        <w:rPr>
          <w:lang w:val="ru-RU"/>
        </w:rPr>
        <w:t xml:space="preserve"> </w:t>
      </w:r>
      <w:r w:rsidRPr="0027467A">
        <w:t>territorios</w:t>
      </w:r>
      <w:r w:rsidRPr="0027467A">
        <w:rPr>
          <w:lang w:val="ru-RU"/>
        </w:rPr>
        <w:t xml:space="preserve"> </w:t>
      </w:r>
      <w:r w:rsidRPr="0027467A">
        <w:t>ocupados</w:t>
      </w:r>
      <w:r w:rsidRPr="0027467A">
        <w:rPr>
          <w:lang w:val="ru-RU"/>
        </w:rPr>
        <w:t>;</w:t>
      </w:r>
    </w:p>
    <w:p w:rsidR="006F55ED" w:rsidRPr="0027467A" w:rsidRDefault="006F55ED" w:rsidP="006F55ED">
      <w:pPr>
        <w:pStyle w:val="Bullet1G"/>
        <w:rPr>
          <w:lang w:val="ru-RU"/>
        </w:rPr>
      </w:pPr>
      <w:r w:rsidRPr="0027467A">
        <w:t>Creaci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impedimentos</w:t>
      </w:r>
      <w:r w:rsidRPr="0027467A">
        <w:rPr>
          <w:lang w:val="ru-RU"/>
        </w:rPr>
        <w:t xml:space="preserve"> </w:t>
      </w:r>
      <w:r w:rsidRPr="0027467A">
        <w:t>injustificados</w:t>
      </w:r>
      <w:r w:rsidRPr="0027467A">
        <w:rPr>
          <w:lang w:val="ru-RU"/>
        </w:rPr>
        <w:t xml:space="preserve"> </w:t>
      </w:r>
      <w:r w:rsidRPr="0027467A">
        <w:t>para el regreso</w:t>
      </w:r>
      <w:r w:rsidRPr="0027467A">
        <w:rPr>
          <w:lang w:val="ru-RU"/>
        </w:rPr>
        <w:t xml:space="preserve"> </w:t>
      </w:r>
      <w:r w:rsidRPr="0027467A">
        <w:t>de</w:t>
      </w:r>
      <w:r w:rsidRPr="0027467A">
        <w:rPr>
          <w:lang w:val="ru-RU"/>
        </w:rPr>
        <w:t xml:space="preserve"> </w:t>
      </w:r>
      <w:r w:rsidRPr="0027467A">
        <w:t>los prisioneros de guerra y las personas civiles a su país</w:t>
      </w:r>
      <w:r w:rsidRPr="0027467A">
        <w:rPr>
          <w:lang w:val="ru-RU"/>
        </w:rPr>
        <w:t>;</w:t>
      </w:r>
    </w:p>
    <w:p w:rsidR="006F55ED" w:rsidRPr="0027467A" w:rsidRDefault="006F55ED" w:rsidP="006F55ED">
      <w:pPr>
        <w:pStyle w:val="Bullet1G"/>
        <w:rPr>
          <w:lang w:val="ru-RU"/>
        </w:rPr>
      </w:pPr>
      <w:r w:rsidRPr="0027467A">
        <w:t>Utilizaci</w:t>
      </w:r>
      <w:r w:rsidRPr="0027467A">
        <w:rPr>
          <w:lang w:val="ru-RU"/>
        </w:rPr>
        <w:t>ó</w:t>
      </w:r>
      <w:r w:rsidRPr="0027467A">
        <w:t>n</w:t>
      </w:r>
      <w:r w:rsidRPr="0027467A">
        <w:rPr>
          <w:lang w:val="ru-RU"/>
        </w:rPr>
        <w:t xml:space="preserve"> </w:t>
      </w:r>
      <w:r w:rsidRPr="0027467A">
        <w:t>en</w:t>
      </w:r>
      <w:r w:rsidRPr="0027467A">
        <w:rPr>
          <w:lang w:val="ru-RU"/>
        </w:rPr>
        <w:t xml:space="preserve"> </w:t>
      </w:r>
      <w:r w:rsidRPr="0027467A">
        <w:t>los</w:t>
      </w:r>
      <w:r w:rsidRPr="0027467A">
        <w:rPr>
          <w:lang w:val="ru-RU"/>
        </w:rPr>
        <w:t xml:space="preserve"> </w:t>
      </w:r>
      <w:r w:rsidRPr="0027467A">
        <w:t>conflictos</w:t>
      </w:r>
      <w:r w:rsidRPr="0027467A">
        <w:rPr>
          <w:lang w:val="ru-RU"/>
        </w:rPr>
        <w:t xml:space="preserve"> </w:t>
      </w:r>
      <w:r w:rsidRPr="0027467A">
        <w:t>armados</w:t>
      </w:r>
      <w:r w:rsidRPr="0027467A">
        <w:rPr>
          <w:lang w:val="ru-RU"/>
        </w:rPr>
        <w:t xml:space="preserve"> </w:t>
      </w:r>
      <w:r w:rsidRPr="0027467A">
        <w:t>de</w:t>
      </w:r>
      <w:r w:rsidRPr="0027467A">
        <w:rPr>
          <w:lang w:val="ru-RU"/>
        </w:rPr>
        <w:t xml:space="preserve"> </w:t>
      </w:r>
      <w:r w:rsidRPr="0027467A">
        <w:t>armas</w:t>
      </w:r>
      <w:r w:rsidRPr="0027467A">
        <w:rPr>
          <w:lang w:val="ru-RU"/>
        </w:rPr>
        <w:t xml:space="preserve">, </w:t>
      </w:r>
      <w:r w:rsidRPr="0027467A">
        <w:t>medios</w:t>
      </w:r>
      <w:r w:rsidRPr="0027467A">
        <w:rPr>
          <w:lang w:val="ru-RU"/>
        </w:rPr>
        <w:t xml:space="preserve"> </w:t>
      </w:r>
      <w:r w:rsidRPr="0027467A">
        <w:t>y</w:t>
      </w:r>
      <w:r w:rsidRPr="0027467A">
        <w:rPr>
          <w:lang w:val="ru-RU"/>
        </w:rPr>
        <w:t xml:space="preserve"> </w:t>
      </w:r>
      <w:r w:rsidRPr="0027467A">
        <w:t>m</w:t>
      </w:r>
      <w:r w:rsidRPr="0027467A">
        <w:rPr>
          <w:lang w:val="ru-RU"/>
        </w:rPr>
        <w:t>é</w:t>
      </w:r>
      <w:r w:rsidRPr="0027467A">
        <w:t>todos</w:t>
      </w:r>
      <w:r w:rsidRPr="0027467A">
        <w:rPr>
          <w:lang w:val="ru-RU"/>
        </w:rPr>
        <w:t xml:space="preserve"> </w:t>
      </w:r>
      <w:r w:rsidRPr="0027467A">
        <w:t>de</w:t>
      </w:r>
      <w:r w:rsidRPr="0027467A">
        <w:rPr>
          <w:lang w:val="ru-RU"/>
        </w:rPr>
        <w:t xml:space="preserve"> </w:t>
      </w:r>
      <w:r w:rsidRPr="0027467A">
        <w:t>guerra</w:t>
      </w:r>
      <w:r w:rsidRPr="0027467A">
        <w:rPr>
          <w:lang w:val="ru-RU"/>
        </w:rPr>
        <w:t xml:space="preserve"> </w:t>
      </w:r>
      <w:r w:rsidRPr="0027467A">
        <w:t>prohibidos en los convenios interestatales en que es parte la República de Azerbaiyán</w:t>
      </w:r>
      <w:r w:rsidRPr="0027467A">
        <w:rPr>
          <w:lang w:val="ru-RU"/>
        </w:rPr>
        <w:t>;</w:t>
      </w:r>
    </w:p>
    <w:p w:rsidR="006F55ED" w:rsidRPr="0027467A" w:rsidRDefault="006F55ED" w:rsidP="006F55ED">
      <w:pPr>
        <w:pStyle w:val="Bullet1G"/>
        <w:rPr>
          <w:lang w:val="ru-RU"/>
        </w:rPr>
      </w:pPr>
      <w:r w:rsidRPr="0027467A">
        <w:t>Otras</w:t>
      </w:r>
      <w:r w:rsidRPr="0027467A">
        <w:rPr>
          <w:lang w:val="ru-RU"/>
        </w:rPr>
        <w:t xml:space="preserve"> </w:t>
      </w:r>
      <w:r w:rsidRPr="0027467A">
        <w:t>conductas contra las personas</w:t>
      </w:r>
      <w:r w:rsidRPr="0027467A">
        <w:rPr>
          <w:lang w:val="ru-RU"/>
        </w:rPr>
        <w:t xml:space="preserve">, </w:t>
      </w:r>
      <w:r w:rsidRPr="0027467A">
        <w:t>como</w:t>
      </w:r>
      <w:r w:rsidRPr="0027467A">
        <w:rPr>
          <w:lang w:val="ru-RU"/>
        </w:rPr>
        <w:t xml:space="preserve"> </w:t>
      </w:r>
      <w:r w:rsidRPr="0027467A">
        <w:t>la</w:t>
      </w:r>
      <w:r w:rsidRPr="0027467A">
        <w:rPr>
          <w:lang w:val="ru-RU"/>
        </w:rPr>
        <w:t xml:space="preserve"> </w:t>
      </w:r>
      <w:r w:rsidRPr="0027467A">
        <w:t>violaci</w:t>
      </w:r>
      <w:r w:rsidRPr="0027467A">
        <w:rPr>
          <w:lang w:val="ru-RU"/>
        </w:rPr>
        <w:t>ó</w:t>
      </w:r>
      <w:r w:rsidRPr="0027467A">
        <w:t>n, la esclavitud</w:t>
      </w:r>
      <w:r w:rsidRPr="0027467A">
        <w:rPr>
          <w:lang w:val="ru-RU"/>
        </w:rPr>
        <w:t xml:space="preserve"> </w:t>
      </w:r>
      <w:r w:rsidRPr="0027467A">
        <w:t>sexual</w:t>
      </w:r>
      <w:r w:rsidRPr="0027467A">
        <w:rPr>
          <w:lang w:val="ru-RU"/>
        </w:rPr>
        <w:t xml:space="preserve">, </w:t>
      </w:r>
      <w:r w:rsidRPr="0027467A">
        <w:t>la prostitución forzada, la esterilización forzada y los abusos sexuales</w:t>
      </w:r>
      <w:r w:rsidRPr="0027467A">
        <w:rPr>
          <w:lang w:val="ru-RU"/>
        </w:rPr>
        <w:t>;</w:t>
      </w:r>
    </w:p>
    <w:p w:rsidR="006F55ED" w:rsidRPr="0027467A" w:rsidRDefault="006F55ED" w:rsidP="006F55ED">
      <w:pPr>
        <w:pStyle w:val="Bullet1G"/>
        <w:rPr>
          <w:lang w:val="ru-RU"/>
        </w:rPr>
      </w:pPr>
      <w:r w:rsidRPr="0027467A">
        <w:t>La</w:t>
      </w:r>
      <w:r w:rsidRPr="0027467A">
        <w:rPr>
          <w:lang w:val="ru-RU"/>
        </w:rPr>
        <w:t xml:space="preserve"> </w:t>
      </w:r>
      <w:r w:rsidRPr="0027467A">
        <w:t>detenci</w:t>
      </w:r>
      <w:r w:rsidRPr="0027467A">
        <w:rPr>
          <w:lang w:val="ru-RU"/>
        </w:rPr>
        <w:t>ó</w:t>
      </w:r>
      <w:r w:rsidRPr="0027467A">
        <w:t>n</w:t>
      </w:r>
      <w:r w:rsidRPr="0027467A">
        <w:rPr>
          <w:lang w:val="ru-RU"/>
        </w:rPr>
        <w:t xml:space="preserve"> </w:t>
      </w:r>
      <w:r w:rsidRPr="0027467A">
        <w:t>u</w:t>
      </w:r>
      <w:r w:rsidRPr="0027467A">
        <w:rPr>
          <w:lang w:val="ru-RU"/>
        </w:rPr>
        <w:t xml:space="preserve"> </w:t>
      </w:r>
      <w:r w:rsidRPr="0027467A">
        <w:t>otra</w:t>
      </w:r>
      <w:r w:rsidRPr="0027467A">
        <w:rPr>
          <w:lang w:val="ru-RU"/>
        </w:rPr>
        <w:t xml:space="preserve"> </w:t>
      </w:r>
      <w:r w:rsidRPr="0027467A">
        <w:t>forma</w:t>
      </w:r>
      <w:r w:rsidRPr="0027467A">
        <w:rPr>
          <w:lang w:val="ru-RU"/>
        </w:rPr>
        <w:t xml:space="preserve"> </w:t>
      </w:r>
      <w:r w:rsidRPr="0027467A">
        <w:t>de</w:t>
      </w:r>
      <w:r w:rsidRPr="0027467A">
        <w:rPr>
          <w:lang w:val="ru-RU"/>
        </w:rPr>
        <w:t xml:space="preserve"> </w:t>
      </w:r>
      <w:r w:rsidRPr="0027467A">
        <w:t>privaci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libertad</w:t>
      </w:r>
      <w:r w:rsidRPr="0027467A">
        <w:rPr>
          <w:lang w:val="ru-RU"/>
        </w:rPr>
        <w:t xml:space="preserve">, </w:t>
      </w:r>
      <w:r w:rsidRPr="0027467A">
        <w:t>as</w:t>
      </w:r>
      <w:r w:rsidRPr="0027467A">
        <w:rPr>
          <w:lang w:val="ru-RU"/>
        </w:rPr>
        <w:t xml:space="preserve">í </w:t>
      </w:r>
      <w:r w:rsidRPr="0027467A">
        <w:t>como</w:t>
      </w:r>
      <w:r w:rsidRPr="0027467A">
        <w:rPr>
          <w:lang w:val="ru-RU"/>
        </w:rPr>
        <w:t xml:space="preserve"> </w:t>
      </w:r>
      <w:r w:rsidRPr="0027467A">
        <w:t>la</w:t>
      </w:r>
      <w:r w:rsidRPr="0027467A">
        <w:rPr>
          <w:lang w:val="ru-RU"/>
        </w:rPr>
        <w:t xml:space="preserve"> </w:t>
      </w:r>
      <w:r w:rsidRPr="0027467A">
        <w:t>privaci</w:t>
      </w:r>
      <w:r w:rsidRPr="0027467A">
        <w:rPr>
          <w:lang w:val="ru-RU"/>
        </w:rPr>
        <w:t>ó</w:t>
      </w:r>
      <w:r w:rsidRPr="0027467A">
        <w:t>n</w:t>
      </w:r>
      <w:r w:rsidRPr="0027467A">
        <w:rPr>
          <w:lang w:val="ru-RU"/>
        </w:rPr>
        <w:t xml:space="preserve"> </w:t>
      </w:r>
      <w:r>
        <w:t>a</w:t>
      </w:r>
      <w:r w:rsidRPr="0027467A">
        <w:rPr>
          <w:lang w:val="ru-RU"/>
        </w:rPr>
        <w:t xml:space="preserve"> </w:t>
      </w:r>
      <w:r w:rsidRPr="0027467A">
        <w:t>una</w:t>
      </w:r>
      <w:r w:rsidRPr="0027467A">
        <w:rPr>
          <w:lang w:val="ru-RU"/>
        </w:rPr>
        <w:t xml:space="preserve"> </w:t>
      </w:r>
      <w:r w:rsidRPr="0027467A">
        <w:t>persona</w:t>
      </w:r>
      <w:r w:rsidRPr="0027467A">
        <w:rPr>
          <w:lang w:val="ru-RU"/>
        </w:rPr>
        <w:t xml:space="preserve"> </w:t>
      </w:r>
      <w:r w:rsidRPr="0027467A">
        <w:t>de</w:t>
      </w:r>
      <w:r w:rsidRPr="0027467A">
        <w:rPr>
          <w:lang w:val="ru-RU"/>
        </w:rPr>
        <w:t xml:space="preserve"> </w:t>
      </w:r>
      <w:r w:rsidRPr="0027467A">
        <w:t>los</w:t>
      </w:r>
      <w:r w:rsidRPr="0027467A">
        <w:rPr>
          <w:lang w:val="ru-RU"/>
        </w:rPr>
        <w:t xml:space="preserve"> </w:t>
      </w:r>
      <w:r w:rsidRPr="0027467A">
        <w:t>derechos</w:t>
      </w:r>
      <w:r w:rsidRPr="0027467A">
        <w:rPr>
          <w:lang w:val="ru-RU"/>
        </w:rPr>
        <w:t xml:space="preserve"> </w:t>
      </w:r>
      <w:r w:rsidRPr="0027467A">
        <w:t>procesales</w:t>
      </w:r>
      <w:r w:rsidRPr="0027467A">
        <w:rPr>
          <w:lang w:val="ru-RU"/>
        </w:rPr>
        <w:t xml:space="preserve"> </w:t>
      </w:r>
      <w:r w:rsidRPr="0027467A">
        <w:t>que</w:t>
      </w:r>
      <w:r w:rsidRPr="0027467A">
        <w:rPr>
          <w:lang w:val="ru-RU"/>
        </w:rPr>
        <w:t xml:space="preserve"> </w:t>
      </w:r>
      <w:r w:rsidRPr="0027467A">
        <w:t>la</w:t>
      </w:r>
      <w:r w:rsidRPr="0027467A">
        <w:rPr>
          <w:lang w:val="ru-RU"/>
        </w:rPr>
        <w:t xml:space="preserve"> </w:t>
      </w:r>
      <w:r w:rsidRPr="0027467A">
        <w:t>asisten</w:t>
      </w:r>
      <w:r w:rsidRPr="0027467A">
        <w:rPr>
          <w:lang w:val="ru-RU"/>
        </w:rPr>
        <w:t xml:space="preserve"> </w:t>
      </w:r>
      <w:r w:rsidRPr="0027467A">
        <w:t>en virtud del artículo</w:t>
      </w:r>
      <w:r w:rsidRPr="0027467A">
        <w:rPr>
          <w:lang w:val="ru-RU"/>
        </w:rPr>
        <w:t xml:space="preserve"> 115.1 </w:t>
      </w:r>
      <w:r w:rsidRPr="0027467A">
        <w:t>del Código Penal, en violación de las normas del derecho internacional</w:t>
      </w:r>
      <w:r w:rsidR="00DD7224">
        <w:t>.</w:t>
      </w:r>
      <w:r w:rsidRPr="0027467A">
        <w:t>"</w:t>
      </w:r>
    </w:p>
    <w:p w:rsidR="006F55ED" w:rsidRPr="0027467A" w:rsidRDefault="006F55ED" w:rsidP="006F55ED">
      <w:pPr>
        <w:pStyle w:val="H23G"/>
        <w:rPr>
          <w:lang w:val="ru-RU"/>
        </w:rPr>
      </w:pPr>
      <w:r w:rsidRPr="0027467A">
        <w:rPr>
          <w:lang w:val="ru-RU"/>
        </w:rPr>
        <w:tab/>
      </w:r>
      <w:r w:rsidRPr="0027467A">
        <w:rPr>
          <w:lang w:val="ru-RU"/>
        </w:rPr>
        <w:tab/>
      </w:r>
      <w:r w:rsidRPr="0027467A">
        <w:t>En el art</w:t>
      </w:r>
      <w:r w:rsidRPr="0027467A">
        <w:rPr>
          <w:lang w:val="ru-RU"/>
        </w:rPr>
        <w:t>í</w:t>
      </w:r>
      <w:r w:rsidRPr="0027467A">
        <w:t>culo</w:t>
      </w:r>
      <w:r w:rsidRPr="0027467A">
        <w:rPr>
          <w:lang w:val="ru-RU"/>
        </w:rPr>
        <w:t xml:space="preserve"> 279</w:t>
      </w:r>
      <w:r w:rsidRPr="0027467A">
        <w:t xml:space="preserve"> </w:t>
      </w:r>
      <w:r w:rsidRPr="0027467A">
        <w:rPr>
          <w:lang w:val="ru-RU"/>
        </w:rPr>
        <w:t>(</w:t>
      </w:r>
      <w:r w:rsidRPr="0027467A">
        <w:t>Establecimiento de formaciones o agrupaciones armadas no previstas en la legislación) se establece lo siguiente</w:t>
      </w:r>
      <w:r w:rsidRPr="0027467A">
        <w:rPr>
          <w:lang w:val="ru-RU"/>
        </w:rPr>
        <w:t>:</w:t>
      </w:r>
    </w:p>
    <w:p w:rsidR="006F55ED" w:rsidRPr="0027467A" w:rsidRDefault="00DD7224" w:rsidP="00B4647C">
      <w:pPr>
        <w:pStyle w:val="Bullet1G"/>
        <w:numPr>
          <w:ilvl w:val="0"/>
          <w:numId w:val="0"/>
        </w:numPr>
        <w:ind w:left="1736" w:hanging="308"/>
      </w:pPr>
      <w:r>
        <w:t>"</w:t>
      </w:r>
      <w:r w:rsidRPr="00DD7224">
        <w:t>•</w:t>
      </w:r>
      <w:r>
        <w:rPr>
          <w:sz w:val="24"/>
          <w:szCs w:val="24"/>
        </w:rPr>
        <w:tab/>
      </w:r>
      <w:r w:rsidRPr="00DD7224">
        <w:t>L</w:t>
      </w:r>
      <w:r w:rsidR="006F55ED" w:rsidRPr="0027467A">
        <w:t>a</w:t>
      </w:r>
      <w:r w:rsidR="006F55ED" w:rsidRPr="0027467A">
        <w:rPr>
          <w:lang w:val="ru-RU"/>
        </w:rPr>
        <w:t xml:space="preserve"> </w:t>
      </w:r>
      <w:r w:rsidR="006F55ED" w:rsidRPr="0027467A">
        <w:t>creaci</w:t>
      </w:r>
      <w:r w:rsidR="006F55ED" w:rsidRPr="0027467A">
        <w:rPr>
          <w:lang w:val="ru-RU"/>
        </w:rPr>
        <w:t>ó</w:t>
      </w:r>
      <w:r w:rsidR="006F55ED" w:rsidRPr="0027467A">
        <w:t>n</w:t>
      </w:r>
      <w:r w:rsidR="006F55ED" w:rsidRPr="0027467A">
        <w:rPr>
          <w:lang w:val="ru-RU"/>
        </w:rPr>
        <w:t xml:space="preserve"> </w:t>
      </w:r>
      <w:r w:rsidR="006F55ED" w:rsidRPr="0027467A">
        <w:t>de</w:t>
      </w:r>
      <w:r w:rsidR="006F55ED" w:rsidRPr="0027467A">
        <w:rPr>
          <w:lang w:val="ru-RU"/>
        </w:rPr>
        <w:t xml:space="preserve"> </w:t>
      </w:r>
      <w:r w:rsidR="006F55ED" w:rsidRPr="0027467A">
        <w:t>formaciones</w:t>
      </w:r>
      <w:r w:rsidR="006F55ED" w:rsidRPr="0027467A">
        <w:rPr>
          <w:lang w:val="ru-RU"/>
        </w:rPr>
        <w:t xml:space="preserve"> </w:t>
      </w:r>
      <w:r w:rsidR="006F55ED" w:rsidRPr="0027467A">
        <w:t>y</w:t>
      </w:r>
      <w:r w:rsidR="006F55ED" w:rsidRPr="0027467A">
        <w:rPr>
          <w:lang w:val="ru-RU"/>
        </w:rPr>
        <w:t xml:space="preserve"> </w:t>
      </w:r>
      <w:r w:rsidR="006F55ED" w:rsidRPr="0027467A">
        <w:t>agrupaciones</w:t>
      </w:r>
      <w:r w:rsidR="006F55ED" w:rsidRPr="0027467A">
        <w:rPr>
          <w:lang w:val="ru-RU"/>
        </w:rPr>
        <w:t xml:space="preserve"> </w:t>
      </w:r>
      <w:r w:rsidR="006F55ED" w:rsidRPr="0027467A">
        <w:t>no</w:t>
      </w:r>
      <w:r w:rsidR="006F55ED" w:rsidRPr="0027467A">
        <w:rPr>
          <w:lang w:val="ru-RU"/>
        </w:rPr>
        <w:t xml:space="preserve"> </w:t>
      </w:r>
      <w:r w:rsidR="006F55ED" w:rsidRPr="0027467A">
        <w:t>previstas</w:t>
      </w:r>
      <w:r w:rsidR="006F55ED" w:rsidRPr="0027467A">
        <w:rPr>
          <w:lang w:val="ru-RU"/>
        </w:rPr>
        <w:t xml:space="preserve"> </w:t>
      </w:r>
      <w:r w:rsidR="006F55ED" w:rsidRPr="0027467A">
        <w:t>en</w:t>
      </w:r>
      <w:r w:rsidR="006F55ED" w:rsidRPr="0027467A">
        <w:rPr>
          <w:lang w:val="ru-RU"/>
        </w:rPr>
        <w:t xml:space="preserve"> </w:t>
      </w:r>
      <w:r w:rsidR="006F55ED" w:rsidRPr="0027467A">
        <w:t>la</w:t>
      </w:r>
      <w:r w:rsidR="006F55ED" w:rsidRPr="0027467A">
        <w:rPr>
          <w:lang w:val="ru-RU"/>
        </w:rPr>
        <w:t xml:space="preserve"> </w:t>
      </w:r>
      <w:r w:rsidR="006F55ED" w:rsidRPr="0027467A">
        <w:t>legislaci</w:t>
      </w:r>
      <w:r w:rsidR="006F55ED" w:rsidRPr="0027467A">
        <w:rPr>
          <w:lang w:val="ru-RU"/>
        </w:rPr>
        <w:t>ó</w:t>
      </w:r>
      <w:r w:rsidR="006F55ED" w:rsidRPr="0027467A">
        <w:t>n</w:t>
      </w:r>
      <w:r w:rsidR="006F55ED" w:rsidRPr="0027467A">
        <w:rPr>
          <w:lang w:val="ru-RU"/>
        </w:rPr>
        <w:t xml:space="preserve"> </w:t>
      </w:r>
      <w:r w:rsidR="006F55ED" w:rsidRPr="0027467A">
        <w:t>de</w:t>
      </w:r>
      <w:r w:rsidR="006F55ED" w:rsidRPr="0027467A">
        <w:rPr>
          <w:lang w:val="ru-RU"/>
        </w:rPr>
        <w:t xml:space="preserve"> </w:t>
      </w:r>
      <w:r w:rsidR="006F55ED" w:rsidRPr="0027467A">
        <w:t>la</w:t>
      </w:r>
      <w:r w:rsidR="006F55ED" w:rsidRPr="0027467A">
        <w:rPr>
          <w:lang w:val="ru-RU"/>
        </w:rPr>
        <w:t xml:space="preserve"> </w:t>
      </w:r>
      <w:r w:rsidR="006F55ED" w:rsidRPr="0027467A">
        <w:t>Rep</w:t>
      </w:r>
      <w:r w:rsidR="006F55ED" w:rsidRPr="0027467A">
        <w:rPr>
          <w:lang w:val="ru-RU"/>
        </w:rPr>
        <w:t>ú</w:t>
      </w:r>
      <w:r w:rsidR="006F55ED" w:rsidRPr="0027467A">
        <w:t>blica</w:t>
      </w:r>
      <w:r w:rsidR="006F55ED" w:rsidRPr="0027467A">
        <w:rPr>
          <w:lang w:val="ru-RU"/>
        </w:rPr>
        <w:t xml:space="preserve"> </w:t>
      </w:r>
      <w:r w:rsidR="006F55ED" w:rsidRPr="0027467A">
        <w:t>de</w:t>
      </w:r>
      <w:r w:rsidR="006F55ED" w:rsidRPr="0027467A">
        <w:rPr>
          <w:lang w:val="ru-RU"/>
        </w:rPr>
        <w:t xml:space="preserve"> </w:t>
      </w:r>
      <w:r w:rsidR="006F55ED" w:rsidRPr="0027467A">
        <w:t>Azerbaiy</w:t>
      </w:r>
      <w:r w:rsidR="006F55ED" w:rsidRPr="0027467A">
        <w:rPr>
          <w:lang w:val="ru-RU"/>
        </w:rPr>
        <w:t>á</w:t>
      </w:r>
      <w:r w:rsidR="006F55ED" w:rsidRPr="0027467A">
        <w:t>n</w:t>
      </w:r>
      <w:r w:rsidR="006F55ED" w:rsidRPr="0027467A">
        <w:rPr>
          <w:lang w:val="ru-RU"/>
        </w:rPr>
        <w:t xml:space="preserve">, </w:t>
      </w:r>
      <w:r w:rsidR="006F55ED" w:rsidRPr="0027467A">
        <w:t>as</w:t>
      </w:r>
      <w:r w:rsidR="006F55ED" w:rsidRPr="0027467A">
        <w:rPr>
          <w:lang w:val="ru-RU"/>
        </w:rPr>
        <w:t xml:space="preserve">í </w:t>
      </w:r>
      <w:r w:rsidR="006F55ED" w:rsidRPr="0027467A">
        <w:t>como</w:t>
      </w:r>
      <w:r w:rsidR="006F55ED" w:rsidRPr="0027467A">
        <w:rPr>
          <w:lang w:val="ru-RU"/>
        </w:rPr>
        <w:t xml:space="preserve"> </w:t>
      </w:r>
      <w:r w:rsidR="006F55ED" w:rsidRPr="0027467A">
        <w:t>la</w:t>
      </w:r>
      <w:r w:rsidR="006F55ED" w:rsidRPr="0027467A">
        <w:rPr>
          <w:lang w:val="ru-RU"/>
        </w:rPr>
        <w:t xml:space="preserve"> </w:t>
      </w:r>
      <w:r w:rsidR="006F55ED" w:rsidRPr="0027467A">
        <w:t>participaci</w:t>
      </w:r>
      <w:r w:rsidR="006F55ED" w:rsidRPr="0027467A">
        <w:rPr>
          <w:lang w:val="ru-RU"/>
        </w:rPr>
        <w:t>ó</w:t>
      </w:r>
      <w:r w:rsidR="006F55ED" w:rsidRPr="0027467A">
        <w:t>n</w:t>
      </w:r>
      <w:r w:rsidR="006F55ED" w:rsidRPr="0027467A">
        <w:rPr>
          <w:lang w:val="ru-RU"/>
        </w:rPr>
        <w:t xml:space="preserve"> </w:t>
      </w:r>
      <w:r w:rsidR="006F55ED" w:rsidRPr="0027467A">
        <w:t>en</w:t>
      </w:r>
      <w:r w:rsidR="006F55ED" w:rsidRPr="0027467A">
        <w:rPr>
          <w:lang w:val="ru-RU"/>
        </w:rPr>
        <w:t xml:space="preserve"> </w:t>
      </w:r>
      <w:r w:rsidR="006F55ED" w:rsidRPr="0027467A">
        <w:t>su</w:t>
      </w:r>
      <w:r w:rsidR="006F55ED" w:rsidRPr="0027467A">
        <w:rPr>
          <w:lang w:val="ru-RU"/>
        </w:rPr>
        <w:t xml:space="preserve"> </w:t>
      </w:r>
      <w:r w:rsidR="006F55ED" w:rsidRPr="0027467A">
        <w:t>establecimiento</w:t>
      </w:r>
      <w:r w:rsidR="006F55ED" w:rsidRPr="0027467A">
        <w:rPr>
          <w:lang w:val="ru-RU"/>
        </w:rPr>
        <w:t xml:space="preserve"> </w:t>
      </w:r>
      <w:r w:rsidR="006F55ED" w:rsidRPr="0027467A">
        <w:t>y</w:t>
      </w:r>
      <w:r w:rsidR="006F55ED" w:rsidRPr="0027467A">
        <w:rPr>
          <w:lang w:val="ru-RU"/>
        </w:rPr>
        <w:t xml:space="preserve"> </w:t>
      </w:r>
      <w:r w:rsidR="006F55ED" w:rsidRPr="0027467A">
        <w:t>actividades</w:t>
      </w:r>
      <w:r w:rsidR="006F55ED" w:rsidRPr="0027467A">
        <w:rPr>
          <w:lang w:val="ru-RU"/>
        </w:rPr>
        <w:t xml:space="preserve">, </w:t>
      </w:r>
      <w:r w:rsidR="006F55ED" w:rsidRPr="0027467A">
        <w:t>y el suministro a estas de armas, municiones, explosivos, material o equipo militar, se castigan con pena de privación de libertad de tres a ocho años.</w:t>
      </w:r>
    </w:p>
    <w:p w:rsidR="006F55ED" w:rsidRPr="0027467A" w:rsidRDefault="006F55ED" w:rsidP="006F55ED">
      <w:pPr>
        <w:pStyle w:val="Bullet1G"/>
        <w:rPr>
          <w:lang w:val="ru-RU"/>
        </w:rPr>
      </w:pPr>
      <w:r w:rsidRPr="0027467A">
        <w:t>La comisión de un ataque contra una empresa, institución u organización, o contra una persona, por un miembro de una de las formaciones o grupos mencionados en el artículo 279.1 del presente Código, se castiga con pena de privación de libertad de 8 a 12 años</w:t>
      </w:r>
      <w:r w:rsidRPr="0027467A">
        <w:rPr>
          <w:lang w:val="ru-RU"/>
        </w:rPr>
        <w:t>.</w:t>
      </w:r>
    </w:p>
    <w:p w:rsidR="006F55ED" w:rsidRPr="0027467A" w:rsidRDefault="006F55ED" w:rsidP="006F55ED">
      <w:pPr>
        <w:pStyle w:val="Bullet1G"/>
        <w:rPr>
          <w:lang w:val="ru-RU"/>
        </w:rPr>
      </w:pPr>
      <w:r w:rsidRPr="0027467A">
        <w:t>Los</w:t>
      </w:r>
      <w:r w:rsidRPr="0027467A">
        <w:rPr>
          <w:lang w:val="ru-RU"/>
        </w:rPr>
        <w:t xml:space="preserve"> </w:t>
      </w:r>
      <w:r w:rsidRPr="0027467A">
        <w:t>actos</w:t>
      </w:r>
      <w:r w:rsidRPr="0027467A">
        <w:rPr>
          <w:lang w:val="ru-RU"/>
        </w:rPr>
        <w:t xml:space="preserve"> </w:t>
      </w:r>
      <w:r w:rsidRPr="0027467A">
        <w:t>previstos</w:t>
      </w:r>
      <w:r w:rsidRPr="0027467A">
        <w:rPr>
          <w:lang w:val="ru-RU"/>
        </w:rPr>
        <w:t xml:space="preserve"> </w:t>
      </w:r>
      <w:r w:rsidRPr="0027467A">
        <w:t>en</w:t>
      </w:r>
      <w:r w:rsidRPr="0027467A">
        <w:rPr>
          <w:lang w:val="ru-RU"/>
        </w:rPr>
        <w:t xml:space="preserve"> </w:t>
      </w:r>
      <w:r w:rsidRPr="0027467A">
        <w:t>el</w:t>
      </w:r>
      <w:r w:rsidRPr="0027467A">
        <w:rPr>
          <w:lang w:val="ru-RU"/>
        </w:rPr>
        <w:t xml:space="preserve"> </w:t>
      </w:r>
      <w:r w:rsidRPr="0027467A">
        <w:t>art</w:t>
      </w:r>
      <w:r w:rsidRPr="0027467A">
        <w:rPr>
          <w:lang w:val="ru-RU"/>
        </w:rPr>
        <w:t>í</w:t>
      </w:r>
      <w:r w:rsidRPr="0027467A">
        <w:t>culo</w:t>
      </w:r>
      <w:r w:rsidRPr="0027467A">
        <w:rPr>
          <w:lang w:val="ru-RU"/>
        </w:rPr>
        <w:t xml:space="preserve"> 279.2 </w:t>
      </w:r>
      <w:r w:rsidRPr="0027467A">
        <w:t>del</w:t>
      </w:r>
      <w:r w:rsidRPr="0027467A">
        <w:rPr>
          <w:lang w:val="ru-RU"/>
        </w:rPr>
        <w:t xml:space="preserve"> </w:t>
      </w:r>
      <w:r w:rsidRPr="0027467A">
        <w:t>presente</w:t>
      </w:r>
      <w:r w:rsidRPr="0027467A">
        <w:rPr>
          <w:lang w:val="ru-RU"/>
        </w:rPr>
        <w:t xml:space="preserve"> </w:t>
      </w:r>
      <w:r w:rsidRPr="0027467A">
        <w:t>C</w:t>
      </w:r>
      <w:r w:rsidRPr="0027467A">
        <w:rPr>
          <w:lang w:val="ru-RU"/>
        </w:rPr>
        <w:t>ó</w:t>
      </w:r>
      <w:r w:rsidRPr="0027467A">
        <w:t>digo</w:t>
      </w:r>
      <w:r w:rsidRPr="0027467A">
        <w:rPr>
          <w:lang w:val="ru-RU"/>
        </w:rPr>
        <w:t xml:space="preserve">, </w:t>
      </w:r>
      <w:r w:rsidRPr="0027467A">
        <w:t>si</w:t>
      </w:r>
      <w:r w:rsidRPr="0027467A">
        <w:rPr>
          <w:lang w:val="ru-RU"/>
        </w:rPr>
        <w:t xml:space="preserve"> </w:t>
      </w:r>
      <w:r w:rsidRPr="0027467A">
        <w:t>conllevan</w:t>
      </w:r>
      <w:r w:rsidRPr="0027467A">
        <w:rPr>
          <w:lang w:val="ru-RU"/>
        </w:rPr>
        <w:t xml:space="preserve"> </w:t>
      </w:r>
      <w:r w:rsidRPr="0027467A">
        <w:t>la</w:t>
      </w:r>
      <w:r w:rsidRPr="0027467A">
        <w:rPr>
          <w:lang w:val="ru-RU"/>
        </w:rPr>
        <w:t xml:space="preserve"> </w:t>
      </w:r>
      <w:r w:rsidRPr="0027467A">
        <w:t>muerte</w:t>
      </w:r>
      <w:r w:rsidRPr="0027467A">
        <w:rPr>
          <w:lang w:val="ru-RU"/>
        </w:rPr>
        <w:t xml:space="preserve"> </w:t>
      </w:r>
      <w:r w:rsidRPr="0027467A">
        <w:t>de</w:t>
      </w:r>
      <w:r w:rsidRPr="0027467A">
        <w:rPr>
          <w:lang w:val="ru-RU"/>
        </w:rPr>
        <w:t xml:space="preserve"> </w:t>
      </w:r>
      <w:r w:rsidRPr="0027467A">
        <w:t>personas</w:t>
      </w:r>
      <w:r w:rsidRPr="0027467A">
        <w:rPr>
          <w:lang w:val="ru-RU"/>
        </w:rPr>
        <w:t xml:space="preserve"> </w:t>
      </w:r>
      <w:r w:rsidRPr="0027467A">
        <w:t>u</w:t>
      </w:r>
      <w:r w:rsidRPr="0027467A">
        <w:rPr>
          <w:lang w:val="ru-RU"/>
        </w:rPr>
        <w:t xml:space="preserve"> </w:t>
      </w:r>
      <w:r w:rsidRPr="0027467A">
        <w:t>otras</w:t>
      </w:r>
      <w:r w:rsidRPr="0027467A">
        <w:rPr>
          <w:lang w:val="ru-RU"/>
        </w:rPr>
        <w:t xml:space="preserve"> </w:t>
      </w:r>
      <w:r w:rsidRPr="0027467A">
        <w:t>consecuencias</w:t>
      </w:r>
      <w:r w:rsidRPr="0027467A">
        <w:rPr>
          <w:lang w:val="ru-RU"/>
        </w:rPr>
        <w:t xml:space="preserve"> </w:t>
      </w:r>
      <w:r w:rsidRPr="0027467A">
        <w:t>graves</w:t>
      </w:r>
      <w:r w:rsidRPr="0027467A">
        <w:rPr>
          <w:lang w:val="ru-RU"/>
        </w:rPr>
        <w:t xml:space="preserve">, </w:t>
      </w:r>
      <w:r w:rsidRPr="0027467A">
        <w:t>se</w:t>
      </w:r>
      <w:r w:rsidRPr="0027467A">
        <w:rPr>
          <w:lang w:val="ru-RU"/>
        </w:rPr>
        <w:t xml:space="preserve"> </w:t>
      </w:r>
      <w:r w:rsidRPr="0027467A">
        <w:t>castigan</w:t>
      </w:r>
      <w:r w:rsidRPr="0027467A">
        <w:rPr>
          <w:lang w:val="ru-RU"/>
        </w:rPr>
        <w:t xml:space="preserve"> </w:t>
      </w:r>
      <w:r w:rsidRPr="0027467A">
        <w:t>con</w:t>
      </w:r>
      <w:r w:rsidRPr="0027467A">
        <w:rPr>
          <w:lang w:val="ru-RU"/>
        </w:rPr>
        <w:t xml:space="preserve"> </w:t>
      </w:r>
      <w:r w:rsidRPr="0027467A">
        <w:t>pena</w:t>
      </w:r>
      <w:r w:rsidRPr="0027467A">
        <w:rPr>
          <w:lang w:val="ru-RU"/>
        </w:rPr>
        <w:t xml:space="preserve"> </w:t>
      </w:r>
      <w:r w:rsidRPr="0027467A">
        <w:t>de</w:t>
      </w:r>
      <w:r w:rsidRPr="0027467A">
        <w:rPr>
          <w:lang w:val="ru-RU"/>
        </w:rPr>
        <w:t xml:space="preserve"> </w:t>
      </w:r>
      <w:r w:rsidRPr="0027467A">
        <w:t>privaci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libertad</w:t>
      </w:r>
      <w:r w:rsidRPr="0027467A">
        <w:rPr>
          <w:lang w:val="ru-RU"/>
        </w:rPr>
        <w:t xml:space="preserve"> </w:t>
      </w:r>
      <w:r w:rsidRPr="0027467A">
        <w:t>de</w:t>
      </w:r>
      <w:r w:rsidRPr="0027467A">
        <w:rPr>
          <w:lang w:val="ru-RU"/>
        </w:rPr>
        <w:t xml:space="preserve"> 8 </w:t>
      </w:r>
      <w:r w:rsidRPr="0027467A">
        <w:t>a</w:t>
      </w:r>
      <w:r w:rsidRPr="0027467A">
        <w:rPr>
          <w:lang w:val="ru-RU"/>
        </w:rPr>
        <w:t xml:space="preserve"> 15 </w:t>
      </w:r>
      <w:r w:rsidRPr="0027467A">
        <w:t>a</w:t>
      </w:r>
      <w:r w:rsidRPr="0027467A">
        <w:rPr>
          <w:lang w:val="ru-RU"/>
        </w:rPr>
        <w:t>ñ</w:t>
      </w:r>
      <w:r w:rsidRPr="0027467A">
        <w:t>os</w:t>
      </w:r>
      <w:r w:rsidRPr="0027467A">
        <w:rPr>
          <w:lang w:val="ru-RU"/>
        </w:rPr>
        <w:t xml:space="preserve"> </w:t>
      </w:r>
      <w:r w:rsidRPr="0027467A">
        <w:t>o</w:t>
      </w:r>
      <w:r w:rsidRPr="0027467A">
        <w:rPr>
          <w:lang w:val="ru-RU"/>
        </w:rPr>
        <w:t xml:space="preserve"> </w:t>
      </w:r>
      <w:r w:rsidRPr="0027467A">
        <w:t>cadena</w:t>
      </w:r>
      <w:r w:rsidRPr="0027467A">
        <w:rPr>
          <w:lang w:val="ru-RU"/>
        </w:rPr>
        <w:t xml:space="preserve"> </w:t>
      </w:r>
      <w:r w:rsidRPr="0027467A">
        <w:t>perpetua</w:t>
      </w:r>
      <w:r w:rsidRPr="0027467A">
        <w:rPr>
          <w:lang w:val="ru-RU"/>
        </w:rPr>
        <w:t xml:space="preserve">, </w:t>
      </w:r>
      <w:r w:rsidRPr="0027467A">
        <w:t>con</w:t>
      </w:r>
      <w:r w:rsidRPr="0027467A">
        <w:rPr>
          <w:lang w:val="ru-RU"/>
        </w:rPr>
        <w:t xml:space="preserve"> </w:t>
      </w:r>
      <w:r w:rsidRPr="0027467A">
        <w:t>o sin confiscación de bienes</w:t>
      </w:r>
      <w:r w:rsidR="00DD7224">
        <w:t>.</w:t>
      </w:r>
      <w:r w:rsidR="00DD7224">
        <w:rPr>
          <w:lang w:val="ru-RU"/>
        </w:rPr>
        <w:t>"</w:t>
      </w:r>
    </w:p>
    <w:p w:rsidR="006F55ED" w:rsidRPr="0027467A" w:rsidRDefault="006F55ED" w:rsidP="006F55ED">
      <w:pPr>
        <w:pStyle w:val="SingleTxtG"/>
      </w:pPr>
      <w:r w:rsidRPr="0027467A">
        <w:rPr>
          <w:lang w:val="ru-RU"/>
        </w:rPr>
        <w:t>16.</w:t>
      </w:r>
      <w:r w:rsidRPr="0027467A">
        <w:rPr>
          <w:lang w:val="ru-RU"/>
        </w:rPr>
        <w:tab/>
      </w:r>
      <w:r w:rsidRPr="0027467A">
        <w:t>De</w:t>
      </w:r>
      <w:r w:rsidRPr="0027467A">
        <w:rPr>
          <w:lang w:val="ru-RU"/>
        </w:rPr>
        <w:t xml:space="preserve"> </w:t>
      </w:r>
      <w:r w:rsidRPr="0027467A">
        <w:t>conformidad</w:t>
      </w:r>
      <w:r w:rsidRPr="0027467A">
        <w:rPr>
          <w:lang w:val="ru-RU"/>
        </w:rPr>
        <w:t xml:space="preserve"> </w:t>
      </w:r>
      <w:r w:rsidRPr="0027467A">
        <w:t>con</w:t>
      </w:r>
      <w:r w:rsidRPr="0027467A">
        <w:rPr>
          <w:lang w:val="ru-RU"/>
        </w:rPr>
        <w:t xml:space="preserve"> </w:t>
      </w:r>
      <w:r w:rsidRPr="0027467A">
        <w:t>la</w:t>
      </w:r>
      <w:r w:rsidRPr="0027467A">
        <w:rPr>
          <w:lang w:val="ru-RU"/>
        </w:rPr>
        <w:t xml:space="preserve"> </w:t>
      </w:r>
      <w:r w:rsidRPr="0027467A">
        <w:t>legislaci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Rep</w:t>
      </w:r>
      <w:r w:rsidRPr="0027467A">
        <w:rPr>
          <w:lang w:val="ru-RU"/>
        </w:rPr>
        <w:t>ú</w:t>
      </w:r>
      <w:r w:rsidRPr="0027467A">
        <w:t>blica</w:t>
      </w:r>
      <w:r w:rsidRPr="0027467A">
        <w:rPr>
          <w:lang w:val="ru-RU"/>
        </w:rPr>
        <w:t xml:space="preserve"> </w:t>
      </w:r>
      <w:r w:rsidRPr="0027467A">
        <w:t>de</w:t>
      </w:r>
      <w:r w:rsidRPr="0027467A">
        <w:rPr>
          <w:lang w:val="ru-RU"/>
        </w:rPr>
        <w:t xml:space="preserve"> </w:t>
      </w:r>
      <w:r w:rsidRPr="0027467A">
        <w:t>Azerbaiy</w:t>
      </w:r>
      <w:r w:rsidRPr="0027467A">
        <w:rPr>
          <w:lang w:val="ru-RU"/>
        </w:rPr>
        <w:t>á</w:t>
      </w:r>
      <w:r w:rsidRPr="0027467A">
        <w:t>n</w:t>
      </w:r>
      <w:r w:rsidRPr="0027467A">
        <w:rPr>
          <w:lang w:val="ru-RU"/>
        </w:rPr>
        <w:t xml:space="preserve">, </w:t>
      </w:r>
      <w:r w:rsidRPr="0027467A">
        <w:t xml:space="preserve">los varones que han cumplido </w:t>
      </w:r>
      <w:r w:rsidRPr="0027467A">
        <w:rPr>
          <w:lang w:val="ru-RU"/>
        </w:rPr>
        <w:t>18</w:t>
      </w:r>
      <w:r w:rsidRPr="0027467A">
        <w:t xml:space="preserve"> años y </w:t>
      </w:r>
      <w:r>
        <w:t>son</w:t>
      </w:r>
      <w:r w:rsidRPr="0027467A">
        <w:t xml:space="preserve"> aptos para el servicio militar son movilizados por períodos de uno a tres meses</w:t>
      </w:r>
      <w:r w:rsidRPr="0027467A">
        <w:rPr>
          <w:lang w:val="ru-RU"/>
        </w:rPr>
        <w:t xml:space="preserve">. </w:t>
      </w:r>
      <w:r w:rsidRPr="0027467A">
        <w:t>Asimismo</w:t>
      </w:r>
      <w:r w:rsidRPr="0027467A">
        <w:rPr>
          <w:lang w:val="ru-RU"/>
        </w:rPr>
        <w:t xml:space="preserve">, </w:t>
      </w:r>
      <w:r w:rsidRPr="0027467A">
        <w:t>las</w:t>
      </w:r>
      <w:r w:rsidRPr="0027467A">
        <w:rPr>
          <w:lang w:val="ru-RU"/>
        </w:rPr>
        <w:t xml:space="preserve"> </w:t>
      </w:r>
      <w:r w:rsidRPr="0027467A">
        <w:t>personas</w:t>
      </w:r>
      <w:r w:rsidRPr="0027467A">
        <w:rPr>
          <w:lang w:val="ru-RU"/>
        </w:rPr>
        <w:t xml:space="preserve"> </w:t>
      </w:r>
      <w:r w:rsidRPr="0027467A">
        <w:t>que</w:t>
      </w:r>
      <w:r w:rsidRPr="0027467A">
        <w:rPr>
          <w:lang w:val="ru-RU"/>
        </w:rPr>
        <w:t xml:space="preserve"> </w:t>
      </w:r>
      <w:r w:rsidRPr="0027467A">
        <w:t>hayan</w:t>
      </w:r>
      <w:r w:rsidRPr="0027467A">
        <w:rPr>
          <w:lang w:val="ru-RU"/>
        </w:rPr>
        <w:t xml:space="preserve"> </w:t>
      </w:r>
      <w:r w:rsidRPr="0027467A">
        <w:t>cumplido</w:t>
      </w:r>
      <w:r w:rsidRPr="0027467A">
        <w:rPr>
          <w:lang w:val="ru-RU"/>
        </w:rPr>
        <w:t xml:space="preserve"> 17 </w:t>
      </w:r>
      <w:r w:rsidRPr="0027467A">
        <w:t>a</w:t>
      </w:r>
      <w:r w:rsidRPr="0027467A">
        <w:rPr>
          <w:lang w:val="ru-RU"/>
        </w:rPr>
        <w:t>ñ</w:t>
      </w:r>
      <w:r w:rsidRPr="0027467A">
        <w:t>os</w:t>
      </w:r>
      <w:r w:rsidRPr="0027467A">
        <w:rPr>
          <w:lang w:val="ru-RU"/>
        </w:rPr>
        <w:t xml:space="preserve"> </w:t>
      </w:r>
      <w:r w:rsidRPr="0027467A">
        <w:t>pueden</w:t>
      </w:r>
      <w:r w:rsidRPr="0027467A">
        <w:rPr>
          <w:lang w:val="ru-RU"/>
        </w:rPr>
        <w:t xml:space="preserve"> </w:t>
      </w:r>
      <w:r w:rsidRPr="0027467A">
        <w:t>estudiar</w:t>
      </w:r>
      <w:r w:rsidRPr="0027467A">
        <w:rPr>
          <w:lang w:val="ru-RU"/>
        </w:rPr>
        <w:t xml:space="preserve"> </w:t>
      </w:r>
      <w:r w:rsidRPr="0027467A">
        <w:t>en los institutos militares de la República.</w:t>
      </w:r>
    </w:p>
    <w:p w:rsidR="006F55ED" w:rsidRPr="0027467A" w:rsidRDefault="006F55ED" w:rsidP="006F55ED">
      <w:pPr>
        <w:pStyle w:val="SingleTxtG"/>
        <w:rPr>
          <w:lang w:val="ru-RU"/>
        </w:rPr>
      </w:pPr>
      <w:r w:rsidRPr="0027467A">
        <w:rPr>
          <w:lang w:val="ru-RU"/>
        </w:rPr>
        <w:t>17.</w:t>
      </w:r>
      <w:r w:rsidRPr="0027467A">
        <w:rPr>
          <w:lang w:val="ru-RU"/>
        </w:rPr>
        <w:tab/>
      </w:r>
      <w:r w:rsidRPr="0027467A">
        <w:t xml:space="preserve">En relación con el artículo </w:t>
      </w:r>
      <w:r w:rsidRPr="0027467A">
        <w:rPr>
          <w:lang w:val="ru-RU"/>
        </w:rPr>
        <w:t xml:space="preserve">3 </w:t>
      </w:r>
      <w:r w:rsidRPr="0027467A">
        <w:t>del Protocolo</w:t>
      </w:r>
      <w:r w:rsidRPr="0027467A">
        <w:rPr>
          <w:lang w:val="ru-RU"/>
        </w:rPr>
        <w:t xml:space="preserve">, </w:t>
      </w:r>
      <w:r w:rsidRPr="0027467A">
        <w:t>la República de Azerbaiyán declaró que, de conformidad con la Ley del servicio militar, de</w:t>
      </w:r>
      <w:r w:rsidRPr="0027467A">
        <w:rPr>
          <w:lang w:val="ru-RU"/>
        </w:rPr>
        <w:t xml:space="preserve"> 3 </w:t>
      </w:r>
      <w:r w:rsidRPr="0027467A">
        <w:t>de noviembre de</w:t>
      </w:r>
      <w:r w:rsidRPr="0027467A">
        <w:rPr>
          <w:lang w:val="ru-RU"/>
        </w:rPr>
        <w:t xml:space="preserve"> 1992, </w:t>
      </w:r>
      <w:r w:rsidRPr="0027467A">
        <w:t>los ciudadanos que cumplan los requisitos establecidos para prestar servicios en las fuerzas armadas podrán estudiar en escuelas militares una vez que hayan cumplido los 17 años. La legislación de la República es contraria a la utilización de todo tipo de coacción respecto del ingreso en esas instituciones, y toda persona que desee estudiar en ellas deberá presentar la documentación establecida</w:t>
      </w:r>
      <w:r w:rsidRPr="0027467A">
        <w:rPr>
          <w:lang w:val="ru-RU"/>
        </w:rPr>
        <w:t>.</w:t>
      </w:r>
    </w:p>
    <w:p w:rsidR="006F55ED" w:rsidRPr="0027467A" w:rsidRDefault="006F55ED" w:rsidP="006F55ED">
      <w:pPr>
        <w:pStyle w:val="H1G"/>
        <w:rPr>
          <w:lang w:val="ru-RU"/>
        </w:rPr>
      </w:pPr>
      <w:r w:rsidRPr="0027467A">
        <w:rPr>
          <w:lang w:val="ru-RU"/>
        </w:rPr>
        <w:tab/>
        <w:t>B.</w:t>
      </w:r>
      <w:r w:rsidRPr="0027467A">
        <w:rPr>
          <w:lang w:val="ru-RU"/>
        </w:rPr>
        <w:tab/>
      </w:r>
      <w:r w:rsidRPr="0027467A">
        <w:t>Art</w:t>
      </w:r>
      <w:r w:rsidRPr="0027467A">
        <w:rPr>
          <w:lang w:val="ru-RU"/>
        </w:rPr>
        <w:t>í</w:t>
      </w:r>
      <w:r w:rsidRPr="0027467A">
        <w:t>culo</w:t>
      </w:r>
      <w:r w:rsidRPr="0027467A">
        <w:rPr>
          <w:lang w:val="ru-RU"/>
        </w:rPr>
        <w:t xml:space="preserve"> 5</w:t>
      </w:r>
    </w:p>
    <w:p w:rsidR="006F55ED" w:rsidRPr="0027467A" w:rsidRDefault="006F55ED" w:rsidP="006F55ED">
      <w:pPr>
        <w:pStyle w:val="SingleTxtG"/>
        <w:rPr>
          <w:lang w:val="ru-RU"/>
        </w:rPr>
      </w:pPr>
      <w:r w:rsidRPr="0027467A">
        <w:rPr>
          <w:lang w:val="ru-RU"/>
        </w:rPr>
        <w:t>18.</w:t>
      </w:r>
      <w:r w:rsidRPr="0027467A">
        <w:rPr>
          <w:lang w:val="ru-RU"/>
        </w:rPr>
        <w:tab/>
      </w:r>
      <w:r w:rsidRPr="0027467A">
        <w:t>En</w:t>
      </w:r>
      <w:r w:rsidRPr="0027467A">
        <w:rPr>
          <w:lang w:val="ru-RU"/>
        </w:rPr>
        <w:t xml:space="preserve"> </w:t>
      </w:r>
      <w:r w:rsidRPr="0027467A">
        <w:t>la</w:t>
      </w:r>
      <w:r w:rsidRPr="0027467A">
        <w:rPr>
          <w:lang w:val="ru-RU"/>
        </w:rPr>
        <w:t xml:space="preserve"> </w:t>
      </w:r>
      <w:r w:rsidRPr="0027467A">
        <w:t>legislaci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Rep</w:t>
      </w:r>
      <w:r w:rsidRPr="0027467A">
        <w:rPr>
          <w:lang w:val="ru-RU"/>
        </w:rPr>
        <w:t>ú</w:t>
      </w:r>
      <w:r w:rsidRPr="0027467A">
        <w:t>blica</w:t>
      </w:r>
      <w:r w:rsidRPr="0027467A">
        <w:rPr>
          <w:lang w:val="ru-RU"/>
        </w:rPr>
        <w:t xml:space="preserve"> </w:t>
      </w:r>
      <w:r w:rsidRPr="0027467A">
        <w:t>de</w:t>
      </w:r>
      <w:r w:rsidRPr="0027467A">
        <w:rPr>
          <w:lang w:val="ru-RU"/>
        </w:rPr>
        <w:t xml:space="preserve"> </w:t>
      </w:r>
      <w:r w:rsidRPr="0027467A">
        <w:t>Azerbaiy</w:t>
      </w:r>
      <w:r w:rsidRPr="0027467A">
        <w:rPr>
          <w:lang w:val="ru-RU"/>
        </w:rPr>
        <w:t>á</w:t>
      </w:r>
      <w:r w:rsidRPr="0027467A">
        <w:t>n</w:t>
      </w:r>
      <w:r w:rsidRPr="0027467A">
        <w:rPr>
          <w:lang w:val="ru-RU"/>
        </w:rPr>
        <w:t xml:space="preserve"> </w:t>
      </w:r>
      <w:r w:rsidRPr="0027467A">
        <w:t>se</w:t>
      </w:r>
      <w:r w:rsidRPr="0027467A">
        <w:rPr>
          <w:lang w:val="ru-RU"/>
        </w:rPr>
        <w:t xml:space="preserve"> </w:t>
      </w:r>
      <w:r w:rsidRPr="0027467A">
        <w:t>han introducido adiciones generales para garantizar los derechos de los niños. En este sentido, se han adoptado documentos normativos que regulan todos los ámbitos de los derechos humanos. Cabe señalar que en la legislación de la República se presta atención especial al ejercicio de los derechos humanos. Además, Azerbaiyán se ha adherido a una serie de tratados internacionales. A continuación figura una lista de documentos legislativos de la República</w:t>
      </w:r>
      <w:r w:rsidR="00DD7224">
        <w:t xml:space="preserve"> relacionados con esta cuestión:</w:t>
      </w:r>
    </w:p>
    <w:p w:rsidR="006F55ED" w:rsidRPr="0027467A" w:rsidRDefault="006F55ED" w:rsidP="006F55ED">
      <w:pPr>
        <w:pStyle w:val="Bullet1G"/>
        <w:rPr>
          <w:lang w:val="ru-RU"/>
        </w:rPr>
      </w:pPr>
      <w:r w:rsidRPr="0027467A">
        <w:t>Constitución de la República de Azerbaiyán</w:t>
      </w:r>
      <w:r>
        <w:t>;</w:t>
      </w:r>
    </w:p>
    <w:p w:rsidR="006F55ED" w:rsidRPr="0027467A" w:rsidRDefault="006F55ED" w:rsidP="006F55ED">
      <w:pPr>
        <w:pStyle w:val="Bullet1G"/>
      </w:pPr>
      <w:r w:rsidRPr="0027467A">
        <w:t>Ley</w:t>
      </w:r>
      <w:r w:rsidRPr="0027467A">
        <w:rPr>
          <w:lang w:val="ru-RU"/>
        </w:rPr>
        <w:t xml:space="preserve"> </w:t>
      </w:r>
      <w:r w:rsidRPr="0027467A">
        <w:t>de</w:t>
      </w:r>
      <w:r w:rsidRPr="0027467A">
        <w:rPr>
          <w:lang w:val="ru-RU"/>
        </w:rPr>
        <w:t xml:space="preserve"> </w:t>
      </w:r>
      <w:r w:rsidRPr="0027467A">
        <w:t>prevenci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discapacidad</w:t>
      </w:r>
      <w:r w:rsidRPr="0027467A">
        <w:rPr>
          <w:lang w:val="ru-RU"/>
        </w:rPr>
        <w:t xml:space="preserve">, </w:t>
      </w:r>
      <w:r w:rsidRPr="0027467A">
        <w:t>rehabilitaci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las</w:t>
      </w:r>
      <w:r w:rsidRPr="0027467A">
        <w:rPr>
          <w:lang w:val="ru-RU"/>
        </w:rPr>
        <w:t xml:space="preserve"> </w:t>
      </w:r>
      <w:r w:rsidRPr="0027467A">
        <w:t>personas</w:t>
      </w:r>
      <w:r w:rsidRPr="0027467A">
        <w:rPr>
          <w:lang w:val="ru-RU"/>
        </w:rPr>
        <w:t xml:space="preserve"> </w:t>
      </w:r>
      <w:r w:rsidRPr="0027467A">
        <w:t xml:space="preserve">con discapacidad y protección social, de </w:t>
      </w:r>
      <w:r w:rsidRPr="0027467A">
        <w:rPr>
          <w:lang w:val="ru-RU"/>
        </w:rPr>
        <w:t xml:space="preserve">25 </w:t>
      </w:r>
      <w:r w:rsidRPr="0027467A">
        <w:t>de agosto de</w:t>
      </w:r>
      <w:r w:rsidRPr="0027467A">
        <w:rPr>
          <w:lang w:val="ru-RU"/>
        </w:rPr>
        <w:t xml:space="preserve"> 1992</w:t>
      </w:r>
      <w:r>
        <w:t>;</w:t>
      </w:r>
    </w:p>
    <w:p w:rsidR="006F55ED" w:rsidRPr="0027467A" w:rsidRDefault="006F55ED" w:rsidP="006F55ED">
      <w:pPr>
        <w:pStyle w:val="Bullet1G"/>
      </w:pPr>
      <w:r w:rsidRPr="0027467A">
        <w:t>Ley de pensiones, de</w:t>
      </w:r>
      <w:r w:rsidRPr="0027467A">
        <w:rPr>
          <w:lang w:val="ru-RU"/>
        </w:rPr>
        <w:t xml:space="preserve"> 23 </w:t>
      </w:r>
      <w:r w:rsidRPr="0027467A">
        <w:t>de septiembre de</w:t>
      </w:r>
      <w:r w:rsidRPr="0027467A">
        <w:rPr>
          <w:lang w:val="ru-RU"/>
        </w:rPr>
        <w:t xml:space="preserve"> 1992</w:t>
      </w:r>
      <w:r>
        <w:t>;</w:t>
      </w:r>
    </w:p>
    <w:p w:rsidR="006F55ED" w:rsidRPr="0027467A" w:rsidRDefault="006F55ED" w:rsidP="006F55ED">
      <w:pPr>
        <w:pStyle w:val="Bullet1G"/>
        <w:rPr>
          <w:lang w:val="ru-RU"/>
        </w:rPr>
      </w:pPr>
      <w:r w:rsidRPr="0027467A">
        <w:rPr>
          <w:bCs/>
          <w:lang w:val="es-ES_tradnl"/>
        </w:rPr>
        <w:t>Ley de educación, de 7 de octubre de 1992</w:t>
      </w:r>
      <w:r>
        <w:rPr>
          <w:bCs/>
          <w:lang w:val="es-ES_tradnl"/>
        </w:rPr>
        <w:t>;</w:t>
      </w:r>
    </w:p>
    <w:p w:rsidR="006F55ED" w:rsidRPr="0027467A" w:rsidRDefault="006F55ED" w:rsidP="006F55ED">
      <w:pPr>
        <w:pStyle w:val="Bullet1G"/>
        <w:rPr>
          <w:lang w:val="ru-RU"/>
        </w:rPr>
      </w:pPr>
      <w:r w:rsidRPr="0027467A">
        <w:rPr>
          <w:bCs/>
          <w:lang w:val="es-ES_tradnl"/>
        </w:rPr>
        <w:t>Ley de seguridad social, de 18 de febrero de 1997</w:t>
      </w:r>
      <w:r>
        <w:rPr>
          <w:bCs/>
          <w:lang w:val="es-ES_tradnl"/>
        </w:rPr>
        <w:t>;</w:t>
      </w:r>
    </w:p>
    <w:p w:rsidR="006F55ED" w:rsidRPr="0027467A" w:rsidRDefault="006F55ED" w:rsidP="006F55ED">
      <w:pPr>
        <w:pStyle w:val="Bullet1G"/>
        <w:rPr>
          <w:lang w:val="ru-RU"/>
        </w:rPr>
      </w:pPr>
      <w:r w:rsidRPr="0027467A">
        <w:rPr>
          <w:bCs/>
          <w:lang w:val="es-ES_tradnl"/>
        </w:rPr>
        <w:t>Ley de los derechos del niño, de 19 de mayo de 1998</w:t>
      </w:r>
      <w:r>
        <w:rPr>
          <w:bCs/>
          <w:lang w:val="es-ES_tradnl"/>
        </w:rPr>
        <w:t>;</w:t>
      </w:r>
    </w:p>
    <w:p w:rsidR="006F55ED" w:rsidRPr="0027467A" w:rsidRDefault="006F55ED" w:rsidP="006F55ED">
      <w:pPr>
        <w:pStyle w:val="Bullet1G"/>
      </w:pPr>
      <w:r w:rsidRPr="0027467A">
        <w:t>Ley</w:t>
      </w:r>
      <w:r w:rsidRPr="0027467A">
        <w:rPr>
          <w:lang w:val="ru-RU"/>
        </w:rPr>
        <w:t xml:space="preserve"> </w:t>
      </w:r>
      <w:r w:rsidRPr="0027467A">
        <w:t>de</w:t>
      </w:r>
      <w:r w:rsidRPr="0027467A">
        <w:rPr>
          <w:lang w:val="ru-RU"/>
        </w:rPr>
        <w:t xml:space="preserve"> </w:t>
      </w:r>
      <w:r w:rsidRPr="0027467A">
        <w:t>derechos</w:t>
      </w:r>
      <w:r w:rsidRPr="0027467A">
        <w:rPr>
          <w:lang w:val="ru-RU"/>
        </w:rPr>
        <w:t xml:space="preserve"> </w:t>
      </w:r>
      <w:r w:rsidRPr="0027467A">
        <w:t>civiles</w:t>
      </w:r>
      <w:r w:rsidRPr="0027467A">
        <w:rPr>
          <w:lang w:val="ru-RU"/>
        </w:rPr>
        <w:t xml:space="preserve">, </w:t>
      </w:r>
      <w:r w:rsidRPr="0027467A">
        <w:t>de</w:t>
      </w:r>
      <w:r w:rsidRPr="0027467A">
        <w:rPr>
          <w:lang w:val="ru-RU"/>
        </w:rPr>
        <w:t xml:space="preserve"> 30 </w:t>
      </w:r>
      <w:r w:rsidRPr="0027467A">
        <w:t>de</w:t>
      </w:r>
      <w:r w:rsidRPr="0027467A">
        <w:rPr>
          <w:lang w:val="ru-RU"/>
        </w:rPr>
        <w:t xml:space="preserve"> </w:t>
      </w:r>
      <w:r w:rsidRPr="0027467A">
        <w:t>septiembre</w:t>
      </w:r>
      <w:r w:rsidRPr="0027467A">
        <w:rPr>
          <w:lang w:val="ru-RU"/>
        </w:rPr>
        <w:t xml:space="preserve"> </w:t>
      </w:r>
      <w:r w:rsidRPr="0027467A">
        <w:t>de</w:t>
      </w:r>
      <w:r w:rsidRPr="0027467A">
        <w:rPr>
          <w:lang w:val="ru-RU"/>
        </w:rPr>
        <w:t xml:space="preserve"> 1998</w:t>
      </w:r>
      <w:r>
        <w:t>;</w:t>
      </w:r>
    </w:p>
    <w:p w:rsidR="006F55ED" w:rsidRPr="0027467A" w:rsidRDefault="006F55ED" w:rsidP="006F55ED">
      <w:pPr>
        <w:pStyle w:val="Bullet1G"/>
      </w:pPr>
      <w:r w:rsidRPr="0027467A">
        <w:t xml:space="preserve">Código del Trabajo, de </w:t>
      </w:r>
      <w:r w:rsidRPr="0027467A">
        <w:rPr>
          <w:lang w:val="ru-RU"/>
        </w:rPr>
        <w:t>1</w:t>
      </w:r>
      <w:r w:rsidRPr="0027467A">
        <w:t>º de febrero de</w:t>
      </w:r>
      <w:r w:rsidRPr="0027467A">
        <w:rPr>
          <w:lang w:val="ru-RU"/>
        </w:rPr>
        <w:t xml:space="preserve"> 1999</w:t>
      </w:r>
      <w:r>
        <w:t>;</w:t>
      </w:r>
    </w:p>
    <w:p w:rsidR="006F55ED" w:rsidRPr="0027467A" w:rsidRDefault="006F55ED" w:rsidP="006F55ED">
      <w:pPr>
        <w:pStyle w:val="Bullet1G"/>
      </w:pPr>
      <w:r w:rsidRPr="0027467A">
        <w:t xml:space="preserve">Código de la Familia, de </w:t>
      </w:r>
      <w:r w:rsidRPr="0027467A">
        <w:rPr>
          <w:lang w:val="ru-RU"/>
        </w:rPr>
        <w:t xml:space="preserve">28 </w:t>
      </w:r>
      <w:r w:rsidRPr="0027467A">
        <w:t>de diciembre de</w:t>
      </w:r>
      <w:r w:rsidRPr="0027467A">
        <w:rPr>
          <w:lang w:val="ru-RU"/>
        </w:rPr>
        <w:t xml:space="preserve"> 1999</w:t>
      </w:r>
      <w:r>
        <w:t>;</w:t>
      </w:r>
    </w:p>
    <w:p w:rsidR="006F55ED" w:rsidRPr="0027467A" w:rsidRDefault="006F55ED" w:rsidP="006F55ED">
      <w:pPr>
        <w:pStyle w:val="Bullet1G"/>
      </w:pPr>
      <w:r w:rsidRPr="0027467A">
        <w:t>Código Civil, de</w:t>
      </w:r>
      <w:r w:rsidRPr="0027467A">
        <w:rPr>
          <w:lang w:val="ru-RU"/>
        </w:rPr>
        <w:t xml:space="preserve"> 28 </w:t>
      </w:r>
      <w:r w:rsidRPr="0027467A">
        <w:t>de diciembre de</w:t>
      </w:r>
      <w:r w:rsidRPr="0027467A">
        <w:rPr>
          <w:lang w:val="ru-RU"/>
        </w:rPr>
        <w:t xml:space="preserve"> 1999</w:t>
      </w:r>
      <w:r>
        <w:t>;</w:t>
      </w:r>
    </w:p>
    <w:p w:rsidR="006F55ED" w:rsidRPr="0027467A" w:rsidRDefault="006F55ED" w:rsidP="006F55ED">
      <w:pPr>
        <w:pStyle w:val="Bullet1G"/>
      </w:pPr>
      <w:r w:rsidRPr="0027467A">
        <w:t>Código de Procedimiento Civil, de</w:t>
      </w:r>
      <w:r w:rsidRPr="0027467A">
        <w:rPr>
          <w:lang w:val="ru-RU"/>
        </w:rPr>
        <w:t xml:space="preserve"> 28</w:t>
      </w:r>
      <w:r w:rsidRPr="0027467A">
        <w:t xml:space="preserve"> de diciembre de</w:t>
      </w:r>
      <w:r w:rsidRPr="0027467A">
        <w:rPr>
          <w:lang w:val="ru-RU"/>
        </w:rPr>
        <w:t xml:space="preserve"> 1999</w:t>
      </w:r>
      <w:r>
        <w:t>;</w:t>
      </w:r>
    </w:p>
    <w:p w:rsidR="006F55ED" w:rsidRPr="0027467A" w:rsidRDefault="006F55ED" w:rsidP="006F55ED">
      <w:pPr>
        <w:pStyle w:val="Bullet1G"/>
      </w:pPr>
      <w:r w:rsidRPr="0027467A">
        <w:t xml:space="preserve">Código Penal, de </w:t>
      </w:r>
      <w:r w:rsidRPr="0027467A">
        <w:rPr>
          <w:lang w:val="ru-RU"/>
        </w:rPr>
        <w:t xml:space="preserve">30 </w:t>
      </w:r>
      <w:r w:rsidRPr="0027467A">
        <w:t>de diciembre de</w:t>
      </w:r>
      <w:r w:rsidRPr="0027467A">
        <w:rPr>
          <w:lang w:val="ru-RU"/>
        </w:rPr>
        <w:t xml:space="preserve"> 1999</w:t>
      </w:r>
      <w:r>
        <w:t>;</w:t>
      </w:r>
    </w:p>
    <w:p w:rsidR="006F55ED" w:rsidRPr="0027467A" w:rsidRDefault="006F55ED" w:rsidP="006F55ED">
      <w:pPr>
        <w:pStyle w:val="Bullet1G"/>
      </w:pPr>
      <w:r w:rsidRPr="0027467A">
        <w:t>Programa estatal Familia Joven, de</w:t>
      </w:r>
      <w:r w:rsidRPr="0027467A">
        <w:rPr>
          <w:lang w:val="ru-RU"/>
        </w:rPr>
        <w:t xml:space="preserve"> 16 </w:t>
      </w:r>
      <w:r w:rsidRPr="0027467A">
        <w:t>de febrero de</w:t>
      </w:r>
      <w:r w:rsidRPr="0027467A">
        <w:rPr>
          <w:lang w:val="ru-RU"/>
        </w:rPr>
        <w:t xml:space="preserve"> 1999</w:t>
      </w:r>
      <w:r>
        <w:t>;</w:t>
      </w:r>
    </w:p>
    <w:p w:rsidR="006F55ED" w:rsidRPr="0027467A" w:rsidRDefault="006F55ED" w:rsidP="006F55ED">
      <w:pPr>
        <w:pStyle w:val="Bullet1G"/>
      </w:pPr>
      <w:r w:rsidRPr="0027467A">
        <w:t>Ley del estatuto de los refugiados y los desplazados forzosos, de</w:t>
      </w:r>
      <w:r w:rsidRPr="0027467A">
        <w:rPr>
          <w:lang w:val="ru-RU"/>
        </w:rPr>
        <w:t xml:space="preserve"> 21 </w:t>
      </w:r>
      <w:r w:rsidRPr="0027467A">
        <w:t>de mayo de</w:t>
      </w:r>
      <w:r>
        <w:t> </w:t>
      </w:r>
      <w:r w:rsidRPr="0027467A">
        <w:rPr>
          <w:lang w:val="ru-RU"/>
        </w:rPr>
        <w:t>1999</w:t>
      </w:r>
      <w:r>
        <w:t>;</w:t>
      </w:r>
    </w:p>
    <w:p w:rsidR="006F55ED" w:rsidRPr="0027467A" w:rsidRDefault="006F55ED" w:rsidP="006F55ED">
      <w:pPr>
        <w:pStyle w:val="Bullet1G"/>
      </w:pPr>
      <w:r w:rsidRPr="0027467A">
        <w:t xml:space="preserve">Ley de protección social de los niños huérfanos y privados del cuidado de los padres, de </w:t>
      </w:r>
      <w:r w:rsidRPr="0027467A">
        <w:rPr>
          <w:lang w:val="ru-RU"/>
        </w:rPr>
        <w:t xml:space="preserve">22 </w:t>
      </w:r>
      <w:r w:rsidRPr="0027467A">
        <w:t>de junio de</w:t>
      </w:r>
      <w:r w:rsidRPr="0027467A">
        <w:rPr>
          <w:lang w:val="ru-RU"/>
        </w:rPr>
        <w:t xml:space="preserve"> 1999</w:t>
      </w:r>
      <w:r>
        <w:t>;</w:t>
      </w:r>
    </w:p>
    <w:p w:rsidR="006F55ED" w:rsidRPr="0027467A" w:rsidRDefault="006F55ED" w:rsidP="006F55ED">
      <w:pPr>
        <w:pStyle w:val="Bullet1G"/>
      </w:pPr>
      <w:r w:rsidRPr="0027467A">
        <w:t xml:space="preserve">Decreto presidencial sobre el programa estatal de la política para la juventud, de </w:t>
      </w:r>
      <w:r w:rsidRPr="0027467A">
        <w:rPr>
          <w:lang w:val="ru-RU"/>
        </w:rPr>
        <w:t xml:space="preserve">29 </w:t>
      </w:r>
      <w:r w:rsidRPr="0027467A">
        <w:t>de julio de</w:t>
      </w:r>
      <w:r w:rsidRPr="0027467A">
        <w:rPr>
          <w:lang w:val="ru-RU"/>
        </w:rPr>
        <w:t xml:space="preserve"> 1999</w:t>
      </w:r>
      <w:r>
        <w:t>;</w:t>
      </w:r>
    </w:p>
    <w:p w:rsidR="006F55ED" w:rsidRPr="0027467A" w:rsidRDefault="006F55ED" w:rsidP="006F55ED">
      <w:pPr>
        <w:pStyle w:val="Bullet1G"/>
      </w:pPr>
      <w:r w:rsidRPr="0027467A">
        <w:t>Plan de acción para realizar la política para la juventud, de</w:t>
      </w:r>
      <w:r w:rsidRPr="0027467A">
        <w:rPr>
          <w:lang w:val="ru-RU"/>
        </w:rPr>
        <w:t xml:space="preserve"> 29 </w:t>
      </w:r>
      <w:r w:rsidRPr="0027467A">
        <w:t>de julio de</w:t>
      </w:r>
      <w:r w:rsidRPr="0027467A">
        <w:rPr>
          <w:lang w:val="ru-RU"/>
        </w:rPr>
        <w:t xml:space="preserve"> 1999</w:t>
      </w:r>
      <w:r>
        <w:t>;</w:t>
      </w:r>
    </w:p>
    <w:p w:rsidR="006F55ED" w:rsidRPr="0027467A" w:rsidRDefault="006F55ED" w:rsidP="006F55ED">
      <w:pPr>
        <w:pStyle w:val="Bullet1G"/>
      </w:pPr>
      <w:r w:rsidRPr="0027467A">
        <w:t xml:space="preserve">Código de Infracciones Administrativas, de </w:t>
      </w:r>
      <w:r w:rsidRPr="0027467A">
        <w:rPr>
          <w:lang w:val="ru-RU"/>
        </w:rPr>
        <w:t xml:space="preserve">11 </w:t>
      </w:r>
      <w:r w:rsidRPr="0027467A">
        <w:t>de julio de</w:t>
      </w:r>
      <w:r w:rsidRPr="0027467A">
        <w:rPr>
          <w:lang w:val="ru-RU"/>
        </w:rPr>
        <w:t xml:space="preserve"> 2000</w:t>
      </w:r>
      <w:r>
        <w:t>;</w:t>
      </w:r>
    </w:p>
    <w:p w:rsidR="006F55ED" w:rsidRPr="0027467A" w:rsidRDefault="006F55ED" w:rsidP="006F55ED">
      <w:pPr>
        <w:pStyle w:val="Bullet1G"/>
      </w:pPr>
      <w:r w:rsidRPr="0027467A">
        <w:t xml:space="preserve">Código de Procedimiento Penal, de </w:t>
      </w:r>
      <w:r w:rsidRPr="0027467A">
        <w:rPr>
          <w:lang w:val="ru-RU"/>
        </w:rPr>
        <w:t>14</w:t>
      </w:r>
      <w:r w:rsidRPr="0027467A">
        <w:t xml:space="preserve"> de julio de</w:t>
      </w:r>
      <w:r w:rsidRPr="0027467A">
        <w:rPr>
          <w:lang w:val="ru-RU"/>
        </w:rPr>
        <w:t xml:space="preserve"> 2000</w:t>
      </w:r>
      <w:r>
        <w:t>;</w:t>
      </w:r>
    </w:p>
    <w:p w:rsidR="006F55ED" w:rsidRPr="0027467A" w:rsidRDefault="006F55ED" w:rsidP="006F55ED">
      <w:pPr>
        <w:pStyle w:val="Bullet1G"/>
      </w:pPr>
      <w:r w:rsidRPr="0027467A">
        <w:t xml:space="preserve">Código Penitenciario, de </w:t>
      </w:r>
      <w:r w:rsidRPr="0027467A">
        <w:rPr>
          <w:lang w:val="ru-RU"/>
        </w:rPr>
        <w:t>14</w:t>
      </w:r>
      <w:r w:rsidRPr="0027467A">
        <w:t xml:space="preserve"> de julio de </w:t>
      </w:r>
      <w:r w:rsidRPr="0027467A">
        <w:rPr>
          <w:lang w:val="ru-RU"/>
        </w:rPr>
        <w:t>2000</w:t>
      </w:r>
      <w:r>
        <w:t>;</w:t>
      </w:r>
    </w:p>
    <w:p w:rsidR="006F55ED" w:rsidRPr="0027467A" w:rsidRDefault="006F55ED" w:rsidP="006F55ED">
      <w:pPr>
        <w:pStyle w:val="Bullet1G"/>
      </w:pPr>
      <w:r w:rsidRPr="0027467A">
        <w:t>Programa estatal para mejorar la enseñanza y preparar a los niños para la defensa de</w:t>
      </w:r>
      <w:r w:rsidRPr="0027467A">
        <w:rPr>
          <w:lang w:val="ru-RU"/>
        </w:rPr>
        <w:t xml:space="preserve"> </w:t>
      </w:r>
      <w:r w:rsidRPr="0027467A">
        <w:t xml:space="preserve">sus derechos, de </w:t>
      </w:r>
      <w:r w:rsidRPr="0027467A">
        <w:rPr>
          <w:lang w:val="ru-RU"/>
        </w:rPr>
        <w:t xml:space="preserve">22 </w:t>
      </w:r>
      <w:r w:rsidRPr="0027467A">
        <w:t>de junio de</w:t>
      </w:r>
      <w:r w:rsidRPr="0027467A">
        <w:rPr>
          <w:lang w:val="ru-RU"/>
        </w:rPr>
        <w:t xml:space="preserve"> 2000</w:t>
      </w:r>
      <w:r>
        <w:t>;</w:t>
      </w:r>
    </w:p>
    <w:p w:rsidR="006F55ED" w:rsidRPr="0027467A" w:rsidRDefault="006F55ED" w:rsidP="006F55ED">
      <w:pPr>
        <w:pStyle w:val="Bullet1G"/>
      </w:pPr>
      <w:r w:rsidRPr="0027467A">
        <w:t>Lista de enfermedades inhabilitantes para la adopción y el ejercicio de la tutela, de</w:t>
      </w:r>
      <w:r w:rsidRPr="0027467A">
        <w:rPr>
          <w:lang w:val="ru-RU"/>
        </w:rPr>
        <w:t xml:space="preserve"> 15 </w:t>
      </w:r>
      <w:r w:rsidRPr="0027467A">
        <w:t>de agosto de</w:t>
      </w:r>
      <w:r w:rsidRPr="0027467A">
        <w:rPr>
          <w:lang w:val="ru-RU"/>
        </w:rPr>
        <w:t xml:space="preserve"> 2000</w:t>
      </w:r>
      <w:r>
        <w:t>;</w:t>
      </w:r>
    </w:p>
    <w:p w:rsidR="006F55ED" w:rsidRPr="0027467A" w:rsidRDefault="006F55ED" w:rsidP="006F55ED">
      <w:pPr>
        <w:pStyle w:val="Bullet1G"/>
      </w:pPr>
      <w:r w:rsidRPr="0027467A">
        <w:t>Normas para el registro de los niños privados de</w:t>
      </w:r>
      <w:r>
        <w:t>l</w:t>
      </w:r>
      <w:r w:rsidRPr="0027467A">
        <w:t xml:space="preserve"> cuidado de los padres y adoptados, normas para el registro de personas que desean </w:t>
      </w:r>
      <w:r>
        <w:t>tomar niños en</w:t>
      </w:r>
      <w:r w:rsidRPr="0027467A">
        <w:t xml:space="preserve"> adopci</w:t>
      </w:r>
      <w:r>
        <w:t>ón</w:t>
      </w:r>
      <w:r w:rsidRPr="0027467A">
        <w:t xml:space="preserve"> y normas para el registro de ciudadanos extranjeros y personas apátridas que desean adoptar niños azerbaiyanos, de</w:t>
      </w:r>
      <w:r w:rsidRPr="0027467A">
        <w:rPr>
          <w:lang w:val="ru-RU"/>
        </w:rPr>
        <w:t xml:space="preserve"> 20 </w:t>
      </w:r>
      <w:r w:rsidRPr="0027467A">
        <w:t>de septiembre de</w:t>
      </w:r>
      <w:r w:rsidRPr="0027467A">
        <w:rPr>
          <w:lang w:val="ru-RU"/>
        </w:rPr>
        <w:t xml:space="preserve"> 2000</w:t>
      </w:r>
      <w:r>
        <w:t>;</w:t>
      </w:r>
    </w:p>
    <w:p w:rsidR="006F55ED" w:rsidRPr="0027467A" w:rsidRDefault="006F55ED" w:rsidP="006F55ED">
      <w:pPr>
        <w:pStyle w:val="Bullet1G"/>
      </w:pPr>
      <w:r w:rsidRPr="0027467A">
        <w:t xml:space="preserve">Ley de empleo, de 2 de julio de </w:t>
      </w:r>
      <w:r w:rsidRPr="0027467A">
        <w:rPr>
          <w:lang w:val="ru-RU"/>
        </w:rPr>
        <w:t>2001</w:t>
      </w:r>
      <w:r>
        <w:t>;</w:t>
      </w:r>
    </w:p>
    <w:p w:rsidR="006F55ED" w:rsidRPr="0027467A" w:rsidRDefault="006F55ED" w:rsidP="006F55ED">
      <w:pPr>
        <w:pStyle w:val="Bullet1G"/>
        <w:rPr>
          <w:lang w:val="ru-RU"/>
        </w:rPr>
      </w:pPr>
      <w:r w:rsidRPr="0027467A">
        <w:t>Ley de la política para la juventud, de 9 de abril de 2002</w:t>
      </w:r>
      <w:r>
        <w:t>;</w:t>
      </w:r>
    </w:p>
    <w:p w:rsidR="006F55ED" w:rsidRPr="0027467A" w:rsidRDefault="006F55ED" w:rsidP="006F55ED">
      <w:pPr>
        <w:pStyle w:val="Bullet1G"/>
      </w:pPr>
      <w:r w:rsidRPr="0027467A">
        <w:t>Ley</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alimentaci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los</w:t>
      </w:r>
      <w:r w:rsidRPr="0027467A">
        <w:rPr>
          <w:lang w:val="ru-RU"/>
        </w:rPr>
        <w:t xml:space="preserve"> </w:t>
      </w:r>
      <w:r w:rsidRPr="0027467A">
        <w:t>reci</w:t>
      </w:r>
      <w:r w:rsidRPr="0027467A">
        <w:rPr>
          <w:lang w:val="ru-RU"/>
        </w:rPr>
        <w:t>é</w:t>
      </w:r>
      <w:r w:rsidRPr="0027467A">
        <w:t>n</w:t>
      </w:r>
      <w:r w:rsidRPr="0027467A">
        <w:rPr>
          <w:lang w:val="ru-RU"/>
        </w:rPr>
        <w:t xml:space="preserve"> </w:t>
      </w:r>
      <w:r w:rsidRPr="0027467A">
        <w:t>nacidos</w:t>
      </w:r>
      <w:r w:rsidRPr="0027467A">
        <w:rPr>
          <w:lang w:val="ru-RU"/>
        </w:rPr>
        <w:t xml:space="preserve"> </w:t>
      </w:r>
      <w:r w:rsidRPr="0027467A">
        <w:t>y</w:t>
      </w:r>
      <w:r w:rsidRPr="0027467A">
        <w:rPr>
          <w:lang w:val="ru-RU"/>
        </w:rPr>
        <w:t xml:space="preserve"> </w:t>
      </w:r>
      <w:r w:rsidRPr="0027467A">
        <w:t>ni</w:t>
      </w:r>
      <w:r w:rsidRPr="0027467A">
        <w:rPr>
          <w:lang w:val="ru-RU"/>
        </w:rPr>
        <w:t>ñ</w:t>
      </w:r>
      <w:r w:rsidRPr="0027467A">
        <w:t>os</w:t>
      </w:r>
      <w:r w:rsidRPr="0027467A">
        <w:rPr>
          <w:lang w:val="ru-RU"/>
        </w:rPr>
        <w:t xml:space="preserve"> </w:t>
      </w:r>
      <w:r w:rsidRPr="0027467A">
        <w:t>peque</w:t>
      </w:r>
      <w:r w:rsidRPr="0027467A">
        <w:rPr>
          <w:lang w:val="ru-RU"/>
        </w:rPr>
        <w:t>ñ</w:t>
      </w:r>
      <w:r w:rsidRPr="0027467A">
        <w:t>os</w:t>
      </w:r>
      <w:r w:rsidRPr="0027467A">
        <w:rPr>
          <w:lang w:val="ru-RU"/>
        </w:rPr>
        <w:t xml:space="preserve">, </w:t>
      </w:r>
      <w:r w:rsidRPr="0027467A">
        <w:t>de</w:t>
      </w:r>
      <w:r w:rsidRPr="0027467A">
        <w:rPr>
          <w:lang w:val="ru-RU"/>
        </w:rPr>
        <w:t xml:space="preserve"> 17 </w:t>
      </w:r>
      <w:r w:rsidRPr="0027467A">
        <w:t>de junio de</w:t>
      </w:r>
      <w:r>
        <w:t> </w:t>
      </w:r>
      <w:r w:rsidRPr="0027467A">
        <w:rPr>
          <w:lang w:val="ru-RU"/>
        </w:rPr>
        <w:t>2003</w:t>
      </w:r>
      <w:r>
        <w:t>;</w:t>
      </w:r>
    </w:p>
    <w:p w:rsidR="006F55ED" w:rsidRPr="0027467A" w:rsidRDefault="006F55ED" w:rsidP="006F55ED">
      <w:pPr>
        <w:pStyle w:val="Bullet1G"/>
      </w:pPr>
      <w:r w:rsidRPr="0027467A">
        <w:t>Plan de acción para resolver los problemas de los niños de la calle y los niños abandonados, de</w:t>
      </w:r>
      <w:r w:rsidRPr="0027467A">
        <w:rPr>
          <w:lang w:val="ru-RU"/>
        </w:rPr>
        <w:t xml:space="preserve"> 14 </w:t>
      </w:r>
      <w:r w:rsidRPr="0027467A">
        <w:t>de abril de</w:t>
      </w:r>
      <w:r w:rsidRPr="0027467A">
        <w:rPr>
          <w:lang w:val="ru-RU"/>
        </w:rPr>
        <w:t xml:space="preserve"> 2003</w:t>
      </w:r>
      <w:r>
        <w:t>;</w:t>
      </w:r>
    </w:p>
    <w:p w:rsidR="006F55ED" w:rsidRPr="0027467A" w:rsidRDefault="006F55ED" w:rsidP="006F55ED">
      <w:pPr>
        <w:pStyle w:val="Bullet1G"/>
      </w:pPr>
      <w:r w:rsidRPr="0027467A">
        <w:t xml:space="preserve">Programa de desarrollo de la República de Azerbaiyán relativo a la educación de los niños con necesidades especiales </w:t>
      </w:r>
      <w:r w:rsidRPr="0027467A">
        <w:rPr>
          <w:lang w:val="ru-RU"/>
        </w:rPr>
        <w:t>(с</w:t>
      </w:r>
      <w:r w:rsidRPr="0027467A">
        <w:t>on discapacidad</w:t>
      </w:r>
      <w:r>
        <w:t xml:space="preserve"> física</w:t>
      </w:r>
      <w:r w:rsidRPr="0027467A">
        <w:rPr>
          <w:lang w:val="ru-RU"/>
        </w:rPr>
        <w:t xml:space="preserve">) </w:t>
      </w:r>
      <w:r w:rsidRPr="0027467A">
        <w:t xml:space="preserve">para </w:t>
      </w:r>
      <w:r w:rsidRPr="0027467A">
        <w:rPr>
          <w:lang w:val="ru-RU"/>
        </w:rPr>
        <w:t>2005</w:t>
      </w:r>
      <w:r>
        <w:t>-</w:t>
      </w:r>
      <w:r w:rsidRPr="0027467A">
        <w:rPr>
          <w:lang w:val="ru-RU"/>
        </w:rPr>
        <w:t>2009</w:t>
      </w:r>
      <w:r w:rsidRPr="0027467A">
        <w:t>, de</w:t>
      </w:r>
      <w:r w:rsidRPr="0027467A">
        <w:rPr>
          <w:lang w:val="ru-RU"/>
        </w:rPr>
        <w:t xml:space="preserve"> 3 </w:t>
      </w:r>
      <w:r w:rsidRPr="0027467A">
        <w:t>de febrero de</w:t>
      </w:r>
      <w:r w:rsidRPr="0027467A">
        <w:rPr>
          <w:lang w:val="ru-RU"/>
        </w:rPr>
        <w:t xml:space="preserve"> 2005</w:t>
      </w:r>
      <w:r>
        <w:t>;</w:t>
      </w:r>
    </w:p>
    <w:p w:rsidR="006F55ED" w:rsidRPr="0027467A" w:rsidRDefault="006F55ED" w:rsidP="006F55ED">
      <w:pPr>
        <w:pStyle w:val="Bullet1G"/>
      </w:pPr>
      <w:r w:rsidRPr="0027467A">
        <w:t xml:space="preserve">Ley de prevención del </w:t>
      </w:r>
      <w:r>
        <w:t>abandono</w:t>
      </w:r>
      <w:r w:rsidRPr="0027467A">
        <w:t xml:space="preserve"> de niños y de las transgresiones de la ley cometidas por </w:t>
      </w:r>
      <w:r>
        <w:t>menores de edad</w:t>
      </w:r>
      <w:r w:rsidRPr="0027467A">
        <w:t>, de</w:t>
      </w:r>
      <w:r w:rsidRPr="0027467A">
        <w:rPr>
          <w:lang w:val="ru-RU"/>
        </w:rPr>
        <w:t xml:space="preserve"> 24 </w:t>
      </w:r>
      <w:r w:rsidRPr="0027467A">
        <w:t>de mayo de</w:t>
      </w:r>
      <w:r w:rsidRPr="0027467A">
        <w:rPr>
          <w:lang w:val="ru-RU"/>
        </w:rPr>
        <w:t xml:space="preserve"> 2005</w:t>
      </w:r>
      <w:r>
        <w:t>;</w:t>
      </w:r>
    </w:p>
    <w:p w:rsidR="006F55ED" w:rsidRPr="0027467A" w:rsidRDefault="006F55ED" w:rsidP="006F55ED">
      <w:pPr>
        <w:pStyle w:val="Bullet1G"/>
      </w:pPr>
      <w:r w:rsidRPr="0027467A">
        <w:t xml:space="preserve">Programa estatal relativo a la juventud azerbaiyana para </w:t>
      </w:r>
      <w:r w:rsidR="006B6F0C">
        <w:rPr>
          <w:lang w:val="ru-RU"/>
        </w:rPr>
        <w:t>2005</w:t>
      </w:r>
      <w:r w:rsidR="006B6F0C">
        <w:t>-</w:t>
      </w:r>
      <w:r w:rsidRPr="0027467A">
        <w:rPr>
          <w:lang w:val="ru-RU"/>
        </w:rPr>
        <w:t>2009</w:t>
      </w:r>
      <w:r w:rsidRPr="0027467A">
        <w:t>, de</w:t>
      </w:r>
      <w:r w:rsidRPr="0027467A">
        <w:rPr>
          <w:lang w:val="ru-RU"/>
        </w:rPr>
        <w:t xml:space="preserve"> 30 </w:t>
      </w:r>
      <w:r w:rsidRPr="0027467A">
        <w:t>de agosto de</w:t>
      </w:r>
      <w:r w:rsidRPr="0027467A">
        <w:rPr>
          <w:lang w:val="ru-RU"/>
        </w:rPr>
        <w:t xml:space="preserve"> 2005</w:t>
      </w:r>
      <w:r>
        <w:t>;</w:t>
      </w:r>
    </w:p>
    <w:p w:rsidR="006F55ED" w:rsidRPr="0027467A" w:rsidRDefault="006F55ED" w:rsidP="006F55ED">
      <w:pPr>
        <w:pStyle w:val="Bullet1G"/>
      </w:pPr>
      <w:r w:rsidRPr="0027467A">
        <w:t xml:space="preserve">Plan nacional de acción para la protección de los derechos humanos, de </w:t>
      </w:r>
      <w:r w:rsidRPr="0027467A">
        <w:rPr>
          <w:lang w:val="ru-RU"/>
        </w:rPr>
        <w:t xml:space="preserve">28 </w:t>
      </w:r>
      <w:r w:rsidRPr="0027467A">
        <w:t>de diciembre de</w:t>
      </w:r>
      <w:r w:rsidRPr="0027467A">
        <w:rPr>
          <w:lang w:val="ru-RU"/>
        </w:rPr>
        <w:t xml:space="preserve"> 2006</w:t>
      </w:r>
      <w:r>
        <w:t>;</w:t>
      </w:r>
    </w:p>
    <w:p w:rsidR="006F55ED" w:rsidRPr="0027467A" w:rsidRDefault="006F55ED" w:rsidP="006F55ED">
      <w:pPr>
        <w:pStyle w:val="Bullet1G"/>
      </w:pPr>
      <w:r w:rsidRPr="0027467A">
        <w:t xml:space="preserve">Reglamento especial relativo a los canales de televisión que transmiten de manera indiscriminada programas de contenido erótico y violento, perjudiciales para los menores de edad desde el punto de vista físico, intelectual y moral, de </w:t>
      </w:r>
      <w:r w:rsidRPr="0027467A">
        <w:rPr>
          <w:lang w:val="ru-RU"/>
        </w:rPr>
        <w:t>1</w:t>
      </w:r>
      <w:r w:rsidRPr="0027467A">
        <w:t>º de marzo de</w:t>
      </w:r>
      <w:r w:rsidRPr="0027467A">
        <w:rPr>
          <w:lang w:val="ru-RU"/>
        </w:rPr>
        <w:t xml:space="preserve"> 2006</w:t>
      </w:r>
      <w:r>
        <w:t>;</w:t>
      </w:r>
    </w:p>
    <w:p w:rsidR="006F55ED" w:rsidRPr="0027467A" w:rsidRDefault="006F55ED" w:rsidP="006F55ED">
      <w:pPr>
        <w:pStyle w:val="Bullet1G"/>
      </w:pPr>
      <w:r w:rsidRPr="0027467A">
        <w:t>Programa estatal sobre el traslado de niños de los hogares de guarda al cuidado de familias, y sobre los cuidados alternativos para</w:t>
      </w:r>
      <w:r w:rsidR="006B6F0C">
        <w:rPr>
          <w:lang w:val="ru-RU"/>
        </w:rPr>
        <w:t xml:space="preserve"> 2006</w:t>
      </w:r>
      <w:r w:rsidR="006B6F0C">
        <w:t>-</w:t>
      </w:r>
      <w:r w:rsidRPr="0027467A">
        <w:rPr>
          <w:lang w:val="ru-RU"/>
        </w:rPr>
        <w:t>2015</w:t>
      </w:r>
      <w:r w:rsidRPr="0027467A">
        <w:t>, de</w:t>
      </w:r>
      <w:r w:rsidRPr="0027467A">
        <w:rPr>
          <w:lang w:val="ru-RU"/>
        </w:rPr>
        <w:t xml:space="preserve"> 29 </w:t>
      </w:r>
      <w:r w:rsidRPr="0027467A">
        <w:t>de marzo de</w:t>
      </w:r>
      <w:r>
        <w:t xml:space="preserve"> </w:t>
      </w:r>
      <w:r w:rsidRPr="0027467A">
        <w:rPr>
          <w:lang w:val="ru-RU"/>
        </w:rPr>
        <w:t>2006</w:t>
      </w:r>
      <w:r>
        <w:t>;</w:t>
      </w:r>
    </w:p>
    <w:p w:rsidR="006F55ED" w:rsidRPr="0027467A" w:rsidRDefault="006F55ED" w:rsidP="006F55ED">
      <w:pPr>
        <w:pStyle w:val="Bullet1G"/>
      </w:pPr>
      <w:r w:rsidRPr="0027467A">
        <w:t xml:space="preserve">Programa de acción para la protección de la salud de la madre y el niño, de </w:t>
      </w:r>
      <w:r w:rsidRPr="0027467A">
        <w:rPr>
          <w:lang w:val="ru-RU"/>
        </w:rPr>
        <w:t>15</w:t>
      </w:r>
      <w:r w:rsidRPr="0027467A">
        <w:t xml:space="preserve"> de septiembre de</w:t>
      </w:r>
      <w:r w:rsidRPr="0027467A">
        <w:rPr>
          <w:lang w:val="ru-RU"/>
        </w:rPr>
        <w:t xml:space="preserve"> 2006</w:t>
      </w:r>
      <w:r>
        <w:t>;</w:t>
      </w:r>
    </w:p>
    <w:p w:rsidR="006F55ED" w:rsidRPr="0027467A" w:rsidRDefault="006F55ED" w:rsidP="006F55ED">
      <w:pPr>
        <w:pStyle w:val="Bullet1G"/>
      </w:pPr>
      <w:r w:rsidRPr="0027467A">
        <w:t xml:space="preserve">Programa integral de lucha contra la violencia doméstica en una sociedad democrática, de </w:t>
      </w:r>
      <w:r w:rsidRPr="0027467A">
        <w:rPr>
          <w:lang w:val="ru-RU"/>
        </w:rPr>
        <w:t xml:space="preserve">25 </w:t>
      </w:r>
      <w:r w:rsidRPr="0027467A">
        <w:t>de enero de</w:t>
      </w:r>
      <w:r w:rsidRPr="0027467A">
        <w:rPr>
          <w:lang w:val="ru-RU"/>
        </w:rPr>
        <w:t xml:space="preserve"> 2007</w:t>
      </w:r>
      <w:r>
        <w:t>.</w:t>
      </w:r>
    </w:p>
    <w:p w:rsidR="006F55ED" w:rsidRPr="006B6F0C" w:rsidRDefault="006F55ED" w:rsidP="006F55ED">
      <w:pPr>
        <w:pStyle w:val="H4G"/>
      </w:pPr>
      <w:r>
        <w:tab/>
      </w:r>
      <w:r>
        <w:tab/>
      </w:r>
      <w:r w:rsidRPr="0027467A">
        <w:t xml:space="preserve">Convenciones y otros instrumentos internacionales en que es parte la República </w:t>
      </w:r>
      <w:r>
        <w:br/>
      </w:r>
      <w:r w:rsidRPr="0027467A">
        <w:t>de Azerbaiyán</w:t>
      </w:r>
    </w:p>
    <w:p w:rsidR="006F55ED" w:rsidRPr="0027467A" w:rsidRDefault="006F55ED" w:rsidP="006F55ED">
      <w:pPr>
        <w:pStyle w:val="Bullet1G"/>
        <w:rPr>
          <w:lang w:val="ru-RU"/>
        </w:rPr>
      </w:pPr>
      <w:r w:rsidRPr="0027467A">
        <w:rPr>
          <w:bCs/>
          <w:lang w:val="es-ES_tradnl"/>
        </w:rPr>
        <w:t>Convenci</w:t>
      </w:r>
      <w:r w:rsidRPr="0027467A">
        <w:rPr>
          <w:bCs/>
          <w:lang w:val="ru-RU"/>
        </w:rPr>
        <w:t>ó</w:t>
      </w:r>
      <w:r w:rsidRPr="0027467A">
        <w:rPr>
          <w:bCs/>
          <w:lang w:val="es-ES_tradnl"/>
        </w:rPr>
        <w:t>n</w:t>
      </w:r>
      <w:r w:rsidRPr="0027467A">
        <w:rPr>
          <w:bCs/>
          <w:lang w:val="ru-RU"/>
        </w:rPr>
        <w:t xml:space="preserve"> </w:t>
      </w:r>
      <w:r w:rsidRPr="0027467A">
        <w:rPr>
          <w:bCs/>
          <w:lang w:val="es-ES_tradnl"/>
        </w:rPr>
        <w:t>sobre</w:t>
      </w:r>
      <w:r w:rsidRPr="0027467A">
        <w:rPr>
          <w:bCs/>
          <w:lang w:val="ru-RU"/>
        </w:rPr>
        <w:t xml:space="preserve"> </w:t>
      </w:r>
      <w:r w:rsidRPr="0027467A">
        <w:rPr>
          <w:bCs/>
          <w:lang w:val="es-ES_tradnl"/>
        </w:rPr>
        <w:t>los</w:t>
      </w:r>
      <w:r w:rsidRPr="0027467A">
        <w:rPr>
          <w:bCs/>
          <w:lang w:val="ru-RU"/>
        </w:rPr>
        <w:t xml:space="preserve"> </w:t>
      </w:r>
      <w:r w:rsidRPr="0027467A">
        <w:rPr>
          <w:bCs/>
          <w:lang w:val="es-ES_tradnl"/>
        </w:rPr>
        <w:t>Derechos</w:t>
      </w:r>
      <w:r w:rsidRPr="0027467A">
        <w:rPr>
          <w:bCs/>
          <w:lang w:val="ru-RU"/>
        </w:rPr>
        <w:t xml:space="preserve"> </w:t>
      </w:r>
      <w:r w:rsidRPr="0027467A">
        <w:rPr>
          <w:bCs/>
          <w:lang w:val="es-ES_tradnl"/>
        </w:rPr>
        <w:t>del</w:t>
      </w:r>
      <w:r w:rsidRPr="0027467A">
        <w:rPr>
          <w:bCs/>
          <w:lang w:val="ru-RU"/>
        </w:rPr>
        <w:t xml:space="preserve"> </w:t>
      </w:r>
      <w:r w:rsidRPr="0027467A">
        <w:rPr>
          <w:bCs/>
          <w:lang w:val="es-ES_tradnl"/>
        </w:rPr>
        <w:t>Ni</w:t>
      </w:r>
      <w:r w:rsidRPr="0027467A">
        <w:rPr>
          <w:bCs/>
          <w:lang w:val="ru-RU"/>
        </w:rPr>
        <w:t>ñ</w:t>
      </w:r>
      <w:r w:rsidRPr="0027467A">
        <w:rPr>
          <w:bCs/>
          <w:lang w:val="es-ES_tradnl"/>
        </w:rPr>
        <w:t>o: la República de Azerbaiyán se adhirió a la Convención en virtud de</w:t>
      </w:r>
      <w:r w:rsidRPr="0027467A">
        <w:t xml:space="preserve"> la Ley Nº </w:t>
      </w:r>
      <w:r w:rsidRPr="0027467A">
        <w:rPr>
          <w:lang w:val="ru-RU"/>
        </w:rPr>
        <w:t>236</w:t>
      </w:r>
      <w:r>
        <w:t>-</w:t>
      </w:r>
      <w:r w:rsidRPr="0027467A">
        <w:rPr>
          <w:lang w:val="ru-RU"/>
        </w:rPr>
        <w:t>IIQ</w:t>
      </w:r>
      <w:r w:rsidRPr="0027467A">
        <w:t>,</w:t>
      </w:r>
      <w:r w:rsidRPr="0027467A">
        <w:rPr>
          <w:lang w:val="ru-RU"/>
        </w:rPr>
        <w:t xml:space="preserve"> </w:t>
      </w:r>
      <w:r w:rsidRPr="0027467A">
        <w:t>de</w:t>
      </w:r>
      <w:r w:rsidRPr="0027467A">
        <w:rPr>
          <w:lang w:val="ru-RU"/>
        </w:rPr>
        <w:t xml:space="preserve"> 21 </w:t>
      </w:r>
      <w:r w:rsidRPr="0027467A">
        <w:t>de julio de</w:t>
      </w:r>
      <w:r w:rsidRPr="0027467A">
        <w:rPr>
          <w:lang w:val="ru-RU"/>
        </w:rPr>
        <w:t xml:space="preserve"> 1992</w:t>
      </w:r>
      <w:r>
        <w:t>;</w:t>
      </w:r>
    </w:p>
    <w:p w:rsidR="006F55ED" w:rsidRPr="0027467A" w:rsidRDefault="006F55ED" w:rsidP="006F55ED">
      <w:pPr>
        <w:pStyle w:val="Bullet1G"/>
      </w:pPr>
      <w:r w:rsidRPr="0027467A">
        <w:t>Protocolo facultativo de la Convención sobre los Derechos del Niño relativo a la venta de niños,</w:t>
      </w:r>
      <w:r>
        <w:t xml:space="preserve"> </w:t>
      </w:r>
      <w:r w:rsidRPr="0027467A">
        <w:t>la prostitución infantil y la utilización de niños en la pornografía: la República de Azerbaiyán se adhirió al Protocolo facultativo en virtud de la Ley Nº</w:t>
      </w:r>
      <w:r>
        <w:t> </w:t>
      </w:r>
      <w:r w:rsidRPr="0027467A">
        <w:rPr>
          <w:lang w:val="ru-RU"/>
        </w:rPr>
        <w:t>285-IIQ</w:t>
      </w:r>
      <w:r w:rsidRPr="0027467A">
        <w:t>, de</w:t>
      </w:r>
      <w:r w:rsidRPr="0027467A">
        <w:rPr>
          <w:lang w:val="ru-RU"/>
        </w:rPr>
        <w:t xml:space="preserve"> 2 </w:t>
      </w:r>
      <w:r w:rsidRPr="0027467A">
        <w:t>de abril de</w:t>
      </w:r>
      <w:r w:rsidRPr="0027467A">
        <w:rPr>
          <w:lang w:val="ru-RU"/>
        </w:rPr>
        <w:t xml:space="preserve"> 2002</w:t>
      </w:r>
      <w:r>
        <w:t>;</w:t>
      </w:r>
    </w:p>
    <w:p w:rsidR="006F55ED" w:rsidRPr="0027467A" w:rsidRDefault="006F55ED" w:rsidP="006F55ED">
      <w:pPr>
        <w:pStyle w:val="Bullet1G"/>
      </w:pPr>
      <w:r w:rsidRPr="0027467A">
        <w:t>Protocolo</w:t>
      </w:r>
      <w:r w:rsidRPr="0027467A">
        <w:rPr>
          <w:lang w:val="ru-RU"/>
        </w:rPr>
        <w:t xml:space="preserve"> </w:t>
      </w:r>
      <w:r w:rsidRPr="0027467A">
        <w:t>facultativo</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Convenci</w:t>
      </w:r>
      <w:r w:rsidRPr="0027467A">
        <w:rPr>
          <w:lang w:val="ru-RU"/>
        </w:rPr>
        <w:t>ó</w:t>
      </w:r>
      <w:r w:rsidRPr="0027467A">
        <w:t>n</w:t>
      </w:r>
      <w:r w:rsidRPr="0027467A">
        <w:rPr>
          <w:lang w:val="ru-RU"/>
        </w:rPr>
        <w:t xml:space="preserve"> </w:t>
      </w:r>
      <w:r w:rsidRPr="0027467A">
        <w:t>sobre</w:t>
      </w:r>
      <w:r w:rsidRPr="0027467A">
        <w:rPr>
          <w:lang w:val="ru-RU"/>
        </w:rPr>
        <w:t xml:space="preserve"> </w:t>
      </w:r>
      <w:r w:rsidRPr="0027467A">
        <w:t>los</w:t>
      </w:r>
      <w:r w:rsidRPr="0027467A">
        <w:rPr>
          <w:lang w:val="ru-RU"/>
        </w:rPr>
        <w:t xml:space="preserve"> </w:t>
      </w:r>
      <w:r w:rsidRPr="0027467A">
        <w:t>Derechos</w:t>
      </w:r>
      <w:r w:rsidRPr="0027467A">
        <w:rPr>
          <w:lang w:val="ru-RU"/>
        </w:rPr>
        <w:t xml:space="preserve"> </w:t>
      </w:r>
      <w:r w:rsidRPr="0027467A">
        <w:t>del</w:t>
      </w:r>
      <w:r w:rsidRPr="0027467A">
        <w:rPr>
          <w:lang w:val="ru-RU"/>
        </w:rPr>
        <w:t xml:space="preserve"> </w:t>
      </w:r>
      <w:r w:rsidRPr="0027467A">
        <w:t>Ni</w:t>
      </w:r>
      <w:r w:rsidRPr="0027467A">
        <w:rPr>
          <w:lang w:val="ru-RU"/>
        </w:rPr>
        <w:t>ñ</w:t>
      </w:r>
      <w:r w:rsidRPr="0027467A">
        <w:t>o</w:t>
      </w:r>
      <w:r w:rsidRPr="0027467A">
        <w:rPr>
          <w:lang w:val="ru-RU"/>
        </w:rPr>
        <w:t xml:space="preserve"> </w:t>
      </w:r>
      <w:r w:rsidRPr="0027467A">
        <w:t>relativo</w:t>
      </w:r>
      <w:r w:rsidRPr="0027467A">
        <w:rPr>
          <w:lang w:val="ru-RU"/>
        </w:rPr>
        <w:t xml:space="preserve"> </w:t>
      </w:r>
      <w:r w:rsidRPr="0027467A">
        <w:t>a</w:t>
      </w:r>
      <w:r w:rsidRPr="0027467A">
        <w:rPr>
          <w:lang w:val="ru-RU"/>
        </w:rPr>
        <w:t xml:space="preserve"> </w:t>
      </w:r>
      <w:r w:rsidRPr="0027467A">
        <w:t>la</w:t>
      </w:r>
      <w:r w:rsidRPr="0027467A">
        <w:rPr>
          <w:lang w:val="ru-RU"/>
        </w:rPr>
        <w:t xml:space="preserve"> </w:t>
      </w:r>
      <w:r w:rsidRPr="0027467A">
        <w:t>participaci</w:t>
      </w:r>
      <w:r w:rsidRPr="0027467A">
        <w:rPr>
          <w:lang w:val="ru-RU"/>
        </w:rPr>
        <w:t>ó</w:t>
      </w:r>
      <w:r w:rsidRPr="0027467A">
        <w:t>n</w:t>
      </w:r>
      <w:r w:rsidRPr="0027467A">
        <w:rPr>
          <w:lang w:val="ru-RU"/>
        </w:rPr>
        <w:t xml:space="preserve"> </w:t>
      </w:r>
      <w:r w:rsidRPr="0027467A">
        <w:t>de</w:t>
      </w:r>
      <w:r w:rsidRPr="0027467A">
        <w:rPr>
          <w:lang w:val="ru-RU"/>
        </w:rPr>
        <w:t xml:space="preserve"> </w:t>
      </w:r>
      <w:r w:rsidRPr="0027467A">
        <w:t>ni</w:t>
      </w:r>
      <w:r w:rsidRPr="0027467A">
        <w:rPr>
          <w:lang w:val="ru-RU"/>
        </w:rPr>
        <w:t>ñ</w:t>
      </w:r>
      <w:r w:rsidRPr="0027467A">
        <w:t>os</w:t>
      </w:r>
      <w:r w:rsidRPr="0027467A">
        <w:rPr>
          <w:lang w:val="ru-RU"/>
        </w:rPr>
        <w:t xml:space="preserve"> </w:t>
      </w:r>
      <w:r w:rsidRPr="0027467A">
        <w:t>en</w:t>
      </w:r>
      <w:r w:rsidRPr="0027467A">
        <w:rPr>
          <w:lang w:val="ru-RU"/>
        </w:rPr>
        <w:t xml:space="preserve"> </w:t>
      </w:r>
      <w:r w:rsidRPr="0027467A">
        <w:t>los</w:t>
      </w:r>
      <w:r w:rsidRPr="0027467A">
        <w:rPr>
          <w:lang w:val="ru-RU"/>
        </w:rPr>
        <w:t xml:space="preserve"> </w:t>
      </w:r>
      <w:r w:rsidRPr="0027467A">
        <w:t>conflictos</w:t>
      </w:r>
      <w:r w:rsidRPr="0027467A">
        <w:rPr>
          <w:lang w:val="ru-RU"/>
        </w:rPr>
        <w:t xml:space="preserve"> </w:t>
      </w:r>
      <w:r w:rsidRPr="0027467A">
        <w:t>armados: la República de Azerbaiyán se adhirió al Protocolo facultativo en virtud de la Ley Nº</w:t>
      </w:r>
      <w:r w:rsidRPr="0027467A">
        <w:rPr>
          <w:lang w:val="ru-RU"/>
        </w:rPr>
        <w:t xml:space="preserve"> 286-IIQ</w:t>
      </w:r>
      <w:r w:rsidRPr="0027467A">
        <w:t xml:space="preserve">, de </w:t>
      </w:r>
      <w:r w:rsidRPr="0027467A">
        <w:rPr>
          <w:lang w:val="ru-RU"/>
        </w:rPr>
        <w:t xml:space="preserve">2 </w:t>
      </w:r>
      <w:r w:rsidRPr="0027467A">
        <w:t>de abril de</w:t>
      </w:r>
      <w:r>
        <w:t> </w:t>
      </w:r>
      <w:r w:rsidRPr="0027467A">
        <w:rPr>
          <w:lang w:val="ru-RU"/>
        </w:rPr>
        <w:t>2002</w:t>
      </w:r>
      <w:r>
        <w:t>;</w:t>
      </w:r>
    </w:p>
    <w:p w:rsidR="006F55ED" w:rsidRPr="0027467A" w:rsidRDefault="006F55ED" w:rsidP="006F55ED">
      <w:pPr>
        <w:pStyle w:val="Bullet1G"/>
        <w:rPr>
          <w:lang w:val="ru-RU"/>
        </w:rPr>
      </w:pPr>
      <w:r w:rsidRPr="0027467A">
        <w:rPr>
          <w:bCs/>
        </w:rPr>
        <w:t xml:space="preserve">Protocolo para prevenir, reprimir y </w:t>
      </w:r>
      <w:r w:rsidRPr="002010C8">
        <w:t>sancionar</w:t>
      </w:r>
      <w:r w:rsidRPr="0027467A">
        <w:rPr>
          <w:bCs/>
        </w:rPr>
        <w:t xml:space="preserve"> la trata de personas, especialmente mujeres y niños, que complementa la Convención de las Naciones Unidas contra la Delincuencia Organizada Transnacional</w:t>
      </w:r>
      <w:r w:rsidRPr="0027467A">
        <w:rPr>
          <w:bCs/>
          <w:lang w:val="ru-RU"/>
        </w:rPr>
        <w:t xml:space="preserve">, </w:t>
      </w:r>
      <w:r w:rsidRPr="0027467A">
        <w:rPr>
          <w:bCs/>
        </w:rPr>
        <w:t>y</w:t>
      </w:r>
      <w:r w:rsidRPr="002010C8">
        <w:rPr>
          <w:bCs/>
          <w:lang w:val="ru-RU"/>
        </w:rPr>
        <w:t xml:space="preserve"> </w:t>
      </w:r>
      <w:r w:rsidRPr="0027467A">
        <w:rPr>
          <w:bCs/>
        </w:rPr>
        <w:t xml:space="preserve">Protocolo contra el tráfico ilícito de </w:t>
      </w:r>
      <w:bookmarkStart w:id="10" w:name="hit_last"/>
      <w:bookmarkEnd w:id="10"/>
      <w:r w:rsidRPr="0027467A">
        <w:rPr>
          <w:bCs/>
        </w:rPr>
        <w:t>migrantes por tierra, mar y aire, que complementa la Convención de las Naciones Unidas contra la Delincuencia Organizada Transnacional: la República de Azerbaiyán se adhirió a los Protocolos en virtud de la Ley Nº</w:t>
      </w:r>
      <w:r>
        <w:rPr>
          <w:bCs/>
        </w:rPr>
        <w:t xml:space="preserve"> </w:t>
      </w:r>
      <w:r w:rsidRPr="0027467A">
        <w:rPr>
          <w:lang w:val="ru-RU"/>
        </w:rPr>
        <w:t>435-IIQ</w:t>
      </w:r>
      <w:r w:rsidRPr="0027467A">
        <w:t>, de</w:t>
      </w:r>
      <w:r w:rsidRPr="0027467A">
        <w:rPr>
          <w:lang w:val="ru-RU"/>
        </w:rPr>
        <w:t xml:space="preserve"> 13 </w:t>
      </w:r>
      <w:r w:rsidRPr="0027467A">
        <w:t>de mayo de</w:t>
      </w:r>
      <w:r w:rsidRPr="0027467A">
        <w:rPr>
          <w:lang w:val="ru-RU"/>
        </w:rPr>
        <w:t xml:space="preserve"> 2003</w:t>
      </w:r>
      <w:r>
        <w:t>;</w:t>
      </w:r>
    </w:p>
    <w:p w:rsidR="006F55ED" w:rsidRPr="0027467A" w:rsidRDefault="006F55ED" w:rsidP="006F55ED">
      <w:pPr>
        <w:pStyle w:val="Bullet1G"/>
      </w:pPr>
      <w:r w:rsidRPr="0027467A">
        <w:t>Convenio</w:t>
      </w:r>
      <w:r w:rsidRPr="0027467A">
        <w:rPr>
          <w:lang w:val="ru-RU"/>
        </w:rPr>
        <w:t xml:space="preserve"> </w:t>
      </w:r>
      <w:r w:rsidRPr="0027467A">
        <w:t>europeo</w:t>
      </w:r>
      <w:r w:rsidRPr="0027467A">
        <w:rPr>
          <w:lang w:val="ru-RU"/>
        </w:rPr>
        <w:t xml:space="preserve"> </w:t>
      </w:r>
      <w:r w:rsidRPr="0027467A">
        <w:t>de</w:t>
      </w:r>
      <w:r w:rsidRPr="0027467A">
        <w:rPr>
          <w:lang w:val="ru-RU"/>
        </w:rPr>
        <w:t xml:space="preserve"> 1975 </w:t>
      </w:r>
      <w:r w:rsidRPr="0027467A">
        <w:t>sobre</w:t>
      </w:r>
      <w:r w:rsidRPr="0027467A">
        <w:rPr>
          <w:lang w:val="ru-RU"/>
        </w:rPr>
        <w:t xml:space="preserve"> </w:t>
      </w:r>
      <w:r w:rsidRPr="0027467A">
        <w:t>el</w:t>
      </w:r>
      <w:r w:rsidRPr="0027467A">
        <w:rPr>
          <w:lang w:val="ru-RU"/>
        </w:rPr>
        <w:t xml:space="preserve"> </w:t>
      </w:r>
      <w:r w:rsidRPr="0027467A">
        <w:t>estatuto</w:t>
      </w:r>
      <w:r w:rsidRPr="0027467A">
        <w:rPr>
          <w:lang w:val="ru-RU"/>
        </w:rPr>
        <w:t xml:space="preserve"> </w:t>
      </w:r>
      <w:r w:rsidRPr="0027467A">
        <w:t>jur</w:t>
      </w:r>
      <w:r w:rsidRPr="0027467A">
        <w:rPr>
          <w:lang w:val="ru-RU"/>
        </w:rPr>
        <w:t>í</w:t>
      </w:r>
      <w:r w:rsidRPr="0027467A">
        <w:t>dico</w:t>
      </w:r>
      <w:r w:rsidRPr="0027467A">
        <w:rPr>
          <w:lang w:val="ru-RU"/>
        </w:rPr>
        <w:t xml:space="preserve"> </w:t>
      </w:r>
      <w:r w:rsidRPr="0027467A">
        <w:t>de</w:t>
      </w:r>
      <w:r w:rsidRPr="0027467A">
        <w:rPr>
          <w:lang w:val="ru-RU"/>
        </w:rPr>
        <w:t xml:space="preserve"> </w:t>
      </w:r>
      <w:r w:rsidRPr="0027467A">
        <w:t>los</w:t>
      </w:r>
      <w:r w:rsidRPr="0027467A">
        <w:rPr>
          <w:lang w:val="ru-RU"/>
        </w:rPr>
        <w:t xml:space="preserve"> </w:t>
      </w:r>
      <w:r w:rsidRPr="0027467A">
        <w:t>ni</w:t>
      </w:r>
      <w:r w:rsidRPr="0027467A">
        <w:rPr>
          <w:lang w:val="ru-RU"/>
        </w:rPr>
        <w:t>ñ</w:t>
      </w:r>
      <w:r w:rsidRPr="0027467A">
        <w:t>os</w:t>
      </w:r>
      <w:r w:rsidRPr="0027467A">
        <w:rPr>
          <w:lang w:val="ru-RU"/>
        </w:rPr>
        <w:t xml:space="preserve"> </w:t>
      </w:r>
      <w:r w:rsidRPr="0027467A">
        <w:t>nacidos</w:t>
      </w:r>
      <w:r w:rsidRPr="0027467A">
        <w:rPr>
          <w:lang w:val="ru-RU"/>
        </w:rPr>
        <w:t xml:space="preserve"> </w:t>
      </w:r>
      <w:r w:rsidRPr="0027467A">
        <w:t>fuera</w:t>
      </w:r>
      <w:r w:rsidRPr="0027467A">
        <w:rPr>
          <w:lang w:val="ru-RU"/>
        </w:rPr>
        <w:t xml:space="preserve"> </w:t>
      </w:r>
      <w:r w:rsidRPr="0027467A">
        <w:t>del</w:t>
      </w:r>
      <w:r w:rsidRPr="0027467A">
        <w:rPr>
          <w:lang w:val="ru-RU"/>
        </w:rPr>
        <w:t xml:space="preserve"> </w:t>
      </w:r>
      <w:r w:rsidRPr="0027467A">
        <w:t xml:space="preserve">matrimonio: la República de Azerbaiyán se adhirió al Convenio en virtud de la Ley Nº </w:t>
      </w:r>
      <w:r w:rsidRPr="0027467A">
        <w:rPr>
          <w:lang w:val="ru-RU"/>
        </w:rPr>
        <w:t>832-IIQ</w:t>
      </w:r>
      <w:r w:rsidRPr="0027467A">
        <w:t>, de</w:t>
      </w:r>
      <w:r w:rsidRPr="0027467A">
        <w:rPr>
          <w:lang w:val="ru-RU"/>
        </w:rPr>
        <w:t xml:space="preserve"> 17 </w:t>
      </w:r>
      <w:r w:rsidRPr="0027467A">
        <w:t>de marzo de</w:t>
      </w:r>
      <w:r w:rsidRPr="0027467A">
        <w:rPr>
          <w:lang w:val="ru-RU"/>
        </w:rPr>
        <w:t xml:space="preserve"> 2000</w:t>
      </w:r>
      <w:r>
        <w:t>;</w:t>
      </w:r>
    </w:p>
    <w:p w:rsidR="006F55ED" w:rsidRPr="0027467A" w:rsidRDefault="006F55ED" w:rsidP="006F55ED">
      <w:pPr>
        <w:pStyle w:val="Bullet1G"/>
      </w:pPr>
      <w:r w:rsidRPr="0027467A">
        <w:t xml:space="preserve">Convenio relativo a la Protección del Niño y a la Cooperación en materia de Adopción Internacional: la República de Azerbaiyán se adhirió al Convenio en virtud de la Ley Nº </w:t>
      </w:r>
      <w:r w:rsidRPr="0027467A">
        <w:rPr>
          <w:lang w:val="ru-RU"/>
        </w:rPr>
        <w:t>611-IIQ</w:t>
      </w:r>
      <w:r w:rsidRPr="0027467A">
        <w:t>, de</w:t>
      </w:r>
      <w:r w:rsidRPr="0027467A">
        <w:rPr>
          <w:lang w:val="ru-RU"/>
        </w:rPr>
        <w:t xml:space="preserve"> 30 </w:t>
      </w:r>
      <w:r w:rsidRPr="0027467A">
        <w:t>de marzo de</w:t>
      </w:r>
      <w:r w:rsidRPr="0027467A">
        <w:rPr>
          <w:lang w:val="ru-RU"/>
        </w:rPr>
        <w:t xml:space="preserve"> 2004</w:t>
      </w:r>
      <w:r>
        <w:t>;</w:t>
      </w:r>
    </w:p>
    <w:p w:rsidR="006F55ED" w:rsidRPr="0027467A" w:rsidRDefault="006F55ED" w:rsidP="006F55ED">
      <w:pPr>
        <w:pStyle w:val="Bullet1G"/>
      </w:pPr>
      <w:r w:rsidRPr="0027467A">
        <w:t>Convenio</w:t>
      </w:r>
      <w:r w:rsidRPr="0027467A">
        <w:rPr>
          <w:lang w:val="ru-RU"/>
        </w:rPr>
        <w:t xml:space="preserve"> </w:t>
      </w:r>
      <w:r w:rsidRPr="0027467A">
        <w:t>N</w:t>
      </w:r>
      <w:r w:rsidRPr="0027467A">
        <w:rPr>
          <w:lang w:val="ru-RU"/>
        </w:rPr>
        <w:t xml:space="preserve">º 182 </w:t>
      </w:r>
      <w:r w:rsidRPr="0027467A">
        <w:t>de</w:t>
      </w:r>
      <w:r w:rsidRPr="0027467A">
        <w:rPr>
          <w:lang w:val="ru-RU"/>
        </w:rPr>
        <w:t xml:space="preserve"> </w:t>
      </w:r>
      <w:r w:rsidRPr="0027467A">
        <w:t>la</w:t>
      </w:r>
      <w:r w:rsidRPr="0027467A">
        <w:rPr>
          <w:lang w:val="ru-RU"/>
        </w:rPr>
        <w:t xml:space="preserve"> </w:t>
      </w:r>
      <w:r w:rsidRPr="0027467A">
        <w:t>Organizaci</w:t>
      </w:r>
      <w:r w:rsidRPr="0027467A">
        <w:rPr>
          <w:lang w:val="ru-RU"/>
        </w:rPr>
        <w:t>ó</w:t>
      </w:r>
      <w:r w:rsidRPr="0027467A">
        <w:t>n</w:t>
      </w:r>
      <w:r w:rsidRPr="0027467A">
        <w:rPr>
          <w:lang w:val="ru-RU"/>
        </w:rPr>
        <w:t xml:space="preserve"> </w:t>
      </w:r>
      <w:r w:rsidRPr="0027467A">
        <w:t>Internacional</w:t>
      </w:r>
      <w:r w:rsidRPr="0027467A">
        <w:rPr>
          <w:lang w:val="ru-RU"/>
        </w:rPr>
        <w:t xml:space="preserve"> </w:t>
      </w:r>
      <w:r w:rsidRPr="0027467A">
        <w:t>del</w:t>
      </w:r>
      <w:r w:rsidRPr="0027467A">
        <w:rPr>
          <w:lang w:val="ru-RU"/>
        </w:rPr>
        <w:t xml:space="preserve"> </w:t>
      </w:r>
      <w:r w:rsidRPr="0027467A">
        <w:t>Trabajo</w:t>
      </w:r>
      <w:r w:rsidRPr="0027467A">
        <w:rPr>
          <w:lang w:val="ru-RU"/>
        </w:rPr>
        <w:t xml:space="preserve"> (</w:t>
      </w:r>
      <w:r w:rsidRPr="0027467A">
        <w:t>OIT</w:t>
      </w:r>
      <w:r w:rsidRPr="0027467A">
        <w:rPr>
          <w:lang w:val="ru-RU"/>
        </w:rPr>
        <w:t xml:space="preserve">) </w:t>
      </w:r>
      <w:r w:rsidRPr="0027467A">
        <w:t>sobre</w:t>
      </w:r>
      <w:r w:rsidRPr="0027467A">
        <w:rPr>
          <w:lang w:val="ru-RU"/>
        </w:rPr>
        <w:t xml:space="preserve"> </w:t>
      </w:r>
      <w:r w:rsidRPr="0027467A">
        <w:t>las</w:t>
      </w:r>
      <w:r w:rsidRPr="0027467A">
        <w:rPr>
          <w:lang w:val="ru-RU"/>
        </w:rPr>
        <w:t xml:space="preserve"> </w:t>
      </w:r>
      <w:r w:rsidRPr="0027467A">
        <w:t>peores</w:t>
      </w:r>
      <w:r w:rsidRPr="0027467A">
        <w:rPr>
          <w:lang w:val="ru-RU"/>
        </w:rPr>
        <w:t xml:space="preserve"> </w:t>
      </w:r>
      <w:r w:rsidRPr="0027467A">
        <w:t>formas</w:t>
      </w:r>
      <w:r w:rsidRPr="0027467A">
        <w:rPr>
          <w:lang w:val="ru-RU"/>
        </w:rPr>
        <w:t xml:space="preserve"> </w:t>
      </w:r>
      <w:r w:rsidRPr="0027467A">
        <w:t>de</w:t>
      </w:r>
      <w:r w:rsidRPr="0027467A">
        <w:rPr>
          <w:lang w:val="ru-RU"/>
        </w:rPr>
        <w:t xml:space="preserve"> </w:t>
      </w:r>
      <w:r w:rsidRPr="0027467A">
        <w:t>trabajo</w:t>
      </w:r>
      <w:r w:rsidRPr="0027467A">
        <w:rPr>
          <w:lang w:val="ru-RU"/>
        </w:rPr>
        <w:t xml:space="preserve"> </w:t>
      </w:r>
      <w:r w:rsidRPr="0027467A">
        <w:t>infantil</w:t>
      </w:r>
      <w:r w:rsidRPr="0027467A">
        <w:rPr>
          <w:lang w:val="ru-RU"/>
        </w:rPr>
        <w:t>, 1999</w:t>
      </w:r>
      <w:r w:rsidRPr="0027467A">
        <w:t xml:space="preserve">: la República de Azerbaiyán se adhirió al Convenio en virtud de la Ley Nº </w:t>
      </w:r>
      <w:r w:rsidRPr="0027467A">
        <w:rPr>
          <w:lang w:val="ru-RU"/>
        </w:rPr>
        <w:t>832</w:t>
      </w:r>
      <w:r w:rsidRPr="0027467A">
        <w:rPr>
          <w:lang w:val="ru-RU"/>
        </w:rPr>
        <w:noBreakHyphen/>
        <w:t>IIQ</w:t>
      </w:r>
      <w:r w:rsidRPr="0027467A">
        <w:t>,</w:t>
      </w:r>
      <w:r w:rsidRPr="0027467A">
        <w:rPr>
          <w:lang w:val="ru-RU"/>
        </w:rPr>
        <w:t xml:space="preserve"> </w:t>
      </w:r>
      <w:r w:rsidRPr="0027467A">
        <w:t>de</w:t>
      </w:r>
      <w:r w:rsidRPr="0027467A">
        <w:rPr>
          <w:lang w:val="ru-RU"/>
        </w:rPr>
        <w:t xml:space="preserve"> 17 </w:t>
      </w:r>
      <w:r w:rsidRPr="0027467A">
        <w:t>de marzo de</w:t>
      </w:r>
      <w:r w:rsidRPr="0027467A">
        <w:rPr>
          <w:lang w:val="ru-RU"/>
        </w:rPr>
        <w:t xml:space="preserve"> 2000</w:t>
      </w:r>
      <w:r>
        <w:t>;</w:t>
      </w:r>
    </w:p>
    <w:p w:rsidR="006F55ED" w:rsidRPr="0027467A" w:rsidRDefault="006F55ED" w:rsidP="006F55ED">
      <w:pPr>
        <w:pStyle w:val="Bullet1G"/>
      </w:pPr>
      <w:r w:rsidRPr="0027467A">
        <w:t>Convenios</w:t>
      </w:r>
      <w:r w:rsidRPr="0027467A">
        <w:rPr>
          <w:lang w:val="ru-RU"/>
        </w:rPr>
        <w:t xml:space="preserve"> </w:t>
      </w:r>
      <w:r w:rsidRPr="0027467A">
        <w:t>pertinentes</w:t>
      </w:r>
      <w:r w:rsidRPr="0027467A">
        <w:rPr>
          <w:lang w:val="ru-RU"/>
        </w:rPr>
        <w:t xml:space="preserve"> </w:t>
      </w:r>
      <w:r w:rsidRPr="0027467A">
        <w:t>de</w:t>
      </w:r>
      <w:r w:rsidRPr="0027467A">
        <w:rPr>
          <w:lang w:val="ru-RU"/>
        </w:rPr>
        <w:t xml:space="preserve"> </w:t>
      </w:r>
      <w:r w:rsidRPr="0027467A">
        <w:t>la</w:t>
      </w:r>
      <w:r w:rsidRPr="0027467A">
        <w:rPr>
          <w:lang w:val="ru-RU"/>
        </w:rPr>
        <w:t xml:space="preserve"> </w:t>
      </w:r>
      <w:r w:rsidRPr="0027467A">
        <w:t>OIT.</w:t>
      </w:r>
    </w:p>
    <w:p w:rsidR="006F55ED" w:rsidRPr="0027467A" w:rsidRDefault="006F55ED" w:rsidP="006F55ED">
      <w:pPr>
        <w:pStyle w:val="H1G"/>
        <w:rPr>
          <w:lang w:val="ru-RU"/>
        </w:rPr>
      </w:pPr>
      <w:r w:rsidRPr="0027467A">
        <w:rPr>
          <w:lang w:val="ru-RU"/>
        </w:rPr>
        <w:tab/>
        <w:t>C.</w:t>
      </w:r>
      <w:r w:rsidRPr="0027467A">
        <w:rPr>
          <w:lang w:val="ru-RU"/>
        </w:rPr>
        <w:tab/>
      </w:r>
      <w:r w:rsidRPr="0027467A">
        <w:t>Artículo 6</w:t>
      </w:r>
    </w:p>
    <w:p w:rsidR="006F55ED" w:rsidRPr="0027467A" w:rsidRDefault="006F55ED" w:rsidP="006F55ED">
      <w:pPr>
        <w:pStyle w:val="SingleTxtG"/>
        <w:rPr>
          <w:lang w:val="ru-RU"/>
        </w:rPr>
      </w:pPr>
      <w:r w:rsidRPr="0027467A">
        <w:rPr>
          <w:lang w:val="ru-RU"/>
        </w:rPr>
        <w:t>19.</w:t>
      </w:r>
      <w:r w:rsidRPr="0027467A">
        <w:rPr>
          <w:lang w:val="ru-RU"/>
        </w:rPr>
        <w:tab/>
      </w:r>
      <w:r w:rsidRPr="0027467A">
        <w:t xml:space="preserve">En el artículo </w:t>
      </w:r>
      <w:r w:rsidRPr="0027467A">
        <w:rPr>
          <w:lang w:val="ru-RU"/>
        </w:rPr>
        <w:t xml:space="preserve">11 </w:t>
      </w:r>
      <w:r w:rsidRPr="0027467A">
        <w:t>del Código Penal se establece lo siguiente</w:t>
      </w:r>
      <w:r w:rsidRPr="0027467A">
        <w:rPr>
          <w:lang w:val="ru-RU"/>
        </w:rPr>
        <w:t>:</w:t>
      </w:r>
    </w:p>
    <w:p w:rsidR="006F55ED" w:rsidRPr="0027467A" w:rsidRDefault="006F55ED" w:rsidP="006B6F0C">
      <w:pPr>
        <w:pStyle w:val="H4G"/>
        <w:rPr>
          <w:lang w:val="ru-RU"/>
        </w:rPr>
      </w:pPr>
      <w:r>
        <w:tab/>
      </w:r>
      <w:r>
        <w:tab/>
      </w:r>
      <w:r w:rsidR="006B6F0C">
        <w:tab/>
      </w:r>
      <w:r w:rsidRPr="0027467A">
        <w:rPr>
          <w:lang w:val="ru-RU"/>
        </w:rPr>
        <w:t>"</w:t>
      </w:r>
      <w:r w:rsidRPr="0027467A">
        <w:t>Artículo</w:t>
      </w:r>
      <w:r w:rsidRPr="0027467A">
        <w:rPr>
          <w:lang w:val="ru-RU"/>
        </w:rPr>
        <w:t xml:space="preserve"> 11. </w:t>
      </w:r>
      <w:r w:rsidRPr="0027467A">
        <w:rPr>
          <w:lang w:val="es-ES_tradnl"/>
        </w:rPr>
        <w:t xml:space="preserve">Aplicación de </w:t>
      </w:r>
      <w:r w:rsidRPr="0027467A">
        <w:t xml:space="preserve">la legislación </w:t>
      </w:r>
      <w:r w:rsidRPr="0027467A">
        <w:rPr>
          <w:lang w:val="es-ES_tradnl"/>
        </w:rPr>
        <w:t>penal a quien cometa un delito en el territorio de la República de Azerbaiyán</w:t>
      </w:r>
    </w:p>
    <w:p w:rsidR="006F55ED" w:rsidRPr="0027467A" w:rsidRDefault="006F55ED" w:rsidP="006F55ED">
      <w:pPr>
        <w:pStyle w:val="SingleTxtG"/>
        <w:rPr>
          <w:lang w:val="ru-RU"/>
        </w:rPr>
      </w:pPr>
      <w:r w:rsidRPr="0027467A">
        <w:rPr>
          <w:lang w:val="ru-RU"/>
        </w:rPr>
        <w:t>11.1</w:t>
      </w:r>
      <w:r>
        <w:tab/>
      </w:r>
      <w:r w:rsidRPr="0027467A">
        <w:rPr>
          <w:lang w:val="es-ES_tradnl"/>
        </w:rPr>
        <w:t>Quien cometa delito en el territorio de la República de Azerbaiyán incurrirá en responsabilidad penal con arreglo al presente Código.</w:t>
      </w:r>
      <w:r>
        <w:rPr>
          <w:lang w:val="es-ES_tradnl"/>
        </w:rPr>
        <w:t xml:space="preserve"> </w:t>
      </w:r>
      <w:r w:rsidRPr="0027467A">
        <w:rPr>
          <w:lang w:val="es-ES_tradnl"/>
        </w:rPr>
        <w:t>Se considerará que todo delito iniciado, continuado o concluido en el territorio de la República de Azerbaiyán ha sido cometido en el territorio de la República de Azerbaiyán</w:t>
      </w:r>
      <w:r w:rsidRPr="0027467A">
        <w:rPr>
          <w:lang w:val="ru-RU"/>
        </w:rPr>
        <w:t>.</w:t>
      </w:r>
    </w:p>
    <w:p w:rsidR="006F55ED" w:rsidRPr="0027467A" w:rsidRDefault="006F55ED" w:rsidP="006F55ED">
      <w:pPr>
        <w:pStyle w:val="SingleTxtG"/>
        <w:rPr>
          <w:lang w:val="ru-RU"/>
        </w:rPr>
      </w:pPr>
      <w:r w:rsidRPr="0027467A">
        <w:rPr>
          <w:lang w:val="ru-RU"/>
        </w:rPr>
        <w:t>11.2</w:t>
      </w:r>
      <w:r>
        <w:tab/>
      </w:r>
      <w:r w:rsidRPr="0027467A">
        <w:rPr>
          <w:lang w:val="es-ES_tradnl"/>
        </w:rPr>
        <w:t xml:space="preserve">Se considerará que todo delito cometido dentro de las aguas territoriales de la República de Azerbaiyán, </w:t>
      </w:r>
      <w:r w:rsidRPr="0027467A">
        <w:t xml:space="preserve">su </w:t>
      </w:r>
      <w:r w:rsidRPr="0027467A">
        <w:rPr>
          <w:lang w:val="es-ES_tradnl"/>
        </w:rPr>
        <w:t xml:space="preserve">parte del mar Caspio, </w:t>
      </w:r>
      <w:r w:rsidRPr="0027467A">
        <w:t xml:space="preserve">su </w:t>
      </w:r>
      <w:r w:rsidRPr="0027467A">
        <w:rPr>
          <w:lang w:val="es-ES_tradnl"/>
        </w:rPr>
        <w:t>espacio aéreo y su zona económica, ha sido cometido en el territorio de la República de Azerbaiyán</w:t>
      </w:r>
      <w:r w:rsidRPr="0027467A">
        <w:rPr>
          <w:lang w:val="ru-RU"/>
        </w:rPr>
        <w:t>.</w:t>
      </w:r>
    </w:p>
    <w:p w:rsidR="006F55ED" w:rsidRPr="006B6F0C" w:rsidRDefault="006F55ED" w:rsidP="006F55ED">
      <w:pPr>
        <w:pStyle w:val="SingleTxtG"/>
      </w:pPr>
      <w:r w:rsidRPr="0027467A">
        <w:rPr>
          <w:lang w:val="ru-RU"/>
        </w:rPr>
        <w:t>11.3</w:t>
      </w:r>
      <w:r>
        <w:tab/>
      </w:r>
      <w:r w:rsidRPr="0027467A">
        <w:rPr>
          <w:lang w:val="es-ES_tradnl"/>
        </w:rPr>
        <w:t xml:space="preserve">Quien cometa un delito en buques o aeronaves inscritos en aeropuertos o puertos marítimos de la República de Azerbaiyán </w:t>
      </w:r>
      <w:r w:rsidRPr="0027467A">
        <w:t xml:space="preserve">que porten </w:t>
      </w:r>
      <w:r w:rsidRPr="0027467A">
        <w:rPr>
          <w:lang w:val="es-ES_tradnl"/>
        </w:rPr>
        <w:t>el pabellón o algún signo distintivo de la República, en alta mar o dentro del espacio aéreo más allá de los términos de la República de Azerbaiyán, incurrirá en responsabilidad penal con arreglo al presente Código</w:t>
      </w:r>
      <w:r w:rsidRPr="0027467A">
        <w:rPr>
          <w:lang w:val="ru-RU"/>
        </w:rPr>
        <w:t>.</w:t>
      </w:r>
      <w:r w:rsidR="006B6F0C">
        <w:t>"</w:t>
      </w:r>
    </w:p>
    <w:p w:rsidR="006F55ED" w:rsidRPr="0027467A" w:rsidRDefault="006F55ED" w:rsidP="006F55ED">
      <w:pPr>
        <w:pStyle w:val="SingleTxtG"/>
        <w:rPr>
          <w:lang w:val="ru-RU"/>
        </w:rPr>
      </w:pPr>
      <w:r w:rsidRPr="0027467A">
        <w:rPr>
          <w:lang w:val="ru-RU"/>
        </w:rPr>
        <w:t>20.</w:t>
      </w:r>
      <w:r w:rsidRPr="0027467A">
        <w:rPr>
          <w:lang w:val="ru-RU"/>
        </w:rPr>
        <w:tab/>
      </w:r>
      <w:r w:rsidRPr="0027467A">
        <w:t xml:space="preserve">En el artículo 12 del Código Penal se dispone lo siguiente: </w:t>
      </w:r>
    </w:p>
    <w:p w:rsidR="006F55ED" w:rsidRPr="0027467A" w:rsidRDefault="006F55ED" w:rsidP="006F55ED">
      <w:pPr>
        <w:pStyle w:val="H4G"/>
        <w:rPr>
          <w:lang w:val="ru-RU"/>
        </w:rPr>
      </w:pPr>
      <w:r>
        <w:tab/>
      </w:r>
      <w:r>
        <w:tab/>
      </w:r>
      <w:r>
        <w:tab/>
      </w:r>
      <w:r w:rsidRPr="0027467A">
        <w:rPr>
          <w:lang w:val="ru-RU"/>
        </w:rPr>
        <w:t>"</w:t>
      </w:r>
      <w:r w:rsidRPr="0027467A">
        <w:t>Art</w:t>
      </w:r>
      <w:r w:rsidRPr="0027467A">
        <w:rPr>
          <w:lang w:val="ru-RU"/>
        </w:rPr>
        <w:t>í</w:t>
      </w:r>
      <w:r w:rsidRPr="0027467A">
        <w:t>culo</w:t>
      </w:r>
      <w:r w:rsidRPr="0027467A">
        <w:rPr>
          <w:lang w:val="ru-RU"/>
        </w:rPr>
        <w:t xml:space="preserve"> 12.</w:t>
      </w:r>
      <w:r w:rsidR="006B6F0C">
        <w:t xml:space="preserve"> </w:t>
      </w:r>
      <w:r w:rsidRPr="0027467A">
        <w:t>Aplicación de la legislación penal a quien cometa un delito fuera</w:t>
      </w:r>
      <w:r w:rsidRPr="0027467A">
        <w:rPr>
          <w:lang w:val="ru-RU"/>
        </w:rPr>
        <w:t xml:space="preserve"> </w:t>
      </w:r>
      <w:r>
        <w:br/>
      </w:r>
      <w:r w:rsidRPr="0027467A">
        <w:t>de</w:t>
      </w:r>
      <w:r w:rsidRPr="0027467A">
        <w:rPr>
          <w:lang w:val="ru-RU"/>
        </w:rPr>
        <w:t xml:space="preserve"> </w:t>
      </w:r>
      <w:r w:rsidRPr="0027467A">
        <w:t>la</w:t>
      </w:r>
      <w:r w:rsidRPr="0027467A">
        <w:rPr>
          <w:lang w:val="ru-RU"/>
        </w:rPr>
        <w:t xml:space="preserve"> </w:t>
      </w:r>
      <w:r w:rsidRPr="0027467A">
        <w:t>Rep</w:t>
      </w:r>
      <w:r w:rsidRPr="0027467A">
        <w:rPr>
          <w:lang w:val="ru-RU"/>
        </w:rPr>
        <w:t>ú</w:t>
      </w:r>
      <w:r w:rsidRPr="0027467A">
        <w:t>blica</w:t>
      </w:r>
      <w:r w:rsidRPr="0027467A">
        <w:rPr>
          <w:lang w:val="ru-RU"/>
        </w:rPr>
        <w:t xml:space="preserve"> </w:t>
      </w:r>
      <w:r w:rsidRPr="0027467A">
        <w:t>de</w:t>
      </w:r>
      <w:r w:rsidRPr="0027467A">
        <w:rPr>
          <w:lang w:val="ru-RU"/>
        </w:rPr>
        <w:t xml:space="preserve"> </w:t>
      </w:r>
      <w:r w:rsidRPr="0027467A">
        <w:t>Azerbaiy</w:t>
      </w:r>
      <w:r w:rsidRPr="0027467A">
        <w:rPr>
          <w:lang w:val="ru-RU"/>
        </w:rPr>
        <w:t>á</w:t>
      </w:r>
      <w:r w:rsidRPr="0027467A">
        <w:t>n</w:t>
      </w:r>
    </w:p>
    <w:p w:rsidR="006F55ED" w:rsidRPr="0027467A" w:rsidRDefault="006B6F0C" w:rsidP="006F55ED">
      <w:pPr>
        <w:pStyle w:val="SingleTxtG"/>
        <w:rPr>
          <w:lang w:val="es-ES_tradnl"/>
        </w:rPr>
      </w:pPr>
      <w:r>
        <w:rPr>
          <w:lang w:val="ru-RU"/>
        </w:rPr>
        <w:t>12.1</w:t>
      </w:r>
      <w:r w:rsidR="006F55ED">
        <w:tab/>
      </w:r>
      <w:r w:rsidR="006F55ED" w:rsidRPr="0027467A">
        <w:rPr>
          <w:lang w:val="es-ES_tradnl"/>
        </w:rPr>
        <w:t xml:space="preserve">Los ciudadanos </w:t>
      </w:r>
      <w:r w:rsidR="006F55ED" w:rsidRPr="0027467A">
        <w:t xml:space="preserve">azerbaiyanos </w:t>
      </w:r>
      <w:r w:rsidR="006F55ED" w:rsidRPr="0027467A">
        <w:rPr>
          <w:lang w:val="es-ES_tradnl"/>
        </w:rPr>
        <w:t>y los apátridas que tengan residencia permanente en la República de Azerbaiyán que cometan algún delito (</w:t>
      </w:r>
      <w:r w:rsidR="006F55ED" w:rsidRPr="0027467A">
        <w:t xml:space="preserve">de acción u omisión) fuera de sus fronteras </w:t>
      </w:r>
      <w:r w:rsidR="006F55ED" w:rsidRPr="0027467A">
        <w:rPr>
          <w:lang w:val="es-ES_tradnl"/>
        </w:rPr>
        <w:t xml:space="preserve">incurrirán en responsabilidad penal con arreglo al presente Código, si el delito </w:t>
      </w:r>
      <w:r w:rsidR="006F55ED" w:rsidRPr="0027467A">
        <w:t xml:space="preserve">está tipificado </w:t>
      </w:r>
      <w:r w:rsidR="006F55ED" w:rsidRPr="0027467A">
        <w:rPr>
          <w:lang w:val="es-ES_tradnl"/>
        </w:rPr>
        <w:t xml:space="preserve">en la República de Azerbaiyán y en el Estado en cuyo territorio fue cometido y si </w:t>
      </w:r>
      <w:r w:rsidR="006F55ED" w:rsidRPr="0027467A">
        <w:t xml:space="preserve">los autores </w:t>
      </w:r>
      <w:r w:rsidR="006F55ED" w:rsidRPr="0027467A">
        <w:rPr>
          <w:lang w:val="es-ES_tradnl"/>
        </w:rPr>
        <w:t>no han sido condenados en dicho Estado.</w:t>
      </w:r>
    </w:p>
    <w:p w:rsidR="006F55ED" w:rsidRPr="0027467A" w:rsidRDefault="006B6F0C" w:rsidP="006F55ED">
      <w:pPr>
        <w:pStyle w:val="SingleTxtG"/>
      </w:pPr>
      <w:r>
        <w:rPr>
          <w:lang w:val="es-ES_tradnl"/>
        </w:rPr>
        <w:t>12.2</w:t>
      </w:r>
      <w:r w:rsidR="006F55ED">
        <w:rPr>
          <w:lang w:val="es-ES_tradnl"/>
        </w:rPr>
        <w:tab/>
      </w:r>
      <w:r w:rsidR="006F55ED" w:rsidRPr="0027467A">
        <w:rPr>
          <w:lang w:val="es-ES_tradnl"/>
        </w:rPr>
        <w:t xml:space="preserve">Los extranjeros y apátridas que delincan fuera de la República de Azerbaiyán </w:t>
      </w:r>
      <w:r w:rsidR="006F55ED" w:rsidRPr="0027467A">
        <w:t xml:space="preserve">podrán ser procesados con arreglo al presente Código </w:t>
      </w:r>
      <w:r w:rsidR="006F55ED" w:rsidRPr="0027467A">
        <w:rPr>
          <w:lang w:val="es-ES_tradnl"/>
        </w:rPr>
        <w:t xml:space="preserve">cuando el delito haya sido cometido contra ciudadanos </w:t>
      </w:r>
      <w:r w:rsidR="006F55ED" w:rsidRPr="0027467A">
        <w:t>azerbaiyanos</w:t>
      </w:r>
      <w:r w:rsidR="006F55ED" w:rsidRPr="0027467A">
        <w:rPr>
          <w:lang w:val="es-ES_tradnl"/>
        </w:rPr>
        <w:t xml:space="preserve">, </w:t>
      </w:r>
      <w:r w:rsidR="006F55ED" w:rsidRPr="0027467A">
        <w:t>contra</w:t>
      </w:r>
      <w:r w:rsidR="006F55ED" w:rsidRPr="0027467A">
        <w:rPr>
          <w:lang w:val="es-ES_tradnl"/>
        </w:rPr>
        <w:t xml:space="preserve"> los intereses de </w:t>
      </w:r>
      <w:r w:rsidR="006F55ED" w:rsidRPr="0027467A">
        <w:t xml:space="preserve">la República de Azerbaiyán, </w:t>
      </w:r>
      <w:r w:rsidR="006F55ED" w:rsidRPr="0027467A">
        <w:rPr>
          <w:lang w:val="es-ES_tradnl"/>
        </w:rPr>
        <w:t xml:space="preserve">o en otros casos </w:t>
      </w:r>
      <w:r w:rsidR="006F55ED">
        <w:rPr>
          <w:lang w:val="es-ES_tradnl"/>
        </w:rPr>
        <w:t>previstos</w:t>
      </w:r>
      <w:r w:rsidR="006F55ED" w:rsidRPr="0027467A">
        <w:rPr>
          <w:lang w:val="es-ES_tradnl"/>
        </w:rPr>
        <w:t xml:space="preserve"> en tratados internacionales </w:t>
      </w:r>
      <w:r w:rsidR="006F55ED" w:rsidRPr="0027467A">
        <w:t>en que esta es parte</w:t>
      </w:r>
      <w:r w:rsidR="006F55ED" w:rsidRPr="0027467A">
        <w:rPr>
          <w:lang w:val="es-ES_tradnl"/>
        </w:rPr>
        <w:t>, si no han sido condenad</w:t>
      </w:r>
      <w:r w:rsidR="006F55ED">
        <w:rPr>
          <w:lang w:val="es-ES_tradnl"/>
        </w:rPr>
        <w:t>o</w:t>
      </w:r>
      <w:r w:rsidR="006F55ED" w:rsidRPr="0027467A">
        <w:rPr>
          <w:lang w:val="es-ES_tradnl"/>
        </w:rPr>
        <w:t xml:space="preserve">s por </w:t>
      </w:r>
      <w:r w:rsidR="006F55ED" w:rsidRPr="0027467A">
        <w:t xml:space="preserve">el mismo delito </w:t>
      </w:r>
      <w:r>
        <w:rPr>
          <w:lang w:val="es-ES_tradnl"/>
        </w:rPr>
        <w:t>en ese otro Estado."</w:t>
      </w:r>
    </w:p>
    <w:p w:rsidR="006F55ED" w:rsidRPr="006B6F0C" w:rsidRDefault="006F55ED" w:rsidP="006F55ED">
      <w:pPr>
        <w:pStyle w:val="SingleTxtG"/>
      </w:pPr>
      <w:r w:rsidRPr="00632A08">
        <w:rPr>
          <w:lang w:val="ru-RU"/>
        </w:rPr>
        <w:t>21.</w:t>
      </w:r>
      <w:r w:rsidRPr="00632A08">
        <w:rPr>
          <w:lang w:val="ru-RU"/>
        </w:rPr>
        <w:tab/>
      </w:r>
      <w:r w:rsidRPr="00632A08">
        <w:t>L</w:t>
      </w:r>
      <w:r w:rsidRPr="00632A08">
        <w:rPr>
          <w:lang w:val="es-ES_tradnl"/>
        </w:rPr>
        <w:t xml:space="preserve">os extranjeros y apátridas que cometan los delitos previstos en el artículo </w:t>
      </w:r>
      <w:r w:rsidRPr="00632A08">
        <w:rPr>
          <w:lang w:val="ru-RU"/>
        </w:rPr>
        <w:t xml:space="preserve">12.3 </w:t>
      </w:r>
      <w:r w:rsidRPr="00632A08">
        <w:t>del Código Penal u otros delitos punibles en virtud de tratados internacionales en que es parte la República de Azerbaiyán i</w:t>
      </w:r>
      <w:r w:rsidRPr="00632A08">
        <w:rPr>
          <w:lang w:val="es-ES_tradnl"/>
        </w:rPr>
        <w:t xml:space="preserve">ncurrirán en responsabilidad penal y podrán ser sancionados con arreglo al presente Código, independientemente </w:t>
      </w:r>
      <w:r w:rsidRPr="00632A08">
        <w:t>del lugar donde</w:t>
      </w:r>
      <w:r>
        <w:t xml:space="preserve"> </w:t>
      </w:r>
      <w:r w:rsidR="006B6F0C">
        <w:rPr>
          <w:lang w:val="es-ES_tradnl"/>
        </w:rPr>
        <w:t>se haya cometido el delito.</w:t>
      </w:r>
    </w:p>
    <w:p w:rsidR="006F55ED" w:rsidRPr="00632A08" w:rsidRDefault="006F55ED" w:rsidP="006F55ED">
      <w:pPr>
        <w:pStyle w:val="SingleTxtG"/>
        <w:rPr>
          <w:lang w:val="ru-RU"/>
        </w:rPr>
      </w:pPr>
      <w:r w:rsidRPr="00632A08">
        <w:rPr>
          <w:lang w:val="ru-RU"/>
        </w:rPr>
        <w:t>22.</w:t>
      </w:r>
      <w:r w:rsidRPr="00632A08">
        <w:rPr>
          <w:lang w:val="ru-RU"/>
        </w:rPr>
        <w:tab/>
      </w:r>
      <w:r w:rsidRPr="00632A08">
        <w:t>En virtud del</w:t>
      </w:r>
      <w:r w:rsidRPr="00632A08">
        <w:rPr>
          <w:lang w:val="ru-RU"/>
        </w:rPr>
        <w:t xml:space="preserve"> </w:t>
      </w:r>
      <w:r w:rsidRPr="00632A08">
        <w:t>art</w:t>
      </w:r>
      <w:r w:rsidRPr="00632A08">
        <w:rPr>
          <w:lang w:val="ru-RU"/>
        </w:rPr>
        <w:t>í</w:t>
      </w:r>
      <w:r w:rsidRPr="00632A08">
        <w:t>culo</w:t>
      </w:r>
      <w:r w:rsidRPr="00632A08">
        <w:rPr>
          <w:lang w:val="ru-RU"/>
        </w:rPr>
        <w:t xml:space="preserve"> 27 </w:t>
      </w:r>
      <w:r w:rsidRPr="00632A08">
        <w:t>de</w:t>
      </w:r>
      <w:r w:rsidRPr="00632A08">
        <w:rPr>
          <w:lang w:val="ru-RU"/>
        </w:rPr>
        <w:t xml:space="preserve"> </w:t>
      </w:r>
      <w:r w:rsidRPr="00632A08">
        <w:t>la</w:t>
      </w:r>
      <w:r w:rsidRPr="00632A08">
        <w:rPr>
          <w:lang w:val="ru-RU"/>
        </w:rPr>
        <w:t xml:space="preserve"> </w:t>
      </w:r>
      <w:r w:rsidRPr="00632A08">
        <w:t>Ley</w:t>
      </w:r>
      <w:r w:rsidRPr="00632A08">
        <w:rPr>
          <w:lang w:val="ru-RU"/>
        </w:rPr>
        <w:t xml:space="preserve"> </w:t>
      </w:r>
      <w:r w:rsidRPr="00632A08">
        <w:t>de</w:t>
      </w:r>
      <w:r w:rsidRPr="00632A08">
        <w:rPr>
          <w:lang w:val="ru-RU"/>
        </w:rPr>
        <w:t xml:space="preserve"> </w:t>
      </w:r>
      <w:r w:rsidRPr="00632A08">
        <w:t>lucha</w:t>
      </w:r>
      <w:r w:rsidRPr="00632A08">
        <w:rPr>
          <w:lang w:val="ru-RU"/>
        </w:rPr>
        <w:t xml:space="preserve"> </w:t>
      </w:r>
      <w:r w:rsidRPr="00632A08">
        <w:t>contra</w:t>
      </w:r>
      <w:r w:rsidRPr="00632A08">
        <w:rPr>
          <w:lang w:val="ru-RU"/>
        </w:rPr>
        <w:t xml:space="preserve"> </w:t>
      </w:r>
      <w:r w:rsidRPr="00632A08">
        <w:t>la</w:t>
      </w:r>
      <w:r w:rsidRPr="00632A08">
        <w:rPr>
          <w:lang w:val="ru-RU"/>
        </w:rPr>
        <w:t xml:space="preserve"> </w:t>
      </w:r>
      <w:r w:rsidRPr="00632A08">
        <w:t>trata</w:t>
      </w:r>
      <w:r w:rsidRPr="00632A08">
        <w:rPr>
          <w:lang w:val="ru-RU"/>
        </w:rPr>
        <w:t xml:space="preserve"> </w:t>
      </w:r>
      <w:r w:rsidRPr="00632A08">
        <w:t>de</w:t>
      </w:r>
      <w:r w:rsidRPr="00632A08">
        <w:rPr>
          <w:lang w:val="ru-RU"/>
        </w:rPr>
        <w:t xml:space="preserve"> </w:t>
      </w:r>
      <w:r w:rsidRPr="00632A08">
        <w:t>personas</w:t>
      </w:r>
      <w:r w:rsidRPr="00632A08">
        <w:rPr>
          <w:lang w:val="ru-RU"/>
        </w:rPr>
        <w:t xml:space="preserve">, </w:t>
      </w:r>
      <w:r w:rsidRPr="00632A08">
        <w:t>los</w:t>
      </w:r>
      <w:r w:rsidRPr="00632A08">
        <w:rPr>
          <w:lang w:val="ru-RU"/>
        </w:rPr>
        <w:t xml:space="preserve"> </w:t>
      </w:r>
      <w:r w:rsidRPr="00632A08">
        <w:t>ciudadanos</w:t>
      </w:r>
      <w:r w:rsidRPr="00632A08">
        <w:rPr>
          <w:lang w:val="ru-RU"/>
        </w:rPr>
        <w:t xml:space="preserve"> </w:t>
      </w:r>
      <w:r w:rsidRPr="00632A08">
        <w:t>azerbaiyanos</w:t>
      </w:r>
      <w:r w:rsidRPr="00632A08">
        <w:rPr>
          <w:lang w:val="ru-RU"/>
        </w:rPr>
        <w:t>,</w:t>
      </w:r>
      <w:r w:rsidRPr="00632A08">
        <w:t xml:space="preserve"> los extranjeros</w:t>
      </w:r>
      <w:r w:rsidRPr="00632A08">
        <w:rPr>
          <w:lang w:val="ru-RU"/>
        </w:rPr>
        <w:t xml:space="preserve"> </w:t>
      </w:r>
      <w:r w:rsidRPr="00632A08">
        <w:t>o</w:t>
      </w:r>
      <w:r w:rsidRPr="00632A08">
        <w:rPr>
          <w:lang w:val="ru-RU"/>
        </w:rPr>
        <w:t xml:space="preserve"> </w:t>
      </w:r>
      <w:r w:rsidRPr="00632A08">
        <w:t>los</w:t>
      </w:r>
      <w:r w:rsidRPr="00632A08">
        <w:rPr>
          <w:lang w:val="ru-RU"/>
        </w:rPr>
        <w:t xml:space="preserve"> </w:t>
      </w:r>
      <w:r w:rsidRPr="00632A08">
        <w:t>ap</w:t>
      </w:r>
      <w:r w:rsidRPr="00632A08">
        <w:rPr>
          <w:lang w:val="ru-RU"/>
        </w:rPr>
        <w:t>á</w:t>
      </w:r>
      <w:r w:rsidRPr="00632A08">
        <w:t>tridas</w:t>
      </w:r>
      <w:r w:rsidRPr="00632A08">
        <w:rPr>
          <w:lang w:val="ru-RU"/>
        </w:rPr>
        <w:t xml:space="preserve"> </w:t>
      </w:r>
      <w:r w:rsidRPr="00632A08">
        <w:t>que</w:t>
      </w:r>
      <w:r w:rsidRPr="00632A08">
        <w:rPr>
          <w:lang w:val="ru-RU"/>
        </w:rPr>
        <w:t xml:space="preserve"> </w:t>
      </w:r>
      <w:r w:rsidRPr="00632A08">
        <w:t>cometan</w:t>
      </w:r>
      <w:r w:rsidRPr="00632A08">
        <w:rPr>
          <w:lang w:val="ru-RU"/>
        </w:rPr>
        <w:t xml:space="preserve"> </w:t>
      </w:r>
      <w:r w:rsidRPr="00632A08">
        <w:t>delitos</w:t>
      </w:r>
      <w:r w:rsidRPr="00632A08">
        <w:rPr>
          <w:lang w:val="ru-RU"/>
        </w:rPr>
        <w:t xml:space="preserve"> </w:t>
      </w:r>
      <w:r w:rsidRPr="00632A08">
        <w:t>relacionados</w:t>
      </w:r>
      <w:r w:rsidRPr="00632A08">
        <w:rPr>
          <w:lang w:val="ru-RU"/>
        </w:rPr>
        <w:t xml:space="preserve"> </w:t>
      </w:r>
      <w:r w:rsidRPr="00632A08">
        <w:t>con</w:t>
      </w:r>
      <w:r w:rsidRPr="00632A08">
        <w:rPr>
          <w:lang w:val="ru-RU"/>
        </w:rPr>
        <w:t xml:space="preserve"> </w:t>
      </w:r>
      <w:r w:rsidRPr="00632A08">
        <w:t>la</w:t>
      </w:r>
      <w:r w:rsidRPr="00632A08">
        <w:rPr>
          <w:lang w:val="ru-RU"/>
        </w:rPr>
        <w:t xml:space="preserve"> </w:t>
      </w:r>
      <w:r w:rsidRPr="00632A08">
        <w:t>trata incurrirán en responsabilidad penal con arreglo al Código Penal</w:t>
      </w:r>
      <w:r w:rsidRPr="00632A08">
        <w:rPr>
          <w:lang w:val="ru-RU"/>
        </w:rPr>
        <w:t xml:space="preserve"> </w:t>
      </w:r>
      <w:r w:rsidRPr="00632A08">
        <w:t>de la República de Azerbaiyán, independientemente del lugar donde se haya cometido el delito.</w:t>
      </w:r>
    </w:p>
    <w:p w:rsidR="006F55ED" w:rsidRPr="00632A08" w:rsidRDefault="006F55ED" w:rsidP="006F55ED">
      <w:pPr>
        <w:pStyle w:val="SingleTxtG"/>
        <w:rPr>
          <w:lang w:val="ru-RU"/>
        </w:rPr>
      </w:pPr>
      <w:r w:rsidRPr="00632A08">
        <w:rPr>
          <w:lang w:val="ru-RU"/>
        </w:rPr>
        <w:t>23.</w:t>
      </w:r>
      <w:r w:rsidRPr="00632A08">
        <w:rPr>
          <w:lang w:val="ru-RU"/>
        </w:rPr>
        <w:tab/>
      </w:r>
      <w:r w:rsidRPr="00632A08">
        <w:t>De conformidad con</w:t>
      </w:r>
      <w:r w:rsidRPr="00632A08">
        <w:rPr>
          <w:lang w:val="ru-RU"/>
        </w:rPr>
        <w:t xml:space="preserve"> </w:t>
      </w:r>
      <w:r w:rsidRPr="00632A08">
        <w:t>los</w:t>
      </w:r>
      <w:r w:rsidRPr="00632A08">
        <w:rPr>
          <w:lang w:val="ru-RU"/>
        </w:rPr>
        <w:t xml:space="preserve"> </w:t>
      </w:r>
      <w:r w:rsidRPr="00632A08">
        <w:t>art</w:t>
      </w:r>
      <w:r w:rsidRPr="00632A08">
        <w:rPr>
          <w:lang w:val="ru-RU"/>
        </w:rPr>
        <w:t>í</w:t>
      </w:r>
      <w:r w:rsidRPr="00632A08">
        <w:t>culos</w:t>
      </w:r>
      <w:r w:rsidRPr="00632A08">
        <w:rPr>
          <w:lang w:val="ru-RU"/>
        </w:rPr>
        <w:t xml:space="preserve"> 502 </w:t>
      </w:r>
      <w:r w:rsidRPr="00632A08">
        <w:t>y</w:t>
      </w:r>
      <w:r w:rsidRPr="00632A08">
        <w:rPr>
          <w:lang w:val="ru-RU"/>
        </w:rPr>
        <w:t xml:space="preserve"> 504 </w:t>
      </w:r>
      <w:r w:rsidRPr="00632A08">
        <w:t>del</w:t>
      </w:r>
      <w:r w:rsidRPr="00632A08">
        <w:rPr>
          <w:lang w:val="ru-RU"/>
        </w:rPr>
        <w:t xml:space="preserve"> </w:t>
      </w:r>
      <w:r w:rsidRPr="00632A08">
        <w:t>C</w:t>
      </w:r>
      <w:r w:rsidRPr="00632A08">
        <w:rPr>
          <w:lang w:val="ru-RU"/>
        </w:rPr>
        <w:t>ó</w:t>
      </w:r>
      <w:r w:rsidRPr="00632A08">
        <w:t>digo</w:t>
      </w:r>
      <w:r w:rsidRPr="00632A08">
        <w:rPr>
          <w:lang w:val="ru-RU"/>
        </w:rPr>
        <w:t xml:space="preserve"> </w:t>
      </w:r>
      <w:r w:rsidRPr="00632A08">
        <w:t>de</w:t>
      </w:r>
      <w:r w:rsidRPr="00632A08">
        <w:rPr>
          <w:lang w:val="ru-RU"/>
        </w:rPr>
        <w:t xml:space="preserve"> </w:t>
      </w:r>
      <w:r w:rsidRPr="00632A08">
        <w:t>Procedimiento</w:t>
      </w:r>
      <w:r w:rsidRPr="00632A08">
        <w:rPr>
          <w:lang w:val="ru-RU"/>
        </w:rPr>
        <w:t xml:space="preserve"> </w:t>
      </w:r>
      <w:r w:rsidRPr="00632A08">
        <w:t>Penal, si</w:t>
      </w:r>
      <w:r w:rsidRPr="00632A08">
        <w:rPr>
          <w:lang w:val="ru-RU"/>
        </w:rPr>
        <w:t xml:space="preserve"> </w:t>
      </w:r>
      <w:r w:rsidRPr="00632A08">
        <w:t>la</w:t>
      </w:r>
      <w:r w:rsidRPr="00632A08">
        <w:rPr>
          <w:lang w:val="ru-RU"/>
        </w:rPr>
        <w:t xml:space="preserve"> </w:t>
      </w:r>
      <w:r w:rsidRPr="00632A08">
        <w:t>autoridad</w:t>
      </w:r>
      <w:r w:rsidRPr="00632A08">
        <w:rPr>
          <w:lang w:val="ru-RU"/>
        </w:rPr>
        <w:t xml:space="preserve"> </w:t>
      </w:r>
      <w:r w:rsidRPr="00632A08">
        <w:t>competente</w:t>
      </w:r>
      <w:r w:rsidRPr="00632A08">
        <w:rPr>
          <w:lang w:val="ru-RU"/>
        </w:rPr>
        <w:t xml:space="preserve"> </w:t>
      </w:r>
      <w:r w:rsidRPr="00632A08">
        <w:t>de</w:t>
      </w:r>
      <w:r w:rsidRPr="00632A08">
        <w:rPr>
          <w:lang w:val="ru-RU"/>
        </w:rPr>
        <w:t xml:space="preserve"> </w:t>
      </w:r>
      <w:r w:rsidRPr="00632A08">
        <w:t>otro</w:t>
      </w:r>
      <w:r w:rsidRPr="00632A08">
        <w:rPr>
          <w:lang w:val="ru-RU"/>
        </w:rPr>
        <w:t xml:space="preserve"> </w:t>
      </w:r>
      <w:r w:rsidRPr="00632A08">
        <w:t>Estado así lo solicita</w:t>
      </w:r>
      <w:r w:rsidRPr="00632A08">
        <w:rPr>
          <w:lang w:val="ru-RU"/>
        </w:rPr>
        <w:t xml:space="preserve">, </w:t>
      </w:r>
      <w:r w:rsidRPr="00632A08">
        <w:t>un</w:t>
      </w:r>
      <w:r w:rsidRPr="00632A08">
        <w:rPr>
          <w:lang w:val="ru-RU"/>
        </w:rPr>
        <w:t xml:space="preserve"> ó</w:t>
      </w:r>
      <w:r w:rsidRPr="00632A08">
        <w:t>rgano</w:t>
      </w:r>
      <w:r w:rsidRPr="00632A08">
        <w:rPr>
          <w:lang w:val="ru-RU"/>
        </w:rPr>
        <w:t xml:space="preserve"> </w:t>
      </w:r>
      <w:r w:rsidRPr="00632A08">
        <w:t>de</w:t>
      </w:r>
      <w:r w:rsidRPr="00632A08">
        <w:rPr>
          <w:lang w:val="ru-RU"/>
        </w:rPr>
        <w:t xml:space="preserve"> </w:t>
      </w:r>
      <w:r w:rsidRPr="00632A08">
        <w:t>acción</w:t>
      </w:r>
      <w:r w:rsidRPr="00632A08">
        <w:rPr>
          <w:lang w:val="ru-RU"/>
        </w:rPr>
        <w:t xml:space="preserve"> </w:t>
      </w:r>
      <w:r w:rsidRPr="00632A08">
        <w:t>penal</w:t>
      </w:r>
      <w:r>
        <w:rPr>
          <w:lang w:val="ru-RU"/>
        </w:rPr>
        <w:t xml:space="preserve"> </w:t>
      </w:r>
      <w:r w:rsidRPr="00632A08">
        <w:t>de</w:t>
      </w:r>
      <w:r w:rsidRPr="00632A08">
        <w:rPr>
          <w:lang w:val="ru-RU"/>
        </w:rPr>
        <w:t xml:space="preserve"> </w:t>
      </w:r>
      <w:r w:rsidRPr="00632A08">
        <w:t>la</w:t>
      </w:r>
      <w:r w:rsidRPr="00632A08">
        <w:rPr>
          <w:lang w:val="ru-RU"/>
        </w:rPr>
        <w:t xml:space="preserve"> </w:t>
      </w:r>
      <w:r w:rsidRPr="00632A08">
        <w:t>Rep</w:t>
      </w:r>
      <w:r w:rsidRPr="00632A08">
        <w:rPr>
          <w:lang w:val="ru-RU"/>
        </w:rPr>
        <w:t>ú</w:t>
      </w:r>
      <w:r w:rsidRPr="00632A08">
        <w:t>blica</w:t>
      </w:r>
      <w:r w:rsidRPr="00632A08">
        <w:rPr>
          <w:lang w:val="ru-RU"/>
        </w:rPr>
        <w:t xml:space="preserve"> </w:t>
      </w:r>
      <w:r w:rsidRPr="00632A08">
        <w:t>de</w:t>
      </w:r>
      <w:r w:rsidRPr="00632A08">
        <w:rPr>
          <w:lang w:val="ru-RU"/>
        </w:rPr>
        <w:t xml:space="preserve"> </w:t>
      </w:r>
      <w:r w:rsidRPr="00632A08">
        <w:t>Azerbaiy</w:t>
      </w:r>
      <w:r w:rsidRPr="00632A08">
        <w:rPr>
          <w:lang w:val="ru-RU"/>
        </w:rPr>
        <w:t>á</w:t>
      </w:r>
      <w:r w:rsidRPr="00632A08">
        <w:t>n</w:t>
      </w:r>
      <w:r w:rsidRPr="00632A08">
        <w:rPr>
          <w:lang w:val="ru-RU"/>
        </w:rPr>
        <w:t xml:space="preserve"> </w:t>
      </w:r>
      <w:r w:rsidRPr="00632A08">
        <w:t>procesará con arreglo a la legislación nacional a los</w:t>
      </w:r>
      <w:r w:rsidRPr="00632A08">
        <w:rPr>
          <w:lang w:val="ru-RU"/>
        </w:rPr>
        <w:t xml:space="preserve"> </w:t>
      </w:r>
      <w:r w:rsidRPr="00632A08">
        <w:t>ciudadanos</w:t>
      </w:r>
      <w:r w:rsidRPr="00632A08">
        <w:rPr>
          <w:lang w:val="ru-RU"/>
        </w:rPr>
        <w:t xml:space="preserve"> </w:t>
      </w:r>
      <w:r w:rsidRPr="00632A08">
        <w:t>azerbaiyanos</w:t>
      </w:r>
      <w:r w:rsidRPr="00632A08">
        <w:rPr>
          <w:lang w:val="ru-RU"/>
        </w:rPr>
        <w:t xml:space="preserve"> </w:t>
      </w:r>
      <w:r w:rsidRPr="00632A08">
        <w:t>imputados</w:t>
      </w:r>
      <w:r w:rsidRPr="00632A08">
        <w:rPr>
          <w:lang w:val="ru-RU"/>
        </w:rPr>
        <w:t xml:space="preserve"> </w:t>
      </w:r>
      <w:r w:rsidRPr="00632A08">
        <w:t>de</w:t>
      </w:r>
      <w:r w:rsidRPr="00632A08">
        <w:rPr>
          <w:lang w:val="ru-RU"/>
        </w:rPr>
        <w:t xml:space="preserve"> </w:t>
      </w:r>
      <w:r w:rsidRPr="00632A08">
        <w:t>la</w:t>
      </w:r>
      <w:r w:rsidRPr="00632A08">
        <w:rPr>
          <w:lang w:val="ru-RU"/>
        </w:rPr>
        <w:t xml:space="preserve"> </w:t>
      </w:r>
      <w:r w:rsidRPr="00632A08">
        <w:t>comisi</w:t>
      </w:r>
      <w:r w:rsidRPr="00632A08">
        <w:rPr>
          <w:lang w:val="ru-RU"/>
        </w:rPr>
        <w:t>ó</w:t>
      </w:r>
      <w:r w:rsidRPr="00632A08">
        <w:t>n</w:t>
      </w:r>
      <w:r w:rsidRPr="00632A08">
        <w:rPr>
          <w:lang w:val="ru-RU"/>
        </w:rPr>
        <w:t xml:space="preserve"> </w:t>
      </w:r>
      <w:r w:rsidRPr="00632A08">
        <w:t>de</w:t>
      </w:r>
      <w:r w:rsidRPr="00632A08">
        <w:rPr>
          <w:lang w:val="ru-RU"/>
        </w:rPr>
        <w:t xml:space="preserve"> </w:t>
      </w:r>
      <w:r w:rsidRPr="00632A08">
        <w:t>delitos en el territorio del Estado solicitante. El órgano de acción penal ante el que se haya presentado la solicitud comunicará al órgano competente del otro Estado los resultados del proceso penal. A solicitud de este último, se le transmitirá también una copia de la sentencia de la causa</w:t>
      </w:r>
      <w:r w:rsidRPr="00632A08">
        <w:rPr>
          <w:lang w:val="ru-RU"/>
        </w:rPr>
        <w:t>.</w:t>
      </w:r>
    </w:p>
    <w:p w:rsidR="006F55ED" w:rsidRPr="00632A08" w:rsidRDefault="006F55ED" w:rsidP="006F55ED">
      <w:pPr>
        <w:pStyle w:val="H1G"/>
        <w:rPr>
          <w:lang w:val="ru-RU"/>
        </w:rPr>
      </w:pPr>
      <w:r>
        <w:rPr>
          <w:lang w:val="ru-RU"/>
        </w:rPr>
        <w:tab/>
        <w:t>D.</w:t>
      </w:r>
      <w:r w:rsidRPr="00632A08">
        <w:rPr>
          <w:lang w:val="ru-RU"/>
        </w:rPr>
        <w:tab/>
      </w:r>
      <w:r w:rsidRPr="00632A08">
        <w:t>Art</w:t>
      </w:r>
      <w:r w:rsidRPr="00632A08">
        <w:rPr>
          <w:lang w:val="ru-RU"/>
        </w:rPr>
        <w:t>í</w:t>
      </w:r>
      <w:r w:rsidRPr="00632A08">
        <w:t>culo</w:t>
      </w:r>
      <w:r w:rsidRPr="00632A08">
        <w:rPr>
          <w:lang w:val="ru-RU"/>
        </w:rPr>
        <w:t xml:space="preserve"> 7</w:t>
      </w:r>
    </w:p>
    <w:p w:rsidR="006F55ED" w:rsidRPr="00632A08" w:rsidRDefault="006F55ED" w:rsidP="006F55ED">
      <w:pPr>
        <w:pStyle w:val="SingleTxtG"/>
        <w:rPr>
          <w:lang w:val="ru-RU"/>
        </w:rPr>
      </w:pPr>
      <w:r w:rsidRPr="00632A08">
        <w:rPr>
          <w:lang w:val="ru-RU"/>
        </w:rPr>
        <w:t>24.</w:t>
      </w:r>
      <w:r w:rsidRPr="00632A08">
        <w:rPr>
          <w:lang w:val="ru-RU"/>
        </w:rPr>
        <w:tab/>
      </w:r>
      <w:r w:rsidRPr="00632A08">
        <w:t>El Consejo Republicano de Coordinación era la entidad encargada de coordinar y mejorar la labor de los órganos estatales y las a</w:t>
      </w:r>
      <w:r>
        <w:t>soci</w:t>
      </w:r>
      <w:r w:rsidRPr="00632A08">
        <w:t>aciones sociales dedicadas a la infancia en el ámbito de la educación de los niños como ciudadanos dignos, formular la política estatal relativa al trabajo con los niños, garantizar plenamente los derechos de los niños de conformidad con la Constitución, la Declaraci</w:t>
      </w:r>
      <w:r w:rsidRPr="00632A08">
        <w:rPr>
          <w:lang w:val="ru-RU"/>
        </w:rPr>
        <w:t>ó</w:t>
      </w:r>
      <w:r w:rsidRPr="00632A08">
        <w:t>n</w:t>
      </w:r>
      <w:r w:rsidRPr="00632A08">
        <w:rPr>
          <w:lang w:val="ru-RU"/>
        </w:rPr>
        <w:t xml:space="preserve"> </w:t>
      </w:r>
      <w:r w:rsidRPr="00632A08">
        <w:t>de los Derechos</w:t>
      </w:r>
      <w:r w:rsidRPr="00632A08">
        <w:rPr>
          <w:lang w:val="ru-RU"/>
        </w:rPr>
        <w:t xml:space="preserve"> </w:t>
      </w:r>
      <w:r w:rsidRPr="00632A08">
        <w:t>del</w:t>
      </w:r>
      <w:r w:rsidRPr="00632A08">
        <w:rPr>
          <w:lang w:val="ru-RU"/>
        </w:rPr>
        <w:t xml:space="preserve"> </w:t>
      </w:r>
      <w:r w:rsidRPr="00632A08">
        <w:t>Ni</w:t>
      </w:r>
      <w:r w:rsidRPr="00632A08">
        <w:rPr>
          <w:lang w:val="ru-RU"/>
        </w:rPr>
        <w:t>ñ</w:t>
      </w:r>
      <w:r w:rsidRPr="00632A08">
        <w:t>o, la Convención sobre los Derechos del Niño y otras normas de derecho internacional, y de elaborar y aplicar la política estatal de Azerbaiyán relativa a los niños para el período 2001-2006</w:t>
      </w:r>
      <w:r w:rsidRPr="00632A08">
        <w:rPr>
          <w:lang w:val="ru-RU"/>
        </w:rPr>
        <w:t>.</w:t>
      </w:r>
    </w:p>
    <w:p w:rsidR="006F55ED" w:rsidRPr="00632A08" w:rsidRDefault="006F55ED" w:rsidP="006F55ED">
      <w:pPr>
        <w:pStyle w:val="SingleTxtG"/>
        <w:rPr>
          <w:lang w:val="ru-RU"/>
        </w:rPr>
      </w:pPr>
      <w:r w:rsidRPr="00632A08">
        <w:rPr>
          <w:lang w:val="ru-RU"/>
        </w:rPr>
        <w:t>25.</w:t>
      </w:r>
      <w:r w:rsidRPr="00632A08">
        <w:rPr>
          <w:lang w:val="ru-RU"/>
        </w:rPr>
        <w:tab/>
      </w:r>
      <w:r w:rsidRPr="00632A08">
        <w:t>El</w:t>
      </w:r>
      <w:r w:rsidRPr="00632A08">
        <w:rPr>
          <w:lang w:val="ru-RU"/>
        </w:rPr>
        <w:t xml:space="preserve"> 19 </w:t>
      </w:r>
      <w:r w:rsidRPr="00632A08">
        <w:t>de</w:t>
      </w:r>
      <w:r w:rsidRPr="00632A08">
        <w:rPr>
          <w:lang w:val="ru-RU"/>
        </w:rPr>
        <w:t xml:space="preserve"> </w:t>
      </w:r>
      <w:r w:rsidRPr="00632A08">
        <w:t>enero</w:t>
      </w:r>
      <w:r w:rsidRPr="00632A08">
        <w:rPr>
          <w:lang w:val="ru-RU"/>
        </w:rPr>
        <w:t xml:space="preserve"> </w:t>
      </w:r>
      <w:r w:rsidRPr="00632A08">
        <w:t>de</w:t>
      </w:r>
      <w:r w:rsidRPr="00632A08">
        <w:rPr>
          <w:lang w:val="ru-RU"/>
        </w:rPr>
        <w:t xml:space="preserve"> 2006 </w:t>
      </w:r>
      <w:r w:rsidRPr="00632A08">
        <w:t>el</w:t>
      </w:r>
      <w:r w:rsidRPr="00632A08">
        <w:rPr>
          <w:lang w:val="ru-RU"/>
        </w:rPr>
        <w:t xml:space="preserve"> </w:t>
      </w:r>
      <w:r w:rsidRPr="00632A08">
        <w:t>Comit</w:t>
      </w:r>
      <w:r w:rsidRPr="00632A08">
        <w:rPr>
          <w:lang w:val="ru-RU"/>
        </w:rPr>
        <w:t xml:space="preserve">é </w:t>
      </w:r>
      <w:r w:rsidRPr="00632A08">
        <w:t>de</w:t>
      </w:r>
      <w:r w:rsidRPr="00632A08">
        <w:rPr>
          <w:lang w:val="ru-RU"/>
        </w:rPr>
        <w:t xml:space="preserve"> </w:t>
      </w:r>
      <w:r w:rsidRPr="00632A08">
        <w:t>los Derechos</w:t>
      </w:r>
      <w:r w:rsidRPr="00632A08">
        <w:rPr>
          <w:lang w:val="ru-RU"/>
        </w:rPr>
        <w:t xml:space="preserve"> </w:t>
      </w:r>
      <w:r w:rsidRPr="00632A08">
        <w:t>del</w:t>
      </w:r>
      <w:r w:rsidRPr="00632A08">
        <w:rPr>
          <w:lang w:val="ru-RU"/>
        </w:rPr>
        <w:t xml:space="preserve"> </w:t>
      </w:r>
      <w:r w:rsidRPr="00632A08">
        <w:t>Ni</w:t>
      </w:r>
      <w:r w:rsidRPr="00632A08">
        <w:rPr>
          <w:lang w:val="ru-RU"/>
        </w:rPr>
        <w:t>ñ</w:t>
      </w:r>
      <w:r w:rsidRPr="00632A08">
        <w:t>o</w:t>
      </w:r>
      <w:r w:rsidRPr="00632A08">
        <w:rPr>
          <w:lang w:val="ru-RU"/>
        </w:rPr>
        <w:t xml:space="preserve"> </w:t>
      </w:r>
      <w:r w:rsidRPr="00632A08">
        <w:t>examin</w:t>
      </w:r>
      <w:r w:rsidRPr="00632A08">
        <w:rPr>
          <w:lang w:val="ru-RU"/>
        </w:rPr>
        <w:t xml:space="preserve">ó </w:t>
      </w:r>
      <w:r w:rsidRPr="00632A08">
        <w:t>el</w:t>
      </w:r>
      <w:r w:rsidRPr="00632A08">
        <w:rPr>
          <w:lang w:val="ru-RU"/>
        </w:rPr>
        <w:t xml:space="preserve"> </w:t>
      </w:r>
      <w:r w:rsidRPr="00632A08">
        <w:t>segundo</w:t>
      </w:r>
      <w:r w:rsidRPr="00632A08">
        <w:rPr>
          <w:lang w:val="ru-RU"/>
        </w:rPr>
        <w:t xml:space="preserve"> </w:t>
      </w:r>
      <w:r w:rsidRPr="00632A08">
        <w:t>informe</w:t>
      </w:r>
      <w:r w:rsidRPr="00632A08">
        <w:rPr>
          <w:lang w:val="ru-RU"/>
        </w:rPr>
        <w:t xml:space="preserve"> </w:t>
      </w:r>
      <w:r w:rsidRPr="00632A08">
        <w:t>peri</w:t>
      </w:r>
      <w:r w:rsidRPr="00632A08">
        <w:rPr>
          <w:lang w:val="ru-RU"/>
        </w:rPr>
        <w:t>ó</w:t>
      </w:r>
      <w:r w:rsidRPr="00632A08">
        <w:t>dico</w:t>
      </w:r>
      <w:r w:rsidRPr="00632A08">
        <w:rPr>
          <w:lang w:val="ru-RU"/>
        </w:rPr>
        <w:t xml:space="preserve"> </w:t>
      </w:r>
      <w:r w:rsidRPr="00632A08">
        <w:t>del</w:t>
      </w:r>
      <w:r w:rsidRPr="00632A08">
        <w:rPr>
          <w:lang w:val="ru-RU"/>
        </w:rPr>
        <w:t xml:space="preserve"> </w:t>
      </w:r>
      <w:r w:rsidRPr="00632A08">
        <w:t>Gobierno</w:t>
      </w:r>
      <w:r w:rsidRPr="00632A08">
        <w:rPr>
          <w:lang w:val="ru-RU"/>
        </w:rPr>
        <w:t xml:space="preserve"> </w:t>
      </w:r>
      <w:r w:rsidRPr="00632A08">
        <w:t>de</w:t>
      </w:r>
      <w:r w:rsidRPr="00632A08">
        <w:rPr>
          <w:lang w:val="ru-RU"/>
        </w:rPr>
        <w:t xml:space="preserve"> </w:t>
      </w:r>
      <w:r w:rsidRPr="00632A08">
        <w:t>Azerbaiy</w:t>
      </w:r>
      <w:r w:rsidRPr="00632A08">
        <w:rPr>
          <w:lang w:val="ru-RU"/>
        </w:rPr>
        <w:t>á</w:t>
      </w:r>
      <w:r w:rsidRPr="00632A08">
        <w:t>n</w:t>
      </w:r>
      <w:r w:rsidRPr="00632A08">
        <w:rPr>
          <w:lang w:val="ru-RU"/>
        </w:rPr>
        <w:t xml:space="preserve"> </w:t>
      </w:r>
      <w:r w:rsidRPr="00632A08">
        <w:t>sobre</w:t>
      </w:r>
      <w:r w:rsidRPr="00632A08">
        <w:rPr>
          <w:lang w:val="ru-RU"/>
        </w:rPr>
        <w:t xml:space="preserve"> </w:t>
      </w:r>
      <w:r w:rsidRPr="00632A08">
        <w:t>la</w:t>
      </w:r>
      <w:r w:rsidRPr="00632A08">
        <w:rPr>
          <w:lang w:val="ru-RU"/>
        </w:rPr>
        <w:t xml:space="preserve"> </w:t>
      </w:r>
      <w:r w:rsidRPr="00632A08">
        <w:t>aplicaci</w:t>
      </w:r>
      <w:r w:rsidRPr="00632A08">
        <w:rPr>
          <w:lang w:val="ru-RU"/>
        </w:rPr>
        <w:t>ó</w:t>
      </w:r>
      <w:r w:rsidRPr="00632A08">
        <w:t>n</w:t>
      </w:r>
      <w:r w:rsidRPr="00632A08">
        <w:rPr>
          <w:lang w:val="ru-RU"/>
        </w:rPr>
        <w:t xml:space="preserve"> </w:t>
      </w:r>
      <w:r w:rsidRPr="00632A08">
        <w:t>de</w:t>
      </w:r>
      <w:r w:rsidRPr="00632A08">
        <w:rPr>
          <w:lang w:val="ru-RU"/>
        </w:rPr>
        <w:t xml:space="preserve"> </w:t>
      </w:r>
      <w:r w:rsidRPr="00632A08">
        <w:t>la</w:t>
      </w:r>
      <w:r w:rsidRPr="00632A08">
        <w:rPr>
          <w:lang w:val="ru-RU"/>
        </w:rPr>
        <w:t xml:space="preserve"> </w:t>
      </w:r>
      <w:r w:rsidRPr="00632A08">
        <w:t>Convenci</w:t>
      </w:r>
      <w:r w:rsidRPr="00632A08">
        <w:rPr>
          <w:lang w:val="ru-RU"/>
        </w:rPr>
        <w:t>ó</w:t>
      </w:r>
      <w:r w:rsidRPr="00632A08">
        <w:t>n</w:t>
      </w:r>
      <w:r w:rsidRPr="00632A08">
        <w:rPr>
          <w:lang w:val="ru-RU"/>
        </w:rPr>
        <w:t xml:space="preserve"> </w:t>
      </w:r>
      <w:r w:rsidRPr="00632A08">
        <w:t>sobre</w:t>
      </w:r>
      <w:r w:rsidRPr="00632A08">
        <w:rPr>
          <w:lang w:val="ru-RU"/>
        </w:rPr>
        <w:t xml:space="preserve"> </w:t>
      </w:r>
      <w:r w:rsidRPr="00632A08">
        <w:t>los</w:t>
      </w:r>
      <w:r w:rsidRPr="00632A08">
        <w:rPr>
          <w:lang w:val="ru-RU"/>
        </w:rPr>
        <w:t xml:space="preserve"> </w:t>
      </w:r>
      <w:r w:rsidRPr="00632A08">
        <w:t>Derechos</w:t>
      </w:r>
      <w:r w:rsidRPr="00632A08">
        <w:rPr>
          <w:lang w:val="ru-RU"/>
        </w:rPr>
        <w:t xml:space="preserve"> </w:t>
      </w:r>
      <w:r w:rsidRPr="00632A08">
        <w:t>del</w:t>
      </w:r>
      <w:r w:rsidRPr="00632A08">
        <w:rPr>
          <w:lang w:val="ru-RU"/>
        </w:rPr>
        <w:t xml:space="preserve"> </w:t>
      </w:r>
      <w:r w:rsidRPr="00632A08">
        <w:t>Ni</w:t>
      </w:r>
      <w:r w:rsidRPr="00632A08">
        <w:rPr>
          <w:lang w:val="ru-RU"/>
        </w:rPr>
        <w:t>ñ</w:t>
      </w:r>
      <w:r w:rsidRPr="00632A08">
        <w:t>o a nivel nacional</w:t>
      </w:r>
      <w:r w:rsidRPr="00632A08">
        <w:rPr>
          <w:lang w:val="ru-RU"/>
        </w:rPr>
        <w:t xml:space="preserve"> (CRC/C/83/Add.13).</w:t>
      </w:r>
    </w:p>
    <w:p w:rsidR="006F55ED" w:rsidRPr="00632A08" w:rsidRDefault="006F55ED" w:rsidP="006F55ED">
      <w:pPr>
        <w:pStyle w:val="SingleTxtG"/>
        <w:rPr>
          <w:lang w:val="ru-RU"/>
        </w:rPr>
      </w:pPr>
      <w:r w:rsidRPr="00632A08">
        <w:rPr>
          <w:lang w:val="ru-RU"/>
        </w:rPr>
        <w:t>26.</w:t>
      </w:r>
      <w:bookmarkStart w:id="11" w:name="моя"/>
      <w:bookmarkEnd w:id="11"/>
      <w:r w:rsidRPr="00632A08">
        <w:rPr>
          <w:lang w:val="ru-RU"/>
        </w:rPr>
        <w:tab/>
      </w:r>
      <w:r w:rsidRPr="00632A08">
        <w:t>En</w:t>
      </w:r>
      <w:r w:rsidRPr="00632A08">
        <w:rPr>
          <w:lang w:val="ru-RU"/>
        </w:rPr>
        <w:t xml:space="preserve"> las observaciones finales se señalaron los </w:t>
      </w:r>
      <w:r w:rsidRPr="00632A08">
        <w:t>progresos</w:t>
      </w:r>
      <w:r w:rsidRPr="00632A08">
        <w:rPr>
          <w:lang w:val="ru-RU"/>
        </w:rPr>
        <w:t xml:space="preserve"> </w:t>
      </w:r>
      <w:r w:rsidRPr="00632A08">
        <w:t>alcanzados</w:t>
      </w:r>
      <w:r w:rsidRPr="00632A08">
        <w:rPr>
          <w:lang w:val="ru-RU"/>
        </w:rPr>
        <w:t xml:space="preserve"> </w:t>
      </w:r>
      <w:r w:rsidRPr="00632A08">
        <w:t>y</w:t>
      </w:r>
      <w:r w:rsidRPr="00632A08">
        <w:rPr>
          <w:lang w:val="ru-RU"/>
        </w:rPr>
        <w:t xml:space="preserve"> </w:t>
      </w:r>
      <w:r w:rsidRPr="00632A08">
        <w:t>se</w:t>
      </w:r>
      <w:r w:rsidRPr="00632A08">
        <w:rPr>
          <w:lang w:val="ru-RU"/>
        </w:rPr>
        <w:t xml:space="preserve"> </w:t>
      </w:r>
      <w:r w:rsidRPr="00632A08">
        <w:t xml:space="preserve">formularon </w:t>
      </w:r>
      <w:r>
        <w:t>recomend</w:t>
      </w:r>
      <w:r w:rsidRPr="00632A08">
        <w:t>aciones a</w:t>
      </w:r>
      <w:r w:rsidRPr="00632A08">
        <w:rPr>
          <w:lang w:val="ru-RU"/>
        </w:rPr>
        <w:t xml:space="preserve"> </w:t>
      </w:r>
      <w:r w:rsidRPr="00632A08">
        <w:t>la</w:t>
      </w:r>
      <w:r w:rsidRPr="00632A08">
        <w:rPr>
          <w:lang w:val="ru-RU"/>
        </w:rPr>
        <w:t xml:space="preserve"> </w:t>
      </w:r>
      <w:r w:rsidRPr="00632A08">
        <w:t>Rep</w:t>
      </w:r>
      <w:r w:rsidRPr="00632A08">
        <w:rPr>
          <w:lang w:val="ru-RU"/>
        </w:rPr>
        <w:t>ú</w:t>
      </w:r>
      <w:r w:rsidRPr="00632A08">
        <w:t>blica</w:t>
      </w:r>
      <w:r w:rsidRPr="00632A08">
        <w:rPr>
          <w:lang w:val="ru-RU"/>
        </w:rPr>
        <w:t xml:space="preserve"> </w:t>
      </w:r>
      <w:r w:rsidRPr="00632A08">
        <w:t>de</w:t>
      </w:r>
      <w:r w:rsidRPr="00632A08">
        <w:rPr>
          <w:lang w:val="ru-RU"/>
        </w:rPr>
        <w:t xml:space="preserve"> </w:t>
      </w:r>
      <w:r w:rsidRPr="00632A08">
        <w:t>Azerbaiy</w:t>
      </w:r>
      <w:r w:rsidRPr="00632A08">
        <w:rPr>
          <w:lang w:val="ru-RU"/>
        </w:rPr>
        <w:t>á</w:t>
      </w:r>
      <w:r w:rsidRPr="00632A08">
        <w:t>n</w:t>
      </w:r>
      <w:r w:rsidRPr="00632A08">
        <w:rPr>
          <w:lang w:val="ru-RU"/>
        </w:rPr>
        <w:t xml:space="preserve"> </w:t>
      </w:r>
      <w:r w:rsidRPr="00632A08">
        <w:t>como</w:t>
      </w:r>
      <w:r w:rsidRPr="00632A08">
        <w:rPr>
          <w:lang w:val="ru-RU"/>
        </w:rPr>
        <w:t xml:space="preserve"> </w:t>
      </w:r>
      <w:r w:rsidRPr="00632A08">
        <w:t>Estado</w:t>
      </w:r>
      <w:r w:rsidRPr="00632A08">
        <w:rPr>
          <w:lang w:val="ru-RU"/>
        </w:rPr>
        <w:t xml:space="preserve"> </w:t>
      </w:r>
      <w:r w:rsidRPr="00632A08">
        <w:t>parte</w:t>
      </w:r>
      <w:r w:rsidRPr="00632A08">
        <w:rPr>
          <w:lang w:val="ru-RU"/>
        </w:rPr>
        <w:t xml:space="preserve">, </w:t>
      </w:r>
      <w:r w:rsidRPr="00632A08">
        <w:t>en particular, la relativa a la creación de</w:t>
      </w:r>
      <w:r w:rsidRPr="00632A08">
        <w:rPr>
          <w:lang w:val="ru-RU"/>
        </w:rPr>
        <w:t xml:space="preserve"> </w:t>
      </w:r>
      <w:r w:rsidRPr="00632A08">
        <w:t>un</w:t>
      </w:r>
      <w:r w:rsidRPr="00632A08">
        <w:rPr>
          <w:lang w:val="ru-RU"/>
        </w:rPr>
        <w:t xml:space="preserve"> </w:t>
      </w:r>
      <w:r w:rsidRPr="00632A08">
        <w:t>Consejo</w:t>
      </w:r>
      <w:r w:rsidRPr="00632A08">
        <w:rPr>
          <w:lang w:val="ru-RU"/>
        </w:rPr>
        <w:t xml:space="preserve"> </w:t>
      </w:r>
      <w:r w:rsidRPr="00632A08">
        <w:t>Nacional</w:t>
      </w:r>
      <w:r w:rsidRPr="00632A08">
        <w:rPr>
          <w:lang w:val="ru-RU"/>
        </w:rPr>
        <w:t xml:space="preserve"> </w:t>
      </w:r>
      <w:r w:rsidRPr="00632A08">
        <w:t>de</w:t>
      </w:r>
      <w:r w:rsidRPr="00632A08">
        <w:rPr>
          <w:lang w:val="ru-RU"/>
        </w:rPr>
        <w:t xml:space="preserve"> </w:t>
      </w:r>
      <w:r w:rsidRPr="00632A08">
        <w:t>Coordinaci</w:t>
      </w:r>
      <w:r w:rsidRPr="00632A08">
        <w:rPr>
          <w:lang w:val="ru-RU"/>
        </w:rPr>
        <w:t>ó</w:t>
      </w:r>
      <w:r w:rsidRPr="00632A08">
        <w:t>n</w:t>
      </w:r>
      <w:r w:rsidRPr="00632A08">
        <w:rPr>
          <w:lang w:val="ru-RU"/>
        </w:rPr>
        <w:t xml:space="preserve"> </w:t>
      </w:r>
      <w:r w:rsidRPr="00632A08">
        <w:t>para los asuntos de</w:t>
      </w:r>
      <w:r w:rsidRPr="00632A08">
        <w:rPr>
          <w:lang w:val="ru-RU"/>
        </w:rPr>
        <w:t xml:space="preserve"> </w:t>
      </w:r>
      <w:r w:rsidRPr="00632A08">
        <w:t>la</w:t>
      </w:r>
      <w:r w:rsidRPr="00632A08">
        <w:rPr>
          <w:lang w:val="ru-RU"/>
        </w:rPr>
        <w:t xml:space="preserve"> </w:t>
      </w:r>
      <w:r w:rsidRPr="00632A08">
        <w:t>infancia</w:t>
      </w:r>
      <w:r w:rsidRPr="00632A08">
        <w:rPr>
          <w:lang w:val="ru-RU"/>
        </w:rPr>
        <w:t xml:space="preserve"> </w:t>
      </w:r>
      <w:r w:rsidRPr="00632A08">
        <w:t>con</w:t>
      </w:r>
      <w:r w:rsidRPr="00632A08">
        <w:rPr>
          <w:lang w:val="ru-RU"/>
        </w:rPr>
        <w:t xml:space="preserve"> </w:t>
      </w:r>
      <w:r w:rsidRPr="00632A08">
        <w:t>el</w:t>
      </w:r>
      <w:r w:rsidRPr="00632A08">
        <w:rPr>
          <w:lang w:val="ru-RU"/>
        </w:rPr>
        <w:t xml:space="preserve"> </w:t>
      </w:r>
      <w:r w:rsidRPr="00632A08">
        <w:t>mandato</w:t>
      </w:r>
      <w:r w:rsidRPr="00632A08">
        <w:rPr>
          <w:lang w:val="ru-RU"/>
        </w:rPr>
        <w:t xml:space="preserve"> </w:t>
      </w:r>
      <w:r w:rsidRPr="00632A08">
        <w:t>de</w:t>
      </w:r>
      <w:r w:rsidRPr="00632A08">
        <w:rPr>
          <w:lang w:val="ru-RU"/>
        </w:rPr>
        <w:t xml:space="preserve"> </w:t>
      </w:r>
      <w:r w:rsidRPr="00632A08">
        <w:t>coordinar</w:t>
      </w:r>
      <w:r w:rsidRPr="00632A08">
        <w:rPr>
          <w:lang w:val="ru-RU"/>
        </w:rPr>
        <w:t xml:space="preserve"> </w:t>
      </w:r>
      <w:r w:rsidRPr="00632A08">
        <w:t>las actividades de los órganos del Estado, las organizaciones no gubernamentales (ONG) y las organizaciones internacionales en la esfera de la protección de los derechos de los niños.</w:t>
      </w:r>
    </w:p>
    <w:p w:rsidR="006F55ED" w:rsidRPr="00632A08" w:rsidRDefault="006F55ED" w:rsidP="006F55ED">
      <w:pPr>
        <w:pStyle w:val="SingleTxtG"/>
        <w:rPr>
          <w:lang w:val="ru-RU"/>
        </w:rPr>
      </w:pPr>
      <w:r w:rsidRPr="00632A08">
        <w:rPr>
          <w:lang w:val="ru-RU"/>
        </w:rPr>
        <w:t>27.</w:t>
      </w:r>
      <w:r w:rsidRPr="00632A08">
        <w:rPr>
          <w:lang w:val="ru-RU"/>
        </w:rPr>
        <w:tab/>
      </w:r>
      <w:r w:rsidRPr="00632A08">
        <w:t>A</w:t>
      </w:r>
      <w:r w:rsidRPr="00632A08">
        <w:rPr>
          <w:lang w:val="ru-RU"/>
        </w:rPr>
        <w:t xml:space="preserve"> </w:t>
      </w:r>
      <w:r w:rsidRPr="00632A08">
        <w:t>fin</w:t>
      </w:r>
      <w:r w:rsidRPr="00632A08">
        <w:rPr>
          <w:lang w:val="ru-RU"/>
        </w:rPr>
        <w:t xml:space="preserve"> </w:t>
      </w:r>
      <w:r w:rsidRPr="00632A08">
        <w:t>de</w:t>
      </w:r>
      <w:r w:rsidRPr="00632A08">
        <w:rPr>
          <w:lang w:val="ru-RU"/>
        </w:rPr>
        <w:t xml:space="preserve"> </w:t>
      </w:r>
      <w:r w:rsidRPr="00632A08">
        <w:t>aplicar</w:t>
      </w:r>
      <w:r w:rsidRPr="00632A08">
        <w:rPr>
          <w:lang w:val="ru-RU"/>
        </w:rPr>
        <w:t xml:space="preserve"> </w:t>
      </w:r>
      <w:r w:rsidRPr="00632A08">
        <w:t>las</w:t>
      </w:r>
      <w:r w:rsidRPr="00632A08">
        <w:rPr>
          <w:lang w:val="ru-RU"/>
        </w:rPr>
        <w:t xml:space="preserve"> </w:t>
      </w:r>
      <w:r w:rsidRPr="00632A08">
        <w:t>recomendaciones</w:t>
      </w:r>
      <w:r w:rsidRPr="00632A08">
        <w:rPr>
          <w:lang w:val="ru-RU"/>
        </w:rPr>
        <w:t xml:space="preserve"> </w:t>
      </w:r>
      <w:r w:rsidRPr="00632A08">
        <w:t>mencionadas</w:t>
      </w:r>
      <w:r w:rsidRPr="00632A08">
        <w:rPr>
          <w:lang w:val="ru-RU"/>
        </w:rPr>
        <w:t xml:space="preserve">, </w:t>
      </w:r>
      <w:r w:rsidRPr="00632A08">
        <w:t>por</w:t>
      </w:r>
      <w:r w:rsidRPr="00632A08">
        <w:rPr>
          <w:lang w:val="ru-RU"/>
        </w:rPr>
        <w:t xml:space="preserve"> </w:t>
      </w:r>
      <w:r w:rsidRPr="00632A08">
        <w:t>instrucci</w:t>
      </w:r>
      <w:r w:rsidRPr="00632A08">
        <w:rPr>
          <w:lang w:val="ru-RU"/>
        </w:rPr>
        <w:t>ó</w:t>
      </w:r>
      <w:r w:rsidRPr="00632A08">
        <w:t>n</w:t>
      </w:r>
      <w:r w:rsidRPr="00632A08">
        <w:rPr>
          <w:lang w:val="ru-RU"/>
        </w:rPr>
        <w:t xml:space="preserve"> </w:t>
      </w:r>
      <w:r w:rsidRPr="00632A08">
        <w:t>del</w:t>
      </w:r>
      <w:r w:rsidRPr="00632A08">
        <w:rPr>
          <w:lang w:val="ru-RU"/>
        </w:rPr>
        <w:t xml:space="preserve"> </w:t>
      </w:r>
      <w:r w:rsidRPr="00632A08">
        <w:t>Consejo</w:t>
      </w:r>
      <w:r w:rsidRPr="00632A08">
        <w:rPr>
          <w:lang w:val="ru-RU"/>
        </w:rPr>
        <w:t xml:space="preserve"> </w:t>
      </w:r>
      <w:r w:rsidRPr="00632A08">
        <w:t>de</w:t>
      </w:r>
      <w:r w:rsidRPr="00632A08">
        <w:rPr>
          <w:lang w:val="ru-RU"/>
        </w:rPr>
        <w:t xml:space="preserve"> </w:t>
      </w:r>
      <w:r w:rsidRPr="00632A08">
        <w:t>Ministros</w:t>
      </w:r>
      <w:r w:rsidRPr="00632A08">
        <w:rPr>
          <w:lang w:val="ru-RU"/>
        </w:rPr>
        <w:t xml:space="preserve">, </w:t>
      </w:r>
      <w:r w:rsidRPr="00632A08">
        <w:t>el</w:t>
      </w:r>
      <w:r w:rsidRPr="00632A08">
        <w:rPr>
          <w:lang w:val="ru-RU"/>
        </w:rPr>
        <w:t xml:space="preserve"> </w:t>
      </w:r>
      <w:r w:rsidRPr="00632A08">
        <w:t>Comit</w:t>
      </w:r>
      <w:r w:rsidRPr="00632A08">
        <w:rPr>
          <w:lang w:val="ru-RU"/>
        </w:rPr>
        <w:t xml:space="preserve">é </w:t>
      </w:r>
      <w:r w:rsidRPr="00632A08">
        <w:t>Estatal</w:t>
      </w:r>
      <w:r w:rsidRPr="00632A08">
        <w:rPr>
          <w:lang w:val="ru-RU"/>
        </w:rPr>
        <w:t xml:space="preserve"> </w:t>
      </w:r>
      <w:r w:rsidRPr="00632A08">
        <w:t>de Asuntos de</w:t>
      </w:r>
      <w:r w:rsidRPr="00632A08">
        <w:rPr>
          <w:lang w:val="ru-RU"/>
        </w:rPr>
        <w:t xml:space="preserve"> </w:t>
      </w:r>
      <w:r w:rsidRPr="00632A08">
        <w:t>la</w:t>
      </w:r>
      <w:r w:rsidRPr="00632A08">
        <w:rPr>
          <w:lang w:val="ru-RU"/>
        </w:rPr>
        <w:t xml:space="preserve"> </w:t>
      </w:r>
      <w:r w:rsidRPr="00632A08">
        <w:t>Familia</w:t>
      </w:r>
      <w:r w:rsidRPr="00632A08">
        <w:rPr>
          <w:lang w:val="ru-RU"/>
        </w:rPr>
        <w:t xml:space="preserve">, </w:t>
      </w:r>
      <w:r w:rsidRPr="00632A08">
        <w:t>la</w:t>
      </w:r>
      <w:r w:rsidRPr="00632A08">
        <w:rPr>
          <w:lang w:val="ru-RU"/>
        </w:rPr>
        <w:t xml:space="preserve"> </w:t>
      </w:r>
      <w:r w:rsidRPr="00632A08">
        <w:t>Mujer</w:t>
      </w:r>
      <w:r w:rsidRPr="00632A08">
        <w:rPr>
          <w:lang w:val="ru-RU"/>
        </w:rPr>
        <w:t xml:space="preserve"> </w:t>
      </w:r>
      <w:r w:rsidRPr="00632A08">
        <w:t>y</w:t>
      </w:r>
      <w:r w:rsidRPr="00632A08">
        <w:rPr>
          <w:lang w:val="ru-RU"/>
        </w:rPr>
        <w:t xml:space="preserve"> </w:t>
      </w:r>
      <w:r w:rsidRPr="00632A08">
        <w:t>el Niñ</w:t>
      </w:r>
      <w:r>
        <w:t>o</w:t>
      </w:r>
      <w:r w:rsidRPr="00632A08">
        <w:rPr>
          <w:lang w:val="ru-RU"/>
        </w:rPr>
        <w:t xml:space="preserve"> </w:t>
      </w:r>
      <w:r w:rsidRPr="00632A08">
        <w:t xml:space="preserve">creó el </w:t>
      </w:r>
      <w:r w:rsidRPr="00632A08">
        <w:rPr>
          <w:lang w:val="ru-RU"/>
        </w:rPr>
        <w:t xml:space="preserve">6 </w:t>
      </w:r>
      <w:r w:rsidRPr="00632A08">
        <w:t>de abril de</w:t>
      </w:r>
      <w:r w:rsidRPr="00632A08">
        <w:rPr>
          <w:lang w:val="ru-RU"/>
        </w:rPr>
        <w:t xml:space="preserve"> 2007 </w:t>
      </w:r>
      <w:r w:rsidRPr="00632A08">
        <w:t>el Consejo Republicano de Coordinación para los asuntos de la infancia.</w:t>
      </w:r>
    </w:p>
    <w:p w:rsidR="006F55ED" w:rsidRPr="00632A08" w:rsidRDefault="006F55ED" w:rsidP="006F55ED">
      <w:pPr>
        <w:pStyle w:val="SingleTxtG"/>
        <w:rPr>
          <w:lang w:val="ru-RU"/>
        </w:rPr>
      </w:pPr>
      <w:r w:rsidRPr="00632A08">
        <w:rPr>
          <w:lang w:val="ru-RU"/>
        </w:rPr>
        <w:t>28.</w:t>
      </w:r>
      <w:r w:rsidRPr="00632A08">
        <w:rPr>
          <w:lang w:val="ru-RU"/>
        </w:rPr>
        <w:tab/>
      </w:r>
      <w:r w:rsidRPr="00632A08">
        <w:t>Integran el</w:t>
      </w:r>
      <w:r w:rsidRPr="00632A08">
        <w:rPr>
          <w:lang w:val="ru-RU"/>
        </w:rPr>
        <w:t xml:space="preserve"> </w:t>
      </w:r>
      <w:r w:rsidRPr="00632A08">
        <w:t>Consejo</w:t>
      </w:r>
      <w:r w:rsidRPr="00632A08">
        <w:rPr>
          <w:lang w:val="ru-RU"/>
        </w:rPr>
        <w:t xml:space="preserve"> </w:t>
      </w:r>
      <w:r w:rsidRPr="00632A08">
        <w:t>de</w:t>
      </w:r>
      <w:r w:rsidRPr="00632A08">
        <w:rPr>
          <w:lang w:val="ru-RU"/>
        </w:rPr>
        <w:t xml:space="preserve"> </w:t>
      </w:r>
      <w:r w:rsidRPr="00632A08">
        <w:t>Coordinaci</w:t>
      </w:r>
      <w:r w:rsidRPr="00632A08">
        <w:rPr>
          <w:lang w:val="ru-RU"/>
        </w:rPr>
        <w:t>ó</w:t>
      </w:r>
      <w:r w:rsidRPr="00632A08">
        <w:t>n</w:t>
      </w:r>
      <w:r w:rsidRPr="00632A08">
        <w:rPr>
          <w:lang w:val="ru-RU"/>
        </w:rPr>
        <w:t xml:space="preserve"> </w:t>
      </w:r>
      <w:r w:rsidRPr="00632A08">
        <w:t>representantes</w:t>
      </w:r>
      <w:r w:rsidRPr="00632A08">
        <w:rPr>
          <w:lang w:val="ru-RU"/>
        </w:rPr>
        <w:t xml:space="preserve"> </w:t>
      </w:r>
      <w:r w:rsidRPr="00632A08">
        <w:t>de</w:t>
      </w:r>
      <w:r w:rsidRPr="00632A08">
        <w:rPr>
          <w:lang w:val="ru-RU"/>
        </w:rPr>
        <w:t xml:space="preserve"> </w:t>
      </w:r>
      <w:r w:rsidRPr="00632A08">
        <w:t>los</w:t>
      </w:r>
      <w:r w:rsidRPr="00632A08">
        <w:rPr>
          <w:lang w:val="ru-RU"/>
        </w:rPr>
        <w:t xml:space="preserve"> </w:t>
      </w:r>
      <w:r w:rsidRPr="00632A08">
        <w:t>Ministerios</w:t>
      </w:r>
      <w:r w:rsidRPr="00632A08">
        <w:rPr>
          <w:lang w:val="ru-RU"/>
        </w:rPr>
        <w:t xml:space="preserve"> </w:t>
      </w:r>
      <w:r w:rsidRPr="00632A08">
        <w:t>de</w:t>
      </w:r>
      <w:r w:rsidRPr="00632A08">
        <w:rPr>
          <w:lang w:val="ru-RU"/>
        </w:rPr>
        <w:t xml:space="preserve"> </w:t>
      </w:r>
      <w:r w:rsidRPr="00632A08">
        <w:t>Educaci</w:t>
      </w:r>
      <w:r w:rsidRPr="00632A08">
        <w:rPr>
          <w:lang w:val="ru-RU"/>
        </w:rPr>
        <w:t>ó</w:t>
      </w:r>
      <w:r w:rsidRPr="00632A08">
        <w:t>n</w:t>
      </w:r>
      <w:r w:rsidRPr="00632A08">
        <w:rPr>
          <w:lang w:val="ru-RU"/>
        </w:rPr>
        <w:t xml:space="preserve">, </w:t>
      </w:r>
      <w:r w:rsidRPr="00632A08">
        <w:t>Trabajo</w:t>
      </w:r>
      <w:r w:rsidRPr="00632A08">
        <w:rPr>
          <w:lang w:val="ru-RU"/>
        </w:rPr>
        <w:t xml:space="preserve"> </w:t>
      </w:r>
      <w:r w:rsidRPr="00632A08">
        <w:t>y</w:t>
      </w:r>
      <w:r w:rsidRPr="00632A08">
        <w:rPr>
          <w:lang w:val="ru-RU"/>
        </w:rPr>
        <w:t xml:space="preserve"> </w:t>
      </w:r>
      <w:r w:rsidRPr="00632A08">
        <w:t>Protecci</w:t>
      </w:r>
      <w:r w:rsidRPr="00632A08">
        <w:rPr>
          <w:lang w:val="ru-RU"/>
        </w:rPr>
        <w:t>ó</w:t>
      </w:r>
      <w:r w:rsidRPr="00632A08">
        <w:t>n</w:t>
      </w:r>
      <w:r w:rsidRPr="00632A08">
        <w:rPr>
          <w:lang w:val="ru-RU"/>
        </w:rPr>
        <w:t xml:space="preserve"> </w:t>
      </w:r>
      <w:r w:rsidRPr="00632A08">
        <w:t>Social</w:t>
      </w:r>
      <w:r w:rsidRPr="00632A08">
        <w:rPr>
          <w:lang w:val="ru-RU"/>
        </w:rPr>
        <w:t xml:space="preserve"> </w:t>
      </w:r>
      <w:r w:rsidRPr="00632A08">
        <w:t>de</w:t>
      </w:r>
      <w:r w:rsidRPr="00632A08">
        <w:rPr>
          <w:lang w:val="ru-RU"/>
        </w:rPr>
        <w:t xml:space="preserve"> </w:t>
      </w:r>
      <w:r w:rsidRPr="00632A08">
        <w:t>la</w:t>
      </w:r>
      <w:r w:rsidRPr="00632A08">
        <w:rPr>
          <w:lang w:val="ru-RU"/>
        </w:rPr>
        <w:t xml:space="preserve"> </w:t>
      </w:r>
      <w:r w:rsidRPr="00632A08">
        <w:t>Poblaci</w:t>
      </w:r>
      <w:r w:rsidRPr="00632A08">
        <w:rPr>
          <w:lang w:val="ru-RU"/>
        </w:rPr>
        <w:t>ó</w:t>
      </w:r>
      <w:r w:rsidRPr="00632A08">
        <w:t>n</w:t>
      </w:r>
      <w:r w:rsidRPr="00632A08">
        <w:rPr>
          <w:lang w:val="ru-RU"/>
        </w:rPr>
        <w:t xml:space="preserve">, </w:t>
      </w:r>
      <w:r w:rsidRPr="00632A08">
        <w:t>Salud</w:t>
      </w:r>
      <w:r w:rsidRPr="00632A08">
        <w:rPr>
          <w:lang w:val="ru-RU"/>
        </w:rPr>
        <w:t xml:space="preserve">, </w:t>
      </w:r>
      <w:r w:rsidRPr="00632A08">
        <w:t>Desarrollo</w:t>
      </w:r>
      <w:r w:rsidRPr="00632A08">
        <w:rPr>
          <w:lang w:val="ru-RU"/>
        </w:rPr>
        <w:t xml:space="preserve"> </w:t>
      </w:r>
      <w:r w:rsidRPr="00632A08">
        <w:t>Econ</w:t>
      </w:r>
      <w:r w:rsidRPr="00632A08">
        <w:rPr>
          <w:lang w:val="ru-RU"/>
        </w:rPr>
        <w:t>ó</w:t>
      </w:r>
      <w:r w:rsidRPr="00632A08">
        <w:t>mico</w:t>
      </w:r>
      <w:r w:rsidRPr="00632A08">
        <w:rPr>
          <w:lang w:val="ru-RU"/>
        </w:rPr>
        <w:t xml:space="preserve">, </w:t>
      </w:r>
      <w:r w:rsidRPr="00632A08">
        <w:t>Finanzas</w:t>
      </w:r>
      <w:r w:rsidRPr="00632A08">
        <w:rPr>
          <w:lang w:val="ru-RU"/>
        </w:rPr>
        <w:t xml:space="preserve">, </w:t>
      </w:r>
      <w:r w:rsidRPr="00632A08">
        <w:t>Justicia</w:t>
      </w:r>
      <w:r w:rsidRPr="00632A08">
        <w:rPr>
          <w:lang w:val="ru-RU"/>
        </w:rPr>
        <w:t xml:space="preserve">, </w:t>
      </w:r>
      <w:r w:rsidRPr="00632A08">
        <w:t>Seguridad</w:t>
      </w:r>
      <w:r w:rsidRPr="00632A08">
        <w:rPr>
          <w:lang w:val="ru-RU"/>
        </w:rPr>
        <w:t xml:space="preserve"> </w:t>
      </w:r>
      <w:r w:rsidRPr="00632A08">
        <w:t>Nacional</w:t>
      </w:r>
      <w:r w:rsidRPr="00632A08">
        <w:rPr>
          <w:lang w:val="ru-RU"/>
        </w:rPr>
        <w:t xml:space="preserve">, </w:t>
      </w:r>
      <w:r w:rsidRPr="00632A08">
        <w:t>Interior</w:t>
      </w:r>
      <w:r w:rsidRPr="00632A08">
        <w:rPr>
          <w:lang w:val="ru-RU"/>
        </w:rPr>
        <w:t xml:space="preserve">, </w:t>
      </w:r>
      <w:r w:rsidRPr="00632A08">
        <w:t>Relaciones</w:t>
      </w:r>
      <w:r w:rsidRPr="00632A08">
        <w:rPr>
          <w:lang w:val="ru-RU"/>
        </w:rPr>
        <w:t xml:space="preserve"> </w:t>
      </w:r>
      <w:r w:rsidRPr="00632A08">
        <w:t>Exteriores</w:t>
      </w:r>
      <w:r w:rsidRPr="00632A08">
        <w:rPr>
          <w:lang w:val="ru-RU"/>
        </w:rPr>
        <w:t xml:space="preserve">, </w:t>
      </w:r>
      <w:r w:rsidRPr="00632A08">
        <w:t>Ecolog</w:t>
      </w:r>
      <w:r w:rsidRPr="00632A08">
        <w:rPr>
          <w:lang w:val="ru-RU"/>
        </w:rPr>
        <w:t>í</w:t>
      </w:r>
      <w:r w:rsidRPr="00632A08">
        <w:t>a</w:t>
      </w:r>
      <w:r w:rsidRPr="00632A08">
        <w:rPr>
          <w:lang w:val="ru-RU"/>
        </w:rPr>
        <w:t xml:space="preserve"> </w:t>
      </w:r>
      <w:r w:rsidRPr="00632A08">
        <w:t>y</w:t>
      </w:r>
      <w:r w:rsidRPr="00632A08">
        <w:rPr>
          <w:lang w:val="ru-RU"/>
        </w:rPr>
        <w:t xml:space="preserve"> </w:t>
      </w:r>
      <w:r w:rsidRPr="00632A08">
        <w:t>Recursos</w:t>
      </w:r>
      <w:r w:rsidRPr="00632A08">
        <w:rPr>
          <w:lang w:val="ru-RU"/>
        </w:rPr>
        <w:t xml:space="preserve"> </w:t>
      </w:r>
      <w:r w:rsidRPr="00632A08">
        <w:t>Naturales</w:t>
      </w:r>
      <w:r w:rsidRPr="00632A08">
        <w:rPr>
          <w:lang w:val="ru-RU"/>
        </w:rPr>
        <w:t xml:space="preserve">, </w:t>
      </w:r>
      <w:r w:rsidRPr="00632A08">
        <w:t>Juventud</w:t>
      </w:r>
      <w:r w:rsidRPr="00632A08">
        <w:rPr>
          <w:lang w:val="ru-RU"/>
        </w:rPr>
        <w:t xml:space="preserve"> </w:t>
      </w:r>
      <w:r w:rsidRPr="00632A08">
        <w:t>y</w:t>
      </w:r>
      <w:r w:rsidRPr="00632A08">
        <w:rPr>
          <w:lang w:val="ru-RU"/>
        </w:rPr>
        <w:t xml:space="preserve"> </w:t>
      </w:r>
      <w:r w:rsidRPr="00632A08">
        <w:t>Deportes</w:t>
      </w:r>
      <w:r w:rsidRPr="00632A08">
        <w:rPr>
          <w:lang w:val="ru-RU"/>
        </w:rPr>
        <w:t xml:space="preserve">, </w:t>
      </w:r>
      <w:r w:rsidRPr="00632A08">
        <w:t>Cultura</w:t>
      </w:r>
      <w:r w:rsidRPr="00632A08">
        <w:rPr>
          <w:lang w:val="ru-RU"/>
        </w:rPr>
        <w:t xml:space="preserve"> </w:t>
      </w:r>
      <w:r w:rsidRPr="00632A08">
        <w:t>y</w:t>
      </w:r>
      <w:r w:rsidRPr="00632A08">
        <w:rPr>
          <w:lang w:val="ru-RU"/>
        </w:rPr>
        <w:t xml:space="preserve"> </w:t>
      </w:r>
      <w:r w:rsidRPr="00632A08">
        <w:t>Turismo</w:t>
      </w:r>
      <w:r w:rsidRPr="00632A08">
        <w:rPr>
          <w:lang w:val="ru-RU"/>
        </w:rPr>
        <w:t xml:space="preserve">, </w:t>
      </w:r>
      <w:r w:rsidRPr="00632A08">
        <w:t>la</w:t>
      </w:r>
      <w:r w:rsidRPr="00632A08">
        <w:rPr>
          <w:lang w:val="ru-RU"/>
        </w:rPr>
        <w:t xml:space="preserve"> </w:t>
      </w:r>
      <w:r w:rsidRPr="00632A08">
        <w:t>Fiscal</w:t>
      </w:r>
      <w:r w:rsidRPr="00632A08">
        <w:rPr>
          <w:lang w:val="ru-RU"/>
        </w:rPr>
        <w:t>í</w:t>
      </w:r>
      <w:r w:rsidRPr="00632A08">
        <w:t>a</w:t>
      </w:r>
      <w:r w:rsidRPr="00632A08">
        <w:rPr>
          <w:lang w:val="ru-RU"/>
        </w:rPr>
        <w:t xml:space="preserve"> </w:t>
      </w:r>
      <w:r w:rsidRPr="00632A08">
        <w:t>General</w:t>
      </w:r>
      <w:r w:rsidRPr="00632A08">
        <w:rPr>
          <w:lang w:val="ru-RU"/>
        </w:rPr>
        <w:t xml:space="preserve">, </w:t>
      </w:r>
      <w:r w:rsidRPr="00632A08">
        <w:t>la</w:t>
      </w:r>
      <w:r w:rsidRPr="00632A08">
        <w:rPr>
          <w:lang w:val="ru-RU"/>
        </w:rPr>
        <w:t xml:space="preserve"> </w:t>
      </w:r>
      <w:r w:rsidRPr="00632A08">
        <w:t>Comisionada</w:t>
      </w:r>
      <w:r w:rsidRPr="00632A08">
        <w:rPr>
          <w:lang w:val="ru-RU"/>
        </w:rPr>
        <w:t xml:space="preserve"> </w:t>
      </w:r>
      <w:r w:rsidRPr="00632A08">
        <w:t>para</w:t>
      </w:r>
      <w:r w:rsidRPr="00632A08">
        <w:rPr>
          <w:lang w:val="ru-RU"/>
        </w:rPr>
        <w:t xml:space="preserve"> </w:t>
      </w:r>
      <w:r w:rsidRPr="00632A08">
        <w:t>los</w:t>
      </w:r>
      <w:r w:rsidRPr="00632A08">
        <w:rPr>
          <w:lang w:val="ru-RU"/>
        </w:rPr>
        <w:t xml:space="preserve"> </w:t>
      </w:r>
      <w:r w:rsidRPr="00632A08">
        <w:t>Derechos</w:t>
      </w:r>
      <w:r w:rsidRPr="00632A08">
        <w:rPr>
          <w:lang w:val="ru-RU"/>
        </w:rPr>
        <w:t xml:space="preserve"> </w:t>
      </w:r>
      <w:r w:rsidRPr="00632A08">
        <w:t>Humanos</w:t>
      </w:r>
      <w:r w:rsidRPr="00632A08">
        <w:rPr>
          <w:lang w:val="ru-RU"/>
        </w:rPr>
        <w:t xml:space="preserve"> (</w:t>
      </w:r>
      <w:r w:rsidRPr="00632A08">
        <w:t>Ombudsman</w:t>
      </w:r>
      <w:r w:rsidRPr="00632A08">
        <w:rPr>
          <w:lang w:val="ru-RU"/>
        </w:rPr>
        <w:t xml:space="preserve">), </w:t>
      </w:r>
      <w:r w:rsidRPr="00632A08">
        <w:t>los</w:t>
      </w:r>
      <w:r w:rsidRPr="00632A08">
        <w:rPr>
          <w:lang w:val="ru-RU"/>
        </w:rPr>
        <w:t xml:space="preserve"> </w:t>
      </w:r>
      <w:r w:rsidRPr="00632A08">
        <w:t>Comit</w:t>
      </w:r>
      <w:r w:rsidRPr="00632A08">
        <w:rPr>
          <w:lang w:val="ru-RU"/>
        </w:rPr>
        <w:t>é</w:t>
      </w:r>
      <w:r w:rsidRPr="00632A08">
        <w:t>s</w:t>
      </w:r>
      <w:r w:rsidRPr="00632A08">
        <w:rPr>
          <w:lang w:val="ru-RU"/>
        </w:rPr>
        <w:t xml:space="preserve"> </w:t>
      </w:r>
      <w:r w:rsidRPr="00632A08">
        <w:t>Estatales</w:t>
      </w:r>
      <w:r w:rsidRPr="00632A08">
        <w:rPr>
          <w:lang w:val="ru-RU"/>
        </w:rPr>
        <w:t xml:space="preserve"> </w:t>
      </w:r>
      <w:r w:rsidRPr="00632A08">
        <w:t>de</w:t>
      </w:r>
      <w:r w:rsidRPr="00632A08">
        <w:rPr>
          <w:lang w:val="ru-RU"/>
        </w:rPr>
        <w:t xml:space="preserve"> </w:t>
      </w:r>
      <w:r w:rsidRPr="00632A08">
        <w:t>Estad</w:t>
      </w:r>
      <w:r w:rsidRPr="00632A08">
        <w:rPr>
          <w:lang w:val="ru-RU"/>
        </w:rPr>
        <w:t>í</w:t>
      </w:r>
      <w:r w:rsidRPr="00632A08">
        <w:t>sticas</w:t>
      </w:r>
      <w:r w:rsidRPr="00632A08">
        <w:rPr>
          <w:lang w:val="ru-RU"/>
        </w:rPr>
        <w:t xml:space="preserve">, </w:t>
      </w:r>
      <w:r w:rsidRPr="00632A08">
        <w:t>problemas</w:t>
      </w:r>
      <w:r w:rsidRPr="00632A08">
        <w:rPr>
          <w:lang w:val="ru-RU"/>
        </w:rPr>
        <w:t xml:space="preserve"> </w:t>
      </w:r>
      <w:r w:rsidRPr="00632A08">
        <w:t>de</w:t>
      </w:r>
      <w:r w:rsidRPr="00632A08">
        <w:rPr>
          <w:lang w:val="ru-RU"/>
        </w:rPr>
        <w:t xml:space="preserve"> </w:t>
      </w:r>
      <w:r w:rsidRPr="00632A08">
        <w:t>los</w:t>
      </w:r>
      <w:r w:rsidRPr="00632A08">
        <w:rPr>
          <w:lang w:val="ru-RU"/>
        </w:rPr>
        <w:t xml:space="preserve"> </w:t>
      </w:r>
      <w:r w:rsidRPr="00632A08">
        <w:t>refugiados</w:t>
      </w:r>
      <w:r w:rsidRPr="00632A08">
        <w:rPr>
          <w:lang w:val="ru-RU"/>
        </w:rPr>
        <w:t xml:space="preserve"> </w:t>
      </w:r>
      <w:r w:rsidRPr="00632A08">
        <w:t>y</w:t>
      </w:r>
      <w:r w:rsidRPr="00632A08">
        <w:rPr>
          <w:lang w:val="ru-RU"/>
        </w:rPr>
        <w:t xml:space="preserve"> </w:t>
      </w:r>
      <w:r w:rsidRPr="00632A08">
        <w:t>desplazados</w:t>
      </w:r>
      <w:r w:rsidRPr="00632A08">
        <w:rPr>
          <w:lang w:val="ru-RU"/>
        </w:rPr>
        <w:t xml:space="preserve"> </w:t>
      </w:r>
      <w:r w:rsidRPr="00632A08">
        <w:t>forzosos</w:t>
      </w:r>
      <w:r w:rsidRPr="00632A08">
        <w:rPr>
          <w:lang w:val="ru-RU"/>
        </w:rPr>
        <w:t xml:space="preserve">, </w:t>
      </w:r>
      <w:r w:rsidRPr="00632A08">
        <w:t>y de asuntos de las organizaciones religiosas, el Organismo estatal de normalización, metrología y patentes,</w:t>
      </w:r>
      <w:r>
        <w:br/>
      </w:r>
      <w:r w:rsidRPr="00632A08">
        <w:t>así como los representantes de las comisiones sobre asuntos de la juventud de los</w:t>
      </w:r>
      <w:r>
        <w:br/>
      </w:r>
      <w:r w:rsidRPr="00632A08">
        <w:t>órganos</w:t>
      </w:r>
      <w:r>
        <w:t xml:space="preserve"> </w:t>
      </w:r>
      <w:r w:rsidRPr="00632A08">
        <w:t xml:space="preserve">del poder ejecutivo, </w:t>
      </w:r>
      <w:r w:rsidR="006B6F0C">
        <w:t>ONG</w:t>
      </w:r>
      <w:r w:rsidRPr="00632A08">
        <w:t xml:space="preserve"> locales y organizaciones internacionales</w:t>
      </w:r>
      <w:r w:rsidRPr="00632A08">
        <w:rPr>
          <w:lang w:val="ru-RU"/>
        </w:rPr>
        <w:t>.</w:t>
      </w:r>
    </w:p>
    <w:p w:rsidR="006F55ED" w:rsidRPr="00632A08" w:rsidRDefault="006F55ED" w:rsidP="006F55ED">
      <w:pPr>
        <w:pStyle w:val="SingleTxtG"/>
        <w:rPr>
          <w:lang w:val="ru-RU"/>
        </w:rPr>
      </w:pPr>
      <w:r w:rsidRPr="00632A08">
        <w:rPr>
          <w:lang w:val="ru-RU"/>
        </w:rPr>
        <w:t>29.</w:t>
      </w:r>
      <w:r w:rsidRPr="00632A08">
        <w:rPr>
          <w:lang w:val="ru-RU"/>
        </w:rPr>
        <w:tab/>
      </w:r>
      <w:r w:rsidRPr="00632A08">
        <w:t>En el marco de la actividad del Consejo de Coordinación</w:t>
      </w:r>
      <w:r w:rsidRPr="00632A08">
        <w:rPr>
          <w:lang w:val="ru-RU"/>
        </w:rPr>
        <w:t>:</w:t>
      </w:r>
    </w:p>
    <w:p w:rsidR="006F55ED" w:rsidRPr="00632A08" w:rsidRDefault="006F55ED" w:rsidP="006F55ED">
      <w:pPr>
        <w:pStyle w:val="Bullet1G"/>
        <w:rPr>
          <w:lang w:val="ru-RU"/>
        </w:rPr>
      </w:pPr>
      <w:r w:rsidRPr="00632A08">
        <w:t>El</w:t>
      </w:r>
      <w:r w:rsidRPr="00632A08">
        <w:rPr>
          <w:lang w:val="ru-RU"/>
        </w:rPr>
        <w:t xml:space="preserve"> </w:t>
      </w:r>
      <w:r w:rsidRPr="00632A08">
        <w:t>Comit</w:t>
      </w:r>
      <w:r w:rsidRPr="00632A08">
        <w:rPr>
          <w:lang w:val="ru-RU"/>
        </w:rPr>
        <w:t xml:space="preserve">é </w:t>
      </w:r>
      <w:r w:rsidRPr="00632A08">
        <w:t>Estatal</w:t>
      </w:r>
      <w:r w:rsidRPr="00632A08">
        <w:rPr>
          <w:lang w:val="ru-RU"/>
        </w:rPr>
        <w:t xml:space="preserve"> </w:t>
      </w:r>
      <w:r w:rsidRPr="00632A08">
        <w:t>de</w:t>
      </w:r>
      <w:r w:rsidRPr="00632A08">
        <w:rPr>
          <w:lang w:val="ru-RU"/>
        </w:rPr>
        <w:t xml:space="preserve"> </w:t>
      </w:r>
      <w:r w:rsidRPr="00632A08">
        <w:t>Asuntos</w:t>
      </w:r>
      <w:r w:rsidRPr="00632A08">
        <w:rPr>
          <w:lang w:val="ru-RU"/>
        </w:rPr>
        <w:t xml:space="preserve"> </w:t>
      </w:r>
      <w:r w:rsidRPr="00632A08">
        <w:t>de</w:t>
      </w:r>
      <w:r w:rsidRPr="00632A08">
        <w:rPr>
          <w:lang w:val="ru-RU"/>
        </w:rPr>
        <w:t xml:space="preserve"> </w:t>
      </w:r>
      <w:r w:rsidRPr="00632A08">
        <w:t>la</w:t>
      </w:r>
      <w:r w:rsidRPr="00632A08">
        <w:rPr>
          <w:lang w:val="ru-RU"/>
        </w:rPr>
        <w:t xml:space="preserve"> </w:t>
      </w:r>
      <w:r w:rsidRPr="00632A08">
        <w:t>Familia</w:t>
      </w:r>
      <w:r w:rsidRPr="00632A08">
        <w:rPr>
          <w:lang w:val="ru-RU"/>
        </w:rPr>
        <w:t xml:space="preserve">, </w:t>
      </w:r>
      <w:r w:rsidRPr="00632A08">
        <w:t>la</w:t>
      </w:r>
      <w:r w:rsidRPr="00632A08">
        <w:rPr>
          <w:lang w:val="ru-RU"/>
        </w:rPr>
        <w:t xml:space="preserve"> </w:t>
      </w:r>
      <w:r w:rsidRPr="00632A08">
        <w:t>Mujer</w:t>
      </w:r>
      <w:r w:rsidRPr="00632A08">
        <w:rPr>
          <w:lang w:val="ru-RU"/>
        </w:rPr>
        <w:t xml:space="preserve"> </w:t>
      </w:r>
      <w:r w:rsidRPr="00632A08">
        <w:t>y</w:t>
      </w:r>
      <w:r w:rsidRPr="00632A08">
        <w:rPr>
          <w:lang w:val="ru-RU"/>
        </w:rPr>
        <w:t xml:space="preserve"> </w:t>
      </w:r>
      <w:r w:rsidRPr="00632A08">
        <w:t>el</w:t>
      </w:r>
      <w:r w:rsidRPr="00632A08">
        <w:rPr>
          <w:lang w:val="ru-RU"/>
        </w:rPr>
        <w:t xml:space="preserve"> </w:t>
      </w:r>
      <w:r w:rsidRPr="00632A08">
        <w:t>Ni</w:t>
      </w:r>
      <w:r w:rsidRPr="00632A08">
        <w:rPr>
          <w:lang w:val="ru-RU"/>
        </w:rPr>
        <w:t>ñ</w:t>
      </w:r>
      <w:r w:rsidRPr="00632A08">
        <w:t>o</w:t>
      </w:r>
      <w:r w:rsidRPr="00632A08">
        <w:rPr>
          <w:lang w:val="ru-RU"/>
        </w:rPr>
        <w:t xml:space="preserve"> </w:t>
      </w:r>
      <w:r w:rsidRPr="00632A08">
        <w:t>elabor</w:t>
      </w:r>
      <w:r w:rsidRPr="00632A08">
        <w:rPr>
          <w:lang w:val="ru-RU"/>
        </w:rPr>
        <w:t xml:space="preserve">ó </w:t>
      </w:r>
      <w:r w:rsidRPr="00632A08">
        <w:t xml:space="preserve">un plan de acción para proteger los derechos de los niños. En la primera reunión del Consejo de Coordinación, celebrada el </w:t>
      </w:r>
      <w:r w:rsidRPr="00632A08">
        <w:rPr>
          <w:lang w:val="ru-RU"/>
        </w:rPr>
        <w:t xml:space="preserve">6 </w:t>
      </w:r>
      <w:r w:rsidRPr="00632A08">
        <w:t>de abril de</w:t>
      </w:r>
      <w:r w:rsidRPr="00632A08">
        <w:rPr>
          <w:lang w:val="ru-RU"/>
        </w:rPr>
        <w:t xml:space="preserve"> 2007</w:t>
      </w:r>
      <w:r w:rsidRPr="00632A08">
        <w:t>, el plan de acción se presentó a sus miembros para que lo examinaran. Sobre la base de las propuestas y recomendaciones de los miembros del Consejo se elaboró la versión definitiva del Plan, que se presentó al Consejo de Ministros.</w:t>
      </w:r>
    </w:p>
    <w:p w:rsidR="006F55ED" w:rsidRPr="00632A08" w:rsidRDefault="006F55ED" w:rsidP="006F55ED">
      <w:pPr>
        <w:pStyle w:val="Bullet1G"/>
        <w:rPr>
          <w:lang w:val="ru-RU"/>
        </w:rPr>
      </w:pPr>
      <w:r w:rsidRPr="00632A08">
        <w:t>A</w:t>
      </w:r>
      <w:r w:rsidRPr="00632A08">
        <w:rPr>
          <w:lang w:val="ru-RU"/>
        </w:rPr>
        <w:t xml:space="preserve"> </w:t>
      </w:r>
      <w:r w:rsidRPr="00632A08">
        <w:t>fin</w:t>
      </w:r>
      <w:r w:rsidRPr="00632A08">
        <w:rPr>
          <w:lang w:val="ru-RU"/>
        </w:rPr>
        <w:t xml:space="preserve"> </w:t>
      </w:r>
      <w:r w:rsidRPr="00632A08">
        <w:t>de</w:t>
      </w:r>
      <w:r w:rsidRPr="00632A08">
        <w:rPr>
          <w:lang w:val="ru-RU"/>
        </w:rPr>
        <w:t xml:space="preserve"> </w:t>
      </w:r>
      <w:r w:rsidRPr="00632A08">
        <w:t>proteger</w:t>
      </w:r>
      <w:r w:rsidRPr="00632A08">
        <w:rPr>
          <w:lang w:val="ru-RU"/>
        </w:rPr>
        <w:t xml:space="preserve"> </w:t>
      </w:r>
      <w:r w:rsidRPr="00632A08">
        <w:t>los</w:t>
      </w:r>
      <w:r w:rsidRPr="00632A08">
        <w:rPr>
          <w:lang w:val="ru-RU"/>
        </w:rPr>
        <w:t xml:space="preserve"> </w:t>
      </w:r>
      <w:r w:rsidRPr="00632A08">
        <w:t>derechos</w:t>
      </w:r>
      <w:r w:rsidRPr="00632A08">
        <w:rPr>
          <w:lang w:val="ru-RU"/>
        </w:rPr>
        <w:t xml:space="preserve"> </w:t>
      </w:r>
      <w:r w:rsidRPr="00632A08">
        <w:t>de</w:t>
      </w:r>
      <w:r w:rsidRPr="00632A08">
        <w:rPr>
          <w:lang w:val="ru-RU"/>
        </w:rPr>
        <w:t xml:space="preserve"> </w:t>
      </w:r>
      <w:r w:rsidRPr="00632A08">
        <w:t>los</w:t>
      </w:r>
      <w:r w:rsidRPr="00632A08">
        <w:rPr>
          <w:lang w:val="ru-RU"/>
        </w:rPr>
        <w:t xml:space="preserve"> </w:t>
      </w:r>
      <w:r w:rsidRPr="00632A08">
        <w:t>ni</w:t>
      </w:r>
      <w:r w:rsidRPr="00632A08">
        <w:rPr>
          <w:lang w:val="ru-RU"/>
        </w:rPr>
        <w:t>ñ</w:t>
      </w:r>
      <w:r w:rsidRPr="00632A08">
        <w:t>os</w:t>
      </w:r>
      <w:r w:rsidRPr="00632A08">
        <w:rPr>
          <w:lang w:val="ru-RU"/>
        </w:rPr>
        <w:t xml:space="preserve"> </w:t>
      </w:r>
      <w:r w:rsidRPr="00632A08">
        <w:t>con</w:t>
      </w:r>
      <w:r w:rsidRPr="00632A08">
        <w:rPr>
          <w:lang w:val="ru-RU"/>
        </w:rPr>
        <w:t xml:space="preserve"> </w:t>
      </w:r>
      <w:r w:rsidRPr="00632A08">
        <w:t>necesidades</w:t>
      </w:r>
      <w:r w:rsidRPr="00632A08">
        <w:rPr>
          <w:lang w:val="ru-RU"/>
        </w:rPr>
        <w:t xml:space="preserve"> </w:t>
      </w:r>
      <w:r w:rsidRPr="00632A08">
        <w:t>especiales,</w:t>
      </w:r>
      <w:r w:rsidRPr="00632A08">
        <w:rPr>
          <w:lang w:val="ru-RU"/>
        </w:rPr>
        <w:t xml:space="preserve"> </w:t>
      </w:r>
      <w:r w:rsidRPr="00632A08">
        <w:t>en</w:t>
      </w:r>
      <w:r w:rsidRPr="00632A08">
        <w:rPr>
          <w:lang w:val="ru-RU"/>
        </w:rPr>
        <w:t xml:space="preserve"> </w:t>
      </w:r>
      <w:r w:rsidRPr="00632A08">
        <w:t>cooperaci</w:t>
      </w:r>
      <w:r w:rsidRPr="00632A08">
        <w:rPr>
          <w:lang w:val="ru-RU"/>
        </w:rPr>
        <w:t>ó</w:t>
      </w:r>
      <w:r w:rsidRPr="00632A08">
        <w:t>n</w:t>
      </w:r>
      <w:r w:rsidRPr="00632A08">
        <w:rPr>
          <w:lang w:val="ru-RU"/>
        </w:rPr>
        <w:t xml:space="preserve"> </w:t>
      </w:r>
      <w:r w:rsidRPr="00632A08">
        <w:t>con</w:t>
      </w:r>
      <w:r w:rsidRPr="00632A08">
        <w:rPr>
          <w:lang w:val="ru-RU"/>
        </w:rPr>
        <w:t xml:space="preserve"> </w:t>
      </w:r>
      <w:r w:rsidR="006B6F0C">
        <w:t>ONG</w:t>
      </w:r>
      <w:r w:rsidRPr="00632A08">
        <w:rPr>
          <w:lang w:val="ru-RU"/>
        </w:rPr>
        <w:t xml:space="preserve">, </w:t>
      </w:r>
      <w:r w:rsidRPr="00632A08">
        <w:t>se</w:t>
      </w:r>
      <w:r w:rsidRPr="00632A08">
        <w:rPr>
          <w:lang w:val="ru-RU"/>
        </w:rPr>
        <w:t xml:space="preserve"> </w:t>
      </w:r>
      <w:r w:rsidRPr="00632A08">
        <w:t>desarrolla una</w:t>
      </w:r>
      <w:r w:rsidRPr="00632A08">
        <w:rPr>
          <w:lang w:val="ru-RU"/>
        </w:rPr>
        <w:t xml:space="preserve"> </w:t>
      </w:r>
      <w:r w:rsidRPr="00632A08">
        <w:t>labor</w:t>
      </w:r>
      <w:r w:rsidRPr="00632A08">
        <w:rPr>
          <w:lang w:val="ru-RU"/>
        </w:rPr>
        <w:t xml:space="preserve"> </w:t>
      </w:r>
      <w:r w:rsidRPr="00632A08">
        <w:t>sistem</w:t>
      </w:r>
      <w:r w:rsidRPr="00632A08">
        <w:rPr>
          <w:lang w:val="ru-RU"/>
        </w:rPr>
        <w:t>á</w:t>
      </w:r>
      <w:r w:rsidRPr="00632A08">
        <w:t>tica</w:t>
      </w:r>
      <w:r w:rsidRPr="00632A08">
        <w:rPr>
          <w:lang w:val="ru-RU"/>
        </w:rPr>
        <w:t xml:space="preserve"> </w:t>
      </w:r>
      <w:r w:rsidRPr="00632A08">
        <w:t xml:space="preserve">para estudiar las necesidades y los problemas de los niños con discapacidad y sus familias. Conjuntamente con </w:t>
      </w:r>
      <w:r>
        <w:t>l</w:t>
      </w:r>
      <w:r w:rsidRPr="00632A08">
        <w:t xml:space="preserve">as ONG </w:t>
      </w:r>
      <w:r>
        <w:t xml:space="preserve">mencionadas </w:t>
      </w:r>
      <w:r w:rsidRPr="00632A08">
        <w:t>se elaboró y discutió con los miembros de la Comisión Permanente de política social del Milli Meylis de la República de Azerbaiyán un conjunto de propuestas para perfeccionar el Código de la Familia.</w:t>
      </w:r>
    </w:p>
    <w:p w:rsidR="006F55ED" w:rsidRPr="00632A08" w:rsidRDefault="006F55ED" w:rsidP="006F55ED">
      <w:pPr>
        <w:pStyle w:val="Bullet1G"/>
        <w:rPr>
          <w:lang w:val="ru-RU"/>
        </w:rPr>
      </w:pPr>
      <w:r w:rsidRPr="00632A08">
        <w:t>Con</w:t>
      </w:r>
      <w:r w:rsidRPr="00632A08">
        <w:rPr>
          <w:lang w:val="ru-RU"/>
        </w:rPr>
        <w:t xml:space="preserve"> </w:t>
      </w:r>
      <w:r w:rsidRPr="00632A08">
        <w:t>apoyo</w:t>
      </w:r>
      <w:r w:rsidRPr="00632A08">
        <w:rPr>
          <w:lang w:val="ru-RU"/>
        </w:rPr>
        <w:t xml:space="preserve"> </w:t>
      </w:r>
      <w:r w:rsidRPr="00632A08">
        <w:t>del</w:t>
      </w:r>
      <w:r w:rsidRPr="00632A08">
        <w:rPr>
          <w:lang w:val="ru-RU"/>
        </w:rPr>
        <w:t xml:space="preserve"> </w:t>
      </w:r>
      <w:r w:rsidRPr="00632A08">
        <w:t>Fondo</w:t>
      </w:r>
      <w:r w:rsidRPr="00632A08">
        <w:rPr>
          <w:lang w:val="ru-RU"/>
        </w:rPr>
        <w:t xml:space="preserve"> </w:t>
      </w:r>
      <w:r w:rsidRPr="00632A08">
        <w:t>de</w:t>
      </w:r>
      <w:r w:rsidRPr="00632A08">
        <w:rPr>
          <w:lang w:val="ru-RU"/>
        </w:rPr>
        <w:t xml:space="preserve"> </w:t>
      </w:r>
      <w:r w:rsidRPr="00632A08">
        <w:t>Poblaci</w:t>
      </w:r>
      <w:r w:rsidRPr="00632A08">
        <w:rPr>
          <w:lang w:val="ru-RU"/>
        </w:rPr>
        <w:t>ó</w:t>
      </w:r>
      <w:r w:rsidRPr="00632A08">
        <w:t>n</w:t>
      </w:r>
      <w:r w:rsidRPr="00632A08">
        <w:rPr>
          <w:lang w:val="ru-RU"/>
        </w:rPr>
        <w:t xml:space="preserve"> </w:t>
      </w:r>
      <w:r w:rsidRPr="00632A08">
        <w:t>de</w:t>
      </w:r>
      <w:r w:rsidRPr="00632A08">
        <w:rPr>
          <w:lang w:val="ru-RU"/>
        </w:rPr>
        <w:t xml:space="preserve"> </w:t>
      </w:r>
      <w:r w:rsidRPr="00632A08">
        <w:t>las</w:t>
      </w:r>
      <w:r w:rsidRPr="00632A08">
        <w:rPr>
          <w:lang w:val="ru-RU"/>
        </w:rPr>
        <w:t xml:space="preserve"> </w:t>
      </w:r>
      <w:r w:rsidRPr="00632A08">
        <w:t>Naciones</w:t>
      </w:r>
      <w:r w:rsidRPr="00632A08">
        <w:rPr>
          <w:lang w:val="ru-RU"/>
        </w:rPr>
        <w:t xml:space="preserve"> </w:t>
      </w:r>
      <w:r w:rsidRPr="00632A08">
        <w:t>Unidas</w:t>
      </w:r>
      <w:r w:rsidRPr="00632A08">
        <w:rPr>
          <w:lang w:val="ru-RU"/>
        </w:rPr>
        <w:t xml:space="preserve"> (</w:t>
      </w:r>
      <w:r w:rsidRPr="00632A08">
        <w:t>UNFPA</w:t>
      </w:r>
      <w:r w:rsidRPr="00632A08">
        <w:rPr>
          <w:lang w:val="ru-RU"/>
        </w:rPr>
        <w:t xml:space="preserve">) </w:t>
      </w:r>
      <w:r w:rsidRPr="00632A08">
        <w:t>y con</w:t>
      </w:r>
      <w:r w:rsidRPr="00632A08">
        <w:rPr>
          <w:lang w:val="ru-RU"/>
        </w:rPr>
        <w:t xml:space="preserve"> </w:t>
      </w:r>
      <w:r w:rsidRPr="00632A08">
        <w:t>la</w:t>
      </w:r>
      <w:r w:rsidRPr="00632A08">
        <w:rPr>
          <w:lang w:val="ru-RU"/>
        </w:rPr>
        <w:t xml:space="preserve"> </w:t>
      </w:r>
      <w:r w:rsidRPr="00632A08">
        <w:t>participaci</w:t>
      </w:r>
      <w:r w:rsidRPr="00632A08">
        <w:rPr>
          <w:lang w:val="ru-RU"/>
        </w:rPr>
        <w:t>ó</w:t>
      </w:r>
      <w:r w:rsidRPr="00632A08">
        <w:t>n</w:t>
      </w:r>
      <w:r w:rsidRPr="00632A08">
        <w:rPr>
          <w:lang w:val="ru-RU"/>
        </w:rPr>
        <w:t xml:space="preserve"> </w:t>
      </w:r>
      <w:r w:rsidRPr="00632A08">
        <w:t>activa</w:t>
      </w:r>
      <w:r w:rsidRPr="00632A08">
        <w:rPr>
          <w:lang w:val="ru-RU"/>
        </w:rPr>
        <w:t xml:space="preserve"> </w:t>
      </w:r>
      <w:r w:rsidRPr="00632A08">
        <w:t>de</w:t>
      </w:r>
      <w:r w:rsidRPr="00632A08">
        <w:rPr>
          <w:lang w:val="ru-RU"/>
        </w:rPr>
        <w:t xml:space="preserve"> </w:t>
      </w:r>
      <w:r w:rsidRPr="00632A08">
        <w:t>las</w:t>
      </w:r>
      <w:r w:rsidRPr="00632A08">
        <w:rPr>
          <w:lang w:val="ru-RU"/>
        </w:rPr>
        <w:t xml:space="preserve"> </w:t>
      </w:r>
      <w:r w:rsidRPr="00632A08">
        <w:t>comisiones</w:t>
      </w:r>
      <w:r w:rsidRPr="00632A08">
        <w:rPr>
          <w:lang w:val="ru-RU"/>
        </w:rPr>
        <w:t xml:space="preserve"> </w:t>
      </w:r>
      <w:r w:rsidRPr="00632A08">
        <w:t>sobre</w:t>
      </w:r>
      <w:r w:rsidRPr="00632A08">
        <w:rPr>
          <w:lang w:val="ru-RU"/>
        </w:rPr>
        <w:t xml:space="preserve"> </w:t>
      </w:r>
      <w:r w:rsidRPr="00632A08">
        <w:t>asuntos</w:t>
      </w:r>
      <w:r w:rsidRPr="00632A08">
        <w:rPr>
          <w:lang w:val="ru-RU"/>
        </w:rPr>
        <w:t xml:space="preserve"> </w:t>
      </w:r>
      <w:r w:rsidRPr="00632A08">
        <w:t>de</w:t>
      </w:r>
      <w:r w:rsidRPr="00632A08">
        <w:rPr>
          <w:lang w:val="ru-RU"/>
        </w:rPr>
        <w:t xml:space="preserve"> </w:t>
      </w:r>
      <w:r w:rsidRPr="00632A08">
        <w:t>la</w:t>
      </w:r>
      <w:r w:rsidRPr="00632A08">
        <w:rPr>
          <w:lang w:val="ru-RU"/>
        </w:rPr>
        <w:t xml:space="preserve"> </w:t>
      </w:r>
      <w:r w:rsidRPr="00632A08">
        <w:t>juventud</w:t>
      </w:r>
      <w:r w:rsidRPr="00632A08">
        <w:rPr>
          <w:lang w:val="ru-RU"/>
        </w:rPr>
        <w:t xml:space="preserve"> </w:t>
      </w:r>
      <w:r w:rsidRPr="00632A08">
        <w:t>se</w:t>
      </w:r>
      <w:r w:rsidRPr="00632A08">
        <w:rPr>
          <w:lang w:val="ru-RU"/>
        </w:rPr>
        <w:t xml:space="preserve"> </w:t>
      </w:r>
      <w:r w:rsidRPr="00632A08">
        <w:t>lleva</w:t>
      </w:r>
      <w:r w:rsidRPr="00632A08">
        <w:rPr>
          <w:lang w:val="ru-RU"/>
        </w:rPr>
        <w:t xml:space="preserve"> </w:t>
      </w:r>
      <w:r w:rsidRPr="00632A08">
        <w:t>a</w:t>
      </w:r>
      <w:r w:rsidRPr="00632A08">
        <w:rPr>
          <w:lang w:val="ru-RU"/>
        </w:rPr>
        <w:t xml:space="preserve"> </w:t>
      </w:r>
      <w:r w:rsidRPr="00632A08">
        <w:t>cabo</w:t>
      </w:r>
      <w:r w:rsidRPr="00632A08">
        <w:rPr>
          <w:lang w:val="ru-RU"/>
        </w:rPr>
        <w:t xml:space="preserve"> </w:t>
      </w:r>
      <w:r w:rsidRPr="00632A08">
        <w:t>a</w:t>
      </w:r>
      <w:r w:rsidRPr="00632A08">
        <w:rPr>
          <w:lang w:val="ru-RU"/>
        </w:rPr>
        <w:t xml:space="preserve"> </w:t>
      </w:r>
      <w:r w:rsidRPr="00632A08">
        <w:t>nivel</w:t>
      </w:r>
      <w:r w:rsidRPr="00632A08">
        <w:rPr>
          <w:lang w:val="ru-RU"/>
        </w:rPr>
        <w:t xml:space="preserve"> </w:t>
      </w:r>
      <w:r w:rsidRPr="00632A08">
        <w:t>regional</w:t>
      </w:r>
      <w:r w:rsidRPr="00632A08">
        <w:rPr>
          <w:lang w:val="ru-RU"/>
        </w:rPr>
        <w:t xml:space="preserve"> </w:t>
      </w:r>
      <w:r w:rsidRPr="00632A08">
        <w:t>el proyecto en gran escala</w:t>
      </w:r>
      <w:r w:rsidRPr="00632A08">
        <w:rPr>
          <w:lang w:val="ru-RU"/>
        </w:rPr>
        <w:t xml:space="preserve"> "</w:t>
      </w:r>
      <w:r w:rsidRPr="00632A08">
        <w:t>Salud reproductiva de los jóvenes en el Cáucaso meridional"</w:t>
      </w:r>
      <w:r w:rsidRPr="00632A08">
        <w:rPr>
          <w:lang w:val="ru-RU"/>
        </w:rPr>
        <w:t xml:space="preserve">, </w:t>
      </w:r>
      <w:r w:rsidRPr="00632A08">
        <w:t>encaminada a crear conciencia sobre la salud y los derechos reproductivos de los jóvenes.</w:t>
      </w:r>
    </w:p>
    <w:p w:rsidR="006F55ED" w:rsidRPr="00632A08" w:rsidRDefault="006F55ED" w:rsidP="006F55ED">
      <w:pPr>
        <w:pStyle w:val="Bullet1G"/>
      </w:pPr>
      <w:r w:rsidRPr="00632A08">
        <w:t>Una</w:t>
      </w:r>
      <w:r w:rsidRPr="00632A08">
        <w:rPr>
          <w:lang w:val="ru-RU"/>
        </w:rPr>
        <w:t xml:space="preserve"> </w:t>
      </w:r>
      <w:r w:rsidRPr="00632A08">
        <w:t>de</w:t>
      </w:r>
      <w:r w:rsidRPr="00632A08">
        <w:rPr>
          <w:lang w:val="ru-RU"/>
        </w:rPr>
        <w:t xml:space="preserve"> </w:t>
      </w:r>
      <w:r w:rsidRPr="00632A08">
        <w:t>las</w:t>
      </w:r>
      <w:r w:rsidRPr="00632A08">
        <w:rPr>
          <w:lang w:val="ru-RU"/>
        </w:rPr>
        <w:t xml:space="preserve"> </w:t>
      </w:r>
      <w:r w:rsidRPr="00632A08">
        <w:t>actividades</w:t>
      </w:r>
      <w:r w:rsidRPr="00632A08">
        <w:rPr>
          <w:lang w:val="ru-RU"/>
        </w:rPr>
        <w:t xml:space="preserve"> </w:t>
      </w:r>
      <w:r w:rsidRPr="00632A08">
        <w:t>prioritarias</w:t>
      </w:r>
      <w:r w:rsidRPr="00632A08">
        <w:rPr>
          <w:lang w:val="ru-RU"/>
        </w:rPr>
        <w:t xml:space="preserve"> </w:t>
      </w:r>
      <w:r w:rsidRPr="00632A08">
        <w:t>del</w:t>
      </w:r>
      <w:r w:rsidRPr="00632A08">
        <w:rPr>
          <w:lang w:val="ru-RU"/>
        </w:rPr>
        <w:t xml:space="preserve"> </w:t>
      </w:r>
      <w:r w:rsidRPr="00632A08">
        <w:t>Consejo</w:t>
      </w:r>
      <w:r w:rsidRPr="00632A08">
        <w:rPr>
          <w:lang w:val="ru-RU"/>
        </w:rPr>
        <w:t xml:space="preserve"> </w:t>
      </w:r>
      <w:r w:rsidRPr="00632A08">
        <w:t>de</w:t>
      </w:r>
      <w:r w:rsidRPr="00632A08">
        <w:rPr>
          <w:lang w:val="ru-RU"/>
        </w:rPr>
        <w:t xml:space="preserve"> </w:t>
      </w:r>
      <w:r w:rsidRPr="00632A08">
        <w:t>Coordinaci</w:t>
      </w:r>
      <w:r w:rsidRPr="00632A08">
        <w:rPr>
          <w:lang w:val="ru-RU"/>
        </w:rPr>
        <w:t>ó</w:t>
      </w:r>
      <w:r w:rsidRPr="00632A08">
        <w:t>n</w:t>
      </w:r>
      <w:r w:rsidRPr="00632A08">
        <w:rPr>
          <w:lang w:val="ru-RU"/>
        </w:rPr>
        <w:t xml:space="preserve"> </w:t>
      </w:r>
      <w:r w:rsidRPr="00632A08">
        <w:t>es</w:t>
      </w:r>
      <w:r w:rsidRPr="00632A08">
        <w:rPr>
          <w:lang w:val="ru-RU"/>
        </w:rPr>
        <w:t xml:space="preserve"> </w:t>
      </w:r>
      <w:r w:rsidRPr="00632A08">
        <w:t>la</w:t>
      </w:r>
      <w:r w:rsidRPr="00632A08">
        <w:rPr>
          <w:lang w:val="ru-RU"/>
        </w:rPr>
        <w:t xml:space="preserve"> </w:t>
      </w:r>
      <w:r w:rsidRPr="00632A08">
        <w:t>promoci</w:t>
      </w:r>
      <w:r w:rsidRPr="00632A08">
        <w:rPr>
          <w:lang w:val="ru-RU"/>
        </w:rPr>
        <w:t>ó</w:t>
      </w:r>
      <w:r w:rsidRPr="00632A08">
        <w:t>n</w:t>
      </w:r>
      <w:r w:rsidRPr="00632A08">
        <w:rPr>
          <w:lang w:val="ru-RU"/>
        </w:rPr>
        <w:t xml:space="preserve"> </w:t>
      </w:r>
      <w:r w:rsidRPr="00632A08">
        <w:t>de</w:t>
      </w:r>
      <w:r w:rsidRPr="00632A08">
        <w:rPr>
          <w:lang w:val="ru-RU"/>
        </w:rPr>
        <w:t xml:space="preserve"> </w:t>
      </w:r>
      <w:r w:rsidRPr="00632A08">
        <w:t>un</w:t>
      </w:r>
      <w:r w:rsidRPr="00632A08">
        <w:rPr>
          <w:lang w:val="ru-RU"/>
        </w:rPr>
        <w:t xml:space="preserve"> </w:t>
      </w:r>
      <w:r w:rsidRPr="00632A08">
        <w:t>modo</w:t>
      </w:r>
      <w:r w:rsidRPr="00632A08">
        <w:rPr>
          <w:lang w:val="ru-RU"/>
        </w:rPr>
        <w:t xml:space="preserve"> </w:t>
      </w:r>
      <w:r w:rsidRPr="00632A08">
        <w:t>de</w:t>
      </w:r>
      <w:r w:rsidRPr="00632A08">
        <w:rPr>
          <w:lang w:val="ru-RU"/>
        </w:rPr>
        <w:t xml:space="preserve"> </w:t>
      </w:r>
      <w:r w:rsidRPr="00632A08">
        <w:t>vida</w:t>
      </w:r>
      <w:r w:rsidRPr="00632A08">
        <w:rPr>
          <w:lang w:val="ru-RU"/>
        </w:rPr>
        <w:t xml:space="preserve"> </w:t>
      </w:r>
      <w:r w:rsidRPr="00632A08">
        <w:t>saludable</w:t>
      </w:r>
      <w:r w:rsidRPr="00632A08">
        <w:rPr>
          <w:lang w:val="ru-RU"/>
        </w:rPr>
        <w:t xml:space="preserve">, </w:t>
      </w:r>
      <w:r w:rsidRPr="00632A08">
        <w:t>que</w:t>
      </w:r>
      <w:r w:rsidRPr="00632A08">
        <w:rPr>
          <w:lang w:val="ru-RU"/>
        </w:rPr>
        <w:t xml:space="preserve"> </w:t>
      </w:r>
      <w:r w:rsidRPr="00632A08">
        <w:t>constituye</w:t>
      </w:r>
      <w:r w:rsidRPr="00632A08">
        <w:rPr>
          <w:lang w:val="ru-RU"/>
        </w:rPr>
        <w:t xml:space="preserve"> </w:t>
      </w:r>
      <w:r w:rsidRPr="00632A08">
        <w:t>la</w:t>
      </w:r>
      <w:r w:rsidRPr="00632A08">
        <w:rPr>
          <w:lang w:val="ru-RU"/>
        </w:rPr>
        <w:t xml:space="preserve"> </w:t>
      </w:r>
      <w:r w:rsidRPr="00632A08">
        <w:t>base</w:t>
      </w:r>
      <w:r w:rsidRPr="00632A08">
        <w:rPr>
          <w:lang w:val="ru-RU"/>
        </w:rPr>
        <w:t xml:space="preserve"> </w:t>
      </w:r>
      <w:r w:rsidRPr="00632A08">
        <w:t>de</w:t>
      </w:r>
      <w:r w:rsidRPr="00632A08">
        <w:rPr>
          <w:lang w:val="ru-RU"/>
        </w:rPr>
        <w:t xml:space="preserve"> </w:t>
      </w:r>
      <w:r w:rsidRPr="00632A08">
        <w:t>la</w:t>
      </w:r>
      <w:r w:rsidRPr="00632A08">
        <w:rPr>
          <w:lang w:val="ru-RU"/>
        </w:rPr>
        <w:t xml:space="preserve"> </w:t>
      </w:r>
      <w:r w:rsidRPr="00632A08">
        <w:t>campa</w:t>
      </w:r>
      <w:r w:rsidRPr="00632A08">
        <w:rPr>
          <w:lang w:val="ru-RU"/>
        </w:rPr>
        <w:t>ñ</w:t>
      </w:r>
      <w:r w:rsidRPr="00632A08">
        <w:t>a</w:t>
      </w:r>
      <w:r w:rsidRPr="00632A08">
        <w:rPr>
          <w:lang w:val="ru-RU"/>
        </w:rPr>
        <w:t xml:space="preserve"> </w:t>
      </w:r>
      <w:r w:rsidRPr="00632A08">
        <w:t>nacional</w:t>
      </w:r>
      <w:r w:rsidRPr="00632A08">
        <w:rPr>
          <w:lang w:val="ru-RU"/>
        </w:rPr>
        <w:t xml:space="preserve"> </w:t>
      </w:r>
      <w:r w:rsidRPr="00632A08">
        <w:t>en</w:t>
      </w:r>
      <w:r w:rsidRPr="00632A08">
        <w:rPr>
          <w:lang w:val="ru-RU"/>
        </w:rPr>
        <w:t xml:space="preserve"> </w:t>
      </w:r>
      <w:r w:rsidRPr="00632A08">
        <w:t>gran</w:t>
      </w:r>
      <w:r w:rsidRPr="00632A08">
        <w:rPr>
          <w:lang w:val="ru-RU"/>
        </w:rPr>
        <w:t xml:space="preserve"> </w:t>
      </w:r>
      <w:r w:rsidRPr="00632A08">
        <w:t>escala</w:t>
      </w:r>
      <w:r w:rsidRPr="00632A08">
        <w:rPr>
          <w:lang w:val="ru-RU"/>
        </w:rPr>
        <w:t xml:space="preserve"> </w:t>
      </w:r>
      <w:r w:rsidRPr="00632A08">
        <w:t>para</w:t>
      </w:r>
      <w:r w:rsidRPr="00632A08">
        <w:rPr>
          <w:lang w:val="ru-RU"/>
        </w:rPr>
        <w:t xml:space="preserve"> </w:t>
      </w:r>
      <w:r w:rsidRPr="00632A08">
        <w:t>luchar</w:t>
      </w:r>
      <w:r w:rsidRPr="00632A08">
        <w:rPr>
          <w:lang w:val="ru-RU"/>
        </w:rPr>
        <w:t xml:space="preserve"> </w:t>
      </w:r>
      <w:r w:rsidRPr="00632A08">
        <w:t>contra</w:t>
      </w:r>
      <w:r w:rsidRPr="00632A08">
        <w:rPr>
          <w:lang w:val="ru-RU"/>
        </w:rPr>
        <w:t xml:space="preserve"> </w:t>
      </w:r>
      <w:r w:rsidRPr="00632A08">
        <w:t>la</w:t>
      </w:r>
      <w:r w:rsidRPr="00632A08">
        <w:rPr>
          <w:lang w:val="ru-RU"/>
        </w:rPr>
        <w:t xml:space="preserve"> </w:t>
      </w:r>
      <w:r w:rsidRPr="00632A08">
        <w:t>toxicoman</w:t>
      </w:r>
      <w:r w:rsidRPr="00632A08">
        <w:rPr>
          <w:lang w:val="ru-RU"/>
        </w:rPr>
        <w:t>í</w:t>
      </w:r>
      <w:r w:rsidRPr="00632A08">
        <w:t>a</w:t>
      </w:r>
      <w:r>
        <w:t>,</w:t>
      </w:r>
      <w:r w:rsidRPr="00632A08">
        <w:rPr>
          <w:lang w:val="ru-RU"/>
        </w:rPr>
        <w:t xml:space="preserve"> </w:t>
      </w:r>
      <w:r w:rsidRPr="00632A08">
        <w:t>desarrolla</w:t>
      </w:r>
      <w:r>
        <w:t>da por</w:t>
      </w:r>
      <w:r w:rsidRPr="00632A08">
        <w:t xml:space="preserve"> la</w:t>
      </w:r>
      <w:r w:rsidRPr="00632A08">
        <w:rPr>
          <w:lang w:val="ru-RU"/>
        </w:rPr>
        <w:t xml:space="preserve"> </w:t>
      </w:r>
      <w:r w:rsidRPr="00632A08">
        <w:t>Comisi</w:t>
      </w:r>
      <w:r w:rsidRPr="00632A08">
        <w:rPr>
          <w:lang w:val="ru-RU"/>
        </w:rPr>
        <w:t>ó</w:t>
      </w:r>
      <w:r w:rsidRPr="00632A08">
        <w:t>n</w:t>
      </w:r>
      <w:r w:rsidRPr="00632A08">
        <w:rPr>
          <w:lang w:val="ru-RU"/>
        </w:rPr>
        <w:t xml:space="preserve"> </w:t>
      </w:r>
      <w:r w:rsidRPr="00632A08">
        <w:t>Estatal</w:t>
      </w:r>
      <w:r w:rsidRPr="00632A08">
        <w:rPr>
          <w:lang w:val="ru-RU"/>
        </w:rPr>
        <w:t xml:space="preserve"> </w:t>
      </w:r>
      <w:r w:rsidRPr="00632A08">
        <w:t>de</w:t>
      </w:r>
      <w:r w:rsidRPr="00632A08">
        <w:rPr>
          <w:lang w:val="ru-RU"/>
        </w:rPr>
        <w:t xml:space="preserve"> </w:t>
      </w:r>
      <w:r w:rsidRPr="00632A08">
        <w:t>lucha</w:t>
      </w:r>
      <w:r w:rsidRPr="00632A08">
        <w:rPr>
          <w:lang w:val="ru-RU"/>
        </w:rPr>
        <w:t xml:space="preserve"> </w:t>
      </w:r>
      <w:r w:rsidRPr="00632A08">
        <w:t>contra</w:t>
      </w:r>
      <w:r w:rsidRPr="00632A08">
        <w:rPr>
          <w:lang w:val="ru-RU"/>
        </w:rPr>
        <w:t xml:space="preserve"> </w:t>
      </w:r>
      <w:r w:rsidRPr="00632A08">
        <w:t>el uso indebido</w:t>
      </w:r>
      <w:r w:rsidRPr="00632A08">
        <w:rPr>
          <w:lang w:val="ru-RU"/>
        </w:rPr>
        <w:t xml:space="preserve"> </w:t>
      </w:r>
      <w:r w:rsidRPr="00632A08">
        <w:t>y el tráfico ilícito de estupefacientes, en la que han participado activamente representantes de órganos estatales, las ONG y los medios de comunicación.</w:t>
      </w:r>
    </w:p>
    <w:p w:rsidR="006F55ED" w:rsidRPr="00632A08" w:rsidRDefault="006F55ED" w:rsidP="006F55ED">
      <w:pPr>
        <w:pStyle w:val="Bullet1G"/>
        <w:rPr>
          <w:lang w:val="ru-RU"/>
        </w:rPr>
      </w:pPr>
      <w:r w:rsidRPr="00632A08">
        <w:t>El Ministerio de Salud, el Comité Estatal de Aduanas</w:t>
      </w:r>
      <w:r w:rsidRPr="00632A08">
        <w:rPr>
          <w:lang w:val="ru-RU"/>
        </w:rPr>
        <w:t xml:space="preserve">, </w:t>
      </w:r>
      <w:r w:rsidRPr="00632A08">
        <w:t>el Comité Estatal de Asuntos de la Familia, la Mujer y el Niño, y la Asociación de Empresarios de Azerbaiyán y Turquía llevaron a cabo un proyecto cuyo objetivo principal era ofrecer servicios médicos de alta calidad a los grupos de la población de bajos ingresos de las ciudades y distritos de Azerbaiyán.</w:t>
      </w:r>
    </w:p>
    <w:p w:rsidR="006F55ED" w:rsidRPr="00632A08" w:rsidRDefault="006F55ED" w:rsidP="006F55ED">
      <w:pPr>
        <w:pStyle w:val="Bullet1G"/>
        <w:rPr>
          <w:lang w:val="ru-RU"/>
        </w:rPr>
      </w:pPr>
      <w:r w:rsidRPr="00632A08">
        <w:t>El Ministerio</w:t>
      </w:r>
      <w:r w:rsidRPr="00632A08">
        <w:rPr>
          <w:lang w:val="ru-RU"/>
        </w:rPr>
        <w:t xml:space="preserve"> </w:t>
      </w:r>
      <w:r w:rsidRPr="00632A08">
        <w:t>de</w:t>
      </w:r>
      <w:r w:rsidRPr="00632A08">
        <w:rPr>
          <w:lang w:val="ru-RU"/>
        </w:rPr>
        <w:t xml:space="preserve"> </w:t>
      </w:r>
      <w:r w:rsidRPr="00632A08">
        <w:t>Salud</w:t>
      </w:r>
      <w:r w:rsidRPr="00632A08">
        <w:rPr>
          <w:lang w:val="ru-RU"/>
        </w:rPr>
        <w:t xml:space="preserve">, </w:t>
      </w:r>
      <w:r w:rsidRPr="00632A08">
        <w:t xml:space="preserve">el Ministerio </w:t>
      </w:r>
      <w:r w:rsidRPr="00632A08">
        <w:rPr>
          <w:lang w:val="ru-RU"/>
        </w:rPr>
        <w:t xml:space="preserve">de </w:t>
      </w:r>
      <w:r w:rsidRPr="00632A08">
        <w:t>Desarrollo</w:t>
      </w:r>
      <w:r w:rsidRPr="00632A08">
        <w:rPr>
          <w:lang w:val="ru-RU"/>
        </w:rPr>
        <w:t xml:space="preserve"> </w:t>
      </w:r>
      <w:r w:rsidRPr="00632A08">
        <w:t>Econ</w:t>
      </w:r>
      <w:r w:rsidRPr="00632A08">
        <w:rPr>
          <w:lang w:val="ru-RU"/>
        </w:rPr>
        <w:t>ó</w:t>
      </w:r>
      <w:r w:rsidRPr="00632A08">
        <w:t>mico</w:t>
      </w:r>
      <w:r w:rsidRPr="00632A08">
        <w:rPr>
          <w:lang w:val="ru-RU"/>
        </w:rPr>
        <w:t xml:space="preserve">, </w:t>
      </w:r>
      <w:r w:rsidRPr="00632A08">
        <w:t>el</w:t>
      </w:r>
      <w:r w:rsidRPr="00632A08">
        <w:rPr>
          <w:lang w:val="ru-RU"/>
        </w:rPr>
        <w:t xml:space="preserve"> </w:t>
      </w:r>
      <w:r w:rsidRPr="00632A08">
        <w:t>Organismo</w:t>
      </w:r>
      <w:r w:rsidRPr="00632A08">
        <w:rPr>
          <w:lang w:val="ru-RU"/>
        </w:rPr>
        <w:t xml:space="preserve"> </w:t>
      </w:r>
      <w:r w:rsidRPr="00632A08">
        <w:t>Estatal</w:t>
      </w:r>
      <w:r w:rsidRPr="00632A08">
        <w:rPr>
          <w:lang w:val="ru-RU"/>
        </w:rPr>
        <w:t xml:space="preserve"> </w:t>
      </w:r>
      <w:r w:rsidRPr="00632A08">
        <w:t>de</w:t>
      </w:r>
      <w:r w:rsidRPr="00632A08">
        <w:rPr>
          <w:lang w:val="ru-RU"/>
        </w:rPr>
        <w:t xml:space="preserve"> </w:t>
      </w:r>
      <w:r w:rsidRPr="00632A08">
        <w:t>Normalizaci</w:t>
      </w:r>
      <w:r w:rsidRPr="00632A08">
        <w:rPr>
          <w:lang w:val="ru-RU"/>
        </w:rPr>
        <w:t>ó</w:t>
      </w:r>
      <w:r w:rsidRPr="00632A08">
        <w:t>n</w:t>
      </w:r>
      <w:r w:rsidRPr="00632A08">
        <w:rPr>
          <w:lang w:val="ru-RU"/>
        </w:rPr>
        <w:t xml:space="preserve">, </w:t>
      </w:r>
      <w:r w:rsidRPr="00632A08">
        <w:t>Metrolog</w:t>
      </w:r>
      <w:r w:rsidRPr="00632A08">
        <w:rPr>
          <w:lang w:val="ru-RU"/>
        </w:rPr>
        <w:t>í</w:t>
      </w:r>
      <w:r w:rsidRPr="00632A08">
        <w:t>a</w:t>
      </w:r>
      <w:r w:rsidRPr="00632A08">
        <w:rPr>
          <w:lang w:val="ru-RU"/>
        </w:rPr>
        <w:t xml:space="preserve"> </w:t>
      </w:r>
      <w:r w:rsidRPr="00632A08">
        <w:t>y</w:t>
      </w:r>
      <w:r w:rsidRPr="00632A08">
        <w:rPr>
          <w:lang w:val="ru-RU"/>
        </w:rPr>
        <w:t xml:space="preserve"> </w:t>
      </w:r>
      <w:r w:rsidRPr="00632A08">
        <w:t>Patentes</w:t>
      </w:r>
      <w:r w:rsidRPr="00632A08">
        <w:rPr>
          <w:lang w:val="ru-RU"/>
        </w:rPr>
        <w:t xml:space="preserve">, </w:t>
      </w:r>
      <w:r w:rsidRPr="00632A08">
        <w:t>el</w:t>
      </w:r>
      <w:r w:rsidRPr="00632A08">
        <w:rPr>
          <w:lang w:val="ru-RU"/>
        </w:rPr>
        <w:t xml:space="preserve"> </w:t>
      </w:r>
      <w:r w:rsidRPr="00632A08">
        <w:t>Comit</w:t>
      </w:r>
      <w:r w:rsidRPr="00632A08">
        <w:rPr>
          <w:lang w:val="ru-RU"/>
        </w:rPr>
        <w:t xml:space="preserve">é </w:t>
      </w:r>
      <w:r w:rsidRPr="00632A08">
        <w:t>Estatal</w:t>
      </w:r>
      <w:r w:rsidRPr="00632A08">
        <w:rPr>
          <w:lang w:val="ru-RU"/>
        </w:rPr>
        <w:t xml:space="preserve"> </w:t>
      </w:r>
      <w:r w:rsidRPr="00632A08">
        <w:t>de</w:t>
      </w:r>
      <w:r w:rsidRPr="00632A08">
        <w:rPr>
          <w:lang w:val="ru-RU"/>
        </w:rPr>
        <w:t xml:space="preserve"> </w:t>
      </w:r>
      <w:r w:rsidRPr="00632A08">
        <w:t>Aduanas y</w:t>
      </w:r>
      <w:r w:rsidRPr="00632A08">
        <w:rPr>
          <w:lang w:val="ru-RU"/>
        </w:rPr>
        <w:t xml:space="preserve"> </w:t>
      </w:r>
      <w:r w:rsidRPr="00632A08">
        <w:t>el</w:t>
      </w:r>
      <w:r w:rsidRPr="00632A08">
        <w:rPr>
          <w:lang w:val="ru-RU"/>
        </w:rPr>
        <w:t xml:space="preserve"> </w:t>
      </w:r>
      <w:r w:rsidRPr="00632A08">
        <w:t>Comit</w:t>
      </w:r>
      <w:r w:rsidRPr="00632A08">
        <w:rPr>
          <w:lang w:val="ru-RU"/>
        </w:rPr>
        <w:t xml:space="preserve">é </w:t>
      </w:r>
      <w:r w:rsidRPr="00632A08">
        <w:t>Estatal</w:t>
      </w:r>
      <w:r w:rsidRPr="00632A08">
        <w:rPr>
          <w:lang w:val="ru-RU"/>
        </w:rPr>
        <w:t xml:space="preserve"> </w:t>
      </w:r>
      <w:r w:rsidRPr="00632A08">
        <w:t>de</w:t>
      </w:r>
      <w:r w:rsidRPr="00632A08">
        <w:rPr>
          <w:lang w:val="ru-RU"/>
        </w:rPr>
        <w:t xml:space="preserve"> </w:t>
      </w:r>
      <w:r w:rsidRPr="00632A08">
        <w:t>Asuntos</w:t>
      </w:r>
      <w:r w:rsidRPr="00632A08">
        <w:rPr>
          <w:lang w:val="ru-RU"/>
        </w:rPr>
        <w:t xml:space="preserve"> </w:t>
      </w:r>
      <w:r w:rsidRPr="00632A08">
        <w:t>de</w:t>
      </w:r>
      <w:r w:rsidRPr="00632A08">
        <w:rPr>
          <w:lang w:val="ru-RU"/>
        </w:rPr>
        <w:t xml:space="preserve"> </w:t>
      </w:r>
      <w:r w:rsidRPr="00632A08">
        <w:t>la</w:t>
      </w:r>
      <w:r w:rsidRPr="00632A08">
        <w:rPr>
          <w:lang w:val="ru-RU"/>
        </w:rPr>
        <w:t xml:space="preserve"> </w:t>
      </w:r>
      <w:r w:rsidRPr="00632A08">
        <w:t>Familia</w:t>
      </w:r>
      <w:r w:rsidRPr="00632A08">
        <w:rPr>
          <w:lang w:val="ru-RU"/>
        </w:rPr>
        <w:t xml:space="preserve">, </w:t>
      </w:r>
      <w:r w:rsidRPr="00632A08">
        <w:t>la</w:t>
      </w:r>
      <w:r w:rsidRPr="00632A08">
        <w:rPr>
          <w:lang w:val="ru-RU"/>
        </w:rPr>
        <w:t xml:space="preserve"> </w:t>
      </w:r>
      <w:r w:rsidRPr="00632A08">
        <w:t>Mujer</w:t>
      </w:r>
      <w:r w:rsidRPr="00632A08">
        <w:rPr>
          <w:lang w:val="ru-RU"/>
        </w:rPr>
        <w:t xml:space="preserve"> </w:t>
      </w:r>
      <w:r w:rsidRPr="00632A08">
        <w:t>y</w:t>
      </w:r>
      <w:r w:rsidRPr="00632A08">
        <w:rPr>
          <w:lang w:val="ru-RU"/>
        </w:rPr>
        <w:t xml:space="preserve"> </w:t>
      </w:r>
      <w:r w:rsidRPr="00632A08">
        <w:t>el</w:t>
      </w:r>
      <w:r w:rsidRPr="00632A08">
        <w:rPr>
          <w:lang w:val="ru-RU"/>
        </w:rPr>
        <w:t xml:space="preserve"> </w:t>
      </w:r>
      <w:r w:rsidRPr="00632A08">
        <w:t>Ni</w:t>
      </w:r>
      <w:r w:rsidRPr="00632A08">
        <w:rPr>
          <w:lang w:val="ru-RU"/>
        </w:rPr>
        <w:t>ñ</w:t>
      </w:r>
      <w:r w:rsidRPr="00632A08">
        <w:t>o</w:t>
      </w:r>
      <w:r w:rsidRPr="00632A08">
        <w:rPr>
          <w:lang w:val="ru-RU"/>
        </w:rPr>
        <w:t xml:space="preserve"> </w:t>
      </w:r>
      <w:r w:rsidRPr="00632A08">
        <w:t xml:space="preserve">cooperan para asegurar que los alimentos, la ropa, para niños, </w:t>
      </w:r>
      <w:r>
        <w:t>y</w:t>
      </w:r>
      <w:r w:rsidRPr="00632A08">
        <w:t xml:space="preserve"> los juguetes importados cumplan las normas de calidad establecidas por la Organización Mundial de la Salud (OMS) y la Organización Mundial del Comercio.</w:t>
      </w:r>
    </w:p>
    <w:p w:rsidR="006F55ED" w:rsidRPr="00632A08" w:rsidRDefault="006F55ED" w:rsidP="006F55ED">
      <w:pPr>
        <w:pStyle w:val="Bullet1G"/>
        <w:rPr>
          <w:lang w:val="ru-RU"/>
        </w:rPr>
      </w:pPr>
      <w:r w:rsidRPr="00632A08">
        <w:t>Con</w:t>
      </w:r>
      <w:r w:rsidRPr="00632A08">
        <w:rPr>
          <w:lang w:val="ru-RU"/>
        </w:rPr>
        <w:t xml:space="preserve"> </w:t>
      </w:r>
      <w:r w:rsidRPr="00632A08">
        <w:t>vistas</w:t>
      </w:r>
      <w:r w:rsidRPr="00632A08">
        <w:rPr>
          <w:lang w:val="ru-RU"/>
        </w:rPr>
        <w:t xml:space="preserve"> </w:t>
      </w:r>
      <w:r w:rsidRPr="00632A08">
        <w:t>a</w:t>
      </w:r>
      <w:r w:rsidRPr="00632A08">
        <w:rPr>
          <w:lang w:val="ru-RU"/>
        </w:rPr>
        <w:t xml:space="preserve"> </w:t>
      </w:r>
      <w:r w:rsidRPr="00632A08">
        <w:t>garantizar</w:t>
      </w:r>
      <w:r w:rsidRPr="00632A08">
        <w:rPr>
          <w:lang w:val="ru-RU"/>
        </w:rPr>
        <w:t xml:space="preserve"> </w:t>
      </w:r>
      <w:r w:rsidRPr="00632A08">
        <w:t>empleo</w:t>
      </w:r>
      <w:r w:rsidRPr="00632A08">
        <w:rPr>
          <w:lang w:val="ru-RU"/>
        </w:rPr>
        <w:t xml:space="preserve"> </w:t>
      </w:r>
      <w:r w:rsidRPr="00632A08">
        <w:t>a</w:t>
      </w:r>
      <w:r w:rsidRPr="00632A08">
        <w:rPr>
          <w:lang w:val="ru-RU"/>
        </w:rPr>
        <w:t xml:space="preserve"> </w:t>
      </w:r>
      <w:r w:rsidRPr="00632A08">
        <w:t>los</w:t>
      </w:r>
      <w:r w:rsidRPr="00632A08">
        <w:rPr>
          <w:lang w:val="ru-RU"/>
        </w:rPr>
        <w:t xml:space="preserve"> </w:t>
      </w:r>
      <w:r w:rsidRPr="00632A08">
        <w:t>egresados</w:t>
      </w:r>
      <w:r w:rsidRPr="00632A08">
        <w:rPr>
          <w:lang w:val="ru-RU"/>
        </w:rPr>
        <w:t xml:space="preserve"> </w:t>
      </w:r>
      <w:r w:rsidRPr="00632A08">
        <w:t>de</w:t>
      </w:r>
      <w:r w:rsidRPr="00632A08">
        <w:rPr>
          <w:lang w:val="ru-RU"/>
        </w:rPr>
        <w:t xml:space="preserve"> </w:t>
      </w:r>
      <w:r w:rsidRPr="00632A08">
        <w:t>instituciones</w:t>
      </w:r>
      <w:r w:rsidRPr="00632A08">
        <w:rPr>
          <w:lang w:val="ru-RU"/>
        </w:rPr>
        <w:t xml:space="preserve"> </w:t>
      </w:r>
      <w:r w:rsidRPr="00632A08">
        <w:t>de</w:t>
      </w:r>
      <w:r w:rsidRPr="00632A08">
        <w:rPr>
          <w:lang w:val="ru-RU"/>
        </w:rPr>
        <w:t xml:space="preserve"> </w:t>
      </w:r>
      <w:r w:rsidRPr="00632A08">
        <w:t xml:space="preserve">acogida se </w:t>
      </w:r>
      <w:r>
        <w:t>trabaja</w:t>
      </w:r>
      <w:r w:rsidRPr="00632A08">
        <w:t xml:space="preserve"> activa</w:t>
      </w:r>
      <w:r>
        <w:t>mente</w:t>
      </w:r>
      <w:r w:rsidRPr="00632A08">
        <w:t xml:space="preserve"> labor con el Departamento de Empleo del Ministerio de Trabajo y Seguridad Social.</w:t>
      </w:r>
    </w:p>
    <w:p w:rsidR="006F55ED" w:rsidRPr="00632A08" w:rsidRDefault="006F55ED" w:rsidP="006F55ED">
      <w:pPr>
        <w:pStyle w:val="Bullet1G"/>
      </w:pPr>
      <w:r w:rsidRPr="00632A08">
        <w:t>Los</w:t>
      </w:r>
      <w:r w:rsidRPr="00632A08">
        <w:rPr>
          <w:lang w:val="ru-RU"/>
        </w:rPr>
        <w:t xml:space="preserve"> ó</w:t>
      </w:r>
      <w:r w:rsidRPr="00632A08">
        <w:t>rganos</w:t>
      </w:r>
      <w:r w:rsidRPr="00632A08">
        <w:rPr>
          <w:lang w:val="ru-RU"/>
        </w:rPr>
        <w:t xml:space="preserve"> </w:t>
      </w:r>
      <w:r w:rsidRPr="00632A08">
        <w:t>del</w:t>
      </w:r>
      <w:r w:rsidRPr="00632A08">
        <w:rPr>
          <w:lang w:val="ru-RU"/>
        </w:rPr>
        <w:t xml:space="preserve"> </w:t>
      </w:r>
      <w:r w:rsidRPr="00632A08">
        <w:t>Estado</w:t>
      </w:r>
      <w:r w:rsidRPr="00632A08">
        <w:rPr>
          <w:lang w:val="ru-RU"/>
        </w:rPr>
        <w:t xml:space="preserve"> </w:t>
      </w:r>
      <w:r w:rsidRPr="00632A08">
        <w:t>colaboran activamente con</w:t>
      </w:r>
      <w:r w:rsidRPr="00632A08">
        <w:rPr>
          <w:lang w:val="ru-RU"/>
        </w:rPr>
        <w:t xml:space="preserve"> </w:t>
      </w:r>
      <w:r w:rsidRPr="00632A08">
        <w:t>el</w:t>
      </w:r>
      <w:r w:rsidRPr="00632A08">
        <w:rPr>
          <w:lang w:val="ru-RU"/>
        </w:rPr>
        <w:t xml:space="preserve"> </w:t>
      </w:r>
      <w:r w:rsidRPr="00632A08">
        <w:t>Fondo</w:t>
      </w:r>
      <w:r w:rsidRPr="00632A08">
        <w:rPr>
          <w:lang w:val="ru-RU"/>
        </w:rPr>
        <w:t xml:space="preserve"> </w:t>
      </w:r>
      <w:r w:rsidRPr="00632A08">
        <w:t>de</w:t>
      </w:r>
      <w:r w:rsidRPr="00632A08">
        <w:rPr>
          <w:lang w:val="ru-RU"/>
        </w:rPr>
        <w:t xml:space="preserve"> </w:t>
      </w:r>
      <w:r w:rsidRPr="00632A08">
        <w:t>las</w:t>
      </w:r>
      <w:r w:rsidRPr="00632A08">
        <w:rPr>
          <w:lang w:val="ru-RU"/>
        </w:rPr>
        <w:t xml:space="preserve"> </w:t>
      </w:r>
      <w:r w:rsidRPr="00632A08">
        <w:t>Naciones</w:t>
      </w:r>
      <w:r w:rsidRPr="00632A08">
        <w:rPr>
          <w:lang w:val="ru-RU"/>
        </w:rPr>
        <w:t xml:space="preserve"> </w:t>
      </w:r>
      <w:r w:rsidRPr="00632A08">
        <w:t>Unidas</w:t>
      </w:r>
      <w:r w:rsidRPr="00632A08">
        <w:rPr>
          <w:lang w:val="ru-RU"/>
        </w:rPr>
        <w:t xml:space="preserve"> </w:t>
      </w:r>
      <w:r w:rsidRPr="00632A08">
        <w:t>para</w:t>
      </w:r>
      <w:r w:rsidRPr="00632A08">
        <w:rPr>
          <w:lang w:val="ru-RU"/>
        </w:rPr>
        <w:t xml:space="preserve"> </w:t>
      </w:r>
      <w:r w:rsidRPr="00632A08">
        <w:t>la</w:t>
      </w:r>
      <w:r w:rsidRPr="00632A08">
        <w:rPr>
          <w:lang w:val="ru-RU"/>
        </w:rPr>
        <w:t xml:space="preserve"> </w:t>
      </w:r>
      <w:r w:rsidRPr="00632A08">
        <w:t>Infancia</w:t>
      </w:r>
      <w:r w:rsidRPr="00632A08">
        <w:rPr>
          <w:lang w:val="ru-RU"/>
        </w:rPr>
        <w:t xml:space="preserve"> (</w:t>
      </w:r>
      <w:r w:rsidRPr="00632A08">
        <w:t>UNICEF</w:t>
      </w:r>
      <w:r w:rsidRPr="00632A08">
        <w:rPr>
          <w:lang w:val="ru-RU"/>
        </w:rPr>
        <w:t xml:space="preserve">), </w:t>
      </w:r>
      <w:r w:rsidRPr="00632A08">
        <w:t xml:space="preserve">el Centro de innovaciones en la educación, la Alianza Internacional </w:t>
      </w:r>
      <w:r w:rsidRPr="00632A08">
        <w:rPr>
          <w:lang w:val="ru-RU"/>
        </w:rPr>
        <w:t>Save the Children (</w:t>
      </w:r>
      <w:r w:rsidRPr="00632A08">
        <w:t>Estados Unidos de América</w:t>
      </w:r>
      <w:r w:rsidRPr="00632A08">
        <w:rPr>
          <w:lang w:val="ru-RU"/>
        </w:rPr>
        <w:t xml:space="preserve">) </w:t>
      </w:r>
      <w:r w:rsidRPr="00632A08">
        <w:t>y otras organizaciones.</w:t>
      </w:r>
    </w:p>
    <w:p w:rsidR="006F55ED" w:rsidRPr="00632A08" w:rsidRDefault="006F55ED" w:rsidP="006F55ED">
      <w:pPr>
        <w:pStyle w:val="SingleTxtG"/>
        <w:rPr>
          <w:lang w:val="ru-RU"/>
        </w:rPr>
      </w:pPr>
      <w:r w:rsidRPr="00632A08">
        <w:rPr>
          <w:lang w:val="ru-RU"/>
        </w:rPr>
        <w:t>30.</w:t>
      </w:r>
      <w:r w:rsidRPr="00632A08">
        <w:rPr>
          <w:lang w:val="ru-RU"/>
        </w:rPr>
        <w:tab/>
      </w:r>
      <w:r w:rsidRPr="00632A08">
        <w:t xml:space="preserve">Con vistas a poner en práctica los programas estatales adoptados en cumplimiento de las recomendaciones del Comité de los Derechos del Niño para </w:t>
      </w:r>
      <w:r>
        <w:t>la</w:t>
      </w:r>
      <w:r w:rsidRPr="00632A08">
        <w:t xml:space="preserve"> protección</w:t>
      </w:r>
      <w:r>
        <w:t xml:space="preserve"> de los derechos</w:t>
      </w:r>
      <w:r w:rsidRPr="00632A08">
        <w:rPr>
          <w:lang w:val="ru-RU"/>
        </w:rPr>
        <w:t xml:space="preserve">, </w:t>
      </w:r>
      <w:r w:rsidRPr="00632A08">
        <w:t>se realiza una dinámica labor en cooperación con las comisiones para asuntos de los jóvenes y protección de sus derechos y los representantes regionales de las entidades estatales competentes</w:t>
      </w:r>
      <w:r w:rsidRPr="00632A08">
        <w:rPr>
          <w:lang w:val="ru-RU"/>
        </w:rPr>
        <w:t>.</w:t>
      </w:r>
    </w:p>
    <w:p w:rsidR="006F55ED" w:rsidRPr="00632A08" w:rsidRDefault="006F55ED" w:rsidP="006F55ED">
      <w:pPr>
        <w:pStyle w:val="SingleTxtG"/>
        <w:rPr>
          <w:lang w:val="ru-RU"/>
        </w:rPr>
      </w:pPr>
      <w:r w:rsidRPr="00632A08">
        <w:rPr>
          <w:lang w:val="ru-RU"/>
        </w:rPr>
        <w:t>31.</w:t>
      </w:r>
      <w:r w:rsidRPr="00632A08">
        <w:rPr>
          <w:lang w:val="ru-RU"/>
        </w:rPr>
        <w:tab/>
      </w:r>
      <w:r w:rsidRPr="00632A08">
        <w:t>En la actualidad, en el marco de la elaboración del próximo informe nacional que se presentará al Comité de los Derechos del Niño</w:t>
      </w:r>
      <w:r>
        <w:t>,</w:t>
      </w:r>
      <w:r w:rsidRPr="00632A08">
        <w:t xml:space="preserve"> se está creando una comisión integrada por representantes de las entidades competentes que forman parte del Consejo de Coordinación</w:t>
      </w:r>
      <w:r w:rsidRPr="00632A08">
        <w:rPr>
          <w:lang w:val="ru-RU"/>
        </w:rPr>
        <w:t xml:space="preserve">. </w:t>
      </w:r>
    </w:p>
    <w:p w:rsidR="006F55ED" w:rsidRPr="00632A08" w:rsidRDefault="006F55ED" w:rsidP="006F55ED">
      <w:pPr>
        <w:pStyle w:val="SingleTxtG"/>
      </w:pPr>
      <w:r w:rsidRPr="00632A08">
        <w:rPr>
          <w:lang w:val="ru-RU"/>
        </w:rPr>
        <w:t>32.</w:t>
      </w:r>
      <w:r w:rsidRPr="00632A08">
        <w:rPr>
          <w:lang w:val="ru-RU"/>
        </w:rPr>
        <w:tab/>
      </w:r>
      <w:r w:rsidRPr="00632A08">
        <w:t>En la República funcionan cerca de 40 organizaciones dedicadas a los niños.</w:t>
      </w:r>
    </w:p>
    <w:p w:rsidR="006F55ED" w:rsidRPr="00632A08" w:rsidRDefault="006F55ED" w:rsidP="006F55ED">
      <w:pPr>
        <w:pStyle w:val="SingleTxtG"/>
        <w:rPr>
          <w:lang w:val="ru-RU"/>
        </w:rPr>
      </w:pPr>
      <w:r w:rsidRPr="00632A08">
        <w:rPr>
          <w:lang w:val="ru-RU"/>
        </w:rPr>
        <w:t>33.</w:t>
      </w:r>
      <w:r w:rsidRPr="00632A08">
        <w:rPr>
          <w:lang w:val="ru-RU"/>
        </w:rPr>
        <w:tab/>
      </w:r>
      <w:r w:rsidRPr="00632A08">
        <w:t xml:space="preserve">En su </w:t>
      </w:r>
      <w:r w:rsidR="006B6F0C" w:rsidRPr="00632A08">
        <w:t xml:space="preserve">Decreto </w:t>
      </w:r>
      <w:r w:rsidRPr="00632A08">
        <w:t xml:space="preserve">Nº 982, de 30 de agosto de 2005, el Presidente de la República de Azerbaiyán, Ilham Aliyev, aprobó el </w:t>
      </w:r>
      <w:r w:rsidRPr="00632A08">
        <w:rPr>
          <w:lang w:val="ru-RU"/>
        </w:rPr>
        <w:t>"</w:t>
      </w:r>
      <w:r w:rsidRPr="00632A08">
        <w:rPr>
          <w:lang w:val="es-ES_tradnl"/>
        </w:rPr>
        <w:t>Programa estatal sobre la juventud azerbaiyana (para 2005-2009)</w:t>
      </w:r>
      <w:r w:rsidRPr="00632A08">
        <w:rPr>
          <w:lang w:val="ru-RU"/>
        </w:rPr>
        <w:t>".</w:t>
      </w:r>
    </w:p>
    <w:p w:rsidR="006F55ED" w:rsidRPr="00632A08" w:rsidRDefault="006F55ED" w:rsidP="006F55ED">
      <w:pPr>
        <w:pStyle w:val="SingleTxtG"/>
        <w:rPr>
          <w:lang w:val="ru-RU"/>
        </w:rPr>
      </w:pPr>
      <w:r w:rsidRPr="00632A08">
        <w:rPr>
          <w:lang w:val="ru-RU"/>
        </w:rPr>
        <w:t>34.</w:t>
      </w:r>
      <w:r w:rsidRPr="00632A08">
        <w:rPr>
          <w:lang w:val="ru-RU"/>
        </w:rPr>
        <w:tab/>
      </w:r>
      <w:r w:rsidRPr="00632A08">
        <w:t>El</w:t>
      </w:r>
      <w:r w:rsidRPr="00632A08">
        <w:rPr>
          <w:lang w:val="ru-RU"/>
        </w:rPr>
        <w:t xml:space="preserve"> </w:t>
      </w:r>
      <w:r w:rsidRPr="00632A08">
        <w:t>objetivo del Programa</w:t>
      </w:r>
      <w:r w:rsidRPr="00632A08">
        <w:rPr>
          <w:lang w:val="ru-RU"/>
        </w:rPr>
        <w:t xml:space="preserve"> </w:t>
      </w:r>
      <w:r w:rsidRPr="00632A08">
        <w:t>estatal consiste en preparar integralmente a los jóvenes</w:t>
      </w:r>
      <w:r>
        <w:br/>
      </w:r>
      <w:r w:rsidRPr="00632A08">
        <w:t>del país para que desem</w:t>
      </w:r>
      <w:r>
        <w:t>peñen su función en la sociedad</w:t>
      </w:r>
      <w:r w:rsidRPr="00632A08">
        <w:t xml:space="preserve"> y crear las condiciones socioeconómicas y jur</w:t>
      </w:r>
      <w:r w:rsidR="006B6F0C">
        <w:t>i</w:t>
      </w:r>
      <w:r w:rsidRPr="00632A08">
        <w:t>diconormativas para su desarrollo. Con vistas a aplicar el programa dedicado a los asuntos de la infancia se definieron las medidas siguientes:</w:t>
      </w:r>
    </w:p>
    <w:p w:rsidR="006F55ED" w:rsidRPr="00632A08" w:rsidRDefault="006F55ED" w:rsidP="006F55ED">
      <w:pPr>
        <w:pStyle w:val="SingleTxtG"/>
        <w:rPr>
          <w:lang w:val="ru-RU"/>
        </w:rPr>
      </w:pPr>
      <w:r w:rsidRPr="00632A08">
        <w:rPr>
          <w:lang w:val="ru-RU"/>
        </w:rPr>
        <w:tab/>
      </w:r>
      <w:r w:rsidRPr="00971DD3">
        <w:rPr>
          <w:lang w:val="ru-RU"/>
        </w:rPr>
        <w:t>a)</w:t>
      </w:r>
      <w:r w:rsidRPr="00632A08">
        <w:rPr>
          <w:lang w:val="ru-RU"/>
        </w:rPr>
        <w:tab/>
      </w:r>
      <w:r w:rsidR="006B6F0C" w:rsidRPr="00632A08">
        <w:t>Celebración</w:t>
      </w:r>
      <w:r w:rsidR="006B6F0C" w:rsidRPr="00632A08">
        <w:rPr>
          <w:lang w:val="ru-RU"/>
        </w:rPr>
        <w:t xml:space="preserve"> </w:t>
      </w:r>
      <w:r w:rsidRPr="00632A08">
        <w:t>de</w:t>
      </w:r>
      <w:r w:rsidRPr="00632A08">
        <w:rPr>
          <w:lang w:val="ru-RU"/>
        </w:rPr>
        <w:t xml:space="preserve"> </w:t>
      </w:r>
      <w:r w:rsidRPr="00632A08">
        <w:t>actividades</w:t>
      </w:r>
      <w:r w:rsidRPr="00632A08">
        <w:rPr>
          <w:lang w:val="ru-RU"/>
        </w:rPr>
        <w:t xml:space="preserve"> </w:t>
      </w:r>
      <w:r w:rsidRPr="00632A08">
        <w:t>de</w:t>
      </w:r>
      <w:r w:rsidRPr="00632A08">
        <w:rPr>
          <w:lang w:val="ru-RU"/>
        </w:rPr>
        <w:t xml:space="preserve"> </w:t>
      </w:r>
      <w:r w:rsidRPr="00632A08">
        <w:t>creaci</w:t>
      </w:r>
      <w:r w:rsidRPr="00632A08">
        <w:rPr>
          <w:lang w:val="ru-RU"/>
        </w:rPr>
        <w:t>ó</w:t>
      </w:r>
      <w:r w:rsidRPr="00632A08">
        <w:t>n</w:t>
      </w:r>
      <w:r w:rsidRPr="00632A08">
        <w:rPr>
          <w:lang w:val="ru-RU"/>
        </w:rPr>
        <w:t xml:space="preserve"> </w:t>
      </w:r>
      <w:r w:rsidRPr="00632A08">
        <w:t>art</w:t>
      </w:r>
      <w:r w:rsidRPr="00632A08">
        <w:rPr>
          <w:lang w:val="ru-RU"/>
        </w:rPr>
        <w:t>í</w:t>
      </w:r>
      <w:r w:rsidRPr="00632A08">
        <w:t>stica</w:t>
      </w:r>
      <w:r w:rsidRPr="00632A08">
        <w:rPr>
          <w:lang w:val="ru-RU"/>
        </w:rPr>
        <w:t xml:space="preserve"> </w:t>
      </w:r>
      <w:r w:rsidRPr="00632A08">
        <w:t xml:space="preserve">para niños con talento </w:t>
      </w:r>
      <w:r w:rsidRPr="00632A08">
        <w:rPr>
          <w:lang w:val="ru-RU"/>
        </w:rPr>
        <w:t>(</w:t>
      </w:r>
      <w:r w:rsidRPr="00632A08">
        <w:t>festivales, concursos, olimpiadas y exposiciones)</w:t>
      </w:r>
      <w:r w:rsidRPr="00632A08">
        <w:rPr>
          <w:lang w:val="ru-RU"/>
        </w:rPr>
        <w:t>;</w:t>
      </w:r>
    </w:p>
    <w:p w:rsidR="006F55ED" w:rsidRPr="00632A08" w:rsidRDefault="006F55ED" w:rsidP="006F55ED">
      <w:pPr>
        <w:pStyle w:val="SingleTxtG"/>
        <w:rPr>
          <w:lang w:val="ru-RU"/>
        </w:rPr>
      </w:pPr>
      <w:r w:rsidRPr="00632A08">
        <w:rPr>
          <w:lang w:val="ru-RU"/>
        </w:rPr>
        <w:tab/>
      </w:r>
      <w:r w:rsidRPr="006B6F0C">
        <w:rPr>
          <w:lang w:val="ru-RU"/>
        </w:rPr>
        <w:t>b)</w:t>
      </w:r>
      <w:r w:rsidRPr="00632A08">
        <w:rPr>
          <w:lang w:val="ru-RU"/>
        </w:rPr>
        <w:tab/>
      </w:r>
      <w:r w:rsidR="006B6F0C" w:rsidRPr="00632A08">
        <w:t xml:space="preserve">Establecimiento </w:t>
      </w:r>
      <w:r w:rsidRPr="00632A08">
        <w:t>de zonas de recreación y campamentos internacionales de verano para niños</w:t>
      </w:r>
      <w:r w:rsidRPr="00632A08">
        <w:rPr>
          <w:lang w:val="ru-RU"/>
        </w:rPr>
        <w:t>;</w:t>
      </w:r>
    </w:p>
    <w:p w:rsidR="006F55ED" w:rsidRPr="00632A08" w:rsidRDefault="006F55ED" w:rsidP="006F55ED">
      <w:pPr>
        <w:pStyle w:val="SingleTxtG"/>
        <w:rPr>
          <w:lang w:val="ru-RU"/>
        </w:rPr>
      </w:pPr>
      <w:r w:rsidRPr="00632A08">
        <w:rPr>
          <w:lang w:val="ru-RU"/>
        </w:rPr>
        <w:tab/>
      </w:r>
      <w:r w:rsidRPr="00971DD3">
        <w:rPr>
          <w:lang w:val="ru-RU"/>
        </w:rPr>
        <w:t>c)</w:t>
      </w:r>
      <w:r w:rsidRPr="00632A08">
        <w:rPr>
          <w:lang w:val="ru-RU"/>
        </w:rPr>
        <w:tab/>
      </w:r>
      <w:r w:rsidR="006B6F0C" w:rsidRPr="00632A08">
        <w:t xml:space="preserve">Organización </w:t>
      </w:r>
      <w:r w:rsidRPr="00632A08">
        <w:t>de actividades</w:t>
      </w:r>
      <w:r w:rsidRPr="00632A08">
        <w:rPr>
          <w:lang w:val="ru-RU"/>
        </w:rPr>
        <w:t xml:space="preserve"> </w:t>
      </w:r>
      <w:r w:rsidRPr="00632A08">
        <w:t>para</w:t>
      </w:r>
      <w:r w:rsidRPr="00632A08">
        <w:rPr>
          <w:lang w:val="ru-RU"/>
        </w:rPr>
        <w:t xml:space="preserve"> </w:t>
      </w:r>
      <w:r w:rsidRPr="00632A08">
        <w:t>el</w:t>
      </w:r>
      <w:r w:rsidRPr="00632A08">
        <w:rPr>
          <w:lang w:val="ru-RU"/>
        </w:rPr>
        <w:t xml:space="preserve"> </w:t>
      </w:r>
      <w:r w:rsidRPr="00632A08">
        <w:t>uso</w:t>
      </w:r>
      <w:r w:rsidRPr="00632A08">
        <w:rPr>
          <w:lang w:val="ru-RU"/>
        </w:rPr>
        <w:t xml:space="preserve"> </w:t>
      </w:r>
      <w:r w:rsidRPr="00632A08">
        <w:t>racional</w:t>
      </w:r>
      <w:r w:rsidRPr="00632A08">
        <w:rPr>
          <w:lang w:val="ru-RU"/>
        </w:rPr>
        <w:t xml:space="preserve"> </w:t>
      </w:r>
      <w:r w:rsidRPr="00632A08">
        <w:t>del</w:t>
      </w:r>
      <w:r w:rsidRPr="00632A08">
        <w:rPr>
          <w:lang w:val="ru-RU"/>
        </w:rPr>
        <w:t xml:space="preserve"> </w:t>
      </w:r>
      <w:r w:rsidRPr="00632A08">
        <w:t>tiempo</w:t>
      </w:r>
      <w:r w:rsidRPr="00632A08">
        <w:rPr>
          <w:lang w:val="ru-RU"/>
        </w:rPr>
        <w:t xml:space="preserve"> </w:t>
      </w:r>
      <w:r w:rsidRPr="00632A08">
        <w:t>libre</w:t>
      </w:r>
      <w:r w:rsidRPr="00632A08">
        <w:rPr>
          <w:lang w:val="ru-RU"/>
        </w:rPr>
        <w:t>;</w:t>
      </w:r>
    </w:p>
    <w:p w:rsidR="006F55ED" w:rsidRPr="00632A08" w:rsidRDefault="006F55ED" w:rsidP="006F55ED">
      <w:pPr>
        <w:pStyle w:val="SingleTxtG"/>
        <w:rPr>
          <w:lang w:val="ru-RU"/>
        </w:rPr>
      </w:pPr>
      <w:r w:rsidRPr="00632A08">
        <w:rPr>
          <w:lang w:val="ru-RU"/>
        </w:rPr>
        <w:tab/>
      </w:r>
      <w:r w:rsidRPr="00971DD3">
        <w:rPr>
          <w:lang w:val="ru-RU"/>
        </w:rPr>
        <w:t>d)</w:t>
      </w:r>
      <w:r w:rsidRPr="00632A08">
        <w:rPr>
          <w:lang w:val="ru-RU"/>
        </w:rPr>
        <w:tab/>
      </w:r>
      <w:r w:rsidR="006B6F0C" w:rsidRPr="00632A08">
        <w:t xml:space="preserve">Organización </w:t>
      </w:r>
      <w:r w:rsidRPr="00632A08">
        <w:t>de actividades</w:t>
      </w:r>
      <w:r w:rsidRPr="00632A08">
        <w:rPr>
          <w:lang w:val="ru-RU"/>
        </w:rPr>
        <w:t xml:space="preserve"> </w:t>
      </w:r>
      <w:r w:rsidRPr="00632A08">
        <w:t>para proteger a</w:t>
      </w:r>
      <w:r w:rsidRPr="00632A08">
        <w:rPr>
          <w:lang w:val="ru-RU"/>
        </w:rPr>
        <w:t xml:space="preserve"> </w:t>
      </w:r>
      <w:r w:rsidRPr="00632A08">
        <w:t>los</w:t>
      </w:r>
      <w:r w:rsidRPr="00632A08">
        <w:rPr>
          <w:lang w:val="ru-RU"/>
        </w:rPr>
        <w:t xml:space="preserve"> </w:t>
      </w:r>
      <w:r w:rsidRPr="00632A08">
        <w:t>ni</w:t>
      </w:r>
      <w:r w:rsidRPr="00632A08">
        <w:rPr>
          <w:lang w:val="ru-RU"/>
        </w:rPr>
        <w:t>ñ</w:t>
      </w:r>
      <w:r w:rsidRPr="00632A08">
        <w:t>os</w:t>
      </w:r>
      <w:r w:rsidRPr="00632A08">
        <w:rPr>
          <w:lang w:val="ru-RU"/>
        </w:rPr>
        <w:t xml:space="preserve"> </w:t>
      </w:r>
      <w:r w:rsidRPr="00632A08">
        <w:t>contra conductas contrarias</w:t>
      </w:r>
      <w:r w:rsidRPr="00632A08">
        <w:rPr>
          <w:lang w:val="ru-RU"/>
        </w:rPr>
        <w:t xml:space="preserve"> </w:t>
      </w:r>
      <w:r w:rsidRPr="00632A08">
        <w:t>a</w:t>
      </w:r>
      <w:r w:rsidRPr="00632A08">
        <w:rPr>
          <w:lang w:val="ru-RU"/>
        </w:rPr>
        <w:t xml:space="preserve"> </w:t>
      </w:r>
      <w:r w:rsidRPr="00632A08">
        <w:t>las</w:t>
      </w:r>
      <w:r w:rsidRPr="00632A08">
        <w:rPr>
          <w:lang w:val="ru-RU"/>
        </w:rPr>
        <w:t xml:space="preserve"> </w:t>
      </w:r>
      <w:r w:rsidRPr="00632A08">
        <w:t>tradiciones</w:t>
      </w:r>
      <w:r w:rsidRPr="00632A08">
        <w:rPr>
          <w:lang w:val="ru-RU"/>
        </w:rPr>
        <w:t xml:space="preserve">, </w:t>
      </w:r>
      <w:r w:rsidRPr="00632A08">
        <w:t>la toxicomanía, el delito y otros hábitos nocivos, y promoción de un modo de vida saludable</w:t>
      </w:r>
      <w:r w:rsidRPr="00632A08">
        <w:rPr>
          <w:lang w:val="ru-RU"/>
        </w:rPr>
        <w:t>;</w:t>
      </w:r>
    </w:p>
    <w:p w:rsidR="006F55ED" w:rsidRPr="00632A08" w:rsidRDefault="006F55ED" w:rsidP="006F55ED">
      <w:pPr>
        <w:pStyle w:val="SingleTxtG"/>
        <w:rPr>
          <w:lang w:val="ru-RU"/>
        </w:rPr>
      </w:pPr>
      <w:r w:rsidRPr="00632A08">
        <w:rPr>
          <w:lang w:val="ru-RU"/>
        </w:rPr>
        <w:tab/>
      </w:r>
      <w:r w:rsidRPr="00971DD3">
        <w:rPr>
          <w:lang w:val="ru-RU"/>
        </w:rPr>
        <w:t>e)</w:t>
      </w:r>
      <w:r w:rsidRPr="00632A08">
        <w:rPr>
          <w:lang w:val="ru-RU"/>
        </w:rPr>
        <w:tab/>
      </w:r>
      <w:r w:rsidR="006B6F0C" w:rsidRPr="00632A08">
        <w:t>Financiaci</w:t>
      </w:r>
      <w:r w:rsidR="006B6F0C" w:rsidRPr="00632A08">
        <w:rPr>
          <w:lang w:val="ru-RU"/>
        </w:rPr>
        <w:t>ó</w:t>
      </w:r>
      <w:r w:rsidR="006B6F0C" w:rsidRPr="00632A08">
        <w:t>n</w:t>
      </w:r>
      <w:r w:rsidR="006B6F0C" w:rsidRPr="00632A08">
        <w:rPr>
          <w:lang w:val="ru-RU"/>
        </w:rPr>
        <w:t xml:space="preserve"> </w:t>
      </w:r>
      <w:r w:rsidRPr="00632A08">
        <w:t>de</w:t>
      </w:r>
      <w:r w:rsidRPr="00632A08">
        <w:rPr>
          <w:lang w:val="ru-RU"/>
        </w:rPr>
        <w:t xml:space="preserve"> </w:t>
      </w:r>
      <w:r w:rsidRPr="00632A08">
        <w:t>proyectos</w:t>
      </w:r>
      <w:r w:rsidRPr="00632A08">
        <w:rPr>
          <w:lang w:val="ru-RU"/>
        </w:rPr>
        <w:t xml:space="preserve"> </w:t>
      </w:r>
      <w:r w:rsidRPr="00632A08">
        <w:t>presentados</w:t>
      </w:r>
      <w:r w:rsidRPr="00632A08">
        <w:rPr>
          <w:lang w:val="ru-RU"/>
        </w:rPr>
        <w:t xml:space="preserve"> </w:t>
      </w:r>
      <w:r w:rsidRPr="00632A08">
        <w:t>por</w:t>
      </w:r>
      <w:r w:rsidRPr="00632A08">
        <w:rPr>
          <w:lang w:val="ru-RU"/>
        </w:rPr>
        <w:t xml:space="preserve"> </w:t>
      </w:r>
      <w:r w:rsidRPr="00632A08">
        <w:t>organizaciones</w:t>
      </w:r>
      <w:r w:rsidRPr="00632A08">
        <w:rPr>
          <w:lang w:val="ru-RU"/>
        </w:rPr>
        <w:t xml:space="preserve"> </w:t>
      </w:r>
      <w:r w:rsidRPr="00632A08">
        <w:t>de</w:t>
      </w:r>
      <w:r w:rsidRPr="00632A08">
        <w:rPr>
          <w:lang w:val="ru-RU"/>
        </w:rPr>
        <w:t xml:space="preserve"> </w:t>
      </w:r>
      <w:r w:rsidRPr="00632A08">
        <w:t>ni</w:t>
      </w:r>
      <w:r w:rsidRPr="00632A08">
        <w:rPr>
          <w:lang w:val="ru-RU"/>
        </w:rPr>
        <w:t>ñ</w:t>
      </w:r>
      <w:r w:rsidRPr="00632A08">
        <w:t>os</w:t>
      </w:r>
      <w:r w:rsidRPr="00632A08">
        <w:rPr>
          <w:lang w:val="ru-RU"/>
        </w:rPr>
        <w:t xml:space="preserve">, </w:t>
      </w:r>
      <w:r w:rsidRPr="00632A08">
        <w:t>apoyo</w:t>
      </w:r>
      <w:r w:rsidRPr="00632A08">
        <w:rPr>
          <w:lang w:val="ru-RU"/>
        </w:rPr>
        <w:t xml:space="preserve"> </w:t>
      </w:r>
      <w:r w:rsidRPr="00632A08">
        <w:t>a</w:t>
      </w:r>
      <w:r w:rsidRPr="00632A08">
        <w:rPr>
          <w:lang w:val="ru-RU"/>
        </w:rPr>
        <w:t xml:space="preserve"> </w:t>
      </w:r>
      <w:r w:rsidRPr="00632A08">
        <w:t>esas</w:t>
      </w:r>
      <w:r w:rsidRPr="00632A08">
        <w:rPr>
          <w:lang w:val="ru-RU"/>
        </w:rPr>
        <w:t xml:space="preserve"> </w:t>
      </w:r>
      <w:r w:rsidRPr="00632A08">
        <w:t>organizaciones</w:t>
      </w:r>
      <w:r w:rsidRPr="00632A08">
        <w:rPr>
          <w:lang w:val="ru-RU"/>
        </w:rPr>
        <w:t xml:space="preserve"> </w:t>
      </w:r>
      <w:r w:rsidRPr="00632A08">
        <w:t>en</w:t>
      </w:r>
      <w:r w:rsidRPr="00632A08">
        <w:rPr>
          <w:lang w:val="ru-RU"/>
        </w:rPr>
        <w:t xml:space="preserve"> </w:t>
      </w:r>
      <w:r w:rsidRPr="00632A08">
        <w:t>el</w:t>
      </w:r>
      <w:r w:rsidRPr="00632A08">
        <w:rPr>
          <w:lang w:val="ru-RU"/>
        </w:rPr>
        <w:t xml:space="preserve"> á</w:t>
      </w:r>
      <w:r w:rsidRPr="00632A08">
        <w:t>mbito de la cooperación internacional</w:t>
      </w:r>
      <w:r w:rsidRPr="00632A08">
        <w:rPr>
          <w:lang w:val="ru-RU"/>
        </w:rPr>
        <w:t xml:space="preserve">, </w:t>
      </w:r>
      <w:r w:rsidRPr="00632A08">
        <w:t>creación de relaciones internacionales entre las organizaciones de niños</w:t>
      </w:r>
      <w:r w:rsidRPr="00632A08">
        <w:rPr>
          <w:lang w:val="ru-RU"/>
        </w:rPr>
        <w:t>;</w:t>
      </w:r>
    </w:p>
    <w:p w:rsidR="006F55ED" w:rsidRPr="00632A08" w:rsidRDefault="006F55ED" w:rsidP="006F55ED">
      <w:pPr>
        <w:pStyle w:val="SingleTxtG"/>
        <w:rPr>
          <w:lang w:val="ru-RU"/>
        </w:rPr>
      </w:pPr>
      <w:r w:rsidRPr="00632A08">
        <w:rPr>
          <w:lang w:val="ru-RU"/>
        </w:rPr>
        <w:tab/>
      </w:r>
      <w:r w:rsidRPr="00971DD3">
        <w:rPr>
          <w:lang w:val="ru-RU"/>
        </w:rPr>
        <w:t>f)</w:t>
      </w:r>
      <w:r w:rsidRPr="00632A08">
        <w:rPr>
          <w:lang w:val="ru-RU"/>
        </w:rPr>
        <w:tab/>
      </w:r>
      <w:r w:rsidR="006B6F0C" w:rsidRPr="00632A08">
        <w:t>Estudio</w:t>
      </w:r>
      <w:r w:rsidR="006B6F0C" w:rsidRPr="00632A08">
        <w:rPr>
          <w:lang w:val="ru-RU"/>
        </w:rPr>
        <w:t xml:space="preserve"> </w:t>
      </w:r>
      <w:r w:rsidRPr="00632A08">
        <w:t>de</w:t>
      </w:r>
      <w:r w:rsidRPr="00632A08">
        <w:rPr>
          <w:lang w:val="ru-RU"/>
        </w:rPr>
        <w:t xml:space="preserve"> </w:t>
      </w:r>
      <w:r w:rsidRPr="00632A08">
        <w:t>los</w:t>
      </w:r>
      <w:r w:rsidRPr="00632A08">
        <w:rPr>
          <w:lang w:val="ru-RU"/>
        </w:rPr>
        <w:t xml:space="preserve"> </w:t>
      </w:r>
      <w:r w:rsidRPr="00632A08">
        <w:t>problemas</w:t>
      </w:r>
      <w:r w:rsidRPr="00632A08">
        <w:rPr>
          <w:lang w:val="ru-RU"/>
        </w:rPr>
        <w:t xml:space="preserve"> </w:t>
      </w:r>
      <w:r w:rsidRPr="00632A08">
        <w:t>sociales</w:t>
      </w:r>
      <w:r w:rsidRPr="00632A08">
        <w:rPr>
          <w:lang w:val="ru-RU"/>
        </w:rPr>
        <w:t xml:space="preserve"> </w:t>
      </w:r>
      <w:r w:rsidRPr="00632A08">
        <w:t>de</w:t>
      </w:r>
      <w:r w:rsidRPr="00632A08">
        <w:rPr>
          <w:lang w:val="ru-RU"/>
        </w:rPr>
        <w:t xml:space="preserve"> </w:t>
      </w:r>
      <w:r w:rsidRPr="00632A08">
        <w:t>los</w:t>
      </w:r>
      <w:r w:rsidRPr="00632A08">
        <w:rPr>
          <w:lang w:val="ru-RU"/>
        </w:rPr>
        <w:t xml:space="preserve"> </w:t>
      </w:r>
      <w:r w:rsidRPr="00632A08">
        <w:t>ni</w:t>
      </w:r>
      <w:r w:rsidRPr="00632A08">
        <w:rPr>
          <w:lang w:val="ru-RU"/>
        </w:rPr>
        <w:t>ñ</w:t>
      </w:r>
      <w:r w:rsidRPr="00632A08">
        <w:t>os</w:t>
      </w:r>
      <w:r w:rsidRPr="00632A08">
        <w:rPr>
          <w:lang w:val="ru-RU"/>
        </w:rPr>
        <w:t xml:space="preserve"> </w:t>
      </w:r>
      <w:r w:rsidRPr="00632A08">
        <w:t>hu</w:t>
      </w:r>
      <w:r w:rsidRPr="00632A08">
        <w:rPr>
          <w:lang w:val="ru-RU"/>
        </w:rPr>
        <w:t>é</w:t>
      </w:r>
      <w:r w:rsidRPr="00632A08">
        <w:t>rfanos</w:t>
      </w:r>
      <w:r w:rsidRPr="00632A08">
        <w:rPr>
          <w:lang w:val="ru-RU"/>
        </w:rPr>
        <w:t xml:space="preserve">, </w:t>
      </w:r>
      <w:r w:rsidRPr="00632A08">
        <w:t>los niños de</w:t>
      </w:r>
      <w:r w:rsidRPr="00632A08">
        <w:rPr>
          <w:lang w:val="ru-RU"/>
        </w:rPr>
        <w:t xml:space="preserve"> </w:t>
      </w:r>
      <w:r w:rsidRPr="00632A08">
        <w:t>familias</w:t>
      </w:r>
      <w:r w:rsidRPr="00632A08">
        <w:rPr>
          <w:lang w:val="ru-RU"/>
        </w:rPr>
        <w:t xml:space="preserve"> </w:t>
      </w:r>
      <w:r w:rsidRPr="00632A08">
        <w:t>de</w:t>
      </w:r>
      <w:r w:rsidRPr="00632A08">
        <w:rPr>
          <w:lang w:val="ru-RU"/>
        </w:rPr>
        <w:t xml:space="preserve"> </w:t>
      </w:r>
      <w:r w:rsidRPr="00632A08">
        <w:t>bajos ingresos</w:t>
      </w:r>
      <w:r w:rsidRPr="00632A08">
        <w:rPr>
          <w:lang w:val="ru-RU"/>
        </w:rPr>
        <w:t xml:space="preserve"> </w:t>
      </w:r>
      <w:r w:rsidRPr="00632A08">
        <w:t>y los niños privados del cuidado de los padres, y planteamiento de sus problemas ante los órganos competentes para que les den solución</w:t>
      </w:r>
      <w:r w:rsidRPr="00632A08">
        <w:rPr>
          <w:lang w:val="ru-RU"/>
        </w:rPr>
        <w:t>;</w:t>
      </w:r>
    </w:p>
    <w:p w:rsidR="006F55ED" w:rsidRPr="00632A08" w:rsidRDefault="006F55ED" w:rsidP="006F55ED">
      <w:pPr>
        <w:pStyle w:val="SingleTxtG"/>
        <w:rPr>
          <w:lang w:val="ru-RU"/>
        </w:rPr>
      </w:pPr>
      <w:r w:rsidRPr="00632A08">
        <w:rPr>
          <w:lang w:val="ru-RU"/>
        </w:rPr>
        <w:tab/>
      </w:r>
      <w:r w:rsidR="006B6F0C">
        <w:t>g</w:t>
      </w:r>
      <w:r w:rsidRPr="00971DD3">
        <w:rPr>
          <w:lang w:val="ru-RU"/>
        </w:rPr>
        <w:t>)</w:t>
      </w:r>
      <w:r w:rsidRPr="00632A08">
        <w:rPr>
          <w:lang w:val="ru-RU"/>
        </w:rPr>
        <w:tab/>
      </w:r>
      <w:r w:rsidR="006B6F0C" w:rsidRPr="00632A08">
        <w:t>Apoyo</w:t>
      </w:r>
      <w:r w:rsidR="006B6F0C" w:rsidRPr="00632A08">
        <w:rPr>
          <w:lang w:val="ru-RU"/>
        </w:rPr>
        <w:t xml:space="preserve"> </w:t>
      </w:r>
      <w:r w:rsidRPr="00632A08">
        <w:t>en los estudios a</w:t>
      </w:r>
      <w:r w:rsidRPr="00632A08">
        <w:rPr>
          <w:lang w:val="ru-RU"/>
        </w:rPr>
        <w:t xml:space="preserve"> </w:t>
      </w:r>
      <w:r w:rsidRPr="00632A08">
        <w:t>los</w:t>
      </w:r>
      <w:r w:rsidRPr="00632A08">
        <w:rPr>
          <w:lang w:val="ru-RU"/>
        </w:rPr>
        <w:t xml:space="preserve"> </w:t>
      </w:r>
      <w:r w:rsidRPr="00632A08">
        <w:t>niños de familias</w:t>
      </w:r>
      <w:r w:rsidRPr="00632A08">
        <w:rPr>
          <w:lang w:val="ru-RU"/>
        </w:rPr>
        <w:t xml:space="preserve"> </w:t>
      </w:r>
      <w:r w:rsidRPr="00632A08">
        <w:t>de</w:t>
      </w:r>
      <w:r w:rsidRPr="00632A08">
        <w:rPr>
          <w:lang w:val="ru-RU"/>
        </w:rPr>
        <w:t xml:space="preserve"> </w:t>
      </w:r>
      <w:r w:rsidRPr="00632A08">
        <w:t>m</w:t>
      </w:r>
      <w:r w:rsidRPr="00632A08">
        <w:rPr>
          <w:lang w:val="ru-RU"/>
        </w:rPr>
        <w:t>á</w:t>
      </w:r>
      <w:r w:rsidRPr="00632A08">
        <w:t>rtires</w:t>
      </w:r>
      <w:r w:rsidRPr="00632A08">
        <w:rPr>
          <w:lang w:val="ru-RU"/>
        </w:rPr>
        <w:t xml:space="preserve"> </w:t>
      </w:r>
      <w:r w:rsidRPr="00632A08">
        <w:t>y</w:t>
      </w:r>
      <w:r w:rsidRPr="00632A08">
        <w:rPr>
          <w:lang w:val="ru-RU"/>
        </w:rPr>
        <w:t xml:space="preserve"> </w:t>
      </w:r>
      <w:r w:rsidRPr="00632A08">
        <w:t>creaci</w:t>
      </w:r>
      <w:r w:rsidRPr="00632A08">
        <w:rPr>
          <w:lang w:val="ru-RU"/>
        </w:rPr>
        <w:t>ó</w:t>
      </w:r>
      <w:r w:rsidRPr="00632A08">
        <w:t>n de</w:t>
      </w:r>
      <w:r w:rsidRPr="00632A08">
        <w:rPr>
          <w:lang w:val="ru-RU"/>
        </w:rPr>
        <w:t xml:space="preserve"> </w:t>
      </w:r>
      <w:r w:rsidRPr="00632A08">
        <w:t>condiciones</w:t>
      </w:r>
      <w:r w:rsidRPr="00632A08">
        <w:rPr>
          <w:lang w:val="ru-RU"/>
        </w:rPr>
        <w:t xml:space="preserve"> </w:t>
      </w:r>
      <w:r w:rsidRPr="00632A08">
        <w:t>para</w:t>
      </w:r>
      <w:r w:rsidRPr="00632A08">
        <w:rPr>
          <w:lang w:val="ru-RU"/>
        </w:rPr>
        <w:t xml:space="preserve"> </w:t>
      </w:r>
      <w:r w:rsidRPr="00632A08">
        <w:t>su</w:t>
      </w:r>
      <w:r>
        <w:t>s</w:t>
      </w:r>
      <w:r w:rsidRPr="00632A08">
        <w:t xml:space="preserve"> </w:t>
      </w:r>
      <w:r>
        <w:t>vacaciones</w:t>
      </w:r>
      <w:r w:rsidRPr="00632A08">
        <w:t xml:space="preserve"> en colaboración con las organizaciones competentes</w:t>
      </w:r>
      <w:r w:rsidRPr="00632A08">
        <w:rPr>
          <w:lang w:val="ru-RU"/>
        </w:rPr>
        <w:t>.</w:t>
      </w:r>
    </w:p>
    <w:p w:rsidR="006F55ED" w:rsidRPr="00632A08" w:rsidRDefault="006F55ED" w:rsidP="006F55ED">
      <w:pPr>
        <w:pStyle w:val="SingleTxtG"/>
      </w:pPr>
      <w:r w:rsidRPr="00632A08">
        <w:rPr>
          <w:lang w:val="ru-RU"/>
        </w:rPr>
        <w:t>35.</w:t>
      </w:r>
      <w:r w:rsidRPr="00632A08">
        <w:rPr>
          <w:lang w:val="ru-RU"/>
        </w:rPr>
        <w:tab/>
      </w:r>
      <w:r w:rsidRPr="00632A08">
        <w:t>En</w:t>
      </w:r>
      <w:r w:rsidRPr="00632A08">
        <w:rPr>
          <w:lang w:val="ru-RU"/>
        </w:rPr>
        <w:t xml:space="preserve"> </w:t>
      </w:r>
      <w:r w:rsidRPr="00632A08">
        <w:t>abril</w:t>
      </w:r>
      <w:r w:rsidRPr="00632A08">
        <w:rPr>
          <w:lang w:val="ru-RU"/>
        </w:rPr>
        <w:t xml:space="preserve"> </w:t>
      </w:r>
      <w:r w:rsidRPr="00632A08">
        <w:t>de</w:t>
      </w:r>
      <w:r w:rsidRPr="00632A08">
        <w:rPr>
          <w:lang w:val="ru-RU"/>
        </w:rPr>
        <w:t xml:space="preserve"> 2006, </w:t>
      </w:r>
      <w:r w:rsidRPr="00632A08">
        <w:t>conjuntamente</w:t>
      </w:r>
      <w:r w:rsidRPr="00632A08">
        <w:rPr>
          <w:lang w:val="ru-RU"/>
        </w:rPr>
        <w:t xml:space="preserve"> </w:t>
      </w:r>
      <w:r w:rsidRPr="00632A08">
        <w:t>con</w:t>
      </w:r>
      <w:r w:rsidRPr="00632A08">
        <w:rPr>
          <w:lang w:val="ru-RU"/>
        </w:rPr>
        <w:t xml:space="preserve"> </w:t>
      </w:r>
      <w:r w:rsidRPr="00632A08">
        <w:t>la</w:t>
      </w:r>
      <w:r w:rsidRPr="00632A08">
        <w:rPr>
          <w:lang w:val="ru-RU"/>
        </w:rPr>
        <w:t xml:space="preserve"> </w:t>
      </w:r>
      <w:r>
        <w:t>asoci</w:t>
      </w:r>
      <w:r w:rsidRPr="00632A08">
        <w:t>aci</w:t>
      </w:r>
      <w:r w:rsidRPr="00632A08">
        <w:rPr>
          <w:lang w:val="ru-RU"/>
        </w:rPr>
        <w:t>ó</w:t>
      </w:r>
      <w:r w:rsidRPr="00632A08">
        <w:t>n</w:t>
      </w:r>
      <w:r w:rsidRPr="00632A08">
        <w:rPr>
          <w:lang w:val="ru-RU"/>
        </w:rPr>
        <w:t xml:space="preserve"> </w:t>
      </w:r>
      <w:r w:rsidRPr="00632A08">
        <w:t>social</w:t>
      </w:r>
      <w:r w:rsidRPr="00632A08">
        <w:rPr>
          <w:lang w:val="ru-RU"/>
        </w:rPr>
        <w:t xml:space="preserve"> "</w:t>
      </w:r>
      <w:r w:rsidRPr="00632A08">
        <w:t>Iniciativa para el desarrollo</w:t>
      </w:r>
      <w:r w:rsidRPr="00632A08">
        <w:rPr>
          <w:lang w:val="ru-RU"/>
        </w:rPr>
        <w:t xml:space="preserve">" </w:t>
      </w:r>
      <w:r w:rsidRPr="00632A08">
        <w:t>se estableció en el país la primera línea telefónica de emergencia que presta servicios las 24 horas</w:t>
      </w:r>
      <w:r w:rsidRPr="00632A08">
        <w:rPr>
          <w:lang w:val="ru-RU"/>
        </w:rPr>
        <w:t xml:space="preserve">. </w:t>
      </w:r>
      <w:r w:rsidRPr="00632A08">
        <w:t>El</w:t>
      </w:r>
      <w:r w:rsidRPr="00632A08">
        <w:rPr>
          <w:lang w:val="ru-RU"/>
        </w:rPr>
        <w:t xml:space="preserve"> </w:t>
      </w:r>
      <w:r w:rsidRPr="00632A08">
        <w:t>objetivo</w:t>
      </w:r>
      <w:r w:rsidRPr="00632A08">
        <w:rPr>
          <w:lang w:val="ru-RU"/>
        </w:rPr>
        <w:t xml:space="preserve"> </w:t>
      </w:r>
      <w:r w:rsidRPr="00632A08">
        <w:t>del</w:t>
      </w:r>
      <w:r w:rsidRPr="00632A08">
        <w:rPr>
          <w:lang w:val="ru-RU"/>
        </w:rPr>
        <w:t xml:space="preserve"> </w:t>
      </w:r>
      <w:r w:rsidRPr="00632A08">
        <w:t>proyecto</w:t>
      </w:r>
      <w:r w:rsidRPr="00632A08">
        <w:rPr>
          <w:lang w:val="ru-RU"/>
        </w:rPr>
        <w:t xml:space="preserve"> </w:t>
      </w:r>
      <w:r w:rsidRPr="00632A08">
        <w:t>consi</w:t>
      </w:r>
      <w:r w:rsidR="00D3523E">
        <w:t>ste en prestar asistencia sociop</w:t>
      </w:r>
      <w:r w:rsidRPr="00632A08">
        <w:t>sicológica a los niños y adolescentes que se encuentren en situaciones de crisis.</w:t>
      </w:r>
    </w:p>
    <w:p w:rsidR="006F55ED" w:rsidRPr="00632A08" w:rsidRDefault="006F55ED" w:rsidP="006F55ED">
      <w:pPr>
        <w:pStyle w:val="SingleTxtG"/>
      </w:pPr>
      <w:r w:rsidRPr="00632A08">
        <w:rPr>
          <w:lang w:val="ru-RU"/>
        </w:rPr>
        <w:t>36.</w:t>
      </w:r>
      <w:r w:rsidRPr="00632A08">
        <w:rPr>
          <w:lang w:val="ru-RU"/>
        </w:rPr>
        <w:tab/>
      </w:r>
      <w:r w:rsidRPr="00632A08">
        <w:t xml:space="preserve">Se ofrece atención a los niños con </w:t>
      </w:r>
      <w:r>
        <w:t>problemas</w:t>
      </w:r>
      <w:r w:rsidRPr="00632A08">
        <w:t xml:space="preserve"> de salud, discapacidad física o psicológica o retraso </w:t>
      </w:r>
      <w:r>
        <w:t>en el desarrollo</w:t>
      </w:r>
      <w:r w:rsidRPr="00632A08">
        <w:t>, así como a los niños enfermos</w:t>
      </w:r>
      <w:r w:rsidRPr="00632A08">
        <w:rPr>
          <w:lang w:val="ru-RU"/>
        </w:rPr>
        <w:t xml:space="preserve">. </w:t>
      </w:r>
      <w:r w:rsidRPr="00632A08">
        <w:t>Se</w:t>
      </w:r>
      <w:r w:rsidRPr="00632A08">
        <w:rPr>
          <w:lang w:val="ru-RU"/>
        </w:rPr>
        <w:t xml:space="preserve"> </w:t>
      </w:r>
      <w:r w:rsidRPr="00632A08">
        <w:t>investigaron</w:t>
      </w:r>
      <w:r w:rsidRPr="00632A08">
        <w:rPr>
          <w:lang w:val="ru-RU"/>
        </w:rPr>
        <w:t xml:space="preserve"> </w:t>
      </w:r>
      <w:r w:rsidRPr="00632A08">
        <w:t>los</w:t>
      </w:r>
      <w:r w:rsidRPr="00632A08">
        <w:rPr>
          <w:lang w:val="ru-RU"/>
        </w:rPr>
        <w:t xml:space="preserve"> </w:t>
      </w:r>
      <w:r w:rsidRPr="00632A08">
        <w:t>problemas</w:t>
      </w:r>
      <w:r w:rsidRPr="00632A08">
        <w:rPr>
          <w:lang w:val="ru-RU"/>
        </w:rPr>
        <w:t xml:space="preserve"> </w:t>
      </w:r>
      <w:r w:rsidRPr="00632A08">
        <w:t>socio</w:t>
      </w:r>
      <w:r w:rsidR="00254488">
        <w:t>p</w:t>
      </w:r>
      <w:r w:rsidRPr="00632A08">
        <w:t>sicol</w:t>
      </w:r>
      <w:r w:rsidRPr="00632A08">
        <w:rPr>
          <w:lang w:val="ru-RU"/>
        </w:rPr>
        <w:t>ó</w:t>
      </w:r>
      <w:r w:rsidRPr="00632A08">
        <w:t>gicos</w:t>
      </w:r>
      <w:r w:rsidRPr="00632A08">
        <w:rPr>
          <w:lang w:val="ru-RU"/>
        </w:rPr>
        <w:t xml:space="preserve"> </w:t>
      </w:r>
      <w:r w:rsidRPr="00632A08">
        <w:t>y</w:t>
      </w:r>
      <w:r w:rsidRPr="00632A08">
        <w:rPr>
          <w:lang w:val="ru-RU"/>
        </w:rPr>
        <w:t xml:space="preserve"> </w:t>
      </w:r>
      <w:r w:rsidRPr="00632A08">
        <w:t>relacionados</w:t>
      </w:r>
      <w:r w:rsidRPr="00632A08">
        <w:rPr>
          <w:lang w:val="ru-RU"/>
        </w:rPr>
        <w:t xml:space="preserve"> </w:t>
      </w:r>
      <w:r w:rsidRPr="00632A08">
        <w:t>con</w:t>
      </w:r>
      <w:r w:rsidRPr="00632A08">
        <w:rPr>
          <w:lang w:val="ru-RU"/>
        </w:rPr>
        <w:t xml:space="preserve"> </w:t>
      </w:r>
      <w:r w:rsidRPr="00632A08">
        <w:t>la</w:t>
      </w:r>
      <w:r w:rsidRPr="00632A08">
        <w:rPr>
          <w:lang w:val="ru-RU"/>
        </w:rPr>
        <w:t xml:space="preserve"> </w:t>
      </w:r>
      <w:r w:rsidRPr="00632A08">
        <w:t>crianza</w:t>
      </w:r>
      <w:r w:rsidRPr="00632A08">
        <w:rPr>
          <w:lang w:val="ru-RU"/>
        </w:rPr>
        <w:t xml:space="preserve"> </w:t>
      </w:r>
      <w:r>
        <w:t>de</w:t>
      </w:r>
      <w:r w:rsidRPr="00632A08">
        <w:rPr>
          <w:lang w:val="ru-RU"/>
        </w:rPr>
        <w:t xml:space="preserve"> </w:t>
      </w:r>
      <w:r w:rsidRPr="00632A08">
        <w:t>esos</w:t>
      </w:r>
      <w:r w:rsidRPr="00632A08">
        <w:rPr>
          <w:lang w:val="ru-RU"/>
        </w:rPr>
        <w:t xml:space="preserve"> </w:t>
      </w:r>
      <w:r w:rsidRPr="00632A08">
        <w:t>ni</w:t>
      </w:r>
      <w:r w:rsidRPr="00632A08">
        <w:rPr>
          <w:lang w:val="ru-RU"/>
        </w:rPr>
        <w:t>ñ</w:t>
      </w:r>
      <w:r w:rsidRPr="00632A08">
        <w:t>os</w:t>
      </w:r>
      <w:r w:rsidRPr="00632A08">
        <w:rPr>
          <w:lang w:val="ru-RU"/>
        </w:rPr>
        <w:t xml:space="preserve">, </w:t>
      </w:r>
      <w:r w:rsidRPr="00632A08">
        <w:t>y</w:t>
      </w:r>
      <w:r w:rsidRPr="00632A08">
        <w:rPr>
          <w:lang w:val="ru-RU"/>
        </w:rPr>
        <w:t xml:space="preserve"> </w:t>
      </w:r>
      <w:r w:rsidRPr="00632A08">
        <w:t>para</w:t>
      </w:r>
      <w:r w:rsidRPr="00632A08">
        <w:rPr>
          <w:lang w:val="ru-RU"/>
        </w:rPr>
        <w:t xml:space="preserve"> </w:t>
      </w:r>
      <w:r w:rsidRPr="00632A08">
        <w:t>resolverlos</w:t>
      </w:r>
      <w:r w:rsidRPr="00632A08">
        <w:rPr>
          <w:lang w:val="ru-RU"/>
        </w:rPr>
        <w:t xml:space="preserve"> </w:t>
      </w:r>
      <w:r w:rsidRPr="00632A08">
        <w:t>se</w:t>
      </w:r>
      <w:r w:rsidRPr="00632A08">
        <w:rPr>
          <w:lang w:val="ru-RU"/>
        </w:rPr>
        <w:t xml:space="preserve"> </w:t>
      </w:r>
      <w:r w:rsidRPr="00632A08">
        <w:t>elabor</w:t>
      </w:r>
      <w:r w:rsidRPr="00632A08">
        <w:rPr>
          <w:lang w:val="ru-RU"/>
        </w:rPr>
        <w:t xml:space="preserve">ó </w:t>
      </w:r>
      <w:r w:rsidRPr="00632A08">
        <w:t>y</w:t>
      </w:r>
      <w:r w:rsidRPr="00632A08">
        <w:rPr>
          <w:lang w:val="ru-RU"/>
        </w:rPr>
        <w:t xml:space="preserve"> </w:t>
      </w:r>
      <w:r w:rsidRPr="00632A08">
        <w:t>se</w:t>
      </w:r>
      <w:r w:rsidRPr="00632A08">
        <w:rPr>
          <w:lang w:val="ru-RU"/>
        </w:rPr>
        <w:t xml:space="preserve"> </w:t>
      </w:r>
      <w:r w:rsidRPr="00632A08">
        <w:t>puso</w:t>
      </w:r>
      <w:r w:rsidRPr="00632A08">
        <w:rPr>
          <w:lang w:val="ru-RU"/>
        </w:rPr>
        <w:t xml:space="preserve"> </w:t>
      </w:r>
      <w:r w:rsidRPr="00632A08">
        <w:t>posteriormente</w:t>
      </w:r>
      <w:r w:rsidRPr="00632A08">
        <w:rPr>
          <w:lang w:val="ru-RU"/>
        </w:rPr>
        <w:t xml:space="preserve"> </w:t>
      </w:r>
      <w:r w:rsidRPr="00632A08">
        <w:t>en</w:t>
      </w:r>
      <w:r w:rsidRPr="00632A08">
        <w:rPr>
          <w:lang w:val="ru-RU"/>
        </w:rPr>
        <w:t xml:space="preserve"> </w:t>
      </w:r>
      <w:r w:rsidRPr="00632A08">
        <w:t>pr</w:t>
      </w:r>
      <w:r w:rsidRPr="00632A08">
        <w:rPr>
          <w:lang w:val="ru-RU"/>
        </w:rPr>
        <w:t>á</w:t>
      </w:r>
      <w:r w:rsidRPr="00632A08">
        <w:t>ctica</w:t>
      </w:r>
      <w:r w:rsidRPr="00632A08">
        <w:rPr>
          <w:lang w:val="ru-RU"/>
        </w:rPr>
        <w:t xml:space="preserve"> </w:t>
      </w:r>
      <w:r w:rsidRPr="00632A08">
        <w:t>un</w:t>
      </w:r>
      <w:r w:rsidRPr="00632A08">
        <w:rPr>
          <w:lang w:val="ru-RU"/>
        </w:rPr>
        <w:t xml:space="preserve"> </w:t>
      </w:r>
      <w:r w:rsidRPr="00632A08">
        <w:t>plan</w:t>
      </w:r>
      <w:r w:rsidRPr="00632A08">
        <w:rPr>
          <w:lang w:val="ru-RU"/>
        </w:rPr>
        <w:t xml:space="preserve"> </w:t>
      </w:r>
      <w:r w:rsidRPr="00632A08">
        <w:t>de</w:t>
      </w:r>
      <w:r w:rsidRPr="00632A08">
        <w:rPr>
          <w:lang w:val="ru-RU"/>
        </w:rPr>
        <w:t xml:space="preserve"> </w:t>
      </w:r>
      <w:r w:rsidRPr="00632A08">
        <w:t>acci</w:t>
      </w:r>
      <w:r w:rsidRPr="00632A08">
        <w:rPr>
          <w:lang w:val="ru-RU"/>
        </w:rPr>
        <w:t>ó</w:t>
      </w:r>
      <w:r w:rsidRPr="00632A08">
        <w:t>n</w:t>
      </w:r>
      <w:r w:rsidRPr="00632A08">
        <w:rPr>
          <w:lang w:val="ru-RU"/>
        </w:rPr>
        <w:t xml:space="preserve"> </w:t>
      </w:r>
      <w:r w:rsidRPr="00632A08">
        <w:t>especial</w:t>
      </w:r>
      <w:r w:rsidRPr="00632A08">
        <w:rPr>
          <w:lang w:val="ru-RU"/>
        </w:rPr>
        <w:t>.</w:t>
      </w:r>
    </w:p>
    <w:p w:rsidR="006F55ED" w:rsidRPr="00632A08" w:rsidRDefault="006F55ED" w:rsidP="006F55ED">
      <w:pPr>
        <w:pStyle w:val="SingleTxtG"/>
        <w:rPr>
          <w:lang w:val="ru-RU"/>
        </w:rPr>
      </w:pPr>
      <w:r w:rsidRPr="00632A08">
        <w:rPr>
          <w:lang w:val="ru-RU"/>
        </w:rPr>
        <w:t>37.</w:t>
      </w:r>
      <w:r w:rsidRPr="00632A08">
        <w:rPr>
          <w:lang w:val="ru-RU"/>
        </w:rPr>
        <w:tab/>
      </w:r>
      <w:r w:rsidRPr="00632A08">
        <w:t xml:space="preserve">En beneficio de los niños de familias de mártires, refugiados y desplazados forzosos, los niños privados del cuidado de los padres, </w:t>
      </w:r>
      <w:r>
        <w:t xml:space="preserve">los niños </w:t>
      </w:r>
      <w:r w:rsidRPr="00632A08">
        <w:t>huérfanos</w:t>
      </w:r>
      <w:r w:rsidRPr="00632A08">
        <w:rPr>
          <w:lang w:val="ru-RU"/>
        </w:rPr>
        <w:t xml:space="preserve"> </w:t>
      </w:r>
      <w:r w:rsidRPr="00632A08">
        <w:t xml:space="preserve">y </w:t>
      </w:r>
      <w:r>
        <w:t xml:space="preserve">los niños </w:t>
      </w:r>
      <w:r w:rsidRPr="00632A08">
        <w:t xml:space="preserve">de familias de bajos ingresos, el Ministerio competente ha organizado diversas actividades, como exposiciones, mesas redondas, </w:t>
      </w:r>
      <w:r>
        <w:t>a</w:t>
      </w:r>
      <w:r w:rsidRPr="00632A08">
        <w:t>ctos</w:t>
      </w:r>
      <w:r w:rsidRPr="00632A08">
        <w:rPr>
          <w:lang w:val="ru-RU"/>
        </w:rPr>
        <w:t xml:space="preserve">, </w:t>
      </w:r>
      <w:r w:rsidRPr="00632A08">
        <w:t>campamentos de vacaciones y fiestas de año nuevo</w:t>
      </w:r>
      <w:r w:rsidRPr="00632A08">
        <w:rPr>
          <w:lang w:val="ru-RU"/>
        </w:rPr>
        <w:t xml:space="preserve">. </w:t>
      </w:r>
      <w:r w:rsidRPr="00632A08">
        <w:t>Al</w:t>
      </w:r>
      <w:r w:rsidRPr="00632A08">
        <w:rPr>
          <w:lang w:val="ru-RU"/>
        </w:rPr>
        <w:t xml:space="preserve"> </w:t>
      </w:r>
      <w:r w:rsidRPr="00632A08">
        <w:t>mismo</w:t>
      </w:r>
      <w:r w:rsidRPr="00632A08">
        <w:rPr>
          <w:lang w:val="ru-RU"/>
        </w:rPr>
        <w:t xml:space="preserve"> </w:t>
      </w:r>
      <w:r w:rsidRPr="00632A08">
        <w:t>tiempo</w:t>
      </w:r>
      <w:r w:rsidRPr="00632A08">
        <w:rPr>
          <w:lang w:val="ru-RU"/>
        </w:rPr>
        <w:t xml:space="preserve">, </w:t>
      </w:r>
      <w:r w:rsidRPr="00632A08">
        <w:t>se han transmitido diversos "maratones televisivos" (programas de larga duración</w:t>
      </w:r>
      <w:r w:rsidR="00D3523E">
        <w:t>)</w:t>
      </w:r>
      <w:r w:rsidRPr="00632A08">
        <w:t xml:space="preserve"> con la participación de personalidades para recaudar fondos destinados a los niños que viven y trabajan en las calles</w:t>
      </w:r>
      <w:r w:rsidRPr="00632A08">
        <w:rPr>
          <w:lang w:val="ru-RU"/>
        </w:rPr>
        <w:t>.</w:t>
      </w:r>
    </w:p>
    <w:p w:rsidR="006F55ED" w:rsidRPr="00632A08" w:rsidRDefault="006F55ED" w:rsidP="006F55ED">
      <w:pPr>
        <w:pStyle w:val="SingleTxtG"/>
        <w:rPr>
          <w:lang w:val="ru-RU"/>
        </w:rPr>
      </w:pPr>
      <w:r w:rsidRPr="00632A08">
        <w:rPr>
          <w:lang w:val="ru-RU"/>
        </w:rPr>
        <w:t>38.</w:t>
      </w:r>
      <w:r w:rsidRPr="00632A08">
        <w:rPr>
          <w:lang w:val="ru-RU"/>
        </w:rPr>
        <w:tab/>
      </w:r>
      <w:r w:rsidRPr="00632A08">
        <w:t xml:space="preserve">Además, se han celebrado mesas redondas y seminarios de capacitación con la participación de organismos </w:t>
      </w:r>
      <w:r>
        <w:t>gubernamentales</w:t>
      </w:r>
      <w:r w:rsidRPr="00632A08">
        <w:t xml:space="preserve"> y ONG sobre el tema de la violencia contra los niños.</w:t>
      </w:r>
    </w:p>
    <w:p w:rsidR="006F55ED" w:rsidRPr="00632A08" w:rsidRDefault="006F55ED" w:rsidP="006F55ED">
      <w:pPr>
        <w:pStyle w:val="SingleTxtG"/>
        <w:rPr>
          <w:lang w:val="ru-RU"/>
        </w:rPr>
      </w:pPr>
      <w:r w:rsidRPr="00632A08">
        <w:rPr>
          <w:lang w:val="ru-RU"/>
        </w:rPr>
        <w:t>39.</w:t>
      </w:r>
      <w:r w:rsidRPr="00632A08">
        <w:rPr>
          <w:lang w:val="ru-RU"/>
        </w:rPr>
        <w:tab/>
      </w:r>
      <w:r w:rsidRPr="00632A08">
        <w:t>Desde</w:t>
      </w:r>
      <w:r>
        <w:rPr>
          <w:lang w:val="ru-RU"/>
        </w:rPr>
        <w:t xml:space="preserve"> </w:t>
      </w:r>
      <w:r w:rsidRPr="00632A08">
        <w:rPr>
          <w:lang w:val="ru-RU"/>
        </w:rPr>
        <w:t xml:space="preserve">2006 </w:t>
      </w:r>
      <w:r w:rsidRPr="00632A08">
        <w:t>el</w:t>
      </w:r>
      <w:r w:rsidRPr="00632A08">
        <w:rPr>
          <w:lang w:val="ru-RU"/>
        </w:rPr>
        <w:t xml:space="preserve"> </w:t>
      </w:r>
      <w:r w:rsidRPr="00632A08">
        <w:t>Ministerio</w:t>
      </w:r>
      <w:r w:rsidRPr="00632A08">
        <w:rPr>
          <w:lang w:val="ru-RU"/>
        </w:rPr>
        <w:t xml:space="preserve"> </w:t>
      </w:r>
      <w:r w:rsidRPr="00632A08">
        <w:t>competente lleva</w:t>
      </w:r>
      <w:r w:rsidRPr="00632A08">
        <w:rPr>
          <w:lang w:val="ru-RU"/>
        </w:rPr>
        <w:t xml:space="preserve"> </w:t>
      </w:r>
      <w:r w:rsidRPr="00632A08">
        <w:t>a</w:t>
      </w:r>
      <w:r w:rsidRPr="00632A08">
        <w:rPr>
          <w:lang w:val="ru-RU"/>
        </w:rPr>
        <w:t xml:space="preserve"> </w:t>
      </w:r>
      <w:r w:rsidRPr="00632A08">
        <w:t>cabo</w:t>
      </w:r>
      <w:r w:rsidRPr="00632A08">
        <w:rPr>
          <w:lang w:val="ru-RU"/>
        </w:rPr>
        <w:t xml:space="preserve"> </w:t>
      </w:r>
      <w:r w:rsidRPr="00632A08">
        <w:t>en los distritos y ciudades de la República la</w:t>
      </w:r>
      <w:r w:rsidRPr="00632A08">
        <w:rPr>
          <w:lang w:val="ru-RU"/>
        </w:rPr>
        <w:t xml:space="preserve"> </w:t>
      </w:r>
      <w:r w:rsidRPr="00632A08">
        <w:t>campa</w:t>
      </w:r>
      <w:r w:rsidRPr="00632A08">
        <w:rPr>
          <w:lang w:val="ru-RU"/>
        </w:rPr>
        <w:t>ñ</w:t>
      </w:r>
      <w:r w:rsidRPr="00632A08">
        <w:t>a</w:t>
      </w:r>
      <w:r w:rsidRPr="00632A08">
        <w:rPr>
          <w:lang w:val="ru-RU"/>
        </w:rPr>
        <w:t xml:space="preserve"> </w:t>
      </w:r>
      <w:r w:rsidRPr="00632A08">
        <w:t>de</w:t>
      </w:r>
      <w:r w:rsidRPr="00632A08">
        <w:rPr>
          <w:lang w:val="ru-RU"/>
        </w:rPr>
        <w:t xml:space="preserve"> </w:t>
      </w:r>
      <w:r w:rsidRPr="00632A08">
        <w:t>investigaci</w:t>
      </w:r>
      <w:r w:rsidRPr="00632A08">
        <w:rPr>
          <w:lang w:val="ru-RU"/>
        </w:rPr>
        <w:t>ó</w:t>
      </w:r>
      <w:r w:rsidRPr="00632A08">
        <w:t>n</w:t>
      </w:r>
      <w:r w:rsidRPr="00632A08">
        <w:rPr>
          <w:lang w:val="ru-RU"/>
        </w:rPr>
        <w:t xml:space="preserve"> </w:t>
      </w:r>
      <w:r w:rsidRPr="00632A08">
        <w:t>denominada</w:t>
      </w:r>
      <w:r w:rsidRPr="00632A08">
        <w:rPr>
          <w:lang w:val="ru-RU"/>
        </w:rPr>
        <w:t xml:space="preserve"> "</w:t>
      </w:r>
      <w:r w:rsidRPr="00632A08">
        <w:t>Una familia sana es la base de la sociedad", en cuyo marco se han impartido conferencias sobre cuestiones relativas a los jóvenes y los niños, su educación en la familia, y la inadmisibilidad de los hábitos nocivos.</w:t>
      </w:r>
    </w:p>
    <w:p w:rsidR="006F55ED" w:rsidRPr="00632A08" w:rsidRDefault="006F55ED" w:rsidP="006F55ED">
      <w:pPr>
        <w:pStyle w:val="SingleTxtG"/>
        <w:rPr>
          <w:lang w:val="ru-RU"/>
        </w:rPr>
      </w:pPr>
      <w:r w:rsidRPr="00632A08">
        <w:rPr>
          <w:lang w:val="ru-RU"/>
        </w:rPr>
        <w:t>40.</w:t>
      </w:r>
      <w:r w:rsidRPr="00632A08">
        <w:rPr>
          <w:lang w:val="ru-RU"/>
        </w:rPr>
        <w:tab/>
      </w:r>
      <w:r w:rsidRPr="00632A08">
        <w:t>Pese</w:t>
      </w:r>
      <w:r w:rsidRPr="00632A08">
        <w:rPr>
          <w:lang w:val="ru-RU"/>
        </w:rPr>
        <w:t xml:space="preserve"> </w:t>
      </w:r>
      <w:r w:rsidRPr="00632A08">
        <w:t>a</w:t>
      </w:r>
      <w:r w:rsidRPr="00632A08">
        <w:rPr>
          <w:lang w:val="ru-RU"/>
        </w:rPr>
        <w:t xml:space="preserve"> </w:t>
      </w:r>
      <w:r w:rsidRPr="00632A08">
        <w:t>la</w:t>
      </w:r>
      <w:r w:rsidRPr="00632A08">
        <w:rPr>
          <w:lang w:val="ru-RU"/>
        </w:rPr>
        <w:t xml:space="preserve"> </w:t>
      </w:r>
      <w:r w:rsidRPr="00632A08">
        <w:t>labor</w:t>
      </w:r>
      <w:r w:rsidRPr="00632A08">
        <w:rPr>
          <w:lang w:val="ru-RU"/>
        </w:rPr>
        <w:t xml:space="preserve"> </w:t>
      </w:r>
      <w:r w:rsidRPr="00632A08">
        <w:t>conjunta</w:t>
      </w:r>
      <w:r w:rsidRPr="00632A08">
        <w:rPr>
          <w:lang w:val="ru-RU"/>
        </w:rPr>
        <w:t xml:space="preserve"> </w:t>
      </w:r>
      <w:r w:rsidRPr="00632A08">
        <w:t>realizada por</w:t>
      </w:r>
      <w:r w:rsidRPr="00632A08">
        <w:rPr>
          <w:lang w:val="ru-RU"/>
        </w:rPr>
        <w:t xml:space="preserve"> </w:t>
      </w:r>
      <w:r w:rsidRPr="00632A08">
        <w:t>los órganos</w:t>
      </w:r>
      <w:r w:rsidRPr="00632A08">
        <w:rPr>
          <w:lang w:val="ru-RU"/>
        </w:rPr>
        <w:t xml:space="preserve"> </w:t>
      </w:r>
      <w:r w:rsidRPr="00632A08">
        <w:t>del</w:t>
      </w:r>
      <w:r w:rsidRPr="00632A08">
        <w:rPr>
          <w:lang w:val="ru-RU"/>
        </w:rPr>
        <w:t xml:space="preserve"> </w:t>
      </w:r>
      <w:r w:rsidRPr="00632A08">
        <w:t>Estado y las organizaciones</w:t>
      </w:r>
      <w:r w:rsidRPr="00632A08">
        <w:rPr>
          <w:lang w:val="ru-RU"/>
        </w:rPr>
        <w:t xml:space="preserve"> </w:t>
      </w:r>
      <w:r w:rsidRPr="00632A08">
        <w:t>internacionales</w:t>
      </w:r>
      <w:r w:rsidRPr="00632A08">
        <w:rPr>
          <w:lang w:val="ru-RU"/>
        </w:rPr>
        <w:t xml:space="preserve"> </w:t>
      </w:r>
      <w:r w:rsidRPr="00632A08">
        <w:t>y</w:t>
      </w:r>
      <w:r w:rsidRPr="00632A08">
        <w:rPr>
          <w:lang w:val="ru-RU"/>
        </w:rPr>
        <w:t xml:space="preserve"> </w:t>
      </w:r>
      <w:r w:rsidRPr="00632A08">
        <w:t>sociales</w:t>
      </w:r>
      <w:r w:rsidRPr="00632A08">
        <w:rPr>
          <w:lang w:val="ru-RU"/>
        </w:rPr>
        <w:t xml:space="preserve">, </w:t>
      </w:r>
      <w:r w:rsidRPr="00632A08">
        <w:t>quedan pendientes diversos problemas.</w:t>
      </w:r>
    </w:p>
    <w:p w:rsidR="006F55ED" w:rsidRPr="00632A08" w:rsidRDefault="006F55ED" w:rsidP="006F55ED">
      <w:pPr>
        <w:pStyle w:val="SingleTxtG"/>
        <w:rPr>
          <w:lang w:val="ru-RU"/>
        </w:rPr>
      </w:pPr>
      <w:r w:rsidRPr="00632A08">
        <w:rPr>
          <w:lang w:val="ru-RU"/>
        </w:rPr>
        <w:t>41.</w:t>
      </w:r>
      <w:r w:rsidRPr="00632A08">
        <w:rPr>
          <w:lang w:val="ru-RU"/>
        </w:rPr>
        <w:tab/>
      </w:r>
      <w:r w:rsidRPr="00632A08">
        <w:t>En</w:t>
      </w:r>
      <w:r w:rsidRPr="00632A08">
        <w:rPr>
          <w:lang w:val="ru-RU"/>
        </w:rPr>
        <w:t xml:space="preserve"> </w:t>
      </w:r>
      <w:r w:rsidRPr="00632A08">
        <w:t>este</w:t>
      </w:r>
      <w:r w:rsidRPr="00632A08">
        <w:rPr>
          <w:lang w:val="ru-RU"/>
        </w:rPr>
        <w:t xml:space="preserve"> </w:t>
      </w:r>
      <w:r w:rsidRPr="00632A08">
        <w:t>contexto</w:t>
      </w:r>
      <w:r w:rsidRPr="00632A08">
        <w:rPr>
          <w:lang w:val="ru-RU"/>
        </w:rPr>
        <w:t xml:space="preserve">, </w:t>
      </w:r>
      <w:r w:rsidRPr="00632A08">
        <w:t>cabe mencionar como fenómenos negativos la</w:t>
      </w:r>
      <w:r w:rsidRPr="00632A08">
        <w:rPr>
          <w:lang w:val="ru-RU"/>
        </w:rPr>
        <w:t xml:space="preserve"> </w:t>
      </w:r>
      <w:r w:rsidRPr="00632A08">
        <w:t>utilizaci</w:t>
      </w:r>
      <w:r w:rsidRPr="00632A08">
        <w:rPr>
          <w:lang w:val="ru-RU"/>
        </w:rPr>
        <w:t>ó</w:t>
      </w:r>
      <w:r w:rsidRPr="00632A08">
        <w:t>n</w:t>
      </w:r>
      <w:r w:rsidRPr="00632A08">
        <w:rPr>
          <w:lang w:val="ru-RU"/>
        </w:rPr>
        <w:t xml:space="preserve"> </w:t>
      </w:r>
      <w:r w:rsidRPr="00632A08">
        <w:t>del</w:t>
      </w:r>
      <w:r w:rsidRPr="00632A08">
        <w:rPr>
          <w:lang w:val="ru-RU"/>
        </w:rPr>
        <w:t xml:space="preserve"> </w:t>
      </w:r>
      <w:r w:rsidRPr="00632A08">
        <w:t>trabajo</w:t>
      </w:r>
      <w:r w:rsidRPr="00632A08">
        <w:rPr>
          <w:lang w:val="ru-RU"/>
        </w:rPr>
        <w:t xml:space="preserve"> </w:t>
      </w:r>
      <w:r w:rsidRPr="00632A08">
        <w:t>infantil</w:t>
      </w:r>
      <w:r w:rsidRPr="00632A08">
        <w:rPr>
          <w:lang w:val="ru-RU"/>
        </w:rPr>
        <w:t xml:space="preserve"> </w:t>
      </w:r>
      <w:r w:rsidRPr="00632A08">
        <w:t>y</w:t>
      </w:r>
      <w:r w:rsidRPr="00632A08">
        <w:rPr>
          <w:lang w:val="ru-RU"/>
        </w:rPr>
        <w:t xml:space="preserve"> </w:t>
      </w:r>
      <w:r w:rsidRPr="00632A08">
        <w:t>la</w:t>
      </w:r>
      <w:r w:rsidRPr="00632A08">
        <w:rPr>
          <w:lang w:val="ru-RU"/>
        </w:rPr>
        <w:t xml:space="preserve"> </w:t>
      </w:r>
      <w:r w:rsidRPr="00632A08">
        <w:t>comisión</w:t>
      </w:r>
      <w:r w:rsidRPr="00632A08">
        <w:rPr>
          <w:lang w:val="ru-RU"/>
        </w:rPr>
        <w:t xml:space="preserve"> </w:t>
      </w:r>
      <w:r w:rsidRPr="00632A08">
        <w:t>de</w:t>
      </w:r>
      <w:r w:rsidRPr="00632A08">
        <w:rPr>
          <w:lang w:val="ru-RU"/>
        </w:rPr>
        <w:t xml:space="preserve"> </w:t>
      </w:r>
      <w:r w:rsidRPr="00632A08">
        <w:t>actos</w:t>
      </w:r>
      <w:r w:rsidRPr="00632A08">
        <w:rPr>
          <w:lang w:val="ru-RU"/>
        </w:rPr>
        <w:t xml:space="preserve"> </w:t>
      </w:r>
      <w:r w:rsidRPr="00632A08">
        <w:t>delictivos</w:t>
      </w:r>
      <w:r w:rsidRPr="00632A08">
        <w:rPr>
          <w:lang w:val="ru-RU"/>
        </w:rPr>
        <w:t xml:space="preserve"> </w:t>
      </w:r>
      <w:r w:rsidRPr="00632A08">
        <w:t>por niños carentes de la atención de los padres</w:t>
      </w:r>
      <w:r w:rsidRPr="00632A08">
        <w:rPr>
          <w:lang w:val="ru-RU"/>
        </w:rPr>
        <w:t>.</w:t>
      </w:r>
    </w:p>
    <w:p w:rsidR="006F55ED" w:rsidRPr="00632A08" w:rsidRDefault="006F55ED" w:rsidP="006F55ED">
      <w:pPr>
        <w:pStyle w:val="SingleTxtG"/>
        <w:rPr>
          <w:lang w:val="ru-RU"/>
        </w:rPr>
      </w:pPr>
      <w:r w:rsidRPr="00632A08">
        <w:rPr>
          <w:lang w:val="ru-RU"/>
        </w:rPr>
        <w:t>42.</w:t>
      </w:r>
      <w:r w:rsidRPr="00632A08">
        <w:rPr>
          <w:lang w:val="ru-RU"/>
        </w:rPr>
        <w:tab/>
      </w:r>
      <w:r w:rsidRPr="00632A08">
        <w:t>El</w:t>
      </w:r>
      <w:r w:rsidRPr="00632A08">
        <w:rPr>
          <w:lang w:val="ru-RU"/>
        </w:rPr>
        <w:t xml:space="preserve"> </w:t>
      </w:r>
      <w:r w:rsidRPr="00632A08">
        <w:t>fortalecimiento</w:t>
      </w:r>
      <w:r w:rsidRPr="00632A08">
        <w:rPr>
          <w:lang w:val="ru-RU"/>
        </w:rPr>
        <w:t xml:space="preserve"> </w:t>
      </w:r>
      <w:r w:rsidRPr="00632A08">
        <w:t>de</w:t>
      </w:r>
      <w:r w:rsidRPr="00632A08">
        <w:rPr>
          <w:lang w:val="ru-RU"/>
        </w:rPr>
        <w:t xml:space="preserve"> </w:t>
      </w:r>
      <w:r w:rsidRPr="00632A08">
        <w:t>los factores macroeconómicos</w:t>
      </w:r>
      <w:r w:rsidRPr="00632A08">
        <w:rPr>
          <w:lang w:val="ru-RU"/>
        </w:rPr>
        <w:t xml:space="preserve"> </w:t>
      </w:r>
      <w:r w:rsidRPr="00632A08">
        <w:t>y</w:t>
      </w:r>
      <w:r w:rsidRPr="00632A08">
        <w:rPr>
          <w:lang w:val="ru-RU"/>
        </w:rPr>
        <w:t xml:space="preserve"> </w:t>
      </w:r>
      <w:r w:rsidRPr="00632A08">
        <w:t>el</w:t>
      </w:r>
      <w:r w:rsidRPr="00632A08">
        <w:rPr>
          <w:lang w:val="ru-RU"/>
        </w:rPr>
        <w:t xml:space="preserve"> </w:t>
      </w:r>
      <w:r w:rsidRPr="00632A08">
        <w:t>desarrollo</w:t>
      </w:r>
      <w:r w:rsidRPr="00632A08">
        <w:rPr>
          <w:lang w:val="ru-RU"/>
        </w:rPr>
        <w:t xml:space="preserve"> </w:t>
      </w:r>
      <w:r w:rsidRPr="00632A08">
        <w:t>din</w:t>
      </w:r>
      <w:r w:rsidRPr="00632A08">
        <w:rPr>
          <w:lang w:val="ru-RU"/>
        </w:rPr>
        <w:t>á</w:t>
      </w:r>
      <w:r w:rsidRPr="00632A08">
        <w:t>mico</w:t>
      </w:r>
      <w:r w:rsidRPr="00632A08">
        <w:rPr>
          <w:lang w:val="ru-RU"/>
        </w:rPr>
        <w:t xml:space="preserve"> </w:t>
      </w:r>
      <w:r w:rsidRPr="00632A08">
        <w:t>de</w:t>
      </w:r>
      <w:r w:rsidRPr="00632A08">
        <w:rPr>
          <w:lang w:val="ru-RU"/>
        </w:rPr>
        <w:t xml:space="preserve"> </w:t>
      </w:r>
      <w:r w:rsidRPr="00632A08">
        <w:t>la</w:t>
      </w:r>
      <w:r w:rsidRPr="00632A08">
        <w:rPr>
          <w:lang w:val="ru-RU"/>
        </w:rPr>
        <w:t xml:space="preserve"> </w:t>
      </w:r>
      <w:r w:rsidRPr="00632A08">
        <w:t>econom</w:t>
      </w:r>
      <w:r w:rsidRPr="00632A08">
        <w:rPr>
          <w:lang w:val="ru-RU"/>
        </w:rPr>
        <w:t>í</w:t>
      </w:r>
      <w:r w:rsidRPr="00632A08">
        <w:t>a</w:t>
      </w:r>
      <w:r w:rsidRPr="00632A08">
        <w:rPr>
          <w:lang w:val="ru-RU"/>
        </w:rPr>
        <w:t xml:space="preserve"> </w:t>
      </w:r>
      <w:r w:rsidRPr="00632A08">
        <w:t>han permitido elevar el nivel de vida de los ciudadanos. El objetivo prioritario es crear una economía de mercado con orientación social</w:t>
      </w:r>
      <w:r w:rsidRPr="00632A08">
        <w:rPr>
          <w:lang w:val="ru-RU"/>
        </w:rPr>
        <w:t xml:space="preserve">. </w:t>
      </w:r>
      <w:r w:rsidRPr="00632A08">
        <w:t>En</w:t>
      </w:r>
      <w:r w:rsidRPr="00632A08">
        <w:rPr>
          <w:lang w:val="ru-RU"/>
        </w:rPr>
        <w:t xml:space="preserve"> </w:t>
      </w:r>
      <w:r w:rsidRPr="00632A08">
        <w:t>ese</w:t>
      </w:r>
      <w:r w:rsidRPr="00632A08">
        <w:rPr>
          <w:lang w:val="ru-RU"/>
        </w:rPr>
        <w:t xml:space="preserve"> </w:t>
      </w:r>
      <w:r w:rsidRPr="00632A08">
        <w:t>sentido</w:t>
      </w:r>
      <w:r w:rsidRPr="00632A08">
        <w:rPr>
          <w:lang w:val="ru-RU"/>
        </w:rPr>
        <w:t xml:space="preserve"> </w:t>
      </w:r>
      <w:r w:rsidRPr="00632A08">
        <w:t>se</w:t>
      </w:r>
      <w:r w:rsidRPr="00632A08">
        <w:rPr>
          <w:lang w:val="ru-RU"/>
        </w:rPr>
        <w:t xml:space="preserve"> </w:t>
      </w:r>
      <w:r w:rsidRPr="00632A08">
        <w:t>ha</w:t>
      </w:r>
      <w:r w:rsidRPr="00632A08">
        <w:rPr>
          <w:lang w:val="ru-RU"/>
        </w:rPr>
        <w:t xml:space="preserve"> </w:t>
      </w:r>
      <w:r w:rsidRPr="00632A08">
        <w:t>elaborado</w:t>
      </w:r>
      <w:r w:rsidRPr="00632A08">
        <w:rPr>
          <w:lang w:val="ru-RU"/>
        </w:rPr>
        <w:t xml:space="preserve"> </w:t>
      </w:r>
      <w:r w:rsidRPr="00632A08">
        <w:t>una</w:t>
      </w:r>
      <w:r w:rsidRPr="00632A08">
        <w:rPr>
          <w:lang w:val="ru-RU"/>
        </w:rPr>
        <w:t xml:space="preserve"> </w:t>
      </w:r>
      <w:r w:rsidRPr="00632A08">
        <w:t>serie</w:t>
      </w:r>
      <w:r w:rsidRPr="00632A08">
        <w:rPr>
          <w:lang w:val="ru-RU"/>
        </w:rPr>
        <w:t xml:space="preserve"> </w:t>
      </w:r>
      <w:r w:rsidRPr="00632A08">
        <w:t>de</w:t>
      </w:r>
      <w:r w:rsidRPr="00632A08">
        <w:rPr>
          <w:lang w:val="ru-RU"/>
        </w:rPr>
        <w:t xml:space="preserve"> </w:t>
      </w:r>
      <w:r w:rsidRPr="00632A08">
        <w:t>importantes</w:t>
      </w:r>
      <w:r w:rsidRPr="00632A08">
        <w:rPr>
          <w:lang w:val="ru-RU"/>
        </w:rPr>
        <w:t xml:space="preserve"> </w:t>
      </w:r>
      <w:r w:rsidRPr="00632A08">
        <w:t>programas</w:t>
      </w:r>
      <w:r w:rsidRPr="00632A08">
        <w:rPr>
          <w:lang w:val="ru-RU"/>
        </w:rPr>
        <w:t xml:space="preserve"> </w:t>
      </w:r>
      <w:r w:rsidRPr="00632A08">
        <w:t>para</w:t>
      </w:r>
      <w:r w:rsidRPr="00632A08">
        <w:rPr>
          <w:lang w:val="ru-RU"/>
        </w:rPr>
        <w:t xml:space="preserve"> </w:t>
      </w:r>
      <w:r w:rsidRPr="00632A08">
        <w:t>mejorar</w:t>
      </w:r>
      <w:r w:rsidRPr="00632A08">
        <w:rPr>
          <w:lang w:val="ru-RU"/>
        </w:rPr>
        <w:t xml:space="preserve"> </w:t>
      </w:r>
      <w:r w:rsidRPr="00632A08">
        <w:t>el</w:t>
      </w:r>
      <w:r w:rsidRPr="00632A08">
        <w:rPr>
          <w:lang w:val="ru-RU"/>
        </w:rPr>
        <w:t xml:space="preserve"> </w:t>
      </w:r>
      <w:r w:rsidRPr="00632A08">
        <w:t>nivel</w:t>
      </w:r>
      <w:r w:rsidRPr="00632A08">
        <w:rPr>
          <w:lang w:val="ru-RU"/>
        </w:rPr>
        <w:t xml:space="preserve"> </w:t>
      </w:r>
      <w:r w:rsidRPr="00632A08">
        <w:t>de</w:t>
      </w:r>
      <w:r w:rsidRPr="00632A08">
        <w:rPr>
          <w:lang w:val="ru-RU"/>
        </w:rPr>
        <w:t xml:space="preserve"> </w:t>
      </w:r>
      <w:r w:rsidRPr="00632A08">
        <w:t>vida</w:t>
      </w:r>
      <w:r w:rsidRPr="00632A08">
        <w:rPr>
          <w:lang w:val="ru-RU"/>
        </w:rPr>
        <w:t xml:space="preserve"> </w:t>
      </w:r>
      <w:r w:rsidRPr="00632A08">
        <w:t>de</w:t>
      </w:r>
      <w:r w:rsidRPr="00632A08">
        <w:rPr>
          <w:lang w:val="ru-RU"/>
        </w:rPr>
        <w:t xml:space="preserve"> </w:t>
      </w:r>
      <w:r w:rsidRPr="00632A08">
        <w:t>la</w:t>
      </w:r>
      <w:r w:rsidRPr="00632A08">
        <w:rPr>
          <w:lang w:val="ru-RU"/>
        </w:rPr>
        <w:t xml:space="preserve"> </w:t>
      </w:r>
      <w:r w:rsidRPr="00632A08">
        <w:t>poblaci</w:t>
      </w:r>
      <w:r w:rsidRPr="00632A08">
        <w:rPr>
          <w:lang w:val="ru-RU"/>
        </w:rPr>
        <w:t>ó</w:t>
      </w:r>
      <w:r w:rsidRPr="00632A08">
        <w:t>n</w:t>
      </w:r>
      <w:r w:rsidRPr="00632A08">
        <w:rPr>
          <w:lang w:val="ru-RU"/>
        </w:rPr>
        <w:t xml:space="preserve">, </w:t>
      </w:r>
      <w:r w:rsidRPr="00632A08">
        <w:t>varios de los cuales se han puesto en práctica.</w:t>
      </w:r>
    </w:p>
    <w:p w:rsidR="006F55ED" w:rsidRPr="00632A08" w:rsidRDefault="006F55ED" w:rsidP="006F55ED">
      <w:pPr>
        <w:pStyle w:val="SingleTxtG"/>
        <w:rPr>
          <w:lang w:val="ru-RU"/>
        </w:rPr>
      </w:pPr>
      <w:r w:rsidRPr="00632A08">
        <w:rPr>
          <w:lang w:val="ru-RU"/>
        </w:rPr>
        <w:t>43.</w:t>
      </w:r>
      <w:r w:rsidRPr="00632A08">
        <w:rPr>
          <w:lang w:val="ru-RU"/>
        </w:rPr>
        <w:tab/>
      </w:r>
      <w:r w:rsidRPr="00632A08">
        <w:t>Seg</w:t>
      </w:r>
      <w:r w:rsidRPr="00632A08">
        <w:rPr>
          <w:lang w:val="ru-RU"/>
        </w:rPr>
        <w:t>ú</w:t>
      </w:r>
      <w:r w:rsidRPr="00632A08">
        <w:t>n</w:t>
      </w:r>
      <w:r w:rsidRPr="00632A08">
        <w:rPr>
          <w:lang w:val="ru-RU"/>
        </w:rPr>
        <w:t xml:space="preserve"> </w:t>
      </w:r>
      <w:r w:rsidRPr="00632A08">
        <w:t>los</w:t>
      </w:r>
      <w:r w:rsidRPr="00632A08">
        <w:rPr>
          <w:lang w:val="ru-RU"/>
        </w:rPr>
        <w:t xml:space="preserve"> </w:t>
      </w:r>
      <w:r w:rsidRPr="00632A08">
        <w:t>an</w:t>
      </w:r>
      <w:r w:rsidRPr="00632A08">
        <w:rPr>
          <w:lang w:val="ru-RU"/>
        </w:rPr>
        <w:t>á</w:t>
      </w:r>
      <w:r w:rsidRPr="00632A08">
        <w:t>lisis</w:t>
      </w:r>
      <w:r w:rsidRPr="00632A08">
        <w:rPr>
          <w:lang w:val="ru-RU"/>
        </w:rPr>
        <w:t xml:space="preserve"> </w:t>
      </w:r>
      <w:r w:rsidRPr="00632A08">
        <w:t>realizados</w:t>
      </w:r>
      <w:r w:rsidRPr="00632A08">
        <w:rPr>
          <w:lang w:val="ru-RU"/>
        </w:rPr>
        <w:t xml:space="preserve">, </w:t>
      </w:r>
      <w:r w:rsidRPr="00632A08">
        <w:t>en</w:t>
      </w:r>
      <w:r w:rsidRPr="00632A08">
        <w:rPr>
          <w:lang w:val="ru-RU"/>
        </w:rPr>
        <w:t xml:space="preserve"> 2006 </w:t>
      </w:r>
      <w:r w:rsidRPr="00632A08">
        <w:t>el</w:t>
      </w:r>
      <w:r w:rsidRPr="00632A08">
        <w:rPr>
          <w:lang w:val="ru-RU"/>
        </w:rPr>
        <w:t xml:space="preserve"> </w:t>
      </w:r>
      <w:r w:rsidRPr="00632A08">
        <w:t>PIB</w:t>
      </w:r>
      <w:r w:rsidRPr="00632A08">
        <w:rPr>
          <w:lang w:val="ru-RU"/>
        </w:rPr>
        <w:t xml:space="preserve"> </w:t>
      </w:r>
      <w:r w:rsidRPr="00632A08">
        <w:t>fue</w:t>
      </w:r>
      <w:r w:rsidRPr="00632A08">
        <w:rPr>
          <w:lang w:val="ru-RU"/>
        </w:rPr>
        <w:t xml:space="preserve"> </w:t>
      </w:r>
      <w:r w:rsidRPr="00632A08">
        <w:t>de</w:t>
      </w:r>
      <w:r w:rsidRPr="00632A08">
        <w:rPr>
          <w:lang w:val="ru-RU"/>
        </w:rPr>
        <w:t xml:space="preserve"> 17.7</w:t>
      </w:r>
      <w:r w:rsidRPr="00632A08">
        <w:t xml:space="preserve">00 millones de manats, lo que representa un aumento del </w:t>
      </w:r>
      <w:r w:rsidRPr="00632A08">
        <w:rPr>
          <w:lang w:val="ru-RU"/>
        </w:rPr>
        <w:t xml:space="preserve">34,5% </w:t>
      </w:r>
      <w:r w:rsidRPr="00632A08">
        <w:t xml:space="preserve">en comparación con </w:t>
      </w:r>
      <w:r w:rsidRPr="00632A08">
        <w:rPr>
          <w:lang w:val="ru-RU"/>
        </w:rPr>
        <w:t>2005.</w:t>
      </w:r>
    </w:p>
    <w:p w:rsidR="006F55ED" w:rsidRPr="00632A08" w:rsidRDefault="006F55ED" w:rsidP="006F55ED">
      <w:pPr>
        <w:pStyle w:val="SingleTxtG"/>
        <w:rPr>
          <w:lang w:val="ru-RU"/>
        </w:rPr>
      </w:pPr>
      <w:r w:rsidRPr="00632A08">
        <w:rPr>
          <w:lang w:val="ru-RU"/>
        </w:rPr>
        <w:t>44.</w:t>
      </w:r>
      <w:r w:rsidRPr="00632A08">
        <w:rPr>
          <w:lang w:val="ru-RU"/>
        </w:rPr>
        <w:tab/>
      </w:r>
      <w:r w:rsidRPr="00632A08">
        <w:t>Para</w:t>
      </w:r>
      <w:r w:rsidRPr="00632A08">
        <w:rPr>
          <w:lang w:val="ru-RU"/>
        </w:rPr>
        <w:t xml:space="preserve"> </w:t>
      </w:r>
      <w:r w:rsidRPr="00632A08">
        <w:t>garantizar</w:t>
      </w:r>
      <w:r w:rsidRPr="00632A08">
        <w:rPr>
          <w:lang w:val="ru-RU"/>
        </w:rPr>
        <w:t xml:space="preserve"> </w:t>
      </w:r>
      <w:r w:rsidRPr="00632A08">
        <w:t>la</w:t>
      </w:r>
      <w:r w:rsidRPr="00632A08">
        <w:rPr>
          <w:lang w:val="ru-RU"/>
        </w:rPr>
        <w:t xml:space="preserve"> </w:t>
      </w:r>
      <w:r w:rsidRPr="00632A08">
        <w:t>estabilidad</w:t>
      </w:r>
      <w:r w:rsidRPr="00632A08">
        <w:rPr>
          <w:lang w:val="ru-RU"/>
        </w:rPr>
        <w:t xml:space="preserve"> </w:t>
      </w:r>
      <w:r w:rsidRPr="00632A08">
        <w:t>del</w:t>
      </w:r>
      <w:r w:rsidRPr="00632A08">
        <w:rPr>
          <w:lang w:val="ru-RU"/>
        </w:rPr>
        <w:t xml:space="preserve"> </w:t>
      </w:r>
      <w:r w:rsidRPr="00632A08">
        <w:t>desarrollo</w:t>
      </w:r>
      <w:r w:rsidRPr="00632A08">
        <w:rPr>
          <w:lang w:val="ru-RU"/>
        </w:rPr>
        <w:t xml:space="preserve"> </w:t>
      </w:r>
      <w:r w:rsidRPr="00632A08">
        <w:t>econ</w:t>
      </w:r>
      <w:r w:rsidRPr="00632A08">
        <w:rPr>
          <w:lang w:val="ru-RU"/>
        </w:rPr>
        <w:t>ó</w:t>
      </w:r>
      <w:r w:rsidRPr="00632A08">
        <w:t>mico</w:t>
      </w:r>
      <w:r w:rsidRPr="00632A08">
        <w:rPr>
          <w:lang w:val="ru-RU"/>
        </w:rPr>
        <w:t xml:space="preserve"> </w:t>
      </w:r>
      <w:r w:rsidRPr="00632A08">
        <w:t>alcanzado</w:t>
      </w:r>
      <w:r w:rsidRPr="00632A08">
        <w:rPr>
          <w:lang w:val="ru-RU"/>
        </w:rPr>
        <w:t xml:space="preserve"> </w:t>
      </w:r>
      <w:r w:rsidRPr="00632A08">
        <w:t>en</w:t>
      </w:r>
      <w:r w:rsidRPr="00632A08">
        <w:rPr>
          <w:lang w:val="ru-RU"/>
        </w:rPr>
        <w:t xml:space="preserve"> </w:t>
      </w:r>
      <w:r w:rsidRPr="00632A08">
        <w:t>los</w:t>
      </w:r>
      <w:r w:rsidRPr="00632A08">
        <w:rPr>
          <w:lang w:val="ru-RU"/>
        </w:rPr>
        <w:t xml:space="preserve"> ú</w:t>
      </w:r>
      <w:r w:rsidRPr="00632A08">
        <w:t>ltimos</w:t>
      </w:r>
      <w:r w:rsidRPr="00632A08">
        <w:rPr>
          <w:lang w:val="ru-RU"/>
        </w:rPr>
        <w:t xml:space="preserve"> </w:t>
      </w:r>
      <w:r w:rsidRPr="00632A08">
        <w:t>a</w:t>
      </w:r>
      <w:r w:rsidRPr="00632A08">
        <w:rPr>
          <w:lang w:val="ru-RU"/>
        </w:rPr>
        <w:t>ñ</w:t>
      </w:r>
      <w:r w:rsidRPr="00632A08">
        <w:t>os</w:t>
      </w:r>
      <w:r w:rsidRPr="00632A08">
        <w:rPr>
          <w:lang w:val="ru-RU"/>
        </w:rPr>
        <w:t xml:space="preserve">, </w:t>
      </w:r>
      <w:r w:rsidRPr="00632A08">
        <w:t>en virtud del</w:t>
      </w:r>
      <w:r w:rsidRPr="00632A08">
        <w:rPr>
          <w:lang w:val="ru-RU"/>
        </w:rPr>
        <w:t xml:space="preserve"> </w:t>
      </w:r>
      <w:r w:rsidR="00D3523E" w:rsidRPr="00632A08">
        <w:t>Decreto</w:t>
      </w:r>
      <w:r w:rsidR="00D3523E" w:rsidRPr="00632A08">
        <w:rPr>
          <w:lang w:val="ru-RU"/>
        </w:rPr>
        <w:t xml:space="preserve"> </w:t>
      </w:r>
      <w:r w:rsidRPr="00632A08">
        <w:t>presidencial</w:t>
      </w:r>
      <w:r w:rsidRPr="00632A08">
        <w:rPr>
          <w:lang w:val="ru-RU"/>
        </w:rPr>
        <w:t xml:space="preserve"> </w:t>
      </w:r>
      <w:r w:rsidRPr="00632A08">
        <w:t>de</w:t>
      </w:r>
      <w:r w:rsidRPr="00632A08">
        <w:rPr>
          <w:lang w:val="ru-RU"/>
        </w:rPr>
        <w:t xml:space="preserve"> 11 </w:t>
      </w:r>
      <w:r w:rsidRPr="00632A08">
        <w:t>de</w:t>
      </w:r>
      <w:r w:rsidRPr="00632A08">
        <w:rPr>
          <w:lang w:val="ru-RU"/>
        </w:rPr>
        <w:t xml:space="preserve"> </w:t>
      </w:r>
      <w:r w:rsidRPr="00632A08">
        <w:t>febrero</w:t>
      </w:r>
      <w:r w:rsidRPr="00632A08">
        <w:rPr>
          <w:lang w:val="ru-RU"/>
        </w:rPr>
        <w:t xml:space="preserve"> </w:t>
      </w:r>
      <w:r w:rsidRPr="00632A08">
        <w:t>de</w:t>
      </w:r>
      <w:r w:rsidRPr="00632A08">
        <w:rPr>
          <w:lang w:val="ru-RU"/>
        </w:rPr>
        <w:t xml:space="preserve"> 2004</w:t>
      </w:r>
      <w:r w:rsidRPr="00632A08">
        <w:t>,</w:t>
      </w:r>
      <w:r w:rsidRPr="00632A08">
        <w:rPr>
          <w:lang w:val="ru-RU"/>
        </w:rPr>
        <w:t xml:space="preserve"> </w:t>
      </w:r>
      <w:r w:rsidRPr="00632A08">
        <w:t xml:space="preserve">relativo al programa estatal de desarrollo socioeconómico de las regiones de la República de Azerbaiyán para el período </w:t>
      </w:r>
      <w:r w:rsidRPr="00632A08">
        <w:rPr>
          <w:lang w:val="ru-RU"/>
        </w:rPr>
        <w:t>2004</w:t>
      </w:r>
      <w:r w:rsidR="00D3523E">
        <w:t>-</w:t>
      </w:r>
      <w:r w:rsidRPr="00632A08">
        <w:rPr>
          <w:lang w:val="ru-RU"/>
        </w:rPr>
        <w:t>2008</w:t>
      </w:r>
      <w:r w:rsidRPr="00632A08">
        <w:t xml:space="preserve">, se han puesto en práctica medidas para desarrollar las regiones del país, que han redundado en la creación de </w:t>
      </w:r>
      <w:r w:rsidRPr="00632A08">
        <w:rPr>
          <w:lang w:val="ru-RU"/>
        </w:rPr>
        <w:t>520</w:t>
      </w:r>
      <w:r>
        <w:t>.000</w:t>
      </w:r>
      <w:r w:rsidRPr="00632A08">
        <w:t xml:space="preserve"> puestos de trabajo, de los</w:t>
      </w:r>
      <w:r>
        <w:t xml:space="preserve"> cuales</w:t>
      </w:r>
      <w:r w:rsidRPr="00632A08">
        <w:t xml:space="preserve"> </w:t>
      </w:r>
      <w:r w:rsidRPr="00632A08">
        <w:rPr>
          <w:lang w:val="ru-RU"/>
        </w:rPr>
        <w:t>370</w:t>
      </w:r>
      <w:r>
        <w:t>.000</w:t>
      </w:r>
      <w:r w:rsidRPr="00632A08">
        <w:t xml:space="preserve"> </w:t>
      </w:r>
      <w:r>
        <w:t xml:space="preserve">son </w:t>
      </w:r>
      <w:r w:rsidRPr="00632A08">
        <w:t>permanentes</w:t>
      </w:r>
      <w:r w:rsidRPr="00632A08">
        <w:rPr>
          <w:lang w:val="ru-RU"/>
        </w:rPr>
        <w:t>.</w:t>
      </w:r>
    </w:p>
    <w:p w:rsidR="006F55ED" w:rsidRPr="00632A08" w:rsidRDefault="006F55ED" w:rsidP="006F55ED">
      <w:pPr>
        <w:pStyle w:val="SingleTxtG"/>
        <w:rPr>
          <w:lang w:val="ru-RU"/>
        </w:rPr>
      </w:pPr>
      <w:r w:rsidRPr="00632A08">
        <w:rPr>
          <w:lang w:val="ru-RU"/>
        </w:rPr>
        <w:t>45.</w:t>
      </w:r>
      <w:r w:rsidRPr="00632A08">
        <w:rPr>
          <w:lang w:val="ru-RU"/>
        </w:rPr>
        <w:tab/>
      </w:r>
      <w:r w:rsidRPr="00632A08">
        <w:t>Gracias</w:t>
      </w:r>
      <w:r w:rsidRPr="00632A08">
        <w:rPr>
          <w:lang w:val="ru-RU"/>
        </w:rPr>
        <w:t xml:space="preserve"> </w:t>
      </w:r>
      <w:r w:rsidRPr="00632A08">
        <w:t>a</w:t>
      </w:r>
      <w:r>
        <w:t xml:space="preserve"> </w:t>
      </w:r>
      <w:r w:rsidRPr="00632A08">
        <w:t>l</w:t>
      </w:r>
      <w:r>
        <w:t>os</w:t>
      </w:r>
      <w:r w:rsidRPr="00632A08">
        <w:rPr>
          <w:lang w:val="ru-RU"/>
        </w:rPr>
        <w:t xml:space="preserve"> </w:t>
      </w:r>
      <w:r w:rsidRPr="00632A08">
        <w:t>r</w:t>
      </w:r>
      <w:r w:rsidRPr="00632A08">
        <w:rPr>
          <w:lang w:val="ru-RU"/>
        </w:rPr>
        <w:t>á</w:t>
      </w:r>
      <w:r w:rsidRPr="00632A08">
        <w:t>pido</w:t>
      </w:r>
      <w:r>
        <w:t>s</w:t>
      </w:r>
      <w:r w:rsidRPr="00632A08">
        <w:rPr>
          <w:lang w:val="ru-RU"/>
        </w:rPr>
        <w:t xml:space="preserve"> </w:t>
      </w:r>
      <w:r w:rsidRPr="00632A08">
        <w:t>ritmo</w:t>
      </w:r>
      <w:r>
        <w:t>s</w:t>
      </w:r>
      <w:r w:rsidRPr="00632A08">
        <w:rPr>
          <w:lang w:val="ru-RU"/>
        </w:rPr>
        <w:t xml:space="preserve"> </w:t>
      </w:r>
      <w:r>
        <w:t>de</w:t>
      </w:r>
      <w:r w:rsidRPr="00632A08">
        <w:rPr>
          <w:lang w:val="ru-RU"/>
        </w:rPr>
        <w:t xml:space="preserve"> </w:t>
      </w:r>
      <w:r w:rsidRPr="00632A08">
        <w:t>desarrollo</w:t>
      </w:r>
      <w:r w:rsidRPr="00632A08">
        <w:rPr>
          <w:lang w:val="ru-RU"/>
        </w:rPr>
        <w:t xml:space="preserve"> </w:t>
      </w:r>
      <w:r w:rsidRPr="00632A08">
        <w:t>econ</w:t>
      </w:r>
      <w:r w:rsidRPr="00632A08">
        <w:rPr>
          <w:lang w:val="ru-RU"/>
        </w:rPr>
        <w:t>ó</w:t>
      </w:r>
      <w:r w:rsidRPr="00632A08">
        <w:t>mico</w:t>
      </w:r>
      <w:r w:rsidRPr="00632A08">
        <w:rPr>
          <w:lang w:val="ru-RU"/>
        </w:rPr>
        <w:t xml:space="preserve"> </w:t>
      </w:r>
      <w:r w:rsidRPr="00632A08">
        <w:t>registrado</w:t>
      </w:r>
      <w:r w:rsidRPr="00632A08">
        <w:rPr>
          <w:lang w:val="ru-RU"/>
        </w:rPr>
        <w:t xml:space="preserve"> </w:t>
      </w:r>
      <w:r w:rsidRPr="00632A08">
        <w:t>en</w:t>
      </w:r>
      <w:r w:rsidRPr="00632A08">
        <w:rPr>
          <w:lang w:val="ru-RU"/>
        </w:rPr>
        <w:t xml:space="preserve"> </w:t>
      </w:r>
      <w:r w:rsidRPr="00632A08">
        <w:t>los</w:t>
      </w:r>
      <w:r w:rsidRPr="00632A08">
        <w:rPr>
          <w:lang w:val="ru-RU"/>
        </w:rPr>
        <w:t xml:space="preserve"> ú</w:t>
      </w:r>
      <w:r w:rsidRPr="00632A08">
        <w:t>ltimos</w:t>
      </w:r>
      <w:r w:rsidRPr="00632A08">
        <w:rPr>
          <w:lang w:val="ru-RU"/>
        </w:rPr>
        <w:t xml:space="preserve"> </w:t>
      </w:r>
      <w:r w:rsidRPr="00632A08">
        <w:t>a</w:t>
      </w:r>
      <w:r w:rsidRPr="00632A08">
        <w:rPr>
          <w:lang w:val="ru-RU"/>
        </w:rPr>
        <w:t>ñ</w:t>
      </w:r>
      <w:r w:rsidRPr="00632A08">
        <w:t>os</w:t>
      </w:r>
      <w:r w:rsidRPr="00632A08">
        <w:rPr>
          <w:lang w:val="ru-RU"/>
        </w:rPr>
        <w:t xml:space="preserve">, </w:t>
      </w:r>
      <w:r w:rsidRPr="00632A08">
        <w:t>han</w:t>
      </w:r>
      <w:r w:rsidRPr="00632A08">
        <w:rPr>
          <w:lang w:val="ru-RU"/>
        </w:rPr>
        <w:t xml:space="preserve"> </w:t>
      </w:r>
      <w:r w:rsidRPr="00632A08">
        <w:t>mejorado</w:t>
      </w:r>
      <w:r w:rsidRPr="00632A08">
        <w:rPr>
          <w:lang w:val="ru-RU"/>
        </w:rPr>
        <w:t xml:space="preserve"> </w:t>
      </w:r>
      <w:r w:rsidRPr="00632A08">
        <w:t>las</w:t>
      </w:r>
      <w:r w:rsidRPr="00632A08">
        <w:rPr>
          <w:lang w:val="ru-RU"/>
        </w:rPr>
        <w:t xml:space="preserve"> </w:t>
      </w:r>
      <w:r w:rsidRPr="00632A08">
        <w:t>condiciones</w:t>
      </w:r>
      <w:r w:rsidRPr="00632A08">
        <w:rPr>
          <w:lang w:val="ru-RU"/>
        </w:rPr>
        <w:t xml:space="preserve"> </w:t>
      </w:r>
      <w:r w:rsidRPr="00632A08">
        <w:t>socioecon</w:t>
      </w:r>
      <w:r w:rsidRPr="00632A08">
        <w:rPr>
          <w:lang w:val="ru-RU"/>
        </w:rPr>
        <w:t>ó</w:t>
      </w:r>
      <w:r w:rsidRPr="00632A08">
        <w:t>micas</w:t>
      </w:r>
      <w:r w:rsidRPr="00632A08">
        <w:rPr>
          <w:lang w:val="ru-RU"/>
        </w:rPr>
        <w:t xml:space="preserve"> </w:t>
      </w:r>
      <w:r w:rsidRPr="00632A08">
        <w:t>de</w:t>
      </w:r>
      <w:r w:rsidRPr="00632A08">
        <w:rPr>
          <w:lang w:val="ru-RU"/>
        </w:rPr>
        <w:t xml:space="preserve"> </w:t>
      </w:r>
      <w:r w:rsidRPr="00632A08">
        <w:t>la</w:t>
      </w:r>
      <w:r w:rsidRPr="00632A08">
        <w:rPr>
          <w:lang w:val="ru-RU"/>
        </w:rPr>
        <w:t xml:space="preserve"> </w:t>
      </w:r>
      <w:r w:rsidRPr="00632A08">
        <w:t>poblaci</w:t>
      </w:r>
      <w:r w:rsidRPr="00632A08">
        <w:rPr>
          <w:lang w:val="ru-RU"/>
        </w:rPr>
        <w:t>ó</w:t>
      </w:r>
      <w:r w:rsidRPr="00632A08">
        <w:t>n</w:t>
      </w:r>
      <w:r w:rsidRPr="00632A08">
        <w:rPr>
          <w:lang w:val="ru-RU"/>
        </w:rPr>
        <w:t xml:space="preserve">, </w:t>
      </w:r>
      <w:r w:rsidRPr="00632A08">
        <w:t xml:space="preserve">cuyos ingresos en este período </w:t>
      </w:r>
      <w:r>
        <w:t>se han elevado</w:t>
      </w:r>
      <w:r w:rsidRPr="00632A08">
        <w:t xml:space="preserve"> a </w:t>
      </w:r>
      <w:r w:rsidRPr="00632A08">
        <w:rPr>
          <w:lang w:val="ru-RU"/>
        </w:rPr>
        <w:t>1</w:t>
      </w:r>
      <w:r w:rsidRPr="00632A08">
        <w:t>.</w:t>
      </w:r>
      <w:r w:rsidRPr="00632A08">
        <w:rPr>
          <w:lang w:val="ru-RU"/>
        </w:rPr>
        <w:t xml:space="preserve">189,5 </w:t>
      </w:r>
      <w:r w:rsidRPr="00632A08">
        <w:t xml:space="preserve">manats, o sea, </w:t>
      </w:r>
      <w:r>
        <w:t xml:space="preserve">han </w:t>
      </w:r>
      <w:r w:rsidRPr="00632A08">
        <w:t>aumenta</w:t>
      </w:r>
      <w:r>
        <w:t>do</w:t>
      </w:r>
      <w:r w:rsidRPr="00632A08">
        <w:t xml:space="preserve"> en el 23,4%</w:t>
      </w:r>
      <w:r w:rsidRPr="00632A08">
        <w:rPr>
          <w:lang w:val="ru-RU"/>
        </w:rPr>
        <w:t>.</w:t>
      </w:r>
    </w:p>
    <w:p w:rsidR="006F55ED" w:rsidRPr="00632A08" w:rsidRDefault="006F55ED" w:rsidP="006F55ED">
      <w:pPr>
        <w:pStyle w:val="SingleTxtG"/>
        <w:rPr>
          <w:lang w:val="ru-RU"/>
        </w:rPr>
      </w:pPr>
      <w:r w:rsidRPr="00632A08">
        <w:rPr>
          <w:lang w:val="ru-RU"/>
        </w:rPr>
        <w:t>46.</w:t>
      </w:r>
      <w:r w:rsidRPr="00632A08">
        <w:rPr>
          <w:lang w:val="ru-RU"/>
        </w:rPr>
        <w:tab/>
      </w:r>
      <w:r w:rsidRPr="00632A08">
        <w:t>En</w:t>
      </w:r>
      <w:r w:rsidRPr="00632A08">
        <w:rPr>
          <w:lang w:val="ru-RU"/>
        </w:rPr>
        <w:t xml:space="preserve"> </w:t>
      </w:r>
      <w:r w:rsidRPr="00632A08">
        <w:t>la</w:t>
      </w:r>
      <w:r w:rsidRPr="00632A08">
        <w:rPr>
          <w:lang w:val="ru-RU"/>
        </w:rPr>
        <w:t xml:space="preserve"> </w:t>
      </w:r>
      <w:r w:rsidRPr="00632A08">
        <w:t>actualidad</w:t>
      </w:r>
      <w:r w:rsidRPr="00632A08">
        <w:rPr>
          <w:lang w:val="ru-RU"/>
        </w:rPr>
        <w:t xml:space="preserve"> </w:t>
      </w:r>
      <w:r w:rsidRPr="00632A08">
        <w:t>entre los</w:t>
      </w:r>
      <w:r w:rsidRPr="00632A08">
        <w:rPr>
          <w:lang w:val="ru-RU"/>
        </w:rPr>
        <w:t xml:space="preserve"> </w:t>
      </w:r>
      <w:r w:rsidRPr="00632A08">
        <w:t>principales</w:t>
      </w:r>
      <w:r w:rsidRPr="00632A08">
        <w:rPr>
          <w:lang w:val="ru-RU"/>
        </w:rPr>
        <w:t xml:space="preserve"> </w:t>
      </w:r>
      <w:r w:rsidRPr="00632A08">
        <w:t>objetivos</w:t>
      </w:r>
      <w:r w:rsidRPr="00632A08">
        <w:rPr>
          <w:lang w:val="ru-RU"/>
        </w:rPr>
        <w:t xml:space="preserve"> </w:t>
      </w:r>
      <w:r w:rsidRPr="00632A08">
        <w:t>del</w:t>
      </w:r>
      <w:r w:rsidRPr="00632A08">
        <w:rPr>
          <w:lang w:val="ru-RU"/>
        </w:rPr>
        <w:t xml:space="preserve"> </w:t>
      </w:r>
      <w:r w:rsidRPr="00632A08">
        <w:t>Estado</w:t>
      </w:r>
      <w:r w:rsidRPr="00632A08">
        <w:rPr>
          <w:lang w:val="ru-RU"/>
        </w:rPr>
        <w:t xml:space="preserve"> </w:t>
      </w:r>
      <w:r w:rsidRPr="00632A08">
        <w:t xml:space="preserve">figuran el fortalecimiento de la protección social y la elevación del nivel de vida de los ciudadanos. En </w:t>
      </w:r>
      <w:r w:rsidRPr="00632A08">
        <w:rPr>
          <w:lang w:val="ru-RU"/>
        </w:rPr>
        <w:t xml:space="preserve">2006 </w:t>
      </w:r>
      <w:r w:rsidRPr="00632A08">
        <w:t xml:space="preserve">el ingreso medio mensual de los trabajadores contratados aumentó en </w:t>
      </w:r>
      <w:r w:rsidRPr="00632A08">
        <w:rPr>
          <w:lang w:val="ru-RU"/>
        </w:rPr>
        <w:t>19,8%</w:t>
      </w:r>
      <w:r w:rsidRPr="00632A08">
        <w:t xml:space="preserve"> en</w:t>
      </w:r>
      <w:r w:rsidRPr="00632A08">
        <w:rPr>
          <w:lang w:val="ru-RU"/>
        </w:rPr>
        <w:t xml:space="preserve"> </w:t>
      </w:r>
      <w:r w:rsidRPr="00632A08">
        <w:t xml:space="preserve">comparación con el año precedente, y fue de </w:t>
      </w:r>
      <w:r w:rsidRPr="00632A08">
        <w:rPr>
          <w:lang w:val="ru-RU"/>
        </w:rPr>
        <w:t xml:space="preserve">141,3 </w:t>
      </w:r>
      <w:r w:rsidRPr="00632A08">
        <w:t>manats</w:t>
      </w:r>
      <w:r w:rsidRPr="00632A08">
        <w:rPr>
          <w:lang w:val="ru-RU"/>
        </w:rPr>
        <w:t xml:space="preserve">. </w:t>
      </w:r>
      <w:r w:rsidRPr="00632A08">
        <w:t>En</w:t>
      </w:r>
      <w:r w:rsidRPr="00632A08">
        <w:rPr>
          <w:lang w:val="ru-RU"/>
        </w:rPr>
        <w:t xml:space="preserve"> </w:t>
      </w:r>
      <w:r w:rsidRPr="00632A08">
        <w:t>los</w:t>
      </w:r>
      <w:r w:rsidRPr="00632A08">
        <w:rPr>
          <w:lang w:val="ru-RU"/>
        </w:rPr>
        <w:t xml:space="preserve"> </w:t>
      </w:r>
      <w:r w:rsidRPr="00632A08">
        <w:t>dos</w:t>
      </w:r>
      <w:r w:rsidRPr="00632A08">
        <w:rPr>
          <w:lang w:val="ru-RU"/>
        </w:rPr>
        <w:t xml:space="preserve"> ú</w:t>
      </w:r>
      <w:r w:rsidRPr="00632A08">
        <w:t>ltimos</w:t>
      </w:r>
      <w:r w:rsidRPr="00632A08">
        <w:rPr>
          <w:lang w:val="ru-RU"/>
        </w:rPr>
        <w:t xml:space="preserve"> </w:t>
      </w:r>
      <w:r w:rsidRPr="00632A08">
        <w:t>a</w:t>
      </w:r>
      <w:r w:rsidRPr="00632A08">
        <w:rPr>
          <w:lang w:val="ru-RU"/>
        </w:rPr>
        <w:t>ñ</w:t>
      </w:r>
      <w:r w:rsidRPr="00632A08">
        <w:t>os</w:t>
      </w:r>
      <w:r w:rsidRPr="00632A08">
        <w:rPr>
          <w:lang w:val="ru-RU"/>
        </w:rPr>
        <w:t xml:space="preserve"> </w:t>
      </w:r>
      <w:r w:rsidRPr="00632A08">
        <w:t>el</w:t>
      </w:r>
      <w:r w:rsidRPr="00632A08">
        <w:rPr>
          <w:lang w:val="ru-RU"/>
        </w:rPr>
        <w:t xml:space="preserve"> </w:t>
      </w:r>
      <w:r w:rsidRPr="00632A08">
        <w:t>salario</w:t>
      </w:r>
      <w:r w:rsidRPr="00632A08">
        <w:rPr>
          <w:lang w:val="ru-RU"/>
        </w:rPr>
        <w:t xml:space="preserve"> </w:t>
      </w:r>
      <w:r w:rsidRPr="00632A08">
        <w:t>aument</w:t>
      </w:r>
      <w:r w:rsidRPr="00632A08">
        <w:rPr>
          <w:lang w:val="ru-RU"/>
        </w:rPr>
        <w:t xml:space="preserve">ó </w:t>
      </w:r>
      <w:r w:rsidRPr="00632A08">
        <w:t>en</w:t>
      </w:r>
      <w:r w:rsidRPr="00632A08">
        <w:rPr>
          <w:lang w:val="ru-RU"/>
        </w:rPr>
        <w:t xml:space="preserve"> </w:t>
      </w:r>
      <w:r w:rsidRPr="00632A08">
        <w:t>el</w:t>
      </w:r>
      <w:r>
        <w:rPr>
          <w:lang w:val="ru-RU"/>
        </w:rPr>
        <w:t xml:space="preserve"> 60%</w:t>
      </w:r>
      <w:r w:rsidRPr="00632A08">
        <w:rPr>
          <w:lang w:val="ru-RU"/>
        </w:rPr>
        <w:t xml:space="preserve"> </w:t>
      </w:r>
      <w:r w:rsidRPr="00632A08">
        <w:t xml:space="preserve">y el valor de la producción, en solo el </w:t>
      </w:r>
      <w:r w:rsidRPr="00632A08">
        <w:rPr>
          <w:lang w:val="ru-RU"/>
        </w:rPr>
        <w:t>9,6%.</w:t>
      </w:r>
    </w:p>
    <w:p w:rsidR="006F55ED" w:rsidRPr="00632A08" w:rsidRDefault="006F55ED" w:rsidP="006F55ED">
      <w:pPr>
        <w:pStyle w:val="SingleTxtG"/>
      </w:pPr>
      <w:r w:rsidRPr="00632A08">
        <w:t>47.</w:t>
      </w:r>
      <w:r>
        <w:tab/>
      </w:r>
      <w:r w:rsidRPr="00632A08">
        <w:t xml:space="preserve">La cabal aplicación, en 2003-2006, de la política económica </w:t>
      </w:r>
      <w:r>
        <w:t xml:space="preserve">permitió </w:t>
      </w:r>
      <w:r w:rsidRPr="00632A08">
        <w:t>multiplic</w:t>
      </w:r>
      <w:r>
        <w:t>ar</w:t>
      </w:r>
      <w:r w:rsidRPr="00632A08">
        <w:t xml:space="preserve"> por 3,2 el presupuesto del Estado, y </w:t>
      </w:r>
      <w:r>
        <w:t>su</w:t>
      </w:r>
      <w:r w:rsidRPr="00632A08">
        <w:t>s gastos por 3,1. La mejora de la situación económica y social de la población y la prosecución del desarrollo económico del país constituyen una de las orientaciones financieras esenciales del presupuesto.</w:t>
      </w:r>
    </w:p>
    <w:p w:rsidR="006F55ED" w:rsidRPr="00632A08" w:rsidRDefault="006F55ED" w:rsidP="006F55ED">
      <w:pPr>
        <w:pStyle w:val="SingleTxtG"/>
      </w:pPr>
      <w:r w:rsidRPr="00632A08">
        <w:t>48.</w:t>
      </w:r>
      <w:r>
        <w:tab/>
      </w:r>
      <w:r w:rsidRPr="00632A08">
        <w:t xml:space="preserve">Muchos programas dirigidos a los </w:t>
      </w:r>
      <w:r>
        <w:t>grup</w:t>
      </w:r>
      <w:r w:rsidRPr="00632A08">
        <w:t xml:space="preserve">os menos favorecidos de la población tienen carácter integral; orientados a prestar ayuda material a estas personas, contribuyen a su inserción social reforzando su competitividad en el mercado de trabajo. </w:t>
      </w:r>
    </w:p>
    <w:p w:rsidR="006F55ED" w:rsidRPr="00632A08" w:rsidRDefault="006F55ED" w:rsidP="006F55ED">
      <w:pPr>
        <w:pStyle w:val="SingleTxtG"/>
      </w:pPr>
      <w:r w:rsidRPr="00632A08">
        <w:t>49.</w:t>
      </w:r>
      <w:r>
        <w:tab/>
      </w:r>
      <w:r w:rsidRPr="00632A08">
        <w:t xml:space="preserve">En la etapa de integración en Europa, Azerbaiyán ha desplegado enormes esfuerzos para adherirse a la Carta Social Europea. A modo de ejemplo, cabe citar la redacción de la Ley sobre el salario mínimo, que constituye el principal criterio para </w:t>
      </w:r>
      <w:r>
        <w:t>medir</w:t>
      </w:r>
      <w:r w:rsidRPr="00632A08">
        <w:t xml:space="preserve"> el nivel de pobreza en el país.</w:t>
      </w:r>
    </w:p>
    <w:p w:rsidR="006F55ED" w:rsidRPr="00632A08" w:rsidRDefault="006F55ED" w:rsidP="006F55ED">
      <w:pPr>
        <w:pStyle w:val="SingleTxtG"/>
      </w:pPr>
      <w:r w:rsidRPr="00632A08">
        <w:t>50.</w:t>
      </w:r>
      <w:r>
        <w:tab/>
        <w:t>Teniendo en cuenta</w:t>
      </w:r>
      <w:r w:rsidRPr="00632A08">
        <w:t xml:space="preserve"> que el nivel de vida actúa como indicador económico, </w:t>
      </w:r>
      <w:r>
        <w:t xml:space="preserve">se formuló </w:t>
      </w:r>
      <w:r w:rsidRPr="00632A08">
        <w:t xml:space="preserve">la Ley </w:t>
      </w:r>
      <w:r>
        <w:t>d</w:t>
      </w:r>
      <w:r w:rsidRPr="00632A08">
        <w:t xml:space="preserve">el salario mínimo, </w:t>
      </w:r>
      <w:r>
        <w:t xml:space="preserve">que </w:t>
      </w:r>
      <w:r w:rsidRPr="00632A08">
        <w:t xml:space="preserve">fue ulteriormente debatida y aprobada por el Milli Meylis. El problema de la pobreza de la población recibe la atención prioritaria del Estado y, como resultado de medidas activas para resolver este problema, los ingresos de la población </w:t>
      </w:r>
      <w:r>
        <w:t>llegan a alcanzar el nivel</w:t>
      </w:r>
      <w:r w:rsidRPr="00632A08">
        <w:t xml:space="preserve"> mínimo de subsistencia. En general, el Estado se fijó el objetivo de elevar los indicadores mínimos al nivel mínimo de </w:t>
      </w:r>
      <w:r>
        <w:t>vida</w:t>
      </w:r>
      <w:r w:rsidRPr="00632A08">
        <w:t xml:space="preserve">, lo que se reflejó en el presupuesto estatal. </w:t>
      </w:r>
      <w:r>
        <w:t>Para determinar e</w:t>
      </w:r>
      <w:r w:rsidRPr="00632A08">
        <w:t xml:space="preserve">l mínimo de subsistencia se </w:t>
      </w:r>
      <w:r>
        <w:t>tuvieron en cuenta</w:t>
      </w:r>
      <w:r w:rsidRPr="00632A08">
        <w:t xml:space="preserve"> los principales grupos sociodemográficos de la población, incluido el de los niños de hasta 15 años de edad. Para calcular este indicador se recurrió ampliamente a la experiencia internacional.</w:t>
      </w:r>
    </w:p>
    <w:p w:rsidR="006F55ED" w:rsidRPr="00632A08" w:rsidRDefault="006F55ED" w:rsidP="006F55ED">
      <w:pPr>
        <w:pStyle w:val="SingleTxtG"/>
      </w:pPr>
      <w:r w:rsidRPr="00632A08">
        <w:t>51.</w:t>
      </w:r>
      <w:r>
        <w:tab/>
      </w:r>
      <w:r w:rsidRPr="00632A08">
        <w:t xml:space="preserve">De conformidad con la Ley de prevención del fenómeno de los niños de la calle y de las transgresiones de la ley cometidas por estos y con miras a suministrar alimentos y demás artículos de primera necesidad a las instituciones de ese sistema se creó, con la participación de representantes de los órganos </w:t>
      </w:r>
      <w:r>
        <w:t>compet</w:t>
      </w:r>
      <w:r w:rsidRPr="00632A08">
        <w:t>entes, un grupo de trabajo para revisar la normativa. Actualmente prosiguen las actividades con tal fin.</w:t>
      </w:r>
    </w:p>
    <w:p w:rsidR="006F55ED" w:rsidRPr="00632A08" w:rsidRDefault="006F55ED" w:rsidP="006F55ED">
      <w:pPr>
        <w:pStyle w:val="SingleTxtG"/>
      </w:pPr>
      <w:r>
        <w:t>52.</w:t>
      </w:r>
      <w:r>
        <w:tab/>
      </w:r>
      <w:r w:rsidRPr="00632A08">
        <w:t xml:space="preserve">Además, en virtud de una disposición del Consejo de Ministros, se creó dentro del Ministerio de Trabajo y Protección Social de la Población un grupo de trabajo destinado a determinar, sobre la base del criterio de focalización, cuáles son los estratos menos favorecidos de la población. Se redactaron y aprobaron la Ley de asistencia social especial del Estado y los correspondientes documentos normativos y jurídicos. El mecanismo rector de la asistencia social especial del Estado fue ampliamente examinado con expertos de la OIT, y actualmente </w:t>
      </w:r>
      <w:r>
        <w:t>se trabaja en cooperación con ONG</w:t>
      </w:r>
      <w:r w:rsidRPr="00632A08">
        <w:t xml:space="preserve"> y organizaciones locales e internacionales. La aplicación de la política de asistencia social especial del Estado se vincula con el perfeccionamiento de su base normativa y jurídica, la automatización del proceso de otorgamiento de la asistencia y la creación de </w:t>
      </w:r>
      <w:r w:rsidR="00D3523E">
        <w:t xml:space="preserve">los </w:t>
      </w:r>
      <w:r w:rsidRPr="00632A08">
        <w:t xml:space="preserve">programas informáticos necesarios para las encuestas </w:t>
      </w:r>
      <w:r>
        <w:t>correspondientes</w:t>
      </w:r>
      <w:r w:rsidRPr="00632A08">
        <w:t>.</w:t>
      </w:r>
    </w:p>
    <w:p w:rsidR="006F55ED" w:rsidRPr="00632A08" w:rsidRDefault="006F55ED" w:rsidP="006F55ED">
      <w:pPr>
        <w:pStyle w:val="SingleTxtG"/>
      </w:pPr>
      <w:r w:rsidRPr="00632A08">
        <w:t>53.</w:t>
      </w:r>
      <w:r>
        <w:tab/>
      </w:r>
      <w:r w:rsidRPr="00632A08">
        <w:t xml:space="preserve">El desarrollo económico intensivo de las regiones </w:t>
      </w:r>
      <w:r>
        <w:t>cumple una función positiva</w:t>
      </w:r>
      <w:r w:rsidRPr="00632A08">
        <w:t xml:space="preserve"> en la reducción del nivel de pobreza. </w:t>
      </w:r>
      <w:r>
        <w:t xml:space="preserve">Con el fin de alcanzar </w:t>
      </w:r>
      <w:r w:rsidRPr="00632A08">
        <w:t>los Objetivos de Desarrollo del Milenio</w:t>
      </w:r>
      <w:r>
        <w:t>, e</w:t>
      </w:r>
      <w:r w:rsidRPr="00632A08">
        <w:t>l Gobierno de Azerbaiyán sigue formulando medidas destinadas a reducir el nivel de pobreza. Como es sabido, el 20 de junio 2005 el Presidente de la República de Azerbaiyán firmó la decisión sobre la preparación del Programa estatal de desarrollo sostenido y reducción de la pobreza para el período 2006-2015. Cabe mencionar que el principal objetivo de la aplicación de la política socioeconómica es eleva</w:t>
      </w:r>
      <w:r>
        <w:t>r</w:t>
      </w:r>
      <w:r w:rsidRPr="00632A08">
        <w:t xml:space="preserve"> el nivel de vida de los ciudadanos y </w:t>
      </w:r>
      <w:r>
        <w:t>garantizar</w:t>
      </w:r>
      <w:r w:rsidRPr="00632A08">
        <w:t xml:space="preserve"> la protección social de la población.</w:t>
      </w:r>
      <w:r>
        <w:t xml:space="preserve"> </w:t>
      </w:r>
    </w:p>
    <w:p w:rsidR="006F55ED" w:rsidRPr="00632A08" w:rsidRDefault="006F55ED" w:rsidP="006F55ED">
      <w:pPr>
        <w:pStyle w:val="SingleTxtG"/>
      </w:pPr>
      <w:r w:rsidRPr="00632A08">
        <w:t>54.</w:t>
      </w:r>
      <w:r>
        <w:tab/>
      </w:r>
      <w:r w:rsidRPr="00632A08">
        <w:t xml:space="preserve">La información estadística </w:t>
      </w:r>
      <w:r>
        <w:t xml:space="preserve">promedia </w:t>
      </w:r>
      <w:r w:rsidRPr="00632A08">
        <w:t xml:space="preserve">sobre los menores de edad que viven en la </w:t>
      </w:r>
      <w:r>
        <w:t>miseria</w:t>
      </w:r>
      <w:r w:rsidRPr="00632A08">
        <w:t xml:space="preserve"> es escasa. </w:t>
      </w:r>
      <w:r>
        <w:t>Así según los datos, e</w:t>
      </w:r>
      <w:r w:rsidRPr="00632A08">
        <w:t>n 2002 el nivel de pobreza en el país era de 46,7%, y de 52,8% entre los niños hasta</w:t>
      </w:r>
      <w:r>
        <w:t xml:space="preserve"> la edad de</w:t>
      </w:r>
      <w:r w:rsidRPr="00632A08">
        <w:t xml:space="preserve"> 15 años. En 2004, estos indicadores eran 40,2% y 46,1%, respectivamente. En 2005, el nivel de pobreza de los niños de hasta 15 años de edad </w:t>
      </w:r>
      <w:r>
        <w:t>se situaba en</w:t>
      </w:r>
      <w:r w:rsidRPr="00632A08">
        <w:t xml:space="preserve"> 29%, y en 2006, </w:t>
      </w:r>
      <w:r>
        <w:t>en</w:t>
      </w:r>
      <w:r w:rsidRPr="00632A08">
        <w:t xml:space="preserve"> 20%.</w:t>
      </w:r>
    </w:p>
    <w:p w:rsidR="006F55ED" w:rsidRPr="00632A08" w:rsidRDefault="006F55ED" w:rsidP="006F55ED">
      <w:pPr>
        <w:pStyle w:val="H1G"/>
      </w:pPr>
      <w:r>
        <w:tab/>
      </w:r>
      <w:r w:rsidRPr="00632A08">
        <w:t>E.</w:t>
      </w:r>
      <w:r>
        <w:tab/>
      </w:r>
      <w:r w:rsidRPr="00632A08">
        <w:t>Artículo 8</w:t>
      </w:r>
    </w:p>
    <w:p w:rsidR="006F55ED" w:rsidRPr="00632A08" w:rsidRDefault="006F55ED" w:rsidP="006F55ED">
      <w:pPr>
        <w:pStyle w:val="SingleTxtG"/>
      </w:pPr>
      <w:r w:rsidRPr="00632A08">
        <w:t>55.</w:t>
      </w:r>
      <w:r>
        <w:tab/>
      </w:r>
      <w:r w:rsidRPr="00632A08">
        <w:t xml:space="preserve">El Gobierno de Azerbaiyán ha adoptado todas las medidas necesarias para la </w:t>
      </w:r>
      <w:r>
        <w:t>elabo</w:t>
      </w:r>
      <w:r w:rsidRPr="00632A08">
        <w:t xml:space="preserve">ración del informe inicial sobre la aplicación de las disposiciones del Protocolo facultativo de la Convención sobre los Derechos del Niño relativo a la participación de niños en los conflictos armados. </w:t>
      </w:r>
      <w:r>
        <w:t>Siguiendo instrucciones d</w:t>
      </w:r>
      <w:r w:rsidRPr="00632A08">
        <w:t>el Consejo de Ministros, divers</w:t>
      </w:r>
      <w:r>
        <w:t>o</w:t>
      </w:r>
      <w:r w:rsidRPr="00632A08">
        <w:t xml:space="preserve">s </w:t>
      </w:r>
      <w:r>
        <w:t>servicios estat</w:t>
      </w:r>
      <w:r w:rsidRPr="00632A08">
        <w:t xml:space="preserve">ales presentaron la información necesaria para preparar </w:t>
      </w:r>
      <w:r>
        <w:t>el</w:t>
      </w:r>
      <w:r w:rsidRPr="00632A08">
        <w:t xml:space="preserve"> informe. El </w:t>
      </w:r>
      <w:r>
        <w:t xml:space="preserve">presente </w:t>
      </w:r>
      <w:r w:rsidRPr="00632A08">
        <w:t xml:space="preserve">informe inicial se redactó sobre la base de los datos proporcionados por los Ministerios de Justicia, Relaciones Exteriores, Interior, Desarrollo Económico, Educación, Salud, Trabajo y Protección Social de la Población, Juventud y Deportes, </w:t>
      </w:r>
      <w:r>
        <w:t>Comunicaciones</w:t>
      </w:r>
      <w:r w:rsidRPr="00632A08">
        <w:t xml:space="preserve"> y Tecnologías de la Información, Cultura y Turismo, así como por las sociedades anónimas cerradas de </w:t>
      </w:r>
      <w:r>
        <w:t xml:space="preserve">radio y </w:t>
      </w:r>
      <w:r w:rsidRPr="00632A08">
        <w:t>televisión de Azerbaiyán y el Comité Estatal de Asuntos de la Familia, la Mujer y el Niño de la República de Azerbaiyán.</w:t>
      </w:r>
    </w:p>
    <w:p w:rsidR="006F55ED" w:rsidRPr="00632A08" w:rsidRDefault="006F55ED" w:rsidP="006F55ED">
      <w:pPr>
        <w:pStyle w:val="H1G"/>
      </w:pPr>
      <w:r>
        <w:tab/>
      </w:r>
      <w:r w:rsidRPr="00632A08">
        <w:t>F.</w:t>
      </w:r>
      <w:r>
        <w:tab/>
      </w:r>
      <w:r w:rsidRPr="00632A08">
        <w:t>Artículos 9 y 10</w:t>
      </w:r>
    </w:p>
    <w:p w:rsidR="006F55ED" w:rsidRPr="00632A08" w:rsidRDefault="006F55ED" w:rsidP="006F55ED">
      <w:pPr>
        <w:pStyle w:val="SingleTxtG"/>
      </w:pPr>
      <w:r w:rsidRPr="00632A08">
        <w:t>56.</w:t>
      </w:r>
      <w:r>
        <w:tab/>
      </w:r>
      <w:r w:rsidRPr="00632A08">
        <w:t xml:space="preserve">El citado Protocolo fue ratificado por el Milli Meylis (Parlamento), que aprobó la Ley </w:t>
      </w:r>
      <w:r w:rsidR="00D3523E">
        <w:t>Nº 285-</w:t>
      </w:r>
      <w:r w:rsidRPr="00632A08">
        <w:t xml:space="preserve">IIQ, de 2 de abril de 2002. </w:t>
      </w:r>
    </w:p>
    <w:p w:rsidR="006F55ED" w:rsidRPr="00632A08" w:rsidRDefault="006F55ED" w:rsidP="006F55ED">
      <w:pPr>
        <w:pStyle w:val="H1G"/>
      </w:pPr>
      <w:r>
        <w:tab/>
        <w:t>G.</w:t>
      </w:r>
      <w:r>
        <w:tab/>
      </w:r>
      <w:r w:rsidRPr="00632A08">
        <w:t>Artículo 11</w:t>
      </w:r>
    </w:p>
    <w:p w:rsidR="006F55ED" w:rsidRPr="00632A08" w:rsidRDefault="006F55ED" w:rsidP="006F55ED">
      <w:pPr>
        <w:pStyle w:val="SingleTxtG"/>
      </w:pPr>
      <w:r w:rsidRPr="00632A08">
        <w:t>57.</w:t>
      </w:r>
      <w:r>
        <w:tab/>
      </w:r>
      <w:r w:rsidRPr="00632A08">
        <w:t>La República de Azerbaiyán no ha adoptado ninguna medida para denunciar el citado Protocolo.</w:t>
      </w:r>
    </w:p>
    <w:p w:rsidR="006F55ED" w:rsidRPr="00632A08" w:rsidRDefault="006F55ED" w:rsidP="006F55ED">
      <w:pPr>
        <w:pStyle w:val="H1G"/>
      </w:pPr>
      <w:r>
        <w:tab/>
      </w:r>
      <w:r w:rsidRPr="00632A08">
        <w:t>H.</w:t>
      </w:r>
      <w:r>
        <w:tab/>
      </w:r>
      <w:r w:rsidRPr="00632A08">
        <w:t>Artículo 12</w:t>
      </w:r>
    </w:p>
    <w:p w:rsidR="006F55ED" w:rsidRPr="00632A08" w:rsidRDefault="006F55ED" w:rsidP="00D3523E">
      <w:pPr>
        <w:pStyle w:val="SingleTxtG"/>
        <w:spacing w:after="240"/>
      </w:pPr>
      <w:r w:rsidRPr="00632A08">
        <w:t>58.</w:t>
      </w:r>
      <w:r>
        <w:tab/>
      </w:r>
      <w:r w:rsidRPr="00632A08">
        <w:t>La República de Azerbaiyán no ha propuesto ninguna enmienda al citado Protocolo.</w:t>
      </w:r>
    </w:p>
    <w:p w:rsidR="006F55ED" w:rsidRPr="00971DD3" w:rsidRDefault="006F55ED" w:rsidP="006F55ED">
      <w:pPr>
        <w:pStyle w:val="SingleTxtG"/>
        <w:spacing w:before="240"/>
        <w:jc w:val="center"/>
        <w:rPr>
          <w:u w:val="single"/>
        </w:rPr>
      </w:pPr>
      <w:r>
        <w:rPr>
          <w:u w:val="single"/>
        </w:rPr>
        <w:tab/>
      </w:r>
      <w:r>
        <w:rPr>
          <w:u w:val="single"/>
        </w:rPr>
        <w:tab/>
      </w:r>
      <w:r>
        <w:rPr>
          <w:u w:val="single"/>
        </w:rPr>
        <w:tab/>
      </w:r>
    </w:p>
    <w:p w:rsidR="006F35EE" w:rsidRDefault="006F35EE" w:rsidP="001075E9"/>
    <w:p w:rsidR="00381C24" w:rsidRPr="001075E9" w:rsidRDefault="00381C24" w:rsidP="001075E9"/>
    <w:sectPr w:rsidR="00381C24" w:rsidRPr="001075E9" w:rsidSect="006F55E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4F13" w:rsidRDefault="00684F13">
      <w:r>
        <w:separator/>
      </w:r>
    </w:p>
  </w:endnote>
  <w:endnote w:type="continuationSeparator" w:id="0">
    <w:p w:rsidR="00684F13" w:rsidRDefault="00684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23E" w:rsidRPr="006F55ED" w:rsidRDefault="00D3523E" w:rsidP="006F55ED">
    <w:pPr>
      <w:pStyle w:val="Footer"/>
      <w:tabs>
        <w:tab w:val="right" w:pos="9638"/>
      </w:tabs>
    </w:pPr>
    <w:r w:rsidRPr="006F55ED">
      <w:rPr>
        <w:b/>
        <w:sz w:val="18"/>
      </w:rPr>
      <w:fldChar w:fldCharType="begin"/>
    </w:r>
    <w:r w:rsidRPr="006F55ED">
      <w:rPr>
        <w:b/>
        <w:sz w:val="18"/>
      </w:rPr>
      <w:instrText xml:space="preserve"> PAGE  \* MERGEFORMAT </w:instrText>
    </w:r>
    <w:r w:rsidRPr="006F55ED">
      <w:rPr>
        <w:b/>
        <w:sz w:val="18"/>
      </w:rPr>
      <w:fldChar w:fldCharType="separate"/>
    </w:r>
    <w:r w:rsidR="002C376D">
      <w:rPr>
        <w:b/>
        <w:noProof/>
        <w:sz w:val="18"/>
      </w:rPr>
      <w:t>14</w:t>
    </w:r>
    <w:r w:rsidRPr="006F55ED">
      <w:rPr>
        <w:b/>
        <w:sz w:val="18"/>
      </w:rPr>
      <w:fldChar w:fldCharType="end"/>
    </w:r>
    <w:r>
      <w:rPr>
        <w:b/>
        <w:sz w:val="18"/>
      </w:rPr>
      <w:tab/>
    </w:r>
    <w:r>
      <w:t>GE.11-41886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23E" w:rsidRPr="006F55ED" w:rsidRDefault="00D3523E" w:rsidP="006F55ED">
    <w:pPr>
      <w:pStyle w:val="Footer"/>
      <w:tabs>
        <w:tab w:val="right" w:pos="9638"/>
      </w:tabs>
      <w:rPr>
        <w:b/>
        <w:sz w:val="18"/>
      </w:rPr>
    </w:pPr>
    <w:r>
      <w:t>GE.11-41886</w:t>
    </w:r>
    <w:r>
      <w:tab/>
    </w:r>
    <w:r w:rsidRPr="006F55ED">
      <w:rPr>
        <w:b/>
        <w:sz w:val="18"/>
      </w:rPr>
      <w:fldChar w:fldCharType="begin"/>
    </w:r>
    <w:r w:rsidRPr="006F55ED">
      <w:rPr>
        <w:b/>
        <w:sz w:val="18"/>
      </w:rPr>
      <w:instrText xml:space="preserve"> PAGE  \* MERGEFORMAT </w:instrText>
    </w:r>
    <w:r w:rsidRPr="006F55ED">
      <w:rPr>
        <w:b/>
        <w:sz w:val="18"/>
      </w:rPr>
      <w:fldChar w:fldCharType="separate"/>
    </w:r>
    <w:r w:rsidR="002C376D">
      <w:rPr>
        <w:b/>
        <w:noProof/>
        <w:sz w:val="18"/>
      </w:rPr>
      <w:t>13</w:t>
    </w:r>
    <w:r w:rsidRPr="006F55E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23E" w:rsidRPr="006F55ED" w:rsidRDefault="00D3523E" w:rsidP="006F55ED">
    <w:pPr>
      <w:pStyle w:val="Footer"/>
      <w:tabs>
        <w:tab w:val="left" w:pos="2565"/>
      </w:tabs>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11-41886  (S)    250511    260511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4F13" w:rsidRPr="001075E9" w:rsidRDefault="00684F13" w:rsidP="001075E9">
      <w:pPr>
        <w:tabs>
          <w:tab w:val="right" w:pos="2155"/>
        </w:tabs>
        <w:spacing w:after="80" w:line="240" w:lineRule="auto"/>
        <w:ind w:left="680"/>
        <w:rPr>
          <w:u w:val="single"/>
        </w:rPr>
      </w:pPr>
      <w:r>
        <w:rPr>
          <w:u w:val="single"/>
        </w:rPr>
        <w:tab/>
      </w:r>
    </w:p>
  </w:footnote>
  <w:footnote w:type="continuationSeparator" w:id="0">
    <w:p w:rsidR="00684F13" w:rsidRDefault="00684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23E" w:rsidRPr="006F55ED" w:rsidRDefault="00D3523E">
    <w:pPr>
      <w:pStyle w:val="Header"/>
    </w:pPr>
    <w:r>
      <w:t>CRC/C/OPAC/AZE/1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23E" w:rsidRPr="006F55ED" w:rsidRDefault="00D3523E" w:rsidP="006F55ED">
    <w:pPr>
      <w:pStyle w:val="Header"/>
      <w:jc w:val="right"/>
    </w:pPr>
    <w:r>
      <w:t>CRC/C/OPAC/AZE/1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88E1392"/>
    <w:lvl w:ilvl="0" w:tplc="C1C435D4">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9844929"/>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CA748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3EC6D9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39FA59D2"/>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530591B"/>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5E554036"/>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8300B3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5"/>
  </w:num>
  <w:num w:numId="3">
    <w:abstractNumId w:val="25"/>
  </w:num>
  <w:num w:numId="4">
    <w:abstractNumId w:val="22"/>
  </w:num>
  <w:num w:numId="5">
    <w:abstractNumId w:val="1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23"/>
  </w:num>
  <w:num w:numId="19">
    <w:abstractNumId w:val="11"/>
  </w:num>
  <w:num w:numId="20">
    <w:abstractNumId w:val="24"/>
  </w:num>
  <w:num w:numId="21">
    <w:abstractNumId w:val="13"/>
  </w:num>
  <w:num w:numId="22">
    <w:abstractNumId w:val="16"/>
  </w:num>
  <w:num w:numId="23">
    <w:abstractNumId w:val="17"/>
  </w:num>
  <w:num w:numId="24">
    <w:abstractNumId w:val="18"/>
  </w:num>
  <w:num w:numId="25">
    <w:abstractNumId w:val="12"/>
  </w:num>
  <w:num w:numId="26">
    <w:abstractNumId w:val="20"/>
  </w:num>
  <w:num w:numId="27">
    <w:abstractNumId w:val="21"/>
  </w:num>
  <w:num w:numId="28">
    <w:abstractNumId w:val="21"/>
  </w:num>
  <w:num w:numId="29">
    <w:abstractNumId w:val="21"/>
  </w:num>
  <w:num w:numId="30">
    <w:abstractNumId w:val="21"/>
  </w:num>
  <w:num w:numId="31">
    <w:abstractNumId w:val="21"/>
  </w:num>
  <w:num w:numId="32">
    <w:abstractNumId w:val="21"/>
  </w:num>
  <w:num w:numId="33">
    <w:abstractNumId w:val="21"/>
  </w:num>
  <w:num w:numId="34">
    <w:abstractNumId w:val="21"/>
  </w:num>
  <w:num w:numId="35">
    <w:abstractNumId w:val="21"/>
  </w:num>
  <w:num w:numId="36">
    <w:abstractNumId w:val="21"/>
  </w:num>
  <w:num w:numId="37">
    <w:abstractNumId w:val="21"/>
  </w:num>
  <w:num w:numId="38">
    <w:abstractNumId w:val="21"/>
  </w:num>
  <w:num w:numId="39">
    <w:abstractNumId w:val="21"/>
  </w:num>
  <w:num w:numId="40">
    <w:abstractNumId w:val="21"/>
  </w:num>
  <w:num w:numId="41">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7E02"/>
    <w:rsid w:val="00002131"/>
    <w:rsid w:val="00033EE1"/>
    <w:rsid w:val="000B57E7"/>
    <w:rsid w:val="000F09DF"/>
    <w:rsid w:val="000F61B2"/>
    <w:rsid w:val="001075E9"/>
    <w:rsid w:val="001256EA"/>
    <w:rsid w:val="00161852"/>
    <w:rsid w:val="00180183"/>
    <w:rsid w:val="00183311"/>
    <w:rsid w:val="0018649F"/>
    <w:rsid w:val="00196389"/>
    <w:rsid w:val="001B5FFA"/>
    <w:rsid w:val="001C18AE"/>
    <w:rsid w:val="001C7A89"/>
    <w:rsid w:val="00220F72"/>
    <w:rsid w:val="00240004"/>
    <w:rsid w:val="00254488"/>
    <w:rsid w:val="00286065"/>
    <w:rsid w:val="002A2EFC"/>
    <w:rsid w:val="002C0E18"/>
    <w:rsid w:val="002C376D"/>
    <w:rsid w:val="002D5AAC"/>
    <w:rsid w:val="002F77C9"/>
    <w:rsid w:val="00301299"/>
    <w:rsid w:val="00322004"/>
    <w:rsid w:val="003402C2"/>
    <w:rsid w:val="00381C24"/>
    <w:rsid w:val="003958D0"/>
    <w:rsid w:val="003B00E5"/>
    <w:rsid w:val="00414A16"/>
    <w:rsid w:val="00427F10"/>
    <w:rsid w:val="00454E07"/>
    <w:rsid w:val="004D45DB"/>
    <w:rsid w:val="0050108D"/>
    <w:rsid w:val="00536DF4"/>
    <w:rsid w:val="00572E19"/>
    <w:rsid w:val="005A7E02"/>
    <w:rsid w:val="005C43E4"/>
    <w:rsid w:val="005D7179"/>
    <w:rsid w:val="005F0B42"/>
    <w:rsid w:val="005F2AD1"/>
    <w:rsid w:val="00631831"/>
    <w:rsid w:val="00684F13"/>
    <w:rsid w:val="006B3A76"/>
    <w:rsid w:val="006B6F0C"/>
    <w:rsid w:val="006C1F67"/>
    <w:rsid w:val="006F35EE"/>
    <w:rsid w:val="006F55ED"/>
    <w:rsid w:val="006F7B0F"/>
    <w:rsid w:val="007021FF"/>
    <w:rsid w:val="00757357"/>
    <w:rsid w:val="007A059A"/>
    <w:rsid w:val="007E16A7"/>
    <w:rsid w:val="007F4281"/>
    <w:rsid w:val="008136D8"/>
    <w:rsid w:val="00834B71"/>
    <w:rsid w:val="0086445C"/>
    <w:rsid w:val="008A08D7"/>
    <w:rsid w:val="008C2B1A"/>
    <w:rsid w:val="008E1429"/>
    <w:rsid w:val="008F2C02"/>
    <w:rsid w:val="00906890"/>
    <w:rsid w:val="00951972"/>
    <w:rsid w:val="009C646E"/>
    <w:rsid w:val="009D67FA"/>
    <w:rsid w:val="00A43957"/>
    <w:rsid w:val="00A55FF8"/>
    <w:rsid w:val="00A917B3"/>
    <w:rsid w:val="00A97C80"/>
    <w:rsid w:val="00AB4B51"/>
    <w:rsid w:val="00B10CC7"/>
    <w:rsid w:val="00B4647C"/>
    <w:rsid w:val="00B62458"/>
    <w:rsid w:val="00B8687E"/>
    <w:rsid w:val="00BD33EE"/>
    <w:rsid w:val="00C60F0C"/>
    <w:rsid w:val="00C67843"/>
    <w:rsid w:val="00C805C9"/>
    <w:rsid w:val="00CA1679"/>
    <w:rsid w:val="00D15EAE"/>
    <w:rsid w:val="00D318C7"/>
    <w:rsid w:val="00D33D63"/>
    <w:rsid w:val="00D3523E"/>
    <w:rsid w:val="00D90138"/>
    <w:rsid w:val="00DD299D"/>
    <w:rsid w:val="00DD7224"/>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Bullet1GR">
    <w:name w:val="_Bullet 1_GR"/>
    <w:basedOn w:val="Normal"/>
    <w:rsid w:val="006F55ED"/>
    <w:pPr>
      <w:numPr>
        <w:numId w:val="26"/>
      </w:numPr>
      <w:spacing w:after="120"/>
      <w:ind w:right="1134"/>
      <w:jc w:val="both"/>
    </w:pPr>
    <w:rPr>
      <w:spacing w:val="4"/>
      <w:w w:val="103"/>
      <w:kern w:val="14"/>
      <w:lang w:val="ru-RU" w:eastAsia="ru-RU"/>
    </w:rPr>
  </w:style>
  <w:style w:type="character" w:styleId="CommentReference">
    <w:name w:val="annotation reference"/>
    <w:semiHidden/>
    <w:rsid w:val="006F55ED"/>
    <w:rPr>
      <w:sz w:val="16"/>
      <w:szCs w:val="16"/>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Text">
    <w:name w:val="annotation text"/>
    <w:basedOn w:val="Normal"/>
    <w:semiHidden/>
    <w:rsid w:val="006F55ED"/>
  </w:style>
  <w:style w:type="paragraph" w:styleId="CommentSubject">
    <w:name w:val="annotation subject"/>
    <w:basedOn w:val="CommentText"/>
    <w:next w:val="CommentText"/>
    <w:semiHidden/>
    <w:rsid w:val="006F55ED"/>
    <w:rPr>
      <w:b/>
      <w:bCs/>
    </w:rPr>
  </w:style>
  <w:style w:type="paragraph" w:styleId="BalloonText">
    <w:name w:val="Balloon Text"/>
    <w:basedOn w:val="Normal"/>
    <w:semiHidden/>
    <w:rsid w:val="006F55ED"/>
    <w:rPr>
      <w:rFonts w:ascii="Tahoma" w:hAnsi="Tahoma" w:cs="Tahoma"/>
      <w:sz w:val="16"/>
      <w:szCs w:val="16"/>
    </w:rPr>
  </w:style>
  <w:style w:type="character" w:customStyle="1" w:styleId="udar">
    <w:name w:val="udar"/>
    <w:basedOn w:val="DefaultParagraphFont"/>
    <w:rsid w:val="006F55ED"/>
  </w:style>
  <w:style w:type="character" w:customStyle="1" w:styleId="a">
    <w:name w:val="ñ"/>
    <w:basedOn w:val="DefaultParagraphFont"/>
    <w:rsid w:val="006F55ED"/>
  </w:style>
  <w:style w:type="character" w:customStyle="1" w:styleId="b-serp-url">
    <w:name w:val="b-serp-url"/>
    <w:basedOn w:val="DefaultParagraphFont"/>
    <w:rsid w:val="006F55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14</Pages>
  <Words>5637</Words>
  <Characters>31008</Characters>
  <Application>Microsoft Office Word</Application>
  <DocSecurity>4</DocSecurity>
  <Lines>258</Lines>
  <Paragraphs>73</Paragraphs>
  <ScaleCrop>false</ScaleCrop>
  <HeadingPairs>
    <vt:vector size="2" baseType="variant">
      <vt:variant>
        <vt:lpstr>Título</vt:lpstr>
      </vt:variant>
      <vt:variant>
        <vt:i4>1</vt:i4>
      </vt:variant>
    </vt:vector>
  </HeadingPairs>
  <TitlesOfParts>
    <vt:vector size="1" baseType="lpstr">
      <vt:lpstr>CRC/C/OPAC/AZE/1 - 11 - 41886</vt:lpstr>
    </vt:vector>
  </TitlesOfParts>
  <Company/>
  <LinksUpToDate>false</LinksUpToDate>
  <CharactersWithSpaces>36572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CRC/C/OPAC/AZE/1 - 11 - 41886</dc:title>
  <dc:subject>FINAL</dc:subject>
  <dc:creator>Mabel Parada</dc:creator>
  <cp:keywords/>
  <dc:description/>
  <cp:lastModifiedBy>Desk</cp:lastModifiedBy>
  <cp:revision>2</cp:revision>
  <cp:lastPrinted>2011-05-26T13:18:00Z</cp:lastPrinted>
  <dcterms:created xsi:type="dcterms:W3CDTF">2011-05-26T14:17:00Z</dcterms:created>
  <dcterms:modified xsi:type="dcterms:W3CDTF">2011-05-26T14:17:00Z</dcterms:modified>
</cp:coreProperties>
</file>