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42" w:rightFromText="142" w:vertAnchor="page" w:horzAnchor="page" w:tblpX="1135" w:tblpY="285"/>
        <w:tblOverlap w:val="never"/>
        <w:bidiVisual/>
        <w:tblW w:w="9639" w:type="dxa"/>
        <w:tblBorders>
          <w:top w:val="none" w:sz="0" w:space="0" w:color="auto"/>
          <w:left w:val="none" w:sz="0" w:space="0" w:color="auto"/>
          <w:right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74"/>
        <w:gridCol w:w="4254"/>
        <w:gridCol w:w="4111"/>
      </w:tblGrid>
      <w:tr w:rsidR="006B3E27" w:rsidRPr="003A7CD6" w14:paraId="05FC68BA" w14:textId="77777777" w:rsidTr="0054149D">
        <w:trPr>
          <w:trHeight w:hRule="exact" w:val="851"/>
        </w:trPr>
        <w:tc>
          <w:tcPr>
            <w:tcW w:w="1274" w:type="dxa"/>
            <w:tcBorders>
              <w:bottom w:val="single" w:sz="4" w:space="0" w:color="auto"/>
            </w:tcBorders>
          </w:tcPr>
          <w:p w14:paraId="646D6DD0" w14:textId="77777777" w:rsidR="006B3E27" w:rsidRPr="003A7CD6" w:rsidRDefault="006B3E27" w:rsidP="002B5B8B">
            <w:pPr>
              <w:kinsoku w:val="0"/>
              <w:overflowPunct w:val="0"/>
              <w:autoSpaceDE w:val="0"/>
              <w:autoSpaceDN w:val="0"/>
              <w:bidi w:val="0"/>
              <w:adjustRightInd w:val="0"/>
              <w:snapToGrid w:val="0"/>
              <w:jc w:val="right"/>
              <w:rPr>
                <w:rtl/>
              </w:rPr>
            </w:pPr>
          </w:p>
        </w:tc>
        <w:tc>
          <w:tcPr>
            <w:tcW w:w="4254" w:type="dxa"/>
            <w:tcBorders>
              <w:bottom w:val="single" w:sz="4" w:space="0" w:color="auto"/>
            </w:tcBorders>
            <w:vAlign w:val="bottom"/>
          </w:tcPr>
          <w:p w14:paraId="551AB03C" w14:textId="6A2FAFEC" w:rsidR="006B3E27" w:rsidRPr="003A7CD6" w:rsidRDefault="006B3E27" w:rsidP="00803632">
            <w:pPr>
              <w:spacing w:after="80" w:line="480" w:lineRule="exact"/>
              <w:ind w:left="57"/>
              <w:jc w:val="left"/>
              <w:rPr>
                <w:sz w:val="30"/>
                <w:szCs w:val="30"/>
                <w:rtl/>
              </w:rPr>
            </w:pPr>
            <w:r w:rsidRPr="003A7CD6">
              <w:rPr>
                <w:rFonts w:hint="cs"/>
                <w:sz w:val="30"/>
                <w:szCs w:val="30"/>
                <w:rtl/>
              </w:rPr>
              <w:t>الأمم</w:t>
            </w:r>
            <w:r w:rsidR="00CE2357" w:rsidRPr="003A7CD6">
              <w:rPr>
                <w:rFonts w:hint="cs"/>
                <w:sz w:val="30"/>
                <w:szCs w:val="30"/>
                <w:rtl/>
              </w:rPr>
              <w:t xml:space="preserve"> </w:t>
            </w:r>
            <w:r w:rsidRPr="003A7CD6">
              <w:rPr>
                <w:rFonts w:hint="cs"/>
                <w:sz w:val="30"/>
                <w:szCs w:val="30"/>
                <w:rtl/>
              </w:rPr>
              <w:t>المتحدة</w:t>
            </w:r>
          </w:p>
        </w:tc>
        <w:tc>
          <w:tcPr>
            <w:tcW w:w="4111" w:type="dxa"/>
            <w:tcBorders>
              <w:bottom w:val="single" w:sz="4" w:space="0" w:color="auto"/>
            </w:tcBorders>
            <w:vAlign w:val="bottom"/>
          </w:tcPr>
          <w:p w14:paraId="7BE7C84F" w14:textId="7C3C5D91" w:rsidR="006B3E27" w:rsidRPr="003A7CD6" w:rsidRDefault="000A3425" w:rsidP="000A3425">
            <w:pPr>
              <w:bidi w:val="0"/>
              <w:jc w:val="left"/>
            </w:pPr>
            <w:r w:rsidRPr="003A7CD6">
              <w:rPr>
                <w:sz w:val="40"/>
              </w:rPr>
              <w:t>CRPD</w:t>
            </w:r>
            <w:r w:rsidRPr="003A7CD6">
              <w:t>/C/BEN/CO/1</w:t>
            </w:r>
          </w:p>
        </w:tc>
      </w:tr>
      <w:tr w:rsidR="006B3E27" w:rsidRPr="003A7CD6" w14:paraId="6C3A2544" w14:textId="77777777" w:rsidTr="0054149D">
        <w:trPr>
          <w:trHeight w:hRule="exact" w:val="2835"/>
        </w:trPr>
        <w:tc>
          <w:tcPr>
            <w:tcW w:w="1274" w:type="dxa"/>
            <w:tcBorders>
              <w:top w:val="single" w:sz="4" w:space="0" w:color="auto"/>
              <w:bottom w:val="single" w:sz="12" w:space="0" w:color="auto"/>
            </w:tcBorders>
          </w:tcPr>
          <w:p w14:paraId="3F4A5BF2" w14:textId="77777777" w:rsidR="006B3E27" w:rsidRPr="003A7CD6" w:rsidRDefault="0059622A" w:rsidP="00E86F91">
            <w:pPr>
              <w:spacing w:before="120"/>
              <w:jc w:val="center"/>
              <w:rPr>
                <w:sz w:val="56"/>
                <w:szCs w:val="56"/>
                <w:rtl/>
              </w:rPr>
            </w:pPr>
            <w:r w:rsidRPr="003A7CD6">
              <w:rPr>
                <w:noProof/>
                <w:sz w:val="56"/>
                <w:szCs w:val="56"/>
              </w:rPr>
              <w:drawing>
                <wp:inline distT="0" distB="0" distL="0" distR="0" wp14:anchorId="63023210" wp14:editId="66478E24">
                  <wp:extent cx="630000" cy="612000"/>
                  <wp:effectExtent l="0" t="0" r="0" b="0"/>
                  <wp:docPr id="1" name="Picture 1" descr="شعار الأمم المتحدة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52" t="-1387" r="-52" b="-1387"/>
                          <a:stretch/>
                        </pic:blipFill>
                        <pic:spPr bwMode="auto">
                          <a:xfrm>
                            <a:off x="0" y="0"/>
                            <a:ext cx="630000" cy="612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54" w:type="dxa"/>
            <w:tcBorders>
              <w:top w:val="single" w:sz="4" w:space="0" w:color="auto"/>
              <w:bottom w:val="single" w:sz="12" w:space="0" w:color="auto"/>
            </w:tcBorders>
          </w:tcPr>
          <w:p w14:paraId="22B62B7B" w14:textId="75ADF4C6" w:rsidR="006B3E27" w:rsidRPr="003A7CD6" w:rsidRDefault="00606EDF" w:rsidP="00803632">
            <w:pPr>
              <w:spacing w:before="120" w:after="40" w:line="640" w:lineRule="exact"/>
              <w:ind w:left="57"/>
              <w:jc w:val="left"/>
              <w:rPr>
                <w:b/>
                <w:bCs/>
                <w:sz w:val="50"/>
                <w:szCs w:val="50"/>
                <w:rtl/>
              </w:rPr>
            </w:pPr>
            <w:r w:rsidRPr="003A7CD6">
              <w:rPr>
                <w:rFonts w:hint="cs"/>
                <w:b/>
                <w:bCs/>
                <w:sz w:val="50"/>
                <w:szCs w:val="50"/>
                <w:rtl/>
              </w:rPr>
              <w:t>اتفاق</w:t>
            </w:r>
            <w:r w:rsidR="007541BA" w:rsidRPr="003A7CD6">
              <w:rPr>
                <w:rFonts w:hint="cs"/>
                <w:b/>
                <w:bCs/>
                <w:sz w:val="50"/>
                <w:szCs w:val="50"/>
                <w:rtl/>
              </w:rPr>
              <w:t>ية</w:t>
            </w:r>
            <w:r w:rsidR="00CE2357" w:rsidRPr="003A7CD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A7CD6">
              <w:rPr>
                <w:rFonts w:hint="cs"/>
                <w:b/>
                <w:bCs/>
                <w:sz w:val="50"/>
                <w:szCs w:val="50"/>
                <w:rtl/>
              </w:rPr>
              <w:t>حقوق</w:t>
            </w:r>
            <w:r w:rsidR="00CE2357" w:rsidRPr="003A7CD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A7CD6">
              <w:rPr>
                <w:rFonts w:hint="cs"/>
                <w:b/>
                <w:bCs/>
                <w:sz w:val="50"/>
                <w:szCs w:val="50"/>
                <w:rtl/>
              </w:rPr>
              <w:t>الأشخاص</w:t>
            </w:r>
            <w:r w:rsidR="00CE2357" w:rsidRPr="003A7CD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A7CD6">
              <w:rPr>
                <w:rFonts w:hint="cs"/>
                <w:b/>
                <w:bCs/>
                <w:sz w:val="50"/>
                <w:szCs w:val="50"/>
                <w:rtl/>
              </w:rPr>
              <w:t>ذوي</w:t>
            </w:r>
            <w:r w:rsidR="00CE2357" w:rsidRPr="003A7CD6">
              <w:rPr>
                <w:rFonts w:hint="cs"/>
                <w:b/>
                <w:bCs/>
                <w:sz w:val="50"/>
                <w:szCs w:val="50"/>
                <w:rtl/>
              </w:rPr>
              <w:t xml:space="preserve"> </w:t>
            </w:r>
            <w:r w:rsidRPr="003A7CD6">
              <w:rPr>
                <w:rFonts w:hint="cs"/>
                <w:b/>
                <w:bCs/>
                <w:sz w:val="50"/>
                <w:szCs w:val="50"/>
                <w:rtl/>
              </w:rPr>
              <w:t>الإعاقة</w:t>
            </w: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14:paraId="1D34960D" w14:textId="2E0C7783" w:rsidR="006B3E27" w:rsidRPr="003A7CD6" w:rsidRDefault="000A3425" w:rsidP="00397C83">
            <w:pPr>
              <w:bidi w:val="0"/>
              <w:spacing w:before="240"/>
              <w:jc w:val="left"/>
            </w:pPr>
            <w:r w:rsidRPr="003A7CD6">
              <w:t>Distr.:</w:t>
            </w:r>
            <w:r w:rsidR="00CE2357" w:rsidRPr="003A7CD6">
              <w:t xml:space="preserve"> </w:t>
            </w:r>
            <w:r w:rsidRPr="003A7CD6">
              <w:t>General</w:t>
            </w:r>
          </w:p>
          <w:p w14:paraId="71CF9FDC" w14:textId="423D2DFB" w:rsidR="000A3425" w:rsidRPr="003A7CD6" w:rsidRDefault="000A3425" w:rsidP="000A3425">
            <w:pPr>
              <w:bidi w:val="0"/>
              <w:spacing w:line="240" w:lineRule="exact"/>
              <w:jc w:val="left"/>
            </w:pPr>
            <w:r w:rsidRPr="003A7CD6">
              <w:t>23</w:t>
            </w:r>
            <w:r w:rsidR="00CE2357" w:rsidRPr="003A7CD6">
              <w:t xml:space="preserve"> </w:t>
            </w:r>
            <w:r w:rsidR="00A95E5E" w:rsidRPr="003A7CD6">
              <w:t>Sept</w:t>
            </w:r>
            <w:r w:rsidRPr="003A7CD6">
              <w:t>ember</w:t>
            </w:r>
            <w:r w:rsidR="00CE2357" w:rsidRPr="003A7CD6">
              <w:t xml:space="preserve"> </w:t>
            </w:r>
            <w:r w:rsidRPr="003A7CD6">
              <w:t>2024</w:t>
            </w:r>
          </w:p>
          <w:p w14:paraId="4F876BA3" w14:textId="77777777" w:rsidR="000A3425" w:rsidRPr="003A7CD6" w:rsidRDefault="000A3425" w:rsidP="000A3425">
            <w:pPr>
              <w:bidi w:val="0"/>
              <w:spacing w:line="240" w:lineRule="exact"/>
              <w:jc w:val="left"/>
            </w:pPr>
            <w:r w:rsidRPr="003A7CD6">
              <w:t>Arabic</w:t>
            </w:r>
          </w:p>
          <w:p w14:paraId="41AEDBFC" w14:textId="372380D0" w:rsidR="000A3425" w:rsidRPr="003A7CD6" w:rsidRDefault="000A3425" w:rsidP="000A3425">
            <w:pPr>
              <w:bidi w:val="0"/>
              <w:spacing w:line="240" w:lineRule="exact"/>
              <w:jc w:val="left"/>
            </w:pPr>
            <w:r w:rsidRPr="003A7CD6">
              <w:t>Original:</w:t>
            </w:r>
            <w:r w:rsidR="00CE2357" w:rsidRPr="003A7CD6">
              <w:t xml:space="preserve"> </w:t>
            </w:r>
            <w:r w:rsidRPr="003A7CD6">
              <w:t>English</w:t>
            </w:r>
          </w:p>
        </w:tc>
      </w:tr>
    </w:tbl>
    <w:p w14:paraId="0EE418EB" w14:textId="45AB7A98" w:rsidR="00CE2357" w:rsidRPr="003A7CD6" w:rsidRDefault="00CE2357" w:rsidP="00CE2357">
      <w:pPr>
        <w:pStyle w:val="SingleTxtGA"/>
        <w:spacing w:before="120"/>
        <w:ind w:left="0"/>
        <w:rPr>
          <w:b/>
          <w:sz w:val="26"/>
          <w:szCs w:val="26"/>
          <w:lang w:val="en-US" w:eastAsia="zh-TW"/>
        </w:rPr>
      </w:pPr>
      <w:r w:rsidRPr="003A7CD6">
        <w:rPr>
          <w:b/>
          <w:bCs/>
          <w:sz w:val="26"/>
          <w:szCs w:val="26"/>
          <w:rtl/>
          <w:lang w:val="en-US"/>
        </w:rPr>
        <w:t>اللجنة</w:t>
      </w:r>
      <w:r w:rsidRPr="003A7CD6">
        <w:rPr>
          <w:b/>
          <w:bCs/>
          <w:sz w:val="26"/>
          <w:szCs w:val="26"/>
          <w:rtl/>
          <w:lang w:val="en-US"/>
        </w:rPr>
        <w:t xml:space="preserve"> </w:t>
      </w:r>
      <w:r w:rsidRPr="003A7CD6">
        <w:rPr>
          <w:b/>
          <w:bCs/>
          <w:sz w:val="26"/>
          <w:szCs w:val="26"/>
          <w:rtl/>
          <w:lang w:val="en-US"/>
        </w:rPr>
        <w:t>المعنية</w:t>
      </w:r>
      <w:r w:rsidRPr="003A7CD6">
        <w:rPr>
          <w:b/>
          <w:bCs/>
          <w:sz w:val="26"/>
          <w:szCs w:val="26"/>
          <w:rtl/>
          <w:lang w:val="en-US"/>
        </w:rPr>
        <w:t xml:space="preserve"> </w:t>
      </w:r>
      <w:r w:rsidRPr="003A7CD6">
        <w:rPr>
          <w:b/>
          <w:bCs/>
          <w:sz w:val="26"/>
          <w:szCs w:val="26"/>
          <w:rtl/>
          <w:lang w:val="en-US"/>
        </w:rPr>
        <w:t>بحقوق</w:t>
      </w:r>
      <w:r w:rsidRPr="003A7CD6">
        <w:rPr>
          <w:b/>
          <w:bCs/>
          <w:sz w:val="26"/>
          <w:szCs w:val="26"/>
          <w:rtl/>
          <w:lang w:val="en-US"/>
        </w:rPr>
        <w:t xml:space="preserve"> </w:t>
      </w:r>
      <w:r w:rsidRPr="003A7CD6">
        <w:rPr>
          <w:b/>
          <w:bCs/>
          <w:sz w:val="26"/>
          <w:szCs w:val="26"/>
          <w:rtl/>
          <w:lang w:val="en-US"/>
        </w:rPr>
        <w:t>الأشخاص</w:t>
      </w:r>
      <w:r w:rsidRPr="003A7CD6">
        <w:rPr>
          <w:b/>
          <w:bCs/>
          <w:sz w:val="26"/>
          <w:szCs w:val="26"/>
          <w:rtl/>
          <w:lang w:val="en-US"/>
        </w:rPr>
        <w:t xml:space="preserve"> </w:t>
      </w:r>
      <w:r w:rsidRPr="003A7CD6">
        <w:rPr>
          <w:b/>
          <w:bCs/>
          <w:sz w:val="26"/>
          <w:szCs w:val="26"/>
          <w:rtl/>
          <w:lang w:val="en-US"/>
        </w:rPr>
        <w:t>ذوي</w:t>
      </w:r>
      <w:r w:rsidRPr="003A7CD6">
        <w:rPr>
          <w:b/>
          <w:bCs/>
          <w:sz w:val="26"/>
          <w:szCs w:val="26"/>
          <w:rtl/>
          <w:lang w:val="en-US"/>
        </w:rPr>
        <w:t xml:space="preserve"> </w:t>
      </w:r>
      <w:r w:rsidRPr="003A7CD6">
        <w:rPr>
          <w:b/>
          <w:bCs/>
          <w:sz w:val="26"/>
          <w:szCs w:val="26"/>
          <w:rtl/>
          <w:lang w:val="en-US"/>
        </w:rPr>
        <w:t>الإعاقة</w:t>
      </w:r>
    </w:p>
    <w:p w14:paraId="5F9CA3BF" w14:textId="088CA777" w:rsidR="00CE2357" w:rsidRPr="003A7CD6" w:rsidRDefault="00CE2357" w:rsidP="00CE2357">
      <w:pPr>
        <w:pStyle w:val="HCh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>الملاحظات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الختامية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التقرير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الأولي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لبنن</w:t>
      </w:r>
      <w:r w:rsidRPr="003A7CD6">
        <w:rPr>
          <w:rStyle w:val="FootnoteReference"/>
          <w:b w:val="0"/>
          <w:bCs w:val="0"/>
          <w:sz w:val="14"/>
          <w:szCs w:val="26"/>
          <w:vertAlign w:val="baseline"/>
          <w:rtl/>
          <w:lang w:val="en-US"/>
        </w:rPr>
        <w:footnoteReference w:customMarkFollows="1" w:id="1"/>
        <w:t>*</w:t>
      </w:r>
    </w:p>
    <w:p w14:paraId="1742AEF4" w14:textId="2D6024D1" w:rsidR="00CE2357" w:rsidRPr="003A7CD6" w:rsidRDefault="00CE2357" w:rsidP="00CE2357">
      <w:pPr>
        <w:pStyle w:val="HCh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>أولا</w:t>
      </w:r>
      <w:r w:rsidRPr="003A7CD6">
        <w:rPr>
          <w:rFonts w:hint="cs"/>
          <w:rtl/>
          <w:lang w:val="en-US"/>
        </w:rPr>
        <w:t>ً</w:t>
      </w:r>
      <w:r w:rsidRPr="003A7CD6">
        <w:rPr>
          <w:rtl/>
          <w:lang w:val="en-US"/>
        </w:rPr>
        <w:t>-</w:t>
      </w: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>مقدمة</w:t>
      </w:r>
    </w:p>
    <w:p w14:paraId="743E94F0" w14:textId="52C5D715" w:rsidR="00CE2357" w:rsidRPr="003A7CD6" w:rsidRDefault="008625AB" w:rsidP="008625AB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1-</w:t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نظرت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اللجنة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التقرير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الأولي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لبنن</w:t>
      </w:r>
      <w:r w:rsidR="00CE2357" w:rsidRPr="003A7CD6">
        <w:rPr>
          <w:i/>
          <w:vertAlign w:val="superscript"/>
          <w:rtl/>
          <w:lang w:val="en-US"/>
        </w:rPr>
        <w:t>(</w:t>
      </w:r>
      <w:r w:rsidR="00CE2357" w:rsidRPr="003A7CD6">
        <w:rPr>
          <w:i/>
          <w:vertAlign w:val="superscript"/>
          <w:rtl/>
          <w:lang w:val="en-US"/>
        </w:rPr>
        <w:footnoteReference w:id="2"/>
      </w:r>
      <w:r w:rsidR="00CE2357" w:rsidRPr="003A7CD6">
        <w:rPr>
          <w:i/>
          <w:vertAlign w:val="superscript"/>
          <w:rtl/>
          <w:lang w:val="en-US"/>
        </w:rPr>
        <w:t>)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جلستيها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723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و724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المعقودتين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14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أغسطس</w:t>
      </w:r>
      <w:r w:rsidR="001A111F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/آب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2024</w:t>
      </w:r>
      <w:r w:rsidR="00CE2357" w:rsidRPr="003A7CD6">
        <w:rPr>
          <w:rStyle w:val="FootnoteReference"/>
          <w:i/>
          <w:spacing w:val="-2"/>
          <w:sz w:val="22"/>
          <w:rtl/>
          <w:lang w:val="en-US"/>
        </w:rPr>
        <w:t>(</w:t>
      </w:r>
      <w:r w:rsidR="00CE2357" w:rsidRPr="003A7CD6">
        <w:rPr>
          <w:rStyle w:val="FootnoteReference"/>
          <w:i/>
          <w:spacing w:val="-2"/>
          <w:sz w:val="22"/>
          <w:rtl/>
          <w:lang w:val="en-US"/>
        </w:rPr>
        <w:footnoteReference w:id="3"/>
      </w:r>
      <w:r w:rsidR="00CE2357" w:rsidRPr="003A7CD6">
        <w:rPr>
          <w:rStyle w:val="FootnoteReference"/>
          <w:i/>
          <w:spacing w:val="-2"/>
          <w:sz w:val="22"/>
          <w:rtl/>
          <w:lang w:val="en-US"/>
        </w:rPr>
        <w:t>)</w:t>
      </w:r>
      <w:r w:rsidR="00CE2357" w:rsidRPr="003A7CD6">
        <w:rPr>
          <w:spacing w:val="-2"/>
          <w:rtl/>
          <w:lang w:val="en-US"/>
        </w:rPr>
        <w:t>.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واعتمدت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هذه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الملاحظات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الختامية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في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جلستها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746،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المعقودة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في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29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آب/أغسطس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2024.</w:t>
      </w:r>
    </w:p>
    <w:p w14:paraId="1FE4B446" w14:textId="70F0B8EC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spacing w:val="-4"/>
          <w:rtl/>
          <w:lang w:val="en-US"/>
        </w:rPr>
        <w:t>2</w:t>
      </w:r>
      <w:r w:rsidR="008625AB" w:rsidRPr="003A7CD6">
        <w:rPr>
          <w:i/>
          <w:spacing w:val="-4"/>
          <w:rtl/>
          <w:lang w:val="en-US"/>
        </w:rPr>
        <w:t>-</w:t>
      </w:r>
      <w:r w:rsidR="008625AB" w:rsidRPr="003A7CD6">
        <w:rPr>
          <w:i/>
          <w:spacing w:val="-4"/>
          <w:rtl/>
          <w:lang w:val="en-US"/>
        </w:rPr>
        <w:tab/>
      </w:r>
      <w:r w:rsidRPr="003A7CD6">
        <w:rPr>
          <w:spacing w:val="-4"/>
          <w:rtl/>
          <w:lang w:val="en-US"/>
        </w:rPr>
        <w:t>وترحِّب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اللجنة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بالتقرير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الأولي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لبنن،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الذي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أُعدّ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وفقاً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للمبادئ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التوجيهية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التي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وضعتها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اللجنة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بشأن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spacing w:val="-4"/>
          <w:rtl/>
          <w:lang w:val="en-US"/>
        </w:rPr>
        <w:t>تقديم</w:t>
      </w:r>
      <w:r w:rsidRPr="003A7CD6">
        <w:rPr>
          <w:spacing w:val="-4"/>
          <w:rtl/>
          <w:lang w:val="en-US"/>
        </w:rPr>
        <w:t xml:space="preserve"> </w:t>
      </w:r>
      <w:r w:rsidRPr="003A7CD6">
        <w:rPr>
          <w:rtl/>
          <w:lang w:val="en-US"/>
        </w:rPr>
        <w:t>التقارير،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وتشكر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الدولةَ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الطرف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قدمته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ردود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كتابية</w:t>
      </w:r>
      <w:r w:rsidRPr="003A7CD6">
        <w:rPr>
          <w:rStyle w:val="FootnoteReference"/>
          <w:i/>
          <w:sz w:val="22"/>
          <w:rtl/>
          <w:lang w:val="en-US"/>
        </w:rPr>
        <w:t>(</w:t>
      </w:r>
      <w:r w:rsidRPr="003A7CD6">
        <w:rPr>
          <w:rStyle w:val="FootnoteReference"/>
          <w:i/>
          <w:sz w:val="22"/>
          <w:rtl/>
          <w:lang w:val="en-US"/>
        </w:rPr>
        <w:footnoteReference w:id="4"/>
      </w:r>
      <w:r w:rsidRPr="003A7CD6">
        <w:rPr>
          <w:rStyle w:val="FootnoteReference"/>
          <w:i/>
          <w:sz w:val="22"/>
          <w:rtl/>
          <w:lang w:val="en-US"/>
        </w:rPr>
        <w:t>)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قائمة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المسائل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أعدّتها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Style w:val="FootnoteReference"/>
          <w:i/>
          <w:sz w:val="22"/>
          <w:rtl/>
          <w:lang w:val="en-US"/>
        </w:rPr>
        <w:t>(</w:t>
      </w:r>
      <w:r w:rsidRPr="003A7CD6">
        <w:rPr>
          <w:rStyle w:val="FootnoteReference"/>
          <w:i/>
          <w:sz w:val="22"/>
          <w:rtl/>
          <w:lang w:val="en-US"/>
        </w:rPr>
        <w:footnoteReference w:id="5"/>
      </w:r>
      <w:r w:rsidRPr="003A7CD6">
        <w:rPr>
          <w:rStyle w:val="FootnoteReference"/>
          <w:i/>
          <w:sz w:val="22"/>
          <w:rtl/>
          <w:lang w:val="en-US"/>
        </w:rPr>
        <w:t>)</w:t>
      </w:r>
      <w:r w:rsidRPr="003A7CD6">
        <w:rPr>
          <w:rtl/>
          <w:lang w:val="en-US"/>
        </w:rPr>
        <w:t>.</w:t>
      </w:r>
    </w:p>
    <w:p w14:paraId="23E4A94A" w14:textId="551E78BB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3</w:t>
      </w:r>
      <w:r w:rsidR="008625AB" w:rsidRPr="003A7CD6">
        <w:rPr>
          <w:i/>
          <w:rtl/>
          <w:lang w:val="en-US"/>
        </w:rPr>
        <w:t>-</w:t>
      </w:r>
      <w:r w:rsidR="008625AB" w:rsidRPr="003A7CD6">
        <w:rPr>
          <w:i/>
          <w:rtl/>
          <w:lang w:val="en-US"/>
        </w:rPr>
        <w:tab/>
      </w:r>
      <w:r w:rsidRPr="003A7CD6">
        <w:rPr>
          <w:rtl/>
          <w:lang w:val="en-US"/>
        </w:rPr>
        <w:t>وتعرب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تقديرها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لحوارها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المثمر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والصادق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وفد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الدولة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الطرف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الرفيع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المستوى،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ضم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ممثلين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الوزارات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الحكومية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المعنية.</w:t>
      </w:r>
    </w:p>
    <w:p w14:paraId="163F36C8" w14:textId="3C533BEA" w:rsidR="00CE2357" w:rsidRPr="003A7CD6" w:rsidRDefault="001A111F" w:rsidP="001A111F">
      <w:pPr>
        <w:pStyle w:val="HCh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ثانيا</w:t>
      </w:r>
      <w:r w:rsidRPr="003A7CD6">
        <w:rPr>
          <w:rFonts w:hint="cs"/>
          <w:rtl/>
          <w:lang w:val="en-US"/>
        </w:rPr>
        <w:t>ً</w:t>
      </w:r>
      <w:r w:rsidR="008625AB" w:rsidRPr="003A7CD6">
        <w:rPr>
          <w:i/>
          <w:rtl/>
          <w:lang w:val="en-US"/>
        </w:rPr>
        <w:t>-</w:t>
      </w:r>
      <w:r w:rsidR="008625AB" w:rsidRPr="003A7CD6">
        <w:rPr>
          <w:i/>
          <w:rtl/>
          <w:lang w:val="en-US"/>
        </w:rPr>
        <w:tab/>
      </w:r>
      <w:r w:rsidR="00CE2357" w:rsidRPr="003A7CD6">
        <w:rPr>
          <w:rtl/>
          <w:lang w:val="en-US"/>
        </w:rPr>
        <w:t>الجوانب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الإيجابية</w:t>
      </w:r>
    </w:p>
    <w:p w14:paraId="1225414B" w14:textId="065115F5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4</w:t>
      </w:r>
      <w:r w:rsidR="008625AB" w:rsidRPr="003A7CD6">
        <w:rPr>
          <w:i/>
          <w:rtl/>
          <w:lang w:val="en-US"/>
        </w:rPr>
        <w:t>-</w:t>
      </w:r>
      <w:r w:rsidR="008625AB" w:rsidRPr="003A7CD6">
        <w:rPr>
          <w:i/>
          <w:rtl/>
          <w:lang w:val="en-US"/>
        </w:rPr>
        <w:tab/>
      </w:r>
      <w:r w:rsidRPr="003A7CD6">
        <w:rPr>
          <w:spacing w:val="-2"/>
          <w:rtl/>
          <w:lang w:val="en-US"/>
        </w:rPr>
        <w:t>ترحب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اللجنة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بالتدابير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التشريعية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والإدارية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والسياساتية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التي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اتخذتها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الدولة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الطرف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من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أجل</w:t>
      </w:r>
      <w:r w:rsidRPr="003A7CD6">
        <w:rPr>
          <w:spacing w:val="-2"/>
          <w:rtl/>
          <w:lang w:val="en-US"/>
        </w:rPr>
        <w:t xml:space="preserve"> </w:t>
      </w:r>
      <w:r w:rsidRPr="003A7CD6">
        <w:rPr>
          <w:spacing w:val="-2"/>
          <w:rtl/>
          <w:lang w:val="en-US"/>
        </w:rPr>
        <w:t>تعزيز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حقوق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وتنفيذ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الاتفاقية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منذ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التصديق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عليها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2012،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وبخاصة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3A469B49" w14:textId="335EB1C6" w:rsidR="00CE2357" w:rsidRPr="003A7CD6" w:rsidRDefault="00A81224" w:rsidP="004046A9">
      <w:pPr>
        <w:pStyle w:val="SingleTxtGA"/>
        <w:spacing w:line="354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مرسوم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21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حزيران/يونيه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2023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المتعلق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بإنشاء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وتكوين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وتشغيل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اللجنة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المشتركة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الوزارات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بتنفيذ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إدماج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الإعاقة؛</w:t>
      </w:r>
    </w:p>
    <w:p w14:paraId="41C00C79" w14:textId="613AB46F" w:rsidR="00CE2357" w:rsidRPr="003A7CD6" w:rsidRDefault="00A81224" w:rsidP="004046A9">
      <w:pPr>
        <w:pStyle w:val="SingleTxtGA"/>
        <w:spacing w:line="354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المراجعة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الدستورية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لعام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2019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أفضت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اعتماد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26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الدستور،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تنص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مبدأ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المساواة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وحظر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التمييز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أساس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الإعاقة؛</w:t>
      </w:r>
    </w:p>
    <w:p w14:paraId="7FAB4656" w14:textId="4F437BE5" w:rsidR="00CE2357" w:rsidRPr="003A7CD6" w:rsidRDefault="00A81224" w:rsidP="004046A9">
      <w:pPr>
        <w:pStyle w:val="SingleTxtGA"/>
        <w:spacing w:line="354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القانون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رقم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lang w:val="en-US"/>
        </w:rPr>
        <w:t>2017-06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المؤرخ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29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أيلول/سبتمبر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2017،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المتعلق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وتعزيز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يجب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توفيرها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الخطر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والطوارئ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الإنسانية؛</w:t>
      </w:r>
    </w:p>
    <w:p w14:paraId="68B63CE9" w14:textId="4F1AEE0B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المرسوم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رقم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lang w:val="en-US"/>
        </w:rPr>
        <w:t>2023-324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المؤرخ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21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حزيران/يونيه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2023،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يحدد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الضريبية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المتعلقة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باستيراد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وتصنيع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وبيع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وسائل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النقل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والمعدات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يستفيد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الإعاقة؛</w:t>
      </w:r>
    </w:p>
    <w:p w14:paraId="324BB799" w14:textId="306B0D96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(ه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المرسوم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رقم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lang w:val="en-US"/>
        </w:rPr>
        <w:t>2023-325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المؤرخ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21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حزيران/يونيه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2023،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يحدد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الخاصة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الرامية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تعزيز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توظيف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وتشجيعهم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ممارسة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أعمال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حرة.</w:t>
      </w:r>
      <w:r w:rsidR="00CE2357" w:rsidRPr="003A7CD6">
        <w:rPr>
          <w:rtl/>
          <w:lang w:val="en-US"/>
        </w:rPr>
        <w:t xml:space="preserve"> </w:t>
      </w:r>
    </w:p>
    <w:p w14:paraId="1DCF3337" w14:textId="11C24EB8" w:rsidR="00CE2357" w:rsidRPr="003A7CD6" w:rsidRDefault="00A81224" w:rsidP="00A81224">
      <w:pPr>
        <w:pStyle w:val="HCh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ثالثا</w:t>
      </w:r>
      <w:r w:rsidR="004046A9" w:rsidRPr="003A7CD6">
        <w:rPr>
          <w:rFonts w:hint="cs"/>
          <w:rtl/>
          <w:lang w:val="en-US"/>
        </w:rPr>
        <w:t>ً</w:t>
      </w:r>
      <w:r w:rsidR="008625AB" w:rsidRPr="003A7CD6">
        <w:rPr>
          <w:i/>
          <w:rtl/>
          <w:lang w:val="en-US"/>
        </w:rPr>
        <w:t>-</w:t>
      </w:r>
      <w:r w:rsidR="008625AB" w:rsidRPr="003A7CD6">
        <w:rPr>
          <w:i/>
          <w:rtl/>
          <w:lang w:val="en-US"/>
        </w:rPr>
        <w:tab/>
      </w:r>
      <w:r w:rsidR="00CE2357" w:rsidRPr="003A7CD6">
        <w:rPr>
          <w:rtl/>
          <w:lang w:val="en-US"/>
        </w:rPr>
        <w:t>دواعي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القلق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الرئيسية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والتوصيات</w:t>
      </w:r>
    </w:p>
    <w:p w14:paraId="30EC7529" w14:textId="162AACC6" w:rsidR="00CE2357" w:rsidRPr="003A7CD6" w:rsidRDefault="00A81224" w:rsidP="00A81224">
      <w:pPr>
        <w:pStyle w:val="H1GA"/>
        <w:rPr>
          <w:rStyle w:val="SingleTxtGChar"/>
          <w:sz w:val="22"/>
          <w:szCs w:val="22"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ألف</w:t>
      </w:r>
      <w:r w:rsidR="008625AB" w:rsidRPr="003A7CD6">
        <w:rPr>
          <w:i/>
          <w:rtl/>
          <w:lang w:val="en-US"/>
        </w:rPr>
        <w:t>-</w:t>
      </w:r>
      <w:r w:rsidR="008625AB" w:rsidRPr="003A7CD6">
        <w:rPr>
          <w:i/>
          <w:rtl/>
          <w:lang w:val="en-US"/>
        </w:rPr>
        <w:tab/>
      </w:r>
      <w:r w:rsidR="00CE2357" w:rsidRPr="003A7CD6">
        <w:rPr>
          <w:rtl/>
          <w:lang w:val="en-US"/>
        </w:rPr>
        <w:t>المبادئ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والالتزامات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العامة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(المواد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1-4)</w:t>
      </w:r>
      <w:r w:rsidR="00CE2357" w:rsidRPr="003A7CD6">
        <w:rPr>
          <w:rtl/>
          <w:lang w:val="en-US"/>
        </w:rPr>
        <w:t xml:space="preserve"> </w:t>
      </w:r>
      <w:bookmarkStart w:id="0" w:name="_Hlk112678548"/>
      <w:bookmarkEnd w:id="0"/>
    </w:p>
    <w:p w14:paraId="7A5777DD" w14:textId="59E777C1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089E4E8D" w14:textId="70645D38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إدماج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بالكامل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النظام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القانوني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للدولة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الطرف؛</w:t>
      </w:r>
    </w:p>
    <w:p w14:paraId="3C38350A" w14:textId="56B9E243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آلية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تتيح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الاستعراض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المنهجي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للقوانين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والسياسات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واللوائح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القائمة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أجل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تحديد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إذا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كانت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هناك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حاجة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اتخاذ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إجراءات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تشريعية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لضمان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توافقها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الالتزامات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المنصوص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عليها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ترمي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النهوض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وحمايتها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وإعمالها؛</w:t>
      </w:r>
    </w:p>
    <w:p w14:paraId="535794DA" w14:textId="4A90164E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إدماج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مفهوم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والصيغ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الواردين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القوانين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والسياسات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المحلية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للدولة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الطرف؛</w:t>
      </w:r>
    </w:p>
    <w:p w14:paraId="61F64F54" w14:textId="5BCB1E23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استمرار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شيوع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الأخذ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بالنموذج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الطبي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التعامل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الطرف،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572B40" w:rsidRPr="003A7CD6">
        <w:rPr>
          <w:rFonts w:hint="cs"/>
          <w:rtl/>
          <w:lang w:val="en-US"/>
        </w:rPr>
        <w:t> 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نظمها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الخاصة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بتقييم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وفيما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يتصل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بمعايير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الأهلية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المعتمدة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للحصول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الضرورية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والدعم</w:t>
      </w:r>
      <w:r w:rsidR="00270A67" w:rsidRPr="003A7CD6">
        <w:rPr>
          <w:lang w:val="en-US"/>
        </w:rPr>
        <w:t>.</w:t>
      </w:r>
    </w:p>
    <w:p w14:paraId="414E2514" w14:textId="70EE0E65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تماشياً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الغايتين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10-2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و10-3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أهداف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التنمية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المستدامة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(بشأن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الحد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عدم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المساواة)،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/>
          <w:bCs/>
          <w:rtl/>
          <w:lang w:val="en-US"/>
        </w:rPr>
        <w:t xml:space="preserve"> </w:t>
      </w:r>
    </w:p>
    <w:p w14:paraId="6DF148C1" w14:textId="4A412341" w:rsidR="00CE2357" w:rsidRPr="003A7CD6" w:rsidRDefault="00A81224" w:rsidP="00A81224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مراجعة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النظام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للبلد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وإدماج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إدماجا</w:t>
      </w:r>
      <w:r w:rsidR="00572B40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تاما</w:t>
      </w:r>
      <w:r w:rsidR="00572B40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المحلي؛</w:t>
      </w:r>
    </w:p>
    <w:p w14:paraId="5C8101CF" w14:textId="303FDABC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Cs/>
          <w:rtl/>
          <w:lang w:val="en-US"/>
        </w:rPr>
        <w:t>إجراء</w:t>
      </w:r>
      <w:r w:rsidR="00CE2357" w:rsidRPr="003A7CD6">
        <w:rPr>
          <w:bCs/>
          <w:rtl/>
          <w:lang w:val="en-US"/>
        </w:rPr>
        <w:t xml:space="preserve"> </w:t>
      </w:r>
      <w:r w:rsidR="00CE2357" w:rsidRPr="003A7CD6">
        <w:rPr>
          <w:bCs/>
          <w:rtl/>
          <w:lang w:val="en-US"/>
        </w:rPr>
        <w:t>استعراض</w:t>
      </w:r>
      <w:r w:rsidR="00CE2357" w:rsidRPr="003A7CD6">
        <w:rPr>
          <w:bCs/>
          <w:rtl/>
          <w:lang w:val="en-US"/>
        </w:rPr>
        <w:t xml:space="preserve"> </w:t>
      </w:r>
      <w:r w:rsidR="00CE2357" w:rsidRPr="003A7CD6">
        <w:rPr>
          <w:bCs/>
          <w:rtl/>
          <w:lang w:val="en-US"/>
        </w:rPr>
        <w:t>منهجي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للقوانين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والسياسات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واللوائح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القائمة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للتأكد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الإجراءات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التشريعية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تمتثل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للالتزامات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خطط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قائمة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الإنسان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تشتمل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مفهوم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واضح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وتتضمن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تصب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المنصوص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وحمايتها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وإعمالها؛</w:t>
      </w:r>
    </w:p>
    <w:p w14:paraId="5C2F390A" w14:textId="1FF46216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حذف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المهينة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والتمييزية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المستخدمة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لوصف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البلد،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استخدام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الواردة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القوانين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والسياسات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للدولة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الطرف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والتقيد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بمعناها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نصا</w:t>
      </w:r>
      <w:r w:rsidR="00010DC1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وروحا</w:t>
      </w:r>
      <w:r w:rsidR="00010DC1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>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مفهوم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"الإعاقة"؛</w:t>
      </w:r>
      <w:r w:rsidR="00CE2357" w:rsidRPr="003A7CD6">
        <w:rPr>
          <w:bCs/>
          <w:rtl/>
          <w:lang w:val="en-US"/>
        </w:rPr>
        <w:t xml:space="preserve"> </w:t>
      </w:r>
    </w:p>
    <w:p w14:paraId="1AAC227B" w14:textId="12FBCF12" w:rsidR="00CE2357" w:rsidRPr="003A7CD6" w:rsidRDefault="00A81224" w:rsidP="00CE2357">
      <w:pPr>
        <w:pStyle w:val="SingleTxtGA"/>
        <w:rPr>
          <w:rStyle w:val="SingleTxtGChar"/>
          <w:b/>
          <w:bCs/>
          <w:sz w:val="22"/>
          <w:szCs w:val="22"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تُراعى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تقييمات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الحواجز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يواجهها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تُنجز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التقييمات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وبمشاركتها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الفعالة.</w:t>
      </w:r>
      <w:r w:rsidR="00CE2357" w:rsidRPr="003A7CD6">
        <w:rPr>
          <w:bCs/>
          <w:rtl/>
          <w:lang w:val="en-US"/>
        </w:rPr>
        <w:t xml:space="preserve"> </w:t>
      </w:r>
      <w:bookmarkStart w:id="1" w:name="_Hlk177629576"/>
      <w:bookmarkEnd w:id="1"/>
    </w:p>
    <w:p w14:paraId="58B38719" w14:textId="7B821FAA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وتشعر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مدّ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منظمات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التشاور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الهادف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إشراكها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بصورة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فعالة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دون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مساهمتها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تقييم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السياسة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الوطنية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لحماية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وإدماج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للفترة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2012-2021،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ذلك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نسختها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اللاحقة.</w:t>
      </w:r>
      <w:bookmarkStart w:id="2" w:name="_Hlk177629632"/>
      <w:bookmarkEnd w:id="2"/>
    </w:p>
    <w:p w14:paraId="7A52AFAE" w14:textId="57579053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تشير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تعليقها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العام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رقم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7(2018)،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بالتشاور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الوثيق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وبإشراكهم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بصورة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فعالة،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خلال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المنظمات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تمثلهم،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وضع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وتنفيذ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ورصد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جميع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القوانين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والسياسات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المستخدمة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لتنفيذ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الاتفاقية،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ذلك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جميع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النسخ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اللاحقة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للسياسة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الوطنية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لحماية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وإدماج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الإعاقة.</w:t>
      </w:r>
    </w:p>
    <w:p w14:paraId="512AB21A" w14:textId="2D089038" w:rsidR="00CE2357" w:rsidRPr="003A7CD6" w:rsidRDefault="00A81224" w:rsidP="00A81224">
      <w:pPr>
        <w:pStyle w:val="H1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باء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محددة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(المواد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5-30)</w:t>
      </w:r>
    </w:p>
    <w:p w14:paraId="6DFF6E14" w14:textId="561AE06F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المساواة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التمييز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5)</w:t>
      </w:r>
    </w:p>
    <w:p w14:paraId="7B2EDEE9" w14:textId="25C28776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502A9558" w14:textId="7D63A9B9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اعتراف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التشريعات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بالتمييز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المتعدد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والمتقاطع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بالحرمان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باعتبارهما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شكلا</w:t>
      </w:r>
      <w:r w:rsidR="00010DC1" w:rsidRPr="003A7CD6">
        <w:rPr>
          <w:rFonts w:hint="cs"/>
          <w:rtl/>
          <w:lang w:val="en-US"/>
        </w:rPr>
        <w:t>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أشكال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التمييز؛</w:t>
      </w:r>
    </w:p>
    <w:p w14:paraId="0CB01ED3" w14:textId="0922F394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وضع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الطرف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لوائح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آليات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لإنفاذ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واجب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توفير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وضعها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إجراءات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تتيح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غياب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المعقولة؛</w:t>
      </w:r>
    </w:p>
    <w:p w14:paraId="5B9B2D90" w14:textId="6BC03B87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آلية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فعالة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للشكاوى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يمكن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إليها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للإبلاغ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تعرضهم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للتمييز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أساس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والتمييز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المتقاطع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والتماس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الانتصاف.</w:t>
      </w:r>
    </w:p>
    <w:p w14:paraId="6B2FCDE5" w14:textId="4D3F7064" w:rsidR="00CE2357" w:rsidRPr="003A7CD6" w:rsidRDefault="00CE2357" w:rsidP="00CE2357">
      <w:pPr>
        <w:pStyle w:val="SingleTxtGA"/>
        <w:rPr>
          <w:rFonts w:hint="cs"/>
          <w:bCs/>
          <w:lang w:val="en-US" w:eastAsia="zh-TW"/>
        </w:rPr>
      </w:pPr>
      <w:r w:rsidRPr="003A7CD6">
        <w:rPr>
          <w:rtl/>
          <w:lang w:val="en-US"/>
        </w:rPr>
        <w:t>10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وتشير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تعليقها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رقم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6(2018)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الغايتين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10-2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و10-3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أهداف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التنمية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المستدامة،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</w:t>
      </w:r>
      <w:r w:rsidR="009F4903" w:rsidRPr="003A7CD6">
        <w:rPr>
          <w:rFonts w:hint="cs"/>
          <w:bCs/>
          <w:rtl/>
          <w:lang w:val="en-US"/>
        </w:rPr>
        <w:t>:</w:t>
      </w:r>
    </w:p>
    <w:p w14:paraId="23FAA934" w14:textId="6E347265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مراجعة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التشريعات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وتعديلها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للاعتراف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بالتمييز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أساس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التمييز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المتعددة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والمتقاطعة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أساس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وغيرها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الأسباب،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مثل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والجنس،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والعرق،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والأصل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الإثني،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آخر،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استراتيجيات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للقضاء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التمييز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المتعددة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والمتقاطعة؛</w:t>
      </w:r>
      <w:r w:rsidR="00CE2357" w:rsidRPr="003A7CD6">
        <w:rPr>
          <w:bCs/>
          <w:rtl/>
          <w:lang w:val="en-US"/>
        </w:rPr>
        <w:t xml:space="preserve"> </w:t>
      </w:r>
    </w:p>
    <w:p w14:paraId="6239EFA7" w14:textId="6BD14148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لوائح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وبمشاركتهم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وسياسات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وممارسات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المعقولة،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سبل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انتصاف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يمكن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اللجوء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بيسر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تتاح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المعقولة؛</w:t>
      </w:r>
    </w:p>
    <w:p w14:paraId="63ABC99C" w14:textId="1CFB9212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للشكاوى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يمكن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بيسر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لتمكين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الإبلاغ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ادعاءاتهم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التعرض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للتمييز،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سبل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الانتصاف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يتعرضون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للتمييز،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معاقبة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الجناة.</w:t>
      </w:r>
    </w:p>
    <w:p w14:paraId="50624DBF" w14:textId="33CE17E5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6)</w:t>
      </w:r>
    </w:p>
    <w:p w14:paraId="664D7DB0" w14:textId="1DE34262" w:rsidR="00CE2357" w:rsidRPr="003A7CD6" w:rsidRDefault="00CE2357" w:rsidP="00CE2357">
      <w:pPr>
        <w:pStyle w:val="SingleTxtGA"/>
        <w:rPr>
          <w:lang w:val="en-US"/>
        </w:rPr>
      </w:pPr>
      <w:r w:rsidRPr="003A7CD6">
        <w:rPr>
          <w:rtl/>
          <w:lang w:val="en-US"/>
        </w:rPr>
        <w:t>11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التشريعات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والسياسات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المتعلقة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بالمساواة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الجنسين،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ذلك</w:t>
      </w:r>
      <w:r w:rsidR="009F4903" w:rsidRPr="003A7CD6">
        <w:rPr>
          <w:rFonts w:hint="cs"/>
          <w:rtl/>
          <w:lang w:val="en-US"/>
        </w:rPr>
        <w:t> </w:t>
      </w:r>
      <w:r w:rsidRPr="003A7CD6">
        <w:rPr>
          <w:rtl/>
          <w:lang w:val="en-US"/>
        </w:rPr>
        <w:t>القانون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رقم</w:t>
      </w:r>
      <w:r w:rsidRPr="003A7CD6">
        <w:rPr>
          <w:rtl/>
          <w:lang w:val="en-US"/>
        </w:rPr>
        <w:t xml:space="preserve"> </w:t>
      </w:r>
      <w:r w:rsidRPr="003A7CD6">
        <w:rPr>
          <w:lang w:val="en-US"/>
        </w:rPr>
        <w:t>2021</w:t>
      </w:r>
      <w:r w:rsidRPr="003A7CD6">
        <w:rPr>
          <w:iCs/>
          <w:lang w:val="en-US"/>
        </w:rPr>
        <w:t>-</w:t>
      </w:r>
      <w:r w:rsidRPr="003A7CD6">
        <w:rPr>
          <w:lang w:val="en-US"/>
        </w:rPr>
        <w:t>13</w:t>
      </w:r>
      <w:r w:rsidRPr="003A7CD6">
        <w:rPr>
          <w:iCs/>
          <w:rtl/>
          <w:lang w:val="en-US"/>
        </w:rPr>
        <w:t xml:space="preserve"> </w:t>
      </w:r>
      <w:r w:rsidRPr="003A7CD6">
        <w:rPr>
          <w:rtl/>
          <w:lang w:val="en-US"/>
        </w:rPr>
        <w:t>المؤرخ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20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كانون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الأول/ديسمبر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2021،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يعدل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ويكمل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رقم</w:t>
      </w:r>
      <w:r w:rsidR="009F4903" w:rsidRPr="003A7CD6">
        <w:rPr>
          <w:rFonts w:hint="cs"/>
          <w:rtl/>
          <w:lang w:val="en-US"/>
        </w:rPr>
        <w:t> </w:t>
      </w:r>
      <w:r w:rsidRPr="003A7CD6">
        <w:rPr>
          <w:lang w:val="en-US"/>
        </w:rPr>
        <w:t>2002</w:t>
      </w:r>
      <w:r w:rsidRPr="003A7CD6">
        <w:rPr>
          <w:iCs/>
          <w:lang w:val="en-US"/>
        </w:rPr>
        <w:t>-</w:t>
      </w:r>
      <w:r w:rsidRPr="003A7CD6">
        <w:rPr>
          <w:lang w:val="en-US"/>
        </w:rPr>
        <w:t>07</w:t>
      </w:r>
      <w:r w:rsidRPr="003A7CD6">
        <w:rPr>
          <w:iCs/>
          <w:rtl/>
          <w:lang w:val="en-US"/>
        </w:rPr>
        <w:t xml:space="preserve"> </w:t>
      </w:r>
      <w:r w:rsidRPr="003A7CD6">
        <w:rPr>
          <w:rtl/>
          <w:lang w:val="en-US"/>
        </w:rPr>
        <w:t>المؤرخ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7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حزيران/يونيه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2002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والمنشئ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لمدونة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الأحوال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الشخصية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والأسرة،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والقانون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رقم</w:t>
      </w:r>
      <w:r w:rsidR="009F4903" w:rsidRPr="003A7CD6">
        <w:rPr>
          <w:rFonts w:hint="cs"/>
          <w:rtl/>
          <w:lang w:val="en-US"/>
        </w:rPr>
        <w:t> </w:t>
      </w:r>
      <w:r w:rsidRPr="003A7CD6">
        <w:rPr>
          <w:lang w:val="en-US"/>
        </w:rPr>
        <w:t>2011</w:t>
      </w:r>
      <w:r w:rsidRPr="003A7CD6">
        <w:rPr>
          <w:iCs/>
          <w:lang w:val="en-US"/>
        </w:rPr>
        <w:noBreakHyphen/>
      </w:r>
      <w:r w:rsidRPr="003A7CD6">
        <w:rPr>
          <w:lang w:val="en-US"/>
        </w:rPr>
        <w:t>26</w:t>
      </w:r>
      <w:r w:rsidRPr="003A7CD6">
        <w:rPr>
          <w:iCs/>
          <w:rtl/>
          <w:lang w:val="en-US"/>
        </w:rPr>
        <w:t xml:space="preserve"> </w:t>
      </w:r>
      <w:r w:rsidRPr="003A7CD6">
        <w:rPr>
          <w:rtl/>
          <w:lang w:val="en-US"/>
        </w:rPr>
        <w:t>المؤرخ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9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كانون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الثاني/يناير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2012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والمتعلق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بمنع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العنف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ضد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النساء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والفتيات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والمعاقبة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عليه،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تفتقر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تدابير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لمعالجة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حالة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النساء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والفتيات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أيضا</w:t>
      </w:r>
      <w:r w:rsidR="009F4903" w:rsidRPr="003A7CD6">
        <w:rPr>
          <w:rFonts w:hint="cs"/>
          <w:rtl/>
          <w:lang w:val="en-US"/>
        </w:rPr>
        <w:t>ً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تعيين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جهات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تنسيق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والاعتبارات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الجنسانية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والإدماج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جميع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الوزارات.</w:t>
      </w:r>
    </w:p>
    <w:p w14:paraId="45DBB8F5" w14:textId="53D725D3" w:rsidR="00CE2357" w:rsidRPr="003A7CD6" w:rsidRDefault="00CE2357" w:rsidP="00CE2357">
      <w:pPr>
        <w:pStyle w:val="SingleTxtGA"/>
        <w:rPr>
          <w:bCs/>
          <w:iCs/>
          <w:lang w:val="en-US" w:eastAsia="zh-TW"/>
        </w:rPr>
      </w:pPr>
      <w:r w:rsidRPr="003A7CD6">
        <w:rPr>
          <w:rtl/>
          <w:lang w:val="en-US"/>
        </w:rPr>
        <w:t>12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تماشياً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تعليق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رقم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3(2016)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والغايتين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5-1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و5-ج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أهداف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التنمية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المستدامة،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وبالتشاور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الوثيق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النساء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والفتيات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وبمشاركتهن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الفعالة،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خلال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المنظمات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تمثلهن،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تضطلع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يلي:</w:t>
      </w:r>
    </w:p>
    <w:p w14:paraId="195357B0" w14:textId="2366B7A3" w:rsidR="00CE2357" w:rsidRPr="003A7CD6" w:rsidRDefault="00A81224" w:rsidP="00CE2357">
      <w:pPr>
        <w:pStyle w:val="SingleTxtGA"/>
        <w:rPr>
          <w:b/>
          <w:bCs/>
          <w:iCs/>
          <w:lang w:val="en-US" w:eastAsia="zh-TW"/>
        </w:rPr>
      </w:pPr>
      <w:r w:rsidRPr="003A7CD6">
        <w:rPr>
          <w:spacing w:val="-2"/>
          <w:rtl/>
          <w:lang w:val="en-US"/>
        </w:rPr>
        <w:tab/>
      </w:r>
      <w:r w:rsidR="00CE2357" w:rsidRPr="003A7CD6">
        <w:rPr>
          <w:spacing w:val="-2"/>
          <w:rtl/>
          <w:lang w:val="en-US"/>
        </w:rPr>
        <w:t>(أ</w:t>
      </w:r>
      <w:r w:rsidR="00606397" w:rsidRPr="003A7CD6">
        <w:rPr>
          <w:spacing w:val="-2"/>
          <w:rtl/>
          <w:lang w:val="en-US"/>
        </w:rPr>
        <w:t>)</w:t>
      </w:r>
      <w:r w:rsidR="00606397" w:rsidRPr="003A7CD6">
        <w:rPr>
          <w:spacing w:val="-2"/>
          <w:rtl/>
          <w:lang w:val="en-US"/>
        </w:rPr>
        <w:tab/>
      </w:r>
      <w:r w:rsidR="00CE2357" w:rsidRPr="003A7CD6">
        <w:rPr>
          <w:b/>
          <w:bCs/>
          <w:spacing w:val="-2"/>
          <w:rtl/>
          <w:lang w:val="en-US"/>
        </w:rPr>
        <w:t>التأكد،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في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أقرب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وقت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ممكن،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من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أن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جميع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التشريعات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والسياسات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المتعلقة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بالمساواة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تتناول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مسألة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وتحدد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يلزم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أهداف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وأطر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زمنية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المستقل؛</w:t>
      </w:r>
    </w:p>
    <w:p w14:paraId="2D57B5C2" w14:textId="24A8E107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إنشاء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جهات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تنسيق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والاعتبارات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الوزارات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الحكومية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وتزويدها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البشرية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والتقنية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لتمكينها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تعميم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مراعاة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عملها؛</w:t>
      </w:r>
      <w:r w:rsidR="00CE2357" w:rsidRPr="003A7CD6">
        <w:rPr>
          <w:bCs/>
          <w:rtl/>
          <w:lang w:val="en-US"/>
        </w:rPr>
        <w:t xml:space="preserve"> </w:t>
      </w:r>
    </w:p>
    <w:p w14:paraId="18E49D82" w14:textId="4F86F762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أهداف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وتحديد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آجال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ومؤشرات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ملزمة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لقياس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المحرز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النهوض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الإعاقة.</w:t>
      </w:r>
    </w:p>
    <w:p w14:paraId="157B4963" w14:textId="5D73C354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7)</w:t>
      </w:r>
    </w:p>
    <w:p w14:paraId="35BB278B" w14:textId="3A09223D" w:rsidR="00CE2357" w:rsidRPr="003A7CD6" w:rsidRDefault="00CE2357" w:rsidP="00CE2357">
      <w:pPr>
        <w:pStyle w:val="SingleTxtGA"/>
        <w:rPr>
          <w:rFonts w:hint="cs"/>
          <w:lang w:val="en-US" w:eastAsia="zh-TW"/>
        </w:rPr>
      </w:pPr>
      <w:r w:rsidRPr="003A7CD6">
        <w:rPr>
          <w:rtl/>
          <w:lang w:val="en-US"/>
        </w:rPr>
        <w:t>13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Fonts w:hint="cs"/>
          <w:rtl/>
          <w:lang w:val="en-US"/>
        </w:rPr>
        <w:t>اللجنة</w:t>
      </w:r>
      <w:r w:rsidRPr="003A7CD6">
        <w:rPr>
          <w:rFonts w:hint="cs"/>
          <w:rtl/>
          <w:lang w:val="en-US"/>
        </w:rPr>
        <w:t xml:space="preserve"> </w:t>
      </w:r>
      <w:r w:rsidRPr="003A7CD6">
        <w:rPr>
          <w:rFonts w:hint="cs"/>
          <w:rtl/>
          <w:lang w:val="en-US"/>
        </w:rPr>
        <w:t>القلق</w:t>
      </w:r>
      <w:r w:rsidRPr="003A7CD6">
        <w:rPr>
          <w:rFonts w:hint="cs"/>
          <w:rtl/>
          <w:lang w:val="en-US"/>
        </w:rPr>
        <w:t xml:space="preserve"> </w:t>
      </w:r>
      <w:r w:rsidRPr="003A7CD6">
        <w:rPr>
          <w:rFonts w:hint="cs"/>
          <w:rtl/>
          <w:lang w:val="en-US"/>
        </w:rPr>
        <w:t>إزاء</w:t>
      </w:r>
      <w:r w:rsidRPr="003A7CD6">
        <w:rPr>
          <w:rFonts w:hint="cs"/>
          <w:rtl/>
          <w:lang w:val="en-US"/>
        </w:rPr>
        <w:t xml:space="preserve"> </w:t>
      </w:r>
      <w:r w:rsidRPr="003A7CD6">
        <w:rPr>
          <w:rFonts w:hint="cs"/>
          <w:rtl/>
          <w:lang w:val="en-US"/>
        </w:rPr>
        <w:t>ما</w:t>
      </w:r>
      <w:r w:rsidRPr="003A7CD6">
        <w:rPr>
          <w:rFonts w:hint="cs"/>
          <w:rtl/>
          <w:lang w:val="en-US"/>
        </w:rPr>
        <w:t xml:space="preserve"> </w:t>
      </w:r>
      <w:r w:rsidRPr="003A7CD6">
        <w:rPr>
          <w:rFonts w:hint="cs"/>
          <w:rtl/>
          <w:lang w:val="en-US"/>
        </w:rPr>
        <w:t>يلي</w:t>
      </w:r>
      <w:r w:rsidR="009F4903" w:rsidRPr="003A7CD6">
        <w:rPr>
          <w:rFonts w:hint="cs"/>
          <w:bCs/>
          <w:rtl/>
          <w:lang w:val="en-US"/>
        </w:rPr>
        <w:t>:</w:t>
      </w:r>
      <w:r w:rsidRPr="003A7CD6">
        <w:rPr>
          <w:rFonts w:hint="cs"/>
          <w:rtl/>
          <w:lang w:val="en-US"/>
        </w:rPr>
        <w:t xml:space="preserve"> </w:t>
      </w:r>
    </w:p>
    <w:p w14:paraId="67E8CB65" w14:textId="6B28D94E" w:rsidR="00CE2357" w:rsidRPr="003A7CD6" w:rsidRDefault="00A81224" w:rsidP="00CE2357">
      <w:pPr>
        <w:pStyle w:val="SingleTxtGA"/>
        <w:rPr>
          <w:rFonts w:hint="cs"/>
          <w:lang w:val="en-US" w:eastAsia="zh-TW"/>
        </w:rPr>
      </w:pPr>
      <w:r w:rsidRPr="003A7CD6">
        <w:rPr>
          <w:rFonts w:hint="cs"/>
          <w:rtl/>
          <w:lang w:val="en-US"/>
        </w:rPr>
        <w:tab/>
      </w:r>
      <w:r w:rsidR="00CE2357" w:rsidRPr="003A7CD6">
        <w:rPr>
          <w:rFonts w:hint="cs"/>
          <w:rtl/>
          <w:lang w:val="en-US"/>
        </w:rPr>
        <w:t>(أ</w:t>
      </w:r>
      <w:r w:rsidR="00606397" w:rsidRPr="003A7CD6">
        <w:rPr>
          <w:rFonts w:hint="cs"/>
          <w:rtl/>
          <w:lang w:val="en-US"/>
        </w:rPr>
        <w:t>)</w:t>
      </w:r>
      <w:r w:rsidR="00606397" w:rsidRPr="003A7CD6">
        <w:rPr>
          <w:rFonts w:hint="cs"/>
          <w:rtl/>
          <w:lang w:val="en-US"/>
        </w:rPr>
        <w:tab/>
      </w:r>
      <w:r w:rsidR="00CE2357" w:rsidRPr="003A7CD6">
        <w:rPr>
          <w:rFonts w:hint="cs"/>
          <w:rtl/>
          <w:lang w:val="en-US"/>
        </w:rPr>
        <w:t>عدم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تناول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التشريعات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الوطنية،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بما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في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ذلك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القانون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رقم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lang w:val="en-US"/>
        </w:rPr>
        <w:t>2015-08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المؤرخ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23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كانون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الثاني/يناير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2015،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المتضمن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قانون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الطفل،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مسألة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حقوق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الأطفال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ذوي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الإعاقة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على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نحو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كافٍ،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لا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سيما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حقهم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في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الإنصات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إليهم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في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المسائل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التي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تخصهم؛</w:t>
      </w:r>
      <w:r w:rsidR="00CE2357" w:rsidRPr="003A7CD6">
        <w:rPr>
          <w:rFonts w:hint="cs"/>
          <w:rtl/>
          <w:lang w:val="en-US"/>
        </w:rPr>
        <w:t xml:space="preserve"> </w:t>
      </w:r>
    </w:p>
    <w:p w14:paraId="68CFE1F7" w14:textId="4AFD44DE" w:rsidR="00CE2357" w:rsidRPr="003A7CD6" w:rsidRDefault="00A81224" w:rsidP="00CE2357">
      <w:pPr>
        <w:pStyle w:val="SingleTxtGA"/>
        <w:rPr>
          <w:rFonts w:hint="cs"/>
          <w:lang w:val="en-US" w:eastAsia="zh-TW"/>
        </w:rPr>
      </w:pPr>
      <w:r w:rsidRPr="003A7CD6">
        <w:rPr>
          <w:rFonts w:hint="cs"/>
          <w:rtl/>
          <w:lang w:val="en-US"/>
        </w:rPr>
        <w:tab/>
      </w:r>
      <w:r w:rsidR="00CE2357" w:rsidRPr="003A7CD6">
        <w:rPr>
          <w:rFonts w:hint="cs"/>
          <w:rtl/>
          <w:lang w:val="en-US"/>
        </w:rPr>
        <w:t>(ب</w:t>
      </w:r>
      <w:r w:rsidR="00606397" w:rsidRPr="003A7CD6">
        <w:rPr>
          <w:rFonts w:hint="cs"/>
          <w:rtl/>
          <w:lang w:val="en-US"/>
        </w:rPr>
        <w:t>)</w:t>
      </w:r>
      <w:r w:rsidR="00606397" w:rsidRPr="003A7CD6">
        <w:rPr>
          <w:rFonts w:hint="cs"/>
          <w:rtl/>
          <w:lang w:val="en-US"/>
        </w:rPr>
        <w:tab/>
      </w:r>
      <w:r w:rsidR="00CE2357" w:rsidRPr="003A7CD6">
        <w:rPr>
          <w:rFonts w:hint="cs"/>
          <w:rtl/>
          <w:lang w:val="en-US"/>
        </w:rPr>
        <w:t>عدم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وجود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استراتيجيات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لمساعدة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مقدمي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الدعم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ومقدمي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الرعاية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ومراكز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التعليم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المبكر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من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أجل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تحفيز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وتعليم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الأطفال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ذوي</w:t>
      </w:r>
      <w:r w:rsidR="00CE2357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Fonts w:hint="cs"/>
          <w:rtl/>
          <w:lang w:val="en-US"/>
        </w:rPr>
        <w:t>الإعاقة.</w:t>
      </w:r>
    </w:p>
    <w:p w14:paraId="0A1CBFBD" w14:textId="71DB223F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14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تشير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البيان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المشترك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الصادر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حقوق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الطفل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المعنية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بحقوق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حقوق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الأطفال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(2022)،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/>
          <w:bCs/>
          <w:rtl/>
          <w:lang w:val="en-US"/>
        </w:rPr>
        <w:t xml:space="preserve"> </w:t>
      </w:r>
    </w:p>
    <w:p w14:paraId="0BF46492" w14:textId="6D6B1FAC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وسياساتية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وأسرهم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ممارستهم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لحقهم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المشاركة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المساواة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الآخرين،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إدماج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الحياة،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الحياة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الأسرية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والحياة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استراتيجيات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مجتمعية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شاملة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المستويين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والمحلي؛</w:t>
      </w:r>
      <w:r w:rsidR="00CE2357" w:rsidRPr="003A7CD6">
        <w:rPr>
          <w:bCs/>
          <w:rtl/>
          <w:lang w:val="en-US"/>
        </w:rPr>
        <w:t xml:space="preserve"> </w:t>
      </w:r>
    </w:p>
    <w:p w14:paraId="39C2DD47" w14:textId="570494B0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تعديل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الطفل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لحذف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الأحكام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الواردة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177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بالتعليم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المنفصل،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وإدراج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أحكام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واضحة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تتناول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الحياة،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تحترم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تطور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قدرتهم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تكوين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آرائهم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والتعبير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تؤثر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عليهم،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وإعطاء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الآراء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الوزن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الواجب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وفقاً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لسن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ونضجهم؛</w:t>
      </w:r>
      <w:r w:rsidR="00CE2357" w:rsidRPr="003A7CD6">
        <w:rPr>
          <w:b/>
          <w:bCs/>
          <w:rtl/>
          <w:lang w:val="en-US"/>
        </w:rPr>
        <w:t xml:space="preserve"> </w:t>
      </w:r>
    </w:p>
    <w:p w14:paraId="03AFB507" w14:textId="6B43A6E2" w:rsidR="00CE2357" w:rsidRPr="003A7CD6" w:rsidRDefault="00A81224" w:rsidP="00CE2357">
      <w:pPr>
        <w:pStyle w:val="SingleTxtGA"/>
        <w:rPr>
          <w:b/>
          <w:bCs/>
          <w:spacing w:val="2"/>
          <w:lang w:val="en-US" w:eastAsia="zh-TW"/>
        </w:rPr>
      </w:pPr>
      <w:r w:rsidRPr="003A7CD6">
        <w:rPr>
          <w:spacing w:val="2"/>
          <w:rtl/>
          <w:lang w:val="en-US"/>
        </w:rPr>
        <w:tab/>
      </w:r>
      <w:r w:rsidR="00CE2357" w:rsidRPr="003A7CD6">
        <w:rPr>
          <w:spacing w:val="2"/>
          <w:rtl/>
          <w:lang w:val="en-US"/>
        </w:rPr>
        <w:t>(ج</w:t>
      </w:r>
      <w:r w:rsidR="00606397" w:rsidRPr="003A7CD6">
        <w:rPr>
          <w:spacing w:val="2"/>
          <w:rtl/>
          <w:lang w:val="en-US"/>
        </w:rPr>
        <w:t>)</w:t>
      </w:r>
      <w:r w:rsidR="00606397" w:rsidRPr="003A7CD6">
        <w:rPr>
          <w:spacing w:val="2"/>
          <w:rtl/>
          <w:lang w:val="en-US"/>
        </w:rPr>
        <w:tab/>
      </w:r>
      <w:r w:rsidR="00CE2357" w:rsidRPr="003A7CD6">
        <w:rPr>
          <w:b/>
          <w:bCs/>
          <w:spacing w:val="2"/>
          <w:rtl/>
          <w:lang w:val="en-US"/>
        </w:rPr>
        <w:t>وضع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استراتيجيات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لتوفير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الدعم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الذي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يحتاج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إليه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الأطفال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ذوو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الإعاقة،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بما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يشمل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تعزيز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الشبكات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الأسرية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والمجتمعية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تقدم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الدعم،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وتخصيص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الدعم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البشري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والتقني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والمالي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اللازم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للأطفال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الإعاقة،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ودعم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مقدمي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الرعاية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ومراكز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التعليم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المبكر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أجل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تحفيز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الأطفال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الإعاقة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وتعليمهم.</w:t>
      </w:r>
      <w:r w:rsidR="00CE2357" w:rsidRPr="003A7CD6">
        <w:rPr>
          <w:bCs/>
          <w:spacing w:val="2"/>
          <w:rtl/>
          <w:lang w:val="en-US"/>
        </w:rPr>
        <w:t xml:space="preserve"> </w:t>
      </w:r>
    </w:p>
    <w:p w14:paraId="06C084EB" w14:textId="5CF1B5B4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إذكاء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الوعي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8)</w:t>
      </w:r>
    </w:p>
    <w:p w14:paraId="22B7E7C4" w14:textId="51F7052C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15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04430D1E" w14:textId="73656204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استمرار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المواقف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التمييزية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والقوالب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النمطية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السلبية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والتحيز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المصابين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بالمهق،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الذهنية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و/أو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النفسية</w:t>
      </w:r>
      <w:r w:rsidR="00CE2357" w:rsidRPr="003A7CD6">
        <w:rPr>
          <w:rtl/>
          <w:lang w:val="en-US"/>
        </w:rPr>
        <w:t xml:space="preserve"> </w:t>
      </w:r>
      <w:r w:rsidR="008625AB" w:rsidRPr="003A7CD6">
        <w:rPr>
          <w:rtl/>
          <w:lang w:val="en-US"/>
        </w:rPr>
        <w:t>-</w:t>
      </w:r>
      <w:r w:rsidR="008625AB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الاجتماعية،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الإعاقة؛</w:t>
      </w:r>
    </w:p>
    <w:p w14:paraId="1B5AF33F" w14:textId="01D552FE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محدودية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حملات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التوعية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عادةً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تقتصر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الحضرية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محددة،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مثل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الانتخابات.</w:t>
      </w:r>
      <w:r w:rsidR="00CE2357" w:rsidRPr="003A7CD6">
        <w:rPr>
          <w:rtl/>
          <w:lang w:val="en-US"/>
        </w:rPr>
        <w:t xml:space="preserve"> </w:t>
      </w:r>
    </w:p>
    <w:p w14:paraId="0B3265F9" w14:textId="7860D65D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16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تضطلع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بالتشاور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الوثيق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منظمات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وبمشاركتها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الفعالة:</w:t>
      </w:r>
      <w:r w:rsidRPr="003A7CD6">
        <w:rPr>
          <w:bCs/>
          <w:rtl/>
          <w:lang w:val="en-US"/>
        </w:rPr>
        <w:t xml:space="preserve"> </w:t>
      </w:r>
    </w:p>
    <w:p w14:paraId="277EA9C5" w14:textId="20AAFAE7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استراتيجية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للتوعية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بالتحيزات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ومكافحتها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أثرها؛</w:t>
      </w:r>
      <w:r w:rsidR="00CE2357" w:rsidRPr="003A7CD6">
        <w:rPr>
          <w:bCs/>
          <w:rtl/>
          <w:lang w:val="en-US"/>
        </w:rPr>
        <w:t xml:space="preserve"> </w:t>
      </w:r>
    </w:p>
    <w:p w14:paraId="4143B9C4" w14:textId="7C8515D8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استحداث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دورات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تدريبية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منتظمة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وتهيئة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لنشر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الوعي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مستويات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التعليم،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لفائدة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واضعي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السياسات،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وأفراد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القضاء،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وموظفي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إنفاذ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ووسائط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الإعلام،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والسياسيين،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والمربّين،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والأخصائيين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العاملين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ولصالحهم،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لفائدة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الناس،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والحضرية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السواء،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طريقة</w:t>
      </w:r>
      <w:r w:rsidR="00CE2357" w:rsidRPr="003A7CD6">
        <w:rPr>
          <w:b/>
          <w:bCs/>
          <w:rtl/>
          <w:lang w:val="en-US"/>
        </w:rPr>
        <w:t xml:space="preserve"> </w:t>
      </w:r>
      <w:r w:rsidR="00D43D8D" w:rsidRPr="003A7CD6">
        <w:rPr>
          <w:b/>
          <w:bCs/>
          <w:rtl/>
          <w:lang w:val="en-US"/>
        </w:rPr>
        <w:t>برايل</w:t>
      </w:r>
      <w:r w:rsidR="00CE2357" w:rsidRPr="003A7CD6">
        <w:rPr>
          <w:b/>
          <w:bCs/>
          <w:rtl/>
          <w:lang w:val="en-US"/>
        </w:rPr>
        <w:t>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السهلة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القراءة،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والوسائل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السمعية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واللمسية،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بهدف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احترام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كرامة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وقدراتهم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وإسهاماتهم.</w:t>
      </w:r>
      <w:r w:rsidR="00CE2357" w:rsidRPr="003A7CD6">
        <w:rPr>
          <w:bCs/>
          <w:rtl/>
          <w:lang w:val="en-US"/>
        </w:rPr>
        <w:t xml:space="preserve"> </w:t>
      </w:r>
    </w:p>
    <w:p w14:paraId="5E3A6DD1" w14:textId="138906B5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إمكانية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9)</w:t>
      </w:r>
    </w:p>
    <w:p w14:paraId="0293CE0F" w14:textId="1E2E23A9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17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7B54D4D6" w14:textId="463A3295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عقبات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تعترض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تيسير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البيئة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المادية،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والنقل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والاتصالات،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تكنولوجيا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والاتصالات،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وغير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المرافق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المفتوحة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للعموم،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الريفية؛</w:t>
      </w:r>
    </w:p>
    <w:p w14:paraId="00760937" w14:textId="188793AA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اتخاذ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لتنفيذ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يلزم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تشريعات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معايير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إمكانية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رصد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مخصصات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كافية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الميزانية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لهذا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الغرض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ومعايير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إلزامية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إمكانية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المشتريات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العامة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المستويات.</w:t>
      </w:r>
    </w:p>
    <w:p w14:paraId="4B4C2393" w14:textId="6EB83C63" w:rsidR="00CE2357" w:rsidRPr="003A7CD6" w:rsidRDefault="00CE2357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>18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وتشير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تعليقها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رقم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2(2014)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الهدف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9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والغايتين</w:t>
      </w:r>
      <w:r w:rsidR="00A74C61" w:rsidRPr="003A7CD6">
        <w:rPr>
          <w:rFonts w:hint="cs"/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11-2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و11-7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أهداف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التنمية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المستدامة،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الدولةَ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تضطلع،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بالتشاور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الوثيق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الأشخاص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ومشاركتهم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الفعالة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خلال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المنظمات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تمثلهم،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</w:t>
      </w:r>
      <w:r w:rsidR="009F4903" w:rsidRPr="003A7CD6">
        <w:rPr>
          <w:rFonts w:hint="cs"/>
          <w:bCs/>
          <w:rtl/>
          <w:lang w:val="en-US"/>
        </w:rPr>
        <w:t>:</w:t>
      </w:r>
      <w:r w:rsidRPr="003A7CD6">
        <w:rPr>
          <w:bCs/>
          <w:rtl/>
          <w:lang w:val="en-US"/>
        </w:rPr>
        <w:t xml:space="preserve"> </w:t>
      </w:r>
    </w:p>
    <w:p w14:paraId="42FD98C4" w14:textId="2BF73850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لتحديد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الحواجز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تمنع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القطاعين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البشرية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والتقنية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إزالتها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أمور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المباني،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النقل،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والاتصالات،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تكنولوجيا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والاتصالات،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وغيرها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المفتوحة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المقدمة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للجمهور،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الحضرية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سواء؛</w:t>
      </w:r>
      <w:r w:rsidR="00CE2357" w:rsidRPr="003A7CD6">
        <w:rPr>
          <w:bCs/>
          <w:rtl/>
          <w:lang w:val="en-US"/>
        </w:rPr>
        <w:t xml:space="preserve"> </w:t>
      </w:r>
    </w:p>
    <w:p w14:paraId="15DA7EC2" w14:textId="7124CB5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تهيئة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معايير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ولوائح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التشريعات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القائمة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وإجراء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تقييم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لاحتياجات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الهياكل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الأساسية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القائمة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محددة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زمنياً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لجعلها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للجميع؛</w:t>
      </w:r>
      <w:r w:rsidR="00CE2357" w:rsidRPr="003A7CD6">
        <w:rPr>
          <w:bCs/>
          <w:rtl/>
          <w:lang w:val="en-US"/>
        </w:rPr>
        <w:t xml:space="preserve"> </w:t>
      </w:r>
    </w:p>
    <w:p w14:paraId="7A3D8D00" w14:textId="534422F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يلزم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وسياساتية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صعيد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القطاعين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مجموعة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كاملة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الالتزامات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بموجب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إعداد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معايير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للمشتريات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تكنولوجيا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ونظم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والاتصالات،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فرض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عقوبات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الامتثال.</w:t>
      </w:r>
    </w:p>
    <w:p w14:paraId="26571F81" w14:textId="1355192D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الحقّ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الحياة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10)</w:t>
      </w:r>
      <w:r w:rsidR="00CE2357" w:rsidRPr="003A7CD6">
        <w:rPr>
          <w:rtl/>
          <w:lang w:val="en-US"/>
        </w:rPr>
        <w:t xml:space="preserve"> </w:t>
      </w:r>
    </w:p>
    <w:p w14:paraId="77605DEB" w14:textId="2CF1A684" w:rsidR="00CE2357" w:rsidRPr="003A7CD6" w:rsidRDefault="00CE2357" w:rsidP="00270A67">
      <w:pPr>
        <w:pStyle w:val="SingleTxtGA"/>
        <w:spacing w:line="350" w:lineRule="exact"/>
        <w:rPr>
          <w:rStyle w:val="SingleTxtGChar"/>
          <w:sz w:val="22"/>
          <w:szCs w:val="22"/>
          <w:lang w:val="en-US" w:eastAsia="zh-TW"/>
        </w:rPr>
      </w:pPr>
      <w:r w:rsidRPr="003A7CD6">
        <w:rPr>
          <w:rtl/>
          <w:lang w:val="en-US"/>
        </w:rPr>
        <w:t>19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الواردة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المولودين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بإعاقات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يسمى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السحرة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يُزعم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آباءهم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يقتلونهم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أو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يتخلون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عنهم.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وتعرب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أيضا</w:t>
      </w:r>
      <w:r w:rsidR="00A74C61" w:rsidRPr="003A7CD6">
        <w:rPr>
          <w:rFonts w:hint="cs"/>
          <w:rtl/>
          <w:lang w:val="en-US"/>
        </w:rPr>
        <w:t>ً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قلقها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الإجراءات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القانونية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المتخذة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ضد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مرتكبي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جرائم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قتل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الرضع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هذه.</w:t>
      </w:r>
      <w:r w:rsidRPr="003A7CD6">
        <w:rPr>
          <w:rtl/>
          <w:lang w:val="en-US"/>
        </w:rPr>
        <w:t xml:space="preserve"> </w:t>
      </w:r>
    </w:p>
    <w:p w14:paraId="46FFFA34" w14:textId="1FB8A554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20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652E8437" w14:textId="03751E13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إطار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المصابون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بالمهق،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الاختطاف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والقتل،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تقديم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العدالة؛</w:t>
      </w:r>
      <w:r w:rsidR="00CE2357" w:rsidRPr="003A7CD6">
        <w:rPr>
          <w:bCs/>
          <w:rtl/>
          <w:lang w:val="en-US"/>
        </w:rPr>
        <w:t xml:space="preserve"> </w:t>
      </w:r>
    </w:p>
    <w:p w14:paraId="44931E54" w14:textId="70761C68" w:rsidR="00CE2357" w:rsidRPr="003A7CD6" w:rsidRDefault="00A81224" w:rsidP="00CE2357">
      <w:pPr>
        <w:pStyle w:val="SingleTxtGA"/>
        <w:rPr>
          <w:b/>
          <w:bCs/>
          <w:spacing w:val="2"/>
          <w:lang w:val="en-US" w:eastAsia="zh-TW"/>
        </w:rPr>
      </w:pPr>
      <w:r w:rsidRPr="003A7CD6">
        <w:rPr>
          <w:spacing w:val="2"/>
          <w:rtl/>
          <w:lang w:val="en-US"/>
        </w:rPr>
        <w:tab/>
      </w:r>
      <w:r w:rsidR="00CE2357" w:rsidRPr="003A7CD6">
        <w:rPr>
          <w:spacing w:val="2"/>
          <w:rtl/>
          <w:lang w:val="en-US"/>
        </w:rPr>
        <w:t>(ب</w:t>
      </w:r>
      <w:r w:rsidR="00606397" w:rsidRPr="003A7CD6">
        <w:rPr>
          <w:spacing w:val="2"/>
          <w:rtl/>
          <w:lang w:val="en-US"/>
        </w:rPr>
        <w:t>)</w:t>
      </w:r>
      <w:r w:rsidR="00606397" w:rsidRPr="003A7CD6">
        <w:rPr>
          <w:spacing w:val="2"/>
          <w:rtl/>
          <w:lang w:val="en-US"/>
        </w:rPr>
        <w:tab/>
      </w:r>
      <w:r w:rsidR="00CE2357" w:rsidRPr="003A7CD6">
        <w:rPr>
          <w:b/>
          <w:bCs/>
          <w:spacing w:val="2"/>
          <w:rtl/>
          <w:lang w:val="en-US"/>
        </w:rPr>
        <w:t>الاضطلاع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بحملات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توعية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لتغيير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التصورات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والمواقف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تجاه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الأشخاص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A74C61" w:rsidRPr="003A7CD6">
        <w:rPr>
          <w:rFonts w:hint="cs"/>
          <w:b/>
          <w:bCs/>
          <w:spacing w:val="2"/>
          <w:rtl/>
          <w:lang w:val="en-US"/>
        </w:rPr>
        <w:t> </w:t>
      </w:r>
      <w:r w:rsidR="00CE2357" w:rsidRPr="003A7CD6">
        <w:rPr>
          <w:b/>
          <w:bCs/>
          <w:spacing w:val="2"/>
          <w:rtl/>
          <w:lang w:val="en-US"/>
        </w:rPr>
        <w:t>الإعاقة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ومكافحة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القوالب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النمطية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والخرافات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والمعتقدات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المرتبطة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بالمهق،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يمكن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أن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تفضي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التحريض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القتل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الطقوسي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والاعتداء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الأشخاص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المصابين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بالمهق،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واعتماد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خطة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العمل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الرامية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إنهاء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الاعتداءات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وغيرها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انتهاكات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حقوق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الإنسان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تستهدف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الأشخاص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A74C61" w:rsidRPr="003A7CD6">
        <w:rPr>
          <w:rFonts w:hint="cs"/>
          <w:b/>
          <w:bCs/>
          <w:spacing w:val="2"/>
          <w:rtl/>
          <w:lang w:val="en-US"/>
        </w:rPr>
        <w:t> </w:t>
      </w:r>
      <w:r w:rsidR="00CE2357" w:rsidRPr="003A7CD6">
        <w:rPr>
          <w:b/>
          <w:bCs/>
          <w:spacing w:val="2"/>
          <w:rtl/>
          <w:lang w:val="en-US"/>
        </w:rPr>
        <w:t>المهق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أفريقيا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(2021-2031)؛</w:t>
      </w:r>
    </w:p>
    <w:p w14:paraId="5AFF4904" w14:textId="0B3F3902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التوصية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وجهتها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لجنة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الطفل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الطرف</w:t>
      </w:r>
      <w:r w:rsidR="00CE2357" w:rsidRPr="003A7CD6">
        <w:rPr>
          <w:rStyle w:val="FootnoteReference"/>
          <w:i/>
          <w:sz w:val="22"/>
          <w:rtl/>
          <w:lang w:val="en-US"/>
        </w:rPr>
        <w:t>(</w:t>
      </w:r>
      <w:r w:rsidR="00CE2357" w:rsidRPr="003A7CD6">
        <w:rPr>
          <w:rStyle w:val="FootnoteReference"/>
          <w:i/>
          <w:sz w:val="22"/>
          <w:rtl/>
          <w:lang w:val="en-US"/>
        </w:rPr>
        <w:footnoteReference w:id="6"/>
      </w:r>
      <w:r w:rsidR="00CE2357" w:rsidRPr="003A7CD6">
        <w:rPr>
          <w:rStyle w:val="FootnoteReference"/>
          <w:i/>
          <w:sz w:val="22"/>
          <w:rtl/>
          <w:lang w:val="en-US"/>
        </w:rPr>
        <w:t>)</w:t>
      </w:r>
      <w:r w:rsidR="00CE2357" w:rsidRPr="003A7CD6">
        <w:rPr>
          <w:b/>
          <w:bCs/>
          <w:rtl/>
          <w:lang w:val="en-US"/>
        </w:rPr>
        <w:t>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قتل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والقضاء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عليه،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فورية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الحياة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تقديم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مرتكبي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جرائم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قتل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العدالة.</w:t>
      </w:r>
      <w:r w:rsidR="00CE2357" w:rsidRPr="003A7CD6">
        <w:rPr>
          <w:bCs/>
          <w:rtl/>
          <w:lang w:val="en-US"/>
        </w:rPr>
        <w:t xml:space="preserve"> </w:t>
      </w:r>
    </w:p>
    <w:p w14:paraId="0EA109C1" w14:textId="3C11027B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الخطر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والطوارئ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الإنسانية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11)</w:t>
      </w:r>
      <w:r w:rsidR="00CE2357" w:rsidRPr="003A7CD6">
        <w:rPr>
          <w:rtl/>
          <w:lang w:val="en-US"/>
        </w:rPr>
        <w:t xml:space="preserve"> </w:t>
      </w:r>
    </w:p>
    <w:p w14:paraId="52FFE8C9" w14:textId="6325C702" w:rsidR="00CE2357" w:rsidRPr="003A7CD6" w:rsidRDefault="00CE2357" w:rsidP="00270A67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>21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b/>
          <w:rtl/>
          <w:lang w:val="en-US"/>
        </w:rPr>
        <w:t>:</w:t>
      </w:r>
      <w:r w:rsidRPr="003A7CD6">
        <w:rPr>
          <w:b/>
          <w:rtl/>
          <w:lang w:val="en-US"/>
        </w:rPr>
        <w:t xml:space="preserve"> </w:t>
      </w:r>
    </w:p>
    <w:p w14:paraId="3E923F49" w14:textId="68CDB7CC" w:rsidR="00CE2357" w:rsidRPr="003A7CD6" w:rsidRDefault="00A81224" w:rsidP="00270A67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بروتوكولات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ومبادئ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توجيهية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محددة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وشاملة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لإجلاء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الخطر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والطوارئ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الإنسانية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وعند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وقوع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الكوارث،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توافر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مخصصات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الميزانية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لهذه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الغاية،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حواجز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تحول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دون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ضمان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والمعلومات،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ومراكز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الإجلاء،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والمساعدة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الغوثية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الطارئة،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ونُظم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الإنذار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المبكر،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وعمليات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تقييم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الاحتياجات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المجتمعية؛</w:t>
      </w:r>
      <w:r w:rsidR="00CE2357" w:rsidRPr="003A7CD6">
        <w:rPr>
          <w:rtl/>
          <w:lang w:val="en-US"/>
        </w:rPr>
        <w:t xml:space="preserve"> </w:t>
      </w:r>
    </w:p>
    <w:p w14:paraId="0B92AC50" w14:textId="220AE0D3" w:rsidR="00CE2357" w:rsidRPr="003A7CD6" w:rsidRDefault="00A81224" w:rsidP="00270A67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المتخذة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لكفالة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تلقي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التحذيرات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الصادرة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الخطر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بأشكال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يسهل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إليها؛</w:t>
      </w:r>
    </w:p>
    <w:p w14:paraId="14E935E8" w14:textId="750436D3" w:rsidR="00CE2357" w:rsidRPr="003A7CD6" w:rsidRDefault="00A81224" w:rsidP="00270A67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تناول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إدارة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الخطر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تنسيق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الاستجابة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لجائحة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فيروس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كورونا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(كوفيد-19).</w:t>
      </w:r>
    </w:p>
    <w:p w14:paraId="51C5CBA3" w14:textId="3BFE37B8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22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تضطلع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بالتشاور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الوثيق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="00383EA0" w:rsidRPr="003A7CD6">
        <w:rPr>
          <w:rFonts w:hint="cs"/>
          <w:b/>
          <w:bCs/>
          <w:rtl/>
          <w:lang w:val="en-US"/>
        </w:rPr>
        <w:t> 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وبمشاركتهم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الفعالة،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خلال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المنظمات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تمثلهم:</w:t>
      </w:r>
      <w:r w:rsidRPr="003A7CD6">
        <w:rPr>
          <w:bCs/>
          <w:rtl/>
          <w:lang w:val="en-US"/>
        </w:rPr>
        <w:t xml:space="preserve"> </w:t>
      </w:r>
    </w:p>
    <w:p w14:paraId="2C221B8F" w14:textId="3C0DA84E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بروتوكولات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للإجلاء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المخاطر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والطوارئ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الإنسانية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والكوارث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تستجيب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لاحتياجات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</w:t>
      </w:r>
      <w:r w:rsidR="00383EA0" w:rsidRPr="003A7CD6">
        <w:rPr>
          <w:rFonts w:hint="cs"/>
          <w:b/>
          <w:bCs/>
          <w:rtl/>
          <w:lang w:val="en-US"/>
        </w:rPr>
        <w:t>ي</w:t>
      </w:r>
      <w:r w:rsidR="00CE2357" w:rsidRPr="003A7CD6">
        <w:rPr>
          <w:b/>
          <w:bCs/>
          <w:rtl/>
          <w:lang w:val="en-US"/>
        </w:rPr>
        <w:t>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تتيح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الحضرية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ومراكز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الإجلاء،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والمساعدة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الغوثية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الطارئة،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ونظم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الإنذار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المبكر،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وعمليات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تقييم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الاحتياجات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والأجهزة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المساعدة؛</w:t>
      </w:r>
      <w:r w:rsidR="00CE2357" w:rsidRPr="003A7CD6">
        <w:rPr>
          <w:bCs/>
          <w:rtl/>
          <w:lang w:val="en-US"/>
        </w:rPr>
        <w:t xml:space="preserve"> </w:t>
      </w:r>
    </w:p>
    <w:p w14:paraId="338813A4" w14:textId="0DB6B34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تهيئة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أنظمة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للإنذار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المبكر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الخطر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يسهل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270A67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إليها؛</w:t>
      </w:r>
      <w:r w:rsidR="00CE2357" w:rsidRPr="003A7CD6">
        <w:rPr>
          <w:bCs/>
          <w:rtl/>
          <w:lang w:val="en-US"/>
        </w:rPr>
        <w:t xml:space="preserve"> </w:t>
      </w:r>
    </w:p>
    <w:p w14:paraId="06665A7D" w14:textId="69D937E0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التأكد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وتعزيزها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مراحل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مخاطر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الكوارث،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التعافي.</w:t>
      </w:r>
      <w:r w:rsidR="00CE2357" w:rsidRPr="003A7CD6">
        <w:rPr>
          <w:bCs/>
          <w:rtl/>
          <w:lang w:val="en-US"/>
        </w:rPr>
        <w:t xml:space="preserve"> </w:t>
      </w:r>
    </w:p>
    <w:p w14:paraId="1FAA3412" w14:textId="6712200D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الاعتراف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قدم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المساواة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الآخرين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أمام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القانون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12)</w:t>
      </w:r>
    </w:p>
    <w:p w14:paraId="5F9C5507" w14:textId="1166ED56" w:rsidR="00CE2357" w:rsidRPr="003A7CD6" w:rsidRDefault="00CE2357" w:rsidP="00270A67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>23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أحكام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تمييزية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التشريعات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الوطنية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تحرم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الذهنية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و/أو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النفسية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-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الاجتماعية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أهليتهم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القانونية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آليات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مدعومة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لاتخاذ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القرارات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تتيح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ممارسة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أهليتهم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القانونية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المساواة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الآخرين.</w:t>
      </w:r>
    </w:p>
    <w:p w14:paraId="0B76DA1E" w14:textId="398F56DF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24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تماشياً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تعليقها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العام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رقم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1(2014)،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/>
          <w:bCs/>
          <w:rtl/>
          <w:lang w:val="en-US"/>
        </w:rPr>
        <w:t xml:space="preserve"> </w:t>
      </w:r>
    </w:p>
    <w:p w14:paraId="699A6BF1" w14:textId="016C4C17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مراجعة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التشريعات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رقم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lang w:val="en-US"/>
        </w:rPr>
        <w:t>2002-07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المؤرخ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7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حزيران/</w:t>
      </w:r>
      <w:r w:rsidR="00270A67" w:rsidRPr="003A7CD6">
        <w:rPr>
          <w:rFonts w:hint="cs"/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يونيه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2002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والمنشئ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والأسرة،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إلغاء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نظامي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والقوامة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أساس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270A67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8625AB" w:rsidRPr="003A7CD6">
        <w:rPr>
          <w:b/>
          <w:bCs/>
          <w:rtl/>
          <w:lang w:val="en-US"/>
        </w:rPr>
        <w:t>-</w:t>
      </w:r>
      <w:r w:rsidR="008625AB" w:rsidRPr="003A7CD6">
        <w:rPr>
          <w:rFonts w:hint="cs"/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يُعترف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المساواة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أمام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والاستعاضة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نظم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البديلة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وفقاً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لأحكام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ومبادئ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وبمشاركتهم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الفعالة؛</w:t>
      </w:r>
      <w:r w:rsidR="00CE2357" w:rsidRPr="003A7CD6">
        <w:rPr>
          <w:b/>
          <w:bCs/>
          <w:rtl/>
          <w:lang w:val="en-US"/>
        </w:rPr>
        <w:t xml:space="preserve"> </w:t>
      </w:r>
    </w:p>
    <w:p w14:paraId="642BDB7C" w14:textId="42AD8971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المشاركة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والمستقلة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طريق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الإصلاح،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بتدريب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الموظفين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المعنيين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التعامل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موضوع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الاعتراف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بالأهلية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القرار؛</w:t>
      </w:r>
    </w:p>
    <w:p w14:paraId="01900336" w14:textId="0DC61025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العمل،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وبمشاركتهم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طريق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إعداد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للتوعية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لبناء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القدرات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موجَّهة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الجهات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صاحبة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المصلحة،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أُسر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وأفراد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المعنية،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والأخصائيون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والموظفون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العموميون،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ووسائط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الإعلام،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القضائي،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وأعضاء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البرلمان،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تتناول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موضوع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الاعتراف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بالأهلية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وتقديم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القرار</w:t>
      </w:r>
      <w:r w:rsidR="00CE2357" w:rsidRPr="003A7CD6">
        <w:rPr>
          <w:bCs/>
          <w:rtl/>
          <w:lang w:val="en-US"/>
        </w:rPr>
        <w:t>.</w:t>
      </w:r>
      <w:r w:rsidR="00CE2357" w:rsidRPr="003A7CD6">
        <w:rPr>
          <w:bCs/>
          <w:rtl/>
          <w:lang w:val="en-US"/>
        </w:rPr>
        <w:t xml:space="preserve"> </w:t>
      </w:r>
    </w:p>
    <w:p w14:paraId="0CD7D5F5" w14:textId="624E6995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إمكانية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اللجوء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القضاء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13)</w:t>
      </w:r>
    </w:p>
    <w:p w14:paraId="4F37D958" w14:textId="1B719333" w:rsidR="00CE2357" w:rsidRPr="003A7CD6" w:rsidRDefault="00CE2357" w:rsidP="00270A67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>25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b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2C99D2EF" w14:textId="21039749" w:rsidR="00CE2357" w:rsidRPr="003A7CD6" w:rsidRDefault="00A81224" w:rsidP="00270A67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كيفية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استفادة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عملياً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الضمانات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القانونية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لقانون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الإجراءات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الجنائية؛</w:t>
      </w:r>
    </w:p>
    <w:p w14:paraId="243DE169" w14:textId="290FD2FB" w:rsidR="00CE2357" w:rsidRPr="003A7CD6" w:rsidRDefault="00A81224" w:rsidP="00270A67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الحواجز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يزال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يواجهها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العدالة،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383EA0" w:rsidRPr="003A7CD6">
        <w:rPr>
          <w:rFonts w:hint="cs"/>
          <w:rtl/>
          <w:lang w:val="en-US"/>
        </w:rPr>
        <w:t> 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ارتفاع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التكاليف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ونقص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عدد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مترجمي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لغة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الإشارة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المؤهلين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الإجراءات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الإدارية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والقضائية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المتعلقة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المصابين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بعاهات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سمعية،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الوثائق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أشكال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يمكن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إليها؛</w:t>
      </w:r>
      <w:r w:rsidR="00CE2357" w:rsidRPr="003A7CD6">
        <w:rPr>
          <w:rtl/>
          <w:lang w:val="en-US"/>
        </w:rPr>
        <w:t xml:space="preserve"> </w:t>
      </w:r>
    </w:p>
    <w:p w14:paraId="74FD30AA" w14:textId="0DEF0363" w:rsidR="00CE2357" w:rsidRPr="003A7CD6" w:rsidRDefault="00A81224" w:rsidP="00270A67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نقص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المعرفة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والتدريب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والوعي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صفوف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ضباط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الشرطة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وسلك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القضاء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ونقص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المعرفة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والقدرات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صفوف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محامي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المساعدة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القانونية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تمثيل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وكذلك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الذهنية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و/أو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-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الاجتماعية.</w:t>
      </w:r>
    </w:p>
    <w:p w14:paraId="3040DA74" w14:textId="7C2C33EC" w:rsidR="00CE2357" w:rsidRPr="003A7CD6" w:rsidRDefault="00CE2357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>26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وإذ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تشير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المبادئ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والمبادئ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التوجيهية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بشأن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وصول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الأشخاص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ذوي</w:t>
      </w:r>
      <w:r w:rsidR="00383EA0" w:rsidRPr="003A7CD6">
        <w:rPr>
          <w:rFonts w:hint="cs"/>
          <w:bCs/>
          <w:rtl/>
          <w:lang w:val="en-US"/>
        </w:rPr>
        <w:t> 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العدالة،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وُضعت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بمبادرة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</w:t>
      </w:r>
      <w:r w:rsidR="00805643" w:rsidRPr="003A7CD6">
        <w:rPr>
          <w:bCs/>
          <w:rtl/>
          <w:lang w:val="en-US"/>
        </w:rPr>
        <w:t>مقرر</w:t>
      </w:r>
      <w:r w:rsidRPr="003A7CD6">
        <w:rPr>
          <w:bCs/>
          <w:rtl/>
          <w:lang w:val="en-US"/>
        </w:rPr>
        <w:t>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الخاصة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المعنية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بحقوق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الأشخاص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ذوي</w:t>
      </w:r>
      <w:r w:rsidR="00383EA0" w:rsidRPr="003A7CD6">
        <w:rPr>
          <w:rFonts w:hint="cs"/>
          <w:bCs/>
          <w:rtl/>
          <w:lang w:val="en-US"/>
        </w:rPr>
        <w:t> 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2020،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الغاية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16-3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أهداف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التنمية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المستدامة،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تضطلع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</w:t>
      </w:r>
      <w:r w:rsidR="009F4903" w:rsidRPr="003A7CD6">
        <w:rPr>
          <w:rFonts w:hint="cs"/>
          <w:bCs/>
          <w:rtl/>
          <w:lang w:val="en-US"/>
        </w:rPr>
        <w:t>:</w:t>
      </w:r>
      <w:r w:rsidRPr="003A7CD6">
        <w:rPr>
          <w:bCs/>
          <w:rtl/>
          <w:lang w:val="en-US"/>
        </w:rPr>
        <w:t xml:space="preserve"> </w:t>
      </w:r>
    </w:p>
    <w:p w14:paraId="43094ECF" w14:textId="5508B2A9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الكامل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لأحكام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الإجراءات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الجنائية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(المواد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59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و346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و425)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بالالتزامات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جهات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إنفاذ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والقضاء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قطاع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العدالة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الأخرى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فيما</w:t>
      </w:r>
      <w:r w:rsidR="00383EA0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يتصل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الإجرائية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المعقولة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الإعاقة؛</w:t>
      </w:r>
      <w:r w:rsidR="00CE2357" w:rsidRPr="003A7CD6">
        <w:rPr>
          <w:b/>
          <w:bCs/>
          <w:rtl/>
          <w:lang w:val="en-US"/>
        </w:rPr>
        <w:t xml:space="preserve"> </w:t>
      </w:r>
      <w:bookmarkStart w:id="3" w:name="_Hlk177638428"/>
      <w:bookmarkEnd w:id="3"/>
    </w:p>
    <w:p w14:paraId="57213DA7" w14:textId="40844A2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الإجرائية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والملائمة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للعمر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والمراعية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للاعتبارات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الإجراءات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القضائية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والإدارية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BA6384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–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السمعية.</w:t>
      </w:r>
      <w:r w:rsidR="00CE2357" w:rsidRPr="003A7CD6">
        <w:rPr>
          <w:bCs/>
          <w:rtl/>
          <w:lang w:val="en-US"/>
        </w:rPr>
        <w:t xml:space="preserve"> </w:t>
      </w:r>
      <w:r w:rsidR="00CE2357" w:rsidRPr="003A7CD6">
        <w:rPr>
          <w:bCs/>
          <w:rtl/>
          <w:lang w:val="en-US"/>
        </w:rPr>
        <w:t>و</w:t>
      </w:r>
      <w:r w:rsidR="00CE2357" w:rsidRPr="003A7CD6">
        <w:rPr>
          <w:b/>
          <w:bCs/>
          <w:rtl/>
          <w:lang w:val="en-US"/>
        </w:rPr>
        <w:t>ينبغي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للدولة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الطرف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يسهل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مباني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المحاكم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القضائية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والإدارية،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والنائية؛</w:t>
      </w:r>
    </w:p>
    <w:p w14:paraId="3147236F" w14:textId="0FC6976E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بناء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موظفي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القضائي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وقطاع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العدالة،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مثل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المدعين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وموظفي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إنفاذ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موظفو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الشرطة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والسجون،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أحكام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العدالة.</w:t>
      </w:r>
    </w:p>
    <w:p w14:paraId="11272528" w14:textId="664A21A9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حرية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الشخص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وأمنه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14)</w:t>
      </w:r>
    </w:p>
    <w:p w14:paraId="25C91C1E" w14:textId="49A38D83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27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الواردة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b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2F48614C" w14:textId="71D46AF8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العزل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غير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الطوعي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-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الاجتماعية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يعيشون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الشوارع،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يمكن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للشرطة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القبض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عليهم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وإيداعهم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مراكز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النفسي؛</w:t>
      </w:r>
      <w:r w:rsidR="00CE2357" w:rsidRPr="003A7CD6">
        <w:rPr>
          <w:rtl/>
          <w:lang w:val="en-US"/>
        </w:rPr>
        <w:t xml:space="preserve"> </w:t>
      </w:r>
    </w:p>
    <w:p w14:paraId="06C97582" w14:textId="0E0332B3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آليات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رصد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لكفالة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762BCB" w:rsidRPr="003A7CD6">
        <w:rPr>
          <w:rFonts w:hint="cs"/>
          <w:rtl/>
          <w:lang w:val="en-US"/>
        </w:rPr>
        <w:t> 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المرافق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الإصلاحية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ومرافق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الاحتجاز.</w:t>
      </w:r>
      <w:r w:rsidR="00CE2357" w:rsidRPr="003A7CD6">
        <w:rPr>
          <w:rtl/>
          <w:lang w:val="en-US"/>
        </w:rPr>
        <w:t xml:space="preserve"> </w:t>
      </w:r>
    </w:p>
    <w:p w14:paraId="79ADA7FB" w14:textId="6D9E3787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28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تشير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مبادئها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التوجيهية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حق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الحرية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والأمن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مبادئها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التوجيهية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إنهاء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الإيداع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مؤسسات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الرعاية،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ذلك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حالات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الطوارئ،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تضطلع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16124B63" w14:textId="011F72C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مراجعة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وتعديل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الأحكام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التمييزية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الواردة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قوانين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البلد،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رقم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lang w:val="en-US"/>
        </w:rPr>
        <w:t>2002-07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المؤرخ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7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حزيران/يونيه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2002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والمنشئ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والأسرة،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رقم</w:t>
      </w:r>
      <w:r w:rsidR="00762BCB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lang w:val="en-US"/>
        </w:rPr>
        <w:t>2020-37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المؤرخ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3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شباط/فبراير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2021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الإنسان،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آخر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ينص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الاحتجاز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والإيداع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القسري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والعلاج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الإجباري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الخاضعين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لنظام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نظام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القوامة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أساس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لجعلها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متوافقة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والقواعد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والمعايير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الدولية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الإنسان،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معالجة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مسألة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احتجاز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8625AB" w:rsidRPr="003A7CD6">
        <w:rPr>
          <w:b/>
          <w:bCs/>
          <w:rtl/>
          <w:lang w:val="en-US"/>
        </w:rPr>
        <w:t>-</w:t>
      </w:r>
      <w:r w:rsidR="008625AB" w:rsidRPr="003A7CD6">
        <w:rPr>
          <w:rFonts w:hint="cs"/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يعيشون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الشوارع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الأنشطة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الكبرى؛</w:t>
      </w:r>
    </w:p>
    <w:p w14:paraId="56E2CA8A" w14:textId="18A69490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إنشاء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خضوع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للعلاج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التعسفي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والقسري،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العلاج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يؤدي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العزل،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المعقولة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المخالفين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سلامتهم.</w:t>
      </w:r>
    </w:p>
    <w:p w14:paraId="5580E51A" w14:textId="58EFE8B8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التعرّض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للتعذيب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العقوبة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اللاإنسانية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المهينة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15)</w:t>
      </w:r>
    </w:p>
    <w:p w14:paraId="4CE1EF89" w14:textId="538DC60E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29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12AF337D" w14:textId="51C95870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التقارير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تفيد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بإساءة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مؤسسات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باستخدام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مثبطات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كيميائية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وأساليب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الكهربائي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بوصفها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أشكالاً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"العلاج"؛</w:t>
      </w:r>
    </w:p>
    <w:p w14:paraId="6656F848" w14:textId="623B04FA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قلة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المتخذة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لإنصاف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الناجين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التعذيب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وسوء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الإيداع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المؤسسات؛</w:t>
      </w:r>
    </w:p>
    <w:p w14:paraId="317FD300" w14:textId="261B1097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قصور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الإبلاغ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الملاحقة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القانونية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يسيئون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يزالون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يعيشون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مؤسسات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إدانتهم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وقلة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هذا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الصدد؛</w:t>
      </w:r>
    </w:p>
    <w:p w14:paraId="0FCE6F9C" w14:textId="0D902A5F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لجنة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الإنسان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بنن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إساءة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يزالون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يعيشون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المؤسسات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الاحتجاز.</w:t>
      </w:r>
      <w:bookmarkStart w:id="4" w:name="_Hlk177641668"/>
      <w:bookmarkEnd w:id="4"/>
    </w:p>
    <w:p w14:paraId="7D9C6785" w14:textId="296CFA3A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30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تذكّر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بمبادئها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التوجيهية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إنهاء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الإيداع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مؤسسات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الرعاية،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ذلك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حالات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الطوارئ،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</w:p>
    <w:p w14:paraId="743C4DD4" w14:textId="5E18CF0C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حظر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وإنهاء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استخدام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التقييد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الحركي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والتثبيط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الكيميائي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والعزل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وغيرها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الممارسات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التقييدية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الإيواء،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السجون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ودوائر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العصبية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النفسي؛</w:t>
      </w:r>
    </w:p>
    <w:p w14:paraId="4882A93D" w14:textId="41693367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إنشاء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يسهل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لتزويد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زالوا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يعيشون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بسبل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الانتصاف،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التعويض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وإعادة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التأهيل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والمشورة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المناسبان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لأعمارهم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ولاعتباراتهم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الجنسانية؛</w:t>
      </w:r>
    </w:p>
    <w:p w14:paraId="57A3604D" w14:textId="51246108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لتقديم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الشكاوى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يمكن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يزالون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762BCB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يحفظ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معلوماتهم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الشخصية،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762BCB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يلزم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يسهل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عليهم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مشاركة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منظماتهم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المستقل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للمؤسسات؛</w:t>
      </w:r>
    </w:p>
    <w:p w14:paraId="31B24D54" w14:textId="00B98C01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التحقيق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بحزم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المشتبه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ارتكابهم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ممارسات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ضرباً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التعذيب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762BCB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المعاملة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العقوبة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اللاإنسانية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المهينة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وملاحقتهم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قضائيا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ومعاقبتهم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النحو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اللازم.</w:t>
      </w:r>
    </w:p>
    <w:p w14:paraId="204D63D0" w14:textId="28F9FB56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التعرّض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للاستغلال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والاعتداء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16)</w:t>
      </w:r>
    </w:p>
    <w:p w14:paraId="53FAE34D" w14:textId="5A7B16E5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31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تطبيق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أحكام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حماية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وتعزيز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حقوق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تحظر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ممارسات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الاستغلال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والعنف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والإيذاء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الموجهة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ضد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="00270A67" w:rsidRPr="003A7CD6">
        <w:rPr>
          <w:rFonts w:hint="cs"/>
          <w:rtl/>
          <w:lang w:val="en-US"/>
        </w:rPr>
        <w:t> </w:t>
      </w:r>
      <w:r w:rsidRPr="003A7CD6">
        <w:rPr>
          <w:rtl/>
          <w:lang w:val="en-US"/>
        </w:rPr>
        <w:t>الإعاقة،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قلة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البيانات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الإحصائية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المستفيدين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مراكز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تقديم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المشورة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وأرقام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الاتصال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المجانية.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5AEED86A" w14:textId="79DEEB66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ضعف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الوعي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عامة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السكان،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القائمة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الاستغلال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والاعتداء،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استراتيجية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شاملة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للتصدي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ممارسات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الاستغلال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والاعتداء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الموجهة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السياقات،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يشمل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البيت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والمدرسة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ومكان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العمل؛</w:t>
      </w:r>
    </w:p>
    <w:p w14:paraId="17F13360" w14:textId="3C93E1EF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والموارد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اللازمة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لكفالة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التنفيذ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الفعال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للتشريعات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والسياسات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والاستراتيجيات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القائمة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أجل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السياقات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كافة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أشكال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الاستغلال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والاعتداء؛</w:t>
      </w:r>
    </w:p>
    <w:p w14:paraId="1B4CADB0" w14:textId="5B3A0B30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الموارد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المخصصة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لمكافحة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الجنساني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الممارس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270A67" w:rsidRPr="003A7CD6">
        <w:rPr>
          <w:rFonts w:hint="cs"/>
          <w:rtl/>
          <w:lang w:val="en-US"/>
        </w:rPr>
        <w:t> 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ونقص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والمآوي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والفتيات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ضحايا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العنف،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270A67" w:rsidRPr="003A7CD6">
        <w:rPr>
          <w:rFonts w:hint="cs"/>
          <w:rtl/>
          <w:lang w:val="en-US"/>
        </w:rPr>
        <w:t> </w:t>
      </w:r>
      <w:r w:rsidR="00CE2357" w:rsidRPr="003A7CD6">
        <w:rPr>
          <w:rtl/>
          <w:lang w:val="en-US"/>
        </w:rPr>
        <w:t>الإعاقات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-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الاجتماعية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و/أو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الذهنية،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الريفية؛</w:t>
      </w:r>
    </w:p>
    <w:p w14:paraId="67AFFB2C" w14:textId="3FFD2BE0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تعرض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لنسب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وتنمر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الآخرين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توافر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وبيانات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إحصائية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والشكاوى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المتعلقة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به؛</w:t>
      </w:r>
    </w:p>
    <w:p w14:paraId="6543B6B3" w14:textId="19AD396A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(هـ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تدريب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الداعمين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والموظفين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الصحيين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وموظفي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إنفاذ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القانون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سبل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رصد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أشكال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الاستغلال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والعنف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والإساءة.</w:t>
      </w:r>
    </w:p>
    <w:p w14:paraId="71C4EA8F" w14:textId="42B6D5A4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32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</w:p>
    <w:p w14:paraId="2A67619E" w14:textId="484D5A40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الخطوات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للتوعية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الاستغلال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وسوء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المعاملة،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استراتيجية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شاملة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لمنع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تعرض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للاستغلال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والاعتداء،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فيهن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يزالون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المؤسسات؛</w:t>
      </w:r>
    </w:p>
    <w:p w14:paraId="5B18B301" w14:textId="4CBDBFF1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ضحايا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الخدمات،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مراكز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وملاجئ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الطوارئ،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جانب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وسبل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الاتصال،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تقديم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المطلوب؛</w:t>
      </w:r>
    </w:p>
    <w:p w14:paraId="5D980793" w14:textId="18F4FB59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المحاكم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والإجراءات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المستعجلة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ومراكز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مكافحة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وغيرها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من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المؤسسات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التي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تنفذ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برامج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للتصدي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للعنف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الجنساني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متاحة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بالكامل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للأشخاص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ذوي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سواء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تكنولوجيا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والاتصالات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صعيد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تدريب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الموظفين؛</w:t>
      </w:r>
    </w:p>
    <w:p w14:paraId="2C6786EB" w14:textId="0C5166D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التنمر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والاستغلال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والاعتداء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المدارس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والمؤسسات،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ومعاقبة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الجناة؛</w:t>
      </w:r>
    </w:p>
    <w:p w14:paraId="1AAFAA28" w14:textId="1C6F7C38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bCs/>
          <w:rtl/>
          <w:lang w:val="en-US"/>
        </w:rPr>
        <w:tab/>
      </w:r>
      <w:r w:rsidR="00CE2357" w:rsidRPr="003A7CD6">
        <w:rPr>
          <w:bCs/>
          <w:rtl/>
          <w:lang w:val="en-US"/>
        </w:rPr>
        <w:t>(هـ</w:t>
      </w:r>
      <w:r w:rsidR="00606397" w:rsidRPr="003A7CD6">
        <w:rPr>
          <w:bCs/>
          <w:rtl/>
          <w:lang w:val="en-US"/>
        </w:rPr>
        <w:t>)</w:t>
      </w:r>
      <w:r w:rsidR="00606397" w:rsidRPr="003A7CD6">
        <w:rPr>
          <w:bCs/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يقدمون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تجنب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ورصدها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والإبلاغ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وتمكين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يقعون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ضحايا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للاستغلال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العنف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الاعتداء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الشكاوى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المستقلة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وسبل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الانتصاف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المناسبة،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مثل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الانتصاف.</w:t>
      </w:r>
    </w:p>
    <w:p w14:paraId="601F90A1" w14:textId="48F5AF57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السلامة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الشخصية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17)</w:t>
      </w:r>
    </w:p>
    <w:p w14:paraId="35FC50FF" w14:textId="7743EE8C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33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وبيانات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إحصائية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تنفيذ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الحماية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القانونية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لسلامة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أيضا</w:t>
      </w:r>
      <w:r w:rsidR="00884B0D" w:rsidRPr="003A7CD6">
        <w:rPr>
          <w:rFonts w:hint="cs"/>
          <w:rtl/>
          <w:lang w:val="en-US"/>
        </w:rPr>
        <w:t>ً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b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2BBC1EAE" w14:textId="601F7443" w:rsidR="00CE2357" w:rsidRPr="003A7CD6" w:rsidRDefault="00A81224" w:rsidP="00514B91">
      <w:pPr>
        <w:pStyle w:val="SingleTxtGA"/>
        <w:spacing w:line="346" w:lineRule="exact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rtl/>
          <w:lang w:val="en-US"/>
        </w:rPr>
        <w:t>استخدام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العلاج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بالصدم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الكهربائي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القسري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ضمن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أساليب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علاج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الأشخاص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ذوي</w:t>
      </w:r>
      <w:r w:rsidR="00884B0D" w:rsidRPr="003A7CD6">
        <w:rPr>
          <w:rFonts w:hint="cs"/>
          <w:b/>
          <w:rtl/>
          <w:lang w:val="en-US"/>
        </w:rPr>
        <w:t> </w:t>
      </w:r>
      <w:r w:rsidR="00CE2357" w:rsidRPr="003A7CD6">
        <w:rPr>
          <w:b/>
          <w:rtl/>
          <w:lang w:val="en-US"/>
        </w:rPr>
        <w:t>الإعاقة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النفسية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-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الاجتماعية؛</w:t>
      </w:r>
      <w:r w:rsidR="00CE2357" w:rsidRPr="003A7CD6">
        <w:rPr>
          <w:b/>
          <w:rtl/>
          <w:lang w:val="en-US"/>
        </w:rPr>
        <w:t xml:space="preserve"> </w:t>
      </w:r>
    </w:p>
    <w:p w14:paraId="6AF1BD18" w14:textId="013F989F" w:rsidR="00CE2357" w:rsidRPr="003A7CD6" w:rsidRDefault="00A81224" w:rsidP="00514B91">
      <w:pPr>
        <w:pStyle w:val="SingleTxtGA"/>
        <w:spacing w:line="346" w:lineRule="exact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rtl/>
          <w:lang w:val="en-US"/>
        </w:rPr>
        <w:t>عدم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وجود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أحكام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محددة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لحظر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اللجوء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إلى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التعقيم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القسري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والإجهاض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القسري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للنساء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والفتيات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ذوات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الإعاقة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على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أساس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موافقة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طرف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ثالث،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لا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سيما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في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حالة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النساء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والفتيات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ذوات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الإعاقة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الذهنية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و/أو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النفسية</w:t>
      </w:r>
      <w:r w:rsidR="00CE2357" w:rsidRPr="003A7CD6">
        <w:rPr>
          <w:b/>
          <w:rtl/>
          <w:lang w:val="en-US"/>
        </w:rPr>
        <w:t xml:space="preserve"> </w:t>
      </w:r>
      <w:r w:rsidR="008625AB" w:rsidRPr="003A7CD6">
        <w:rPr>
          <w:b/>
          <w:rtl/>
          <w:lang w:val="en-US"/>
        </w:rPr>
        <w:t>-</w:t>
      </w:r>
      <w:r w:rsidR="008625AB" w:rsidRPr="003A7CD6">
        <w:rPr>
          <w:rFonts w:hint="cs"/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الاجتماعية.</w:t>
      </w:r>
    </w:p>
    <w:p w14:paraId="56F03149" w14:textId="41BAE757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34</w:t>
      </w:r>
      <w:r w:rsidRPr="003A7CD6">
        <w:rPr>
          <w:bCs/>
          <w:rtl/>
          <w:lang w:val="en-US"/>
        </w:rPr>
        <w:t>-</w:t>
      </w:r>
      <w:r w:rsidR="004046A9" w:rsidRPr="003A7CD6">
        <w:rPr>
          <w:bCs/>
          <w:rtl/>
          <w:lang w:val="en-US"/>
        </w:rPr>
        <w:tab/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579FA931" w14:textId="1938D45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وسياساتية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تكفل،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الحالات،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سلامة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التدخلات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الطبية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والعلاج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الطبي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بناء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الموافقة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والمستنيرة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884B0D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أنفسهم؛</w:t>
      </w:r>
      <w:r w:rsidR="00CE2357" w:rsidRPr="003A7CD6">
        <w:rPr>
          <w:bCs/>
          <w:rtl/>
          <w:lang w:val="en-US"/>
        </w:rPr>
        <w:t xml:space="preserve"> </w:t>
      </w:r>
    </w:p>
    <w:p w14:paraId="232A9751" w14:textId="4B092666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إعمال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حظر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واضح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للتعقيم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القسري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والإجهاض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القسري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884B0D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الاجتماعية.</w:t>
      </w:r>
      <w:r w:rsidR="00CE2357" w:rsidRPr="003A7CD6">
        <w:rPr>
          <w:bCs/>
          <w:rtl/>
          <w:lang w:val="en-US"/>
        </w:rPr>
        <w:t xml:space="preserve"> </w:t>
      </w:r>
    </w:p>
    <w:p w14:paraId="33FBC216" w14:textId="28FFA54D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حرية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التنقّل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والجنسية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18)</w:t>
      </w:r>
    </w:p>
    <w:p w14:paraId="5C51A0A7" w14:textId="34C99330" w:rsidR="00CE2357" w:rsidRPr="003A7CD6" w:rsidRDefault="00CE2357" w:rsidP="00514B91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>35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بعض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سيما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المناطق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الريفية،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زالوا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لا</w:t>
      </w:r>
      <w:r w:rsidR="00884B0D" w:rsidRPr="003A7CD6">
        <w:rPr>
          <w:rFonts w:hint="cs"/>
          <w:rtl/>
          <w:lang w:val="en-US"/>
        </w:rPr>
        <w:t> </w:t>
      </w:r>
      <w:r w:rsidRPr="003A7CD6">
        <w:rPr>
          <w:rtl/>
          <w:lang w:val="en-US"/>
        </w:rPr>
        <w:t>يُسجلون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الولادة.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ويساورها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ذلك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المهاجرون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ذوو</w:t>
      </w:r>
      <w:r w:rsidR="00884B0D" w:rsidRPr="003A7CD6">
        <w:rPr>
          <w:rFonts w:hint="cs"/>
          <w:rtl/>
          <w:lang w:val="en-US"/>
        </w:rPr>
        <w:t> </w:t>
      </w:r>
      <w:r w:rsidRPr="003A7CD6">
        <w:rPr>
          <w:rtl/>
          <w:lang w:val="en-US"/>
        </w:rPr>
        <w:t>الإعاقة،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زالوا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يواجهون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حواجز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الحصول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شهادات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الميلاد،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وشهادات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الجنسية،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وبطاقات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الهوية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نتيجةً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تيسير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الوصول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هذه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الخدمات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وضعف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الوعي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عامة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السكان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بضرورة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التسجيل.</w:t>
      </w:r>
    </w:p>
    <w:p w14:paraId="428D1EA1" w14:textId="0EA411D4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36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</w:t>
      </w:r>
      <w:r w:rsidR="009F4903" w:rsidRPr="003A7CD6">
        <w:rPr>
          <w:rFonts w:hint="cs"/>
          <w:bCs/>
          <w:rtl/>
          <w:lang w:val="en-US"/>
        </w:rPr>
        <w:t>:</w:t>
      </w:r>
      <w:r w:rsidRPr="003A7CD6">
        <w:rPr>
          <w:bCs/>
          <w:rtl/>
          <w:lang w:val="en-US"/>
        </w:rPr>
        <w:t xml:space="preserve"> </w:t>
      </w:r>
    </w:p>
    <w:p w14:paraId="3ADCD8E9" w14:textId="08765112" w:rsidR="00CE2357" w:rsidRPr="003A7CD6" w:rsidRDefault="00A81224" w:rsidP="00CE2357">
      <w:pPr>
        <w:pStyle w:val="SingleTxtGA"/>
        <w:rPr>
          <w:b/>
          <w:bCs/>
          <w:spacing w:val="-2"/>
          <w:lang w:val="en-US" w:eastAsia="zh-TW"/>
        </w:rPr>
      </w:pPr>
      <w:r w:rsidRPr="003A7CD6">
        <w:rPr>
          <w:spacing w:val="-2"/>
          <w:rtl/>
          <w:lang w:val="en-US"/>
        </w:rPr>
        <w:tab/>
      </w:r>
      <w:r w:rsidR="00CE2357" w:rsidRPr="003A7CD6">
        <w:rPr>
          <w:spacing w:val="-2"/>
          <w:rtl/>
          <w:lang w:val="en-US"/>
        </w:rPr>
        <w:t>(أ</w:t>
      </w:r>
      <w:r w:rsidR="00606397" w:rsidRPr="003A7CD6">
        <w:rPr>
          <w:spacing w:val="-2"/>
          <w:rtl/>
          <w:lang w:val="en-US"/>
        </w:rPr>
        <w:t>)</w:t>
      </w:r>
      <w:r w:rsidR="00606397" w:rsidRPr="003A7CD6">
        <w:rPr>
          <w:spacing w:val="-2"/>
          <w:rtl/>
          <w:lang w:val="en-US"/>
        </w:rPr>
        <w:tab/>
      </w:r>
      <w:r w:rsidR="00CE2357" w:rsidRPr="003A7CD6">
        <w:rPr>
          <w:b/>
          <w:bCs/>
          <w:spacing w:val="-2"/>
          <w:rtl/>
          <w:lang w:val="en-US"/>
        </w:rPr>
        <w:t>زيادة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جهودها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الرامية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إلى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توعية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الوالدين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وعامة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السكان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بأهمية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تسجيل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ولادة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b/>
          <w:bCs/>
          <w:spacing w:val="-2"/>
          <w:rtl/>
          <w:lang w:val="en-US"/>
        </w:rPr>
        <w:t>الأطفال،</w:t>
      </w:r>
      <w:r w:rsidR="00CE2357" w:rsidRPr="003A7CD6">
        <w:rPr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بما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في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ذلك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الأطفال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ذوو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الإعاقة،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وتنظيم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حملات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منتظمة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لإصدار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شهادات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الميلاد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ووثائق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الهوية،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بالتشاور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الوثيق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مع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الأشخاص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ذوي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الإعاقة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وبمشاركتهم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الفعالة،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عن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طريق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المنظمات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التي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rtl/>
          <w:lang w:val="en-US"/>
        </w:rPr>
        <w:t>تمثلهم؛</w:t>
      </w:r>
      <w:r w:rsidR="00CE2357" w:rsidRPr="003A7CD6">
        <w:rPr>
          <w:bCs/>
          <w:spacing w:val="-2"/>
          <w:rtl/>
          <w:lang w:val="en-US"/>
        </w:rPr>
        <w:t xml:space="preserve"> </w:t>
      </w:r>
    </w:p>
    <w:p w14:paraId="457A34FE" w14:textId="5E475D6F" w:rsidR="00CE2357" w:rsidRPr="003A7CD6" w:rsidRDefault="00A81224" w:rsidP="00CE2357">
      <w:pPr>
        <w:pStyle w:val="SingleTxtGA"/>
        <w:rPr>
          <w:b/>
          <w:bCs/>
          <w:spacing w:val="2"/>
          <w:lang w:val="en-US" w:eastAsia="zh-TW"/>
        </w:rPr>
      </w:pPr>
      <w:r w:rsidRPr="003A7CD6">
        <w:rPr>
          <w:spacing w:val="2"/>
          <w:rtl/>
          <w:lang w:val="en-US"/>
        </w:rPr>
        <w:tab/>
      </w:r>
      <w:r w:rsidR="00CE2357" w:rsidRPr="003A7CD6">
        <w:rPr>
          <w:spacing w:val="2"/>
          <w:rtl/>
          <w:lang w:val="en-US"/>
        </w:rPr>
        <w:t>(ب</w:t>
      </w:r>
      <w:r w:rsidR="00606397" w:rsidRPr="003A7CD6">
        <w:rPr>
          <w:spacing w:val="2"/>
          <w:rtl/>
          <w:lang w:val="en-US"/>
        </w:rPr>
        <w:t>)</w:t>
      </w:r>
      <w:r w:rsidR="00606397" w:rsidRPr="003A7CD6">
        <w:rPr>
          <w:spacing w:val="2"/>
          <w:rtl/>
          <w:lang w:val="en-US"/>
        </w:rPr>
        <w:tab/>
      </w:r>
      <w:r w:rsidR="00CE2357" w:rsidRPr="003A7CD6">
        <w:rPr>
          <w:b/>
          <w:bCs/>
          <w:spacing w:val="2"/>
          <w:rtl/>
          <w:lang w:val="en-US"/>
        </w:rPr>
        <w:t>اتخاذ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التدابير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المناسبة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لإزالة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جميع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العوائق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تحول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دون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تمتع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الأشخاص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E61D8D" w:rsidRPr="003A7CD6">
        <w:rPr>
          <w:rFonts w:hint="cs"/>
          <w:b/>
          <w:bCs/>
          <w:spacing w:val="2"/>
          <w:rtl/>
          <w:lang w:val="en-US"/>
        </w:rPr>
        <w:t> </w:t>
      </w:r>
      <w:r w:rsidR="00CE2357" w:rsidRPr="003A7CD6">
        <w:rPr>
          <w:b/>
          <w:bCs/>
          <w:spacing w:val="2"/>
          <w:rtl/>
          <w:lang w:val="en-US"/>
        </w:rPr>
        <w:t>الإعاقة،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بما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ذلك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يُقيمون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المناطق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النائية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والريفية،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بحقهم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الجنسية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وتسجيل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المواليد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والحصول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وثائق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الأحوال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المدنية،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وذلك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لتمكينهم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ممارسة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جميع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الحقوق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المنصوص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عليها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الاتفاقية؛</w:t>
      </w:r>
      <w:r w:rsidR="00CE2357" w:rsidRPr="003A7CD6">
        <w:rPr>
          <w:bCs/>
          <w:spacing w:val="2"/>
          <w:rtl/>
          <w:lang w:val="en-US"/>
        </w:rPr>
        <w:t xml:space="preserve"> </w:t>
      </w:r>
    </w:p>
    <w:p w14:paraId="7C4FBFA6" w14:textId="43C38A12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برنامجية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لمراعاة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المهاجرين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اللاجئين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أوضاع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شبيهة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بأوضاع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اللاجئين،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وتزويدهم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بالوثائق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لتمكينهم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التمتع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التنقل.</w:t>
      </w:r>
      <w:r w:rsidR="00CE2357" w:rsidRPr="003A7CD6">
        <w:rPr>
          <w:bCs/>
          <w:rtl/>
          <w:lang w:val="en-US"/>
        </w:rPr>
        <w:t xml:space="preserve"> </w:t>
      </w:r>
    </w:p>
    <w:p w14:paraId="1A78392B" w14:textId="4EAB8D51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العيش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المستقل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والإدماج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المجتمع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19)</w:t>
      </w:r>
    </w:p>
    <w:p w14:paraId="1135F5D3" w14:textId="2985D546" w:rsidR="00CE2357" w:rsidRPr="003A7CD6" w:rsidRDefault="00CE2357" w:rsidP="00514B91">
      <w:pPr>
        <w:pStyle w:val="SingleTxtGA"/>
        <w:spacing w:line="346" w:lineRule="exact"/>
        <w:rPr>
          <w:lang w:val="en-US" w:eastAsia="zh-TW"/>
        </w:rPr>
      </w:pPr>
      <w:r w:rsidRPr="003A7CD6">
        <w:rPr>
          <w:rtl/>
          <w:lang w:val="en-US"/>
        </w:rPr>
        <w:t>37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استفادوا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صندوق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دعم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إعادة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تأهيل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وإدماج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الإعاقة.</w:t>
      </w:r>
      <w:r w:rsidRPr="003A7CD6">
        <w:rPr>
          <w:rtl/>
          <w:lang w:val="en-US"/>
        </w:rPr>
        <w:t xml:space="preserve"> </w:t>
      </w:r>
    </w:p>
    <w:p w14:paraId="5E2452E7" w14:textId="3955E8D4" w:rsidR="00CE2357" w:rsidRPr="003A7CD6" w:rsidRDefault="00CE2357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>38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وإذ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تشير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تعليقها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رقم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5(2017)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بشأن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العيش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المستقل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والإدماج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المجتمع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ومبادئها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التوجيهية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بشأن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إنهاء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الإيداع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مؤسسات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الرعاية،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ذلك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حالات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الطوارئ،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تضطلع،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بالتشاور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الوثيق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الأشخاص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وبمشاركتهم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الفعالة،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خلال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المنظمات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تمثلهم،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يلي:</w:t>
      </w:r>
    </w:p>
    <w:p w14:paraId="328D4B0D" w14:textId="3075684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التأكد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صندوق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التضامن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يتضمن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بنودا</w:t>
      </w:r>
      <w:r w:rsidR="001228F3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ميزانيته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ترمي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التوعية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الشخص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اختيار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مكان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العيش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واختياره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يعيش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وكيف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يعيش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العيش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المجتمع؛</w:t>
      </w:r>
    </w:p>
    <w:p w14:paraId="7184F11C" w14:textId="6740B1F6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البدء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دون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إبطاء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استراتيجية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لإنهاء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إيداع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الرعاية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وتهيئة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فردي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للعيش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المجتمع؛</w:t>
      </w:r>
    </w:p>
    <w:p w14:paraId="1422B2A4" w14:textId="46385834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المساواة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الآخرين.</w:t>
      </w:r>
    </w:p>
    <w:p w14:paraId="122BED9C" w14:textId="0B210A3E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التنقّل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الشخصي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20)</w:t>
      </w:r>
    </w:p>
    <w:p w14:paraId="3A473DB5" w14:textId="243B9E18" w:rsidR="00CE2357" w:rsidRPr="003A7CD6" w:rsidRDefault="00CE2357" w:rsidP="00514B91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>39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5A171FE5" w14:textId="232E9FB3" w:rsidR="00CE2357" w:rsidRPr="003A7CD6" w:rsidRDefault="00A81224" w:rsidP="00514B91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التحديات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يواجهها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الحركية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والبصرية،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تكنولوجيات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لتيسير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التنقل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وتكنولوجيات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مُعينة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جودة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عالية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وتكلفة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معقولة،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فضلا</w:t>
      </w:r>
      <w:r w:rsidR="001228F3" w:rsidRPr="003A7CD6">
        <w:rPr>
          <w:rFonts w:hint="cs"/>
          <w:rtl/>
          <w:lang w:val="en-US"/>
        </w:rPr>
        <w:t>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المساعدة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البشرية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والوسطاء،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وفقاً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20(ب)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الريفية؛</w:t>
      </w:r>
    </w:p>
    <w:p w14:paraId="442F778C" w14:textId="4BD46791" w:rsidR="00CE2357" w:rsidRPr="003A7CD6" w:rsidRDefault="00A81224" w:rsidP="00514B91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الافتقار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أخصائيين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مجال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تحديد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الاتجاه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والتنقل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ومدرسين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قادرين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تدريب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النائية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والريفية،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استخدام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التكنولوجيات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المُعينة.</w:t>
      </w:r>
    </w:p>
    <w:p w14:paraId="6C0A0A27" w14:textId="344133E3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40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58346145" w14:textId="4A13CCA9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معينات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وأجهزة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وتكنولوجيات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مساعدة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تيسر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التنقل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وتتسم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بجودة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وبتكلفة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معقولة،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وتزويد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صندوق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التضامن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لتمكينه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الوفاء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بولايته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تنقل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الإعاقة؛</w:t>
      </w:r>
    </w:p>
    <w:p w14:paraId="6C846B81" w14:textId="1F8F800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تدريب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ونشر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عدد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الأخصائيين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تحديد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الاتجاه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والتنقل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تدريب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Cs/>
          <w:rtl/>
          <w:lang w:val="en-US"/>
        </w:rPr>
        <w:t>.</w:t>
      </w:r>
      <w:r w:rsidR="00CE2357" w:rsidRPr="003A7CD6">
        <w:rPr>
          <w:bCs/>
          <w:rtl/>
          <w:lang w:val="en-US"/>
        </w:rPr>
        <w:t xml:space="preserve"> </w:t>
      </w:r>
    </w:p>
    <w:p w14:paraId="2F1D3318" w14:textId="695AC723" w:rsidR="00CE2357" w:rsidRPr="003A7CD6" w:rsidRDefault="00A81224" w:rsidP="00A81224">
      <w:pPr>
        <w:pStyle w:val="H23GA"/>
        <w:rPr>
          <w:rtl/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حرّية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والرأي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والحصول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21)</w:t>
      </w:r>
    </w:p>
    <w:p w14:paraId="0E3DE3AF" w14:textId="27302FE8" w:rsidR="00CE2357" w:rsidRPr="003A7CD6" w:rsidRDefault="00CE2357" w:rsidP="00514B91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>41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77545A62" w14:textId="440E09CF" w:rsidR="00CE2357" w:rsidRPr="003A7CD6" w:rsidRDefault="00A81224" w:rsidP="00514B91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الاعتراف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بلغة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الإشارة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لغةً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رسمية؛</w:t>
      </w:r>
      <w:r w:rsidR="00CE2357" w:rsidRPr="003A7CD6">
        <w:rPr>
          <w:rtl/>
          <w:lang w:val="en-US"/>
        </w:rPr>
        <w:t xml:space="preserve"> </w:t>
      </w:r>
    </w:p>
    <w:p w14:paraId="7A1C4913" w14:textId="4526C9C3" w:rsidR="00CE2357" w:rsidRPr="003A7CD6" w:rsidRDefault="00A81224" w:rsidP="00514B91">
      <w:pPr>
        <w:pStyle w:val="SingleTxtGA"/>
        <w:spacing w:line="350" w:lineRule="exact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تكنولوجيا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والاتصالات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بأشكال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يسهل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إليها،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بالاعتماد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مثلا</w:t>
      </w:r>
      <w:r w:rsidR="00514B91" w:rsidRPr="003A7CD6">
        <w:rPr>
          <w:rFonts w:hint="cs"/>
          <w:rtl/>
          <w:lang w:val="en-US"/>
        </w:rPr>
        <w:t>ً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صيغ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القراءة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الميسرة،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واللغة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المبسطة،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والعرض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النصي،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ولغة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الإشارة،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وطريقة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برايل،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والوصف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الصوتي،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والاتصال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باللمس،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والاتصال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المعزز،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والوسائل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البديلة،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وسائل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الإعلام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العامة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والخاصة،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المواقع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الإلكترونية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تقدم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العامة،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تكنولوجيا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والاتصالات؛</w:t>
      </w:r>
      <w:r w:rsidR="00CE2357" w:rsidRPr="003A7CD6">
        <w:rPr>
          <w:rtl/>
          <w:lang w:val="en-US"/>
        </w:rPr>
        <w:t xml:space="preserve"> </w:t>
      </w:r>
    </w:p>
    <w:p w14:paraId="2A2C5843" w14:textId="20476D2E" w:rsidR="00CE2357" w:rsidRPr="003A7CD6" w:rsidRDefault="00A81224" w:rsidP="00514B91">
      <w:pPr>
        <w:pStyle w:val="SingleTxtGA"/>
        <w:spacing w:line="350" w:lineRule="exact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rtl/>
          <w:lang w:val="en-US"/>
        </w:rPr>
        <w:t>عدم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وجود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عدد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كافٍ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من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المواقع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الإلكترونية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الخاصة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والعامة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التي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يمكن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الوصول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إليها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وعدم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إتاحة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العرض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النصي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ولغة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الإشارة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والوصف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الصوتي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فيما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يبثه</w:t>
      </w:r>
      <w:r w:rsidR="00CE2357" w:rsidRPr="003A7CD6">
        <w:rPr>
          <w:b/>
          <w:rtl/>
          <w:lang w:val="en-US"/>
        </w:rPr>
        <w:t xml:space="preserve"> </w:t>
      </w:r>
      <w:r w:rsidR="00CE2357" w:rsidRPr="003A7CD6">
        <w:rPr>
          <w:b/>
          <w:rtl/>
          <w:lang w:val="en-US"/>
        </w:rPr>
        <w:t>التلفزيون.</w:t>
      </w:r>
    </w:p>
    <w:p w14:paraId="0242CDA6" w14:textId="71F5AAFD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42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57D7FB79" w14:textId="4554B64D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الاعتراف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الإشارة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لغةً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رسمية؛</w:t>
      </w:r>
      <w:r w:rsidR="00CE2357" w:rsidRPr="003A7CD6">
        <w:rPr>
          <w:bCs/>
          <w:rtl/>
          <w:lang w:val="en-US"/>
        </w:rPr>
        <w:t xml:space="preserve"> </w:t>
      </w:r>
    </w:p>
    <w:p w14:paraId="13D72435" w14:textId="376F562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تشريعات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وسياسات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التلفزيونية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والإعلامية،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عبر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اتصال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يسهل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مثلا</w:t>
      </w:r>
      <w:r w:rsidR="00514B91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طريقة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برايل،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والترجمة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الفورية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للصم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والمكفوفين،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الإشارة،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القراءة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الميسرة،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المبسطة،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والوصف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الصوتي،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والعرض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النصي،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والترجمة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المصاحبة،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تخصيص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التمويل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الكافي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لتطوير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الأساليب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وتعزيزها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واستخدامها،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تكنولوجيا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والاتصالات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المناسبة،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الريفية؛</w:t>
      </w:r>
      <w:r w:rsidR="00CE2357" w:rsidRPr="003A7CD6">
        <w:rPr>
          <w:bCs/>
          <w:rtl/>
          <w:lang w:val="en-US"/>
        </w:rPr>
        <w:t xml:space="preserve"> </w:t>
      </w:r>
    </w:p>
    <w:p w14:paraId="3F94C82A" w14:textId="3147E1D3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المحطات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التلفزيونية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برامجها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تتيح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بالاستعانة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بالعرض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النصي،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الإشارة،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والوصف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الصوتي،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المواقع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الإلكترونية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والخاصة؛</w:t>
      </w:r>
    </w:p>
    <w:p w14:paraId="49CFD4F7" w14:textId="65B1255F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العمل،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وبمشاركتهم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طريق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لتدريب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مترجمي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الإشارة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المؤهلين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والأخصائيين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استخدام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اللمس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وطريقة</w:t>
      </w:r>
      <w:r w:rsidR="00CE2357" w:rsidRPr="003A7CD6">
        <w:rPr>
          <w:b/>
          <w:bCs/>
          <w:rtl/>
          <w:lang w:val="en-US"/>
        </w:rPr>
        <w:t xml:space="preserve"> </w:t>
      </w:r>
      <w:r w:rsidR="00D43D8D" w:rsidRPr="003A7CD6">
        <w:rPr>
          <w:b/>
          <w:bCs/>
          <w:rtl/>
          <w:lang w:val="en-US"/>
        </w:rPr>
        <w:t>برايل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السهلة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القراءة،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وإعداد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قائمة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بهؤلاء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المترجمين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والأخصائيين.</w:t>
      </w:r>
    </w:p>
    <w:p w14:paraId="4529DC2D" w14:textId="233EBEE7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احترام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الخصوصية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22)</w:t>
      </w:r>
    </w:p>
    <w:p w14:paraId="71F07905" w14:textId="36694C0C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43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القيود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المفروضة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خصوصية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المؤسسات.</w:t>
      </w:r>
    </w:p>
    <w:p w14:paraId="315FAA61" w14:textId="432D0EB8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44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</w:p>
    <w:p w14:paraId="3E1824EE" w14:textId="10B88E8C" w:rsidR="00CE2357" w:rsidRPr="003A7CD6" w:rsidRDefault="00A81224" w:rsidP="00CE2357">
      <w:pPr>
        <w:pStyle w:val="SingleTxtGA"/>
        <w:rPr>
          <w:b/>
          <w:bCs/>
          <w:spacing w:val="6"/>
          <w:lang w:val="en-US" w:eastAsia="zh-TW"/>
        </w:rPr>
      </w:pPr>
      <w:r w:rsidRPr="003A7CD6">
        <w:rPr>
          <w:spacing w:val="6"/>
          <w:rtl/>
          <w:lang w:val="en-US"/>
        </w:rPr>
        <w:tab/>
      </w:r>
      <w:r w:rsidR="00CE2357" w:rsidRPr="003A7CD6">
        <w:rPr>
          <w:spacing w:val="6"/>
          <w:rtl/>
          <w:lang w:val="en-US"/>
        </w:rPr>
        <w:t>(أ</w:t>
      </w:r>
      <w:r w:rsidR="00606397" w:rsidRPr="003A7CD6">
        <w:rPr>
          <w:spacing w:val="6"/>
          <w:rtl/>
          <w:lang w:val="en-US"/>
        </w:rPr>
        <w:t>)</w:t>
      </w:r>
      <w:r w:rsidR="00606397" w:rsidRPr="003A7CD6">
        <w:rPr>
          <w:spacing w:val="6"/>
          <w:rtl/>
          <w:lang w:val="en-US"/>
        </w:rPr>
        <w:tab/>
      </w:r>
      <w:r w:rsidR="00CE2357" w:rsidRPr="003A7CD6">
        <w:rPr>
          <w:b/>
          <w:bCs/>
          <w:spacing w:val="6"/>
          <w:rtl/>
          <w:lang w:val="en-US"/>
        </w:rPr>
        <w:t>إذكاء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وعي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الأشخاص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ذوي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الإعاقة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وأسرهم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بالتشريعات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المتعلقة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بحماية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البيانات</w:t>
      </w:r>
      <w:r w:rsidR="00CE2357" w:rsidRPr="003A7CD6">
        <w:rPr>
          <w:b/>
          <w:bCs/>
          <w:spacing w:val="6"/>
          <w:rtl/>
          <w:lang w:val="en-US"/>
        </w:rPr>
        <w:t xml:space="preserve"> </w:t>
      </w:r>
      <w:r w:rsidR="00CE2357" w:rsidRPr="003A7CD6">
        <w:rPr>
          <w:b/>
          <w:bCs/>
          <w:spacing w:val="6"/>
          <w:rtl/>
          <w:lang w:val="en-US"/>
        </w:rPr>
        <w:t>الشخصية؛</w:t>
      </w:r>
    </w:p>
    <w:p w14:paraId="3F4D8232" w14:textId="4CB60895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إذكاء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وعي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وأسرهم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احترام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الخصوصية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البيانات.</w:t>
      </w:r>
    </w:p>
    <w:p w14:paraId="1B8899CC" w14:textId="0E88DAF9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احترام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البيت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والأسرة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23)</w:t>
      </w:r>
    </w:p>
    <w:p w14:paraId="6280F495" w14:textId="6E887A34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45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الواردة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القيود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يواجهها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ذوو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يزالون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يعيشون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المؤسسات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مسألة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اتخاذ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القرارات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والدخول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علاقات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شخصية،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وهو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أمر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يُعزى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المقام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الأول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انعدام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الخصوصية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وتدخل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الموظفين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والممثلين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القانونيين.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وتأسف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أيضاً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لنقص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التدابير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الرامية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تعزيز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الرعاية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الإدماجية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ضمن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بيئة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أسرية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تستوعب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المحرومين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رعاية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الوالدين،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وتزايد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حالات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الذين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يودعون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أماكن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إقامة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منفصلة.</w:t>
      </w:r>
    </w:p>
    <w:p w14:paraId="0833F14B" w14:textId="197B4D93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46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</w:p>
    <w:p w14:paraId="4BBC72B5" w14:textId="473F13F9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احترام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الحياة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الخاصة،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تقرير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المصير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يزالون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يعيشون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المؤسسات،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وإنهاء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تدخل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الموظفين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والممثلين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القانونيين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الصدد؛</w:t>
      </w:r>
    </w:p>
    <w:p w14:paraId="178966E4" w14:textId="1B4E76F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زيادة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يحتاجون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للتمتع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بحقوقهم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المساواة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الآخرين؛</w:t>
      </w:r>
    </w:p>
    <w:p w14:paraId="0D3D0A34" w14:textId="5748D1A4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تشجيع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الرعاية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الإدماجية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ضمن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تستوعب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المحرومين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رعاية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الوالدين،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وإلغاء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إيداع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وفصلهم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أسرهم.</w:t>
      </w:r>
    </w:p>
    <w:p w14:paraId="79BD2A67" w14:textId="6615A5D2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24)</w:t>
      </w:r>
      <w:r w:rsidR="00CE2357" w:rsidRPr="003A7CD6">
        <w:rPr>
          <w:rtl/>
          <w:lang w:val="en-US"/>
        </w:rPr>
        <w:t xml:space="preserve"> </w:t>
      </w:r>
    </w:p>
    <w:p w14:paraId="6910B67D" w14:textId="63951783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47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الأطفال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يستبعدون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أحيان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كثيرة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النظام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التعليمي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النظامي.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بالغ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b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4135CA07" w14:textId="4133F755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سريان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السياسة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الوطنية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الإدماجي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واستمرار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القائم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فصل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جانب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الإدماجي،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غياب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إطار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زمني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لتحقيق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الانتقال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الكامل؛</w:t>
      </w:r>
      <w:r w:rsidR="00CE2357" w:rsidRPr="003A7CD6">
        <w:rPr>
          <w:rtl/>
          <w:lang w:val="en-US"/>
        </w:rPr>
        <w:t xml:space="preserve"> </w:t>
      </w:r>
    </w:p>
    <w:p w14:paraId="4794489B" w14:textId="1A01F8F2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اقتصار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المشروع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التجريبي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الإدماجي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منطقة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واحدة؛</w:t>
      </w:r>
    </w:p>
    <w:p w14:paraId="1EB248E3" w14:textId="2B862639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المواقف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التمييزية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تجاه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تمنعهم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الالتحاق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بالتعليم،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والمقاومة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يبديها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المعلمون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والمجتمع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المدرسي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والأسر،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إمكانية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المباني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المدرسية،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والعدد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المنخفض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للموظفين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المدرَّبين،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المواد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التعليمية،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ونقص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المياه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الصرف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الصحي،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وطول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المسافات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يجب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قطعها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المدارس،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الهياكل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الطرقية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اللازمة،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عدد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المعلمين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يجيدون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لغة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الإشارة،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الموارد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المادية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والمالية،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توفير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للأطفال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الطلاب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الذهنية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والطلاب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يعانون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التوحد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والعاهات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البصرية؛</w:t>
      </w:r>
      <w:r w:rsidR="00CE2357" w:rsidRPr="003A7CD6">
        <w:rPr>
          <w:rtl/>
          <w:lang w:val="en-US"/>
        </w:rPr>
        <w:t xml:space="preserve"> </w:t>
      </w:r>
    </w:p>
    <w:p w14:paraId="38A2F97E" w14:textId="2CAB72DB" w:rsidR="00CE2357" w:rsidRPr="003A7CD6" w:rsidRDefault="00A81224" w:rsidP="00CE2357">
      <w:pPr>
        <w:pStyle w:val="SingleTxtGA"/>
        <w:rPr>
          <w:spacing w:val="-2"/>
          <w:lang w:val="en-US" w:eastAsia="zh-TW"/>
        </w:rPr>
      </w:pPr>
      <w:r w:rsidRPr="003A7CD6">
        <w:rPr>
          <w:spacing w:val="-3"/>
          <w:rtl/>
          <w:lang w:val="en-US"/>
        </w:rPr>
        <w:tab/>
      </w:r>
      <w:r w:rsidR="00CE2357" w:rsidRPr="003A7CD6">
        <w:rPr>
          <w:spacing w:val="-3"/>
          <w:rtl/>
          <w:lang w:val="en-US"/>
        </w:rPr>
        <w:t>(د</w:t>
      </w:r>
      <w:r w:rsidR="00606397" w:rsidRPr="003A7CD6">
        <w:rPr>
          <w:spacing w:val="-3"/>
          <w:rtl/>
          <w:lang w:val="en-US"/>
        </w:rPr>
        <w:t>)</w:t>
      </w:r>
      <w:r w:rsidR="00606397" w:rsidRPr="003A7CD6">
        <w:rPr>
          <w:spacing w:val="-3"/>
          <w:rtl/>
          <w:lang w:val="en-US"/>
        </w:rPr>
        <w:tab/>
      </w:r>
      <w:r w:rsidR="00CE2357" w:rsidRPr="003A7CD6">
        <w:rPr>
          <w:spacing w:val="-3"/>
          <w:rtl/>
          <w:lang w:val="en-US"/>
        </w:rPr>
        <w:t>عدم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وجود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بيانات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مصنفة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عن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عدد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ونسبة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الأطفال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ذوي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الإعاقة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في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المدارس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العادية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3"/>
          <w:rtl/>
          <w:lang w:val="en-US"/>
        </w:rPr>
        <w:t>ممن</w:t>
      </w:r>
      <w:r w:rsidR="00CE2357" w:rsidRPr="003A7CD6">
        <w:rPr>
          <w:spacing w:val="-3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يتلقون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الدعم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الفردي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وعن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معدلات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التحاق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الأطفال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ذوي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الإعاقة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بالمدارس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ومعدلات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انقطاعهم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عن</w:t>
      </w:r>
      <w:r w:rsidR="00CE2357" w:rsidRPr="003A7CD6">
        <w:rPr>
          <w:spacing w:val="-2"/>
          <w:rtl/>
          <w:lang w:val="en-US"/>
        </w:rPr>
        <w:t xml:space="preserve"> </w:t>
      </w:r>
      <w:r w:rsidR="00CE2357" w:rsidRPr="003A7CD6">
        <w:rPr>
          <w:spacing w:val="-2"/>
          <w:rtl/>
          <w:lang w:val="en-US"/>
        </w:rPr>
        <w:t>الدراسة.</w:t>
      </w:r>
    </w:p>
    <w:p w14:paraId="5F4A261F" w14:textId="758CB860" w:rsidR="00CE2357" w:rsidRPr="003A7CD6" w:rsidRDefault="00CE2357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>48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وإذ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تشير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تعليقها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رقم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4(2016)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بشأن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الحق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التعليم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الشامل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للجميع،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وإلى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الغاية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4-5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أهداف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التنمية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المستدامة،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تضطلع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يلي</w:t>
      </w:r>
      <w:r w:rsidR="009F4903" w:rsidRPr="003A7CD6">
        <w:rPr>
          <w:rFonts w:hint="cs"/>
          <w:bCs/>
          <w:rtl/>
          <w:lang w:val="en-US"/>
        </w:rPr>
        <w:t>:</w:t>
      </w:r>
    </w:p>
    <w:p w14:paraId="3AA55AD0" w14:textId="730FFBED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السياسة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للتعليم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الشامل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الجودة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التعليم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بصرف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النظر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أنحاء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البلد،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إطار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زمني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للانتقال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المدارس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الخاصة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تعميم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التعليم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الإدماجي؛</w:t>
      </w:r>
    </w:p>
    <w:p w14:paraId="7499B873" w14:textId="16A7541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توسيع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نطاق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الجهود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المبذولة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سياسة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التعليم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الإدماجي،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تخصيص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مالية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كافية؛</w:t>
      </w:r>
      <w:r w:rsidR="00CE2357" w:rsidRPr="003A7CD6">
        <w:rPr>
          <w:bCs/>
          <w:rtl/>
          <w:lang w:val="en-US"/>
        </w:rPr>
        <w:t xml:space="preserve"> </w:t>
      </w:r>
    </w:p>
    <w:p w14:paraId="4845FA47" w14:textId="6DBD98B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تعديل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الهياكل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الأساسية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المؤسسات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التعليمية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استيفاء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المباني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الجديدة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معايير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التصميم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المعقولة؛</w:t>
      </w:r>
    </w:p>
    <w:p w14:paraId="3F9F6237" w14:textId="51B65464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تزويد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الطلاب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بأجهزة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مساعِدة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تعويضية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ومواد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تعليمية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بديلة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تكفل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بالاعتماد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مثلا</w:t>
      </w:r>
      <w:r w:rsidR="00D54FE1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الرقمي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الشامل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للجميع،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وأساليب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الاتصال،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السهلة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القراءة،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ومُعينات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الاتصال،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والتكنولوجيا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المساعِدة،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وتكنولوجيات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المعلومات؛</w:t>
      </w:r>
      <w:r w:rsidR="00CE2357" w:rsidRPr="003A7CD6">
        <w:rPr>
          <w:bCs/>
          <w:rtl/>
          <w:lang w:val="en-US"/>
        </w:rPr>
        <w:t xml:space="preserve"> </w:t>
      </w:r>
    </w:p>
    <w:p w14:paraId="6087AB73" w14:textId="0FCF751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bCs/>
          <w:rtl/>
          <w:lang w:val="en-US"/>
        </w:rPr>
        <w:tab/>
      </w:r>
      <w:r w:rsidR="00CE2357" w:rsidRPr="003A7CD6">
        <w:rPr>
          <w:b/>
          <w:rtl/>
          <w:lang w:val="en-US"/>
        </w:rPr>
        <w:t>(هـ</w:t>
      </w:r>
      <w:r w:rsidR="00606397" w:rsidRPr="003A7CD6">
        <w:rPr>
          <w:b/>
          <w:rtl/>
          <w:lang w:val="en-US"/>
        </w:rPr>
        <w:t>)</w:t>
      </w:r>
      <w:r w:rsidR="00606397" w:rsidRPr="003A7CD6">
        <w:rPr>
          <w:bCs/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جمع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بيانات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مصنفة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حسب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ونوع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والاعتبارات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والموقع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الجغرافي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عدد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الأطفال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التحقوا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بالبيئة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المدرسية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العادية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وحصلوا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تعليمي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مناسب.</w:t>
      </w:r>
    </w:p>
    <w:p w14:paraId="4FC941F4" w14:textId="11682C2A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الصحّة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25)</w:t>
      </w:r>
    </w:p>
    <w:p w14:paraId="76F40C0C" w14:textId="2A99C14F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49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rtl/>
          <w:lang w:val="en-US"/>
        </w:rPr>
        <w:t>:</w:t>
      </w:r>
    </w:p>
    <w:p w14:paraId="0B7F2378" w14:textId="4D51C518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محدودية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فرص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والفتيات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الذهنية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و/أو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-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الاجتماعية،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الرعاية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الصحية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الجنسية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والإنجابية،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برامج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التوعية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بفيروس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نقص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المناعة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البشرية/الإيدز؛</w:t>
      </w:r>
    </w:p>
    <w:p w14:paraId="278076DB" w14:textId="6EA102A5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المجتمعية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المقدمة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العامة؛</w:t>
      </w:r>
    </w:p>
    <w:p w14:paraId="065C753F" w14:textId="4A27E289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توافر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الأدوية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ومستلزمات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الحماية،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المستحضرات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الواقية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أشعة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الشمس،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والنظارات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الشمسية،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المهق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الدوائر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الصحية؛</w:t>
      </w:r>
      <w:r w:rsidR="00CE2357" w:rsidRPr="003A7CD6">
        <w:rPr>
          <w:rtl/>
          <w:lang w:val="en-US"/>
        </w:rPr>
        <w:t xml:space="preserve"> </w:t>
      </w:r>
    </w:p>
    <w:p w14:paraId="240AA284" w14:textId="60F66FB0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تدريب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للمهنيين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الطبيين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موضوع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E61D8D" w:rsidRPr="003A7CD6">
        <w:rPr>
          <w:rFonts w:hint="cs"/>
          <w:rtl/>
          <w:lang w:val="en-US"/>
        </w:rPr>
        <w:t> 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ممارسي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التقليدي.</w:t>
      </w:r>
    </w:p>
    <w:p w14:paraId="4709775F" w14:textId="469B0AFE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50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تضع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اعتبارها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الصلة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المادة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25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الاتفاقية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والغايتيْن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3-7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و3-8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أهداف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التنمية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المستدامة،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الدولةَ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/>
          <w:bCs/>
          <w:rtl/>
          <w:lang w:val="en-US"/>
        </w:rPr>
        <w:t xml:space="preserve"> </w:t>
      </w:r>
    </w:p>
    <w:p w14:paraId="5135540C" w14:textId="2B19A729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تزويد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الرعاية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والإنجابية،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التوعية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بفيروس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نقص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البشرية/الإيدز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والأمراض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المنقولة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جنسياً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والسرطانات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تصيب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نحو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غير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متناسب،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يتعلق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باستقلالهن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الجنسي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والإنجابي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وتقرير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مصيرهن؛</w:t>
      </w:r>
    </w:p>
    <w:p w14:paraId="05E636B7" w14:textId="208C187F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bookmarkStart w:id="5" w:name="_Hlk176965130"/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وتخصيص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جيدة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رعاية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النفسية؛</w:t>
      </w:r>
      <w:r w:rsidR="00CE2357" w:rsidRPr="003A7CD6">
        <w:rPr>
          <w:bCs/>
          <w:rtl/>
          <w:lang w:val="en-US"/>
        </w:rPr>
        <w:t xml:space="preserve"> </w:t>
      </w:r>
    </w:p>
    <w:bookmarkEnd w:id="5"/>
    <w:p w14:paraId="6BCDC299" w14:textId="0FBC78D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المناسبة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لمواجهة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التحدي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المتمثل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المهق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تلبية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احتياجاتهم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النظارات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الشمسية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والمستحضرات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المناسبة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الواقية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أشعة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الشمس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باعتبارها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منتجات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أساسية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للوقاية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سرطان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الجلد؛</w:t>
      </w:r>
      <w:r w:rsidR="00CE2357" w:rsidRPr="003A7CD6">
        <w:rPr>
          <w:bCs/>
          <w:rtl/>
          <w:lang w:val="en-US"/>
        </w:rPr>
        <w:t xml:space="preserve"> </w:t>
      </w:r>
    </w:p>
    <w:p w14:paraId="4FAF69A8" w14:textId="2CF4841B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التدريب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لأخصائيي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الرعاية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وممارسي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الطب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التقليدي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بشأن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موضوع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يتصل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بالمهارات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الدعم،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ووسائل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وأساليب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الإعلام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والاتصال،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يسهل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بطريقة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برايل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الإشارة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والقراءة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الميسرة،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E61D8D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والفتيات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المادي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المعدات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الصحية.</w:t>
      </w:r>
    </w:p>
    <w:p w14:paraId="17753876" w14:textId="142258FE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التأهيل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وإعادة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التأهيل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26)</w:t>
      </w:r>
    </w:p>
    <w:p w14:paraId="0703C5F6" w14:textId="65581E00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51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كفاية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خدمات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إعادة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تأهيل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والافتقار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معدات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إعادة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التأهيل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والتثقيف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الصحي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والصرف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الصحي،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سيما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المناطق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الريفية.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محدودية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الموظفين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والموارد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المخصصة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لبرنامج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إعادة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التأهيل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المجتمعي.</w:t>
      </w:r>
      <w:r w:rsidRPr="003A7CD6">
        <w:rPr>
          <w:rtl/>
          <w:lang w:val="en-US"/>
        </w:rPr>
        <w:t xml:space="preserve"> </w:t>
      </w:r>
    </w:p>
    <w:p w14:paraId="36CE1F99" w14:textId="5DB8FADB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52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1C9EF106" w14:textId="1F942365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تكون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القطاعات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الرئيسية،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الرئيسية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والكيانات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التعليمية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الأخرى،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مجهزة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ومزودة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الكافية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خدمات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التأهيل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وإعادة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التأهيل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الإعاقة؛</w:t>
      </w:r>
    </w:p>
    <w:p w14:paraId="18912EC0" w14:textId="6089E935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إنشاء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آلية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برنامج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إعادة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التأهيل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المجتمعي،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وبمشاركتهم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خلال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تمثلهم.</w:t>
      </w:r>
    </w:p>
    <w:p w14:paraId="14BB3EBD" w14:textId="245ED634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العمل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والعمالة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27)</w:t>
      </w:r>
    </w:p>
    <w:p w14:paraId="6E629AF8" w14:textId="4BF232F6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53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تحيط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علماً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بالتدابير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الإيجابية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التي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اتخذتها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الدولة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الطرف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مجال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العمل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والعمالة،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لا</w:t>
      </w:r>
      <w:r w:rsidR="009F4903" w:rsidRPr="003A7CD6">
        <w:rPr>
          <w:rFonts w:hint="cs"/>
          <w:rtl/>
          <w:lang w:val="en-US"/>
        </w:rPr>
        <w:t> </w:t>
      </w:r>
      <w:r w:rsidRPr="003A7CD6">
        <w:rPr>
          <w:rtl/>
          <w:lang w:val="en-US"/>
        </w:rPr>
        <w:t>سيما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تطبيق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قانون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حماية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وتعزيز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حقوق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السياقات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المتعلقة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بتوظيفهم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وممارستهم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لأعمال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حرة.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ومع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ذلك،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57E012C7" w14:textId="7F405587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الحواجز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تحول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دون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توظيف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ومنها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مستويات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المتدنية،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وضعف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التدريب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اكتساب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المهارات،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والتمييز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القائم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عمليات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التوظيف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وظروف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توافر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الترتيبات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التيسيرية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المعقولة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أماكن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العمل؛</w:t>
      </w:r>
      <w:r w:rsidR="00CE2357" w:rsidRPr="003A7CD6">
        <w:rPr>
          <w:rtl/>
          <w:lang w:val="en-US"/>
        </w:rPr>
        <w:t xml:space="preserve"> </w:t>
      </w:r>
    </w:p>
    <w:p w14:paraId="4A3D51B5" w14:textId="3A537602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آليات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لإنفاذ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حصص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التوظيف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الخاصة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الإعاقة؛</w:t>
      </w:r>
    </w:p>
    <w:p w14:paraId="2D74586F" w14:textId="553EAB57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سريان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التدابير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الإيجابية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الرامية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تعزيز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توظيف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الإعاقة.</w:t>
      </w:r>
    </w:p>
    <w:p w14:paraId="63715F55" w14:textId="259E9E5B" w:rsidR="00CE2357" w:rsidRPr="003A7CD6" w:rsidRDefault="00CE2357" w:rsidP="00CE2357">
      <w:pPr>
        <w:pStyle w:val="SingleTxtGA"/>
        <w:rPr>
          <w:bCs/>
          <w:spacing w:val="2"/>
          <w:lang w:val="en-US" w:eastAsia="zh-TW"/>
        </w:rPr>
      </w:pPr>
      <w:r w:rsidRPr="003A7CD6">
        <w:rPr>
          <w:spacing w:val="2"/>
          <w:rtl/>
          <w:lang w:val="en-US"/>
        </w:rPr>
        <w:t>54</w:t>
      </w:r>
      <w:r w:rsidR="008625AB" w:rsidRPr="003A7CD6">
        <w:rPr>
          <w:spacing w:val="2"/>
          <w:rtl/>
          <w:lang w:val="en-US"/>
        </w:rPr>
        <w:t>-</w:t>
      </w:r>
      <w:r w:rsidR="008625AB" w:rsidRPr="003A7CD6">
        <w:rPr>
          <w:spacing w:val="2"/>
          <w:rtl/>
          <w:lang w:val="en-US"/>
        </w:rPr>
        <w:tab/>
      </w:r>
      <w:r w:rsidRPr="003A7CD6">
        <w:rPr>
          <w:bCs/>
          <w:spacing w:val="2"/>
          <w:rtl/>
          <w:lang w:val="en-US"/>
        </w:rPr>
        <w:t>وتوصي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اللجنة،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في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ضوء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تعليقها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العام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رقم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8(2022)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بشأن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حق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الأشخاص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ذوي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الإعاقة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في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العمل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والعمالة،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بأن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تضطلع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الدولة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الطرف،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تماشياً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مع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الغاية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8-5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من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أهداف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التنمية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المستدامة،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بما</w:t>
      </w:r>
      <w:r w:rsidRPr="003A7CD6">
        <w:rPr>
          <w:bCs/>
          <w:spacing w:val="2"/>
          <w:rtl/>
          <w:lang w:val="en-US"/>
        </w:rPr>
        <w:t xml:space="preserve"> </w:t>
      </w:r>
      <w:r w:rsidRPr="003A7CD6">
        <w:rPr>
          <w:bCs/>
          <w:spacing w:val="2"/>
          <w:rtl/>
          <w:lang w:val="en-US"/>
        </w:rPr>
        <w:t>يلي:</w:t>
      </w:r>
    </w:p>
    <w:p w14:paraId="0F6324E3" w14:textId="1359F933" w:rsidR="00CE2357" w:rsidRPr="003A7CD6" w:rsidRDefault="00A81224" w:rsidP="00CE2357">
      <w:pPr>
        <w:pStyle w:val="SingleTxtGA"/>
        <w:rPr>
          <w:b/>
          <w:bCs/>
          <w:spacing w:val="2"/>
          <w:lang w:val="en-US" w:eastAsia="zh-TW"/>
        </w:rPr>
      </w:pPr>
      <w:r w:rsidRPr="003A7CD6">
        <w:rPr>
          <w:spacing w:val="2"/>
          <w:rtl/>
          <w:lang w:val="en-US"/>
        </w:rPr>
        <w:tab/>
      </w:r>
      <w:r w:rsidR="00CE2357" w:rsidRPr="003A7CD6">
        <w:rPr>
          <w:spacing w:val="2"/>
          <w:rtl/>
          <w:lang w:val="en-US"/>
        </w:rPr>
        <w:t>(أ</w:t>
      </w:r>
      <w:r w:rsidR="00606397" w:rsidRPr="003A7CD6">
        <w:rPr>
          <w:spacing w:val="2"/>
          <w:rtl/>
          <w:lang w:val="en-US"/>
        </w:rPr>
        <w:t>)</w:t>
      </w:r>
      <w:r w:rsidR="00606397" w:rsidRPr="003A7CD6">
        <w:rPr>
          <w:spacing w:val="2"/>
          <w:rtl/>
          <w:lang w:val="en-US"/>
        </w:rPr>
        <w:tab/>
      </w:r>
      <w:r w:rsidR="00CE2357" w:rsidRPr="003A7CD6">
        <w:rPr>
          <w:b/>
          <w:bCs/>
          <w:spacing w:val="2"/>
          <w:rtl/>
          <w:lang w:val="en-US"/>
        </w:rPr>
        <w:t>معالجة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مسألة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عدم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الوصول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التدريب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المهني،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واتخاذ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تدابير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لمكافحة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المواقف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والممارسات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التمييزية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صفوف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أرباب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العمل،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ومعالجة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مسألة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أماكن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العمل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تلبي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معايير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إمكانية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الوصول،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وهي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أمور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تؤثر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توظيف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الأشخاص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الإعاقة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وفرص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العمل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المتاحة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لهم،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وتشجيع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القطاعات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الأخرى،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جانب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قطاع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التعليم،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إتاحة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فرص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التدريب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المهني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والعمل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للأشخاص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ذوي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الإعاقة؛</w:t>
      </w:r>
      <w:r w:rsidR="00CE2357" w:rsidRPr="003A7CD6">
        <w:rPr>
          <w:bCs/>
          <w:spacing w:val="2"/>
          <w:rtl/>
          <w:lang w:val="en-US"/>
        </w:rPr>
        <w:t xml:space="preserve"> </w:t>
      </w:r>
    </w:p>
    <w:p w14:paraId="698AC63E" w14:textId="5E7B7432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وفرص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التوظيف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المفتوح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وإدماجهم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بيئات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التابعة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للقطاع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والعام،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المساواة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الآخرين،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نظام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حصص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التوظيف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القطاعين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والخاص؛</w:t>
      </w:r>
      <w:r w:rsidR="00CE2357" w:rsidRPr="003A7CD6">
        <w:rPr>
          <w:bCs/>
          <w:rtl/>
          <w:lang w:val="en-US"/>
        </w:rPr>
        <w:t xml:space="preserve"> </w:t>
      </w:r>
    </w:p>
    <w:p w14:paraId="0BE4380E" w14:textId="1A69F52F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إذكاء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الوعي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الحوافز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ترمي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توظيف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040731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ومكافحة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التمييز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التوظيف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وظروف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وتوفير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المعقولة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أماكن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العمل.</w:t>
      </w:r>
    </w:p>
    <w:p w14:paraId="4D472A68" w14:textId="3C696D00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مستوى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المعيشة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اللائق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الاجتماعية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28</w:t>
      </w:r>
      <w:r w:rsidR="00E61D8D" w:rsidRPr="003A7CD6">
        <w:rPr>
          <w:rFonts w:hint="cs"/>
          <w:rtl/>
          <w:lang w:val="en-US"/>
        </w:rPr>
        <w:t>)</w:t>
      </w:r>
    </w:p>
    <w:p w14:paraId="3E32AFE6" w14:textId="67C28A99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55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وجود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معلومات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وبيانات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إحصائية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بشأن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المستفيدين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البرامج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الوطنية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الرامية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إلى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تحسين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مستوى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المعيشة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والحماية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الاجتماعية.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وتشعر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عدم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مشاركة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الأشخاص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ذوي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الإعاقة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في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تنفيذ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برامج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الحد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من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الفقر.</w:t>
      </w:r>
      <w:r w:rsidRPr="003A7CD6">
        <w:rPr>
          <w:rtl/>
          <w:lang w:val="en-US"/>
        </w:rPr>
        <w:t xml:space="preserve"> </w:t>
      </w:r>
    </w:p>
    <w:p w14:paraId="3992D569" w14:textId="54EA7E89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56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تذكر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بالصلات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القائمة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المادة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28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الاتفاقية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والغاية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10-2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أهداف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التنمية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المستدامة،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اللتين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ترميان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تمكين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جميع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بصرف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النظر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وضعهم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حيث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تعزيز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إدماجهم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اقتصادياً،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الدولةَ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5111E23A" w14:textId="22914A84" w:rsidR="00CE2357" w:rsidRPr="003A7CD6" w:rsidRDefault="00A81224" w:rsidP="00CE2357">
      <w:pPr>
        <w:pStyle w:val="SingleTxtGA"/>
        <w:rPr>
          <w:b/>
          <w:bCs/>
          <w:rtl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الشاملة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040731" w:rsidRPr="003A7CD6">
        <w:rPr>
          <w:rFonts w:hint="cs"/>
          <w:b/>
          <w:bCs/>
          <w:rtl/>
          <w:lang w:val="en-US"/>
        </w:rPr>
        <w:t> 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بصرف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النظر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نوع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مستوى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معيشي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لائق،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ومبادرات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فرص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ومياه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الشرب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المأمونة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والميسورة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التكلفة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والصرف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الصحي،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الريفية؛</w:t>
      </w:r>
    </w:p>
    <w:p w14:paraId="3620B70B" w14:textId="5504F1FD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تحسين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إشراك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ومنظماتهم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تصميم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والسياسات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الرامية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تحسين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مستويات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المعيشة.</w:t>
      </w:r>
    </w:p>
    <w:p w14:paraId="201AF106" w14:textId="278DEFA5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المشاركة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الحياة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السياسية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والعامة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29)</w:t>
      </w:r>
    </w:p>
    <w:p w14:paraId="449D265B" w14:textId="19D4D1C6" w:rsidR="00CE2357" w:rsidRPr="003A7CD6" w:rsidRDefault="00CE2357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>57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5BD54D38" w14:textId="3A803140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الانتخابية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ليست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تشملهم،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الريفية؛</w:t>
      </w:r>
      <w:r w:rsidR="00CE2357" w:rsidRPr="003A7CD6">
        <w:rPr>
          <w:rtl/>
          <w:lang w:val="en-US"/>
        </w:rPr>
        <w:t xml:space="preserve"> </w:t>
      </w:r>
    </w:p>
    <w:p w14:paraId="21004738" w14:textId="69B0FFF0" w:rsidR="00CE2357" w:rsidRPr="003A7CD6" w:rsidRDefault="00A81224" w:rsidP="00CE2357">
      <w:pPr>
        <w:pStyle w:val="SingleTxt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مستوى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تمثيل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ضعيف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مناصب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اتخاذ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القرار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الهيئات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السياسية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تُشغل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المناصب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طريق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الانتخاب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والتعيين،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سواء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الريفية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الحضرية.</w:t>
      </w:r>
      <w:r w:rsidR="00CE2357" w:rsidRPr="003A7CD6">
        <w:rPr>
          <w:rtl/>
          <w:lang w:val="en-US"/>
        </w:rPr>
        <w:t xml:space="preserve"> </w:t>
      </w:r>
    </w:p>
    <w:p w14:paraId="22B8FC13" w14:textId="3E3B43A8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58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2DAB1861" w14:textId="278BD9DE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خطة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لضمان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الأدوات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الانتخابية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ومراكز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الاقتراع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بالانتخابات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أنحاء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البلد؛</w:t>
      </w:r>
    </w:p>
    <w:p w14:paraId="17D312EA" w14:textId="6BD5103A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إلغاء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القوانين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والسياسات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تُقيِّد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و/أو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-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الاجتماعية،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التصويت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والترشح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للانتخابات،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أو</w:t>
      </w:r>
      <w:r w:rsidR="00E61D8D" w:rsidRPr="003A7CD6">
        <w:rPr>
          <w:rFonts w:ascii="Times New Roman Bold" w:hAnsi="Times New Roman Bold" w:hint="cs"/>
          <w:b/>
          <w:bCs/>
          <w:spacing w:val="-2"/>
          <w:rtl/>
          <w:lang w:val="en-US"/>
        </w:rPr>
        <w:t> 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تحرمهم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من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هذا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الحق،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وكفالة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مشاركتهم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الكاملة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في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العمليات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الانتخابية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وفي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الحياة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السياسية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 xml:space="preserve"> </w:t>
      </w:r>
      <w:r w:rsidR="00CE2357" w:rsidRPr="003A7CD6">
        <w:rPr>
          <w:rFonts w:ascii="Times New Roman Bold" w:hAnsi="Times New Roman Bold"/>
          <w:b/>
          <w:bCs/>
          <w:spacing w:val="-2"/>
          <w:rtl/>
          <w:lang w:val="en-US"/>
        </w:rPr>
        <w:t>والعامة</w:t>
      </w:r>
      <w:r w:rsidR="00CE2357" w:rsidRPr="003A7CD6">
        <w:rPr>
          <w:b/>
          <w:bCs/>
          <w:rtl/>
          <w:lang w:val="en-US"/>
        </w:rPr>
        <w:t>؛</w:t>
      </w:r>
      <w:r w:rsidR="00CE2357" w:rsidRPr="003A7CD6">
        <w:rPr>
          <w:bCs/>
          <w:rtl/>
          <w:lang w:val="en-US"/>
        </w:rPr>
        <w:t xml:space="preserve"> </w:t>
      </w:r>
    </w:p>
    <w:p w14:paraId="17894E09" w14:textId="15EB0E4D" w:rsidR="00CE2357" w:rsidRPr="003A7CD6" w:rsidRDefault="00A81224" w:rsidP="00CE2357">
      <w:pPr>
        <w:pStyle w:val="SingleTxtGA"/>
        <w:rPr>
          <w:rStyle w:val="SingleTxtGChar"/>
          <w:b/>
          <w:bCs/>
          <w:sz w:val="22"/>
          <w:szCs w:val="22"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تدابير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محددة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لزيادة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الحياة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ومناصب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صنع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والهيئات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السياسية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المنتخبة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والحضرية.</w:t>
      </w:r>
    </w:p>
    <w:p w14:paraId="09837D80" w14:textId="24E12364" w:rsidR="00CE2357" w:rsidRPr="003A7CD6" w:rsidRDefault="00A81224" w:rsidP="00A81224">
      <w:pPr>
        <w:pStyle w:val="H23GA"/>
        <w:rPr>
          <w:rFonts w:eastAsia="Calibri"/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المشاركة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الحياة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الثقافية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وأنشطة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الترفيه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والتسلية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والرياضة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30)</w:t>
      </w:r>
    </w:p>
    <w:p w14:paraId="14723CE4" w14:textId="36B027E2" w:rsidR="00CE2357" w:rsidRPr="003A7CD6" w:rsidRDefault="00CE2357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>59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يلي:</w:t>
      </w:r>
    </w:p>
    <w:p w14:paraId="7D96C2CD" w14:textId="3CFAF328" w:rsidR="00CE2357" w:rsidRPr="003A7CD6" w:rsidRDefault="00A81224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تصديق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الطرف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بعدُ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معاهدة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مراكش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لتيسير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النفاذ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المصنفات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المنشورة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لفائدة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المكفوفين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معاقي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البصر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أخرى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قراءة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المطبوعات؛</w:t>
      </w:r>
      <w:r w:rsidR="00CE2357" w:rsidRPr="003A7CD6">
        <w:rPr>
          <w:rtl/>
          <w:lang w:val="en-US"/>
        </w:rPr>
        <w:t xml:space="preserve"> </w:t>
      </w:r>
    </w:p>
    <w:p w14:paraId="1BBC39B9" w14:textId="2FF4D6E0" w:rsidR="00CE2357" w:rsidRPr="003A7CD6" w:rsidRDefault="00A81224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وصول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الذين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يعانون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أنواع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الأماكن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الترفيهية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والثقافية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والرياضية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المناطق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الحضرية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والريفية؛</w:t>
      </w:r>
      <w:r w:rsidR="00CE2357" w:rsidRPr="003A7CD6">
        <w:rPr>
          <w:rtl/>
          <w:lang w:val="en-US"/>
        </w:rPr>
        <w:t xml:space="preserve"> </w:t>
      </w:r>
    </w:p>
    <w:p w14:paraId="1EFF1C71" w14:textId="706A5E89" w:rsidR="00CE2357" w:rsidRPr="003A7CD6" w:rsidRDefault="00A81224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دعم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وتشجيع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البرامج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المتعلقة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بإشراك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ومشاركة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الأنشطة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الثقافية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والفنية؛</w:t>
      </w:r>
    </w:p>
    <w:p w14:paraId="3BF2D14D" w14:textId="5A1540A7" w:rsidR="00CE2357" w:rsidRPr="003A7CD6" w:rsidRDefault="00A81224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الموارد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المخصصة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لكفالة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مشاركة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مشاركة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فعالة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الحياة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الثقافية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والترفيه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والتسلية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والأنشطة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الرياضية.</w:t>
      </w:r>
    </w:p>
    <w:p w14:paraId="6D543DED" w14:textId="7F5C0C82" w:rsidR="00CE2357" w:rsidRPr="003A7CD6" w:rsidRDefault="00CE2357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>60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  <w:r w:rsidRPr="003A7CD6">
        <w:rPr>
          <w:bCs/>
          <w:rtl/>
          <w:lang w:val="en-US"/>
        </w:rPr>
        <w:t xml:space="preserve"> </w:t>
      </w:r>
    </w:p>
    <w:p w14:paraId="53D8ADD3" w14:textId="68FA72F0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تسريع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عملية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التصديق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معاهدة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مراكش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لتيسير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النفاذ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المصنفات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المنشورة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لفائدة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المكفوفين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معاقي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البصر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إعاقات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أخرى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قراءة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المطبوعات،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وصولا</w:t>
      </w:r>
      <w:r w:rsidR="00040731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كاملا</w:t>
      </w:r>
      <w:r w:rsidR="00040731" w:rsidRPr="003A7CD6">
        <w:rPr>
          <w:rFonts w:hint="cs"/>
          <w:b/>
          <w:bCs/>
          <w:rtl/>
          <w:lang w:val="en-US"/>
        </w:rPr>
        <w:t>ً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المعلومات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والمواد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الثقافية؛</w:t>
      </w:r>
    </w:p>
    <w:p w14:paraId="3A9153E4" w14:textId="4E15E72C" w:rsidR="00CE2357" w:rsidRPr="003A7CD6" w:rsidRDefault="00A81224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إنفاذ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حماية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(المواد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59-62)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أجل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تتيح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المباني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العامة،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المرافق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الثقافية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والترفيهية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والرياضية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وأماكن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التسلية،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وغيرها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الترتيبات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التيسيرية،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الأجهزة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المساعِدة،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لتسهيل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تمتع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الفضاء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نحو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مستقل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بالحياة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الثقافية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وبأنشطة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الترفيه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والتسلية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والرياضة؛</w:t>
      </w:r>
      <w:r w:rsidR="00CE2357" w:rsidRPr="003A7CD6">
        <w:rPr>
          <w:b/>
          <w:bCs/>
          <w:rtl/>
          <w:lang w:val="en-US"/>
        </w:rPr>
        <w:t xml:space="preserve"> </w:t>
      </w:r>
    </w:p>
    <w:p w14:paraId="744C1C4E" w14:textId="271EE391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تخصيص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يلزم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ووضع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يلزم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برامج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لإنشاء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أماكن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للترفيه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والفنون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والتسلية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يمكن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يعانون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أنواع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إليها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والحضرية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سواء،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إمكانية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وصول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الهياكل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الأساسية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الرياضية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والترفيهية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القائمة؛</w:t>
      </w:r>
      <w:r w:rsidR="00CE2357" w:rsidRPr="003A7CD6">
        <w:rPr>
          <w:bCs/>
          <w:rtl/>
          <w:lang w:val="en-US"/>
        </w:rPr>
        <w:t xml:space="preserve"> </w:t>
      </w:r>
    </w:p>
    <w:p w14:paraId="26E6CB4E" w14:textId="79761DCA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(د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نماء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ومشاركتهم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بطريقة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الرياضة،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وتشجيع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أولئك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الذين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يختارون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ممارسة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والرياضة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ودعمهم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الأجهزة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والمعدات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لمتابعة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مسارات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مهنية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هادفة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مجالي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والرياضة</w:t>
      </w:r>
      <w:r w:rsidR="003A7CD6" w:rsidRPr="003A7CD6">
        <w:rPr>
          <w:rFonts w:hint="cs"/>
          <w:b/>
          <w:bCs/>
          <w:rtl/>
          <w:lang w:val="en-US"/>
        </w:rPr>
        <w:t>.</w:t>
      </w:r>
    </w:p>
    <w:p w14:paraId="7F12499F" w14:textId="1470EA97" w:rsidR="00CE2357" w:rsidRPr="003A7CD6" w:rsidRDefault="00A81224" w:rsidP="00A81224">
      <w:pPr>
        <w:pStyle w:val="H1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جيم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التزامات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محددة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(المواد</w:t>
      </w:r>
      <w:r w:rsidR="00040731" w:rsidRPr="003A7CD6">
        <w:rPr>
          <w:rFonts w:hint="cs"/>
          <w:rtl/>
          <w:lang w:val="en-US"/>
        </w:rPr>
        <w:t xml:space="preserve"> </w:t>
      </w:r>
      <w:r w:rsidR="00CE2357" w:rsidRPr="003A7CD6">
        <w:rPr>
          <w:rtl/>
          <w:lang w:val="en-US"/>
        </w:rPr>
        <w:t>31</w:t>
      </w:r>
      <w:r w:rsidR="00040731" w:rsidRPr="003A7CD6">
        <w:rPr>
          <w:rFonts w:hint="cs"/>
          <w:rtl/>
          <w:lang w:val="en-US"/>
        </w:rPr>
        <w:t>-</w:t>
      </w:r>
      <w:r w:rsidR="00040731" w:rsidRPr="003A7CD6">
        <w:rPr>
          <w:rtl/>
          <w:lang w:val="en-US"/>
        </w:rPr>
        <w:t>33</w:t>
      </w:r>
      <w:r w:rsidR="00CE2357" w:rsidRPr="003A7CD6">
        <w:rPr>
          <w:rtl/>
          <w:lang w:val="en-US"/>
        </w:rPr>
        <w:t>)</w:t>
      </w:r>
    </w:p>
    <w:p w14:paraId="7B9F543D" w14:textId="6DD63612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جمع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الإحصاءات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والبيانات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31)</w:t>
      </w:r>
      <w:r w:rsidR="00CE2357" w:rsidRPr="003A7CD6">
        <w:rPr>
          <w:rtl/>
          <w:lang w:val="en-US"/>
        </w:rPr>
        <w:t xml:space="preserve"> </w:t>
      </w:r>
    </w:p>
    <w:p w14:paraId="2A6FB58D" w14:textId="1DABCDA8" w:rsidR="00CE2357" w:rsidRPr="003A7CD6" w:rsidRDefault="00CE2357" w:rsidP="00223742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>61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يساور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إزاء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1A94B2C6" w14:textId="3ED235A9" w:rsidR="00CE2357" w:rsidRPr="003A7CD6" w:rsidRDefault="00A81224" w:rsidP="00223742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محدودية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البيانات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المصنفة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المتاحة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والتحديات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تعترض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وصولهم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مرافق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وخدمات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التعليم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والصحة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والترفيه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والتسلية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والرياضة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جميع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المستويات،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فرص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العمل،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والصلات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القائمة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بين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واحتمالات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التعرُّض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للفقر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ومشقة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الحياة؛</w:t>
      </w:r>
      <w:r w:rsidR="00CE2357" w:rsidRPr="003A7CD6">
        <w:rPr>
          <w:rtl/>
          <w:lang w:val="en-US"/>
        </w:rPr>
        <w:t xml:space="preserve"> </w:t>
      </w:r>
    </w:p>
    <w:p w14:paraId="559B1385" w14:textId="2FAF7DEA" w:rsidR="00CE2357" w:rsidRPr="003A7CD6" w:rsidRDefault="00A81224" w:rsidP="00223742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وجود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بيانات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بشأن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إعاقات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محددة،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مثل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المكفوفين،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تقديم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الإحصائية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تُعمّم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بصيغ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يسهل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وصولهم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إليها.</w:t>
      </w:r>
    </w:p>
    <w:p w14:paraId="3948BAFF" w14:textId="6B6B4544" w:rsidR="00CE2357" w:rsidRPr="003A7CD6" w:rsidRDefault="00CE2357" w:rsidP="00CE2357">
      <w:pPr>
        <w:pStyle w:val="SingleTxtGA"/>
        <w:rPr>
          <w:b/>
          <w:bCs/>
          <w:lang w:val="en-US" w:eastAsia="zh-TW"/>
        </w:rPr>
      </w:pPr>
      <w:r w:rsidRPr="003A7CD6">
        <w:rPr>
          <w:rtl/>
          <w:lang w:val="en-US"/>
        </w:rPr>
        <w:t>62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وإذ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تراعي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الهدف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17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أهداف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التنمية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المستدامة،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سيما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الغاية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17-18،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</w:p>
    <w:p w14:paraId="363A8EC5" w14:textId="57500C73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إجراء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وإشراكهم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بفعالية،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طريق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جهودها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الرامية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تعزيز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البيانات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والإحصاءات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بالإعاقة؛</w:t>
      </w:r>
      <w:r w:rsidR="00CE2357" w:rsidRPr="003A7CD6">
        <w:rPr>
          <w:bCs/>
          <w:rtl/>
          <w:lang w:val="en-US"/>
        </w:rPr>
        <w:t xml:space="preserve"> </w:t>
      </w:r>
    </w:p>
    <w:p w14:paraId="7F83F600" w14:textId="06CE8D1C" w:rsidR="00CE2357" w:rsidRPr="003A7CD6" w:rsidRDefault="00A81224" w:rsidP="00CE2357">
      <w:pPr>
        <w:pStyle w:val="SingleTxtGA"/>
        <w:rPr>
          <w:b/>
          <w:spacing w:val="2"/>
          <w:lang w:val="en-US" w:eastAsia="zh-TW"/>
        </w:rPr>
      </w:pPr>
      <w:r w:rsidRPr="003A7CD6">
        <w:rPr>
          <w:spacing w:val="2"/>
          <w:rtl/>
          <w:lang w:val="en-US"/>
        </w:rPr>
        <w:tab/>
      </w:r>
      <w:r w:rsidR="00CE2357" w:rsidRPr="003A7CD6">
        <w:rPr>
          <w:spacing w:val="2"/>
          <w:rtl/>
          <w:lang w:val="en-US"/>
        </w:rPr>
        <w:t>(ب</w:t>
      </w:r>
      <w:r w:rsidR="00606397" w:rsidRPr="003A7CD6">
        <w:rPr>
          <w:spacing w:val="2"/>
          <w:rtl/>
          <w:lang w:val="en-US"/>
        </w:rPr>
        <w:t>)</w:t>
      </w:r>
      <w:r w:rsidR="00606397" w:rsidRPr="003A7CD6">
        <w:rPr>
          <w:spacing w:val="2"/>
          <w:rtl/>
          <w:lang w:val="en-US"/>
        </w:rPr>
        <w:tab/>
      </w:r>
      <w:r w:rsidR="00CE2357" w:rsidRPr="003A7CD6">
        <w:rPr>
          <w:b/>
          <w:bCs/>
          <w:spacing w:val="2"/>
          <w:rtl/>
          <w:lang w:val="en-US"/>
        </w:rPr>
        <w:t>وضع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تدابير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متسقة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الصعيد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الوطني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بشأن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جمع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البيانات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وإبلاغ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الجمهور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بالبيانات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المصنَّفة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المتعلقة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بكامل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نطاق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الالتزامات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الواردة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الاتفاقية،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وتدريب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القائمين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على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التعداد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وغيرهم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من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الموظفين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تدريباً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كافياً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فيما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يتعلق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باستخدام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استبيان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فريق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واشنطن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المقتضب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المتعلق</w:t>
      </w:r>
      <w:r w:rsidR="00CE2357" w:rsidRPr="003A7CD6">
        <w:rPr>
          <w:b/>
          <w:bCs/>
          <w:spacing w:val="2"/>
          <w:rtl/>
          <w:lang w:val="en-US"/>
        </w:rPr>
        <w:t xml:space="preserve"> </w:t>
      </w:r>
      <w:r w:rsidR="00CE2357" w:rsidRPr="003A7CD6">
        <w:rPr>
          <w:b/>
          <w:bCs/>
          <w:spacing w:val="2"/>
          <w:rtl/>
          <w:lang w:val="en-US"/>
        </w:rPr>
        <w:t>بالإعاقة؛</w:t>
      </w:r>
      <w:r w:rsidR="00CE2357" w:rsidRPr="003A7CD6">
        <w:rPr>
          <w:bCs/>
          <w:spacing w:val="2"/>
          <w:rtl/>
          <w:lang w:val="en-US"/>
        </w:rPr>
        <w:t xml:space="preserve"> </w:t>
      </w:r>
    </w:p>
    <w:p w14:paraId="0481676C" w14:textId="3756D9F1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اتخاذ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الخطوات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لجمع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البيانات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فيهم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الصم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المكفوفون،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سياق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جميع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التعدادات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والدراسات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الاستقصائية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المتعلقة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بالسكن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تنجز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المستقبل،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إتاحة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البيانات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بطريقة</w:t>
      </w:r>
      <w:r w:rsidR="00CE2357" w:rsidRPr="003A7CD6">
        <w:rPr>
          <w:b/>
          <w:bCs/>
          <w:rtl/>
          <w:lang w:val="en-US"/>
        </w:rPr>
        <w:t xml:space="preserve"> </w:t>
      </w:r>
      <w:r w:rsidR="00D43D8D" w:rsidRPr="003A7CD6">
        <w:rPr>
          <w:b/>
          <w:bCs/>
          <w:rtl/>
          <w:lang w:val="en-US"/>
        </w:rPr>
        <w:t>برايل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ولغة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الإشارة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والصيغ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السهلة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القراءة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والأشكال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الإلكترونية،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ذلك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المناطق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الريفية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والنائية.</w:t>
      </w:r>
    </w:p>
    <w:p w14:paraId="736952CD" w14:textId="1315A2CF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التعاون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الدولي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32)</w:t>
      </w:r>
    </w:p>
    <w:p w14:paraId="2A9A87FF" w14:textId="2E1A4DFC" w:rsidR="00CE2357" w:rsidRPr="003A7CD6" w:rsidRDefault="00CE2357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>63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05600F7E" w14:textId="68D91519" w:rsidR="00CE2357" w:rsidRPr="003A7CD6" w:rsidRDefault="00A81224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الافتقار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استراتيجيات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طويلة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الأجل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للبحث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شركاء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مجال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التعاون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وإشراكهم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أجل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بناء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تبلور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آليات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الإنسان،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ذلك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الاستعراض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الدوري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الشامل؛</w:t>
      </w:r>
      <w:r w:rsidR="00CE2357" w:rsidRPr="003A7CD6">
        <w:rPr>
          <w:rtl/>
          <w:lang w:val="en-US"/>
        </w:rPr>
        <w:t xml:space="preserve"> </w:t>
      </w:r>
    </w:p>
    <w:p w14:paraId="513EFDAF" w14:textId="2E5443E0" w:rsidR="00CE2357" w:rsidRPr="003A7CD6" w:rsidRDefault="00A81224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المرتبة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المتدنية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الممنوحة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سلم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الأولويات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لتخطيط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وبرمجة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وتمويل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البرامج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والأنشطة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الصلة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بتعزيز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وحماية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سياق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التعاون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الدولي؛</w:t>
      </w:r>
      <w:r w:rsidR="00CE2357" w:rsidRPr="003A7CD6">
        <w:rPr>
          <w:rtl/>
          <w:lang w:val="en-US"/>
        </w:rPr>
        <w:t xml:space="preserve"> </w:t>
      </w:r>
    </w:p>
    <w:p w14:paraId="78970327" w14:textId="6DECF242" w:rsidR="00CE2357" w:rsidRPr="003A7CD6" w:rsidRDefault="00A81224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التشاور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منظمات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كفاية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إشراك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هذه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المنظمات،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سيما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منظمات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النساء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باعتبارها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شريكة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التعاون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الإنمائي،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عند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وضع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الاتفاقات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والبرامج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الدولية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وتنفيذها.</w:t>
      </w:r>
    </w:p>
    <w:p w14:paraId="5460F48A" w14:textId="541C28BA" w:rsidR="00CE2357" w:rsidRPr="003A7CD6" w:rsidRDefault="00CE2357" w:rsidP="00CE2357">
      <w:pPr>
        <w:pStyle w:val="SingleTxtGA"/>
        <w:rPr>
          <w:bCs/>
          <w:lang w:val="en-US" w:eastAsia="zh-TW"/>
        </w:rPr>
      </w:pPr>
      <w:r w:rsidRPr="003A7CD6">
        <w:rPr>
          <w:rtl/>
          <w:lang w:val="en-US"/>
        </w:rPr>
        <w:t>64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Cs/>
          <w:rtl/>
          <w:lang w:val="en-US"/>
        </w:rPr>
        <w:t>وتوصي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اللجنة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تعتمد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تدابير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محددة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لضمان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المشاركة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الفعالة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للأشخاص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ومراعاة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احتياجاتهم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والتشاور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الوثيق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معهم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وإشراكهم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بفعالية،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خلال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المنظمات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تمثلهم،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سيما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منظمات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النساء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الإعاقة،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اتفاقات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وبرامج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التعاون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الدولي،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وتحديداً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رصد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خطة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التنمية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المستدامة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لعام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2030.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وتوصي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تعتمد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الدولة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الطرف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التدابير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اللازمة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للتصديق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على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البروتوكول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الملحق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بالميثاق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الأفريقي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لحقوق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الإنسان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والشعوب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بشأن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حقوق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الأشخاص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ذوي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الإعاقة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في</w:t>
      </w:r>
      <w:r w:rsidRPr="003A7CD6">
        <w:rPr>
          <w:bCs/>
          <w:rtl/>
          <w:lang w:val="en-US"/>
        </w:rPr>
        <w:t xml:space="preserve"> </w:t>
      </w:r>
      <w:r w:rsidRPr="003A7CD6">
        <w:rPr>
          <w:bCs/>
          <w:rtl/>
          <w:lang w:val="en-US"/>
        </w:rPr>
        <w:t>أفريقيا.</w:t>
      </w:r>
    </w:p>
    <w:p w14:paraId="26923843" w14:textId="1DB72804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التنفيذ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والرصد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الصعيد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الوطني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(المادة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33)</w:t>
      </w:r>
    </w:p>
    <w:p w14:paraId="52852BEB" w14:textId="0D1BCA5E" w:rsidR="00CE2357" w:rsidRPr="003A7CD6" w:rsidRDefault="00CE2357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>65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rtl/>
          <w:lang w:val="en-US"/>
        </w:rPr>
        <w:t>تلاحظ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اللجنة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بقلق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ما</w:t>
      </w:r>
      <w:r w:rsidRPr="003A7CD6">
        <w:rPr>
          <w:rtl/>
          <w:lang w:val="en-US"/>
        </w:rPr>
        <w:t xml:space="preserve"> </w:t>
      </w:r>
      <w:r w:rsidRPr="003A7CD6">
        <w:rPr>
          <w:rtl/>
          <w:lang w:val="en-US"/>
        </w:rPr>
        <w:t>يلي</w:t>
      </w:r>
      <w:r w:rsidR="009F4903" w:rsidRPr="003A7CD6">
        <w:rPr>
          <w:rFonts w:hint="cs"/>
          <w:rtl/>
          <w:lang w:val="en-US"/>
        </w:rPr>
        <w:t>:</w:t>
      </w:r>
      <w:r w:rsidRPr="003A7CD6">
        <w:rPr>
          <w:rtl/>
          <w:lang w:val="en-US"/>
        </w:rPr>
        <w:t xml:space="preserve"> </w:t>
      </w:r>
    </w:p>
    <w:p w14:paraId="59F2BE72" w14:textId="22529F15" w:rsidR="00CE2357" w:rsidRPr="003A7CD6" w:rsidRDefault="00A81224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الاعتراف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الرسمي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بدور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لجنة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حقوق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الإنسان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بنن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رصد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تنفيذ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الاتفاقية؛</w:t>
      </w:r>
    </w:p>
    <w:p w14:paraId="508100B7" w14:textId="60F67F30" w:rsidR="00CE2357" w:rsidRPr="003A7CD6" w:rsidRDefault="00A81224" w:rsidP="00FF627F">
      <w:pPr>
        <w:pStyle w:val="SingleTxtGA"/>
        <w:spacing w:after="100" w:line="340" w:lineRule="exact"/>
        <w:rPr>
          <w:bCs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عدم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إشراك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الأشخاص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ذوي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الإعاقة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على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نحو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كافٍ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في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تنفيذ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الاتفاقية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ورصدها.</w:t>
      </w:r>
    </w:p>
    <w:p w14:paraId="00055C81" w14:textId="2E343F47" w:rsidR="00CE2357" w:rsidRPr="003A7CD6" w:rsidRDefault="00CE2357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>66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وتوصي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يلي:</w:t>
      </w:r>
    </w:p>
    <w:p w14:paraId="68BA632E" w14:textId="4E32B77A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(أ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تعيين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لجنة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الإنسان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بنن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بوصفها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الآلية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الوطنية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يتماشى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مع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المادة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33(2)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منها،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وتزويدها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بالتمويل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والموارد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المناسبة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لأداء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هذه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المهمة؛</w:t>
      </w:r>
    </w:p>
    <w:p w14:paraId="517BBCE5" w14:textId="756C1347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(ب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كفالة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التشاور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الوثيق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والمشاركة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الفعالة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للأشخاص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سيما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النساء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ذوات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الإعاقة،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والمنظمات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تمثلهم،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تنفيذ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الاتفاقية،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بما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يشمل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تقديم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التمويل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اللازم؛</w:t>
      </w:r>
    </w:p>
    <w:p w14:paraId="130A7516" w14:textId="1C9E18AB" w:rsidR="00CE2357" w:rsidRPr="003A7CD6" w:rsidRDefault="00A81224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(ج</w:t>
      </w:r>
      <w:r w:rsidR="00606397" w:rsidRPr="003A7CD6">
        <w:rPr>
          <w:rtl/>
          <w:lang w:val="en-US"/>
        </w:rPr>
        <w:t>)</w:t>
      </w:r>
      <w:r w:rsidR="00606397" w:rsidRPr="003A7CD6">
        <w:rPr>
          <w:rtl/>
          <w:lang w:val="en-US"/>
        </w:rPr>
        <w:tab/>
      </w:r>
      <w:r w:rsidR="00CE2357" w:rsidRPr="003A7CD6">
        <w:rPr>
          <w:b/>
          <w:bCs/>
          <w:rtl/>
          <w:lang w:val="en-US"/>
        </w:rPr>
        <w:t>التأكد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من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قدرة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لجنة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حقوق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الإنسان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في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بنن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على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إجراء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رصد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شفاف</w:t>
      </w:r>
      <w:r w:rsidR="00CE2357" w:rsidRPr="003A7CD6">
        <w:rPr>
          <w:b/>
          <w:bCs/>
          <w:rtl/>
          <w:lang w:val="en-US"/>
        </w:rPr>
        <w:t xml:space="preserve"> </w:t>
      </w:r>
      <w:r w:rsidR="00CE2357" w:rsidRPr="003A7CD6">
        <w:rPr>
          <w:b/>
          <w:bCs/>
          <w:rtl/>
          <w:lang w:val="en-US"/>
        </w:rPr>
        <w:t>ومستقل.</w:t>
      </w:r>
      <w:r w:rsidR="00CE2357" w:rsidRPr="003A7CD6">
        <w:rPr>
          <w:bCs/>
          <w:rtl/>
          <w:lang w:val="en-US"/>
        </w:rPr>
        <w:t xml:space="preserve"> </w:t>
      </w:r>
    </w:p>
    <w:p w14:paraId="133A82F2" w14:textId="58522D84" w:rsidR="00CE2357" w:rsidRPr="003A7CD6" w:rsidRDefault="00A81224" w:rsidP="00A81224">
      <w:pPr>
        <w:pStyle w:val="HChGA"/>
        <w:rPr>
          <w:lang w:val="en-US" w:eastAsia="zh-TW"/>
        </w:rPr>
      </w:pP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رابعا</w:t>
      </w:r>
      <w:r w:rsidRPr="003A7CD6">
        <w:rPr>
          <w:rFonts w:hint="cs"/>
          <w:rtl/>
          <w:lang w:val="en-US"/>
        </w:rPr>
        <w:t>ً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المتابعة</w:t>
      </w:r>
    </w:p>
    <w:p w14:paraId="46BE28FF" w14:textId="6C88C4E5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نشر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المعلومات</w:t>
      </w:r>
      <w:r w:rsidR="00CE2357" w:rsidRPr="003A7CD6">
        <w:rPr>
          <w:rtl/>
          <w:lang w:val="en-US"/>
        </w:rPr>
        <w:t xml:space="preserve"> </w:t>
      </w:r>
    </w:p>
    <w:p w14:paraId="0837A97D" w14:textId="252FC167" w:rsidR="00CE2357" w:rsidRPr="003A7CD6" w:rsidRDefault="00CE2357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>67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تشدد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أهمية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جميع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التوصيات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الواردة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هذه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الملاحظات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الختامية.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وفيما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يتعلق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بالتدابير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العاجلة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يجب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اتخاذها،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تود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تلفت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انتباه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التوصيات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الواردة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الفقرتين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6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و8،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الالتزامات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العامة،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و48،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التعليم.</w:t>
      </w:r>
    </w:p>
    <w:p w14:paraId="5A6DD4A2" w14:textId="16F5C8C5" w:rsidR="00CE2357" w:rsidRPr="003A7CD6" w:rsidRDefault="00CE2357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>68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وتطلب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تنفّذ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التوصيات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الواردة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هذه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الملاحظات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الختامية.</w:t>
      </w:r>
      <w:r w:rsidRPr="003A7CD6">
        <w:rPr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وتوصيها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تحيل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هذه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الملاحظات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الختامية،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للنظر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واتّخاذ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إجراءات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بشأنها،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أعضاء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الحكومة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والبرلمان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والمسؤولين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الوزارات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المختصّة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والسلطات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المحلية،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وأعضاء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المجموعات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المهنية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المعنية،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مثل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العاملين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التعليم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والمهن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الطبية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والقانونية،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وكذلك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وسائط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الإعلام،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باستخدام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استراتيجيات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التواصل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الاجتماعي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الحديثة.</w:t>
      </w:r>
      <w:r w:rsidRPr="003A7CD6">
        <w:rPr>
          <w:bCs/>
          <w:rtl/>
          <w:lang w:val="en-US"/>
        </w:rPr>
        <w:t xml:space="preserve"> </w:t>
      </w:r>
    </w:p>
    <w:p w14:paraId="42833BD8" w14:textId="7071E0B1" w:rsidR="00CE2357" w:rsidRPr="003A7CD6" w:rsidRDefault="00CE2357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>69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وتشجّع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بقوّة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إشراك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منظّمات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المجتمع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المدني،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سيما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منظّمات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إعداد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تقريرها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الدوري.</w:t>
      </w:r>
    </w:p>
    <w:p w14:paraId="3F9BA403" w14:textId="0C4C7DA8" w:rsidR="00CE2357" w:rsidRPr="003A7CD6" w:rsidRDefault="00CE2357" w:rsidP="00CE2357">
      <w:pPr>
        <w:pStyle w:val="SingleTxtGA"/>
        <w:rPr>
          <w:b/>
          <w:lang w:val="en-US" w:eastAsia="zh-TW"/>
        </w:rPr>
      </w:pPr>
      <w:r w:rsidRPr="003A7CD6">
        <w:rPr>
          <w:rtl/>
          <w:lang w:val="en-US"/>
        </w:rPr>
        <w:t>70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وتطلب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تنشر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هذه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الملاحظات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الختامية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نطاق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واسع،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="00FF627F" w:rsidRPr="003A7CD6">
        <w:rPr>
          <w:rFonts w:hint="cs"/>
          <w:b/>
          <w:bCs/>
          <w:rtl/>
          <w:lang w:val="en-US"/>
        </w:rPr>
        <w:t> </w:t>
      </w:r>
      <w:r w:rsidRPr="003A7CD6">
        <w:rPr>
          <w:b/>
          <w:bCs/>
          <w:rtl/>
          <w:lang w:val="en-US"/>
        </w:rPr>
        <w:t>يشمل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المنظّمات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غير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الحكومية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ومنظّمات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والأشخاص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ذوي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الإعاقة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أنفسهم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وأفراد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أسرهم،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باللغات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الوطنية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ولغات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الأقليات،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بما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ذلك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لغة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الإشارة،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أشكال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يسهل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الاطّلاع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عليها،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مثل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الصيغة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السهلة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القراءة،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وتطلب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أيضاً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إتاحتها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موقع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الحكومة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الشبكي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المتعلّق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بحقوق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الإنسان.</w:t>
      </w:r>
    </w:p>
    <w:p w14:paraId="50EFD910" w14:textId="196B232B" w:rsidR="00CE2357" w:rsidRPr="003A7CD6" w:rsidRDefault="00A81224" w:rsidP="00A81224">
      <w:pPr>
        <w:pStyle w:val="H23GA"/>
        <w:rPr>
          <w:lang w:val="en-US" w:eastAsia="zh-TW"/>
        </w:rPr>
      </w:pPr>
      <w:r w:rsidRPr="003A7CD6">
        <w:rPr>
          <w:rtl/>
          <w:lang w:val="en-US"/>
        </w:rPr>
        <w:tab/>
      </w:r>
      <w:r w:rsidRPr="003A7CD6">
        <w:rPr>
          <w:rtl/>
          <w:lang w:val="en-US"/>
        </w:rPr>
        <w:tab/>
      </w:r>
      <w:r w:rsidR="00CE2357" w:rsidRPr="003A7CD6">
        <w:rPr>
          <w:rtl/>
          <w:lang w:val="en-US"/>
        </w:rPr>
        <w:t>التقرير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الدوري</w:t>
      </w:r>
      <w:r w:rsidR="00CE2357" w:rsidRPr="003A7CD6">
        <w:rPr>
          <w:rtl/>
          <w:lang w:val="en-US"/>
        </w:rPr>
        <w:t xml:space="preserve"> </w:t>
      </w:r>
      <w:r w:rsidR="00CE2357" w:rsidRPr="003A7CD6">
        <w:rPr>
          <w:rtl/>
          <w:lang w:val="en-US"/>
        </w:rPr>
        <w:t>المقبل</w:t>
      </w:r>
    </w:p>
    <w:p w14:paraId="3ACF4ADE" w14:textId="12BDCBFC" w:rsidR="00A95E5E" w:rsidRPr="003A7CD6" w:rsidRDefault="00CE2357" w:rsidP="00CE2357">
      <w:pPr>
        <w:pStyle w:val="SingleTxtGA"/>
        <w:rPr>
          <w:b/>
          <w:bCs/>
          <w:rtl/>
          <w:lang w:val="en-US"/>
        </w:rPr>
      </w:pPr>
      <w:r w:rsidRPr="003A7CD6">
        <w:rPr>
          <w:rtl/>
          <w:lang w:val="en-US"/>
        </w:rPr>
        <w:t>71</w:t>
      </w:r>
      <w:r w:rsidR="008625AB" w:rsidRPr="003A7CD6">
        <w:rPr>
          <w:rtl/>
          <w:lang w:val="en-US"/>
        </w:rPr>
        <w:t>-</w:t>
      </w:r>
      <w:r w:rsidR="008625AB" w:rsidRPr="003A7CD6">
        <w:rPr>
          <w:rtl/>
          <w:lang w:val="en-US"/>
        </w:rPr>
        <w:tab/>
      </w:r>
      <w:r w:rsidRPr="003A7CD6">
        <w:rPr>
          <w:b/>
          <w:bCs/>
          <w:rtl/>
          <w:lang w:val="en-US"/>
        </w:rPr>
        <w:t>بموجب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الإجراء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المبسط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لتقديم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التقارير،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ستحيل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قائمة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مسائل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سنةً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واحدة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الأقل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قبل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5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آب/أغسطس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2030،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وهو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الموعد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المحدد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لتقديم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التقرير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الجامع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لتقاريرها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الدورية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الثاني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الخامس.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وستشكل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ردود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قائمة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المسائل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تلك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التقريرَ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الجامع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لتقاريرها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الدورية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الثاني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إلى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الخامس.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ويجوز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للدولة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الطرف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أن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تختار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عدم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اتباع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الإجراء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المبّسط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لتقديم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التقارير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في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غضون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سنة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واحدة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من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اعتماد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اللجنة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هذه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الملاحظات</w:t>
      </w:r>
      <w:r w:rsidRPr="003A7CD6">
        <w:rPr>
          <w:b/>
          <w:bCs/>
          <w:rtl/>
          <w:lang w:val="en-US"/>
        </w:rPr>
        <w:t xml:space="preserve"> </w:t>
      </w:r>
      <w:r w:rsidRPr="003A7CD6">
        <w:rPr>
          <w:b/>
          <w:bCs/>
          <w:rtl/>
          <w:lang w:val="en-US"/>
        </w:rPr>
        <w:t>الختامية.</w:t>
      </w:r>
    </w:p>
    <w:p w14:paraId="1F078C46" w14:textId="45B1D3E4" w:rsidR="00A95E5E" w:rsidRPr="003A7CD6" w:rsidRDefault="00A81224" w:rsidP="00A81224">
      <w:pPr>
        <w:pStyle w:val="SingleTxtGA"/>
        <w:jc w:val="center"/>
        <w:rPr>
          <w:rFonts w:hint="cs"/>
          <w:u w:val="single"/>
          <w:rtl/>
          <w:lang w:val="en-US"/>
        </w:rPr>
      </w:pPr>
      <w:r w:rsidRPr="003A7CD6">
        <w:rPr>
          <w:u w:val="single"/>
          <w:rtl/>
          <w:lang w:val="en-US"/>
        </w:rPr>
        <w:tab/>
      </w:r>
      <w:r w:rsidRPr="003A7CD6">
        <w:rPr>
          <w:u w:val="single"/>
          <w:rtl/>
          <w:lang w:val="en-US"/>
        </w:rPr>
        <w:tab/>
      </w:r>
      <w:r w:rsidRPr="003A7CD6">
        <w:rPr>
          <w:u w:val="single"/>
          <w:rtl/>
          <w:lang w:val="en-US"/>
        </w:rPr>
        <w:tab/>
      </w:r>
    </w:p>
    <w:sectPr w:rsidR="00A95E5E" w:rsidRPr="003A7CD6" w:rsidSect="000A3425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7" w:h="16840" w:code="9"/>
      <w:pgMar w:top="1418" w:right="1134" w:bottom="1134" w:left="1134" w:header="851" w:footer="567" w:gutter="0"/>
      <w:cols w:space="720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1AB00B" w14:textId="77777777" w:rsidR="006E2D90" w:rsidRPr="002901D9" w:rsidRDefault="006E2D90" w:rsidP="006A5EE7">
      <w:pPr>
        <w:spacing w:after="60" w:line="240" w:lineRule="auto"/>
        <w:ind w:left="57"/>
        <w:rPr>
          <w:i/>
          <w:iCs/>
        </w:rPr>
      </w:pPr>
      <w:r>
        <w:rPr>
          <w:rFonts w:hint="cs"/>
          <w:i/>
          <w:iCs/>
          <w:rtl/>
        </w:rPr>
        <w:t>الحواشي</w:t>
      </w:r>
    </w:p>
  </w:endnote>
  <w:endnote w:type="continuationSeparator" w:id="0">
    <w:p w14:paraId="24B856A9" w14:textId="77777777" w:rsidR="006E2D90" w:rsidRDefault="006E2D90" w:rsidP="0065639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 Bold">
    <w:altName w:val="Times New Roman"/>
    <w:panose1 w:val="02020803070505020304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ADA93" w14:textId="5A823957" w:rsidR="002B5B8B" w:rsidRPr="002B5B8B" w:rsidRDefault="002B5B8B" w:rsidP="002B5B8B">
    <w:pPr>
      <w:pStyle w:val="Footer"/>
      <w:tabs>
        <w:tab w:val="right" w:pos="9638"/>
      </w:tabs>
      <w:rPr>
        <w:b/>
        <w:sz w:val="18"/>
        <w:lang w:val="en-US"/>
      </w:rPr>
    </w:pPr>
    <w:r>
      <w:rPr>
        <w:lang w:val="en-US"/>
      </w:rPr>
      <w:t>GE.24-16497</w:t>
    </w:r>
    <w:r>
      <w:rPr>
        <w:lang w:val="en-US"/>
      </w:rPr>
      <w:tab/>
    </w:r>
    <w:r w:rsidRPr="002B5B8B">
      <w:rPr>
        <w:b/>
        <w:sz w:val="18"/>
        <w:lang w:val="en-US"/>
      </w:rPr>
      <w:fldChar w:fldCharType="begin"/>
    </w:r>
    <w:r w:rsidRPr="002B5B8B">
      <w:rPr>
        <w:b/>
        <w:sz w:val="18"/>
        <w:lang w:val="en-US"/>
      </w:rPr>
      <w:instrText xml:space="preserve"> PAGE  \* MERGEFORMAT </w:instrText>
    </w:r>
    <w:r w:rsidRPr="002B5B8B">
      <w:rPr>
        <w:b/>
        <w:sz w:val="18"/>
        <w:lang w:val="en-US"/>
      </w:rPr>
      <w:fldChar w:fldCharType="separate"/>
    </w:r>
    <w:r w:rsidRPr="002B5B8B">
      <w:rPr>
        <w:b/>
        <w:noProof/>
        <w:sz w:val="18"/>
        <w:lang w:val="en-US"/>
      </w:rPr>
      <w:t>2</w:t>
    </w:r>
    <w:r w:rsidRPr="002B5B8B">
      <w:rPr>
        <w:b/>
        <w:sz w:val="18"/>
        <w:lang w:val="en-US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470EBF" w14:textId="7DEB8944" w:rsidR="006959B0" w:rsidRPr="002B5B8B" w:rsidRDefault="002B5B8B" w:rsidP="002B5B8B">
    <w:pPr>
      <w:pStyle w:val="Footer"/>
      <w:tabs>
        <w:tab w:val="right" w:pos="9638"/>
      </w:tabs>
      <w:rPr>
        <w:lang w:val="en-US"/>
      </w:rPr>
    </w:pPr>
    <w:r>
      <w:rPr>
        <w:b/>
        <w:sz w:val="18"/>
        <w:lang w:val="en-US"/>
      </w:rPr>
      <w:fldChar w:fldCharType="begin"/>
    </w:r>
    <w:r>
      <w:rPr>
        <w:b/>
        <w:sz w:val="18"/>
        <w:lang w:val="en-US"/>
      </w:rPr>
      <w:instrText xml:space="preserve"> PAGE  \* MERGEFORMAT </w:instrText>
    </w:r>
    <w:r>
      <w:rPr>
        <w:b/>
        <w:sz w:val="18"/>
        <w:lang w:val="en-US"/>
      </w:rPr>
      <w:fldChar w:fldCharType="separate"/>
    </w:r>
    <w:r>
      <w:rPr>
        <w:b/>
        <w:noProof/>
        <w:sz w:val="18"/>
        <w:lang w:val="en-US"/>
      </w:rPr>
      <w:t>3</w:t>
    </w:r>
    <w:r>
      <w:rPr>
        <w:b/>
        <w:sz w:val="18"/>
        <w:lang w:val="en-US"/>
      </w:rPr>
      <w:fldChar w:fldCharType="end"/>
    </w:r>
    <w:r>
      <w:rPr>
        <w:b/>
        <w:sz w:val="18"/>
        <w:lang w:val="en-US"/>
      </w:rPr>
      <w:tab/>
    </w:r>
    <w:r>
      <w:rPr>
        <w:lang w:val="en-US"/>
      </w:rPr>
      <w:t>GE.24-16497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A77EFF" w14:textId="4E23C564" w:rsidR="00114439" w:rsidRPr="002B5B8B" w:rsidRDefault="002B5B8B" w:rsidP="002B5B8B">
    <w:pPr>
      <w:pStyle w:val="Footer"/>
      <w:spacing w:before="600"/>
      <w:ind w:left="567"/>
      <w:jc w:val="right"/>
      <w:rPr>
        <w:sz w:val="20"/>
        <w:lang w:val="en-US"/>
      </w:rPr>
    </w:pPr>
    <w:r>
      <w:rPr>
        <w:sz w:val="20"/>
        <w:lang w:val="en-US"/>
      </w:rPr>
      <w:t>GE.</w:t>
    </w:r>
    <w:r w:rsidR="006163CA">
      <w:rPr>
        <w:noProof/>
      </w:rPr>
      <w:drawing>
        <wp:anchor distT="0" distB="0" distL="114300" distR="114300" simplePos="0" relativeHeight="251658240" behindDoc="1" locked="1" layoutInCell="0" allowOverlap="1" wp14:anchorId="19DA346B" wp14:editId="1370456A">
          <wp:simplePos x="0" y="0"/>
          <wp:positionH relativeFrom="margin">
            <wp:posOffset>719455</wp:posOffset>
          </wp:positionH>
          <wp:positionV relativeFrom="margin">
            <wp:posOffset>9144000</wp:posOffset>
          </wp:positionV>
          <wp:extent cx="1162685" cy="325120"/>
          <wp:effectExtent l="0" t="0" r="0" b="0"/>
          <wp:wrapTight wrapText="bothSides">
            <wp:wrapPolygon edited="0">
              <wp:start x="0" y="0"/>
              <wp:lineTo x="0" y="20250"/>
              <wp:lineTo x="21234" y="20250"/>
              <wp:lineTo x="21234" y="0"/>
              <wp:lineTo x="0" y="0"/>
            </wp:wrapPolygon>
          </wp:wrapTight>
          <wp:docPr id="2" name="Picture 2" descr="يُرجى إعادة التدوير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الرجاء_إعادة_التدوير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4395" b="4395"/>
                  <a:stretch>
                    <a:fillRect/>
                  </a:stretch>
                </pic:blipFill>
                <pic:spPr bwMode="auto">
                  <a:xfrm>
                    <a:off x="0" y="0"/>
                    <a:ext cx="1162685" cy="32512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20"/>
        <w:lang w:val="en-US"/>
      </w:rPr>
      <w:t>24-16497</w:t>
    </w:r>
    <w:r w:rsidR="00CE2357">
      <w:rPr>
        <w:sz w:val="20"/>
        <w:lang w:val="en-US"/>
      </w:rPr>
      <w:t xml:space="preserve"> </w:t>
    </w:r>
    <w:r w:rsidR="009B6F92">
      <w:rPr>
        <w:sz w:val="20"/>
        <w:lang w:val="en-US"/>
      </w:rPr>
      <w:t>(A)    301224    301224</w:t>
    </w:r>
    <w:r>
      <w:rPr>
        <w:noProof/>
        <w:sz w:val="20"/>
        <w:lang w:val="en-US"/>
      </w:rPr>
      <w:drawing>
        <wp:anchor distT="0" distB="0" distL="114300" distR="114300" simplePos="0" relativeHeight="251659264" behindDoc="0" locked="0" layoutInCell="1" allowOverlap="1" wp14:anchorId="67FB53DF" wp14:editId="26E6CA9B">
          <wp:simplePos x="0" y="0"/>
          <wp:positionH relativeFrom="margin">
            <wp:posOffset>0</wp:posOffset>
          </wp:positionH>
          <wp:positionV relativeFrom="margin">
            <wp:posOffset>8891905</wp:posOffset>
          </wp:positionV>
          <wp:extent cx="628650" cy="628650"/>
          <wp:effectExtent l="0" t="0" r="0" b="0"/>
          <wp:wrapNone/>
          <wp:docPr id="601354216" name="Picture 1" descr="امسح الرمز لتصفح الوثيقة أو تحميلها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1354216" name="Picture 1" descr="امسح الرمز لتصفح الوثيقة أو تحميلها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24DE5B" w14:textId="77777777" w:rsidR="006E2D90" w:rsidRPr="00801A14" w:rsidRDefault="006E2D90" w:rsidP="00801A14">
      <w:pPr>
        <w:pStyle w:val="Footer"/>
        <w:tabs>
          <w:tab w:val="left" w:pos="2154"/>
        </w:tabs>
        <w:bidi/>
        <w:spacing w:after="80"/>
        <w:ind w:left="680"/>
        <w:rPr>
          <w:rFonts w:cs="Times New Roman"/>
          <w:sz w:val="20"/>
          <w:szCs w:val="20"/>
          <w:u w:val="single"/>
        </w:rPr>
      </w:pPr>
      <w:r>
        <w:rPr>
          <w:rFonts w:cs="Times New Roman"/>
          <w:sz w:val="20"/>
          <w:szCs w:val="20"/>
          <w:u w:val="single"/>
          <w:rtl/>
        </w:rPr>
        <w:tab/>
      </w:r>
    </w:p>
  </w:footnote>
  <w:footnote w:type="continuationSeparator" w:id="0">
    <w:p w14:paraId="4EEE569C" w14:textId="77777777" w:rsidR="006E2D90" w:rsidRDefault="006E2D90" w:rsidP="00656392">
      <w:pPr>
        <w:spacing w:line="240" w:lineRule="auto"/>
      </w:pPr>
      <w:r>
        <w:continuationSeparator/>
      </w:r>
    </w:p>
  </w:footnote>
  <w:footnote w:id="1">
    <w:p w14:paraId="249EBF95" w14:textId="64F2A1B0" w:rsidR="00CE2357" w:rsidRPr="003A7CD6" w:rsidRDefault="00CE2357" w:rsidP="004C142C">
      <w:pPr>
        <w:pStyle w:val="FootnoteText1"/>
      </w:pPr>
      <w:r w:rsidRPr="003A7CD6">
        <w:rPr>
          <w:rtl/>
        </w:rPr>
        <w:t>*</w:t>
      </w:r>
      <w:r w:rsidRPr="003A7CD6">
        <w:rPr>
          <w:rtl/>
        </w:rPr>
        <w:tab/>
      </w:r>
      <w:r w:rsidRPr="003A7CD6">
        <w:rPr>
          <w:rtl/>
        </w:rPr>
        <w:t>اعتمدتها اللجنة في دورتها الحادية والثلاثين (12 آب/أغسطس</w:t>
      </w:r>
      <w:r w:rsidRPr="003A7CD6">
        <w:rPr>
          <w:rFonts w:hint="cs"/>
          <w:rtl/>
        </w:rPr>
        <w:t xml:space="preserve"> </w:t>
      </w:r>
      <w:r w:rsidRPr="003A7CD6">
        <w:rPr>
          <w:rtl/>
        </w:rPr>
        <w:t>-</w:t>
      </w:r>
      <w:r w:rsidRPr="003A7CD6">
        <w:rPr>
          <w:rFonts w:hint="cs"/>
          <w:rtl/>
        </w:rPr>
        <w:t xml:space="preserve"> </w:t>
      </w:r>
      <w:r w:rsidRPr="003A7CD6">
        <w:rPr>
          <w:rtl/>
        </w:rPr>
        <w:t>5 أيلول/سبتمبر 2024)</w:t>
      </w:r>
      <w:r w:rsidRPr="003A7CD6">
        <w:rPr>
          <w:rFonts w:hint="cs"/>
          <w:rtl/>
        </w:rPr>
        <w:t>.</w:t>
      </w:r>
    </w:p>
  </w:footnote>
  <w:footnote w:id="2">
    <w:p w14:paraId="5918731B" w14:textId="336AA15C" w:rsidR="00CE2357" w:rsidRPr="003A7CD6" w:rsidRDefault="00805643" w:rsidP="004046A9">
      <w:pPr>
        <w:pStyle w:val="FootnoteText1"/>
        <w:spacing w:line="274" w:lineRule="exact"/>
        <w:textDirection w:val="tbRlV"/>
      </w:pPr>
      <w:r w:rsidRPr="003A7CD6">
        <w:rPr>
          <w:rtl/>
        </w:rPr>
        <w:t>(</w:t>
      </w:r>
      <w:r w:rsidRPr="003A7CD6">
        <w:footnoteRef/>
      </w:r>
      <w:r w:rsidRPr="003A7CD6">
        <w:rPr>
          <w:rtl/>
        </w:rPr>
        <w:t>)</w:t>
      </w:r>
      <w:r w:rsidR="00CE2357" w:rsidRPr="003A7CD6">
        <w:rPr>
          <w:rtl/>
        </w:rPr>
        <w:tab/>
      </w:r>
      <w:hyperlink r:id="rId1" w:history="1">
        <w:r w:rsidR="00CE2357" w:rsidRPr="003A7CD6">
          <w:rPr>
            <w:rStyle w:val="Hyperlink"/>
          </w:rPr>
          <w:t>CRPD/C/BEN/1</w:t>
        </w:r>
      </w:hyperlink>
      <w:r w:rsidR="00CE2357" w:rsidRPr="003A7CD6">
        <w:rPr>
          <w:rtl/>
        </w:rPr>
        <w:t>.</w:t>
      </w:r>
    </w:p>
  </w:footnote>
  <w:footnote w:id="3">
    <w:p w14:paraId="564EE5D1" w14:textId="34EB42A4" w:rsidR="00CE2357" w:rsidRPr="003A7CD6" w:rsidRDefault="00805643" w:rsidP="004046A9">
      <w:pPr>
        <w:pStyle w:val="FootnoteText1"/>
        <w:spacing w:line="274" w:lineRule="exact"/>
        <w:textDirection w:val="tbRlV"/>
      </w:pPr>
      <w:r w:rsidRPr="003A7CD6">
        <w:rPr>
          <w:rtl/>
        </w:rPr>
        <w:t>(</w:t>
      </w:r>
      <w:r w:rsidRPr="003A7CD6">
        <w:footnoteRef/>
      </w:r>
      <w:r w:rsidRPr="003A7CD6">
        <w:rPr>
          <w:rtl/>
        </w:rPr>
        <w:t>)</w:t>
      </w:r>
      <w:r w:rsidR="00CE2357" w:rsidRPr="003A7CD6">
        <w:rPr>
          <w:rtl/>
        </w:rPr>
        <w:tab/>
        <w:t>انظر</w:t>
      </w:r>
      <w:r w:rsidR="00CE2357" w:rsidRPr="003A7CD6">
        <w:rPr>
          <w:rtl/>
        </w:rPr>
        <w:t xml:space="preserve"> </w:t>
      </w:r>
      <w:hyperlink r:id="rId2" w:history="1">
        <w:r w:rsidR="00CE2357" w:rsidRPr="003A7CD6">
          <w:rPr>
            <w:rStyle w:val="Hyperlink"/>
          </w:rPr>
          <w:t>CRPD/C/SR.723</w:t>
        </w:r>
      </w:hyperlink>
      <w:r w:rsidR="00CE2357" w:rsidRPr="003A7CD6">
        <w:rPr>
          <w:rtl/>
        </w:rPr>
        <w:t xml:space="preserve"> </w:t>
      </w:r>
      <w:r w:rsidR="00CE2357" w:rsidRPr="003A7CD6">
        <w:rPr>
          <w:rtl/>
        </w:rPr>
        <w:t>و</w:t>
      </w:r>
      <w:hyperlink r:id="rId3" w:history="1">
        <w:r w:rsidR="00CE2357" w:rsidRPr="003A7CD6">
          <w:rPr>
            <w:rStyle w:val="Hyperlink"/>
          </w:rPr>
          <w:t>CRPD/C/SR.724</w:t>
        </w:r>
      </w:hyperlink>
      <w:r w:rsidR="00CE2357" w:rsidRPr="003A7CD6">
        <w:rPr>
          <w:rtl/>
        </w:rPr>
        <w:t>.</w:t>
      </w:r>
    </w:p>
  </w:footnote>
  <w:footnote w:id="4">
    <w:p w14:paraId="74A81088" w14:textId="618F57E6" w:rsidR="00CE2357" w:rsidRPr="003A7CD6" w:rsidRDefault="00805643" w:rsidP="004046A9">
      <w:pPr>
        <w:pStyle w:val="FootnoteText1"/>
        <w:spacing w:line="274" w:lineRule="exact"/>
        <w:textDirection w:val="tbRlV"/>
      </w:pPr>
      <w:r w:rsidRPr="003A7CD6">
        <w:rPr>
          <w:rtl/>
        </w:rPr>
        <w:t>(</w:t>
      </w:r>
      <w:r w:rsidRPr="003A7CD6">
        <w:footnoteRef/>
      </w:r>
      <w:r w:rsidRPr="003A7CD6">
        <w:rPr>
          <w:rtl/>
        </w:rPr>
        <w:t>)</w:t>
      </w:r>
      <w:r w:rsidR="00CE2357" w:rsidRPr="003A7CD6">
        <w:rPr>
          <w:rtl/>
        </w:rPr>
        <w:tab/>
      </w:r>
      <w:hyperlink r:id="rId4" w:history="1">
        <w:r w:rsidR="00CE2357" w:rsidRPr="003A7CD6">
          <w:rPr>
            <w:rStyle w:val="Hyperlink"/>
          </w:rPr>
          <w:t>CRPD/C/BEN/RQ/1</w:t>
        </w:r>
      </w:hyperlink>
      <w:r w:rsidR="00CE2357" w:rsidRPr="003A7CD6">
        <w:rPr>
          <w:rtl/>
        </w:rPr>
        <w:t>.</w:t>
      </w:r>
    </w:p>
  </w:footnote>
  <w:footnote w:id="5">
    <w:p w14:paraId="20214099" w14:textId="33A13999" w:rsidR="00CE2357" w:rsidRPr="003A7CD6" w:rsidRDefault="00805643" w:rsidP="004046A9">
      <w:pPr>
        <w:pStyle w:val="FootnoteText1"/>
        <w:spacing w:line="274" w:lineRule="exact"/>
        <w:textDirection w:val="tbRlV"/>
      </w:pPr>
      <w:r w:rsidRPr="003A7CD6">
        <w:rPr>
          <w:rtl/>
        </w:rPr>
        <w:t>(</w:t>
      </w:r>
      <w:r w:rsidRPr="003A7CD6">
        <w:footnoteRef/>
      </w:r>
      <w:r w:rsidRPr="003A7CD6">
        <w:rPr>
          <w:rtl/>
        </w:rPr>
        <w:t>)</w:t>
      </w:r>
      <w:r w:rsidR="00CE2357" w:rsidRPr="003A7CD6">
        <w:rPr>
          <w:rtl/>
        </w:rPr>
        <w:tab/>
      </w:r>
      <w:hyperlink r:id="rId5" w:history="1">
        <w:r w:rsidR="00CE2357" w:rsidRPr="003A7CD6">
          <w:rPr>
            <w:rStyle w:val="Hyperlink"/>
          </w:rPr>
          <w:t>CRPD/C/BEN/Q/1</w:t>
        </w:r>
      </w:hyperlink>
      <w:r w:rsidR="00CE2357" w:rsidRPr="003A7CD6">
        <w:rPr>
          <w:rtl/>
        </w:rPr>
        <w:t>.</w:t>
      </w:r>
    </w:p>
  </w:footnote>
  <w:footnote w:id="6">
    <w:p w14:paraId="6588AA29" w14:textId="520C09A2" w:rsidR="00CE2357" w:rsidRPr="003A7CD6" w:rsidRDefault="00805643" w:rsidP="004046A9">
      <w:pPr>
        <w:pStyle w:val="FootnoteText1"/>
        <w:spacing w:line="274" w:lineRule="exact"/>
        <w:textDirection w:val="tbRlV"/>
        <w:rPr>
          <w:lang w:eastAsia="zh-TW"/>
        </w:rPr>
      </w:pPr>
      <w:r w:rsidRPr="003A7CD6">
        <w:rPr>
          <w:rtl/>
        </w:rPr>
        <w:t>(</w:t>
      </w:r>
      <w:r w:rsidRPr="003A7CD6">
        <w:footnoteRef/>
      </w:r>
      <w:r w:rsidRPr="003A7CD6">
        <w:rPr>
          <w:rtl/>
        </w:rPr>
        <w:t>)</w:t>
      </w:r>
      <w:r w:rsidR="004046A9" w:rsidRPr="003A7CD6">
        <w:rPr>
          <w:rtl/>
        </w:rPr>
        <w:tab/>
      </w:r>
      <w:hyperlink r:id="rId6" w:history="1">
        <w:r w:rsidR="00CE2357" w:rsidRPr="003A7CD6">
          <w:rPr>
            <w:rStyle w:val="Hyperlink"/>
          </w:rPr>
          <w:t>CRC/C/BEN/CO/3-5</w:t>
        </w:r>
      </w:hyperlink>
      <w:r w:rsidR="00CE2357" w:rsidRPr="003A7CD6">
        <w:rPr>
          <w:rtl/>
          <w:lang w:eastAsia="zh-TW"/>
        </w:rPr>
        <w:t>،</w:t>
      </w:r>
      <w:r w:rsidR="00CE2357" w:rsidRPr="003A7CD6">
        <w:rPr>
          <w:rtl/>
          <w:lang w:eastAsia="zh-TW"/>
        </w:rPr>
        <w:t xml:space="preserve"> </w:t>
      </w:r>
      <w:r w:rsidR="00CE2357" w:rsidRPr="003A7CD6">
        <w:rPr>
          <w:rtl/>
          <w:lang w:eastAsia="zh-TW"/>
        </w:rPr>
        <w:t>الفقرة</w:t>
      </w:r>
      <w:r w:rsidR="00CE2357" w:rsidRPr="003A7CD6">
        <w:rPr>
          <w:rtl/>
          <w:lang w:eastAsia="zh-TW"/>
        </w:rPr>
        <w:t xml:space="preserve"> </w:t>
      </w:r>
      <w:r w:rsidR="00CE2357" w:rsidRPr="003A7CD6">
        <w:rPr>
          <w:rtl/>
        </w:rPr>
        <w:t>29</w:t>
      </w:r>
      <w:r w:rsidR="00CE2357" w:rsidRPr="003A7CD6">
        <w:rPr>
          <w:rtl/>
          <w:lang w:eastAsia="zh-TW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03459C" w14:textId="7E89715C" w:rsidR="002B5B8B" w:rsidRPr="002B5B8B" w:rsidRDefault="002B5B8B" w:rsidP="002B5B8B">
    <w:pPr>
      <w:pStyle w:val="Header"/>
      <w:jc w:val="left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4430C">
      <w:t>CRPD/C/BEN/CO/1</w:t>
    </w:r>
    <w:r>
      <w:rPr>
        <w:rtl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C367EF" w14:textId="0FB9021E" w:rsidR="002B5B8B" w:rsidRPr="002B5B8B" w:rsidRDefault="002B5B8B" w:rsidP="002B5B8B">
    <w:pPr>
      <w:pStyle w:val="Header"/>
      <w:bidi w:val="0"/>
    </w:pPr>
    <w:r>
      <w:rPr>
        <w:rtl/>
      </w:rPr>
      <w:fldChar w:fldCharType="begin"/>
    </w:r>
    <w:r>
      <w:rPr>
        <w:rtl/>
      </w:rPr>
      <w:instrText xml:space="preserve"> </w:instrText>
    </w:r>
    <w:r>
      <w:instrText>TITLE</w:instrText>
    </w:r>
    <w:r>
      <w:rPr>
        <w:rtl/>
      </w:rPr>
      <w:instrText xml:space="preserve">  \* </w:instrText>
    </w:r>
    <w:r>
      <w:instrText>MERGEFORMAT</w:instrText>
    </w:r>
    <w:r>
      <w:rPr>
        <w:rtl/>
      </w:rPr>
      <w:instrText xml:space="preserve"> </w:instrText>
    </w:r>
    <w:r>
      <w:rPr>
        <w:rtl/>
      </w:rPr>
      <w:fldChar w:fldCharType="separate"/>
    </w:r>
    <w:r w:rsidR="0044430C">
      <w:t>CRPD/C/BEN/CO/1</w:t>
    </w:r>
    <w:r>
      <w:rPr>
        <w:rtl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80DCA1" w14:textId="77777777" w:rsidR="009B6F92" w:rsidRDefault="009B6F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C49F8"/>
    <w:multiLevelType w:val="hybridMultilevel"/>
    <w:tmpl w:val="FFD08D26"/>
    <w:lvl w:ilvl="0" w:tplc="2FB47626">
      <w:start w:val="1"/>
      <w:numFmt w:val="decimal"/>
      <w:lvlText w:val="%1."/>
      <w:lvlJc w:val="left"/>
      <w:pPr>
        <w:tabs>
          <w:tab w:val="num" w:pos="0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F2036B"/>
    <w:multiLevelType w:val="hybridMultilevel"/>
    <w:tmpl w:val="B22E0BFA"/>
    <w:lvl w:ilvl="0" w:tplc="9008FA9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851AF4"/>
    <w:multiLevelType w:val="hybridMultilevel"/>
    <w:tmpl w:val="462EC7C6"/>
    <w:lvl w:ilvl="0" w:tplc="7A2C7C9E">
      <w:start w:val="1"/>
      <w:numFmt w:val="bullet"/>
      <w:pStyle w:val="Bullet1GA"/>
      <w:lvlText w:val=""/>
      <w:lvlJc w:val="left"/>
      <w:pPr>
        <w:tabs>
          <w:tab w:val="num" w:pos="2495"/>
        </w:tabs>
        <w:ind w:left="2495" w:hanging="545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107804"/>
    <w:multiLevelType w:val="hybridMultilevel"/>
    <w:tmpl w:val="EAAE9AA0"/>
    <w:lvl w:ilvl="0" w:tplc="D602C7FE">
      <w:start w:val="1"/>
      <w:numFmt w:val="bullet"/>
      <w:lvlText w:val=""/>
      <w:lvlJc w:val="left"/>
      <w:pPr>
        <w:ind w:left="1976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515502"/>
    <w:multiLevelType w:val="hybridMultilevel"/>
    <w:tmpl w:val="B66A8766"/>
    <w:lvl w:ilvl="0" w:tplc="A1667854">
      <w:start w:val="1"/>
      <w:numFmt w:val="arabicAlpha"/>
      <w:lvlText w:val="(%1)"/>
      <w:lvlJc w:val="left"/>
      <w:pPr>
        <w:ind w:left="2612" w:hanging="68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010" w:hanging="360"/>
      </w:pPr>
    </w:lvl>
    <w:lvl w:ilvl="2" w:tplc="0409001B" w:tentative="1">
      <w:start w:val="1"/>
      <w:numFmt w:val="lowerRoman"/>
      <w:lvlText w:val="%3."/>
      <w:lvlJc w:val="right"/>
      <w:pPr>
        <w:ind w:left="3730" w:hanging="180"/>
      </w:pPr>
    </w:lvl>
    <w:lvl w:ilvl="3" w:tplc="0409000F" w:tentative="1">
      <w:start w:val="1"/>
      <w:numFmt w:val="decimal"/>
      <w:lvlText w:val="%4."/>
      <w:lvlJc w:val="left"/>
      <w:pPr>
        <w:ind w:left="4450" w:hanging="360"/>
      </w:pPr>
    </w:lvl>
    <w:lvl w:ilvl="4" w:tplc="04090019" w:tentative="1">
      <w:start w:val="1"/>
      <w:numFmt w:val="lowerLetter"/>
      <w:lvlText w:val="%5."/>
      <w:lvlJc w:val="left"/>
      <w:pPr>
        <w:ind w:left="5170" w:hanging="360"/>
      </w:pPr>
    </w:lvl>
    <w:lvl w:ilvl="5" w:tplc="0409001B" w:tentative="1">
      <w:start w:val="1"/>
      <w:numFmt w:val="lowerRoman"/>
      <w:lvlText w:val="%6."/>
      <w:lvlJc w:val="right"/>
      <w:pPr>
        <w:ind w:left="5890" w:hanging="180"/>
      </w:pPr>
    </w:lvl>
    <w:lvl w:ilvl="6" w:tplc="0409000F" w:tentative="1">
      <w:start w:val="1"/>
      <w:numFmt w:val="decimal"/>
      <w:lvlText w:val="%7."/>
      <w:lvlJc w:val="left"/>
      <w:pPr>
        <w:ind w:left="6610" w:hanging="360"/>
      </w:pPr>
    </w:lvl>
    <w:lvl w:ilvl="7" w:tplc="04090019" w:tentative="1">
      <w:start w:val="1"/>
      <w:numFmt w:val="lowerLetter"/>
      <w:lvlText w:val="%8."/>
      <w:lvlJc w:val="left"/>
      <w:pPr>
        <w:ind w:left="7330" w:hanging="360"/>
      </w:pPr>
    </w:lvl>
    <w:lvl w:ilvl="8" w:tplc="0409001B" w:tentative="1">
      <w:start w:val="1"/>
      <w:numFmt w:val="lowerRoman"/>
      <w:lvlText w:val="%9."/>
      <w:lvlJc w:val="right"/>
      <w:pPr>
        <w:ind w:left="8050" w:hanging="180"/>
      </w:pPr>
    </w:lvl>
  </w:abstractNum>
  <w:abstractNum w:abstractNumId="5" w15:restartNumberingAfterBreak="0">
    <w:nsid w:val="25F272F0"/>
    <w:multiLevelType w:val="hybridMultilevel"/>
    <w:tmpl w:val="639E4496"/>
    <w:lvl w:ilvl="0" w:tplc="9AA29D80">
      <w:start w:val="1"/>
      <w:numFmt w:val="decimal"/>
      <w:pStyle w:val="Roman1GA"/>
      <w:lvlText w:val="'%1'"/>
      <w:lvlJc w:val="right"/>
      <w:pPr>
        <w:tabs>
          <w:tab w:val="num" w:pos="2310"/>
        </w:tabs>
        <w:ind w:left="2310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028"/>
        </w:tabs>
        <w:ind w:left="30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748"/>
        </w:tabs>
        <w:ind w:left="37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468"/>
        </w:tabs>
        <w:ind w:left="44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188"/>
        </w:tabs>
        <w:ind w:left="51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908"/>
        </w:tabs>
        <w:ind w:left="59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628"/>
        </w:tabs>
        <w:ind w:left="66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348"/>
        </w:tabs>
        <w:ind w:left="73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068"/>
        </w:tabs>
        <w:ind w:left="8068" w:hanging="360"/>
      </w:pPr>
      <w:rPr>
        <w:rFonts w:ascii="Wingdings" w:hAnsi="Wingdings" w:hint="default"/>
      </w:rPr>
    </w:lvl>
  </w:abstractNum>
  <w:abstractNum w:abstractNumId="6" w15:restartNumberingAfterBreak="0">
    <w:nsid w:val="2E7D2AC6"/>
    <w:multiLevelType w:val="hybridMultilevel"/>
    <w:tmpl w:val="3D12582C"/>
    <w:lvl w:ilvl="0" w:tplc="CB588E8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pacing w:val="-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4774D"/>
    <w:multiLevelType w:val="hybridMultilevel"/>
    <w:tmpl w:val="06BA859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C0019" w:tentative="1">
      <w:start w:val="1"/>
      <w:numFmt w:val="lowerLetter"/>
      <w:lvlText w:val="%2."/>
      <w:lvlJc w:val="left"/>
      <w:pPr>
        <w:ind w:left="1440" w:hanging="360"/>
      </w:pPr>
    </w:lvl>
    <w:lvl w:ilvl="2" w:tplc="100C001B" w:tentative="1">
      <w:start w:val="1"/>
      <w:numFmt w:val="lowerRoman"/>
      <w:lvlText w:val="%3."/>
      <w:lvlJc w:val="right"/>
      <w:pPr>
        <w:ind w:left="2160" w:hanging="180"/>
      </w:pPr>
    </w:lvl>
    <w:lvl w:ilvl="3" w:tplc="100C000F" w:tentative="1">
      <w:start w:val="1"/>
      <w:numFmt w:val="decimal"/>
      <w:lvlText w:val="%4."/>
      <w:lvlJc w:val="left"/>
      <w:pPr>
        <w:ind w:left="2880" w:hanging="360"/>
      </w:pPr>
    </w:lvl>
    <w:lvl w:ilvl="4" w:tplc="100C0019" w:tentative="1">
      <w:start w:val="1"/>
      <w:numFmt w:val="lowerLetter"/>
      <w:lvlText w:val="%5."/>
      <w:lvlJc w:val="left"/>
      <w:pPr>
        <w:ind w:left="3600" w:hanging="360"/>
      </w:pPr>
    </w:lvl>
    <w:lvl w:ilvl="5" w:tplc="100C001B" w:tentative="1">
      <w:start w:val="1"/>
      <w:numFmt w:val="lowerRoman"/>
      <w:lvlText w:val="%6."/>
      <w:lvlJc w:val="right"/>
      <w:pPr>
        <w:ind w:left="4320" w:hanging="180"/>
      </w:pPr>
    </w:lvl>
    <w:lvl w:ilvl="6" w:tplc="100C000F" w:tentative="1">
      <w:start w:val="1"/>
      <w:numFmt w:val="decimal"/>
      <w:lvlText w:val="%7."/>
      <w:lvlJc w:val="left"/>
      <w:pPr>
        <w:ind w:left="5040" w:hanging="360"/>
      </w:pPr>
    </w:lvl>
    <w:lvl w:ilvl="7" w:tplc="100C0019" w:tentative="1">
      <w:start w:val="1"/>
      <w:numFmt w:val="lowerLetter"/>
      <w:lvlText w:val="%8."/>
      <w:lvlJc w:val="left"/>
      <w:pPr>
        <w:ind w:left="5760" w:hanging="360"/>
      </w:pPr>
    </w:lvl>
    <w:lvl w:ilvl="8" w:tplc="10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A75D52"/>
    <w:multiLevelType w:val="hybridMultilevel"/>
    <w:tmpl w:val="B622CBCC"/>
    <w:lvl w:ilvl="0" w:tplc="EF10EA04">
      <w:start w:val="1"/>
      <w:numFmt w:val="decimal"/>
      <w:pStyle w:val="ParaNoGA"/>
      <w:lvlText w:val="%1-"/>
      <w:lvlJc w:val="left"/>
      <w:pPr>
        <w:tabs>
          <w:tab w:val="num" w:pos="1361"/>
        </w:tabs>
        <w:ind w:left="1247" w:firstLine="0"/>
      </w:pPr>
      <w:rPr>
        <w:rFonts w:cs="Simplified Arabic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ACF4EB2"/>
    <w:multiLevelType w:val="hybridMultilevel"/>
    <w:tmpl w:val="BE9AB9A6"/>
    <w:lvl w:ilvl="0" w:tplc="78607ACC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0" w15:restartNumberingAfterBreak="0">
    <w:nsid w:val="3ADF34DA"/>
    <w:multiLevelType w:val="hybridMultilevel"/>
    <w:tmpl w:val="21FC2716"/>
    <w:lvl w:ilvl="0" w:tplc="6E5892B2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B2370"/>
    <w:multiLevelType w:val="hybridMultilevel"/>
    <w:tmpl w:val="7720856A"/>
    <w:lvl w:ilvl="0" w:tplc="D090D7F2">
      <w:start w:val="1"/>
      <w:numFmt w:val="bullet"/>
      <w:pStyle w:val="Bullet2GA"/>
      <w:lvlText w:val=""/>
      <w:lvlJc w:val="left"/>
      <w:pPr>
        <w:tabs>
          <w:tab w:val="num" w:pos="3215"/>
        </w:tabs>
        <w:ind w:left="32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935"/>
        </w:tabs>
        <w:ind w:left="39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655"/>
        </w:tabs>
        <w:ind w:left="46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375"/>
        </w:tabs>
        <w:ind w:left="53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095"/>
        </w:tabs>
        <w:ind w:left="60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815"/>
        </w:tabs>
        <w:ind w:left="68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535"/>
        </w:tabs>
        <w:ind w:left="75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255"/>
        </w:tabs>
        <w:ind w:left="82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975"/>
        </w:tabs>
        <w:ind w:left="8975" w:hanging="360"/>
      </w:pPr>
      <w:rPr>
        <w:rFonts w:ascii="Wingdings" w:hAnsi="Wingdings" w:hint="default"/>
      </w:rPr>
    </w:lvl>
  </w:abstractNum>
  <w:abstractNum w:abstractNumId="12" w15:restartNumberingAfterBreak="0">
    <w:nsid w:val="48F8044A"/>
    <w:multiLevelType w:val="hybridMultilevel"/>
    <w:tmpl w:val="973C8384"/>
    <w:lvl w:ilvl="0" w:tplc="F1944034">
      <w:start w:val="1"/>
      <w:numFmt w:val="decimal"/>
      <w:lvlText w:val="(%1)"/>
      <w:lvlJc w:val="right"/>
      <w:pPr>
        <w:ind w:left="720" w:hanging="360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845063"/>
    <w:multiLevelType w:val="hybridMultilevel"/>
    <w:tmpl w:val="2068C0E6"/>
    <w:lvl w:ilvl="0" w:tplc="68B8D68A">
      <w:start w:val="1"/>
      <w:numFmt w:val="decimal"/>
      <w:lvlText w:val="%1-"/>
      <w:lvlJc w:val="left"/>
      <w:pPr>
        <w:ind w:left="1607" w:hanging="360"/>
      </w:pPr>
      <w:rPr>
        <w:rFonts w:hint="default"/>
        <w:color w:val="auto"/>
      </w:rPr>
    </w:lvl>
    <w:lvl w:ilvl="1" w:tplc="100C0019" w:tentative="1">
      <w:start w:val="1"/>
      <w:numFmt w:val="lowerLetter"/>
      <w:lvlText w:val="%2."/>
      <w:lvlJc w:val="left"/>
      <w:pPr>
        <w:ind w:left="2327" w:hanging="360"/>
      </w:pPr>
    </w:lvl>
    <w:lvl w:ilvl="2" w:tplc="100C001B" w:tentative="1">
      <w:start w:val="1"/>
      <w:numFmt w:val="lowerRoman"/>
      <w:lvlText w:val="%3."/>
      <w:lvlJc w:val="right"/>
      <w:pPr>
        <w:ind w:left="3047" w:hanging="180"/>
      </w:pPr>
    </w:lvl>
    <w:lvl w:ilvl="3" w:tplc="100C000F" w:tentative="1">
      <w:start w:val="1"/>
      <w:numFmt w:val="decimal"/>
      <w:lvlText w:val="%4."/>
      <w:lvlJc w:val="left"/>
      <w:pPr>
        <w:ind w:left="3767" w:hanging="360"/>
      </w:pPr>
    </w:lvl>
    <w:lvl w:ilvl="4" w:tplc="100C0019" w:tentative="1">
      <w:start w:val="1"/>
      <w:numFmt w:val="lowerLetter"/>
      <w:lvlText w:val="%5."/>
      <w:lvlJc w:val="left"/>
      <w:pPr>
        <w:ind w:left="4487" w:hanging="360"/>
      </w:pPr>
    </w:lvl>
    <w:lvl w:ilvl="5" w:tplc="100C001B" w:tentative="1">
      <w:start w:val="1"/>
      <w:numFmt w:val="lowerRoman"/>
      <w:lvlText w:val="%6."/>
      <w:lvlJc w:val="right"/>
      <w:pPr>
        <w:ind w:left="5207" w:hanging="180"/>
      </w:pPr>
    </w:lvl>
    <w:lvl w:ilvl="6" w:tplc="100C000F" w:tentative="1">
      <w:start w:val="1"/>
      <w:numFmt w:val="decimal"/>
      <w:lvlText w:val="%7."/>
      <w:lvlJc w:val="left"/>
      <w:pPr>
        <w:ind w:left="5927" w:hanging="360"/>
      </w:pPr>
    </w:lvl>
    <w:lvl w:ilvl="7" w:tplc="100C0019" w:tentative="1">
      <w:start w:val="1"/>
      <w:numFmt w:val="lowerLetter"/>
      <w:lvlText w:val="%8."/>
      <w:lvlJc w:val="left"/>
      <w:pPr>
        <w:ind w:left="6647" w:hanging="360"/>
      </w:pPr>
    </w:lvl>
    <w:lvl w:ilvl="8" w:tplc="100C001B" w:tentative="1">
      <w:start w:val="1"/>
      <w:numFmt w:val="lowerRoman"/>
      <w:lvlText w:val="%9."/>
      <w:lvlJc w:val="right"/>
      <w:pPr>
        <w:ind w:left="7367" w:hanging="180"/>
      </w:pPr>
    </w:lvl>
  </w:abstractNum>
  <w:abstractNum w:abstractNumId="14" w15:restartNumberingAfterBreak="0">
    <w:nsid w:val="5DFB3625"/>
    <w:multiLevelType w:val="hybridMultilevel"/>
    <w:tmpl w:val="C4BCDC5E"/>
    <w:lvl w:ilvl="0" w:tplc="702CE228">
      <w:start w:val="1"/>
      <w:numFmt w:val="bullet"/>
      <w:lvlText w:val=""/>
      <w:lvlJc w:val="left"/>
      <w:pPr>
        <w:ind w:left="3283" w:hanging="360"/>
      </w:pPr>
      <w:rPr>
        <w:rFonts w:ascii="Symbol" w:hAnsi="Symbol" w:cs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5" w15:restartNumberingAfterBreak="0">
    <w:nsid w:val="68AD07B2"/>
    <w:multiLevelType w:val="hybridMultilevel"/>
    <w:tmpl w:val="6EDEC56E"/>
    <w:lvl w:ilvl="0" w:tplc="A61AB22A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  <w:sz w:val="16"/>
        <w:szCs w:val="16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abstractNum w:abstractNumId="16" w15:restartNumberingAfterBreak="0">
    <w:nsid w:val="6FCD5A59"/>
    <w:multiLevelType w:val="hybridMultilevel"/>
    <w:tmpl w:val="5D8E7F50"/>
    <w:lvl w:ilvl="0" w:tplc="F1944034">
      <w:start w:val="1"/>
      <w:numFmt w:val="decimal"/>
      <w:lvlRestart w:val="0"/>
      <w:lvlText w:val="(%1)"/>
      <w:lvlJc w:val="right"/>
      <w:pPr>
        <w:tabs>
          <w:tab w:val="num" w:pos="1292"/>
        </w:tabs>
        <w:ind w:left="1292" w:hanging="227"/>
      </w:pPr>
      <w:rPr>
        <w:rFonts w:ascii="Traditional Arabic" w:hAnsi="Traditional Arabic" w:cs="Traditional Arabic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7" w15:restartNumberingAfterBreak="0">
    <w:nsid w:val="702101EC"/>
    <w:multiLevelType w:val="hybridMultilevel"/>
    <w:tmpl w:val="D64CD08C"/>
    <w:lvl w:ilvl="0" w:tplc="CE7E406C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AE32A09"/>
    <w:multiLevelType w:val="hybridMultilevel"/>
    <w:tmpl w:val="B8DC87A6"/>
    <w:lvl w:ilvl="0" w:tplc="72A485D8">
      <w:start w:val="1"/>
      <w:numFmt w:val="decimal"/>
      <w:pStyle w:val="Roman2GA"/>
      <w:lvlText w:val="'%1'"/>
      <w:lvlJc w:val="right"/>
      <w:pPr>
        <w:tabs>
          <w:tab w:val="num" w:pos="2877"/>
        </w:tabs>
        <w:ind w:left="2877" w:hanging="360"/>
      </w:pPr>
    </w:lvl>
    <w:lvl w:ilvl="1" w:tplc="04090003" w:tentative="1">
      <w:start w:val="1"/>
      <w:numFmt w:val="bullet"/>
      <w:lvlText w:val="o"/>
      <w:lvlJc w:val="left"/>
      <w:pPr>
        <w:tabs>
          <w:tab w:val="num" w:pos="3595"/>
        </w:tabs>
        <w:ind w:left="35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4315"/>
        </w:tabs>
        <w:ind w:left="43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035"/>
        </w:tabs>
        <w:ind w:left="50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755"/>
        </w:tabs>
        <w:ind w:left="57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475"/>
        </w:tabs>
        <w:ind w:left="64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195"/>
        </w:tabs>
        <w:ind w:left="71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915"/>
        </w:tabs>
        <w:ind w:left="79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635"/>
        </w:tabs>
        <w:ind w:left="8635" w:hanging="360"/>
      </w:pPr>
      <w:rPr>
        <w:rFonts w:ascii="Wingdings" w:hAnsi="Wingdings" w:hint="default"/>
      </w:rPr>
    </w:lvl>
  </w:abstractNum>
  <w:num w:numId="1" w16cid:durableId="2025013485">
    <w:abstractNumId w:val="16"/>
  </w:num>
  <w:num w:numId="2" w16cid:durableId="2120760390">
    <w:abstractNumId w:val="12"/>
  </w:num>
  <w:num w:numId="3" w16cid:durableId="1225919257">
    <w:abstractNumId w:val="2"/>
  </w:num>
  <w:num w:numId="4" w16cid:durableId="241527626">
    <w:abstractNumId w:val="11"/>
  </w:num>
  <w:num w:numId="5" w16cid:durableId="2072148752">
    <w:abstractNumId w:val="8"/>
  </w:num>
  <w:num w:numId="6" w16cid:durableId="2058167347">
    <w:abstractNumId w:val="5"/>
  </w:num>
  <w:num w:numId="7" w16cid:durableId="1371223423">
    <w:abstractNumId w:val="18"/>
  </w:num>
  <w:num w:numId="8" w16cid:durableId="680163979">
    <w:abstractNumId w:val="2"/>
  </w:num>
  <w:num w:numId="9" w16cid:durableId="339115698">
    <w:abstractNumId w:val="11"/>
  </w:num>
  <w:num w:numId="10" w16cid:durableId="855968614">
    <w:abstractNumId w:val="5"/>
  </w:num>
  <w:num w:numId="11" w16cid:durableId="479031862">
    <w:abstractNumId w:val="18"/>
  </w:num>
  <w:num w:numId="12" w16cid:durableId="939875021">
    <w:abstractNumId w:val="4"/>
  </w:num>
  <w:num w:numId="13" w16cid:durableId="1451164136">
    <w:abstractNumId w:val="3"/>
  </w:num>
  <w:num w:numId="14" w16cid:durableId="1894612447">
    <w:abstractNumId w:val="17"/>
  </w:num>
  <w:num w:numId="15" w16cid:durableId="1836220252">
    <w:abstractNumId w:val="14"/>
  </w:num>
  <w:num w:numId="16" w16cid:durableId="518740566">
    <w:abstractNumId w:val="1"/>
  </w:num>
  <w:num w:numId="17" w16cid:durableId="1964388494">
    <w:abstractNumId w:val="15"/>
  </w:num>
  <w:num w:numId="18" w16cid:durableId="29842760">
    <w:abstractNumId w:val="0"/>
  </w:num>
  <w:num w:numId="19" w16cid:durableId="294870059">
    <w:abstractNumId w:val="9"/>
  </w:num>
  <w:num w:numId="20" w16cid:durableId="590627428">
    <w:abstractNumId w:val="15"/>
    <w:lvlOverride w:ilvl="0">
      <w:lvl w:ilvl="0" w:tplc="A61AB22A">
        <w:start w:val="1"/>
        <w:numFmt w:val="bullet"/>
        <w:lvlText w:val="•"/>
        <w:lvlJc w:val="left"/>
        <w:pPr>
          <w:tabs>
            <w:tab w:val="num" w:pos="1701"/>
          </w:tabs>
          <w:ind w:left="1701" w:hanging="170"/>
        </w:pPr>
        <w:rPr>
          <w:rFonts w:ascii="Times New Roman" w:hAnsi="Times New Roman" w:cs="Times New Roman" w:hint="default"/>
          <w:sz w:val="16"/>
          <w:szCs w:val="16"/>
        </w:rPr>
      </w:lvl>
    </w:lvlOverride>
  </w:num>
  <w:num w:numId="21" w16cid:durableId="13580793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45124168">
    <w:abstractNumId w:val="0"/>
    <w:lvlOverride w:ilvl="0">
      <w:lvl w:ilvl="0" w:tplc="2FB47626">
        <w:start w:val="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  <w:lvlOverride w:ilvl="1">
      <w:lvl w:ilvl="1" w:tplc="0409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0409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0409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0409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0409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0409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0409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0409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23" w16cid:durableId="2141416895">
    <w:abstractNumId w:val="0"/>
    <w:lvlOverride w:ilvl="0">
      <w:startOverride w:val="153"/>
      <w:lvl w:ilvl="0" w:tplc="2FB47626">
        <w:start w:val="153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4" w16cid:durableId="1640526875">
    <w:abstractNumId w:val="0"/>
    <w:lvlOverride w:ilvl="0">
      <w:startOverride w:val="151"/>
      <w:lvl w:ilvl="0" w:tplc="2FB47626">
        <w:start w:val="151"/>
        <w:numFmt w:val="decimal"/>
        <w:lvlText w:val="%1-"/>
        <w:lvlJc w:val="left"/>
        <w:pPr>
          <w:tabs>
            <w:tab w:val="num" w:pos="0"/>
          </w:tabs>
          <w:ind w:left="1134" w:firstLine="0"/>
        </w:pPr>
        <w:rPr>
          <w:rFonts w:ascii="Times New Roman" w:hAnsi="Times New Roman" w:hint="default"/>
          <w:b w:val="0"/>
          <w:i w:val="0"/>
          <w:sz w:val="20"/>
        </w:rPr>
      </w:lvl>
    </w:lvlOverride>
  </w:num>
  <w:num w:numId="25" w16cid:durableId="888804117">
    <w:abstractNumId w:val="7"/>
  </w:num>
  <w:num w:numId="26" w16cid:durableId="975600241">
    <w:abstractNumId w:val="6"/>
    <w:lvlOverride w:ilvl="0">
      <w:lvl w:ilvl="0" w:tplc="CB588E8E">
        <w:start w:val="1"/>
        <w:numFmt w:val="bullet"/>
        <w:lvlText w:val="o"/>
        <w:lvlJc w:val="left"/>
        <w:pPr>
          <w:ind w:left="720" w:hanging="360"/>
        </w:pPr>
        <w:rPr>
          <w:rFonts w:ascii="Courier New" w:hAnsi="Courier New" w:cs="Courier New" w:hint="default"/>
          <w:spacing w:val="-20"/>
        </w:rPr>
      </w:lvl>
    </w:lvlOverride>
  </w:num>
  <w:num w:numId="27" w16cid:durableId="2074890772">
    <w:abstractNumId w:val="6"/>
  </w:num>
  <w:num w:numId="28" w16cid:durableId="1089342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attachedTemplate r:id="rId1"/>
  <w:defaultTabStop w:val="567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2D90"/>
    <w:rsid w:val="000076D5"/>
    <w:rsid w:val="00010DC1"/>
    <w:rsid w:val="000204DC"/>
    <w:rsid w:val="00037ED2"/>
    <w:rsid w:val="00040731"/>
    <w:rsid w:val="00043663"/>
    <w:rsid w:val="000505CF"/>
    <w:rsid w:val="0008448B"/>
    <w:rsid w:val="000A3425"/>
    <w:rsid w:val="000C3055"/>
    <w:rsid w:val="000D701C"/>
    <w:rsid w:val="000E2A71"/>
    <w:rsid w:val="00114439"/>
    <w:rsid w:val="001228F3"/>
    <w:rsid w:val="00160263"/>
    <w:rsid w:val="00181F96"/>
    <w:rsid w:val="00185BED"/>
    <w:rsid w:val="001867BF"/>
    <w:rsid w:val="001A111F"/>
    <w:rsid w:val="001A1371"/>
    <w:rsid w:val="001B346A"/>
    <w:rsid w:val="001E1CAD"/>
    <w:rsid w:val="001E290D"/>
    <w:rsid w:val="001F201A"/>
    <w:rsid w:val="002144FA"/>
    <w:rsid w:val="00223742"/>
    <w:rsid w:val="0023469A"/>
    <w:rsid w:val="00241847"/>
    <w:rsid w:val="00243C8A"/>
    <w:rsid w:val="0026279F"/>
    <w:rsid w:val="00267A0E"/>
    <w:rsid w:val="00270A67"/>
    <w:rsid w:val="002901D9"/>
    <w:rsid w:val="002976C2"/>
    <w:rsid w:val="002B4C32"/>
    <w:rsid w:val="002B5B8B"/>
    <w:rsid w:val="0032278B"/>
    <w:rsid w:val="003260FF"/>
    <w:rsid w:val="00343D95"/>
    <w:rsid w:val="00374341"/>
    <w:rsid w:val="00383EA0"/>
    <w:rsid w:val="00397C83"/>
    <w:rsid w:val="003A7CD6"/>
    <w:rsid w:val="003D1062"/>
    <w:rsid w:val="003D5984"/>
    <w:rsid w:val="003D767A"/>
    <w:rsid w:val="003F29FF"/>
    <w:rsid w:val="004046A9"/>
    <w:rsid w:val="00420D7B"/>
    <w:rsid w:val="0044430C"/>
    <w:rsid w:val="00450B21"/>
    <w:rsid w:val="00453B63"/>
    <w:rsid w:val="00455780"/>
    <w:rsid w:val="004653FA"/>
    <w:rsid w:val="00476CEF"/>
    <w:rsid w:val="0049167B"/>
    <w:rsid w:val="004B0A1C"/>
    <w:rsid w:val="004D298E"/>
    <w:rsid w:val="004E4D42"/>
    <w:rsid w:val="00514B91"/>
    <w:rsid w:val="00517BC9"/>
    <w:rsid w:val="0054149D"/>
    <w:rsid w:val="0054472E"/>
    <w:rsid w:val="005662A9"/>
    <w:rsid w:val="00572B40"/>
    <w:rsid w:val="005771AA"/>
    <w:rsid w:val="005827D4"/>
    <w:rsid w:val="0059622A"/>
    <w:rsid w:val="005C5878"/>
    <w:rsid w:val="005C7CEA"/>
    <w:rsid w:val="005D3C0B"/>
    <w:rsid w:val="005E5217"/>
    <w:rsid w:val="005F0FA4"/>
    <w:rsid w:val="005F30EE"/>
    <w:rsid w:val="00600888"/>
    <w:rsid w:val="0060473A"/>
    <w:rsid w:val="00606397"/>
    <w:rsid w:val="00606EDF"/>
    <w:rsid w:val="00614B4E"/>
    <w:rsid w:val="006163CA"/>
    <w:rsid w:val="006333FB"/>
    <w:rsid w:val="00656392"/>
    <w:rsid w:val="00670076"/>
    <w:rsid w:val="0068781D"/>
    <w:rsid w:val="006959B0"/>
    <w:rsid w:val="006A5EE7"/>
    <w:rsid w:val="006B3E27"/>
    <w:rsid w:val="006B53DE"/>
    <w:rsid w:val="006B6507"/>
    <w:rsid w:val="006C104C"/>
    <w:rsid w:val="006E2D90"/>
    <w:rsid w:val="006F30EE"/>
    <w:rsid w:val="00702272"/>
    <w:rsid w:val="00726F9E"/>
    <w:rsid w:val="00733704"/>
    <w:rsid w:val="00744525"/>
    <w:rsid w:val="007541BA"/>
    <w:rsid w:val="00762BCB"/>
    <w:rsid w:val="00770CD9"/>
    <w:rsid w:val="00780362"/>
    <w:rsid w:val="0078071A"/>
    <w:rsid w:val="007E3F4E"/>
    <w:rsid w:val="00801A14"/>
    <w:rsid w:val="00803632"/>
    <w:rsid w:val="00805643"/>
    <w:rsid w:val="00850B8E"/>
    <w:rsid w:val="00852A9A"/>
    <w:rsid w:val="008625AB"/>
    <w:rsid w:val="00884B0D"/>
    <w:rsid w:val="008F49E1"/>
    <w:rsid w:val="0090370F"/>
    <w:rsid w:val="00911B4A"/>
    <w:rsid w:val="009269D2"/>
    <w:rsid w:val="00941975"/>
    <w:rsid w:val="00942135"/>
    <w:rsid w:val="009521B0"/>
    <w:rsid w:val="009A7E9F"/>
    <w:rsid w:val="009B6F92"/>
    <w:rsid w:val="009E5018"/>
    <w:rsid w:val="009F15BC"/>
    <w:rsid w:val="009F4903"/>
    <w:rsid w:val="00A12B37"/>
    <w:rsid w:val="00A13D0C"/>
    <w:rsid w:val="00A32291"/>
    <w:rsid w:val="00A50EC0"/>
    <w:rsid w:val="00A54442"/>
    <w:rsid w:val="00A74C61"/>
    <w:rsid w:val="00A81224"/>
    <w:rsid w:val="00A84A8C"/>
    <w:rsid w:val="00A95E5E"/>
    <w:rsid w:val="00AA3959"/>
    <w:rsid w:val="00AB0F58"/>
    <w:rsid w:val="00AB6758"/>
    <w:rsid w:val="00B13763"/>
    <w:rsid w:val="00B44067"/>
    <w:rsid w:val="00B45F89"/>
    <w:rsid w:val="00B477A4"/>
    <w:rsid w:val="00B54045"/>
    <w:rsid w:val="00B74F82"/>
    <w:rsid w:val="00BA6384"/>
    <w:rsid w:val="00BC4823"/>
    <w:rsid w:val="00C04E25"/>
    <w:rsid w:val="00C438D7"/>
    <w:rsid w:val="00C53FE8"/>
    <w:rsid w:val="00C81B50"/>
    <w:rsid w:val="00CD1801"/>
    <w:rsid w:val="00CE2357"/>
    <w:rsid w:val="00D077A7"/>
    <w:rsid w:val="00D10EF1"/>
    <w:rsid w:val="00D42810"/>
    <w:rsid w:val="00D43D8D"/>
    <w:rsid w:val="00D54FE1"/>
    <w:rsid w:val="00D914A7"/>
    <w:rsid w:val="00DD13C3"/>
    <w:rsid w:val="00DD596E"/>
    <w:rsid w:val="00DD621E"/>
    <w:rsid w:val="00DD74C6"/>
    <w:rsid w:val="00DF0575"/>
    <w:rsid w:val="00E61D8D"/>
    <w:rsid w:val="00E70E04"/>
    <w:rsid w:val="00E86F91"/>
    <w:rsid w:val="00EC05A7"/>
    <w:rsid w:val="00EC4B6B"/>
    <w:rsid w:val="00ED7442"/>
    <w:rsid w:val="00EF1EE5"/>
    <w:rsid w:val="00F5023D"/>
    <w:rsid w:val="00F763B4"/>
    <w:rsid w:val="00F81F7B"/>
    <w:rsid w:val="00F900C3"/>
    <w:rsid w:val="00FD1DC2"/>
    <w:rsid w:val="00FD3EB5"/>
    <w:rsid w:val="00FF2AB2"/>
    <w:rsid w:val="00FF627F"/>
    <w:rsid w:val="00FF6E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;"/>
  <w14:docId w14:val="424A12CA"/>
  <w15:docId w15:val="{A482FB71-34F9-4020-A7FB-D5320B5C9C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Times New Roman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iPriority="0" w:unhideWhenUsed="1" w:qFormat="1"/>
    <w:lsdException w:name="page number" w:semiHidden="1" w:uiPriority="0" w:unhideWhenUsed="1" w:qFormat="1"/>
    <w:lsdException w:name="endnote reference" w:semiHidden="1" w:uiPriority="0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53FA"/>
    <w:pPr>
      <w:bidi/>
      <w:spacing w:after="0" w:line="240" w:lineRule="atLeast"/>
      <w:jc w:val="lowKashida"/>
    </w:pPr>
    <w:rPr>
      <w:rFonts w:ascii="Times New Roman" w:eastAsia="PMingLiU" w:hAnsi="Times New Roman" w:cs="Simplified Arabic"/>
      <w:sz w:val="20"/>
    </w:rPr>
  </w:style>
  <w:style w:type="paragraph" w:styleId="Heading1">
    <w:name w:val="heading 1"/>
    <w:aliases w:val="Table_GA,Table_G"/>
    <w:basedOn w:val="SingleTxtGA"/>
    <w:next w:val="Normal"/>
    <w:link w:val="Heading1Char"/>
    <w:qFormat/>
    <w:rsid w:val="004653FA"/>
    <w:pPr>
      <w:bidi w:val="0"/>
      <w:outlineLvl w:val="0"/>
    </w:pPr>
  </w:style>
  <w:style w:type="paragraph" w:styleId="Heading2">
    <w:name w:val="heading 2"/>
    <w:basedOn w:val="Normal"/>
    <w:next w:val="Normal"/>
    <w:link w:val="Heading2Char"/>
    <w:uiPriority w:val="9"/>
    <w:unhideWhenUsed/>
    <w:rsid w:val="004653FA"/>
    <w:pPr>
      <w:keepNext/>
      <w:keepLines/>
      <w:spacing w:before="200"/>
      <w:outlineLvl w:val="1"/>
    </w:pPr>
    <w:rPr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rsid w:val="004653FA"/>
    <w:pPr>
      <w:keepNext/>
      <w:keepLines/>
      <w:spacing w:before="200"/>
      <w:outlineLvl w:val="2"/>
    </w:pPr>
    <w:rPr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4653FA"/>
    <w:pPr>
      <w:keepNext/>
      <w:keepLines/>
      <w:spacing w:before="200"/>
      <w:outlineLvl w:val="3"/>
    </w:pPr>
    <w:rPr>
      <w:b/>
      <w:bCs/>
      <w:i/>
      <w:iCs/>
      <w:color w:val="4F81BD"/>
    </w:rPr>
  </w:style>
  <w:style w:type="paragraph" w:styleId="Heading5">
    <w:name w:val="heading 5"/>
    <w:basedOn w:val="Normal"/>
    <w:next w:val="Normal"/>
    <w:link w:val="Heading5Char"/>
    <w:uiPriority w:val="9"/>
    <w:unhideWhenUsed/>
    <w:rsid w:val="004653FA"/>
    <w:pPr>
      <w:keepNext/>
      <w:keepLines/>
      <w:spacing w:before="200"/>
      <w:outlineLvl w:val="4"/>
    </w:pPr>
    <w:rPr>
      <w:color w:val="243F60"/>
    </w:rPr>
  </w:style>
  <w:style w:type="paragraph" w:styleId="Heading6">
    <w:name w:val="heading 6"/>
    <w:basedOn w:val="Normal"/>
    <w:next w:val="Normal"/>
    <w:link w:val="Heading6Char"/>
    <w:uiPriority w:val="9"/>
    <w:unhideWhenUsed/>
    <w:rsid w:val="004653FA"/>
    <w:pPr>
      <w:keepNext/>
      <w:keepLines/>
      <w:spacing w:before="200"/>
      <w:outlineLvl w:val="5"/>
    </w:pPr>
    <w:rPr>
      <w:i/>
      <w:iCs/>
      <w:color w:val="243F60"/>
    </w:rPr>
  </w:style>
  <w:style w:type="paragraph" w:styleId="Heading7">
    <w:name w:val="heading 7"/>
    <w:basedOn w:val="Normal"/>
    <w:next w:val="Normal"/>
    <w:link w:val="Heading7Char"/>
    <w:uiPriority w:val="9"/>
    <w:unhideWhenUsed/>
    <w:rsid w:val="004653FA"/>
    <w:pPr>
      <w:keepNext/>
      <w:keepLines/>
      <w:spacing w:before="200"/>
      <w:outlineLvl w:val="6"/>
    </w:pPr>
    <w:rPr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unhideWhenUsed/>
    <w:rsid w:val="004653FA"/>
    <w:pPr>
      <w:keepNext/>
      <w:keepLines/>
      <w:spacing w:before="200"/>
      <w:outlineLvl w:val="7"/>
    </w:pPr>
    <w:rPr>
      <w:color w:val="40404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4653FA"/>
    <w:pPr>
      <w:keepNext/>
      <w:keepLines/>
      <w:spacing w:before="200"/>
      <w:outlineLvl w:val="8"/>
    </w:pPr>
    <w:rPr>
      <w:i/>
      <w:iCs/>
      <w:color w:val="40404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GA">
    <w:name w:val="_ H __M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80" w:lineRule="exact"/>
      <w:ind w:left="1247" w:right="1247" w:hanging="1247"/>
      <w:outlineLvl w:val="0"/>
    </w:pPr>
    <w:rPr>
      <w:b/>
      <w:bCs/>
      <w:sz w:val="36"/>
      <w:szCs w:val="36"/>
      <w:lang w:val="en-GB"/>
    </w:rPr>
  </w:style>
  <w:style w:type="paragraph" w:customStyle="1" w:styleId="HChGA">
    <w:name w:val="_ H _Ch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360" w:after="240" w:line="440" w:lineRule="exact"/>
      <w:ind w:left="1247" w:right="1247" w:hanging="1247"/>
      <w:outlineLvl w:val="1"/>
    </w:pPr>
    <w:rPr>
      <w:b/>
      <w:bCs/>
      <w:sz w:val="30"/>
      <w:szCs w:val="30"/>
      <w:lang w:val="en-GB"/>
    </w:rPr>
  </w:style>
  <w:style w:type="paragraph" w:customStyle="1" w:styleId="H1GA">
    <w:name w:val="_ H_1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240" w:line="400" w:lineRule="exact"/>
      <w:ind w:left="1247" w:right="1247" w:hanging="1247"/>
      <w:outlineLvl w:val="2"/>
    </w:pPr>
    <w:rPr>
      <w:b/>
      <w:bCs/>
      <w:sz w:val="26"/>
      <w:szCs w:val="26"/>
      <w:lang w:val="en-GB"/>
    </w:rPr>
  </w:style>
  <w:style w:type="paragraph" w:customStyle="1" w:styleId="H23GA">
    <w:name w:val="_ H_2/3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3"/>
    </w:pPr>
    <w:rPr>
      <w:b/>
      <w:bCs/>
      <w:sz w:val="22"/>
      <w:lang w:val="en-GB" w:eastAsia="ar-SA"/>
    </w:rPr>
  </w:style>
  <w:style w:type="paragraph" w:customStyle="1" w:styleId="H4GA">
    <w:name w:val="_ H_4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4"/>
    </w:pPr>
    <w:rPr>
      <w:i/>
      <w:iCs/>
      <w:sz w:val="22"/>
      <w:lang w:val="en-GB"/>
    </w:rPr>
  </w:style>
  <w:style w:type="paragraph" w:customStyle="1" w:styleId="H56GA">
    <w:name w:val="_ H_5/6_GA"/>
    <w:basedOn w:val="Normal"/>
    <w:next w:val="SingleTxtGA"/>
    <w:qFormat/>
    <w:rsid w:val="004653FA"/>
    <w:pPr>
      <w:keepNext/>
      <w:keepLines/>
      <w:tabs>
        <w:tab w:val="right" w:pos="1021"/>
      </w:tabs>
      <w:suppressAutoHyphens/>
      <w:spacing w:before="240" w:after="120" w:line="380" w:lineRule="exact"/>
      <w:ind w:left="1247" w:right="1247" w:hanging="1247"/>
      <w:outlineLvl w:val="5"/>
    </w:pPr>
    <w:rPr>
      <w:sz w:val="22"/>
      <w:lang w:val="en-GB"/>
    </w:rPr>
  </w:style>
  <w:style w:type="paragraph" w:customStyle="1" w:styleId="SingleTxtGA">
    <w:name w:val="_ Single Txt_GA"/>
    <w:basedOn w:val="Normal"/>
    <w:link w:val="SingleTxtGAChar"/>
    <w:qFormat/>
    <w:rsid w:val="004653FA"/>
    <w:pPr>
      <w:tabs>
        <w:tab w:val="left" w:pos="1928"/>
        <w:tab w:val="left" w:pos="2608"/>
        <w:tab w:val="left" w:pos="3289"/>
        <w:tab w:val="left" w:pos="3969"/>
        <w:tab w:val="left" w:pos="4649"/>
        <w:tab w:val="left" w:pos="5330"/>
      </w:tabs>
      <w:suppressAutoHyphens/>
      <w:spacing w:after="120" w:line="360" w:lineRule="exact"/>
      <w:ind w:left="1247" w:right="1247"/>
    </w:pPr>
    <w:rPr>
      <w:sz w:val="22"/>
      <w:lang w:val="en-GB"/>
    </w:rPr>
  </w:style>
  <w:style w:type="paragraph" w:customStyle="1" w:styleId="SLGA">
    <w:name w:val="__S_L_GA"/>
    <w:basedOn w:val="Normal"/>
    <w:next w:val="SingleTxtGA"/>
    <w:qFormat/>
    <w:rsid w:val="004653FA"/>
    <w:pPr>
      <w:keepNext/>
      <w:keepLines/>
      <w:suppressAutoHyphens/>
      <w:spacing w:before="240" w:after="240" w:line="800" w:lineRule="exact"/>
      <w:ind w:left="1247" w:right="1247"/>
    </w:pPr>
    <w:rPr>
      <w:b/>
      <w:bCs/>
      <w:sz w:val="56"/>
      <w:szCs w:val="56"/>
      <w:lang w:val="en-GB"/>
    </w:rPr>
  </w:style>
  <w:style w:type="paragraph" w:customStyle="1" w:styleId="SMGA">
    <w:name w:val="__S_M_GA"/>
    <w:basedOn w:val="Normal"/>
    <w:next w:val="SingleTxtGA"/>
    <w:qFormat/>
    <w:rsid w:val="004653FA"/>
    <w:pPr>
      <w:keepNext/>
      <w:keepLines/>
      <w:suppressAutoHyphens/>
      <w:spacing w:before="240" w:after="240" w:line="56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SSGA">
    <w:name w:val="__S_S_GA"/>
    <w:basedOn w:val="Normal"/>
    <w:next w:val="SingleTxtGA"/>
    <w:qFormat/>
    <w:rsid w:val="004653FA"/>
    <w:pPr>
      <w:keepNext/>
      <w:keepLines/>
      <w:suppressAutoHyphens/>
      <w:spacing w:before="240" w:after="240" w:line="440" w:lineRule="exact"/>
      <w:ind w:left="1134" w:right="1134"/>
    </w:pPr>
    <w:rPr>
      <w:b/>
      <w:bCs/>
      <w:sz w:val="34"/>
      <w:szCs w:val="34"/>
      <w:lang w:val="en-GB"/>
    </w:rPr>
  </w:style>
  <w:style w:type="paragraph" w:customStyle="1" w:styleId="XLargeGA">
    <w:name w:val="__XLarge_GA"/>
    <w:basedOn w:val="Normal"/>
    <w:next w:val="SingleTxtGA"/>
    <w:qFormat/>
    <w:rsid w:val="004653FA"/>
    <w:pPr>
      <w:keepNext/>
      <w:keepLines/>
      <w:tabs>
        <w:tab w:val="right" w:leader="dot" w:pos="360"/>
      </w:tabs>
      <w:suppressAutoHyphens/>
      <w:spacing w:before="240" w:after="240" w:line="580" w:lineRule="exact"/>
      <w:ind w:left="1247" w:right="1247"/>
    </w:pPr>
    <w:rPr>
      <w:b/>
      <w:bCs/>
      <w:sz w:val="40"/>
      <w:szCs w:val="40"/>
      <w:lang w:val="en-GB"/>
    </w:rPr>
  </w:style>
  <w:style w:type="paragraph" w:customStyle="1" w:styleId="Bullet1GA">
    <w:name w:val="_Bullet 1_GA"/>
    <w:basedOn w:val="NormalA"/>
    <w:qFormat/>
    <w:rsid w:val="004653FA"/>
    <w:pPr>
      <w:numPr>
        <w:numId w:val="3"/>
      </w:numPr>
      <w:suppressAutoHyphens/>
      <w:spacing w:after="120" w:line="360" w:lineRule="exact"/>
      <w:ind w:right="1247"/>
    </w:pPr>
    <w:rPr>
      <w:sz w:val="22"/>
      <w:lang w:eastAsia="zh-TW"/>
    </w:rPr>
  </w:style>
  <w:style w:type="paragraph" w:customStyle="1" w:styleId="Bullet2GA">
    <w:name w:val="_Bullet 2_GA"/>
    <w:basedOn w:val="Normal"/>
    <w:qFormat/>
    <w:rsid w:val="004653FA"/>
    <w:pPr>
      <w:numPr>
        <w:numId w:val="4"/>
      </w:numPr>
      <w:tabs>
        <w:tab w:val="clear" w:pos="3215"/>
        <w:tab w:val="left" w:pos="3062"/>
      </w:tabs>
      <w:suppressAutoHyphens/>
      <w:spacing w:after="120" w:line="360" w:lineRule="exact"/>
      <w:ind w:left="3062" w:right="1247" w:hanging="590"/>
    </w:pPr>
    <w:rPr>
      <w:sz w:val="22"/>
      <w:lang w:eastAsia="zh-TW"/>
    </w:rPr>
  </w:style>
  <w:style w:type="paragraph" w:customStyle="1" w:styleId="ParaNoGA">
    <w:name w:val="_ParaNo._GA"/>
    <w:basedOn w:val="SingleTxtGA"/>
    <w:qFormat/>
    <w:rsid w:val="004653FA"/>
    <w:pPr>
      <w:numPr>
        <w:numId w:val="5"/>
      </w:numPr>
      <w:bidi w:val="0"/>
    </w:pPr>
    <w:rPr>
      <w:lang w:val="en-US"/>
    </w:rPr>
  </w:style>
  <w:style w:type="paragraph" w:customStyle="1" w:styleId="Roman1GA">
    <w:name w:val="_Roman 1_GA"/>
    <w:basedOn w:val="Bullet1GA"/>
    <w:qFormat/>
    <w:rsid w:val="004653FA"/>
    <w:pPr>
      <w:numPr>
        <w:numId w:val="6"/>
      </w:numPr>
      <w:tabs>
        <w:tab w:val="clear" w:pos="2310"/>
        <w:tab w:val="left" w:pos="2486"/>
      </w:tabs>
      <w:ind w:left="2486" w:hanging="378"/>
    </w:pPr>
  </w:style>
  <w:style w:type="paragraph" w:customStyle="1" w:styleId="Roman2GA">
    <w:name w:val="_Roman 2_GA"/>
    <w:basedOn w:val="Bullet2GA"/>
    <w:qFormat/>
    <w:rsid w:val="004653FA"/>
    <w:pPr>
      <w:numPr>
        <w:numId w:val="7"/>
      </w:numPr>
      <w:tabs>
        <w:tab w:val="clear" w:pos="2877"/>
        <w:tab w:val="clear" w:pos="3062"/>
        <w:tab w:val="left" w:pos="3060"/>
      </w:tabs>
      <w:ind w:left="3060" w:hanging="392"/>
    </w:pPr>
  </w:style>
  <w:style w:type="paragraph" w:styleId="EndnoteText">
    <w:name w:val="endnote text"/>
    <w:aliases w:val="2_ GA,2_G"/>
    <w:basedOn w:val="Normal"/>
    <w:link w:val="EndnoteTextChar"/>
    <w:uiPriority w:val="99"/>
    <w:qFormat/>
    <w:rsid w:val="004653FA"/>
    <w:pPr>
      <w:widowControl w:val="0"/>
      <w:tabs>
        <w:tab w:val="right" w:pos="1020"/>
      </w:tabs>
      <w:suppressAutoHyphens/>
      <w:bidi w:val="0"/>
      <w:spacing w:line="220" w:lineRule="exact"/>
      <w:ind w:left="1134" w:right="1134" w:hanging="1134"/>
      <w:jc w:val="left"/>
    </w:pPr>
    <w:rPr>
      <w:sz w:val="18"/>
      <w:szCs w:val="20"/>
      <w:lang w:val="en-GB"/>
    </w:rPr>
  </w:style>
  <w:style w:type="character" w:customStyle="1" w:styleId="EndnoteTextChar">
    <w:name w:val="Endnote Text Char"/>
    <w:aliases w:val="2_ GA Char,2_G Char"/>
    <w:link w:val="EndnoteText"/>
    <w:uiPriority w:val="99"/>
    <w:rsid w:val="004653FA"/>
    <w:rPr>
      <w:rFonts w:ascii="Times New Roman" w:eastAsia="PMingLiU" w:hAnsi="Times New Roman" w:cs="Simplified Arabic"/>
      <w:sz w:val="18"/>
      <w:szCs w:val="20"/>
      <w:lang w:val="en-GB"/>
    </w:rPr>
  </w:style>
  <w:style w:type="character" w:customStyle="1" w:styleId="EndtnoteReference">
    <w:name w:val="Endtnote Reference"/>
    <w:aliases w:val="1_GA"/>
    <w:qFormat/>
    <w:rsid w:val="004653FA"/>
    <w:rPr>
      <w:rFonts w:ascii="Times New Roman Bold" w:hAnsi="Times New Roman Bold" w:cs="Traditional Arabic"/>
      <w:b/>
      <w:i w:val="0"/>
      <w:kern w:val="0"/>
      <w:sz w:val="18"/>
      <w:szCs w:val="18"/>
      <w:vertAlign w:val="superscript"/>
    </w:rPr>
  </w:style>
  <w:style w:type="paragraph" w:styleId="Footer">
    <w:name w:val="footer"/>
    <w:aliases w:val="3_GA,3_G"/>
    <w:basedOn w:val="Normal"/>
    <w:link w:val="FooterChar"/>
    <w:qFormat/>
    <w:rsid w:val="004653FA"/>
    <w:pPr>
      <w:suppressAutoHyphens/>
      <w:bidi w:val="0"/>
      <w:spacing w:line="240" w:lineRule="auto"/>
    </w:pPr>
    <w:rPr>
      <w:sz w:val="16"/>
      <w:lang w:val="en-GB"/>
    </w:rPr>
  </w:style>
  <w:style w:type="character" w:customStyle="1" w:styleId="FooterChar">
    <w:name w:val="Footer Char"/>
    <w:aliases w:val="3_GA Char,3_G Char"/>
    <w:link w:val="Footer"/>
    <w:rsid w:val="004653FA"/>
    <w:rPr>
      <w:rFonts w:ascii="Times New Roman" w:eastAsia="PMingLiU" w:hAnsi="Times New Roman" w:cs="Simplified Arabic"/>
      <w:sz w:val="16"/>
      <w:lang w:val="en-GB"/>
    </w:rPr>
  </w:style>
  <w:style w:type="paragraph" w:customStyle="1" w:styleId="FootnoteText1">
    <w:name w:val="Footnote Text1"/>
    <w:aliases w:val="5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</w:rPr>
  </w:style>
  <w:style w:type="paragraph" w:styleId="Header">
    <w:name w:val="header"/>
    <w:aliases w:val="6_GA,6_G"/>
    <w:basedOn w:val="Normal"/>
    <w:link w:val="HeaderChar"/>
    <w:uiPriority w:val="99"/>
    <w:qFormat/>
    <w:rsid w:val="004653FA"/>
    <w:pPr>
      <w:pBdr>
        <w:bottom w:val="single" w:sz="4" w:space="4" w:color="auto"/>
      </w:pBdr>
      <w:suppressAutoHyphens/>
      <w:spacing w:line="240" w:lineRule="auto"/>
    </w:pPr>
    <w:rPr>
      <w:b/>
      <w:bCs/>
      <w:sz w:val="18"/>
      <w:szCs w:val="18"/>
    </w:rPr>
  </w:style>
  <w:style w:type="character" w:customStyle="1" w:styleId="HeaderChar">
    <w:name w:val="Header Char"/>
    <w:aliases w:val="6_GA Char,6_G Char"/>
    <w:link w:val="Header"/>
    <w:uiPriority w:val="99"/>
    <w:rsid w:val="004653FA"/>
    <w:rPr>
      <w:rFonts w:ascii="Times New Roman" w:eastAsia="PMingLiU" w:hAnsi="Times New Roman" w:cs="Simplified Arabic"/>
      <w:b/>
      <w:bCs/>
      <w:sz w:val="18"/>
      <w:szCs w:val="18"/>
    </w:rPr>
  </w:style>
  <w:style w:type="character" w:customStyle="1" w:styleId="Heading1Char">
    <w:name w:val="Heading 1 Char"/>
    <w:aliases w:val="Table_GA Char,Table_G Char"/>
    <w:link w:val="Heading1"/>
    <w:rsid w:val="004653FA"/>
    <w:rPr>
      <w:rFonts w:ascii="Times New Roman" w:eastAsia="PMingLiU" w:hAnsi="Times New Roman" w:cs="Simplified Arabic"/>
      <w:lang w:val="en-GB"/>
    </w:rPr>
  </w:style>
  <w:style w:type="character" w:styleId="PageNumber">
    <w:name w:val="page number"/>
    <w:aliases w:val="7_GA,7_G"/>
    <w:qFormat/>
    <w:rsid w:val="004653FA"/>
    <w:rPr>
      <w:rFonts w:ascii="Times New Roman Bold" w:hAnsi="Times New Roman Bold"/>
      <w:b/>
      <w:i w:val="0"/>
      <w:sz w:val="18"/>
      <w:szCs w:val="18"/>
    </w:rPr>
  </w:style>
  <w:style w:type="paragraph" w:customStyle="1" w:styleId="XXLargeGA">
    <w:name w:val="XXLarge_GA"/>
    <w:basedOn w:val="Normal"/>
    <w:next w:val="SingleTxtGA"/>
    <w:qFormat/>
    <w:rsid w:val="004653FA"/>
    <w:pPr>
      <w:suppressAutoHyphens/>
      <w:spacing w:line="820" w:lineRule="exact"/>
    </w:pPr>
    <w:rPr>
      <w:spacing w:val="-8"/>
      <w:w w:val="96"/>
      <w:sz w:val="57"/>
      <w:szCs w:val="86"/>
      <w:lang w:val="en-GB"/>
    </w:rPr>
  </w:style>
  <w:style w:type="character" w:customStyle="1" w:styleId="Heading2Char">
    <w:name w:val="Heading 2 Char"/>
    <w:link w:val="Heading2"/>
    <w:uiPriority w:val="9"/>
    <w:rsid w:val="004653FA"/>
    <w:rPr>
      <w:rFonts w:ascii="Times New Roman" w:eastAsia="PMingLiU" w:hAnsi="Times New Roman" w:cs="Simplified Arabic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"/>
    <w:rsid w:val="004653FA"/>
    <w:rPr>
      <w:rFonts w:ascii="Times New Roman" w:eastAsia="PMingLiU" w:hAnsi="Times New Roman" w:cs="Simplified Arabic"/>
      <w:b/>
      <w:bCs/>
      <w:color w:val="4F81BD"/>
      <w:sz w:val="20"/>
    </w:rPr>
  </w:style>
  <w:style w:type="character" w:customStyle="1" w:styleId="Heading4Char">
    <w:name w:val="Heading 4 Char"/>
    <w:link w:val="Heading4"/>
    <w:uiPriority w:val="9"/>
    <w:rsid w:val="004653FA"/>
    <w:rPr>
      <w:rFonts w:ascii="Times New Roman" w:eastAsia="PMingLiU" w:hAnsi="Times New Roman" w:cs="Simplified Arabic"/>
      <w:b/>
      <w:bCs/>
      <w:i/>
      <w:iCs/>
      <w:color w:val="4F81BD"/>
      <w:sz w:val="20"/>
    </w:rPr>
  </w:style>
  <w:style w:type="character" w:customStyle="1" w:styleId="Heading5Char">
    <w:name w:val="Heading 5 Char"/>
    <w:link w:val="Heading5"/>
    <w:uiPriority w:val="9"/>
    <w:rsid w:val="004653FA"/>
    <w:rPr>
      <w:rFonts w:ascii="Times New Roman" w:eastAsia="PMingLiU" w:hAnsi="Times New Roman" w:cs="Simplified Arabic"/>
      <w:color w:val="243F60"/>
      <w:sz w:val="20"/>
    </w:rPr>
  </w:style>
  <w:style w:type="character" w:customStyle="1" w:styleId="Heading6Char">
    <w:name w:val="Heading 6 Char"/>
    <w:link w:val="Heading6"/>
    <w:uiPriority w:val="9"/>
    <w:rsid w:val="004653FA"/>
    <w:rPr>
      <w:rFonts w:ascii="Times New Roman" w:eastAsia="PMingLiU" w:hAnsi="Times New Roman" w:cs="Simplified Arabic"/>
      <w:i/>
      <w:iCs/>
      <w:color w:val="243F60"/>
      <w:sz w:val="20"/>
    </w:rPr>
  </w:style>
  <w:style w:type="character" w:customStyle="1" w:styleId="Heading7Char">
    <w:name w:val="Heading 7 Char"/>
    <w:link w:val="Heading7"/>
    <w:uiPriority w:val="9"/>
    <w:rsid w:val="004653FA"/>
    <w:rPr>
      <w:rFonts w:ascii="Times New Roman" w:eastAsia="PMingLiU" w:hAnsi="Times New Roman" w:cs="Simplified Arabic"/>
      <w:i/>
      <w:iCs/>
      <w:color w:val="404040"/>
      <w:sz w:val="20"/>
    </w:rPr>
  </w:style>
  <w:style w:type="character" w:customStyle="1" w:styleId="Heading8Char">
    <w:name w:val="Heading 8 Char"/>
    <w:link w:val="Heading8"/>
    <w:uiPriority w:val="9"/>
    <w:rsid w:val="004653FA"/>
    <w:rPr>
      <w:rFonts w:ascii="Times New Roman" w:eastAsia="PMingLiU" w:hAnsi="Times New Roman" w:cs="Simplified Arabic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sid w:val="004653FA"/>
    <w:rPr>
      <w:rFonts w:ascii="Times New Roman" w:eastAsia="PMingLiU" w:hAnsi="Times New Roman" w:cs="Simplified Arabic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rsid w:val="004653FA"/>
    <w:pPr>
      <w:pBdr>
        <w:bottom w:val="single" w:sz="8" w:space="4" w:color="4F81BD"/>
      </w:pBdr>
      <w:spacing w:after="300" w:line="240" w:lineRule="auto"/>
      <w:contextualSpacing/>
    </w:pPr>
    <w:rPr>
      <w:color w:val="17365D"/>
      <w:spacing w:val="5"/>
      <w:kern w:val="28"/>
      <w:sz w:val="52"/>
      <w:szCs w:val="52"/>
    </w:rPr>
  </w:style>
  <w:style w:type="character" w:customStyle="1" w:styleId="TitleChar">
    <w:name w:val="Title Char"/>
    <w:link w:val="Title"/>
    <w:uiPriority w:val="10"/>
    <w:rsid w:val="004653FA"/>
    <w:rPr>
      <w:rFonts w:ascii="Times New Roman" w:eastAsia="PMingLiU" w:hAnsi="Times New Roman" w:cs="Simplified Arabic"/>
      <w:color w:val="17365D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rsid w:val="004653FA"/>
    <w:pPr>
      <w:numPr>
        <w:ilvl w:val="1"/>
      </w:numPr>
    </w:pPr>
    <w:rPr>
      <w:i/>
      <w:iCs/>
      <w:color w:val="4F81BD"/>
      <w:spacing w:val="15"/>
      <w:sz w:val="24"/>
      <w:szCs w:val="24"/>
    </w:rPr>
  </w:style>
  <w:style w:type="character" w:customStyle="1" w:styleId="SubtitleChar">
    <w:name w:val="Subtitle Char"/>
    <w:link w:val="Subtitle"/>
    <w:uiPriority w:val="11"/>
    <w:rsid w:val="004653FA"/>
    <w:rPr>
      <w:rFonts w:ascii="Times New Roman" w:eastAsia="PMingLiU" w:hAnsi="Times New Roman" w:cs="Simplified Arabic"/>
      <w:i/>
      <w:iCs/>
      <w:color w:val="4F81BD"/>
      <w:spacing w:val="15"/>
      <w:sz w:val="24"/>
      <w:szCs w:val="24"/>
    </w:rPr>
  </w:style>
  <w:style w:type="character" w:styleId="Strong">
    <w:name w:val="Strong"/>
    <w:uiPriority w:val="22"/>
    <w:rsid w:val="004653FA"/>
    <w:rPr>
      <w:b/>
      <w:bCs/>
    </w:rPr>
  </w:style>
  <w:style w:type="table" w:styleId="TableGrid">
    <w:name w:val="Table Grid"/>
    <w:basedOn w:val="TableNormal"/>
    <w:rsid w:val="004653FA"/>
    <w:pPr>
      <w:bidi/>
      <w:spacing w:after="0" w:line="240" w:lineRule="auto"/>
      <w:jc w:val="lowKashida"/>
    </w:pPr>
    <w:rPr>
      <w:rFonts w:ascii="Times New Roman" w:eastAsia="PMingLiU" w:hAnsi="Times New Roman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unhideWhenUsed/>
    <w:rsid w:val="004653FA"/>
    <w:rPr>
      <w:color w:val="0000FF"/>
      <w:u w:val="none"/>
    </w:rPr>
  </w:style>
  <w:style w:type="paragraph" w:styleId="TOC1">
    <w:name w:val="toc 1"/>
    <w:basedOn w:val="Normal"/>
    <w:link w:val="TOC1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7467"/>
        <w:tab w:val="left" w:pos="7972"/>
        <w:tab w:val="right" w:pos="9639"/>
      </w:tabs>
      <w:suppressAutoHyphens/>
      <w:spacing w:before="120" w:line="340" w:lineRule="exact"/>
      <w:ind w:left="1525" w:right="2211" w:hanging="1525"/>
    </w:pPr>
    <w:rPr>
      <w:noProof/>
      <w:szCs w:val="20"/>
      <w:lang w:val="fr-CH" w:eastAsia="zh-TW" w:bidi="ar-EG"/>
    </w:rPr>
  </w:style>
  <w:style w:type="paragraph" w:styleId="TOC2">
    <w:name w:val="toc 2"/>
    <w:basedOn w:val="Normal"/>
    <w:link w:val="TOC2Char"/>
    <w:autoRedefine/>
    <w:uiPriority w:val="39"/>
    <w:unhideWhenUsed/>
    <w:rsid w:val="004653FA"/>
    <w:pPr>
      <w:tabs>
        <w:tab w:val="left" w:pos="1843"/>
        <w:tab w:val="left" w:pos="2206"/>
        <w:tab w:val="left" w:leader="dot" w:pos="7467"/>
        <w:tab w:val="left" w:pos="7972"/>
        <w:tab w:val="right" w:pos="9639"/>
      </w:tabs>
      <w:suppressAutoHyphens/>
      <w:spacing w:line="340" w:lineRule="exact"/>
      <w:ind w:left="2205" w:right="2206" w:hanging="680"/>
    </w:pPr>
    <w:rPr>
      <w:noProof/>
      <w:szCs w:val="20"/>
      <w:lang w:val="fr-CH"/>
    </w:rPr>
  </w:style>
  <w:style w:type="paragraph" w:styleId="TOC3">
    <w:name w:val="toc 3"/>
    <w:basedOn w:val="TOC2"/>
    <w:next w:val="Normal"/>
    <w:link w:val="TOC3Char"/>
    <w:autoRedefine/>
    <w:uiPriority w:val="39"/>
    <w:unhideWhenUsed/>
    <w:rsid w:val="004653FA"/>
    <w:pPr>
      <w:tabs>
        <w:tab w:val="clear" w:pos="1843"/>
        <w:tab w:val="clear" w:pos="2206"/>
        <w:tab w:val="left" w:pos="2325"/>
      </w:tabs>
      <w:suppressAutoHyphens w:val="0"/>
      <w:ind w:left="2886"/>
    </w:pPr>
    <w:rPr>
      <w:lang w:bidi="ar-EG"/>
    </w:rPr>
  </w:style>
  <w:style w:type="character" w:customStyle="1" w:styleId="PagesNumbers">
    <w:name w:val="Pages Numbers"/>
    <w:uiPriority w:val="1"/>
    <w:qFormat/>
    <w:rsid w:val="004653FA"/>
    <w:rPr>
      <w:rFonts w:eastAsia="DengXian"/>
      <w:color w:val="auto"/>
      <w:sz w:val="20"/>
      <w:szCs w:val="20"/>
      <w:u w:val="none"/>
      <w:lang w:eastAsia="zh-CN" w:bidi="ar-EG"/>
    </w:rPr>
  </w:style>
  <w:style w:type="paragraph" w:styleId="TOC4">
    <w:name w:val="toc 4"/>
    <w:basedOn w:val="Normal"/>
    <w:link w:val="TOC4Char"/>
    <w:autoRedefine/>
    <w:uiPriority w:val="39"/>
    <w:unhideWhenUsed/>
    <w:rsid w:val="004653FA"/>
    <w:pPr>
      <w:tabs>
        <w:tab w:val="right" w:pos="1021"/>
        <w:tab w:val="left" w:pos="1077"/>
        <w:tab w:val="left" w:pos="1525"/>
        <w:tab w:val="left" w:leader="dot" w:pos="9065"/>
        <w:tab w:val="right" w:pos="9639"/>
      </w:tabs>
      <w:suppressAutoHyphens/>
      <w:spacing w:before="120" w:line="340" w:lineRule="exact"/>
      <w:ind w:left="1525" w:right="567" w:hanging="1525"/>
    </w:pPr>
    <w:rPr>
      <w:noProof/>
      <w:szCs w:val="20"/>
      <w:lang w:val="en-GB"/>
    </w:rPr>
  </w:style>
  <w:style w:type="paragraph" w:styleId="TOC5">
    <w:name w:val="toc 5"/>
    <w:basedOn w:val="Normal"/>
    <w:link w:val="TOC5Char"/>
    <w:autoRedefine/>
    <w:uiPriority w:val="39"/>
    <w:unhideWhenUsed/>
    <w:rsid w:val="004653FA"/>
    <w:pPr>
      <w:tabs>
        <w:tab w:val="left" w:pos="1843"/>
        <w:tab w:val="left" w:pos="2206"/>
        <w:tab w:val="left" w:leader="dot" w:pos="9065"/>
        <w:tab w:val="right" w:pos="9639"/>
      </w:tabs>
      <w:suppressAutoHyphens/>
      <w:spacing w:line="340" w:lineRule="exact"/>
      <w:ind w:left="2205" w:right="567" w:hanging="680"/>
    </w:pPr>
    <w:rPr>
      <w:noProof/>
      <w:szCs w:val="20"/>
      <w:lang w:val="en-GB"/>
    </w:rPr>
  </w:style>
  <w:style w:type="paragraph" w:styleId="TOC6">
    <w:name w:val="toc 6"/>
    <w:basedOn w:val="Normal"/>
    <w:link w:val="TOC6Char"/>
    <w:autoRedefine/>
    <w:uiPriority w:val="39"/>
    <w:unhideWhenUsed/>
    <w:rsid w:val="004653FA"/>
    <w:pPr>
      <w:tabs>
        <w:tab w:val="left" w:pos="2325"/>
        <w:tab w:val="left" w:leader="dot" w:pos="9065"/>
        <w:tab w:val="right" w:pos="9639"/>
      </w:tabs>
      <w:suppressAutoHyphens/>
      <w:spacing w:line="340" w:lineRule="exact"/>
      <w:ind w:left="2886" w:right="567" w:hanging="680"/>
    </w:pPr>
    <w:rPr>
      <w:szCs w:val="20"/>
      <w:lang w:val="en-GB"/>
    </w:rPr>
  </w:style>
  <w:style w:type="table" w:customStyle="1" w:styleId="TABLEA">
    <w:name w:val="TABLE_A"/>
    <w:basedOn w:val="TableNormal"/>
    <w:uiPriority w:val="99"/>
    <w:rsid w:val="004653FA"/>
    <w:pPr>
      <w:bidi/>
      <w:spacing w:before="80" w:after="80" w:line="320" w:lineRule="exact"/>
      <w:ind w:left="113" w:right="113"/>
      <w:jc w:val="lowKashida"/>
    </w:pPr>
    <w:rPr>
      <w:rFonts w:ascii="Times New Roman" w:eastAsiaTheme="minorEastAsia" w:hAnsi="Times New Roman" w:cs="Traditional Arabic"/>
      <w:sz w:val="18"/>
      <w:szCs w:val="28"/>
      <w:lang w:eastAsia="zh-CN"/>
    </w:rPr>
    <w:tblPr>
      <w:jc w:val="right"/>
    </w:tblPr>
    <w:trPr>
      <w:jc w:val="right"/>
    </w:trPr>
    <w:tcPr>
      <w:tcMar>
        <w:left w:w="0" w:type="dxa"/>
        <w:right w:w="0" w:type="dxa"/>
      </w:tcMar>
    </w:tcPr>
    <w:tblStylePr w:type="firstRow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wordWrap/>
        <w:spacing w:beforeLines="0" w:before="80" w:beforeAutospacing="0" w:afterLines="0" w:after="80" w:afterAutospacing="0" w:line="320" w:lineRule="exact"/>
        <w:ind w:leftChars="0" w:left="113" w:rightChars="0" w:right="113" w:firstLineChars="0" w:firstLine="0"/>
        <w:jc w:val="lowKashida"/>
      </w:pPr>
      <w:tblPr/>
      <w:tcPr>
        <w:tcBorders>
          <w:top w:val="nil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character" w:customStyle="1" w:styleId="SingleTxtGAChar">
    <w:name w:val="_ Single Txt_GA Char"/>
    <w:basedOn w:val="DefaultParagraphFont"/>
    <w:link w:val="SingleTxtGA"/>
    <w:locked/>
    <w:rsid w:val="004653FA"/>
    <w:rPr>
      <w:rFonts w:ascii="Times New Roman" w:eastAsia="PMingLiU" w:hAnsi="Times New Roman" w:cs="Simplified Arabic"/>
      <w:lang w:val="en-GB"/>
    </w:rPr>
  </w:style>
  <w:style w:type="character" w:customStyle="1" w:styleId="TOC1Char">
    <w:name w:val="TOC 1 Char"/>
    <w:basedOn w:val="DefaultParagraphFont"/>
    <w:link w:val="TOC1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eastAsia="zh-TW" w:bidi="ar-EG"/>
    </w:rPr>
  </w:style>
  <w:style w:type="character" w:customStyle="1" w:styleId="TOC2Char">
    <w:name w:val="TOC 2 Char"/>
    <w:basedOn w:val="DefaultParagraphFont"/>
    <w:link w:val="TOC2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/>
    </w:rPr>
  </w:style>
  <w:style w:type="character" w:customStyle="1" w:styleId="TOC3Char">
    <w:name w:val="TOC 3 Char"/>
    <w:basedOn w:val="TOC2Char"/>
    <w:link w:val="TOC3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fr-CH" w:bidi="ar-EG"/>
    </w:rPr>
  </w:style>
  <w:style w:type="character" w:customStyle="1" w:styleId="TOC4Char">
    <w:name w:val="TOC 4 Char"/>
    <w:basedOn w:val="DefaultParagraphFont"/>
    <w:link w:val="TOC4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5Char">
    <w:name w:val="TOC 5 Char"/>
    <w:basedOn w:val="DefaultParagraphFont"/>
    <w:link w:val="TOC5"/>
    <w:uiPriority w:val="39"/>
    <w:rsid w:val="004653FA"/>
    <w:rPr>
      <w:rFonts w:ascii="Times New Roman" w:eastAsia="PMingLiU" w:hAnsi="Times New Roman" w:cs="Simplified Arabic"/>
      <w:noProof/>
      <w:sz w:val="20"/>
      <w:szCs w:val="20"/>
      <w:lang w:val="en-GB"/>
    </w:rPr>
  </w:style>
  <w:style w:type="character" w:customStyle="1" w:styleId="TOC6Char">
    <w:name w:val="TOC 6 Char"/>
    <w:basedOn w:val="DefaultParagraphFont"/>
    <w:link w:val="TOC6"/>
    <w:uiPriority w:val="39"/>
    <w:rsid w:val="004653FA"/>
    <w:rPr>
      <w:rFonts w:ascii="Times New Roman" w:eastAsia="PMingLiU" w:hAnsi="Times New Roman" w:cs="Simplified Arabic"/>
      <w:sz w:val="20"/>
      <w:szCs w:val="20"/>
      <w:lang w:val="en-GB"/>
    </w:rPr>
  </w:style>
  <w:style w:type="paragraph" w:customStyle="1" w:styleId="NormalA">
    <w:name w:val="Normal_A"/>
    <w:basedOn w:val="Normal"/>
    <w:qFormat/>
    <w:rsid w:val="004653FA"/>
  </w:style>
  <w:style w:type="paragraph" w:customStyle="1" w:styleId="FootnoteGA">
    <w:name w:val="_Footnote_GA"/>
    <w:basedOn w:val="Normal"/>
    <w:qFormat/>
    <w:rsid w:val="004653FA"/>
    <w:pPr>
      <w:suppressAutoHyphens/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ReportCHGA">
    <w:name w:val="Report_CH_GA"/>
    <w:basedOn w:val="HChGA"/>
    <w:qFormat/>
    <w:rsid w:val="004653FA"/>
    <w:rPr>
      <w:sz w:val="44"/>
      <w:szCs w:val="44"/>
      <w:lang w:val="en-US" w:bidi="ar-DZ"/>
    </w:rPr>
  </w:style>
  <w:style w:type="paragraph" w:customStyle="1" w:styleId="FootnoteGA0">
    <w:name w:val="Footnote_GA"/>
    <w:basedOn w:val="Normal"/>
    <w:qFormat/>
    <w:rsid w:val="004653FA"/>
    <w:pPr>
      <w:spacing w:after="60" w:line="280" w:lineRule="exact"/>
      <w:ind w:left="1247" w:right="1247" w:hanging="567"/>
    </w:pPr>
    <w:rPr>
      <w:sz w:val="18"/>
      <w:szCs w:val="18"/>
      <w:lang w:val="es-ES_tradnl" w:eastAsia="zh-TW"/>
    </w:rPr>
  </w:style>
  <w:style w:type="paragraph" w:customStyle="1" w:styleId="Small">
    <w:name w:val="Small"/>
    <w:basedOn w:val="Normal"/>
    <w:next w:val="Normal"/>
    <w:qFormat/>
    <w:rsid w:val="004653FA"/>
    <w:pPr>
      <w:tabs>
        <w:tab w:val="right" w:leader="dot" w:pos="360"/>
      </w:tabs>
      <w:spacing w:line="310" w:lineRule="exact"/>
      <w:jc w:val="right"/>
    </w:pPr>
    <w:rPr>
      <w:spacing w:val="5"/>
      <w:w w:val="104"/>
      <w:kern w:val="14"/>
      <w:sz w:val="17"/>
      <w:szCs w:val="25"/>
    </w:rPr>
  </w:style>
  <w:style w:type="paragraph" w:customStyle="1" w:styleId="SmallX">
    <w:name w:val="SmallX"/>
    <w:basedOn w:val="Small"/>
    <w:next w:val="Normal"/>
    <w:qFormat/>
    <w:rsid w:val="004653FA"/>
    <w:pPr>
      <w:spacing w:line="240" w:lineRule="exact"/>
    </w:pPr>
    <w:rPr>
      <w:spacing w:val="6"/>
      <w:w w:val="106"/>
      <w:sz w:val="14"/>
      <w:szCs w:val="21"/>
    </w:rPr>
  </w:style>
  <w:style w:type="paragraph" w:customStyle="1" w:styleId="Original">
    <w:name w:val="Original"/>
    <w:basedOn w:val="Normal"/>
    <w:next w:val="Normal"/>
    <w:qFormat/>
    <w:rsid w:val="004653FA"/>
    <w:pPr>
      <w:tabs>
        <w:tab w:val="left" w:pos="662"/>
        <w:tab w:val="left" w:pos="1267"/>
        <w:tab w:val="left" w:pos="1987"/>
        <w:tab w:val="left" w:pos="2650"/>
      </w:tabs>
      <w:spacing w:line="240" w:lineRule="exact"/>
    </w:pPr>
    <w:rPr>
      <w:kern w:val="14"/>
      <w:szCs w:val="28"/>
    </w:rPr>
  </w:style>
  <w:style w:type="paragraph" w:customStyle="1" w:styleId="Sponsors">
    <w:name w:val="Sponsors"/>
    <w:basedOn w:val="Normal"/>
    <w:next w:val="Normal"/>
    <w:qFormat/>
    <w:rsid w:val="004653FA"/>
    <w:pPr>
      <w:keepNext/>
      <w:keepLines/>
      <w:tabs>
        <w:tab w:val="right" w:pos="1022"/>
        <w:tab w:val="left" w:pos="1267"/>
        <w:tab w:val="left" w:pos="1930"/>
        <w:tab w:val="left" w:pos="2592"/>
        <w:tab w:val="left" w:pos="3254"/>
      </w:tabs>
      <w:suppressAutoHyphens/>
      <w:spacing w:after="120" w:line="360" w:lineRule="exact"/>
      <w:ind w:left="1267" w:right="1267" w:hanging="1267"/>
      <w:outlineLvl w:val="1"/>
    </w:pPr>
    <w:rPr>
      <w:b/>
      <w:bCs/>
      <w:spacing w:val="2"/>
      <w:kern w:val="14"/>
      <w:szCs w:val="28"/>
    </w:rPr>
  </w:style>
  <w:style w:type="paragraph" w:styleId="Revision">
    <w:name w:val="Revision"/>
    <w:hidden/>
    <w:uiPriority w:val="99"/>
    <w:semiHidden/>
    <w:rsid w:val="004653FA"/>
    <w:pPr>
      <w:spacing w:after="0" w:line="240" w:lineRule="auto"/>
    </w:pPr>
    <w:rPr>
      <w:rFonts w:eastAsiaTheme="minorEastAsia"/>
      <w:sz w:val="24"/>
      <w:szCs w:val="24"/>
      <w:lang w:val="fr-FR" w:eastAsia="fr-FR"/>
    </w:rPr>
  </w:style>
  <w:style w:type="paragraph" w:styleId="TOC7">
    <w:name w:val="toc 7"/>
    <w:basedOn w:val="Normal"/>
    <w:next w:val="Normal"/>
    <w:autoRedefine/>
    <w:uiPriority w:val="39"/>
    <w:unhideWhenUsed/>
    <w:rsid w:val="00911B4A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911B4A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911B4A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sz w:val="22"/>
      <w:lang w:eastAsia="zh-CN"/>
    </w:rPr>
  </w:style>
  <w:style w:type="paragraph" w:customStyle="1" w:styleId="STitleLGA">
    <w:name w:val="S_Title_L_GA"/>
    <w:basedOn w:val="SLGA"/>
    <w:qFormat/>
    <w:rsid w:val="004653FA"/>
    <w:rPr>
      <w:lang w:val="en-US" w:eastAsia="zh-TW"/>
    </w:rPr>
  </w:style>
  <w:style w:type="paragraph" w:customStyle="1" w:styleId="STitleMGA">
    <w:name w:val="S_Title_M_GA"/>
    <w:basedOn w:val="SMGA"/>
    <w:qFormat/>
    <w:rsid w:val="004653FA"/>
    <w:rPr>
      <w:lang w:eastAsia="zh-TW"/>
    </w:rPr>
  </w:style>
  <w:style w:type="paragraph" w:customStyle="1" w:styleId="STitleSGA">
    <w:name w:val="S_Title_S_GA"/>
    <w:basedOn w:val="SSGA"/>
    <w:qFormat/>
    <w:rsid w:val="004653FA"/>
    <w:rPr>
      <w:lang w:eastAsia="zh-TW"/>
    </w:rPr>
  </w:style>
  <w:style w:type="paragraph" w:customStyle="1" w:styleId="HChG">
    <w:name w:val="_ H _Ch_G"/>
    <w:basedOn w:val="Normal"/>
    <w:next w:val="Normal"/>
    <w:qFormat/>
    <w:rsid w:val="00CE2357"/>
    <w:pPr>
      <w:keepNext/>
      <w:keepLines/>
      <w:tabs>
        <w:tab w:val="right" w:pos="851"/>
      </w:tabs>
      <w:suppressAutoHyphens/>
      <w:bidi w:val="0"/>
      <w:spacing w:before="360" w:after="240" w:line="300" w:lineRule="exact"/>
      <w:ind w:left="1134" w:right="1134" w:hanging="1134"/>
      <w:jc w:val="left"/>
      <w:outlineLvl w:val="1"/>
    </w:pPr>
    <w:rPr>
      <w:rFonts w:eastAsia="SimSun" w:hAnsiTheme="minorHAnsi" w:hint="cs"/>
      <w:b/>
      <w:sz w:val="28"/>
      <w:szCs w:val="30"/>
      <w:lang w:val="en-GB" w:eastAsia="zh-CN"/>
    </w:rPr>
  </w:style>
  <w:style w:type="paragraph" w:customStyle="1" w:styleId="H1G">
    <w:name w:val="_ H_1_G"/>
    <w:basedOn w:val="Normal"/>
    <w:next w:val="Normal"/>
    <w:link w:val="H1GChar"/>
    <w:qFormat/>
    <w:rsid w:val="00CE2357"/>
    <w:pPr>
      <w:keepNext/>
      <w:keepLines/>
      <w:tabs>
        <w:tab w:val="right" w:pos="851"/>
      </w:tabs>
      <w:suppressAutoHyphens/>
      <w:bidi w:val="0"/>
      <w:spacing w:before="360" w:after="240" w:line="270" w:lineRule="exact"/>
      <w:ind w:left="1134" w:right="1134" w:hanging="1134"/>
      <w:jc w:val="left"/>
      <w:outlineLvl w:val="2"/>
    </w:pPr>
    <w:rPr>
      <w:rFonts w:eastAsia="SimSun" w:hAnsiTheme="minorHAnsi"/>
      <w:b/>
      <w:sz w:val="24"/>
      <w:szCs w:val="30"/>
      <w:lang w:val="en-GB" w:eastAsia="zh-CN"/>
    </w:rPr>
  </w:style>
  <w:style w:type="paragraph" w:customStyle="1" w:styleId="H23G">
    <w:name w:val="_ H_2/3_G"/>
    <w:basedOn w:val="Normal"/>
    <w:next w:val="Normal"/>
    <w:link w:val="H23GChar"/>
    <w:qFormat/>
    <w:rsid w:val="00CE2357"/>
    <w:pPr>
      <w:keepNext/>
      <w:keepLines/>
      <w:tabs>
        <w:tab w:val="right" w:pos="851"/>
      </w:tabs>
      <w:suppressAutoHyphens/>
      <w:bidi w:val="0"/>
      <w:spacing w:before="240" w:after="120" w:line="240" w:lineRule="exact"/>
      <w:ind w:left="1134" w:right="1134" w:hanging="1134"/>
      <w:jc w:val="left"/>
      <w:outlineLvl w:val="3"/>
    </w:pPr>
    <w:rPr>
      <w:rFonts w:eastAsia="SimSun" w:hAnsiTheme="minorHAnsi"/>
      <w:b/>
      <w:szCs w:val="30"/>
      <w:lang w:val="en-GB" w:eastAsia="zh-CN"/>
    </w:rPr>
  </w:style>
  <w:style w:type="paragraph" w:customStyle="1" w:styleId="SingleTxtG">
    <w:name w:val="_ Single Txt_G"/>
    <w:basedOn w:val="Normal"/>
    <w:link w:val="SingleTxtGChar"/>
    <w:qFormat/>
    <w:rsid w:val="00CE2357"/>
    <w:pPr>
      <w:tabs>
        <w:tab w:val="left" w:pos="1701"/>
        <w:tab w:val="left" w:pos="2268"/>
      </w:tabs>
      <w:suppressAutoHyphens/>
      <w:bidi w:val="0"/>
      <w:spacing w:after="120"/>
      <w:ind w:left="1134" w:right="1134"/>
      <w:jc w:val="both"/>
    </w:pPr>
    <w:rPr>
      <w:rFonts w:eastAsia="SimSun" w:hAnsiTheme="minorHAnsi"/>
      <w:szCs w:val="30"/>
      <w:lang w:val="en-GB" w:eastAsia="zh-CN"/>
    </w:rPr>
  </w:style>
  <w:style w:type="paragraph" w:styleId="FootnoteText">
    <w:name w:val="footnote text"/>
    <w:aliases w:val="5_G"/>
    <w:basedOn w:val="Normal"/>
    <w:link w:val="FootnoteTextChar"/>
    <w:rsid w:val="00CE2357"/>
    <w:pPr>
      <w:tabs>
        <w:tab w:val="right" w:pos="1021"/>
      </w:tabs>
      <w:suppressAutoHyphens/>
      <w:bidi w:val="0"/>
      <w:spacing w:line="220" w:lineRule="exact"/>
      <w:ind w:left="1134" w:right="1134" w:hanging="1134"/>
      <w:jc w:val="left"/>
    </w:pPr>
    <w:rPr>
      <w:rFonts w:eastAsia="SimSun" w:hAnsiTheme="minorHAnsi" w:hint="cs"/>
      <w:sz w:val="18"/>
      <w:szCs w:val="30"/>
      <w:lang w:val="en-GB" w:eastAsia="zh-CN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CE2357"/>
    <w:rPr>
      <w:rFonts w:ascii="Times New Roman" w:eastAsia="SimSun" w:cs="Simplified Arabic"/>
      <w:sz w:val="18"/>
      <w:szCs w:val="30"/>
      <w:lang w:val="en-GB" w:eastAsia="zh-CN"/>
    </w:rPr>
  </w:style>
  <w:style w:type="character" w:styleId="FootnoteReference">
    <w:name w:val="footnote reference"/>
    <w:aliases w:val="4_G,4_GA,ftref,BVI fnr,16 Point,Superscript 6 Point,Footnote Reference Number,nota pié di pagina,Footnote symbol,Footnote reference number,Times 10 Point,Exposant 3 Point,EN Footnote Reference,note TESI,SUPERS,Footnote,Nota,Ref"/>
    <w:uiPriority w:val="99"/>
    <w:qFormat/>
    <w:rsid w:val="00CE2357"/>
    <w:rPr>
      <w:rFonts w:ascii="Times New Roman" w:hAnsi="Times New Roman"/>
      <w:sz w:val="18"/>
      <w:vertAlign w:val="superscript"/>
    </w:rPr>
  </w:style>
  <w:style w:type="character" w:customStyle="1" w:styleId="SingleTxtGChar">
    <w:name w:val="_ Single Txt_G Char"/>
    <w:basedOn w:val="DefaultParagraphFont"/>
    <w:link w:val="SingleTxtG"/>
    <w:rsid w:val="00CE2357"/>
    <w:rPr>
      <w:rFonts w:ascii="Times New Roman" w:eastAsia="SimSun" w:cs="Simplified Arabic"/>
      <w:sz w:val="20"/>
      <w:szCs w:val="30"/>
      <w:lang w:val="en-GB" w:eastAsia="zh-CN"/>
    </w:rPr>
  </w:style>
  <w:style w:type="character" w:customStyle="1" w:styleId="H23GChar">
    <w:name w:val="_ H_2/3_G Char"/>
    <w:link w:val="H23G"/>
    <w:locked/>
    <w:rsid w:val="00CE2357"/>
    <w:rPr>
      <w:rFonts w:ascii="Times New Roman" w:eastAsia="SimSun" w:cs="Simplified Arabic"/>
      <w:b/>
      <w:sz w:val="20"/>
      <w:szCs w:val="30"/>
      <w:lang w:val="en-GB" w:eastAsia="zh-CN"/>
    </w:rPr>
  </w:style>
  <w:style w:type="character" w:customStyle="1" w:styleId="H1GChar">
    <w:name w:val="_ H_1_G Char"/>
    <w:link w:val="H1G"/>
    <w:locked/>
    <w:rsid w:val="00CE2357"/>
    <w:rPr>
      <w:rFonts w:ascii="Times New Roman" w:eastAsia="SimSun" w:cs="Simplified Arabic"/>
      <w:b/>
      <w:sz w:val="24"/>
      <w:szCs w:val="30"/>
      <w:lang w:val="en-GB"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8056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393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undocs.org/ar/CRPD/C/SR.724" TargetMode="External"/><Relationship Id="rId2" Type="http://schemas.openxmlformats.org/officeDocument/2006/relationships/hyperlink" Target="https://undocs.org/ar/CRPD/C/SR.723" TargetMode="External"/><Relationship Id="rId1" Type="http://schemas.openxmlformats.org/officeDocument/2006/relationships/hyperlink" Target="https://undocs.org/ar/CRPD/C/BEN/1" TargetMode="External"/><Relationship Id="rId6" Type="http://schemas.openxmlformats.org/officeDocument/2006/relationships/hyperlink" Target="https://undocs.org/ar/CRC/C/BEN/CO/3-5" TargetMode="External"/><Relationship Id="rId5" Type="http://schemas.openxmlformats.org/officeDocument/2006/relationships/hyperlink" Target="https://undocs.org/ar/CRPD/C/BEN/Q/1" TargetMode="External"/><Relationship Id="rId4" Type="http://schemas.openxmlformats.org/officeDocument/2006/relationships/hyperlink" Target="https://undocs.org/ar/CRPD/C/BEN/RQ/1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CRPD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286980-AF9E-49CF-931A-5A44A038B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CRPD.dotm</Template>
  <TotalTime>3</TotalTime>
  <Pages>20</Pages>
  <Words>7078</Words>
  <Characters>38578</Characters>
  <Application>Microsoft Office Word</Application>
  <DocSecurity>0</DocSecurity>
  <Lines>665</Lines>
  <Paragraphs>323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CRPD/C/BEN/CO/1</vt:lpstr>
    </vt:vector>
  </TitlesOfParts>
  <Company>DCM</Company>
  <LinksUpToDate>false</LinksUpToDate>
  <CharactersWithSpaces>45333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CRPD/C/BEN/CO/1</dc:title>
  <dc:subject>GE.2416497(A)</dc:subject>
  <dc:creator>Jamela CHEDAD - MEL</dc:creator>
  <cp:keywords>GE.(A)</cp:keywords>
  <dc:description>General_x000d_
23 September 2024_x000d_
Arabic_x000d_
English</dc:description>
  <cp:lastModifiedBy>Jamila Chedad</cp:lastModifiedBy>
  <cp:revision>3</cp:revision>
  <cp:lastPrinted>2024-12-30T15:54:00Z</cp:lastPrinted>
  <dcterms:created xsi:type="dcterms:W3CDTF">2024-12-30T15:54:00Z</dcterms:created>
  <dcterms:modified xsi:type="dcterms:W3CDTF">2024-12-30T15:56:00Z</dcterms:modified>
</cp:coreProperties>
</file>