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B9643A0" w14:textId="77777777" w:rsidTr="00C6415A">
        <w:trPr>
          <w:trHeight w:hRule="exact" w:val="851"/>
        </w:trPr>
        <w:tc>
          <w:tcPr>
            <w:tcW w:w="1280" w:type="dxa"/>
            <w:tcBorders>
              <w:bottom w:val="single" w:sz="4" w:space="0" w:color="auto"/>
            </w:tcBorders>
          </w:tcPr>
          <w:p w14:paraId="399D08E2" w14:textId="77777777" w:rsidR="002D5AAC" w:rsidRDefault="002D5AAC" w:rsidP="00C6415A">
            <w:pPr>
              <w:kinsoku w:val="0"/>
              <w:overflowPunct w:val="0"/>
              <w:autoSpaceDE w:val="0"/>
              <w:autoSpaceDN w:val="0"/>
              <w:adjustRightInd w:val="0"/>
              <w:snapToGrid w:val="0"/>
            </w:pPr>
          </w:p>
        </w:tc>
        <w:tc>
          <w:tcPr>
            <w:tcW w:w="2273" w:type="dxa"/>
            <w:tcBorders>
              <w:bottom w:val="single" w:sz="4" w:space="0" w:color="auto"/>
            </w:tcBorders>
            <w:vAlign w:val="bottom"/>
          </w:tcPr>
          <w:p w14:paraId="586A9EE4"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D5E7409" w14:textId="1467E68A" w:rsidR="002D5AAC" w:rsidRDefault="00C6415A" w:rsidP="00C6415A">
            <w:pPr>
              <w:jc w:val="right"/>
            </w:pPr>
            <w:r w:rsidRPr="00C6415A">
              <w:rPr>
                <w:sz w:val="40"/>
              </w:rPr>
              <w:t>A</w:t>
            </w:r>
            <w:r>
              <w:t>/HRC/RES/46/9</w:t>
            </w:r>
          </w:p>
        </w:tc>
      </w:tr>
      <w:tr w:rsidR="002D5AAC" w14:paraId="35CFC867" w14:textId="77777777" w:rsidTr="00C6415A">
        <w:trPr>
          <w:trHeight w:hRule="exact" w:val="2835"/>
        </w:trPr>
        <w:tc>
          <w:tcPr>
            <w:tcW w:w="1280" w:type="dxa"/>
            <w:tcBorders>
              <w:top w:val="single" w:sz="4" w:space="0" w:color="auto"/>
              <w:bottom w:val="single" w:sz="12" w:space="0" w:color="auto"/>
            </w:tcBorders>
          </w:tcPr>
          <w:p w14:paraId="4EAD4078" w14:textId="77777777" w:rsidR="002D5AAC" w:rsidRDefault="002E5067" w:rsidP="0008244E">
            <w:pPr>
              <w:spacing w:before="120"/>
              <w:jc w:val="center"/>
            </w:pPr>
            <w:r>
              <w:rPr>
                <w:noProof/>
              </w:rPr>
              <w:drawing>
                <wp:inline distT="0" distB="0" distL="0" distR="0" wp14:anchorId="0205B06F" wp14:editId="2F4E4667">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8F126F"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6433792A" w14:textId="77777777" w:rsidR="002D5AAC" w:rsidRDefault="00C6415A" w:rsidP="0008244E">
            <w:pPr>
              <w:spacing w:before="240"/>
            </w:pPr>
            <w:r>
              <w:t>Distr. general</w:t>
            </w:r>
          </w:p>
          <w:p w14:paraId="4AB5D0DC" w14:textId="77777777" w:rsidR="00C6415A" w:rsidRDefault="00C6415A" w:rsidP="00C6415A">
            <w:pPr>
              <w:spacing w:line="240" w:lineRule="exact"/>
            </w:pPr>
            <w:r>
              <w:t>1 de abril de 2021</w:t>
            </w:r>
          </w:p>
          <w:p w14:paraId="517267A9" w14:textId="77777777" w:rsidR="00C6415A" w:rsidRDefault="00C6415A" w:rsidP="00C6415A">
            <w:pPr>
              <w:spacing w:line="240" w:lineRule="exact"/>
            </w:pPr>
            <w:r>
              <w:t>Español</w:t>
            </w:r>
          </w:p>
          <w:p w14:paraId="76C31A2B" w14:textId="65CD7877" w:rsidR="00C6415A" w:rsidRDefault="00C6415A" w:rsidP="00C6415A">
            <w:pPr>
              <w:spacing w:line="240" w:lineRule="exact"/>
            </w:pPr>
            <w:r>
              <w:t>Original: inglés</w:t>
            </w:r>
          </w:p>
        </w:tc>
      </w:tr>
    </w:tbl>
    <w:p w14:paraId="127EE8F5" w14:textId="77777777" w:rsidR="00C6415A" w:rsidRPr="00C6415A" w:rsidRDefault="00C6415A" w:rsidP="00C6415A">
      <w:pPr>
        <w:spacing w:before="120"/>
        <w:rPr>
          <w:b/>
          <w:bCs/>
          <w:sz w:val="24"/>
          <w:szCs w:val="24"/>
        </w:rPr>
      </w:pPr>
      <w:r w:rsidRPr="00C6415A">
        <w:rPr>
          <w:b/>
          <w:bCs/>
          <w:sz w:val="24"/>
          <w:szCs w:val="24"/>
        </w:rPr>
        <w:t>Consejo de Derechos Humanos</w:t>
      </w:r>
    </w:p>
    <w:p w14:paraId="29BBC5E4" w14:textId="77777777" w:rsidR="00C6415A" w:rsidRPr="00C6415A" w:rsidRDefault="00C6415A" w:rsidP="00C6415A">
      <w:pPr>
        <w:rPr>
          <w:b/>
          <w:bCs/>
        </w:rPr>
      </w:pPr>
      <w:r w:rsidRPr="00C6415A">
        <w:rPr>
          <w:b/>
          <w:bCs/>
        </w:rPr>
        <w:t>46º período de sesiones</w:t>
      </w:r>
    </w:p>
    <w:p w14:paraId="23A37FDD" w14:textId="77777777" w:rsidR="00C6415A" w:rsidRPr="00C6415A" w:rsidRDefault="00C6415A" w:rsidP="00C6415A">
      <w:r w:rsidRPr="00C6415A">
        <w:t>22 de febrero a 24 de marzo de 2021</w:t>
      </w:r>
    </w:p>
    <w:p w14:paraId="526D186D" w14:textId="77777777" w:rsidR="00C6415A" w:rsidRPr="00FC5165" w:rsidRDefault="00C6415A" w:rsidP="00C6415A">
      <w:r w:rsidRPr="00C6415A">
        <w:t>Tema 3 de la agenda</w:t>
      </w:r>
    </w:p>
    <w:p w14:paraId="4414E77F" w14:textId="77777777" w:rsidR="00C6415A" w:rsidRDefault="00C6415A" w:rsidP="00C6415A">
      <w:pPr>
        <w:rPr>
          <w:b/>
          <w:bCs/>
        </w:rPr>
      </w:pPr>
      <w:r w:rsidRPr="00C6415A">
        <w:rPr>
          <w:b/>
          <w:bCs/>
        </w:rPr>
        <w:t>Promoción y protección de todos los derechos humanos,</w:t>
      </w:r>
    </w:p>
    <w:p w14:paraId="0184FC05" w14:textId="77777777" w:rsidR="00C6415A" w:rsidRDefault="00C6415A" w:rsidP="00C6415A">
      <w:pPr>
        <w:rPr>
          <w:b/>
          <w:bCs/>
        </w:rPr>
      </w:pPr>
      <w:r w:rsidRPr="00C6415A">
        <w:rPr>
          <w:b/>
          <w:bCs/>
        </w:rPr>
        <w:t>civiles, políticos, económicos, sociales y culturales,</w:t>
      </w:r>
    </w:p>
    <w:p w14:paraId="3E4EF0F4" w14:textId="6DE4E729" w:rsidR="00C6415A" w:rsidRPr="00C6415A" w:rsidRDefault="00C6415A" w:rsidP="00C6415A">
      <w:pPr>
        <w:rPr>
          <w:b/>
          <w:bCs/>
        </w:rPr>
      </w:pPr>
      <w:r w:rsidRPr="00C6415A">
        <w:rPr>
          <w:b/>
          <w:bCs/>
        </w:rPr>
        <w:t>incluido el derecho al desarrollo</w:t>
      </w:r>
    </w:p>
    <w:p w14:paraId="757E94EF" w14:textId="684160C6" w:rsidR="00C6415A" w:rsidRPr="00C6415A" w:rsidRDefault="00C6415A" w:rsidP="00C6415A">
      <w:pPr>
        <w:pStyle w:val="HChG"/>
      </w:pPr>
      <w:r w:rsidRPr="00C6415A">
        <w:tab/>
      </w:r>
      <w:r w:rsidRPr="00C6415A">
        <w:tab/>
        <w:t>Resolución aprobada por el Consejo de Derechos Humanos el</w:t>
      </w:r>
      <w:r>
        <w:t> </w:t>
      </w:r>
      <w:r w:rsidRPr="00C6415A">
        <w:t>23 de marzo de 2021</w:t>
      </w:r>
    </w:p>
    <w:p w14:paraId="14247BEE" w14:textId="303F975D" w:rsidR="00C6415A" w:rsidRPr="00C6415A" w:rsidRDefault="00C6415A" w:rsidP="00C6415A">
      <w:pPr>
        <w:pStyle w:val="H1G"/>
      </w:pPr>
      <w:r>
        <w:tab/>
      </w:r>
      <w:r w:rsidRPr="00C6415A">
        <w:t>46/9.</w:t>
      </w:r>
      <w:r w:rsidRPr="00C6415A">
        <w:tab/>
        <w:t>Mandato del Relator Especial sobre los derechos culturales</w:t>
      </w:r>
    </w:p>
    <w:p w14:paraId="56B30A8A" w14:textId="0E06A6F4" w:rsidR="00C6415A" w:rsidRPr="00C6415A" w:rsidRDefault="00C6415A" w:rsidP="00C6415A">
      <w:pPr>
        <w:pStyle w:val="SingleTxtG"/>
      </w:pPr>
      <w:r w:rsidRPr="00C6415A">
        <w:tab/>
      </w:r>
      <w:r w:rsidRPr="00C6415A">
        <w:rPr>
          <w:i/>
          <w:iCs/>
        </w:rPr>
        <w:t>El Consejo de Derechos Humanos</w:t>
      </w:r>
      <w:r w:rsidRPr="00C6415A">
        <w:t>,</w:t>
      </w:r>
    </w:p>
    <w:p w14:paraId="2DA82900" w14:textId="1F11EEE6" w:rsidR="00C6415A" w:rsidRPr="00C6415A" w:rsidRDefault="00C6415A" w:rsidP="00C6415A">
      <w:pPr>
        <w:pStyle w:val="SingleTxtG"/>
      </w:pPr>
      <w:r>
        <w:rPr>
          <w:i/>
          <w:iCs/>
        </w:rPr>
        <w:tab/>
      </w:r>
      <w:r w:rsidRPr="00C6415A">
        <w:rPr>
          <w:i/>
          <w:iCs/>
        </w:rPr>
        <w:t>Guiado</w:t>
      </w:r>
      <w:r w:rsidRPr="00C6415A">
        <w:t xml:space="preserve"> por los propósitos y principios de la Carta de las Naciones Unidas,</w:t>
      </w:r>
    </w:p>
    <w:p w14:paraId="2739A8D0" w14:textId="1A252BE7" w:rsidR="00C6415A" w:rsidRPr="00C6415A" w:rsidRDefault="00C6415A" w:rsidP="00C6415A">
      <w:pPr>
        <w:pStyle w:val="SingleTxtG"/>
      </w:pPr>
      <w:r>
        <w:rPr>
          <w:i/>
          <w:iCs/>
        </w:rPr>
        <w:tab/>
      </w:r>
      <w:r w:rsidRPr="00C6415A">
        <w:rPr>
          <w:i/>
          <w:iCs/>
        </w:rPr>
        <w:t>Recordando</w:t>
      </w:r>
      <w:r w:rsidRPr="00C6415A">
        <w:t xml:space="preserve"> sus resoluciones 5/1, relativa a la construcción institucional del Consejo de Derechos Humanos, y 5/2, relativa al Código de Conducta para los Titulares de Mandatos de los Procedimientos Especiales del Consejo de Derechos Humanos, ambas de 18 de junio de 2007, y destacando que todos los titulares de mandatos deberán desempeñar sus funciones de conformidad con esas resoluciones y sus anexos,</w:t>
      </w:r>
    </w:p>
    <w:p w14:paraId="6A0DF5CC" w14:textId="56E13E70" w:rsidR="00C6415A" w:rsidRPr="00C6415A" w:rsidRDefault="00C6415A" w:rsidP="00C6415A">
      <w:pPr>
        <w:pStyle w:val="SingleTxtG"/>
      </w:pPr>
      <w:r>
        <w:rPr>
          <w:i/>
          <w:iCs/>
        </w:rPr>
        <w:tab/>
      </w:r>
      <w:r w:rsidRPr="00C6415A">
        <w:rPr>
          <w:i/>
          <w:iCs/>
        </w:rPr>
        <w:t>Recordando también</w:t>
      </w:r>
      <w:r w:rsidRPr="00C6415A">
        <w:t xml:space="preserve"> todas las resoluciones anteriores del Consejo de Derechos Humanos relativas al mandato del Relator Especial sobre los derechos culturales,</w:t>
      </w:r>
    </w:p>
    <w:p w14:paraId="349B82D4" w14:textId="0A73F8F9" w:rsidR="00C6415A" w:rsidRPr="00C6415A" w:rsidRDefault="00C6415A" w:rsidP="00C6415A">
      <w:pPr>
        <w:pStyle w:val="SingleTxtG"/>
      </w:pPr>
      <w:r>
        <w:tab/>
      </w:r>
      <w:r w:rsidRPr="00C6415A">
        <w:t>1.</w:t>
      </w:r>
      <w:r w:rsidRPr="00C6415A">
        <w:tab/>
      </w:r>
      <w:r w:rsidRPr="00C6415A">
        <w:rPr>
          <w:i/>
          <w:iCs/>
        </w:rPr>
        <w:t>Decide</w:t>
      </w:r>
      <w:r w:rsidRPr="00C6415A">
        <w:t xml:space="preserve"> renovar el mandato del Relator Especial sobre los derechos culturales por un período de tres años para que su titular pueda proseguir su labor con arreglo al mandato establecido por el Consejo de Derechos Humanos en su resolución 10/23, de 26 de marzo de</w:t>
      </w:r>
      <w:r w:rsidR="000F7737">
        <w:t> </w:t>
      </w:r>
      <w:r w:rsidRPr="00C6415A">
        <w:t>2009;</w:t>
      </w:r>
    </w:p>
    <w:p w14:paraId="4CF6D230" w14:textId="3917316F" w:rsidR="00C6415A" w:rsidRPr="00C6415A" w:rsidRDefault="00C6415A" w:rsidP="00C6415A">
      <w:pPr>
        <w:pStyle w:val="SingleTxtG"/>
      </w:pPr>
      <w:r>
        <w:tab/>
      </w:r>
      <w:r w:rsidRPr="00C6415A">
        <w:t>2.</w:t>
      </w:r>
      <w:r w:rsidRPr="00C6415A">
        <w:tab/>
      </w:r>
      <w:r w:rsidRPr="00C6415A">
        <w:rPr>
          <w:i/>
          <w:iCs/>
        </w:rPr>
        <w:t>Decide también</w:t>
      </w:r>
      <w:r w:rsidRPr="00C6415A">
        <w:t xml:space="preserve"> seguir examinando esta cuestión en relación con el mismo tema de la agenda de conformidad con su programa de trabajo.</w:t>
      </w:r>
    </w:p>
    <w:p w14:paraId="33EA46BE" w14:textId="77777777" w:rsidR="00C6415A" w:rsidRPr="00C6415A" w:rsidRDefault="00C6415A" w:rsidP="00C6415A">
      <w:pPr>
        <w:pStyle w:val="SingleTxtG"/>
        <w:spacing w:after="0"/>
        <w:jc w:val="right"/>
        <w:rPr>
          <w:i/>
          <w:iCs/>
        </w:rPr>
      </w:pPr>
      <w:r w:rsidRPr="00C6415A">
        <w:rPr>
          <w:i/>
          <w:iCs/>
        </w:rPr>
        <w:t>48ª sesión</w:t>
      </w:r>
    </w:p>
    <w:p w14:paraId="3DA8AF8E" w14:textId="77777777" w:rsidR="00C6415A" w:rsidRPr="00C6415A" w:rsidRDefault="00C6415A" w:rsidP="00C6415A">
      <w:pPr>
        <w:pStyle w:val="SingleTxtG"/>
        <w:jc w:val="right"/>
        <w:rPr>
          <w:i/>
          <w:iCs/>
        </w:rPr>
      </w:pPr>
      <w:r w:rsidRPr="00C6415A">
        <w:rPr>
          <w:i/>
          <w:iCs/>
        </w:rPr>
        <w:t>23 de marzo de 2021</w:t>
      </w:r>
    </w:p>
    <w:p w14:paraId="7F47D6BB" w14:textId="0FDCF6C2" w:rsidR="00C6415A" w:rsidRDefault="00C6415A" w:rsidP="00C6415A">
      <w:pPr>
        <w:pStyle w:val="SingleTxtG"/>
        <w:rPr>
          <w:lang w:val="en-GB"/>
        </w:rPr>
      </w:pPr>
      <w:r w:rsidRPr="00C6415A">
        <w:t>[Aprobada sin votación.]</w:t>
      </w:r>
    </w:p>
    <w:p w14:paraId="2AF31784" w14:textId="4AD9EEC8" w:rsidR="00C6415A" w:rsidRPr="00C6415A" w:rsidRDefault="00C6415A" w:rsidP="00C6415A">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C6415A" w:rsidRPr="00C6415A" w:rsidSect="00C6415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21654A" w14:textId="77777777" w:rsidR="009B5892" w:rsidRPr="00A312BC" w:rsidRDefault="009B5892" w:rsidP="00A312BC">
      <w:pPr>
        <w:pStyle w:val="Footer"/>
      </w:pPr>
    </w:p>
  </w:endnote>
  <w:endnote w:type="continuationSeparator" w:id="0">
    <w:p w14:paraId="4985CDE2" w14:textId="77777777" w:rsidR="009B5892" w:rsidRPr="00A312BC" w:rsidRDefault="009B5892"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B9E61" w14:textId="348B6858" w:rsidR="00C6415A" w:rsidRPr="00C6415A" w:rsidRDefault="00C6415A" w:rsidP="00C6415A">
    <w:pPr>
      <w:pStyle w:val="Footer"/>
      <w:tabs>
        <w:tab w:val="right" w:pos="9638"/>
      </w:tabs>
    </w:pPr>
    <w:r w:rsidRPr="00C6415A">
      <w:rPr>
        <w:b/>
        <w:sz w:val="18"/>
      </w:rPr>
      <w:fldChar w:fldCharType="begin"/>
    </w:r>
    <w:r w:rsidRPr="00C6415A">
      <w:rPr>
        <w:b/>
        <w:sz w:val="18"/>
      </w:rPr>
      <w:instrText xml:space="preserve"> PAGE  \* MERGEFORMAT </w:instrText>
    </w:r>
    <w:r w:rsidRPr="00C6415A">
      <w:rPr>
        <w:b/>
        <w:sz w:val="18"/>
      </w:rPr>
      <w:fldChar w:fldCharType="separate"/>
    </w:r>
    <w:r w:rsidRPr="00C6415A">
      <w:rPr>
        <w:b/>
        <w:noProof/>
        <w:sz w:val="18"/>
      </w:rPr>
      <w:t>2</w:t>
    </w:r>
    <w:r w:rsidRPr="00C6415A">
      <w:rPr>
        <w:b/>
        <w:sz w:val="18"/>
      </w:rPr>
      <w:fldChar w:fldCharType="end"/>
    </w:r>
    <w:r>
      <w:rPr>
        <w:b/>
        <w:sz w:val="18"/>
      </w:rPr>
      <w:tab/>
    </w:r>
    <w:r>
      <w:t>GE.21-04327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5EDCF2" w14:textId="5D636FC7" w:rsidR="00C6415A" w:rsidRPr="00C6415A" w:rsidRDefault="00C6415A" w:rsidP="00C6415A">
    <w:pPr>
      <w:pStyle w:val="Footer"/>
      <w:tabs>
        <w:tab w:val="right" w:pos="9638"/>
      </w:tabs>
      <w:rPr>
        <w:b/>
        <w:sz w:val="18"/>
      </w:rPr>
    </w:pPr>
    <w:r>
      <w:t>GE.21-04327</w:t>
    </w:r>
    <w:r>
      <w:tab/>
    </w:r>
    <w:r w:rsidRPr="00C6415A">
      <w:rPr>
        <w:b/>
        <w:sz w:val="18"/>
      </w:rPr>
      <w:fldChar w:fldCharType="begin"/>
    </w:r>
    <w:r w:rsidRPr="00C6415A">
      <w:rPr>
        <w:b/>
        <w:sz w:val="18"/>
      </w:rPr>
      <w:instrText xml:space="preserve"> PAGE  \* MERGEFORMAT </w:instrText>
    </w:r>
    <w:r w:rsidRPr="00C6415A">
      <w:rPr>
        <w:b/>
        <w:sz w:val="18"/>
      </w:rPr>
      <w:fldChar w:fldCharType="separate"/>
    </w:r>
    <w:r w:rsidRPr="00C6415A">
      <w:rPr>
        <w:b/>
        <w:noProof/>
        <w:sz w:val="18"/>
      </w:rPr>
      <w:t>3</w:t>
    </w:r>
    <w:r w:rsidRPr="00C641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386DBA" w14:textId="2C7E156E" w:rsidR="00042B72" w:rsidRPr="00C6415A" w:rsidRDefault="00C6415A" w:rsidP="00C6415A">
    <w:pPr>
      <w:pStyle w:val="Footer"/>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458C5ED2" wp14:editId="1BC2C17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21-04327  (S)</w:t>
    </w:r>
    <w:r>
      <w:rPr>
        <w:noProof/>
        <w:sz w:val="20"/>
      </w:rPr>
      <w:drawing>
        <wp:anchor distT="0" distB="0" distL="114300" distR="114300" simplePos="0" relativeHeight="251658752" behindDoc="0" locked="0" layoutInCell="1" allowOverlap="1" wp14:anchorId="3B20BA53" wp14:editId="4697499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63B2">
      <w:rPr>
        <w:sz w:val="20"/>
      </w:rPr>
      <w:t xml:space="preserve">    130421    130421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EF9A1C" w14:textId="77777777" w:rsidR="009B5892" w:rsidRPr="001075E9" w:rsidRDefault="009B5892" w:rsidP="001075E9">
      <w:pPr>
        <w:tabs>
          <w:tab w:val="right" w:pos="2155"/>
        </w:tabs>
        <w:spacing w:after="80" w:line="240" w:lineRule="auto"/>
        <w:ind w:left="680"/>
        <w:rPr>
          <w:u w:val="single"/>
        </w:rPr>
      </w:pPr>
      <w:r>
        <w:rPr>
          <w:u w:val="single"/>
        </w:rPr>
        <w:tab/>
      </w:r>
    </w:p>
  </w:footnote>
  <w:footnote w:type="continuationSeparator" w:id="0">
    <w:p w14:paraId="2B08BA86" w14:textId="77777777" w:rsidR="009B5892" w:rsidRDefault="009B5892"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F4C76" w14:textId="2E3E1ED4" w:rsidR="00C6415A" w:rsidRPr="00C6415A" w:rsidRDefault="00FC5165">
    <w:pPr>
      <w:pStyle w:val="Header"/>
    </w:pPr>
    <w:r>
      <w:fldChar w:fldCharType="begin"/>
    </w:r>
    <w:r>
      <w:instrText xml:space="preserve"> TITLE  \* MERGEFORMAT </w:instrText>
    </w:r>
    <w:r>
      <w:fldChar w:fldCharType="separate"/>
    </w:r>
    <w:r>
      <w:t>A/HRC/RES/46/9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C242E4" w14:textId="240AF688" w:rsidR="00C6415A" w:rsidRPr="00C6415A" w:rsidRDefault="00FC5165" w:rsidP="00C6415A">
    <w:pPr>
      <w:pStyle w:val="Header"/>
      <w:jc w:val="right"/>
    </w:pPr>
    <w:r>
      <w:fldChar w:fldCharType="begin"/>
    </w:r>
    <w:r>
      <w:instrText xml:space="preserve"> TITLE  </w:instrText>
    </w:r>
    <w:r>
      <w:instrText xml:space="preserve">\* MERGEFORMAT </w:instrText>
    </w:r>
    <w:r>
      <w:fldChar w:fldCharType="separate"/>
    </w:r>
    <w:r>
      <w:t>A/HRC/RES/46/9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892"/>
    <w:rsid w:val="00033EE1"/>
    <w:rsid w:val="00042B72"/>
    <w:rsid w:val="000558BD"/>
    <w:rsid w:val="0008244E"/>
    <w:rsid w:val="000B57E7"/>
    <w:rsid w:val="000B6373"/>
    <w:rsid w:val="000F09DF"/>
    <w:rsid w:val="000F61B2"/>
    <w:rsid w:val="000F7737"/>
    <w:rsid w:val="001075E9"/>
    <w:rsid w:val="001116B4"/>
    <w:rsid w:val="00180183"/>
    <w:rsid w:val="0018024D"/>
    <w:rsid w:val="0018649F"/>
    <w:rsid w:val="00196389"/>
    <w:rsid w:val="001B3EF6"/>
    <w:rsid w:val="001C7A89"/>
    <w:rsid w:val="00282A55"/>
    <w:rsid w:val="002A2EFC"/>
    <w:rsid w:val="002C0E18"/>
    <w:rsid w:val="002C5B39"/>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763B2"/>
    <w:rsid w:val="005961C8"/>
    <w:rsid w:val="005D7914"/>
    <w:rsid w:val="005E2B41"/>
    <w:rsid w:val="005F0B42"/>
    <w:rsid w:val="00681A10"/>
    <w:rsid w:val="0069476E"/>
    <w:rsid w:val="006A1ED8"/>
    <w:rsid w:val="006C2031"/>
    <w:rsid w:val="006D461A"/>
    <w:rsid w:val="006F35EE"/>
    <w:rsid w:val="007021FF"/>
    <w:rsid w:val="00712895"/>
    <w:rsid w:val="00757357"/>
    <w:rsid w:val="00825F8D"/>
    <w:rsid w:val="00834B71"/>
    <w:rsid w:val="0086445C"/>
    <w:rsid w:val="00894693"/>
    <w:rsid w:val="008A08D7"/>
    <w:rsid w:val="008B6909"/>
    <w:rsid w:val="008E4F69"/>
    <w:rsid w:val="00906890"/>
    <w:rsid w:val="00911BE4"/>
    <w:rsid w:val="00951972"/>
    <w:rsid w:val="009608F3"/>
    <w:rsid w:val="00982D57"/>
    <w:rsid w:val="009A24AC"/>
    <w:rsid w:val="009B5892"/>
    <w:rsid w:val="00A312BC"/>
    <w:rsid w:val="00A84021"/>
    <w:rsid w:val="00A84D35"/>
    <w:rsid w:val="00A90665"/>
    <w:rsid w:val="00A917B3"/>
    <w:rsid w:val="00AB4B51"/>
    <w:rsid w:val="00B10CC7"/>
    <w:rsid w:val="00B539E7"/>
    <w:rsid w:val="00B62458"/>
    <w:rsid w:val="00BC18B2"/>
    <w:rsid w:val="00BD33EE"/>
    <w:rsid w:val="00C106D6"/>
    <w:rsid w:val="00C60F0C"/>
    <w:rsid w:val="00C6415A"/>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EF3D91"/>
    <w:rsid w:val="00F94155"/>
    <w:rsid w:val="00F9783F"/>
    <w:rsid w:val="00FC516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367151"/>
  <w15:docId w15:val="{B141189A-FFA0-4862-9EB8-231BF2683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paragraph" w:customStyle="1" w:styleId="ParNoG">
    <w:name w:val="_ParNo_G"/>
    <w:basedOn w:val="Normal"/>
    <w:qFormat/>
    <w:rsid w:val="001116B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1</Pages>
  <Words>246</Words>
  <Characters>1406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A/HRC/RES/46/9</dc:title>
  <dc:subject/>
  <dc:creator>Angel ANGEL-MORENO-TORRES</dc:creator>
  <cp:keywords/>
  <cp:lastModifiedBy>Maria Luisa Zeballos Moreno</cp:lastModifiedBy>
  <cp:revision>3</cp:revision>
  <cp:lastPrinted>2021-04-13T13:59:00Z</cp:lastPrinted>
  <dcterms:created xsi:type="dcterms:W3CDTF">2021-04-13T13:59:00Z</dcterms:created>
  <dcterms:modified xsi:type="dcterms:W3CDTF">2021-04-13T14:00:00Z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