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602C98">
              <w:t>C.12</w:t>
            </w:r>
            <w:proofErr w:type="spellEnd"/>
            <w:r w:rsidR="00602C98">
              <w:t>/</w:t>
            </w:r>
            <w:proofErr w:type="spellStart"/>
            <w:r w:rsidR="00602C98">
              <w:t>AFG</w:t>
            </w:r>
            <w:proofErr w:type="spellEnd"/>
            <w:r w:rsidR="00602C98">
              <w:t>/</w:t>
            </w:r>
            <w:proofErr w:type="spellStart"/>
            <w:r w:rsidR="00602C98">
              <w:t>CO</w:t>
            </w:r>
            <w:proofErr w:type="spellEnd"/>
            <w:r w:rsidR="00602C98">
              <w:t>/2-4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02C98">
              <w:rPr>
                <w:lang w:val="en-US"/>
              </w:rPr>
              <w:fldChar w:fldCharType="separate"/>
            </w:r>
            <w:r w:rsidR="00840701">
              <w:rPr>
                <w:lang w:val="en-US"/>
              </w:rPr>
              <w:t>7</w:t>
            </w:r>
            <w:r w:rsidR="00602C98">
              <w:rPr>
                <w:lang w:val="en-US"/>
              </w:rPr>
              <w:t xml:space="preserve"> June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02C98" w:rsidRPr="00602C98" w:rsidRDefault="00602C98" w:rsidP="00BB345F">
      <w:pPr>
        <w:spacing w:before="120" w:line="240" w:lineRule="auto"/>
        <w:rPr>
          <w:b/>
        </w:rPr>
      </w:pPr>
      <w:r w:rsidRPr="00602C98">
        <w:rPr>
          <w:b/>
        </w:rPr>
        <w:t>Комитет по экономическим, социальным</w:t>
      </w:r>
      <w:r w:rsidRPr="00602C98">
        <w:rPr>
          <w:b/>
        </w:rPr>
        <w:br/>
        <w:t>и культурным правам</w:t>
      </w:r>
    </w:p>
    <w:p w:rsidR="00602C98" w:rsidRPr="00602C98" w:rsidRDefault="00602C98" w:rsidP="00602C98">
      <w:pPr>
        <w:spacing w:line="240" w:lineRule="auto"/>
      </w:pPr>
      <w:r w:rsidRPr="00602C98">
        <w:rPr>
          <w:b/>
        </w:rPr>
        <w:t>Сорок четвертая сессия</w:t>
      </w:r>
    </w:p>
    <w:p w:rsidR="00602C98" w:rsidRPr="00602C98" w:rsidRDefault="00602C98" w:rsidP="00602C98">
      <w:pPr>
        <w:spacing w:line="240" w:lineRule="auto"/>
      </w:pPr>
      <w:r w:rsidRPr="00602C98">
        <w:t>Женева, 3</w:t>
      </w:r>
      <w:r w:rsidR="005F70ED">
        <w:rPr>
          <w:lang w:val="en-US"/>
        </w:rPr>
        <w:t>−</w:t>
      </w:r>
      <w:r w:rsidRPr="00602C98">
        <w:t>21 мая 2010 года</w:t>
      </w:r>
    </w:p>
    <w:p w:rsidR="00602C98" w:rsidRDefault="00602C98" w:rsidP="00602C9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</w:t>
      </w:r>
      <w:r w:rsidR="00C21170">
        <w:rPr>
          <w:lang w:val="en-US"/>
        </w:rPr>
        <w:t> </w:t>
      </w:r>
      <w:r>
        <w:t>статьями 16 и 17 Пакта</w:t>
      </w:r>
    </w:p>
    <w:p w:rsidR="00602C98" w:rsidRDefault="00CE256E" w:rsidP="00CE256E">
      <w:pPr>
        <w:pStyle w:val="H1GR"/>
      </w:pPr>
      <w:r w:rsidRPr="00840701">
        <w:tab/>
      </w:r>
      <w:r w:rsidRPr="00840701">
        <w:tab/>
      </w:r>
      <w:r w:rsidR="00602C98">
        <w:t>Заключительные замечания Комитета по экономическим, социальным и культу</w:t>
      </w:r>
      <w:r w:rsidR="00602C98">
        <w:t>р</w:t>
      </w:r>
      <w:r w:rsidR="00602C98">
        <w:t>ным правам</w:t>
      </w:r>
    </w:p>
    <w:p w:rsidR="00602C98" w:rsidRDefault="00CE256E" w:rsidP="00CE256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02C98">
        <w:t>Афганистан</w:t>
      </w:r>
    </w:p>
    <w:p w:rsidR="00602C98" w:rsidRDefault="00602C98" w:rsidP="00BB345F">
      <w:pPr>
        <w:pStyle w:val="SingleTxtGR"/>
        <w:rPr>
          <w:szCs w:val="24"/>
        </w:rPr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объединенные второй-четвертый периодические доклады Афганистана об осуществлении Международного пакта об экономических, социальных и кул</w:t>
      </w:r>
      <w:r>
        <w:t>ь</w:t>
      </w:r>
      <w:r>
        <w:t xml:space="preserve">турных правах </w:t>
      </w:r>
      <w:r w:rsidRPr="00E04641">
        <w:rPr>
          <w:szCs w:val="24"/>
        </w:rPr>
        <w:t xml:space="preserve">(E/C.12/AFG/2-4) </w:t>
      </w:r>
      <w:r>
        <w:rPr>
          <w:szCs w:val="24"/>
        </w:rPr>
        <w:t xml:space="preserve">на своих </w:t>
      </w:r>
      <w:r w:rsidRPr="00E04641">
        <w:rPr>
          <w:szCs w:val="24"/>
        </w:rPr>
        <w:t>15, 16</w:t>
      </w:r>
      <w:r w:rsidR="00840701" w:rsidRPr="00840701">
        <w:rPr>
          <w:szCs w:val="24"/>
        </w:rPr>
        <w:t xml:space="preserve"> </w:t>
      </w:r>
      <w:r>
        <w:rPr>
          <w:szCs w:val="24"/>
        </w:rPr>
        <w:t>и</w:t>
      </w:r>
      <w:r w:rsidRPr="00E04641">
        <w:rPr>
          <w:szCs w:val="24"/>
        </w:rPr>
        <w:t xml:space="preserve"> 17</w:t>
      </w:r>
      <w:r>
        <w:rPr>
          <w:szCs w:val="24"/>
        </w:rPr>
        <w:t>-м</w:t>
      </w:r>
      <w:r w:rsidRPr="00E04641">
        <w:rPr>
          <w:szCs w:val="24"/>
        </w:rPr>
        <w:t xml:space="preserve"> </w:t>
      </w:r>
      <w:r>
        <w:rPr>
          <w:szCs w:val="24"/>
        </w:rPr>
        <w:t>заседаниях, состоя</w:t>
      </w:r>
      <w:r>
        <w:rPr>
          <w:szCs w:val="24"/>
        </w:rPr>
        <w:t>в</w:t>
      </w:r>
      <w:r>
        <w:rPr>
          <w:szCs w:val="24"/>
        </w:rPr>
        <w:t>шихся 12 и 14 мая</w:t>
      </w:r>
      <w:r w:rsidRPr="00E04641">
        <w:rPr>
          <w:szCs w:val="24"/>
        </w:rPr>
        <w:t xml:space="preserve"> 2010 </w:t>
      </w:r>
      <w:r>
        <w:rPr>
          <w:szCs w:val="24"/>
        </w:rPr>
        <w:t xml:space="preserve">года </w:t>
      </w:r>
      <w:r w:rsidRPr="00E04641">
        <w:rPr>
          <w:szCs w:val="24"/>
        </w:rPr>
        <w:t xml:space="preserve">(E/C.12/2010/SR.15, 16 </w:t>
      </w:r>
      <w:r>
        <w:rPr>
          <w:szCs w:val="24"/>
        </w:rPr>
        <w:t>и</w:t>
      </w:r>
      <w:r w:rsidRPr="00E04641">
        <w:rPr>
          <w:szCs w:val="24"/>
        </w:rPr>
        <w:t xml:space="preserve"> 17)</w:t>
      </w:r>
      <w:r>
        <w:rPr>
          <w:szCs w:val="24"/>
        </w:rPr>
        <w:t xml:space="preserve">, и на своих </w:t>
      </w:r>
      <w:proofErr w:type="spellStart"/>
      <w:r>
        <w:rPr>
          <w:szCs w:val="24"/>
        </w:rPr>
        <w:t>26</w:t>
      </w:r>
      <w:r w:rsidR="005F70ED" w:rsidRPr="005F70ED">
        <w:rPr>
          <w:szCs w:val="24"/>
        </w:rPr>
        <w:noBreakHyphen/>
      </w:r>
      <w:r>
        <w:rPr>
          <w:szCs w:val="24"/>
        </w:rPr>
        <w:t>м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27</w:t>
      </w:r>
      <w:r w:rsidR="005F70ED" w:rsidRPr="005F70ED">
        <w:rPr>
          <w:szCs w:val="24"/>
        </w:rPr>
        <w:noBreakHyphen/>
      </w:r>
      <w:r>
        <w:rPr>
          <w:szCs w:val="24"/>
        </w:rPr>
        <w:t>м</w:t>
      </w:r>
      <w:proofErr w:type="spellEnd"/>
      <w:r>
        <w:rPr>
          <w:szCs w:val="24"/>
        </w:rPr>
        <w:t xml:space="preserve"> заседаниях, состоявшихся 21 мая 2010 года, принял </w:t>
      </w:r>
      <w:r w:rsidR="00CE256E">
        <w:rPr>
          <w:szCs w:val="24"/>
        </w:rPr>
        <w:t>из</w:t>
      </w:r>
      <w:r>
        <w:rPr>
          <w:szCs w:val="24"/>
        </w:rPr>
        <w:t>лагаемые ниже з</w:t>
      </w:r>
      <w:r>
        <w:rPr>
          <w:szCs w:val="24"/>
        </w:rPr>
        <w:t>а</w:t>
      </w:r>
      <w:r>
        <w:rPr>
          <w:szCs w:val="24"/>
        </w:rPr>
        <w:t>ключительные замечания.</w:t>
      </w:r>
    </w:p>
    <w:p w:rsidR="00602C98" w:rsidRDefault="00BB345F" w:rsidP="00BB345F">
      <w:pPr>
        <w:pStyle w:val="H1GR"/>
      </w:pPr>
      <w:r>
        <w:tab/>
      </w:r>
      <w:r w:rsidR="00602C98">
        <w:t>А.</w:t>
      </w:r>
      <w:r w:rsidR="00602C98">
        <w:tab/>
        <w:t>Введение</w:t>
      </w:r>
    </w:p>
    <w:p w:rsidR="00602C98" w:rsidRDefault="00602C98" w:rsidP="00BB345F">
      <w:pPr>
        <w:pStyle w:val="SingleTxtGR"/>
      </w:pPr>
      <w:r>
        <w:t>2.</w:t>
      </w:r>
      <w:r>
        <w:tab/>
        <w:t>Комитет приветствует представление объединенных второго-четвертого периодических докладов Афганистана и письменны</w:t>
      </w:r>
      <w:r w:rsidR="00CE256E">
        <w:t>е</w:t>
      </w:r>
      <w:r>
        <w:t xml:space="preserve"> ответ</w:t>
      </w:r>
      <w:r w:rsidR="00CE256E">
        <w:t>ы</w:t>
      </w:r>
      <w:r>
        <w:t xml:space="preserve"> на </w:t>
      </w:r>
      <w:r w:rsidR="00CE256E">
        <w:t>свой</w:t>
      </w:r>
      <w:r>
        <w:t xml:space="preserve"> перечень вопросов </w:t>
      </w:r>
      <w:r w:rsidRPr="00FE1532">
        <w:t>(E/C.12/AFG/Q/2-4/Add.1).</w:t>
      </w:r>
      <w:r>
        <w:t xml:space="preserve"> Комитет высоко оценивает откровенный и конструктивный диалог с делегацией государства-участника, в состав которой вошли представители из различных министерств с экспертными знаниями по вопросам, охватываемым Пактом.</w:t>
      </w:r>
    </w:p>
    <w:p w:rsidR="00602C98" w:rsidRDefault="00602C98" w:rsidP="00BB345F">
      <w:pPr>
        <w:pStyle w:val="SingleTxtGR"/>
      </w:pPr>
      <w:r>
        <w:t>3.</w:t>
      </w:r>
      <w:r>
        <w:tab/>
        <w:t>Комитет с удовлетворением отмечает вклад Независимой комиссии по правам ч</w:t>
      </w:r>
      <w:r>
        <w:t>е</w:t>
      </w:r>
      <w:r>
        <w:t xml:space="preserve">ловека Афганистана в процесс представления </w:t>
      </w:r>
      <w:r w:rsidR="00CE256E">
        <w:t>информации</w:t>
      </w:r>
      <w:r>
        <w:t>.</w:t>
      </w:r>
    </w:p>
    <w:p w:rsidR="00602C98" w:rsidRDefault="00D47957" w:rsidP="00BB345F">
      <w:pPr>
        <w:pStyle w:val="H1GR"/>
      </w:pPr>
      <w:r>
        <w:br w:type="page"/>
      </w:r>
      <w:r w:rsidR="00BB345F">
        <w:tab/>
      </w:r>
      <w:r w:rsidR="00602C98">
        <w:t>В.</w:t>
      </w:r>
      <w:r w:rsidR="00602C98">
        <w:tab/>
        <w:t>Позитивные аспекты</w:t>
      </w:r>
    </w:p>
    <w:p w:rsidR="00602C98" w:rsidRDefault="00602C98" w:rsidP="00BB345F">
      <w:pPr>
        <w:pStyle w:val="SingleTxtGR"/>
      </w:pPr>
      <w:r>
        <w:t>4.</w:t>
      </w:r>
      <w:r>
        <w:tab/>
        <w:t xml:space="preserve">Комитет приветствует </w:t>
      </w:r>
      <w:r w:rsidR="00CE256E">
        <w:t>крупные</w:t>
      </w:r>
      <w:r>
        <w:t xml:space="preserve"> законодательные и институциональные измен</w:t>
      </w:r>
      <w:r>
        <w:t>е</w:t>
      </w:r>
      <w:r>
        <w:t xml:space="preserve">ния, осуществленные в государстве-участнике </w:t>
      </w:r>
      <w:r w:rsidR="00CE256E">
        <w:t>для</w:t>
      </w:r>
      <w:r>
        <w:t xml:space="preserve"> поощрения и защиты прав человека, включая экономические, социальные и культурные права, а та</w:t>
      </w:r>
      <w:r>
        <w:t>к</w:t>
      </w:r>
      <w:r>
        <w:t>же его усилия по разработке новых программ и политик</w:t>
      </w:r>
      <w:r w:rsidR="00CE256E">
        <w:t xml:space="preserve">и в соответствии с его </w:t>
      </w:r>
      <w:r>
        <w:t>обязательствам</w:t>
      </w:r>
      <w:r w:rsidR="00CE256E">
        <w:t>и</w:t>
      </w:r>
      <w:r>
        <w:t xml:space="preserve"> по Пакту и ц</w:t>
      </w:r>
      <w:r>
        <w:t>е</w:t>
      </w:r>
      <w:r>
        <w:t>лям</w:t>
      </w:r>
      <w:r w:rsidR="00CE256E">
        <w:t>и</w:t>
      </w:r>
      <w:r>
        <w:t xml:space="preserve"> в области развития, сформулированным</w:t>
      </w:r>
      <w:r w:rsidR="00CE256E">
        <w:t>и</w:t>
      </w:r>
      <w:r>
        <w:t xml:space="preserve"> в Декларации тысячел</w:t>
      </w:r>
      <w:r>
        <w:t>е</w:t>
      </w:r>
      <w:r>
        <w:t>тия.</w:t>
      </w:r>
    </w:p>
    <w:p w:rsidR="00602C98" w:rsidRDefault="00602C98" w:rsidP="00BB345F">
      <w:pPr>
        <w:pStyle w:val="SingleTxtGR"/>
      </w:pPr>
      <w:r>
        <w:t>5.</w:t>
      </w:r>
      <w:r>
        <w:tab/>
        <w:t>Комитет приветствует принятие новой Конституции в 2004 году, в кот</w:t>
      </w:r>
      <w:r>
        <w:t>о</w:t>
      </w:r>
      <w:r>
        <w:t>рой обстоятельно рассматриваются области, охватываемые международными правозащитными стандартами, включая экономические, социальные и культу</w:t>
      </w:r>
      <w:r>
        <w:t>р</w:t>
      </w:r>
      <w:r>
        <w:t>ные права и принцип н</w:t>
      </w:r>
      <w:r>
        <w:t>е</w:t>
      </w:r>
      <w:r>
        <w:t xml:space="preserve">дискриминации. </w:t>
      </w:r>
    </w:p>
    <w:p w:rsidR="00602C98" w:rsidRDefault="00602C98" w:rsidP="00BB345F">
      <w:pPr>
        <w:pStyle w:val="SingleTxtGR"/>
      </w:pPr>
      <w:r>
        <w:t>6.</w:t>
      </w:r>
      <w:r>
        <w:tab/>
        <w:t>Комитет с удовлетворением отмечает ратификацию государством-участником ра</w:t>
      </w:r>
      <w:r>
        <w:t>з</w:t>
      </w:r>
      <w:r>
        <w:t>личных международных договоров по правам человека, включая а) Конвенцию о ликвидации всех форм дискриминации в отношении женщин (в</w:t>
      </w:r>
      <w:r w:rsidR="004F0FF9">
        <w:t> </w:t>
      </w:r>
      <w:r>
        <w:t>2003 году) и два Факультативных протокола к Конвенции о правах ребенка, касающихся участия детей в вооруженных конфликтах (в 2003 году) и торговли детьми, детской проституции и детской порнографии (в 2002 году).</w:t>
      </w:r>
    </w:p>
    <w:p w:rsidR="00602C98" w:rsidRDefault="00602C98" w:rsidP="00BB345F">
      <w:pPr>
        <w:pStyle w:val="SingleTxtGR"/>
      </w:pPr>
      <w:r>
        <w:t>7.</w:t>
      </w:r>
      <w:r>
        <w:tab/>
        <w:t>Комитет с удовлетворением отмечает пресечение бесчеловечной дискр</w:t>
      </w:r>
      <w:r>
        <w:t>и</w:t>
      </w:r>
      <w:r>
        <w:t>минаци</w:t>
      </w:r>
      <w:r w:rsidR="0099013A">
        <w:t>онной практики</w:t>
      </w:r>
      <w:r>
        <w:t xml:space="preserve"> в отношении женщин, а также принятие Закона об и</w:t>
      </w:r>
      <w:r>
        <w:t>с</w:t>
      </w:r>
      <w:r>
        <w:t>коренении нас</w:t>
      </w:r>
      <w:r>
        <w:t>и</w:t>
      </w:r>
      <w:r>
        <w:t xml:space="preserve">лия в отношении женщин в 2009 году; разработку десятилетнего Национального плана действий </w:t>
      </w:r>
      <w:r w:rsidR="0099013A">
        <w:t>в интересах</w:t>
      </w:r>
      <w:r>
        <w:t xml:space="preserve"> женщин Афганистана, в котором уделяется должное внимание экономическим, социальным и культурным пр</w:t>
      </w:r>
      <w:r>
        <w:t>а</w:t>
      </w:r>
      <w:r>
        <w:t>вам; и создание Министерства по делам женщин в 2008 г</w:t>
      </w:r>
      <w:r>
        <w:t>о</w:t>
      </w:r>
      <w:r>
        <w:t>ду.</w:t>
      </w:r>
    </w:p>
    <w:p w:rsidR="00602C98" w:rsidRDefault="00602C98" w:rsidP="00BB345F">
      <w:pPr>
        <w:pStyle w:val="SingleTxtGR"/>
      </w:pPr>
      <w:r>
        <w:t>8.</w:t>
      </w:r>
      <w:r>
        <w:tab/>
        <w:t>Комитет с удовлетворением отмечает принятие Президентского указа №</w:t>
      </w:r>
      <w:r w:rsidR="00840701">
        <w:rPr>
          <w:lang w:val="en-US"/>
        </w:rPr>
        <w:t> </w:t>
      </w:r>
      <w:r>
        <w:t>297 (2006 год) о достойном возвращении и регулировании положения афга</w:t>
      </w:r>
      <w:r>
        <w:t>н</w:t>
      </w:r>
      <w:r>
        <w:t>ских трудящи</w:t>
      </w:r>
      <w:r>
        <w:t>х</w:t>
      </w:r>
      <w:r>
        <w:t>ся за рубежом.</w:t>
      </w:r>
    </w:p>
    <w:p w:rsidR="00602C98" w:rsidRDefault="00602C98" w:rsidP="00BB345F">
      <w:pPr>
        <w:pStyle w:val="SingleTxtGR"/>
      </w:pPr>
      <w:r>
        <w:t>9.</w:t>
      </w:r>
      <w:r>
        <w:tab/>
        <w:t xml:space="preserve">Комитет с удовлетворением </w:t>
      </w:r>
      <w:r w:rsidR="0099013A">
        <w:t xml:space="preserve">принимает к сведению </w:t>
      </w:r>
      <w:r>
        <w:t>усилия, прилагаемые государством-участником для улучшения системы здравоохранения, включая создание мобильных медицинских бригад, чтобы обеспечить оказание мед</w:t>
      </w:r>
      <w:r>
        <w:t>и</w:t>
      </w:r>
      <w:r>
        <w:t>цинских услуг в сельских ра</w:t>
      </w:r>
      <w:r>
        <w:t>й</w:t>
      </w:r>
      <w:r>
        <w:t>онах.</w:t>
      </w:r>
    </w:p>
    <w:p w:rsidR="00602C98" w:rsidRDefault="00602C98" w:rsidP="00BB345F">
      <w:pPr>
        <w:pStyle w:val="SingleTxtGR"/>
      </w:pPr>
      <w:r>
        <w:t>10.</w:t>
      </w:r>
      <w:r>
        <w:tab/>
        <w:t>Комитет приветствует отмену ранее установленных ограничений в отн</w:t>
      </w:r>
      <w:r>
        <w:t>о</w:t>
      </w:r>
      <w:r>
        <w:t>шении о</w:t>
      </w:r>
      <w:r>
        <w:t>б</w:t>
      </w:r>
      <w:r>
        <w:t>разования женщин и усилия, предпринимаемые государством-участником с целью гарантирова</w:t>
      </w:r>
      <w:r w:rsidR="0099013A">
        <w:t>ть</w:t>
      </w:r>
      <w:r>
        <w:t xml:space="preserve"> бесплатно</w:t>
      </w:r>
      <w:r w:rsidR="0099013A">
        <w:t xml:space="preserve">е </w:t>
      </w:r>
      <w:r>
        <w:t>и обязательно</w:t>
      </w:r>
      <w:r w:rsidR="0099013A">
        <w:t>е</w:t>
      </w:r>
      <w:r>
        <w:t xml:space="preserve"> базово</w:t>
      </w:r>
      <w:r w:rsidR="0099013A">
        <w:t>е</w:t>
      </w:r>
      <w:r>
        <w:t xml:space="preserve"> образ</w:t>
      </w:r>
      <w:r>
        <w:t>о</w:t>
      </w:r>
      <w:r>
        <w:t>вани</w:t>
      </w:r>
      <w:r w:rsidR="0099013A">
        <w:t>е</w:t>
      </w:r>
      <w:r>
        <w:t>, которые привели к увел</w:t>
      </w:r>
      <w:r>
        <w:t>и</w:t>
      </w:r>
      <w:r>
        <w:t xml:space="preserve">чению </w:t>
      </w:r>
      <w:r w:rsidR="0099013A">
        <w:t>школьного контингента</w:t>
      </w:r>
      <w:r>
        <w:t>.</w:t>
      </w:r>
    </w:p>
    <w:p w:rsidR="00602C98" w:rsidRDefault="00602C98" w:rsidP="00BB345F">
      <w:pPr>
        <w:pStyle w:val="SingleTxtGR"/>
      </w:pPr>
      <w:r>
        <w:t>11.</w:t>
      </w:r>
      <w:r>
        <w:tab/>
        <w:t>Комитет с удовлетворением отмечает создание Афганистанского центра по координации деятельности, связанной с разминированием, и текущ</w:t>
      </w:r>
      <w:r w:rsidR="0099013A">
        <w:t>ие мер</w:t>
      </w:r>
      <w:r w:rsidR="0099013A">
        <w:t>о</w:t>
      </w:r>
      <w:r w:rsidR="0099013A">
        <w:t>приятия</w:t>
      </w:r>
      <w:r>
        <w:t xml:space="preserve"> по ра</w:t>
      </w:r>
      <w:r>
        <w:t>з</w:t>
      </w:r>
      <w:r>
        <w:t>минированию, проводим</w:t>
      </w:r>
      <w:r w:rsidR="0099013A">
        <w:t>ые</w:t>
      </w:r>
      <w:r>
        <w:t xml:space="preserve"> Центром.</w:t>
      </w:r>
    </w:p>
    <w:p w:rsidR="00602C98" w:rsidRDefault="00BB345F" w:rsidP="00BB345F">
      <w:pPr>
        <w:pStyle w:val="H1GR"/>
      </w:pPr>
      <w:r>
        <w:tab/>
      </w:r>
      <w:r w:rsidR="00602C98">
        <w:t>С.</w:t>
      </w:r>
      <w:r w:rsidR="00602C98">
        <w:tab/>
        <w:t>Факторы и трудности, препятствующие осуществлению Пакта</w:t>
      </w:r>
    </w:p>
    <w:p w:rsidR="00602C98" w:rsidRDefault="00602C98" w:rsidP="00BB345F">
      <w:pPr>
        <w:pStyle w:val="SingleTxtGR"/>
      </w:pPr>
      <w:r>
        <w:t>12.</w:t>
      </w:r>
      <w:r>
        <w:tab/>
        <w:t>Комитет признает, что Афганистан является находящейся на переходном этапе страной, которая сталкивается с широким кругом проблем, и что Афган</w:t>
      </w:r>
      <w:r>
        <w:t>и</w:t>
      </w:r>
      <w:r>
        <w:t>стан в течение более трех десятилетий испытывал на себе разрушительное де</w:t>
      </w:r>
      <w:r>
        <w:t>й</w:t>
      </w:r>
      <w:r>
        <w:t>ствие вооруженных конфликтов, в ходе которых</w:t>
      </w:r>
      <w:r w:rsidR="00BB345F">
        <w:t xml:space="preserve"> были</w:t>
      </w:r>
      <w:r>
        <w:t xml:space="preserve"> уничтожены учреждения и инфраструктура, что серьезно препятствует осуществлению прав, закрепле</w:t>
      </w:r>
      <w:r>
        <w:t>н</w:t>
      </w:r>
      <w:r>
        <w:t>ных в Пакте.</w:t>
      </w:r>
    </w:p>
    <w:p w:rsidR="00602C98" w:rsidRDefault="00BB345F" w:rsidP="00BB345F">
      <w:pPr>
        <w:pStyle w:val="H1GR"/>
      </w:pPr>
      <w:r>
        <w:tab/>
      </w:r>
      <w:r w:rsidR="00602C98">
        <w:rPr>
          <w:lang w:val="en-US"/>
        </w:rPr>
        <w:t>D</w:t>
      </w:r>
      <w:r w:rsidR="00602C98">
        <w:t>.</w:t>
      </w:r>
      <w:r w:rsidR="00602C98">
        <w:tab/>
        <w:t>Основные вопросы, вызывающие обеспокоенность, и рекомендации</w:t>
      </w:r>
    </w:p>
    <w:p w:rsidR="00602C98" w:rsidRDefault="00602C98" w:rsidP="004F0FF9">
      <w:pPr>
        <w:pStyle w:val="SingleTxtGR"/>
      </w:pPr>
      <w:r>
        <w:t>13.</w:t>
      </w:r>
      <w:r>
        <w:tab/>
      </w:r>
      <w:r w:rsidR="00BB345F">
        <w:t>О</w:t>
      </w:r>
      <w:r>
        <w:t>тмечая, что в соответствии со статьей 7 новой Конституции государс</w:t>
      </w:r>
      <w:r>
        <w:t>т</w:t>
      </w:r>
      <w:r>
        <w:t xml:space="preserve">во-участник соблюдает международные договоры по права человека, </w:t>
      </w:r>
      <w:r w:rsidR="00BB345F">
        <w:t xml:space="preserve">Комитет </w:t>
      </w:r>
      <w:r>
        <w:t>по-прежнему обеспокоен тем, что Пакт еще в полной ме</w:t>
      </w:r>
      <w:r w:rsidR="00840701">
        <w:t>р</w:t>
      </w:r>
      <w:r>
        <w:t>е не инкорпорирован во внутреннее законодательство и что национальные суды, трибуналы или а</w:t>
      </w:r>
      <w:r>
        <w:t>д</w:t>
      </w:r>
      <w:r>
        <w:t>министративные органы не ссылаются на права, установленные в Пакте, и не обеспечивают их непосредственное пр</w:t>
      </w:r>
      <w:r>
        <w:t>и</w:t>
      </w:r>
      <w:r>
        <w:t>менение.</w:t>
      </w:r>
    </w:p>
    <w:p w:rsidR="00602C98" w:rsidRDefault="00602C98" w:rsidP="004F0FF9">
      <w:pPr>
        <w:pStyle w:val="SingleTxtGR"/>
      </w:pPr>
      <w:r>
        <w:rPr>
          <w:b/>
        </w:rPr>
        <w:t>Комитет рекомендует государству-участнику предоставить Пакту такой правовой статус, который позволил бы непосредственно ссылаться на его положения в рамках внутренней правовой системы. В этой связи Комитет ссылается на свое зам</w:t>
      </w:r>
      <w:r>
        <w:rPr>
          <w:b/>
        </w:rPr>
        <w:t>е</w:t>
      </w:r>
      <w:r>
        <w:rPr>
          <w:b/>
        </w:rPr>
        <w:t>чание общего порядка № 9 (1998) о применении Пакта во внутреннем праве. Комитет просит государство-участник вкл</w:t>
      </w:r>
      <w:r>
        <w:rPr>
          <w:b/>
        </w:rPr>
        <w:t>ю</w:t>
      </w:r>
      <w:r>
        <w:rPr>
          <w:b/>
        </w:rPr>
        <w:t>чить в его следующий периодический доклад подробную информацию о решениях национальных судов, трибуналов или административных орг</w:t>
      </w:r>
      <w:r>
        <w:rPr>
          <w:b/>
        </w:rPr>
        <w:t>а</w:t>
      </w:r>
      <w:r>
        <w:rPr>
          <w:b/>
        </w:rPr>
        <w:t>нов, обеспечивающих осуществление Прав, признава</w:t>
      </w:r>
      <w:r>
        <w:rPr>
          <w:b/>
        </w:rPr>
        <w:t>е</w:t>
      </w:r>
      <w:r>
        <w:rPr>
          <w:b/>
        </w:rPr>
        <w:t>мых в Пакте.</w:t>
      </w:r>
    </w:p>
    <w:p w:rsidR="00602C98" w:rsidRDefault="00602C98" w:rsidP="004F0FF9">
      <w:pPr>
        <w:pStyle w:val="SingleTxtGR"/>
      </w:pPr>
      <w:r>
        <w:t>14.</w:t>
      </w:r>
      <w:r>
        <w:tab/>
        <w:t>Комитет с обеспокоенностью отмечает, что, хотя Национальная стратегия разв</w:t>
      </w:r>
      <w:r>
        <w:t>и</w:t>
      </w:r>
      <w:r>
        <w:t>тия Афганистана содержит критерии, имеющие значимость с точки зрения прав человека, они не определены ка</w:t>
      </w:r>
      <w:r w:rsidR="00BB345F">
        <w:t>к</w:t>
      </w:r>
      <w:r>
        <w:t xml:space="preserve"> законодательно призна</w:t>
      </w:r>
      <w:r w:rsidR="00BB345F">
        <w:t>нные</w:t>
      </w:r>
      <w:r>
        <w:t xml:space="preserve"> прав</w:t>
      </w:r>
      <w:r w:rsidR="00BB345F">
        <w:t>а</w:t>
      </w:r>
      <w:r>
        <w:t xml:space="preserve"> и о</w:t>
      </w:r>
      <w:r>
        <w:t>х</w:t>
      </w:r>
      <w:r>
        <w:t>ватывают лишь некоторые элементы различных экономических, социальных и культурных прав, тогда как гражданским и политическим правам уделяется первоочередное внимание.</w:t>
      </w:r>
    </w:p>
    <w:p w:rsidR="00D47957" w:rsidRPr="00596B59" w:rsidRDefault="00D47957" w:rsidP="00D47957">
      <w:pPr>
        <w:pStyle w:val="SingleTxtGR"/>
        <w:rPr>
          <w:b/>
        </w:rPr>
      </w:pPr>
      <w:r w:rsidRPr="00596B59">
        <w:rPr>
          <w:b/>
        </w:rPr>
        <w:t>Комитет настоятельно рекомендует государству-участнику принять меры с целью обеспечения применения на практике целостного правозащитного подхода при осуществлении Национальной стратегии развития Афган</w:t>
      </w:r>
      <w:r w:rsidRPr="00596B59">
        <w:rPr>
          <w:b/>
        </w:rPr>
        <w:t>и</w:t>
      </w:r>
      <w:r w:rsidRPr="00596B59">
        <w:rPr>
          <w:b/>
        </w:rPr>
        <w:t>стана, котор</w:t>
      </w:r>
      <w:r>
        <w:rPr>
          <w:b/>
        </w:rPr>
        <w:t>ы</w:t>
      </w:r>
      <w:r w:rsidRPr="00596B59">
        <w:rPr>
          <w:b/>
        </w:rPr>
        <w:t xml:space="preserve">й </w:t>
      </w:r>
      <w:r>
        <w:rPr>
          <w:b/>
        </w:rPr>
        <w:t xml:space="preserve">обеспечивал бы </w:t>
      </w:r>
      <w:r w:rsidRPr="00596B59">
        <w:rPr>
          <w:b/>
        </w:rPr>
        <w:t>четко</w:t>
      </w:r>
      <w:r>
        <w:rPr>
          <w:b/>
        </w:rPr>
        <w:t>е</w:t>
      </w:r>
      <w:r w:rsidRPr="00596B59">
        <w:rPr>
          <w:b/>
        </w:rPr>
        <w:t xml:space="preserve"> призна</w:t>
      </w:r>
      <w:r>
        <w:rPr>
          <w:b/>
        </w:rPr>
        <w:t>ние международных</w:t>
      </w:r>
      <w:r w:rsidRPr="00596B59">
        <w:rPr>
          <w:b/>
        </w:rPr>
        <w:t xml:space="preserve"> прав</w:t>
      </w:r>
      <w:r w:rsidRPr="00596B59">
        <w:rPr>
          <w:b/>
        </w:rPr>
        <w:t>о</w:t>
      </w:r>
      <w:r w:rsidRPr="00596B59">
        <w:rPr>
          <w:b/>
        </w:rPr>
        <w:t>защит</w:t>
      </w:r>
      <w:r>
        <w:rPr>
          <w:b/>
        </w:rPr>
        <w:t>ных</w:t>
      </w:r>
      <w:r w:rsidRPr="00596B59">
        <w:rPr>
          <w:b/>
        </w:rPr>
        <w:t xml:space="preserve"> рам</w:t>
      </w:r>
      <w:r>
        <w:rPr>
          <w:b/>
        </w:rPr>
        <w:t>ок</w:t>
      </w:r>
      <w:r w:rsidRPr="00596B59">
        <w:rPr>
          <w:b/>
        </w:rPr>
        <w:t>, охватывающи</w:t>
      </w:r>
      <w:r>
        <w:rPr>
          <w:b/>
        </w:rPr>
        <w:t>х</w:t>
      </w:r>
      <w:r w:rsidRPr="00596B59">
        <w:rPr>
          <w:b/>
        </w:rPr>
        <w:t xml:space="preserve"> экономические, социальные и культу</w:t>
      </w:r>
      <w:r w:rsidRPr="00596B59">
        <w:rPr>
          <w:b/>
        </w:rPr>
        <w:t>р</w:t>
      </w:r>
      <w:r w:rsidRPr="00596B59">
        <w:rPr>
          <w:b/>
        </w:rPr>
        <w:t>ные права.</w:t>
      </w:r>
    </w:p>
    <w:p w:rsidR="00D47957" w:rsidRDefault="00D47957" w:rsidP="00D47957">
      <w:pPr>
        <w:pStyle w:val="SingleTxtGR"/>
      </w:pPr>
      <w:r>
        <w:t>15.</w:t>
      </w:r>
      <w:r>
        <w:tab/>
        <w:t>Комитет с обеспокоенностью отмечает, что государство-участник не пр</w:t>
      </w:r>
      <w:r>
        <w:t>и</w:t>
      </w:r>
      <w:r>
        <w:t>няло эффективные меры по борьбе с широко распространенной коррупцией и безнаказанностью. Он сожалеет об отсутствии конкретной информации о сл</w:t>
      </w:r>
      <w:r>
        <w:t>у</w:t>
      </w:r>
      <w:r>
        <w:t>чаях привлечения к судебной ответственности и осуждения по обвинениям в коррупции гражданских служащих, судей и других должностных лиц.</w:t>
      </w:r>
    </w:p>
    <w:p w:rsidR="00D47957" w:rsidRPr="00596B59" w:rsidRDefault="00D47957" w:rsidP="00D47957">
      <w:pPr>
        <w:pStyle w:val="SingleTxtGR"/>
        <w:rPr>
          <w:b/>
        </w:rPr>
      </w:pPr>
      <w:r w:rsidRPr="00596B59">
        <w:rPr>
          <w:b/>
        </w:rPr>
        <w:t>Комитет рекомендует государству-участнику: а) принять правовые рамки для борьбы с коррупцией и безнаказанностью в соответствии с междун</w:t>
      </w:r>
      <w:r w:rsidRPr="00596B59">
        <w:rPr>
          <w:b/>
        </w:rPr>
        <w:t>а</w:t>
      </w:r>
      <w:r w:rsidRPr="00596B59">
        <w:rPr>
          <w:b/>
        </w:rPr>
        <w:t xml:space="preserve">родными стандартами; </w:t>
      </w:r>
      <w:r w:rsidRPr="00596B59">
        <w:rPr>
          <w:b/>
          <w:lang w:val="en-US"/>
        </w:rPr>
        <w:t>b</w:t>
      </w:r>
      <w:r w:rsidRPr="00596B59">
        <w:rPr>
          <w:b/>
        </w:rPr>
        <w:t>)</w:t>
      </w:r>
      <w:r>
        <w:rPr>
          <w:b/>
        </w:rPr>
        <w:t xml:space="preserve"> организовать специальную </w:t>
      </w:r>
      <w:r w:rsidRPr="00596B59">
        <w:rPr>
          <w:b/>
        </w:rPr>
        <w:t>подготовку законод</w:t>
      </w:r>
      <w:r w:rsidRPr="00596B59">
        <w:rPr>
          <w:b/>
        </w:rPr>
        <w:t>а</w:t>
      </w:r>
      <w:r w:rsidRPr="00596B59">
        <w:rPr>
          <w:b/>
        </w:rPr>
        <w:t xml:space="preserve">телей, </w:t>
      </w:r>
      <w:r>
        <w:rPr>
          <w:b/>
        </w:rPr>
        <w:t xml:space="preserve">работающих на </w:t>
      </w:r>
      <w:r w:rsidRPr="00596B59">
        <w:rPr>
          <w:b/>
        </w:rPr>
        <w:t>общенациональ</w:t>
      </w:r>
      <w:r>
        <w:rPr>
          <w:b/>
        </w:rPr>
        <w:t>ном</w:t>
      </w:r>
      <w:r w:rsidRPr="00596B59">
        <w:rPr>
          <w:b/>
        </w:rPr>
        <w:t xml:space="preserve"> и местн</w:t>
      </w:r>
      <w:r>
        <w:rPr>
          <w:b/>
        </w:rPr>
        <w:t>ом уровнях</w:t>
      </w:r>
      <w:r w:rsidRPr="00596B59">
        <w:rPr>
          <w:b/>
        </w:rPr>
        <w:t xml:space="preserve"> гражданских служащих и сотрудников правоохранительных органов </w:t>
      </w:r>
      <w:r>
        <w:rPr>
          <w:b/>
        </w:rPr>
        <w:t xml:space="preserve">с тем, чтобы они знали, каковы </w:t>
      </w:r>
      <w:r w:rsidRPr="00596B59">
        <w:rPr>
          <w:b/>
        </w:rPr>
        <w:t>экономически</w:t>
      </w:r>
      <w:r>
        <w:rPr>
          <w:b/>
        </w:rPr>
        <w:t>е</w:t>
      </w:r>
      <w:r w:rsidRPr="00596B59">
        <w:rPr>
          <w:b/>
        </w:rPr>
        <w:t xml:space="preserve"> и социальны</w:t>
      </w:r>
      <w:r>
        <w:rPr>
          <w:b/>
        </w:rPr>
        <w:t>е</w:t>
      </w:r>
      <w:r w:rsidRPr="00596B59">
        <w:rPr>
          <w:b/>
        </w:rPr>
        <w:t xml:space="preserve"> из</w:t>
      </w:r>
      <w:r>
        <w:rPr>
          <w:b/>
        </w:rPr>
        <w:t>держки</w:t>
      </w:r>
      <w:r w:rsidRPr="00596B59">
        <w:rPr>
          <w:b/>
        </w:rPr>
        <w:t xml:space="preserve"> коррупции; </w:t>
      </w:r>
      <w:r>
        <w:rPr>
          <w:b/>
        </w:rPr>
        <w:t>с) пр</w:t>
      </w:r>
      <w:r>
        <w:rPr>
          <w:b/>
        </w:rPr>
        <w:t>и</w:t>
      </w:r>
      <w:r>
        <w:rPr>
          <w:b/>
        </w:rPr>
        <w:t xml:space="preserve">нять меры для судебного преследования по фактам коррупции; </w:t>
      </w:r>
      <w:proofErr w:type="spellStart"/>
      <w:r w:rsidR="005F70ED">
        <w:rPr>
          <w:b/>
        </w:rPr>
        <w:t>d</w:t>
      </w:r>
      <w:proofErr w:type="spellEnd"/>
      <w:r w:rsidRPr="00596B59">
        <w:rPr>
          <w:b/>
        </w:rPr>
        <w:t>) обесп</w:t>
      </w:r>
      <w:r w:rsidRPr="00596B59">
        <w:rPr>
          <w:b/>
        </w:rPr>
        <w:t>е</w:t>
      </w:r>
      <w:r w:rsidRPr="00596B59">
        <w:rPr>
          <w:b/>
        </w:rPr>
        <w:t xml:space="preserve">чить де-юре и де-факто </w:t>
      </w:r>
      <w:proofErr w:type="spellStart"/>
      <w:r w:rsidRPr="00596B59">
        <w:rPr>
          <w:b/>
        </w:rPr>
        <w:t>транспарентность</w:t>
      </w:r>
      <w:proofErr w:type="spellEnd"/>
      <w:r w:rsidRPr="00596B59">
        <w:rPr>
          <w:b/>
        </w:rPr>
        <w:t xml:space="preserve"> деятельности</w:t>
      </w:r>
      <w:r>
        <w:rPr>
          <w:b/>
        </w:rPr>
        <w:t xml:space="preserve"> органов</w:t>
      </w:r>
      <w:r w:rsidRPr="00596B59">
        <w:rPr>
          <w:b/>
        </w:rPr>
        <w:t xml:space="preserve"> государс</w:t>
      </w:r>
      <w:r w:rsidRPr="00596B59">
        <w:rPr>
          <w:b/>
        </w:rPr>
        <w:t>т</w:t>
      </w:r>
      <w:r w:rsidRPr="00596B59">
        <w:rPr>
          <w:b/>
        </w:rPr>
        <w:t xml:space="preserve">венной власти и </w:t>
      </w:r>
      <w:r>
        <w:rPr>
          <w:b/>
        </w:rPr>
        <w:t>создать</w:t>
      </w:r>
      <w:r w:rsidRPr="00596B59">
        <w:rPr>
          <w:b/>
        </w:rPr>
        <w:t xml:space="preserve"> независимый механизм мониторинга с этой ц</w:t>
      </w:r>
      <w:r w:rsidRPr="00596B59">
        <w:rPr>
          <w:b/>
        </w:rPr>
        <w:t>е</w:t>
      </w:r>
      <w:r w:rsidRPr="00596B59">
        <w:rPr>
          <w:b/>
        </w:rPr>
        <w:t xml:space="preserve">лью; </w:t>
      </w:r>
      <w:r w:rsidR="005F70ED">
        <w:rPr>
          <w:b/>
        </w:rPr>
        <w:t>е</w:t>
      </w:r>
      <w:r w:rsidRPr="00596B59">
        <w:rPr>
          <w:b/>
        </w:rPr>
        <w:t xml:space="preserve">) разработать в сотрудничестве с соответствующими организациями и учреждениями руководящие принципы и кодекс этики; и </w:t>
      </w:r>
      <w:proofErr w:type="spellStart"/>
      <w:r w:rsidR="005F70ED">
        <w:rPr>
          <w:b/>
        </w:rPr>
        <w:t>f</w:t>
      </w:r>
      <w:proofErr w:type="spellEnd"/>
      <w:r w:rsidRPr="00596B59">
        <w:rPr>
          <w:b/>
        </w:rPr>
        <w:t>) провести и</w:t>
      </w:r>
      <w:r w:rsidRPr="00596B59">
        <w:rPr>
          <w:b/>
        </w:rPr>
        <w:t>н</w:t>
      </w:r>
      <w:r w:rsidRPr="00596B59">
        <w:rPr>
          <w:b/>
        </w:rPr>
        <w:t>формационно-просветительские кампании. Комитет просит г</w:t>
      </w:r>
      <w:r w:rsidRPr="00596B59">
        <w:rPr>
          <w:b/>
        </w:rPr>
        <w:t>о</w:t>
      </w:r>
      <w:r w:rsidRPr="00596B59">
        <w:rPr>
          <w:b/>
        </w:rPr>
        <w:t>сударство-участник представить в его сл</w:t>
      </w:r>
      <w:r w:rsidRPr="00596B59">
        <w:rPr>
          <w:b/>
        </w:rPr>
        <w:t>е</w:t>
      </w:r>
      <w:r w:rsidRPr="00596B59">
        <w:rPr>
          <w:b/>
        </w:rPr>
        <w:t>дующем периодическом докладе подробную информацию о прогрессе, достигнутом в борьбе с коррупцией и безнак</w:t>
      </w:r>
      <w:r w:rsidRPr="00596B59">
        <w:rPr>
          <w:b/>
        </w:rPr>
        <w:t>а</w:t>
      </w:r>
      <w:r w:rsidRPr="00596B59">
        <w:rPr>
          <w:b/>
        </w:rPr>
        <w:t>занностью, и любых возникших препятс</w:t>
      </w:r>
      <w:r w:rsidRPr="00596B59">
        <w:rPr>
          <w:b/>
        </w:rPr>
        <w:t>т</w:t>
      </w:r>
      <w:r w:rsidRPr="00596B59">
        <w:rPr>
          <w:b/>
        </w:rPr>
        <w:t>виях.</w:t>
      </w:r>
    </w:p>
    <w:p w:rsidR="00D47957" w:rsidRDefault="00D47957" w:rsidP="00D47957">
      <w:pPr>
        <w:pStyle w:val="SingleTxtGR"/>
      </w:pPr>
      <w:r>
        <w:t>16.</w:t>
      </w:r>
      <w:r>
        <w:tab/>
        <w:t>Комитет с обеспокоенностью отмечает, что традиционные механизмы урегулирования споров, которые рассматривают больше споров, чем официал</w:t>
      </w:r>
      <w:r>
        <w:t>ь</w:t>
      </w:r>
      <w:r>
        <w:t>ная судебная система, не согласуются с правозащитными стандартами, включая закрепленные в Пакте права. Комитет сожалеет о том, что отсутствие доступа к официальным механизмам отправления правосудия особенно сказывается на правах женщин и детей, а также правах кочевых племен и беднейших слоев общества.</w:t>
      </w:r>
    </w:p>
    <w:p w:rsidR="00D47957" w:rsidRPr="00227800" w:rsidRDefault="00D47957" w:rsidP="00D47957">
      <w:pPr>
        <w:pStyle w:val="SingleTxtGR"/>
        <w:rPr>
          <w:b/>
        </w:rPr>
      </w:pPr>
      <w:r w:rsidRPr="00227800">
        <w:rPr>
          <w:b/>
        </w:rPr>
        <w:t>Комитет настоятельно призывает государство-участник принять эффе</w:t>
      </w:r>
      <w:r w:rsidRPr="00227800">
        <w:rPr>
          <w:b/>
        </w:rPr>
        <w:t>к</w:t>
      </w:r>
      <w:r w:rsidRPr="00227800">
        <w:rPr>
          <w:b/>
        </w:rPr>
        <w:t>тивные меры для гарантирования того, чтобы традиционные механизмы урегулиров</w:t>
      </w:r>
      <w:r w:rsidRPr="00227800">
        <w:rPr>
          <w:b/>
        </w:rPr>
        <w:t>а</w:t>
      </w:r>
      <w:r w:rsidRPr="00227800">
        <w:rPr>
          <w:b/>
        </w:rPr>
        <w:t>ния споров в полной мере согласовывались с международными правозащитными стандартами, включая закрепленные в Пакте права. К</w:t>
      </w:r>
      <w:r w:rsidRPr="00227800">
        <w:rPr>
          <w:b/>
        </w:rPr>
        <w:t>о</w:t>
      </w:r>
      <w:r w:rsidRPr="00227800">
        <w:rPr>
          <w:b/>
        </w:rPr>
        <w:t>митет рекомендует государству-участнику активизировать усилия с целью обеспечения доступа населения к официальной судебной системе и принять адекватные меры для укрепления доверия населения к официальной с</w:t>
      </w:r>
      <w:r w:rsidRPr="00227800">
        <w:rPr>
          <w:b/>
        </w:rPr>
        <w:t>у</w:t>
      </w:r>
      <w:r w:rsidRPr="00227800">
        <w:rPr>
          <w:b/>
        </w:rPr>
        <w:t>дебной системе.</w:t>
      </w:r>
    </w:p>
    <w:p w:rsidR="00D47957" w:rsidRDefault="00D47957" w:rsidP="00D47957">
      <w:pPr>
        <w:pStyle w:val="SingleTxtGR"/>
      </w:pPr>
      <w:r>
        <w:t>17.</w:t>
      </w:r>
      <w:r>
        <w:tab/>
        <w:t>Отмечая принятие в 2008 году Национального плана действий Афган</w:t>
      </w:r>
      <w:r>
        <w:t>и</w:t>
      </w:r>
      <w:r>
        <w:t>стана по вопросам инвалидности, Комитет сожалеет о том, что в докладе четко не отражено нынешнее положение инвалидов, а проблема инвалидности ра</w:t>
      </w:r>
      <w:r>
        <w:t>с</w:t>
      </w:r>
      <w:r>
        <w:t>сматривается главным образом через призму благотворительности и медици</w:t>
      </w:r>
      <w:r>
        <w:t>н</w:t>
      </w:r>
      <w:r>
        <w:t>ского ухода. Комитет обеспокоен недостаточными мерами по осуществлению Плана действий (статья 2).</w:t>
      </w:r>
    </w:p>
    <w:p w:rsidR="00D47957" w:rsidRPr="004608FA" w:rsidRDefault="00D47957" w:rsidP="00D47957">
      <w:pPr>
        <w:pStyle w:val="SingleTxtGR"/>
        <w:rPr>
          <w:b/>
        </w:rPr>
      </w:pPr>
      <w:r w:rsidRPr="004608FA">
        <w:rPr>
          <w:b/>
        </w:rPr>
        <w:t xml:space="preserve">Комитет рекомендует государству-участнику </w:t>
      </w:r>
      <w:r>
        <w:rPr>
          <w:b/>
        </w:rPr>
        <w:t>пред</w:t>
      </w:r>
      <w:r w:rsidRPr="004608FA">
        <w:rPr>
          <w:b/>
        </w:rPr>
        <w:t xml:space="preserve">принять конкретные </w:t>
      </w:r>
      <w:r>
        <w:rPr>
          <w:b/>
        </w:rPr>
        <w:t>ш</w:t>
      </w:r>
      <w:r>
        <w:rPr>
          <w:b/>
        </w:rPr>
        <w:t>а</w:t>
      </w:r>
      <w:r>
        <w:rPr>
          <w:b/>
        </w:rPr>
        <w:t>ги</w:t>
      </w:r>
      <w:r w:rsidRPr="004608FA">
        <w:rPr>
          <w:b/>
        </w:rPr>
        <w:t xml:space="preserve"> для осуществления Национального плана действий Афганистана по в</w:t>
      </w:r>
      <w:r w:rsidRPr="004608FA">
        <w:rPr>
          <w:b/>
        </w:rPr>
        <w:t>о</w:t>
      </w:r>
      <w:r w:rsidRPr="004608FA">
        <w:rPr>
          <w:b/>
        </w:rPr>
        <w:t xml:space="preserve">просам инвалидности, принятого в 2008 году, без </w:t>
      </w:r>
      <w:r>
        <w:rPr>
          <w:b/>
        </w:rPr>
        <w:t>какой-либо дискримин</w:t>
      </w:r>
      <w:r>
        <w:rPr>
          <w:b/>
        </w:rPr>
        <w:t>а</w:t>
      </w:r>
      <w:r>
        <w:rPr>
          <w:b/>
        </w:rPr>
        <w:t>ции</w:t>
      </w:r>
      <w:r w:rsidRPr="004608FA">
        <w:rPr>
          <w:b/>
        </w:rPr>
        <w:t xml:space="preserve"> и в этой связи рассмотреть возможность ратификации Конвенции о правах инвалидов и Факультативного протокола к ней.</w:t>
      </w:r>
    </w:p>
    <w:p w:rsidR="00D47957" w:rsidRDefault="00D47957" w:rsidP="00D47957">
      <w:pPr>
        <w:pStyle w:val="SingleTxtGR"/>
      </w:pPr>
      <w:r>
        <w:t>18.</w:t>
      </w:r>
      <w:r>
        <w:tab/>
        <w:t>Комитет обеспокоен тем, что женщины по-прежнему сталкиваются с ди</w:t>
      </w:r>
      <w:r>
        <w:t>с</w:t>
      </w:r>
      <w:r>
        <w:t>криминацией во многих областях из-за широко распространенной социальной, политической и экономической дискриминации по отношению к ним, отсутс</w:t>
      </w:r>
      <w:r>
        <w:t>т</w:t>
      </w:r>
      <w:r>
        <w:t>вия безопасности в стране и сохранения стереотипов и традиционной практ</w:t>
      </w:r>
      <w:r>
        <w:t>и</w:t>
      </w:r>
      <w:r>
        <w:t xml:space="preserve">ки, что ведет к их </w:t>
      </w:r>
      <w:proofErr w:type="spellStart"/>
      <w:r>
        <w:t>маргинализации</w:t>
      </w:r>
      <w:proofErr w:type="spellEnd"/>
      <w:r>
        <w:t>, несмотря на усилия, прилагаемые государс</w:t>
      </w:r>
      <w:r>
        <w:t>т</w:t>
      </w:r>
      <w:r>
        <w:t xml:space="preserve">вом-участником с целью поощрения </w:t>
      </w:r>
      <w:proofErr w:type="spellStart"/>
      <w:r>
        <w:t>гендерного</w:t>
      </w:r>
      <w:proofErr w:type="spellEnd"/>
      <w:r>
        <w:t xml:space="preserve"> равенства. Комитет сож</w:t>
      </w:r>
      <w:r>
        <w:t>а</w:t>
      </w:r>
      <w:r>
        <w:t>леет о несоответствии между правовыми рамками и существующим на практике нер</w:t>
      </w:r>
      <w:r>
        <w:t>а</w:t>
      </w:r>
      <w:r>
        <w:t>венством в таких сферах, как трудовая деятельность, общественная жизнь, о</w:t>
      </w:r>
      <w:r>
        <w:t>б</w:t>
      </w:r>
      <w:r>
        <w:t>разование и здравоохранение. Он особенно обеспокоен тем, что некоторые п</w:t>
      </w:r>
      <w:r>
        <w:t>о</w:t>
      </w:r>
      <w:r>
        <w:t>ложения Закона о личном статусе шиитов остаются дискриминационными в о</w:t>
      </w:r>
      <w:r>
        <w:t>т</w:t>
      </w:r>
      <w:r>
        <w:t>ношении женщин, в частности в том, что касается опекунства, наследования, браков до достижения совершеннолетия и ограничений на передвижение вне дома (статьи 2 и 3).</w:t>
      </w:r>
    </w:p>
    <w:p w:rsidR="0081501E" w:rsidRPr="006D6CD2" w:rsidRDefault="0081501E" w:rsidP="0081501E">
      <w:pPr>
        <w:pStyle w:val="SingleTxtGR"/>
        <w:rPr>
          <w:b/>
        </w:rPr>
      </w:pPr>
      <w:r w:rsidRPr="006D6CD2">
        <w:rPr>
          <w:b/>
        </w:rPr>
        <w:t xml:space="preserve">Комитет просит государство-участник принять более </w:t>
      </w:r>
      <w:r>
        <w:rPr>
          <w:b/>
        </w:rPr>
        <w:t>твердые</w:t>
      </w:r>
      <w:r w:rsidRPr="006D6CD2">
        <w:rPr>
          <w:b/>
        </w:rPr>
        <w:t xml:space="preserve"> и эффекти</w:t>
      </w:r>
      <w:r w:rsidRPr="006D6CD2">
        <w:rPr>
          <w:b/>
        </w:rPr>
        <w:t>в</w:t>
      </w:r>
      <w:r w:rsidRPr="006D6CD2">
        <w:rPr>
          <w:b/>
        </w:rPr>
        <w:t>ные законодательные и практические меры, в том числе путем использ</w:t>
      </w:r>
      <w:r w:rsidRPr="006D6CD2">
        <w:rPr>
          <w:b/>
        </w:rPr>
        <w:t>о</w:t>
      </w:r>
      <w:r w:rsidRPr="006D6CD2">
        <w:rPr>
          <w:b/>
        </w:rPr>
        <w:t>вания средств массовой информации и просвещения, по устранению ист</w:t>
      </w:r>
      <w:r w:rsidRPr="006D6CD2">
        <w:rPr>
          <w:b/>
        </w:rPr>
        <w:t>о</w:t>
      </w:r>
      <w:r w:rsidRPr="006D6CD2">
        <w:rPr>
          <w:b/>
        </w:rPr>
        <w:t>рической дискриминации и неравенства, культурных барьеров и патриа</w:t>
      </w:r>
      <w:r w:rsidRPr="006D6CD2">
        <w:rPr>
          <w:b/>
        </w:rPr>
        <w:t>р</w:t>
      </w:r>
      <w:r w:rsidRPr="006D6CD2">
        <w:rPr>
          <w:b/>
        </w:rPr>
        <w:t>хальных взглядов в целях борьбы с неравенством между мужчинами и женщинами и дискр</w:t>
      </w:r>
      <w:r w:rsidRPr="006D6CD2">
        <w:rPr>
          <w:b/>
        </w:rPr>
        <w:t>и</w:t>
      </w:r>
      <w:r w:rsidRPr="006D6CD2">
        <w:rPr>
          <w:b/>
        </w:rPr>
        <w:t>минацией в отношении женщин, как того требуют статья 2, пункт 2</w:t>
      </w:r>
      <w:r>
        <w:rPr>
          <w:b/>
        </w:rPr>
        <w:t>,</w:t>
      </w:r>
      <w:r w:rsidRPr="006D6CD2">
        <w:rPr>
          <w:b/>
        </w:rPr>
        <w:t xml:space="preserve"> и статья 3 Пакта. В этой связи он настоятельно призыв</w:t>
      </w:r>
      <w:r w:rsidRPr="006D6CD2">
        <w:rPr>
          <w:b/>
        </w:rPr>
        <w:t>а</w:t>
      </w:r>
      <w:r w:rsidRPr="006D6CD2">
        <w:rPr>
          <w:b/>
        </w:rPr>
        <w:t>ет государство-участник в полной мере согласовать свое внутреннее зак</w:t>
      </w:r>
      <w:r w:rsidRPr="006D6CD2">
        <w:rPr>
          <w:b/>
        </w:rPr>
        <w:t>о</w:t>
      </w:r>
      <w:r w:rsidRPr="006D6CD2">
        <w:rPr>
          <w:b/>
        </w:rPr>
        <w:t xml:space="preserve">нодательство, включая Закон о личном статусе шиитов, с международными правозащитными стандартами. </w:t>
      </w:r>
      <w:r>
        <w:rPr>
          <w:b/>
        </w:rPr>
        <w:t>При этом</w:t>
      </w:r>
      <w:r w:rsidRPr="006D6CD2">
        <w:rPr>
          <w:b/>
        </w:rPr>
        <w:t xml:space="preserve"> Комитет обращает внимание г</w:t>
      </w:r>
      <w:r w:rsidRPr="006D6CD2">
        <w:rPr>
          <w:b/>
        </w:rPr>
        <w:t>о</w:t>
      </w:r>
      <w:r w:rsidRPr="006D6CD2">
        <w:rPr>
          <w:b/>
        </w:rPr>
        <w:t xml:space="preserve">сударства-участника на свое замечание общего порядка № </w:t>
      </w:r>
      <w:r>
        <w:rPr>
          <w:b/>
        </w:rPr>
        <w:t>1</w:t>
      </w:r>
      <w:r w:rsidRPr="006D6CD2">
        <w:rPr>
          <w:b/>
        </w:rPr>
        <w:t>6 (2005) о ра</w:t>
      </w:r>
      <w:r w:rsidRPr="006D6CD2">
        <w:rPr>
          <w:b/>
        </w:rPr>
        <w:t>в</w:t>
      </w:r>
      <w:r w:rsidRPr="006D6CD2">
        <w:rPr>
          <w:b/>
        </w:rPr>
        <w:t>ном для мужчин и женщин праве пользования всеми экономическими, с</w:t>
      </w:r>
      <w:r w:rsidRPr="006D6CD2">
        <w:rPr>
          <w:b/>
        </w:rPr>
        <w:t>о</w:t>
      </w:r>
      <w:r w:rsidRPr="006D6CD2">
        <w:rPr>
          <w:b/>
        </w:rPr>
        <w:t>циальными и культурными правами. Комитет также рекомендует госуда</w:t>
      </w:r>
      <w:r w:rsidRPr="006D6CD2">
        <w:rPr>
          <w:b/>
        </w:rPr>
        <w:t>р</w:t>
      </w:r>
      <w:r w:rsidRPr="006D6CD2">
        <w:rPr>
          <w:b/>
        </w:rPr>
        <w:t>ству-участнику разработать и ос</w:t>
      </w:r>
      <w:r>
        <w:rPr>
          <w:b/>
        </w:rPr>
        <w:t>уществлять национальную кампанию</w:t>
      </w:r>
      <w:r w:rsidRPr="006D6CD2">
        <w:rPr>
          <w:b/>
        </w:rPr>
        <w:t xml:space="preserve"> по </w:t>
      </w:r>
      <w:r>
        <w:rPr>
          <w:b/>
        </w:rPr>
        <w:t xml:space="preserve">обеспечению </w:t>
      </w:r>
      <w:r w:rsidRPr="006D6CD2">
        <w:rPr>
          <w:b/>
        </w:rPr>
        <w:t xml:space="preserve">информированности населения, </w:t>
      </w:r>
      <w:r>
        <w:rPr>
          <w:b/>
        </w:rPr>
        <w:t>ориентированную</w:t>
      </w:r>
      <w:r w:rsidRPr="006D6CD2">
        <w:rPr>
          <w:b/>
        </w:rPr>
        <w:t xml:space="preserve"> как на женщин, так и на мужчин, включая общинных лидеров.</w:t>
      </w:r>
    </w:p>
    <w:p w:rsidR="0081501E" w:rsidRDefault="0081501E" w:rsidP="0081501E">
      <w:pPr>
        <w:pStyle w:val="SingleTxtGR"/>
      </w:pPr>
      <w:r>
        <w:t>19.</w:t>
      </w:r>
      <w:r>
        <w:tab/>
        <w:t>Отмечая, что государство-участник ввело временную квоту в пользу женщин в парламенте и провинциальных советах, Комитет по-прежнему обе</w:t>
      </w:r>
      <w:r>
        <w:t>с</w:t>
      </w:r>
      <w:r>
        <w:t xml:space="preserve">покоен низким уровнем </w:t>
      </w:r>
      <w:proofErr w:type="spellStart"/>
      <w:r>
        <w:t>представленности</w:t>
      </w:r>
      <w:proofErr w:type="spellEnd"/>
      <w:r>
        <w:t xml:space="preserve"> женщин на директивных должностях в Афганистане (ст</w:t>
      </w:r>
      <w:r>
        <w:t>а</w:t>
      </w:r>
      <w:r>
        <w:t>тья 3).</w:t>
      </w:r>
    </w:p>
    <w:p w:rsidR="0081501E" w:rsidRPr="006D6CD2" w:rsidRDefault="0081501E" w:rsidP="0081501E">
      <w:pPr>
        <w:pStyle w:val="SingleTxtGR"/>
        <w:rPr>
          <w:b/>
        </w:rPr>
      </w:pPr>
      <w:r w:rsidRPr="006D6CD2">
        <w:rPr>
          <w:b/>
        </w:rPr>
        <w:t xml:space="preserve">Комитет рекомендует государству-участнику поощрять равное участие женщин в процессах принятия решений, в частности </w:t>
      </w:r>
      <w:r>
        <w:rPr>
          <w:b/>
        </w:rPr>
        <w:t xml:space="preserve">в контексте </w:t>
      </w:r>
      <w:proofErr w:type="spellStart"/>
      <w:r>
        <w:rPr>
          <w:b/>
        </w:rPr>
        <w:t>мир</w:t>
      </w:r>
      <w:r>
        <w:rPr>
          <w:b/>
        </w:rPr>
        <w:t>о</w:t>
      </w:r>
      <w:r>
        <w:rPr>
          <w:b/>
        </w:rPr>
        <w:t>строительства</w:t>
      </w:r>
      <w:proofErr w:type="spellEnd"/>
      <w:r w:rsidRPr="006D6CD2">
        <w:rPr>
          <w:b/>
        </w:rPr>
        <w:t xml:space="preserve"> и примирения</w:t>
      </w:r>
      <w:r>
        <w:rPr>
          <w:b/>
        </w:rPr>
        <w:t>,</w:t>
      </w:r>
      <w:r w:rsidRPr="006D6CD2">
        <w:rPr>
          <w:b/>
        </w:rPr>
        <w:t xml:space="preserve"> и принять временные специальные меры с целью преодоления </w:t>
      </w:r>
      <w:proofErr w:type="spellStart"/>
      <w:r w:rsidRPr="006D6CD2">
        <w:rPr>
          <w:b/>
        </w:rPr>
        <w:t>гендерной</w:t>
      </w:r>
      <w:proofErr w:type="spellEnd"/>
      <w:r w:rsidRPr="006D6CD2">
        <w:rPr>
          <w:b/>
        </w:rPr>
        <w:t xml:space="preserve"> несбалансированности </w:t>
      </w:r>
      <w:r>
        <w:rPr>
          <w:b/>
        </w:rPr>
        <w:t xml:space="preserve">в </w:t>
      </w:r>
      <w:r w:rsidRPr="006D6CD2">
        <w:rPr>
          <w:b/>
        </w:rPr>
        <w:t>обществ</w:t>
      </w:r>
      <w:r>
        <w:rPr>
          <w:b/>
        </w:rPr>
        <w:t>е</w:t>
      </w:r>
      <w:r w:rsidRPr="006D6CD2">
        <w:rPr>
          <w:b/>
        </w:rPr>
        <w:t xml:space="preserve"> в соо</w:t>
      </w:r>
      <w:r w:rsidRPr="006D6CD2">
        <w:rPr>
          <w:b/>
        </w:rPr>
        <w:t>т</w:t>
      </w:r>
      <w:r w:rsidRPr="006D6CD2">
        <w:rPr>
          <w:b/>
        </w:rPr>
        <w:t>ветствии со статьей 3 Пакта.</w:t>
      </w:r>
    </w:p>
    <w:p w:rsidR="0081501E" w:rsidRDefault="0081501E" w:rsidP="0081501E">
      <w:pPr>
        <w:pStyle w:val="SingleTxtGR"/>
      </w:pPr>
      <w:r>
        <w:t>20.</w:t>
      </w:r>
      <w:r>
        <w:tab/>
        <w:t>Комитет с обеспокоенностью отмечает, что отдельные лица в государс</w:t>
      </w:r>
      <w:r>
        <w:t>т</w:t>
      </w:r>
      <w:r>
        <w:t>ве-участнике подвергаются наказанию в виде принудительного или обязател</w:t>
      </w:r>
      <w:r>
        <w:t>ь</w:t>
      </w:r>
      <w:r>
        <w:t>ного труда за то, что они придерживаются конкретных политических или иде</w:t>
      </w:r>
      <w:r>
        <w:t>о</w:t>
      </w:r>
      <w:r>
        <w:t>логических взглядов или выр</w:t>
      </w:r>
      <w:r>
        <w:t>а</w:t>
      </w:r>
      <w:r>
        <w:t>жают эти взгляды (статья 6).</w:t>
      </w:r>
    </w:p>
    <w:p w:rsidR="0081501E" w:rsidRPr="008474A6" w:rsidRDefault="0081501E" w:rsidP="0081501E">
      <w:pPr>
        <w:pStyle w:val="SingleTxtGR"/>
        <w:rPr>
          <w:b/>
        </w:rPr>
      </w:pPr>
      <w:r w:rsidRPr="008474A6">
        <w:rPr>
          <w:b/>
        </w:rPr>
        <w:t>Комитет настоятельно призывает государство-участник принять адеква</w:t>
      </w:r>
      <w:r w:rsidRPr="008474A6">
        <w:rPr>
          <w:b/>
        </w:rPr>
        <w:t>т</w:t>
      </w:r>
      <w:r w:rsidRPr="008474A6">
        <w:rPr>
          <w:b/>
        </w:rPr>
        <w:t>ные меры, включая пересмотр Уголовного кодекса, для обеспечения того, чтобы принудительный или обязательный труд не использовался в качес</w:t>
      </w:r>
      <w:r w:rsidRPr="008474A6">
        <w:rPr>
          <w:b/>
        </w:rPr>
        <w:t>т</w:t>
      </w:r>
      <w:r w:rsidRPr="008474A6">
        <w:rPr>
          <w:b/>
        </w:rPr>
        <w:t>ве меры наказ</w:t>
      </w:r>
      <w:r w:rsidRPr="008474A6">
        <w:rPr>
          <w:b/>
        </w:rPr>
        <w:t>а</w:t>
      </w:r>
      <w:r w:rsidRPr="008474A6">
        <w:rPr>
          <w:b/>
        </w:rPr>
        <w:t>ния.</w:t>
      </w:r>
    </w:p>
    <w:p w:rsidR="0081501E" w:rsidRDefault="0081501E" w:rsidP="0081501E">
      <w:pPr>
        <w:pStyle w:val="SingleTxtGR"/>
      </w:pPr>
      <w:r>
        <w:t>21.</w:t>
      </w:r>
      <w:r>
        <w:tab/>
        <w:t>Комитет обеспокоен тем, что из-за отсутствия надежных данных стат</w:t>
      </w:r>
      <w:r>
        <w:t>и</w:t>
      </w:r>
      <w:r>
        <w:t>стики труда и информации о рынке труда положение с безработицей в госуда</w:t>
      </w:r>
      <w:r>
        <w:t>р</w:t>
      </w:r>
      <w:r>
        <w:t>стве-участнике с трудом поддается количественной оценке (статья 6).</w:t>
      </w:r>
    </w:p>
    <w:p w:rsidR="0081501E" w:rsidRDefault="0081501E" w:rsidP="0081501E">
      <w:pPr>
        <w:pStyle w:val="SingleTxtGR"/>
      </w:pPr>
      <w:r>
        <w:t>22.</w:t>
      </w:r>
      <w:r>
        <w:tab/>
        <w:t>Комитет обеспокоен отсутствием возможностей для трудоустройства м</w:t>
      </w:r>
      <w:r>
        <w:t>о</w:t>
      </w:r>
      <w:r>
        <w:t xml:space="preserve">лодежи, </w:t>
      </w:r>
      <w:proofErr w:type="spellStart"/>
      <w:r>
        <w:t>возвращенцев</w:t>
      </w:r>
      <w:proofErr w:type="spellEnd"/>
      <w:r>
        <w:t xml:space="preserve"> и внутренне перемещенных лиц (</w:t>
      </w:r>
      <w:proofErr w:type="spellStart"/>
      <w:r>
        <w:t>ВПЛ</w:t>
      </w:r>
      <w:proofErr w:type="spellEnd"/>
      <w:r>
        <w:t>), в частности в сельскохозяйственном секторе (статья 6).</w:t>
      </w:r>
    </w:p>
    <w:p w:rsidR="0081501E" w:rsidRPr="008474A6" w:rsidRDefault="0081501E" w:rsidP="0081501E">
      <w:pPr>
        <w:pStyle w:val="SingleTxtGR"/>
        <w:rPr>
          <w:b/>
        </w:rPr>
      </w:pPr>
      <w:r w:rsidRPr="008474A6">
        <w:rPr>
          <w:b/>
        </w:rPr>
        <w:t>Комитет рекомендует государству-участнику внедрить адекватные мех</w:t>
      </w:r>
      <w:r w:rsidRPr="008474A6">
        <w:rPr>
          <w:b/>
        </w:rPr>
        <w:t>а</w:t>
      </w:r>
      <w:r w:rsidRPr="008474A6">
        <w:rPr>
          <w:b/>
        </w:rPr>
        <w:t>низмы для оценки уровня безработицы на его территории, чтобы принять эффективные меры для решения этой проблемы. Он рекомендует госуда</w:t>
      </w:r>
      <w:r w:rsidRPr="008474A6">
        <w:rPr>
          <w:b/>
        </w:rPr>
        <w:t>р</w:t>
      </w:r>
      <w:r w:rsidRPr="008474A6">
        <w:rPr>
          <w:b/>
        </w:rPr>
        <w:t>ству-участнику обратиться в этой связи за официальной технической п</w:t>
      </w:r>
      <w:r w:rsidRPr="008474A6">
        <w:rPr>
          <w:b/>
        </w:rPr>
        <w:t>о</w:t>
      </w:r>
      <w:r w:rsidRPr="008474A6">
        <w:rPr>
          <w:b/>
        </w:rPr>
        <w:t>мощью к Международной орган</w:t>
      </w:r>
      <w:r w:rsidRPr="008474A6">
        <w:rPr>
          <w:b/>
        </w:rPr>
        <w:t>и</w:t>
      </w:r>
      <w:r w:rsidRPr="008474A6">
        <w:rPr>
          <w:b/>
        </w:rPr>
        <w:t>зации труда.</w:t>
      </w:r>
    </w:p>
    <w:p w:rsidR="0081501E" w:rsidRPr="008474A6" w:rsidRDefault="0081501E" w:rsidP="0081501E">
      <w:pPr>
        <w:pStyle w:val="SingleTxtGR"/>
        <w:rPr>
          <w:b/>
        </w:rPr>
      </w:pPr>
      <w:r w:rsidRPr="008474A6">
        <w:rPr>
          <w:b/>
        </w:rPr>
        <w:t>Комитет настоятельно призывает государство-участник принять и осущ</w:t>
      </w:r>
      <w:r w:rsidRPr="008474A6">
        <w:rPr>
          <w:b/>
        </w:rPr>
        <w:t>е</w:t>
      </w:r>
      <w:r w:rsidRPr="008474A6">
        <w:rPr>
          <w:b/>
        </w:rPr>
        <w:t xml:space="preserve">ствлять планы действий в области занятости, </w:t>
      </w:r>
      <w:r>
        <w:rPr>
          <w:b/>
        </w:rPr>
        <w:t xml:space="preserve">направленные на </w:t>
      </w:r>
      <w:r w:rsidRPr="008474A6">
        <w:rPr>
          <w:b/>
        </w:rPr>
        <w:t>постепе</w:t>
      </w:r>
      <w:r w:rsidRPr="008474A6">
        <w:rPr>
          <w:b/>
        </w:rPr>
        <w:t>н</w:t>
      </w:r>
      <w:r w:rsidRPr="008474A6">
        <w:rPr>
          <w:b/>
        </w:rPr>
        <w:t>но</w:t>
      </w:r>
      <w:r>
        <w:rPr>
          <w:b/>
        </w:rPr>
        <w:t>е сокращение</w:t>
      </w:r>
      <w:r w:rsidRPr="008474A6">
        <w:rPr>
          <w:b/>
        </w:rPr>
        <w:t xml:space="preserve"> безработицы в неформальном секторе, в частности в сел</w:t>
      </w:r>
      <w:r w:rsidRPr="008474A6">
        <w:rPr>
          <w:b/>
        </w:rPr>
        <w:t>ь</w:t>
      </w:r>
      <w:r w:rsidRPr="008474A6">
        <w:rPr>
          <w:b/>
        </w:rPr>
        <w:t>скохозяйственном се</w:t>
      </w:r>
      <w:r w:rsidRPr="008474A6">
        <w:rPr>
          <w:b/>
        </w:rPr>
        <w:t>к</w:t>
      </w:r>
      <w:r w:rsidRPr="008474A6">
        <w:rPr>
          <w:b/>
        </w:rPr>
        <w:t>торе.</w:t>
      </w:r>
    </w:p>
    <w:p w:rsidR="0081501E" w:rsidRDefault="0081501E" w:rsidP="0081501E">
      <w:pPr>
        <w:pStyle w:val="SingleTxtGR"/>
      </w:pPr>
      <w:r>
        <w:t>23.</w:t>
      </w:r>
      <w:r>
        <w:tab/>
        <w:t>Комитет сожалеет о том, что минимальная заработная плата, установле</w:t>
      </w:r>
      <w:r>
        <w:t>н</w:t>
      </w:r>
      <w:r>
        <w:t>ная государством-участником, является недостаточной для обеспечения труд</w:t>
      </w:r>
      <w:r>
        <w:t>я</w:t>
      </w:r>
      <w:r>
        <w:t>щимся и их семьям удовлетворительного существования (статья 7).</w:t>
      </w:r>
    </w:p>
    <w:p w:rsidR="0081501E" w:rsidRPr="008D03C9" w:rsidRDefault="0081501E" w:rsidP="0081501E">
      <w:pPr>
        <w:pStyle w:val="SingleTxtGR"/>
        <w:rPr>
          <w:b/>
        </w:rPr>
      </w:pPr>
      <w:r w:rsidRPr="008D03C9">
        <w:rPr>
          <w:b/>
        </w:rPr>
        <w:t>Комитет настоятельно призывает государство-участник принять надлеж</w:t>
      </w:r>
      <w:r w:rsidRPr="008D03C9">
        <w:rPr>
          <w:b/>
        </w:rPr>
        <w:t>а</w:t>
      </w:r>
      <w:r w:rsidRPr="008D03C9">
        <w:rPr>
          <w:b/>
        </w:rPr>
        <w:t>щие меры для того, чтобы повысить минимальную заработную плату и тем самым позволить трудящимся и их семьям удовлетворять свои насущные потребности.</w:t>
      </w:r>
    </w:p>
    <w:p w:rsidR="0081501E" w:rsidRPr="00146981" w:rsidRDefault="0081501E" w:rsidP="0081501E">
      <w:pPr>
        <w:pStyle w:val="SingleTxtGR"/>
      </w:pPr>
      <w:r>
        <w:t>24.</w:t>
      </w:r>
      <w:r>
        <w:tab/>
        <w:t>Комитет с обеспокоенностью отмечает, что в государстве-участнике не гарантируется принцип равного для трудящихся-мужчин и трудящихся-женщин вознаграждения за труд ра</w:t>
      </w:r>
      <w:r>
        <w:t>в</w:t>
      </w:r>
      <w:r>
        <w:t>ной ценности (статья 7).</w:t>
      </w:r>
    </w:p>
    <w:p w:rsidR="0081501E" w:rsidRPr="00C853FA" w:rsidRDefault="0081501E" w:rsidP="0081501E">
      <w:pPr>
        <w:pStyle w:val="SingleTxtGR"/>
        <w:rPr>
          <w:b/>
        </w:rPr>
      </w:pPr>
      <w:r w:rsidRPr="00C853FA">
        <w:rPr>
          <w:b/>
        </w:rPr>
        <w:t>Комитет настоятельно призывает государство-участник активизировать усилия по обеспечению равного вознаграждения за труд равной ценности в соответс</w:t>
      </w:r>
      <w:r w:rsidRPr="00C853FA">
        <w:rPr>
          <w:b/>
        </w:rPr>
        <w:t>т</w:t>
      </w:r>
      <w:r w:rsidRPr="00C853FA">
        <w:rPr>
          <w:b/>
        </w:rPr>
        <w:t>вии с Пактом и сократить разрыв в заработной плате между мужчинами и женщинами. В частности, Комитет рекомендует государс</w:t>
      </w:r>
      <w:r w:rsidRPr="00C853FA">
        <w:rPr>
          <w:b/>
        </w:rPr>
        <w:t>т</w:t>
      </w:r>
      <w:r w:rsidRPr="00C853FA">
        <w:rPr>
          <w:b/>
        </w:rPr>
        <w:t xml:space="preserve">ву-участнику установить механизм </w:t>
      </w:r>
      <w:r>
        <w:rPr>
          <w:b/>
        </w:rPr>
        <w:t>контроля за</w:t>
      </w:r>
      <w:r w:rsidRPr="00C853FA">
        <w:rPr>
          <w:b/>
        </w:rPr>
        <w:t xml:space="preserve"> осуществлени</w:t>
      </w:r>
      <w:r>
        <w:rPr>
          <w:b/>
        </w:rPr>
        <w:t>ем</w:t>
      </w:r>
      <w:r w:rsidRPr="00C853FA">
        <w:rPr>
          <w:b/>
        </w:rPr>
        <w:t xml:space="preserve"> прав труд</w:t>
      </w:r>
      <w:r w:rsidRPr="00C853FA">
        <w:rPr>
          <w:b/>
        </w:rPr>
        <w:t>я</w:t>
      </w:r>
      <w:r w:rsidRPr="00C853FA">
        <w:rPr>
          <w:b/>
        </w:rPr>
        <w:t>щихся, включая равную плату за труд равной ценности, и проводить и</w:t>
      </w:r>
      <w:r w:rsidRPr="00C853FA">
        <w:rPr>
          <w:b/>
        </w:rPr>
        <w:t>н</w:t>
      </w:r>
      <w:r w:rsidRPr="00C853FA">
        <w:rPr>
          <w:b/>
        </w:rPr>
        <w:t>формационно-просветительские кампании в этой связи.</w:t>
      </w:r>
    </w:p>
    <w:p w:rsidR="0081501E" w:rsidRPr="00C853FA" w:rsidRDefault="0081501E" w:rsidP="0081501E">
      <w:pPr>
        <w:pStyle w:val="SingleTxtGR"/>
      </w:pPr>
      <w:r w:rsidRPr="00C853FA">
        <w:t>25.</w:t>
      </w:r>
      <w:r w:rsidRPr="00C853FA">
        <w:tab/>
        <w:t>Отмечая, что Кодекс законов о труде охватывает многие положения Па</w:t>
      </w:r>
      <w:r w:rsidRPr="00C853FA">
        <w:t>к</w:t>
      </w:r>
      <w:r w:rsidRPr="00C853FA">
        <w:t>та, Комитет в то же время сожалеет о том, что ему по-прежнему присущи мн</w:t>
      </w:r>
      <w:r w:rsidRPr="00C853FA">
        <w:t>о</w:t>
      </w:r>
      <w:r w:rsidRPr="00C853FA">
        <w:t xml:space="preserve">гочисленные недостатки, такие как </w:t>
      </w:r>
      <w:proofErr w:type="spellStart"/>
      <w:r w:rsidRPr="00C853FA">
        <w:t>нерассмотрение</w:t>
      </w:r>
      <w:proofErr w:type="spellEnd"/>
      <w:r w:rsidRPr="00C853FA">
        <w:t xml:space="preserve"> права на забастовку и ур</w:t>
      </w:r>
      <w:r w:rsidRPr="00C853FA">
        <w:t>е</w:t>
      </w:r>
      <w:r w:rsidRPr="00C853FA">
        <w:t xml:space="preserve">гулирование споров. Комитет обеспокоен отсутствием адекватного механизма </w:t>
      </w:r>
      <w:r>
        <w:t>контроля за</w:t>
      </w:r>
      <w:r w:rsidRPr="00C853FA">
        <w:t xml:space="preserve"> </w:t>
      </w:r>
      <w:r>
        <w:t>осуществлением</w:t>
      </w:r>
      <w:r w:rsidRPr="00C853FA">
        <w:t xml:space="preserve"> Кодекса законов о труде, а также низк</w:t>
      </w:r>
      <w:r>
        <w:t>ой результ</w:t>
      </w:r>
      <w:r>
        <w:t>а</w:t>
      </w:r>
      <w:r>
        <w:t xml:space="preserve">тивностью </w:t>
      </w:r>
      <w:r w:rsidRPr="00C853FA">
        <w:t>Национальной программы повышения квалифик</w:t>
      </w:r>
      <w:r w:rsidRPr="00C853FA">
        <w:t>а</w:t>
      </w:r>
      <w:r w:rsidRPr="00C853FA">
        <w:t>ции (статья 8).</w:t>
      </w:r>
    </w:p>
    <w:p w:rsidR="0081501E" w:rsidRPr="00C853FA" w:rsidRDefault="0081501E" w:rsidP="0081501E">
      <w:pPr>
        <w:pStyle w:val="SingleTxtGR"/>
        <w:rPr>
          <w:b/>
        </w:rPr>
      </w:pPr>
      <w:r w:rsidRPr="00C853FA">
        <w:rPr>
          <w:b/>
        </w:rPr>
        <w:t>Комитет рекомендует государству-участнику активизировать усилия по защите прав трудящихся и в этой связи пересмотреть Кодекс законов о труде согласно требованиям Пакта, чтобы инкорпорировать в него право на создание профсоюзов, право на ведение коллективных переговоров и право на забастовку. Комитет также рекомендует государству-участнику создать механизм для совершенствования координации и коммуникацио</w:t>
      </w:r>
      <w:r w:rsidRPr="00C853FA">
        <w:rPr>
          <w:b/>
        </w:rPr>
        <w:t>н</w:t>
      </w:r>
      <w:r w:rsidRPr="00C853FA">
        <w:rPr>
          <w:b/>
        </w:rPr>
        <w:t xml:space="preserve">ной деятельности между правительственными учреждениями в процессе подготовки проектов законов, касающихся труда. </w:t>
      </w:r>
    </w:p>
    <w:p w:rsidR="0081501E" w:rsidRPr="00C853FA" w:rsidRDefault="0081501E" w:rsidP="0081501E">
      <w:pPr>
        <w:pStyle w:val="SingleTxtGR"/>
      </w:pPr>
      <w:r w:rsidRPr="00C853FA">
        <w:t>26.</w:t>
      </w:r>
      <w:r w:rsidRPr="00C853FA">
        <w:tab/>
        <w:t>Комитет с обеспокоенностью отмечает, что государство-участник еще не создало базовую систему социального обеспечения и что поэтому значительное число находящихся в неблагоприятном полож</w:t>
      </w:r>
      <w:r w:rsidRPr="00C853FA">
        <w:t>е</w:t>
      </w:r>
      <w:r w:rsidRPr="00C853FA">
        <w:t xml:space="preserve">нии и </w:t>
      </w:r>
      <w:proofErr w:type="spellStart"/>
      <w:r w:rsidRPr="00C853FA">
        <w:t>маргинализованных</w:t>
      </w:r>
      <w:proofErr w:type="spellEnd"/>
      <w:r w:rsidRPr="00C853FA">
        <w:t xml:space="preserve"> лиц и г</w:t>
      </w:r>
      <w:r>
        <w:t xml:space="preserve">рупп лиц, включая престарелых, </w:t>
      </w:r>
      <w:proofErr w:type="spellStart"/>
      <w:r>
        <w:t>с</w:t>
      </w:r>
      <w:r w:rsidRPr="00C853FA">
        <w:t>амозанятых</w:t>
      </w:r>
      <w:proofErr w:type="spellEnd"/>
      <w:r w:rsidRPr="00C853FA">
        <w:t xml:space="preserve"> лиц, женщин, в частности од</w:t>
      </w:r>
      <w:r w:rsidRPr="00C853FA">
        <w:t>и</w:t>
      </w:r>
      <w:r w:rsidRPr="00C853FA">
        <w:t xml:space="preserve">ноких матерей, </w:t>
      </w:r>
      <w:proofErr w:type="spellStart"/>
      <w:r w:rsidRPr="00C853FA">
        <w:t>ВПЛ</w:t>
      </w:r>
      <w:proofErr w:type="spellEnd"/>
      <w:r w:rsidRPr="00C853FA">
        <w:t xml:space="preserve">, </w:t>
      </w:r>
      <w:proofErr w:type="spellStart"/>
      <w:r w:rsidRPr="00C853FA">
        <w:t>возвращенцев</w:t>
      </w:r>
      <w:proofErr w:type="spellEnd"/>
      <w:r w:rsidRPr="00C853FA">
        <w:t xml:space="preserve"> и беженцев, </w:t>
      </w:r>
      <w:r>
        <w:t xml:space="preserve">не </w:t>
      </w:r>
      <w:r w:rsidRPr="00C853FA">
        <w:t>имеют прав</w:t>
      </w:r>
      <w:r>
        <w:t>а</w:t>
      </w:r>
      <w:r w:rsidRPr="00C853FA">
        <w:t xml:space="preserve"> на какую-либо защиту (статья 9).</w:t>
      </w:r>
    </w:p>
    <w:p w:rsidR="0081501E" w:rsidRPr="00C853FA" w:rsidRDefault="0081501E" w:rsidP="0081501E">
      <w:pPr>
        <w:pStyle w:val="SingleTxtGR"/>
        <w:rPr>
          <w:b/>
        </w:rPr>
      </w:pPr>
      <w:r w:rsidRPr="00C853FA">
        <w:rPr>
          <w:b/>
        </w:rPr>
        <w:t>Комитет рекомендует государству-участнику разработать национальны</w:t>
      </w:r>
      <w:r>
        <w:rPr>
          <w:b/>
        </w:rPr>
        <w:t>й</w:t>
      </w:r>
      <w:r w:rsidRPr="00C853FA">
        <w:rPr>
          <w:b/>
        </w:rPr>
        <w:t xml:space="preserve"> план </w:t>
      </w:r>
      <w:r>
        <w:rPr>
          <w:b/>
        </w:rPr>
        <w:t xml:space="preserve">по </w:t>
      </w:r>
      <w:r w:rsidRPr="00C853FA">
        <w:rPr>
          <w:b/>
        </w:rPr>
        <w:t>социально</w:t>
      </w:r>
      <w:r>
        <w:rPr>
          <w:b/>
        </w:rPr>
        <w:t>му</w:t>
      </w:r>
      <w:r w:rsidRPr="00C853FA">
        <w:rPr>
          <w:b/>
        </w:rPr>
        <w:t xml:space="preserve"> обеспечени</w:t>
      </w:r>
      <w:r>
        <w:rPr>
          <w:b/>
        </w:rPr>
        <w:t>ю</w:t>
      </w:r>
      <w:r w:rsidRPr="00C853FA">
        <w:rPr>
          <w:b/>
        </w:rPr>
        <w:t xml:space="preserve"> и постепенно дополнять систему соц</w:t>
      </w:r>
      <w:r w:rsidRPr="00C853FA">
        <w:rPr>
          <w:b/>
        </w:rPr>
        <w:t>и</w:t>
      </w:r>
      <w:r w:rsidRPr="00C853FA">
        <w:rPr>
          <w:b/>
        </w:rPr>
        <w:t>ального обеспечения в целях защиты находящихся в неблагоприятном п</w:t>
      </w:r>
      <w:r w:rsidRPr="00C853FA">
        <w:rPr>
          <w:b/>
        </w:rPr>
        <w:t>о</w:t>
      </w:r>
      <w:r w:rsidRPr="00C853FA">
        <w:rPr>
          <w:b/>
        </w:rPr>
        <w:t xml:space="preserve">ложении и </w:t>
      </w:r>
      <w:proofErr w:type="spellStart"/>
      <w:r w:rsidRPr="00C853FA">
        <w:rPr>
          <w:b/>
        </w:rPr>
        <w:t>маргинализованных</w:t>
      </w:r>
      <w:proofErr w:type="spellEnd"/>
      <w:r w:rsidRPr="00C853FA">
        <w:rPr>
          <w:b/>
        </w:rPr>
        <w:t xml:space="preserve"> групп. В этой связи Комитет призывает г</w:t>
      </w:r>
      <w:r w:rsidRPr="00C853FA">
        <w:rPr>
          <w:b/>
        </w:rPr>
        <w:t>о</w:t>
      </w:r>
      <w:r w:rsidRPr="00C853FA">
        <w:rPr>
          <w:b/>
        </w:rPr>
        <w:t>сударство-участник изучить возможности международного с</w:t>
      </w:r>
      <w:r w:rsidRPr="00C853FA">
        <w:rPr>
          <w:b/>
        </w:rPr>
        <w:t>о</w:t>
      </w:r>
      <w:r w:rsidRPr="00C853FA">
        <w:rPr>
          <w:b/>
        </w:rPr>
        <w:t>трудничества в соответствии с пу</w:t>
      </w:r>
      <w:r>
        <w:rPr>
          <w:b/>
        </w:rPr>
        <w:t>нктом 1 статьи 2 Пакта и приняты</w:t>
      </w:r>
      <w:r w:rsidRPr="00C853FA">
        <w:rPr>
          <w:b/>
        </w:rPr>
        <w:t>м Комитетом зам</w:t>
      </w:r>
      <w:r w:rsidRPr="00C853FA">
        <w:rPr>
          <w:b/>
        </w:rPr>
        <w:t>е</w:t>
      </w:r>
      <w:r w:rsidRPr="00C853FA">
        <w:rPr>
          <w:b/>
        </w:rPr>
        <w:t>чанием общего порядка № 19 (2008) о праве на социальное обеспечение.</w:t>
      </w:r>
    </w:p>
    <w:p w:rsidR="0081501E" w:rsidRPr="00C853FA" w:rsidRDefault="0081501E" w:rsidP="0081501E">
      <w:pPr>
        <w:pStyle w:val="SingleTxtGR"/>
      </w:pPr>
      <w:r w:rsidRPr="00C853FA">
        <w:t>27.</w:t>
      </w:r>
      <w:r w:rsidRPr="00C853FA">
        <w:tab/>
        <w:t xml:space="preserve">Комитет обеспокоен тем, что многие беднейшие семьи </w:t>
      </w:r>
      <w:r>
        <w:t>не охвачены</w:t>
      </w:r>
      <w:r w:rsidRPr="00C853FA">
        <w:t xml:space="preserve"> ра</w:t>
      </w:r>
      <w:r w:rsidRPr="00C853FA">
        <w:t>з</w:t>
      </w:r>
      <w:r w:rsidRPr="00C853FA">
        <w:t>личны</w:t>
      </w:r>
      <w:r>
        <w:t>ми</w:t>
      </w:r>
      <w:r w:rsidRPr="00C853FA">
        <w:t xml:space="preserve"> программ</w:t>
      </w:r>
      <w:r>
        <w:t>ами</w:t>
      </w:r>
      <w:r w:rsidRPr="00C853FA">
        <w:t xml:space="preserve"> сокр</w:t>
      </w:r>
      <w:r w:rsidRPr="00C853FA">
        <w:t>а</w:t>
      </w:r>
      <w:r w:rsidRPr="00C853FA">
        <w:t>щения масштабов нищеты (статья 9).</w:t>
      </w:r>
    </w:p>
    <w:p w:rsidR="0081501E" w:rsidRPr="00C853FA" w:rsidRDefault="0081501E" w:rsidP="0081501E">
      <w:pPr>
        <w:pStyle w:val="SingleTxtGR"/>
        <w:rPr>
          <w:b/>
        </w:rPr>
      </w:pPr>
      <w:r w:rsidRPr="00C853FA">
        <w:rPr>
          <w:b/>
        </w:rPr>
        <w:t>Комитет рекомендует государству-участнику в сотрудничестве с неправ</w:t>
      </w:r>
      <w:r w:rsidRPr="00C853FA">
        <w:rPr>
          <w:b/>
        </w:rPr>
        <w:t>и</w:t>
      </w:r>
      <w:r w:rsidRPr="00C853FA">
        <w:rPr>
          <w:b/>
        </w:rPr>
        <w:t>тельственными орган</w:t>
      </w:r>
      <w:r w:rsidRPr="00C853FA">
        <w:rPr>
          <w:b/>
        </w:rPr>
        <w:t>и</w:t>
      </w:r>
      <w:r w:rsidRPr="00C853FA">
        <w:rPr>
          <w:b/>
        </w:rPr>
        <w:t>зациями пересмотреть критерии приемлемости для программ сокращения масштабов нищеты с целью обеспечения того, чт</w:t>
      </w:r>
      <w:r w:rsidRPr="00C853FA">
        <w:rPr>
          <w:b/>
        </w:rPr>
        <w:t>о</w:t>
      </w:r>
      <w:r w:rsidRPr="00C853FA">
        <w:rPr>
          <w:b/>
        </w:rPr>
        <w:t xml:space="preserve">бы беднейшие семьи были </w:t>
      </w:r>
      <w:r>
        <w:rPr>
          <w:b/>
        </w:rPr>
        <w:t>охвачены</w:t>
      </w:r>
      <w:r w:rsidRPr="00C853FA">
        <w:rPr>
          <w:b/>
        </w:rPr>
        <w:t xml:space="preserve"> таки</w:t>
      </w:r>
      <w:r>
        <w:rPr>
          <w:b/>
        </w:rPr>
        <w:t>ми</w:t>
      </w:r>
      <w:r w:rsidRPr="00C853FA">
        <w:rPr>
          <w:b/>
        </w:rPr>
        <w:t xml:space="preserve"> программ</w:t>
      </w:r>
      <w:r>
        <w:rPr>
          <w:b/>
        </w:rPr>
        <w:t>ами</w:t>
      </w:r>
      <w:r w:rsidRPr="00C853FA">
        <w:rPr>
          <w:b/>
        </w:rPr>
        <w:t xml:space="preserve">. </w:t>
      </w:r>
    </w:p>
    <w:p w:rsidR="0081501E" w:rsidRPr="00C853FA" w:rsidRDefault="0081501E" w:rsidP="0081501E">
      <w:pPr>
        <w:pStyle w:val="SingleTxtGR"/>
      </w:pPr>
      <w:r>
        <w:rPr>
          <w:b/>
        </w:rPr>
        <w:t>Учитывая</w:t>
      </w:r>
      <w:r w:rsidRPr="00C853FA">
        <w:rPr>
          <w:b/>
        </w:rPr>
        <w:t xml:space="preserve">, что престарелые находятся в особо трудной ситуации из-за того, что </w:t>
      </w:r>
      <w:r>
        <w:rPr>
          <w:b/>
        </w:rPr>
        <w:t xml:space="preserve">они </w:t>
      </w:r>
      <w:r w:rsidRPr="00C853FA">
        <w:rPr>
          <w:b/>
        </w:rPr>
        <w:t>не имеют семей</w:t>
      </w:r>
      <w:r>
        <w:rPr>
          <w:b/>
        </w:rPr>
        <w:t>,</w:t>
      </w:r>
      <w:r w:rsidRPr="00C853FA">
        <w:rPr>
          <w:b/>
        </w:rPr>
        <w:t xml:space="preserve"> или из-за того, что их семьи больше не могут им помогать, Комитет предлагает рассмотреть в приоритетном порядке в</w:t>
      </w:r>
      <w:r w:rsidRPr="00C853FA">
        <w:rPr>
          <w:b/>
        </w:rPr>
        <w:t>о</w:t>
      </w:r>
      <w:r w:rsidRPr="00C853FA">
        <w:rPr>
          <w:b/>
        </w:rPr>
        <w:t xml:space="preserve">прос о защите престарелых в рамках национального плана </w:t>
      </w:r>
      <w:r>
        <w:rPr>
          <w:b/>
        </w:rPr>
        <w:t xml:space="preserve">по </w:t>
      </w:r>
      <w:r w:rsidRPr="00C853FA">
        <w:rPr>
          <w:b/>
        </w:rPr>
        <w:t>социальн</w:t>
      </w:r>
      <w:r w:rsidRPr="00C853FA">
        <w:rPr>
          <w:b/>
        </w:rPr>
        <w:t>о</w:t>
      </w:r>
      <w:r>
        <w:rPr>
          <w:b/>
        </w:rPr>
        <w:t>му</w:t>
      </w:r>
      <w:r w:rsidRPr="00C853FA">
        <w:rPr>
          <w:b/>
        </w:rPr>
        <w:t xml:space="preserve"> обеспечени</w:t>
      </w:r>
      <w:r>
        <w:rPr>
          <w:b/>
        </w:rPr>
        <w:t>ю</w:t>
      </w:r>
      <w:r w:rsidRPr="00C853FA">
        <w:rPr>
          <w:b/>
        </w:rPr>
        <w:t>.</w:t>
      </w:r>
    </w:p>
    <w:p w:rsidR="0081501E" w:rsidRPr="00C853FA" w:rsidRDefault="0081501E" w:rsidP="0081501E">
      <w:pPr>
        <w:pStyle w:val="SingleTxtGR"/>
      </w:pPr>
      <w:r w:rsidRPr="00C853FA">
        <w:t>28.</w:t>
      </w:r>
      <w:r w:rsidRPr="00C853FA">
        <w:tab/>
        <w:t>Отмечая принятую в 2006 году Национальную стратегию в интересах д</w:t>
      </w:r>
      <w:r w:rsidRPr="00C853FA">
        <w:t>е</w:t>
      </w:r>
      <w:r w:rsidRPr="00C853FA">
        <w:t>тей, входящих в группу риска, Комитет по-прежнему испытывает обеспокое</w:t>
      </w:r>
      <w:r w:rsidRPr="00C853FA">
        <w:t>н</w:t>
      </w:r>
      <w:r w:rsidRPr="00C853FA">
        <w:t>ность по поводу масштабов насилия в отношении детей, включая принудител</w:t>
      </w:r>
      <w:r w:rsidRPr="00C853FA">
        <w:t>ь</w:t>
      </w:r>
      <w:r w:rsidRPr="00C853FA">
        <w:t xml:space="preserve">ные браки и браки в раннем возрасте. Он сожалеет о том, что большое число детей, один из родителей которых жив, без необходимости </w:t>
      </w:r>
      <w:r>
        <w:t>находя</w:t>
      </w:r>
      <w:r w:rsidRPr="00C853FA">
        <w:t>тся в детских учре</w:t>
      </w:r>
      <w:r w:rsidRPr="00C853FA">
        <w:t>ж</w:t>
      </w:r>
      <w:r w:rsidRPr="00C853FA">
        <w:t>дениях (статья 10).</w:t>
      </w:r>
    </w:p>
    <w:p w:rsidR="0081501E" w:rsidRPr="00672247" w:rsidRDefault="0081501E" w:rsidP="0081501E">
      <w:pPr>
        <w:pStyle w:val="SingleTxtGR"/>
        <w:rPr>
          <w:b/>
        </w:rPr>
      </w:pPr>
      <w:r w:rsidRPr="00672247">
        <w:rPr>
          <w:b/>
        </w:rPr>
        <w:t>Комитет рекомендует государству-участнику а) активизировать усилия по борьбе с насилием в отношении детей и запретить телесные наказания д</w:t>
      </w:r>
      <w:r w:rsidRPr="00672247">
        <w:rPr>
          <w:b/>
        </w:rPr>
        <w:t>е</w:t>
      </w:r>
      <w:r w:rsidRPr="00672247">
        <w:rPr>
          <w:b/>
        </w:rPr>
        <w:t xml:space="preserve">тей в любой среде и </w:t>
      </w:r>
      <w:proofErr w:type="spellStart"/>
      <w:r w:rsidRPr="00672247">
        <w:rPr>
          <w:b/>
        </w:rPr>
        <w:t>b</w:t>
      </w:r>
      <w:proofErr w:type="spellEnd"/>
      <w:r w:rsidRPr="00672247">
        <w:rPr>
          <w:b/>
        </w:rPr>
        <w:t>) принять и осуществлять программы социальной защиты, чтобы позволить находящимся в наиболее неблагоприятном п</w:t>
      </w:r>
      <w:r w:rsidRPr="00672247">
        <w:rPr>
          <w:b/>
        </w:rPr>
        <w:t>о</w:t>
      </w:r>
      <w:r w:rsidRPr="00672247">
        <w:rPr>
          <w:b/>
        </w:rPr>
        <w:t xml:space="preserve">ложении и </w:t>
      </w:r>
      <w:proofErr w:type="spellStart"/>
      <w:r w:rsidRPr="00672247">
        <w:rPr>
          <w:b/>
        </w:rPr>
        <w:t>маргинализованным</w:t>
      </w:r>
      <w:proofErr w:type="spellEnd"/>
      <w:r w:rsidRPr="00672247">
        <w:rPr>
          <w:b/>
        </w:rPr>
        <w:t xml:space="preserve"> семьям удовлетворять свои базовые п</w:t>
      </w:r>
      <w:r w:rsidRPr="00672247">
        <w:rPr>
          <w:b/>
        </w:rPr>
        <w:t>о</w:t>
      </w:r>
      <w:r w:rsidRPr="00672247">
        <w:rPr>
          <w:b/>
        </w:rPr>
        <w:t>требности и ухаживать за своими детьми. Комитет просит государство-участник представить в его следующем периодическом докладе дополн</w:t>
      </w:r>
      <w:r w:rsidRPr="00672247">
        <w:rPr>
          <w:b/>
        </w:rPr>
        <w:t>и</w:t>
      </w:r>
      <w:r w:rsidRPr="00672247">
        <w:rPr>
          <w:b/>
        </w:rPr>
        <w:t>тельную информацию о системе институционального ухода за детьми, м</w:t>
      </w:r>
      <w:r w:rsidRPr="00672247">
        <w:rPr>
          <w:b/>
        </w:rPr>
        <w:t>е</w:t>
      </w:r>
      <w:r w:rsidRPr="00672247">
        <w:rPr>
          <w:b/>
        </w:rPr>
        <w:t>ханизмах регулирования, нынешней численности и квалификации перс</w:t>
      </w:r>
      <w:r w:rsidRPr="00672247">
        <w:rPr>
          <w:b/>
        </w:rPr>
        <w:t>о</w:t>
      </w:r>
      <w:r w:rsidRPr="00672247">
        <w:rPr>
          <w:b/>
        </w:rPr>
        <w:t>нала сиротских домов и политике приема в них. Комитет был бы также признателен за получение новой информации о резул</w:t>
      </w:r>
      <w:r w:rsidRPr="00672247">
        <w:rPr>
          <w:b/>
        </w:rPr>
        <w:t>ь</w:t>
      </w:r>
      <w:r w:rsidRPr="00672247">
        <w:rPr>
          <w:b/>
        </w:rPr>
        <w:t>татах осуществления Национальной стратегии в интересах детей, входящих в группу ри</w:t>
      </w:r>
      <w:r w:rsidRPr="00672247">
        <w:rPr>
          <w:b/>
        </w:rPr>
        <w:t>с</w:t>
      </w:r>
      <w:r w:rsidRPr="00672247">
        <w:rPr>
          <w:b/>
        </w:rPr>
        <w:t xml:space="preserve">ка. </w:t>
      </w:r>
    </w:p>
    <w:p w:rsidR="00922572" w:rsidRDefault="00922572" w:rsidP="00922572">
      <w:pPr>
        <w:pStyle w:val="SingleTxtGR"/>
      </w:pPr>
      <w:r>
        <w:t>29.</w:t>
      </w:r>
      <w:r>
        <w:tab/>
        <w:t>Комитет с обеспокоенностью отмечает, что серьезной проблемой в гос</w:t>
      </w:r>
      <w:r>
        <w:t>у</w:t>
      </w:r>
      <w:r>
        <w:t xml:space="preserve">дарстве-участнике является детский труд и что многие дети уязвимы ко всем наихудшим формам детского труда, включая принудительный или кабальный детский труд и коммерческую сексуальную эксплуатацию (статья 10). </w:t>
      </w:r>
    </w:p>
    <w:p w:rsidR="00922572" w:rsidRDefault="00922572" w:rsidP="00922572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активизировать усилия по борьбе с детским трудом и защите детей от всех форм сексуал</w:t>
      </w:r>
      <w:r>
        <w:rPr>
          <w:b/>
        </w:rPr>
        <w:t>ь</w:t>
      </w:r>
      <w:r>
        <w:rPr>
          <w:b/>
        </w:rPr>
        <w:t>ной и экономической эксплуатации, включая наихудшие формы детского труда, посредством, в частности: а) укрепления национального законод</w:t>
      </w:r>
      <w:r>
        <w:rPr>
          <w:b/>
        </w:rPr>
        <w:t>а</w:t>
      </w:r>
      <w:r>
        <w:rPr>
          <w:b/>
        </w:rPr>
        <w:t>тельства, запрещающего детский труд, согласно международным станда</w:t>
      </w:r>
      <w:r>
        <w:rPr>
          <w:b/>
        </w:rPr>
        <w:t>р</w:t>
      </w:r>
      <w:r>
        <w:rPr>
          <w:b/>
        </w:rPr>
        <w:t xml:space="preserve">там; </w:t>
      </w:r>
      <w:r>
        <w:rPr>
          <w:b/>
          <w:lang w:val="en-US"/>
        </w:rPr>
        <w:t>b</w:t>
      </w:r>
      <w:r w:rsidRPr="00F97F7C">
        <w:rPr>
          <w:b/>
        </w:rPr>
        <w:t>)</w:t>
      </w:r>
      <w:r>
        <w:rPr>
          <w:b/>
        </w:rPr>
        <w:t xml:space="preserve"> увеличения количества инспекций труда в целях контроля за с</w:t>
      </w:r>
      <w:r>
        <w:rPr>
          <w:b/>
        </w:rPr>
        <w:t>о</w:t>
      </w:r>
      <w:r>
        <w:rPr>
          <w:b/>
        </w:rPr>
        <w:t>блюдением национального законодательства, запр</w:t>
      </w:r>
      <w:r>
        <w:rPr>
          <w:b/>
        </w:rPr>
        <w:t>е</w:t>
      </w:r>
      <w:r>
        <w:rPr>
          <w:b/>
        </w:rPr>
        <w:t>щающего детский труд; с) строгого обеспечения применения штрафов и уголовных санкций к л</w:t>
      </w:r>
      <w:r>
        <w:rPr>
          <w:b/>
        </w:rPr>
        <w:t>и</w:t>
      </w:r>
      <w:r>
        <w:rPr>
          <w:b/>
        </w:rPr>
        <w:t xml:space="preserve">цам, использующим незаконный детский труд; </w:t>
      </w:r>
      <w:r>
        <w:rPr>
          <w:b/>
          <w:lang w:val="en-US"/>
        </w:rPr>
        <w:t>d</w:t>
      </w:r>
      <w:r w:rsidRPr="00AC370A">
        <w:rPr>
          <w:b/>
        </w:rPr>
        <w:t xml:space="preserve">) </w:t>
      </w:r>
      <w:r>
        <w:rPr>
          <w:b/>
        </w:rPr>
        <w:t>организации обязател</w:t>
      </w:r>
      <w:r>
        <w:rPr>
          <w:b/>
        </w:rPr>
        <w:t>ь</w:t>
      </w:r>
      <w:r>
        <w:rPr>
          <w:b/>
        </w:rPr>
        <w:t>ной подготовки для сотрудников правоохранительных органов, прокуроров и судей; и е) принятия надлежащих мер по облегчению доступа ранее раб</w:t>
      </w:r>
      <w:r>
        <w:rPr>
          <w:b/>
        </w:rPr>
        <w:t>о</w:t>
      </w:r>
      <w:r>
        <w:rPr>
          <w:b/>
        </w:rPr>
        <w:t>тавших детей к образованию. Государству-участнику предлагается прове</w:t>
      </w:r>
      <w:r>
        <w:rPr>
          <w:b/>
        </w:rPr>
        <w:t>с</w:t>
      </w:r>
      <w:r>
        <w:rPr>
          <w:b/>
        </w:rPr>
        <w:t>ти всеобъемлющее обследование по вопросу о масштабах де</w:t>
      </w:r>
      <w:r>
        <w:rPr>
          <w:b/>
        </w:rPr>
        <w:t>т</w:t>
      </w:r>
      <w:r>
        <w:rPr>
          <w:b/>
        </w:rPr>
        <w:t>ского труда, по необходимости заручившись международным сотру</w:t>
      </w:r>
      <w:r>
        <w:rPr>
          <w:b/>
        </w:rPr>
        <w:t>д</w:t>
      </w:r>
      <w:r>
        <w:rPr>
          <w:b/>
        </w:rPr>
        <w:t>ничеством и помощью.</w:t>
      </w:r>
    </w:p>
    <w:p w:rsidR="00922572" w:rsidRDefault="00922572" w:rsidP="00922572">
      <w:pPr>
        <w:pStyle w:val="SingleTxtGR"/>
      </w:pPr>
      <w:r>
        <w:t>30.</w:t>
      </w:r>
      <w:r>
        <w:tab/>
        <w:t>Комитет с обеспокоенностью отмечает, что дети вербуются вооруженн</w:t>
      </w:r>
      <w:r>
        <w:t>ы</w:t>
      </w:r>
      <w:r>
        <w:t>ми группами и силами, в том числе национальными силами безопасности А</w:t>
      </w:r>
      <w:r>
        <w:t>ф</w:t>
      </w:r>
      <w:r>
        <w:t>ганистана (статья 10).</w:t>
      </w:r>
    </w:p>
    <w:p w:rsidR="00922572" w:rsidRDefault="00922572" w:rsidP="00922572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решительные меры, чтобы положить конец вербовке детей-солдат вооруженными группами и силами. С этой целью следует установить систему контроля для предупр</w:t>
      </w:r>
      <w:r>
        <w:rPr>
          <w:b/>
        </w:rPr>
        <w:t>е</w:t>
      </w:r>
      <w:r>
        <w:rPr>
          <w:b/>
        </w:rPr>
        <w:t>ждения любой дальнейшей вербовки несове</w:t>
      </w:r>
      <w:r>
        <w:rPr>
          <w:b/>
        </w:rPr>
        <w:t>р</w:t>
      </w:r>
      <w:r>
        <w:rPr>
          <w:b/>
        </w:rPr>
        <w:t xml:space="preserve">шеннолетних. Комитет также рекомендует государству-участнику активизировать усилия по оказанию помощи детям и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 xml:space="preserve"> детей, которые были завербованы воор</w:t>
      </w:r>
      <w:r>
        <w:rPr>
          <w:b/>
        </w:rPr>
        <w:t>у</w:t>
      </w:r>
      <w:r>
        <w:rPr>
          <w:b/>
        </w:rPr>
        <w:t>женными группами и сил</w:t>
      </w:r>
      <w:r>
        <w:rPr>
          <w:b/>
        </w:rPr>
        <w:t>а</w:t>
      </w:r>
      <w:r>
        <w:rPr>
          <w:b/>
        </w:rPr>
        <w:t>ми.</w:t>
      </w:r>
    </w:p>
    <w:p w:rsidR="00922572" w:rsidRDefault="00922572" w:rsidP="00922572">
      <w:pPr>
        <w:pStyle w:val="SingleTxtGR"/>
      </w:pPr>
      <w:r>
        <w:t>31.</w:t>
      </w:r>
      <w:r>
        <w:tab/>
        <w:t>Комитет глубоко обеспокоен вызывающими тревогу масштабами насилия в отношении женщин, включая насилие в семье и так называемые "убийства на почве оскорбленной чести", несмотря на принятие в 2009 году Закона об иск</w:t>
      </w:r>
      <w:r>
        <w:t>о</w:t>
      </w:r>
      <w:r>
        <w:t>ренении насилия в отношении женщин. Комитет также обеспокоен тем, что в</w:t>
      </w:r>
      <w:r>
        <w:t>и</w:t>
      </w:r>
      <w:r>
        <w:t>новные в таких преступлениях ост</w:t>
      </w:r>
      <w:r>
        <w:t>а</w:t>
      </w:r>
      <w:r>
        <w:t>ются безнаказанными (статья 10).</w:t>
      </w:r>
    </w:p>
    <w:p w:rsidR="00922572" w:rsidRDefault="00922572" w:rsidP="00133647">
      <w:pPr>
        <w:pStyle w:val="SingleTxtGR"/>
        <w:rPr>
          <w:b/>
        </w:rPr>
      </w:pPr>
      <w:r>
        <w:rPr>
          <w:b/>
        </w:rPr>
        <w:t>Комитет рекомендует государству-участнику: а)</w:t>
      </w:r>
      <w:r w:rsidR="00133647">
        <w:rPr>
          <w:b/>
          <w:lang w:val="en-US"/>
        </w:rPr>
        <w:t> </w:t>
      </w:r>
      <w:r>
        <w:rPr>
          <w:b/>
        </w:rPr>
        <w:t>принять эффективные м</w:t>
      </w:r>
      <w:r>
        <w:rPr>
          <w:b/>
        </w:rPr>
        <w:t>е</w:t>
      </w:r>
      <w:r>
        <w:rPr>
          <w:b/>
        </w:rPr>
        <w:t>ры по искоренению практики, которая является вредной для женщин и д</w:t>
      </w:r>
      <w:r>
        <w:rPr>
          <w:b/>
        </w:rPr>
        <w:t>е</w:t>
      </w:r>
      <w:r>
        <w:rPr>
          <w:b/>
        </w:rPr>
        <w:t>вочек, путем принятия законодательства и политики, согласно статье</w:t>
      </w:r>
      <w:r w:rsidR="00133647">
        <w:rPr>
          <w:b/>
          <w:lang w:val="en-US"/>
        </w:rPr>
        <w:t> </w:t>
      </w:r>
      <w:r>
        <w:rPr>
          <w:b/>
        </w:rPr>
        <w:t xml:space="preserve">54 Конституции; </w:t>
      </w:r>
      <w:r>
        <w:rPr>
          <w:b/>
          <w:lang w:val="en-US"/>
        </w:rPr>
        <w:t>b</w:t>
      </w:r>
      <w:r>
        <w:rPr>
          <w:b/>
        </w:rPr>
        <w:t>) пересмотреть все национальное законодательство, вкл</w:t>
      </w:r>
      <w:r>
        <w:rPr>
          <w:b/>
        </w:rPr>
        <w:t>ю</w:t>
      </w:r>
      <w:r>
        <w:rPr>
          <w:b/>
        </w:rPr>
        <w:t>чая Уголовный кодекс, Гражданский кодекс и Закон о браке, в целях обе</w:t>
      </w:r>
      <w:r>
        <w:rPr>
          <w:b/>
        </w:rPr>
        <w:t>с</w:t>
      </w:r>
      <w:r>
        <w:rPr>
          <w:b/>
        </w:rPr>
        <w:t>печения соблюдения Конституции и ме</w:t>
      </w:r>
      <w:r>
        <w:rPr>
          <w:b/>
        </w:rPr>
        <w:t>ж</w:t>
      </w:r>
      <w:r>
        <w:rPr>
          <w:b/>
        </w:rPr>
        <w:t>дународного права прав человека; с) обеспечить, чтобы женщины могли подавать жалобы в полицию, не б</w:t>
      </w:r>
      <w:r>
        <w:rPr>
          <w:b/>
        </w:rPr>
        <w:t>о</w:t>
      </w:r>
      <w:r>
        <w:rPr>
          <w:b/>
        </w:rPr>
        <w:t>ясь репрессалий, чтобы по факту всех случаев проводилось должное уг</w:t>
      </w:r>
      <w:r>
        <w:rPr>
          <w:b/>
        </w:rPr>
        <w:t>о</w:t>
      </w:r>
      <w:r>
        <w:rPr>
          <w:b/>
        </w:rPr>
        <w:t xml:space="preserve">ловное преследование без каких-либо задержек и чтобы лица, виновные в насилии в отношении женщин, наказывались; и </w:t>
      </w:r>
      <w:r>
        <w:rPr>
          <w:b/>
          <w:lang w:val="en-US"/>
        </w:rPr>
        <w:t>d</w:t>
      </w:r>
      <w:r w:rsidRPr="00AC370A">
        <w:rPr>
          <w:b/>
        </w:rPr>
        <w:t xml:space="preserve">) </w:t>
      </w:r>
      <w:r>
        <w:rPr>
          <w:b/>
        </w:rPr>
        <w:t>развернуть информ</w:t>
      </w:r>
      <w:r>
        <w:rPr>
          <w:b/>
        </w:rPr>
        <w:t>а</w:t>
      </w:r>
      <w:r>
        <w:rPr>
          <w:b/>
        </w:rPr>
        <w:t>ционные кампании, чтобы бороться с вредной традиционной практикой в отношении женщин, а также просвещать родителей, в частности мат</w:t>
      </w:r>
      <w:r>
        <w:rPr>
          <w:b/>
        </w:rPr>
        <w:t>е</w:t>
      </w:r>
      <w:r>
        <w:rPr>
          <w:b/>
        </w:rPr>
        <w:t>рей и детей, а также общинных лидеров.</w:t>
      </w:r>
    </w:p>
    <w:p w:rsidR="00922572" w:rsidRDefault="00922572" w:rsidP="00922572">
      <w:pPr>
        <w:pStyle w:val="SingleTxtGR"/>
      </w:pPr>
      <w:r>
        <w:t>32.</w:t>
      </w:r>
      <w:r>
        <w:tab/>
        <w:t>Комитет с обеспокоенностью отмечает, что в плане торговли людьми г</w:t>
      </w:r>
      <w:r>
        <w:t>о</w:t>
      </w:r>
      <w:r>
        <w:t>сударство-участник являе</w:t>
      </w:r>
      <w:r>
        <w:t>т</w:t>
      </w:r>
      <w:r>
        <w:t>ся страной происхождения, транзита и назначения и что женщин и девочек похищают, заманивают обманчивыми брачными предл</w:t>
      </w:r>
      <w:r>
        <w:t>о</w:t>
      </w:r>
      <w:r>
        <w:t>жениями или предложениями работы или продают для целей брака или комме</w:t>
      </w:r>
      <w:r>
        <w:t>р</w:t>
      </w:r>
      <w:r>
        <w:t>ческой сексуальной эксплуатации, несмотря на усилия, прилагаемые государс</w:t>
      </w:r>
      <w:r>
        <w:t>т</w:t>
      </w:r>
      <w:r>
        <w:t>вом-участником (ст</w:t>
      </w:r>
      <w:r>
        <w:t>а</w:t>
      </w:r>
      <w:r>
        <w:t>тья 10).</w:t>
      </w:r>
    </w:p>
    <w:p w:rsidR="00922572" w:rsidRPr="00176745" w:rsidRDefault="00922572" w:rsidP="00133647">
      <w:pPr>
        <w:pStyle w:val="SingleTxtGR"/>
        <w:rPr>
          <w:b/>
        </w:rPr>
      </w:pPr>
      <w:r>
        <w:rPr>
          <w:b/>
        </w:rPr>
        <w:t>Комитет рекомендует государству-участнику активизировать усилия по искоренению торговли людьми, в том числе путем установления надлеж</w:t>
      </w:r>
      <w:r>
        <w:rPr>
          <w:b/>
        </w:rPr>
        <w:t>а</w:t>
      </w:r>
      <w:r>
        <w:rPr>
          <w:b/>
        </w:rPr>
        <w:t>щих мер н</w:t>
      </w:r>
      <w:r>
        <w:rPr>
          <w:b/>
        </w:rPr>
        <w:t>а</w:t>
      </w:r>
      <w:r>
        <w:rPr>
          <w:b/>
        </w:rPr>
        <w:t>казания виновных.</w:t>
      </w:r>
    </w:p>
    <w:p w:rsidR="00922572" w:rsidRPr="00B72B02" w:rsidRDefault="00922572" w:rsidP="00922572">
      <w:pPr>
        <w:pStyle w:val="SingleTxtGR"/>
      </w:pPr>
      <w:r>
        <w:t>33.</w:t>
      </w:r>
      <w:r>
        <w:tab/>
        <w:t>Комитет с обеспокоенностью отмечает, что в Афганистане сохраняется наркоторговля и что государство-участник является одним из крупнейших п</w:t>
      </w:r>
      <w:r>
        <w:t>е</w:t>
      </w:r>
      <w:r>
        <w:t>реработчиков и экспортеров героина и опиума. Комитет также обеспокоен н</w:t>
      </w:r>
      <w:r>
        <w:t>а</w:t>
      </w:r>
      <w:r>
        <w:t>силием и негативными последствиями наркоторговли в контексте осуществл</w:t>
      </w:r>
      <w:r>
        <w:t>е</w:t>
      </w:r>
      <w:r>
        <w:t>ния прав, закрепленных в Пакте, включая право на наивысший достижимый уровень физического и психического здор</w:t>
      </w:r>
      <w:r>
        <w:t>о</w:t>
      </w:r>
      <w:r>
        <w:t>вья.</w:t>
      </w:r>
    </w:p>
    <w:p w:rsidR="00922572" w:rsidRDefault="00922572" w:rsidP="00133647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всеоб</w:t>
      </w:r>
      <w:r>
        <w:rPr>
          <w:b/>
        </w:rPr>
        <w:t>ъ</w:t>
      </w:r>
      <w:r>
        <w:rPr>
          <w:b/>
        </w:rPr>
        <w:t xml:space="preserve">емлющую стратегию борьбы с наркоторговлей, учитывая, что усилия </w:t>
      </w:r>
      <w:proofErr w:type="spellStart"/>
      <w:r>
        <w:rPr>
          <w:b/>
        </w:rPr>
        <w:t>а</w:t>
      </w:r>
      <w:r>
        <w:rPr>
          <w:b/>
        </w:rPr>
        <w:t>н</w:t>
      </w:r>
      <w:r>
        <w:rPr>
          <w:b/>
        </w:rPr>
        <w:t>тинаркотических</w:t>
      </w:r>
      <w:proofErr w:type="spellEnd"/>
      <w:r>
        <w:rPr>
          <w:b/>
        </w:rPr>
        <w:t xml:space="preserve"> структур не должны приводить к неблагоприятным п</w:t>
      </w:r>
      <w:r>
        <w:rPr>
          <w:b/>
        </w:rPr>
        <w:t>о</w:t>
      </w:r>
      <w:r>
        <w:rPr>
          <w:b/>
        </w:rPr>
        <w:t>следствиям для осуществления экономических, социальных и культу</w:t>
      </w:r>
      <w:r>
        <w:rPr>
          <w:b/>
        </w:rPr>
        <w:t>р</w:t>
      </w:r>
      <w:r>
        <w:rPr>
          <w:b/>
        </w:rPr>
        <w:t>ных прав.</w:t>
      </w:r>
    </w:p>
    <w:p w:rsidR="00922572" w:rsidRDefault="00922572" w:rsidP="00922572">
      <w:pPr>
        <w:pStyle w:val="SingleTxtGR"/>
      </w:pPr>
      <w:r>
        <w:t>34.</w:t>
      </w:r>
      <w:r>
        <w:tab/>
        <w:t xml:space="preserve">Комитет с обеспокоенностью отмечает, что, несмотря на Национальную стратегию развития Афганистана, значительная часть афганцев живет в нищете или крайней нищете, в частности жители сельских и обездоленных городских районов, безземельные лица, дети, семьи и домашние хозяйства, возглавляемые женщинами, инвалиды, </w:t>
      </w:r>
      <w:proofErr w:type="spellStart"/>
      <w:r>
        <w:t>ВПЛ</w:t>
      </w:r>
      <w:proofErr w:type="spellEnd"/>
      <w:r>
        <w:t xml:space="preserve"> и беженцы (статья 11).</w:t>
      </w:r>
    </w:p>
    <w:p w:rsidR="00922572" w:rsidRDefault="00922572" w:rsidP="00133647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 по обеспеч</w:t>
      </w:r>
      <w:r>
        <w:rPr>
          <w:b/>
        </w:rPr>
        <w:t>е</w:t>
      </w:r>
      <w:r>
        <w:rPr>
          <w:b/>
        </w:rPr>
        <w:t>нию того, чтобы Национальная стратегия развития Афганистана в полной мере охватывала экономические, социальные и культурные права, согла</w:t>
      </w:r>
      <w:r>
        <w:rPr>
          <w:b/>
        </w:rPr>
        <w:t>с</w:t>
      </w:r>
      <w:r>
        <w:rPr>
          <w:b/>
        </w:rPr>
        <w:t>но заявлению Комитета о нищете и Международном пакте об экономич</w:t>
      </w:r>
      <w:r>
        <w:rPr>
          <w:b/>
        </w:rPr>
        <w:t>е</w:t>
      </w:r>
      <w:r>
        <w:rPr>
          <w:b/>
        </w:rPr>
        <w:t>ских, социальных и культурных правах (</w:t>
      </w:r>
      <w:r>
        <w:rPr>
          <w:b/>
          <w:lang w:val="en-US"/>
        </w:rPr>
        <w:t>E</w:t>
      </w:r>
      <w:r w:rsidRPr="00217A53">
        <w:rPr>
          <w:b/>
        </w:rPr>
        <w:t>/2002/22-</w:t>
      </w:r>
      <w:r>
        <w:rPr>
          <w:b/>
          <w:lang w:val="en-US"/>
        </w:rPr>
        <w:t>E</w:t>
      </w:r>
      <w:r w:rsidR="00136128">
        <w:rPr>
          <w:b/>
        </w:rPr>
        <w:t>/</w:t>
      </w:r>
      <w:proofErr w:type="spellStart"/>
      <w:r w:rsidR="00136128">
        <w:rPr>
          <w:b/>
        </w:rPr>
        <w:t>С</w:t>
      </w:r>
      <w:r w:rsidRPr="00217A53">
        <w:rPr>
          <w:b/>
        </w:rPr>
        <w:t>.12</w:t>
      </w:r>
      <w:proofErr w:type="spellEnd"/>
      <w:r w:rsidRPr="00217A53">
        <w:rPr>
          <w:b/>
        </w:rPr>
        <w:t xml:space="preserve">/2001/17, </w:t>
      </w:r>
      <w:r>
        <w:rPr>
          <w:b/>
        </w:rPr>
        <w:t>прил</w:t>
      </w:r>
      <w:r>
        <w:rPr>
          <w:b/>
        </w:rPr>
        <w:t>о</w:t>
      </w:r>
      <w:r>
        <w:rPr>
          <w:b/>
        </w:rPr>
        <w:t>жение</w:t>
      </w:r>
      <w:r w:rsidRPr="00217A53">
        <w:rPr>
          <w:b/>
        </w:rPr>
        <w:t xml:space="preserve"> </w:t>
      </w:r>
      <w:r>
        <w:rPr>
          <w:b/>
          <w:lang w:val="en-US"/>
        </w:rPr>
        <w:t>VII</w:t>
      </w:r>
      <w:r w:rsidRPr="00217A53">
        <w:rPr>
          <w:b/>
        </w:rPr>
        <w:t xml:space="preserve">). </w:t>
      </w:r>
      <w:r>
        <w:rPr>
          <w:b/>
        </w:rPr>
        <w:t>Комитет рекомендует государству-участнику принять меры с целью оценки воздействия и выявления слабых сторон Национальной стратегии развития. Он просит государство-участник включить в его сл</w:t>
      </w:r>
      <w:r>
        <w:rPr>
          <w:b/>
        </w:rPr>
        <w:t>е</w:t>
      </w:r>
      <w:r>
        <w:rPr>
          <w:b/>
        </w:rPr>
        <w:t>дующий периодический доклад сопоставимые данные в разбивке по полу, возрасту и сельскому/городскому населению вместе с информацией о числе лиц, ж</w:t>
      </w:r>
      <w:r>
        <w:rPr>
          <w:b/>
        </w:rPr>
        <w:t>и</w:t>
      </w:r>
      <w:r>
        <w:rPr>
          <w:b/>
        </w:rPr>
        <w:t>вущих в крайней нищете, и показателями достигнутого прогресса в борьбе с нищетой.</w:t>
      </w:r>
    </w:p>
    <w:p w:rsidR="00922572" w:rsidRDefault="00922572" w:rsidP="00922572">
      <w:pPr>
        <w:pStyle w:val="SingleTxtGR"/>
      </w:pPr>
      <w:r>
        <w:t>35.</w:t>
      </w:r>
      <w:r>
        <w:tab/>
        <w:t>Комитет с обеспокоенностью отмечает, что высокая доля населения в А</w:t>
      </w:r>
      <w:r>
        <w:t>ф</w:t>
      </w:r>
      <w:r>
        <w:t>ганистане лишена таких базовых услуг, как питьевая вода, удаление отходов, санитарные средства и электроснабжение, и что из-за отсутствия канализац</w:t>
      </w:r>
      <w:r>
        <w:t>и</w:t>
      </w:r>
      <w:r>
        <w:t>онных систем водные ресурсы заражены и небезопасны, что создает серьезные проблемы для здоровья (ст</w:t>
      </w:r>
      <w:r>
        <w:t>а</w:t>
      </w:r>
      <w:r>
        <w:t>тья 11).</w:t>
      </w:r>
    </w:p>
    <w:p w:rsidR="00922572" w:rsidRDefault="00922572" w:rsidP="00133647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сел</w:t>
      </w:r>
      <w:r>
        <w:rPr>
          <w:b/>
        </w:rPr>
        <w:t>ь</w:t>
      </w:r>
      <w:r>
        <w:rPr>
          <w:b/>
        </w:rPr>
        <w:t>ские и городские общины, в частности малоимущих, находящихся в небл</w:t>
      </w:r>
      <w:r>
        <w:rPr>
          <w:b/>
        </w:rPr>
        <w:t>а</w:t>
      </w:r>
      <w:r>
        <w:rPr>
          <w:b/>
        </w:rPr>
        <w:t xml:space="preserve">гоприятном положении и </w:t>
      </w:r>
      <w:proofErr w:type="spellStart"/>
      <w:r>
        <w:rPr>
          <w:b/>
        </w:rPr>
        <w:t>маргинализованных</w:t>
      </w:r>
      <w:proofErr w:type="spellEnd"/>
      <w:r>
        <w:rPr>
          <w:b/>
        </w:rPr>
        <w:t xml:space="preserve"> лиц и групп лиц надлеж</w:t>
      </w:r>
      <w:r>
        <w:rPr>
          <w:b/>
        </w:rPr>
        <w:t>а</w:t>
      </w:r>
      <w:r>
        <w:rPr>
          <w:b/>
        </w:rPr>
        <w:t>щими системами для получения доступа к питьевой воде и адекватной с</w:t>
      </w:r>
      <w:r>
        <w:rPr>
          <w:b/>
        </w:rPr>
        <w:t>а</w:t>
      </w:r>
      <w:r>
        <w:rPr>
          <w:b/>
        </w:rPr>
        <w:t>нитарной инфраструктуре, согласно принятому Комитетом замечанию о</w:t>
      </w:r>
      <w:r>
        <w:rPr>
          <w:b/>
        </w:rPr>
        <w:t>б</w:t>
      </w:r>
      <w:r>
        <w:rPr>
          <w:b/>
        </w:rPr>
        <w:t>щего порядка №</w:t>
      </w:r>
      <w:r>
        <w:rPr>
          <w:b/>
          <w:lang w:val="en-US"/>
        </w:rPr>
        <w:t> </w:t>
      </w:r>
      <w:r>
        <w:rPr>
          <w:b/>
        </w:rPr>
        <w:t>15 (2002) о праве на воду, по необходимости заручившись международным сотрудничеством и п</w:t>
      </w:r>
      <w:r>
        <w:rPr>
          <w:b/>
        </w:rPr>
        <w:t>о</w:t>
      </w:r>
      <w:r>
        <w:rPr>
          <w:b/>
        </w:rPr>
        <w:t>мощью.</w:t>
      </w:r>
    </w:p>
    <w:p w:rsidR="00922572" w:rsidRDefault="00922572" w:rsidP="00922572">
      <w:pPr>
        <w:pStyle w:val="SingleTxtGR"/>
      </w:pPr>
      <w:r>
        <w:t>36.</w:t>
      </w:r>
      <w:r>
        <w:tab/>
        <w:t>Комитет с обеспокоенностью отмечает продолжающуюся практику нез</w:t>
      </w:r>
      <w:r>
        <w:t>а</w:t>
      </w:r>
      <w:r>
        <w:t>конного захвата земель в Афганистане, а также многочисленные случаи земел</w:t>
      </w:r>
      <w:r>
        <w:t>ь</w:t>
      </w:r>
      <w:r>
        <w:t>ных споров, которые подрывают господство принципа права и осуществление прав, признаваемых в Пакте. Он сожалеет о том, что из-за отсутствия доверия к официальной судебной системе многие вопросы, связанные с земельными сп</w:t>
      </w:r>
      <w:r>
        <w:t>о</w:t>
      </w:r>
      <w:r>
        <w:t>рами, решаются с использованием неофициальных механизмов урегулирования споров и что в результате дискриминац</w:t>
      </w:r>
      <w:r>
        <w:t>и</w:t>
      </w:r>
      <w:r>
        <w:t>онной практики некоторые этнические группы получили преференциальный доступ к земле в ущерб, в частности, к</w:t>
      </w:r>
      <w:r>
        <w:t>у</w:t>
      </w:r>
      <w:r>
        <w:t xml:space="preserve">чи. Комитет отмечает, что обстановка ухудшения безопасности и </w:t>
      </w:r>
      <w:proofErr w:type="spellStart"/>
      <w:r>
        <w:t>безземел</w:t>
      </w:r>
      <w:r>
        <w:t>ь</w:t>
      </w:r>
      <w:r>
        <w:t>ность</w:t>
      </w:r>
      <w:proofErr w:type="spellEnd"/>
      <w:r>
        <w:t xml:space="preserve"> выступают факторами, которые препятствуют </w:t>
      </w:r>
      <w:proofErr w:type="spellStart"/>
      <w:r>
        <w:t>реинтеграции</w:t>
      </w:r>
      <w:proofErr w:type="spellEnd"/>
      <w:r>
        <w:t xml:space="preserve"> </w:t>
      </w:r>
      <w:proofErr w:type="spellStart"/>
      <w:r>
        <w:t>ВПЛ</w:t>
      </w:r>
      <w:proofErr w:type="spellEnd"/>
      <w:r>
        <w:t xml:space="preserve"> и </w:t>
      </w:r>
      <w:proofErr w:type="spellStart"/>
      <w:r>
        <w:t>во</w:t>
      </w:r>
      <w:r>
        <w:t>з</w:t>
      </w:r>
      <w:r>
        <w:t>вращенцев</w:t>
      </w:r>
      <w:proofErr w:type="spellEnd"/>
      <w:r>
        <w:t>, а также возвращению беженцев (статья 11).</w:t>
      </w:r>
    </w:p>
    <w:p w:rsidR="00922572" w:rsidRDefault="00922572" w:rsidP="00133647">
      <w:pPr>
        <w:pStyle w:val="SingleTxtGR"/>
        <w:rPr>
          <w:b/>
        </w:rPr>
      </w:pPr>
      <w:r>
        <w:rPr>
          <w:b/>
        </w:rPr>
        <w:t>Комитет рекомендует государству-участнику: а) принять согласова</w:t>
      </w:r>
      <w:r>
        <w:rPr>
          <w:b/>
        </w:rPr>
        <w:t>н</w:t>
      </w:r>
      <w:r>
        <w:rPr>
          <w:b/>
        </w:rPr>
        <w:t>ные и всеобъемлющие правовые рамки, а также политику и админ</w:t>
      </w:r>
      <w:r>
        <w:rPr>
          <w:b/>
        </w:rPr>
        <w:t>и</w:t>
      </w:r>
      <w:r>
        <w:rPr>
          <w:b/>
        </w:rPr>
        <w:t xml:space="preserve">стративные меры для урегулирования споров, связанных с землей; </w:t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  <w:lang w:val="en-US"/>
        </w:rPr>
        <w:t> </w:t>
      </w:r>
      <w:r>
        <w:rPr>
          <w:b/>
        </w:rPr>
        <w:t>пересмотреть Схему распределения земли 2005 года и привести ее в соответствие с пр</w:t>
      </w:r>
      <w:r>
        <w:rPr>
          <w:b/>
        </w:rPr>
        <w:t>а</w:t>
      </w:r>
      <w:r>
        <w:rPr>
          <w:b/>
        </w:rPr>
        <w:t>вами, признаваемыми Пактом, и международными правозащитными ста</w:t>
      </w:r>
      <w:r>
        <w:rPr>
          <w:b/>
        </w:rPr>
        <w:t>н</w:t>
      </w:r>
      <w:r>
        <w:rPr>
          <w:b/>
        </w:rPr>
        <w:t xml:space="preserve">дартами; с) укрепить программы, связанные решением проблем </w:t>
      </w:r>
      <w:proofErr w:type="spellStart"/>
      <w:r>
        <w:rPr>
          <w:b/>
        </w:rPr>
        <w:t>безз</w:t>
      </w:r>
      <w:r>
        <w:rPr>
          <w:b/>
        </w:rPr>
        <w:t>е</w:t>
      </w:r>
      <w:r>
        <w:rPr>
          <w:b/>
        </w:rPr>
        <w:t>мельности</w:t>
      </w:r>
      <w:proofErr w:type="spellEnd"/>
      <w:r>
        <w:rPr>
          <w:b/>
        </w:rPr>
        <w:t xml:space="preserve">, при </w:t>
      </w:r>
      <w:proofErr w:type="spellStart"/>
      <w:r>
        <w:rPr>
          <w:b/>
        </w:rPr>
        <w:t>уделении</w:t>
      </w:r>
      <w:proofErr w:type="spellEnd"/>
      <w:r>
        <w:rPr>
          <w:b/>
        </w:rPr>
        <w:t xml:space="preserve"> особо пристального внимания </w:t>
      </w:r>
      <w:proofErr w:type="spellStart"/>
      <w:r>
        <w:rPr>
          <w:b/>
        </w:rPr>
        <w:t>возвращенцам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ВПЛ</w:t>
      </w:r>
      <w:proofErr w:type="spellEnd"/>
      <w:r>
        <w:rPr>
          <w:b/>
        </w:rPr>
        <w:t xml:space="preserve">; </w:t>
      </w:r>
      <w:r>
        <w:rPr>
          <w:b/>
          <w:lang w:val="en-US"/>
        </w:rPr>
        <w:t>d</w:t>
      </w:r>
      <w:r w:rsidRPr="00AC262C">
        <w:rPr>
          <w:b/>
        </w:rPr>
        <w:t xml:space="preserve">) </w:t>
      </w:r>
      <w:r>
        <w:rPr>
          <w:b/>
        </w:rPr>
        <w:t>установить механизм контроля для сокращения масштабов во</w:t>
      </w:r>
      <w:r>
        <w:rPr>
          <w:b/>
        </w:rPr>
        <w:t>з</w:t>
      </w:r>
      <w:r>
        <w:rPr>
          <w:b/>
        </w:rPr>
        <w:t>можной коррупции в рамках Схемы распределения земли; и е) принять эффективные меры для предупреждения дискриминации в отношении женщин в случаях з</w:t>
      </w:r>
      <w:r>
        <w:rPr>
          <w:b/>
        </w:rPr>
        <w:t>е</w:t>
      </w:r>
      <w:r>
        <w:rPr>
          <w:b/>
        </w:rPr>
        <w:t>мельных споров.</w:t>
      </w:r>
    </w:p>
    <w:p w:rsidR="00922572" w:rsidRPr="00176745" w:rsidRDefault="00922572" w:rsidP="00922572">
      <w:pPr>
        <w:pStyle w:val="SingleTxtGR"/>
      </w:pPr>
      <w:r>
        <w:t>37.</w:t>
      </w:r>
      <w:r>
        <w:tab/>
        <w:t>Комитет с обеспокоенностью отмечает высокий уровень недоедания и г</w:t>
      </w:r>
      <w:r>
        <w:t>о</w:t>
      </w:r>
      <w:r>
        <w:t>лода в государстве-участнике, а также наличие множества лиц, которые сталк</w:t>
      </w:r>
      <w:r>
        <w:t>и</w:t>
      </w:r>
      <w:r>
        <w:t>ваются с отсу</w:t>
      </w:r>
      <w:r>
        <w:t>т</w:t>
      </w:r>
      <w:r>
        <w:t>ствием продовольственной безопасности. Он сожалеет о крайне небольшой поддержке, полученной сельскохозяйственным сектором, и знач</w:t>
      </w:r>
      <w:r>
        <w:t>и</w:t>
      </w:r>
      <w:r>
        <w:t>тельном снижении доступности продуктов питания в городских районах с 2006 года из-за растущей разницы между ценами на продовольствие и доходами (ст</w:t>
      </w:r>
      <w:r>
        <w:t>а</w:t>
      </w:r>
      <w:r>
        <w:t>тья 11).</w:t>
      </w:r>
    </w:p>
    <w:p w:rsidR="00133647" w:rsidRPr="00173A12" w:rsidRDefault="00133647" w:rsidP="00133647">
      <w:pPr>
        <w:pStyle w:val="SingleTxtGR"/>
        <w:rPr>
          <w:b/>
        </w:rPr>
      </w:pPr>
      <w:r w:rsidRPr="00173A12">
        <w:rPr>
          <w:b/>
        </w:rPr>
        <w:t>Комитет рекомендует государству-участнику пересмотреть свою сущес</w:t>
      </w:r>
      <w:r w:rsidRPr="00173A12">
        <w:rPr>
          <w:b/>
        </w:rPr>
        <w:t>т</w:t>
      </w:r>
      <w:r w:rsidRPr="00173A12">
        <w:rPr>
          <w:b/>
        </w:rPr>
        <w:t>вующую политику, стратегии и программы, включая программу "Прод</w:t>
      </w:r>
      <w:r w:rsidRPr="00173A12">
        <w:rPr>
          <w:b/>
        </w:rPr>
        <w:t>о</w:t>
      </w:r>
      <w:r w:rsidRPr="00173A12">
        <w:rPr>
          <w:b/>
        </w:rPr>
        <w:t xml:space="preserve">вольственная безопасность для всех", с целью адекватного </w:t>
      </w:r>
      <w:r>
        <w:rPr>
          <w:b/>
        </w:rPr>
        <w:t>решения</w:t>
      </w:r>
      <w:r w:rsidRPr="00173A12">
        <w:rPr>
          <w:b/>
        </w:rPr>
        <w:t xml:space="preserve"> пр</w:t>
      </w:r>
      <w:r w:rsidRPr="00173A12">
        <w:rPr>
          <w:b/>
        </w:rPr>
        <w:t>о</w:t>
      </w:r>
      <w:r w:rsidRPr="00173A12">
        <w:rPr>
          <w:b/>
        </w:rPr>
        <w:t>блемы отсутствия продовольственной безопасности и удовлетворения п</w:t>
      </w:r>
      <w:r w:rsidRPr="00173A12">
        <w:rPr>
          <w:b/>
        </w:rPr>
        <w:t>о</w:t>
      </w:r>
      <w:r w:rsidRPr="00173A12">
        <w:rPr>
          <w:b/>
        </w:rPr>
        <w:t xml:space="preserve">требностей населения в питании, а также обеспечения права на питание для каждого человека, и в частности </w:t>
      </w:r>
      <w:r>
        <w:rPr>
          <w:b/>
        </w:rPr>
        <w:t xml:space="preserve">для </w:t>
      </w:r>
      <w:r w:rsidRPr="00173A12">
        <w:rPr>
          <w:b/>
        </w:rPr>
        <w:t>находящихся в наиболее неблаг</w:t>
      </w:r>
      <w:r w:rsidRPr="00173A12">
        <w:rPr>
          <w:b/>
        </w:rPr>
        <w:t>о</w:t>
      </w:r>
      <w:r w:rsidRPr="00173A12">
        <w:rPr>
          <w:b/>
        </w:rPr>
        <w:t xml:space="preserve">приятном положении и </w:t>
      </w:r>
      <w:proofErr w:type="spellStart"/>
      <w:r w:rsidRPr="00173A12">
        <w:rPr>
          <w:b/>
        </w:rPr>
        <w:t>маргинализованных</w:t>
      </w:r>
      <w:proofErr w:type="spellEnd"/>
      <w:r w:rsidRPr="00173A12">
        <w:rPr>
          <w:b/>
        </w:rPr>
        <w:t xml:space="preserve"> лиц и групп</w:t>
      </w:r>
      <w:r>
        <w:rPr>
          <w:b/>
        </w:rPr>
        <w:t>,</w:t>
      </w:r>
      <w:r w:rsidRPr="00173A12">
        <w:rPr>
          <w:b/>
        </w:rPr>
        <w:t xml:space="preserve"> в Афганистане. Следует предусмотреть разработку межведомственной политики и страт</w:t>
      </w:r>
      <w:r w:rsidRPr="00173A12">
        <w:rPr>
          <w:b/>
        </w:rPr>
        <w:t>е</w:t>
      </w:r>
      <w:r w:rsidRPr="00173A12">
        <w:rPr>
          <w:b/>
        </w:rPr>
        <w:t xml:space="preserve">гии </w:t>
      </w:r>
      <w:r>
        <w:rPr>
          <w:b/>
        </w:rPr>
        <w:t>в целях</w:t>
      </w:r>
      <w:r w:rsidRPr="00173A12">
        <w:rPr>
          <w:b/>
        </w:rPr>
        <w:t xml:space="preserve"> обеспечения использования более комплексного подхода для эффективного решения проблемы продовольственной безопасности и н</w:t>
      </w:r>
      <w:r w:rsidRPr="00173A12">
        <w:rPr>
          <w:b/>
        </w:rPr>
        <w:t>е</w:t>
      </w:r>
      <w:r w:rsidRPr="00173A12">
        <w:rPr>
          <w:b/>
        </w:rPr>
        <w:t>доедания.</w:t>
      </w:r>
    </w:p>
    <w:p w:rsidR="00133647" w:rsidRDefault="00133647" w:rsidP="00133647">
      <w:pPr>
        <w:pStyle w:val="SingleTxtGR"/>
      </w:pPr>
      <w:r>
        <w:t>38.</w:t>
      </w:r>
      <w:r>
        <w:tab/>
        <w:t>Комитет глубоко обеспокоен острой нехваткой в государстве-участнике адекватного жилья, включая надлежащие жилищные единицы, особенно в гу</w:t>
      </w:r>
      <w:r>
        <w:t>с</w:t>
      </w:r>
      <w:r>
        <w:t>тонаселенных городских районах, где находящиеся в неблагоприятном полож</w:t>
      </w:r>
      <w:r>
        <w:t>е</w:t>
      </w:r>
      <w:r>
        <w:t xml:space="preserve">нии и </w:t>
      </w:r>
      <w:proofErr w:type="spellStart"/>
      <w:r>
        <w:t>маргинализованные</w:t>
      </w:r>
      <w:proofErr w:type="spellEnd"/>
      <w:r>
        <w:t xml:space="preserve"> лица и группы, такие как бедные семьи, </w:t>
      </w:r>
      <w:proofErr w:type="spellStart"/>
      <w:r>
        <w:t>ВПЛ</w:t>
      </w:r>
      <w:proofErr w:type="spellEnd"/>
      <w:r>
        <w:t>, пр</w:t>
      </w:r>
      <w:r>
        <w:t>е</w:t>
      </w:r>
      <w:r>
        <w:t>старелые и инвалиды, живут в н</w:t>
      </w:r>
      <w:r>
        <w:t>е</w:t>
      </w:r>
      <w:r>
        <w:t>формальных поселениях, приютах и лагерях,</w:t>
      </w:r>
      <w:r>
        <w:br/>
        <w:t>в которых отсутствует базовая инфр</w:t>
      </w:r>
      <w:r>
        <w:t>а</w:t>
      </w:r>
      <w:r>
        <w:t>структура и базовые удобства и услуги.</w:t>
      </w:r>
    </w:p>
    <w:p w:rsidR="00133647" w:rsidRDefault="00133647" w:rsidP="00133647">
      <w:pPr>
        <w:pStyle w:val="SingleTxtGR"/>
      </w:pPr>
      <w:r>
        <w:t>39.</w:t>
      </w:r>
      <w:r>
        <w:tab/>
        <w:t>Комитет обеспокоен принудительными выселениями и сносом сдаваемых в аренду многоквартирных домов, происходящими в государстве-участнике, без должного с</w:t>
      </w:r>
      <w:r>
        <w:t>о</w:t>
      </w:r>
      <w:r>
        <w:t>блюдения правовых процедур или достаточного уведомления и без адекватной компе</w:t>
      </w:r>
      <w:r>
        <w:t>н</w:t>
      </w:r>
      <w:r>
        <w:t>сации или предоставления альтернативного жилья.</w:t>
      </w:r>
    </w:p>
    <w:p w:rsidR="00133647" w:rsidRPr="00CA6757" w:rsidRDefault="00133647" w:rsidP="00133647">
      <w:pPr>
        <w:pStyle w:val="SingleTxtGR"/>
        <w:rPr>
          <w:b/>
        </w:rPr>
      </w:pPr>
      <w:r w:rsidRPr="00CA6757">
        <w:rPr>
          <w:b/>
        </w:rPr>
        <w:t>Комитет настоятельно призывает государство-участник установить мор</w:t>
      </w:r>
      <w:r w:rsidRPr="00CA6757">
        <w:rPr>
          <w:b/>
        </w:rPr>
        <w:t>а</w:t>
      </w:r>
      <w:r w:rsidRPr="00CA6757">
        <w:rPr>
          <w:b/>
        </w:rPr>
        <w:t>торий на все принудительные высе</w:t>
      </w:r>
      <w:r>
        <w:rPr>
          <w:b/>
        </w:rPr>
        <w:t>ления во исполнение рекомендации</w:t>
      </w:r>
      <w:r w:rsidRPr="00CA6757">
        <w:rPr>
          <w:b/>
        </w:rPr>
        <w:t>, высказан</w:t>
      </w:r>
      <w:r>
        <w:rPr>
          <w:b/>
        </w:rPr>
        <w:t>ной</w:t>
      </w:r>
      <w:r w:rsidRPr="00CA6757">
        <w:rPr>
          <w:b/>
        </w:rPr>
        <w:t xml:space="preserve"> Специальным докладчиком по вопросу о праве на достато</w:t>
      </w:r>
      <w:r w:rsidRPr="00CA6757">
        <w:rPr>
          <w:b/>
        </w:rPr>
        <w:t>ч</w:t>
      </w:r>
      <w:r w:rsidRPr="00CA6757">
        <w:rPr>
          <w:b/>
        </w:rPr>
        <w:t>ное жилище как компоненте права на достаточный жизненный уровень в докладе 2004 года о его миссии в Афганистан (</w:t>
      </w:r>
      <w:proofErr w:type="spellStart"/>
      <w:r w:rsidRPr="00CA6757">
        <w:rPr>
          <w:b/>
        </w:rPr>
        <w:t>E</w:t>
      </w:r>
      <w:proofErr w:type="spellEnd"/>
      <w:r w:rsidRPr="00CA6757">
        <w:rPr>
          <w:b/>
        </w:rPr>
        <w:t>/</w:t>
      </w:r>
      <w:proofErr w:type="spellStart"/>
      <w:r w:rsidRPr="00CA6757">
        <w:rPr>
          <w:b/>
        </w:rPr>
        <w:t>CN.4</w:t>
      </w:r>
      <w:proofErr w:type="spellEnd"/>
      <w:r w:rsidRPr="00CA6757">
        <w:rPr>
          <w:b/>
        </w:rPr>
        <w:t>/200</w:t>
      </w:r>
      <w:r>
        <w:rPr>
          <w:b/>
        </w:rPr>
        <w:t>4/48/</w:t>
      </w:r>
      <w:proofErr w:type="spellStart"/>
      <w:r>
        <w:rPr>
          <w:b/>
        </w:rPr>
        <w:t>Add.2</w:t>
      </w:r>
      <w:proofErr w:type="spellEnd"/>
      <w:r>
        <w:rPr>
          <w:b/>
        </w:rPr>
        <w:t>,</w:t>
      </w:r>
      <w:r>
        <w:rPr>
          <w:b/>
        </w:rPr>
        <w:br/>
      </w:r>
      <w:r w:rsidRPr="00CA6757">
        <w:rPr>
          <w:b/>
        </w:rPr>
        <w:t xml:space="preserve">пункт 73), до тех пор пока оно не примет и не </w:t>
      </w:r>
      <w:r>
        <w:rPr>
          <w:b/>
        </w:rPr>
        <w:t>введет в действие</w:t>
      </w:r>
      <w:r w:rsidRPr="00CA6757">
        <w:rPr>
          <w:b/>
        </w:rPr>
        <w:t xml:space="preserve"> надлеж</w:t>
      </w:r>
      <w:r w:rsidRPr="00CA6757">
        <w:rPr>
          <w:b/>
        </w:rPr>
        <w:t>а</w:t>
      </w:r>
      <w:r w:rsidRPr="00CA6757">
        <w:rPr>
          <w:b/>
        </w:rPr>
        <w:t>щие правовые рамки для обеспечения того, чтобы принудительно выс</w:t>
      </w:r>
      <w:r w:rsidRPr="00CA6757">
        <w:rPr>
          <w:b/>
        </w:rPr>
        <w:t>е</w:t>
      </w:r>
      <w:r w:rsidRPr="00CA6757">
        <w:rPr>
          <w:b/>
        </w:rPr>
        <w:t>ляемым лицам обеспечива</w:t>
      </w:r>
      <w:r>
        <w:rPr>
          <w:b/>
        </w:rPr>
        <w:t>ли</w:t>
      </w:r>
      <w:r w:rsidRPr="00CA6757">
        <w:rPr>
          <w:b/>
        </w:rPr>
        <w:t>сь адекватная компенсация и/или пересел</w:t>
      </w:r>
      <w:r w:rsidRPr="00CA6757">
        <w:rPr>
          <w:b/>
        </w:rPr>
        <w:t>е</w:t>
      </w:r>
      <w:r w:rsidRPr="00CA6757">
        <w:rPr>
          <w:b/>
        </w:rPr>
        <w:t>ние согласно руководящим принципам, принятым Комитет</w:t>
      </w:r>
      <w:r>
        <w:rPr>
          <w:b/>
        </w:rPr>
        <w:t>ом в</w:t>
      </w:r>
      <w:r w:rsidRPr="00CA6757">
        <w:rPr>
          <w:b/>
        </w:rPr>
        <w:t xml:space="preserve"> его зам</w:t>
      </w:r>
      <w:r w:rsidRPr="00CA6757">
        <w:rPr>
          <w:b/>
        </w:rPr>
        <w:t>е</w:t>
      </w:r>
      <w:r>
        <w:rPr>
          <w:b/>
        </w:rPr>
        <w:t>чании</w:t>
      </w:r>
      <w:r w:rsidRPr="00CA6757">
        <w:rPr>
          <w:b/>
        </w:rPr>
        <w:t xml:space="preserve"> общего порядка № 7 (1997) о праве на достаточное жилище (пункт 1 статьи 11 Пакта): принудительные выселения. Комитет просит государс</w:t>
      </w:r>
      <w:r w:rsidRPr="00CA6757">
        <w:rPr>
          <w:b/>
        </w:rPr>
        <w:t>т</w:t>
      </w:r>
      <w:r w:rsidRPr="00CA6757">
        <w:rPr>
          <w:b/>
        </w:rPr>
        <w:t>во-участник представить подробную информацию о любом достигну</w:t>
      </w:r>
      <w:r>
        <w:rPr>
          <w:b/>
        </w:rPr>
        <w:t>том прогрессе в</w:t>
      </w:r>
      <w:r w:rsidRPr="00CA6757">
        <w:rPr>
          <w:b/>
        </w:rPr>
        <w:t xml:space="preserve"> этом </w:t>
      </w:r>
      <w:r>
        <w:rPr>
          <w:b/>
        </w:rPr>
        <w:t>отношении</w:t>
      </w:r>
      <w:r w:rsidRPr="00CA6757">
        <w:rPr>
          <w:b/>
        </w:rPr>
        <w:t xml:space="preserve">. Комитет также повторяет свою просьбу </w:t>
      </w:r>
      <w:r>
        <w:rPr>
          <w:b/>
        </w:rPr>
        <w:t xml:space="preserve">к </w:t>
      </w:r>
      <w:r w:rsidRPr="00CA6757">
        <w:rPr>
          <w:b/>
        </w:rPr>
        <w:t>г</w:t>
      </w:r>
      <w:r w:rsidRPr="00CA6757">
        <w:rPr>
          <w:b/>
        </w:rPr>
        <w:t>о</w:t>
      </w:r>
      <w:r w:rsidRPr="00CA6757">
        <w:rPr>
          <w:b/>
        </w:rPr>
        <w:t xml:space="preserve">сударству-участнику </w:t>
      </w:r>
      <w:r>
        <w:rPr>
          <w:b/>
        </w:rPr>
        <w:t>о том, чтобы оно представило в своем</w:t>
      </w:r>
      <w:r w:rsidRPr="00CA6757">
        <w:rPr>
          <w:b/>
        </w:rPr>
        <w:t xml:space="preserve"> следующем п</w:t>
      </w:r>
      <w:r w:rsidRPr="00CA6757">
        <w:rPr>
          <w:b/>
        </w:rPr>
        <w:t>е</w:t>
      </w:r>
      <w:r w:rsidRPr="00CA6757">
        <w:rPr>
          <w:b/>
        </w:rPr>
        <w:t>риодич</w:t>
      </w:r>
      <w:r w:rsidRPr="00CA6757">
        <w:rPr>
          <w:b/>
        </w:rPr>
        <w:t>е</w:t>
      </w:r>
      <w:r w:rsidRPr="00CA6757">
        <w:rPr>
          <w:b/>
        </w:rPr>
        <w:t xml:space="preserve">ском докладе обновленную информацию о масштабах бездомности и </w:t>
      </w:r>
      <w:r>
        <w:rPr>
          <w:b/>
        </w:rPr>
        <w:t>на своей территории</w:t>
      </w:r>
      <w:r w:rsidRPr="00CA6757">
        <w:rPr>
          <w:b/>
        </w:rPr>
        <w:t xml:space="preserve"> и мерах, прин</w:t>
      </w:r>
      <w:r w:rsidRPr="00CA6757">
        <w:rPr>
          <w:b/>
        </w:rPr>
        <w:t>я</w:t>
      </w:r>
      <w:r w:rsidRPr="00CA6757">
        <w:rPr>
          <w:b/>
        </w:rPr>
        <w:t>тых для решения этой проблемы.</w:t>
      </w:r>
    </w:p>
    <w:p w:rsidR="00133647" w:rsidRDefault="00133647" w:rsidP="00133647">
      <w:pPr>
        <w:pStyle w:val="SingleTxtGR"/>
      </w:pPr>
      <w:r>
        <w:t>40.</w:t>
      </w:r>
      <w:r>
        <w:tab/>
        <w:t>Принимая к сведению усилия, прилагаемые государством-участником для поощрения права на здоровье, используя базовый пакет медицинских услуг, Комитет по-прежнему обеспокоен высокими показателями материнской, мл</w:t>
      </w:r>
      <w:r>
        <w:t>а</w:t>
      </w:r>
      <w:r>
        <w:t>денческой и детской заболеваемости и смертности, а также неспособностью системы здравоохранения адекватно реагировать на потребности женщин и н</w:t>
      </w:r>
      <w:r>
        <w:t>е</w:t>
      </w:r>
      <w:r>
        <w:t xml:space="preserve">применением подхода, учитывающего </w:t>
      </w:r>
      <w:proofErr w:type="spellStart"/>
      <w:r>
        <w:t>гендерные</w:t>
      </w:r>
      <w:proofErr w:type="spellEnd"/>
      <w:r>
        <w:t xml:space="preserve"> факторы, при предоставлении медицинских услуг. Комитет также отмечает, что вредные виды практики и барьеры (например, врач-мужчина не может осматривать женщину без пров</w:t>
      </w:r>
      <w:r>
        <w:t>о</w:t>
      </w:r>
      <w:r>
        <w:t>жатой) оказывают пагубное воздействие на здоровье женщин, и сожалеет об о</w:t>
      </w:r>
      <w:r>
        <w:t>т</w:t>
      </w:r>
      <w:r>
        <w:t>сутствии достаточного количества медсестер-женщин и врачей-женщин в бол</w:t>
      </w:r>
      <w:r>
        <w:t>ь</w:t>
      </w:r>
      <w:r>
        <w:t>ницах (статья 12).</w:t>
      </w:r>
    </w:p>
    <w:p w:rsidR="00133647" w:rsidRPr="00294E8C" w:rsidRDefault="00133647" w:rsidP="00133647">
      <w:pPr>
        <w:pStyle w:val="SingleTxtGR"/>
        <w:rPr>
          <w:b/>
        </w:rPr>
      </w:pPr>
      <w:r w:rsidRPr="00294E8C">
        <w:rPr>
          <w:b/>
        </w:rPr>
        <w:t>Комитет настоятельно призывает государство-участник принять надлеж</w:t>
      </w:r>
      <w:r w:rsidRPr="00294E8C">
        <w:rPr>
          <w:b/>
        </w:rPr>
        <w:t>а</w:t>
      </w:r>
      <w:r w:rsidRPr="00294E8C">
        <w:rPr>
          <w:b/>
        </w:rPr>
        <w:t>щие меры для удовлетворения базовых медицинских потребностей насел</w:t>
      </w:r>
      <w:r w:rsidRPr="00294E8C">
        <w:rPr>
          <w:b/>
        </w:rPr>
        <w:t>е</w:t>
      </w:r>
      <w:r w:rsidRPr="00294E8C">
        <w:rPr>
          <w:b/>
        </w:rPr>
        <w:t>ния, в том числе путем улучшения базовых медицинских услуг и увелич</w:t>
      </w:r>
      <w:r w:rsidRPr="00294E8C">
        <w:rPr>
          <w:b/>
        </w:rPr>
        <w:t>е</w:t>
      </w:r>
      <w:r w:rsidRPr="00294E8C">
        <w:rPr>
          <w:b/>
        </w:rPr>
        <w:t>ния государственных расходов на образование. С этой целью Комитет о</w:t>
      </w:r>
      <w:r w:rsidRPr="00294E8C">
        <w:rPr>
          <w:b/>
        </w:rPr>
        <w:t>б</w:t>
      </w:r>
      <w:r w:rsidRPr="00294E8C">
        <w:rPr>
          <w:b/>
        </w:rPr>
        <w:t>ращает внимание государства-участника на свое замечание общего поря</w:t>
      </w:r>
      <w:r w:rsidRPr="00294E8C">
        <w:rPr>
          <w:b/>
        </w:rPr>
        <w:t>д</w:t>
      </w:r>
      <w:r w:rsidRPr="00294E8C">
        <w:rPr>
          <w:b/>
        </w:rPr>
        <w:t>ка № 14 (2000) о праве на наивысший достижимый уровень здоровья. К</w:t>
      </w:r>
      <w:r w:rsidRPr="00294E8C">
        <w:rPr>
          <w:b/>
        </w:rPr>
        <w:t>о</w:t>
      </w:r>
      <w:r w:rsidRPr="00294E8C">
        <w:rPr>
          <w:b/>
        </w:rPr>
        <w:t>митет рекомендует государству-участнику организовать подготовку и н</w:t>
      </w:r>
      <w:r w:rsidRPr="00294E8C">
        <w:rPr>
          <w:b/>
        </w:rPr>
        <w:t>а</w:t>
      </w:r>
      <w:r w:rsidRPr="00294E8C">
        <w:rPr>
          <w:b/>
        </w:rPr>
        <w:t>бор женского медицинского персонала, в частности</w:t>
      </w:r>
      <w:r>
        <w:rPr>
          <w:b/>
        </w:rPr>
        <w:t xml:space="preserve"> акушерок, медсестер,</w:t>
      </w:r>
      <w:r w:rsidRPr="00294E8C">
        <w:rPr>
          <w:b/>
        </w:rPr>
        <w:t xml:space="preserve"> </w:t>
      </w:r>
      <w:r>
        <w:rPr>
          <w:b/>
        </w:rPr>
        <w:t>врачей-специалистов по акушерству</w:t>
      </w:r>
      <w:r w:rsidRPr="00294E8C">
        <w:rPr>
          <w:b/>
        </w:rPr>
        <w:t xml:space="preserve"> и гинекологов, особенно в сельских районах. Комитет далее рекомендует государству-участнику активизир</w:t>
      </w:r>
      <w:r w:rsidRPr="00294E8C">
        <w:rPr>
          <w:b/>
        </w:rPr>
        <w:t>о</w:t>
      </w:r>
      <w:r w:rsidRPr="00294E8C">
        <w:rPr>
          <w:b/>
        </w:rPr>
        <w:t>вать усилия по осуществлению базового пакета медицинских услуг, в час</w:t>
      </w:r>
      <w:r w:rsidRPr="00294E8C">
        <w:rPr>
          <w:b/>
        </w:rPr>
        <w:t>т</w:t>
      </w:r>
      <w:r w:rsidRPr="00294E8C">
        <w:rPr>
          <w:b/>
        </w:rPr>
        <w:t xml:space="preserve">ности путем увеличения числа мобильных медицинских бригад для </w:t>
      </w:r>
      <w:r>
        <w:rPr>
          <w:b/>
        </w:rPr>
        <w:t>обе</w:t>
      </w:r>
      <w:r>
        <w:rPr>
          <w:b/>
        </w:rPr>
        <w:t>с</w:t>
      </w:r>
      <w:r>
        <w:rPr>
          <w:b/>
        </w:rPr>
        <w:t>печения оказания помощи более значительной части населения</w:t>
      </w:r>
      <w:r w:rsidRPr="00294E8C">
        <w:rPr>
          <w:b/>
        </w:rPr>
        <w:t>.</w:t>
      </w:r>
    </w:p>
    <w:p w:rsidR="00133647" w:rsidRPr="00DB4AD3" w:rsidRDefault="00133647" w:rsidP="00133647">
      <w:pPr>
        <w:pStyle w:val="SingleTxtGR"/>
      </w:pPr>
      <w:r>
        <w:t>41.</w:t>
      </w:r>
      <w:r>
        <w:tab/>
        <w:t>Комитет с обеспокоенностью отмечает отсутствие услуг в области репр</w:t>
      </w:r>
      <w:r>
        <w:t>о</w:t>
      </w:r>
      <w:r>
        <w:t>дуктивн</w:t>
      </w:r>
      <w:r>
        <w:t>о</w:t>
      </w:r>
      <w:r>
        <w:t>го здоровья для женщин в государстве-участнике.</w:t>
      </w:r>
    </w:p>
    <w:p w:rsidR="0007418F" w:rsidRPr="00641920" w:rsidRDefault="0007418F" w:rsidP="0007418F">
      <w:pPr>
        <w:pStyle w:val="SingleTxtGR"/>
        <w:rPr>
          <w:b/>
        </w:rPr>
      </w:pPr>
      <w:r w:rsidRPr="00641920">
        <w:rPr>
          <w:b/>
        </w:rPr>
        <w:t>Комитет рекомендует государству-участнику обеспечить оказание услуг в области репродуктивного здоровья для женщин и осуществлять просвет</w:t>
      </w:r>
      <w:r w:rsidRPr="00641920">
        <w:rPr>
          <w:b/>
        </w:rPr>
        <w:t>и</w:t>
      </w:r>
      <w:r w:rsidRPr="00641920">
        <w:rPr>
          <w:b/>
        </w:rPr>
        <w:t>тельские программы по вопросам сексуального и репродуктивного здор</w:t>
      </w:r>
      <w:r w:rsidRPr="00641920">
        <w:rPr>
          <w:b/>
        </w:rPr>
        <w:t>о</w:t>
      </w:r>
      <w:r w:rsidRPr="00641920">
        <w:rPr>
          <w:b/>
        </w:rPr>
        <w:t>вья.</w:t>
      </w:r>
    </w:p>
    <w:p w:rsidR="0007418F" w:rsidRPr="00641920" w:rsidRDefault="0007418F" w:rsidP="0007418F">
      <w:pPr>
        <w:pStyle w:val="SingleTxtGR"/>
      </w:pPr>
      <w:r w:rsidRPr="00641920">
        <w:t>42.</w:t>
      </w:r>
      <w:r w:rsidRPr="00641920">
        <w:tab/>
        <w:t xml:space="preserve">Комитет обеспокоен тем, что из-за длительного вооруженного конфликта более двух миллионов афганцев страдают психическими </w:t>
      </w:r>
      <w:r>
        <w:t xml:space="preserve">расстройствами </w:t>
      </w:r>
      <w:r w:rsidRPr="00641920">
        <w:t>(ст</w:t>
      </w:r>
      <w:r w:rsidRPr="00641920">
        <w:t>а</w:t>
      </w:r>
      <w:r w:rsidRPr="00641920">
        <w:t>тья 12).</w:t>
      </w:r>
    </w:p>
    <w:p w:rsidR="0007418F" w:rsidRPr="00172DAF" w:rsidRDefault="0007418F" w:rsidP="0007418F">
      <w:pPr>
        <w:pStyle w:val="SingleTxtGR"/>
        <w:rPr>
          <w:b/>
        </w:rPr>
      </w:pPr>
      <w:r w:rsidRPr="00172DAF">
        <w:rPr>
          <w:b/>
        </w:rPr>
        <w:t>Комитет рекомендует государству-участнику принять адекватные меры для решения проблем со здоровьем афганцев, которые страдают</w:t>
      </w:r>
      <w:r>
        <w:rPr>
          <w:b/>
        </w:rPr>
        <w:t xml:space="preserve"> от связа</w:t>
      </w:r>
      <w:r>
        <w:rPr>
          <w:b/>
        </w:rPr>
        <w:t>н</w:t>
      </w:r>
      <w:r>
        <w:rPr>
          <w:b/>
        </w:rPr>
        <w:t>ных с войной</w:t>
      </w:r>
      <w:r w:rsidRPr="00172DAF">
        <w:rPr>
          <w:b/>
        </w:rPr>
        <w:t xml:space="preserve"> травматически</w:t>
      </w:r>
      <w:r>
        <w:rPr>
          <w:b/>
        </w:rPr>
        <w:t>х</w:t>
      </w:r>
      <w:r w:rsidRPr="00172DAF">
        <w:rPr>
          <w:b/>
        </w:rPr>
        <w:t xml:space="preserve"> расстройств, </w:t>
      </w:r>
      <w:r>
        <w:rPr>
          <w:b/>
        </w:rPr>
        <w:t>по необходимости</w:t>
      </w:r>
      <w:r w:rsidRPr="00172DAF">
        <w:rPr>
          <w:b/>
        </w:rPr>
        <w:t xml:space="preserve"> заручившись международным сотрудничеством и помощью.</w:t>
      </w:r>
    </w:p>
    <w:p w:rsidR="0007418F" w:rsidRPr="00641920" w:rsidRDefault="0007418F" w:rsidP="0007418F">
      <w:pPr>
        <w:pStyle w:val="SingleTxtGR"/>
      </w:pPr>
      <w:r w:rsidRPr="00641920">
        <w:t>43.</w:t>
      </w:r>
      <w:r w:rsidRPr="00641920">
        <w:tab/>
      </w:r>
      <w:r>
        <w:t xml:space="preserve">Принимая к сведению </w:t>
      </w:r>
      <w:r w:rsidRPr="00641920">
        <w:t xml:space="preserve">усилия, прилагаемые государством-участником с целью улучшения и поощрения доступа к образованию и сокращения </w:t>
      </w:r>
      <w:proofErr w:type="spellStart"/>
      <w:r w:rsidRPr="00641920">
        <w:t>генде</w:t>
      </w:r>
      <w:r w:rsidRPr="00641920">
        <w:t>р</w:t>
      </w:r>
      <w:r w:rsidRPr="00641920">
        <w:t>ных</w:t>
      </w:r>
      <w:proofErr w:type="spellEnd"/>
      <w:r w:rsidRPr="00641920">
        <w:t xml:space="preserve"> различий, Комитет с обеспокоенностью особо отмечает, что право на обр</w:t>
      </w:r>
      <w:r w:rsidRPr="00641920">
        <w:t>а</w:t>
      </w:r>
      <w:r w:rsidRPr="00641920">
        <w:t>зование</w:t>
      </w:r>
      <w:r w:rsidRPr="00273D99">
        <w:t xml:space="preserve"> </w:t>
      </w:r>
      <w:r w:rsidRPr="00641920">
        <w:t>без дискрим</w:t>
      </w:r>
      <w:r w:rsidRPr="00641920">
        <w:t>и</w:t>
      </w:r>
      <w:r w:rsidRPr="00641920">
        <w:t xml:space="preserve">нации в государстве-участнике не гарантировано, и также обеспокоен плохим </w:t>
      </w:r>
      <w:r>
        <w:t>положением дел в системе</w:t>
      </w:r>
      <w:r w:rsidRPr="00641920">
        <w:t xml:space="preserve"> образования Афганистан</w:t>
      </w:r>
      <w:r>
        <w:t>а</w:t>
      </w:r>
      <w:r w:rsidRPr="00641920">
        <w:t>. В ч</w:t>
      </w:r>
      <w:r w:rsidRPr="00641920">
        <w:t>а</w:t>
      </w:r>
      <w:r w:rsidRPr="00641920">
        <w:t>стности, Комитет глубоко обеспокоен увеличением числа детей, которые стан</w:t>
      </w:r>
      <w:r w:rsidRPr="00641920">
        <w:t>о</w:t>
      </w:r>
      <w:r w:rsidRPr="00641920">
        <w:t>вятся жертвами нападений мятежников на школы, и тем, что ученицам и преп</w:t>
      </w:r>
      <w:r w:rsidRPr="00641920">
        <w:t>о</w:t>
      </w:r>
      <w:r w:rsidRPr="00641920">
        <w:t>давателям-женщинам запрещают ходить в школу, угрожая в противном случае облить их кислотой (статьи 13 и 14).</w:t>
      </w:r>
    </w:p>
    <w:p w:rsidR="0007418F" w:rsidRPr="00273D99" w:rsidRDefault="0007418F" w:rsidP="0007418F">
      <w:pPr>
        <w:pStyle w:val="SingleTxtGR"/>
        <w:rPr>
          <w:b/>
        </w:rPr>
      </w:pPr>
      <w:r w:rsidRPr="00273D99">
        <w:rPr>
          <w:b/>
        </w:rPr>
        <w:t>Комитет рекомендует государству-участнику при осуществлении его Н</w:t>
      </w:r>
      <w:r w:rsidRPr="00273D99">
        <w:rPr>
          <w:b/>
        </w:rPr>
        <w:t>а</w:t>
      </w:r>
      <w:r w:rsidRPr="00273D99">
        <w:rPr>
          <w:b/>
        </w:rPr>
        <w:t xml:space="preserve">ционального плана </w:t>
      </w:r>
      <w:r>
        <w:rPr>
          <w:b/>
        </w:rPr>
        <w:t>реализации</w:t>
      </w:r>
      <w:r w:rsidRPr="00273D99">
        <w:rPr>
          <w:b/>
        </w:rPr>
        <w:t xml:space="preserve"> стратегии в области образования учит</w:t>
      </w:r>
      <w:r w:rsidRPr="00273D99">
        <w:rPr>
          <w:b/>
        </w:rPr>
        <w:t>ы</w:t>
      </w:r>
      <w:r w:rsidRPr="00273D99">
        <w:rPr>
          <w:b/>
        </w:rPr>
        <w:t>вать принятое Комитетом замечание общего порядка № 11 (1999) о плане мероприятий по начальному образованию и № 13 (1999) о праве на образ</w:t>
      </w:r>
      <w:r w:rsidRPr="00273D99">
        <w:rPr>
          <w:b/>
        </w:rPr>
        <w:t>о</w:t>
      </w:r>
      <w:r w:rsidRPr="00273D99">
        <w:rPr>
          <w:b/>
        </w:rPr>
        <w:t xml:space="preserve">вание и </w:t>
      </w:r>
      <w:r>
        <w:rPr>
          <w:b/>
        </w:rPr>
        <w:t>создать</w:t>
      </w:r>
      <w:r w:rsidRPr="00273D99">
        <w:rPr>
          <w:b/>
        </w:rPr>
        <w:t xml:space="preserve"> эффективный механизм контроля за осуществлением пл</w:t>
      </w:r>
      <w:r w:rsidRPr="00273D99">
        <w:rPr>
          <w:b/>
        </w:rPr>
        <w:t>а</w:t>
      </w:r>
      <w:r w:rsidRPr="00273D99">
        <w:rPr>
          <w:b/>
        </w:rPr>
        <w:t xml:space="preserve">на. В частности, Комитет рекомендует государству-участнику предпринять адекватные шаги для поощрения </w:t>
      </w:r>
      <w:r>
        <w:rPr>
          <w:b/>
        </w:rPr>
        <w:t>охвата</w:t>
      </w:r>
      <w:r w:rsidRPr="00273D99">
        <w:rPr>
          <w:b/>
        </w:rPr>
        <w:t xml:space="preserve"> девочек</w:t>
      </w:r>
      <w:r>
        <w:rPr>
          <w:b/>
        </w:rPr>
        <w:t xml:space="preserve"> школьным образованием</w:t>
      </w:r>
      <w:r w:rsidRPr="00273D99">
        <w:rPr>
          <w:b/>
        </w:rPr>
        <w:t xml:space="preserve">, в том числе </w:t>
      </w:r>
      <w:r>
        <w:rPr>
          <w:b/>
        </w:rPr>
        <w:t>за счет</w:t>
      </w:r>
      <w:r w:rsidRPr="00273D99">
        <w:rPr>
          <w:b/>
        </w:rPr>
        <w:t xml:space="preserve"> создания надлежащих </w:t>
      </w:r>
      <w:r>
        <w:rPr>
          <w:b/>
        </w:rPr>
        <w:t xml:space="preserve">удобств </w:t>
      </w:r>
      <w:r w:rsidRPr="00273D99">
        <w:rPr>
          <w:b/>
        </w:rPr>
        <w:t>в школах (например, о</w:t>
      </w:r>
      <w:r w:rsidRPr="00273D99">
        <w:rPr>
          <w:b/>
        </w:rPr>
        <w:t>т</w:t>
      </w:r>
      <w:r w:rsidRPr="00273D99">
        <w:rPr>
          <w:b/>
        </w:rPr>
        <w:t xml:space="preserve">дельных туалетов для девочек) и </w:t>
      </w:r>
      <w:r>
        <w:rPr>
          <w:b/>
        </w:rPr>
        <w:t>за счет</w:t>
      </w:r>
      <w:r w:rsidRPr="00273D99">
        <w:rPr>
          <w:b/>
        </w:rPr>
        <w:t xml:space="preserve"> подготовки и набора преподават</w:t>
      </w:r>
      <w:r w:rsidRPr="00273D99">
        <w:rPr>
          <w:b/>
        </w:rPr>
        <w:t>е</w:t>
      </w:r>
      <w:r w:rsidRPr="00273D99">
        <w:rPr>
          <w:b/>
        </w:rPr>
        <w:t>лей-женщин, в частности в сельских районах. Государству-участнику сл</w:t>
      </w:r>
      <w:r w:rsidRPr="00273D99">
        <w:rPr>
          <w:b/>
        </w:rPr>
        <w:t>е</w:t>
      </w:r>
      <w:r w:rsidRPr="00273D99">
        <w:rPr>
          <w:b/>
        </w:rPr>
        <w:t xml:space="preserve">дует </w:t>
      </w:r>
      <w:r>
        <w:rPr>
          <w:b/>
        </w:rPr>
        <w:t xml:space="preserve">повысить </w:t>
      </w:r>
      <w:r w:rsidRPr="00273D99">
        <w:rPr>
          <w:b/>
        </w:rPr>
        <w:t>безопасность для детей в школе, а также по пути в школу и из нее и расширить информированность о значимости образования дев</w:t>
      </w:r>
      <w:r w:rsidRPr="00273D99">
        <w:rPr>
          <w:b/>
        </w:rPr>
        <w:t>о</w:t>
      </w:r>
      <w:r w:rsidRPr="00273D99">
        <w:rPr>
          <w:b/>
        </w:rPr>
        <w:t>чек. Государству-участнику также предлагается по-прежнему заручаться технической консультативной помощью и содействием Организации Объ</w:t>
      </w:r>
      <w:r w:rsidRPr="00273D99">
        <w:rPr>
          <w:b/>
        </w:rPr>
        <w:t>е</w:t>
      </w:r>
      <w:r w:rsidRPr="00273D99">
        <w:rPr>
          <w:b/>
        </w:rPr>
        <w:t>диненных Наций по вопросам образования, науки и культуры (ЮНЕСКО) в целях улучш</w:t>
      </w:r>
      <w:r w:rsidRPr="00273D99">
        <w:rPr>
          <w:b/>
        </w:rPr>
        <w:t>е</w:t>
      </w:r>
      <w:r w:rsidRPr="00273D99">
        <w:rPr>
          <w:b/>
        </w:rPr>
        <w:t>ния доступа к образованию.</w:t>
      </w:r>
    </w:p>
    <w:p w:rsidR="0007418F" w:rsidRPr="00641920" w:rsidRDefault="0007418F" w:rsidP="0007418F">
      <w:pPr>
        <w:pStyle w:val="SingleTxtGR"/>
      </w:pPr>
      <w:r w:rsidRPr="00641920">
        <w:t>44.</w:t>
      </w:r>
      <w:r w:rsidRPr="00641920">
        <w:tab/>
        <w:t xml:space="preserve">Признавая усилия государства-участника </w:t>
      </w:r>
      <w:r>
        <w:t>по</w:t>
      </w:r>
      <w:r w:rsidRPr="00641920">
        <w:t xml:space="preserve"> создани</w:t>
      </w:r>
      <w:r>
        <w:t>ю</w:t>
      </w:r>
      <w:r w:rsidRPr="00641920">
        <w:t xml:space="preserve"> условий для во</w:t>
      </w:r>
      <w:r w:rsidRPr="00641920">
        <w:t>з</w:t>
      </w:r>
      <w:r w:rsidRPr="00641920">
        <w:t xml:space="preserve">рождения искусства в Афганистане, Комитет с обеспокоенностью отмечает, что за последние несколько десятилетий многие </w:t>
      </w:r>
      <w:r>
        <w:t>места</w:t>
      </w:r>
      <w:r w:rsidRPr="00641920">
        <w:t xml:space="preserve"> и объекты культурного н</w:t>
      </w:r>
      <w:r w:rsidRPr="00641920">
        <w:t>а</w:t>
      </w:r>
      <w:r w:rsidRPr="00641920">
        <w:t xml:space="preserve">следия государства-участника были незаконно </w:t>
      </w:r>
      <w:r>
        <w:t>раскопаны</w:t>
      </w:r>
      <w:r w:rsidRPr="00641920">
        <w:t>, подверглись ванд</w:t>
      </w:r>
      <w:r w:rsidRPr="00641920">
        <w:t>а</w:t>
      </w:r>
      <w:r w:rsidRPr="00641920">
        <w:t>лизму, ра</w:t>
      </w:r>
      <w:r>
        <w:t>зграблению</w:t>
      </w:r>
      <w:r w:rsidRPr="00641920">
        <w:t xml:space="preserve">, целенаправленному уничтожению или просто </w:t>
      </w:r>
      <w:r>
        <w:t>сами по с</w:t>
      </w:r>
      <w:r>
        <w:t>е</w:t>
      </w:r>
      <w:r>
        <w:t xml:space="preserve">бе пришли в упадок, будучи </w:t>
      </w:r>
      <w:r w:rsidRPr="00641920">
        <w:t>не охраняемыми. Комитет также сожалеет об о</w:t>
      </w:r>
      <w:r w:rsidRPr="00641920">
        <w:t>т</w:t>
      </w:r>
      <w:r w:rsidRPr="00641920">
        <w:t>сутствии адекватных мер для</w:t>
      </w:r>
      <w:r>
        <w:t xml:space="preserve"> сохранения</w:t>
      </w:r>
      <w:r w:rsidRPr="00641920">
        <w:t xml:space="preserve"> языкового разнообразия государс</w:t>
      </w:r>
      <w:r w:rsidRPr="00641920">
        <w:t>т</w:t>
      </w:r>
      <w:r w:rsidRPr="00641920">
        <w:t>ва-участника (статья 15).</w:t>
      </w:r>
    </w:p>
    <w:p w:rsidR="0007418F" w:rsidRPr="00F4491C" w:rsidRDefault="0007418F" w:rsidP="0007418F">
      <w:pPr>
        <w:pStyle w:val="SingleTxtGR"/>
        <w:rPr>
          <w:b/>
        </w:rPr>
      </w:pPr>
      <w:r w:rsidRPr="00F4491C">
        <w:rPr>
          <w:b/>
        </w:rPr>
        <w:t>Комитет рекомендует государству-участнику принять всеобъемлющую н</w:t>
      </w:r>
      <w:r w:rsidRPr="00F4491C">
        <w:rPr>
          <w:b/>
        </w:rPr>
        <w:t>а</w:t>
      </w:r>
      <w:r w:rsidRPr="00F4491C">
        <w:rPr>
          <w:b/>
        </w:rPr>
        <w:t>циональную культурную политику, обеспечивающую уважение культурн</w:t>
      </w:r>
      <w:r w:rsidRPr="00F4491C">
        <w:rPr>
          <w:b/>
        </w:rPr>
        <w:t>о</w:t>
      </w:r>
      <w:r w:rsidRPr="00F4491C">
        <w:rPr>
          <w:b/>
        </w:rPr>
        <w:t>го и языкового культурного наследия и разнообразия. Комитет также р</w:t>
      </w:r>
      <w:r w:rsidRPr="00F4491C">
        <w:rPr>
          <w:b/>
        </w:rPr>
        <w:t>е</w:t>
      </w:r>
      <w:r w:rsidRPr="00F4491C">
        <w:rPr>
          <w:b/>
        </w:rPr>
        <w:t>комендует гос</w:t>
      </w:r>
      <w:r w:rsidRPr="00F4491C">
        <w:rPr>
          <w:b/>
        </w:rPr>
        <w:t>у</w:t>
      </w:r>
      <w:r w:rsidRPr="00F4491C">
        <w:rPr>
          <w:b/>
        </w:rPr>
        <w:t>дарству-участнику укрепить свою нынешнюю практику применительно к регистрации и охран</w:t>
      </w:r>
      <w:r>
        <w:rPr>
          <w:b/>
        </w:rPr>
        <w:t>ы</w:t>
      </w:r>
      <w:r w:rsidRPr="00F4491C">
        <w:rPr>
          <w:b/>
        </w:rPr>
        <w:t xml:space="preserve"> исторических памятников и а</w:t>
      </w:r>
      <w:r w:rsidRPr="00F4491C">
        <w:rPr>
          <w:b/>
        </w:rPr>
        <w:t>р</w:t>
      </w:r>
      <w:r w:rsidRPr="00F4491C">
        <w:rPr>
          <w:b/>
        </w:rPr>
        <w:t xml:space="preserve">хеологических мест и продолжать усилия в целях содействия возвращению </w:t>
      </w:r>
      <w:r>
        <w:rPr>
          <w:b/>
        </w:rPr>
        <w:t>предметов</w:t>
      </w:r>
      <w:r w:rsidRPr="00F4491C">
        <w:rPr>
          <w:b/>
        </w:rPr>
        <w:t xml:space="preserve">, незаконно </w:t>
      </w:r>
      <w:r>
        <w:rPr>
          <w:b/>
        </w:rPr>
        <w:t>вывезенных</w:t>
      </w:r>
      <w:r w:rsidRPr="00F4491C">
        <w:rPr>
          <w:b/>
        </w:rPr>
        <w:t xml:space="preserve"> из Афганистана. Комитет также рек</w:t>
      </w:r>
      <w:r w:rsidRPr="00F4491C">
        <w:rPr>
          <w:b/>
        </w:rPr>
        <w:t>о</w:t>
      </w:r>
      <w:r w:rsidRPr="00F4491C">
        <w:rPr>
          <w:b/>
        </w:rPr>
        <w:t xml:space="preserve">мендует государству-участнику </w:t>
      </w:r>
      <w:r>
        <w:rPr>
          <w:b/>
        </w:rPr>
        <w:t>создать</w:t>
      </w:r>
      <w:r w:rsidRPr="00F4491C">
        <w:rPr>
          <w:b/>
        </w:rPr>
        <w:t xml:space="preserve"> механизмы для координации де</w:t>
      </w:r>
      <w:r w:rsidRPr="00F4491C">
        <w:rPr>
          <w:b/>
        </w:rPr>
        <w:t>я</w:t>
      </w:r>
      <w:r w:rsidRPr="00F4491C">
        <w:rPr>
          <w:b/>
        </w:rPr>
        <w:t>тельности правительственных учреждений и министерств в отношении н</w:t>
      </w:r>
      <w:r w:rsidRPr="00F4491C">
        <w:rPr>
          <w:b/>
        </w:rPr>
        <w:t>е</w:t>
      </w:r>
      <w:r w:rsidRPr="00F4491C">
        <w:rPr>
          <w:b/>
        </w:rPr>
        <w:t>законных раскопо</w:t>
      </w:r>
      <w:r>
        <w:rPr>
          <w:b/>
        </w:rPr>
        <w:t>к</w:t>
      </w:r>
      <w:r w:rsidRPr="00F4491C">
        <w:rPr>
          <w:b/>
        </w:rPr>
        <w:t xml:space="preserve"> и </w:t>
      </w:r>
      <w:r>
        <w:rPr>
          <w:b/>
        </w:rPr>
        <w:t>вывоза</w:t>
      </w:r>
      <w:r w:rsidRPr="00F4491C">
        <w:rPr>
          <w:b/>
        </w:rPr>
        <w:t xml:space="preserve"> культурн</w:t>
      </w:r>
      <w:r>
        <w:rPr>
          <w:b/>
        </w:rPr>
        <w:t>ых</w:t>
      </w:r>
      <w:r w:rsidRPr="00F4491C">
        <w:rPr>
          <w:b/>
        </w:rPr>
        <w:t xml:space="preserve"> </w:t>
      </w:r>
      <w:r>
        <w:rPr>
          <w:b/>
        </w:rPr>
        <w:t>ценностей</w:t>
      </w:r>
      <w:r w:rsidRPr="00F4491C">
        <w:rPr>
          <w:b/>
        </w:rPr>
        <w:t>.</w:t>
      </w:r>
    </w:p>
    <w:p w:rsidR="0007418F" w:rsidRPr="00F4491C" w:rsidRDefault="0007418F" w:rsidP="0007418F">
      <w:pPr>
        <w:pStyle w:val="SingleTxtGR"/>
        <w:rPr>
          <w:b/>
        </w:rPr>
      </w:pPr>
      <w:r w:rsidRPr="00F4491C">
        <w:rPr>
          <w:b/>
        </w:rPr>
        <w:t>Комитет рекомендует государству-участнику предпринять необходимые шаги для обеспечения того, чтобы Независимая комиссия по правам чел</w:t>
      </w:r>
      <w:r w:rsidRPr="00F4491C">
        <w:rPr>
          <w:b/>
        </w:rPr>
        <w:t>о</w:t>
      </w:r>
      <w:r w:rsidRPr="00F4491C">
        <w:rPr>
          <w:b/>
        </w:rPr>
        <w:t>века Афганистана получила надлежащие средства для выполнения всех своих функций, изложенных в ее мандат</w:t>
      </w:r>
      <w:r>
        <w:rPr>
          <w:b/>
        </w:rPr>
        <w:t>е</w:t>
      </w:r>
      <w:r w:rsidRPr="00F4491C">
        <w:rPr>
          <w:b/>
        </w:rPr>
        <w:t xml:space="preserve">, в соответствии с </w:t>
      </w:r>
      <w:r>
        <w:rPr>
          <w:b/>
        </w:rPr>
        <w:t>П</w:t>
      </w:r>
      <w:r w:rsidRPr="00F4491C">
        <w:rPr>
          <w:b/>
        </w:rPr>
        <w:t>ринципами, касающимися статуса национальных учреждений, занимающихся поощр</w:t>
      </w:r>
      <w:r w:rsidRPr="00F4491C">
        <w:rPr>
          <w:b/>
        </w:rPr>
        <w:t>е</w:t>
      </w:r>
      <w:r w:rsidRPr="00F4491C">
        <w:rPr>
          <w:b/>
        </w:rPr>
        <w:t>нием и защитой прав человека (Парижские принципы, резолюция 48/134 Генеральной Ассамблеи).</w:t>
      </w:r>
    </w:p>
    <w:p w:rsidR="0007418F" w:rsidRPr="00641920" w:rsidRDefault="0007418F" w:rsidP="0007418F">
      <w:pPr>
        <w:pStyle w:val="SingleTxtGR"/>
      </w:pPr>
      <w:r w:rsidRPr="00641920">
        <w:t>45.</w:t>
      </w:r>
      <w:r w:rsidRPr="00641920">
        <w:tab/>
      </w:r>
      <w:r w:rsidRPr="00E96E16">
        <w:rPr>
          <w:b/>
        </w:rPr>
        <w:t>Комитет рекомендует государству-участнику обеспечить преподав</w:t>
      </w:r>
      <w:r w:rsidRPr="00E96E16">
        <w:rPr>
          <w:b/>
        </w:rPr>
        <w:t>а</w:t>
      </w:r>
      <w:r w:rsidRPr="00E96E16">
        <w:rPr>
          <w:b/>
        </w:rPr>
        <w:t xml:space="preserve">ние экономических, социальных и культурных прав учащимся на всех уровнях образования и </w:t>
      </w:r>
      <w:r>
        <w:rPr>
          <w:b/>
        </w:rPr>
        <w:t xml:space="preserve">организовать обстоятельную </w:t>
      </w:r>
      <w:r w:rsidRPr="00E96E16">
        <w:rPr>
          <w:b/>
        </w:rPr>
        <w:t xml:space="preserve">подготовку в области прав человека для представителей всех профессий и секторов, </w:t>
      </w:r>
      <w:r>
        <w:rPr>
          <w:b/>
        </w:rPr>
        <w:t xml:space="preserve">играющих </w:t>
      </w:r>
      <w:r w:rsidRPr="00E96E16">
        <w:rPr>
          <w:b/>
        </w:rPr>
        <w:t>непосредственн</w:t>
      </w:r>
      <w:r>
        <w:rPr>
          <w:b/>
        </w:rPr>
        <w:t>ую роль</w:t>
      </w:r>
      <w:r w:rsidRPr="00E96E16">
        <w:rPr>
          <w:b/>
        </w:rPr>
        <w:t xml:space="preserve"> в поощрении и защите прав человека, включая с</w:t>
      </w:r>
      <w:r w:rsidRPr="00E96E16">
        <w:rPr>
          <w:b/>
        </w:rPr>
        <w:t>у</w:t>
      </w:r>
      <w:r w:rsidRPr="00E96E16">
        <w:rPr>
          <w:b/>
        </w:rPr>
        <w:t>дей, адвокатов, гражданских служащих, учителей, сотрудников правоохр</w:t>
      </w:r>
      <w:r w:rsidRPr="00E96E16">
        <w:rPr>
          <w:b/>
        </w:rPr>
        <w:t>а</w:t>
      </w:r>
      <w:r w:rsidRPr="00E96E16">
        <w:rPr>
          <w:b/>
        </w:rPr>
        <w:t xml:space="preserve">нительных органов, </w:t>
      </w:r>
      <w:r>
        <w:rPr>
          <w:b/>
        </w:rPr>
        <w:t>работников</w:t>
      </w:r>
      <w:r w:rsidRPr="00E96E16">
        <w:rPr>
          <w:b/>
        </w:rPr>
        <w:t xml:space="preserve"> </w:t>
      </w:r>
      <w:r>
        <w:rPr>
          <w:b/>
        </w:rPr>
        <w:t>им</w:t>
      </w:r>
      <w:r w:rsidRPr="00E96E16">
        <w:rPr>
          <w:b/>
        </w:rPr>
        <w:t>миграционных служб, общинных лид</w:t>
      </w:r>
      <w:r w:rsidRPr="00E96E16">
        <w:rPr>
          <w:b/>
        </w:rPr>
        <w:t>е</w:t>
      </w:r>
      <w:r w:rsidRPr="00E96E16">
        <w:rPr>
          <w:b/>
        </w:rPr>
        <w:t>ров, сотрудников полиции и военнослужащих.</w:t>
      </w:r>
    </w:p>
    <w:p w:rsidR="0007418F" w:rsidRPr="00641920" w:rsidRDefault="0007418F" w:rsidP="0007418F">
      <w:pPr>
        <w:pStyle w:val="SingleTxtGR"/>
      </w:pPr>
      <w:r w:rsidRPr="00641920">
        <w:t>46.</w:t>
      </w:r>
      <w:r w:rsidRPr="00641920">
        <w:tab/>
      </w:r>
      <w:r w:rsidRPr="00E408A5">
        <w:rPr>
          <w:b/>
        </w:rPr>
        <w:t xml:space="preserve">Комитет настоятельно рекомендует государству-участнику опираться на техническую помощь, </w:t>
      </w:r>
      <w:r>
        <w:rPr>
          <w:b/>
        </w:rPr>
        <w:t>предлагаемую</w:t>
      </w:r>
      <w:r w:rsidRPr="00E408A5">
        <w:rPr>
          <w:b/>
        </w:rPr>
        <w:t xml:space="preserve"> Управлением Верховного комисс</w:t>
      </w:r>
      <w:r w:rsidRPr="00E408A5">
        <w:rPr>
          <w:b/>
        </w:rPr>
        <w:t>а</w:t>
      </w:r>
      <w:r w:rsidRPr="00E408A5">
        <w:rPr>
          <w:b/>
        </w:rPr>
        <w:t>ра Организации Объединенных Наций</w:t>
      </w:r>
      <w:r>
        <w:rPr>
          <w:b/>
        </w:rPr>
        <w:t xml:space="preserve"> по правам человека</w:t>
      </w:r>
      <w:r w:rsidRPr="00E408A5">
        <w:rPr>
          <w:b/>
        </w:rPr>
        <w:t xml:space="preserve"> и соответс</w:t>
      </w:r>
      <w:r w:rsidRPr="00E408A5">
        <w:rPr>
          <w:b/>
        </w:rPr>
        <w:t>т</w:t>
      </w:r>
      <w:r w:rsidRPr="00E408A5">
        <w:rPr>
          <w:b/>
        </w:rPr>
        <w:t>вующими специализированными учреждениями и программами Орган</w:t>
      </w:r>
      <w:r w:rsidRPr="00E408A5">
        <w:rPr>
          <w:b/>
        </w:rPr>
        <w:t>и</w:t>
      </w:r>
      <w:r w:rsidRPr="00E408A5">
        <w:rPr>
          <w:b/>
        </w:rPr>
        <w:t>зации Объединенных Наций, в его усилиях по осуществлению экономич</w:t>
      </w:r>
      <w:r w:rsidRPr="00E408A5">
        <w:rPr>
          <w:b/>
        </w:rPr>
        <w:t>е</w:t>
      </w:r>
      <w:r w:rsidRPr="00E408A5">
        <w:rPr>
          <w:b/>
        </w:rPr>
        <w:t>ских, социальных и культурных прав в соответствии с его международн</w:t>
      </w:r>
      <w:r w:rsidRPr="00E408A5">
        <w:rPr>
          <w:b/>
        </w:rPr>
        <w:t>ы</w:t>
      </w:r>
      <w:r w:rsidRPr="00E408A5">
        <w:rPr>
          <w:b/>
        </w:rPr>
        <w:t>ми юридическими обязательствами по Пакту</w:t>
      </w:r>
      <w:r>
        <w:rPr>
          <w:b/>
        </w:rPr>
        <w:t>, а также</w:t>
      </w:r>
      <w:r w:rsidRPr="00E408A5">
        <w:rPr>
          <w:b/>
        </w:rPr>
        <w:t xml:space="preserve"> при подготовке и представлении его следующего доклада и осуществлении настоящих з</w:t>
      </w:r>
      <w:r w:rsidRPr="00E408A5">
        <w:rPr>
          <w:b/>
        </w:rPr>
        <w:t>а</w:t>
      </w:r>
      <w:r w:rsidRPr="00E408A5">
        <w:rPr>
          <w:b/>
        </w:rPr>
        <w:t>ключительных замеч</w:t>
      </w:r>
      <w:r w:rsidRPr="00E408A5">
        <w:rPr>
          <w:b/>
        </w:rPr>
        <w:t>а</w:t>
      </w:r>
      <w:r w:rsidRPr="00E408A5">
        <w:rPr>
          <w:b/>
        </w:rPr>
        <w:t>ний.</w:t>
      </w:r>
    </w:p>
    <w:p w:rsidR="0007418F" w:rsidRPr="00641920" w:rsidRDefault="0007418F" w:rsidP="0007418F">
      <w:pPr>
        <w:pStyle w:val="SingleTxtGR"/>
      </w:pPr>
      <w:r w:rsidRPr="00641920">
        <w:t>47.</w:t>
      </w:r>
      <w:r w:rsidRPr="00641920">
        <w:tab/>
      </w:r>
      <w:r w:rsidRPr="00E408A5">
        <w:rPr>
          <w:b/>
        </w:rPr>
        <w:t>Комитет призывает государство-участник рассмотреть во</w:t>
      </w:r>
      <w:r>
        <w:rPr>
          <w:b/>
        </w:rPr>
        <w:t>зможность</w:t>
      </w:r>
      <w:r w:rsidRPr="00E408A5">
        <w:rPr>
          <w:b/>
        </w:rPr>
        <w:t xml:space="preserve"> подписани</w:t>
      </w:r>
      <w:r>
        <w:rPr>
          <w:b/>
        </w:rPr>
        <w:t>я</w:t>
      </w:r>
      <w:r w:rsidRPr="00E408A5">
        <w:rPr>
          <w:b/>
        </w:rPr>
        <w:t xml:space="preserve"> и ратификации Факультативного протокола к Международн</w:t>
      </w:r>
      <w:r w:rsidRPr="00E408A5">
        <w:rPr>
          <w:b/>
        </w:rPr>
        <w:t>о</w:t>
      </w:r>
      <w:r w:rsidRPr="00E408A5">
        <w:rPr>
          <w:b/>
        </w:rPr>
        <w:t>му пакту об экономических, социальных и культу</w:t>
      </w:r>
      <w:r w:rsidRPr="00E408A5">
        <w:rPr>
          <w:b/>
        </w:rPr>
        <w:t>р</w:t>
      </w:r>
      <w:r w:rsidRPr="00E408A5">
        <w:rPr>
          <w:b/>
        </w:rPr>
        <w:t>ных правах.</w:t>
      </w:r>
    </w:p>
    <w:p w:rsidR="0007418F" w:rsidRPr="00641920" w:rsidRDefault="0007418F" w:rsidP="0007418F">
      <w:pPr>
        <w:pStyle w:val="SingleTxtGR"/>
      </w:pPr>
      <w:r w:rsidRPr="00641920">
        <w:t>48.</w:t>
      </w:r>
      <w:r w:rsidRPr="00641920">
        <w:tab/>
      </w:r>
      <w:r w:rsidRPr="00E408A5">
        <w:rPr>
          <w:b/>
        </w:rPr>
        <w:t>Комитет рекомендует государству-участнику рассмотреть возмо</w:t>
      </w:r>
      <w:r w:rsidRPr="00E408A5">
        <w:rPr>
          <w:b/>
        </w:rPr>
        <w:t>ж</w:t>
      </w:r>
      <w:r w:rsidRPr="00E408A5">
        <w:rPr>
          <w:b/>
        </w:rPr>
        <w:t>ность ратификации Международной конвенции о защите прав всех труд</w:t>
      </w:r>
      <w:r w:rsidRPr="00E408A5">
        <w:rPr>
          <w:b/>
        </w:rPr>
        <w:t>я</w:t>
      </w:r>
      <w:r w:rsidRPr="00E408A5">
        <w:rPr>
          <w:b/>
        </w:rPr>
        <w:t>щихся-мигрантов и членов их семей</w:t>
      </w:r>
      <w:r>
        <w:rPr>
          <w:b/>
        </w:rPr>
        <w:t>, а также</w:t>
      </w:r>
      <w:r w:rsidRPr="00E408A5">
        <w:rPr>
          <w:b/>
        </w:rPr>
        <w:t xml:space="preserve"> Конвенции о правах инвал</w:t>
      </w:r>
      <w:r w:rsidRPr="00E408A5">
        <w:rPr>
          <w:b/>
        </w:rPr>
        <w:t>и</w:t>
      </w:r>
      <w:r w:rsidRPr="00E408A5">
        <w:rPr>
          <w:b/>
        </w:rPr>
        <w:t>дов и Факультати</w:t>
      </w:r>
      <w:r w:rsidRPr="00E408A5">
        <w:rPr>
          <w:b/>
        </w:rPr>
        <w:t>в</w:t>
      </w:r>
      <w:r w:rsidRPr="00E408A5">
        <w:rPr>
          <w:b/>
        </w:rPr>
        <w:t>ного протокола к ней.</w:t>
      </w:r>
    </w:p>
    <w:p w:rsidR="0007418F" w:rsidRPr="00641920" w:rsidRDefault="0007418F" w:rsidP="0007418F">
      <w:pPr>
        <w:pStyle w:val="SingleTxtGR"/>
      </w:pPr>
      <w:r w:rsidRPr="00641920">
        <w:t>49.</w:t>
      </w:r>
      <w:r w:rsidRPr="00641920">
        <w:tab/>
      </w:r>
      <w:r w:rsidRPr="0062280F">
        <w:rPr>
          <w:b/>
        </w:rPr>
        <w:t>Комитет рекомендует государству-участнику рассмотреть возмо</w:t>
      </w:r>
      <w:r w:rsidRPr="0062280F">
        <w:rPr>
          <w:b/>
        </w:rPr>
        <w:t>ж</w:t>
      </w:r>
      <w:r w:rsidRPr="0062280F">
        <w:rPr>
          <w:b/>
        </w:rPr>
        <w:t>ность ратификации следующих Конвенций Международной организации труда: № 2 о безработице; № 102 о минимальных нормах социального обе</w:t>
      </w:r>
      <w:r w:rsidRPr="0062280F">
        <w:rPr>
          <w:b/>
        </w:rPr>
        <w:t>с</w:t>
      </w:r>
      <w:r w:rsidRPr="0062280F">
        <w:rPr>
          <w:b/>
        </w:rPr>
        <w:t>печения; № 117 об основных целях и нормах социальной политики; № 118 о равноправии граждан страны и иностранцев и лиц без гражданства в о</w:t>
      </w:r>
      <w:r w:rsidRPr="0062280F">
        <w:rPr>
          <w:b/>
        </w:rPr>
        <w:t>б</w:t>
      </w:r>
      <w:r w:rsidRPr="0062280F">
        <w:rPr>
          <w:b/>
        </w:rPr>
        <w:t>ласти социального обе</w:t>
      </w:r>
      <w:r w:rsidRPr="0062280F">
        <w:rPr>
          <w:b/>
        </w:rPr>
        <w:t>с</w:t>
      </w:r>
      <w:r w:rsidRPr="0062280F">
        <w:rPr>
          <w:b/>
        </w:rPr>
        <w:t>печения; № 122 о политике в области занятости; № 160 о статистике труда; № 169 о коренных народах и народах, ведущих племенной образ жизни, в независимых странах; и № 174 о предотвращ</w:t>
      </w:r>
      <w:r w:rsidRPr="0062280F">
        <w:rPr>
          <w:b/>
        </w:rPr>
        <w:t>е</w:t>
      </w:r>
      <w:r w:rsidRPr="0062280F">
        <w:rPr>
          <w:b/>
        </w:rPr>
        <w:t>нии крупных пр</w:t>
      </w:r>
      <w:r w:rsidRPr="0062280F">
        <w:rPr>
          <w:b/>
        </w:rPr>
        <w:t>о</w:t>
      </w:r>
      <w:r w:rsidRPr="0062280F">
        <w:rPr>
          <w:b/>
        </w:rPr>
        <w:t>мышленных аварий.</w:t>
      </w:r>
    </w:p>
    <w:p w:rsidR="0007418F" w:rsidRPr="00641920" w:rsidRDefault="0007418F" w:rsidP="0007418F">
      <w:pPr>
        <w:pStyle w:val="SingleTxtGR"/>
      </w:pPr>
      <w:r w:rsidRPr="00641920">
        <w:t>50.</w:t>
      </w:r>
      <w:r w:rsidRPr="00641920">
        <w:tab/>
      </w:r>
      <w:r w:rsidRPr="0062280F">
        <w:rPr>
          <w:b/>
        </w:rPr>
        <w:t>Комитет просит государство-участник обеспечить широкое распр</w:t>
      </w:r>
      <w:r w:rsidRPr="0062280F">
        <w:rPr>
          <w:b/>
        </w:rPr>
        <w:t>о</w:t>
      </w:r>
      <w:r w:rsidRPr="0062280F">
        <w:rPr>
          <w:b/>
        </w:rPr>
        <w:t>странение настоящих заключительных замечаний среди всех слоев общ</w:t>
      </w:r>
      <w:r w:rsidRPr="0062280F">
        <w:rPr>
          <w:b/>
        </w:rPr>
        <w:t>е</w:t>
      </w:r>
      <w:r w:rsidRPr="0062280F">
        <w:rPr>
          <w:b/>
        </w:rPr>
        <w:t>ства, в частности среди государственных должностных лиц, работников с</w:t>
      </w:r>
      <w:r w:rsidRPr="0062280F">
        <w:rPr>
          <w:b/>
        </w:rPr>
        <w:t>у</w:t>
      </w:r>
      <w:r w:rsidRPr="0062280F">
        <w:rPr>
          <w:b/>
        </w:rPr>
        <w:t>дебной системы, общинных лидеров и организаций гражданского общес</w:t>
      </w:r>
      <w:r w:rsidRPr="0062280F">
        <w:rPr>
          <w:b/>
        </w:rPr>
        <w:t>т</w:t>
      </w:r>
      <w:r w:rsidRPr="0062280F">
        <w:rPr>
          <w:b/>
        </w:rPr>
        <w:t>ва, а также информировать Комитет в своем следующем периодическом докладе о предприн</w:t>
      </w:r>
      <w:r w:rsidRPr="0062280F">
        <w:rPr>
          <w:b/>
        </w:rPr>
        <w:t>я</w:t>
      </w:r>
      <w:r w:rsidRPr="0062280F">
        <w:rPr>
          <w:b/>
        </w:rPr>
        <w:t>тых шагах по их осуществлению. Он также призывает государство-участник пр</w:t>
      </w:r>
      <w:r w:rsidRPr="0062280F">
        <w:rPr>
          <w:b/>
        </w:rPr>
        <w:t>и</w:t>
      </w:r>
      <w:r w:rsidRPr="0062280F">
        <w:rPr>
          <w:b/>
        </w:rPr>
        <w:t>влекать неправительственные организации и других субъектов гражданского общества к национальным дискуссиям, к</w:t>
      </w:r>
      <w:r w:rsidRPr="0062280F">
        <w:rPr>
          <w:b/>
        </w:rPr>
        <w:t>о</w:t>
      </w:r>
      <w:r w:rsidRPr="0062280F">
        <w:rPr>
          <w:b/>
        </w:rPr>
        <w:t>торые должны быть проведены до представления его следующего период</w:t>
      </w:r>
      <w:r w:rsidRPr="0062280F">
        <w:rPr>
          <w:b/>
        </w:rPr>
        <w:t>и</w:t>
      </w:r>
      <w:r w:rsidRPr="0062280F">
        <w:rPr>
          <w:b/>
        </w:rPr>
        <w:t>ческого докл</w:t>
      </w:r>
      <w:r w:rsidRPr="0062280F">
        <w:rPr>
          <w:b/>
        </w:rPr>
        <w:t>а</w:t>
      </w:r>
      <w:r w:rsidRPr="0062280F">
        <w:rPr>
          <w:b/>
        </w:rPr>
        <w:t>да.</w:t>
      </w:r>
    </w:p>
    <w:p w:rsidR="0007418F" w:rsidRPr="00641920" w:rsidRDefault="0007418F" w:rsidP="0007418F">
      <w:pPr>
        <w:pStyle w:val="SingleTxtGR"/>
      </w:pPr>
      <w:r w:rsidRPr="00641920">
        <w:t>51.</w:t>
      </w:r>
      <w:r w:rsidRPr="00641920">
        <w:tab/>
      </w:r>
      <w:r w:rsidRPr="0062280F">
        <w:rPr>
          <w:b/>
        </w:rPr>
        <w:t>Комитет предлагает государству-участнику обновить его базовый д</w:t>
      </w:r>
      <w:r w:rsidRPr="0062280F">
        <w:rPr>
          <w:b/>
        </w:rPr>
        <w:t>о</w:t>
      </w:r>
      <w:r w:rsidRPr="0062280F">
        <w:rPr>
          <w:b/>
        </w:rPr>
        <w:t>кумент в соответствии с требованиями подготовки общего базового док</w:t>
      </w:r>
      <w:r w:rsidRPr="0062280F">
        <w:rPr>
          <w:b/>
        </w:rPr>
        <w:t>у</w:t>
      </w:r>
      <w:r w:rsidRPr="0062280F">
        <w:rPr>
          <w:b/>
        </w:rPr>
        <w:t>мента, изложенными в согласованных руководящих принципах предста</w:t>
      </w:r>
      <w:r w:rsidRPr="0062280F">
        <w:rPr>
          <w:b/>
        </w:rPr>
        <w:t>в</w:t>
      </w:r>
      <w:r w:rsidRPr="0062280F">
        <w:rPr>
          <w:b/>
        </w:rPr>
        <w:t>ления докл</w:t>
      </w:r>
      <w:r w:rsidRPr="0062280F">
        <w:rPr>
          <w:b/>
        </w:rPr>
        <w:t>а</w:t>
      </w:r>
      <w:r w:rsidRPr="0062280F">
        <w:rPr>
          <w:b/>
        </w:rPr>
        <w:t>дов.</w:t>
      </w:r>
    </w:p>
    <w:p w:rsidR="0007418F" w:rsidRPr="0062280F" w:rsidRDefault="0007418F" w:rsidP="0007418F">
      <w:pPr>
        <w:pStyle w:val="SingleTxtGR"/>
      </w:pPr>
      <w:r w:rsidRPr="00641920">
        <w:t>52.</w:t>
      </w:r>
      <w:r w:rsidRPr="00641920">
        <w:tab/>
      </w:r>
      <w:r w:rsidRPr="0062280F">
        <w:rPr>
          <w:b/>
        </w:rPr>
        <w:t>Комитет просит государство-участник представить его пятый пери</w:t>
      </w:r>
      <w:r w:rsidRPr="0062280F">
        <w:rPr>
          <w:b/>
        </w:rPr>
        <w:t>о</w:t>
      </w:r>
      <w:r w:rsidRPr="0062280F">
        <w:rPr>
          <w:b/>
        </w:rPr>
        <w:t>дический доклад, подготовленный в соответствии с пересмотренными р</w:t>
      </w:r>
      <w:r w:rsidRPr="0062280F">
        <w:rPr>
          <w:b/>
        </w:rPr>
        <w:t>у</w:t>
      </w:r>
      <w:r w:rsidRPr="0062280F">
        <w:rPr>
          <w:b/>
        </w:rPr>
        <w:t>ководящими принципами представления до</w:t>
      </w:r>
      <w:r w:rsidRPr="0062280F">
        <w:rPr>
          <w:b/>
        </w:rPr>
        <w:t>к</w:t>
      </w:r>
      <w:r w:rsidRPr="0062280F">
        <w:rPr>
          <w:b/>
        </w:rPr>
        <w:t>ладов, принятыми Комитетом в 2008 году (Е/</w:t>
      </w:r>
      <w:proofErr w:type="spellStart"/>
      <w:r w:rsidRPr="0062280F">
        <w:rPr>
          <w:b/>
        </w:rPr>
        <w:t>С.12</w:t>
      </w:r>
      <w:proofErr w:type="spellEnd"/>
      <w:r w:rsidRPr="0062280F">
        <w:rPr>
          <w:b/>
        </w:rPr>
        <w:t>/2008/2), к 30 июня 2014 года.</w:t>
      </w:r>
    </w:p>
    <w:p w:rsidR="0007418F" w:rsidRDefault="0007418F" w:rsidP="000741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B345F" w:rsidRDefault="00BB345F" w:rsidP="004F0FF9">
      <w:pPr>
        <w:pStyle w:val="SingleTxtGR"/>
      </w:pPr>
    </w:p>
    <w:sectPr w:rsidR="00BB345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A62" w:rsidRDefault="00722A62">
      <w:r>
        <w:rPr>
          <w:lang w:val="en-US"/>
        </w:rPr>
        <w:tab/>
      </w:r>
      <w:r>
        <w:separator/>
      </w:r>
    </w:p>
  </w:endnote>
  <w:endnote w:type="continuationSeparator" w:id="0">
    <w:p w:rsidR="00722A62" w:rsidRDefault="0072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62" w:rsidRPr="009A6F4A" w:rsidRDefault="00722A6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094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GE.10-42878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62" w:rsidRPr="009A6F4A" w:rsidRDefault="00722A62">
    <w:pPr>
      <w:pStyle w:val="Footer"/>
      <w:rPr>
        <w:lang w:val="en-US"/>
      </w:rPr>
    </w:pPr>
    <w:r>
      <w:rPr>
        <w:lang w:val="en-US"/>
      </w:rPr>
      <w:t>GE.10-42878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62" w:rsidRPr="009A6F4A" w:rsidRDefault="00722A62">
    <w:pPr>
      <w:pStyle w:val="Footer"/>
      <w:rPr>
        <w:sz w:val="20"/>
        <w:lang w:val="en-US"/>
      </w:rPr>
    </w:pPr>
    <w:r>
      <w:rPr>
        <w:sz w:val="20"/>
        <w:lang w:val="en-US"/>
      </w:rPr>
      <w:t>GE.10-42878  (R)  210610  220610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A62" w:rsidRPr="00F71F63" w:rsidRDefault="00722A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22A62" w:rsidRPr="00F71F63" w:rsidRDefault="00722A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22A62" w:rsidRPr="00635E86" w:rsidRDefault="00722A6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62" w:rsidRPr="00E71A0F" w:rsidRDefault="00722A62">
    <w:pPr>
      <w:pStyle w:val="Header"/>
      <w:rPr>
        <w:lang w:val="en-US"/>
      </w:rPr>
    </w:pPr>
    <w:r>
      <w:rPr>
        <w:lang w:val="en-US"/>
      </w:rPr>
      <w:t>E/C.12/AFG/CO/2-4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62" w:rsidRPr="009A6F4A" w:rsidRDefault="00722A62">
    <w:pPr>
      <w:pStyle w:val="Header"/>
      <w:rPr>
        <w:lang w:val="en-US"/>
      </w:rPr>
    </w:pPr>
    <w:r>
      <w:rPr>
        <w:lang w:val="en-US"/>
      </w:rPr>
      <w:tab/>
      <w:t>E/C.12/AFG/CO/2-4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C9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418F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1AD5"/>
    <w:rsid w:val="00111256"/>
    <w:rsid w:val="00117AEE"/>
    <w:rsid w:val="00133647"/>
    <w:rsid w:val="00136128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51B11"/>
    <w:rsid w:val="002629A0"/>
    <w:rsid w:val="002769D2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0FF9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2C14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0ED"/>
    <w:rsid w:val="00602C98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A62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01E"/>
    <w:rsid w:val="00817F73"/>
    <w:rsid w:val="0082228E"/>
    <w:rsid w:val="00830402"/>
    <w:rsid w:val="008305D7"/>
    <w:rsid w:val="00834887"/>
    <w:rsid w:val="00840701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1DA3"/>
    <w:rsid w:val="008F3185"/>
    <w:rsid w:val="00915B0A"/>
    <w:rsid w:val="00922572"/>
    <w:rsid w:val="00926904"/>
    <w:rsid w:val="009372F0"/>
    <w:rsid w:val="00955022"/>
    <w:rsid w:val="00957B4D"/>
    <w:rsid w:val="00964EEA"/>
    <w:rsid w:val="00980C86"/>
    <w:rsid w:val="0099013A"/>
    <w:rsid w:val="009B1D9B"/>
    <w:rsid w:val="009B4074"/>
    <w:rsid w:val="009C30BB"/>
    <w:rsid w:val="009C60BE"/>
    <w:rsid w:val="009D0B61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5C87"/>
    <w:rsid w:val="00A92699"/>
    <w:rsid w:val="00AB5BF0"/>
    <w:rsid w:val="00AC1C95"/>
    <w:rsid w:val="00AC2CCB"/>
    <w:rsid w:val="00AC443A"/>
    <w:rsid w:val="00AE60E2"/>
    <w:rsid w:val="00AF7C4B"/>
    <w:rsid w:val="00B0169F"/>
    <w:rsid w:val="00B05F21"/>
    <w:rsid w:val="00B138AB"/>
    <w:rsid w:val="00B14EA9"/>
    <w:rsid w:val="00B30A3C"/>
    <w:rsid w:val="00B81305"/>
    <w:rsid w:val="00BB17DC"/>
    <w:rsid w:val="00BB1AF9"/>
    <w:rsid w:val="00BB3227"/>
    <w:rsid w:val="00BB345F"/>
    <w:rsid w:val="00BB4C4A"/>
    <w:rsid w:val="00BD3CAE"/>
    <w:rsid w:val="00BD5F3C"/>
    <w:rsid w:val="00C07C0F"/>
    <w:rsid w:val="00C145C4"/>
    <w:rsid w:val="00C20D2F"/>
    <w:rsid w:val="00C21170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256E"/>
    <w:rsid w:val="00CE3D6F"/>
    <w:rsid w:val="00CE79A5"/>
    <w:rsid w:val="00CF0042"/>
    <w:rsid w:val="00CF262F"/>
    <w:rsid w:val="00D025D5"/>
    <w:rsid w:val="00D2094E"/>
    <w:rsid w:val="00D26B13"/>
    <w:rsid w:val="00D26CC1"/>
    <w:rsid w:val="00D30662"/>
    <w:rsid w:val="00D32A0B"/>
    <w:rsid w:val="00D47957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07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784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13</Pages>
  <Words>5538</Words>
  <Characters>31567</Characters>
  <Application>Microsoft Office Word</Application>
  <DocSecurity>4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1042878.doc</vt:lpstr>
    </vt:vector>
  </TitlesOfParts>
  <Company>CSD</Company>
  <LinksUpToDate>false</LinksUpToDate>
  <CharactersWithSpaces>37031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1042878.doc</dc:title>
  <dc:subject>Chlykov</dc:subject>
  <dc:creator>Beliaeva</dc:creator>
  <cp:keywords/>
  <dc:description/>
  <cp:lastModifiedBy>Chouvalova</cp:lastModifiedBy>
  <cp:revision>2</cp:revision>
  <cp:lastPrinted>2010-06-22T14:25:00Z</cp:lastPrinted>
  <dcterms:created xsi:type="dcterms:W3CDTF">2010-06-22T14:30:00Z</dcterms:created>
  <dcterms:modified xsi:type="dcterms:W3CDTF">2010-06-22T14:30:00Z</dcterms:modified>
</cp:coreProperties>
</file>