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proofErr w:type="spellStart"/>
            <w:r w:rsidRPr="00D87B94">
              <w:rPr>
                <w:sz w:val="40"/>
                <w:szCs w:val="40"/>
              </w:rPr>
              <w:t>CRC</w:t>
            </w:r>
            <w:proofErr w:type="spellEnd"/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proofErr w:type="spellStart"/>
            <w:r w:rsidR="002859BF">
              <w:t>C</w:t>
            </w:r>
            <w:proofErr w:type="spellEnd"/>
            <w:r w:rsidR="002859BF">
              <w:t>/</w:t>
            </w:r>
            <w:proofErr w:type="spellStart"/>
            <w:r w:rsidR="002859BF">
              <w:t>CRI</w:t>
            </w:r>
            <w:proofErr w:type="spellEnd"/>
            <w:r w:rsidR="002859BF">
              <w:t>/</w:t>
            </w:r>
            <w:proofErr w:type="spellStart"/>
            <w:r w:rsidR="002859BF">
              <w:t>CO</w:t>
            </w:r>
            <w:proofErr w:type="spellEnd"/>
            <w:r w:rsidR="002859BF">
              <w:t>/4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2859BF">
              <w:rPr>
                <w:lang w:val="en-US"/>
              </w:rPr>
              <w:t>3 August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24752A" w:rsidRPr="00B20644" w:rsidRDefault="0024752A" w:rsidP="007535B9">
      <w:pPr>
        <w:spacing w:before="120"/>
        <w:rPr>
          <w:b/>
          <w:sz w:val="24"/>
          <w:szCs w:val="24"/>
        </w:rPr>
      </w:pPr>
      <w:r w:rsidRPr="00B20644">
        <w:rPr>
          <w:b/>
          <w:sz w:val="24"/>
          <w:szCs w:val="24"/>
        </w:rPr>
        <w:t>Комитет по правам ребенка</w:t>
      </w:r>
    </w:p>
    <w:p w:rsidR="0024752A" w:rsidRPr="007535B9" w:rsidRDefault="0024752A" w:rsidP="0024752A">
      <w:pPr>
        <w:rPr>
          <w:b/>
        </w:rPr>
      </w:pPr>
      <w:r w:rsidRPr="007535B9">
        <w:rPr>
          <w:b/>
        </w:rPr>
        <w:t>Пятьдесят седьмая сессия</w:t>
      </w:r>
    </w:p>
    <w:p w:rsidR="0024752A" w:rsidRPr="001B3EF9" w:rsidRDefault="0024752A" w:rsidP="0024752A">
      <w:r w:rsidRPr="001B3EF9">
        <w:t>30 мая – 17 июня 2011 года</w:t>
      </w:r>
    </w:p>
    <w:p w:rsidR="0024752A" w:rsidRPr="001B3EF9" w:rsidRDefault="007535B9" w:rsidP="007535B9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24752A" w:rsidRPr="001B3EF9">
        <w:t>Рассмотрение докладов, представленных государствами-участниками в соответствии со</w:t>
      </w:r>
      <w:r w:rsidR="00B20644">
        <w:rPr>
          <w:lang w:val="en-US"/>
        </w:rPr>
        <w:t> </w:t>
      </w:r>
      <w:r w:rsidR="0024752A" w:rsidRPr="001B3EF9">
        <w:t>статьей 44 Ко</w:t>
      </w:r>
      <w:r w:rsidR="0024752A" w:rsidRPr="001B3EF9">
        <w:t>н</w:t>
      </w:r>
      <w:r w:rsidR="0024752A" w:rsidRPr="001B3EF9">
        <w:t>венции</w:t>
      </w:r>
    </w:p>
    <w:p w:rsidR="0024752A" w:rsidRPr="001B3EF9" w:rsidRDefault="007535B9" w:rsidP="007535B9">
      <w:pPr>
        <w:pStyle w:val="H1GR"/>
      </w:pPr>
      <w:r w:rsidRPr="00B20644">
        <w:tab/>
      </w:r>
      <w:r w:rsidRPr="00B20644">
        <w:tab/>
      </w:r>
      <w:r w:rsidR="0024752A" w:rsidRPr="001B3EF9">
        <w:t>Заключительные замечания: Коста-Рика</w:t>
      </w:r>
    </w:p>
    <w:p w:rsidR="0024752A" w:rsidRPr="001B3EF9" w:rsidRDefault="0024752A" w:rsidP="007535B9">
      <w:pPr>
        <w:pStyle w:val="SingleTxtGR"/>
      </w:pPr>
      <w:r w:rsidRPr="001B3EF9">
        <w:t>1.</w:t>
      </w:r>
      <w:r w:rsidRPr="001B3EF9">
        <w:tab/>
        <w:t xml:space="preserve">Комитет рассмотрел четвертый периодический доклад Коста-Рики (CRC/C/CRI/4) на </w:t>
      </w:r>
      <w:r w:rsidR="000D750D">
        <w:t xml:space="preserve">своих </w:t>
      </w:r>
      <w:r w:rsidRPr="001B3EF9">
        <w:t>1630</w:t>
      </w:r>
      <w:r w:rsidR="000D750D">
        <w:t>-м</w:t>
      </w:r>
      <w:r w:rsidRPr="001B3EF9">
        <w:t xml:space="preserve"> и 1631-м заседаниях (см. CRC/C/SR.1630 и CRC/C/SR.1631), состоявшихся 10 июня 2011 года, и на 1639-м заседании, с</w:t>
      </w:r>
      <w:r w:rsidRPr="001B3EF9">
        <w:t>о</w:t>
      </w:r>
      <w:r w:rsidRPr="001B3EF9">
        <w:t>стоявшемся 17 июня 2011 года, принял следующие заключительные замечания.</w:t>
      </w:r>
    </w:p>
    <w:p w:rsidR="0024752A" w:rsidRPr="001B3EF9" w:rsidRDefault="007535B9" w:rsidP="007535B9">
      <w:pPr>
        <w:pStyle w:val="HChGR"/>
      </w:pPr>
      <w:r>
        <w:rPr>
          <w:lang w:val="en-US"/>
        </w:rPr>
        <w:tab/>
      </w:r>
      <w:r w:rsidR="0024752A" w:rsidRPr="001B3EF9">
        <w:t>I.</w:t>
      </w:r>
      <w:r w:rsidR="0024752A" w:rsidRPr="001B3EF9">
        <w:tab/>
        <w:t>Введение</w:t>
      </w:r>
    </w:p>
    <w:p w:rsidR="0024752A" w:rsidRPr="001B3EF9" w:rsidRDefault="0024752A" w:rsidP="007535B9">
      <w:pPr>
        <w:pStyle w:val="SingleTxtGR"/>
      </w:pPr>
      <w:r w:rsidRPr="001B3EF9">
        <w:t>2.</w:t>
      </w:r>
      <w:r w:rsidRPr="001B3EF9">
        <w:tab/>
        <w:t>Комитет приветствует представление четвертого периодического доклада государства-участника (CRC/C/CRI/4)</w:t>
      </w:r>
      <w:r w:rsidR="000D750D">
        <w:t>, составленного</w:t>
      </w:r>
      <w:r w:rsidRPr="001B3EF9">
        <w:t xml:space="preserve"> в соответствии с прин</w:t>
      </w:r>
      <w:r w:rsidRPr="001B3EF9">
        <w:t>я</w:t>
      </w:r>
      <w:r w:rsidRPr="001B3EF9">
        <w:t>тыми Комитетом руководящими принципами подготовки докладов, а также пре</w:t>
      </w:r>
      <w:r w:rsidRPr="001B3EF9">
        <w:t>д</w:t>
      </w:r>
      <w:r w:rsidRPr="001B3EF9">
        <w:t>ставление письменных ответов на его перечень вопросов (CRC/C/CRI/Q/4/Add.1), что позволило лучше понять положение в государстве-участнике. Комитет в</w:t>
      </w:r>
      <w:r w:rsidRPr="001B3EF9">
        <w:t>ы</w:t>
      </w:r>
      <w:r w:rsidRPr="001B3EF9">
        <w:t>ражает признательность за конструктивный и открытый диалог, состоявшийся с делегацией государства-участника. Вместе с тем Ком</w:t>
      </w:r>
      <w:r w:rsidRPr="001B3EF9">
        <w:t>и</w:t>
      </w:r>
      <w:r w:rsidRPr="001B3EF9">
        <w:t>тет сожалеет, что делег</w:t>
      </w:r>
      <w:r w:rsidRPr="001B3EF9">
        <w:t>а</w:t>
      </w:r>
      <w:r w:rsidRPr="001B3EF9">
        <w:t>ция государства-участника не включала представителей министерств, имеющих отношение к осуществлению Конвенции, которые мо</w:t>
      </w:r>
      <w:r w:rsidRPr="001B3EF9">
        <w:t>г</w:t>
      </w:r>
      <w:r w:rsidRPr="001B3EF9">
        <w:t>ли бы обогатить конструктивный и плодотворный диалог, проведенный с гос</w:t>
      </w:r>
      <w:r w:rsidRPr="001B3EF9">
        <w:t>у</w:t>
      </w:r>
      <w:r w:rsidRPr="001B3EF9">
        <w:t>дарством-участником.</w:t>
      </w:r>
    </w:p>
    <w:p w:rsidR="0024752A" w:rsidRPr="001B3EF9" w:rsidRDefault="0024752A" w:rsidP="007535B9">
      <w:pPr>
        <w:pStyle w:val="SingleTxtGR"/>
      </w:pPr>
      <w:r w:rsidRPr="001B3EF9">
        <w:t>3.</w:t>
      </w:r>
      <w:r w:rsidRPr="001B3EF9">
        <w:tab/>
        <w:t>Комитет напоминает государству-участнику о том, что настоящие закл</w:t>
      </w:r>
      <w:r w:rsidRPr="001B3EF9">
        <w:t>ю</w:t>
      </w:r>
      <w:r w:rsidRPr="001B3EF9">
        <w:t>чительные замечания следует рассматривать в совокупности с его заключ</w:t>
      </w:r>
      <w:r w:rsidRPr="001B3EF9">
        <w:t>и</w:t>
      </w:r>
      <w:r w:rsidRPr="001B3EF9">
        <w:t>тельными замечаниями по первоначальному докладу государства-участника с</w:t>
      </w:r>
      <w:r w:rsidRPr="001B3EF9">
        <w:t>о</w:t>
      </w:r>
      <w:r w:rsidRPr="001B3EF9">
        <w:t>гласно Факультативному протоколу, касающемуся торговли детьми, детской проституции и детской порнографии (CRC/C/OPSC/CRI/CO/1), и согласно Ф</w:t>
      </w:r>
      <w:r w:rsidRPr="001B3EF9">
        <w:t>а</w:t>
      </w:r>
      <w:r w:rsidRPr="001B3EF9">
        <w:t>культативному протоколу, касающемуся участия детей в вооруженных ко</w:t>
      </w:r>
      <w:r w:rsidRPr="001B3EF9">
        <w:t>н</w:t>
      </w:r>
      <w:r w:rsidRPr="001B3EF9">
        <w:t>фликтах (CRC/C/OPAC/CRI/CO/1).</w:t>
      </w:r>
    </w:p>
    <w:p w:rsidR="0024752A" w:rsidRPr="001B3EF9" w:rsidRDefault="007535B9" w:rsidP="007535B9">
      <w:pPr>
        <w:pStyle w:val="HChGR"/>
      </w:pPr>
      <w:r>
        <w:rPr>
          <w:lang w:val="en-US"/>
        </w:rPr>
        <w:tab/>
      </w:r>
      <w:r w:rsidR="0024752A" w:rsidRPr="001B3EF9">
        <w:t>II.</w:t>
      </w:r>
      <w:r w:rsidR="0024752A" w:rsidRPr="001B3EF9">
        <w:tab/>
        <w:t>Последующие меры, принятые государством-участником, и достигнутый им прогресс</w:t>
      </w:r>
    </w:p>
    <w:p w:rsidR="0024752A" w:rsidRPr="001B3EF9" w:rsidRDefault="0024752A" w:rsidP="007535B9">
      <w:pPr>
        <w:pStyle w:val="SingleTxtGR"/>
      </w:pPr>
      <w:r w:rsidRPr="001B3EF9">
        <w:t>4.</w:t>
      </w:r>
      <w:r w:rsidRPr="001B3EF9">
        <w:tab/>
        <w:t xml:space="preserve">Комитет приветствует </w:t>
      </w:r>
      <w:r w:rsidR="000D750D">
        <w:t xml:space="preserve">в качестве </w:t>
      </w:r>
      <w:r w:rsidRPr="001B3EF9">
        <w:t>позитивны</w:t>
      </w:r>
      <w:r w:rsidR="000D750D">
        <w:t>х</w:t>
      </w:r>
      <w:r w:rsidRPr="001B3EF9">
        <w:t xml:space="preserve"> шаг</w:t>
      </w:r>
      <w:r w:rsidR="000D750D">
        <w:t xml:space="preserve">ов </w:t>
      </w:r>
      <w:r w:rsidRPr="001B3EF9">
        <w:t>осуществление сл</w:t>
      </w:r>
      <w:r w:rsidRPr="001B3EF9">
        <w:t>е</w:t>
      </w:r>
      <w:r w:rsidRPr="001B3EF9">
        <w:t>дующих законодательных мер:</w:t>
      </w:r>
    </w:p>
    <w:p w:rsidR="0024752A" w:rsidRPr="001B3EF9" w:rsidRDefault="0024752A" w:rsidP="007535B9">
      <w:pPr>
        <w:pStyle w:val="SingleTxtGR"/>
      </w:pPr>
      <w:r w:rsidRPr="001B3EF9">
        <w:tab/>
        <w:t>a)</w:t>
      </w:r>
      <w:r w:rsidRPr="001B3EF9">
        <w:tab/>
        <w:t>внесени</w:t>
      </w:r>
      <w:r w:rsidR="000D750D">
        <w:t>е</w:t>
      </w:r>
      <w:r w:rsidRPr="001B3EF9">
        <w:t xml:space="preserve"> изменения в статью 78 Политической Конституции с ц</w:t>
      </w:r>
      <w:r w:rsidRPr="001B3EF9">
        <w:t>е</w:t>
      </w:r>
      <w:r w:rsidRPr="001B3EF9">
        <w:t>лью повышения в 2010 году доли валового внутреннего продукта (ВВП), выд</w:t>
      </w:r>
      <w:r w:rsidRPr="001B3EF9">
        <w:t>е</w:t>
      </w:r>
      <w:r w:rsidRPr="001B3EF9">
        <w:t>ляемой на образование, до восьми процентов;</w:t>
      </w:r>
    </w:p>
    <w:p w:rsidR="0024752A" w:rsidRPr="001B3EF9" w:rsidRDefault="0024752A" w:rsidP="007535B9">
      <w:pPr>
        <w:pStyle w:val="SingleTxtGR"/>
      </w:pPr>
      <w:r w:rsidRPr="001B3EF9">
        <w:tab/>
        <w:t>b)</w:t>
      </w:r>
      <w:r w:rsidRPr="001B3EF9">
        <w:tab/>
        <w:t>приняти</w:t>
      </w:r>
      <w:r w:rsidR="000D750D">
        <w:t>е</w:t>
      </w:r>
      <w:r w:rsidRPr="001B3EF9">
        <w:t xml:space="preserve"> в 2010 году Закона № 8922 о запрещении опасной и вре</w:t>
      </w:r>
      <w:r w:rsidRPr="001B3EF9">
        <w:t>д</w:t>
      </w:r>
      <w:r w:rsidRPr="001B3EF9">
        <w:t>ной работы для работающих подростков и Закона № 8842 о внесении измен</w:t>
      </w:r>
      <w:r w:rsidRPr="001B3EF9">
        <w:t>е</w:t>
      </w:r>
      <w:r w:rsidRPr="001B3EF9">
        <w:t>ний в Кодекс законов о детях и подростках в целях защиты прав подростков, работающих в качестве домашней прислуги;</w:t>
      </w:r>
    </w:p>
    <w:p w:rsidR="0024752A" w:rsidRPr="001B3EF9" w:rsidRDefault="0024752A" w:rsidP="007535B9">
      <w:pPr>
        <w:pStyle w:val="SingleTxtGR"/>
      </w:pPr>
      <w:r w:rsidRPr="001B3EF9">
        <w:tab/>
        <w:t>c)</w:t>
      </w:r>
      <w:r w:rsidRPr="001B3EF9">
        <w:tab/>
        <w:t>приняти</w:t>
      </w:r>
      <w:r w:rsidR="000D750D">
        <w:t>е</w:t>
      </w:r>
      <w:r w:rsidRPr="001B3EF9">
        <w:t xml:space="preserve"> в 2008 году Закона № 8654 о праве детей и подростков приучаться к дисциплине, не подвергаясь физическому наказанию или ун</w:t>
      </w:r>
      <w:r w:rsidRPr="001B3EF9">
        <w:t>и</w:t>
      </w:r>
      <w:r w:rsidRPr="001B3EF9">
        <w:t>жающему достоинство обращению;</w:t>
      </w:r>
    </w:p>
    <w:p w:rsidR="0024752A" w:rsidRPr="001B3EF9" w:rsidRDefault="0024752A" w:rsidP="007535B9">
      <w:pPr>
        <w:pStyle w:val="SingleTxtGR"/>
      </w:pPr>
      <w:r w:rsidRPr="001B3EF9">
        <w:tab/>
        <w:t>d)</w:t>
      </w:r>
      <w:r w:rsidRPr="001B3EF9">
        <w:tab/>
        <w:t>приняти</w:t>
      </w:r>
      <w:r w:rsidR="000D750D">
        <w:t>е</w:t>
      </w:r>
      <w:r w:rsidRPr="001B3EF9">
        <w:t xml:space="preserve"> в 2007 году Закона № 8590 об усилении мер по борьбе с сексуальной эксплуатац</w:t>
      </w:r>
      <w:r w:rsidRPr="001B3EF9">
        <w:t>и</w:t>
      </w:r>
      <w:r w:rsidRPr="001B3EF9">
        <w:t>ей несовершеннолетних; и</w:t>
      </w:r>
    </w:p>
    <w:p w:rsidR="0024752A" w:rsidRPr="001B3EF9" w:rsidRDefault="0024752A" w:rsidP="007535B9">
      <w:pPr>
        <w:pStyle w:val="SingleTxtGR"/>
      </w:pPr>
      <w:r w:rsidRPr="001B3EF9">
        <w:tab/>
        <w:t>e)</w:t>
      </w:r>
      <w:r w:rsidRPr="001B3EF9">
        <w:tab/>
        <w:t>приняти</w:t>
      </w:r>
      <w:r w:rsidR="000D750D">
        <w:t>е</w:t>
      </w:r>
      <w:r w:rsidRPr="001B3EF9">
        <w:t xml:space="preserve"> в 2005 году Закона № 8649 о применении к несоверше</w:t>
      </w:r>
      <w:r w:rsidRPr="001B3EF9">
        <w:t>н</w:t>
      </w:r>
      <w:r w:rsidRPr="001B3EF9">
        <w:t>нолетним преступникам мер наказания, подтверждающего принципы верхове</w:t>
      </w:r>
      <w:r w:rsidRPr="001B3EF9">
        <w:t>н</w:t>
      </w:r>
      <w:r w:rsidRPr="001B3EF9">
        <w:t>ства права, законности исполнения приговора, лишения свободы в качестве и</w:t>
      </w:r>
      <w:r w:rsidRPr="001B3EF9">
        <w:t>с</w:t>
      </w:r>
      <w:r w:rsidRPr="001B3EF9">
        <w:t>ключительной меры, соразмерности и наилучшего обеспечения интересов р</w:t>
      </w:r>
      <w:r w:rsidRPr="001B3EF9">
        <w:t>е</w:t>
      </w:r>
      <w:r w:rsidRPr="001B3EF9">
        <w:t>бенка.</w:t>
      </w:r>
    </w:p>
    <w:p w:rsidR="0024752A" w:rsidRPr="001B3EF9" w:rsidRDefault="0024752A" w:rsidP="007535B9">
      <w:pPr>
        <w:pStyle w:val="SingleTxtGR"/>
      </w:pPr>
      <w:r w:rsidRPr="001B3EF9">
        <w:t>5.</w:t>
      </w:r>
      <w:r w:rsidRPr="001B3EF9">
        <w:tab/>
        <w:t>Комитет приветствует следующие институциональные и политические меры:</w:t>
      </w:r>
    </w:p>
    <w:p w:rsidR="0024752A" w:rsidRPr="001B3EF9" w:rsidRDefault="0024752A" w:rsidP="007535B9">
      <w:pPr>
        <w:pStyle w:val="SingleTxtGR"/>
      </w:pPr>
      <w:r w:rsidRPr="001B3EF9">
        <w:tab/>
        <w:t>a)</w:t>
      </w:r>
      <w:r w:rsidRPr="001B3EF9">
        <w:tab/>
        <w:t>принятие Национальной политики в интересах детей и подростков (НПДП) на 2009–2021 годы;</w:t>
      </w:r>
    </w:p>
    <w:p w:rsidR="0024752A" w:rsidRPr="001B3EF9" w:rsidRDefault="0024752A" w:rsidP="007535B9">
      <w:pPr>
        <w:pStyle w:val="SingleTxtGR"/>
      </w:pPr>
      <w:r w:rsidRPr="001B3EF9">
        <w:tab/>
        <w:t>b)</w:t>
      </w:r>
      <w:r w:rsidRPr="001B3EF9">
        <w:tab/>
        <w:t>принятие Национального плана борьбы с сексуальной эксплуатац</w:t>
      </w:r>
      <w:r w:rsidRPr="001B3EF9">
        <w:t>и</w:t>
      </w:r>
      <w:r w:rsidRPr="001B3EF9">
        <w:t>ей в коммерческих целях на 2008–2010 годы, и</w:t>
      </w:r>
    </w:p>
    <w:p w:rsidR="0024752A" w:rsidRPr="001B3EF9" w:rsidRDefault="0024752A" w:rsidP="007535B9">
      <w:pPr>
        <w:pStyle w:val="SingleTxtGR"/>
      </w:pPr>
      <w:r w:rsidRPr="001B3EF9">
        <w:tab/>
        <w:t>c)</w:t>
      </w:r>
      <w:r w:rsidRPr="001B3EF9">
        <w:tab/>
        <w:t>принятие второго Национального плана по предупреждению и ли</w:t>
      </w:r>
      <w:r w:rsidRPr="001B3EF9">
        <w:t>к</w:t>
      </w:r>
      <w:r w:rsidRPr="001B3EF9">
        <w:t>видации детского труда и защите работающих подростков на 2005–2010 годы.</w:t>
      </w:r>
    </w:p>
    <w:p w:rsidR="0024752A" w:rsidRPr="001B3EF9" w:rsidRDefault="0024752A" w:rsidP="007535B9">
      <w:pPr>
        <w:pStyle w:val="SingleTxtGR"/>
      </w:pPr>
      <w:r w:rsidRPr="001B3EF9">
        <w:t>6.</w:t>
      </w:r>
      <w:r w:rsidRPr="001B3EF9">
        <w:tab/>
        <w:t>Комитет также с удовлетворением отмечает ратификацию или присоед</w:t>
      </w:r>
      <w:r w:rsidRPr="001B3EF9">
        <w:t>и</w:t>
      </w:r>
      <w:r w:rsidRPr="001B3EF9">
        <w:t>нение:</w:t>
      </w:r>
    </w:p>
    <w:p w:rsidR="0024752A" w:rsidRPr="001B3EF9" w:rsidRDefault="0024752A" w:rsidP="007535B9">
      <w:pPr>
        <w:pStyle w:val="SingleTxtGR"/>
      </w:pPr>
      <w:r w:rsidRPr="001B3EF9">
        <w:tab/>
        <w:t>a)</w:t>
      </w:r>
      <w:r w:rsidRPr="001B3EF9">
        <w:tab/>
        <w:t>к Конвенции о правах инвалидов и Факультативному протоколу к ней в октябре 2008 года;</w:t>
      </w:r>
      <w:r w:rsidR="00B20644">
        <w:t xml:space="preserve"> и</w:t>
      </w:r>
    </w:p>
    <w:p w:rsidR="0024752A" w:rsidRPr="001B3EF9" w:rsidRDefault="0024752A" w:rsidP="007535B9">
      <w:pPr>
        <w:pStyle w:val="SingleTxtGR"/>
      </w:pPr>
      <w:r w:rsidRPr="001B3EF9">
        <w:tab/>
      </w:r>
      <w:proofErr w:type="spellStart"/>
      <w:r w:rsidRPr="001B3EF9">
        <w:t>b</w:t>
      </w:r>
      <w:proofErr w:type="spellEnd"/>
      <w:r w:rsidRPr="001B3EF9">
        <w:t>)</w:t>
      </w:r>
      <w:r w:rsidRPr="001B3EF9">
        <w:tab/>
        <w:t>Факультативному протоколу к Конвенции против пыток и других жестоких, бесчеловечных или унижающих достоинство видов обращения и н</w:t>
      </w:r>
      <w:r w:rsidRPr="001B3EF9">
        <w:t>а</w:t>
      </w:r>
      <w:r w:rsidRPr="001B3EF9">
        <w:t>казания в декабре 2005 года.</w:t>
      </w:r>
    </w:p>
    <w:p w:rsidR="0024752A" w:rsidRPr="001B3EF9" w:rsidRDefault="007535B9" w:rsidP="007535B9">
      <w:pPr>
        <w:pStyle w:val="HChGR"/>
      </w:pPr>
      <w:r>
        <w:rPr>
          <w:lang w:val="en-US"/>
        </w:rPr>
        <w:tab/>
      </w:r>
      <w:r w:rsidR="0024752A" w:rsidRPr="001B3EF9">
        <w:t>III.</w:t>
      </w:r>
      <w:r w:rsidR="0024752A" w:rsidRPr="001B3EF9">
        <w:tab/>
        <w:t xml:space="preserve">Основные проблемы, вызывающие озабоченность, </w:t>
      </w:r>
      <w:r w:rsidR="000D750D">
        <w:br/>
      </w:r>
      <w:r w:rsidR="0024752A" w:rsidRPr="001B3EF9">
        <w:t>и рекомендации</w:t>
      </w:r>
    </w:p>
    <w:p w:rsidR="00B20644" w:rsidRDefault="00B20644" w:rsidP="00B20644">
      <w:pPr>
        <w:pStyle w:val="H1GR"/>
      </w:pPr>
      <w:r>
        <w:tab/>
      </w:r>
      <w:r w:rsidRPr="007060CB">
        <w:t>А.</w:t>
      </w:r>
      <w:r w:rsidRPr="007060CB">
        <w:tab/>
        <w:t>Общие меры по осуществлению (статьи</w:t>
      </w:r>
      <w:r>
        <w:t xml:space="preserve"> </w:t>
      </w:r>
      <w:r w:rsidRPr="007060CB">
        <w:t>4, 42 и пункт</w:t>
      </w:r>
      <w:r>
        <w:t xml:space="preserve"> </w:t>
      </w:r>
      <w:r w:rsidRPr="007060CB">
        <w:t>6 статьи</w:t>
      </w:r>
      <w:r>
        <w:t> </w:t>
      </w:r>
      <w:r w:rsidRPr="007060CB">
        <w:t>44 Конвенции)</w:t>
      </w:r>
    </w:p>
    <w:p w:rsidR="00B20644" w:rsidRDefault="00B20644" w:rsidP="00B20644">
      <w:pPr>
        <w:pStyle w:val="H23GR"/>
      </w:pPr>
      <w:r>
        <w:tab/>
      </w:r>
      <w:r>
        <w:tab/>
      </w:r>
      <w:r w:rsidRPr="007060CB">
        <w:t>Предыдущие рекомендации Комитета</w:t>
      </w:r>
    </w:p>
    <w:p w:rsidR="00B20644" w:rsidRDefault="00B20644" w:rsidP="00B20644">
      <w:pPr>
        <w:pStyle w:val="SingleTxtGR"/>
      </w:pPr>
      <w:r w:rsidRPr="007060CB">
        <w:t>7.</w:t>
      </w:r>
      <w:r w:rsidRPr="007060CB">
        <w:tab/>
        <w:t xml:space="preserve">Комитет, приветствуя усилия государства-участника, направленные на выполнение заключительных замечаний </w:t>
      </w:r>
      <w:r>
        <w:t>по</w:t>
      </w:r>
      <w:r w:rsidRPr="007060CB">
        <w:t xml:space="preserve"> </w:t>
      </w:r>
      <w:r>
        <w:t xml:space="preserve">его </w:t>
      </w:r>
      <w:r w:rsidRPr="007060CB">
        <w:t>третье</w:t>
      </w:r>
      <w:r>
        <w:t>му</w:t>
      </w:r>
      <w:r w:rsidRPr="007060CB">
        <w:t xml:space="preserve"> периодическо</w:t>
      </w:r>
      <w:r>
        <w:t>му</w:t>
      </w:r>
      <w:r w:rsidRPr="007060CB">
        <w:t xml:space="preserve"> до</w:t>
      </w:r>
      <w:r w:rsidRPr="007060CB">
        <w:t>к</w:t>
      </w:r>
      <w:r w:rsidRPr="007060CB">
        <w:t>лад</w:t>
      </w:r>
      <w:r>
        <w:t>у</w:t>
      </w:r>
      <w:r w:rsidRPr="007060CB">
        <w:t xml:space="preserve"> (</w:t>
      </w:r>
      <w:proofErr w:type="spellStart"/>
      <w:r w:rsidRPr="007060CB">
        <w:t>CRC</w:t>
      </w:r>
      <w:proofErr w:type="spellEnd"/>
      <w:r w:rsidRPr="007060CB">
        <w:t>/</w:t>
      </w:r>
      <w:proofErr w:type="spellStart"/>
      <w:r w:rsidRPr="007060CB">
        <w:t>C</w:t>
      </w:r>
      <w:proofErr w:type="spellEnd"/>
      <w:r w:rsidRPr="007060CB">
        <w:t>/15/</w:t>
      </w:r>
      <w:proofErr w:type="spellStart"/>
      <w:r w:rsidRPr="007060CB">
        <w:t>Add.266</w:t>
      </w:r>
      <w:proofErr w:type="spellEnd"/>
      <w:r w:rsidRPr="007060CB">
        <w:t>) и его первоначальны</w:t>
      </w:r>
      <w:r>
        <w:t>м</w:t>
      </w:r>
      <w:r w:rsidRPr="007060CB">
        <w:t xml:space="preserve"> доклад</w:t>
      </w:r>
      <w:r>
        <w:t>ам</w:t>
      </w:r>
      <w:r w:rsidRPr="007060CB">
        <w:t xml:space="preserve"> по Факультативному протоколу, касающемуся торговли детьми, детской проституции и детской по</w:t>
      </w:r>
      <w:r w:rsidRPr="007060CB">
        <w:t>р</w:t>
      </w:r>
      <w:r w:rsidRPr="007060CB">
        <w:t>нографии (</w:t>
      </w:r>
      <w:proofErr w:type="spellStart"/>
      <w:r w:rsidRPr="007060CB">
        <w:t>CRC</w:t>
      </w:r>
      <w:proofErr w:type="spellEnd"/>
      <w:r w:rsidRPr="007060CB">
        <w:t>/</w:t>
      </w:r>
      <w:proofErr w:type="spellStart"/>
      <w:r w:rsidRPr="007060CB">
        <w:t>C</w:t>
      </w:r>
      <w:proofErr w:type="spellEnd"/>
      <w:r w:rsidRPr="007060CB">
        <w:t>/</w:t>
      </w:r>
      <w:proofErr w:type="spellStart"/>
      <w:r w:rsidRPr="007060CB">
        <w:t>OPSC</w:t>
      </w:r>
      <w:proofErr w:type="spellEnd"/>
      <w:r w:rsidRPr="007060CB">
        <w:t>/</w:t>
      </w:r>
      <w:proofErr w:type="spellStart"/>
      <w:r w:rsidRPr="007060CB">
        <w:t>CRI</w:t>
      </w:r>
      <w:proofErr w:type="spellEnd"/>
      <w:r w:rsidRPr="007060CB">
        <w:t>/</w:t>
      </w:r>
      <w:proofErr w:type="spellStart"/>
      <w:r w:rsidRPr="007060CB">
        <w:t>CO</w:t>
      </w:r>
      <w:proofErr w:type="spellEnd"/>
      <w:r w:rsidRPr="007060CB">
        <w:t>/1), и по Факультативному протоколу, каса</w:t>
      </w:r>
      <w:r w:rsidRPr="007060CB">
        <w:t>ю</w:t>
      </w:r>
      <w:r w:rsidRPr="007060CB">
        <w:t>щемуся участия детей в вооруженных конф</w:t>
      </w:r>
      <w:r>
        <w:t>ликтах (</w:t>
      </w:r>
      <w:proofErr w:type="spellStart"/>
      <w:r>
        <w:t>CRC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OPAC</w:t>
      </w:r>
      <w:proofErr w:type="spellEnd"/>
      <w:r>
        <w:t>/</w:t>
      </w:r>
      <w:proofErr w:type="spellStart"/>
      <w:r>
        <w:t>CRI</w:t>
      </w:r>
      <w:proofErr w:type="spellEnd"/>
      <w:r>
        <w:t>/</w:t>
      </w:r>
      <w:proofErr w:type="spellStart"/>
      <w:r>
        <w:t>CO</w:t>
      </w:r>
      <w:proofErr w:type="spellEnd"/>
      <w:r>
        <w:t>/1), с </w:t>
      </w:r>
      <w:r w:rsidRPr="007060CB">
        <w:t>сожалением отмечает, что некоторые содержащиеся в них рекомендации не были полностью учтены.</w:t>
      </w:r>
    </w:p>
    <w:p w:rsidR="00B20644" w:rsidRDefault="00B20644" w:rsidP="00B20644">
      <w:pPr>
        <w:pStyle w:val="SingleTxtGR"/>
      </w:pPr>
      <w:r w:rsidRPr="007060CB">
        <w:t>8.</w:t>
      </w:r>
      <w:r w:rsidRPr="007060CB">
        <w:tab/>
      </w:r>
      <w:r w:rsidRPr="006C33EA">
        <w:rPr>
          <w:b/>
        </w:rPr>
        <w:t>Комитет настоятельно призывает государство-участник принять все необходимые меры для выполнения тех рекомендаций, содержавшихся в заключительных замечаниях по его третьему периодическому докладу по Конвенции и его первоначальным докладам по двум Факультативным протоколам к Конвенции, которые еще не выполнены или выполнены в недостаточной степени, в частности рекомендации, касающиеся координ</w:t>
      </w:r>
      <w:r w:rsidRPr="006C33EA">
        <w:rPr>
          <w:b/>
        </w:rPr>
        <w:t>а</w:t>
      </w:r>
      <w:r w:rsidRPr="006C33EA">
        <w:rPr>
          <w:b/>
        </w:rPr>
        <w:t>ции, сбора данных, распространения информации о Конвенции, дискрим</w:t>
      </w:r>
      <w:r w:rsidRPr="006C33EA">
        <w:rPr>
          <w:b/>
        </w:rPr>
        <w:t>и</w:t>
      </w:r>
      <w:r w:rsidRPr="006C33EA">
        <w:rPr>
          <w:b/>
        </w:rPr>
        <w:t>нации в отношении детей из числа коренных народов и детей, принадл</w:t>
      </w:r>
      <w:r w:rsidRPr="006C33EA">
        <w:rPr>
          <w:b/>
        </w:rPr>
        <w:t>е</w:t>
      </w:r>
      <w:r w:rsidRPr="006C33EA">
        <w:rPr>
          <w:b/>
        </w:rPr>
        <w:t>жащих к прочим меньшинствам, свободы ассоциаций, жестокого обращ</w:t>
      </w:r>
      <w:r w:rsidRPr="006C33EA">
        <w:rPr>
          <w:b/>
        </w:rPr>
        <w:t>е</w:t>
      </w:r>
      <w:r w:rsidRPr="006C33EA">
        <w:rPr>
          <w:b/>
        </w:rPr>
        <w:t>ния с детьми и сексуальной эксплуатации детей.</w:t>
      </w:r>
    </w:p>
    <w:p w:rsidR="00B20644" w:rsidRDefault="00B20644" w:rsidP="00B20644">
      <w:pPr>
        <w:pStyle w:val="H23GR"/>
      </w:pPr>
      <w:r>
        <w:tab/>
      </w:r>
      <w:r>
        <w:tab/>
      </w:r>
      <w:r w:rsidRPr="007060CB">
        <w:t>Законодательство</w:t>
      </w:r>
    </w:p>
    <w:p w:rsidR="00B20644" w:rsidRDefault="00B20644" w:rsidP="00B20644">
      <w:pPr>
        <w:pStyle w:val="SingleTxtGR"/>
      </w:pPr>
      <w:r w:rsidRPr="007060CB">
        <w:t>9.</w:t>
      </w:r>
      <w:r w:rsidRPr="007060CB">
        <w:tab/>
        <w:t>Комитет отмечает усилия государства-участника по укреплению закон</w:t>
      </w:r>
      <w:r w:rsidRPr="007060CB">
        <w:t>о</w:t>
      </w:r>
      <w:r w:rsidRPr="007060CB">
        <w:t>дательной и нормативной базы, относящейся к осуществлению Конвенции. Тем не менее он выражает сожаление в связи с медленн</w:t>
      </w:r>
      <w:r>
        <w:t>ой имплементацией</w:t>
      </w:r>
      <w:r w:rsidRPr="007060CB">
        <w:t xml:space="preserve"> дейс</w:t>
      </w:r>
      <w:r w:rsidRPr="007060CB">
        <w:t>т</w:t>
      </w:r>
      <w:r w:rsidRPr="007060CB">
        <w:t>вующего законодательства из-за отсутствия подзаконных нормативных актов, механизмов и п</w:t>
      </w:r>
      <w:r w:rsidRPr="007060CB">
        <w:t>о</w:t>
      </w:r>
      <w:r w:rsidRPr="007060CB">
        <w:t>литики.</w:t>
      </w:r>
    </w:p>
    <w:p w:rsidR="00B20644" w:rsidRPr="006C33EA" w:rsidRDefault="00B20644" w:rsidP="00B20644">
      <w:pPr>
        <w:pStyle w:val="SingleTxtGR"/>
        <w:rPr>
          <w:b/>
        </w:rPr>
      </w:pPr>
      <w:r w:rsidRPr="007060CB">
        <w:t>10.</w:t>
      </w:r>
      <w:r w:rsidRPr="007060CB">
        <w:tab/>
      </w:r>
      <w:r w:rsidRPr="006C33EA">
        <w:rPr>
          <w:b/>
        </w:rPr>
        <w:t>Комитет рекомендует государству-участнику и впредь принимать н</w:t>
      </w:r>
      <w:r w:rsidRPr="006C33EA">
        <w:rPr>
          <w:b/>
        </w:rPr>
        <w:t>е</w:t>
      </w:r>
      <w:r w:rsidRPr="006C33EA">
        <w:rPr>
          <w:b/>
        </w:rPr>
        <w:t>обходимые меры, чтобы полностью привести свое законодательство и гос</w:t>
      </w:r>
      <w:r w:rsidRPr="006C33EA">
        <w:rPr>
          <w:b/>
        </w:rPr>
        <w:t>у</w:t>
      </w:r>
      <w:r w:rsidRPr="006C33EA">
        <w:rPr>
          <w:b/>
        </w:rPr>
        <w:t>дарственную политику в соответствие с Конвенцией и другими междун</w:t>
      </w:r>
      <w:r w:rsidRPr="006C33EA">
        <w:rPr>
          <w:b/>
        </w:rPr>
        <w:t>а</w:t>
      </w:r>
      <w:r w:rsidRPr="006C33EA">
        <w:rPr>
          <w:b/>
        </w:rPr>
        <w:t>родными стандартами в области прав человека в целях защиты и поощр</w:t>
      </w:r>
      <w:r w:rsidRPr="006C33EA">
        <w:rPr>
          <w:b/>
        </w:rPr>
        <w:t>е</w:t>
      </w:r>
      <w:r w:rsidRPr="006C33EA">
        <w:rPr>
          <w:b/>
        </w:rPr>
        <w:t>ния прав детей, в частности детей, затронутых миграцией. Он настоятел</w:t>
      </w:r>
      <w:r w:rsidRPr="006C33EA">
        <w:rPr>
          <w:b/>
        </w:rPr>
        <w:t>ь</w:t>
      </w:r>
      <w:r w:rsidRPr="006C33EA">
        <w:rPr>
          <w:b/>
        </w:rPr>
        <w:t>но призывает государство-участник внедрить соответствующие механи</w:t>
      </w:r>
      <w:r w:rsidRPr="006C33EA">
        <w:rPr>
          <w:b/>
        </w:rPr>
        <w:t>з</w:t>
      </w:r>
      <w:r w:rsidRPr="006C33EA">
        <w:rPr>
          <w:b/>
        </w:rPr>
        <w:t>мы, обеспечивающие эффективное осущест</w:t>
      </w:r>
      <w:r w:rsidRPr="006C33EA">
        <w:rPr>
          <w:b/>
        </w:rPr>
        <w:t>в</w:t>
      </w:r>
      <w:r w:rsidRPr="006C33EA">
        <w:rPr>
          <w:b/>
        </w:rPr>
        <w:t>ление действующих законов и норм на национальном, региональном, муниц</w:t>
      </w:r>
      <w:r w:rsidRPr="006C33EA">
        <w:rPr>
          <w:b/>
        </w:rPr>
        <w:t>и</w:t>
      </w:r>
      <w:r w:rsidRPr="006C33EA">
        <w:rPr>
          <w:b/>
        </w:rPr>
        <w:t>пальном и местном уровнях.</w:t>
      </w:r>
    </w:p>
    <w:p w:rsidR="00B20644" w:rsidRDefault="00B20644" w:rsidP="00B20644">
      <w:pPr>
        <w:pStyle w:val="H23GR"/>
      </w:pPr>
      <w:r>
        <w:tab/>
      </w:r>
      <w:r>
        <w:tab/>
      </w:r>
      <w:r w:rsidRPr="007060CB">
        <w:t>Координация</w:t>
      </w:r>
    </w:p>
    <w:p w:rsidR="00B20644" w:rsidRDefault="00B20644" w:rsidP="00B20644">
      <w:pPr>
        <w:pStyle w:val="SingleTxtGR"/>
      </w:pPr>
      <w:r w:rsidRPr="007060CB">
        <w:t>1</w:t>
      </w:r>
      <w:r w:rsidR="00B002A9" w:rsidRPr="00B002A9">
        <w:t>2</w:t>
      </w:r>
      <w:r w:rsidRPr="007060CB">
        <w:t>.</w:t>
      </w:r>
      <w:r w:rsidRPr="007060CB">
        <w:tab/>
        <w:t>Признавая усилия, предпринимаемые государством-участником с целью инстит</w:t>
      </w:r>
      <w:r w:rsidRPr="007060CB">
        <w:t>у</w:t>
      </w:r>
      <w:r w:rsidRPr="007060CB">
        <w:t>ционализации Национальной системы защиты прав детей и подростков, Комитет по-прежнему обеспокоен тем, что местные системы всесторонней з</w:t>
      </w:r>
      <w:r w:rsidRPr="007060CB">
        <w:t>а</w:t>
      </w:r>
      <w:r w:rsidRPr="007060CB">
        <w:t>щиты детей либо отсутствуют, либо функционируют неэффективно, в результ</w:t>
      </w:r>
      <w:r w:rsidRPr="007060CB">
        <w:t>а</w:t>
      </w:r>
      <w:r w:rsidRPr="007060CB">
        <w:t>те чего программы защиты детей, особенно от насилия, сексуальной эксплуат</w:t>
      </w:r>
      <w:r w:rsidRPr="007060CB">
        <w:t>а</w:t>
      </w:r>
      <w:r w:rsidRPr="007060CB">
        <w:t>ции и детского труда, часто не в</w:t>
      </w:r>
      <w:r w:rsidRPr="007060CB">
        <w:t>ы</w:t>
      </w:r>
      <w:r w:rsidRPr="007060CB">
        <w:t>полняются на местном уровне и не достигают общин, находящихся в более уязвимом положении.</w:t>
      </w:r>
    </w:p>
    <w:p w:rsidR="00B20644" w:rsidRPr="006C33EA" w:rsidRDefault="00B20644" w:rsidP="00B20644">
      <w:pPr>
        <w:pStyle w:val="SingleTxtGR"/>
        <w:rPr>
          <w:b/>
        </w:rPr>
      </w:pPr>
      <w:r w:rsidRPr="007060CB">
        <w:t>1</w:t>
      </w:r>
      <w:r w:rsidR="00B002A9" w:rsidRPr="00B002A9">
        <w:t>3</w:t>
      </w:r>
      <w:r w:rsidRPr="007060CB">
        <w:t>.</w:t>
      </w:r>
      <w:r w:rsidRPr="007060CB">
        <w:tab/>
      </w:r>
      <w:r w:rsidRPr="006C33EA">
        <w:rPr>
          <w:b/>
        </w:rPr>
        <w:t>Комитет вновь подтверждает свою рекомендацию о том, чтобы гос</w:t>
      </w:r>
      <w:r w:rsidRPr="006C33EA">
        <w:rPr>
          <w:b/>
        </w:rPr>
        <w:t>у</w:t>
      </w:r>
      <w:r w:rsidRPr="006C33EA">
        <w:rPr>
          <w:b/>
        </w:rPr>
        <w:t>дарство-участник приняло эффективные меры для обеспечения хорошо организ</w:t>
      </w:r>
      <w:r w:rsidRPr="006C33EA">
        <w:rPr>
          <w:b/>
        </w:rPr>
        <w:t>о</w:t>
      </w:r>
      <w:r w:rsidRPr="006C33EA">
        <w:rPr>
          <w:b/>
        </w:rPr>
        <w:t>ванной и более тесной координации между всеми организациями, занимающимися вопросами, связанными с детьми, как на нацио</w:t>
      </w:r>
      <w:r w:rsidR="000C7C5B">
        <w:rPr>
          <w:b/>
        </w:rPr>
        <w:t>нальном, так и на местном уровнях</w:t>
      </w:r>
      <w:r w:rsidRPr="006C33EA">
        <w:rPr>
          <w:b/>
        </w:rPr>
        <w:t>. При этом Комитет рекомендует государству-участнику:</w:t>
      </w:r>
    </w:p>
    <w:p w:rsidR="00B20644" w:rsidRPr="006C33EA" w:rsidRDefault="00B20644" w:rsidP="00B20644">
      <w:pPr>
        <w:pStyle w:val="SingleTxtGR"/>
        <w:rPr>
          <w:b/>
        </w:rPr>
      </w:pPr>
      <w:r w:rsidRPr="006C33EA">
        <w:rPr>
          <w:b/>
        </w:rPr>
        <w:tab/>
      </w:r>
      <w:proofErr w:type="spellStart"/>
      <w:r w:rsidRPr="006C33EA">
        <w:rPr>
          <w:b/>
        </w:rPr>
        <w:t>a</w:t>
      </w:r>
      <w:proofErr w:type="spellEnd"/>
      <w:r w:rsidRPr="006C33EA">
        <w:rPr>
          <w:b/>
        </w:rPr>
        <w:t>)</w:t>
      </w:r>
      <w:r w:rsidRPr="006C33EA">
        <w:rPr>
          <w:b/>
        </w:rPr>
        <w:tab/>
        <w:t>предоставить Национальному совету по делам детей и подрос</w:t>
      </w:r>
      <w:r w:rsidRPr="006C33EA">
        <w:rPr>
          <w:b/>
        </w:rPr>
        <w:t>т</w:t>
      </w:r>
      <w:r w:rsidRPr="006C33EA">
        <w:rPr>
          <w:b/>
        </w:rPr>
        <w:t>ков и его председателю, Национальному</w:t>
      </w:r>
      <w:r w:rsidR="000C7C5B">
        <w:rPr>
          <w:b/>
        </w:rPr>
        <w:t xml:space="preserve"> комитету защиты детства (</w:t>
      </w:r>
      <w:proofErr w:type="spellStart"/>
      <w:r w:rsidR="000C7C5B">
        <w:rPr>
          <w:b/>
        </w:rPr>
        <w:t>НКЗД</w:t>
      </w:r>
      <w:proofErr w:type="spellEnd"/>
      <w:r w:rsidR="000C7C5B">
        <w:rPr>
          <w:b/>
        </w:rPr>
        <w:t>)</w:t>
      </w:r>
      <w:r w:rsidRPr="006C33EA">
        <w:rPr>
          <w:b/>
        </w:rPr>
        <w:t xml:space="preserve"> технические и финансовые ресурсы, необходимые для обеспечения коорд</w:t>
      </w:r>
      <w:r w:rsidRPr="006C33EA">
        <w:rPr>
          <w:b/>
        </w:rPr>
        <w:t>и</w:t>
      </w:r>
      <w:r w:rsidRPr="006C33EA">
        <w:rPr>
          <w:b/>
        </w:rPr>
        <w:t>нации и мониторинга Национальной политики в интересах детей и подр</w:t>
      </w:r>
      <w:r w:rsidRPr="006C33EA">
        <w:rPr>
          <w:b/>
        </w:rPr>
        <w:t>о</w:t>
      </w:r>
      <w:r w:rsidRPr="006C33EA">
        <w:rPr>
          <w:b/>
        </w:rPr>
        <w:t>стков (</w:t>
      </w:r>
      <w:proofErr w:type="spellStart"/>
      <w:r w:rsidRPr="006C33EA">
        <w:rPr>
          <w:b/>
        </w:rPr>
        <w:t>НПДП</w:t>
      </w:r>
      <w:proofErr w:type="spellEnd"/>
      <w:r w:rsidRPr="006C33EA">
        <w:rPr>
          <w:b/>
        </w:rPr>
        <w:t>), и принять соответствующие меры политики, механизмы координации и пр</w:t>
      </w:r>
      <w:r w:rsidRPr="006C33EA">
        <w:rPr>
          <w:b/>
        </w:rPr>
        <w:t>о</w:t>
      </w:r>
      <w:r w:rsidRPr="006C33EA">
        <w:rPr>
          <w:b/>
        </w:rPr>
        <w:t>граммы;</w:t>
      </w:r>
    </w:p>
    <w:p w:rsidR="00B20644" w:rsidRPr="006C33EA" w:rsidRDefault="00B20644" w:rsidP="00B20644">
      <w:pPr>
        <w:pStyle w:val="SingleTxtGR"/>
        <w:rPr>
          <w:b/>
        </w:rPr>
      </w:pPr>
      <w:r w:rsidRPr="006C33EA">
        <w:rPr>
          <w:b/>
        </w:rPr>
        <w:tab/>
      </w:r>
      <w:proofErr w:type="spellStart"/>
      <w:r w:rsidRPr="006C33EA">
        <w:rPr>
          <w:b/>
        </w:rPr>
        <w:t>b</w:t>
      </w:r>
      <w:proofErr w:type="spellEnd"/>
      <w:r w:rsidRPr="006C33EA">
        <w:rPr>
          <w:b/>
        </w:rPr>
        <w:t>)</w:t>
      </w:r>
      <w:r w:rsidRPr="006C33EA">
        <w:rPr>
          <w:b/>
        </w:rPr>
        <w:tab/>
        <w:t>укрепить советы по защите и комитеты по опеке путем пер</w:t>
      </w:r>
      <w:r w:rsidRPr="006C33EA">
        <w:rPr>
          <w:b/>
        </w:rPr>
        <w:t>е</w:t>
      </w:r>
      <w:r w:rsidRPr="006C33EA">
        <w:rPr>
          <w:b/>
        </w:rPr>
        <w:t>смотра, при необходимости, Кодекса законов о детях и подростках и раз</w:t>
      </w:r>
      <w:r w:rsidRPr="006C33EA">
        <w:rPr>
          <w:b/>
        </w:rPr>
        <w:t>ъ</w:t>
      </w:r>
      <w:r w:rsidRPr="006C33EA">
        <w:rPr>
          <w:b/>
        </w:rPr>
        <w:t>яснения Закона о передаче полномочий муниципалитетам в целях предо</w:t>
      </w:r>
      <w:r w:rsidRPr="006C33EA">
        <w:rPr>
          <w:b/>
        </w:rPr>
        <w:t>с</w:t>
      </w:r>
      <w:r w:rsidRPr="006C33EA">
        <w:rPr>
          <w:b/>
        </w:rPr>
        <w:t>тавления указанным орг</w:t>
      </w:r>
      <w:r w:rsidRPr="006C33EA">
        <w:rPr>
          <w:b/>
        </w:rPr>
        <w:t>а</w:t>
      </w:r>
      <w:r w:rsidRPr="006C33EA">
        <w:rPr>
          <w:b/>
        </w:rPr>
        <w:t>нам необходимых полномочий и ресурсов; и</w:t>
      </w:r>
    </w:p>
    <w:p w:rsidR="00B20644" w:rsidRPr="006C33EA" w:rsidRDefault="00B20644" w:rsidP="00B20644">
      <w:pPr>
        <w:pStyle w:val="SingleTxtGR"/>
        <w:rPr>
          <w:b/>
        </w:rPr>
      </w:pPr>
      <w:r w:rsidRPr="006C33EA">
        <w:rPr>
          <w:b/>
        </w:rPr>
        <w:tab/>
      </w:r>
      <w:proofErr w:type="spellStart"/>
      <w:r w:rsidRPr="006C33EA">
        <w:rPr>
          <w:b/>
        </w:rPr>
        <w:t>c</w:t>
      </w:r>
      <w:proofErr w:type="spellEnd"/>
      <w:r w:rsidRPr="006C33EA">
        <w:rPr>
          <w:b/>
        </w:rPr>
        <w:t>)</w:t>
      </w:r>
      <w:r w:rsidRPr="006C33EA">
        <w:rPr>
          <w:b/>
        </w:rPr>
        <w:tab/>
        <w:t>обеспечить участие детей в механизмах координации на всех уровнях.</w:t>
      </w:r>
    </w:p>
    <w:p w:rsidR="00B20644" w:rsidRDefault="00B20644" w:rsidP="00B20644">
      <w:pPr>
        <w:pStyle w:val="H23GR"/>
      </w:pPr>
      <w:r>
        <w:tab/>
      </w:r>
      <w:r>
        <w:tab/>
      </w:r>
      <w:r w:rsidRPr="007060CB">
        <w:t>Национальный план действий</w:t>
      </w:r>
    </w:p>
    <w:p w:rsidR="00B20644" w:rsidRDefault="00B002A9" w:rsidP="00B20644">
      <w:pPr>
        <w:pStyle w:val="SingleTxtGR"/>
      </w:pPr>
      <w:r>
        <w:t>1</w:t>
      </w:r>
      <w:r w:rsidRPr="00B002A9">
        <w:t>4</w:t>
      </w:r>
      <w:r w:rsidR="00B20644" w:rsidRPr="007060CB">
        <w:t>.</w:t>
      </w:r>
      <w:r w:rsidR="00B20644" w:rsidRPr="007060CB">
        <w:tab/>
        <w:t>Комитет приветствует принятие Национальной политики в интересах д</w:t>
      </w:r>
      <w:r w:rsidR="00B20644" w:rsidRPr="007060CB">
        <w:t>е</w:t>
      </w:r>
      <w:r w:rsidR="00B20644" w:rsidRPr="007060CB">
        <w:t>тей и подростков (</w:t>
      </w:r>
      <w:proofErr w:type="spellStart"/>
      <w:r w:rsidR="00B20644" w:rsidRPr="007060CB">
        <w:t>НПДП</w:t>
      </w:r>
      <w:proofErr w:type="spellEnd"/>
      <w:r w:rsidR="00B20644" w:rsidRPr="007060CB">
        <w:t>) на 2009–2021</w:t>
      </w:r>
      <w:r w:rsidR="00B20644">
        <w:t xml:space="preserve"> </w:t>
      </w:r>
      <w:r w:rsidR="00B20644" w:rsidRPr="007060CB">
        <w:t>годы. В этой связи он рекомендует г</w:t>
      </w:r>
      <w:r w:rsidR="00B20644" w:rsidRPr="007060CB">
        <w:t>о</w:t>
      </w:r>
      <w:r w:rsidR="00B20644" w:rsidRPr="007060CB">
        <w:t>сударству-участнику обеспечить, чтобы разрабатываемый национальный план действий по ос</w:t>
      </w:r>
      <w:r w:rsidR="00B20644" w:rsidRPr="007060CB">
        <w:t>у</w:t>
      </w:r>
      <w:r w:rsidR="00B20644" w:rsidRPr="007060CB">
        <w:t xml:space="preserve">ществлению </w:t>
      </w:r>
      <w:proofErr w:type="spellStart"/>
      <w:r w:rsidR="00B20644" w:rsidRPr="007060CB">
        <w:t>НПДП</w:t>
      </w:r>
      <w:proofErr w:type="spellEnd"/>
      <w:r w:rsidR="00B20644" w:rsidRPr="007060CB">
        <w:t>:</w:t>
      </w:r>
    </w:p>
    <w:p w:rsidR="00B20644" w:rsidRDefault="00B20644" w:rsidP="00B20644">
      <w:pPr>
        <w:pStyle w:val="SingleTxtGR"/>
      </w:pPr>
      <w:r w:rsidRPr="007060CB">
        <w:tab/>
      </w:r>
      <w:proofErr w:type="spellStart"/>
      <w:r w:rsidRPr="007060CB">
        <w:t>a</w:t>
      </w:r>
      <w:proofErr w:type="spellEnd"/>
      <w:r w:rsidRPr="007060CB">
        <w:t>)</w:t>
      </w:r>
      <w:r w:rsidRPr="007060CB">
        <w:tab/>
        <w:t>вошел составной частью в Национальный план развития;</w:t>
      </w:r>
    </w:p>
    <w:p w:rsidR="00B20644" w:rsidRDefault="00B20644" w:rsidP="00B20644">
      <w:pPr>
        <w:pStyle w:val="SingleTxtGR"/>
      </w:pPr>
      <w:r w:rsidRPr="007060CB">
        <w:tab/>
      </w:r>
      <w:proofErr w:type="spellStart"/>
      <w:r w:rsidRPr="007060CB">
        <w:t>b</w:t>
      </w:r>
      <w:proofErr w:type="spellEnd"/>
      <w:r w:rsidRPr="007060CB">
        <w:t>)</w:t>
      </w:r>
      <w:r w:rsidRPr="007060CB">
        <w:tab/>
        <w:t>обеспечивал местным системам защиты детей руководящие при</w:t>
      </w:r>
      <w:r w:rsidRPr="007060CB">
        <w:t>н</w:t>
      </w:r>
      <w:r w:rsidRPr="007060CB">
        <w:t>ципы и н</w:t>
      </w:r>
      <w:r w:rsidRPr="007060CB">
        <w:t>е</w:t>
      </w:r>
      <w:r w:rsidRPr="007060CB">
        <w:t xml:space="preserve">обходимые ресурсы для оценки, осуществления и мониторинга </w:t>
      </w:r>
      <w:proofErr w:type="spellStart"/>
      <w:r w:rsidRPr="007060CB">
        <w:t>НПДП</w:t>
      </w:r>
      <w:proofErr w:type="spellEnd"/>
      <w:r w:rsidRPr="007060CB">
        <w:t xml:space="preserve"> и Плана дейс</w:t>
      </w:r>
      <w:r w:rsidRPr="007060CB">
        <w:t>т</w:t>
      </w:r>
      <w:r w:rsidRPr="007060CB">
        <w:t>вий; и</w:t>
      </w:r>
    </w:p>
    <w:p w:rsidR="00B20644" w:rsidRDefault="00B20644" w:rsidP="00B20644">
      <w:pPr>
        <w:pStyle w:val="SingleTxtGR"/>
      </w:pPr>
      <w:r w:rsidRPr="007060CB">
        <w:tab/>
      </w:r>
      <w:proofErr w:type="spellStart"/>
      <w:r w:rsidRPr="007060CB">
        <w:t>c</w:t>
      </w:r>
      <w:proofErr w:type="spellEnd"/>
      <w:r w:rsidRPr="007060CB">
        <w:t>)</w:t>
      </w:r>
      <w:r w:rsidRPr="007060CB">
        <w:tab/>
        <w:t>содержал национальный план действий в интересах детей, прина</w:t>
      </w:r>
      <w:r w:rsidRPr="007060CB">
        <w:t>д</w:t>
      </w:r>
      <w:r w:rsidRPr="007060CB">
        <w:t>лежащих к меньшинствам, включая детей из числа коренных народов, детей лиц африканского происхождения и детей-мигрантов, и обеспечивал их участие в его разработке.</w:t>
      </w:r>
    </w:p>
    <w:p w:rsidR="00B20644" w:rsidRDefault="00B20644" w:rsidP="00B20644">
      <w:pPr>
        <w:pStyle w:val="H23GR"/>
      </w:pPr>
      <w:r>
        <w:tab/>
      </w:r>
      <w:r>
        <w:tab/>
      </w:r>
      <w:r w:rsidRPr="007060CB">
        <w:t>Независимый мониторинг</w:t>
      </w:r>
    </w:p>
    <w:p w:rsidR="000C7C5B" w:rsidRDefault="000C7C5B" w:rsidP="000C7C5B">
      <w:pPr>
        <w:pStyle w:val="SingleTxtGR"/>
      </w:pPr>
      <w:r w:rsidRPr="00432FAA">
        <w:t>1</w:t>
      </w:r>
      <w:r w:rsidR="00B002A9">
        <w:rPr>
          <w:lang w:val="en-US"/>
        </w:rPr>
        <w:t>5</w:t>
      </w:r>
      <w:r w:rsidRPr="00432FAA">
        <w:t>.</w:t>
      </w:r>
      <w:r w:rsidRPr="00432FAA">
        <w:tab/>
        <w:t>Принимая во внимание давнюю традицию Управления омбудсмена (</w:t>
      </w:r>
      <w:proofErr w:type="spellStart"/>
      <w:r w:rsidRPr="00432FAA">
        <w:rPr>
          <w:iCs/>
        </w:rPr>
        <w:t>Defensoría</w:t>
      </w:r>
      <w:proofErr w:type="spellEnd"/>
      <w:r w:rsidRPr="00432FAA">
        <w:rPr>
          <w:iCs/>
        </w:rPr>
        <w:t xml:space="preserve"> </w:t>
      </w:r>
      <w:proofErr w:type="spellStart"/>
      <w:r w:rsidRPr="00432FAA">
        <w:rPr>
          <w:iCs/>
        </w:rPr>
        <w:t>de</w:t>
      </w:r>
      <w:proofErr w:type="spellEnd"/>
      <w:r w:rsidRPr="00432FAA">
        <w:rPr>
          <w:iCs/>
        </w:rPr>
        <w:t xml:space="preserve"> </w:t>
      </w:r>
      <w:proofErr w:type="spellStart"/>
      <w:r w:rsidRPr="00432FAA">
        <w:rPr>
          <w:iCs/>
        </w:rPr>
        <w:t>los</w:t>
      </w:r>
      <w:proofErr w:type="spellEnd"/>
      <w:r w:rsidRPr="00432FAA">
        <w:rPr>
          <w:iCs/>
        </w:rPr>
        <w:t xml:space="preserve"> </w:t>
      </w:r>
      <w:proofErr w:type="spellStart"/>
      <w:r w:rsidRPr="00432FAA">
        <w:rPr>
          <w:iCs/>
        </w:rPr>
        <w:t>Habitantes</w:t>
      </w:r>
      <w:proofErr w:type="spellEnd"/>
      <w:r w:rsidRPr="00432FAA">
        <w:t>), которое работает в соответствии с принципами, касающимися статуса национальных учреждений, зан</w:t>
      </w:r>
      <w:r w:rsidRPr="00432FAA">
        <w:t>и</w:t>
      </w:r>
      <w:r w:rsidRPr="00432FAA">
        <w:t>мающихся поощрением и защитой прав человека (Парижские принципы), и уже получало и рассматр</w:t>
      </w:r>
      <w:r w:rsidRPr="00432FAA">
        <w:t>и</w:t>
      </w:r>
      <w:r w:rsidRPr="00432FAA">
        <w:t>вало жалобы, поданные от детей или от их имени, Комитет рекомендует гос</w:t>
      </w:r>
      <w:r w:rsidRPr="00432FAA">
        <w:t>у</w:t>
      </w:r>
      <w:r w:rsidRPr="00432FAA">
        <w:t>дарству-участнику создать специализированное подразделение по поощрению и защите прав ребенка и предоставить ему необх</w:t>
      </w:r>
      <w:r w:rsidRPr="00432FAA">
        <w:t>о</w:t>
      </w:r>
      <w:r w:rsidRPr="00432FAA">
        <w:t>димые кадровые, технические и финансовые ресурсы. В этой связи Комитет обращает внимание гос</w:t>
      </w:r>
      <w:r w:rsidRPr="00432FAA">
        <w:t>у</w:t>
      </w:r>
      <w:r w:rsidRPr="00432FAA">
        <w:t>дарства-участника на свое Замечание общего порядка</w:t>
      </w:r>
      <w:r>
        <w:t xml:space="preserve"> </w:t>
      </w:r>
      <w:r w:rsidRPr="00432FAA">
        <w:t>№</w:t>
      </w:r>
      <w:r>
        <w:t xml:space="preserve"> </w:t>
      </w:r>
      <w:r w:rsidRPr="00432FAA">
        <w:t>2</w:t>
      </w:r>
      <w:r>
        <w:t xml:space="preserve"> </w:t>
      </w:r>
      <w:r w:rsidRPr="00432FAA">
        <w:t>(2002) о роли независимых правозащитных учреждений в деле поощрения и защиты прав ребенка.</w:t>
      </w:r>
    </w:p>
    <w:p w:rsidR="000C7C5B" w:rsidRDefault="000C7C5B" w:rsidP="000C7C5B">
      <w:pPr>
        <w:pStyle w:val="H23GR"/>
      </w:pPr>
      <w:r>
        <w:br w:type="page"/>
      </w:r>
      <w:r>
        <w:tab/>
      </w:r>
      <w:r>
        <w:tab/>
      </w:r>
      <w:r w:rsidRPr="00432FAA">
        <w:t>Выделение ресурсов</w:t>
      </w:r>
    </w:p>
    <w:p w:rsidR="000C7C5B" w:rsidRDefault="00B002A9" w:rsidP="000C7C5B">
      <w:pPr>
        <w:pStyle w:val="SingleTxtGR"/>
      </w:pPr>
      <w:r>
        <w:t>1</w:t>
      </w:r>
      <w:r w:rsidRPr="00B002A9">
        <w:t>6</w:t>
      </w:r>
      <w:r w:rsidR="000C7C5B" w:rsidRPr="00432FAA">
        <w:t>.</w:t>
      </w:r>
      <w:r w:rsidR="000C7C5B" w:rsidRPr="00432FAA">
        <w:tab/>
        <w:t>Приветствуя существенное увеличение финансовых ресурсов на цели о</w:t>
      </w:r>
      <w:r w:rsidR="000C7C5B" w:rsidRPr="00432FAA">
        <w:t>б</w:t>
      </w:r>
      <w:r w:rsidR="000C7C5B" w:rsidRPr="00432FAA">
        <w:t>разования, а также издание указа о координации под эгидой Объединенного и</w:t>
      </w:r>
      <w:r w:rsidR="000C7C5B" w:rsidRPr="00432FAA">
        <w:t>н</w:t>
      </w:r>
      <w:r w:rsidR="000C7C5B" w:rsidRPr="00432FAA">
        <w:t>ститута социальной помощи всех ресурсов, в</w:t>
      </w:r>
      <w:r w:rsidR="000C7C5B" w:rsidRPr="00432FAA">
        <w:t>ы</w:t>
      </w:r>
      <w:r w:rsidR="000C7C5B" w:rsidRPr="00432FAA">
        <w:t>деляемых социальным секторам, а также то, что Национальный комитет защиты детства (</w:t>
      </w:r>
      <w:proofErr w:type="spellStart"/>
      <w:r w:rsidR="000C7C5B" w:rsidRPr="00432FAA">
        <w:t>НКЗД</w:t>
      </w:r>
      <w:proofErr w:type="spellEnd"/>
      <w:r w:rsidR="000C7C5B" w:rsidRPr="00432FAA">
        <w:t>) не подпал под недавнее бюджетное сокращение, затронувшее государственные учреждения, Комитет по-прежнему обеспокоен тем, что продолжающееся отсутствие дост</w:t>
      </w:r>
      <w:r w:rsidR="000C7C5B" w:rsidRPr="00432FAA">
        <w:t>а</w:t>
      </w:r>
      <w:r w:rsidR="000C7C5B" w:rsidRPr="00432FAA">
        <w:t>точных и постоянных бюджетных средств у всех государственных учреждений, занимающихся всесторонним поощрением и защитой прав ребенка, как на н</w:t>
      </w:r>
      <w:r w:rsidR="000C7C5B" w:rsidRPr="00432FAA">
        <w:t>а</w:t>
      </w:r>
      <w:r w:rsidR="000C7C5B" w:rsidRPr="00432FAA">
        <w:t>циональном, так и на местном уровне, может подорвать их эффективность.</w:t>
      </w:r>
    </w:p>
    <w:p w:rsidR="000C7C5B" w:rsidRDefault="000C7C5B" w:rsidP="000C7C5B">
      <w:pPr>
        <w:pStyle w:val="SingleTxtGR"/>
        <w:rPr>
          <w:b/>
        </w:rPr>
      </w:pPr>
      <w:r w:rsidRPr="00432FAA">
        <w:t>1</w:t>
      </w:r>
      <w:r w:rsidR="00B002A9" w:rsidRPr="00B002A9">
        <w:t>7</w:t>
      </w:r>
      <w:r w:rsidRPr="00432FAA">
        <w:t>.</w:t>
      </w:r>
      <w:r w:rsidRPr="00432FAA">
        <w:tab/>
      </w:r>
      <w:r w:rsidRPr="00432FAA">
        <w:rPr>
          <w:b/>
        </w:rPr>
        <w:t>Комитет рекомендует государству-участнику ассигновать постоянные и достаточные бюджетные средства для Национальной политики в интер</w:t>
      </w:r>
      <w:r w:rsidRPr="00432FAA">
        <w:rPr>
          <w:b/>
        </w:rPr>
        <w:t>е</w:t>
      </w:r>
      <w:r w:rsidRPr="00432FAA">
        <w:rPr>
          <w:b/>
        </w:rPr>
        <w:t xml:space="preserve">сах детей и подростков, ее Плана действий и системы координации под председательством </w:t>
      </w:r>
      <w:proofErr w:type="spellStart"/>
      <w:r w:rsidRPr="00432FAA">
        <w:rPr>
          <w:b/>
        </w:rPr>
        <w:t>НКЗД</w:t>
      </w:r>
      <w:proofErr w:type="spellEnd"/>
      <w:r w:rsidRPr="00432FAA">
        <w:rPr>
          <w:b/>
        </w:rPr>
        <w:t>, тем самым позволяя этим механизмам достичь своих целей и выполнить свои задачи. С учетом рекомендаций, принятых по итогам пров</w:t>
      </w:r>
      <w:r w:rsidRPr="00432FAA">
        <w:rPr>
          <w:b/>
        </w:rPr>
        <w:t>е</w:t>
      </w:r>
      <w:r w:rsidRPr="00432FAA">
        <w:rPr>
          <w:b/>
        </w:rPr>
        <w:t>денного в 2007</w:t>
      </w:r>
      <w:r>
        <w:rPr>
          <w:b/>
        </w:rPr>
        <w:t xml:space="preserve"> </w:t>
      </w:r>
      <w:r w:rsidRPr="00432FAA">
        <w:rPr>
          <w:b/>
        </w:rPr>
        <w:t>году дня общей дискуссии на тему "Ресурсы для обеспечения прав ребенка</w:t>
      </w:r>
      <w:r>
        <w:rPr>
          <w:b/>
        </w:rPr>
        <w:t xml:space="preserve"> </w:t>
      </w:r>
      <w:r w:rsidRPr="00432FAA">
        <w:rPr>
          <w:b/>
        </w:rPr>
        <w:t>— ответственность государств", Комитет предлагает государству-участнику:</w:t>
      </w:r>
    </w:p>
    <w:p w:rsidR="000C7C5B" w:rsidRDefault="000C7C5B" w:rsidP="000C7C5B">
      <w:pPr>
        <w:pStyle w:val="SingleTxtGR"/>
        <w:rPr>
          <w:b/>
        </w:rPr>
      </w:pPr>
      <w:r w:rsidRPr="00432FAA">
        <w:rPr>
          <w:b/>
        </w:rPr>
        <w:tab/>
      </w:r>
      <w:proofErr w:type="spellStart"/>
      <w:r w:rsidRPr="00432FAA">
        <w:rPr>
          <w:b/>
        </w:rPr>
        <w:t>a</w:t>
      </w:r>
      <w:proofErr w:type="spellEnd"/>
      <w:r w:rsidRPr="00432FAA">
        <w:rPr>
          <w:b/>
        </w:rPr>
        <w:t>)</w:t>
      </w:r>
      <w:r w:rsidRPr="00432FAA">
        <w:rPr>
          <w:b/>
        </w:rPr>
        <w:tab/>
        <w:t>увеличить объем инвестиций в социальную сферу для поощр</w:t>
      </w:r>
      <w:r w:rsidRPr="00432FAA">
        <w:rPr>
          <w:b/>
        </w:rPr>
        <w:t>е</w:t>
      </w:r>
      <w:r w:rsidRPr="00432FAA">
        <w:rPr>
          <w:b/>
        </w:rPr>
        <w:t>ния и защиты прав ребенка, обеспечивая охват и справедливое распред</w:t>
      </w:r>
      <w:r w:rsidRPr="00432FAA">
        <w:rPr>
          <w:b/>
        </w:rPr>
        <w:t>е</w:t>
      </w:r>
      <w:r w:rsidRPr="00432FAA">
        <w:rPr>
          <w:b/>
        </w:rPr>
        <w:t xml:space="preserve">ление средств, выделяемых находящимся в неблагоприятном положении регионам и группам, и преодолевая </w:t>
      </w:r>
      <w:proofErr w:type="spellStart"/>
      <w:r w:rsidRPr="00432FAA">
        <w:rPr>
          <w:b/>
        </w:rPr>
        <w:t>гендерные</w:t>
      </w:r>
      <w:proofErr w:type="spellEnd"/>
      <w:r w:rsidRPr="00432FAA">
        <w:rPr>
          <w:b/>
        </w:rPr>
        <w:t xml:space="preserve"> и этнические различия;</w:t>
      </w:r>
    </w:p>
    <w:p w:rsidR="000C7C5B" w:rsidRDefault="000C7C5B" w:rsidP="000C7C5B">
      <w:pPr>
        <w:pStyle w:val="SingleTxtGR"/>
        <w:rPr>
          <w:b/>
        </w:rPr>
      </w:pPr>
      <w:r w:rsidRPr="00432FAA">
        <w:rPr>
          <w:b/>
        </w:rPr>
        <w:tab/>
      </w:r>
      <w:proofErr w:type="spellStart"/>
      <w:r w:rsidRPr="00432FAA">
        <w:rPr>
          <w:b/>
        </w:rPr>
        <w:t>b</w:t>
      </w:r>
      <w:proofErr w:type="spellEnd"/>
      <w:r w:rsidRPr="00432FAA">
        <w:rPr>
          <w:b/>
        </w:rPr>
        <w:t>)</w:t>
      </w:r>
      <w:r w:rsidRPr="00432FAA">
        <w:rPr>
          <w:b/>
        </w:rPr>
        <w:tab/>
        <w:t>применять основанный на правах детей подход к разработке государственного бюджета путем внедрения системы контроля за выдел</w:t>
      </w:r>
      <w:r w:rsidRPr="00432FAA">
        <w:rPr>
          <w:b/>
        </w:rPr>
        <w:t>е</w:t>
      </w:r>
      <w:r w:rsidRPr="00432FAA">
        <w:rPr>
          <w:b/>
        </w:rPr>
        <w:t xml:space="preserve">нием и использованием ресурсов на нужды детей в рамках всего бюджета, обеспечивая тем самым </w:t>
      </w:r>
      <w:proofErr w:type="spellStart"/>
      <w:r w:rsidRPr="00432FAA">
        <w:rPr>
          <w:b/>
        </w:rPr>
        <w:t>транспарентность</w:t>
      </w:r>
      <w:proofErr w:type="spellEnd"/>
      <w:r w:rsidRPr="00432FAA">
        <w:rPr>
          <w:b/>
        </w:rPr>
        <w:t xml:space="preserve"> инвестиций на нужды детей и способствуя осуществлению контроля и оценки;</w:t>
      </w:r>
    </w:p>
    <w:p w:rsidR="000C7C5B" w:rsidRDefault="000C7C5B" w:rsidP="000C7C5B">
      <w:pPr>
        <w:pStyle w:val="SingleTxtGR"/>
        <w:rPr>
          <w:b/>
        </w:rPr>
      </w:pPr>
      <w:r w:rsidRPr="00432FAA">
        <w:rPr>
          <w:b/>
        </w:rPr>
        <w:tab/>
      </w:r>
      <w:proofErr w:type="spellStart"/>
      <w:r w:rsidRPr="00432FAA">
        <w:rPr>
          <w:b/>
        </w:rPr>
        <w:t>c</w:t>
      </w:r>
      <w:proofErr w:type="spellEnd"/>
      <w:r w:rsidRPr="00432FAA">
        <w:rPr>
          <w:b/>
        </w:rPr>
        <w:t>)</w:t>
      </w:r>
      <w:r w:rsidRPr="00432FAA">
        <w:rPr>
          <w:b/>
        </w:rPr>
        <w:tab/>
        <w:t>по возможности осуществлять рекомендацию Организации Объединенных Наций относительно</w:t>
      </w:r>
      <w:r>
        <w:rPr>
          <w:b/>
        </w:rPr>
        <w:t xml:space="preserve"> внедрения</w:t>
      </w:r>
      <w:r w:rsidRPr="00432FAA">
        <w:rPr>
          <w:b/>
        </w:rPr>
        <w:t xml:space="preserve"> системы бюджетного ф</w:t>
      </w:r>
      <w:r w:rsidRPr="00432FAA">
        <w:rPr>
          <w:b/>
        </w:rPr>
        <w:t>и</w:t>
      </w:r>
      <w:r w:rsidRPr="00432FAA">
        <w:rPr>
          <w:b/>
        </w:rPr>
        <w:t>нансирования в зависимости от результатов для контроля и оценки эффе</w:t>
      </w:r>
      <w:r w:rsidRPr="00432FAA">
        <w:rPr>
          <w:b/>
        </w:rPr>
        <w:t>к</w:t>
      </w:r>
      <w:r w:rsidRPr="00432FAA">
        <w:rPr>
          <w:b/>
        </w:rPr>
        <w:t>тивности использования выделяемых ресурсов;</w:t>
      </w:r>
    </w:p>
    <w:p w:rsidR="000C7C5B" w:rsidRDefault="000C7C5B" w:rsidP="000C7C5B">
      <w:pPr>
        <w:pStyle w:val="SingleTxtGR"/>
        <w:rPr>
          <w:b/>
        </w:rPr>
      </w:pPr>
      <w:r w:rsidRPr="00432FAA">
        <w:rPr>
          <w:b/>
        </w:rPr>
        <w:tab/>
      </w:r>
      <w:proofErr w:type="spellStart"/>
      <w:r w:rsidRPr="00432FAA">
        <w:rPr>
          <w:b/>
        </w:rPr>
        <w:t>d</w:t>
      </w:r>
      <w:proofErr w:type="spellEnd"/>
      <w:r w:rsidRPr="00432FAA">
        <w:rPr>
          <w:b/>
        </w:rPr>
        <w:t>)</w:t>
      </w:r>
      <w:r w:rsidRPr="00432FAA">
        <w:rPr>
          <w:b/>
        </w:rPr>
        <w:tab/>
        <w:t>продолжать защищать бюджетные средства, выделяемые на нужды детей и социал</w:t>
      </w:r>
      <w:r w:rsidRPr="00432FAA">
        <w:rPr>
          <w:b/>
        </w:rPr>
        <w:t>ь</w:t>
      </w:r>
      <w:r w:rsidRPr="00432FAA">
        <w:rPr>
          <w:b/>
        </w:rPr>
        <w:t>ные нужды, от любых внешних или внутренних факторов нестабильности, таких как экономические кризисы, стихийные бедствия или другие чрезвычайные ситуации, в целях поддержания усто</w:t>
      </w:r>
      <w:r w:rsidRPr="00432FAA">
        <w:rPr>
          <w:b/>
        </w:rPr>
        <w:t>й</w:t>
      </w:r>
      <w:r w:rsidRPr="00432FAA">
        <w:rPr>
          <w:b/>
        </w:rPr>
        <w:t>чивости инвестиций;</w:t>
      </w:r>
    </w:p>
    <w:p w:rsidR="000C7C5B" w:rsidRDefault="000C7C5B" w:rsidP="000C7C5B">
      <w:pPr>
        <w:pStyle w:val="SingleTxtGR"/>
        <w:rPr>
          <w:b/>
        </w:rPr>
      </w:pPr>
      <w:r w:rsidRPr="00432FAA">
        <w:rPr>
          <w:b/>
        </w:rPr>
        <w:tab/>
      </w:r>
      <w:proofErr w:type="spellStart"/>
      <w:r w:rsidRPr="00432FAA">
        <w:rPr>
          <w:b/>
        </w:rPr>
        <w:t>e</w:t>
      </w:r>
      <w:proofErr w:type="spellEnd"/>
      <w:r w:rsidRPr="00432FAA">
        <w:rPr>
          <w:b/>
        </w:rPr>
        <w:t>)</w:t>
      </w:r>
      <w:r w:rsidRPr="00432FAA">
        <w:rPr>
          <w:b/>
        </w:rPr>
        <w:tab/>
        <w:t>определить стратегические статьи бюджета для ситуаций, к</w:t>
      </w:r>
      <w:r w:rsidRPr="00432FAA">
        <w:rPr>
          <w:b/>
        </w:rPr>
        <w:t>о</w:t>
      </w:r>
      <w:r w:rsidRPr="00432FAA">
        <w:rPr>
          <w:b/>
        </w:rPr>
        <w:t>торые могут потребовать принятия позитивных социальных мер, в частн</w:t>
      </w:r>
      <w:r w:rsidRPr="00432FAA">
        <w:rPr>
          <w:b/>
        </w:rPr>
        <w:t>о</w:t>
      </w:r>
      <w:r w:rsidRPr="00432FAA">
        <w:rPr>
          <w:b/>
        </w:rPr>
        <w:t>сти в таких областях, как регистрация рождений, особенно в отношении детей из числа коренных народов и детей-мигрантов;</w:t>
      </w:r>
    </w:p>
    <w:p w:rsidR="000C7C5B" w:rsidRDefault="000C7C5B" w:rsidP="000C7C5B">
      <w:pPr>
        <w:pStyle w:val="SingleTxtGR"/>
        <w:rPr>
          <w:b/>
        </w:rPr>
      </w:pPr>
      <w:r w:rsidRPr="00432FAA">
        <w:rPr>
          <w:b/>
        </w:rPr>
        <w:tab/>
      </w:r>
      <w:proofErr w:type="spellStart"/>
      <w:r w:rsidRPr="00432FAA">
        <w:rPr>
          <w:b/>
        </w:rPr>
        <w:t>f</w:t>
      </w:r>
      <w:proofErr w:type="spellEnd"/>
      <w:r w:rsidRPr="00432FAA">
        <w:rPr>
          <w:b/>
        </w:rPr>
        <w:t>)</w:t>
      </w:r>
      <w:r w:rsidRPr="00432FAA">
        <w:rPr>
          <w:b/>
        </w:rPr>
        <w:tab/>
        <w:t xml:space="preserve">обеспечить на основе открытости и </w:t>
      </w:r>
      <w:proofErr w:type="spellStart"/>
      <w:r w:rsidRPr="00432FAA">
        <w:rPr>
          <w:b/>
        </w:rPr>
        <w:t>транспарентности</w:t>
      </w:r>
      <w:proofErr w:type="spellEnd"/>
      <w:r w:rsidRPr="00432FAA">
        <w:rPr>
          <w:b/>
        </w:rPr>
        <w:t xml:space="preserve"> надл</w:t>
      </w:r>
      <w:r w:rsidRPr="00432FAA">
        <w:rPr>
          <w:b/>
        </w:rPr>
        <w:t>е</w:t>
      </w:r>
      <w:r w:rsidRPr="00432FAA">
        <w:rPr>
          <w:b/>
        </w:rPr>
        <w:t>жащую подотчетность муниципальных и национальных органов власти, которая позволяла бы представителям общин и детей, в соответствующих случаях принимать участие в разработке бюджета и контроле над его и</w:t>
      </w:r>
      <w:r w:rsidRPr="00432FAA">
        <w:rPr>
          <w:b/>
        </w:rPr>
        <w:t>с</w:t>
      </w:r>
      <w:r w:rsidRPr="00432FAA">
        <w:rPr>
          <w:b/>
        </w:rPr>
        <w:t>полнением; и</w:t>
      </w:r>
    </w:p>
    <w:p w:rsidR="000C7C5B" w:rsidRDefault="000C7C5B" w:rsidP="000C7C5B">
      <w:pPr>
        <w:pStyle w:val="SingleTxtGR"/>
      </w:pPr>
      <w:r w:rsidRPr="00432FAA">
        <w:rPr>
          <w:b/>
        </w:rPr>
        <w:tab/>
        <w:t>g)</w:t>
      </w:r>
      <w:r w:rsidRPr="00432FAA">
        <w:rPr>
          <w:b/>
        </w:rPr>
        <w:tab/>
        <w:t>обращаться, по мере необходимости, за технической помощью к Детскому фонду Орг</w:t>
      </w:r>
      <w:r w:rsidRPr="00432FAA">
        <w:rPr>
          <w:b/>
        </w:rPr>
        <w:t>а</w:t>
      </w:r>
      <w:r w:rsidRPr="00432FAA">
        <w:rPr>
          <w:b/>
        </w:rPr>
        <w:t>низации Объединенных Наций (</w:t>
      </w:r>
      <w:proofErr w:type="spellStart"/>
      <w:r w:rsidRPr="00432FAA">
        <w:rPr>
          <w:b/>
        </w:rPr>
        <w:t>ЮНИСЕФ</w:t>
      </w:r>
      <w:proofErr w:type="spellEnd"/>
      <w:r w:rsidRPr="00432FAA">
        <w:rPr>
          <w:b/>
        </w:rPr>
        <w:t>) и другим международным организациям.</w:t>
      </w:r>
    </w:p>
    <w:p w:rsidR="00D560D8" w:rsidRPr="00CF785D" w:rsidRDefault="00D560D8" w:rsidP="00D560D8">
      <w:pPr>
        <w:pStyle w:val="SingleTxtGR"/>
      </w:pPr>
      <w:r w:rsidRPr="00CF785D">
        <w:t>1</w:t>
      </w:r>
      <w:r w:rsidR="00B002A9" w:rsidRPr="00B002A9">
        <w:t>8</w:t>
      </w:r>
      <w:r w:rsidRPr="00CF785D">
        <w:t>.</w:t>
      </w:r>
      <w:r w:rsidRPr="00CF785D">
        <w:tab/>
        <w:t>Комитет принимает к сведению предпринимаемые государством-участником усилия по укрепл</w:t>
      </w:r>
      <w:r w:rsidRPr="00CF785D">
        <w:t>е</w:t>
      </w:r>
      <w:r w:rsidRPr="00CF785D">
        <w:t>нию своей Системы статистической информации о правах детей и подростков с целью получения дезагрегированных статист</w:t>
      </w:r>
      <w:r w:rsidRPr="00CF785D">
        <w:t>и</w:t>
      </w:r>
      <w:r w:rsidRPr="00CF785D">
        <w:t>ческих данных обо всех сферах, охватываемых Конвенцией, а также создание,</w:t>
      </w:r>
      <w:r>
        <w:br/>
      </w:r>
      <w:r w:rsidRPr="00CF785D">
        <w:t xml:space="preserve">в сотрудничестве с гражданским обществом, наблюдательного комитета для </w:t>
      </w:r>
      <w:r>
        <w:t>анализа положения. Тем не менее</w:t>
      </w:r>
      <w:r w:rsidRPr="00CF785D">
        <w:t xml:space="preserve"> он с сожалением отмечает отсутствие в до</w:t>
      </w:r>
      <w:r w:rsidRPr="00CF785D">
        <w:t>к</w:t>
      </w:r>
      <w:r w:rsidRPr="00CF785D">
        <w:t>ладе государства-участника дезагрегированных данных об осуществлении прав детей, особенно детей из групп риска, таких как дети-инвалиды, дети из числа коренных народов и дети, затронутые миграцией.</w:t>
      </w:r>
    </w:p>
    <w:p w:rsidR="00D560D8" w:rsidRPr="00CF785D" w:rsidRDefault="00B002A9" w:rsidP="00D560D8">
      <w:pPr>
        <w:pStyle w:val="SingleTxtGR"/>
      </w:pPr>
      <w:r>
        <w:t>1</w:t>
      </w:r>
      <w:r w:rsidRPr="00B002A9">
        <w:t>9</w:t>
      </w:r>
      <w:r w:rsidR="00D560D8" w:rsidRPr="00CF785D">
        <w:t>.</w:t>
      </w:r>
      <w:r w:rsidR="00D560D8" w:rsidRPr="00CF785D">
        <w:tab/>
      </w:r>
      <w:r w:rsidR="00D560D8" w:rsidRPr="00CF785D">
        <w:rPr>
          <w:b/>
        </w:rPr>
        <w:t>Комитет призывает государство-участник укреплять, при поддержке партнеров, свою Н</w:t>
      </w:r>
      <w:r w:rsidR="00D560D8" w:rsidRPr="00CF785D">
        <w:rPr>
          <w:b/>
        </w:rPr>
        <w:t>а</w:t>
      </w:r>
      <w:r w:rsidR="00D560D8" w:rsidRPr="00CF785D">
        <w:rPr>
          <w:b/>
        </w:rPr>
        <w:t>циональную систему всесторонней защиты прав детей и подростков и смежные виды деятельности</w:t>
      </w:r>
      <w:r w:rsidR="00D560D8">
        <w:rPr>
          <w:b/>
        </w:rPr>
        <w:t>,</w:t>
      </w:r>
      <w:r w:rsidR="00D560D8" w:rsidRPr="00CF785D">
        <w:rPr>
          <w:b/>
        </w:rPr>
        <w:t xml:space="preserve"> для того, чтобы в сотруднич</w:t>
      </w:r>
      <w:r w:rsidR="00D560D8" w:rsidRPr="00CF785D">
        <w:rPr>
          <w:b/>
        </w:rPr>
        <w:t>е</w:t>
      </w:r>
      <w:r w:rsidR="00D560D8" w:rsidRPr="00CF785D">
        <w:rPr>
          <w:b/>
        </w:rPr>
        <w:t>стве с Национальным институтом статистики и переписи населения о</w:t>
      </w:r>
      <w:r w:rsidR="00D560D8" w:rsidRPr="00CF785D">
        <w:rPr>
          <w:b/>
        </w:rPr>
        <w:t>т</w:t>
      </w:r>
      <w:r w:rsidR="00D560D8" w:rsidRPr="00CF785D">
        <w:rPr>
          <w:b/>
        </w:rPr>
        <w:t>слеживать и оценивать прогресс, достигнутый в области осуществления прав ребенка, а также разрабатывать меры политики и программы по осуществлению Конвенции. Государству-участнику следует обеспечить разбивку данных по возрасту, полу, географическому положению, наци</w:t>
      </w:r>
      <w:r w:rsidR="00D560D8" w:rsidRPr="00CF785D">
        <w:rPr>
          <w:b/>
        </w:rPr>
        <w:t>о</w:t>
      </w:r>
      <w:r w:rsidR="00D560D8" w:rsidRPr="00CF785D">
        <w:rPr>
          <w:b/>
        </w:rPr>
        <w:t xml:space="preserve">нальности, образованию и социально-экономическому </w:t>
      </w:r>
      <w:r w:rsidR="00D560D8">
        <w:rPr>
          <w:b/>
        </w:rPr>
        <w:t>статусу</w:t>
      </w:r>
      <w:r w:rsidR="00D560D8" w:rsidRPr="00CF785D">
        <w:rPr>
          <w:b/>
        </w:rPr>
        <w:t>, чтобы о</w:t>
      </w:r>
      <w:r w:rsidR="00D560D8" w:rsidRPr="00CF785D">
        <w:rPr>
          <w:b/>
        </w:rPr>
        <w:t>б</w:t>
      </w:r>
      <w:r w:rsidR="00D560D8" w:rsidRPr="00CF785D">
        <w:rPr>
          <w:b/>
        </w:rPr>
        <w:t>легчить анализ положения всех детей.</w:t>
      </w:r>
    </w:p>
    <w:p w:rsidR="00D560D8" w:rsidRPr="00CF785D" w:rsidRDefault="00D560D8" w:rsidP="00D560D8">
      <w:pPr>
        <w:pStyle w:val="H23GR"/>
      </w:pPr>
      <w:r w:rsidRPr="00AE7972">
        <w:tab/>
      </w:r>
      <w:r w:rsidRPr="00AE7972">
        <w:tab/>
      </w:r>
      <w:r w:rsidRPr="00CF785D">
        <w:t>Распространение информации и повышение уровня осведомленности</w:t>
      </w:r>
    </w:p>
    <w:p w:rsidR="00D560D8" w:rsidRPr="00CF785D" w:rsidRDefault="00B002A9" w:rsidP="00D560D8">
      <w:pPr>
        <w:pStyle w:val="SingleTxtGR"/>
      </w:pPr>
      <w:r w:rsidRPr="00B002A9">
        <w:t>20</w:t>
      </w:r>
      <w:r w:rsidR="00D560D8" w:rsidRPr="00CF785D">
        <w:t>.</w:t>
      </w:r>
      <w:r w:rsidR="00D560D8" w:rsidRPr="00CF785D">
        <w:tab/>
        <w:t>Комитет по-прежнему обеспокоен</w:t>
      </w:r>
      <w:r w:rsidR="00D560D8">
        <w:t xml:space="preserve"> низким уровнем осведомленности</w:t>
      </w:r>
      <w:r w:rsidR="00D560D8">
        <w:br/>
      </w:r>
      <w:r w:rsidR="00D560D8" w:rsidRPr="00CF785D">
        <w:t>о Конвенции среди детей и подростков.</w:t>
      </w:r>
    </w:p>
    <w:p w:rsidR="00D560D8" w:rsidRPr="00CF785D" w:rsidRDefault="00D560D8" w:rsidP="00D560D8">
      <w:pPr>
        <w:pStyle w:val="SingleTxtGR"/>
      </w:pPr>
      <w:r w:rsidRPr="00CF785D">
        <w:t>2</w:t>
      </w:r>
      <w:r w:rsidR="00B002A9" w:rsidRPr="00B002A9">
        <w:t>1.</w:t>
      </w:r>
      <w:r w:rsidR="00B002A9" w:rsidRPr="00B002A9">
        <w:tab/>
      </w:r>
      <w:r w:rsidRPr="00CF785D">
        <w:rPr>
          <w:b/>
        </w:rPr>
        <w:t>Комитет рекомендует государству-участнику разработать и осущес</w:t>
      </w:r>
      <w:r w:rsidRPr="00CF785D">
        <w:rPr>
          <w:b/>
        </w:rPr>
        <w:t>т</w:t>
      </w:r>
      <w:r w:rsidRPr="00CF785D">
        <w:rPr>
          <w:b/>
        </w:rPr>
        <w:t>влять, в тесном сотрудничестве с гражданским обществом и государстве</w:t>
      </w:r>
      <w:r w:rsidRPr="00CF785D">
        <w:rPr>
          <w:b/>
        </w:rPr>
        <w:t>н</w:t>
      </w:r>
      <w:r w:rsidRPr="00CF785D">
        <w:rPr>
          <w:b/>
        </w:rPr>
        <w:t>ными и частными средствами массовой информации, программы, спец</w:t>
      </w:r>
      <w:r w:rsidRPr="00CF785D">
        <w:rPr>
          <w:b/>
        </w:rPr>
        <w:t>и</w:t>
      </w:r>
      <w:r w:rsidRPr="00CF785D">
        <w:rPr>
          <w:b/>
        </w:rPr>
        <w:t>ально предназначенные для детей и подростков, в том числе детей-инвалидов, детей лиц африканского происхождения, детей из числа коре</w:t>
      </w:r>
      <w:r w:rsidRPr="00CF785D">
        <w:rPr>
          <w:b/>
        </w:rPr>
        <w:t>н</w:t>
      </w:r>
      <w:r w:rsidRPr="00CF785D">
        <w:rPr>
          <w:b/>
        </w:rPr>
        <w:t>ных народов и детей-мигрантов, с целью распространения среди них зн</w:t>
      </w:r>
      <w:r w:rsidRPr="00CF785D">
        <w:rPr>
          <w:b/>
        </w:rPr>
        <w:t>а</w:t>
      </w:r>
      <w:r w:rsidRPr="00CF785D">
        <w:rPr>
          <w:b/>
        </w:rPr>
        <w:t>ний об их правах, гарантируемых Конвенцией и соответствующим наци</w:t>
      </w:r>
      <w:r w:rsidRPr="00CF785D">
        <w:rPr>
          <w:b/>
        </w:rPr>
        <w:t>о</w:t>
      </w:r>
      <w:r w:rsidRPr="00CF785D">
        <w:rPr>
          <w:b/>
        </w:rPr>
        <w:t>нальным законодательством. Он также рекомендует государству-участнику активизировать усилия по повышению осведомле</w:t>
      </w:r>
      <w:r>
        <w:rPr>
          <w:b/>
        </w:rPr>
        <w:t>нности общественности</w:t>
      </w:r>
      <w:r>
        <w:rPr>
          <w:b/>
        </w:rPr>
        <w:br/>
      </w:r>
      <w:r w:rsidRPr="00CF785D">
        <w:rPr>
          <w:b/>
        </w:rPr>
        <w:t xml:space="preserve">о правах, </w:t>
      </w:r>
      <w:r>
        <w:rPr>
          <w:b/>
        </w:rPr>
        <w:t>закрепленных</w:t>
      </w:r>
      <w:r w:rsidRPr="00CF785D">
        <w:rPr>
          <w:b/>
        </w:rPr>
        <w:t xml:space="preserve"> в Конвенции.</w:t>
      </w:r>
    </w:p>
    <w:p w:rsidR="00D560D8" w:rsidRPr="00CF785D" w:rsidRDefault="00D560D8" w:rsidP="00D560D8">
      <w:pPr>
        <w:pStyle w:val="H23GR"/>
      </w:pPr>
      <w:r w:rsidRPr="00337A28">
        <w:tab/>
      </w:r>
      <w:r w:rsidRPr="00337A28">
        <w:tab/>
      </w:r>
      <w:r w:rsidRPr="00CF785D">
        <w:t>Профессиональная подготовка</w:t>
      </w:r>
    </w:p>
    <w:p w:rsidR="00D560D8" w:rsidRPr="00CF785D" w:rsidRDefault="00B002A9" w:rsidP="00D560D8">
      <w:pPr>
        <w:pStyle w:val="SingleTxtGR"/>
      </w:pPr>
      <w:r>
        <w:t>22</w:t>
      </w:r>
      <w:r w:rsidR="00D560D8" w:rsidRPr="00CF785D">
        <w:t>.</w:t>
      </w:r>
      <w:r w:rsidR="00D560D8" w:rsidRPr="00CF785D">
        <w:tab/>
      </w:r>
      <w:r w:rsidR="00D560D8" w:rsidRPr="00CF785D">
        <w:rPr>
          <w:b/>
        </w:rPr>
        <w:t>Комитет рекомендует государству-участнику обеспечить адекватную и систематическую подготовку по вопросам прав детей всем группам сп</w:t>
      </w:r>
      <w:r w:rsidR="00D560D8" w:rsidRPr="00CF785D">
        <w:rPr>
          <w:b/>
        </w:rPr>
        <w:t>е</w:t>
      </w:r>
      <w:r w:rsidR="00D560D8" w:rsidRPr="00CF785D">
        <w:rPr>
          <w:b/>
        </w:rPr>
        <w:t>циалистов, работающих с детьми, в частности сотрудникам правоохран</w:t>
      </w:r>
      <w:r w:rsidR="00D560D8" w:rsidRPr="00CF785D">
        <w:rPr>
          <w:b/>
        </w:rPr>
        <w:t>и</w:t>
      </w:r>
      <w:r w:rsidR="00D560D8" w:rsidRPr="00CF785D">
        <w:rPr>
          <w:b/>
        </w:rPr>
        <w:t>тельных органов, учителям, работникам здравоохранения, социальным работникам и персоналу, занимающемуся всеми видами альтернативного ухода.</w:t>
      </w:r>
    </w:p>
    <w:p w:rsidR="00D560D8" w:rsidRPr="00CF785D" w:rsidRDefault="00D560D8" w:rsidP="00D560D8">
      <w:pPr>
        <w:pStyle w:val="H23GR"/>
      </w:pPr>
      <w:r w:rsidRPr="00D560D8">
        <w:tab/>
      </w:r>
      <w:r w:rsidRPr="00D560D8">
        <w:tab/>
      </w:r>
      <w:r w:rsidRPr="00CF785D">
        <w:t>Сотрудничество с гражданским обществом</w:t>
      </w:r>
    </w:p>
    <w:p w:rsidR="00D560D8" w:rsidRPr="00CF785D" w:rsidRDefault="00D560D8" w:rsidP="00D560D8">
      <w:pPr>
        <w:pStyle w:val="SingleTxtGR"/>
      </w:pPr>
      <w:r w:rsidRPr="00CF785D">
        <w:t>2</w:t>
      </w:r>
      <w:r w:rsidR="00B002A9" w:rsidRPr="00B002A9">
        <w:t>3</w:t>
      </w:r>
      <w:r w:rsidRPr="00CF785D">
        <w:t>.</w:t>
      </w:r>
      <w:r w:rsidRPr="00CF785D">
        <w:tab/>
        <w:t>Комитет приветствует широкое сотрудничество с организациями гра</w:t>
      </w:r>
      <w:r w:rsidRPr="00CF785D">
        <w:t>ж</w:t>
      </w:r>
      <w:r w:rsidRPr="00CF785D">
        <w:t>данского общества, но пр</w:t>
      </w:r>
      <w:r w:rsidRPr="00CF785D">
        <w:t>и</w:t>
      </w:r>
      <w:r w:rsidRPr="00CF785D">
        <w:t>нимает к сведению заявление государства-участника о необходимо</w:t>
      </w:r>
      <w:r>
        <w:t>сти</w:t>
      </w:r>
      <w:r w:rsidRPr="00CF785D">
        <w:t xml:space="preserve"> улучшить координацию между государственным и частным секторами, в том числе в процессе подготовки докладов.</w:t>
      </w:r>
    </w:p>
    <w:p w:rsidR="00D560D8" w:rsidRPr="00CF785D" w:rsidRDefault="00B002A9" w:rsidP="00D560D8">
      <w:pPr>
        <w:pStyle w:val="SingleTxtGR"/>
      </w:pPr>
      <w:r>
        <w:t>2</w:t>
      </w:r>
      <w:r w:rsidRPr="00B002A9">
        <w:t>4</w:t>
      </w:r>
      <w:r w:rsidR="00D560D8" w:rsidRPr="00CF785D">
        <w:t>.</w:t>
      </w:r>
      <w:r w:rsidR="00D560D8" w:rsidRPr="00CF785D">
        <w:tab/>
      </w:r>
      <w:r w:rsidR="00D560D8" w:rsidRPr="00CF785D">
        <w:rPr>
          <w:b/>
        </w:rPr>
        <w:t>Комитет рекомендует государству-участнику активизировать усилия, чтобы систематически привлекать гражданское общество, в том числе де</w:t>
      </w:r>
      <w:r w:rsidR="00D560D8" w:rsidRPr="00CF785D">
        <w:rPr>
          <w:b/>
        </w:rPr>
        <w:t>т</w:t>
      </w:r>
      <w:r w:rsidR="00D560D8" w:rsidRPr="00CF785D">
        <w:rPr>
          <w:b/>
        </w:rPr>
        <w:t>ские организации и организации коренных народов, к планированию, ос</w:t>
      </w:r>
      <w:r w:rsidR="00D560D8" w:rsidRPr="00CF785D">
        <w:rPr>
          <w:b/>
        </w:rPr>
        <w:t>у</w:t>
      </w:r>
      <w:r w:rsidR="00D560D8" w:rsidRPr="00CF785D">
        <w:rPr>
          <w:b/>
        </w:rPr>
        <w:t>ществлению, мониторингу и оценке мер политики, планов и программ по поощрению и защите прав детей и подростков и к процессу подготовки докладов, а также с</w:t>
      </w:r>
      <w:r w:rsidR="00D560D8" w:rsidRPr="00CF785D">
        <w:rPr>
          <w:b/>
        </w:rPr>
        <w:t>о</w:t>
      </w:r>
      <w:r w:rsidR="00D560D8" w:rsidRPr="00CF785D">
        <w:rPr>
          <w:b/>
        </w:rPr>
        <w:t>трудничать с ними в этих областях.</w:t>
      </w:r>
    </w:p>
    <w:p w:rsidR="00D560D8" w:rsidRPr="00091B23" w:rsidRDefault="00D560D8" w:rsidP="00D560D8">
      <w:pPr>
        <w:pStyle w:val="H23GR"/>
      </w:pPr>
      <w:r w:rsidRPr="00D560D8">
        <w:tab/>
      </w:r>
      <w:r w:rsidRPr="00D560D8">
        <w:tab/>
      </w:r>
      <w:r w:rsidRPr="00CF785D">
        <w:t>Права детей и предпринимательский сектор</w:t>
      </w:r>
    </w:p>
    <w:p w:rsidR="00D560D8" w:rsidRPr="00CF785D" w:rsidRDefault="00D560D8" w:rsidP="00D560D8">
      <w:pPr>
        <w:pStyle w:val="SingleTxtGR"/>
      </w:pPr>
      <w:r w:rsidRPr="00CF785D">
        <w:t>2</w:t>
      </w:r>
      <w:r w:rsidR="00B002A9" w:rsidRPr="00B002A9">
        <w:t>5</w:t>
      </w:r>
      <w:r w:rsidRPr="00CF785D">
        <w:t>.</w:t>
      </w:r>
      <w:r w:rsidRPr="00CF785D">
        <w:tab/>
        <w:t>Комитет с интересом отмечает представленную делегацией информацию о том, что государство-участник приняло закон, направленный на содействие корпоративной социальной ответственности в сфере туризма (</w:t>
      </w:r>
      <w:proofErr w:type="spellStart"/>
      <w:r w:rsidRPr="00CF785D">
        <w:rPr>
          <w:iCs/>
        </w:rPr>
        <w:t>Ley</w:t>
      </w:r>
      <w:proofErr w:type="spellEnd"/>
      <w:r w:rsidRPr="00CF785D">
        <w:rPr>
          <w:iCs/>
        </w:rPr>
        <w:t xml:space="preserve"> </w:t>
      </w:r>
      <w:proofErr w:type="spellStart"/>
      <w:r w:rsidRPr="00CF785D">
        <w:rPr>
          <w:iCs/>
        </w:rPr>
        <w:t>sobre</w:t>
      </w:r>
      <w:proofErr w:type="spellEnd"/>
      <w:r w:rsidRPr="00CF785D">
        <w:rPr>
          <w:iCs/>
        </w:rPr>
        <w:t xml:space="preserve"> </w:t>
      </w:r>
      <w:proofErr w:type="spellStart"/>
      <w:r w:rsidRPr="00CF785D">
        <w:rPr>
          <w:iCs/>
        </w:rPr>
        <w:t>Incentivo</w:t>
      </w:r>
      <w:proofErr w:type="spellEnd"/>
      <w:r w:rsidRPr="00CF785D">
        <w:rPr>
          <w:iCs/>
        </w:rPr>
        <w:t xml:space="preserve"> </w:t>
      </w:r>
      <w:proofErr w:type="spellStart"/>
      <w:r w:rsidRPr="00CF785D">
        <w:rPr>
          <w:iCs/>
        </w:rPr>
        <w:t>de</w:t>
      </w:r>
      <w:proofErr w:type="spellEnd"/>
      <w:r w:rsidRPr="00CF785D">
        <w:rPr>
          <w:iCs/>
        </w:rPr>
        <w:t xml:space="preserve"> </w:t>
      </w:r>
      <w:proofErr w:type="spellStart"/>
      <w:r w:rsidRPr="00CF785D">
        <w:rPr>
          <w:iCs/>
        </w:rPr>
        <w:t>la</w:t>
      </w:r>
      <w:proofErr w:type="spellEnd"/>
      <w:r w:rsidRPr="00CF785D">
        <w:rPr>
          <w:iCs/>
        </w:rPr>
        <w:t xml:space="preserve"> </w:t>
      </w:r>
      <w:proofErr w:type="spellStart"/>
      <w:r w:rsidRPr="00CF785D">
        <w:rPr>
          <w:iCs/>
        </w:rPr>
        <w:t>Responsabilidad</w:t>
      </w:r>
      <w:proofErr w:type="spellEnd"/>
      <w:r w:rsidRPr="00CF785D">
        <w:rPr>
          <w:iCs/>
        </w:rPr>
        <w:t xml:space="preserve"> </w:t>
      </w:r>
      <w:proofErr w:type="spellStart"/>
      <w:r w:rsidRPr="00CF785D">
        <w:rPr>
          <w:iCs/>
        </w:rPr>
        <w:t>Social</w:t>
      </w:r>
      <w:proofErr w:type="spellEnd"/>
      <w:r w:rsidRPr="00CF785D">
        <w:rPr>
          <w:iCs/>
        </w:rPr>
        <w:t xml:space="preserve"> </w:t>
      </w:r>
      <w:proofErr w:type="spellStart"/>
      <w:r w:rsidRPr="00CF785D">
        <w:rPr>
          <w:iCs/>
        </w:rPr>
        <w:t>Corporativa</w:t>
      </w:r>
      <w:proofErr w:type="spellEnd"/>
      <w:r w:rsidRPr="00CF785D">
        <w:rPr>
          <w:iCs/>
        </w:rPr>
        <w:t xml:space="preserve"> </w:t>
      </w:r>
      <w:proofErr w:type="spellStart"/>
      <w:r w:rsidRPr="00CF785D">
        <w:rPr>
          <w:iCs/>
        </w:rPr>
        <w:t>Turística</w:t>
      </w:r>
      <w:proofErr w:type="spellEnd"/>
      <w:r w:rsidRPr="00CF785D">
        <w:t>) с целью искорен</w:t>
      </w:r>
      <w:r w:rsidRPr="00CF785D">
        <w:t>е</w:t>
      </w:r>
      <w:r w:rsidRPr="00CF785D">
        <w:t>ния сексуальной эксплуатации детей в этом секторе. Комитет выражает обеспок</w:t>
      </w:r>
      <w:r w:rsidRPr="00CF785D">
        <w:t>о</w:t>
      </w:r>
      <w:r w:rsidRPr="00CF785D">
        <w:t>енность по поводу воздействия, оказываемого на права ребенка другими отра</w:t>
      </w:r>
      <w:r w:rsidRPr="00CF785D">
        <w:t>с</w:t>
      </w:r>
      <w:r w:rsidRPr="00CF785D">
        <w:t>лями, такими как горнодобывающая промышленность и услуги, учитывая в</w:t>
      </w:r>
      <w:r w:rsidRPr="00CF785D">
        <w:t>ы</w:t>
      </w:r>
      <w:r w:rsidRPr="00CF785D">
        <w:t>сокую долю иностранных инвестиций в этих секторах, что может по</w:t>
      </w:r>
      <w:r>
        <w:t>влиять</w:t>
      </w:r>
      <w:r>
        <w:br/>
      </w:r>
      <w:r w:rsidRPr="00CF785D">
        <w:t>на качество окружающей среды (например, качество воды и почвы), имущес</w:t>
      </w:r>
      <w:r w:rsidRPr="00CF785D">
        <w:t>т</w:t>
      </w:r>
      <w:r w:rsidRPr="00CF785D">
        <w:t>венные права и с</w:t>
      </w:r>
      <w:r w:rsidRPr="00CF785D">
        <w:t>е</w:t>
      </w:r>
      <w:r w:rsidRPr="00CF785D">
        <w:t>мейную жизнь.</w:t>
      </w:r>
    </w:p>
    <w:p w:rsidR="00D560D8" w:rsidRPr="00CF785D" w:rsidRDefault="00B002A9" w:rsidP="00D560D8">
      <w:pPr>
        <w:pStyle w:val="SingleTxtGR"/>
      </w:pPr>
      <w:r>
        <w:t>2</w:t>
      </w:r>
      <w:r w:rsidRPr="00B002A9">
        <w:t>6</w:t>
      </w:r>
      <w:r w:rsidR="00D560D8" w:rsidRPr="00CF785D">
        <w:t>.</w:t>
      </w:r>
      <w:r w:rsidR="00D560D8" w:rsidRPr="00CF785D">
        <w:tab/>
      </w:r>
      <w:r w:rsidR="00D560D8" w:rsidRPr="00CF785D">
        <w:rPr>
          <w:b/>
        </w:rPr>
        <w:t>Комитет настоятельно призывает государство-участник распростр</w:t>
      </w:r>
      <w:r w:rsidR="00D560D8" w:rsidRPr="00CF785D">
        <w:rPr>
          <w:b/>
        </w:rPr>
        <w:t>а</w:t>
      </w:r>
      <w:r w:rsidR="00D560D8" w:rsidRPr="00CF785D">
        <w:rPr>
          <w:b/>
        </w:rPr>
        <w:t>нить на другие секторы, помимо туризма, действие его нормативно-правовой базы для обеспечения того, чтобы деятел</w:t>
      </w:r>
      <w:r w:rsidR="00D560D8" w:rsidRPr="00CF785D">
        <w:rPr>
          <w:b/>
        </w:rPr>
        <w:t>ь</w:t>
      </w:r>
      <w:r w:rsidR="00D560D8" w:rsidRPr="00CF785D">
        <w:rPr>
          <w:b/>
        </w:rPr>
        <w:t>ность корпоративного сектора, как национального, так и зарубежного, не оказывала отрицател</w:t>
      </w:r>
      <w:r w:rsidR="00D560D8" w:rsidRPr="00CF785D">
        <w:rPr>
          <w:b/>
        </w:rPr>
        <w:t>ь</w:t>
      </w:r>
      <w:r w:rsidR="00D560D8" w:rsidRPr="00CF785D">
        <w:rPr>
          <w:b/>
        </w:rPr>
        <w:t xml:space="preserve">ного влияния на детей, а также </w:t>
      </w:r>
      <w:r w:rsidR="00D560D8" w:rsidRPr="00CF785D">
        <w:rPr>
          <w:b/>
          <w:bCs/>
        </w:rPr>
        <w:t>надлежащим образом учитывать опыт, н</w:t>
      </w:r>
      <w:r w:rsidR="00D560D8" w:rsidRPr="00CF785D">
        <w:rPr>
          <w:b/>
          <w:bCs/>
        </w:rPr>
        <w:t>а</w:t>
      </w:r>
      <w:r w:rsidR="00D560D8" w:rsidRPr="00CF785D">
        <w:rPr>
          <w:b/>
          <w:bCs/>
        </w:rPr>
        <w:t xml:space="preserve">копленный в разных странах мира в применении, в частности, </w:t>
      </w:r>
      <w:r w:rsidR="00D560D8" w:rsidRPr="00CF785D">
        <w:rPr>
          <w:b/>
        </w:rPr>
        <w:t xml:space="preserve">принятых Советом по правам человека </w:t>
      </w:r>
      <w:r w:rsidR="00D560D8" w:rsidRPr="00CF785D">
        <w:rPr>
          <w:b/>
          <w:bCs/>
        </w:rPr>
        <w:t>Основных пол</w:t>
      </w:r>
      <w:r w:rsidR="00D560D8" w:rsidRPr="00CF785D">
        <w:rPr>
          <w:b/>
          <w:bCs/>
        </w:rPr>
        <w:t>о</w:t>
      </w:r>
      <w:r w:rsidR="00D560D8">
        <w:rPr>
          <w:b/>
          <w:bCs/>
        </w:rPr>
        <w:t>жений, касающихся бизнеса</w:t>
      </w:r>
      <w:r w:rsidR="00D560D8">
        <w:rPr>
          <w:b/>
          <w:bCs/>
        </w:rPr>
        <w:br/>
      </w:r>
      <w:r w:rsidR="00D560D8" w:rsidRPr="00CF785D">
        <w:rPr>
          <w:b/>
          <w:bCs/>
        </w:rPr>
        <w:t>и прав человека, к деятельности частных и государственных корпораций, в том числе в отношении прав ребенка</w:t>
      </w:r>
      <w:r w:rsidR="00D560D8" w:rsidRPr="00CF785D">
        <w:rPr>
          <w:b/>
        </w:rPr>
        <w:t>.</w:t>
      </w:r>
    </w:p>
    <w:p w:rsidR="00D560D8" w:rsidRPr="00CF785D" w:rsidRDefault="00D560D8" w:rsidP="00D560D8">
      <w:pPr>
        <w:pStyle w:val="H1GR"/>
      </w:pPr>
      <w:r w:rsidRPr="002B0F36">
        <w:tab/>
      </w:r>
      <w:r w:rsidRPr="00CF785D">
        <w:t>В.</w:t>
      </w:r>
      <w:r w:rsidRPr="00CF785D">
        <w:tab/>
        <w:t>Определение понятия "ребенок" (статья</w:t>
      </w:r>
      <w:r>
        <w:t xml:space="preserve"> </w:t>
      </w:r>
      <w:r w:rsidRPr="00CF785D">
        <w:t>1 Конвенции)</w:t>
      </w:r>
    </w:p>
    <w:p w:rsidR="00D560D8" w:rsidRPr="00CF785D" w:rsidRDefault="00D560D8" w:rsidP="00D560D8">
      <w:pPr>
        <w:pStyle w:val="SingleTxtGR"/>
      </w:pPr>
      <w:r w:rsidRPr="00CF785D">
        <w:t>2</w:t>
      </w:r>
      <w:r w:rsidR="00B002A9" w:rsidRPr="00B002A9">
        <w:t>7</w:t>
      </w:r>
      <w:r w:rsidRPr="00CF785D">
        <w:t>.</w:t>
      </w:r>
      <w:r w:rsidRPr="00CF785D">
        <w:tab/>
        <w:t>Отмечая принятие государством-участником в 2007</w:t>
      </w:r>
      <w:r>
        <w:t xml:space="preserve"> </w:t>
      </w:r>
      <w:r w:rsidRPr="00CF785D">
        <w:t>году Закона</w:t>
      </w:r>
      <w:r>
        <w:t xml:space="preserve"> </w:t>
      </w:r>
      <w:r w:rsidRPr="00CF785D">
        <w:t>№</w:t>
      </w:r>
      <w:r>
        <w:t xml:space="preserve"> 8571</w:t>
      </w:r>
      <w:r>
        <w:br/>
      </w:r>
      <w:r w:rsidRPr="00CF785D">
        <w:t>о внесении изменений в Семейный кодекс и Гражданский кодекс в целях з</w:t>
      </w:r>
      <w:r w:rsidRPr="00CF785D">
        <w:t>а</w:t>
      </w:r>
      <w:r w:rsidRPr="00CF785D">
        <w:t xml:space="preserve">прещения </w:t>
      </w:r>
      <w:r>
        <w:t xml:space="preserve">заключения </w:t>
      </w:r>
      <w:r w:rsidRPr="00CF785D">
        <w:t>брака в возрасте до 15</w:t>
      </w:r>
      <w:r>
        <w:t xml:space="preserve"> </w:t>
      </w:r>
      <w:r w:rsidRPr="00CF785D">
        <w:t>лет, Комитет обеспокоен тем, что д</w:t>
      </w:r>
      <w:r w:rsidRPr="00CF785D">
        <w:t>е</w:t>
      </w:r>
      <w:r w:rsidRPr="00CF785D">
        <w:t>ти в возрасте 15–18</w:t>
      </w:r>
      <w:r>
        <w:t xml:space="preserve"> </w:t>
      </w:r>
      <w:r w:rsidRPr="00CF785D">
        <w:t>лет могут вступать в брак с согласия родителей. Он также с озабоченностью отмечает, что очень низкий минимальный возраст для всту</w:t>
      </w:r>
      <w:r w:rsidRPr="00CF785D">
        <w:t>п</w:t>
      </w:r>
      <w:r w:rsidRPr="00CF785D">
        <w:t>ления в половые отношения по обоюдному согласию (13</w:t>
      </w:r>
      <w:r>
        <w:t xml:space="preserve"> </w:t>
      </w:r>
      <w:r w:rsidRPr="00CF785D">
        <w:t xml:space="preserve">лет) повышает риск сексуального насилия в отношении детей и </w:t>
      </w:r>
      <w:r>
        <w:t>опасность ранней</w:t>
      </w:r>
      <w:r w:rsidRPr="00CF785D">
        <w:t xml:space="preserve"> беременности.</w:t>
      </w:r>
    </w:p>
    <w:p w:rsidR="00D560D8" w:rsidRPr="00CF785D" w:rsidRDefault="00B002A9" w:rsidP="00D560D8">
      <w:pPr>
        <w:pStyle w:val="SingleTxtGR"/>
      </w:pPr>
      <w:r>
        <w:t>2</w:t>
      </w:r>
      <w:r w:rsidRPr="00B002A9">
        <w:t>8</w:t>
      </w:r>
      <w:r w:rsidR="00D560D8" w:rsidRPr="00CF785D">
        <w:t>.</w:t>
      </w:r>
      <w:r w:rsidR="00D560D8" w:rsidRPr="00CF785D">
        <w:tab/>
      </w:r>
      <w:r w:rsidR="00D560D8" w:rsidRPr="00CF785D">
        <w:rPr>
          <w:b/>
        </w:rPr>
        <w:t>Комитет рекомендует государству-участнику повысить минимал</w:t>
      </w:r>
      <w:r w:rsidR="00D560D8" w:rsidRPr="00CF785D">
        <w:rPr>
          <w:b/>
        </w:rPr>
        <w:t>ь</w:t>
      </w:r>
      <w:r w:rsidR="00D560D8" w:rsidRPr="00CF785D">
        <w:rPr>
          <w:b/>
        </w:rPr>
        <w:t>ный возраст для вступления в брак до 18</w:t>
      </w:r>
      <w:r w:rsidR="00D560D8">
        <w:rPr>
          <w:b/>
        </w:rPr>
        <w:t xml:space="preserve"> </w:t>
      </w:r>
      <w:r w:rsidR="00D560D8" w:rsidRPr="00CF785D">
        <w:rPr>
          <w:b/>
        </w:rPr>
        <w:t>лет и пересмотреть минимал</w:t>
      </w:r>
      <w:r w:rsidR="00D560D8" w:rsidRPr="00CF785D">
        <w:rPr>
          <w:b/>
        </w:rPr>
        <w:t>ь</w:t>
      </w:r>
      <w:r w:rsidR="00D560D8" w:rsidRPr="00CF785D">
        <w:rPr>
          <w:b/>
        </w:rPr>
        <w:t>ный возраст</w:t>
      </w:r>
      <w:r w:rsidR="00D560D8" w:rsidRPr="00CF785D">
        <w:t xml:space="preserve"> </w:t>
      </w:r>
      <w:r w:rsidR="00D560D8" w:rsidRPr="00CF785D">
        <w:rPr>
          <w:b/>
        </w:rPr>
        <w:t>для</w:t>
      </w:r>
      <w:r w:rsidR="00D560D8" w:rsidRPr="00CF785D">
        <w:t xml:space="preserve"> </w:t>
      </w:r>
      <w:r w:rsidR="00D560D8" w:rsidRPr="00CF785D">
        <w:rPr>
          <w:b/>
        </w:rPr>
        <w:t>вступления в половые отношения по обоюдному согласию, чтобы обеспечить здоровое развитие детей и предупредить принудител</w:t>
      </w:r>
      <w:r w:rsidR="00D560D8" w:rsidRPr="00CF785D">
        <w:rPr>
          <w:b/>
        </w:rPr>
        <w:t>ь</w:t>
      </w:r>
      <w:r w:rsidR="00D560D8" w:rsidRPr="00CF785D">
        <w:rPr>
          <w:b/>
        </w:rPr>
        <w:t>ные браки</w:t>
      </w:r>
      <w:r w:rsidR="00D560D8">
        <w:rPr>
          <w:b/>
        </w:rPr>
        <w:t>, раннюю беременность</w:t>
      </w:r>
      <w:r w:rsidR="00D560D8" w:rsidRPr="00CF785D">
        <w:rPr>
          <w:b/>
        </w:rPr>
        <w:t xml:space="preserve"> и сексуальное насилие.</w:t>
      </w:r>
    </w:p>
    <w:p w:rsidR="00D560D8" w:rsidRPr="00CF785D" w:rsidRDefault="00D560D8" w:rsidP="00D560D8">
      <w:pPr>
        <w:pStyle w:val="H1GR"/>
      </w:pPr>
      <w:r w:rsidRPr="00337A28">
        <w:tab/>
      </w:r>
      <w:r w:rsidRPr="00CF785D">
        <w:t>С.</w:t>
      </w:r>
      <w:r w:rsidRPr="00CF785D">
        <w:tab/>
        <w:t>Общие принципы (статьи</w:t>
      </w:r>
      <w:r>
        <w:t xml:space="preserve"> </w:t>
      </w:r>
      <w:r w:rsidRPr="00CF785D">
        <w:t>2, 3, 6 и 12 Конвенции)</w:t>
      </w:r>
    </w:p>
    <w:p w:rsidR="00D560D8" w:rsidRPr="002B0F36" w:rsidRDefault="00D560D8" w:rsidP="00D560D8">
      <w:pPr>
        <w:pStyle w:val="H23GR"/>
      </w:pPr>
      <w:r w:rsidRPr="00337A28">
        <w:tab/>
      </w:r>
      <w:r w:rsidRPr="00337A28">
        <w:tab/>
      </w:r>
      <w:proofErr w:type="spellStart"/>
      <w:r w:rsidRPr="00CF785D">
        <w:t>Недискриминация</w:t>
      </w:r>
      <w:proofErr w:type="spellEnd"/>
    </w:p>
    <w:p w:rsidR="00D560D8" w:rsidRPr="00CF785D" w:rsidRDefault="00B002A9" w:rsidP="00D560D8">
      <w:pPr>
        <w:pStyle w:val="SingleTxtGR"/>
      </w:pPr>
      <w:r>
        <w:t>2</w:t>
      </w:r>
      <w:r w:rsidRPr="00B002A9">
        <w:t>9</w:t>
      </w:r>
      <w:r w:rsidR="00D560D8" w:rsidRPr="00CF785D">
        <w:t>.</w:t>
      </w:r>
      <w:r w:rsidR="00D560D8" w:rsidRPr="00CF785D">
        <w:tab/>
        <w:t>Комитет сохраняет обеспокоенность по поводу продолжающегося ди</w:t>
      </w:r>
      <w:r w:rsidR="00D560D8" w:rsidRPr="00CF785D">
        <w:t>с</w:t>
      </w:r>
      <w:r w:rsidR="00D560D8" w:rsidRPr="00CF785D">
        <w:t>криминационного отношения и предрассудков в отношении детей из числа к</w:t>
      </w:r>
      <w:r w:rsidR="00D560D8" w:rsidRPr="00CF785D">
        <w:t>о</w:t>
      </w:r>
      <w:r w:rsidR="00D560D8" w:rsidRPr="00CF785D">
        <w:t xml:space="preserve">ренных народов, детей лиц африканского происхождения, </w:t>
      </w:r>
      <w:r w:rsidR="00D560D8">
        <w:t>детей выходцев</w:t>
      </w:r>
      <w:r w:rsidR="00D560D8">
        <w:br/>
      </w:r>
      <w:r w:rsidR="00D560D8" w:rsidRPr="00CF785D">
        <w:t>из Никарагуа и других детей-мигрантов. Кроме того, Комитет по-прежнему обеспокоен растущим неравенством, затрагивающим детей из числа коренных народов в отношении доступа к медицин</w:t>
      </w:r>
      <w:r w:rsidR="00D560D8">
        <w:t>ской помощи (детская смертность</w:t>
      </w:r>
      <w:r w:rsidR="00D560D8">
        <w:br/>
      </w:r>
      <w:r w:rsidR="00D560D8" w:rsidRPr="00CF785D">
        <w:t>в два раза выше, чем в среднем по стране) и образованию</w:t>
      </w:r>
      <w:r w:rsidR="00D560D8">
        <w:t xml:space="preserve"> (неграмотность</w:t>
      </w:r>
      <w:r w:rsidR="00D560D8">
        <w:br/>
      </w:r>
      <w:r w:rsidR="00D560D8" w:rsidRPr="00CF785D">
        <w:t>в шесть раз выше, чем в среднем по стране), особенно в сельских и прибре</w:t>
      </w:r>
      <w:r w:rsidR="00D560D8" w:rsidRPr="00CF785D">
        <w:t>ж</w:t>
      </w:r>
      <w:r w:rsidR="00D560D8" w:rsidRPr="00CF785D">
        <w:t>ных районах. Приветствуя принятие нового Закона о миграции, Комитет сож</w:t>
      </w:r>
      <w:r w:rsidR="00D560D8" w:rsidRPr="00CF785D">
        <w:t>а</w:t>
      </w:r>
      <w:r w:rsidR="00D560D8" w:rsidRPr="00CF785D">
        <w:t>леет, что государство-участник приняло решение не ратифицировать Междун</w:t>
      </w:r>
      <w:r w:rsidR="00D560D8" w:rsidRPr="00CF785D">
        <w:t>а</w:t>
      </w:r>
      <w:r w:rsidR="00D560D8" w:rsidRPr="00CF785D">
        <w:t>родную конвенцию о защите прав всех трудящихся-мигрантов и членов их с</w:t>
      </w:r>
      <w:r w:rsidR="00D560D8" w:rsidRPr="00CF785D">
        <w:t>е</w:t>
      </w:r>
      <w:r w:rsidR="00D560D8" w:rsidRPr="00CF785D">
        <w:t>мей.</w:t>
      </w:r>
    </w:p>
    <w:p w:rsidR="00D560D8" w:rsidRPr="002B0F36" w:rsidRDefault="00B002A9" w:rsidP="00D560D8">
      <w:pPr>
        <w:pStyle w:val="SingleTxtGR"/>
        <w:rPr>
          <w:b/>
        </w:rPr>
      </w:pPr>
      <w:r>
        <w:rPr>
          <w:lang w:val="en-US"/>
        </w:rPr>
        <w:t>30</w:t>
      </w:r>
      <w:r w:rsidR="00D560D8" w:rsidRPr="00CF785D">
        <w:t>.</w:t>
      </w:r>
      <w:r w:rsidR="00D560D8" w:rsidRPr="00CF785D">
        <w:tab/>
      </w:r>
      <w:r w:rsidR="00D560D8" w:rsidRPr="00CF785D">
        <w:rPr>
          <w:b/>
        </w:rPr>
        <w:t>Комитет рекомендует государству-участнику:</w:t>
      </w:r>
    </w:p>
    <w:p w:rsidR="00D560D8" w:rsidRDefault="00D560D8" w:rsidP="00D560D8">
      <w:pPr>
        <w:pStyle w:val="SingleTxtGR"/>
        <w:rPr>
          <w:b/>
        </w:rPr>
      </w:pPr>
      <w:r w:rsidRPr="00CF785D">
        <w:rPr>
          <w:b/>
        </w:rPr>
        <w:tab/>
      </w:r>
      <w:proofErr w:type="spellStart"/>
      <w:r w:rsidRPr="00CF785D">
        <w:rPr>
          <w:b/>
        </w:rPr>
        <w:t>a</w:t>
      </w:r>
      <w:proofErr w:type="spellEnd"/>
      <w:r w:rsidRPr="00CF785D">
        <w:rPr>
          <w:b/>
        </w:rPr>
        <w:t>)</w:t>
      </w:r>
      <w:r w:rsidRPr="00CF785D">
        <w:rPr>
          <w:b/>
        </w:rPr>
        <w:tab/>
        <w:t>активизировать усилия по ликвидации существующих в общ</w:t>
      </w:r>
      <w:r w:rsidRPr="00CF785D">
        <w:rPr>
          <w:b/>
        </w:rPr>
        <w:t>е</w:t>
      </w:r>
      <w:r w:rsidRPr="00CF785D">
        <w:rPr>
          <w:b/>
        </w:rPr>
        <w:t>стве дискриминации и предрассудков в отношении детей из числа коре</w:t>
      </w:r>
      <w:r w:rsidRPr="00CF785D">
        <w:rPr>
          <w:b/>
        </w:rPr>
        <w:t>н</w:t>
      </w:r>
      <w:r w:rsidRPr="00CF785D">
        <w:rPr>
          <w:b/>
        </w:rPr>
        <w:t>ных народов, детей лиц африканского происхож</w:t>
      </w:r>
      <w:r>
        <w:rPr>
          <w:b/>
        </w:rPr>
        <w:t>дения, детей-мигрантов</w:t>
      </w:r>
      <w:r>
        <w:rPr>
          <w:b/>
        </w:rPr>
        <w:br/>
      </w:r>
      <w:r w:rsidRPr="00CF785D">
        <w:rPr>
          <w:b/>
        </w:rPr>
        <w:t xml:space="preserve">и детей-инвалидов с помощью законодательных мер, информационно-просветительских программ, СМИ и системы образования, а также </w:t>
      </w:r>
      <w:r>
        <w:rPr>
          <w:b/>
        </w:rPr>
        <w:t>орг</w:t>
      </w:r>
      <w:r>
        <w:rPr>
          <w:b/>
        </w:rPr>
        <w:t>а</w:t>
      </w:r>
      <w:r>
        <w:rPr>
          <w:b/>
        </w:rPr>
        <w:t>низации подготовки</w:t>
      </w:r>
      <w:r w:rsidRPr="00CF785D">
        <w:rPr>
          <w:b/>
        </w:rPr>
        <w:t xml:space="preserve"> государственных должностных лиц по месту работы;</w:t>
      </w:r>
    </w:p>
    <w:p w:rsidR="008D2146" w:rsidRDefault="008D2146" w:rsidP="008D2146">
      <w:pPr>
        <w:pStyle w:val="SingleTxtGR"/>
        <w:rPr>
          <w:b/>
        </w:rPr>
      </w:pPr>
      <w:r w:rsidRPr="00565523">
        <w:rPr>
          <w:b/>
        </w:rPr>
        <w:tab/>
      </w:r>
      <w:proofErr w:type="spellStart"/>
      <w:r w:rsidRPr="00565523">
        <w:rPr>
          <w:b/>
        </w:rPr>
        <w:t>b</w:t>
      </w:r>
      <w:proofErr w:type="spellEnd"/>
      <w:r w:rsidRPr="00565523">
        <w:rPr>
          <w:b/>
        </w:rPr>
        <w:t>)</w:t>
      </w:r>
      <w:r w:rsidRPr="00565523">
        <w:rPr>
          <w:b/>
        </w:rPr>
        <w:tab/>
        <w:t xml:space="preserve">принять всеобъемлющий план действий в интересах детей из числа коренных народов, </w:t>
      </w:r>
      <w:r>
        <w:rPr>
          <w:b/>
        </w:rPr>
        <w:t>включая</w:t>
      </w:r>
      <w:r w:rsidRPr="00565523">
        <w:rPr>
          <w:b/>
        </w:rPr>
        <w:t xml:space="preserve"> целевые программы и инвестиции в сфере услуг и инфраструктуры на территориях коренных народов, а также в сельских и бедных городских районах с целью улучшения социально-экономического положения детей из числа коренных народов и детей, о</w:t>
      </w:r>
      <w:r w:rsidRPr="00565523">
        <w:rPr>
          <w:b/>
        </w:rPr>
        <w:t>т</w:t>
      </w:r>
      <w:r w:rsidRPr="00565523">
        <w:rPr>
          <w:b/>
        </w:rPr>
        <w:t xml:space="preserve">носящихся к </w:t>
      </w:r>
      <w:r>
        <w:rPr>
          <w:b/>
        </w:rPr>
        <w:t>другим</w:t>
      </w:r>
      <w:r w:rsidRPr="00565523">
        <w:rPr>
          <w:b/>
        </w:rPr>
        <w:t xml:space="preserve"> меньшинствам, принимая во внимание принятое К</w:t>
      </w:r>
      <w:r w:rsidRPr="00565523">
        <w:rPr>
          <w:b/>
        </w:rPr>
        <w:t>о</w:t>
      </w:r>
      <w:r w:rsidRPr="00565523">
        <w:rPr>
          <w:b/>
        </w:rPr>
        <w:t>митетом Замечание общего порядка</w:t>
      </w:r>
      <w:r>
        <w:rPr>
          <w:b/>
        </w:rPr>
        <w:t xml:space="preserve"> </w:t>
      </w:r>
      <w:r w:rsidRPr="00565523">
        <w:rPr>
          <w:b/>
        </w:rPr>
        <w:t>№</w:t>
      </w:r>
      <w:r>
        <w:rPr>
          <w:b/>
        </w:rPr>
        <w:t xml:space="preserve"> </w:t>
      </w:r>
      <w:r w:rsidRPr="00565523">
        <w:rPr>
          <w:b/>
        </w:rPr>
        <w:t>11</w:t>
      </w:r>
      <w:r>
        <w:rPr>
          <w:b/>
        </w:rPr>
        <w:t xml:space="preserve"> </w:t>
      </w:r>
      <w:r w:rsidRPr="00565523">
        <w:rPr>
          <w:b/>
        </w:rPr>
        <w:t>(2009) о детях из числа коренных народов и их правах согласно Конвенции;</w:t>
      </w:r>
    </w:p>
    <w:p w:rsidR="008D2146" w:rsidRDefault="008D2146" w:rsidP="008D2146">
      <w:pPr>
        <w:pStyle w:val="SingleTxtGR"/>
      </w:pPr>
      <w:r w:rsidRPr="00565523">
        <w:rPr>
          <w:b/>
        </w:rPr>
        <w:tab/>
      </w:r>
      <w:proofErr w:type="spellStart"/>
      <w:r w:rsidRPr="00565523">
        <w:rPr>
          <w:b/>
        </w:rPr>
        <w:t>c</w:t>
      </w:r>
      <w:proofErr w:type="spellEnd"/>
      <w:r w:rsidRPr="00565523">
        <w:rPr>
          <w:b/>
        </w:rPr>
        <w:t>)</w:t>
      </w:r>
      <w:r w:rsidRPr="00565523">
        <w:rPr>
          <w:b/>
        </w:rPr>
        <w:tab/>
        <w:t>информировать детей, которые страдают от социальной ди</w:t>
      </w:r>
      <w:r w:rsidRPr="00565523">
        <w:rPr>
          <w:b/>
        </w:rPr>
        <w:t>с</w:t>
      </w:r>
      <w:r w:rsidRPr="00565523">
        <w:rPr>
          <w:b/>
        </w:rPr>
        <w:t>криминации и предрассудков, об их правах согласно Конвенции.</w:t>
      </w:r>
    </w:p>
    <w:p w:rsidR="008D2146" w:rsidRDefault="00B002A9" w:rsidP="008D2146">
      <w:pPr>
        <w:pStyle w:val="SingleTxtGR"/>
      </w:pPr>
      <w:r>
        <w:t>3</w:t>
      </w:r>
      <w:r w:rsidRPr="00B002A9">
        <w:t>1</w:t>
      </w:r>
      <w:r w:rsidR="008D2146" w:rsidRPr="00565523">
        <w:t>.</w:t>
      </w:r>
      <w:r w:rsidR="008D2146" w:rsidRPr="00565523">
        <w:tab/>
      </w:r>
      <w:r w:rsidR="008D2146" w:rsidRPr="00565523">
        <w:rPr>
          <w:b/>
        </w:rPr>
        <w:t>Комитет просит государство-участник включить в свой следующий периодический доклад информацию о мерах и программах, имеющих о</w:t>
      </w:r>
      <w:r w:rsidR="008D2146" w:rsidRPr="00565523">
        <w:rPr>
          <w:b/>
        </w:rPr>
        <w:t>т</w:t>
      </w:r>
      <w:r w:rsidR="008D2146" w:rsidRPr="00565523">
        <w:rPr>
          <w:b/>
        </w:rPr>
        <w:t>ношение к Конвенции о правах ребенка и осуществляемых государством-участником в рамках последующих мер по реализации Декларации и Пр</w:t>
      </w:r>
      <w:r w:rsidR="008D2146" w:rsidRPr="00565523">
        <w:rPr>
          <w:b/>
        </w:rPr>
        <w:t>о</w:t>
      </w:r>
      <w:r w:rsidR="008D2146" w:rsidRPr="00565523">
        <w:rPr>
          <w:b/>
        </w:rPr>
        <w:t>граммы действий, принятых в 2001</w:t>
      </w:r>
      <w:r w:rsidR="008D2146">
        <w:rPr>
          <w:b/>
        </w:rPr>
        <w:t xml:space="preserve"> </w:t>
      </w:r>
      <w:r w:rsidR="008D2146" w:rsidRPr="00565523">
        <w:rPr>
          <w:b/>
        </w:rPr>
        <w:t>году на Всемирной конференции по борьбе против расизма, расовой дискриминации, ксенофобии и связанной с ними нетерпимости, а также итогового документа, принятого Конференц</w:t>
      </w:r>
      <w:r w:rsidR="008D2146" w:rsidRPr="00565523">
        <w:rPr>
          <w:b/>
        </w:rPr>
        <w:t>и</w:t>
      </w:r>
      <w:r w:rsidR="008D2146" w:rsidRPr="00565523">
        <w:rPr>
          <w:b/>
        </w:rPr>
        <w:t>ей 2009</w:t>
      </w:r>
      <w:r w:rsidR="008D2146">
        <w:rPr>
          <w:b/>
        </w:rPr>
        <w:t xml:space="preserve"> </w:t>
      </w:r>
      <w:r w:rsidR="008D2146" w:rsidRPr="00565523">
        <w:rPr>
          <w:b/>
        </w:rPr>
        <w:t xml:space="preserve">года по обзору </w:t>
      </w:r>
      <w:proofErr w:type="spellStart"/>
      <w:r w:rsidR="008D2146" w:rsidRPr="00565523">
        <w:rPr>
          <w:b/>
        </w:rPr>
        <w:t>Дурбанского</w:t>
      </w:r>
      <w:proofErr w:type="spellEnd"/>
      <w:r w:rsidR="008D2146" w:rsidRPr="00565523">
        <w:rPr>
          <w:b/>
        </w:rPr>
        <w:t xml:space="preserve"> процесса.</w:t>
      </w:r>
    </w:p>
    <w:p w:rsidR="008D2146" w:rsidRDefault="008D2146" w:rsidP="008D2146">
      <w:pPr>
        <w:pStyle w:val="H23GR"/>
      </w:pPr>
      <w:r>
        <w:tab/>
      </w:r>
      <w:r>
        <w:tab/>
      </w:r>
      <w:r w:rsidRPr="00565523">
        <w:t>Наилучшее обеспечение интересов ребенка</w:t>
      </w:r>
    </w:p>
    <w:p w:rsidR="008D2146" w:rsidRDefault="008D2146" w:rsidP="008D2146">
      <w:pPr>
        <w:pStyle w:val="SingleTxtGR"/>
      </w:pPr>
      <w:r w:rsidRPr="00565523">
        <w:t>3</w:t>
      </w:r>
      <w:r w:rsidR="00B002A9" w:rsidRPr="00B002A9">
        <w:t>2</w:t>
      </w:r>
      <w:r w:rsidRPr="00565523">
        <w:t>.</w:t>
      </w:r>
      <w:r w:rsidRPr="00565523">
        <w:tab/>
      </w:r>
      <w:r w:rsidRPr="00565523">
        <w:rPr>
          <w:b/>
        </w:rPr>
        <w:t>Комитет настоятельно призывает государство-участник активизир</w:t>
      </w:r>
      <w:r w:rsidRPr="00565523">
        <w:rPr>
          <w:b/>
        </w:rPr>
        <w:t>о</w:t>
      </w:r>
      <w:r w:rsidRPr="00565523">
        <w:rPr>
          <w:b/>
        </w:rPr>
        <w:t>вать усилия по обеспечению того, чтобы принцип наилучшего обеспечения интересов ребенка должным образом учитывался и последовательно пр</w:t>
      </w:r>
      <w:r w:rsidRPr="00565523">
        <w:rPr>
          <w:b/>
        </w:rPr>
        <w:t>и</w:t>
      </w:r>
      <w:r w:rsidRPr="00565523">
        <w:rPr>
          <w:b/>
        </w:rPr>
        <w:t>менялся во всех случаях судебного и административного разбирательства, а также во всех стратегиях, программах и проектах, связанных с детьми и имеющих последствия для детей. Правовое обоснование всех судебных и административных постановлений и решений должно также основываться на этом принципе.</w:t>
      </w:r>
    </w:p>
    <w:p w:rsidR="008D2146" w:rsidRDefault="008D2146" w:rsidP="008D2146">
      <w:pPr>
        <w:pStyle w:val="H23GR"/>
      </w:pPr>
      <w:r>
        <w:tab/>
      </w:r>
      <w:r>
        <w:tab/>
      </w:r>
      <w:r w:rsidRPr="00565523">
        <w:t>Уважение взглядов ребенка</w:t>
      </w:r>
    </w:p>
    <w:p w:rsidR="008D2146" w:rsidRDefault="008D2146" w:rsidP="008D2146">
      <w:pPr>
        <w:pStyle w:val="SingleTxtGR"/>
        <w:rPr>
          <w:b/>
        </w:rPr>
      </w:pPr>
      <w:r w:rsidRPr="00565523">
        <w:t>3</w:t>
      </w:r>
      <w:r w:rsidR="00B002A9" w:rsidRPr="00B002A9">
        <w:t>3</w:t>
      </w:r>
      <w:r w:rsidRPr="00565523">
        <w:t>.</w:t>
      </w:r>
      <w:r w:rsidRPr="00565523">
        <w:tab/>
      </w:r>
      <w:r w:rsidRPr="00565523">
        <w:rPr>
          <w:b/>
        </w:rPr>
        <w:t>Комитет с озабоченностью отмечает, что взгляды и особые языковые потребности детей и подростков не учитываются должным образом в пр</w:t>
      </w:r>
      <w:r w:rsidRPr="00565523">
        <w:rPr>
          <w:b/>
        </w:rPr>
        <w:t>о</w:t>
      </w:r>
      <w:r w:rsidRPr="00565523">
        <w:rPr>
          <w:b/>
        </w:rPr>
        <w:t>цессах принятия судебных и административных решений, в том числе на муниципальном уровне и в рамках местных советов по защите, созданных на основании Кодекса о детях и подростках.</w:t>
      </w:r>
    </w:p>
    <w:p w:rsidR="008D2146" w:rsidRDefault="00B002A9" w:rsidP="008D2146">
      <w:pPr>
        <w:pStyle w:val="SingleTxtGR"/>
        <w:rPr>
          <w:b/>
        </w:rPr>
      </w:pPr>
      <w:r>
        <w:t>3</w:t>
      </w:r>
      <w:r w:rsidRPr="00B002A9">
        <w:t>4</w:t>
      </w:r>
      <w:r w:rsidR="008D2146" w:rsidRPr="007273C8">
        <w:t>.</w:t>
      </w:r>
      <w:r w:rsidR="008D2146" w:rsidRPr="00565523">
        <w:rPr>
          <w:b/>
        </w:rPr>
        <w:tab/>
        <w:t>В свете своего Замечания общего порядка</w:t>
      </w:r>
      <w:r w:rsidR="008D2146">
        <w:rPr>
          <w:b/>
        </w:rPr>
        <w:t xml:space="preserve"> </w:t>
      </w:r>
      <w:r w:rsidR="008D2146" w:rsidRPr="00565523">
        <w:rPr>
          <w:b/>
        </w:rPr>
        <w:t>№</w:t>
      </w:r>
      <w:r w:rsidR="008D2146">
        <w:rPr>
          <w:b/>
        </w:rPr>
        <w:t xml:space="preserve"> </w:t>
      </w:r>
      <w:r w:rsidR="008D2146" w:rsidRPr="00565523">
        <w:rPr>
          <w:b/>
        </w:rPr>
        <w:t>12</w:t>
      </w:r>
      <w:r w:rsidR="008D2146">
        <w:rPr>
          <w:b/>
        </w:rPr>
        <w:t xml:space="preserve"> </w:t>
      </w:r>
      <w:r w:rsidR="008D2146" w:rsidRPr="00565523">
        <w:rPr>
          <w:b/>
        </w:rPr>
        <w:t>(2009) о праве ребе</w:t>
      </w:r>
      <w:r w:rsidR="008D2146" w:rsidRPr="00565523">
        <w:rPr>
          <w:b/>
        </w:rPr>
        <w:t>н</w:t>
      </w:r>
      <w:r w:rsidR="008D2146" w:rsidRPr="00565523">
        <w:rPr>
          <w:b/>
        </w:rPr>
        <w:t>ка быть заслушанным, Комитет подтверждает свою рекомендацию гос</w:t>
      </w:r>
      <w:r w:rsidR="008D2146" w:rsidRPr="00565523">
        <w:rPr>
          <w:b/>
        </w:rPr>
        <w:t>у</w:t>
      </w:r>
      <w:r w:rsidR="008D2146" w:rsidRPr="00565523">
        <w:rPr>
          <w:b/>
        </w:rPr>
        <w:t>дарству-участнику в отношении:</w:t>
      </w:r>
    </w:p>
    <w:p w:rsidR="008D2146" w:rsidRDefault="008D2146" w:rsidP="008D2146">
      <w:pPr>
        <w:pStyle w:val="SingleTxtGR"/>
        <w:rPr>
          <w:b/>
        </w:rPr>
      </w:pPr>
      <w:r w:rsidRPr="00565523">
        <w:rPr>
          <w:b/>
        </w:rPr>
        <w:tab/>
      </w:r>
      <w:proofErr w:type="spellStart"/>
      <w:r w:rsidRPr="00565523">
        <w:rPr>
          <w:b/>
        </w:rPr>
        <w:t>a</w:t>
      </w:r>
      <w:proofErr w:type="spellEnd"/>
      <w:r w:rsidRPr="00565523">
        <w:rPr>
          <w:b/>
        </w:rPr>
        <w:t>)</w:t>
      </w:r>
      <w:r w:rsidRPr="00565523">
        <w:rPr>
          <w:b/>
        </w:rPr>
        <w:tab/>
        <w:t>укрепл</w:t>
      </w:r>
      <w:r>
        <w:rPr>
          <w:b/>
        </w:rPr>
        <w:t>ения</w:t>
      </w:r>
      <w:r w:rsidRPr="00565523">
        <w:rPr>
          <w:b/>
        </w:rPr>
        <w:t xml:space="preserve"> возможности детей и подростков, в том числе дев</w:t>
      </w:r>
      <w:r w:rsidRPr="00565523">
        <w:rPr>
          <w:b/>
        </w:rPr>
        <w:t>о</w:t>
      </w:r>
      <w:r w:rsidRPr="00565523">
        <w:rPr>
          <w:b/>
        </w:rPr>
        <w:t xml:space="preserve">чек, </w:t>
      </w:r>
      <w:r>
        <w:rPr>
          <w:b/>
        </w:rPr>
        <w:t>в плане</w:t>
      </w:r>
      <w:r w:rsidRPr="00565523">
        <w:rPr>
          <w:b/>
        </w:rPr>
        <w:t xml:space="preserve"> свободного выражения своего мнения по всем затрагивающим их вопросам, особенно на уровне местного самоуправления;</w:t>
      </w:r>
    </w:p>
    <w:p w:rsidR="008D2146" w:rsidRDefault="008D2146" w:rsidP="008D2146">
      <w:pPr>
        <w:pStyle w:val="SingleTxtGR"/>
        <w:rPr>
          <w:b/>
        </w:rPr>
      </w:pPr>
      <w:r w:rsidRPr="00565523">
        <w:rPr>
          <w:b/>
        </w:rPr>
        <w:tab/>
      </w:r>
      <w:proofErr w:type="spellStart"/>
      <w:r w:rsidRPr="00565523">
        <w:rPr>
          <w:b/>
        </w:rPr>
        <w:t>b</w:t>
      </w:r>
      <w:proofErr w:type="spellEnd"/>
      <w:r w:rsidRPr="00565523">
        <w:rPr>
          <w:b/>
        </w:rPr>
        <w:t>)</w:t>
      </w:r>
      <w:r w:rsidRPr="00565523">
        <w:rPr>
          <w:b/>
        </w:rPr>
        <w:tab/>
        <w:t>обеспеч</w:t>
      </w:r>
      <w:r>
        <w:rPr>
          <w:b/>
        </w:rPr>
        <w:t>ения</w:t>
      </w:r>
      <w:r w:rsidRPr="00565523">
        <w:rPr>
          <w:b/>
        </w:rPr>
        <w:t xml:space="preserve"> </w:t>
      </w:r>
      <w:r>
        <w:rPr>
          <w:b/>
        </w:rPr>
        <w:t>учета</w:t>
      </w:r>
      <w:r w:rsidRPr="00565523">
        <w:rPr>
          <w:b/>
        </w:rPr>
        <w:t xml:space="preserve"> их взгляд</w:t>
      </w:r>
      <w:r>
        <w:rPr>
          <w:b/>
        </w:rPr>
        <w:t>ов</w:t>
      </w:r>
      <w:r w:rsidRPr="00565523">
        <w:rPr>
          <w:b/>
        </w:rPr>
        <w:t xml:space="preserve"> во всех судебных или админис</w:t>
      </w:r>
      <w:r w:rsidRPr="00565523">
        <w:rPr>
          <w:b/>
        </w:rPr>
        <w:t>т</w:t>
      </w:r>
      <w:r w:rsidRPr="00565523">
        <w:rPr>
          <w:b/>
        </w:rPr>
        <w:t>ративных решениях, затрагивающих их инт</w:t>
      </w:r>
      <w:r w:rsidRPr="00565523">
        <w:rPr>
          <w:b/>
        </w:rPr>
        <w:t>е</w:t>
      </w:r>
      <w:r w:rsidRPr="00565523">
        <w:rPr>
          <w:b/>
        </w:rPr>
        <w:t>ресы; и</w:t>
      </w:r>
    </w:p>
    <w:p w:rsidR="008D2146" w:rsidRDefault="008D2146" w:rsidP="008D2146">
      <w:pPr>
        <w:pStyle w:val="SingleTxtGR"/>
        <w:rPr>
          <w:b/>
        </w:rPr>
      </w:pPr>
      <w:r w:rsidRPr="00565523">
        <w:rPr>
          <w:b/>
        </w:rPr>
        <w:tab/>
      </w:r>
      <w:proofErr w:type="spellStart"/>
      <w:r w:rsidRPr="00565523">
        <w:rPr>
          <w:b/>
        </w:rPr>
        <w:t>c</w:t>
      </w:r>
      <w:proofErr w:type="spellEnd"/>
      <w:r w:rsidRPr="00565523">
        <w:rPr>
          <w:b/>
        </w:rPr>
        <w:t>)</w:t>
      </w:r>
      <w:r w:rsidRPr="00565523">
        <w:rPr>
          <w:b/>
        </w:rPr>
        <w:tab/>
      </w:r>
      <w:r>
        <w:rPr>
          <w:b/>
        </w:rPr>
        <w:t>учета</w:t>
      </w:r>
      <w:r w:rsidRPr="00565523">
        <w:rPr>
          <w:b/>
        </w:rPr>
        <w:t xml:space="preserve"> особы</w:t>
      </w:r>
      <w:r>
        <w:rPr>
          <w:b/>
        </w:rPr>
        <w:t>х</w:t>
      </w:r>
      <w:r w:rsidRPr="00565523">
        <w:rPr>
          <w:b/>
        </w:rPr>
        <w:t xml:space="preserve"> нужд и языковы</w:t>
      </w:r>
      <w:r>
        <w:rPr>
          <w:b/>
        </w:rPr>
        <w:t>х</w:t>
      </w:r>
      <w:r w:rsidRPr="00565523">
        <w:rPr>
          <w:b/>
        </w:rPr>
        <w:t xml:space="preserve"> потребност</w:t>
      </w:r>
      <w:r>
        <w:rPr>
          <w:b/>
        </w:rPr>
        <w:t>ей</w:t>
      </w:r>
      <w:r w:rsidRPr="00565523">
        <w:rPr>
          <w:b/>
        </w:rPr>
        <w:t xml:space="preserve"> детей-инвалидов, детей из числа коренных народов, детей-мигрантов и других детей, нах</w:t>
      </w:r>
      <w:r w:rsidRPr="00565523">
        <w:rPr>
          <w:b/>
        </w:rPr>
        <w:t>о</w:t>
      </w:r>
      <w:r w:rsidRPr="00565523">
        <w:rPr>
          <w:b/>
        </w:rPr>
        <w:t>дящихся в уязвимом положении.</w:t>
      </w:r>
    </w:p>
    <w:p w:rsidR="008D2146" w:rsidRDefault="008D2146" w:rsidP="008D2146">
      <w:pPr>
        <w:pStyle w:val="H1GR"/>
      </w:pPr>
      <w:r>
        <w:tab/>
      </w:r>
      <w:r w:rsidRPr="00565523">
        <w:t>D.</w:t>
      </w:r>
      <w:r w:rsidRPr="00565523">
        <w:tab/>
        <w:t>Гражданские права и свободы (статьи</w:t>
      </w:r>
      <w:r>
        <w:t xml:space="preserve"> </w:t>
      </w:r>
      <w:r w:rsidRPr="00565523">
        <w:t xml:space="preserve">7, 8, 13–17, 19 и </w:t>
      </w:r>
      <w:proofErr w:type="spellStart"/>
      <w:r w:rsidRPr="00565523">
        <w:t>37</w:t>
      </w:r>
      <w:r w:rsidRPr="00565523">
        <w:rPr>
          <w:i/>
        </w:rPr>
        <w:t>а</w:t>
      </w:r>
      <w:proofErr w:type="spellEnd"/>
      <w:r w:rsidRPr="00565523">
        <w:t xml:space="preserve"> Конвенции)</w:t>
      </w:r>
    </w:p>
    <w:p w:rsidR="008D2146" w:rsidRDefault="008D2146" w:rsidP="008D2146">
      <w:pPr>
        <w:pStyle w:val="H23GR"/>
      </w:pPr>
      <w:r>
        <w:tab/>
      </w:r>
      <w:r>
        <w:tab/>
      </w:r>
      <w:r w:rsidRPr="00565523">
        <w:t>Регистрация рождения</w:t>
      </w:r>
    </w:p>
    <w:p w:rsidR="008D2146" w:rsidRDefault="00B002A9" w:rsidP="008D2146">
      <w:pPr>
        <w:pStyle w:val="SingleTxtGR"/>
      </w:pPr>
      <w:r>
        <w:t>3</w:t>
      </w:r>
      <w:r w:rsidRPr="00B002A9">
        <w:t>5</w:t>
      </w:r>
      <w:r w:rsidR="008D2146" w:rsidRPr="00565523">
        <w:t>.</w:t>
      </w:r>
      <w:r w:rsidR="008D2146" w:rsidRPr="00565523">
        <w:tab/>
        <w:t>Признавая усилия, предпринимаемые государством-участником для вн</w:t>
      </w:r>
      <w:r w:rsidR="008D2146" w:rsidRPr="00565523">
        <w:t>е</w:t>
      </w:r>
      <w:r w:rsidR="008D2146" w:rsidRPr="00565523">
        <w:t>дрения комплексно</w:t>
      </w:r>
      <w:r w:rsidR="007273C8">
        <w:t>й системы регистрации рождений, −</w:t>
      </w:r>
      <w:r w:rsidR="008D2146" w:rsidRPr="00565523">
        <w:t xml:space="preserve"> путем посещения ра</w:t>
      </w:r>
      <w:r w:rsidR="008D2146" w:rsidRPr="00565523">
        <w:t>й</w:t>
      </w:r>
      <w:r w:rsidR="008D2146" w:rsidRPr="00565523">
        <w:t>онов проживания коренных народов и отдаленных районов мобильными по</w:t>
      </w:r>
      <w:r w:rsidR="008D2146" w:rsidRPr="00565523">
        <w:t>д</w:t>
      </w:r>
      <w:r w:rsidR="008D2146" w:rsidRPr="00565523">
        <w:t>разделениями бюро записей актов гражданского состояния и путем предоста</w:t>
      </w:r>
      <w:r w:rsidR="008D2146" w:rsidRPr="00565523">
        <w:t>в</w:t>
      </w:r>
      <w:r w:rsidR="008D2146" w:rsidRPr="00565523">
        <w:t>ления соответствующих услуг помощниками регистраторов в больницах и м</w:t>
      </w:r>
      <w:r w:rsidR="008D2146" w:rsidRPr="00565523">
        <w:t>е</w:t>
      </w:r>
      <w:r w:rsidR="008D2146" w:rsidRPr="00565523">
        <w:t>дицинских центрах,</w:t>
      </w:r>
      <w:r w:rsidR="007273C8">
        <w:t xml:space="preserve"> −</w:t>
      </w:r>
      <w:r w:rsidR="008D2146" w:rsidRPr="00565523">
        <w:t xml:space="preserve"> Комитет с озабоченностью отмечает, что дети из числа коренных народов, дети сезонных рабочих из Никарагуа и дети, относящиеся к группе </w:t>
      </w:r>
      <w:proofErr w:type="spellStart"/>
      <w:r w:rsidR="008D2146" w:rsidRPr="00565523">
        <w:t>нгобе-бугле</w:t>
      </w:r>
      <w:proofErr w:type="spellEnd"/>
      <w:r w:rsidR="008D2146" w:rsidRPr="00565523">
        <w:t xml:space="preserve"> коренного населения Панамы, в ряде случаев не регистр</w:t>
      </w:r>
      <w:r w:rsidR="008D2146" w:rsidRPr="00565523">
        <w:t>и</w:t>
      </w:r>
      <w:r w:rsidR="008D2146" w:rsidRPr="00565523">
        <w:t>руются, особенно когда они рождаются на фермах или плантациях или когда их родители не знают, что их необходимо зарегистрировать для получения удост</w:t>
      </w:r>
      <w:r w:rsidR="008D2146" w:rsidRPr="00565523">
        <w:t>о</w:t>
      </w:r>
      <w:r w:rsidR="008D2146" w:rsidRPr="00565523">
        <w:t>верений личности.</w:t>
      </w:r>
    </w:p>
    <w:p w:rsidR="008D2146" w:rsidRDefault="00B002A9" w:rsidP="008D2146">
      <w:pPr>
        <w:pStyle w:val="SingleTxtGR"/>
        <w:rPr>
          <w:b/>
        </w:rPr>
      </w:pPr>
      <w:r>
        <w:t>3</w:t>
      </w:r>
      <w:r w:rsidRPr="00B002A9">
        <w:t>6</w:t>
      </w:r>
      <w:r w:rsidR="008D2146" w:rsidRPr="00565523">
        <w:t>.</w:t>
      </w:r>
      <w:r w:rsidR="008D2146" w:rsidRPr="00565523">
        <w:tab/>
      </w:r>
      <w:r w:rsidR="008D2146" w:rsidRPr="00565523">
        <w:rPr>
          <w:b/>
        </w:rPr>
        <w:t>Комитет рекомендует государству-участнику активизировать усилия, чтобы все дети из числа коренных народов и дети-мигранты регистрир</w:t>
      </w:r>
      <w:r w:rsidR="008D2146" w:rsidRPr="00565523">
        <w:rPr>
          <w:b/>
        </w:rPr>
        <w:t>о</w:t>
      </w:r>
      <w:r w:rsidR="008D2146" w:rsidRPr="00565523">
        <w:rPr>
          <w:b/>
        </w:rPr>
        <w:t>вались при рождении и получали удостоверение личности, дающее им пр</w:t>
      </w:r>
      <w:r w:rsidR="008D2146" w:rsidRPr="00565523">
        <w:rPr>
          <w:b/>
        </w:rPr>
        <w:t>а</w:t>
      </w:r>
      <w:r w:rsidR="008D2146" w:rsidRPr="00565523">
        <w:rPr>
          <w:b/>
        </w:rPr>
        <w:t>во на доступ к социальным услугам, обеспечивая, чтобы беременные же</w:t>
      </w:r>
      <w:r w:rsidR="008D2146" w:rsidRPr="00565523">
        <w:rPr>
          <w:b/>
        </w:rPr>
        <w:t>н</w:t>
      </w:r>
      <w:r w:rsidR="008D2146" w:rsidRPr="00565523">
        <w:rPr>
          <w:b/>
        </w:rPr>
        <w:t>щины из числа коренных народов и женщины-мигранты, в том числе те, которые не имеют документов или находятся на нелегальном положении, имели соответствующий доступ к больницам и медицинским центрам, и информируя родителей о необходимости регистрации своих детей. Комитет также рекомендует государству-участнику рассмотреть вопрос о заключ</w:t>
      </w:r>
      <w:r w:rsidR="008D2146" w:rsidRPr="00565523">
        <w:rPr>
          <w:b/>
        </w:rPr>
        <w:t>е</w:t>
      </w:r>
      <w:r w:rsidR="008D2146" w:rsidRPr="00565523">
        <w:rPr>
          <w:b/>
        </w:rPr>
        <w:t>нии с соседними государствами двусторонних соглашений с целью предо</w:t>
      </w:r>
      <w:r w:rsidR="008D2146" w:rsidRPr="00565523">
        <w:rPr>
          <w:b/>
        </w:rPr>
        <w:t>с</w:t>
      </w:r>
      <w:r w:rsidR="008D2146" w:rsidRPr="00565523">
        <w:rPr>
          <w:b/>
        </w:rPr>
        <w:t>тавления двойного гражданства детям-мигрантам.</w:t>
      </w:r>
    </w:p>
    <w:p w:rsidR="008D2146" w:rsidRDefault="008D2146" w:rsidP="008D2146">
      <w:pPr>
        <w:pStyle w:val="H23GR"/>
      </w:pPr>
      <w:r>
        <w:tab/>
      </w:r>
      <w:r>
        <w:tab/>
      </w:r>
      <w:r w:rsidRPr="00565523">
        <w:t>Свобода ассоциаций</w:t>
      </w:r>
    </w:p>
    <w:p w:rsidR="008D2146" w:rsidRDefault="00B002A9" w:rsidP="008D2146">
      <w:pPr>
        <w:pStyle w:val="SingleTxtGR"/>
      </w:pPr>
      <w:r>
        <w:t>3</w:t>
      </w:r>
      <w:r w:rsidRPr="00B002A9">
        <w:t>7</w:t>
      </w:r>
      <w:r w:rsidR="008D2146" w:rsidRPr="00565523">
        <w:t>.</w:t>
      </w:r>
      <w:r w:rsidR="008D2146" w:rsidRPr="00565523">
        <w:tab/>
        <w:t>Отмечая, что подростки могут создавать ассоциации общинного разв</w:t>
      </w:r>
      <w:r w:rsidR="008D2146" w:rsidRPr="00565523">
        <w:t>и</w:t>
      </w:r>
      <w:r w:rsidR="008D2146" w:rsidRPr="00565523">
        <w:t>тия, в которых дети в возрасте от 12 до 18</w:t>
      </w:r>
      <w:r w:rsidR="008D2146">
        <w:t xml:space="preserve"> </w:t>
      </w:r>
      <w:r w:rsidR="008D2146" w:rsidRPr="00565523">
        <w:t>лет имеют право выступать, голос</w:t>
      </w:r>
      <w:r w:rsidR="008D2146" w:rsidRPr="00565523">
        <w:t>о</w:t>
      </w:r>
      <w:r w:rsidR="008D2146" w:rsidRPr="00565523">
        <w:t>вать и, с некоторыми ограничениями, быть членами руководящих органов, К</w:t>
      </w:r>
      <w:r w:rsidR="008D2146" w:rsidRPr="00565523">
        <w:t>о</w:t>
      </w:r>
      <w:r w:rsidR="008D2146" w:rsidRPr="00565523">
        <w:t>митет по-прежнему обеспокоен тем, что статья</w:t>
      </w:r>
      <w:r w:rsidR="008D2146">
        <w:t xml:space="preserve"> </w:t>
      </w:r>
      <w:r w:rsidR="008D2146" w:rsidRPr="00565523">
        <w:t>18 Кодекса законов о детях и подростках не позволяет детям и подросткам создавать политические ассоци</w:t>
      </w:r>
      <w:r w:rsidR="008D2146" w:rsidRPr="00565523">
        <w:t>а</w:t>
      </w:r>
      <w:r w:rsidR="008D2146" w:rsidRPr="00565523">
        <w:t>ции и присоединяться к ним.</w:t>
      </w:r>
    </w:p>
    <w:p w:rsidR="008D2146" w:rsidRDefault="007273C8" w:rsidP="008D2146">
      <w:pPr>
        <w:pStyle w:val="SingleTxtGR"/>
      </w:pPr>
      <w:r>
        <w:br w:type="page"/>
      </w:r>
      <w:r w:rsidR="008D2146" w:rsidRPr="00565523">
        <w:t>3</w:t>
      </w:r>
      <w:r w:rsidR="00B002A9" w:rsidRPr="00B002A9">
        <w:t>8</w:t>
      </w:r>
      <w:r w:rsidR="008D2146" w:rsidRPr="00565523">
        <w:t>.</w:t>
      </w:r>
      <w:r w:rsidR="008D2146" w:rsidRPr="00565523">
        <w:tab/>
      </w:r>
      <w:r w:rsidR="008D2146" w:rsidRPr="00565523">
        <w:rPr>
          <w:b/>
        </w:rPr>
        <w:t xml:space="preserve">Комитет подтверждает свою рекомендацию государству-участнику принять </w:t>
      </w:r>
      <w:r w:rsidR="008D2146" w:rsidRPr="00565523">
        <w:rPr>
          <w:b/>
          <w:bCs/>
        </w:rPr>
        <w:t xml:space="preserve">соответствующие </w:t>
      </w:r>
      <w:r w:rsidR="008D2146" w:rsidRPr="00565523">
        <w:rPr>
          <w:b/>
        </w:rPr>
        <w:t xml:space="preserve">меры </w:t>
      </w:r>
      <w:r w:rsidR="008D2146" w:rsidRPr="00565523">
        <w:rPr>
          <w:b/>
          <w:bCs/>
        </w:rPr>
        <w:t xml:space="preserve">по устранению противоречий из </w:t>
      </w:r>
      <w:r w:rsidR="008D2146" w:rsidRPr="00565523">
        <w:rPr>
          <w:b/>
        </w:rPr>
        <w:t>статьи</w:t>
      </w:r>
      <w:r w:rsidR="008D2146">
        <w:rPr>
          <w:b/>
        </w:rPr>
        <w:t xml:space="preserve"> </w:t>
      </w:r>
      <w:r w:rsidR="008D2146" w:rsidRPr="00565523">
        <w:rPr>
          <w:b/>
        </w:rPr>
        <w:t xml:space="preserve">18 Кодекса законов о детях и подростках </w:t>
      </w:r>
      <w:r w:rsidR="008D2146" w:rsidRPr="00565523">
        <w:rPr>
          <w:b/>
          <w:bCs/>
        </w:rPr>
        <w:t>в отношении права лиц, не дости</w:t>
      </w:r>
      <w:r w:rsidR="008D2146" w:rsidRPr="00565523">
        <w:rPr>
          <w:b/>
          <w:bCs/>
        </w:rPr>
        <w:t>г</w:t>
      </w:r>
      <w:r w:rsidR="008D2146" w:rsidRPr="00565523">
        <w:rPr>
          <w:b/>
          <w:bCs/>
        </w:rPr>
        <w:t>ших 18 лет, на участие в политической деятельности</w:t>
      </w:r>
      <w:r w:rsidR="008D2146" w:rsidRPr="00565523">
        <w:rPr>
          <w:b/>
        </w:rPr>
        <w:t>, учитывая мнения, высказываемые общественными организациями, содействующими осн</w:t>
      </w:r>
      <w:r w:rsidR="008D2146" w:rsidRPr="00565523">
        <w:rPr>
          <w:b/>
        </w:rPr>
        <w:t>о</w:t>
      </w:r>
      <w:r w:rsidR="008D2146" w:rsidRPr="00565523">
        <w:rPr>
          <w:b/>
        </w:rPr>
        <w:t>ванным на правах человека альтернативным способам поощрения участия детей и подростков в деятельности ассоциаций.</w:t>
      </w:r>
    </w:p>
    <w:p w:rsidR="008D2146" w:rsidRDefault="008D2146" w:rsidP="008D2146">
      <w:pPr>
        <w:pStyle w:val="H23GR"/>
      </w:pPr>
      <w:r>
        <w:tab/>
      </w:r>
      <w:r>
        <w:tab/>
      </w:r>
      <w:r w:rsidRPr="00565523">
        <w:t>Защита частной жизни</w:t>
      </w:r>
    </w:p>
    <w:p w:rsidR="008D2146" w:rsidRDefault="00B002A9" w:rsidP="008D2146">
      <w:pPr>
        <w:pStyle w:val="SingleTxtGR"/>
      </w:pPr>
      <w:r>
        <w:t>3</w:t>
      </w:r>
      <w:r w:rsidRPr="00B002A9">
        <w:t>9</w:t>
      </w:r>
      <w:r w:rsidR="008D2146" w:rsidRPr="00565523">
        <w:t>.</w:t>
      </w:r>
      <w:r w:rsidR="008D2146" w:rsidRPr="00565523">
        <w:tab/>
        <w:t>Комитет приветствует заявление делегации о том, что Конституционная палата Верховного суда отменила ранее принятое ею решение позволить ча</w:t>
      </w:r>
      <w:r w:rsidR="008D2146" w:rsidRPr="00565523">
        <w:t>с</w:t>
      </w:r>
      <w:r w:rsidR="008D2146" w:rsidRPr="00565523">
        <w:t xml:space="preserve">тично </w:t>
      </w:r>
      <w:r w:rsidR="008D2146">
        <w:t>публиковать</w:t>
      </w:r>
      <w:r w:rsidR="008D2146" w:rsidRPr="00565523">
        <w:t xml:space="preserve"> </w:t>
      </w:r>
      <w:r w:rsidR="008D2146">
        <w:t>фотографии</w:t>
      </w:r>
      <w:r w:rsidR="008D2146" w:rsidRPr="00565523">
        <w:t xml:space="preserve"> детей и раскрывать </w:t>
      </w:r>
      <w:r w:rsidR="008D2146">
        <w:t xml:space="preserve">их </w:t>
      </w:r>
      <w:r w:rsidR="008D2146" w:rsidRPr="00565523">
        <w:t>личн</w:t>
      </w:r>
      <w:r w:rsidR="008D2146">
        <w:t>ые</w:t>
      </w:r>
      <w:r w:rsidR="008D2146" w:rsidRPr="00565523">
        <w:t xml:space="preserve"> </w:t>
      </w:r>
      <w:r w:rsidR="008D2146">
        <w:t>данные</w:t>
      </w:r>
      <w:r w:rsidR="008D2146" w:rsidRPr="00565523">
        <w:t xml:space="preserve"> о них, которое открыто противоречило Конвенции. Тем н</w:t>
      </w:r>
      <w:r w:rsidR="007273C8">
        <w:t>е менее</w:t>
      </w:r>
      <w:r w:rsidR="008D2146" w:rsidRPr="00565523">
        <w:t xml:space="preserve"> он по-прежнему обеспокоен использованием средствами массовой информации </w:t>
      </w:r>
      <w:r w:rsidR="008D2146">
        <w:t>фотографий д</w:t>
      </w:r>
      <w:r w:rsidR="008D2146">
        <w:t>е</w:t>
      </w:r>
      <w:r w:rsidR="008D2146">
        <w:t>тей и их</w:t>
      </w:r>
      <w:r w:rsidR="008D2146" w:rsidRPr="00565523">
        <w:t xml:space="preserve"> личн</w:t>
      </w:r>
      <w:r w:rsidR="008D2146">
        <w:t>ых</w:t>
      </w:r>
      <w:r w:rsidR="008D2146" w:rsidRPr="00565523">
        <w:t xml:space="preserve"> </w:t>
      </w:r>
      <w:r w:rsidR="008D2146">
        <w:t>данных</w:t>
      </w:r>
      <w:r w:rsidR="008D2146" w:rsidRPr="00565523">
        <w:t>, которое противоречит их праву на частную жизнь.</w:t>
      </w:r>
    </w:p>
    <w:p w:rsidR="008D2146" w:rsidRDefault="00B002A9" w:rsidP="008D2146">
      <w:pPr>
        <w:pStyle w:val="SingleTxtGR"/>
        <w:rPr>
          <w:b/>
        </w:rPr>
      </w:pPr>
      <w:r w:rsidRPr="00B002A9">
        <w:t>40</w:t>
      </w:r>
      <w:r w:rsidR="008D2146" w:rsidRPr="00565523">
        <w:t>.</w:t>
      </w:r>
      <w:r w:rsidR="008D2146" w:rsidRPr="00565523">
        <w:tab/>
      </w:r>
      <w:r w:rsidR="008D2146" w:rsidRPr="00565523">
        <w:rPr>
          <w:b/>
        </w:rPr>
        <w:t>Принимая во внимание необходимость обеспечения уважения к св</w:t>
      </w:r>
      <w:r w:rsidR="008D2146" w:rsidRPr="00565523">
        <w:rPr>
          <w:b/>
        </w:rPr>
        <w:t>о</w:t>
      </w:r>
      <w:r w:rsidR="008D2146" w:rsidRPr="00565523">
        <w:rPr>
          <w:b/>
        </w:rPr>
        <w:t>боде слова, Комитет настоятельно призывает государство-участник:</w:t>
      </w:r>
    </w:p>
    <w:p w:rsidR="008D2146" w:rsidRDefault="008D2146" w:rsidP="008D2146">
      <w:pPr>
        <w:pStyle w:val="SingleTxtGR"/>
        <w:rPr>
          <w:b/>
        </w:rPr>
      </w:pPr>
      <w:r w:rsidRPr="00565523">
        <w:rPr>
          <w:b/>
        </w:rPr>
        <w:tab/>
      </w:r>
      <w:proofErr w:type="spellStart"/>
      <w:r w:rsidRPr="00565523">
        <w:rPr>
          <w:b/>
        </w:rPr>
        <w:t>a</w:t>
      </w:r>
      <w:proofErr w:type="spellEnd"/>
      <w:r w:rsidRPr="00565523">
        <w:rPr>
          <w:b/>
        </w:rPr>
        <w:t>)</w:t>
      </w:r>
      <w:r w:rsidRPr="00565523">
        <w:rPr>
          <w:b/>
        </w:rPr>
        <w:tab/>
        <w:t>продолжать усилия по обеспечению того, чтобы средства ма</w:t>
      </w:r>
      <w:r w:rsidRPr="00565523">
        <w:rPr>
          <w:b/>
        </w:rPr>
        <w:t>с</w:t>
      </w:r>
      <w:r w:rsidRPr="00565523">
        <w:rPr>
          <w:b/>
        </w:rPr>
        <w:t>совой информации знали и соблюдали права ребенка;</w:t>
      </w:r>
    </w:p>
    <w:p w:rsidR="008D2146" w:rsidRDefault="008D2146" w:rsidP="008D2146">
      <w:pPr>
        <w:pStyle w:val="SingleTxtGR"/>
        <w:rPr>
          <w:b/>
        </w:rPr>
      </w:pPr>
      <w:r w:rsidRPr="00565523">
        <w:rPr>
          <w:b/>
        </w:rPr>
        <w:tab/>
      </w:r>
      <w:proofErr w:type="spellStart"/>
      <w:r w:rsidRPr="00565523">
        <w:rPr>
          <w:b/>
        </w:rPr>
        <w:t>b</w:t>
      </w:r>
      <w:proofErr w:type="spellEnd"/>
      <w:r w:rsidRPr="00565523">
        <w:rPr>
          <w:b/>
        </w:rPr>
        <w:t>)</w:t>
      </w:r>
      <w:r w:rsidRPr="00565523">
        <w:rPr>
          <w:b/>
        </w:rPr>
        <w:tab/>
        <w:t>разработать в сотрудничестве со средствами массовой инфо</w:t>
      </w:r>
      <w:r w:rsidRPr="00565523">
        <w:rPr>
          <w:b/>
        </w:rPr>
        <w:t>р</w:t>
      </w:r>
      <w:r w:rsidRPr="00565523">
        <w:rPr>
          <w:b/>
        </w:rPr>
        <w:t>мации надлежащие руководящие принципы по защите детей от информ</w:t>
      </w:r>
      <w:r w:rsidRPr="00565523">
        <w:rPr>
          <w:b/>
        </w:rPr>
        <w:t>а</w:t>
      </w:r>
      <w:r w:rsidRPr="00565523">
        <w:rPr>
          <w:b/>
        </w:rPr>
        <w:t xml:space="preserve">ции и материалов, наносящих ущерб их благополучию, и поощрять </w:t>
      </w:r>
      <w:r>
        <w:rPr>
          <w:b/>
        </w:rPr>
        <w:t>прин</w:t>
      </w:r>
      <w:r>
        <w:rPr>
          <w:b/>
        </w:rPr>
        <w:t>я</w:t>
      </w:r>
      <w:r>
        <w:rPr>
          <w:b/>
        </w:rPr>
        <w:t xml:space="preserve">тие </w:t>
      </w:r>
      <w:r w:rsidRPr="00565523">
        <w:rPr>
          <w:b/>
        </w:rPr>
        <w:t>добровольны</w:t>
      </w:r>
      <w:r>
        <w:rPr>
          <w:b/>
        </w:rPr>
        <w:t>х</w:t>
      </w:r>
      <w:r w:rsidRPr="00565523">
        <w:rPr>
          <w:b/>
        </w:rPr>
        <w:t xml:space="preserve"> кодекс</w:t>
      </w:r>
      <w:r>
        <w:rPr>
          <w:b/>
        </w:rPr>
        <w:t>ов</w:t>
      </w:r>
      <w:r w:rsidRPr="00565523">
        <w:rPr>
          <w:b/>
        </w:rPr>
        <w:t xml:space="preserve"> поведения в средствах массовой информации; и</w:t>
      </w:r>
    </w:p>
    <w:p w:rsidR="008D2146" w:rsidRDefault="008D2146" w:rsidP="008D2146">
      <w:pPr>
        <w:pStyle w:val="SingleTxtGR"/>
      </w:pPr>
      <w:r w:rsidRPr="00565523">
        <w:rPr>
          <w:b/>
        </w:rPr>
        <w:tab/>
      </w:r>
      <w:proofErr w:type="spellStart"/>
      <w:r w:rsidRPr="00565523">
        <w:rPr>
          <w:b/>
        </w:rPr>
        <w:t>c</w:t>
      </w:r>
      <w:proofErr w:type="spellEnd"/>
      <w:r w:rsidRPr="00565523">
        <w:rPr>
          <w:b/>
        </w:rPr>
        <w:t>)</w:t>
      </w:r>
      <w:r w:rsidRPr="00565523">
        <w:rPr>
          <w:b/>
        </w:rPr>
        <w:tab/>
        <w:t>принять в сотрудничестве со средствами массовой информации необходимые меры по обеспечению уважения частной жизни детей средс</w:t>
      </w:r>
      <w:r w:rsidRPr="00565523">
        <w:rPr>
          <w:b/>
        </w:rPr>
        <w:t>т</w:t>
      </w:r>
      <w:r w:rsidRPr="00565523">
        <w:rPr>
          <w:b/>
        </w:rPr>
        <w:t xml:space="preserve">вами массовой информации путем укрепления </w:t>
      </w:r>
      <w:r>
        <w:rPr>
          <w:b/>
        </w:rPr>
        <w:t>имплементации</w:t>
      </w:r>
      <w:r w:rsidRPr="00565523">
        <w:rPr>
          <w:b/>
        </w:rPr>
        <w:t xml:space="preserve"> сущес</w:t>
      </w:r>
      <w:r w:rsidRPr="00565523">
        <w:rPr>
          <w:b/>
        </w:rPr>
        <w:t>т</w:t>
      </w:r>
      <w:r w:rsidRPr="00565523">
        <w:rPr>
          <w:b/>
        </w:rPr>
        <w:t>вующего законодательства и осуществления информационно-просветительских и образовательных программ.</w:t>
      </w:r>
    </w:p>
    <w:p w:rsidR="008D2146" w:rsidRDefault="008D2146" w:rsidP="008D2146">
      <w:pPr>
        <w:pStyle w:val="H23GR"/>
      </w:pPr>
      <w:r>
        <w:tab/>
      </w:r>
      <w:r>
        <w:tab/>
      </w:r>
      <w:r w:rsidRPr="00565523">
        <w:t>Доступ к соответствующей информации</w:t>
      </w:r>
    </w:p>
    <w:p w:rsidR="008D2146" w:rsidRDefault="008D2146" w:rsidP="008D2146">
      <w:pPr>
        <w:pStyle w:val="SingleTxtGR"/>
      </w:pPr>
      <w:r w:rsidRPr="00565523">
        <w:t>4</w:t>
      </w:r>
      <w:r w:rsidR="00B002A9" w:rsidRPr="00B002A9">
        <w:t>1</w:t>
      </w:r>
      <w:r w:rsidRPr="00565523">
        <w:t>.</w:t>
      </w:r>
      <w:r w:rsidRPr="00565523">
        <w:tab/>
        <w:t>Комитет по-прежнему обеспокоен потенциально негативной ролью средств массовой информации и массовой коммуникации в формировании о</w:t>
      </w:r>
      <w:r w:rsidRPr="00565523">
        <w:t>б</w:t>
      </w:r>
      <w:r w:rsidRPr="00565523">
        <w:t>щественного мнения и распространении знаний о правах ребенка в отношении таких ключевых аспектов, как общественная безопасность и преступность, се</w:t>
      </w:r>
      <w:r w:rsidRPr="00565523">
        <w:t>к</w:t>
      </w:r>
      <w:r w:rsidRPr="00565523">
        <w:t>суальные и репродуктивные права, питание, употребление алкоголя и другие модели потребления.</w:t>
      </w:r>
    </w:p>
    <w:p w:rsidR="008D2146" w:rsidRDefault="00B002A9" w:rsidP="008D2146">
      <w:pPr>
        <w:pStyle w:val="SingleTxtGR"/>
        <w:rPr>
          <w:b/>
        </w:rPr>
      </w:pPr>
      <w:r>
        <w:t>4</w:t>
      </w:r>
      <w:r w:rsidRPr="00B002A9">
        <w:t>2</w:t>
      </w:r>
      <w:r w:rsidR="008D2146" w:rsidRPr="00565523">
        <w:t>.</w:t>
      </w:r>
      <w:r w:rsidR="008D2146" w:rsidRPr="00565523">
        <w:tab/>
      </w:r>
      <w:r w:rsidR="008D2146" w:rsidRPr="00565523">
        <w:rPr>
          <w:b/>
        </w:rPr>
        <w:t>Комитет настоятельно призывает государство-участник:</w:t>
      </w:r>
    </w:p>
    <w:p w:rsidR="002956E9" w:rsidRPr="002956E9" w:rsidRDefault="002956E9" w:rsidP="002956E9">
      <w:pPr>
        <w:pStyle w:val="SingleTxtGR"/>
        <w:rPr>
          <w:b/>
        </w:rPr>
      </w:pPr>
      <w:r w:rsidRPr="002956E9">
        <w:rPr>
          <w:b/>
        </w:rPr>
        <w:tab/>
      </w:r>
      <w:proofErr w:type="spellStart"/>
      <w:r w:rsidRPr="002956E9">
        <w:rPr>
          <w:b/>
        </w:rPr>
        <w:t>a</w:t>
      </w:r>
      <w:proofErr w:type="spellEnd"/>
      <w:r w:rsidRPr="002956E9">
        <w:rPr>
          <w:b/>
        </w:rPr>
        <w:t>)</w:t>
      </w:r>
      <w:r w:rsidRPr="002956E9">
        <w:rPr>
          <w:b/>
        </w:rPr>
        <w:tab/>
        <w:t>обеспечить детям доступ к информации и материалам из ра</w:t>
      </w:r>
      <w:r w:rsidRPr="002956E9">
        <w:rPr>
          <w:b/>
        </w:rPr>
        <w:t>з</w:t>
      </w:r>
      <w:r w:rsidRPr="002956E9">
        <w:rPr>
          <w:b/>
        </w:rPr>
        <w:t>личных национальных и международных источников, особенно к тем, к</w:t>
      </w:r>
      <w:r w:rsidRPr="002956E9">
        <w:rPr>
          <w:b/>
        </w:rPr>
        <w:t>о</w:t>
      </w:r>
      <w:r w:rsidRPr="002956E9">
        <w:rPr>
          <w:b/>
        </w:rPr>
        <w:t>торые направлены на содействие их физическому, психологическому и м</w:t>
      </w:r>
      <w:r w:rsidRPr="002956E9">
        <w:rPr>
          <w:b/>
        </w:rPr>
        <w:t>о</w:t>
      </w:r>
      <w:r w:rsidRPr="002956E9">
        <w:rPr>
          <w:b/>
        </w:rPr>
        <w:t>ральному благопол</w:t>
      </w:r>
      <w:r w:rsidRPr="002956E9">
        <w:rPr>
          <w:b/>
        </w:rPr>
        <w:t>у</w:t>
      </w:r>
      <w:r w:rsidRPr="002956E9">
        <w:rPr>
          <w:b/>
        </w:rPr>
        <w:t>чию; и</w:t>
      </w:r>
    </w:p>
    <w:p w:rsidR="002956E9" w:rsidRPr="002956E9" w:rsidRDefault="002956E9" w:rsidP="002956E9">
      <w:pPr>
        <w:pStyle w:val="SingleTxtGR"/>
        <w:rPr>
          <w:b/>
        </w:rPr>
      </w:pPr>
      <w:r w:rsidRPr="002956E9">
        <w:rPr>
          <w:b/>
        </w:rPr>
        <w:tab/>
      </w:r>
      <w:proofErr w:type="spellStart"/>
      <w:r w:rsidRPr="002956E9">
        <w:rPr>
          <w:b/>
        </w:rPr>
        <w:t>b</w:t>
      </w:r>
      <w:proofErr w:type="spellEnd"/>
      <w:r w:rsidRPr="002956E9">
        <w:rPr>
          <w:b/>
        </w:rPr>
        <w:t>)</w:t>
      </w:r>
      <w:r w:rsidRPr="002956E9">
        <w:rPr>
          <w:b/>
        </w:rPr>
        <w:tab/>
        <w:t xml:space="preserve">поощрять </w:t>
      </w:r>
      <w:proofErr w:type="spellStart"/>
      <w:r w:rsidRPr="002956E9">
        <w:rPr>
          <w:b/>
        </w:rPr>
        <w:t>уделение</w:t>
      </w:r>
      <w:proofErr w:type="spellEnd"/>
      <w:r w:rsidRPr="002956E9">
        <w:rPr>
          <w:b/>
        </w:rPr>
        <w:t xml:space="preserve"> средствами массовой информации особого внимания языковым потребностям детей, принадлежащих к коренным н</w:t>
      </w:r>
      <w:r w:rsidRPr="002956E9">
        <w:rPr>
          <w:b/>
        </w:rPr>
        <w:t>а</w:t>
      </w:r>
      <w:r w:rsidRPr="002956E9">
        <w:rPr>
          <w:b/>
        </w:rPr>
        <w:t>родам.</w:t>
      </w:r>
    </w:p>
    <w:p w:rsidR="002956E9" w:rsidRPr="00E77A85" w:rsidRDefault="002956E9" w:rsidP="002956E9">
      <w:pPr>
        <w:pStyle w:val="H23GR"/>
      </w:pPr>
      <w:r>
        <w:tab/>
      </w:r>
      <w:r>
        <w:tab/>
      </w:r>
      <w:r w:rsidRPr="00E77A85">
        <w:t>Пытки и другие жестокие, бесчеловечные или унижающие достоинство виды обращения или наказания</w:t>
      </w:r>
    </w:p>
    <w:p w:rsidR="002956E9" w:rsidRPr="00E77A85" w:rsidRDefault="00B002A9" w:rsidP="002956E9">
      <w:pPr>
        <w:pStyle w:val="SingleTxtGR"/>
      </w:pPr>
      <w:r>
        <w:t>4</w:t>
      </w:r>
      <w:r w:rsidRPr="00B002A9">
        <w:t>3</w:t>
      </w:r>
      <w:r w:rsidR="002956E9" w:rsidRPr="00E77A85">
        <w:t>.</w:t>
      </w:r>
      <w:r w:rsidR="002956E9" w:rsidRPr="00E77A85">
        <w:tab/>
        <w:t>Комитет отмечает, что в настоящее время осуществляется оценка Наци</w:t>
      </w:r>
      <w:r w:rsidR="002956E9" w:rsidRPr="00E77A85">
        <w:t>о</w:t>
      </w:r>
      <w:r w:rsidR="002956E9" w:rsidRPr="00E77A85">
        <w:t xml:space="preserve">нального плана по предотвращению насилия и укреплению мира (2007 год) и разрабатывается новый план, включающий меры по борьбе с наркоторговлей и потреблением наркотиков. Он также приветствует программу </w:t>
      </w:r>
      <w:r w:rsidR="002956E9">
        <w:t>"</w:t>
      </w:r>
      <w:r w:rsidR="002956E9" w:rsidRPr="00E77A85">
        <w:t>Окна мира (2010</w:t>
      </w:r>
      <w:r w:rsidR="002956E9">
        <w:t>−</w:t>
      </w:r>
      <w:r w:rsidR="002956E9" w:rsidRPr="00E77A85">
        <w:t>2014 годы)", включающую провозглашение "дружественных ребенку" кантонов. Тем не менее, Комитет с озабоченностью отмечает:</w:t>
      </w:r>
    </w:p>
    <w:p w:rsidR="002956E9" w:rsidRPr="00E77A85" w:rsidRDefault="002956E9" w:rsidP="002956E9">
      <w:pPr>
        <w:pStyle w:val="SingleTxtGR"/>
      </w:pPr>
      <w:r w:rsidRPr="00E77A85">
        <w:tab/>
      </w:r>
      <w:proofErr w:type="spellStart"/>
      <w:r w:rsidRPr="00E77A85">
        <w:t>a</w:t>
      </w:r>
      <w:proofErr w:type="spellEnd"/>
      <w:r w:rsidRPr="00E77A85">
        <w:t>)</w:t>
      </w:r>
      <w:r w:rsidRPr="00E77A85">
        <w:tab/>
        <w:t>наблюдаемые в средствах массовой информации и законодательных органах тенденции поощрения политики "нулевой терпимости" или "твердой руки", направленной на предупреждение правонарушений среди детей и подр</w:t>
      </w:r>
      <w:r w:rsidRPr="00E77A85">
        <w:t>о</w:t>
      </w:r>
      <w:r w:rsidRPr="00E77A85">
        <w:t>стков, находящихся в уязвимом положении, в частности безнадзорных детей; и</w:t>
      </w:r>
    </w:p>
    <w:p w:rsidR="002956E9" w:rsidRPr="00E77A85" w:rsidRDefault="002956E9" w:rsidP="002956E9">
      <w:pPr>
        <w:pStyle w:val="SingleTxtGR"/>
      </w:pPr>
      <w:r w:rsidRPr="00E77A85">
        <w:tab/>
      </w:r>
      <w:proofErr w:type="spellStart"/>
      <w:r w:rsidRPr="00E77A85">
        <w:t>b</w:t>
      </w:r>
      <w:proofErr w:type="spellEnd"/>
      <w:r w:rsidRPr="00E77A85">
        <w:t>)</w:t>
      </w:r>
      <w:r w:rsidRPr="00E77A85">
        <w:tab/>
        <w:t>продолжающие</w:t>
      </w:r>
      <w:r>
        <w:t xml:space="preserve"> поступать </w:t>
      </w:r>
      <w:r w:rsidRPr="00E77A85">
        <w:t>сообщения о жестоком обращении с н</w:t>
      </w:r>
      <w:r w:rsidRPr="00E77A85">
        <w:t>е</w:t>
      </w:r>
      <w:r w:rsidRPr="00E77A85">
        <w:t xml:space="preserve">совершеннолетними в местах </w:t>
      </w:r>
      <w:r>
        <w:t xml:space="preserve">содержания под стражей и </w:t>
      </w:r>
      <w:r w:rsidRPr="00E77A85">
        <w:t>в пенитенциарных у</w:t>
      </w:r>
      <w:r w:rsidRPr="00E77A85">
        <w:t>ч</w:t>
      </w:r>
      <w:r w:rsidRPr="00E77A85">
        <w:t>реждениях, несмотря на то, что Закон № 8654 (2008) о праве детей и подрос</w:t>
      </w:r>
      <w:r w:rsidRPr="00E77A85">
        <w:t>т</w:t>
      </w:r>
      <w:r w:rsidRPr="00E77A85">
        <w:t>ков приучаться к дисциплине, не подвергаясь физическому наказанию или ун</w:t>
      </w:r>
      <w:r w:rsidRPr="00E77A85">
        <w:t>и</w:t>
      </w:r>
      <w:r w:rsidRPr="00E77A85">
        <w:t>жающему достоинство обращению, и Закон № 8649 (2008) о применении к н</w:t>
      </w:r>
      <w:r w:rsidRPr="00E77A85">
        <w:t>е</w:t>
      </w:r>
      <w:r w:rsidRPr="00E77A85">
        <w:t>совершеннолетним преступникам мер наказания запрещают применение теле</w:t>
      </w:r>
      <w:r w:rsidRPr="00E77A85">
        <w:t>с</w:t>
      </w:r>
      <w:r w:rsidRPr="00E77A85">
        <w:t xml:space="preserve">ных наказаний и унижающего достоинство обращения персоналом центров </w:t>
      </w:r>
      <w:r>
        <w:t>с</w:t>
      </w:r>
      <w:r>
        <w:t>о</w:t>
      </w:r>
      <w:r>
        <w:t xml:space="preserve">держания под стражей и пенитенциарных учреждений для несовершеннолетних </w:t>
      </w:r>
      <w:r w:rsidRPr="00E77A85">
        <w:t>правонарушителей.</w:t>
      </w:r>
    </w:p>
    <w:p w:rsidR="002956E9" w:rsidRPr="00E77A85" w:rsidRDefault="00B002A9" w:rsidP="002956E9">
      <w:pPr>
        <w:pStyle w:val="SingleTxtGR"/>
      </w:pPr>
      <w:r>
        <w:t>4</w:t>
      </w:r>
      <w:r w:rsidRPr="00B002A9">
        <w:t>4</w:t>
      </w:r>
      <w:r w:rsidR="002956E9" w:rsidRPr="00E77A85">
        <w:t>.</w:t>
      </w:r>
      <w:r w:rsidR="002956E9" w:rsidRPr="00E77A85">
        <w:tab/>
      </w:r>
      <w:r w:rsidR="002956E9" w:rsidRPr="00CD5B3A">
        <w:rPr>
          <w:b/>
        </w:rPr>
        <w:t>Комитет настоятельно призывает государство-участник обеспечить соответствующее осуществление и оценку планов по предупреждению н</w:t>
      </w:r>
      <w:r w:rsidR="002956E9" w:rsidRPr="00CD5B3A">
        <w:rPr>
          <w:b/>
        </w:rPr>
        <w:t>а</w:t>
      </w:r>
      <w:r w:rsidR="002956E9" w:rsidRPr="00CD5B3A">
        <w:rPr>
          <w:b/>
        </w:rPr>
        <w:t>силия и содействию миру, так чтобы они препятствовали репрессивным и реакционным действиям в отношении детей и подростков, в частности тех, которые находятся в уязвимом положении. Он также настоятельно приз</w:t>
      </w:r>
      <w:r w:rsidR="002956E9" w:rsidRPr="00CD5B3A">
        <w:rPr>
          <w:b/>
        </w:rPr>
        <w:t>ы</w:t>
      </w:r>
      <w:r w:rsidR="002956E9" w:rsidRPr="00CD5B3A">
        <w:rPr>
          <w:b/>
        </w:rPr>
        <w:t xml:space="preserve">вает государство-участник обеспечить расследование и </w:t>
      </w:r>
      <w:r w:rsidR="002956E9">
        <w:rPr>
          <w:b/>
        </w:rPr>
        <w:t xml:space="preserve">уголовное </w:t>
      </w:r>
      <w:r w:rsidR="002956E9" w:rsidRPr="00CD5B3A">
        <w:rPr>
          <w:b/>
        </w:rPr>
        <w:t>пресл</w:t>
      </w:r>
      <w:r w:rsidR="002956E9" w:rsidRPr="00CD5B3A">
        <w:rPr>
          <w:b/>
        </w:rPr>
        <w:t>е</w:t>
      </w:r>
      <w:r w:rsidR="002956E9" w:rsidRPr="00CD5B3A">
        <w:rPr>
          <w:b/>
        </w:rPr>
        <w:t xml:space="preserve">дование </w:t>
      </w:r>
      <w:r w:rsidR="002956E9">
        <w:rPr>
          <w:b/>
        </w:rPr>
        <w:t xml:space="preserve">по фактам </w:t>
      </w:r>
      <w:r w:rsidR="002956E9" w:rsidRPr="00CD5B3A">
        <w:rPr>
          <w:b/>
        </w:rPr>
        <w:t>всех случаев жестокого обращения с детьми со стороны сотрудников полиции и тюремных надзирателей и привлечение к ответс</w:t>
      </w:r>
      <w:r w:rsidR="002956E9" w:rsidRPr="00CD5B3A">
        <w:rPr>
          <w:b/>
        </w:rPr>
        <w:t>т</w:t>
      </w:r>
      <w:r w:rsidR="002956E9" w:rsidRPr="00CD5B3A">
        <w:rPr>
          <w:b/>
        </w:rPr>
        <w:t>венности</w:t>
      </w:r>
      <w:r w:rsidR="002956E9">
        <w:rPr>
          <w:b/>
        </w:rPr>
        <w:t xml:space="preserve"> лиц, допускающих такие нарушения</w:t>
      </w:r>
      <w:r w:rsidR="002956E9" w:rsidRPr="00CD5B3A">
        <w:rPr>
          <w:b/>
        </w:rPr>
        <w:t>.</w:t>
      </w:r>
    </w:p>
    <w:p w:rsidR="002956E9" w:rsidRPr="00E77A85" w:rsidRDefault="002956E9" w:rsidP="002956E9">
      <w:pPr>
        <w:pStyle w:val="H23GR"/>
      </w:pPr>
      <w:r>
        <w:tab/>
      </w:r>
      <w:r>
        <w:tab/>
      </w:r>
      <w:r w:rsidRPr="00E77A85">
        <w:t>Телесные наказания</w:t>
      </w:r>
    </w:p>
    <w:p w:rsidR="002956E9" w:rsidRPr="00E77A85" w:rsidRDefault="00B002A9" w:rsidP="002956E9">
      <w:pPr>
        <w:pStyle w:val="SingleTxtGR"/>
      </w:pPr>
      <w:r>
        <w:t>4</w:t>
      </w:r>
      <w:r w:rsidRPr="00B002A9">
        <w:t>5</w:t>
      </w:r>
      <w:r w:rsidR="002956E9" w:rsidRPr="00E77A85">
        <w:t>.</w:t>
      </w:r>
      <w:r w:rsidR="002956E9" w:rsidRPr="00E77A85">
        <w:tab/>
        <w:t>Комитет приветствует принятие Закона № 8654 (2008) о праве детей и подростков приучаться к дисциплине, не подвергаясь физическому наказанию или унижающему достоинство обращению, которы</w:t>
      </w:r>
      <w:r w:rsidR="002956E9">
        <w:t>й</w:t>
      </w:r>
      <w:r w:rsidR="002956E9" w:rsidRPr="00E77A85">
        <w:t xml:space="preserve"> запреща</w:t>
      </w:r>
      <w:r w:rsidR="002956E9">
        <w:t xml:space="preserve">ет </w:t>
      </w:r>
      <w:r w:rsidR="002956E9" w:rsidRPr="00E77A85">
        <w:t>телесные нак</w:t>
      </w:r>
      <w:r w:rsidR="002956E9" w:rsidRPr="00E77A85">
        <w:t>а</w:t>
      </w:r>
      <w:r w:rsidR="002956E9" w:rsidRPr="00E77A85">
        <w:t>зания и унижающее достоинство обращение с детьми и подростками со стор</w:t>
      </w:r>
      <w:r w:rsidR="002956E9" w:rsidRPr="00E77A85">
        <w:t>о</w:t>
      </w:r>
      <w:r w:rsidR="002956E9" w:rsidRPr="00E77A85">
        <w:t>ны родителей, опекунов, лиц, обеспечивающих альтернативный уход, и перс</w:t>
      </w:r>
      <w:r w:rsidR="002956E9" w:rsidRPr="00E77A85">
        <w:t>о</w:t>
      </w:r>
      <w:r w:rsidR="002956E9" w:rsidRPr="00E77A85">
        <w:t xml:space="preserve">нала образовательных и медицинских </w:t>
      </w:r>
      <w:r w:rsidR="002956E9">
        <w:t>учреждений</w:t>
      </w:r>
      <w:r w:rsidR="002956E9" w:rsidRPr="00E77A85">
        <w:t>, детских садов и центров с</w:t>
      </w:r>
      <w:r w:rsidR="002956E9" w:rsidRPr="00E77A85">
        <w:t>о</w:t>
      </w:r>
      <w:r w:rsidR="002956E9" w:rsidRPr="00E77A85">
        <w:t>держания под стражей несовершеннолетних правонарушителей. Тем не менее он по-прежнему обеспокоен тем, что: телесные наказания все еще восприн</w:t>
      </w:r>
      <w:r w:rsidR="002956E9" w:rsidRPr="00E77A85">
        <w:t>и</w:t>
      </w:r>
      <w:r w:rsidR="002956E9" w:rsidRPr="00E77A85">
        <w:t xml:space="preserve">маются </w:t>
      </w:r>
      <w:r w:rsidR="002956E9">
        <w:t xml:space="preserve">значительной частью </w:t>
      </w:r>
      <w:r w:rsidR="002956E9" w:rsidRPr="00E77A85">
        <w:t>населения как иногда необходимое средство во</w:t>
      </w:r>
      <w:r w:rsidR="002956E9" w:rsidRPr="00E77A85">
        <w:t>с</w:t>
      </w:r>
      <w:r w:rsidR="002956E9" w:rsidRPr="00E77A85">
        <w:t>питания; Управление омбудсмена получает от детей и подростков большое к</w:t>
      </w:r>
      <w:r w:rsidR="002956E9" w:rsidRPr="00E77A85">
        <w:t>о</w:t>
      </w:r>
      <w:r w:rsidR="002956E9" w:rsidRPr="00E77A85">
        <w:t>личество жалоб и вопросов в связи с жестоким обращением со стороны учит</w:t>
      </w:r>
      <w:r w:rsidR="002956E9" w:rsidRPr="00E77A85">
        <w:t>е</w:t>
      </w:r>
      <w:r w:rsidR="002956E9" w:rsidRPr="00E77A85">
        <w:t xml:space="preserve">лей; </w:t>
      </w:r>
      <w:r w:rsidR="002956E9">
        <w:t xml:space="preserve">однако допускающие жестокое обращение лица </w:t>
      </w:r>
      <w:r w:rsidR="002956E9" w:rsidRPr="00E77A85">
        <w:t>привлекаются к уголовной ответственности только тогда, когда такие наказания приводят к телесным п</w:t>
      </w:r>
      <w:r w:rsidR="002956E9" w:rsidRPr="00E77A85">
        <w:t>о</w:t>
      </w:r>
      <w:r w:rsidR="002956E9" w:rsidRPr="00E77A85">
        <w:t>вреждениям.</w:t>
      </w:r>
    </w:p>
    <w:p w:rsidR="002956E9" w:rsidRPr="007C38E1" w:rsidRDefault="00B002A9" w:rsidP="002956E9">
      <w:pPr>
        <w:pStyle w:val="SingleTxtGR"/>
        <w:rPr>
          <w:b/>
        </w:rPr>
      </w:pPr>
      <w:r>
        <w:t>4</w:t>
      </w:r>
      <w:r w:rsidRPr="00B002A9">
        <w:t>6</w:t>
      </w:r>
      <w:r w:rsidR="002956E9" w:rsidRPr="00E77A85">
        <w:t>.</w:t>
      </w:r>
      <w:r w:rsidR="002956E9" w:rsidRPr="00E77A85">
        <w:tab/>
      </w:r>
      <w:r w:rsidR="002956E9" w:rsidRPr="007C38E1">
        <w:rPr>
          <w:b/>
        </w:rPr>
        <w:t>В свете пункта 2 статьи 28 Конвенции и Замечания общего порядка № 8 (2006) о праве ребенка на защиту от телесного наказания и других же</w:t>
      </w:r>
      <w:r w:rsidR="002956E9" w:rsidRPr="007C38E1">
        <w:rPr>
          <w:b/>
        </w:rPr>
        <w:t>с</w:t>
      </w:r>
      <w:r w:rsidR="002956E9" w:rsidRPr="007C38E1">
        <w:rPr>
          <w:b/>
        </w:rPr>
        <w:t>токих или унижающих достоинство видов наказания, Комитет рекомендует государс</w:t>
      </w:r>
      <w:r w:rsidR="002956E9" w:rsidRPr="007C38E1">
        <w:rPr>
          <w:b/>
        </w:rPr>
        <w:t>т</w:t>
      </w:r>
      <w:r w:rsidR="002956E9" w:rsidRPr="007C38E1">
        <w:rPr>
          <w:b/>
        </w:rPr>
        <w:t>ву-участнику:</w:t>
      </w:r>
    </w:p>
    <w:p w:rsidR="002956E9" w:rsidRPr="007C38E1" w:rsidRDefault="002956E9" w:rsidP="002956E9">
      <w:pPr>
        <w:pStyle w:val="SingleTxtGR"/>
        <w:rPr>
          <w:b/>
        </w:rPr>
      </w:pPr>
      <w:r w:rsidRPr="007C38E1">
        <w:rPr>
          <w:b/>
        </w:rPr>
        <w:tab/>
      </w:r>
      <w:proofErr w:type="spellStart"/>
      <w:r w:rsidRPr="007C38E1">
        <w:rPr>
          <w:b/>
        </w:rPr>
        <w:t>a</w:t>
      </w:r>
      <w:proofErr w:type="spellEnd"/>
      <w:r w:rsidRPr="007C38E1">
        <w:rPr>
          <w:b/>
        </w:rPr>
        <w:t>)</w:t>
      </w:r>
      <w:r w:rsidRPr="007C38E1">
        <w:rPr>
          <w:b/>
        </w:rPr>
        <w:tab/>
      </w:r>
      <w:r>
        <w:rPr>
          <w:b/>
        </w:rPr>
        <w:t xml:space="preserve">в полной мере </w:t>
      </w:r>
      <w:r w:rsidRPr="007C38E1">
        <w:rPr>
          <w:b/>
        </w:rPr>
        <w:t xml:space="preserve">обеспечить </w:t>
      </w:r>
      <w:r>
        <w:rPr>
          <w:b/>
        </w:rPr>
        <w:t xml:space="preserve">имплементацию </w:t>
      </w:r>
      <w:r w:rsidRPr="007C38E1">
        <w:rPr>
          <w:b/>
        </w:rPr>
        <w:t>Закона № 8654, з</w:t>
      </w:r>
      <w:r w:rsidRPr="007C38E1">
        <w:rPr>
          <w:b/>
        </w:rPr>
        <w:t>а</w:t>
      </w:r>
      <w:r w:rsidRPr="007C38E1">
        <w:rPr>
          <w:b/>
        </w:rPr>
        <w:t xml:space="preserve">прещающего телесные наказания, </w:t>
      </w:r>
      <w:r>
        <w:rPr>
          <w:b/>
        </w:rPr>
        <w:t xml:space="preserve">а также </w:t>
      </w:r>
      <w:r w:rsidRPr="007C38E1">
        <w:rPr>
          <w:b/>
        </w:rPr>
        <w:t xml:space="preserve">эффективное расследование и уголовное преследование всех случаев телесных наказаний и привлечение </w:t>
      </w:r>
      <w:r>
        <w:rPr>
          <w:b/>
        </w:rPr>
        <w:t xml:space="preserve">лиц, совершающих такие действия, </w:t>
      </w:r>
      <w:r w:rsidRPr="007C38E1">
        <w:rPr>
          <w:b/>
        </w:rPr>
        <w:t>в том числе учителей, к уголовной о</w:t>
      </w:r>
      <w:r w:rsidRPr="007C38E1">
        <w:rPr>
          <w:b/>
        </w:rPr>
        <w:t>т</w:t>
      </w:r>
      <w:r w:rsidRPr="007C38E1">
        <w:rPr>
          <w:b/>
        </w:rPr>
        <w:t>ветственности независимо от того, привело ли такое наказание к теле</w:t>
      </w:r>
      <w:r w:rsidRPr="007C38E1">
        <w:rPr>
          <w:b/>
        </w:rPr>
        <w:t>с</w:t>
      </w:r>
      <w:r w:rsidRPr="007C38E1">
        <w:rPr>
          <w:b/>
        </w:rPr>
        <w:t>ным повреждениям ребенка;</w:t>
      </w:r>
    </w:p>
    <w:p w:rsidR="002956E9" w:rsidRPr="007C38E1" w:rsidRDefault="002956E9" w:rsidP="002956E9">
      <w:pPr>
        <w:pStyle w:val="SingleTxtGR"/>
        <w:rPr>
          <w:b/>
        </w:rPr>
      </w:pPr>
      <w:r w:rsidRPr="007C38E1">
        <w:rPr>
          <w:b/>
        </w:rPr>
        <w:tab/>
      </w:r>
      <w:proofErr w:type="spellStart"/>
      <w:r w:rsidRPr="007C38E1">
        <w:rPr>
          <w:b/>
        </w:rPr>
        <w:t>b</w:t>
      </w:r>
      <w:proofErr w:type="spellEnd"/>
      <w:r w:rsidRPr="007C38E1">
        <w:rPr>
          <w:b/>
        </w:rPr>
        <w:t>)</w:t>
      </w:r>
      <w:r w:rsidRPr="007C38E1">
        <w:rPr>
          <w:b/>
        </w:rPr>
        <w:tab/>
        <w:t>продолжать принимать соответствующие меры для повышения уровня информированности широкой общественности, включая детей, о незаконности и негативных последствиях телесных наказаний и других форм нас</w:t>
      </w:r>
      <w:r w:rsidRPr="007C38E1">
        <w:rPr>
          <w:b/>
        </w:rPr>
        <w:t>и</w:t>
      </w:r>
      <w:r w:rsidRPr="007C38E1">
        <w:rPr>
          <w:b/>
        </w:rPr>
        <w:t>лия при воспитании детей; и</w:t>
      </w:r>
    </w:p>
    <w:p w:rsidR="002956E9" w:rsidRPr="00E77A85" w:rsidRDefault="002956E9" w:rsidP="002956E9">
      <w:pPr>
        <w:pStyle w:val="SingleTxtGR"/>
      </w:pPr>
      <w:r w:rsidRPr="007C38E1">
        <w:rPr>
          <w:b/>
        </w:rPr>
        <w:tab/>
      </w:r>
      <w:proofErr w:type="spellStart"/>
      <w:r w:rsidRPr="007C38E1">
        <w:rPr>
          <w:b/>
        </w:rPr>
        <w:t>c</w:t>
      </w:r>
      <w:proofErr w:type="spellEnd"/>
      <w:r w:rsidRPr="007C38E1">
        <w:rPr>
          <w:b/>
        </w:rPr>
        <w:t>)</w:t>
      </w:r>
      <w:r w:rsidRPr="007C38E1">
        <w:rPr>
          <w:b/>
        </w:rPr>
        <w:tab/>
        <w:t>ориентировать родителей, учителей и других лиц, работающих с детьми или в их интересах, на альтернативные, ненасильственные фо</w:t>
      </w:r>
      <w:r w:rsidRPr="007C38E1">
        <w:rPr>
          <w:b/>
        </w:rPr>
        <w:t>р</w:t>
      </w:r>
      <w:r w:rsidRPr="007C38E1">
        <w:rPr>
          <w:b/>
        </w:rPr>
        <w:t>мы по</w:t>
      </w:r>
      <w:r w:rsidRPr="007C38E1">
        <w:rPr>
          <w:b/>
        </w:rPr>
        <w:t>д</w:t>
      </w:r>
      <w:r w:rsidRPr="007C38E1">
        <w:rPr>
          <w:b/>
        </w:rPr>
        <w:t>держания дисциплины.</w:t>
      </w:r>
    </w:p>
    <w:p w:rsidR="002956E9" w:rsidRPr="00E77A85" w:rsidRDefault="002956E9" w:rsidP="002956E9">
      <w:pPr>
        <w:pStyle w:val="H23GR"/>
      </w:pPr>
      <w:r>
        <w:tab/>
      </w:r>
      <w:r>
        <w:tab/>
      </w:r>
      <w:r w:rsidRPr="00E77A85">
        <w:t>Последующие меры в связи с исследованием Организации Объединенных Н</w:t>
      </w:r>
      <w:r w:rsidRPr="00E77A85">
        <w:t>а</w:t>
      </w:r>
      <w:r w:rsidRPr="00E77A85">
        <w:t>ций по вопросу о насилии в отношении детей</w:t>
      </w:r>
    </w:p>
    <w:p w:rsidR="002956E9" w:rsidRPr="00D12F71" w:rsidRDefault="00B002A9" w:rsidP="002956E9">
      <w:pPr>
        <w:pStyle w:val="SingleTxtGR"/>
        <w:rPr>
          <w:b/>
        </w:rPr>
      </w:pPr>
      <w:r>
        <w:t>4</w:t>
      </w:r>
      <w:r>
        <w:rPr>
          <w:lang w:val="en-US"/>
        </w:rPr>
        <w:t>7</w:t>
      </w:r>
      <w:r w:rsidR="002956E9" w:rsidRPr="00E77A85">
        <w:t>.</w:t>
      </w:r>
      <w:r w:rsidR="002956E9" w:rsidRPr="00E77A85">
        <w:tab/>
      </w:r>
      <w:r w:rsidR="002956E9" w:rsidRPr="00D12F71">
        <w:rPr>
          <w:b/>
        </w:rPr>
        <w:t>Комитет рекомендует государству-участнику:</w:t>
      </w:r>
    </w:p>
    <w:p w:rsidR="002956E9" w:rsidRPr="00D12F71" w:rsidRDefault="002956E9" w:rsidP="002956E9">
      <w:pPr>
        <w:pStyle w:val="SingleTxtGR"/>
        <w:rPr>
          <w:b/>
        </w:rPr>
      </w:pPr>
      <w:r w:rsidRPr="00D12F71">
        <w:rPr>
          <w:b/>
        </w:rPr>
        <w:tab/>
      </w:r>
      <w:proofErr w:type="spellStart"/>
      <w:r w:rsidRPr="00D12F71">
        <w:rPr>
          <w:b/>
        </w:rPr>
        <w:t>a</w:t>
      </w:r>
      <w:proofErr w:type="spellEnd"/>
      <w:r w:rsidRPr="00D12F71">
        <w:rPr>
          <w:b/>
        </w:rPr>
        <w:t>)</w:t>
      </w:r>
      <w:r w:rsidRPr="00D12F71">
        <w:rPr>
          <w:b/>
        </w:rPr>
        <w:tab/>
        <w:t>определить в качестве приоритетной задачу ликвидации всех форм насилия в отношении детей, в том числе путем обеспечения осущес</w:t>
      </w:r>
      <w:r w:rsidRPr="00D12F71">
        <w:rPr>
          <w:b/>
        </w:rPr>
        <w:t>т</w:t>
      </w:r>
      <w:r w:rsidRPr="00D12F71">
        <w:rPr>
          <w:b/>
        </w:rPr>
        <w:t>вления рекомендаций, содержащихся в исследовании Организации Объ</w:t>
      </w:r>
      <w:r w:rsidRPr="00D12F71">
        <w:rPr>
          <w:b/>
        </w:rPr>
        <w:t>е</w:t>
      </w:r>
      <w:r w:rsidRPr="00D12F71">
        <w:rPr>
          <w:b/>
        </w:rPr>
        <w:t>диненных Наций по вопросу о насилии в отношении детей (А/61/299), уч</w:t>
      </w:r>
      <w:r w:rsidRPr="00D12F71">
        <w:rPr>
          <w:b/>
        </w:rPr>
        <w:t>и</w:t>
      </w:r>
      <w:r w:rsidRPr="00D12F71">
        <w:rPr>
          <w:b/>
        </w:rPr>
        <w:t>тывая итоги и рек</w:t>
      </w:r>
      <w:r w:rsidRPr="00D12F71">
        <w:rPr>
          <w:b/>
        </w:rPr>
        <w:t>о</w:t>
      </w:r>
      <w:r w:rsidRPr="00D12F71">
        <w:rPr>
          <w:b/>
        </w:rPr>
        <w:t xml:space="preserve">мендации региональных консультаций для Латинской Америки и уделяя особое внимание </w:t>
      </w:r>
      <w:proofErr w:type="spellStart"/>
      <w:r w:rsidRPr="00D12F71">
        <w:rPr>
          <w:b/>
        </w:rPr>
        <w:t>генде</w:t>
      </w:r>
      <w:r w:rsidRPr="00D12F71">
        <w:rPr>
          <w:b/>
        </w:rPr>
        <w:t>р</w:t>
      </w:r>
      <w:r w:rsidRPr="00D12F71">
        <w:rPr>
          <w:b/>
        </w:rPr>
        <w:t>ному</w:t>
      </w:r>
      <w:proofErr w:type="spellEnd"/>
      <w:r w:rsidRPr="00D12F71">
        <w:rPr>
          <w:b/>
        </w:rPr>
        <w:t xml:space="preserve"> фактору;</w:t>
      </w:r>
    </w:p>
    <w:p w:rsidR="002956E9" w:rsidRPr="00D12F71" w:rsidRDefault="002956E9" w:rsidP="002956E9">
      <w:pPr>
        <w:pStyle w:val="SingleTxtGR"/>
        <w:rPr>
          <w:b/>
        </w:rPr>
      </w:pPr>
      <w:r w:rsidRPr="00D12F71">
        <w:rPr>
          <w:b/>
        </w:rPr>
        <w:tab/>
      </w:r>
      <w:proofErr w:type="spellStart"/>
      <w:r w:rsidRPr="00D12F71">
        <w:rPr>
          <w:b/>
        </w:rPr>
        <w:t>b</w:t>
      </w:r>
      <w:proofErr w:type="spellEnd"/>
      <w:r w:rsidRPr="00D12F71">
        <w:rPr>
          <w:b/>
        </w:rPr>
        <w:t>)</w:t>
      </w:r>
      <w:r w:rsidRPr="00D12F71">
        <w:rPr>
          <w:b/>
        </w:rPr>
        <w:tab/>
        <w:t>представить в следующем периодическом докладе информацию относительно осуществления государством-участником рекомендаций, с</w:t>
      </w:r>
      <w:r w:rsidRPr="00D12F71">
        <w:rPr>
          <w:b/>
        </w:rPr>
        <w:t>о</w:t>
      </w:r>
      <w:r w:rsidRPr="00D12F71">
        <w:rPr>
          <w:b/>
        </w:rPr>
        <w:t>держащихся в вышеупомянутом исследовании, особенно тех из них, на к</w:t>
      </w:r>
      <w:r w:rsidRPr="00D12F71">
        <w:rPr>
          <w:b/>
        </w:rPr>
        <w:t>о</w:t>
      </w:r>
      <w:r w:rsidRPr="00D12F71">
        <w:rPr>
          <w:b/>
        </w:rPr>
        <w:t>торые обратил особое внимание Специальный представитель Генеральн</w:t>
      </w:r>
      <w:r w:rsidRPr="00D12F71">
        <w:rPr>
          <w:b/>
        </w:rPr>
        <w:t>о</w:t>
      </w:r>
      <w:r w:rsidRPr="00D12F71">
        <w:rPr>
          <w:b/>
        </w:rPr>
        <w:t>го секретаря по вопросу о насилии в отношении детей, а именно относ</w:t>
      </w:r>
      <w:r w:rsidRPr="00D12F71">
        <w:rPr>
          <w:b/>
        </w:rPr>
        <w:t>и</w:t>
      </w:r>
      <w:r w:rsidRPr="00D12F71">
        <w:rPr>
          <w:b/>
        </w:rPr>
        <w:t>тельно:</w:t>
      </w:r>
    </w:p>
    <w:p w:rsidR="002956E9" w:rsidRPr="00D12F71" w:rsidRDefault="002956E9" w:rsidP="002956E9">
      <w:pPr>
        <w:pStyle w:val="SingleTxtGR"/>
        <w:tabs>
          <w:tab w:val="clear" w:pos="1701"/>
          <w:tab w:val="clear" w:pos="2268"/>
          <w:tab w:val="left" w:pos="2299"/>
        </w:tabs>
        <w:ind w:left="1701" w:hanging="567"/>
        <w:rPr>
          <w:b/>
        </w:rPr>
      </w:pPr>
      <w:r w:rsidRPr="00D12F71">
        <w:rPr>
          <w:b/>
        </w:rPr>
        <w:tab/>
      </w:r>
      <w:proofErr w:type="spellStart"/>
      <w:r w:rsidRPr="00D12F71">
        <w:rPr>
          <w:b/>
        </w:rPr>
        <w:t>i</w:t>
      </w:r>
      <w:proofErr w:type="spellEnd"/>
      <w:r w:rsidRPr="00D12F71">
        <w:rPr>
          <w:b/>
        </w:rPr>
        <w:t>)</w:t>
      </w:r>
      <w:r w:rsidRPr="00D12F71">
        <w:rPr>
          <w:b/>
        </w:rPr>
        <w:tab/>
        <w:t>разработки национальной всеобъемлющей стратегии по пред</w:t>
      </w:r>
      <w:r w:rsidRPr="00D12F71">
        <w:rPr>
          <w:b/>
        </w:rPr>
        <w:t>у</w:t>
      </w:r>
      <w:r w:rsidRPr="00D12F71">
        <w:rPr>
          <w:b/>
        </w:rPr>
        <w:t>преждению всех форм насилия в отношении детей и борьбе с ними;</w:t>
      </w:r>
    </w:p>
    <w:p w:rsidR="002956E9" w:rsidRPr="00D12F71" w:rsidRDefault="002956E9" w:rsidP="002956E9">
      <w:pPr>
        <w:pStyle w:val="SingleTxtGR"/>
        <w:tabs>
          <w:tab w:val="clear" w:pos="1701"/>
          <w:tab w:val="clear" w:pos="2268"/>
          <w:tab w:val="left" w:pos="2299"/>
        </w:tabs>
        <w:ind w:left="1701" w:hanging="567"/>
        <w:rPr>
          <w:b/>
        </w:rPr>
      </w:pPr>
      <w:r w:rsidRPr="00D12F71">
        <w:rPr>
          <w:b/>
        </w:rPr>
        <w:tab/>
      </w:r>
      <w:proofErr w:type="spellStart"/>
      <w:r w:rsidRPr="00D12F71">
        <w:rPr>
          <w:b/>
        </w:rPr>
        <w:t>ii</w:t>
      </w:r>
      <w:proofErr w:type="spellEnd"/>
      <w:r w:rsidRPr="00D12F71">
        <w:rPr>
          <w:b/>
        </w:rPr>
        <w:t>)</w:t>
      </w:r>
      <w:r w:rsidRPr="00D12F71">
        <w:rPr>
          <w:b/>
        </w:rPr>
        <w:tab/>
        <w:t>введения четко предусмотренного в национальном законод</w:t>
      </w:r>
      <w:r w:rsidRPr="00D12F71">
        <w:rPr>
          <w:b/>
        </w:rPr>
        <w:t>а</w:t>
      </w:r>
      <w:r w:rsidRPr="00D12F71">
        <w:rPr>
          <w:b/>
        </w:rPr>
        <w:t>тельстве запрещения на применение всех форм насилия в отношении детей во всех местах; и</w:t>
      </w:r>
    </w:p>
    <w:p w:rsidR="002956E9" w:rsidRPr="00D12F71" w:rsidRDefault="002956E9" w:rsidP="002956E9">
      <w:pPr>
        <w:pStyle w:val="SingleTxtGR"/>
        <w:tabs>
          <w:tab w:val="clear" w:pos="1701"/>
          <w:tab w:val="clear" w:pos="2268"/>
          <w:tab w:val="left" w:pos="2299"/>
        </w:tabs>
        <w:ind w:left="1701" w:hanging="567"/>
        <w:rPr>
          <w:b/>
        </w:rPr>
      </w:pPr>
      <w:r w:rsidRPr="00D12F71">
        <w:rPr>
          <w:b/>
        </w:rPr>
        <w:tab/>
      </w:r>
      <w:proofErr w:type="spellStart"/>
      <w:r w:rsidRPr="00D12F71">
        <w:rPr>
          <w:b/>
        </w:rPr>
        <w:t>iii</w:t>
      </w:r>
      <w:proofErr w:type="spellEnd"/>
      <w:r w:rsidRPr="00D12F71">
        <w:rPr>
          <w:b/>
        </w:rPr>
        <w:t>)</w:t>
      </w:r>
      <w:r w:rsidRPr="00D12F71">
        <w:rPr>
          <w:b/>
        </w:rPr>
        <w:tab/>
        <w:t>укрепления национальной системы сбора, анализа и распр</w:t>
      </w:r>
      <w:r w:rsidRPr="00D12F71">
        <w:rPr>
          <w:b/>
        </w:rPr>
        <w:t>о</w:t>
      </w:r>
      <w:r w:rsidRPr="00D12F71">
        <w:rPr>
          <w:b/>
        </w:rPr>
        <w:t>странения данных и реализации программы исследований проблемы насилия в отн</w:t>
      </w:r>
      <w:r w:rsidRPr="00D12F71">
        <w:rPr>
          <w:b/>
        </w:rPr>
        <w:t>о</w:t>
      </w:r>
      <w:r w:rsidRPr="00D12F71">
        <w:rPr>
          <w:b/>
        </w:rPr>
        <w:t>шении детей;</w:t>
      </w:r>
    </w:p>
    <w:p w:rsidR="00E77D98" w:rsidRPr="00155438" w:rsidRDefault="00E77D98" w:rsidP="00E77D98">
      <w:pPr>
        <w:pStyle w:val="SingleTxtGR"/>
        <w:rPr>
          <w:b/>
        </w:rPr>
      </w:pPr>
      <w:r w:rsidRPr="00155438">
        <w:rPr>
          <w:b/>
        </w:rPr>
        <w:tab/>
      </w:r>
      <w:proofErr w:type="spellStart"/>
      <w:r w:rsidRPr="00155438">
        <w:rPr>
          <w:b/>
        </w:rPr>
        <w:t>c</w:t>
      </w:r>
      <w:proofErr w:type="spellEnd"/>
      <w:r w:rsidRPr="00155438">
        <w:rPr>
          <w:b/>
        </w:rPr>
        <w:t>)</w:t>
      </w:r>
      <w:r w:rsidRPr="00155438">
        <w:rPr>
          <w:b/>
        </w:rPr>
        <w:tab/>
        <w:t>сотрудничать со Специальным представителем Генерального секретаря по вопросу о насилии в отношении детей и обратиться за техн</w:t>
      </w:r>
      <w:r w:rsidRPr="00155438">
        <w:rPr>
          <w:b/>
        </w:rPr>
        <w:t>и</w:t>
      </w:r>
      <w:r w:rsidRPr="00155438">
        <w:rPr>
          <w:b/>
        </w:rPr>
        <w:t xml:space="preserve">ческой помощью, в частности, к </w:t>
      </w:r>
      <w:proofErr w:type="spellStart"/>
      <w:r w:rsidRPr="00155438">
        <w:rPr>
          <w:b/>
        </w:rPr>
        <w:t>ЮНИСЕФ</w:t>
      </w:r>
      <w:proofErr w:type="spellEnd"/>
      <w:r w:rsidRPr="00155438">
        <w:rPr>
          <w:b/>
        </w:rPr>
        <w:t>, Управлению Верховного к</w:t>
      </w:r>
      <w:r w:rsidRPr="00155438">
        <w:rPr>
          <w:b/>
        </w:rPr>
        <w:t>о</w:t>
      </w:r>
      <w:r w:rsidRPr="00155438">
        <w:rPr>
          <w:b/>
        </w:rPr>
        <w:t>миссара по правам человека, Всемирной организации здравоохранения, Международной организации труда (МОТ), Организации Объединенных Наций по вопросам образования, науки и культуры (ЮНЕСКО), Управл</w:t>
      </w:r>
      <w:r w:rsidRPr="00155438">
        <w:rPr>
          <w:b/>
        </w:rPr>
        <w:t>е</w:t>
      </w:r>
      <w:r w:rsidRPr="00155438">
        <w:rPr>
          <w:b/>
        </w:rPr>
        <w:t>нию Верховного комиссара Организации Объединенных Наций по делам беженцев (</w:t>
      </w:r>
      <w:proofErr w:type="spellStart"/>
      <w:r w:rsidRPr="00155438">
        <w:rPr>
          <w:b/>
        </w:rPr>
        <w:t>УВКБ</w:t>
      </w:r>
      <w:proofErr w:type="spellEnd"/>
      <w:r w:rsidRPr="00155438">
        <w:rPr>
          <w:b/>
        </w:rPr>
        <w:t>), Управлению Организации Объединенных Наций по наркотикам и преступности, а также к партнерам из числа НПО.</w:t>
      </w:r>
    </w:p>
    <w:p w:rsidR="00E77D98" w:rsidRPr="00C62178" w:rsidRDefault="00E77D98" w:rsidP="00E77D98">
      <w:pPr>
        <w:pStyle w:val="H1GR"/>
      </w:pPr>
      <w:r w:rsidRPr="00E77D98">
        <w:tab/>
      </w:r>
      <w:r w:rsidRPr="00C62178">
        <w:t>Е.</w:t>
      </w:r>
      <w:r w:rsidRPr="00C62178">
        <w:tab/>
        <w:t>Семейное окружение и альтернативный уход [статьи 5, 18 (пункты 1–2), 9–11, 19–21, 25, 27 (пункт 4) и 39 Конвенции]</w:t>
      </w:r>
    </w:p>
    <w:p w:rsidR="00E77D98" w:rsidRPr="00C62178" w:rsidRDefault="00E77D98" w:rsidP="00E77D98">
      <w:pPr>
        <w:pStyle w:val="H23GR"/>
      </w:pPr>
      <w:r w:rsidRPr="00E77D98">
        <w:tab/>
      </w:r>
      <w:r w:rsidRPr="00E77D98">
        <w:tab/>
      </w:r>
      <w:r w:rsidRPr="00C62178">
        <w:t>Семейное окружение</w:t>
      </w:r>
    </w:p>
    <w:p w:rsidR="00E77D98" w:rsidRPr="00C62178" w:rsidRDefault="00B002A9" w:rsidP="00E77D98">
      <w:pPr>
        <w:pStyle w:val="SingleTxtGR"/>
        <w:rPr>
          <w:b/>
        </w:rPr>
      </w:pPr>
      <w:r>
        <w:t>4</w:t>
      </w:r>
      <w:r w:rsidRPr="00B002A9">
        <w:t>8</w:t>
      </w:r>
      <w:r w:rsidR="00E77D98" w:rsidRPr="00C62178">
        <w:t>.</w:t>
      </w:r>
      <w:r w:rsidR="00E77D98" w:rsidRPr="00C62178">
        <w:tab/>
      </w:r>
      <w:r w:rsidR="00E77D98" w:rsidRPr="00C62178">
        <w:rPr>
          <w:b/>
        </w:rPr>
        <w:t>Комитет рекомендует государству-участнику ратифицировать Ко</w:t>
      </w:r>
      <w:r w:rsidR="00E77D98" w:rsidRPr="00C62178">
        <w:rPr>
          <w:b/>
        </w:rPr>
        <w:t>н</w:t>
      </w:r>
      <w:r w:rsidR="00E77D98" w:rsidRPr="00C62178">
        <w:rPr>
          <w:b/>
        </w:rPr>
        <w:t>венцию о признании и приведении в исполнение решений, касающихся обязательств по содержанию детей (1973 год), Конвенцию о законе, прим</w:t>
      </w:r>
      <w:r w:rsidR="00E77D98" w:rsidRPr="00C62178">
        <w:rPr>
          <w:b/>
        </w:rPr>
        <w:t>е</w:t>
      </w:r>
      <w:r w:rsidR="00E77D98" w:rsidRPr="00C62178">
        <w:rPr>
          <w:b/>
        </w:rPr>
        <w:t>нимом к алиментным обязательствам</w:t>
      </w:r>
      <w:r w:rsidR="00E77D98" w:rsidRPr="00C62178">
        <w:rPr>
          <w:b/>
          <w:lang w:val="fr-FR"/>
        </w:rPr>
        <w:t> </w:t>
      </w:r>
      <w:r w:rsidR="00E77D98" w:rsidRPr="00C62178">
        <w:rPr>
          <w:b/>
        </w:rPr>
        <w:t xml:space="preserve"> (1973 год), и Конвенцию о юрисди</w:t>
      </w:r>
      <w:r w:rsidR="00E77D98" w:rsidRPr="00C62178">
        <w:rPr>
          <w:b/>
        </w:rPr>
        <w:t>к</w:t>
      </w:r>
      <w:r w:rsidR="00E77D98" w:rsidRPr="00C62178">
        <w:rPr>
          <w:b/>
        </w:rPr>
        <w:t>ции, применимом праве, признании и приведении в исполнение решений и сотрудничестве в отношении родительской ответственности и мер по з</w:t>
      </w:r>
      <w:r w:rsidR="00E77D98" w:rsidRPr="00C62178">
        <w:rPr>
          <w:b/>
        </w:rPr>
        <w:t>а</w:t>
      </w:r>
      <w:r w:rsidR="00E77D98" w:rsidRPr="00C62178">
        <w:rPr>
          <w:b/>
        </w:rPr>
        <w:t>щите детей (1996 год).</w:t>
      </w:r>
    </w:p>
    <w:p w:rsidR="00E77D98" w:rsidRPr="00C62178" w:rsidRDefault="00E77D98" w:rsidP="00E77D98">
      <w:pPr>
        <w:pStyle w:val="H23GR"/>
      </w:pPr>
      <w:r w:rsidRPr="00E77D98">
        <w:tab/>
      </w:r>
      <w:r w:rsidRPr="00E77D98">
        <w:tab/>
      </w:r>
      <w:r w:rsidRPr="00C62178">
        <w:t>Дети, лишенные семейного окружения</w:t>
      </w:r>
    </w:p>
    <w:p w:rsidR="00E77D98" w:rsidRPr="00C62178" w:rsidRDefault="00B002A9" w:rsidP="00E77D98">
      <w:pPr>
        <w:pStyle w:val="SingleTxtGR"/>
      </w:pPr>
      <w:r>
        <w:t>4</w:t>
      </w:r>
      <w:r w:rsidRPr="00B002A9">
        <w:t>9</w:t>
      </w:r>
      <w:r w:rsidR="00E77D98" w:rsidRPr="00C62178">
        <w:t>.</w:t>
      </w:r>
      <w:r w:rsidR="00E77D98" w:rsidRPr="00C62178">
        <w:tab/>
        <w:t>Комитет одобряет усилия государства-участника, направленные на обе</w:t>
      </w:r>
      <w:r w:rsidR="00E77D98" w:rsidRPr="00C62178">
        <w:t>с</w:t>
      </w:r>
      <w:r w:rsidR="00E77D98" w:rsidRPr="00C62178">
        <w:t>печение альтернативных услуг по уходу путем создания Национальным комит</w:t>
      </w:r>
      <w:r w:rsidR="00E77D98" w:rsidRPr="00C62178">
        <w:t>е</w:t>
      </w:r>
      <w:r w:rsidR="00E77D98" w:rsidRPr="00C62178">
        <w:t>том защиты детства системы альтернативных мер защиты. Однако он обеспок</w:t>
      </w:r>
      <w:r w:rsidR="00E77D98" w:rsidRPr="00C62178">
        <w:t>о</w:t>
      </w:r>
      <w:r w:rsidR="00E77D98" w:rsidRPr="00C62178">
        <w:t>ен тем, что многие дети, в частности дети, находящиеся в более уязвимом п</w:t>
      </w:r>
      <w:r w:rsidR="00E77D98" w:rsidRPr="00C62178">
        <w:t>о</w:t>
      </w:r>
      <w:r w:rsidR="00E77D98" w:rsidRPr="00C62178">
        <w:t>ложении, помещаются в специализированные учреждения, а не передаются на воспитание в семьи.</w:t>
      </w:r>
    </w:p>
    <w:p w:rsidR="00E77D98" w:rsidRPr="00C62178" w:rsidRDefault="00B002A9" w:rsidP="00E77D98">
      <w:pPr>
        <w:pStyle w:val="SingleTxtGR"/>
        <w:rPr>
          <w:b/>
        </w:rPr>
      </w:pPr>
      <w:r w:rsidRPr="001F1468">
        <w:t>50</w:t>
      </w:r>
      <w:r w:rsidR="00E77D98" w:rsidRPr="00C62178">
        <w:t>.</w:t>
      </w:r>
      <w:r w:rsidR="00E77D98" w:rsidRPr="00C62178">
        <w:tab/>
      </w:r>
      <w:r w:rsidR="00E77D98" w:rsidRPr="00C62178">
        <w:rPr>
          <w:b/>
        </w:rPr>
        <w:t>Комитет рекомендует государству-участнику:</w:t>
      </w:r>
    </w:p>
    <w:p w:rsidR="00E77D98" w:rsidRPr="00C62178" w:rsidRDefault="00E77D98" w:rsidP="00E77D98">
      <w:pPr>
        <w:pStyle w:val="SingleTxtGR"/>
        <w:rPr>
          <w:b/>
        </w:rPr>
      </w:pPr>
      <w:r w:rsidRPr="00C62178">
        <w:rPr>
          <w:b/>
        </w:rPr>
        <w:tab/>
      </w:r>
      <w:proofErr w:type="spellStart"/>
      <w:r w:rsidRPr="00C62178">
        <w:rPr>
          <w:b/>
        </w:rPr>
        <w:t>a</w:t>
      </w:r>
      <w:proofErr w:type="spellEnd"/>
      <w:r w:rsidRPr="00C62178">
        <w:rPr>
          <w:b/>
        </w:rPr>
        <w:t>)</w:t>
      </w:r>
      <w:r w:rsidRPr="00C62178">
        <w:rPr>
          <w:b/>
        </w:rPr>
        <w:tab/>
        <w:t>активизировать усилия для обеспечения того, чтобы больше</w:t>
      </w:r>
      <w:r>
        <w:rPr>
          <w:b/>
        </w:rPr>
        <w:t>е число</w:t>
      </w:r>
      <w:r w:rsidRPr="00C62178">
        <w:rPr>
          <w:b/>
        </w:rPr>
        <w:t xml:space="preserve"> детей жил</w:t>
      </w:r>
      <w:r>
        <w:rPr>
          <w:b/>
        </w:rPr>
        <w:t>и</w:t>
      </w:r>
      <w:r w:rsidRPr="00C62178">
        <w:rPr>
          <w:b/>
        </w:rPr>
        <w:t xml:space="preserve"> </w:t>
      </w:r>
      <w:r>
        <w:rPr>
          <w:b/>
        </w:rPr>
        <w:t>в постоянном семейном окружении</w:t>
      </w:r>
      <w:r w:rsidRPr="00C62178">
        <w:rPr>
          <w:b/>
        </w:rPr>
        <w:t xml:space="preserve"> путем периодическ</w:t>
      </w:r>
      <w:r w:rsidRPr="00C62178">
        <w:rPr>
          <w:b/>
        </w:rPr>
        <w:t>о</w:t>
      </w:r>
      <w:r w:rsidRPr="00C62178">
        <w:rPr>
          <w:b/>
        </w:rPr>
        <w:t>го обзора положения детей, помещенных в специализированные учрежд</w:t>
      </w:r>
      <w:r w:rsidRPr="00C62178">
        <w:rPr>
          <w:b/>
        </w:rPr>
        <w:t>е</w:t>
      </w:r>
      <w:r w:rsidRPr="00C62178">
        <w:rPr>
          <w:b/>
        </w:rPr>
        <w:t>ния, сокращения продолжительности временного помещения детей и пр</w:t>
      </w:r>
      <w:r w:rsidRPr="00C62178">
        <w:rPr>
          <w:b/>
        </w:rPr>
        <w:t>и</w:t>
      </w:r>
      <w:r w:rsidRPr="00C62178">
        <w:rPr>
          <w:b/>
        </w:rPr>
        <w:t>нятия решений о помещении детей в разумные сроки и в соответствии с</w:t>
      </w:r>
      <w:r w:rsidR="001F1468">
        <w:rPr>
          <w:b/>
          <w:lang w:val="en-US"/>
        </w:rPr>
        <w:t> </w:t>
      </w:r>
      <w:r w:rsidRPr="00C62178">
        <w:rPr>
          <w:b/>
        </w:rPr>
        <w:t>наилучшими интересами ребе</w:t>
      </w:r>
      <w:r w:rsidRPr="00C62178">
        <w:rPr>
          <w:b/>
        </w:rPr>
        <w:t>н</w:t>
      </w:r>
      <w:r w:rsidRPr="00C62178">
        <w:rPr>
          <w:b/>
        </w:rPr>
        <w:t>ка;</w:t>
      </w:r>
    </w:p>
    <w:p w:rsidR="00E77D98" w:rsidRPr="00C62178" w:rsidRDefault="00E77D98" w:rsidP="00E77D98">
      <w:pPr>
        <w:pStyle w:val="SingleTxtGR"/>
        <w:rPr>
          <w:b/>
        </w:rPr>
      </w:pPr>
      <w:r w:rsidRPr="00C62178">
        <w:rPr>
          <w:b/>
        </w:rPr>
        <w:tab/>
      </w:r>
      <w:proofErr w:type="spellStart"/>
      <w:r w:rsidRPr="00C62178">
        <w:rPr>
          <w:b/>
        </w:rPr>
        <w:t>b</w:t>
      </w:r>
      <w:proofErr w:type="spellEnd"/>
      <w:r w:rsidRPr="00C62178">
        <w:rPr>
          <w:b/>
        </w:rPr>
        <w:t>)</w:t>
      </w:r>
      <w:r w:rsidRPr="00C62178">
        <w:rPr>
          <w:b/>
        </w:rPr>
        <w:tab/>
        <w:t>рассматривать помещение детей в специализированные учре</w:t>
      </w:r>
      <w:r w:rsidRPr="00C62178">
        <w:rPr>
          <w:b/>
        </w:rPr>
        <w:t>ж</w:t>
      </w:r>
      <w:r w:rsidRPr="00C62178">
        <w:rPr>
          <w:b/>
        </w:rPr>
        <w:t>дения в качестве крайней меры, применяемой в течение как можно более короткого срока, и принять все необходимые меры, позволяющие детям, помещенным в учреждения альтернативного ухода, вернуться в свои с</w:t>
      </w:r>
      <w:r w:rsidRPr="00C62178">
        <w:rPr>
          <w:b/>
        </w:rPr>
        <w:t>е</w:t>
      </w:r>
      <w:r w:rsidRPr="00C62178">
        <w:rPr>
          <w:b/>
        </w:rPr>
        <w:t>мьи, когда это возможно;</w:t>
      </w:r>
    </w:p>
    <w:p w:rsidR="00E77D98" w:rsidRPr="00C62178" w:rsidRDefault="00E77D98" w:rsidP="00E77D98">
      <w:pPr>
        <w:pStyle w:val="SingleTxtGR"/>
        <w:rPr>
          <w:b/>
        </w:rPr>
      </w:pPr>
      <w:r w:rsidRPr="00C62178">
        <w:rPr>
          <w:b/>
        </w:rPr>
        <w:tab/>
      </w:r>
      <w:proofErr w:type="spellStart"/>
      <w:r w:rsidRPr="00C62178">
        <w:rPr>
          <w:b/>
        </w:rPr>
        <w:t>c</w:t>
      </w:r>
      <w:proofErr w:type="spellEnd"/>
      <w:r w:rsidRPr="00C62178">
        <w:rPr>
          <w:b/>
        </w:rPr>
        <w:t>)</w:t>
      </w:r>
      <w:r w:rsidRPr="00C62178">
        <w:rPr>
          <w:b/>
        </w:rPr>
        <w:tab/>
        <w:t>отдавать предпочтение семейному, а не институциональному уходу за детьми, которые не могут жить со своими семьями;</w:t>
      </w:r>
    </w:p>
    <w:p w:rsidR="00E77D98" w:rsidRPr="00C62178" w:rsidRDefault="00E77D98" w:rsidP="00E77D98">
      <w:pPr>
        <w:pStyle w:val="SingleTxtGR"/>
      </w:pPr>
      <w:r w:rsidRPr="00C62178">
        <w:rPr>
          <w:b/>
        </w:rPr>
        <w:tab/>
      </w:r>
      <w:proofErr w:type="spellStart"/>
      <w:r w:rsidRPr="00C62178">
        <w:rPr>
          <w:b/>
        </w:rPr>
        <w:t>d</w:t>
      </w:r>
      <w:proofErr w:type="spellEnd"/>
      <w:r w:rsidRPr="00C62178">
        <w:rPr>
          <w:b/>
        </w:rPr>
        <w:t>)</w:t>
      </w:r>
      <w:r w:rsidRPr="00C62178">
        <w:rPr>
          <w:b/>
        </w:rPr>
        <w:tab/>
        <w:t>провести исследование для оценки положения детей, помеще</w:t>
      </w:r>
      <w:r w:rsidRPr="00C62178">
        <w:rPr>
          <w:b/>
        </w:rPr>
        <w:t>н</w:t>
      </w:r>
      <w:r w:rsidRPr="00C62178">
        <w:rPr>
          <w:b/>
        </w:rPr>
        <w:t>ных в специализированные учреждения, включая условия их содержания и предоставляемые им услуги, а также установить четкие стандарты для с</w:t>
      </w:r>
      <w:r w:rsidRPr="00C62178">
        <w:rPr>
          <w:b/>
        </w:rPr>
        <w:t>у</w:t>
      </w:r>
      <w:r w:rsidRPr="00C62178">
        <w:rPr>
          <w:b/>
        </w:rPr>
        <w:t>ществующих учреждений по уходу за детьми и обе</w:t>
      </w:r>
      <w:r w:rsidRPr="00C62178">
        <w:rPr>
          <w:b/>
        </w:rPr>
        <w:t>с</w:t>
      </w:r>
      <w:r w:rsidRPr="00C62178">
        <w:rPr>
          <w:b/>
        </w:rPr>
        <w:t>печить всеобъемлющий механизм периодического обзора помещения детей в специализированные учреждения в свете статьи 25 Конвенции, принимая во внимание Руков</w:t>
      </w:r>
      <w:r w:rsidRPr="00C62178">
        <w:rPr>
          <w:b/>
        </w:rPr>
        <w:t>о</w:t>
      </w:r>
      <w:r w:rsidRPr="00C62178">
        <w:rPr>
          <w:b/>
        </w:rPr>
        <w:t>дящие указания по ал</w:t>
      </w:r>
      <w:r w:rsidRPr="00C62178">
        <w:rPr>
          <w:b/>
        </w:rPr>
        <w:t>ь</w:t>
      </w:r>
      <w:r w:rsidRPr="00C62178">
        <w:rPr>
          <w:b/>
        </w:rPr>
        <w:t>тернативному уходу за детьми.</w:t>
      </w:r>
    </w:p>
    <w:p w:rsidR="00E77D98" w:rsidRPr="00C62178" w:rsidRDefault="00E77D98" w:rsidP="00E77D98">
      <w:pPr>
        <w:pStyle w:val="H23GR"/>
      </w:pPr>
      <w:r w:rsidRPr="00E77D98">
        <w:tab/>
      </w:r>
      <w:r w:rsidRPr="00E77D98">
        <w:tab/>
      </w:r>
      <w:r w:rsidRPr="00C62178">
        <w:t>Усыновление/удочерение</w:t>
      </w:r>
    </w:p>
    <w:p w:rsidR="00E77D98" w:rsidRPr="00C62178" w:rsidRDefault="00E77D98" w:rsidP="00E77D98">
      <w:pPr>
        <w:pStyle w:val="SingleTxtGR"/>
      </w:pPr>
      <w:r w:rsidRPr="00C62178">
        <w:t>5</w:t>
      </w:r>
      <w:r w:rsidR="00B002A9" w:rsidRPr="00B002A9">
        <w:t>1</w:t>
      </w:r>
      <w:r w:rsidRPr="00C62178">
        <w:t>.</w:t>
      </w:r>
      <w:r w:rsidRPr="00C62178">
        <w:tab/>
        <w:t>Принимая к сведению представленную делегацией государства-участника информацию о том, что Конституционная палата Верховного суда объявила прямые усыновления/удочерения неконституционными, а также усилия гос</w:t>
      </w:r>
      <w:r w:rsidRPr="00C62178">
        <w:t>у</w:t>
      </w:r>
      <w:r w:rsidRPr="00C62178">
        <w:t>дарства-участника по регулированию усыновлений/удочерений путем утве</w:t>
      </w:r>
      <w:r w:rsidRPr="00C62178">
        <w:t>р</w:t>
      </w:r>
      <w:r w:rsidRPr="00C62178">
        <w:t>ждения Национальным комитетом защиты детства</w:t>
      </w:r>
      <w:r w:rsidRPr="00C62178">
        <w:rPr>
          <w:b/>
        </w:rPr>
        <w:t xml:space="preserve"> </w:t>
      </w:r>
      <w:r w:rsidRPr="00C62178">
        <w:t>в 2008 году новых правил для национальной и международной процедуры усыновления/удочерения, К</w:t>
      </w:r>
      <w:r w:rsidRPr="00C62178">
        <w:t>о</w:t>
      </w:r>
      <w:r w:rsidRPr="00C62178">
        <w:t>митет по-прежнему обеспокоен продолжающимся осуществлением прямых усыновлений/удочерений. Он также обеспокоен тем, что недостаточное регл</w:t>
      </w:r>
      <w:r w:rsidRPr="00C62178">
        <w:t>а</w:t>
      </w:r>
      <w:r w:rsidRPr="00C62178">
        <w:t>ментирование деятельности частных служб, занимающихся усыновлен</w:t>
      </w:r>
      <w:r w:rsidRPr="00C62178">
        <w:t>и</w:t>
      </w:r>
      <w:r w:rsidRPr="00C62178">
        <w:t>ем/удочерением, в сочетании со слабыми механизмами контроля и проверки может привести к случаям торговли детьми.</w:t>
      </w:r>
    </w:p>
    <w:p w:rsidR="00E77D98" w:rsidRPr="00C62178" w:rsidRDefault="00E77D98" w:rsidP="00E77D98">
      <w:pPr>
        <w:pStyle w:val="SingleTxtGR"/>
        <w:rPr>
          <w:b/>
        </w:rPr>
      </w:pPr>
      <w:r w:rsidRPr="00C62178">
        <w:t>5</w:t>
      </w:r>
      <w:r w:rsidR="00B002A9">
        <w:rPr>
          <w:lang w:val="en-US"/>
        </w:rPr>
        <w:t>2</w:t>
      </w:r>
      <w:r w:rsidRPr="00C62178">
        <w:t>.</w:t>
      </w:r>
      <w:r w:rsidRPr="00C62178">
        <w:tab/>
      </w:r>
      <w:r w:rsidRPr="00C62178">
        <w:rPr>
          <w:b/>
        </w:rPr>
        <w:t>Комитет рекомендует государству-участнику:</w:t>
      </w:r>
    </w:p>
    <w:p w:rsidR="00E77D98" w:rsidRPr="00C62178" w:rsidRDefault="00E77D98" w:rsidP="00E77D98">
      <w:pPr>
        <w:pStyle w:val="SingleTxtGR"/>
        <w:rPr>
          <w:b/>
        </w:rPr>
      </w:pPr>
      <w:r w:rsidRPr="00C62178">
        <w:rPr>
          <w:b/>
        </w:rPr>
        <w:tab/>
      </w:r>
      <w:proofErr w:type="spellStart"/>
      <w:r w:rsidRPr="00C62178">
        <w:rPr>
          <w:b/>
        </w:rPr>
        <w:t>a</w:t>
      </w:r>
      <w:proofErr w:type="spellEnd"/>
      <w:r w:rsidRPr="00C62178">
        <w:rPr>
          <w:b/>
        </w:rPr>
        <w:t>)</w:t>
      </w:r>
      <w:r w:rsidRPr="00C62178">
        <w:rPr>
          <w:b/>
        </w:rPr>
        <w:tab/>
        <w:t>принять и эффективно применять законодательство, запр</w:t>
      </w:r>
      <w:r w:rsidRPr="00C62178">
        <w:rPr>
          <w:b/>
        </w:rPr>
        <w:t>е</w:t>
      </w:r>
      <w:r w:rsidRPr="00C62178">
        <w:rPr>
          <w:b/>
        </w:rPr>
        <w:t>щающее прямые усыновления/удочерения по соглашению между биолог</w:t>
      </w:r>
      <w:r w:rsidRPr="00C62178">
        <w:rPr>
          <w:b/>
        </w:rPr>
        <w:t>и</w:t>
      </w:r>
      <w:r w:rsidRPr="00C62178">
        <w:rPr>
          <w:b/>
        </w:rPr>
        <w:t>ческими и приемными родителями без посреднич</w:t>
      </w:r>
      <w:r w:rsidRPr="00C62178">
        <w:rPr>
          <w:b/>
        </w:rPr>
        <w:t>е</w:t>
      </w:r>
      <w:r w:rsidRPr="00C62178">
        <w:rPr>
          <w:b/>
        </w:rPr>
        <w:t xml:space="preserve">ства </w:t>
      </w:r>
      <w:proofErr w:type="spellStart"/>
      <w:r w:rsidRPr="00C62178">
        <w:rPr>
          <w:b/>
        </w:rPr>
        <w:t>НКЗД</w:t>
      </w:r>
      <w:proofErr w:type="spellEnd"/>
      <w:r w:rsidRPr="00C62178">
        <w:rPr>
          <w:b/>
        </w:rPr>
        <w:t xml:space="preserve">, а также включать </w:t>
      </w:r>
      <w:proofErr w:type="spellStart"/>
      <w:r w:rsidRPr="00C62178">
        <w:rPr>
          <w:b/>
        </w:rPr>
        <w:t>НКЗД</w:t>
      </w:r>
      <w:proofErr w:type="spellEnd"/>
      <w:r w:rsidRPr="00C62178">
        <w:rPr>
          <w:b/>
        </w:rPr>
        <w:t xml:space="preserve"> во все процедуры усыновления и согласовать национал</w:t>
      </w:r>
      <w:r w:rsidRPr="00C62178">
        <w:rPr>
          <w:b/>
        </w:rPr>
        <w:t>ь</w:t>
      </w:r>
      <w:r w:rsidRPr="00C62178">
        <w:rPr>
          <w:b/>
        </w:rPr>
        <w:t>ное законодательство с международными правовыми нормами об усыно</w:t>
      </w:r>
      <w:r w:rsidRPr="00C62178">
        <w:rPr>
          <w:b/>
        </w:rPr>
        <w:t>в</w:t>
      </w:r>
      <w:r w:rsidRPr="00C62178">
        <w:rPr>
          <w:b/>
        </w:rPr>
        <w:t>лении/удочерении, в частности с Гаагской конвенцией о защите детей и с</w:t>
      </w:r>
      <w:r w:rsidRPr="00C62178">
        <w:rPr>
          <w:b/>
        </w:rPr>
        <w:t>о</w:t>
      </w:r>
      <w:r w:rsidRPr="00C62178">
        <w:rPr>
          <w:b/>
        </w:rPr>
        <w:t>трудничестве в вопросах международного усыно</w:t>
      </w:r>
      <w:r w:rsidRPr="00C62178">
        <w:rPr>
          <w:b/>
        </w:rPr>
        <w:t>в</w:t>
      </w:r>
      <w:r w:rsidRPr="00C62178">
        <w:rPr>
          <w:b/>
        </w:rPr>
        <w:t>ления/удочерения (1993 год);</w:t>
      </w:r>
    </w:p>
    <w:p w:rsidR="00E77D98" w:rsidRPr="00C62178" w:rsidRDefault="00E77D98" w:rsidP="00E77D98">
      <w:pPr>
        <w:pStyle w:val="SingleTxtGR"/>
        <w:rPr>
          <w:b/>
        </w:rPr>
      </w:pPr>
      <w:r w:rsidRPr="00C62178">
        <w:rPr>
          <w:b/>
        </w:rPr>
        <w:tab/>
      </w:r>
      <w:proofErr w:type="spellStart"/>
      <w:r w:rsidRPr="00C62178">
        <w:rPr>
          <w:b/>
        </w:rPr>
        <w:t>b</w:t>
      </w:r>
      <w:proofErr w:type="spellEnd"/>
      <w:r w:rsidRPr="00C62178">
        <w:rPr>
          <w:b/>
        </w:rPr>
        <w:t>)</w:t>
      </w:r>
      <w:r w:rsidRPr="00C62178">
        <w:rPr>
          <w:b/>
        </w:rPr>
        <w:tab/>
        <w:t>эффективно запретить прямые усыновления/удочерения и п</w:t>
      </w:r>
      <w:r w:rsidRPr="00C62178">
        <w:rPr>
          <w:b/>
        </w:rPr>
        <w:t>е</w:t>
      </w:r>
      <w:r w:rsidRPr="00C62178">
        <w:rPr>
          <w:b/>
        </w:rPr>
        <w:t xml:space="preserve">ресмотреть принятые </w:t>
      </w:r>
      <w:proofErr w:type="spellStart"/>
      <w:r w:rsidRPr="00C62178">
        <w:rPr>
          <w:b/>
        </w:rPr>
        <w:t>НКЗД</w:t>
      </w:r>
      <w:proofErr w:type="spellEnd"/>
      <w:r w:rsidRPr="00C62178">
        <w:rPr>
          <w:b/>
        </w:rPr>
        <w:t xml:space="preserve"> административные процедуры усыновл</w:t>
      </w:r>
      <w:r w:rsidRPr="00C62178">
        <w:rPr>
          <w:b/>
        </w:rPr>
        <w:t>е</w:t>
      </w:r>
      <w:r w:rsidRPr="00C62178">
        <w:rPr>
          <w:b/>
        </w:rPr>
        <w:t>ния/удочерения, чтобы предельно уменьшить стимулы для таких усыно</w:t>
      </w:r>
      <w:r w:rsidRPr="00C62178">
        <w:rPr>
          <w:b/>
        </w:rPr>
        <w:t>в</w:t>
      </w:r>
      <w:r w:rsidRPr="00C62178">
        <w:rPr>
          <w:b/>
        </w:rPr>
        <w:t>лений/удочерений;</w:t>
      </w:r>
    </w:p>
    <w:p w:rsidR="00E77D98" w:rsidRPr="00C62178" w:rsidRDefault="00E77D98" w:rsidP="00E77D98">
      <w:pPr>
        <w:pStyle w:val="SingleTxtGR"/>
        <w:rPr>
          <w:b/>
        </w:rPr>
      </w:pPr>
      <w:r w:rsidRPr="00C62178">
        <w:rPr>
          <w:b/>
        </w:rPr>
        <w:tab/>
      </w:r>
      <w:proofErr w:type="spellStart"/>
      <w:r w:rsidRPr="00C62178">
        <w:rPr>
          <w:b/>
        </w:rPr>
        <w:t>c</w:t>
      </w:r>
      <w:proofErr w:type="spellEnd"/>
      <w:r w:rsidRPr="00C62178">
        <w:rPr>
          <w:b/>
        </w:rPr>
        <w:t>)</w:t>
      </w:r>
      <w:r w:rsidRPr="00C62178">
        <w:rPr>
          <w:b/>
        </w:rPr>
        <w:tab/>
        <w:t>улучшить координацию между судебными и администрати</w:t>
      </w:r>
      <w:r w:rsidRPr="00C62178">
        <w:rPr>
          <w:b/>
        </w:rPr>
        <w:t>в</w:t>
      </w:r>
      <w:r w:rsidRPr="00C62178">
        <w:rPr>
          <w:b/>
        </w:rPr>
        <w:t>ными органами, чтобы обеспечить согласование процедур усыновл</w:t>
      </w:r>
      <w:r w:rsidRPr="00C62178">
        <w:rPr>
          <w:b/>
        </w:rPr>
        <w:t>е</w:t>
      </w:r>
      <w:r w:rsidRPr="00C62178">
        <w:rPr>
          <w:b/>
        </w:rPr>
        <w:t>ния/удочерения, регламентировать деятельность частных служб, зан</w:t>
      </w:r>
      <w:r w:rsidRPr="00C62178">
        <w:rPr>
          <w:b/>
        </w:rPr>
        <w:t>и</w:t>
      </w:r>
      <w:r w:rsidRPr="00C62178">
        <w:rPr>
          <w:b/>
        </w:rPr>
        <w:t>мающихся усыновлением/удочерением, контролировать и ограничивать международные усыновления/удочерения, в соответствии со статьей 21</w:t>
      </w:r>
      <w:r>
        <w:rPr>
          <w:b/>
        </w:rPr>
        <w:t> </w:t>
      </w:r>
      <w:r w:rsidRPr="00C62178">
        <w:rPr>
          <w:b/>
          <w:lang w:val="fr-CH"/>
        </w:rPr>
        <w:t>b</w:t>
      </w:r>
      <w:r>
        <w:rPr>
          <w:b/>
        </w:rPr>
        <w:t>)</w:t>
      </w:r>
      <w:r w:rsidRPr="00C62178">
        <w:rPr>
          <w:b/>
        </w:rPr>
        <w:t xml:space="preserve"> Конвенции;</w:t>
      </w:r>
    </w:p>
    <w:p w:rsidR="00E77D98" w:rsidRPr="00C62178" w:rsidRDefault="00E77D98" w:rsidP="00E77D98">
      <w:pPr>
        <w:pStyle w:val="SingleTxtGR"/>
        <w:rPr>
          <w:b/>
        </w:rPr>
      </w:pPr>
      <w:r w:rsidRPr="00C62178">
        <w:rPr>
          <w:b/>
        </w:rPr>
        <w:tab/>
      </w:r>
      <w:proofErr w:type="spellStart"/>
      <w:r w:rsidRPr="00C62178">
        <w:rPr>
          <w:b/>
        </w:rPr>
        <w:t>d</w:t>
      </w:r>
      <w:proofErr w:type="spellEnd"/>
      <w:r w:rsidRPr="00C62178">
        <w:rPr>
          <w:b/>
        </w:rPr>
        <w:t>)</w:t>
      </w:r>
      <w:r w:rsidRPr="00C62178">
        <w:rPr>
          <w:b/>
        </w:rPr>
        <w:tab/>
        <w:t>расследовать все случаи нарушений процедур усыновл</w:t>
      </w:r>
      <w:r w:rsidRPr="00C62178">
        <w:rPr>
          <w:b/>
        </w:rPr>
        <w:t>е</w:t>
      </w:r>
      <w:r w:rsidRPr="00C62178">
        <w:rPr>
          <w:b/>
        </w:rPr>
        <w:t>ния/удочерения, обеспечить судебное преследование и надлежащее наказ</w:t>
      </w:r>
      <w:r w:rsidRPr="00C62178">
        <w:rPr>
          <w:b/>
        </w:rPr>
        <w:t>а</w:t>
      </w:r>
      <w:r w:rsidRPr="00C62178">
        <w:rPr>
          <w:b/>
        </w:rPr>
        <w:t>ние лиц, виновных в незаконных усыновлениях/удочерениях и торговле детьми, а также создать адекватные механизмы контроля в целях предо</w:t>
      </w:r>
      <w:r w:rsidRPr="00C62178">
        <w:rPr>
          <w:b/>
        </w:rPr>
        <w:t>т</w:t>
      </w:r>
      <w:r w:rsidRPr="00C62178">
        <w:rPr>
          <w:b/>
        </w:rPr>
        <w:t>вращения нарушений соответствующих законов и нормативных актов об усыновл</w:t>
      </w:r>
      <w:r w:rsidRPr="00C62178">
        <w:rPr>
          <w:b/>
        </w:rPr>
        <w:t>е</w:t>
      </w:r>
      <w:r w:rsidRPr="00C62178">
        <w:rPr>
          <w:b/>
        </w:rPr>
        <w:t>нии/удочерении.</w:t>
      </w:r>
    </w:p>
    <w:p w:rsidR="00E77D98" w:rsidRPr="00C62178" w:rsidRDefault="00E77D98" w:rsidP="00E77D98">
      <w:pPr>
        <w:pStyle w:val="H23GR"/>
      </w:pPr>
      <w:r w:rsidRPr="00E77D98">
        <w:tab/>
      </w:r>
      <w:r w:rsidRPr="00E77D98">
        <w:tab/>
      </w:r>
      <w:r w:rsidRPr="00C62178">
        <w:t>Жестокое обращение и отсутствие заботы</w:t>
      </w:r>
    </w:p>
    <w:p w:rsidR="00E77D98" w:rsidRPr="00C62178" w:rsidRDefault="00B002A9" w:rsidP="00E77D98">
      <w:pPr>
        <w:pStyle w:val="SingleTxtGR"/>
      </w:pPr>
      <w:r>
        <w:t>5</w:t>
      </w:r>
      <w:r w:rsidRPr="00B002A9">
        <w:t>3</w:t>
      </w:r>
      <w:r w:rsidR="00E77D98" w:rsidRPr="00C62178">
        <w:t>.</w:t>
      </w:r>
      <w:r w:rsidR="00E77D98" w:rsidRPr="00C62178">
        <w:tab/>
        <w:t>Комитет признает усилия государства-участника, направленные на бор</w:t>
      </w:r>
      <w:r w:rsidR="00E77D98" w:rsidRPr="00C62178">
        <w:t>ь</w:t>
      </w:r>
      <w:r w:rsidR="00E77D98" w:rsidRPr="00C62178">
        <w:t>бу с жестоким обращением с детьми и отсутствием заботы о них, в частности принятие Национального плана по борьбе с насилием (2006 год), создание к</w:t>
      </w:r>
      <w:r w:rsidR="00E77D98" w:rsidRPr="00C62178">
        <w:t>о</w:t>
      </w:r>
      <w:r w:rsidR="00E77D98" w:rsidRPr="00C62178">
        <w:t>митетов по исследованию проблемы жестокого обращения с детьми, прин</w:t>
      </w:r>
      <w:r w:rsidR="00E77D98" w:rsidRPr="00C62178">
        <w:t>я</w:t>
      </w:r>
      <w:r w:rsidR="00E77D98" w:rsidRPr="00C62178">
        <w:t>тие Программы предупреждения насилия в семье и предоставление психологич</w:t>
      </w:r>
      <w:r w:rsidR="00E77D98" w:rsidRPr="00C62178">
        <w:t>е</w:t>
      </w:r>
      <w:r w:rsidR="00E77D98" w:rsidRPr="00C62178">
        <w:t xml:space="preserve">ских консультаций для детей, ставших жертвами насилия в семье. </w:t>
      </w:r>
      <w:r w:rsidR="00E77D98">
        <w:t>Вместе с тем</w:t>
      </w:r>
      <w:r w:rsidR="00E77D98" w:rsidRPr="00C62178">
        <w:t xml:space="preserve"> Комитет обеспокоен ростом насилия в семье, большим числом случаев насилия в семье и сексуального насилия в отношении детей и подростков, особенно д</w:t>
      </w:r>
      <w:r w:rsidR="00E77D98" w:rsidRPr="00C62178">
        <w:t>е</w:t>
      </w:r>
      <w:r w:rsidR="00E77D98" w:rsidRPr="00C62178">
        <w:t>вочек, а также увеличением числа случаев похищения недееспособных лиц. Он также обеспокоен отсутствием информации о количестве обвинительных пр</w:t>
      </w:r>
      <w:r w:rsidR="00E77D98" w:rsidRPr="00C62178">
        <w:t>и</w:t>
      </w:r>
      <w:r w:rsidR="00E77D98" w:rsidRPr="00C62178">
        <w:t>говоров и о мерах наказания, примененных в таких случаях. Кроме того, он с обеспок</w:t>
      </w:r>
      <w:r w:rsidR="00E77D98" w:rsidRPr="00C62178">
        <w:t>о</w:t>
      </w:r>
      <w:r w:rsidR="00E77D98" w:rsidRPr="00C62178">
        <w:t>енностью отмечает, что в государстве-участнике имеется только один Национальный центр комплексной помощи, оказывающий услуги по освид</w:t>
      </w:r>
      <w:r w:rsidR="00E77D98" w:rsidRPr="00C62178">
        <w:t>е</w:t>
      </w:r>
      <w:r w:rsidR="00E77D98" w:rsidRPr="00C62178">
        <w:t>тельствованию и последующему наблюдению, проводящий интенсивные ко</w:t>
      </w:r>
      <w:r w:rsidR="00E77D98" w:rsidRPr="00C62178">
        <w:t>н</w:t>
      </w:r>
      <w:r w:rsidR="00E77D98" w:rsidRPr="00C62178">
        <w:t>сультации и предоставляющий приют для детей и подростков, ставших жертв</w:t>
      </w:r>
      <w:r w:rsidR="00E77D98" w:rsidRPr="00C62178">
        <w:t>а</w:t>
      </w:r>
      <w:r w:rsidR="00E77D98" w:rsidRPr="00C62178">
        <w:t>ми насилия. В этой связи Комитет принимает к сведению подробные рекоме</w:t>
      </w:r>
      <w:r w:rsidR="00E77D98" w:rsidRPr="00C62178">
        <w:t>н</w:t>
      </w:r>
      <w:r w:rsidR="00E77D98" w:rsidRPr="00C62178">
        <w:t>дации в отнош</w:t>
      </w:r>
      <w:r w:rsidR="00E77D98" w:rsidRPr="00C62178">
        <w:t>е</w:t>
      </w:r>
      <w:r w:rsidR="00E77D98" w:rsidRPr="00C62178">
        <w:t>нии насилия в семье, высказанные в адрес государства-участника в ходе ун</w:t>
      </w:r>
      <w:r w:rsidR="00E77D98" w:rsidRPr="00C62178">
        <w:t>и</w:t>
      </w:r>
      <w:r w:rsidR="00E77D98" w:rsidRPr="00C62178">
        <w:t>версального периодического обзора по Коста-Рике в 2009 году.</w:t>
      </w:r>
    </w:p>
    <w:p w:rsidR="00E77D98" w:rsidRPr="00C62178" w:rsidRDefault="00B002A9" w:rsidP="00E77D98">
      <w:pPr>
        <w:pStyle w:val="SingleTxtGR"/>
        <w:rPr>
          <w:b/>
        </w:rPr>
      </w:pPr>
      <w:r>
        <w:t>5</w:t>
      </w:r>
      <w:r w:rsidRPr="00B002A9">
        <w:t>4</w:t>
      </w:r>
      <w:r w:rsidR="00E77D98" w:rsidRPr="00C62178">
        <w:t>.</w:t>
      </w:r>
      <w:r w:rsidR="00E77D98" w:rsidRPr="00C62178">
        <w:tab/>
      </w:r>
      <w:r w:rsidR="00E77D98" w:rsidRPr="00C62178">
        <w:rPr>
          <w:b/>
        </w:rPr>
        <w:t>Комитет, обращая внимание государства-участника на свое Замеч</w:t>
      </w:r>
      <w:r w:rsidR="00E77D98" w:rsidRPr="00C62178">
        <w:rPr>
          <w:b/>
        </w:rPr>
        <w:t>а</w:t>
      </w:r>
      <w:r w:rsidR="00E77D98" w:rsidRPr="00C62178">
        <w:rPr>
          <w:b/>
        </w:rPr>
        <w:t>ние общего порядка № 13 (2011) о праве ребенка на свободу от всех форм насилия, а также на рекомендации, вынесенные Комитетом по экономич</w:t>
      </w:r>
      <w:r w:rsidR="00E77D98" w:rsidRPr="00C62178">
        <w:rPr>
          <w:b/>
        </w:rPr>
        <w:t>е</w:t>
      </w:r>
      <w:r w:rsidR="00E77D98" w:rsidRPr="00C62178">
        <w:rPr>
          <w:b/>
        </w:rPr>
        <w:t>ским, социальным и культурным правам в 2007 году и Комитетом против пыток в 2008 году, рекомендует государству-участнику:</w:t>
      </w:r>
    </w:p>
    <w:p w:rsidR="00917F62" w:rsidRPr="002E61E1" w:rsidRDefault="00917F62" w:rsidP="00917F62">
      <w:pPr>
        <w:pStyle w:val="SingleTxtGR"/>
        <w:rPr>
          <w:b/>
        </w:rPr>
      </w:pPr>
      <w:r w:rsidRPr="002E61E1">
        <w:rPr>
          <w:b/>
        </w:rPr>
        <w:tab/>
      </w:r>
      <w:proofErr w:type="spellStart"/>
      <w:r w:rsidRPr="002E61E1">
        <w:rPr>
          <w:b/>
        </w:rPr>
        <w:t>a</w:t>
      </w:r>
      <w:proofErr w:type="spellEnd"/>
      <w:r w:rsidRPr="002E61E1">
        <w:rPr>
          <w:b/>
        </w:rPr>
        <w:t>)</w:t>
      </w:r>
      <w:r w:rsidRPr="002E61E1">
        <w:rPr>
          <w:b/>
        </w:rPr>
        <w:tab/>
        <w:t>пересмотреть и внести поправки в действующее законодател</w:t>
      </w:r>
      <w:r w:rsidRPr="002E61E1">
        <w:rPr>
          <w:b/>
        </w:rPr>
        <w:t>ь</w:t>
      </w:r>
      <w:r w:rsidRPr="002E61E1">
        <w:rPr>
          <w:b/>
        </w:rPr>
        <w:t>ство в соответствии со статьей 19 и обеспечить ее имплементацию в общем контексте Конвенции с целью добиться абсолютного запрещения всех форм насилия в отношении детей во всех местах и применения надлеж</w:t>
      </w:r>
      <w:r w:rsidRPr="002E61E1">
        <w:rPr>
          <w:b/>
        </w:rPr>
        <w:t>а</w:t>
      </w:r>
      <w:r w:rsidRPr="002E61E1">
        <w:rPr>
          <w:b/>
        </w:rPr>
        <w:t>щих санкций против виновных, не прибегая к п</w:t>
      </w:r>
      <w:r w:rsidRPr="002E61E1">
        <w:rPr>
          <w:b/>
        </w:rPr>
        <w:t>о</w:t>
      </w:r>
      <w:r w:rsidRPr="002E61E1">
        <w:rPr>
          <w:b/>
        </w:rPr>
        <w:t>средничеству;</w:t>
      </w:r>
    </w:p>
    <w:p w:rsidR="00917F62" w:rsidRPr="002E61E1" w:rsidRDefault="00917F62" w:rsidP="00917F62">
      <w:pPr>
        <w:pStyle w:val="SingleTxtGR"/>
        <w:rPr>
          <w:b/>
        </w:rPr>
      </w:pPr>
      <w:r w:rsidRPr="002E61E1">
        <w:rPr>
          <w:b/>
        </w:rPr>
        <w:tab/>
      </w:r>
      <w:proofErr w:type="spellStart"/>
      <w:r w:rsidRPr="002E61E1">
        <w:rPr>
          <w:b/>
        </w:rPr>
        <w:t>b</w:t>
      </w:r>
      <w:proofErr w:type="spellEnd"/>
      <w:r w:rsidRPr="002E61E1">
        <w:rPr>
          <w:b/>
        </w:rPr>
        <w:t>)</w:t>
      </w:r>
      <w:r w:rsidRPr="002E61E1">
        <w:rPr>
          <w:b/>
        </w:rPr>
        <w:tab/>
        <w:t>рассмотреть вопрос о внесении изменений в Закон о насилии в семье (1996 год) с тем, чтобы квалифицировать насилие в семье как пр</w:t>
      </w:r>
      <w:r w:rsidRPr="002E61E1">
        <w:rPr>
          <w:b/>
        </w:rPr>
        <w:t>е</w:t>
      </w:r>
      <w:r w:rsidRPr="002E61E1">
        <w:rPr>
          <w:b/>
        </w:rPr>
        <w:t>ступление, вл</w:t>
      </w:r>
      <w:r w:rsidRPr="002E61E1">
        <w:rPr>
          <w:b/>
        </w:rPr>
        <w:t>е</w:t>
      </w:r>
      <w:r w:rsidRPr="002E61E1">
        <w:rPr>
          <w:b/>
        </w:rPr>
        <w:t>кущее за собой уголовное наказание;</w:t>
      </w:r>
    </w:p>
    <w:p w:rsidR="00917F62" w:rsidRPr="002E61E1" w:rsidRDefault="00917F62" w:rsidP="00917F62">
      <w:pPr>
        <w:pStyle w:val="SingleTxtGR"/>
        <w:rPr>
          <w:b/>
        </w:rPr>
      </w:pPr>
      <w:r w:rsidRPr="002E61E1">
        <w:rPr>
          <w:b/>
        </w:rPr>
        <w:tab/>
      </w:r>
      <w:proofErr w:type="spellStart"/>
      <w:r w:rsidRPr="002E61E1">
        <w:rPr>
          <w:b/>
        </w:rPr>
        <w:t>c</w:t>
      </w:r>
      <w:proofErr w:type="spellEnd"/>
      <w:r w:rsidRPr="002E61E1">
        <w:rPr>
          <w:b/>
        </w:rPr>
        <w:t>)</w:t>
      </w:r>
      <w:r w:rsidRPr="002E61E1">
        <w:rPr>
          <w:b/>
        </w:rPr>
        <w:tab/>
        <w:t>выделить достаточные средства для осуществления законод</w:t>
      </w:r>
      <w:r w:rsidRPr="002E61E1">
        <w:rPr>
          <w:b/>
        </w:rPr>
        <w:t>а</w:t>
      </w:r>
      <w:r w:rsidRPr="002E61E1">
        <w:rPr>
          <w:b/>
        </w:rPr>
        <w:t>тельных и иных мер, направленных на прекращение жестокого обращ</w:t>
      </w:r>
      <w:r w:rsidRPr="002E61E1">
        <w:rPr>
          <w:b/>
        </w:rPr>
        <w:t>е</w:t>
      </w:r>
      <w:r w:rsidRPr="002E61E1">
        <w:rPr>
          <w:b/>
        </w:rPr>
        <w:t>ния, отсутствия заб</w:t>
      </w:r>
      <w:r w:rsidRPr="002E61E1">
        <w:rPr>
          <w:b/>
        </w:rPr>
        <w:t>о</w:t>
      </w:r>
      <w:r w:rsidRPr="002E61E1">
        <w:rPr>
          <w:b/>
        </w:rPr>
        <w:t>ты и насилия в отношении детей и женщин;</w:t>
      </w:r>
    </w:p>
    <w:p w:rsidR="00917F62" w:rsidRPr="002E61E1" w:rsidRDefault="00917F62" w:rsidP="00917F62">
      <w:pPr>
        <w:pStyle w:val="SingleTxtGR"/>
        <w:rPr>
          <w:b/>
        </w:rPr>
      </w:pPr>
      <w:r w:rsidRPr="002E61E1">
        <w:rPr>
          <w:b/>
        </w:rPr>
        <w:tab/>
      </w:r>
      <w:proofErr w:type="spellStart"/>
      <w:r w:rsidRPr="002E61E1">
        <w:rPr>
          <w:b/>
        </w:rPr>
        <w:t>d</w:t>
      </w:r>
      <w:proofErr w:type="spellEnd"/>
      <w:r w:rsidRPr="002E61E1">
        <w:rPr>
          <w:b/>
        </w:rPr>
        <w:t>)</w:t>
      </w:r>
      <w:r w:rsidRPr="002E61E1">
        <w:rPr>
          <w:b/>
        </w:rPr>
        <w:tab/>
        <w:t>внедрить систему сбора данных, предназначенную для комп</w:t>
      </w:r>
      <w:r w:rsidRPr="002E61E1">
        <w:rPr>
          <w:b/>
        </w:rPr>
        <w:t>и</w:t>
      </w:r>
      <w:r w:rsidRPr="002E61E1">
        <w:rPr>
          <w:b/>
        </w:rPr>
        <w:t>лирования дезагрегированной информации и отслеживания случаев же</w:t>
      </w:r>
      <w:r w:rsidRPr="002E61E1">
        <w:rPr>
          <w:b/>
        </w:rPr>
        <w:t>с</w:t>
      </w:r>
      <w:r w:rsidRPr="002E61E1">
        <w:rPr>
          <w:b/>
        </w:rPr>
        <w:t>токого о</w:t>
      </w:r>
      <w:r w:rsidRPr="002E61E1">
        <w:rPr>
          <w:b/>
        </w:rPr>
        <w:t>б</w:t>
      </w:r>
      <w:r w:rsidRPr="002E61E1">
        <w:rPr>
          <w:b/>
        </w:rPr>
        <w:t>ращения с детьми и отсутствия заботы о них;</w:t>
      </w:r>
    </w:p>
    <w:p w:rsidR="00917F62" w:rsidRPr="002E61E1" w:rsidRDefault="00917F62" w:rsidP="00917F62">
      <w:pPr>
        <w:pStyle w:val="SingleTxtGR"/>
        <w:rPr>
          <w:b/>
        </w:rPr>
      </w:pPr>
      <w:r w:rsidRPr="002E61E1">
        <w:rPr>
          <w:b/>
        </w:rPr>
        <w:tab/>
      </w:r>
      <w:proofErr w:type="spellStart"/>
      <w:r w:rsidRPr="002E61E1">
        <w:rPr>
          <w:b/>
        </w:rPr>
        <w:t>e</w:t>
      </w:r>
      <w:proofErr w:type="spellEnd"/>
      <w:r w:rsidRPr="002E61E1">
        <w:rPr>
          <w:b/>
        </w:rPr>
        <w:t>)</w:t>
      </w:r>
      <w:r w:rsidRPr="002E61E1">
        <w:rPr>
          <w:b/>
        </w:rPr>
        <w:tab/>
        <w:t>содействовать программам предупреждения жестокого обращ</w:t>
      </w:r>
      <w:r w:rsidRPr="002E61E1">
        <w:rPr>
          <w:b/>
        </w:rPr>
        <w:t>е</w:t>
      </w:r>
      <w:r w:rsidRPr="002E61E1">
        <w:rPr>
          <w:b/>
        </w:rPr>
        <w:t>ния с детьми и отсутствия заботы о них, делая особый упор на насилие в семье в о</w:t>
      </w:r>
      <w:r w:rsidRPr="002E61E1">
        <w:rPr>
          <w:b/>
        </w:rPr>
        <w:t>т</w:t>
      </w:r>
      <w:r w:rsidRPr="002E61E1">
        <w:rPr>
          <w:b/>
        </w:rPr>
        <w:t>ношении девочек и девушек-подростков;</w:t>
      </w:r>
    </w:p>
    <w:p w:rsidR="00917F62" w:rsidRPr="002E61E1" w:rsidRDefault="00917F62" w:rsidP="00917F62">
      <w:pPr>
        <w:pStyle w:val="SingleTxtGR"/>
        <w:rPr>
          <w:b/>
        </w:rPr>
      </w:pPr>
      <w:r w:rsidRPr="002E61E1">
        <w:rPr>
          <w:b/>
        </w:rPr>
        <w:tab/>
      </w:r>
      <w:proofErr w:type="spellStart"/>
      <w:r w:rsidRPr="002E61E1">
        <w:rPr>
          <w:b/>
        </w:rPr>
        <w:t>f</w:t>
      </w:r>
      <w:proofErr w:type="spellEnd"/>
      <w:r w:rsidRPr="002E61E1">
        <w:rPr>
          <w:b/>
        </w:rPr>
        <w:t>)</w:t>
      </w:r>
      <w:r w:rsidRPr="002E61E1">
        <w:rPr>
          <w:b/>
        </w:rPr>
        <w:tab/>
        <w:t>укреплять программы повышения осведомленности общес</w:t>
      </w:r>
      <w:r w:rsidRPr="002E61E1">
        <w:rPr>
          <w:b/>
        </w:rPr>
        <w:t>т</w:t>
      </w:r>
      <w:r w:rsidRPr="002E61E1">
        <w:rPr>
          <w:b/>
        </w:rPr>
        <w:t>венности, предоставлять информацию и обеспечивать наставление и ко</w:t>
      </w:r>
      <w:r w:rsidRPr="002E61E1">
        <w:rPr>
          <w:b/>
        </w:rPr>
        <w:t>н</w:t>
      </w:r>
      <w:r w:rsidRPr="002E61E1">
        <w:rPr>
          <w:b/>
        </w:rPr>
        <w:t>сультирование родителей в целях предупреждения насилия в семье в о</w:t>
      </w:r>
      <w:r w:rsidRPr="002E61E1">
        <w:rPr>
          <w:b/>
        </w:rPr>
        <w:t>т</w:t>
      </w:r>
      <w:r w:rsidRPr="002E61E1">
        <w:rPr>
          <w:b/>
        </w:rPr>
        <w:t>ношении детей, включая сексуальное насилие, и поощрять детей и же</w:t>
      </w:r>
      <w:r w:rsidRPr="002E61E1">
        <w:rPr>
          <w:b/>
        </w:rPr>
        <w:t>н</w:t>
      </w:r>
      <w:r w:rsidRPr="002E61E1">
        <w:rPr>
          <w:b/>
        </w:rPr>
        <w:t>щин, ставших жертвами насилия, а также учителей, врачей, социальных работников и других опекунов к уведомлению полиции о случаях такого насилия;</w:t>
      </w:r>
    </w:p>
    <w:p w:rsidR="00917F62" w:rsidRPr="002E61E1" w:rsidRDefault="00917F62" w:rsidP="00917F62">
      <w:pPr>
        <w:pStyle w:val="SingleTxtGR"/>
        <w:rPr>
          <w:b/>
        </w:rPr>
      </w:pPr>
      <w:r w:rsidRPr="002E61E1">
        <w:rPr>
          <w:b/>
        </w:rPr>
        <w:tab/>
        <w:t>g)</w:t>
      </w:r>
      <w:r w:rsidRPr="002E61E1">
        <w:rPr>
          <w:b/>
        </w:rPr>
        <w:tab/>
        <w:t>проводить систематическую подготовку судей, прокуроров, с</w:t>
      </w:r>
      <w:r w:rsidRPr="002E61E1">
        <w:rPr>
          <w:b/>
        </w:rPr>
        <w:t>о</w:t>
      </w:r>
      <w:r w:rsidRPr="002E61E1">
        <w:rPr>
          <w:b/>
        </w:rPr>
        <w:t>трудников полиции и других правоприменительных органов по вопросам о том, как предупреждать и контролировать насилие в семье, а также пр</w:t>
      </w:r>
      <w:r w:rsidRPr="002E61E1">
        <w:rPr>
          <w:b/>
        </w:rPr>
        <w:t>и</w:t>
      </w:r>
      <w:r w:rsidRPr="002E61E1">
        <w:rPr>
          <w:b/>
        </w:rPr>
        <w:t>нимать и расследовать жалобы по фактам такого насилия и возбуждать преследование по ним с учетом с</w:t>
      </w:r>
      <w:r w:rsidRPr="002E61E1">
        <w:rPr>
          <w:b/>
        </w:rPr>
        <w:t>о</w:t>
      </w:r>
      <w:r w:rsidRPr="002E61E1">
        <w:rPr>
          <w:b/>
        </w:rPr>
        <w:t xml:space="preserve">блюдения интересов ребенка и </w:t>
      </w:r>
      <w:proofErr w:type="spellStart"/>
      <w:r w:rsidRPr="002E61E1">
        <w:rPr>
          <w:b/>
        </w:rPr>
        <w:t>гендерной</w:t>
      </w:r>
      <w:proofErr w:type="spellEnd"/>
      <w:r w:rsidRPr="002E61E1">
        <w:rPr>
          <w:b/>
        </w:rPr>
        <w:t xml:space="preserve"> специфики; и</w:t>
      </w:r>
    </w:p>
    <w:p w:rsidR="00917F62" w:rsidRPr="002E61E1" w:rsidRDefault="00917F62" w:rsidP="00917F62">
      <w:pPr>
        <w:pStyle w:val="SingleTxtGR"/>
        <w:rPr>
          <w:b/>
        </w:rPr>
      </w:pPr>
      <w:r w:rsidRPr="002E61E1">
        <w:rPr>
          <w:b/>
        </w:rPr>
        <w:tab/>
      </w:r>
      <w:proofErr w:type="spellStart"/>
      <w:r w:rsidRPr="002E61E1">
        <w:rPr>
          <w:b/>
        </w:rPr>
        <w:t>h</w:t>
      </w:r>
      <w:proofErr w:type="spellEnd"/>
      <w:r w:rsidRPr="002E61E1">
        <w:rPr>
          <w:b/>
        </w:rPr>
        <w:t>)</w:t>
      </w:r>
      <w:r w:rsidRPr="002E61E1">
        <w:rPr>
          <w:b/>
        </w:rPr>
        <w:tab/>
        <w:t>обеспечить, чтобы дети были представлены официально назн</w:t>
      </w:r>
      <w:r w:rsidRPr="002E61E1">
        <w:rPr>
          <w:b/>
        </w:rPr>
        <w:t>а</w:t>
      </w:r>
      <w:r w:rsidRPr="002E61E1">
        <w:rPr>
          <w:b/>
        </w:rPr>
        <w:t>ченным опекуном во время разбирательства дел о насилии в семье, сове</w:t>
      </w:r>
      <w:r w:rsidRPr="002E61E1">
        <w:rPr>
          <w:b/>
        </w:rPr>
        <w:t>р</w:t>
      </w:r>
      <w:r w:rsidRPr="002E61E1">
        <w:rPr>
          <w:b/>
        </w:rPr>
        <w:t>шенном их род</w:t>
      </w:r>
      <w:r w:rsidRPr="002E61E1">
        <w:rPr>
          <w:b/>
        </w:rPr>
        <w:t>и</w:t>
      </w:r>
      <w:r w:rsidRPr="002E61E1">
        <w:rPr>
          <w:b/>
        </w:rPr>
        <w:t>телями.</w:t>
      </w:r>
    </w:p>
    <w:p w:rsidR="00917F62" w:rsidRDefault="00917F62" w:rsidP="00917F62">
      <w:pPr>
        <w:pStyle w:val="H1GR"/>
      </w:pPr>
      <w:r>
        <w:tab/>
      </w:r>
      <w:r w:rsidRPr="00400220">
        <w:t>F.</w:t>
      </w:r>
      <w:r w:rsidRPr="00400220">
        <w:tab/>
        <w:t>Базовое медицинское обслуживание и социальное обеспечение [статьи</w:t>
      </w:r>
      <w:r w:rsidRPr="00A374A9">
        <w:t xml:space="preserve"> </w:t>
      </w:r>
      <w:r w:rsidRPr="00400220">
        <w:t>6, 18 (пункт</w:t>
      </w:r>
      <w:r w:rsidRPr="00A374A9">
        <w:t xml:space="preserve"> </w:t>
      </w:r>
      <w:r w:rsidRPr="00400220">
        <w:t>3), 23, 24, 26, 27 (пункты</w:t>
      </w:r>
      <w:r w:rsidRPr="00A374A9">
        <w:t xml:space="preserve"> </w:t>
      </w:r>
      <w:r w:rsidRPr="00400220">
        <w:t>1–3) Конвенции]</w:t>
      </w:r>
    </w:p>
    <w:p w:rsidR="00917F62" w:rsidRDefault="00917F62" w:rsidP="00917F62">
      <w:pPr>
        <w:pStyle w:val="H23GR"/>
      </w:pPr>
      <w:r>
        <w:tab/>
      </w:r>
      <w:r>
        <w:tab/>
      </w:r>
      <w:r w:rsidRPr="00400220">
        <w:t>Дети-инвалиды</w:t>
      </w:r>
    </w:p>
    <w:p w:rsidR="00917F62" w:rsidRDefault="00B002A9" w:rsidP="00917F62">
      <w:pPr>
        <w:pStyle w:val="SingleTxtGR"/>
      </w:pPr>
      <w:r>
        <w:t>5</w:t>
      </w:r>
      <w:r w:rsidRPr="00B002A9">
        <w:t>5</w:t>
      </w:r>
      <w:r w:rsidR="00917F62" w:rsidRPr="00400220">
        <w:t>.</w:t>
      </w:r>
      <w:r w:rsidR="00917F62" w:rsidRPr="00400220">
        <w:tab/>
        <w:t xml:space="preserve">Приветствуя ратификацию </w:t>
      </w:r>
      <w:proofErr w:type="spellStart"/>
      <w:r w:rsidR="00917F62" w:rsidRPr="00400220">
        <w:t>государством</w:t>
      </w:r>
      <w:r w:rsidR="00917F62">
        <w:t>−</w:t>
      </w:r>
      <w:r w:rsidR="00917F62" w:rsidRPr="00400220">
        <w:t>участником</w:t>
      </w:r>
      <w:proofErr w:type="spellEnd"/>
      <w:r w:rsidR="00917F62" w:rsidRPr="00400220">
        <w:t xml:space="preserve"> Конвенции о правах инвалидов, Комитет с озабоченностью отмечает, что оно не приняло имплеме</w:t>
      </w:r>
      <w:r w:rsidR="00917F62" w:rsidRPr="00400220">
        <w:t>н</w:t>
      </w:r>
      <w:r w:rsidR="00917F62" w:rsidRPr="00400220">
        <w:t>тирующего з</w:t>
      </w:r>
      <w:r w:rsidR="00917F62" w:rsidRPr="00400220">
        <w:t>а</w:t>
      </w:r>
      <w:r w:rsidR="00917F62" w:rsidRPr="00400220">
        <w:t>конодательства или комплексной политики по защите прав детей-инвалидов. Он также обеспокоен тем, что, в силу чрезмерной централизации медицинских услуг в городских районах, охват медицинскими услугами детей и подростков с ограниченными возможностями и качество этих услуг являются недостаточными в сельской местности и что в государстве-участнике отсутс</w:t>
      </w:r>
      <w:r w:rsidR="00917F62" w:rsidRPr="00400220">
        <w:t>т</w:t>
      </w:r>
      <w:r w:rsidR="00917F62" w:rsidRPr="00400220">
        <w:t xml:space="preserve">вуют </w:t>
      </w:r>
      <w:r w:rsidR="00917F62">
        <w:t>структуры</w:t>
      </w:r>
      <w:r w:rsidR="00917F62" w:rsidRPr="00400220">
        <w:t xml:space="preserve"> по предоставлению специализированных реабилитационных услуг. Комитет обеспокоен отсутствием </w:t>
      </w:r>
      <w:proofErr w:type="spellStart"/>
      <w:r w:rsidR="00917F62" w:rsidRPr="00400220">
        <w:t>скрининговых</w:t>
      </w:r>
      <w:proofErr w:type="spellEnd"/>
      <w:r w:rsidR="00917F62" w:rsidRPr="00400220">
        <w:t xml:space="preserve"> программ раннего выя</w:t>
      </w:r>
      <w:r w:rsidR="00917F62" w:rsidRPr="00400220">
        <w:t>в</w:t>
      </w:r>
      <w:r w:rsidR="00917F62" w:rsidRPr="00400220">
        <w:t>ления инвалидности. Комитет серьезно обеспокоен тем, что в гос</w:t>
      </w:r>
      <w:r w:rsidR="00917F62" w:rsidRPr="00400220">
        <w:t>у</w:t>
      </w:r>
      <w:r w:rsidR="00917F62" w:rsidRPr="00400220">
        <w:t>дарстве-участнике для детей-инвалидов до сих пор не предусмотрено программы ин</w:t>
      </w:r>
      <w:r w:rsidR="00917F62" w:rsidRPr="00400220">
        <w:t>к</w:t>
      </w:r>
      <w:r w:rsidR="00917F62" w:rsidRPr="00400220">
        <w:t>люзивного образования.</w:t>
      </w:r>
    </w:p>
    <w:p w:rsidR="00917F62" w:rsidRPr="002E61E1" w:rsidRDefault="00B002A9" w:rsidP="00917F62">
      <w:pPr>
        <w:pStyle w:val="SingleTxtGR"/>
        <w:rPr>
          <w:b/>
        </w:rPr>
      </w:pPr>
      <w:r>
        <w:t>5</w:t>
      </w:r>
      <w:r w:rsidRPr="00B002A9">
        <w:t>6</w:t>
      </w:r>
      <w:r w:rsidR="00917F62" w:rsidRPr="00400220">
        <w:t>.</w:t>
      </w:r>
      <w:r w:rsidR="00917F62" w:rsidRPr="00400220">
        <w:tab/>
      </w:r>
      <w:r w:rsidR="00917F62" w:rsidRPr="002E61E1">
        <w:rPr>
          <w:b/>
        </w:rPr>
        <w:t>В свете статьи 23 Конвенции и принятого Комитетом Замечания о</w:t>
      </w:r>
      <w:r w:rsidR="00917F62" w:rsidRPr="002E61E1">
        <w:rPr>
          <w:b/>
        </w:rPr>
        <w:t>б</w:t>
      </w:r>
      <w:r w:rsidR="00917F62" w:rsidRPr="002E61E1">
        <w:rPr>
          <w:b/>
        </w:rPr>
        <w:t>щего порядка № 9 (2006) о правах детей-инвалидов, Комитет рекомендует государс</w:t>
      </w:r>
      <w:r w:rsidR="00917F62" w:rsidRPr="002E61E1">
        <w:rPr>
          <w:b/>
        </w:rPr>
        <w:t>т</w:t>
      </w:r>
      <w:r w:rsidR="00917F62" w:rsidRPr="002E61E1">
        <w:rPr>
          <w:b/>
        </w:rPr>
        <w:t>ву-участнику:</w:t>
      </w:r>
    </w:p>
    <w:p w:rsidR="00917F62" w:rsidRPr="002E61E1" w:rsidRDefault="00917F62" w:rsidP="00917F62">
      <w:pPr>
        <w:pStyle w:val="SingleTxtGR"/>
        <w:rPr>
          <w:b/>
        </w:rPr>
      </w:pPr>
      <w:r w:rsidRPr="002E61E1">
        <w:rPr>
          <w:b/>
        </w:rPr>
        <w:tab/>
      </w:r>
      <w:proofErr w:type="spellStart"/>
      <w:r w:rsidRPr="002E61E1">
        <w:rPr>
          <w:b/>
        </w:rPr>
        <w:t>a</w:t>
      </w:r>
      <w:proofErr w:type="spellEnd"/>
      <w:r w:rsidRPr="002E61E1">
        <w:rPr>
          <w:b/>
        </w:rPr>
        <w:t>)</w:t>
      </w:r>
      <w:r w:rsidRPr="002E61E1">
        <w:rPr>
          <w:b/>
        </w:rPr>
        <w:tab/>
        <w:t>принять комплексную политику по интеграции детей-инвалидов в общество и обеспечению их участия в общественной, соц</w:t>
      </w:r>
      <w:r w:rsidRPr="002E61E1">
        <w:rPr>
          <w:b/>
        </w:rPr>
        <w:t>и</w:t>
      </w:r>
      <w:r w:rsidRPr="002E61E1">
        <w:rPr>
          <w:b/>
        </w:rPr>
        <w:t>альной и общинной жизни, включая обеспечение инклюзивного образов</w:t>
      </w:r>
      <w:r w:rsidRPr="002E61E1">
        <w:rPr>
          <w:b/>
        </w:rPr>
        <w:t>а</w:t>
      </w:r>
      <w:r w:rsidRPr="002E61E1">
        <w:rPr>
          <w:b/>
        </w:rPr>
        <w:t>ния;</w:t>
      </w:r>
    </w:p>
    <w:p w:rsidR="00917F62" w:rsidRPr="002E61E1" w:rsidRDefault="00917F62" w:rsidP="00917F62">
      <w:pPr>
        <w:pStyle w:val="SingleTxtGR"/>
        <w:rPr>
          <w:b/>
        </w:rPr>
      </w:pPr>
      <w:r w:rsidRPr="002E61E1">
        <w:rPr>
          <w:b/>
        </w:rPr>
        <w:tab/>
      </w:r>
      <w:proofErr w:type="spellStart"/>
      <w:r w:rsidRPr="002E61E1">
        <w:rPr>
          <w:b/>
        </w:rPr>
        <w:t>b</w:t>
      </w:r>
      <w:proofErr w:type="spellEnd"/>
      <w:r w:rsidRPr="002E61E1">
        <w:rPr>
          <w:b/>
        </w:rPr>
        <w:t>)</w:t>
      </w:r>
      <w:r w:rsidRPr="002E61E1">
        <w:rPr>
          <w:b/>
        </w:rPr>
        <w:tab/>
        <w:t>улучшить охват и реагирование сети государственной поддер</w:t>
      </w:r>
      <w:r w:rsidRPr="002E61E1">
        <w:rPr>
          <w:b/>
        </w:rPr>
        <w:t>ж</w:t>
      </w:r>
      <w:r w:rsidRPr="002E61E1">
        <w:rPr>
          <w:b/>
        </w:rPr>
        <w:t>ки детей и подростков с ограниченными возможностями, чтобы обеспечить им надлежащий доступ, в том числе в сельской местности, к специализ</w:t>
      </w:r>
      <w:r w:rsidRPr="002E61E1">
        <w:rPr>
          <w:b/>
        </w:rPr>
        <w:t>и</w:t>
      </w:r>
      <w:r w:rsidRPr="002E61E1">
        <w:rPr>
          <w:b/>
        </w:rPr>
        <w:t>рованному оборудованию, финансовым субсидиям, медицинскому обсл</w:t>
      </w:r>
      <w:r w:rsidRPr="002E61E1">
        <w:rPr>
          <w:b/>
        </w:rPr>
        <w:t>у</w:t>
      </w:r>
      <w:r w:rsidR="00877D51">
        <w:rPr>
          <w:b/>
        </w:rPr>
        <w:t xml:space="preserve">живанию, транспорту, социальным </w:t>
      </w:r>
      <w:r w:rsidRPr="002E61E1">
        <w:rPr>
          <w:b/>
        </w:rPr>
        <w:t>услугам и реабилитационным структ</w:t>
      </w:r>
      <w:r w:rsidRPr="002E61E1">
        <w:rPr>
          <w:b/>
        </w:rPr>
        <w:t>у</w:t>
      </w:r>
      <w:r w:rsidRPr="002E61E1">
        <w:rPr>
          <w:b/>
        </w:rPr>
        <w:t>рам в рамках национальной системы здр</w:t>
      </w:r>
      <w:r w:rsidRPr="002E61E1">
        <w:rPr>
          <w:b/>
        </w:rPr>
        <w:t>а</w:t>
      </w:r>
      <w:r w:rsidRPr="002E61E1">
        <w:rPr>
          <w:b/>
        </w:rPr>
        <w:t>воохранения;</w:t>
      </w:r>
    </w:p>
    <w:p w:rsidR="00917F62" w:rsidRPr="002E61E1" w:rsidRDefault="00917F62" w:rsidP="00917F62">
      <w:pPr>
        <w:pStyle w:val="SingleTxtGR"/>
        <w:rPr>
          <w:b/>
        </w:rPr>
      </w:pPr>
      <w:r w:rsidRPr="002E61E1">
        <w:rPr>
          <w:b/>
        </w:rPr>
        <w:tab/>
      </w:r>
      <w:proofErr w:type="spellStart"/>
      <w:r w:rsidRPr="002E61E1">
        <w:rPr>
          <w:b/>
        </w:rPr>
        <w:t>c</w:t>
      </w:r>
      <w:proofErr w:type="spellEnd"/>
      <w:r w:rsidRPr="002E61E1">
        <w:rPr>
          <w:b/>
        </w:rPr>
        <w:t>)</w:t>
      </w:r>
      <w:r w:rsidRPr="002E61E1">
        <w:rPr>
          <w:b/>
        </w:rPr>
        <w:tab/>
        <w:t xml:space="preserve">постепенно внедрять </w:t>
      </w:r>
      <w:proofErr w:type="spellStart"/>
      <w:r w:rsidRPr="002E61E1">
        <w:rPr>
          <w:b/>
        </w:rPr>
        <w:t>скрининговые</w:t>
      </w:r>
      <w:proofErr w:type="spellEnd"/>
      <w:r w:rsidRPr="002E61E1">
        <w:rPr>
          <w:b/>
        </w:rPr>
        <w:t xml:space="preserve"> программы профилактики и раннего выявления инвалидности; и</w:t>
      </w:r>
    </w:p>
    <w:p w:rsidR="00917F62" w:rsidRPr="00721B68" w:rsidRDefault="00917F62" w:rsidP="00917F62">
      <w:pPr>
        <w:pStyle w:val="SingleTxtGR"/>
        <w:rPr>
          <w:b/>
        </w:rPr>
      </w:pPr>
      <w:r w:rsidRPr="00721B68">
        <w:rPr>
          <w:b/>
        </w:rPr>
        <w:tab/>
      </w:r>
      <w:proofErr w:type="spellStart"/>
      <w:r w:rsidRPr="00721B68">
        <w:rPr>
          <w:b/>
        </w:rPr>
        <w:t>d</w:t>
      </w:r>
      <w:proofErr w:type="spellEnd"/>
      <w:r w:rsidRPr="00721B68">
        <w:rPr>
          <w:b/>
        </w:rPr>
        <w:t>)</w:t>
      </w:r>
      <w:r w:rsidRPr="00721B68">
        <w:rPr>
          <w:b/>
        </w:rPr>
        <w:tab/>
        <w:t>обеспечить, чтобы оказание всех медицинских услуг детям и подросткам с ограниченными возможностями, включая услуги в области охраны психического здоровья и, в частности, применение психотропных веществ, осуществлялось на основе свободного и осознанного согласия д</w:t>
      </w:r>
      <w:r w:rsidRPr="00721B68">
        <w:rPr>
          <w:b/>
        </w:rPr>
        <w:t>е</w:t>
      </w:r>
      <w:r w:rsidRPr="00721B68">
        <w:rPr>
          <w:b/>
        </w:rPr>
        <w:t>тей, в соответствии с их развива</w:t>
      </w:r>
      <w:r w:rsidRPr="00721B68">
        <w:rPr>
          <w:b/>
        </w:rPr>
        <w:t>ю</w:t>
      </w:r>
      <w:r w:rsidRPr="00721B68">
        <w:rPr>
          <w:b/>
        </w:rPr>
        <w:t>щимися способностями.</w:t>
      </w:r>
    </w:p>
    <w:p w:rsidR="00917F62" w:rsidRDefault="00917F62" w:rsidP="00917F62">
      <w:pPr>
        <w:pStyle w:val="H23GR"/>
      </w:pPr>
      <w:r>
        <w:tab/>
      </w:r>
      <w:r>
        <w:tab/>
      </w:r>
      <w:r w:rsidRPr="00400220">
        <w:t>Охрана здоровья и медицинское обслуживание</w:t>
      </w:r>
    </w:p>
    <w:p w:rsidR="00917F62" w:rsidRDefault="00B002A9" w:rsidP="00917F62">
      <w:pPr>
        <w:pStyle w:val="SingleTxtGR"/>
      </w:pPr>
      <w:r>
        <w:t>5</w:t>
      </w:r>
      <w:r w:rsidRPr="00B002A9">
        <w:t>7</w:t>
      </w:r>
      <w:r w:rsidR="00917F62" w:rsidRPr="00400220">
        <w:t>.</w:t>
      </w:r>
      <w:r w:rsidR="00917F62" w:rsidRPr="00400220">
        <w:tab/>
        <w:t>Приветствуя продолжающееся снижение показателей младенческой и детской смертности, а также недоедания, Комитет выражает обеспокоенность по поводу сохр</w:t>
      </w:r>
      <w:r w:rsidR="00917F62" w:rsidRPr="00400220">
        <w:t>а</w:t>
      </w:r>
      <w:r w:rsidR="00917F62" w:rsidRPr="00400220">
        <w:t>няющихся различий, приводящих к высокой смертности среди детей из числа коренных народов и других меньшинств, в частности от боле</w:t>
      </w:r>
      <w:r w:rsidR="00917F62" w:rsidRPr="00400220">
        <w:t>з</w:t>
      </w:r>
      <w:r w:rsidR="00917F62" w:rsidRPr="00400220">
        <w:t>ней</w:t>
      </w:r>
      <w:r w:rsidR="00917F62">
        <w:t>, поддающихся профилактике</w:t>
      </w:r>
      <w:r w:rsidR="00917F62" w:rsidRPr="00400220">
        <w:t>. Он с удовлетворением отмечает план гос</w:t>
      </w:r>
      <w:r w:rsidR="00917F62" w:rsidRPr="00400220">
        <w:t>у</w:t>
      </w:r>
      <w:r w:rsidR="00917F62" w:rsidRPr="00400220">
        <w:t>дарства-участника охватить сетью "Уход и комплексное развитие" (</w:t>
      </w:r>
      <w:r w:rsidR="00917F62" w:rsidRPr="00400220">
        <w:rPr>
          <w:iCs/>
          <w:lang w:val="en-US"/>
        </w:rPr>
        <w:t>Red</w:t>
      </w:r>
      <w:r w:rsidR="00917F62" w:rsidRPr="00400220">
        <w:rPr>
          <w:iCs/>
        </w:rPr>
        <w:t xml:space="preserve"> </w:t>
      </w:r>
      <w:r w:rsidR="00917F62" w:rsidRPr="00400220">
        <w:rPr>
          <w:iCs/>
          <w:lang w:val="en-US"/>
        </w:rPr>
        <w:t>de</w:t>
      </w:r>
      <w:r w:rsidR="00917F62" w:rsidRPr="00400220">
        <w:rPr>
          <w:iCs/>
        </w:rPr>
        <w:t xml:space="preserve"> </w:t>
      </w:r>
      <w:proofErr w:type="spellStart"/>
      <w:r w:rsidR="00917F62" w:rsidRPr="00400220">
        <w:rPr>
          <w:iCs/>
          <w:lang w:val="en-US"/>
        </w:rPr>
        <w:t>Cuido</w:t>
      </w:r>
      <w:proofErr w:type="spellEnd"/>
      <w:r w:rsidR="00917F62" w:rsidRPr="00400220">
        <w:rPr>
          <w:iCs/>
        </w:rPr>
        <w:t xml:space="preserve"> </w:t>
      </w:r>
      <w:r w:rsidR="00917F62" w:rsidRPr="00400220">
        <w:rPr>
          <w:iCs/>
          <w:lang w:val="en-US"/>
        </w:rPr>
        <w:t>y</w:t>
      </w:r>
      <w:r w:rsidR="00917F62" w:rsidRPr="00400220">
        <w:rPr>
          <w:iCs/>
        </w:rPr>
        <w:t xml:space="preserve"> </w:t>
      </w:r>
      <w:proofErr w:type="spellStart"/>
      <w:r w:rsidR="00917F62" w:rsidRPr="00400220">
        <w:rPr>
          <w:iCs/>
          <w:lang w:val="en-US"/>
        </w:rPr>
        <w:t>Desarrollo</w:t>
      </w:r>
      <w:proofErr w:type="spellEnd"/>
      <w:r w:rsidR="00917F62" w:rsidRPr="00400220">
        <w:rPr>
          <w:iCs/>
        </w:rPr>
        <w:t xml:space="preserve"> </w:t>
      </w:r>
      <w:r w:rsidR="00917F62" w:rsidRPr="00400220">
        <w:rPr>
          <w:iCs/>
          <w:lang w:val="en-US"/>
        </w:rPr>
        <w:t>Integral</w:t>
      </w:r>
      <w:r w:rsidR="00917F62" w:rsidRPr="00400220">
        <w:t xml:space="preserve">) все кантоны. </w:t>
      </w:r>
      <w:r w:rsidR="00917F62">
        <w:t>Вместе с тем</w:t>
      </w:r>
      <w:r w:rsidR="00917F62" w:rsidRPr="00400220">
        <w:t xml:space="preserve"> Комитет выражает обеспокое</w:t>
      </w:r>
      <w:r w:rsidR="00917F62" w:rsidRPr="00400220">
        <w:t>н</w:t>
      </w:r>
      <w:r w:rsidR="00917F62" w:rsidRPr="00400220">
        <w:t xml:space="preserve">ность по поводу </w:t>
      </w:r>
      <w:r w:rsidR="00917F62">
        <w:t>незначительного</w:t>
      </w:r>
      <w:r w:rsidR="00917F62" w:rsidRPr="00400220">
        <w:t xml:space="preserve"> охвата первичной медико-санитарной пом</w:t>
      </w:r>
      <w:r w:rsidR="00917F62" w:rsidRPr="00400220">
        <w:t>о</w:t>
      </w:r>
      <w:r w:rsidR="00917F62" w:rsidRPr="00400220">
        <w:t>щью детей младшего возраста и матерей в сельских и прибрежных районах, а также сообщений о том, что в предоставлении медицинской помощи иногда фактически отказывается д</w:t>
      </w:r>
      <w:r w:rsidR="00917F62" w:rsidRPr="00400220">
        <w:t>е</w:t>
      </w:r>
      <w:r w:rsidR="00917F62" w:rsidRPr="00400220">
        <w:t>тям из числа коренных народов и детям-мигрантам из-за чрезмерно высокой платы за медицинские услуги и отсутствия у них д</w:t>
      </w:r>
      <w:r w:rsidR="00917F62" w:rsidRPr="00400220">
        <w:t>о</w:t>
      </w:r>
      <w:r w:rsidR="00917F62" w:rsidRPr="00400220">
        <w:t>кументов, удостоверяющих ли</w:t>
      </w:r>
      <w:r w:rsidR="00917F62" w:rsidRPr="00400220">
        <w:t>ч</w:t>
      </w:r>
      <w:r w:rsidR="00917F62" w:rsidRPr="00400220">
        <w:t>ность.</w:t>
      </w:r>
    </w:p>
    <w:p w:rsidR="00917F62" w:rsidRDefault="00917F62" w:rsidP="00917F62">
      <w:pPr>
        <w:pStyle w:val="SingleTxtGR"/>
        <w:rPr>
          <w:b/>
        </w:rPr>
      </w:pPr>
      <w:r w:rsidRPr="00400220">
        <w:t>5</w:t>
      </w:r>
      <w:r w:rsidR="00B002A9">
        <w:rPr>
          <w:lang w:val="en-US"/>
        </w:rPr>
        <w:t>8</w:t>
      </w:r>
      <w:r w:rsidRPr="00400220">
        <w:t>.</w:t>
      </w:r>
      <w:r w:rsidRPr="00400220">
        <w:tab/>
      </w:r>
      <w:r w:rsidRPr="00721B68">
        <w:rPr>
          <w:b/>
        </w:rPr>
        <w:t>Комитет рекомендует государству</w:t>
      </w:r>
      <w:r>
        <w:rPr>
          <w:b/>
        </w:rPr>
        <w:t>-участнику</w:t>
      </w:r>
      <w:r w:rsidRPr="00721B68">
        <w:rPr>
          <w:b/>
        </w:rPr>
        <w:t>:</w:t>
      </w:r>
    </w:p>
    <w:p w:rsidR="00877D51" w:rsidRDefault="00877D51" w:rsidP="00877D51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a</w:t>
      </w:r>
      <w:proofErr w:type="spellEnd"/>
      <w:r>
        <w:rPr>
          <w:b/>
        </w:rPr>
        <w:t>)</w:t>
      </w:r>
      <w:r>
        <w:rPr>
          <w:b/>
        </w:rPr>
        <w:tab/>
        <w:t>пересмотреть свою централизованную систему здравоохран</w:t>
      </w:r>
      <w:r>
        <w:rPr>
          <w:b/>
        </w:rPr>
        <w:t>е</w:t>
      </w:r>
      <w:r>
        <w:rPr>
          <w:b/>
        </w:rPr>
        <w:t>ния и обеспечить приемлемый доступ к основным медицинским услугам для всех д</w:t>
      </w:r>
      <w:r>
        <w:rPr>
          <w:b/>
        </w:rPr>
        <w:t>е</w:t>
      </w:r>
      <w:r>
        <w:rPr>
          <w:b/>
        </w:rPr>
        <w:t>тей, особенно детей из числа коренных народов и детей-мигрантов, включая детей, не имеющих документов, удостоверяющих ли</w:t>
      </w:r>
      <w:r>
        <w:rPr>
          <w:b/>
        </w:rPr>
        <w:t>ч</w:t>
      </w:r>
      <w:r>
        <w:rPr>
          <w:b/>
        </w:rPr>
        <w:t>ность, отдавая приоритет слабо охваченным регионам и общинам с целью преодоления существующего острого неравенства;</w:t>
      </w:r>
    </w:p>
    <w:p w:rsidR="00877D51" w:rsidRDefault="00877D51" w:rsidP="00877D51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b</w:t>
      </w:r>
      <w:proofErr w:type="spellEnd"/>
      <w:r>
        <w:rPr>
          <w:b/>
        </w:rPr>
        <w:t>)</w:t>
      </w:r>
      <w:r>
        <w:rPr>
          <w:b/>
        </w:rPr>
        <w:tab/>
        <w:t>выделить достаточные технические и финансовые ресурсы на деятельность сети "Уход и комплексное развитие" для достижения запл</w:t>
      </w:r>
      <w:r>
        <w:rPr>
          <w:b/>
        </w:rPr>
        <w:t>а</w:t>
      </w:r>
      <w:r>
        <w:rPr>
          <w:b/>
        </w:rPr>
        <w:t>нированного всеобщего охвата медико-санитарными услугами; и</w:t>
      </w:r>
    </w:p>
    <w:p w:rsidR="00877D51" w:rsidRDefault="00877D51" w:rsidP="00877D51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c</w:t>
      </w:r>
      <w:proofErr w:type="spellEnd"/>
      <w:r>
        <w:rPr>
          <w:b/>
        </w:rPr>
        <w:t>)</w:t>
      </w:r>
      <w:r>
        <w:rPr>
          <w:b/>
        </w:rPr>
        <w:tab/>
        <w:t>согласовать методику расчета коэффициента младенческой смертности с международными стандартами.</w:t>
      </w:r>
    </w:p>
    <w:p w:rsidR="00877D51" w:rsidRDefault="00877D51" w:rsidP="00877D51">
      <w:pPr>
        <w:pStyle w:val="H23GR"/>
      </w:pPr>
      <w:r>
        <w:tab/>
      </w:r>
      <w:r>
        <w:tab/>
        <w:t>Грудное вскармливание</w:t>
      </w:r>
    </w:p>
    <w:p w:rsidR="00877D51" w:rsidRDefault="00B002A9" w:rsidP="00877D51">
      <w:pPr>
        <w:pStyle w:val="SingleTxtGR"/>
      </w:pPr>
      <w:r>
        <w:t>5</w:t>
      </w:r>
      <w:r w:rsidRPr="00B002A9">
        <w:t>9</w:t>
      </w:r>
      <w:r w:rsidR="00877D51">
        <w:t>.</w:t>
      </w:r>
      <w:r w:rsidR="00877D51">
        <w:tab/>
        <w:t>Отмечая создание государством-участником банка грудного молока, К</w:t>
      </w:r>
      <w:r w:rsidR="00877D51">
        <w:t>о</w:t>
      </w:r>
      <w:r w:rsidR="00877D51">
        <w:t>митет обеспокоен тем, что цель эксклюзивного грудного вскармливания детей в возрасте до шести месяцев до сих пор не достигнута в основном из-за знач</w:t>
      </w:r>
      <w:r w:rsidR="00877D51">
        <w:t>и</w:t>
      </w:r>
      <w:r w:rsidR="00877D51">
        <w:t>тельного сокращения грудного вскармливания после трех месяцев, частого н</w:t>
      </w:r>
      <w:r w:rsidR="00877D51">
        <w:t>а</w:t>
      </w:r>
      <w:r w:rsidR="00877D51">
        <w:t>рушения Международного свода правил сбыта заменителей грудного молока частными компаниями и наличия только 10 из 24 больниц с условиями, благ</w:t>
      </w:r>
      <w:r w:rsidR="00877D51">
        <w:t>о</w:t>
      </w:r>
      <w:r w:rsidR="00877D51">
        <w:t>приятными для грудного вскармливания.</w:t>
      </w:r>
    </w:p>
    <w:p w:rsidR="00877D51" w:rsidRDefault="00B002A9" w:rsidP="00877D51">
      <w:pPr>
        <w:pStyle w:val="SingleTxtGR"/>
        <w:rPr>
          <w:b/>
        </w:rPr>
      </w:pPr>
      <w:r>
        <w:rPr>
          <w:lang w:val="en-US"/>
        </w:rPr>
        <w:t>60</w:t>
      </w:r>
      <w:r w:rsidR="00877D51">
        <w:t>.</w:t>
      </w:r>
      <w:r w:rsidR="00877D51">
        <w:tab/>
      </w:r>
      <w:r w:rsidR="00877D51">
        <w:rPr>
          <w:b/>
        </w:rPr>
        <w:t>Комитет рекомендует государству-участнику:</w:t>
      </w:r>
    </w:p>
    <w:p w:rsidR="00877D51" w:rsidRDefault="00877D51" w:rsidP="00877D51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a</w:t>
      </w:r>
      <w:proofErr w:type="spellEnd"/>
      <w:r>
        <w:rPr>
          <w:b/>
        </w:rPr>
        <w:t>)</w:t>
      </w:r>
      <w:r>
        <w:rPr>
          <w:b/>
        </w:rPr>
        <w:tab/>
        <w:t>активизировать поощрение исключительно грудного вскар</w:t>
      </w:r>
      <w:r>
        <w:rPr>
          <w:b/>
        </w:rPr>
        <w:t>м</w:t>
      </w:r>
      <w:r>
        <w:rPr>
          <w:b/>
        </w:rPr>
        <w:t>ливания до шестимесячного возраста; рассмотреть вопрос о соответс</w:t>
      </w:r>
      <w:r>
        <w:rPr>
          <w:b/>
        </w:rPr>
        <w:t>т</w:t>
      </w:r>
      <w:r>
        <w:rPr>
          <w:b/>
        </w:rPr>
        <w:t>вующем продлении отпуска по беременности и родам, обеспечивая при этом право раб</w:t>
      </w:r>
      <w:r>
        <w:rPr>
          <w:b/>
        </w:rPr>
        <w:t>о</w:t>
      </w:r>
      <w:r>
        <w:rPr>
          <w:b/>
        </w:rPr>
        <w:t>тающих матерей на гарантируемые занятость, заработную плату и социальное обеспечение; наложить соответствующие санкции на компании, нарушающие Международный свод правил сбыта заменителей грудного м</w:t>
      </w:r>
      <w:r>
        <w:rPr>
          <w:b/>
        </w:rPr>
        <w:t>о</w:t>
      </w:r>
      <w:r>
        <w:rPr>
          <w:b/>
        </w:rPr>
        <w:t>лока, и осуществлять контроль за соблюдением Кодекса;</w:t>
      </w:r>
    </w:p>
    <w:p w:rsidR="00877D51" w:rsidRDefault="00877D51" w:rsidP="00877D51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b</w:t>
      </w:r>
      <w:proofErr w:type="spellEnd"/>
      <w:r>
        <w:rPr>
          <w:b/>
        </w:rPr>
        <w:t>)</w:t>
      </w:r>
      <w:r>
        <w:rPr>
          <w:b/>
        </w:rPr>
        <w:tab/>
        <w:t>подготовить работников здравоохранения, информировав их о том, что важно начинать грудное вскармливание в течение первого часа после родов и избегать искусственного вскармливания или кормления з</w:t>
      </w:r>
      <w:r>
        <w:rPr>
          <w:b/>
        </w:rPr>
        <w:t>а</w:t>
      </w:r>
      <w:r>
        <w:rPr>
          <w:b/>
        </w:rPr>
        <w:t>менителями грудного молока, насколько это возможно; и</w:t>
      </w:r>
    </w:p>
    <w:p w:rsidR="00877D51" w:rsidRDefault="00877D51" w:rsidP="00877D51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c</w:t>
      </w:r>
      <w:proofErr w:type="spellEnd"/>
      <w:r>
        <w:rPr>
          <w:b/>
        </w:rPr>
        <w:t>)</w:t>
      </w:r>
      <w:r>
        <w:rPr>
          <w:b/>
        </w:rPr>
        <w:tab/>
        <w:t>начать процесс повторной сертификации и сертификации всех больниц и клиник как медицинских учреждений, в которых созданы бл</w:t>
      </w:r>
      <w:r>
        <w:rPr>
          <w:b/>
        </w:rPr>
        <w:t>а</w:t>
      </w:r>
      <w:r>
        <w:rPr>
          <w:b/>
        </w:rPr>
        <w:t>гоприятные для грудного вскармливания условия.</w:t>
      </w:r>
    </w:p>
    <w:p w:rsidR="00877D51" w:rsidRDefault="00877D51" w:rsidP="00877D51">
      <w:pPr>
        <w:pStyle w:val="H23GR"/>
      </w:pPr>
      <w:r>
        <w:tab/>
      </w:r>
      <w:r>
        <w:tab/>
        <w:t>Психическое здоровье</w:t>
      </w:r>
    </w:p>
    <w:p w:rsidR="00877D51" w:rsidRDefault="00B002A9" w:rsidP="00877D51">
      <w:pPr>
        <w:pStyle w:val="SingleTxtGR"/>
      </w:pPr>
      <w:r>
        <w:t>6</w:t>
      </w:r>
      <w:r w:rsidRPr="00B002A9">
        <w:t>1</w:t>
      </w:r>
      <w:r w:rsidR="00877D51">
        <w:t>.</w:t>
      </w:r>
      <w:r w:rsidR="00877D51">
        <w:tab/>
        <w:t>Комитет с озабоченностью отмечает, что государство-участник не пре</w:t>
      </w:r>
      <w:r w:rsidR="00877D51">
        <w:t>д</w:t>
      </w:r>
      <w:r w:rsidR="00877D51">
        <w:t>ставило информации и данных по вопросам психического здоровья, связанным с детьми, подростками и их родителями, о масштабах этой проблемы, исслед</w:t>
      </w:r>
      <w:r w:rsidR="00877D51">
        <w:t>о</w:t>
      </w:r>
      <w:r w:rsidR="00877D51">
        <w:t>ваниях, если таковые проводились, принятых профилактических мерах и до</w:t>
      </w:r>
      <w:r w:rsidR="00877D51">
        <w:t>с</w:t>
      </w:r>
      <w:r w:rsidR="00877D51">
        <w:t>тупности соответствующих услуг.</w:t>
      </w:r>
    </w:p>
    <w:p w:rsidR="00877D51" w:rsidRDefault="00B002A9" w:rsidP="00877D51">
      <w:pPr>
        <w:pStyle w:val="SingleTxtGR"/>
        <w:rPr>
          <w:b/>
        </w:rPr>
      </w:pPr>
      <w:r>
        <w:t>6</w:t>
      </w:r>
      <w:r w:rsidRPr="00B002A9">
        <w:t>2</w:t>
      </w:r>
      <w:r w:rsidR="00877D51">
        <w:t>.</w:t>
      </w:r>
      <w:r w:rsidR="00877D51">
        <w:tab/>
      </w:r>
      <w:r w:rsidR="00877D51">
        <w:rPr>
          <w:b/>
        </w:rPr>
        <w:t>Комитет настоятельно призывает государство-участник провести всеобъемлющее исследование по вопросам психического здоровья детей, подростков и их семей, а также использовать результаты этого исследов</w:t>
      </w:r>
      <w:r w:rsidR="00877D51">
        <w:rPr>
          <w:b/>
        </w:rPr>
        <w:t>а</w:t>
      </w:r>
      <w:r w:rsidR="00877D51">
        <w:rPr>
          <w:b/>
        </w:rPr>
        <w:t>ния в качестве основы для разработки национальной политики и пр</w:t>
      </w:r>
      <w:r w:rsidR="00877D51">
        <w:rPr>
          <w:b/>
        </w:rPr>
        <w:t>о</w:t>
      </w:r>
      <w:r w:rsidR="00877D51">
        <w:rPr>
          <w:b/>
        </w:rPr>
        <w:t>граммы в области охраны психического здоровья детей и подростков.</w:t>
      </w:r>
    </w:p>
    <w:p w:rsidR="00877D51" w:rsidRDefault="00877D51" w:rsidP="00877D51">
      <w:pPr>
        <w:pStyle w:val="H23GR"/>
      </w:pPr>
      <w:r>
        <w:tab/>
      </w:r>
      <w:r>
        <w:tab/>
        <w:t>Здоровье подростков</w:t>
      </w:r>
    </w:p>
    <w:p w:rsidR="00877D51" w:rsidRDefault="00B002A9" w:rsidP="00877D51">
      <w:pPr>
        <w:pStyle w:val="SingleTxtGR"/>
      </w:pPr>
      <w:r>
        <w:t>6</w:t>
      </w:r>
      <w:r w:rsidRPr="00B002A9">
        <w:t>3</w:t>
      </w:r>
      <w:r w:rsidR="00877D51">
        <w:t>.</w:t>
      </w:r>
      <w:r w:rsidR="00877D51">
        <w:tab/>
        <w:t>Приветствуя принятие Плана по охране здоровья подростков на 2010−2015 годы, Комитет выражает обеспокоенность:</w:t>
      </w:r>
    </w:p>
    <w:p w:rsidR="00877D51" w:rsidRDefault="00877D51" w:rsidP="00877D51">
      <w:pPr>
        <w:pStyle w:val="SingleTxtGR"/>
      </w:pPr>
      <w:r>
        <w:tab/>
      </w:r>
      <w:proofErr w:type="spellStart"/>
      <w:r>
        <w:t>a</w:t>
      </w:r>
      <w:proofErr w:type="spellEnd"/>
      <w:r>
        <w:t>)</w:t>
      </w:r>
      <w:r>
        <w:tab/>
        <w:t>высоким уровнем ранних беременностей (каждые пятые роды пр</w:t>
      </w:r>
      <w:r>
        <w:t>и</w:t>
      </w:r>
      <w:r>
        <w:t>нимаются у матерей в возрасте до 19 лет);</w:t>
      </w:r>
    </w:p>
    <w:p w:rsidR="00877D51" w:rsidRDefault="00877D51" w:rsidP="00877D51">
      <w:pPr>
        <w:pStyle w:val="SingleTxtGR"/>
      </w:pPr>
      <w:r>
        <w:tab/>
      </w:r>
      <w:proofErr w:type="spellStart"/>
      <w:r>
        <w:t>b</w:t>
      </w:r>
      <w:proofErr w:type="spellEnd"/>
      <w:r>
        <w:t>)</w:t>
      </w:r>
      <w:r>
        <w:tab/>
        <w:t>высоким риском материнской смерти среди девушек подростков</w:t>
      </w:r>
      <w:r>
        <w:t>о</w:t>
      </w:r>
      <w:r>
        <w:t>го возраста (в четыре раза выше, чем среди взрослого населения);</w:t>
      </w:r>
    </w:p>
    <w:p w:rsidR="00877D51" w:rsidRDefault="00877D51" w:rsidP="00877D51">
      <w:pPr>
        <w:pStyle w:val="SingleTxtGR"/>
      </w:pPr>
      <w:r>
        <w:tab/>
      </w:r>
      <w:proofErr w:type="spellStart"/>
      <w:r>
        <w:t>c</w:t>
      </w:r>
      <w:proofErr w:type="spellEnd"/>
      <w:r>
        <w:t>)</w:t>
      </w:r>
      <w:r>
        <w:tab/>
        <w:t>отсутствием доступа к легальным абортам; отсутствием руковод</w:t>
      </w:r>
      <w:r>
        <w:t>я</w:t>
      </w:r>
      <w:r>
        <w:t>щих принципов для информирования врачей о том, когда они могут на зако</w:t>
      </w:r>
      <w:r>
        <w:t>н</w:t>
      </w:r>
      <w:r>
        <w:t>ных основаниях производить аборты; высоким уровнем небезопасных або</w:t>
      </w:r>
      <w:r>
        <w:t>р</w:t>
      </w:r>
      <w:r>
        <w:t xml:space="preserve">тов; и отсутствием адекватного </w:t>
      </w:r>
      <w:proofErr w:type="spellStart"/>
      <w:r>
        <w:t>послеабортного</w:t>
      </w:r>
      <w:proofErr w:type="spellEnd"/>
      <w:r>
        <w:t xml:space="preserve"> ухода;</w:t>
      </w:r>
    </w:p>
    <w:p w:rsidR="00877D51" w:rsidRDefault="00877D51" w:rsidP="00877D51">
      <w:pPr>
        <w:pStyle w:val="SingleTxtGR"/>
      </w:pPr>
      <w:r>
        <w:tab/>
      </w:r>
      <w:proofErr w:type="spellStart"/>
      <w:r>
        <w:t>d</w:t>
      </w:r>
      <w:proofErr w:type="spellEnd"/>
      <w:r>
        <w:t>)</w:t>
      </w:r>
      <w:r>
        <w:tab/>
        <w:t>отсутствием в формальной системе здравоохранения экстренной контрацепции даже для жертв изнасилования, несмотря на высокий уровень и</w:t>
      </w:r>
      <w:r>
        <w:t>з</w:t>
      </w:r>
      <w:r>
        <w:t>насилований и сексуального насилия в семье;</w:t>
      </w:r>
    </w:p>
    <w:p w:rsidR="00877D51" w:rsidRDefault="00877D51" w:rsidP="00877D51">
      <w:pPr>
        <w:pStyle w:val="SingleTxtGR"/>
      </w:pPr>
      <w:r>
        <w:tab/>
      </w:r>
      <w:proofErr w:type="spellStart"/>
      <w:r>
        <w:t>e</w:t>
      </w:r>
      <w:proofErr w:type="spellEnd"/>
      <w:r>
        <w:t>)</w:t>
      </w:r>
      <w:r>
        <w:tab/>
        <w:t>весьма низким уровнем использования противозачаточных средств, отсутствием программ сексуального образования и ограниченным доступом к услугам в области сексуального и репродуктивного здоровья и к информации для подростков; и</w:t>
      </w:r>
    </w:p>
    <w:p w:rsidR="00877D51" w:rsidRDefault="00877D51" w:rsidP="00877D51">
      <w:pPr>
        <w:pStyle w:val="SingleTxtGR"/>
      </w:pPr>
      <w:r>
        <w:tab/>
      </w:r>
      <w:proofErr w:type="spellStart"/>
      <w:r>
        <w:t>f</w:t>
      </w:r>
      <w:proofErr w:type="spellEnd"/>
      <w:r>
        <w:t>)</w:t>
      </w:r>
      <w:r>
        <w:tab/>
        <w:t>ростом наркомании и токсикомании среди детей и подростков и и</w:t>
      </w:r>
      <w:r>
        <w:t>с</w:t>
      </w:r>
      <w:r>
        <w:t>пользованием детей и подростков для торговли наркотиками.</w:t>
      </w:r>
    </w:p>
    <w:p w:rsidR="00877D51" w:rsidRDefault="00B002A9" w:rsidP="00877D51">
      <w:pPr>
        <w:pStyle w:val="SingleTxtGR"/>
        <w:rPr>
          <w:b/>
        </w:rPr>
      </w:pPr>
      <w:r>
        <w:t>6</w:t>
      </w:r>
      <w:r w:rsidRPr="00B002A9">
        <w:t>4</w:t>
      </w:r>
      <w:r w:rsidR="00877D51">
        <w:t>.</w:t>
      </w:r>
      <w:r w:rsidR="00877D51">
        <w:tab/>
      </w:r>
      <w:r w:rsidR="00877D51">
        <w:rPr>
          <w:b/>
        </w:rPr>
        <w:t>Ссылаясь на свое Замечание общего порядка № 4 (2003) о здоровье и развитии подростков в контексте Конвенции о правах ребенка, Комитет рекомендует государству-участнику:</w:t>
      </w:r>
    </w:p>
    <w:p w:rsidR="00877D51" w:rsidRDefault="00877D51" w:rsidP="00877D51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a</w:t>
      </w:r>
      <w:proofErr w:type="spellEnd"/>
      <w:r>
        <w:rPr>
          <w:b/>
        </w:rPr>
        <w:t>)</w:t>
      </w:r>
      <w:r>
        <w:rPr>
          <w:b/>
        </w:rPr>
        <w:tab/>
        <w:t>усилить стратегии для предупреждения ранних беременностей, а также поддержку, оказываемую матерям детского и подросткового во</w:t>
      </w:r>
      <w:r>
        <w:rPr>
          <w:b/>
        </w:rPr>
        <w:t>з</w:t>
      </w:r>
      <w:r>
        <w:rPr>
          <w:b/>
        </w:rPr>
        <w:t>раста;</w:t>
      </w:r>
    </w:p>
    <w:p w:rsidR="00877D51" w:rsidRDefault="00877D51" w:rsidP="00877D51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b</w:t>
      </w:r>
      <w:proofErr w:type="spellEnd"/>
      <w:r>
        <w:rPr>
          <w:b/>
        </w:rPr>
        <w:t>)</w:t>
      </w:r>
      <w:r>
        <w:rPr>
          <w:b/>
        </w:rPr>
        <w:tab/>
        <w:t>разработать и осуществлять в системе образования и за ее пр</w:t>
      </w:r>
      <w:r>
        <w:rPr>
          <w:b/>
        </w:rPr>
        <w:t>е</w:t>
      </w:r>
      <w:r>
        <w:rPr>
          <w:b/>
        </w:rPr>
        <w:t xml:space="preserve">делами ориентированную на подростков </w:t>
      </w:r>
      <w:proofErr w:type="spellStart"/>
      <w:r>
        <w:rPr>
          <w:b/>
        </w:rPr>
        <w:t>межсекторальную</w:t>
      </w:r>
      <w:proofErr w:type="spellEnd"/>
      <w:r>
        <w:rPr>
          <w:b/>
        </w:rPr>
        <w:t xml:space="preserve"> государстве</w:t>
      </w:r>
      <w:r>
        <w:rPr>
          <w:b/>
        </w:rPr>
        <w:t>н</w:t>
      </w:r>
      <w:r>
        <w:rPr>
          <w:b/>
        </w:rPr>
        <w:t>ную политику в области охраны здоровья, в том числе сексуального и р</w:t>
      </w:r>
      <w:r>
        <w:rPr>
          <w:b/>
        </w:rPr>
        <w:t>е</w:t>
      </w:r>
      <w:r>
        <w:rPr>
          <w:b/>
        </w:rPr>
        <w:t>продуктивного здоровья, с учетом сексуальных и репродуктивных прав, здоровой половой жизни, предупреждения незапланированных беременн</w:t>
      </w:r>
      <w:r>
        <w:rPr>
          <w:b/>
        </w:rPr>
        <w:t>о</w:t>
      </w:r>
      <w:r>
        <w:rPr>
          <w:b/>
        </w:rPr>
        <w:t>стей, болезней, передаваемых половым путем, ВИЧ/</w:t>
      </w:r>
      <w:proofErr w:type="spellStart"/>
      <w:r>
        <w:rPr>
          <w:b/>
        </w:rPr>
        <w:t>СПИДа</w:t>
      </w:r>
      <w:proofErr w:type="spellEnd"/>
      <w:r>
        <w:rPr>
          <w:b/>
        </w:rPr>
        <w:t>, а также до</w:t>
      </w:r>
      <w:r>
        <w:rPr>
          <w:b/>
        </w:rPr>
        <w:t>с</w:t>
      </w:r>
      <w:r>
        <w:rPr>
          <w:b/>
        </w:rPr>
        <w:t xml:space="preserve">тупности и использования презервативов и других </w:t>
      </w:r>
      <w:proofErr w:type="spellStart"/>
      <w:r>
        <w:rPr>
          <w:b/>
        </w:rPr>
        <w:t>контрацептивов</w:t>
      </w:r>
      <w:proofErr w:type="spellEnd"/>
      <w:r>
        <w:rPr>
          <w:b/>
        </w:rPr>
        <w:t>;</w:t>
      </w:r>
    </w:p>
    <w:p w:rsidR="00877D51" w:rsidRDefault="00877D51" w:rsidP="00877D51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c</w:t>
      </w:r>
      <w:proofErr w:type="spellEnd"/>
      <w:r>
        <w:rPr>
          <w:b/>
        </w:rPr>
        <w:t>)</w:t>
      </w:r>
      <w:r>
        <w:rPr>
          <w:b/>
        </w:rPr>
        <w:tab/>
        <w:t>принять руководящие принципы, информирующие врачей о том, когда они могут на законных основаниях делать аборты в случаях, связанных с риском для жизни и здоровья матери, и уточняющие, что к</w:t>
      </w:r>
      <w:r>
        <w:rPr>
          <w:b/>
        </w:rPr>
        <w:t>а</w:t>
      </w:r>
      <w:r>
        <w:rPr>
          <w:b/>
        </w:rPr>
        <w:t>сающаяся здоровья оговорка в статье 121 Уголовного кодекса применяется, в частности, к случаям беременности в результате сексуального насилия и беременности при сильно деформированном плоде, а также обеспечить право беременных женщин и подростков на обжалование решений врачей;</w:t>
      </w:r>
    </w:p>
    <w:p w:rsidR="00877D51" w:rsidRDefault="00877D51" w:rsidP="00877D51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d</w:t>
      </w:r>
      <w:proofErr w:type="spellEnd"/>
      <w:r>
        <w:rPr>
          <w:b/>
        </w:rPr>
        <w:t>)</w:t>
      </w:r>
      <w:r>
        <w:rPr>
          <w:b/>
        </w:rPr>
        <w:tab/>
        <w:t xml:space="preserve">распространить легальные аборты на случаи изнасилования и сексуального насилия в семье и улучшить доступность и качество </w:t>
      </w:r>
      <w:proofErr w:type="spellStart"/>
      <w:r>
        <w:rPr>
          <w:b/>
        </w:rPr>
        <w:t>после</w:t>
      </w:r>
      <w:r>
        <w:rPr>
          <w:b/>
        </w:rPr>
        <w:t>а</w:t>
      </w:r>
      <w:r>
        <w:rPr>
          <w:b/>
        </w:rPr>
        <w:t>бортного</w:t>
      </w:r>
      <w:proofErr w:type="spellEnd"/>
      <w:r>
        <w:rPr>
          <w:b/>
        </w:rPr>
        <w:t xml:space="preserve"> ухода в государственных больницах;</w:t>
      </w:r>
    </w:p>
    <w:p w:rsidR="00877D51" w:rsidRDefault="00877D51" w:rsidP="00877D51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e</w:t>
      </w:r>
      <w:proofErr w:type="spellEnd"/>
      <w:r>
        <w:rPr>
          <w:b/>
        </w:rPr>
        <w:t>)</w:t>
      </w:r>
      <w:r>
        <w:rPr>
          <w:b/>
        </w:rPr>
        <w:tab/>
        <w:t>обеспечить, чтобы девочки и подростки имели свободный и своевременный доступ к экстренной контрацепции и повысить информ</w:t>
      </w:r>
      <w:r>
        <w:rPr>
          <w:b/>
        </w:rPr>
        <w:t>и</w:t>
      </w:r>
      <w:r>
        <w:rPr>
          <w:b/>
        </w:rPr>
        <w:t>рованность женщин и девочек об их праве на экстренную контрацепцию, особенно в случаях изнасилования;</w:t>
      </w:r>
    </w:p>
    <w:p w:rsidR="00877D51" w:rsidRDefault="00877D51" w:rsidP="00877D51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f</w:t>
      </w:r>
      <w:proofErr w:type="spellEnd"/>
      <w:r>
        <w:rPr>
          <w:b/>
        </w:rPr>
        <w:t>)</w:t>
      </w:r>
      <w:r>
        <w:rPr>
          <w:b/>
        </w:rPr>
        <w:tab/>
        <w:t>включить систематическое, всеобъемлющее и научное изучение вопросов сексуального и репродуктивного здоровья, в том числе вопросов, касающихся ВИЧ/</w:t>
      </w:r>
      <w:proofErr w:type="spellStart"/>
      <w:r>
        <w:rPr>
          <w:b/>
        </w:rPr>
        <w:t>СПИДа</w:t>
      </w:r>
      <w:proofErr w:type="spellEnd"/>
      <w:r>
        <w:rPr>
          <w:b/>
        </w:rPr>
        <w:t>, других заболеваний, передаваемых половым п</w:t>
      </w:r>
      <w:r>
        <w:rPr>
          <w:b/>
        </w:rPr>
        <w:t>у</w:t>
      </w:r>
      <w:r>
        <w:rPr>
          <w:b/>
        </w:rPr>
        <w:t>тем, и контрацепции, в обычную школьную программу и обеспечить выд</w:t>
      </w:r>
      <w:r>
        <w:rPr>
          <w:b/>
        </w:rPr>
        <w:t>е</w:t>
      </w:r>
      <w:r>
        <w:rPr>
          <w:b/>
        </w:rPr>
        <w:t>ление достаточных ресурсов для такого изуч</w:t>
      </w:r>
      <w:r>
        <w:rPr>
          <w:b/>
        </w:rPr>
        <w:t>е</w:t>
      </w:r>
      <w:r>
        <w:rPr>
          <w:b/>
        </w:rPr>
        <w:t>ния;</w:t>
      </w:r>
    </w:p>
    <w:p w:rsidR="00877D51" w:rsidRDefault="00877D51" w:rsidP="00877D51">
      <w:pPr>
        <w:pStyle w:val="SingleTxtGR"/>
      </w:pPr>
      <w:r>
        <w:rPr>
          <w:b/>
        </w:rPr>
        <w:tab/>
        <w:t>g)</w:t>
      </w:r>
      <w:r>
        <w:rPr>
          <w:b/>
        </w:rPr>
        <w:tab/>
        <w:t>обеспечить, чтобы Институт проблем алкоголизма и фармак</w:t>
      </w:r>
      <w:r>
        <w:rPr>
          <w:b/>
        </w:rPr>
        <w:t>о</w:t>
      </w:r>
      <w:r>
        <w:rPr>
          <w:b/>
        </w:rPr>
        <w:t>логической зависимости расширил свои планы по уходу за детьми, ста</w:t>
      </w:r>
      <w:r>
        <w:rPr>
          <w:b/>
        </w:rPr>
        <w:t>в</w:t>
      </w:r>
      <w:r>
        <w:rPr>
          <w:b/>
        </w:rPr>
        <w:t>шими жертвами наркомании и токсикомании, включая использование с</w:t>
      </w:r>
      <w:r>
        <w:rPr>
          <w:b/>
        </w:rPr>
        <w:t>о</w:t>
      </w:r>
      <w:r>
        <w:rPr>
          <w:b/>
        </w:rPr>
        <w:t>ответствующих диагностических средств и реабилитационных услуг, и не ограничивал их недавно созданным специализированным центром для д</w:t>
      </w:r>
      <w:r>
        <w:rPr>
          <w:b/>
        </w:rPr>
        <w:t>е</w:t>
      </w:r>
      <w:r>
        <w:rPr>
          <w:b/>
        </w:rPr>
        <w:t>тей, употребляющих наркотики.</w:t>
      </w:r>
    </w:p>
    <w:p w:rsidR="00877D51" w:rsidRDefault="00877D51" w:rsidP="00877D51">
      <w:pPr>
        <w:pStyle w:val="H23GR"/>
      </w:pPr>
      <w:r>
        <w:tab/>
      </w:r>
      <w:r>
        <w:tab/>
        <w:t>Уровень жизни</w:t>
      </w:r>
    </w:p>
    <w:p w:rsidR="00877D51" w:rsidRDefault="00B002A9" w:rsidP="00877D51">
      <w:pPr>
        <w:pStyle w:val="SingleTxtGR"/>
      </w:pPr>
      <w:r>
        <w:t>6</w:t>
      </w:r>
      <w:r w:rsidRPr="00B002A9">
        <w:t>5</w:t>
      </w:r>
      <w:r w:rsidR="00877D51">
        <w:t>.</w:t>
      </w:r>
      <w:r w:rsidR="00877D51">
        <w:tab/>
        <w:t>Комитет обеспокоен тем, что государство-участник оказалось затронутым мировой экономической ситуацией, а также ростом масштабов нищеты и нер</w:t>
      </w:r>
      <w:r w:rsidR="00877D51">
        <w:t>а</w:t>
      </w:r>
      <w:r w:rsidR="00877D51">
        <w:t>венства в обществе (каждый третий ребенок живет в нищете). Он отмечает предпринимаемые усилия по защите социальных инвестиций и распростран</w:t>
      </w:r>
      <w:r w:rsidR="00877D51">
        <w:t>е</w:t>
      </w:r>
      <w:r w:rsidR="00877D51">
        <w:t>ни</w:t>
      </w:r>
      <w:r w:rsidR="006037F5">
        <w:t>ю</w:t>
      </w:r>
      <w:r w:rsidR="00877D51">
        <w:t xml:space="preserve"> охвата детей основными услугами на все кантоны, но по-прежнему обе</w:t>
      </w:r>
      <w:r w:rsidR="00877D51">
        <w:t>с</w:t>
      </w:r>
      <w:r w:rsidR="00877D51">
        <w:t>покоен тем, что все еще не приняты структурные меры по стимулированию экономич</w:t>
      </w:r>
      <w:r w:rsidR="00877D51">
        <w:t>е</w:t>
      </w:r>
      <w:r w:rsidR="00877D51">
        <w:t>ского развития и повышению уровня жизни, особенно в сельских районах, с ц</w:t>
      </w:r>
      <w:r w:rsidR="00877D51">
        <w:t>е</w:t>
      </w:r>
      <w:r w:rsidR="00877D51">
        <w:t>лью сокращения бедности и улучшения доступа детей к основным услугам, таким как достаточное жилище, питание, водоснабжение, санитария, электрич</w:t>
      </w:r>
      <w:r w:rsidR="00877D51">
        <w:t>е</w:t>
      </w:r>
      <w:r w:rsidR="00877D51">
        <w:t>ство и образование.</w:t>
      </w:r>
    </w:p>
    <w:p w:rsidR="00877D51" w:rsidRDefault="00B002A9" w:rsidP="00877D51">
      <w:pPr>
        <w:pStyle w:val="SingleTxtGR"/>
        <w:rPr>
          <w:b/>
        </w:rPr>
      </w:pPr>
      <w:r>
        <w:t>6</w:t>
      </w:r>
      <w:proofErr w:type="spellStart"/>
      <w:r>
        <w:rPr>
          <w:lang w:val="en-US"/>
        </w:rPr>
        <w:t>6</w:t>
      </w:r>
      <w:proofErr w:type="spellEnd"/>
      <w:r w:rsidR="00877D51">
        <w:t>.</w:t>
      </w:r>
      <w:r w:rsidR="00877D51">
        <w:tab/>
      </w:r>
      <w:r w:rsidR="00877D51">
        <w:rPr>
          <w:b/>
        </w:rPr>
        <w:t>Комитет рекомендует государству-участнику:</w:t>
      </w:r>
    </w:p>
    <w:p w:rsidR="00877D51" w:rsidRDefault="00877D51" w:rsidP="00877D51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a</w:t>
      </w:r>
      <w:proofErr w:type="spellEnd"/>
      <w:r>
        <w:rPr>
          <w:b/>
        </w:rPr>
        <w:t>)</w:t>
      </w:r>
      <w:r>
        <w:rPr>
          <w:b/>
        </w:rPr>
        <w:tab/>
        <w:t>продолжать осуществлять программы по предоставлению ц</w:t>
      </w:r>
      <w:r>
        <w:rPr>
          <w:b/>
        </w:rPr>
        <w:t>е</w:t>
      </w:r>
      <w:r>
        <w:rPr>
          <w:b/>
        </w:rPr>
        <w:t>левых и универсальных социальных и экономических пособий детям и их семьям, в частности в связи с услугами, которые им не</w:t>
      </w:r>
      <w:r w:rsidR="006037F5">
        <w:rPr>
          <w:b/>
        </w:rPr>
        <w:t xml:space="preserve"> </w:t>
      </w:r>
      <w:r>
        <w:rPr>
          <w:b/>
        </w:rPr>
        <w:t>доступны из-за бе</w:t>
      </w:r>
      <w:r>
        <w:rPr>
          <w:b/>
        </w:rPr>
        <w:t>д</w:t>
      </w:r>
      <w:r>
        <w:rPr>
          <w:b/>
        </w:rPr>
        <w:t>ности, уязвимости и социальной изоляции, в том числе программу "</w:t>
      </w:r>
      <w:proofErr w:type="spellStart"/>
      <w:r>
        <w:rPr>
          <w:b/>
        </w:rPr>
        <w:t>Avancemos</w:t>
      </w:r>
      <w:proofErr w:type="spellEnd"/>
      <w:r>
        <w:rPr>
          <w:b/>
        </w:rPr>
        <w:t>" и "</w:t>
      </w:r>
      <w:proofErr w:type="spellStart"/>
      <w:r>
        <w:rPr>
          <w:b/>
          <w:lang w:val="fr-FR"/>
        </w:rPr>
        <w:t>Red</w:t>
      </w:r>
      <w:proofErr w:type="spellEnd"/>
      <w:r>
        <w:rPr>
          <w:b/>
        </w:rPr>
        <w:t xml:space="preserve"> </w:t>
      </w:r>
      <w:r>
        <w:rPr>
          <w:b/>
          <w:lang w:val="fr-FR"/>
        </w:rPr>
        <w:t>de</w:t>
      </w:r>
      <w:r>
        <w:rPr>
          <w:b/>
        </w:rPr>
        <w:t xml:space="preserve"> </w:t>
      </w:r>
      <w:proofErr w:type="spellStart"/>
      <w:r>
        <w:rPr>
          <w:b/>
          <w:lang w:val="fr-FR"/>
        </w:rPr>
        <w:t>Cuido</w:t>
      </w:r>
      <w:proofErr w:type="spellEnd"/>
      <w:r>
        <w:rPr>
          <w:b/>
        </w:rPr>
        <w:t xml:space="preserve"> </w:t>
      </w:r>
      <w:r>
        <w:rPr>
          <w:b/>
          <w:lang w:val="fr-FR"/>
        </w:rPr>
        <w:t>y</w:t>
      </w:r>
      <w:r>
        <w:rPr>
          <w:b/>
        </w:rPr>
        <w:t xml:space="preserve"> </w:t>
      </w:r>
      <w:proofErr w:type="spellStart"/>
      <w:r>
        <w:rPr>
          <w:b/>
          <w:lang w:val="fr-FR"/>
        </w:rPr>
        <w:t>Desarrollo</w:t>
      </w:r>
      <w:proofErr w:type="spellEnd"/>
      <w:r>
        <w:rPr>
          <w:b/>
        </w:rPr>
        <w:t xml:space="preserve"> </w:t>
      </w:r>
      <w:proofErr w:type="spellStart"/>
      <w:r>
        <w:rPr>
          <w:b/>
          <w:lang w:val="fr-FR"/>
        </w:rPr>
        <w:t>Integral</w:t>
      </w:r>
      <w:proofErr w:type="spellEnd"/>
      <w:r>
        <w:rPr>
          <w:b/>
        </w:rPr>
        <w:t>";</w:t>
      </w:r>
    </w:p>
    <w:p w:rsidR="00877D51" w:rsidRDefault="00877D51" w:rsidP="00877D51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b</w:t>
      </w:r>
      <w:proofErr w:type="spellEnd"/>
      <w:r>
        <w:rPr>
          <w:b/>
        </w:rPr>
        <w:t>)</w:t>
      </w:r>
      <w:r>
        <w:rPr>
          <w:b/>
        </w:rPr>
        <w:tab/>
        <w:t>обеспечить справедливость социальных пособий, требующую проведения территориально дифференцированной политики, а также с</w:t>
      </w:r>
      <w:r>
        <w:rPr>
          <w:b/>
        </w:rPr>
        <w:t>о</w:t>
      </w:r>
      <w:r>
        <w:rPr>
          <w:b/>
        </w:rPr>
        <w:t xml:space="preserve">действие занятости и поддержке работающих родителей с учетом </w:t>
      </w:r>
      <w:proofErr w:type="spellStart"/>
      <w:r>
        <w:rPr>
          <w:b/>
        </w:rPr>
        <w:t>гендерн</w:t>
      </w:r>
      <w:r>
        <w:rPr>
          <w:b/>
        </w:rPr>
        <w:t>о</w:t>
      </w:r>
      <w:r>
        <w:rPr>
          <w:b/>
        </w:rPr>
        <w:t>го</w:t>
      </w:r>
      <w:proofErr w:type="spellEnd"/>
      <w:r>
        <w:rPr>
          <w:b/>
        </w:rPr>
        <w:t xml:space="preserve"> фактора и интересов ребенка;</w:t>
      </w:r>
    </w:p>
    <w:p w:rsidR="006037F5" w:rsidRPr="002C412C" w:rsidRDefault="006037F5" w:rsidP="006037F5">
      <w:pPr>
        <w:pStyle w:val="SingleTxtGR"/>
        <w:rPr>
          <w:b/>
        </w:rPr>
      </w:pPr>
      <w:r w:rsidRPr="002C412C">
        <w:rPr>
          <w:b/>
        </w:rPr>
        <w:tab/>
      </w:r>
      <w:proofErr w:type="spellStart"/>
      <w:r w:rsidRPr="002C412C">
        <w:rPr>
          <w:b/>
        </w:rPr>
        <w:t>c</w:t>
      </w:r>
      <w:proofErr w:type="spellEnd"/>
      <w:r w:rsidRPr="002C412C">
        <w:rPr>
          <w:b/>
        </w:rPr>
        <w:t>)</w:t>
      </w:r>
      <w:r w:rsidRPr="002C412C">
        <w:rPr>
          <w:b/>
        </w:rPr>
        <w:tab/>
        <w:t>активизировать усилия по созданию единого реестра социал</w:t>
      </w:r>
      <w:r w:rsidRPr="002C412C">
        <w:rPr>
          <w:b/>
        </w:rPr>
        <w:t>ь</w:t>
      </w:r>
      <w:r w:rsidRPr="002C412C">
        <w:rPr>
          <w:b/>
        </w:rPr>
        <w:t>ных пособий, предоставляемых физическим лицам, включая детей и/или их родителей, и собирать дезагрегированную информацию о социальных инвестициях, предназначенных для детей и подростков, а также об эффе</w:t>
      </w:r>
      <w:r w:rsidRPr="002C412C">
        <w:rPr>
          <w:b/>
        </w:rPr>
        <w:t>к</w:t>
      </w:r>
      <w:r w:rsidRPr="002C412C">
        <w:rPr>
          <w:b/>
        </w:rPr>
        <w:t>тивности учрежд</w:t>
      </w:r>
      <w:r w:rsidRPr="002C412C">
        <w:rPr>
          <w:b/>
        </w:rPr>
        <w:t>е</w:t>
      </w:r>
      <w:r w:rsidRPr="002C412C">
        <w:rPr>
          <w:b/>
        </w:rPr>
        <w:t>ний-исполнителей, их финансировании, эффективности и целесообразн</w:t>
      </w:r>
      <w:r w:rsidRPr="002C412C">
        <w:rPr>
          <w:b/>
        </w:rPr>
        <w:t>о</w:t>
      </w:r>
      <w:r w:rsidRPr="002C412C">
        <w:rPr>
          <w:b/>
        </w:rPr>
        <w:t>сти осуществленных инвестиций.</w:t>
      </w:r>
    </w:p>
    <w:p w:rsidR="006037F5" w:rsidRPr="002C412C" w:rsidRDefault="006037F5" w:rsidP="006037F5">
      <w:pPr>
        <w:pStyle w:val="H1GR"/>
      </w:pPr>
      <w:r w:rsidRPr="006037F5">
        <w:tab/>
      </w:r>
      <w:r w:rsidRPr="002C412C">
        <w:t>G.</w:t>
      </w:r>
      <w:r w:rsidRPr="002C412C">
        <w:tab/>
        <w:t>Образование, досуг и культурная деятельность (статьи 28, 29 и</w:t>
      </w:r>
      <w:r>
        <w:rPr>
          <w:lang w:val="en-US"/>
        </w:rPr>
        <w:t> </w:t>
      </w:r>
      <w:r w:rsidRPr="002C412C">
        <w:t>31 Конвенции)</w:t>
      </w:r>
    </w:p>
    <w:p w:rsidR="006037F5" w:rsidRPr="002C412C" w:rsidRDefault="006037F5" w:rsidP="006037F5">
      <w:pPr>
        <w:pStyle w:val="H23GR"/>
      </w:pPr>
      <w:r w:rsidRPr="006037F5">
        <w:tab/>
      </w:r>
      <w:r w:rsidRPr="006037F5">
        <w:tab/>
      </w:r>
      <w:r w:rsidRPr="002C412C">
        <w:t>Образование, включая профессиональную подготовку и ориентацию</w:t>
      </w:r>
    </w:p>
    <w:p w:rsidR="006037F5" w:rsidRPr="002C412C" w:rsidRDefault="006037F5" w:rsidP="006037F5">
      <w:pPr>
        <w:pStyle w:val="SingleTxtGR"/>
      </w:pPr>
      <w:r w:rsidRPr="002C412C">
        <w:t>6</w:t>
      </w:r>
      <w:r w:rsidR="00B002A9" w:rsidRPr="00B002A9">
        <w:t>7</w:t>
      </w:r>
      <w:r w:rsidRPr="002C412C">
        <w:t>.</w:t>
      </w:r>
      <w:r w:rsidRPr="002C412C">
        <w:tab/>
        <w:t>Комитет приветствует увеличение бюджета на образование, в соответс</w:t>
      </w:r>
      <w:r w:rsidRPr="002C412C">
        <w:t>т</w:t>
      </w:r>
      <w:r w:rsidRPr="002C412C">
        <w:t>вии со статьей 78 Политической конституции, до восьми процентов валового внутреннего продукта государства-участника и принимает к сведению пре</w:t>
      </w:r>
      <w:r w:rsidRPr="002C412C">
        <w:t>д</w:t>
      </w:r>
      <w:r w:rsidRPr="002C412C">
        <w:t>принимаемые государством-участником усилия по обеспечению финансовых субсидий, транспортировки и школьного питания с целью содействия обучению в школах детей из бе</w:t>
      </w:r>
      <w:r w:rsidRPr="002C412C">
        <w:t>д</w:t>
      </w:r>
      <w:r w:rsidRPr="002C412C">
        <w:t xml:space="preserve">ных семей, облегчения перехода из начальной в среднюю школу и снижения </w:t>
      </w:r>
      <w:r>
        <w:t>показателей</w:t>
      </w:r>
      <w:r w:rsidRPr="002C412C">
        <w:t xml:space="preserve"> отсева учащихся средних школ. Однако он по-прежнему обеспокоен недостаточным качеством образования, слабой посеща</w:t>
      </w:r>
      <w:r w:rsidRPr="002C412C">
        <w:t>е</w:t>
      </w:r>
      <w:r w:rsidRPr="002C412C">
        <w:t xml:space="preserve">мостью школы и низким процентом </w:t>
      </w:r>
      <w:r>
        <w:t xml:space="preserve">выпускников, </w:t>
      </w:r>
      <w:r w:rsidRPr="002C412C">
        <w:t>окончивших школу, в частн</w:t>
      </w:r>
      <w:r w:rsidRPr="002C412C">
        <w:t>о</w:t>
      </w:r>
      <w:r w:rsidRPr="002C412C">
        <w:t xml:space="preserve">сти среди детей из числа коренных народов и детей-мигрантов, особенно на </w:t>
      </w:r>
      <w:r>
        <w:t>ступени</w:t>
      </w:r>
      <w:r w:rsidRPr="002C412C">
        <w:t xml:space="preserve"> среднего образования, а также плохой школьной инфраструктурой в сельской местности.</w:t>
      </w:r>
    </w:p>
    <w:p w:rsidR="006037F5" w:rsidRPr="00B46E4D" w:rsidRDefault="006037F5" w:rsidP="006037F5">
      <w:pPr>
        <w:pStyle w:val="SingleTxtGR"/>
        <w:rPr>
          <w:b/>
        </w:rPr>
      </w:pPr>
      <w:r w:rsidRPr="002C412C">
        <w:t>6</w:t>
      </w:r>
      <w:r w:rsidR="00B002A9">
        <w:rPr>
          <w:lang w:val="en-US"/>
        </w:rPr>
        <w:t>8</w:t>
      </w:r>
      <w:r w:rsidRPr="002C412C">
        <w:t>.</w:t>
      </w:r>
      <w:r w:rsidRPr="002C412C">
        <w:tab/>
      </w:r>
      <w:r w:rsidRPr="00B46E4D">
        <w:rPr>
          <w:b/>
        </w:rPr>
        <w:t>Комитет рекомендует государству-участнику:</w:t>
      </w:r>
    </w:p>
    <w:p w:rsidR="006037F5" w:rsidRPr="00B46E4D" w:rsidRDefault="006037F5" w:rsidP="006037F5">
      <w:pPr>
        <w:pStyle w:val="SingleTxtGR"/>
        <w:rPr>
          <w:b/>
        </w:rPr>
      </w:pPr>
      <w:r w:rsidRPr="00B46E4D">
        <w:rPr>
          <w:b/>
        </w:rPr>
        <w:tab/>
      </w:r>
      <w:proofErr w:type="spellStart"/>
      <w:r w:rsidRPr="00B46E4D">
        <w:rPr>
          <w:b/>
        </w:rPr>
        <w:t>a</w:t>
      </w:r>
      <w:proofErr w:type="spellEnd"/>
      <w:r w:rsidRPr="00B46E4D">
        <w:rPr>
          <w:b/>
        </w:rPr>
        <w:t>)</w:t>
      </w:r>
      <w:r w:rsidRPr="00B46E4D">
        <w:rPr>
          <w:b/>
        </w:rPr>
        <w:tab/>
        <w:t xml:space="preserve">провести исследования и разработать эффективные программы по улучшению качества образования и </w:t>
      </w:r>
      <w:r>
        <w:rPr>
          <w:b/>
        </w:rPr>
        <w:t>сокращения показателей отсева</w:t>
      </w:r>
      <w:r w:rsidRPr="00B46E4D">
        <w:rPr>
          <w:b/>
        </w:rPr>
        <w:t xml:space="preserve">, особенно на </w:t>
      </w:r>
      <w:r>
        <w:rPr>
          <w:b/>
        </w:rPr>
        <w:t>ступени</w:t>
      </w:r>
      <w:r w:rsidRPr="00B46E4D">
        <w:rPr>
          <w:b/>
        </w:rPr>
        <w:t xml:space="preserve"> среднего образования, и производить оценку воздейс</w:t>
      </w:r>
      <w:r w:rsidRPr="00B46E4D">
        <w:rPr>
          <w:b/>
        </w:rPr>
        <w:t>т</w:t>
      </w:r>
      <w:r w:rsidRPr="00B46E4D">
        <w:rPr>
          <w:b/>
        </w:rPr>
        <w:t>вия таких программ;</w:t>
      </w:r>
    </w:p>
    <w:p w:rsidR="006037F5" w:rsidRPr="00B46E4D" w:rsidRDefault="006037F5" w:rsidP="006037F5">
      <w:pPr>
        <w:pStyle w:val="SingleTxtGR"/>
        <w:rPr>
          <w:b/>
        </w:rPr>
      </w:pPr>
      <w:r w:rsidRPr="00B46E4D">
        <w:rPr>
          <w:b/>
        </w:rPr>
        <w:tab/>
      </w:r>
      <w:proofErr w:type="spellStart"/>
      <w:r w:rsidRPr="00B46E4D">
        <w:rPr>
          <w:b/>
        </w:rPr>
        <w:t>b</w:t>
      </w:r>
      <w:proofErr w:type="spellEnd"/>
      <w:r w:rsidRPr="00B46E4D">
        <w:rPr>
          <w:b/>
        </w:rPr>
        <w:t>)</w:t>
      </w:r>
      <w:r w:rsidRPr="00B46E4D">
        <w:rPr>
          <w:b/>
        </w:rPr>
        <w:tab/>
        <w:t>осуществлять директивы, касающиеся адаптации учебных пр</w:t>
      </w:r>
      <w:r w:rsidRPr="00B46E4D">
        <w:rPr>
          <w:b/>
        </w:rPr>
        <w:t>о</w:t>
      </w:r>
      <w:r w:rsidRPr="00B46E4D">
        <w:rPr>
          <w:b/>
        </w:rPr>
        <w:t xml:space="preserve">грамм на начальном и среднем уровнях, </w:t>
      </w:r>
      <w:r>
        <w:rPr>
          <w:b/>
        </w:rPr>
        <w:t>с целью предупреждения</w:t>
      </w:r>
      <w:r w:rsidRPr="00B46E4D">
        <w:rPr>
          <w:b/>
        </w:rPr>
        <w:t xml:space="preserve"> уход</w:t>
      </w:r>
      <w:r>
        <w:rPr>
          <w:b/>
        </w:rPr>
        <w:t>а</w:t>
      </w:r>
      <w:r w:rsidRPr="00B46E4D">
        <w:rPr>
          <w:b/>
        </w:rPr>
        <w:t xml:space="preserve"> д</w:t>
      </w:r>
      <w:r w:rsidRPr="00B46E4D">
        <w:rPr>
          <w:b/>
        </w:rPr>
        <w:t>е</w:t>
      </w:r>
      <w:r w:rsidRPr="00B46E4D">
        <w:rPr>
          <w:b/>
        </w:rPr>
        <w:t>тей из школы или их отставание;</w:t>
      </w:r>
    </w:p>
    <w:p w:rsidR="006037F5" w:rsidRPr="00B46E4D" w:rsidRDefault="006037F5" w:rsidP="006037F5">
      <w:pPr>
        <w:pStyle w:val="SingleTxtGR"/>
        <w:rPr>
          <w:b/>
        </w:rPr>
      </w:pPr>
      <w:r w:rsidRPr="00B46E4D">
        <w:rPr>
          <w:b/>
        </w:rPr>
        <w:tab/>
      </w:r>
      <w:proofErr w:type="spellStart"/>
      <w:r w:rsidRPr="00B46E4D">
        <w:rPr>
          <w:b/>
        </w:rPr>
        <w:t>c</w:t>
      </w:r>
      <w:proofErr w:type="spellEnd"/>
      <w:r w:rsidRPr="00B46E4D">
        <w:rPr>
          <w:b/>
        </w:rPr>
        <w:t>)</w:t>
      </w:r>
      <w:r w:rsidRPr="00B46E4D">
        <w:rPr>
          <w:b/>
        </w:rPr>
        <w:tab/>
        <w:t>рассмотреть возможность увеличения инвестиций в подготовку учителей и в техническое обслуживание и ремонт инфраструктуры образ</w:t>
      </w:r>
      <w:r w:rsidRPr="00B46E4D">
        <w:rPr>
          <w:b/>
        </w:rPr>
        <w:t>о</w:t>
      </w:r>
      <w:r w:rsidRPr="00B46E4D">
        <w:rPr>
          <w:b/>
        </w:rPr>
        <w:t>вания, особенно в сельских и прибрежных районах, чтобы обеспечить н</w:t>
      </w:r>
      <w:r w:rsidRPr="00B46E4D">
        <w:rPr>
          <w:b/>
        </w:rPr>
        <w:t>а</w:t>
      </w:r>
      <w:r w:rsidRPr="00B46E4D">
        <w:rPr>
          <w:b/>
        </w:rPr>
        <w:t>личие адекватных возможностей для качественного образования;</w:t>
      </w:r>
    </w:p>
    <w:p w:rsidR="006037F5" w:rsidRPr="00B46E4D" w:rsidRDefault="006037F5" w:rsidP="006037F5">
      <w:pPr>
        <w:pStyle w:val="SingleTxtGR"/>
        <w:rPr>
          <w:b/>
        </w:rPr>
      </w:pPr>
      <w:r w:rsidRPr="00B46E4D">
        <w:rPr>
          <w:b/>
        </w:rPr>
        <w:tab/>
      </w:r>
      <w:proofErr w:type="spellStart"/>
      <w:r w:rsidRPr="00B46E4D">
        <w:rPr>
          <w:b/>
        </w:rPr>
        <w:t>d</w:t>
      </w:r>
      <w:proofErr w:type="spellEnd"/>
      <w:r w:rsidRPr="00B46E4D">
        <w:rPr>
          <w:b/>
        </w:rPr>
        <w:t>)</w:t>
      </w:r>
      <w:r w:rsidRPr="00B46E4D">
        <w:rPr>
          <w:b/>
        </w:rPr>
        <w:tab/>
        <w:t>содействовать введению более эффективных образовательных программ с целью р</w:t>
      </w:r>
      <w:r w:rsidRPr="00B46E4D">
        <w:rPr>
          <w:b/>
        </w:rPr>
        <w:t>е</w:t>
      </w:r>
      <w:r w:rsidRPr="00B46E4D">
        <w:rPr>
          <w:b/>
        </w:rPr>
        <w:t>шения проблемы низкой посещаемости школ детьми из числа коренных народов и детьми-мигрантами; и</w:t>
      </w:r>
    </w:p>
    <w:p w:rsidR="006037F5" w:rsidRPr="00B46E4D" w:rsidRDefault="006037F5" w:rsidP="006037F5">
      <w:pPr>
        <w:pStyle w:val="SingleTxtGR"/>
        <w:rPr>
          <w:b/>
        </w:rPr>
      </w:pPr>
      <w:r w:rsidRPr="00B46E4D">
        <w:rPr>
          <w:b/>
        </w:rPr>
        <w:tab/>
      </w:r>
      <w:proofErr w:type="spellStart"/>
      <w:r w:rsidRPr="00B46E4D">
        <w:rPr>
          <w:b/>
        </w:rPr>
        <w:t>e</w:t>
      </w:r>
      <w:proofErr w:type="spellEnd"/>
      <w:r w:rsidRPr="00B46E4D">
        <w:rPr>
          <w:b/>
        </w:rPr>
        <w:t>)</w:t>
      </w:r>
      <w:r w:rsidRPr="00B46E4D">
        <w:rPr>
          <w:b/>
        </w:rPr>
        <w:tab/>
        <w:t>принять во внимание Замечание общего порядка № 1 (2001) о целях образования.</w:t>
      </w:r>
    </w:p>
    <w:p w:rsidR="006037F5" w:rsidRPr="002C412C" w:rsidRDefault="00B002A9" w:rsidP="006037F5">
      <w:pPr>
        <w:pStyle w:val="SingleTxtGR"/>
      </w:pPr>
      <w:r>
        <w:t>6</w:t>
      </w:r>
      <w:r w:rsidRPr="00B002A9">
        <w:t>9</w:t>
      </w:r>
      <w:r w:rsidR="006037F5" w:rsidRPr="002C412C">
        <w:t>.</w:t>
      </w:r>
      <w:r w:rsidR="006037F5" w:rsidRPr="002C412C">
        <w:tab/>
        <w:t>Комитет с озабоченностью отмечает, что обучение родному языку и ме</w:t>
      </w:r>
      <w:r w:rsidR="006037F5" w:rsidRPr="002C412C">
        <w:t>ж</w:t>
      </w:r>
      <w:r w:rsidR="006037F5" w:rsidRPr="002C412C">
        <w:t>культурное образование предлагаются детям из числа коренных народов в н</w:t>
      </w:r>
      <w:r w:rsidR="006037F5" w:rsidRPr="002C412C">
        <w:t>а</w:t>
      </w:r>
      <w:r w:rsidR="006037F5" w:rsidRPr="002C412C">
        <w:t>чальных школах</w:t>
      </w:r>
      <w:r w:rsidR="006037F5">
        <w:t xml:space="preserve"> в весьма ограниченном объеме</w:t>
      </w:r>
      <w:r w:rsidR="006037F5" w:rsidRPr="002C412C">
        <w:t>, и то только на территориях проживания коренных народов, что количеств</w:t>
      </w:r>
      <w:r w:rsidR="006037F5">
        <w:t>о учебных часов является</w:t>
      </w:r>
      <w:r w:rsidR="006037F5" w:rsidRPr="002C412C">
        <w:t xml:space="preserve"> недо</w:t>
      </w:r>
      <w:r w:rsidR="006037F5" w:rsidRPr="002C412C">
        <w:t>с</w:t>
      </w:r>
      <w:r w:rsidR="006037F5" w:rsidRPr="002C412C">
        <w:t>таточн</w:t>
      </w:r>
      <w:r w:rsidR="006037F5">
        <w:t>ым</w:t>
      </w:r>
      <w:r w:rsidR="006037F5" w:rsidRPr="002C412C">
        <w:t xml:space="preserve"> и что учебны</w:t>
      </w:r>
      <w:r w:rsidR="006037F5">
        <w:t>е</w:t>
      </w:r>
      <w:r w:rsidR="006037F5" w:rsidRPr="002C412C">
        <w:t xml:space="preserve"> пособий на языках к</w:t>
      </w:r>
      <w:r w:rsidR="006037F5" w:rsidRPr="002C412C">
        <w:t>о</w:t>
      </w:r>
      <w:r w:rsidR="006037F5" w:rsidRPr="002C412C">
        <w:t>ренных народов</w:t>
      </w:r>
      <w:r w:rsidR="006037F5">
        <w:t xml:space="preserve"> отсутствуют</w:t>
      </w:r>
      <w:r w:rsidR="006037F5" w:rsidRPr="002C412C">
        <w:t>.</w:t>
      </w:r>
    </w:p>
    <w:p w:rsidR="006037F5" w:rsidRPr="00B46E4D" w:rsidRDefault="00B002A9" w:rsidP="006037F5">
      <w:pPr>
        <w:pStyle w:val="SingleTxtGR"/>
        <w:rPr>
          <w:b/>
        </w:rPr>
      </w:pPr>
      <w:r>
        <w:rPr>
          <w:lang w:val="en-US"/>
        </w:rPr>
        <w:t>70</w:t>
      </w:r>
      <w:r w:rsidR="006037F5" w:rsidRPr="002C412C">
        <w:t>.</w:t>
      </w:r>
      <w:r w:rsidR="006037F5" w:rsidRPr="002C412C">
        <w:tab/>
      </w:r>
      <w:r w:rsidR="006037F5" w:rsidRPr="00B46E4D">
        <w:rPr>
          <w:b/>
        </w:rPr>
        <w:t>Комитет рекомендует государству-участнику:</w:t>
      </w:r>
    </w:p>
    <w:p w:rsidR="006037F5" w:rsidRPr="00B46E4D" w:rsidRDefault="006037F5" w:rsidP="006037F5">
      <w:pPr>
        <w:pStyle w:val="SingleTxtGR"/>
        <w:rPr>
          <w:b/>
        </w:rPr>
      </w:pPr>
      <w:r w:rsidRPr="00B46E4D">
        <w:rPr>
          <w:b/>
        </w:rPr>
        <w:tab/>
      </w:r>
      <w:proofErr w:type="spellStart"/>
      <w:r w:rsidRPr="00B46E4D">
        <w:rPr>
          <w:b/>
        </w:rPr>
        <w:t>a</w:t>
      </w:r>
      <w:proofErr w:type="spellEnd"/>
      <w:r w:rsidRPr="00B46E4D">
        <w:rPr>
          <w:b/>
        </w:rPr>
        <w:t>)</w:t>
      </w:r>
      <w:r w:rsidRPr="00B46E4D">
        <w:rPr>
          <w:b/>
        </w:rPr>
        <w:tab/>
        <w:t>активизировать двуязычные и межкультурные модели образ</w:t>
      </w:r>
      <w:r w:rsidRPr="00B46E4D">
        <w:rPr>
          <w:b/>
        </w:rPr>
        <w:t>о</w:t>
      </w:r>
      <w:r w:rsidRPr="00B46E4D">
        <w:rPr>
          <w:b/>
        </w:rPr>
        <w:t>вания для детей из числа коренных народов путем, в частности, увелич</w:t>
      </w:r>
      <w:r w:rsidRPr="00B46E4D">
        <w:rPr>
          <w:b/>
        </w:rPr>
        <w:t>е</w:t>
      </w:r>
      <w:r w:rsidRPr="00B46E4D">
        <w:rPr>
          <w:b/>
        </w:rPr>
        <w:t>ния числа школьных учителей на территориях проживания коренных н</w:t>
      </w:r>
      <w:r w:rsidRPr="00B46E4D">
        <w:rPr>
          <w:b/>
        </w:rPr>
        <w:t>а</w:t>
      </w:r>
      <w:r w:rsidRPr="00B46E4D">
        <w:rPr>
          <w:b/>
        </w:rPr>
        <w:t>родов;</w:t>
      </w:r>
    </w:p>
    <w:p w:rsidR="006037F5" w:rsidRPr="00B46E4D" w:rsidRDefault="006037F5" w:rsidP="006037F5">
      <w:pPr>
        <w:pStyle w:val="SingleTxtGR"/>
        <w:rPr>
          <w:b/>
        </w:rPr>
      </w:pPr>
      <w:r w:rsidRPr="00B46E4D">
        <w:rPr>
          <w:b/>
        </w:rPr>
        <w:tab/>
      </w:r>
      <w:proofErr w:type="spellStart"/>
      <w:r w:rsidRPr="00B46E4D">
        <w:rPr>
          <w:b/>
        </w:rPr>
        <w:t>b</w:t>
      </w:r>
      <w:proofErr w:type="spellEnd"/>
      <w:r w:rsidRPr="00B46E4D">
        <w:rPr>
          <w:b/>
        </w:rPr>
        <w:t>)</w:t>
      </w:r>
      <w:r w:rsidRPr="00B46E4D">
        <w:rPr>
          <w:b/>
        </w:rPr>
        <w:tab/>
        <w:t xml:space="preserve">расширить охват и количество </w:t>
      </w:r>
      <w:r>
        <w:rPr>
          <w:b/>
        </w:rPr>
        <w:t>учебных часов</w:t>
      </w:r>
      <w:r w:rsidRPr="00B46E4D">
        <w:rPr>
          <w:b/>
        </w:rPr>
        <w:t xml:space="preserve"> по языку и кул</w:t>
      </w:r>
      <w:r w:rsidRPr="00B46E4D">
        <w:rPr>
          <w:b/>
        </w:rPr>
        <w:t>ь</w:t>
      </w:r>
      <w:r w:rsidRPr="00B46E4D">
        <w:rPr>
          <w:b/>
        </w:rPr>
        <w:t>туре коренных народов, в том числе на дошкольном и среднем уровнях о</w:t>
      </w:r>
      <w:r w:rsidRPr="00B46E4D">
        <w:rPr>
          <w:b/>
        </w:rPr>
        <w:t>б</w:t>
      </w:r>
      <w:r w:rsidRPr="00B46E4D">
        <w:rPr>
          <w:b/>
        </w:rPr>
        <w:t>разования;</w:t>
      </w:r>
    </w:p>
    <w:p w:rsidR="006037F5" w:rsidRPr="00B46E4D" w:rsidRDefault="006037F5" w:rsidP="006037F5">
      <w:pPr>
        <w:pStyle w:val="SingleTxtGR"/>
        <w:rPr>
          <w:b/>
        </w:rPr>
      </w:pPr>
      <w:r w:rsidRPr="00B46E4D">
        <w:rPr>
          <w:b/>
        </w:rPr>
        <w:tab/>
      </w:r>
      <w:proofErr w:type="spellStart"/>
      <w:r w:rsidRPr="00B46E4D">
        <w:rPr>
          <w:b/>
        </w:rPr>
        <w:t>c</w:t>
      </w:r>
      <w:proofErr w:type="spellEnd"/>
      <w:r w:rsidRPr="00B46E4D">
        <w:rPr>
          <w:b/>
        </w:rPr>
        <w:t>)</w:t>
      </w:r>
      <w:r w:rsidRPr="00B46E4D">
        <w:rPr>
          <w:b/>
        </w:rPr>
        <w:tab/>
        <w:t xml:space="preserve">в сотрудничестве с государственными университетами и </w:t>
      </w:r>
      <w:r>
        <w:rPr>
          <w:b/>
        </w:rPr>
        <w:t>с уч</w:t>
      </w:r>
      <w:r>
        <w:rPr>
          <w:b/>
        </w:rPr>
        <w:t>е</w:t>
      </w:r>
      <w:r>
        <w:rPr>
          <w:b/>
        </w:rPr>
        <w:t>том конкретных культурных</w:t>
      </w:r>
      <w:r w:rsidRPr="00B46E4D">
        <w:rPr>
          <w:b/>
        </w:rPr>
        <w:t xml:space="preserve"> потребност</w:t>
      </w:r>
      <w:r>
        <w:rPr>
          <w:b/>
        </w:rPr>
        <w:t>ей</w:t>
      </w:r>
      <w:r w:rsidRPr="00B46E4D">
        <w:rPr>
          <w:b/>
        </w:rPr>
        <w:t xml:space="preserve"> детей из числа коренных нар</w:t>
      </w:r>
      <w:r w:rsidRPr="00B46E4D">
        <w:rPr>
          <w:b/>
        </w:rPr>
        <w:t>о</w:t>
      </w:r>
      <w:r w:rsidRPr="00B46E4D">
        <w:rPr>
          <w:b/>
        </w:rPr>
        <w:t>дов разработать специальные программы обучения и улучшить условия для учителей таких классов в подсистемах образования для коренных н</w:t>
      </w:r>
      <w:r w:rsidRPr="00B46E4D">
        <w:rPr>
          <w:b/>
        </w:rPr>
        <w:t>а</w:t>
      </w:r>
      <w:r w:rsidRPr="00B46E4D">
        <w:rPr>
          <w:b/>
        </w:rPr>
        <w:t xml:space="preserve">родов и </w:t>
      </w:r>
      <w:r>
        <w:rPr>
          <w:b/>
        </w:rPr>
        <w:t>вне таких подсистем</w:t>
      </w:r>
      <w:r w:rsidRPr="00B46E4D">
        <w:rPr>
          <w:b/>
        </w:rPr>
        <w:t>;</w:t>
      </w:r>
    </w:p>
    <w:p w:rsidR="006037F5" w:rsidRPr="00B46E4D" w:rsidRDefault="006037F5" w:rsidP="006037F5">
      <w:pPr>
        <w:pStyle w:val="SingleTxtGR"/>
        <w:rPr>
          <w:b/>
        </w:rPr>
      </w:pPr>
      <w:r w:rsidRPr="00B46E4D">
        <w:rPr>
          <w:b/>
        </w:rPr>
        <w:tab/>
      </w:r>
      <w:proofErr w:type="spellStart"/>
      <w:r w:rsidRPr="00B46E4D">
        <w:rPr>
          <w:b/>
        </w:rPr>
        <w:t>d</w:t>
      </w:r>
      <w:proofErr w:type="spellEnd"/>
      <w:r w:rsidRPr="00B46E4D">
        <w:rPr>
          <w:b/>
        </w:rPr>
        <w:t>)</w:t>
      </w:r>
      <w:r w:rsidRPr="00B46E4D">
        <w:rPr>
          <w:b/>
        </w:rPr>
        <w:tab/>
        <w:t>обеспечить наличие учебников и адаптированных для поним</w:t>
      </w:r>
      <w:r w:rsidRPr="00B46E4D">
        <w:rPr>
          <w:b/>
        </w:rPr>
        <w:t>а</w:t>
      </w:r>
      <w:r w:rsidRPr="00B46E4D">
        <w:rPr>
          <w:b/>
        </w:rPr>
        <w:t>ния детьми учебных м</w:t>
      </w:r>
      <w:r w:rsidRPr="00B46E4D">
        <w:rPr>
          <w:b/>
        </w:rPr>
        <w:t>а</w:t>
      </w:r>
      <w:r w:rsidRPr="00B46E4D">
        <w:rPr>
          <w:b/>
        </w:rPr>
        <w:t>териалов на языках коренных народов; и</w:t>
      </w:r>
    </w:p>
    <w:p w:rsidR="006037F5" w:rsidRPr="00B46E4D" w:rsidRDefault="006037F5" w:rsidP="006037F5">
      <w:pPr>
        <w:pStyle w:val="SingleTxtGR"/>
        <w:rPr>
          <w:b/>
        </w:rPr>
      </w:pPr>
      <w:r w:rsidRPr="00B46E4D">
        <w:rPr>
          <w:b/>
        </w:rPr>
        <w:tab/>
      </w:r>
      <w:proofErr w:type="spellStart"/>
      <w:r w:rsidRPr="00B46E4D">
        <w:rPr>
          <w:b/>
        </w:rPr>
        <w:t>e</w:t>
      </w:r>
      <w:proofErr w:type="spellEnd"/>
      <w:r w:rsidRPr="00B46E4D">
        <w:rPr>
          <w:b/>
        </w:rPr>
        <w:t>)</w:t>
      </w:r>
      <w:r w:rsidRPr="00B46E4D">
        <w:rPr>
          <w:b/>
        </w:rPr>
        <w:tab/>
        <w:t>включить преподавание культур коренных народов в наци</w:t>
      </w:r>
      <w:r w:rsidRPr="00B46E4D">
        <w:rPr>
          <w:b/>
        </w:rPr>
        <w:t>о</w:t>
      </w:r>
      <w:r w:rsidRPr="00B46E4D">
        <w:rPr>
          <w:b/>
        </w:rPr>
        <w:t>нальную школьную пр</w:t>
      </w:r>
      <w:r w:rsidRPr="00B46E4D">
        <w:rPr>
          <w:b/>
        </w:rPr>
        <w:t>о</w:t>
      </w:r>
      <w:r w:rsidRPr="00B46E4D">
        <w:rPr>
          <w:b/>
        </w:rPr>
        <w:t>грамму в целях поощрения уважения разнообразия и ликвидации предрассудков в отношении детей из числа коренных нар</w:t>
      </w:r>
      <w:r w:rsidRPr="00B46E4D">
        <w:rPr>
          <w:b/>
        </w:rPr>
        <w:t>о</w:t>
      </w:r>
      <w:r w:rsidRPr="00B46E4D">
        <w:rPr>
          <w:b/>
        </w:rPr>
        <w:t>дов.</w:t>
      </w:r>
    </w:p>
    <w:p w:rsidR="006037F5" w:rsidRPr="002C412C" w:rsidRDefault="00B002A9" w:rsidP="006037F5">
      <w:pPr>
        <w:pStyle w:val="SingleTxtGR"/>
      </w:pPr>
      <w:r>
        <w:t>7</w:t>
      </w:r>
      <w:r w:rsidRPr="00B002A9">
        <w:t>1</w:t>
      </w:r>
      <w:r w:rsidR="006037F5" w:rsidRPr="002C412C">
        <w:t>.</w:t>
      </w:r>
      <w:r w:rsidR="006037F5" w:rsidRPr="002C412C">
        <w:tab/>
        <w:t>Принимая к сведению меры, принятые государством-участником для по</w:t>
      </w:r>
      <w:r w:rsidR="006037F5" w:rsidRPr="002C412C">
        <w:t>д</w:t>
      </w:r>
      <w:r w:rsidR="006037F5" w:rsidRPr="002C412C">
        <w:t>готовки учителей, сп</w:t>
      </w:r>
      <w:r w:rsidR="006037F5" w:rsidRPr="002C412C">
        <w:t>е</w:t>
      </w:r>
      <w:r w:rsidR="006037F5" w:rsidRPr="002C412C">
        <w:t xml:space="preserve">циализирующихся в вопросах специального образования, </w:t>
      </w:r>
      <w:proofErr w:type="spellStart"/>
      <w:r w:rsidR="006037F5" w:rsidRPr="002C412C">
        <w:t>адаптирования</w:t>
      </w:r>
      <w:proofErr w:type="spellEnd"/>
      <w:r w:rsidR="006037F5" w:rsidRPr="002C412C">
        <w:t xml:space="preserve"> учебных программ в обычной школьной системе и улучшения школьной инфраструктуры для детей-инвалидов, Комитет, тем не менее, выр</w:t>
      </w:r>
      <w:r w:rsidR="006037F5" w:rsidRPr="002C412C">
        <w:t>а</w:t>
      </w:r>
      <w:r w:rsidR="006037F5" w:rsidRPr="002C412C">
        <w:t>жает обеспокоенность ограниченной доступностью государственных и частных учебных заведений для детей и подростков с ограниченными возможностями.</w:t>
      </w:r>
    </w:p>
    <w:p w:rsidR="006037F5" w:rsidRPr="00456AC3" w:rsidRDefault="00B002A9" w:rsidP="006037F5">
      <w:pPr>
        <w:pStyle w:val="SingleTxtGR"/>
        <w:rPr>
          <w:b/>
        </w:rPr>
      </w:pPr>
      <w:r>
        <w:t>7</w:t>
      </w:r>
      <w:r>
        <w:rPr>
          <w:lang w:val="en-US"/>
        </w:rPr>
        <w:t>2</w:t>
      </w:r>
      <w:r w:rsidR="006037F5" w:rsidRPr="002C412C">
        <w:t>.</w:t>
      </w:r>
      <w:r w:rsidR="006037F5" w:rsidRPr="002C412C">
        <w:tab/>
      </w:r>
      <w:r w:rsidR="006037F5" w:rsidRPr="00456AC3">
        <w:rPr>
          <w:b/>
        </w:rPr>
        <w:t>Комитет рекомендует государству-участнику:</w:t>
      </w:r>
    </w:p>
    <w:p w:rsidR="006037F5" w:rsidRPr="00456AC3" w:rsidRDefault="006037F5" w:rsidP="006037F5">
      <w:pPr>
        <w:pStyle w:val="SingleTxtGR"/>
        <w:rPr>
          <w:b/>
        </w:rPr>
      </w:pPr>
      <w:r w:rsidRPr="00456AC3">
        <w:rPr>
          <w:b/>
        </w:rPr>
        <w:tab/>
      </w:r>
      <w:proofErr w:type="spellStart"/>
      <w:r w:rsidRPr="00456AC3">
        <w:rPr>
          <w:b/>
        </w:rPr>
        <w:t>a</w:t>
      </w:r>
      <w:proofErr w:type="spellEnd"/>
      <w:r w:rsidRPr="00456AC3">
        <w:rPr>
          <w:b/>
        </w:rPr>
        <w:t>)</w:t>
      </w:r>
      <w:r w:rsidRPr="00456AC3">
        <w:rPr>
          <w:b/>
        </w:rPr>
        <w:tab/>
        <w:t>обеспечить, чтобы школы и классы были физически доступны и удобны для детей-инвалидов;</w:t>
      </w:r>
    </w:p>
    <w:p w:rsidR="006037F5" w:rsidRPr="00456AC3" w:rsidRDefault="006037F5" w:rsidP="006037F5">
      <w:pPr>
        <w:pStyle w:val="SingleTxtGR"/>
        <w:rPr>
          <w:b/>
        </w:rPr>
      </w:pPr>
      <w:r w:rsidRPr="00456AC3">
        <w:rPr>
          <w:b/>
        </w:rPr>
        <w:tab/>
      </w:r>
      <w:proofErr w:type="spellStart"/>
      <w:r w:rsidRPr="00456AC3">
        <w:rPr>
          <w:b/>
        </w:rPr>
        <w:t>b</w:t>
      </w:r>
      <w:proofErr w:type="spellEnd"/>
      <w:r w:rsidRPr="00456AC3">
        <w:rPr>
          <w:b/>
        </w:rPr>
        <w:t>)</w:t>
      </w:r>
      <w:r w:rsidRPr="00456AC3">
        <w:rPr>
          <w:b/>
        </w:rPr>
        <w:tab/>
        <w:t xml:space="preserve">уделять первоочередное внимание постепенному внедрению инклюзивного </w:t>
      </w:r>
      <w:r>
        <w:rPr>
          <w:b/>
        </w:rPr>
        <w:t>образования для детей-инвалидов</w:t>
      </w:r>
      <w:r w:rsidRPr="00456AC3">
        <w:rPr>
          <w:b/>
        </w:rPr>
        <w:t xml:space="preserve"> вместо их обучения в сп</w:t>
      </w:r>
      <w:r w:rsidRPr="00456AC3">
        <w:rPr>
          <w:b/>
        </w:rPr>
        <w:t>е</w:t>
      </w:r>
      <w:r w:rsidRPr="00456AC3">
        <w:rPr>
          <w:b/>
        </w:rPr>
        <w:t>циал</w:t>
      </w:r>
      <w:r w:rsidRPr="00456AC3">
        <w:rPr>
          <w:b/>
        </w:rPr>
        <w:t>и</w:t>
      </w:r>
      <w:r w:rsidRPr="00456AC3">
        <w:rPr>
          <w:b/>
        </w:rPr>
        <w:t>зированных учреждениях, в том числе путем подготовки учителей и обеспеч</w:t>
      </w:r>
      <w:r w:rsidRPr="00456AC3">
        <w:rPr>
          <w:b/>
        </w:rPr>
        <w:t>е</w:t>
      </w:r>
      <w:r w:rsidRPr="00456AC3">
        <w:rPr>
          <w:b/>
        </w:rPr>
        <w:t>ния специальной классной поддержки для учителей;</w:t>
      </w:r>
    </w:p>
    <w:p w:rsidR="006037F5" w:rsidRPr="00456AC3" w:rsidRDefault="006037F5" w:rsidP="006037F5">
      <w:pPr>
        <w:pStyle w:val="SingleTxtGR"/>
        <w:rPr>
          <w:b/>
        </w:rPr>
      </w:pPr>
      <w:r w:rsidRPr="00456AC3">
        <w:rPr>
          <w:b/>
        </w:rPr>
        <w:tab/>
      </w:r>
      <w:proofErr w:type="spellStart"/>
      <w:r w:rsidRPr="00456AC3">
        <w:rPr>
          <w:b/>
        </w:rPr>
        <w:t>c</w:t>
      </w:r>
      <w:proofErr w:type="spellEnd"/>
      <w:r w:rsidRPr="00456AC3">
        <w:rPr>
          <w:b/>
        </w:rPr>
        <w:t>)</w:t>
      </w:r>
      <w:r w:rsidRPr="00456AC3">
        <w:rPr>
          <w:b/>
        </w:rPr>
        <w:tab/>
        <w:t>разработать индивидуальные планы обучения для всех уч</w:t>
      </w:r>
      <w:r w:rsidRPr="00456AC3">
        <w:rPr>
          <w:b/>
        </w:rPr>
        <w:t>а</w:t>
      </w:r>
      <w:r w:rsidRPr="00456AC3">
        <w:rPr>
          <w:b/>
        </w:rPr>
        <w:t>щихся-инвалидов и обеспечить наличие вспомогательных устройств и с</w:t>
      </w:r>
      <w:r w:rsidRPr="00456AC3">
        <w:rPr>
          <w:b/>
        </w:rPr>
        <w:t>о</w:t>
      </w:r>
      <w:r w:rsidRPr="00456AC3">
        <w:rPr>
          <w:b/>
        </w:rPr>
        <w:t>ответству</w:t>
      </w:r>
      <w:r w:rsidRPr="00456AC3">
        <w:rPr>
          <w:b/>
        </w:rPr>
        <w:t>ю</w:t>
      </w:r>
      <w:r w:rsidRPr="00456AC3">
        <w:rPr>
          <w:b/>
        </w:rPr>
        <w:t>щей поддержки в классах;</w:t>
      </w:r>
    </w:p>
    <w:p w:rsidR="006037F5" w:rsidRPr="00456AC3" w:rsidRDefault="006037F5" w:rsidP="006037F5">
      <w:pPr>
        <w:pStyle w:val="SingleTxtGR"/>
        <w:rPr>
          <w:b/>
        </w:rPr>
      </w:pPr>
      <w:r w:rsidRPr="00456AC3">
        <w:rPr>
          <w:b/>
        </w:rPr>
        <w:tab/>
      </w:r>
      <w:proofErr w:type="spellStart"/>
      <w:r w:rsidRPr="00456AC3">
        <w:rPr>
          <w:b/>
        </w:rPr>
        <w:t>d</w:t>
      </w:r>
      <w:proofErr w:type="spellEnd"/>
      <w:r w:rsidRPr="00456AC3">
        <w:rPr>
          <w:b/>
        </w:rPr>
        <w:t>)</w:t>
      </w:r>
      <w:r w:rsidRPr="00456AC3">
        <w:rPr>
          <w:b/>
        </w:rPr>
        <w:tab/>
        <w:t>обеспечить, чтобы обучение вопросам сексуального и репр</w:t>
      </w:r>
      <w:r w:rsidRPr="00456AC3">
        <w:rPr>
          <w:b/>
        </w:rPr>
        <w:t>о</w:t>
      </w:r>
      <w:r w:rsidRPr="00456AC3">
        <w:rPr>
          <w:b/>
        </w:rPr>
        <w:t>дуктивного здоровья и прав происходило с учетом возраста учащихся-инвалидов, в доступной для них форме и с уваж</w:t>
      </w:r>
      <w:r w:rsidRPr="00456AC3">
        <w:rPr>
          <w:b/>
        </w:rPr>
        <w:t>е</w:t>
      </w:r>
      <w:r w:rsidRPr="00456AC3">
        <w:rPr>
          <w:b/>
        </w:rPr>
        <w:t>нием их достоинства.</w:t>
      </w:r>
    </w:p>
    <w:p w:rsidR="006037F5" w:rsidRPr="002C412C" w:rsidRDefault="006037F5" w:rsidP="006037F5">
      <w:pPr>
        <w:pStyle w:val="H1GR"/>
      </w:pPr>
      <w:r w:rsidRPr="006037F5">
        <w:tab/>
      </w:r>
      <w:r w:rsidRPr="002C412C">
        <w:t>H.</w:t>
      </w:r>
      <w:r w:rsidRPr="002C412C">
        <w:tab/>
        <w:t xml:space="preserve">Специальные меры защиты (статьи 22, 30, 38, 39, 40, </w:t>
      </w:r>
      <w:proofErr w:type="spellStart"/>
      <w:r w:rsidRPr="002C412C">
        <w:t>37b</w:t>
      </w:r>
      <w:proofErr w:type="spellEnd"/>
      <w:r w:rsidRPr="002C412C">
        <w:t>–</w:t>
      </w:r>
      <w:proofErr w:type="spellStart"/>
      <w:r w:rsidRPr="002C412C">
        <w:t>d</w:t>
      </w:r>
      <w:proofErr w:type="spellEnd"/>
      <w:r w:rsidRPr="002C412C">
        <w:t>, 32</w:t>
      </w:r>
      <w:r w:rsidR="00591930" w:rsidRPr="00591930">
        <w:noBreakHyphen/>
      </w:r>
      <w:r w:rsidRPr="002C412C">
        <w:t>36 Конвенции)</w:t>
      </w:r>
    </w:p>
    <w:p w:rsidR="006037F5" w:rsidRPr="002C412C" w:rsidRDefault="006037F5" w:rsidP="006037F5">
      <w:pPr>
        <w:pStyle w:val="H23GR"/>
      </w:pPr>
      <w:r w:rsidRPr="006037F5">
        <w:tab/>
      </w:r>
      <w:r w:rsidRPr="006037F5">
        <w:tab/>
      </w:r>
      <w:r w:rsidRPr="002C412C">
        <w:t>Экономическая эксплуатация, включая детский труд</w:t>
      </w:r>
    </w:p>
    <w:p w:rsidR="00161CE7" w:rsidRDefault="00161CE7" w:rsidP="00161CE7">
      <w:pPr>
        <w:pStyle w:val="SingleTxtGR"/>
      </w:pPr>
      <w:r w:rsidRPr="00423E7C">
        <w:t>73.</w:t>
      </w:r>
      <w:r w:rsidRPr="00423E7C">
        <w:tab/>
        <w:t>Приветствуя последние законодательные акты, принятые государством-участником для защиты детей от наихудших форм детского труда (З</w:t>
      </w:r>
      <w:r w:rsidRPr="00423E7C">
        <w:t>а</w:t>
      </w:r>
      <w:r w:rsidRPr="00423E7C">
        <w:t>кон</w:t>
      </w:r>
      <w:r>
        <w:t> </w:t>
      </w:r>
      <w:r w:rsidRPr="00423E7C">
        <w:t>№</w:t>
      </w:r>
      <w:r>
        <w:t> </w:t>
      </w:r>
      <w:r w:rsidRPr="00423E7C">
        <w:t>8922), в соответствии с Конвенцией</w:t>
      </w:r>
      <w:r>
        <w:t xml:space="preserve"> </w:t>
      </w:r>
      <w:r w:rsidRPr="00423E7C">
        <w:t>МОТ</w:t>
      </w:r>
      <w:r>
        <w:t xml:space="preserve"> </w:t>
      </w:r>
      <w:r w:rsidRPr="00423E7C">
        <w:t>№</w:t>
      </w:r>
      <w:r>
        <w:t xml:space="preserve"> </w:t>
      </w:r>
      <w:r w:rsidRPr="00423E7C">
        <w:t>182</w:t>
      </w:r>
      <w:r>
        <w:t xml:space="preserve"> (1999) о запрещении</w:t>
      </w:r>
      <w:r>
        <w:br/>
      </w:r>
      <w:r w:rsidRPr="00423E7C">
        <w:t>и немедленных мерах по искоренению наихудших форм детского труда, и от эксплуатации в качестве домашней прислуги (Закон</w:t>
      </w:r>
      <w:r>
        <w:t xml:space="preserve"> </w:t>
      </w:r>
      <w:r w:rsidRPr="00423E7C">
        <w:t>№</w:t>
      </w:r>
      <w:r>
        <w:t xml:space="preserve"> </w:t>
      </w:r>
      <w:r w:rsidRPr="00423E7C">
        <w:t>8842), Комитет по-прежнему обеспокоен отсутствием согласованной стратегии и специального бюджета для борьбы с наихудшими формами детского труда и принимает к св</w:t>
      </w:r>
      <w:r w:rsidRPr="00423E7C">
        <w:t>е</w:t>
      </w:r>
      <w:r w:rsidRPr="00423E7C">
        <w:t>дению рекомендации, адресованные государству-участнику в ходе универсал</w:t>
      </w:r>
      <w:r w:rsidRPr="00423E7C">
        <w:t>ь</w:t>
      </w:r>
      <w:r w:rsidRPr="00423E7C">
        <w:t>ного периодического обзора в 2009</w:t>
      </w:r>
      <w:r>
        <w:t xml:space="preserve"> </w:t>
      </w:r>
      <w:r w:rsidRPr="00423E7C">
        <w:t>году. Он также обеспокоен сообщениями</w:t>
      </w:r>
      <w:r>
        <w:br/>
      </w:r>
      <w:r w:rsidRPr="00423E7C">
        <w:t>о большом числе детей, вовлеченных в практику детского труда, в том числе в его наихудших формах, в нескольких отраслях, включая сельское хозяйство, рыболовство, строительство и услуги, особенно в неформальном секторе эк</w:t>
      </w:r>
      <w:r w:rsidRPr="00423E7C">
        <w:t>о</w:t>
      </w:r>
      <w:r w:rsidRPr="00423E7C">
        <w:t xml:space="preserve">номики. Комитет также обеспокоен отсутствием обновленных статистических данных о </w:t>
      </w:r>
      <w:r>
        <w:t>числе</w:t>
      </w:r>
      <w:r>
        <w:t>н</w:t>
      </w:r>
      <w:r>
        <w:t>ности</w:t>
      </w:r>
      <w:r w:rsidRPr="00423E7C">
        <w:t xml:space="preserve"> работающих детей и подростков.</w:t>
      </w:r>
    </w:p>
    <w:p w:rsidR="00161CE7" w:rsidRDefault="00161CE7" w:rsidP="00161CE7">
      <w:pPr>
        <w:pStyle w:val="SingleTxtGR"/>
        <w:rPr>
          <w:b/>
        </w:rPr>
      </w:pPr>
      <w:r w:rsidRPr="00423E7C">
        <w:t>74.</w:t>
      </w:r>
      <w:r w:rsidRPr="00423E7C">
        <w:tab/>
      </w:r>
      <w:r w:rsidRPr="00423E7C">
        <w:rPr>
          <w:b/>
        </w:rPr>
        <w:t>Комитет рекомендует государству-участнику:</w:t>
      </w:r>
    </w:p>
    <w:p w:rsidR="00161CE7" w:rsidRDefault="00161CE7" w:rsidP="00161CE7">
      <w:pPr>
        <w:pStyle w:val="SingleTxtGR"/>
        <w:rPr>
          <w:b/>
        </w:rPr>
      </w:pPr>
      <w:r w:rsidRPr="00423E7C">
        <w:rPr>
          <w:b/>
        </w:rPr>
        <w:tab/>
      </w:r>
      <w:proofErr w:type="spellStart"/>
      <w:r w:rsidRPr="00423E7C">
        <w:rPr>
          <w:b/>
        </w:rPr>
        <w:t>a</w:t>
      </w:r>
      <w:proofErr w:type="spellEnd"/>
      <w:r w:rsidRPr="00423E7C">
        <w:rPr>
          <w:b/>
        </w:rPr>
        <w:t>)</w:t>
      </w:r>
      <w:r w:rsidRPr="00423E7C">
        <w:rPr>
          <w:b/>
        </w:rPr>
        <w:tab/>
        <w:t>принять согласованную стратегию и специальный бюджет для борьбы с наихудшими формами детского труда, особенно в неформальном секторе экономики;</w:t>
      </w:r>
    </w:p>
    <w:p w:rsidR="00161CE7" w:rsidRDefault="00161CE7" w:rsidP="00161CE7">
      <w:pPr>
        <w:pStyle w:val="SingleTxtGR"/>
        <w:rPr>
          <w:b/>
        </w:rPr>
      </w:pPr>
      <w:r w:rsidRPr="00423E7C">
        <w:rPr>
          <w:b/>
        </w:rPr>
        <w:tab/>
      </w:r>
      <w:proofErr w:type="spellStart"/>
      <w:r w:rsidRPr="00423E7C">
        <w:rPr>
          <w:b/>
        </w:rPr>
        <w:t>b</w:t>
      </w:r>
      <w:proofErr w:type="spellEnd"/>
      <w:r w:rsidRPr="00423E7C">
        <w:rPr>
          <w:b/>
        </w:rPr>
        <w:t>)</w:t>
      </w:r>
      <w:r w:rsidRPr="00423E7C">
        <w:rPr>
          <w:b/>
        </w:rPr>
        <w:tab/>
        <w:t xml:space="preserve">укрепить </w:t>
      </w:r>
      <w:r>
        <w:rPr>
          <w:b/>
        </w:rPr>
        <w:t>кадровые</w:t>
      </w:r>
      <w:r w:rsidRPr="00423E7C">
        <w:rPr>
          <w:b/>
        </w:rPr>
        <w:t>, технические и финансовые ресурсы Мин</w:t>
      </w:r>
      <w:r w:rsidRPr="00423E7C">
        <w:rPr>
          <w:b/>
        </w:rPr>
        <w:t>и</w:t>
      </w:r>
      <w:r w:rsidRPr="00423E7C">
        <w:rPr>
          <w:b/>
        </w:rPr>
        <w:t>стерства труда, в частности Инспекцию труда, для осуществления де</w:t>
      </w:r>
      <w:r w:rsidRPr="00423E7C">
        <w:rPr>
          <w:b/>
        </w:rPr>
        <w:t>я</w:t>
      </w:r>
      <w:r w:rsidRPr="00423E7C">
        <w:rPr>
          <w:b/>
        </w:rPr>
        <w:t>тельности в области проверок, мониторинга, посредничества и примир</w:t>
      </w:r>
      <w:r w:rsidRPr="00423E7C">
        <w:rPr>
          <w:b/>
        </w:rPr>
        <w:t>е</w:t>
      </w:r>
      <w:r w:rsidRPr="00423E7C">
        <w:rPr>
          <w:b/>
        </w:rPr>
        <w:t>ния;</w:t>
      </w:r>
    </w:p>
    <w:p w:rsidR="00161CE7" w:rsidRDefault="00161CE7" w:rsidP="00161CE7">
      <w:pPr>
        <w:pStyle w:val="SingleTxtGR"/>
        <w:rPr>
          <w:b/>
        </w:rPr>
      </w:pPr>
      <w:r w:rsidRPr="00423E7C">
        <w:rPr>
          <w:b/>
        </w:rPr>
        <w:tab/>
      </w:r>
      <w:proofErr w:type="spellStart"/>
      <w:r w:rsidRPr="00423E7C">
        <w:rPr>
          <w:b/>
        </w:rPr>
        <w:t>c</w:t>
      </w:r>
      <w:proofErr w:type="spellEnd"/>
      <w:r w:rsidRPr="00423E7C">
        <w:rPr>
          <w:b/>
        </w:rPr>
        <w:t>)</w:t>
      </w:r>
      <w:r w:rsidRPr="00423E7C">
        <w:rPr>
          <w:b/>
        </w:rPr>
        <w:tab/>
      </w:r>
      <w:r>
        <w:rPr>
          <w:b/>
        </w:rPr>
        <w:t>осуществлять сбор обновленных статистических</w:t>
      </w:r>
      <w:r w:rsidRPr="00423E7C">
        <w:rPr>
          <w:b/>
        </w:rPr>
        <w:t xml:space="preserve"> дан</w:t>
      </w:r>
      <w:r>
        <w:rPr>
          <w:b/>
        </w:rPr>
        <w:t>ных</w:t>
      </w:r>
      <w:r>
        <w:rPr>
          <w:b/>
        </w:rPr>
        <w:br/>
      </w:r>
      <w:r w:rsidRPr="00423E7C">
        <w:rPr>
          <w:b/>
        </w:rPr>
        <w:t>и улучшить систему регистрации да</w:t>
      </w:r>
      <w:r w:rsidRPr="00423E7C">
        <w:rPr>
          <w:b/>
        </w:rPr>
        <w:t>н</w:t>
      </w:r>
      <w:r w:rsidRPr="00423E7C">
        <w:rPr>
          <w:b/>
        </w:rPr>
        <w:t>ных, связанных с детским трудом; и</w:t>
      </w:r>
    </w:p>
    <w:p w:rsidR="00161CE7" w:rsidRDefault="00161CE7" w:rsidP="00161CE7">
      <w:pPr>
        <w:pStyle w:val="SingleTxtGR"/>
        <w:rPr>
          <w:b/>
        </w:rPr>
      </w:pPr>
      <w:r w:rsidRPr="00423E7C">
        <w:rPr>
          <w:b/>
        </w:rPr>
        <w:tab/>
      </w:r>
      <w:proofErr w:type="spellStart"/>
      <w:r w:rsidRPr="00423E7C">
        <w:rPr>
          <w:b/>
        </w:rPr>
        <w:t>d</w:t>
      </w:r>
      <w:proofErr w:type="spellEnd"/>
      <w:r w:rsidRPr="00423E7C">
        <w:rPr>
          <w:b/>
        </w:rPr>
        <w:t>)</w:t>
      </w:r>
      <w:r w:rsidRPr="00423E7C">
        <w:rPr>
          <w:b/>
        </w:rPr>
        <w:tab/>
        <w:t>обратиться за соответствующей технической помощью к Ме</w:t>
      </w:r>
      <w:r w:rsidRPr="00423E7C">
        <w:rPr>
          <w:b/>
        </w:rPr>
        <w:t>ж</w:t>
      </w:r>
      <w:r w:rsidRPr="00423E7C">
        <w:rPr>
          <w:b/>
        </w:rPr>
        <w:t>дународной программе МОТ по упразднению детского труда (</w:t>
      </w:r>
      <w:proofErr w:type="spellStart"/>
      <w:r w:rsidRPr="00423E7C">
        <w:rPr>
          <w:b/>
        </w:rPr>
        <w:t>ИПЕК</w:t>
      </w:r>
      <w:proofErr w:type="spellEnd"/>
      <w:r w:rsidRPr="00423E7C">
        <w:rPr>
          <w:b/>
        </w:rPr>
        <w:t>/МОТ).</w:t>
      </w:r>
    </w:p>
    <w:p w:rsidR="00161CE7" w:rsidRDefault="00161CE7" w:rsidP="00161CE7">
      <w:pPr>
        <w:pStyle w:val="H23GR"/>
      </w:pPr>
      <w:r>
        <w:tab/>
      </w:r>
      <w:r>
        <w:tab/>
      </w:r>
      <w:r w:rsidRPr="00423E7C">
        <w:t>Сексуальная эксплуатация и домогательства</w:t>
      </w:r>
    </w:p>
    <w:p w:rsidR="00161CE7" w:rsidRDefault="00161CE7" w:rsidP="00161CE7">
      <w:pPr>
        <w:pStyle w:val="SingleTxtGR"/>
      </w:pPr>
      <w:r w:rsidRPr="00423E7C">
        <w:t>75.</w:t>
      </w:r>
      <w:r w:rsidRPr="00423E7C">
        <w:tab/>
        <w:t>Комитет отмечает усилия государства-участника по защите детей от се</w:t>
      </w:r>
      <w:r w:rsidRPr="00423E7C">
        <w:t>к</w:t>
      </w:r>
      <w:r w:rsidRPr="00423E7C">
        <w:t>суальной эксплуатации, в том числе: принятие Закона</w:t>
      </w:r>
      <w:r>
        <w:t xml:space="preserve"> </w:t>
      </w:r>
      <w:r w:rsidRPr="00423E7C">
        <w:t>№</w:t>
      </w:r>
      <w:r>
        <w:t xml:space="preserve"> </w:t>
      </w:r>
      <w:r w:rsidRPr="00423E7C">
        <w:t>8590</w:t>
      </w:r>
      <w:r>
        <w:t xml:space="preserve"> </w:t>
      </w:r>
      <w:r w:rsidRPr="00423E7C">
        <w:t>(2007) об усил</w:t>
      </w:r>
      <w:r w:rsidRPr="00423E7C">
        <w:t>е</w:t>
      </w:r>
      <w:r w:rsidRPr="00423E7C">
        <w:t>нии мер по борьбе с сексуальной эксплуатацией несовершеннолетних; измен</w:t>
      </w:r>
      <w:r w:rsidRPr="00423E7C">
        <w:t>е</w:t>
      </w:r>
      <w:r w:rsidRPr="00423E7C">
        <w:t>ние ряда положений Уголовного кодекса и Уголовно-процессуального кодекса; включение второго Национального плана по борьбе с сексуальной эксплуатац</w:t>
      </w:r>
      <w:r w:rsidRPr="00423E7C">
        <w:t>и</w:t>
      </w:r>
      <w:r w:rsidRPr="00423E7C">
        <w:t>ей детей в коммерческих целях (2008–2010</w:t>
      </w:r>
      <w:r>
        <w:t xml:space="preserve"> </w:t>
      </w:r>
      <w:r w:rsidRPr="00423E7C">
        <w:t>годы) в Национальный план разв</w:t>
      </w:r>
      <w:r w:rsidRPr="00423E7C">
        <w:t>и</w:t>
      </w:r>
      <w:r w:rsidRPr="00423E7C">
        <w:t>тия на 2006–2010</w:t>
      </w:r>
      <w:r>
        <w:t xml:space="preserve"> </w:t>
      </w:r>
      <w:r w:rsidRPr="00423E7C">
        <w:t>годы в качестве одного из приоритетных направлений де</w:t>
      </w:r>
      <w:r w:rsidRPr="00423E7C">
        <w:t>я</w:t>
      </w:r>
      <w:r w:rsidRPr="00423E7C">
        <w:t>тельности; и содействие принятию кодекса поведения в целях борьбы с секс</w:t>
      </w:r>
      <w:r w:rsidRPr="00423E7C">
        <w:t>у</w:t>
      </w:r>
      <w:r w:rsidRPr="00423E7C">
        <w:t>альной эксплуатацией в сфере туризма. Однако он по-прежнему обеспокоен о</w:t>
      </w:r>
      <w:r w:rsidRPr="00423E7C">
        <w:t>г</w:t>
      </w:r>
      <w:r w:rsidRPr="00423E7C">
        <w:t>раниченным воздействием этих мер, большим числом детей, в том числе бе</w:t>
      </w:r>
      <w:r w:rsidRPr="00423E7C">
        <w:t>з</w:t>
      </w:r>
      <w:r w:rsidRPr="00423E7C">
        <w:t>надзорных детей, являющихся жертвами сексуальной эксплуатации, а также о</w:t>
      </w:r>
      <w:r w:rsidRPr="00423E7C">
        <w:t>т</w:t>
      </w:r>
      <w:r w:rsidRPr="00423E7C">
        <w:t>сутствием между соответствующими учреждениями координации де</w:t>
      </w:r>
      <w:r w:rsidRPr="00423E7C">
        <w:t>я</w:t>
      </w:r>
      <w:r w:rsidRPr="00423E7C">
        <w:t xml:space="preserve">тельности по оказанию поддержки жертвам, их реабилитации и </w:t>
      </w:r>
      <w:proofErr w:type="spellStart"/>
      <w:r w:rsidRPr="00423E7C">
        <w:t>реинтеграции</w:t>
      </w:r>
      <w:proofErr w:type="spellEnd"/>
      <w:r w:rsidRPr="00423E7C">
        <w:t>.</w:t>
      </w:r>
    </w:p>
    <w:p w:rsidR="00161CE7" w:rsidRDefault="00161CE7" w:rsidP="00161CE7">
      <w:pPr>
        <w:pStyle w:val="SingleTxtGR"/>
        <w:rPr>
          <w:b/>
        </w:rPr>
      </w:pPr>
      <w:r w:rsidRPr="00423E7C">
        <w:t>76.</w:t>
      </w:r>
      <w:r w:rsidRPr="00423E7C">
        <w:tab/>
      </w:r>
      <w:r w:rsidRPr="00423E7C">
        <w:rPr>
          <w:b/>
        </w:rPr>
        <w:t>Комитет рекомендует государству-участнику:</w:t>
      </w:r>
    </w:p>
    <w:p w:rsidR="00161CE7" w:rsidRDefault="00161CE7" w:rsidP="00161CE7">
      <w:pPr>
        <w:pStyle w:val="SingleTxtGR"/>
        <w:rPr>
          <w:b/>
        </w:rPr>
      </w:pPr>
      <w:r w:rsidRPr="00423E7C">
        <w:rPr>
          <w:b/>
        </w:rPr>
        <w:tab/>
      </w:r>
      <w:proofErr w:type="spellStart"/>
      <w:r w:rsidRPr="00423E7C">
        <w:rPr>
          <w:b/>
        </w:rPr>
        <w:t>a</w:t>
      </w:r>
      <w:proofErr w:type="spellEnd"/>
      <w:r w:rsidRPr="00423E7C">
        <w:rPr>
          <w:b/>
        </w:rPr>
        <w:t>)</w:t>
      </w:r>
      <w:r w:rsidRPr="00423E7C">
        <w:rPr>
          <w:b/>
        </w:rPr>
        <w:tab/>
        <w:t>обеспечить эффективную межведомственную координацию</w:t>
      </w:r>
      <w:r>
        <w:rPr>
          <w:b/>
        </w:rPr>
        <w:br/>
      </w:r>
      <w:r w:rsidRPr="00423E7C">
        <w:rPr>
          <w:b/>
        </w:rPr>
        <w:t>и выделить достаточные ресурсы в целях предупреждения сексуальной эксплуатации детей, в том числе на местном уровне</w:t>
      </w:r>
      <w:r>
        <w:rPr>
          <w:b/>
        </w:rPr>
        <w:t>,</w:t>
      </w:r>
      <w:r w:rsidRPr="00423E7C">
        <w:rPr>
          <w:b/>
        </w:rPr>
        <w:t xml:space="preserve"> </w:t>
      </w:r>
      <w:r>
        <w:rPr>
          <w:b/>
        </w:rPr>
        <w:t>на основе</w:t>
      </w:r>
      <w:r w:rsidRPr="00423E7C">
        <w:rPr>
          <w:b/>
        </w:rPr>
        <w:t xml:space="preserve"> надлежащей организации различных секторов, образующих Национальную систему з</w:t>
      </w:r>
      <w:r w:rsidRPr="00423E7C">
        <w:rPr>
          <w:b/>
        </w:rPr>
        <w:t>а</w:t>
      </w:r>
      <w:r w:rsidRPr="00423E7C">
        <w:rPr>
          <w:b/>
        </w:rPr>
        <w:t>щиты детей;</w:t>
      </w:r>
    </w:p>
    <w:p w:rsidR="00161CE7" w:rsidRDefault="00161CE7" w:rsidP="00161CE7">
      <w:pPr>
        <w:pStyle w:val="SingleTxtGR"/>
        <w:rPr>
          <w:b/>
        </w:rPr>
      </w:pPr>
      <w:r w:rsidRPr="00423E7C">
        <w:rPr>
          <w:b/>
        </w:rPr>
        <w:tab/>
      </w:r>
      <w:proofErr w:type="spellStart"/>
      <w:r w:rsidRPr="00423E7C">
        <w:rPr>
          <w:b/>
        </w:rPr>
        <w:t>b</w:t>
      </w:r>
      <w:proofErr w:type="spellEnd"/>
      <w:r w:rsidRPr="00423E7C">
        <w:rPr>
          <w:b/>
        </w:rPr>
        <w:t>)</w:t>
      </w:r>
      <w:r w:rsidRPr="00423E7C">
        <w:rPr>
          <w:b/>
        </w:rPr>
        <w:tab/>
        <w:t>пересмотреть и эффективно осуществлять программы по</w:t>
      </w:r>
      <w:r w:rsidRPr="00423E7C">
        <w:rPr>
          <w:b/>
        </w:rPr>
        <w:t>д</w:t>
      </w:r>
      <w:r w:rsidRPr="00423E7C">
        <w:rPr>
          <w:b/>
        </w:rPr>
        <w:t xml:space="preserve">держки, реабилитации и </w:t>
      </w:r>
      <w:proofErr w:type="spellStart"/>
      <w:r w:rsidRPr="00423E7C">
        <w:rPr>
          <w:b/>
        </w:rPr>
        <w:t>реинтеграции</w:t>
      </w:r>
      <w:proofErr w:type="spellEnd"/>
      <w:r w:rsidRPr="00423E7C">
        <w:rPr>
          <w:b/>
        </w:rPr>
        <w:t xml:space="preserve"> детей, ставших жертвами сексуал</w:t>
      </w:r>
      <w:r w:rsidRPr="00423E7C">
        <w:rPr>
          <w:b/>
        </w:rPr>
        <w:t>ь</w:t>
      </w:r>
      <w:r w:rsidRPr="00423E7C">
        <w:rPr>
          <w:b/>
        </w:rPr>
        <w:t>ной эксплуатации;</w:t>
      </w:r>
    </w:p>
    <w:p w:rsidR="00161CE7" w:rsidRDefault="00161CE7" w:rsidP="00161CE7">
      <w:pPr>
        <w:pStyle w:val="SingleTxtGR"/>
        <w:rPr>
          <w:b/>
        </w:rPr>
      </w:pPr>
      <w:r w:rsidRPr="00423E7C">
        <w:rPr>
          <w:b/>
        </w:rPr>
        <w:tab/>
      </w:r>
      <w:proofErr w:type="spellStart"/>
      <w:r w:rsidRPr="00423E7C">
        <w:rPr>
          <w:b/>
        </w:rPr>
        <w:t>c</w:t>
      </w:r>
      <w:proofErr w:type="spellEnd"/>
      <w:r w:rsidRPr="00423E7C">
        <w:rPr>
          <w:b/>
        </w:rPr>
        <w:t>)</w:t>
      </w:r>
      <w:r w:rsidRPr="00423E7C">
        <w:rPr>
          <w:b/>
        </w:rPr>
        <w:tab/>
        <w:t>обеспечить, чтобы программы и стратегии в области пред</w:t>
      </w:r>
      <w:r w:rsidRPr="00423E7C">
        <w:rPr>
          <w:b/>
        </w:rPr>
        <w:t>у</w:t>
      </w:r>
      <w:r w:rsidRPr="00423E7C">
        <w:rPr>
          <w:b/>
        </w:rPr>
        <w:t xml:space="preserve">преждения сексуальной эксплуатации детей и реабилитации и </w:t>
      </w:r>
      <w:proofErr w:type="spellStart"/>
      <w:r w:rsidRPr="00423E7C">
        <w:rPr>
          <w:b/>
        </w:rPr>
        <w:t>реинтегр</w:t>
      </w:r>
      <w:r w:rsidRPr="00423E7C">
        <w:rPr>
          <w:b/>
        </w:rPr>
        <w:t>а</w:t>
      </w:r>
      <w:r w:rsidRPr="00423E7C">
        <w:rPr>
          <w:b/>
        </w:rPr>
        <w:t>ции</w:t>
      </w:r>
      <w:proofErr w:type="spellEnd"/>
      <w:r w:rsidRPr="00423E7C">
        <w:rPr>
          <w:b/>
        </w:rPr>
        <w:t xml:space="preserve"> пострадавших детей соответствовали итоговым документам, прин</w:t>
      </w:r>
      <w:r w:rsidRPr="00423E7C">
        <w:rPr>
          <w:b/>
        </w:rPr>
        <w:t>я</w:t>
      </w:r>
      <w:r w:rsidRPr="00423E7C">
        <w:rPr>
          <w:b/>
        </w:rPr>
        <w:t>тым на Всемирных конгрессах по сексуальной эксплуатации детей в ко</w:t>
      </w:r>
      <w:r w:rsidRPr="00423E7C">
        <w:rPr>
          <w:b/>
        </w:rPr>
        <w:t>м</w:t>
      </w:r>
      <w:r w:rsidRPr="00423E7C">
        <w:rPr>
          <w:b/>
        </w:rPr>
        <w:t>мерческих целях, состоявшихся в 1996 и 2001</w:t>
      </w:r>
      <w:r>
        <w:rPr>
          <w:b/>
        </w:rPr>
        <w:t xml:space="preserve"> годах </w:t>
      </w:r>
      <w:r w:rsidRPr="00423E7C">
        <w:rPr>
          <w:b/>
        </w:rPr>
        <w:t xml:space="preserve">соответственно </w:t>
      </w:r>
      <w:r>
        <w:rPr>
          <w:b/>
        </w:rPr>
        <w:t xml:space="preserve">в </w:t>
      </w:r>
      <w:r w:rsidRPr="00423E7C">
        <w:rPr>
          <w:b/>
        </w:rPr>
        <w:t>Сто</w:t>
      </w:r>
      <w:r w:rsidRPr="00423E7C">
        <w:rPr>
          <w:b/>
        </w:rPr>
        <w:t>к</w:t>
      </w:r>
      <w:r w:rsidRPr="00423E7C">
        <w:rPr>
          <w:b/>
        </w:rPr>
        <w:t>гольме и Иоко</w:t>
      </w:r>
      <w:r>
        <w:rPr>
          <w:b/>
        </w:rPr>
        <w:t>гаме</w:t>
      </w:r>
      <w:r w:rsidRPr="00423E7C">
        <w:rPr>
          <w:b/>
        </w:rPr>
        <w:t xml:space="preserve"> и на Третьем всемирном конгрессе по борьбе против сексуальной эксплуатации детей и подростков, состоявшемся в 2008</w:t>
      </w:r>
      <w:r>
        <w:rPr>
          <w:b/>
        </w:rPr>
        <w:t xml:space="preserve"> году</w:t>
      </w:r>
      <w:r>
        <w:rPr>
          <w:b/>
        </w:rPr>
        <w:br/>
      </w:r>
      <w:r w:rsidRPr="00423E7C">
        <w:rPr>
          <w:b/>
        </w:rPr>
        <w:t>в Рио-де-Жанейро; и</w:t>
      </w:r>
    </w:p>
    <w:p w:rsidR="00161CE7" w:rsidRDefault="00161CE7" w:rsidP="00161CE7">
      <w:pPr>
        <w:pStyle w:val="SingleTxtGR"/>
        <w:rPr>
          <w:b/>
        </w:rPr>
      </w:pPr>
      <w:r w:rsidRPr="00423E7C">
        <w:rPr>
          <w:b/>
        </w:rPr>
        <w:tab/>
      </w:r>
      <w:proofErr w:type="spellStart"/>
      <w:r w:rsidRPr="00423E7C">
        <w:rPr>
          <w:b/>
        </w:rPr>
        <w:t>d</w:t>
      </w:r>
      <w:proofErr w:type="spellEnd"/>
      <w:r w:rsidRPr="00423E7C">
        <w:rPr>
          <w:b/>
        </w:rPr>
        <w:t>)</w:t>
      </w:r>
      <w:r w:rsidRPr="00423E7C">
        <w:rPr>
          <w:b/>
        </w:rPr>
        <w:tab/>
        <w:t xml:space="preserve">усовершенствовать сбор и </w:t>
      </w:r>
      <w:proofErr w:type="spellStart"/>
      <w:r w:rsidRPr="00423E7C">
        <w:rPr>
          <w:b/>
        </w:rPr>
        <w:t>дезагрегирование</w:t>
      </w:r>
      <w:proofErr w:type="spellEnd"/>
      <w:r w:rsidRPr="00423E7C">
        <w:rPr>
          <w:b/>
        </w:rPr>
        <w:t xml:space="preserve"> данных о числе д</w:t>
      </w:r>
      <w:r w:rsidRPr="00423E7C">
        <w:rPr>
          <w:b/>
        </w:rPr>
        <w:t>е</w:t>
      </w:r>
      <w:r w:rsidRPr="00423E7C">
        <w:rPr>
          <w:b/>
        </w:rPr>
        <w:t>тей, ставших жертвами сексуальной эксплуатации и домогательств, числе осужденных преступников и видах помощи, предоставленной жертвам.</w:t>
      </w:r>
    </w:p>
    <w:p w:rsidR="00161CE7" w:rsidRDefault="00161CE7" w:rsidP="00161CE7">
      <w:pPr>
        <w:pStyle w:val="H23GR"/>
      </w:pPr>
      <w:r>
        <w:tab/>
      </w:r>
      <w:r>
        <w:tab/>
      </w:r>
      <w:r w:rsidRPr="00423E7C">
        <w:t>Торговля детьми</w:t>
      </w:r>
    </w:p>
    <w:p w:rsidR="00161CE7" w:rsidRDefault="00161CE7" w:rsidP="00161CE7">
      <w:pPr>
        <w:pStyle w:val="SingleTxtGR"/>
      </w:pPr>
      <w:r w:rsidRPr="00423E7C">
        <w:t>77.</w:t>
      </w:r>
      <w:r w:rsidRPr="00423E7C">
        <w:tab/>
        <w:t>Комитет отмечает усилия государства-участника по борьбе с торговлей людьми и оказанию помощи жертвам этого преступления, включая детей, в ч</w:t>
      </w:r>
      <w:r w:rsidRPr="00423E7C">
        <w:t>а</w:t>
      </w:r>
      <w:r w:rsidRPr="00423E7C">
        <w:t>стности: повышение осведомленности государственных служащих и их подг</w:t>
      </w:r>
      <w:r w:rsidRPr="00423E7C">
        <w:t>о</w:t>
      </w:r>
      <w:r w:rsidRPr="00423E7C">
        <w:t>товку по вопросам, касающимся торговли людьми; создание Национальной коалиции против незаконного ввоза мигрантов и торговли людьми, которая по</w:t>
      </w:r>
      <w:r w:rsidRPr="00423E7C">
        <w:t>д</w:t>
      </w:r>
      <w:r w:rsidRPr="00423E7C">
        <w:t xml:space="preserve">готовила национальный план действий по борьбе с торговлей людьми, </w:t>
      </w:r>
      <w:r>
        <w:t>вкл</w:t>
      </w:r>
      <w:r>
        <w:t>ю</w:t>
      </w:r>
      <w:r>
        <w:t>ченный</w:t>
      </w:r>
      <w:r w:rsidRPr="00423E7C">
        <w:t xml:space="preserve"> в Национальный план развития (2006–2010</w:t>
      </w:r>
      <w:r>
        <w:t xml:space="preserve"> </w:t>
      </w:r>
      <w:r w:rsidRPr="00423E7C">
        <w:t xml:space="preserve">годы); </w:t>
      </w:r>
      <w:r>
        <w:t xml:space="preserve">создание </w:t>
      </w:r>
      <w:r w:rsidRPr="00423E7C">
        <w:t xml:space="preserve">группы </w:t>
      </w:r>
      <w:r>
        <w:t>оперативного</w:t>
      </w:r>
      <w:r w:rsidRPr="00423E7C">
        <w:t xml:space="preserve"> реагирования для обеспечения быстрого, в течение 24 часов, ре</w:t>
      </w:r>
      <w:r w:rsidRPr="00423E7C">
        <w:t>а</w:t>
      </w:r>
      <w:r w:rsidRPr="00423E7C">
        <w:t>гирования на ситуацию, в которой оказались жертвы торговли людьми; и вн</w:t>
      </w:r>
      <w:r w:rsidRPr="00423E7C">
        <w:t>е</w:t>
      </w:r>
      <w:r w:rsidRPr="00423E7C">
        <w:t>сение в Закон о миграции изменений, позволяющих предоставить статус вр</w:t>
      </w:r>
      <w:r w:rsidRPr="00423E7C">
        <w:t>е</w:t>
      </w:r>
      <w:r w:rsidRPr="00423E7C">
        <w:t xml:space="preserve">менного проживания мигрантам, ставшим жертвами торговли людьми. </w:t>
      </w:r>
      <w:r>
        <w:t>Вм</w:t>
      </w:r>
      <w:r>
        <w:t>е</w:t>
      </w:r>
      <w:r>
        <w:t>сте</w:t>
      </w:r>
      <w:r>
        <w:br/>
        <w:t>с тем</w:t>
      </w:r>
      <w:r w:rsidRPr="00423E7C">
        <w:t xml:space="preserve"> в соответствии с рекомендациями, принятыми Комитетом в 2007</w:t>
      </w:r>
      <w:r>
        <w:t xml:space="preserve"> </w:t>
      </w:r>
      <w:r w:rsidRPr="00423E7C">
        <w:t>году по завершении рассмотрения доклада государства-участника по Факультативному протоколу, касающемуся торговли детьми, детской проституции и порногр</w:t>
      </w:r>
      <w:r w:rsidRPr="00423E7C">
        <w:t>а</w:t>
      </w:r>
      <w:r w:rsidRPr="00423E7C">
        <w:t>фии, Комитет с озабоченностью отм</w:t>
      </w:r>
      <w:r w:rsidRPr="00423E7C">
        <w:t>е</w:t>
      </w:r>
      <w:r w:rsidRPr="00423E7C">
        <w:t>чает:</w:t>
      </w:r>
    </w:p>
    <w:p w:rsidR="00BE469E" w:rsidRPr="00D85292" w:rsidRDefault="00BE469E" w:rsidP="00BE469E">
      <w:pPr>
        <w:pStyle w:val="SingleTxtGR"/>
      </w:pPr>
      <w:r w:rsidRPr="00D85292">
        <w:tab/>
      </w:r>
      <w:proofErr w:type="spellStart"/>
      <w:r w:rsidRPr="00D85292">
        <w:t>a</w:t>
      </w:r>
      <w:proofErr w:type="spellEnd"/>
      <w:r w:rsidRPr="00D85292">
        <w:t>)</w:t>
      </w:r>
      <w:r w:rsidRPr="00D85292">
        <w:tab/>
        <w:t>сохраняющуюся в государстве-участнике серьезную проблему то</w:t>
      </w:r>
      <w:r w:rsidRPr="00D85292">
        <w:t>р</w:t>
      </w:r>
      <w:r w:rsidRPr="00D85292">
        <w:t>говли детьми в целях принудительного труда и сексуальной эксплуатации, ос</w:t>
      </w:r>
      <w:r w:rsidRPr="00D85292">
        <w:t>о</w:t>
      </w:r>
      <w:r w:rsidRPr="00D85292">
        <w:t xml:space="preserve">бенно в индустрии </w:t>
      </w:r>
      <w:proofErr w:type="spellStart"/>
      <w:r w:rsidRPr="00D85292">
        <w:t>секс-туризма</w:t>
      </w:r>
      <w:proofErr w:type="spellEnd"/>
      <w:r w:rsidRPr="00D85292">
        <w:t>;</w:t>
      </w:r>
    </w:p>
    <w:p w:rsidR="00BE469E" w:rsidRPr="00D85292" w:rsidRDefault="00BE469E" w:rsidP="00BE469E">
      <w:pPr>
        <w:pStyle w:val="SingleTxtGR"/>
      </w:pPr>
      <w:r w:rsidRPr="00D85292">
        <w:tab/>
      </w:r>
      <w:proofErr w:type="spellStart"/>
      <w:r w:rsidRPr="00D85292">
        <w:t>b</w:t>
      </w:r>
      <w:proofErr w:type="spellEnd"/>
      <w:r w:rsidRPr="00D85292">
        <w:t>)</w:t>
      </w:r>
      <w:r w:rsidRPr="00D85292">
        <w:tab/>
        <w:t>отсутствие уголовно-правовых норм, конкретно криминализиру</w:t>
      </w:r>
      <w:r w:rsidRPr="00D85292">
        <w:t>ю</w:t>
      </w:r>
      <w:r w:rsidRPr="00D85292">
        <w:t>щих торговлю детьми;</w:t>
      </w:r>
    </w:p>
    <w:p w:rsidR="00BE469E" w:rsidRPr="00D85292" w:rsidRDefault="00BE469E" w:rsidP="00BE469E">
      <w:pPr>
        <w:pStyle w:val="SingleTxtGR"/>
      </w:pPr>
      <w:r w:rsidRPr="00D85292">
        <w:tab/>
      </w:r>
      <w:proofErr w:type="spellStart"/>
      <w:r w:rsidRPr="00D85292">
        <w:t>c</w:t>
      </w:r>
      <w:proofErr w:type="spellEnd"/>
      <w:r w:rsidRPr="00D85292">
        <w:t>)</w:t>
      </w:r>
      <w:r w:rsidRPr="00D85292">
        <w:tab/>
        <w:t xml:space="preserve">недостаточный доступ к процедуре предоставления убежища для жертв торговли людьми, низкий показатель </w:t>
      </w:r>
      <w:r>
        <w:t>вынесения обвинительных приг</w:t>
      </w:r>
      <w:r>
        <w:t>о</w:t>
      </w:r>
      <w:r>
        <w:t>воров</w:t>
      </w:r>
      <w:r w:rsidRPr="00D85292">
        <w:t xml:space="preserve"> и политику вынесения мягких приговоров;</w:t>
      </w:r>
    </w:p>
    <w:p w:rsidR="00BE469E" w:rsidRPr="00D85292" w:rsidRDefault="00BE469E" w:rsidP="00BE469E">
      <w:pPr>
        <w:pStyle w:val="SingleTxtGR"/>
      </w:pPr>
      <w:r w:rsidRPr="00D85292">
        <w:tab/>
      </w:r>
      <w:proofErr w:type="spellStart"/>
      <w:r w:rsidRPr="00D85292">
        <w:t>d</w:t>
      </w:r>
      <w:proofErr w:type="spellEnd"/>
      <w:r w:rsidRPr="00D85292">
        <w:t>)</w:t>
      </w:r>
      <w:r w:rsidRPr="00D85292">
        <w:tab/>
        <w:t>низкую отдачу от обучения сотрудников правоохранительных орг</w:t>
      </w:r>
      <w:r w:rsidRPr="00D85292">
        <w:t>а</w:t>
      </w:r>
      <w:r w:rsidRPr="00D85292">
        <w:t xml:space="preserve">нов </w:t>
      </w:r>
      <w:r>
        <w:t>в плане выявления</w:t>
      </w:r>
      <w:r w:rsidRPr="00D85292">
        <w:t xml:space="preserve"> случаев торговли людьми и применени</w:t>
      </w:r>
      <w:r>
        <w:t>я</w:t>
      </w:r>
      <w:r w:rsidRPr="00D85292">
        <w:t xml:space="preserve"> уголовно-правовых норм;</w:t>
      </w:r>
    </w:p>
    <w:p w:rsidR="00BE469E" w:rsidRPr="00D85292" w:rsidRDefault="00BE469E" w:rsidP="00BE469E">
      <w:pPr>
        <w:pStyle w:val="SingleTxtGR"/>
      </w:pPr>
      <w:r w:rsidRPr="00D85292">
        <w:tab/>
      </w:r>
      <w:proofErr w:type="spellStart"/>
      <w:r w:rsidRPr="00D85292">
        <w:t>e</w:t>
      </w:r>
      <w:proofErr w:type="spellEnd"/>
      <w:r w:rsidRPr="00D85292">
        <w:t>)</w:t>
      </w:r>
      <w:r w:rsidRPr="00D85292">
        <w:tab/>
        <w:t>опору государства-участника на НПО для оказания специализир</w:t>
      </w:r>
      <w:r w:rsidRPr="00D85292">
        <w:t>о</w:t>
      </w:r>
      <w:r w:rsidRPr="00D85292">
        <w:t>ванной помощи детям, ставшим жертвами торговли людьми, и отсутствие пр</w:t>
      </w:r>
      <w:r w:rsidRPr="00D85292">
        <w:t>и</w:t>
      </w:r>
      <w:r w:rsidRPr="00D85292">
        <w:t>ютов для этих детей;</w:t>
      </w:r>
    </w:p>
    <w:p w:rsidR="00BE469E" w:rsidRPr="00D85292" w:rsidRDefault="00BE469E" w:rsidP="00BE469E">
      <w:pPr>
        <w:pStyle w:val="SingleTxtGR"/>
      </w:pPr>
      <w:r w:rsidRPr="00D85292">
        <w:tab/>
      </w:r>
      <w:proofErr w:type="spellStart"/>
      <w:r w:rsidRPr="00D85292">
        <w:t>f</w:t>
      </w:r>
      <w:proofErr w:type="spellEnd"/>
      <w:r w:rsidRPr="00D85292">
        <w:t>)</w:t>
      </w:r>
      <w:r w:rsidRPr="00D85292">
        <w:tab/>
        <w:t>неосведомленность общественности о незаконном характере то</w:t>
      </w:r>
      <w:r w:rsidRPr="00D85292">
        <w:t>р</w:t>
      </w:r>
      <w:r w:rsidRPr="00D85292">
        <w:t>говли женщинами и дет</w:t>
      </w:r>
      <w:r w:rsidRPr="00D85292">
        <w:t>ь</w:t>
      </w:r>
      <w:r w:rsidRPr="00D85292">
        <w:t>ми; и</w:t>
      </w:r>
    </w:p>
    <w:p w:rsidR="00BE469E" w:rsidRPr="00D85292" w:rsidRDefault="00BE469E" w:rsidP="00BE469E">
      <w:pPr>
        <w:pStyle w:val="SingleTxtGR"/>
      </w:pPr>
      <w:r w:rsidRPr="00D85292">
        <w:tab/>
        <w:t>g)</w:t>
      </w:r>
      <w:r w:rsidRPr="00D85292">
        <w:tab/>
        <w:t>отсутствие активных усилий с</w:t>
      </w:r>
      <w:r>
        <w:t>о стороны государства-участника</w:t>
      </w:r>
      <w:r>
        <w:br/>
      </w:r>
      <w:r w:rsidRPr="00D85292">
        <w:t>по сокращению спроса на сексуальную эксплуатацию и принудительный труд детей или по выявлению жертв торговли людьми среди детей, находящихся в уязвимом положении.</w:t>
      </w:r>
    </w:p>
    <w:p w:rsidR="00BE469E" w:rsidRPr="00D85292" w:rsidRDefault="00BE469E" w:rsidP="00BE469E">
      <w:pPr>
        <w:pStyle w:val="H23GR"/>
      </w:pPr>
      <w:r w:rsidRPr="00B744FA">
        <w:tab/>
      </w:r>
      <w:r w:rsidRPr="00B744FA">
        <w:tab/>
      </w:r>
      <w:r w:rsidRPr="00D95F38">
        <w:rPr>
          <w:b w:val="0"/>
        </w:rPr>
        <w:t>78.</w:t>
      </w:r>
      <w:r w:rsidRPr="00D85292">
        <w:tab/>
        <w:t>Комитет рекомендует государству-участнику:</w:t>
      </w:r>
    </w:p>
    <w:p w:rsidR="00BE469E" w:rsidRPr="00D85292" w:rsidRDefault="00BE469E" w:rsidP="00BE469E">
      <w:pPr>
        <w:pStyle w:val="SingleTxtGR"/>
        <w:rPr>
          <w:b/>
        </w:rPr>
      </w:pPr>
      <w:r w:rsidRPr="00D85292">
        <w:rPr>
          <w:b/>
        </w:rPr>
        <w:tab/>
      </w:r>
      <w:proofErr w:type="spellStart"/>
      <w:r w:rsidRPr="00D85292">
        <w:rPr>
          <w:b/>
        </w:rPr>
        <w:t>a</w:t>
      </w:r>
      <w:proofErr w:type="spellEnd"/>
      <w:r w:rsidRPr="00D85292">
        <w:rPr>
          <w:b/>
        </w:rPr>
        <w:t>)</w:t>
      </w:r>
      <w:r w:rsidRPr="00D85292">
        <w:rPr>
          <w:b/>
        </w:rPr>
        <w:tab/>
        <w:t>ввести уголовную ответственность за все формы торговли детьми, включая случаи, не связанные с пере</w:t>
      </w:r>
      <w:r>
        <w:rPr>
          <w:b/>
        </w:rPr>
        <w:t>движением, в соответствии</w:t>
      </w:r>
      <w:r>
        <w:rPr>
          <w:b/>
        </w:rPr>
        <w:br/>
      </w:r>
      <w:r w:rsidRPr="00D85292">
        <w:rPr>
          <w:b/>
        </w:rPr>
        <w:t>с Протоколом о предупреждении и пресечении торговли людьми, особенно женщинами и детьми, и наказании за нее, дополняющим Конвенцию Орг</w:t>
      </w:r>
      <w:r w:rsidRPr="00D85292">
        <w:rPr>
          <w:b/>
        </w:rPr>
        <w:t>а</w:t>
      </w:r>
      <w:r w:rsidRPr="00D85292">
        <w:rPr>
          <w:b/>
        </w:rPr>
        <w:t>низации Объединенных Наций против транснациональной организованной преступности;</w:t>
      </w:r>
    </w:p>
    <w:p w:rsidR="00BE469E" w:rsidRPr="00D85292" w:rsidRDefault="00BE469E" w:rsidP="00BE469E">
      <w:pPr>
        <w:pStyle w:val="SingleTxtGR"/>
        <w:rPr>
          <w:b/>
        </w:rPr>
      </w:pPr>
      <w:r w:rsidRPr="00D85292">
        <w:rPr>
          <w:b/>
        </w:rPr>
        <w:tab/>
      </w:r>
      <w:proofErr w:type="spellStart"/>
      <w:r w:rsidRPr="00D85292">
        <w:rPr>
          <w:b/>
        </w:rPr>
        <w:t>b</w:t>
      </w:r>
      <w:proofErr w:type="spellEnd"/>
      <w:r w:rsidRPr="00D85292">
        <w:rPr>
          <w:b/>
        </w:rPr>
        <w:t>)</w:t>
      </w:r>
      <w:r w:rsidRPr="00D85292">
        <w:rPr>
          <w:b/>
        </w:rPr>
        <w:tab/>
        <w:t>обеспечить, чтобы дела о торговле детьми, в том числе внутри страны, подлежали эффективному расследованию и судебному преследов</w:t>
      </w:r>
      <w:r w:rsidRPr="00D85292">
        <w:rPr>
          <w:b/>
        </w:rPr>
        <w:t>а</w:t>
      </w:r>
      <w:r w:rsidRPr="00D85292">
        <w:rPr>
          <w:b/>
        </w:rPr>
        <w:t>нию и чтобы виновным выносились приговоры, соответствующие серье</w:t>
      </w:r>
      <w:r w:rsidRPr="00D85292">
        <w:rPr>
          <w:b/>
        </w:rPr>
        <w:t>з</w:t>
      </w:r>
      <w:r w:rsidRPr="00D85292">
        <w:rPr>
          <w:b/>
        </w:rPr>
        <w:t>ности этих деяний;</w:t>
      </w:r>
    </w:p>
    <w:p w:rsidR="00BE469E" w:rsidRPr="00D85292" w:rsidRDefault="00BE469E" w:rsidP="00BE469E">
      <w:pPr>
        <w:pStyle w:val="SingleTxtGR"/>
        <w:rPr>
          <w:b/>
        </w:rPr>
      </w:pPr>
      <w:r w:rsidRPr="00D85292">
        <w:rPr>
          <w:b/>
        </w:rPr>
        <w:tab/>
      </w:r>
      <w:proofErr w:type="spellStart"/>
      <w:r w:rsidRPr="00D85292">
        <w:rPr>
          <w:b/>
        </w:rPr>
        <w:t>c</w:t>
      </w:r>
      <w:proofErr w:type="spellEnd"/>
      <w:r w:rsidRPr="00D85292">
        <w:rPr>
          <w:b/>
        </w:rPr>
        <w:t>)</w:t>
      </w:r>
      <w:r w:rsidRPr="00D85292">
        <w:rPr>
          <w:b/>
        </w:rPr>
        <w:tab/>
        <w:t>активизировать усилия по обучению сотрудников правоохр</w:t>
      </w:r>
      <w:r w:rsidRPr="00D85292">
        <w:rPr>
          <w:b/>
        </w:rPr>
        <w:t>а</w:t>
      </w:r>
      <w:r w:rsidRPr="00D85292">
        <w:rPr>
          <w:b/>
        </w:rPr>
        <w:t>нительных органов выявлению случаев торговли людьми и строгому пр</w:t>
      </w:r>
      <w:r w:rsidRPr="00D85292">
        <w:rPr>
          <w:b/>
        </w:rPr>
        <w:t>и</w:t>
      </w:r>
      <w:r w:rsidRPr="00D85292">
        <w:rPr>
          <w:b/>
        </w:rPr>
        <w:t>менению соответствующих уголовно-правовых норм;</w:t>
      </w:r>
    </w:p>
    <w:p w:rsidR="00BE469E" w:rsidRPr="00D85292" w:rsidRDefault="00BE469E" w:rsidP="00BE469E">
      <w:pPr>
        <w:pStyle w:val="SingleTxtGR"/>
        <w:rPr>
          <w:b/>
        </w:rPr>
      </w:pPr>
      <w:r w:rsidRPr="00D85292">
        <w:rPr>
          <w:b/>
        </w:rPr>
        <w:tab/>
      </w:r>
      <w:proofErr w:type="spellStart"/>
      <w:r w:rsidRPr="00D85292">
        <w:rPr>
          <w:b/>
        </w:rPr>
        <w:t>d</w:t>
      </w:r>
      <w:proofErr w:type="spellEnd"/>
      <w:r w:rsidRPr="00D85292">
        <w:rPr>
          <w:b/>
        </w:rPr>
        <w:t>)</w:t>
      </w:r>
      <w:r w:rsidRPr="00D85292">
        <w:rPr>
          <w:b/>
        </w:rPr>
        <w:tab/>
        <w:t>облегчить доступ к прав</w:t>
      </w:r>
      <w:r>
        <w:rPr>
          <w:b/>
        </w:rPr>
        <w:t>осудию и обеспечить компенсацию</w:t>
      </w:r>
      <w:r>
        <w:rPr>
          <w:b/>
        </w:rPr>
        <w:br/>
      </w:r>
      <w:r w:rsidRPr="00D85292">
        <w:rPr>
          <w:b/>
        </w:rPr>
        <w:t>дет</w:t>
      </w:r>
      <w:r>
        <w:rPr>
          <w:b/>
        </w:rPr>
        <w:t>ям −</w:t>
      </w:r>
      <w:r w:rsidRPr="00D85292">
        <w:rPr>
          <w:b/>
        </w:rPr>
        <w:t xml:space="preserve"> жертвам торговли людьми и обеспечить передачу их дел органам, занимающимся рассмотрением прошений о пр</w:t>
      </w:r>
      <w:r w:rsidRPr="00D85292">
        <w:rPr>
          <w:b/>
        </w:rPr>
        <w:t>е</w:t>
      </w:r>
      <w:r w:rsidRPr="00D85292">
        <w:rPr>
          <w:b/>
        </w:rPr>
        <w:t>доставлении убежища;</w:t>
      </w:r>
    </w:p>
    <w:p w:rsidR="00BE469E" w:rsidRPr="00D85292" w:rsidRDefault="00BE469E" w:rsidP="00BE469E">
      <w:pPr>
        <w:pStyle w:val="SingleTxtGR"/>
        <w:rPr>
          <w:b/>
        </w:rPr>
      </w:pPr>
      <w:r w:rsidRPr="00D85292">
        <w:rPr>
          <w:b/>
        </w:rPr>
        <w:tab/>
      </w:r>
      <w:proofErr w:type="spellStart"/>
      <w:r w:rsidRPr="00D85292">
        <w:rPr>
          <w:b/>
        </w:rPr>
        <w:t>e</w:t>
      </w:r>
      <w:proofErr w:type="spellEnd"/>
      <w:r w:rsidRPr="00D85292">
        <w:rPr>
          <w:b/>
        </w:rPr>
        <w:t>)</w:t>
      </w:r>
      <w:r w:rsidRPr="00D85292">
        <w:rPr>
          <w:b/>
        </w:rPr>
        <w:tab/>
        <w:t>повысить уровень защиты жертв и оказания им помощи путем создания приютов, сп</w:t>
      </w:r>
      <w:r w:rsidRPr="00D85292">
        <w:rPr>
          <w:b/>
        </w:rPr>
        <w:t>е</w:t>
      </w:r>
      <w:r w:rsidRPr="00D85292">
        <w:rPr>
          <w:b/>
        </w:rPr>
        <w:t>циально предназначенных для жертв торговли людьми, включая детей, финансирования НПО, предоставляющих специ</w:t>
      </w:r>
      <w:r w:rsidRPr="00D85292">
        <w:rPr>
          <w:b/>
        </w:rPr>
        <w:t>а</w:t>
      </w:r>
      <w:r w:rsidRPr="00D85292">
        <w:rPr>
          <w:b/>
        </w:rPr>
        <w:t>лизированную поддержку детям, ставшим жертвами т</w:t>
      </w:r>
      <w:r>
        <w:rPr>
          <w:b/>
        </w:rPr>
        <w:t>орговли людьми,</w:t>
      </w:r>
      <w:r>
        <w:rPr>
          <w:b/>
        </w:rPr>
        <w:br/>
      </w:r>
      <w:r w:rsidRPr="00D85292">
        <w:rPr>
          <w:b/>
        </w:rPr>
        <w:t xml:space="preserve">и помощь по </w:t>
      </w:r>
      <w:proofErr w:type="spellStart"/>
      <w:r w:rsidRPr="00D85292">
        <w:rPr>
          <w:b/>
        </w:rPr>
        <w:t>реинтеграции</w:t>
      </w:r>
      <w:proofErr w:type="spellEnd"/>
      <w:r w:rsidRPr="00D85292">
        <w:rPr>
          <w:b/>
        </w:rPr>
        <w:t xml:space="preserve"> жертв в их общины;</w:t>
      </w:r>
    </w:p>
    <w:p w:rsidR="00BE469E" w:rsidRPr="00D85292" w:rsidRDefault="00BE469E" w:rsidP="00BE469E">
      <w:pPr>
        <w:pStyle w:val="SingleTxtGR"/>
        <w:rPr>
          <w:b/>
        </w:rPr>
      </w:pPr>
      <w:r>
        <w:rPr>
          <w:b/>
        </w:rPr>
        <w:br w:type="page"/>
      </w:r>
      <w:r w:rsidRPr="00D85292">
        <w:rPr>
          <w:b/>
        </w:rPr>
        <w:tab/>
      </w:r>
      <w:proofErr w:type="spellStart"/>
      <w:r w:rsidRPr="00D85292">
        <w:rPr>
          <w:b/>
        </w:rPr>
        <w:t>f</w:t>
      </w:r>
      <w:proofErr w:type="spellEnd"/>
      <w:r w:rsidRPr="00D85292">
        <w:rPr>
          <w:b/>
        </w:rPr>
        <w:t>)</w:t>
      </w:r>
      <w:r w:rsidRPr="00D85292">
        <w:rPr>
          <w:b/>
        </w:rPr>
        <w:tab/>
        <w:t>повысить осведомленность общественности о причинах, п</w:t>
      </w:r>
      <w:r w:rsidRPr="00D85292">
        <w:rPr>
          <w:b/>
        </w:rPr>
        <w:t>о</w:t>
      </w:r>
      <w:r w:rsidRPr="00D85292">
        <w:rPr>
          <w:b/>
        </w:rPr>
        <w:t xml:space="preserve">следствиях и незаконном характере </w:t>
      </w:r>
      <w:r>
        <w:rPr>
          <w:b/>
        </w:rPr>
        <w:t>торговли детьми и половых актов</w:t>
      </w:r>
      <w:r>
        <w:rPr>
          <w:b/>
        </w:rPr>
        <w:br/>
      </w:r>
      <w:r w:rsidRPr="00D85292">
        <w:rPr>
          <w:b/>
        </w:rPr>
        <w:t>с детьми и о необходимости сообщать о таких деяниях, в том числе по И</w:t>
      </w:r>
      <w:r w:rsidRPr="00D85292">
        <w:rPr>
          <w:b/>
        </w:rPr>
        <w:t>н</w:t>
      </w:r>
      <w:r w:rsidRPr="00D85292">
        <w:rPr>
          <w:b/>
        </w:rPr>
        <w:t>тернету;</w:t>
      </w:r>
    </w:p>
    <w:p w:rsidR="00BE469E" w:rsidRPr="00D85292" w:rsidRDefault="00BE469E" w:rsidP="00BE469E">
      <w:pPr>
        <w:pStyle w:val="SingleTxtGR"/>
        <w:rPr>
          <w:b/>
        </w:rPr>
      </w:pPr>
      <w:r w:rsidRPr="00D85292">
        <w:rPr>
          <w:b/>
        </w:rPr>
        <w:tab/>
        <w:t>g)</w:t>
      </w:r>
      <w:r w:rsidRPr="00D85292">
        <w:rPr>
          <w:b/>
        </w:rPr>
        <w:tab/>
        <w:t>создать всеобъемлющую и надежную национальную систему сбора данных, чтобы обеспечить систематический мониторинг и оценку систем, услуг, программ и результатов на осн</w:t>
      </w:r>
      <w:r w:rsidRPr="00D85292">
        <w:rPr>
          <w:b/>
        </w:rPr>
        <w:t>о</w:t>
      </w:r>
      <w:r w:rsidRPr="00D85292">
        <w:rPr>
          <w:b/>
        </w:rPr>
        <w:t>ве показателей, приведенных в соответствие с универсальными стандартами, учитывая локально уст</w:t>
      </w:r>
      <w:r w:rsidRPr="00D85292">
        <w:rPr>
          <w:b/>
        </w:rPr>
        <w:t>а</w:t>
      </w:r>
      <w:r w:rsidRPr="00D85292">
        <w:rPr>
          <w:b/>
        </w:rPr>
        <w:t>новленные цели и задачи и руководствуясь ими, а также вести реестр сл</w:t>
      </w:r>
      <w:r w:rsidRPr="00D85292">
        <w:rPr>
          <w:b/>
        </w:rPr>
        <w:t>у</w:t>
      </w:r>
      <w:r w:rsidRPr="00D85292">
        <w:rPr>
          <w:b/>
        </w:rPr>
        <w:t>чаев торговли дет</w:t>
      </w:r>
      <w:r w:rsidRPr="00D85292">
        <w:rPr>
          <w:b/>
        </w:rPr>
        <w:t>ь</w:t>
      </w:r>
      <w:r w:rsidRPr="00D85292">
        <w:rPr>
          <w:b/>
        </w:rPr>
        <w:t>ми.</w:t>
      </w:r>
    </w:p>
    <w:p w:rsidR="00BE469E" w:rsidRPr="00D95F38" w:rsidRDefault="00BE469E" w:rsidP="00BE469E">
      <w:pPr>
        <w:pStyle w:val="H23GR"/>
      </w:pPr>
      <w:r w:rsidRPr="00BE469E">
        <w:tab/>
      </w:r>
      <w:r w:rsidRPr="00BE469E">
        <w:tab/>
      </w:r>
      <w:r w:rsidRPr="00D85292">
        <w:t>Торговля детьми и детская порнография</w:t>
      </w:r>
    </w:p>
    <w:p w:rsidR="00BE469E" w:rsidRPr="00D85292" w:rsidRDefault="00BE469E" w:rsidP="00BE469E">
      <w:pPr>
        <w:pStyle w:val="SingleTxtGR"/>
      </w:pPr>
      <w:r w:rsidRPr="00D85292">
        <w:t>79.</w:t>
      </w:r>
      <w:r w:rsidRPr="00D85292">
        <w:tab/>
        <w:t xml:space="preserve">В соответствии с заключительными замечаниями Комитета </w:t>
      </w:r>
      <w:r>
        <w:t>по</w:t>
      </w:r>
      <w:r w:rsidRPr="00D85292">
        <w:t xml:space="preserve"> первон</w:t>
      </w:r>
      <w:r w:rsidRPr="00D85292">
        <w:t>а</w:t>
      </w:r>
      <w:r w:rsidRPr="00D85292">
        <w:t>чально</w:t>
      </w:r>
      <w:r>
        <w:t>му</w:t>
      </w:r>
      <w:r w:rsidRPr="00D85292">
        <w:t xml:space="preserve"> доклад</w:t>
      </w:r>
      <w:r>
        <w:t>у</w:t>
      </w:r>
      <w:r w:rsidRPr="00D85292">
        <w:t xml:space="preserve"> государства-участника по Факультативному протоколу, к</w:t>
      </w:r>
      <w:r w:rsidRPr="00D85292">
        <w:t>а</w:t>
      </w:r>
      <w:r w:rsidRPr="00D85292">
        <w:t>сающемуся торговли детьми, детской пр</w:t>
      </w:r>
      <w:r w:rsidRPr="00D85292">
        <w:t>о</w:t>
      </w:r>
      <w:r w:rsidRPr="00D85292">
        <w:t>ституции и детской порнографии (</w:t>
      </w:r>
      <w:proofErr w:type="spellStart"/>
      <w:r w:rsidRPr="00D85292">
        <w:t>CRC</w:t>
      </w:r>
      <w:proofErr w:type="spellEnd"/>
      <w:r w:rsidRPr="00D85292">
        <w:t>/</w:t>
      </w:r>
      <w:proofErr w:type="spellStart"/>
      <w:r w:rsidRPr="00D85292">
        <w:t>C</w:t>
      </w:r>
      <w:proofErr w:type="spellEnd"/>
      <w:r w:rsidRPr="00D85292">
        <w:t>/</w:t>
      </w:r>
      <w:proofErr w:type="spellStart"/>
      <w:r w:rsidRPr="00D85292">
        <w:t>OPSC</w:t>
      </w:r>
      <w:proofErr w:type="spellEnd"/>
      <w:r w:rsidRPr="00D85292">
        <w:t>/</w:t>
      </w:r>
      <w:proofErr w:type="spellStart"/>
      <w:r w:rsidRPr="00D85292">
        <w:t>CRI</w:t>
      </w:r>
      <w:proofErr w:type="spellEnd"/>
      <w:r w:rsidRPr="00D85292">
        <w:t>/</w:t>
      </w:r>
      <w:proofErr w:type="spellStart"/>
      <w:r w:rsidRPr="00D85292">
        <w:t>CO</w:t>
      </w:r>
      <w:proofErr w:type="spellEnd"/>
      <w:r w:rsidRPr="00D85292">
        <w:t>/1), Комитет вновь выражает обеспокоенность тем, что хранение детской порнография не в полной мере охвачено Уголовным кодексом государства-участника, хотя в Законодательное собрание был представлен соо</w:t>
      </w:r>
      <w:r w:rsidRPr="00D85292">
        <w:t>т</w:t>
      </w:r>
      <w:r w:rsidRPr="00D85292">
        <w:t>ветствующий законопроект (№</w:t>
      </w:r>
      <w:r>
        <w:t xml:space="preserve"> </w:t>
      </w:r>
      <w:r w:rsidRPr="00D85292">
        <w:t>14568). Комитет также выражает сожаление, что проект закона</w:t>
      </w:r>
      <w:r>
        <w:t xml:space="preserve"> </w:t>
      </w:r>
      <w:r w:rsidRPr="00D85292">
        <w:t>№</w:t>
      </w:r>
      <w:r>
        <w:t xml:space="preserve"> </w:t>
      </w:r>
      <w:r w:rsidRPr="00D85292">
        <w:t>14204, который был представлен в Законодательное собрание с целью введения экстерриториальной юрисдикции в отношении половых пр</w:t>
      </w:r>
      <w:r w:rsidRPr="00D85292">
        <w:t>е</w:t>
      </w:r>
      <w:r w:rsidRPr="00D85292">
        <w:t xml:space="preserve">ступлений против </w:t>
      </w:r>
      <w:r>
        <w:t xml:space="preserve">половой неприкосновенности </w:t>
      </w:r>
      <w:r w:rsidRPr="00D85292">
        <w:t>детей, совершенных за пред</w:t>
      </w:r>
      <w:r w:rsidRPr="00D85292">
        <w:t>е</w:t>
      </w:r>
      <w:r w:rsidRPr="00D85292">
        <w:t>лами территории государства-участника, до сих пор не утвержден и что, след</w:t>
      </w:r>
      <w:r w:rsidRPr="00D85292">
        <w:t>о</w:t>
      </w:r>
      <w:r w:rsidRPr="00D85292">
        <w:t>вательно, государство-участник еще не установило юрисдикции для расслед</w:t>
      </w:r>
      <w:r w:rsidRPr="00D85292">
        <w:t>о</w:t>
      </w:r>
      <w:r w:rsidRPr="00D85292">
        <w:t xml:space="preserve">вания преступлений, охватываемых Факультативным протоколом, </w:t>
      </w:r>
      <w:r>
        <w:t>в случаях,</w:t>
      </w:r>
      <w:r>
        <w:br/>
      </w:r>
      <w:r w:rsidRPr="00D85292">
        <w:t>когда такое пр</w:t>
      </w:r>
      <w:r w:rsidRPr="00D85292">
        <w:t>е</w:t>
      </w:r>
      <w:r w:rsidRPr="00D85292">
        <w:t>ступление было совершено за пределами его территории.</w:t>
      </w:r>
    </w:p>
    <w:p w:rsidR="00BE469E" w:rsidRPr="00B744FA" w:rsidRDefault="00BE469E" w:rsidP="00BE469E">
      <w:pPr>
        <w:pStyle w:val="H23GR"/>
      </w:pPr>
      <w:r w:rsidRPr="00206036">
        <w:tab/>
      </w:r>
      <w:r w:rsidRPr="00206036">
        <w:tab/>
      </w:r>
      <w:r w:rsidRPr="00541649">
        <w:rPr>
          <w:b w:val="0"/>
        </w:rPr>
        <w:t>80.</w:t>
      </w:r>
      <w:r w:rsidRPr="00D85292">
        <w:tab/>
        <w:t>Комитет рекомендует государству-участнику:</w:t>
      </w:r>
    </w:p>
    <w:p w:rsidR="00BE469E" w:rsidRPr="00D85292" w:rsidRDefault="00BE469E" w:rsidP="00BE469E">
      <w:pPr>
        <w:pStyle w:val="SingleTxtGR"/>
        <w:rPr>
          <w:b/>
        </w:rPr>
      </w:pPr>
      <w:r w:rsidRPr="00D85292">
        <w:rPr>
          <w:b/>
        </w:rPr>
        <w:tab/>
      </w:r>
      <w:proofErr w:type="spellStart"/>
      <w:r w:rsidRPr="00D85292">
        <w:rPr>
          <w:b/>
        </w:rPr>
        <w:t>a</w:t>
      </w:r>
      <w:proofErr w:type="spellEnd"/>
      <w:r w:rsidRPr="00D85292">
        <w:rPr>
          <w:b/>
        </w:rPr>
        <w:t>)</w:t>
      </w:r>
      <w:r w:rsidRPr="00D85292">
        <w:rPr>
          <w:b/>
        </w:rPr>
        <w:tab/>
        <w:t>осуществить необходимые меры, например путем принятия з</w:t>
      </w:r>
      <w:r w:rsidRPr="00D85292">
        <w:rPr>
          <w:b/>
        </w:rPr>
        <w:t>а</w:t>
      </w:r>
      <w:r w:rsidRPr="00D85292">
        <w:rPr>
          <w:b/>
        </w:rPr>
        <w:t>конопроекта</w:t>
      </w:r>
      <w:r>
        <w:rPr>
          <w:b/>
        </w:rPr>
        <w:t xml:space="preserve"> </w:t>
      </w:r>
      <w:r w:rsidRPr="00D85292">
        <w:rPr>
          <w:b/>
        </w:rPr>
        <w:t>№</w:t>
      </w:r>
      <w:r>
        <w:rPr>
          <w:b/>
        </w:rPr>
        <w:t xml:space="preserve"> </w:t>
      </w:r>
      <w:r w:rsidRPr="00D85292">
        <w:rPr>
          <w:b/>
        </w:rPr>
        <w:t xml:space="preserve">14568, </w:t>
      </w:r>
      <w:r w:rsidRPr="00D85292">
        <w:rPr>
          <w:b/>
          <w:bCs/>
        </w:rPr>
        <w:t>в целях обеспечения того</w:t>
      </w:r>
      <w:r w:rsidRPr="00D85292">
        <w:rPr>
          <w:b/>
        </w:rPr>
        <w:t xml:space="preserve">, чтобы хранение детской порнографии </w:t>
      </w:r>
      <w:r w:rsidRPr="00D85292">
        <w:rPr>
          <w:b/>
          <w:bCs/>
        </w:rPr>
        <w:t>в полной мере охватывалось</w:t>
      </w:r>
      <w:r w:rsidRPr="00D85292">
        <w:rPr>
          <w:b/>
        </w:rPr>
        <w:t xml:space="preserve"> Уг</w:t>
      </w:r>
      <w:r w:rsidRPr="00D85292">
        <w:rPr>
          <w:b/>
        </w:rPr>
        <w:t>о</w:t>
      </w:r>
      <w:r w:rsidRPr="00D85292">
        <w:rPr>
          <w:b/>
        </w:rPr>
        <w:t>ловным кодексом</w:t>
      </w:r>
      <w:r w:rsidRPr="00D85292">
        <w:rPr>
          <w:b/>
          <w:bCs/>
        </w:rPr>
        <w:t xml:space="preserve"> Коста-Рики</w:t>
      </w:r>
      <w:r w:rsidRPr="00D85292">
        <w:rPr>
          <w:b/>
        </w:rPr>
        <w:t>, в соответствии с пунктом</w:t>
      </w:r>
      <w:r>
        <w:rPr>
          <w:b/>
        </w:rPr>
        <w:t xml:space="preserve"> </w:t>
      </w:r>
      <w:r w:rsidRPr="00D85292">
        <w:rPr>
          <w:b/>
        </w:rPr>
        <w:t>1</w:t>
      </w:r>
      <w:r w:rsidRPr="00B97347">
        <w:rPr>
          <w:b/>
        </w:rPr>
        <w:t xml:space="preserve"> </w:t>
      </w:r>
      <w:r>
        <w:rPr>
          <w:b/>
          <w:lang w:val="en-US"/>
        </w:rPr>
        <w:t>c</w:t>
      </w:r>
      <w:r w:rsidRPr="00B97347">
        <w:rPr>
          <w:b/>
        </w:rPr>
        <w:t>)</w:t>
      </w:r>
      <w:r w:rsidRPr="00D85292">
        <w:rPr>
          <w:b/>
        </w:rPr>
        <w:t xml:space="preserve"> статьи</w:t>
      </w:r>
      <w:r>
        <w:rPr>
          <w:b/>
        </w:rPr>
        <w:t xml:space="preserve"> </w:t>
      </w:r>
      <w:r w:rsidRPr="00D85292">
        <w:rPr>
          <w:b/>
        </w:rPr>
        <w:t>3 Факультативного протокола, касающегося торговли детьми, детской проституции и детской порногр</w:t>
      </w:r>
      <w:r w:rsidRPr="00D85292">
        <w:rPr>
          <w:b/>
        </w:rPr>
        <w:t>а</w:t>
      </w:r>
      <w:r w:rsidRPr="00D85292">
        <w:rPr>
          <w:b/>
        </w:rPr>
        <w:t xml:space="preserve">фии. Такие </w:t>
      </w:r>
      <w:r w:rsidRPr="00D85292">
        <w:rPr>
          <w:b/>
          <w:bCs/>
        </w:rPr>
        <w:t>преступные деяния должны включать хранение детской порн</w:t>
      </w:r>
      <w:r w:rsidRPr="00D85292">
        <w:rPr>
          <w:b/>
          <w:bCs/>
        </w:rPr>
        <w:t>о</w:t>
      </w:r>
      <w:r w:rsidRPr="00D85292">
        <w:rPr>
          <w:b/>
          <w:bCs/>
        </w:rPr>
        <w:t xml:space="preserve">графии в компьютерах или на </w:t>
      </w:r>
      <w:r>
        <w:rPr>
          <w:b/>
          <w:bCs/>
        </w:rPr>
        <w:t xml:space="preserve">электронных </w:t>
      </w:r>
      <w:r w:rsidRPr="00D85292">
        <w:rPr>
          <w:b/>
          <w:bCs/>
        </w:rPr>
        <w:t xml:space="preserve">носителях </w:t>
      </w:r>
      <w:r>
        <w:rPr>
          <w:b/>
          <w:bCs/>
        </w:rPr>
        <w:t>информации</w:t>
      </w:r>
      <w:r w:rsidRPr="00D85292">
        <w:rPr>
          <w:b/>
        </w:rPr>
        <w:t>; и</w:t>
      </w:r>
    </w:p>
    <w:p w:rsidR="00BE469E" w:rsidRPr="00D85292" w:rsidRDefault="00BE469E" w:rsidP="00BE469E">
      <w:pPr>
        <w:pStyle w:val="SingleTxtGR"/>
        <w:rPr>
          <w:b/>
        </w:rPr>
      </w:pPr>
      <w:r w:rsidRPr="00D85292">
        <w:rPr>
          <w:b/>
        </w:rPr>
        <w:tab/>
      </w:r>
      <w:proofErr w:type="spellStart"/>
      <w:r w:rsidRPr="00D85292">
        <w:rPr>
          <w:b/>
        </w:rPr>
        <w:t>b</w:t>
      </w:r>
      <w:proofErr w:type="spellEnd"/>
      <w:r w:rsidRPr="00D85292">
        <w:rPr>
          <w:b/>
        </w:rPr>
        <w:t>)</w:t>
      </w:r>
      <w:r w:rsidRPr="00D85292">
        <w:rPr>
          <w:b/>
        </w:rPr>
        <w:tab/>
        <w:t xml:space="preserve">принять необходимые законодательные меры </w:t>
      </w:r>
      <w:r w:rsidRPr="00D85292">
        <w:rPr>
          <w:b/>
          <w:bCs/>
        </w:rPr>
        <w:t>в целях обеспеч</w:t>
      </w:r>
      <w:r w:rsidRPr="00D85292">
        <w:rPr>
          <w:b/>
          <w:bCs/>
        </w:rPr>
        <w:t>е</w:t>
      </w:r>
      <w:r w:rsidRPr="00D85292">
        <w:rPr>
          <w:b/>
          <w:bCs/>
        </w:rPr>
        <w:t>ния судебного преслед</w:t>
      </w:r>
      <w:r w:rsidRPr="00D85292">
        <w:rPr>
          <w:b/>
          <w:bCs/>
        </w:rPr>
        <w:t>о</w:t>
      </w:r>
      <w:r w:rsidRPr="00D85292">
        <w:rPr>
          <w:b/>
          <w:bCs/>
        </w:rPr>
        <w:t>вания</w:t>
      </w:r>
      <w:r w:rsidRPr="00D85292">
        <w:rPr>
          <w:b/>
        </w:rPr>
        <w:t xml:space="preserve"> за преступления, связанные с </w:t>
      </w:r>
      <w:proofErr w:type="spellStart"/>
      <w:r w:rsidRPr="00D85292">
        <w:rPr>
          <w:b/>
        </w:rPr>
        <w:t>секс-туризмом</w:t>
      </w:r>
      <w:proofErr w:type="spellEnd"/>
      <w:r w:rsidRPr="00D85292">
        <w:rPr>
          <w:b/>
        </w:rPr>
        <w:t>, например путем принятия законопроекта</w:t>
      </w:r>
      <w:r>
        <w:rPr>
          <w:b/>
        </w:rPr>
        <w:t xml:space="preserve"> </w:t>
      </w:r>
      <w:r w:rsidRPr="00D85292">
        <w:rPr>
          <w:b/>
        </w:rPr>
        <w:t>№</w:t>
      </w:r>
      <w:r>
        <w:rPr>
          <w:b/>
        </w:rPr>
        <w:t xml:space="preserve"> </w:t>
      </w:r>
      <w:r w:rsidRPr="00D85292">
        <w:rPr>
          <w:b/>
        </w:rPr>
        <w:t xml:space="preserve">14204, </w:t>
      </w:r>
      <w:r>
        <w:rPr>
          <w:b/>
          <w:bCs/>
        </w:rPr>
        <w:t>в целях обеспечения,</w:t>
      </w:r>
      <w:r w:rsidRPr="00B97347">
        <w:rPr>
          <w:b/>
          <w:bCs/>
        </w:rPr>
        <w:br/>
      </w:r>
      <w:r w:rsidRPr="00D85292">
        <w:rPr>
          <w:b/>
          <w:bCs/>
        </w:rPr>
        <w:t xml:space="preserve">в частности, того, чтобы </w:t>
      </w:r>
      <w:r w:rsidRPr="00D85292">
        <w:rPr>
          <w:b/>
        </w:rPr>
        <w:t>суды государства-участника обладали юрисди</w:t>
      </w:r>
      <w:r w:rsidRPr="00D85292">
        <w:rPr>
          <w:b/>
        </w:rPr>
        <w:t>к</w:t>
      </w:r>
      <w:r w:rsidRPr="00D85292">
        <w:rPr>
          <w:b/>
        </w:rPr>
        <w:t>цией в отношении случаев, когда граждане государства-участника сове</w:t>
      </w:r>
      <w:r w:rsidRPr="00D85292">
        <w:rPr>
          <w:b/>
        </w:rPr>
        <w:t>р</w:t>
      </w:r>
      <w:r w:rsidRPr="00D85292">
        <w:rPr>
          <w:b/>
        </w:rPr>
        <w:t xml:space="preserve">шают преступления, </w:t>
      </w:r>
      <w:r w:rsidRPr="00D85292">
        <w:rPr>
          <w:b/>
          <w:bCs/>
        </w:rPr>
        <w:t>предусмотренные Факультативным протоколом, за пределами его территории</w:t>
      </w:r>
      <w:r w:rsidRPr="00D85292">
        <w:rPr>
          <w:b/>
        </w:rPr>
        <w:t>.</w:t>
      </w:r>
    </w:p>
    <w:p w:rsidR="00BE469E" w:rsidRPr="00D85292" w:rsidRDefault="00BE469E" w:rsidP="00BE469E">
      <w:pPr>
        <w:pStyle w:val="H23GR"/>
      </w:pPr>
      <w:r w:rsidRPr="00B744FA">
        <w:tab/>
      </w:r>
      <w:r w:rsidRPr="00B744FA">
        <w:tab/>
      </w:r>
      <w:r>
        <w:t>Дети</w:t>
      </w:r>
      <w:r w:rsidRPr="00541649">
        <w:t xml:space="preserve"> − </w:t>
      </w:r>
      <w:r w:rsidRPr="00D85292">
        <w:t>просители убежища и дети-беженцы</w:t>
      </w:r>
    </w:p>
    <w:p w:rsidR="00BE469E" w:rsidRDefault="00BE469E" w:rsidP="00BE469E">
      <w:pPr>
        <w:pStyle w:val="SingleTxtGR"/>
      </w:pPr>
      <w:r w:rsidRPr="00D85292">
        <w:t>81.</w:t>
      </w:r>
      <w:r w:rsidRPr="00D85292">
        <w:tab/>
        <w:t xml:space="preserve">Комитет отмечает, что государство-участник </w:t>
      </w:r>
      <w:r>
        <w:t>разместило у себя второй</w:t>
      </w:r>
      <w:r w:rsidRPr="00B97347">
        <w:br/>
      </w:r>
      <w:r w:rsidRPr="00D85292">
        <w:t>по величине контингент беженцев в Латинской Америке. Он обеспокоен тем, что в связи с задержками в принятии нормативных актов об осуществлении н</w:t>
      </w:r>
      <w:r w:rsidRPr="00D85292">
        <w:t>о</w:t>
      </w:r>
      <w:r w:rsidRPr="00D85292">
        <w:t xml:space="preserve">вого Закона о миграции период ожидания при определении статуса беженца </w:t>
      </w:r>
      <w:r>
        <w:t>чрезмерно затягивается</w:t>
      </w:r>
      <w:r w:rsidRPr="00D85292">
        <w:t xml:space="preserve">, </w:t>
      </w:r>
      <w:proofErr w:type="spellStart"/>
      <w:r>
        <w:t>гендерный</w:t>
      </w:r>
      <w:proofErr w:type="spellEnd"/>
      <w:r>
        <w:t xml:space="preserve"> фактор</w:t>
      </w:r>
      <w:r w:rsidRPr="00D85292">
        <w:t xml:space="preserve"> в качестве основания для преслед</w:t>
      </w:r>
      <w:r w:rsidRPr="00D85292">
        <w:t>о</w:t>
      </w:r>
      <w:r w:rsidRPr="00D85292">
        <w:t>вания не в полной мере учитывается при определении статуса беженца в соо</w:t>
      </w:r>
      <w:r w:rsidRPr="00D85292">
        <w:t>т</w:t>
      </w:r>
      <w:r w:rsidRPr="00D85292">
        <w:t xml:space="preserve">ветствии с новым Законом о миграции и соответствующими руководящими принципами </w:t>
      </w:r>
      <w:proofErr w:type="spellStart"/>
      <w:r w:rsidRPr="00D85292">
        <w:t>УВКБ</w:t>
      </w:r>
      <w:proofErr w:type="spellEnd"/>
      <w:r w:rsidRPr="00D85292">
        <w:t xml:space="preserve"> ООН</w:t>
      </w:r>
      <w:r>
        <w:t>,</w:t>
      </w:r>
      <w:r w:rsidRPr="00D85292">
        <w:t xml:space="preserve"> </w:t>
      </w:r>
      <w:r>
        <w:t>а также тем,</w:t>
      </w:r>
      <w:r w:rsidRPr="00D85292">
        <w:t xml:space="preserve"> что существуют препятствия для проце</w:t>
      </w:r>
      <w:r w:rsidRPr="00D85292">
        <w:t>с</w:t>
      </w:r>
      <w:r w:rsidRPr="00D85292">
        <w:t>са воссоед</w:t>
      </w:r>
      <w:r w:rsidRPr="00D85292">
        <w:t>и</w:t>
      </w:r>
      <w:r w:rsidRPr="00D85292">
        <w:t xml:space="preserve">нения семей, в том числе в связи с выдачей виз. Комитет также обеспокоен тем, что беженцы </w:t>
      </w:r>
      <w:r>
        <w:t>больше</w:t>
      </w:r>
      <w:r w:rsidRPr="00D85292">
        <w:t xml:space="preserve"> не освобождаются от внесения высокой платы за обработку документов, удостоверяющих личность (карт беженцев),</w:t>
      </w:r>
      <w:r w:rsidRPr="00BE469E">
        <w:t xml:space="preserve"> </w:t>
      </w:r>
      <w:r>
        <w:t>и</w:t>
      </w:r>
      <w:r>
        <w:rPr>
          <w:lang w:val="en-US"/>
        </w:rPr>
        <w:t> </w:t>
      </w:r>
      <w:r w:rsidRPr="00D85292">
        <w:t>что такие документы не выдаются несопровожда</w:t>
      </w:r>
      <w:r w:rsidRPr="00D85292">
        <w:t>е</w:t>
      </w:r>
      <w:r w:rsidRPr="00D85292">
        <w:t>мым детям.</w:t>
      </w:r>
    </w:p>
    <w:p w:rsidR="00BE469E" w:rsidRDefault="00BE469E" w:rsidP="00BE469E">
      <w:pPr>
        <w:pStyle w:val="SingleTxtGR"/>
        <w:rPr>
          <w:b/>
        </w:rPr>
      </w:pPr>
      <w:r w:rsidRPr="003C549F">
        <w:t>82.</w:t>
      </w:r>
      <w:r w:rsidRPr="003C549F">
        <w:tab/>
      </w:r>
      <w:r w:rsidRPr="003C549F">
        <w:rPr>
          <w:b/>
        </w:rPr>
        <w:t>Комитет рекомендует государству-участнику:</w:t>
      </w:r>
    </w:p>
    <w:p w:rsidR="00BE469E" w:rsidRDefault="00BE469E" w:rsidP="00BE469E">
      <w:pPr>
        <w:pStyle w:val="SingleTxtGR"/>
        <w:rPr>
          <w:b/>
        </w:rPr>
      </w:pPr>
      <w:r w:rsidRPr="003C549F">
        <w:rPr>
          <w:b/>
        </w:rPr>
        <w:tab/>
      </w:r>
      <w:proofErr w:type="spellStart"/>
      <w:r w:rsidRPr="003C549F">
        <w:rPr>
          <w:b/>
        </w:rPr>
        <w:t>a</w:t>
      </w:r>
      <w:proofErr w:type="spellEnd"/>
      <w:r w:rsidRPr="003C549F">
        <w:rPr>
          <w:b/>
        </w:rPr>
        <w:t>)</w:t>
      </w:r>
      <w:r w:rsidRPr="003C549F">
        <w:rPr>
          <w:b/>
        </w:rPr>
        <w:tab/>
        <w:t>оперативно принять и осуществлять положения, касающиеся определения статуса беженца;</w:t>
      </w:r>
    </w:p>
    <w:p w:rsidR="00BE469E" w:rsidRDefault="00BE469E" w:rsidP="00BE469E">
      <w:pPr>
        <w:pStyle w:val="SingleTxtGR"/>
        <w:rPr>
          <w:b/>
        </w:rPr>
      </w:pPr>
      <w:r w:rsidRPr="003C549F">
        <w:rPr>
          <w:b/>
        </w:rPr>
        <w:tab/>
      </w:r>
      <w:proofErr w:type="spellStart"/>
      <w:r w:rsidRPr="003C549F">
        <w:rPr>
          <w:b/>
        </w:rPr>
        <w:t>b</w:t>
      </w:r>
      <w:proofErr w:type="spellEnd"/>
      <w:r w:rsidRPr="003C549F">
        <w:rPr>
          <w:b/>
        </w:rPr>
        <w:t>)</w:t>
      </w:r>
      <w:r w:rsidRPr="003C549F">
        <w:rPr>
          <w:b/>
        </w:rPr>
        <w:tab/>
        <w:t xml:space="preserve">обеспечить, чтобы </w:t>
      </w:r>
      <w:proofErr w:type="spellStart"/>
      <w:r>
        <w:rPr>
          <w:b/>
        </w:rPr>
        <w:t>гендерный</w:t>
      </w:r>
      <w:proofErr w:type="spellEnd"/>
      <w:r>
        <w:rPr>
          <w:b/>
        </w:rPr>
        <w:t xml:space="preserve"> фактор</w:t>
      </w:r>
      <w:r w:rsidRPr="003C549F">
        <w:rPr>
          <w:b/>
        </w:rPr>
        <w:t xml:space="preserve"> в качестве основания для преследования принимался во внимание при определении статуса беженца;</w:t>
      </w:r>
    </w:p>
    <w:p w:rsidR="00BE469E" w:rsidRDefault="00BE469E" w:rsidP="00BE469E">
      <w:pPr>
        <w:pStyle w:val="SingleTxtGR"/>
        <w:rPr>
          <w:b/>
        </w:rPr>
      </w:pPr>
      <w:r w:rsidRPr="003C549F">
        <w:rPr>
          <w:b/>
        </w:rPr>
        <w:tab/>
      </w:r>
      <w:proofErr w:type="spellStart"/>
      <w:r w:rsidRPr="003C549F">
        <w:rPr>
          <w:b/>
        </w:rPr>
        <w:t>c</w:t>
      </w:r>
      <w:proofErr w:type="spellEnd"/>
      <w:r w:rsidRPr="003C549F">
        <w:rPr>
          <w:b/>
        </w:rPr>
        <w:t>)</w:t>
      </w:r>
      <w:r w:rsidRPr="003C549F">
        <w:rPr>
          <w:b/>
        </w:rPr>
        <w:tab/>
        <w:t xml:space="preserve">воспользоваться предоставляемой </w:t>
      </w:r>
      <w:proofErr w:type="spellStart"/>
      <w:r w:rsidRPr="003C549F">
        <w:rPr>
          <w:b/>
        </w:rPr>
        <w:t>УВКБ</w:t>
      </w:r>
      <w:proofErr w:type="spellEnd"/>
      <w:r w:rsidRPr="003C549F">
        <w:rPr>
          <w:b/>
        </w:rPr>
        <w:t xml:space="preserve"> подготовкой для об</w:t>
      </w:r>
      <w:r w:rsidRPr="003C549F">
        <w:rPr>
          <w:b/>
        </w:rPr>
        <w:t>у</w:t>
      </w:r>
      <w:r w:rsidRPr="003C549F">
        <w:rPr>
          <w:b/>
        </w:rPr>
        <w:t xml:space="preserve">чения персонала своей Комиссии по вопросам </w:t>
      </w:r>
      <w:r>
        <w:rPr>
          <w:b/>
        </w:rPr>
        <w:t xml:space="preserve">выдачи </w:t>
      </w:r>
      <w:r w:rsidRPr="003C549F">
        <w:rPr>
          <w:b/>
        </w:rPr>
        <w:t>виз и</w:t>
      </w:r>
      <w:r>
        <w:rPr>
          <w:b/>
        </w:rPr>
        <w:t xml:space="preserve"> делам</w:t>
      </w:r>
      <w:r w:rsidRPr="003C549F">
        <w:rPr>
          <w:b/>
        </w:rPr>
        <w:t xml:space="preserve"> беже</w:t>
      </w:r>
      <w:r w:rsidRPr="003C549F">
        <w:rPr>
          <w:b/>
        </w:rPr>
        <w:t>н</w:t>
      </w:r>
      <w:r w:rsidRPr="003C549F">
        <w:rPr>
          <w:b/>
        </w:rPr>
        <w:t xml:space="preserve">цев и должным образом использовать принятые </w:t>
      </w:r>
      <w:proofErr w:type="spellStart"/>
      <w:r w:rsidRPr="003C549F">
        <w:rPr>
          <w:b/>
        </w:rPr>
        <w:t>УВКБ</w:t>
      </w:r>
      <w:proofErr w:type="spellEnd"/>
      <w:r w:rsidRPr="003C549F">
        <w:rPr>
          <w:b/>
        </w:rPr>
        <w:t xml:space="preserve"> ООН Руководящие при</w:t>
      </w:r>
      <w:r w:rsidRPr="003C549F">
        <w:rPr>
          <w:b/>
        </w:rPr>
        <w:t>н</w:t>
      </w:r>
      <w:r w:rsidRPr="003C549F">
        <w:rPr>
          <w:b/>
        </w:rPr>
        <w:t>ципы международной защиты: прошения детей о предоставлении убежища в соответствии со статьями</w:t>
      </w:r>
      <w:r>
        <w:rPr>
          <w:b/>
        </w:rPr>
        <w:t xml:space="preserve"> </w:t>
      </w:r>
      <w:r w:rsidRPr="003C549F">
        <w:rPr>
          <w:b/>
        </w:rPr>
        <w:t>1</w:t>
      </w:r>
      <w:r w:rsidR="00F84512" w:rsidRPr="00F84512">
        <w:rPr>
          <w:b/>
        </w:rPr>
        <w:t xml:space="preserve"> </w:t>
      </w:r>
      <w:r w:rsidRPr="003C549F">
        <w:rPr>
          <w:b/>
        </w:rPr>
        <w:t>(А)</w:t>
      </w:r>
      <w:r w:rsidR="00F84512" w:rsidRPr="00F84512">
        <w:rPr>
          <w:b/>
        </w:rPr>
        <w:t xml:space="preserve"> </w:t>
      </w:r>
      <w:r w:rsidRPr="003C549F">
        <w:rPr>
          <w:b/>
        </w:rPr>
        <w:t>2 и 1</w:t>
      </w:r>
      <w:r w:rsidR="00F84512" w:rsidRPr="00F84512">
        <w:rPr>
          <w:b/>
        </w:rPr>
        <w:t xml:space="preserve"> </w:t>
      </w:r>
      <w:r w:rsidRPr="003C549F">
        <w:rPr>
          <w:b/>
        </w:rPr>
        <w:t>(</w:t>
      </w:r>
      <w:proofErr w:type="spellStart"/>
      <w:r w:rsidRPr="003C549F">
        <w:rPr>
          <w:b/>
        </w:rPr>
        <w:t>F</w:t>
      </w:r>
      <w:proofErr w:type="spellEnd"/>
      <w:r w:rsidRPr="003C549F">
        <w:rPr>
          <w:b/>
        </w:rPr>
        <w:t>) Конвенции 1951</w:t>
      </w:r>
      <w:r>
        <w:rPr>
          <w:b/>
        </w:rPr>
        <w:t xml:space="preserve"> </w:t>
      </w:r>
      <w:r w:rsidRPr="003C549F">
        <w:rPr>
          <w:b/>
        </w:rPr>
        <w:t>года и/или Прот</w:t>
      </w:r>
      <w:r w:rsidRPr="003C549F">
        <w:rPr>
          <w:b/>
        </w:rPr>
        <w:t>о</w:t>
      </w:r>
      <w:r w:rsidRPr="003C549F">
        <w:rPr>
          <w:b/>
        </w:rPr>
        <w:t>колом, касающимся статуса беженцев, 1967</w:t>
      </w:r>
      <w:r>
        <w:rPr>
          <w:b/>
        </w:rPr>
        <w:t xml:space="preserve"> </w:t>
      </w:r>
      <w:r w:rsidRPr="003C549F">
        <w:rPr>
          <w:b/>
        </w:rPr>
        <w:t>года; и</w:t>
      </w:r>
    </w:p>
    <w:p w:rsidR="00BE469E" w:rsidRDefault="00BE469E" w:rsidP="00BE469E">
      <w:pPr>
        <w:pStyle w:val="SingleTxtGR"/>
        <w:rPr>
          <w:b/>
        </w:rPr>
      </w:pPr>
      <w:r w:rsidRPr="003C549F">
        <w:rPr>
          <w:b/>
        </w:rPr>
        <w:tab/>
      </w:r>
      <w:proofErr w:type="spellStart"/>
      <w:r w:rsidRPr="003C549F">
        <w:rPr>
          <w:b/>
        </w:rPr>
        <w:t>d</w:t>
      </w:r>
      <w:proofErr w:type="spellEnd"/>
      <w:r w:rsidRPr="003C549F">
        <w:rPr>
          <w:b/>
        </w:rPr>
        <w:t>)</w:t>
      </w:r>
      <w:r w:rsidRPr="003C549F">
        <w:rPr>
          <w:b/>
        </w:rPr>
        <w:tab/>
        <w:t>рассмотреть вопрос об освобождении беженцев от внесения платы за документы, удостоверяющие личность, или о сокращении таких сборов, а также выда</w:t>
      </w:r>
      <w:r>
        <w:rPr>
          <w:b/>
        </w:rPr>
        <w:t>ва</w:t>
      </w:r>
      <w:r w:rsidRPr="003C549F">
        <w:rPr>
          <w:b/>
        </w:rPr>
        <w:t>ть несопровождаемым детям документы, удостов</w:t>
      </w:r>
      <w:r w:rsidRPr="003C549F">
        <w:rPr>
          <w:b/>
        </w:rPr>
        <w:t>е</w:t>
      </w:r>
      <w:r w:rsidRPr="003C549F">
        <w:rPr>
          <w:b/>
        </w:rPr>
        <w:t>ряющие личность.</w:t>
      </w:r>
    </w:p>
    <w:p w:rsidR="00BE469E" w:rsidRDefault="00BE469E" w:rsidP="00BE469E">
      <w:pPr>
        <w:pStyle w:val="H23GR"/>
      </w:pPr>
      <w:r>
        <w:tab/>
      </w:r>
      <w:r>
        <w:tab/>
      </w:r>
      <w:r w:rsidRPr="003C549F">
        <w:t>Отправление правосудия в отношении несовершеннолетних</w:t>
      </w:r>
    </w:p>
    <w:p w:rsidR="00BE469E" w:rsidRDefault="00BE469E" w:rsidP="00BE469E">
      <w:pPr>
        <w:pStyle w:val="SingleTxtGR"/>
      </w:pPr>
      <w:r w:rsidRPr="003C549F">
        <w:t>83.</w:t>
      </w:r>
      <w:r w:rsidRPr="003C549F">
        <w:tab/>
        <w:t>Комитет обеспокоен тем, что:</w:t>
      </w:r>
    </w:p>
    <w:p w:rsidR="00BE469E" w:rsidRDefault="00BE469E" w:rsidP="00BE469E">
      <w:pPr>
        <w:pStyle w:val="SingleTxtGR"/>
      </w:pPr>
      <w:r w:rsidRPr="003C549F">
        <w:tab/>
      </w:r>
      <w:proofErr w:type="spellStart"/>
      <w:r w:rsidRPr="003C549F">
        <w:t>a</w:t>
      </w:r>
      <w:proofErr w:type="spellEnd"/>
      <w:r w:rsidRPr="003C549F">
        <w:t>)</w:t>
      </w:r>
      <w:r w:rsidRPr="003C549F">
        <w:tab/>
        <w:t>лишение свободы, по всей видимости, является общим правилом, а не исключением в уголовном судопроизводстве в отношении несовершенноле</w:t>
      </w:r>
      <w:r w:rsidRPr="003C549F">
        <w:t>т</w:t>
      </w:r>
      <w:r w:rsidRPr="003C549F">
        <w:t>них правонарушителей, о чем свидетельствует большое число детей и подрос</w:t>
      </w:r>
      <w:r w:rsidRPr="003C549F">
        <w:t>т</w:t>
      </w:r>
      <w:r w:rsidRPr="003C549F">
        <w:t xml:space="preserve">ков, особенно безнадзорных, содержащихся в центрах </w:t>
      </w:r>
      <w:r>
        <w:t>содержания под стражей</w:t>
      </w:r>
      <w:r w:rsidRPr="003C549F">
        <w:t xml:space="preserve"> несовершеннолетних </w:t>
      </w:r>
      <w:r>
        <w:t>и в пенитенциарных</w:t>
      </w:r>
      <w:r w:rsidRPr="003C549F">
        <w:t xml:space="preserve"> учреждени</w:t>
      </w:r>
      <w:r>
        <w:t>ях</w:t>
      </w:r>
      <w:r w:rsidRPr="003C549F">
        <w:t xml:space="preserve"> для несовершенноле</w:t>
      </w:r>
      <w:r w:rsidRPr="003C549F">
        <w:t>т</w:t>
      </w:r>
      <w:r w:rsidRPr="003C549F">
        <w:t>них;</w:t>
      </w:r>
    </w:p>
    <w:p w:rsidR="00BE469E" w:rsidRDefault="00BE469E" w:rsidP="00BE469E">
      <w:pPr>
        <w:pStyle w:val="SingleTxtGR"/>
      </w:pPr>
      <w:r w:rsidRPr="003C549F">
        <w:tab/>
      </w:r>
      <w:proofErr w:type="spellStart"/>
      <w:r w:rsidRPr="003C549F">
        <w:t>b</w:t>
      </w:r>
      <w:proofErr w:type="spellEnd"/>
      <w:r w:rsidRPr="003C549F">
        <w:t>)</w:t>
      </w:r>
      <w:r w:rsidRPr="003C549F">
        <w:tab/>
        <w:t>принцип презумпции невиновности недостаточно применяется в случае уголовного преследования несовершеннолетних; и</w:t>
      </w:r>
    </w:p>
    <w:p w:rsidR="00BE469E" w:rsidRDefault="00BE469E" w:rsidP="00BE469E">
      <w:pPr>
        <w:pStyle w:val="SingleTxtGR"/>
      </w:pPr>
      <w:r w:rsidRPr="003C549F">
        <w:tab/>
      </w:r>
      <w:proofErr w:type="spellStart"/>
      <w:r w:rsidRPr="003C549F">
        <w:t>c</w:t>
      </w:r>
      <w:proofErr w:type="spellEnd"/>
      <w:r w:rsidRPr="003C549F">
        <w:t>)</w:t>
      </w:r>
      <w:r w:rsidRPr="003C549F">
        <w:tab/>
        <w:t>фамилии несовершеннолетних, которым предъявлены уголовные обвинения, по сообщениям, часто разглашаются в средствах массовой инфо</w:t>
      </w:r>
      <w:r w:rsidRPr="003C549F">
        <w:t>р</w:t>
      </w:r>
      <w:r w:rsidRPr="003C549F">
        <w:t>мации, в нарушение их прав личности.</w:t>
      </w:r>
    </w:p>
    <w:p w:rsidR="00BE469E" w:rsidRDefault="00BE469E" w:rsidP="00BE469E">
      <w:pPr>
        <w:pStyle w:val="SingleTxtGR"/>
        <w:rPr>
          <w:b/>
        </w:rPr>
      </w:pPr>
      <w:r w:rsidRPr="003C549F">
        <w:t>84.</w:t>
      </w:r>
      <w:r w:rsidRPr="003C549F">
        <w:tab/>
      </w:r>
      <w:r w:rsidRPr="003C549F">
        <w:rPr>
          <w:b/>
        </w:rPr>
        <w:t>Принимая во внимание принятое Комитетом замечание общего п</w:t>
      </w:r>
      <w:r w:rsidRPr="003C549F">
        <w:rPr>
          <w:b/>
        </w:rPr>
        <w:t>о</w:t>
      </w:r>
      <w:r w:rsidRPr="003C549F">
        <w:rPr>
          <w:b/>
        </w:rPr>
        <w:t>рядка</w:t>
      </w:r>
      <w:r>
        <w:rPr>
          <w:b/>
        </w:rPr>
        <w:t xml:space="preserve"> </w:t>
      </w:r>
      <w:r w:rsidRPr="003C549F">
        <w:rPr>
          <w:b/>
        </w:rPr>
        <w:t>№</w:t>
      </w:r>
      <w:r>
        <w:rPr>
          <w:b/>
        </w:rPr>
        <w:t xml:space="preserve"> </w:t>
      </w:r>
      <w:r w:rsidRPr="003C549F">
        <w:rPr>
          <w:b/>
        </w:rPr>
        <w:t>10</w:t>
      </w:r>
      <w:r>
        <w:rPr>
          <w:b/>
        </w:rPr>
        <w:t xml:space="preserve"> </w:t>
      </w:r>
      <w:r w:rsidRPr="003C549F">
        <w:rPr>
          <w:b/>
        </w:rPr>
        <w:t>(2007) Комитета о правах детей в рамках отправления правос</w:t>
      </w:r>
      <w:r w:rsidRPr="003C549F">
        <w:rPr>
          <w:b/>
        </w:rPr>
        <w:t>у</w:t>
      </w:r>
      <w:r w:rsidRPr="003C549F">
        <w:rPr>
          <w:b/>
        </w:rPr>
        <w:t>дия в отношении несовершеннолетних, а также стандарты ювенальной ю</w:t>
      </w:r>
      <w:r w:rsidRPr="003C549F">
        <w:rPr>
          <w:b/>
        </w:rPr>
        <w:t>с</w:t>
      </w:r>
      <w:r w:rsidRPr="003C549F">
        <w:rPr>
          <w:b/>
        </w:rPr>
        <w:t>тиции, в частности статьи</w:t>
      </w:r>
      <w:r>
        <w:rPr>
          <w:b/>
        </w:rPr>
        <w:t xml:space="preserve"> </w:t>
      </w:r>
      <w:r w:rsidRPr="003C549F">
        <w:rPr>
          <w:b/>
        </w:rPr>
        <w:t>37</w:t>
      </w:r>
      <w:r w:rsidRPr="003C549F">
        <w:rPr>
          <w:b/>
          <w:lang w:val="fr-CH"/>
        </w:rPr>
        <w:t>b</w:t>
      </w:r>
      <w:r w:rsidRPr="003C549F">
        <w:rPr>
          <w:b/>
        </w:rPr>
        <w:t>, 40 и 39 Конвенции, Минимальные ста</w:t>
      </w:r>
      <w:r w:rsidRPr="003C549F">
        <w:rPr>
          <w:b/>
        </w:rPr>
        <w:t>н</w:t>
      </w:r>
      <w:r w:rsidRPr="003C549F">
        <w:rPr>
          <w:b/>
        </w:rPr>
        <w:t>дартные правила Организации Объединенных Наций, касающиеся о</w:t>
      </w:r>
      <w:r w:rsidRPr="003C549F">
        <w:rPr>
          <w:b/>
        </w:rPr>
        <w:t>т</w:t>
      </w:r>
      <w:r w:rsidRPr="003C549F">
        <w:rPr>
          <w:b/>
        </w:rPr>
        <w:t>правления правосудия в отношении несовершеннолетних (Пекинские пр</w:t>
      </w:r>
      <w:r w:rsidRPr="003C549F">
        <w:rPr>
          <w:b/>
        </w:rPr>
        <w:t>а</w:t>
      </w:r>
      <w:r w:rsidRPr="003C549F">
        <w:rPr>
          <w:b/>
        </w:rPr>
        <w:t>вила), Руководящие принципы Организации Объедине</w:t>
      </w:r>
      <w:r w:rsidRPr="003C549F">
        <w:rPr>
          <w:b/>
        </w:rPr>
        <w:t>н</w:t>
      </w:r>
      <w:r w:rsidRPr="003C549F">
        <w:rPr>
          <w:b/>
        </w:rPr>
        <w:t>ных Наций для предупреждения преступности среди несовершеннолетних (</w:t>
      </w:r>
      <w:proofErr w:type="spellStart"/>
      <w:r w:rsidRPr="003C549F">
        <w:rPr>
          <w:b/>
        </w:rPr>
        <w:t>Эр-Риядские</w:t>
      </w:r>
      <w:proofErr w:type="spellEnd"/>
      <w:r w:rsidRPr="003C549F">
        <w:rPr>
          <w:b/>
        </w:rPr>
        <w:t xml:space="preserve"> руководящие принципы) и Правила Организации Объединенных Наций, касающиеся защиты несовершеннолетних, лишенных св</w:t>
      </w:r>
      <w:r w:rsidRPr="003C549F">
        <w:rPr>
          <w:b/>
        </w:rPr>
        <w:t>о</w:t>
      </w:r>
      <w:r w:rsidRPr="003C549F">
        <w:rPr>
          <w:b/>
        </w:rPr>
        <w:t>боды (Гаванские правила), Комитет рекомендует государству-участнику:</w:t>
      </w:r>
    </w:p>
    <w:p w:rsidR="00BE469E" w:rsidRDefault="00F84512" w:rsidP="00BE469E">
      <w:pPr>
        <w:pStyle w:val="SingleTxtGR"/>
        <w:rPr>
          <w:b/>
        </w:rPr>
      </w:pPr>
      <w:r>
        <w:rPr>
          <w:b/>
        </w:rPr>
        <w:br w:type="page"/>
      </w:r>
      <w:r w:rsidR="00BE469E" w:rsidRPr="003C549F">
        <w:rPr>
          <w:b/>
        </w:rPr>
        <w:tab/>
      </w:r>
      <w:proofErr w:type="spellStart"/>
      <w:r w:rsidR="00BE469E" w:rsidRPr="003C549F">
        <w:rPr>
          <w:b/>
        </w:rPr>
        <w:t>a</w:t>
      </w:r>
      <w:proofErr w:type="spellEnd"/>
      <w:r w:rsidR="00BE469E" w:rsidRPr="003C549F">
        <w:rPr>
          <w:b/>
        </w:rPr>
        <w:t>)</w:t>
      </w:r>
      <w:r w:rsidR="00BE469E" w:rsidRPr="003C549F">
        <w:rPr>
          <w:b/>
        </w:rPr>
        <w:tab/>
        <w:t>обучить судей системы отправления правосудия для несове</w:t>
      </w:r>
      <w:r w:rsidR="00BE469E" w:rsidRPr="003C549F">
        <w:rPr>
          <w:b/>
        </w:rPr>
        <w:t>р</w:t>
      </w:r>
      <w:r w:rsidR="00BE469E" w:rsidRPr="003C549F">
        <w:rPr>
          <w:b/>
        </w:rPr>
        <w:t>шеннолетних, в том числе применению мер, не связанных с тюремным з</w:t>
      </w:r>
      <w:r w:rsidR="00BE469E" w:rsidRPr="003C549F">
        <w:rPr>
          <w:b/>
        </w:rPr>
        <w:t>а</w:t>
      </w:r>
      <w:r w:rsidR="00BE469E" w:rsidRPr="003C549F">
        <w:rPr>
          <w:b/>
        </w:rPr>
        <w:t>ключением, в соответствии с Законом</w:t>
      </w:r>
      <w:r w:rsidR="00BE469E">
        <w:rPr>
          <w:b/>
        </w:rPr>
        <w:t xml:space="preserve"> </w:t>
      </w:r>
      <w:r w:rsidR="00BE469E" w:rsidRPr="003C549F">
        <w:rPr>
          <w:b/>
        </w:rPr>
        <w:t>№</w:t>
      </w:r>
      <w:r w:rsidR="00BE469E">
        <w:rPr>
          <w:b/>
        </w:rPr>
        <w:t xml:space="preserve"> </w:t>
      </w:r>
      <w:r w:rsidR="00BE469E" w:rsidRPr="003C549F">
        <w:rPr>
          <w:b/>
        </w:rPr>
        <w:t>8649 о применении уголовных н</w:t>
      </w:r>
      <w:r w:rsidR="00BE469E" w:rsidRPr="003C549F">
        <w:rPr>
          <w:b/>
        </w:rPr>
        <w:t>а</w:t>
      </w:r>
      <w:r w:rsidR="00BE469E" w:rsidRPr="003C549F">
        <w:rPr>
          <w:b/>
        </w:rPr>
        <w:t>казаний в отношении несовершеннолетних;</w:t>
      </w:r>
    </w:p>
    <w:p w:rsidR="00BE469E" w:rsidRDefault="00BE469E" w:rsidP="00BE469E">
      <w:pPr>
        <w:pStyle w:val="SingleTxtGR"/>
        <w:rPr>
          <w:b/>
        </w:rPr>
      </w:pPr>
      <w:r w:rsidRPr="003C549F">
        <w:rPr>
          <w:b/>
        </w:rPr>
        <w:tab/>
      </w:r>
      <w:proofErr w:type="spellStart"/>
      <w:r w:rsidRPr="003C549F">
        <w:rPr>
          <w:b/>
        </w:rPr>
        <w:t>b</w:t>
      </w:r>
      <w:proofErr w:type="spellEnd"/>
      <w:r w:rsidRPr="003C549F">
        <w:rPr>
          <w:b/>
        </w:rPr>
        <w:t>)</w:t>
      </w:r>
      <w:r w:rsidRPr="003C549F">
        <w:rPr>
          <w:b/>
        </w:rPr>
        <w:tab/>
        <w:t>улучшить условия содержания под стражей лиц моложе 18</w:t>
      </w:r>
      <w:r>
        <w:rPr>
          <w:b/>
        </w:rPr>
        <w:t xml:space="preserve"> </w:t>
      </w:r>
      <w:r w:rsidRPr="003C549F">
        <w:rPr>
          <w:b/>
        </w:rPr>
        <w:t>лет, особенно в полицейских изоляторах временного содержания, в соответс</w:t>
      </w:r>
      <w:r w:rsidRPr="003C549F">
        <w:rPr>
          <w:b/>
        </w:rPr>
        <w:t>т</w:t>
      </w:r>
      <w:r w:rsidRPr="003C549F">
        <w:rPr>
          <w:b/>
        </w:rPr>
        <w:t>вии с международными стандартами; и</w:t>
      </w:r>
    </w:p>
    <w:p w:rsidR="00BE469E" w:rsidRDefault="00BE469E" w:rsidP="00BE469E">
      <w:pPr>
        <w:pStyle w:val="SingleTxtGR"/>
        <w:rPr>
          <w:b/>
        </w:rPr>
      </w:pPr>
      <w:r w:rsidRPr="003C549F">
        <w:rPr>
          <w:b/>
        </w:rPr>
        <w:tab/>
      </w:r>
      <w:proofErr w:type="spellStart"/>
      <w:r w:rsidRPr="003C549F">
        <w:rPr>
          <w:b/>
        </w:rPr>
        <w:t>c</w:t>
      </w:r>
      <w:proofErr w:type="spellEnd"/>
      <w:r w:rsidRPr="003C549F">
        <w:rPr>
          <w:b/>
        </w:rPr>
        <w:t>)</w:t>
      </w:r>
      <w:r w:rsidRPr="003C549F">
        <w:rPr>
          <w:b/>
        </w:rPr>
        <w:tab/>
        <w:t>обеспечить, чтобы частные и государственные средства масс</w:t>
      </w:r>
      <w:r w:rsidRPr="003C549F">
        <w:rPr>
          <w:b/>
        </w:rPr>
        <w:t>о</w:t>
      </w:r>
      <w:r w:rsidRPr="003C549F">
        <w:rPr>
          <w:b/>
        </w:rPr>
        <w:t>вой информации воздерживались от публикации какой-либо информации о личности детей, которым предъявлены уголовные обвинения, в том числе фотографи</w:t>
      </w:r>
      <w:r>
        <w:rPr>
          <w:b/>
        </w:rPr>
        <w:t>й</w:t>
      </w:r>
      <w:r w:rsidRPr="003C549F">
        <w:rPr>
          <w:b/>
        </w:rPr>
        <w:t xml:space="preserve">, </w:t>
      </w:r>
      <w:r>
        <w:rPr>
          <w:b/>
        </w:rPr>
        <w:t>фамилий</w:t>
      </w:r>
      <w:r w:rsidRPr="003C549F">
        <w:rPr>
          <w:b/>
        </w:rPr>
        <w:t xml:space="preserve"> и </w:t>
      </w:r>
      <w:r>
        <w:rPr>
          <w:b/>
        </w:rPr>
        <w:t>указаний</w:t>
      </w:r>
      <w:r w:rsidRPr="003C549F">
        <w:rPr>
          <w:b/>
        </w:rPr>
        <w:t xml:space="preserve"> на места их проживания.</w:t>
      </w:r>
    </w:p>
    <w:p w:rsidR="00BE469E" w:rsidRDefault="00BE469E" w:rsidP="00BE469E">
      <w:pPr>
        <w:pStyle w:val="H23GR"/>
      </w:pPr>
      <w:r>
        <w:tab/>
      </w:r>
      <w:r>
        <w:tab/>
      </w:r>
      <w:r w:rsidRPr="003C549F">
        <w:t>Дети</w:t>
      </w:r>
      <w:r>
        <w:t xml:space="preserve"> −</w:t>
      </w:r>
      <w:r w:rsidRPr="003C549F">
        <w:t xml:space="preserve"> жертвы и свидетели преступлений</w:t>
      </w:r>
    </w:p>
    <w:p w:rsidR="00BE469E" w:rsidRDefault="00BE469E" w:rsidP="00BE469E">
      <w:pPr>
        <w:pStyle w:val="SingleTxtGR"/>
      </w:pPr>
      <w:r w:rsidRPr="003C549F">
        <w:t>85.</w:t>
      </w:r>
      <w:r w:rsidRPr="003C549F">
        <w:tab/>
      </w:r>
      <w:r w:rsidRPr="003C549F">
        <w:rPr>
          <w:b/>
        </w:rPr>
        <w:t>Комитет рекомендует государству-участнику обеспечить защиту д</w:t>
      </w:r>
      <w:r w:rsidRPr="003C549F">
        <w:rPr>
          <w:b/>
        </w:rPr>
        <w:t>е</w:t>
      </w:r>
      <w:r w:rsidRPr="003C549F">
        <w:rPr>
          <w:b/>
        </w:rPr>
        <w:t>тей</w:t>
      </w:r>
      <w:r>
        <w:rPr>
          <w:b/>
        </w:rPr>
        <w:t xml:space="preserve"> −</w:t>
      </w:r>
      <w:r w:rsidRPr="003C549F">
        <w:rPr>
          <w:b/>
        </w:rPr>
        <w:t xml:space="preserve"> жертв и свидетелей преступлений, их эффективный доступ к компе</w:t>
      </w:r>
      <w:r w:rsidRPr="003C549F">
        <w:rPr>
          <w:b/>
        </w:rPr>
        <w:t>н</w:t>
      </w:r>
      <w:r w:rsidRPr="003C549F">
        <w:rPr>
          <w:b/>
        </w:rPr>
        <w:t>сации и возмещению ущерба, применение юридических и судебных проц</w:t>
      </w:r>
      <w:r w:rsidRPr="003C549F">
        <w:rPr>
          <w:b/>
        </w:rPr>
        <w:t>е</w:t>
      </w:r>
      <w:r w:rsidRPr="003C549F">
        <w:rPr>
          <w:b/>
        </w:rPr>
        <w:t xml:space="preserve">дур с учетом интересов ребенка, включая </w:t>
      </w:r>
      <w:r>
        <w:rPr>
          <w:b/>
        </w:rPr>
        <w:t xml:space="preserve">доступные детям </w:t>
      </w:r>
      <w:r w:rsidRPr="003C549F">
        <w:rPr>
          <w:b/>
        </w:rPr>
        <w:t>средства прав</w:t>
      </w:r>
      <w:r w:rsidRPr="003C549F">
        <w:rPr>
          <w:b/>
        </w:rPr>
        <w:t>о</w:t>
      </w:r>
      <w:r w:rsidRPr="003C549F">
        <w:rPr>
          <w:b/>
        </w:rPr>
        <w:t>вой защиты</w:t>
      </w:r>
      <w:r>
        <w:rPr>
          <w:b/>
        </w:rPr>
        <w:t xml:space="preserve"> в случаях</w:t>
      </w:r>
      <w:r w:rsidRPr="003C549F">
        <w:rPr>
          <w:b/>
        </w:rPr>
        <w:t xml:space="preserve"> нарушен</w:t>
      </w:r>
      <w:r>
        <w:rPr>
          <w:b/>
        </w:rPr>
        <w:t>ия</w:t>
      </w:r>
      <w:r w:rsidRPr="003C549F">
        <w:rPr>
          <w:b/>
        </w:rPr>
        <w:t xml:space="preserve"> их прав, и полный учет в соответству</w:t>
      </w:r>
      <w:r w:rsidRPr="003C549F">
        <w:rPr>
          <w:b/>
        </w:rPr>
        <w:t>ю</w:t>
      </w:r>
      <w:r w:rsidRPr="003C549F">
        <w:rPr>
          <w:b/>
        </w:rPr>
        <w:t>щих законах и практике Руководящих принципов Организации Объед</w:t>
      </w:r>
      <w:r w:rsidRPr="003C549F">
        <w:rPr>
          <w:b/>
        </w:rPr>
        <w:t>и</w:t>
      </w:r>
      <w:r w:rsidRPr="003C549F">
        <w:rPr>
          <w:b/>
        </w:rPr>
        <w:t>ненных Наций, касающихся правосудия в вопросах, связанных с участ</w:t>
      </w:r>
      <w:r w:rsidRPr="003C549F">
        <w:rPr>
          <w:b/>
        </w:rPr>
        <w:t>и</w:t>
      </w:r>
      <w:r w:rsidRPr="003C549F">
        <w:rPr>
          <w:b/>
        </w:rPr>
        <w:t>ем детей</w:t>
      </w:r>
      <w:r>
        <w:rPr>
          <w:b/>
        </w:rPr>
        <w:t xml:space="preserve"> −</w:t>
      </w:r>
      <w:r w:rsidRPr="003C549F">
        <w:rPr>
          <w:b/>
        </w:rPr>
        <w:t xml:space="preserve"> жертв и свидетелей преступлений.</w:t>
      </w:r>
    </w:p>
    <w:p w:rsidR="00BE469E" w:rsidRDefault="00BE469E" w:rsidP="00BE469E">
      <w:pPr>
        <w:pStyle w:val="H1GR"/>
      </w:pPr>
      <w:r>
        <w:tab/>
      </w:r>
      <w:r w:rsidRPr="003C549F">
        <w:t>I.</w:t>
      </w:r>
      <w:r w:rsidRPr="003C549F">
        <w:tab/>
        <w:t>Ратификация международных договоров о правах человека</w:t>
      </w:r>
    </w:p>
    <w:p w:rsidR="00BE469E" w:rsidRDefault="00BE469E" w:rsidP="00BE469E">
      <w:pPr>
        <w:pStyle w:val="SingleTxtGR"/>
      </w:pPr>
      <w:r w:rsidRPr="003C549F">
        <w:t>86.</w:t>
      </w:r>
      <w:r w:rsidRPr="003C549F">
        <w:tab/>
      </w:r>
      <w:r w:rsidRPr="003C549F">
        <w:rPr>
          <w:b/>
        </w:rPr>
        <w:t xml:space="preserve">Комитет рекомендует государству-участнику, в целях </w:t>
      </w:r>
      <w:r>
        <w:rPr>
          <w:b/>
        </w:rPr>
        <w:t>более полного обеспечения</w:t>
      </w:r>
      <w:r w:rsidRPr="003C549F">
        <w:rPr>
          <w:b/>
        </w:rPr>
        <w:t xml:space="preserve"> соблюдения прав детей, ратифицировать основные договоры Организации Объединенных Наций по правам человека и факультативные протоколы к ним, стороной которых оно еще не является, а именно: Ме</w:t>
      </w:r>
      <w:r w:rsidRPr="003C549F">
        <w:rPr>
          <w:b/>
        </w:rPr>
        <w:t>ж</w:t>
      </w:r>
      <w:r w:rsidRPr="003C549F">
        <w:rPr>
          <w:b/>
        </w:rPr>
        <w:t>дународную конвенцию о защите прав всех трудящихся-мигрантов и чл</w:t>
      </w:r>
      <w:r w:rsidRPr="003C549F">
        <w:rPr>
          <w:b/>
        </w:rPr>
        <w:t>е</w:t>
      </w:r>
      <w:r w:rsidRPr="003C549F">
        <w:rPr>
          <w:b/>
        </w:rPr>
        <w:t>нов их семей, Международную конвенцию для защиты всех лиц от насил</w:t>
      </w:r>
      <w:r w:rsidRPr="003C549F">
        <w:rPr>
          <w:b/>
        </w:rPr>
        <w:t>ь</w:t>
      </w:r>
      <w:r w:rsidRPr="003C549F">
        <w:rPr>
          <w:b/>
        </w:rPr>
        <w:t>ственных исчезновений и Факультативный протокол к Международному пакту об экономич</w:t>
      </w:r>
      <w:r w:rsidRPr="003C549F">
        <w:rPr>
          <w:b/>
        </w:rPr>
        <w:t>е</w:t>
      </w:r>
      <w:r w:rsidRPr="003C549F">
        <w:rPr>
          <w:b/>
        </w:rPr>
        <w:t>ских, социальных и культурных правах.</w:t>
      </w:r>
    </w:p>
    <w:p w:rsidR="00BE469E" w:rsidRDefault="00BE469E" w:rsidP="00BE469E">
      <w:pPr>
        <w:pStyle w:val="H1GR"/>
      </w:pPr>
      <w:r>
        <w:tab/>
      </w:r>
      <w:r w:rsidRPr="003C549F">
        <w:t>J.</w:t>
      </w:r>
      <w:r w:rsidRPr="003C549F">
        <w:tab/>
        <w:t>Сотрудничество с региональными и международными органами</w:t>
      </w:r>
    </w:p>
    <w:p w:rsidR="00BE469E" w:rsidRDefault="00BE469E" w:rsidP="00BE469E">
      <w:pPr>
        <w:pStyle w:val="SingleTxtGR"/>
      </w:pPr>
      <w:r w:rsidRPr="003C549F">
        <w:t>87.</w:t>
      </w:r>
      <w:r w:rsidRPr="003C549F">
        <w:tab/>
      </w:r>
      <w:r w:rsidRPr="003C549F">
        <w:rPr>
          <w:b/>
        </w:rPr>
        <w:t>Комитет рекомендует государству-участнику сотрудничать с Орган</w:t>
      </w:r>
      <w:r w:rsidRPr="003C549F">
        <w:rPr>
          <w:b/>
        </w:rPr>
        <w:t>и</w:t>
      </w:r>
      <w:r w:rsidRPr="003C549F">
        <w:rPr>
          <w:b/>
        </w:rPr>
        <w:t>зацией американских государств (</w:t>
      </w:r>
      <w:proofErr w:type="spellStart"/>
      <w:r w:rsidRPr="003C549F">
        <w:rPr>
          <w:b/>
        </w:rPr>
        <w:t>ОАГ</w:t>
      </w:r>
      <w:proofErr w:type="spellEnd"/>
      <w:r w:rsidRPr="003C549F">
        <w:rPr>
          <w:b/>
        </w:rPr>
        <w:t>) в деле осуществления Конвенции и других договоров о правах человека, как в государстве-участнике, так и в других государствах</w:t>
      </w:r>
      <w:r>
        <w:rPr>
          <w:b/>
        </w:rPr>
        <w:t xml:space="preserve"> −</w:t>
      </w:r>
      <w:r w:rsidRPr="003C549F">
        <w:rPr>
          <w:b/>
        </w:rPr>
        <w:t xml:space="preserve"> членах </w:t>
      </w:r>
      <w:proofErr w:type="spellStart"/>
      <w:r w:rsidRPr="003C549F">
        <w:rPr>
          <w:b/>
        </w:rPr>
        <w:t>ОАГ</w:t>
      </w:r>
      <w:proofErr w:type="spellEnd"/>
      <w:r w:rsidRPr="003C549F">
        <w:rPr>
          <w:b/>
        </w:rPr>
        <w:t>.</w:t>
      </w:r>
    </w:p>
    <w:p w:rsidR="00BE469E" w:rsidRDefault="00BE469E" w:rsidP="00BE469E">
      <w:pPr>
        <w:pStyle w:val="H1GR"/>
      </w:pPr>
      <w:r>
        <w:tab/>
      </w:r>
      <w:r w:rsidRPr="003C549F">
        <w:t>К.</w:t>
      </w:r>
      <w:r w:rsidRPr="003C549F">
        <w:tab/>
        <w:t xml:space="preserve">Последующие </w:t>
      </w:r>
      <w:r>
        <w:t>действия</w:t>
      </w:r>
      <w:r w:rsidRPr="003C549F">
        <w:t xml:space="preserve"> и распространение информации</w:t>
      </w:r>
    </w:p>
    <w:p w:rsidR="00BE469E" w:rsidRDefault="00BE469E" w:rsidP="00BE469E">
      <w:pPr>
        <w:pStyle w:val="H23GR"/>
      </w:pPr>
      <w:r>
        <w:tab/>
      </w:r>
      <w:r>
        <w:tab/>
      </w:r>
      <w:r w:rsidRPr="003C549F">
        <w:t xml:space="preserve">Последующие </w:t>
      </w:r>
      <w:r>
        <w:t>действия</w:t>
      </w:r>
    </w:p>
    <w:p w:rsidR="00BE469E" w:rsidRDefault="00BE469E" w:rsidP="00BE469E">
      <w:pPr>
        <w:pStyle w:val="SingleTxtGR"/>
      </w:pPr>
      <w:r w:rsidRPr="003C549F">
        <w:t>88.</w:t>
      </w:r>
      <w:r w:rsidRPr="003C549F">
        <w:tab/>
      </w:r>
      <w:r w:rsidRPr="003C549F">
        <w:rPr>
          <w:b/>
        </w:rPr>
        <w:t>Комитет рекомендует государству-участнику принять все надлеж</w:t>
      </w:r>
      <w:r w:rsidRPr="003C549F">
        <w:rPr>
          <w:b/>
        </w:rPr>
        <w:t>а</w:t>
      </w:r>
      <w:r w:rsidRPr="003C549F">
        <w:rPr>
          <w:b/>
        </w:rPr>
        <w:t>щие меры для обеспечения выполнения в полном объеме настоящих рек</w:t>
      </w:r>
      <w:r w:rsidRPr="003C549F">
        <w:rPr>
          <w:b/>
        </w:rPr>
        <w:t>о</w:t>
      </w:r>
      <w:r w:rsidRPr="003C549F">
        <w:rPr>
          <w:b/>
        </w:rPr>
        <w:t>мендаций, в частности посредством их препровождения Президенту, Зак</w:t>
      </w:r>
      <w:r w:rsidRPr="003C549F">
        <w:rPr>
          <w:b/>
        </w:rPr>
        <w:t>о</w:t>
      </w:r>
      <w:r w:rsidRPr="003C549F">
        <w:rPr>
          <w:b/>
        </w:rPr>
        <w:t xml:space="preserve">нодательному собранию, соответствующим министерствам, </w:t>
      </w:r>
      <w:proofErr w:type="spellStart"/>
      <w:r w:rsidRPr="003C549F">
        <w:rPr>
          <w:b/>
        </w:rPr>
        <w:t>НКЗД</w:t>
      </w:r>
      <w:proofErr w:type="spellEnd"/>
      <w:r w:rsidRPr="003C549F">
        <w:rPr>
          <w:b/>
        </w:rPr>
        <w:t>, Верхо</w:t>
      </w:r>
      <w:r w:rsidRPr="003C549F">
        <w:rPr>
          <w:b/>
        </w:rPr>
        <w:t>в</w:t>
      </w:r>
      <w:r w:rsidRPr="003C549F">
        <w:rPr>
          <w:b/>
        </w:rPr>
        <w:t>ному суду и местным органам управления для надлежащего ра</w:t>
      </w:r>
      <w:r w:rsidRPr="003C549F">
        <w:rPr>
          <w:b/>
        </w:rPr>
        <w:t>с</w:t>
      </w:r>
      <w:r w:rsidRPr="003C549F">
        <w:rPr>
          <w:b/>
        </w:rPr>
        <w:t xml:space="preserve">смотрения и </w:t>
      </w:r>
      <w:r>
        <w:rPr>
          <w:b/>
        </w:rPr>
        <w:t>последующих действий</w:t>
      </w:r>
      <w:r w:rsidRPr="003C549F">
        <w:rPr>
          <w:b/>
        </w:rPr>
        <w:t>.</w:t>
      </w:r>
    </w:p>
    <w:p w:rsidR="00BE469E" w:rsidRDefault="00BE469E" w:rsidP="00BE469E">
      <w:pPr>
        <w:pStyle w:val="H23GR"/>
      </w:pPr>
      <w:r>
        <w:tab/>
      </w:r>
      <w:r>
        <w:tab/>
      </w:r>
      <w:r w:rsidRPr="003C549F">
        <w:t>Распространение информации</w:t>
      </w:r>
    </w:p>
    <w:p w:rsidR="00BE469E" w:rsidRDefault="00BE469E" w:rsidP="00BE469E">
      <w:pPr>
        <w:pStyle w:val="SingleTxtGR"/>
      </w:pPr>
      <w:r w:rsidRPr="003C549F">
        <w:t>89.</w:t>
      </w:r>
      <w:r w:rsidRPr="003C549F">
        <w:tab/>
      </w:r>
      <w:r w:rsidRPr="003C549F">
        <w:rPr>
          <w:b/>
        </w:rPr>
        <w:t>Комитет далее рекомендует обеспечить широкое распространение на используемых в стране языках четвертого периодического доклада и пис</w:t>
      </w:r>
      <w:r w:rsidRPr="003C549F">
        <w:rPr>
          <w:b/>
        </w:rPr>
        <w:t>ь</w:t>
      </w:r>
      <w:r w:rsidRPr="003C549F">
        <w:rPr>
          <w:b/>
        </w:rPr>
        <w:t>менных ответов государства-участника, а также соответствующих рек</w:t>
      </w:r>
      <w:r w:rsidRPr="003C549F">
        <w:rPr>
          <w:b/>
        </w:rPr>
        <w:t>о</w:t>
      </w:r>
      <w:r w:rsidRPr="003C549F">
        <w:rPr>
          <w:b/>
        </w:rPr>
        <w:t>мендаций (заключительных замечаний), в том числе (но не исключител</w:t>
      </w:r>
      <w:r w:rsidRPr="003C549F">
        <w:rPr>
          <w:b/>
        </w:rPr>
        <w:t>ь</w:t>
      </w:r>
      <w:r w:rsidRPr="003C549F">
        <w:rPr>
          <w:b/>
        </w:rPr>
        <w:t>но) через Интернет, среди широких слоев населения, организаций гра</w:t>
      </w:r>
      <w:r w:rsidRPr="003C549F">
        <w:rPr>
          <w:b/>
        </w:rPr>
        <w:t>ж</w:t>
      </w:r>
      <w:r w:rsidRPr="003C549F">
        <w:rPr>
          <w:b/>
        </w:rPr>
        <w:t>данского общества, СМИ, молодежных групп, групп специалистов и детей в целях стимулирования обсуждения Конвенции и Факультативных прот</w:t>
      </w:r>
      <w:r w:rsidRPr="003C549F">
        <w:rPr>
          <w:b/>
        </w:rPr>
        <w:t>о</w:t>
      </w:r>
      <w:r w:rsidRPr="003C549F">
        <w:rPr>
          <w:b/>
        </w:rPr>
        <w:t>колов к ней, повышения уровня информированности об их положениях и контроля за их соблюдением.</w:t>
      </w:r>
    </w:p>
    <w:p w:rsidR="00BE469E" w:rsidRDefault="00BE469E" w:rsidP="00BE469E">
      <w:pPr>
        <w:pStyle w:val="H1GR"/>
      </w:pPr>
      <w:r>
        <w:tab/>
      </w:r>
      <w:r w:rsidRPr="003C549F">
        <w:t>L.</w:t>
      </w:r>
      <w:r w:rsidRPr="003C549F">
        <w:tab/>
        <w:t>Следующий доклад</w:t>
      </w:r>
    </w:p>
    <w:p w:rsidR="00BE469E" w:rsidRDefault="00BE469E" w:rsidP="00BE469E">
      <w:pPr>
        <w:pStyle w:val="SingleTxtGR"/>
      </w:pPr>
      <w:r w:rsidRPr="003C549F">
        <w:t>90.</w:t>
      </w:r>
      <w:r w:rsidRPr="003C549F">
        <w:tab/>
      </w:r>
      <w:r w:rsidRPr="003C549F">
        <w:rPr>
          <w:b/>
        </w:rPr>
        <w:t xml:space="preserve">Комитет предлагает государству-участнику представить свой </w:t>
      </w:r>
      <w:r>
        <w:rPr>
          <w:b/>
        </w:rPr>
        <w:t>объ</w:t>
      </w:r>
      <w:r>
        <w:rPr>
          <w:b/>
        </w:rPr>
        <w:t>е</w:t>
      </w:r>
      <w:r>
        <w:rPr>
          <w:b/>
        </w:rPr>
        <w:t>диненный</w:t>
      </w:r>
      <w:r w:rsidRPr="003C549F">
        <w:rPr>
          <w:b/>
        </w:rPr>
        <w:t xml:space="preserve"> пятый и шестой периодические доклады к 19</w:t>
      </w:r>
      <w:r>
        <w:rPr>
          <w:b/>
        </w:rPr>
        <w:t xml:space="preserve"> </w:t>
      </w:r>
      <w:r w:rsidRPr="003C549F">
        <w:rPr>
          <w:b/>
        </w:rPr>
        <w:t>марта 2016</w:t>
      </w:r>
      <w:r>
        <w:rPr>
          <w:b/>
        </w:rPr>
        <w:t xml:space="preserve"> </w:t>
      </w:r>
      <w:r w:rsidRPr="003C549F">
        <w:rPr>
          <w:b/>
        </w:rPr>
        <w:t xml:space="preserve">года и включить </w:t>
      </w:r>
      <w:r>
        <w:rPr>
          <w:b/>
        </w:rPr>
        <w:t>в этот документ</w:t>
      </w:r>
      <w:r w:rsidRPr="003C549F">
        <w:rPr>
          <w:b/>
        </w:rPr>
        <w:t xml:space="preserve"> информацию о выполнении настоящих закл</w:t>
      </w:r>
      <w:r w:rsidRPr="003C549F">
        <w:rPr>
          <w:b/>
        </w:rPr>
        <w:t>ю</w:t>
      </w:r>
      <w:r w:rsidRPr="003C549F">
        <w:rPr>
          <w:b/>
        </w:rPr>
        <w:t>чительных замечани</w:t>
      </w:r>
      <w:r>
        <w:rPr>
          <w:b/>
        </w:rPr>
        <w:t>й</w:t>
      </w:r>
      <w:r w:rsidRPr="003C549F">
        <w:rPr>
          <w:b/>
        </w:rPr>
        <w:t>. Комитет обращает внимание на принятые им 1</w:t>
      </w:r>
      <w:r>
        <w:rPr>
          <w:b/>
        </w:rPr>
        <w:t xml:space="preserve"> </w:t>
      </w:r>
      <w:r w:rsidRPr="003C549F">
        <w:rPr>
          <w:b/>
        </w:rPr>
        <w:t>о</w:t>
      </w:r>
      <w:r w:rsidRPr="003C549F">
        <w:rPr>
          <w:b/>
        </w:rPr>
        <w:t>к</w:t>
      </w:r>
      <w:r w:rsidRPr="003C549F">
        <w:rPr>
          <w:b/>
        </w:rPr>
        <w:t>тября 2010</w:t>
      </w:r>
      <w:r>
        <w:rPr>
          <w:b/>
        </w:rPr>
        <w:t xml:space="preserve"> </w:t>
      </w:r>
      <w:r w:rsidRPr="003C549F">
        <w:rPr>
          <w:b/>
        </w:rPr>
        <w:t>года согласованные руководящие принципы представления докладов по конкретному договору (</w:t>
      </w:r>
      <w:proofErr w:type="spellStart"/>
      <w:r w:rsidRPr="003C549F">
        <w:rPr>
          <w:b/>
        </w:rPr>
        <w:t>CRC</w:t>
      </w:r>
      <w:proofErr w:type="spellEnd"/>
      <w:r w:rsidRPr="003C549F">
        <w:rPr>
          <w:b/>
        </w:rPr>
        <w:t>/</w:t>
      </w:r>
      <w:proofErr w:type="spellStart"/>
      <w:r w:rsidRPr="003C549F">
        <w:rPr>
          <w:b/>
        </w:rPr>
        <w:t>C</w:t>
      </w:r>
      <w:proofErr w:type="spellEnd"/>
      <w:r w:rsidRPr="003C549F">
        <w:rPr>
          <w:b/>
        </w:rPr>
        <w:t>/58/</w:t>
      </w:r>
      <w:proofErr w:type="spellStart"/>
      <w:r w:rsidRPr="003C549F">
        <w:rPr>
          <w:b/>
        </w:rPr>
        <w:t>Rev.2</w:t>
      </w:r>
      <w:proofErr w:type="spellEnd"/>
      <w:r w:rsidRPr="003C549F">
        <w:rPr>
          <w:b/>
        </w:rPr>
        <w:t xml:space="preserve"> и </w:t>
      </w:r>
      <w:proofErr w:type="spellStart"/>
      <w:r w:rsidRPr="003C549F">
        <w:rPr>
          <w:b/>
        </w:rPr>
        <w:t>Corr.1</w:t>
      </w:r>
      <w:proofErr w:type="spellEnd"/>
      <w:r w:rsidRPr="003C549F">
        <w:rPr>
          <w:b/>
        </w:rPr>
        <w:t>) и напоминает государству-участнику о том, что будущие доклады должны соответств</w:t>
      </w:r>
      <w:r w:rsidRPr="003C549F">
        <w:rPr>
          <w:b/>
        </w:rPr>
        <w:t>о</w:t>
      </w:r>
      <w:r w:rsidRPr="003C549F">
        <w:rPr>
          <w:b/>
        </w:rPr>
        <w:t>вать этим принципам, а их объем не должен превышать 60 страниц. Ком</w:t>
      </w:r>
      <w:r w:rsidRPr="003C549F">
        <w:rPr>
          <w:b/>
        </w:rPr>
        <w:t>и</w:t>
      </w:r>
      <w:r w:rsidRPr="003C549F">
        <w:rPr>
          <w:b/>
        </w:rPr>
        <w:t>тет настоятельно призывает государство-участник представить свой до</w:t>
      </w:r>
      <w:r w:rsidRPr="003C549F">
        <w:rPr>
          <w:b/>
        </w:rPr>
        <w:t>к</w:t>
      </w:r>
      <w:r w:rsidRPr="003C549F">
        <w:rPr>
          <w:b/>
        </w:rPr>
        <w:t>лад в соответствии с упомянутыми принципами. В случае представления доклада, объем которого превышает установленные ограничения, госуда</w:t>
      </w:r>
      <w:r w:rsidRPr="003C549F">
        <w:rPr>
          <w:b/>
        </w:rPr>
        <w:t>р</w:t>
      </w:r>
      <w:r w:rsidRPr="003C549F">
        <w:rPr>
          <w:b/>
        </w:rPr>
        <w:t>ству-участнику будет предложено пересмотреть и затем вновь представить доклад, соответствующий упомянутым выше принципам. Комитет нап</w:t>
      </w:r>
      <w:r w:rsidRPr="003C549F">
        <w:rPr>
          <w:b/>
        </w:rPr>
        <w:t>о</w:t>
      </w:r>
      <w:r w:rsidRPr="003C549F">
        <w:rPr>
          <w:b/>
        </w:rPr>
        <w:t>минает государству-участнику, что если оно не в состоянии пересмотреть и вновь представить доклад, то перевод доклада для его последующего ра</w:t>
      </w:r>
      <w:r w:rsidRPr="003C549F">
        <w:rPr>
          <w:b/>
        </w:rPr>
        <w:t>с</w:t>
      </w:r>
      <w:r w:rsidRPr="003C549F">
        <w:rPr>
          <w:b/>
        </w:rPr>
        <w:t>смотрения догово</w:t>
      </w:r>
      <w:r w:rsidRPr="003C549F">
        <w:rPr>
          <w:b/>
        </w:rPr>
        <w:t>р</w:t>
      </w:r>
      <w:r w:rsidRPr="003C549F">
        <w:rPr>
          <w:b/>
        </w:rPr>
        <w:t>ным органом не может быть гарантирован.</w:t>
      </w:r>
    </w:p>
    <w:p w:rsidR="00BE469E" w:rsidRDefault="00BE469E" w:rsidP="00BE469E">
      <w:pPr>
        <w:pStyle w:val="SingleTxtGR"/>
      </w:pPr>
      <w:r w:rsidRPr="003C549F">
        <w:t>91.</w:t>
      </w:r>
      <w:r w:rsidRPr="003C549F">
        <w:tab/>
      </w:r>
      <w:r w:rsidRPr="003C549F">
        <w:rPr>
          <w:b/>
        </w:rPr>
        <w:t>Комитет также предлагает государству-участнику представить о</w:t>
      </w:r>
      <w:r w:rsidRPr="003C549F">
        <w:rPr>
          <w:b/>
        </w:rPr>
        <w:t>б</w:t>
      </w:r>
      <w:r w:rsidRPr="003C549F">
        <w:rPr>
          <w:b/>
        </w:rPr>
        <w:t>новленный базовый документ в соответствии с требованиями по подгото</w:t>
      </w:r>
      <w:r w:rsidRPr="003C549F">
        <w:rPr>
          <w:b/>
        </w:rPr>
        <w:t>в</w:t>
      </w:r>
      <w:r w:rsidRPr="003C549F">
        <w:rPr>
          <w:b/>
        </w:rPr>
        <w:t>ке общего базового документа, содержащимися в согласованных руковод</w:t>
      </w:r>
      <w:r w:rsidRPr="003C549F">
        <w:rPr>
          <w:b/>
        </w:rPr>
        <w:t>я</w:t>
      </w:r>
      <w:r w:rsidRPr="003C549F">
        <w:rPr>
          <w:b/>
        </w:rPr>
        <w:t>щих принципах представления докладов, которые были одобрены в июне 2006</w:t>
      </w:r>
      <w:r>
        <w:rPr>
          <w:b/>
        </w:rPr>
        <w:t xml:space="preserve"> </w:t>
      </w:r>
      <w:r w:rsidRPr="003C549F">
        <w:rPr>
          <w:b/>
        </w:rPr>
        <w:t xml:space="preserve">года на пятом </w:t>
      </w:r>
      <w:proofErr w:type="spellStart"/>
      <w:r w:rsidRPr="003C549F">
        <w:rPr>
          <w:b/>
        </w:rPr>
        <w:t>Межкомитетском</w:t>
      </w:r>
      <w:proofErr w:type="spellEnd"/>
      <w:r w:rsidRPr="003C549F">
        <w:rPr>
          <w:b/>
        </w:rPr>
        <w:t xml:space="preserve"> совещании договорных органов по правам человека (</w:t>
      </w:r>
      <w:proofErr w:type="spellStart"/>
      <w:r w:rsidRPr="003C549F">
        <w:rPr>
          <w:b/>
          <w:lang w:val="en-US"/>
        </w:rPr>
        <w:t>HRI</w:t>
      </w:r>
      <w:proofErr w:type="spellEnd"/>
      <w:r w:rsidRPr="003C549F">
        <w:rPr>
          <w:b/>
        </w:rPr>
        <w:t>/</w:t>
      </w:r>
      <w:r w:rsidRPr="003C549F">
        <w:rPr>
          <w:b/>
          <w:lang w:val="en-US"/>
        </w:rPr>
        <w:t>MC</w:t>
      </w:r>
      <w:r w:rsidRPr="003C549F">
        <w:rPr>
          <w:b/>
        </w:rPr>
        <w:t>/2006/3).</w:t>
      </w:r>
    </w:p>
    <w:p w:rsidR="00BE469E" w:rsidRPr="00F60BBC" w:rsidRDefault="00BE469E" w:rsidP="00BE469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77D51" w:rsidRDefault="00877D51" w:rsidP="00917F62">
      <w:pPr>
        <w:pStyle w:val="SingleTxtGR"/>
      </w:pPr>
    </w:p>
    <w:sectPr w:rsidR="00877D51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8AC" w:rsidRDefault="001938AC">
      <w:r>
        <w:rPr>
          <w:lang w:val="en-US"/>
        </w:rPr>
        <w:tab/>
      </w:r>
      <w:r>
        <w:separator/>
      </w:r>
    </w:p>
  </w:endnote>
  <w:endnote w:type="continuationSeparator" w:id="0">
    <w:p w:rsidR="001938AC" w:rsidRDefault="00193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8AC" w:rsidRPr="009A6F4A" w:rsidRDefault="001938A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26</w:t>
    </w:r>
    <w:r>
      <w:rPr>
        <w:rStyle w:val="PageNumber"/>
      </w:rPr>
      <w:fldChar w:fldCharType="end"/>
    </w:r>
    <w:r>
      <w:rPr>
        <w:lang w:val="en-US"/>
      </w:rPr>
      <w:tab/>
      <w:t>GE.11-44625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8AC" w:rsidRPr="009A6F4A" w:rsidRDefault="001938AC">
    <w:pPr>
      <w:pStyle w:val="Footer"/>
      <w:rPr>
        <w:lang w:val="en-US"/>
      </w:rPr>
    </w:pPr>
    <w:r>
      <w:rPr>
        <w:lang w:val="en-US"/>
      </w:rPr>
      <w:t>GE.11-44625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17E78">
      <w:rPr>
        <w:rStyle w:val="PageNumber"/>
        <w:noProof/>
      </w:rPr>
      <w:t>27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8AC" w:rsidRPr="009A6F4A" w:rsidRDefault="001938AC">
    <w:pPr>
      <w:pStyle w:val="Footer"/>
      <w:rPr>
        <w:sz w:val="20"/>
        <w:lang w:val="en-US"/>
      </w:rPr>
    </w:pPr>
    <w:r>
      <w:rPr>
        <w:sz w:val="20"/>
        <w:lang w:val="en-US"/>
      </w:rPr>
      <w:t>GE.11-44625  (R)  241011  251011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8AC" w:rsidRPr="00F71F63" w:rsidRDefault="001938A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938AC" w:rsidRPr="00F71F63" w:rsidRDefault="001938A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938AC" w:rsidRPr="00635E86" w:rsidRDefault="001938A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8AC" w:rsidRPr="002859BF" w:rsidRDefault="001938AC">
    <w:pPr>
      <w:pStyle w:val="Header"/>
      <w:rPr>
        <w:lang w:val="en-US"/>
      </w:rPr>
    </w:pPr>
    <w:r>
      <w:rPr>
        <w:lang w:val="en-US"/>
      </w:rPr>
      <w:t>CRC/</w:t>
    </w:r>
    <w:r w:rsidRPr="002859BF">
      <w:rPr>
        <w:lang w:val="en-US"/>
      </w:rPr>
      <w:t>C/CRI/CO/4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8AC" w:rsidRPr="002859BF" w:rsidRDefault="001938AC">
    <w:pPr>
      <w:pStyle w:val="Header"/>
      <w:rPr>
        <w:lang w:val="en-US"/>
      </w:rPr>
    </w:pPr>
    <w:r>
      <w:rPr>
        <w:lang w:val="en-US"/>
      </w:rPr>
      <w:tab/>
      <w:t>CRC/</w:t>
    </w:r>
    <w:r w:rsidRPr="002859BF">
      <w:rPr>
        <w:lang w:val="en-US"/>
      </w:rPr>
      <w:t>C/CRI/CO/4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59BF"/>
    <w:rsid w:val="00000A5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50CD"/>
    <w:rsid w:val="000C3688"/>
    <w:rsid w:val="000C7C5B"/>
    <w:rsid w:val="000D6863"/>
    <w:rsid w:val="000D750D"/>
    <w:rsid w:val="00117AEE"/>
    <w:rsid w:val="001463F7"/>
    <w:rsid w:val="0015769C"/>
    <w:rsid w:val="00161CE7"/>
    <w:rsid w:val="00180752"/>
    <w:rsid w:val="00185076"/>
    <w:rsid w:val="0018543C"/>
    <w:rsid w:val="00190231"/>
    <w:rsid w:val="00192ABD"/>
    <w:rsid w:val="001938AC"/>
    <w:rsid w:val="001A75D5"/>
    <w:rsid w:val="001A7D40"/>
    <w:rsid w:val="001D07F7"/>
    <w:rsid w:val="001D7B8F"/>
    <w:rsid w:val="001E48EE"/>
    <w:rsid w:val="001F1468"/>
    <w:rsid w:val="001F2D04"/>
    <w:rsid w:val="0020059C"/>
    <w:rsid w:val="002019BD"/>
    <w:rsid w:val="00206F32"/>
    <w:rsid w:val="00232D42"/>
    <w:rsid w:val="00237334"/>
    <w:rsid w:val="002444F4"/>
    <w:rsid w:val="0024752A"/>
    <w:rsid w:val="002629A0"/>
    <w:rsid w:val="0028492B"/>
    <w:rsid w:val="002859BF"/>
    <w:rsid w:val="0028620D"/>
    <w:rsid w:val="00291C8F"/>
    <w:rsid w:val="00292480"/>
    <w:rsid w:val="002956E9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193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37F5"/>
    <w:rsid w:val="00606A3E"/>
    <w:rsid w:val="006115AA"/>
    <w:rsid w:val="006120AE"/>
    <w:rsid w:val="00617E78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73C8"/>
    <w:rsid w:val="00735602"/>
    <w:rsid w:val="0075279B"/>
    <w:rsid w:val="007535B9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7D51"/>
    <w:rsid w:val="00886B0F"/>
    <w:rsid w:val="00891C08"/>
    <w:rsid w:val="008A3879"/>
    <w:rsid w:val="008A5FA8"/>
    <w:rsid w:val="008A7575"/>
    <w:rsid w:val="008B5F47"/>
    <w:rsid w:val="008C7B87"/>
    <w:rsid w:val="008D2146"/>
    <w:rsid w:val="008D6A7A"/>
    <w:rsid w:val="008E3E87"/>
    <w:rsid w:val="008E7F13"/>
    <w:rsid w:val="008F3185"/>
    <w:rsid w:val="00915B0A"/>
    <w:rsid w:val="00917F62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81884"/>
    <w:rsid w:val="00A92699"/>
    <w:rsid w:val="00AB5BF0"/>
    <w:rsid w:val="00AC1C95"/>
    <w:rsid w:val="00AC2CCB"/>
    <w:rsid w:val="00AC443A"/>
    <w:rsid w:val="00AE60E2"/>
    <w:rsid w:val="00B002A9"/>
    <w:rsid w:val="00B0169F"/>
    <w:rsid w:val="00B05F21"/>
    <w:rsid w:val="00B1338A"/>
    <w:rsid w:val="00B14EA9"/>
    <w:rsid w:val="00B20644"/>
    <w:rsid w:val="00B30A3C"/>
    <w:rsid w:val="00B81305"/>
    <w:rsid w:val="00B8138B"/>
    <w:rsid w:val="00BB17DC"/>
    <w:rsid w:val="00BB1AF9"/>
    <w:rsid w:val="00BB4C4A"/>
    <w:rsid w:val="00BD3CAE"/>
    <w:rsid w:val="00BD5F3C"/>
    <w:rsid w:val="00BE469E"/>
    <w:rsid w:val="00BF5131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560D8"/>
    <w:rsid w:val="00D6236B"/>
    <w:rsid w:val="00D809D1"/>
    <w:rsid w:val="00D84ECF"/>
    <w:rsid w:val="00D91009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77D98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4512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27</Pages>
  <Words>10841</Words>
  <Characters>61795</Characters>
  <Application>Microsoft Office Word</Application>
  <DocSecurity>4</DocSecurity>
  <Lines>514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1144625.doc</vt:lpstr>
    </vt:vector>
  </TitlesOfParts>
  <Company>CSD</Company>
  <LinksUpToDate>false</LinksUpToDate>
  <CharactersWithSpaces>72492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1144625.doc</dc:title>
  <dc:subject>GRIGORIEV</dc:subject>
  <dc:creator>Beliaeva</dc:creator>
  <cp:keywords/>
  <dc:description/>
  <cp:lastModifiedBy>Беляева Светлана</cp:lastModifiedBy>
  <cp:revision>2</cp:revision>
  <cp:lastPrinted>2011-10-25T11:33:00Z</cp:lastPrinted>
  <dcterms:created xsi:type="dcterms:W3CDTF">2011-10-25T11:35:00Z</dcterms:created>
  <dcterms:modified xsi:type="dcterms:W3CDTF">2011-10-25T11:35:00Z</dcterms:modified>
</cp:coreProperties>
</file>