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CRC</w:t>
            </w:r>
            <w:r w:rsidRPr="005E0092">
              <w:t>/</w:t>
            </w:r>
            <w:fldSimple w:instr=" FILLIN  &quot;Введите часть символа после CRC/&quot;  \* MERGEFORMAT ">
              <w:r w:rsidR="009F36C5">
                <w:t>C/OPSC/BLR/1</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93672D"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9F36C5">
              <w:rPr>
                <w:lang w:val="en-US"/>
              </w:rPr>
              <w:t>2 July 2010</w:t>
            </w:r>
            <w:r w:rsidRPr="00CF2D5C">
              <w:rPr>
                <w:lang w:val="en-US"/>
              </w:rPr>
              <w:fldChar w:fldCharType="end"/>
            </w:r>
          </w:p>
          <w:p w:rsidR="00292480" w:rsidRPr="00861C52" w:rsidRDefault="00292480" w:rsidP="009C4E83">
            <w:pPr>
              <w:rPr>
                <w:lang w:val="en-US"/>
              </w:rPr>
            </w:pPr>
            <w:r w:rsidRPr="00CF2D5C">
              <w:rPr>
                <w:lang w:val="en-US"/>
              </w:rPr>
              <w:t>Original</w:t>
            </w:r>
            <w:r w:rsidRPr="00CF2D5C">
              <w:t>:</w:t>
            </w:r>
            <w:r w:rsidR="009F36C5" w:rsidRPr="00CF2D5C">
              <w:rPr>
                <w:lang w:val="en-US"/>
              </w:rPr>
              <w:t xml:space="preserve"> Russian</w:t>
            </w:r>
          </w:p>
          <w:p w:rsidR="00292480" w:rsidRPr="00635870" w:rsidRDefault="00292480" w:rsidP="009C4E83"/>
        </w:tc>
      </w:tr>
    </w:tbl>
    <w:p w:rsidR="009F36C5" w:rsidRPr="003A2304" w:rsidRDefault="002F570D" w:rsidP="003A2304">
      <w:pPr>
        <w:spacing w:before="120"/>
        <w:rPr>
          <w:b/>
          <w:sz w:val="24"/>
          <w:szCs w:val="24"/>
        </w:rPr>
      </w:pPr>
      <w:r w:rsidRPr="003A2304">
        <w:rPr>
          <w:b/>
          <w:sz w:val="24"/>
          <w:szCs w:val="24"/>
        </w:rPr>
        <w:t>Комитет по правам ребенка</w:t>
      </w:r>
    </w:p>
    <w:p w:rsidR="002F570D" w:rsidRDefault="003A2304" w:rsidP="003A2304">
      <w:pPr>
        <w:pStyle w:val="HMGR"/>
      </w:pPr>
      <w:r>
        <w:tab/>
      </w:r>
      <w:r>
        <w:tab/>
      </w:r>
      <w:r w:rsidR="002F570D">
        <w:t>Рассмотрение докладов, представленных государствами-участниками в соответствии с пунктом 1 статьи 12 Факультативного протокола к Конвенции о правах ребенка, касающегося торговли детьми, детской проституции и детской порнографии</w:t>
      </w:r>
    </w:p>
    <w:p w:rsidR="002F570D" w:rsidRDefault="003A2304" w:rsidP="003A2304">
      <w:pPr>
        <w:pStyle w:val="HChGR"/>
      </w:pPr>
      <w:r>
        <w:tab/>
      </w:r>
      <w:r>
        <w:tab/>
      </w:r>
      <w:r w:rsidR="002F570D">
        <w:t>Первоначальные доклады государств-участников, подлежавшие представлению в 2004 году</w:t>
      </w:r>
    </w:p>
    <w:p w:rsidR="002F570D" w:rsidRDefault="003A2304" w:rsidP="003A2304">
      <w:pPr>
        <w:pStyle w:val="H1GR"/>
      </w:pPr>
      <w:r>
        <w:tab/>
      </w:r>
      <w:r>
        <w:tab/>
      </w:r>
      <w:r w:rsidR="002F570D">
        <w:t>Беларусь</w:t>
      </w:r>
    </w:p>
    <w:p w:rsidR="002F570D" w:rsidRPr="002F570D" w:rsidRDefault="002F570D" w:rsidP="003A2304">
      <w:pPr>
        <w:pStyle w:val="SingleTxtGR"/>
        <w:jc w:val="right"/>
      </w:pPr>
      <w:r w:rsidRPr="003A2304">
        <w:t>[</w:t>
      </w:r>
      <w:r>
        <w:t>4 декабря 2009 года</w:t>
      </w:r>
      <w:r w:rsidRPr="003A2304">
        <w:t>]</w:t>
      </w:r>
    </w:p>
    <w:p w:rsidR="0093672D" w:rsidRDefault="009F36C5" w:rsidP="0093672D">
      <w:pPr>
        <w:suppressAutoHyphens/>
        <w:spacing w:after="120"/>
        <w:rPr>
          <w:sz w:val="28"/>
        </w:rPr>
      </w:pPr>
      <w:r>
        <w:br w:type="page"/>
      </w:r>
      <w:r w:rsidR="0093672D">
        <w:rPr>
          <w:sz w:val="28"/>
        </w:rPr>
        <w:t>Содержание</w:t>
      </w:r>
    </w:p>
    <w:p w:rsidR="0093672D" w:rsidRDefault="0093672D" w:rsidP="0093672D">
      <w:pPr>
        <w:tabs>
          <w:tab w:val="right" w:pos="8929"/>
          <w:tab w:val="right" w:pos="9638"/>
        </w:tabs>
        <w:suppressAutoHyphens/>
        <w:spacing w:after="120"/>
        <w:ind w:left="283"/>
      </w:pPr>
      <w:r>
        <w:rPr>
          <w:i/>
          <w:sz w:val="18"/>
        </w:rPr>
        <w:tab/>
        <w:t>Пункты</w:t>
      </w:r>
      <w:r>
        <w:rPr>
          <w:i/>
          <w:sz w:val="18"/>
        </w:rPr>
        <w:tab/>
        <w:t>Стр.</w:t>
      </w:r>
    </w:p>
    <w:p w:rsidR="0093672D" w:rsidRPr="00323479" w:rsidRDefault="0093672D" w:rsidP="0093672D">
      <w:pPr>
        <w:tabs>
          <w:tab w:val="right" w:pos="850"/>
          <w:tab w:val="left" w:pos="1134"/>
          <w:tab w:val="left" w:pos="1559"/>
          <w:tab w:val="left" w:pos="1984"/>
          <w:tab w:val="left" w:leader="dot" w:pos="7654"/>
          <w:tab w:val="right" w:pos="8929"/>
          <w:tab w:val="right" w:pos="9638"/>
        </w:tabs>
        <w:suppressAutoHyphens/>
        <w:spacing w:after="120"/>
      </w:pPr>
      <w:r w:rsidRPr="0093672D">
        <w:tab/>
      </w:r>
      <w:r>
        <w:t>I.</w:t>
      </w:r>
      <w:r>
        <w:tab/>
        <w:t xml:space="preserve">Введение </w:t>
      </w:r>
      <w:r>
        <w:tab/>
      </w:r>
      <w:r>
        <w:tab/>
      </w:r>
      <w:r w:rsidR="00625AAD" w:rsidRPr="00625AAD">
        <w:t>1−41</w:t>
      </w:r>
      <w:r w:rsidR="00323479" w:rsidRPr="00323479">
        <w:tab/>
        <w:t>4</w:t>
      </w:r>
    </w:p>
    <w:p w:rsidR="0093672D" w:rsidRPr="00323479"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7E0F46">
        <w:tab/>
      </w:r>
      <w:r>
        <w:t>A.</w:t>
      </w:r>
      <w:r>
        <w:tab/>
        <w:t xml:space="preserve">Процесс подготовки доклада </w:t>
      </w:r>
      <w:r>
        <w:tab/>
      </w:r>
      <w:r>
        <w:tab/>
      </w:r>
      <w:r w:rsidR="00625AAD" w:rsidRPr="00323479">
        <w:t>1-4</w:t>
      </w:r>
      <w:r w:rsidR="00323479" w:rsidRPr="00323479">
        <w:tab/>
        <w:t>4</w:t>
      </w:r>
    </w:p>
    <w:p w:rsidR="0093672D" w:rsidRPr="00323479"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7E0F46">
        <w:tab/>
      </w:r>
      <w:r>
        <w:t>B.</w:t>
      </w:r>
      <w:r>
        <w:tab/>
        <w:t xml:space="preserve">Учет общих принципов Конвенции о правах ребенка при </w:t>
      </w:r>
      <w:r w:rsidR="007E0F46">
        <w:br/>
      </w:r>
      <w:r w:rsidR="007E0F46">
        <w:tab/>
      </w:r>
      <w:r w:rsidR="007E0F46">
        <w:tab/>
      </w:r>
      <w:r w:rsidR="007E0F46">
        <w:tab/>
      </w:r>
      <w:r>
        <w:t>осуществлении</w:t>
      </w:r>
      <w:r w:rsidR="007E0F46">
        <w:t xml:space="preserve"> </w:t>
      </w:r>
      <w:r>
        <w:t xml:space="preserve">мер по выполнению Факультативного протокола, </w:t>
      </w:r>
      <w:r w:rsidR="007E0F46">
        <w:br/>
      </w:r>
      <w:r w:rsidR="007E0F46">
        <w:tab/>
      </w:r>
      <w:r w:rsidR="007E0F46">
        <w:tab/>
      </w:r>
      <w:r w:rsidR="007E0F46">
        <w:tab/>
      </w:r>
      <w:r>
        <w:t xml:space="preserve">касающегося торговли детьми, детской проституции и детской </w:t>
      </w:r>
      <w:r w:rsidR="007E0F46">
        <w:br/>
      </w:r>
      <w:r w:rsidR="007E0F46">
        <w:tab/>
      </w:r>
      <w:r w:rsidR="007E0F46">
        <w:tab/>
      </w:r>
      <w:r w:rsidR="007E0F46">
        <w:tab/>
      </w:r>
      <w:r>
        <w:t>порнографии</w:t>
      </w:r>
      <w:r w:rsidR="007E0F46">
        <w:tab/>
      </w:r>
      <w:r w:rsidR="007E0F46">
        <w:tab/>
      </w:r>
      <w:r w:rsidR="00625AAD" w:rsidRPr="00625AAD">
        <w:t>5−15</w:t>
      </w:r>
      <w:r w:rsidR="00323479" w:rsidRPr="00323479">
        <w:tab/>
        <w:t>4</w:t>
      </w:r>
    </w:p>
    <w:p w:rsidR="0093672D" w:rsidRPr="00323479"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7E0F46">
        <w:tab/>
      </w:r>
      <w:r>
        <w:t>C.</w:t>
      </w:r>
      <w:r>
        <w:tab/>
        <w:t xml:space="preserve">Об осуществлении мер Конвенции о правах ребенка, касающихся </w:t>
      </w:r>
      <w:r w:rsidR="007E0F46">
        <w:br/>
      </w:r>
      <w:r w:rsidR="007E0F46">
        <w:tab/>
      </w:r>
      <w:r w:rsidR="007E0F46">
        <w:tab/>
      </w:r>
      <w:r w:rsidR="007E0F46">
        <w:tab/>
      </w:r>
      <w:r>
        <w:t xml:space="preserve">Факультативного протокола, касающегося торговли детьми, </w:t>
      </w:r>
      <w:r w:rsidR="007E0F46">
        <w:br/>
      </w:r>
      <w:r w:rsidR="007E0F46">
        <w:tab/>
      </w:r>
      <w:r w:rsidR="007E0F46">
        <w:tab/>
      </w:r>
      <w:r w:rsidR="007E0F46">
        <w:tab/>
      </w:r>
      <w:r>
        <w:t>детской проституции и детской порнографии</w:t>
      </w:r>
      <w:r w:rsidR="007E0F46">
        <w:tab/>
      </w:r>
      <w:r w:rsidR="007E0F46">
        <w:tab/>
      </w:r>
      <w:r w:rsidR="00625AAD" w:rsidRPr="00625AAD">
        <w:t>16−23</w:t>
      </w:r>
      <w:r w:rsidR="00323479" w:rsidRPr="00323479">
        <w:tab/>
        <w:t>6</w:t>
      </w:r>
    </w:p>
    <w:p w:rsidR="0093672D" w:rsidRPr="00323479"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7E0F46">
        <w:tab/>
      </w:r>
      <w:r>
        <w:t>D.</w:t>
      </w:r>
      <w:r>
        <w:tab/>
        <w:t xml:space="preserve">Информация о правовом статусе Факультативного протокола, </w:t>
      </w:r>
      <w:r w:rsidR="007E0F46">
        <w:br/>
      </w:r>
      <w:r w:rsidR="007E0F46">
        <w:tab/>
      </w:r>
      <w:r w:rsidR="007E0F46">
        <w:tab/>
      </w:r>
      <w:r w:rsidR="007E0F46">
        <w:tab/>
      </w:r>
      <w:r>
        <w:t xml:space="preserve">касающегося торговли детьми, детской проституции и детской </w:t>
      </w:r>
      <w:r w:rsidR="007E0F46">
        <w:br/>
      </w:r>
      <w:r w:rsidR="007E0F46">
        <w:tab/>
      </w:r>
      <w:r w:rsidR="007E0F46">
        <w:tab/>
      </w:r>
      <w:r w:rsidR="007E0F46">
        <w:tab/>
      </w:r>
      <w:r>
        <w:t>порнографии, в Республике Беларусь</w:t>
      </w:r>
      <w:r w:rsidR="007E0F46">
        <w:tab/>
      </w:r>
      <w:r w:rsidR="007E0F46">
        <w:tab/>
      </w:r>
      <w:r w:rsidR="00625AAD" w:rsidRPr="00625AAD">
        <w:t>24−27</w:t>
      </w:r>
      <w:r w:rsidR="00323479" w:rsidRPr="00323479">
        <w:tab/>
        <w:t>7</w:t>
      </w:r>
    </w:p>
    <w:p w:rsidR="0093672D" w:rsidRPr="00323479"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7E0F46">
        <w:tab/>
      </w:r>
      <w:r>
        <w:t>E.</w:t>
      </w:r>
      <w:r>
        <w:tab/>
        <w:t xml:space="preserve">Информация о достигнутом прогрессе по искоренению торговли </w:t>
      </w:r>
      <w:r w:rsidR="007E0F46">
        <w:br/>
      </w:r>
      <w:r w:rsidR="007E0F46">
        <w:tab/>
      </w:r>
      <w:r w:rsidR="007E0F46">
        <w:tab/>
      </w:r>
      <w:r w:rsidR="007E0F46">
        <w:tab/>
      </w:r>
      <w:r>
        <w:t>детьми, детской проституции и детской порнографии</w:t>
      </w:r>
      <w:r w:rsidR="007E0F46">
        <w:tab/>
      </w:r>
      <w:r w:rsidR="007E0F46">
        <w:tab/>
      </w:r>
      <w:r w:rsidR="00625AAD" w:rsidRPr="00625AAD">
        <w:t>28−40</w:t>
      </w:r>
      <w:r w:rsidR="00323479" w:rsidRPr="00323479">
        <w:tab/>
        <w:t>7</w:t>
      </w:r>
    </w:p>
    <w:p w:rsidR="0093672D" w:rsidRPr="00323479"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7E0F46">
        <w:tab/>
      </w:r>
      <w:r>
        <w:t>F.</w:t>
      </w:r>
      <w:r>
        <w:tab/>
        <w:t>Нормативные правовые акты, касающиеся сферы защиты детей</w:t>
      </w:r>
      <w:r w:rsidR="007E0F46">
        <w:tab/>
      </w:r>
      <w:r w:rsidR="007E0F46">
        <w:tab/>
      </w:r>
      <w:r w:rsidR="00625AAD" w:rsidRPr="00625AAD">
        <w:t>41</w:t>
      </w:r>
      <w:r w:rsidR="00323479" w:rsidRPr="00323479">
        <w:tab/>
        <w:t>9</w:t>
      </w:r>
    </w:p>
    <w:p w:rsidR="0093672D" w:rsidRPr="00323479" w:rsidRDefault="007E0F46" w:rsidP="0093672D">
      <w:pPr>
        <w:tabs>
          <w:tab w:val="right" w:pos="850"/>
          <w:tab w:val="left" w:pos="1134"/>
          <w:tab w:val="left" w:pos="1559"/>
          <w:tab w:val="left" w:pos="1984"/>
          <w:tab w:val="left" w:leader="dot" w:pos="7654"/>
          <w:tab w:val="right" w:pos="8929"/>
          <w:tab w:val="right" w:pos="9638"/>
        </w:tabs>
        <w:suppressAutoHyphens/>
        <w:spacing w:after="120"/>
      </w:pPr>
      <w:r>
        <w:tab/>
      </w:r>
      <w:r w:rsidR="0093672D">
        <w:t>II.</w:t>
      </w:r>
      <w:r w:rsidR="0093672D">
        <w:tab/>
        <w:t>Д</w:t>
      </w:r>
      <w:r>
        <w:t>анные</w:t>
      </w:r>
      <w:r>
        <w:tab/>
      </w:r>
      <w:r>
        <w:tab/>
      </w:r>
      <w:r w:rsidR="00625AAD" w:rsidRPr="00625AAD">
        <w:tab/>
        <w:t>42−58</w:t>
      </w:r>
      <w:r w:rsidR="00323479" w:rsidRPr="00323479">
        <w:tab/>
        <w:t>10</w:t>
      </w:r>
    </w:p>
    <w:p w:rsidR="0093672D" w:rsidRPr="00323479"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7E0F46">
        <w:tab/>
      </w:r>
      <w:r>
        <w:t>A.</w:t>
      </w:r>
      <w:r>
        <w:tab/>
        <w:t xml:space="preserve">Данные о возрасте жертв торговли детьми </w:t>
      </w:r>
      <w:r w:rsidR="007E0F46">
        <w:tab/>
      </w:r>
      <w:r w:rsidR="00625AAD" w:rsidRPr="00625AAD">
        <w:tab/>
        <w:t>42−44</w:t>
      </w:r>
      <w:r w:rsidR="00323479" w:rsidRPr="00323479">
        <w:tab/>
        <w:t>10</w:t>
      </w:r>
    </w:p>
    <w:p w:rsidR="0093672D" w:rsidRPr="00323479"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7E0F46">
        <w:tab/>
      </w:r>
      <w:r>
        <w:t>B.</w:t>
      </w:r>
      <w:r>
        <w:tab/>
        <w:t>Данные о масштабах торговли детьми</w:t>
      </w:r>
      <w:r w:rsidR="007E0F46">
        <w:tab/>
      </w:r>
      <w:r w:rsidR="00625AAD" w:rsidRPr="00625AAD">
        <w:tab/>
        <w:t>45−49</w:t>
      </w:r>
      <w:r w:rsidR="00323479" w:rsidRPr="00323479">
        <w:tab/>
        <w:t>10</w:t>
      </w:r>
    </w:p>
    <w:p w:rsidR="0093672D" w:rsidRPr="00323479"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7E0F46">
        <w:tab/>
      </w:r>
      <w:r>
        <w:t>C.</w:t>
      </w:r>
      <w:r>
        <w:tab/>
        <w:t>Данные о детской проституции</w:t>
      </w:r>
      <w:r w:rsidR="007E0F46">
        <w:tab/>
      </w:r>
      <w:r w:rsidR="00625AAD" w:rsidRPr="00625AAD">
        <w:tab/>
        <w:t>50−52</w:t>
      </w:r>
      <w:r w:rsidR="00323479" w:rsidRPr="00323479">
        <w:tab/>
        <w:t>11</w:t>
      </w:r>
    </w:p>
    <w:p w:rsidR="0093672D" w:rsidRPr="00323479"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7E0F46">
        <w:tab/>
      </w:r>
      <w:r>
        <w:t>D.</w:t>
      </w:r>
      <w:r>
        <w:tab/>
        <w:t>Информация о распространении детской порнографии</w:t>
      </w:r>
      <w:r w:rsidR="007E0F46">
        <w:tab/>
      </w:r>
      <w:r w:rsidR="00625AAD" w:rsidRPr="00625AAD">
        <w:tab/>
        <w:t>53−58</w:t>
      </w:r>
      <w:r w:rsidR="00323479" w:rsidRPr="00323479">
        <w:tab/>
        <w:t>11</w:t>
      </w:r>
    </w:p>
    <w:p w:rsidR="0093672D" w:rsidRPr="005637F7" w:rsidRDefault="007E0F46" w:rsidP="0093672D">
      <w:pPr>
        <w:tabs>
          <w:tab w:val="right" w:pos="850"/>
          <w:tab w:val="left" w:pos="1134"/>
          <w:tab w:val="left" w:pos="1559"/>
          <w:tab w:val="left" w:pos="1984"/>
          <w:tab w:val="left" w:leader="dot" w:pos="7654"/>
          <w:tab w:val="right" w:pos="8929"/>
          <w:tab w:val="right" w:pos="9638"/>
        </w:tabs>
        <w:suppressAutoHyphens/>
        <w:spacing w:after="120"/>
      </w:pPr>
      <w:r>
        <w:tab/>
      </w:r>
      <w:r w:rsidR="0093672D">
        <w:t>III.</w:t>
      </w:r>
      <w:r w:rsidR="0093672D">
        <w:tab/>
        <w:t>О</w:t>
      </w:r>
      <w:r>
        <w:t>бщие меры по осуществлению</w:t>
      </w:r>
      <w:r>
        <w:tab/>
      </w:r>
      <w:r w:rsidR="00625AAD">
        <w:rPr>
          <w:lang w:val="en-US"/>
        </w:rPr>
        <w:tab/>
      </w:r>
      <w:r w:rsidR="00625AAD" w:rsidRPr="00625AAD">
        <w:t>59−111</w:t>
      </w:r>
      <w:r w:rsidR="00323479" w:rsidRPr="005637F7">
        <w:tab/>
      </w:r>
      <w:r w:rsidR="005637F7" w:rsidRPr="005637F7">
        <w:t>12</w:t>
      </w:r>
    </w:p>
    <w:p w:rsidR="0093672D" w:rsidRPr="005637F7"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6379DD">
        <w:tab/>
        <w:t>А</w:t>
      </w:r>
      <w:r>
        <w:t>.</w:t>
      </w:r>
      <w:r>
        <w:tab/>
        <w:t xml:space="preserve">Национальная стратегия по искоренению торговли детьми, детской </w:t>
      </w:r>
      <w:r w:rsidR="006379DD">
        <w:br/>
      </w:r>
      <w:r w:rsidR="006379DD">
        <w:tab/>
      </w:r>
      <w:r w:rsidR="006379DD">
        <w:tab/>
      </w:r>
      <w:r w:rsidR="006379DD">
        <w:tab/>
      </w:r>
      <w:r>
        <w:t>проституции и детской порнографии</w:t>
      </w:r>
      <w:r w:rsidR="006379DD">
        <w:tab/>
      </w:r>
      <w:r w:rsidR="006379DD">
        <w:tab/>
      </w:r>
      <w:r w:rsidR="00625AAD" w:rsidRPr="00625AAD">
        <w:t>59−111</w:t>
      </w:r>
      <w:r w:rsidR="005637F7" w:rsidRPr="005637F7">
        <w:tab/>
        <w:t>12</w:t>
      </w:r>
    </w:p>
    <w:p w:rsidR="0093672D" w:rsidRPr="005637F7" w:rsidRDefault="006379DD" w:rsidP="0093672D">
      <w:pPr>
        <w:tabs>
          <w:tab w:val="right" w:pos="850"/>
          <w:tab w:val="left" w:pos="1134"/>
          <w:tab w:val="left" w:pos="1559"/>
          <w:tab w:val="left" w:pos="1984"/>
          <w:tab w:val="left" w:leader="dot" w:pos="7654"/>
          <w:tab w:val="right" w:pos="8929"/>
          <w:tab w:val="right" w:pos="9638"/>
        </w:tabs>
        <w:suppressAutoHyphens/>
        <w:spacing w:after="120"/>
      </w:pPr>
      <w:r>
        <w:tab/>
      </w:r>
      <w:r w:rsidR="0093672D">
        <w:t>IV.</w:t>
      </w:r>
      <w:r w:rsidR="0093672D">
        <w:tab/>
        <w:t>П</w:t>
      </w:r>
      <w:r>
        <w:t>редупреждение</w:t>
      </w:r>
      <w:r w:rsidR="00625AAD" w:rsidRPr="00D666A2">
        <w:tab/>
      </w:r>
      <w:r w:rsidR="00625AAD" w:rsidRPr="00D666A2">
        <w:tab/>
        <w:t>112−139</w:t>
      </w:r>
      <w:r w:rsidR="005637F7" w:rsidRPr="005637F7">
        <w:tab/>
        <w:t>19</w:t>
      </w:r>
    </w:p>
    <w:p w:rsidR="0093672D" w:rsidRPr="005637F7"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6379DD">
        <w:tab/>
      </w:r>
      <w:r>
        <w:t>A.</w:t>
      </w:r>
      <w:r>
        <w:tab/>
        <w:t xml:space="preserve">Меры по предупреждению торговли детьми, детской проституции </w:t>
      </w:r>
      <w:r w:rsidR="006379DD">
        <w:br/>
      </w:r>
      <w:r w:rsidR="006379DD">
        <w:tab/>
      </w:r>
      <w:r w:rsidR="006379DD">
        <w:tab/>
      </w:r>
      <w:r w:rsidR="006379DD">
        <w:tab/>
      </w:r>
      <w:r>
        <w:t>и детской порнографии</w:t>
      </w:r>
      <w:r w:rsidR="006379DD">
        <w:tab/>
      </w:r>
      <w:r w:rsidR="00625AAD" w:rsidRPr="00D666A2">
        <w:tab/>
      </w:r>
      <w:r w:rsidR="00D666A2" w:rsidRPr="00D666A2">
        <w:t>112−127</w:t>
      </w:r>
      <w:r w:rsidR="005637F7" w:rsidRPr="005637F7">
        <w:tab/>
        <w:t>19</w:t>
      </w:r>
    </w:p>
    <w:p w:rsidR="0093672D" w:rsidRPr="005637F7" w:rsidRDefault="006379DD" w:rsidP="0093672D">
      <w:pPr>
        <w:tabs>
          <w:tab w:val="right" w:pos="850"/>
          <w:tab w:val="left" w:pos="1134"/>
          <w:tab w:val="left" w:pos="1559"/>
          <w:tab w:val="left" w:pos="1984"/>
          <w:tab w:val="left" w:leader="dot" w:pos="7654"/>
          <w:tab w:val="right" w:pos="8929"/>
          <w:tab w:val="right" w:pos="9638"/>
        </w:tabs>
        <w:suppressAutoHyphens/>
        <w:spacing w:after="120"/>
      </w:pPr>
      <w:r>
        <w:tab/>
      </w:r>
      <w:r>
        <w:tab/>
      </w:r>
      <w:r w:rsidR="0093672D">
        <w:t>B.</w:t>
      </w:r>
      <w:r w:rsidR="0093672D">
        <w:tab/>
        <w:t xml:space="preserve">Меры по повышению уровня осведомленности общественности </w:t>
      </w:r>
      <w:r>
        <w:br/>
      </w:r>
      <w:r>
        <w:tab/>
      </w:r>
      <w:r>
        <w:tab/>
      </w:r>
      <w:r>
        <w:tab/>
      </w:r>
      <w:r w:rsidR="0093672D">
        <w:t xml:space="preserve">о пагубных последствиях торговли детьми, детской проституции </w:t>
      </w:r>
      <w:r>
        <w:br/>
      </w:r>
      <w:r>
        <w:tab/>
      </w:r>
      <w:r>
        <w:tab/>
      </w:r>
      <w:r>
        <w:tab/>
      </w:r>
      <w:r w:rsidR="0093672D">
        <w:t xml:space="preserve">и детской порнографии </w:t>
      </w:r>
      <w:r>
        <w:tab/>
      </w:r>
      <w:r w:rsidR="00D666A2" w:rsidRPr="00D666A2">
        <w:tab/>
        <w:t>128−139</w:t>
      </w:r>
      <w:r w:rsidR="005637F7" w:rsidRPr="005637F7">
        <w:tab/>
        <w:t>21</w:t>
      </w:r>
    </w:p>
    <w:p w:rsidR="0093672D" w:rsidRPr="005637F7" w:rsidRDefault="006379DD" w:rsidP="0093672D">
      <w:pPr>
        <w:tabs>
          <w:tab w:val="right" w:pos="850"/>
          <w:tab w:val="left" w:pos="1134"/>
          <w:tab w:val="left" w:pos="1559"/>
          <w:tab w:val="left" w:pos="1984"/>
          <w:tab w:val="left" w:leader="dot" w:pos="7654"/>
          <w:tab w:val="right" w:pos="8929"/>
          <w:tab w:val="right" w:pos="9638"/>
        </w:tabs>
        <w:suppressAutoHyphens/>
        <w:spacing w:after="120"/>
      </w:pPr>
      <w:r>
        <w:tab/>
      </w:r>
      <w:r w:rsidR="0093672D">
        <w:t>V.</w:t>
      </w:r>
      <w:r w:rsidR="0093672D">
        <w:tab/>
        <w:t>З</w:t>
      </w:r>
      <w:r>
        <w:t>апрещение и связанные с ним вопросы</w:t>
      </w:r>
      <w:r>
        <w:tab/>
      </w:r>
      <w:r>
        <w:tab/>
      </w:r>
      <w:r w:rsidR="00D666A2" w:rsidRPr="00D666A2">
        <w:t>140−235</w:t>
      </w:r>
      <w:r w:rsidR="005637F7" w:rsidRPr="005637F7">
        <w:tab/>
        <w:t>23</w:t>
      </w:r>
    </w:p>
    <w:p w:rsidR="0093672D" w:rsidRPr="005637F7"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6379DD">
        <w:tab/>
      </w:r>
      <w:r>
        <w:t>A.</w:t>
      </w:r>
      <w:r>
        <w:tab/>
        <w:t xml:space="preserve">Применение Уголовного кодекса Республики Беларусь в отношении </w:t>
      </w:r>
      <w:r w:rsidR="00541EE9" w:rsidRPr="00541EE9">
        <w:br/>
      </w:r>
      <w:r w:rsidR="00541EE9" w:rsidRPr="00541EE9">
        <w:tab/>
      </w:r>
      <w:r w:rsidR="00541EE9" w:rsidRPr="00541EE9">
        <w:tab/>
      </w:r>
      <w:r w:rsidR="00541EE9" w:rsidRPr="00541EE9">
        <w:tab/>
      </w:r>
      <w:r>
        <w:t xml:space="preserve">действий, касающихся торговли детьми, детской проституции </w:t>
      </w:r>
      <w:r w:rsidR="00541EE9" w:rsidRPr="00541EE9">
        <w:br/>
      </w:r>
      <w:r w:rsidR="00541EE9" w:rsidRPr="00541EE9">
        <w:tab/>
      </w:r>
      <w:r w:rsidR="00541EE9" w:rsidRPr="00541EE9">
        <w:tab/>
      </w:r>
      <w:r w:rsidR="00541EE9" w:rsidRPr="00541EE9">
        <w:tab/>
      </w:r>
      <w:r>
        <w:t>и детской порнографии</w:t>
      </w:r>
      <w:r w:rsidR="00541EE9" w:rsidRPr="00D666A2">
        <w:tab/>
      </w:r>
      <w:r w:rsidR="00541EE9" w:rsidRPr="00D666A2">
        <w:tab/>
      </w:r>
      <w:r w:rsidR="00D666A2" w:rsidRPr="00D666A2">
        <w:t>140−166</w:t>
      </w:r>
      <w:r w:rsidR="005637F7" w:rsidRPr="005637F7">
        <w:tab/>
        <w:t>23</w:t>
      </w:r>
    </w:p>
    <w:p w:rsidR="0093672D" w:rsidRPr="00A40DEB"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6379DD">
        <w:tab/>
      </w:r>
      <w:r>
        <w:t>B.</w:t>
      </w:r>
      <w:r>
        <w:tab/>
        <w:t xml:space="preserve">Препятствия в области законодательства для осуществления </w:t>
      </w:r>
      <w:r w:rsidR="00541EE9" w:rsidRPr="00541EE9">
        <w:br/>
      </w:r>
      <w:r w:rsidR="00541EE9" w:rsidRPr="00541EE9">
        <w:tab/>
      </w:r>
      <w:r w:rsidR="00541EE9" w:rsidRPr="00541EE9">
        <w:tab/>
      </w:r>
      <w:r w:rsidR="00541EE9" w:rsidRPr="00541EE9">
        <w:tab/>
      </w:r>
      <w:r>
        <w:t xml:space="preserve">Факультативного протокола, касающегося торговли детьми, </w:t>
      </w:r>
      <w:r w:rsidR="00541EE9" w:rsidRPr="00541EE9">
        <w:br/>
      </w:r>
      <w:r w:rsidR="00541EE9" w:rsidRPr="00541EE9">
        <w:tab/>
      </w:r>
      <w:r w:rsidR="00541EE9" w:rsidRPr="00541EE9">
        <w:tab/>
      </w:r>
      <w:r w:rsidR="00541EE9" w:rsidRPr="00541EE9">
        <w:tab/>
      </w:r>
      <w:r>
        <w:t>детской проституции и детской порнографии</w:t>
      </w:r>
      <w:r w:rsidR="00541EE9" w:rsidRPr="00D666A2">
        <w:tab/>
      </w:r>
      <w:r w:rsidR="00541EE9" w:rsidRPr="00D666A2">
        <w:tab/>
      </w:r>
      <w:r w:rsidR="00D666A2" w:rsidRPr="00D666A2">
        <w:t>167</w:t>
      </w:r>
      <w:r w:rsidR="00A40DEB" w:rsidRPr="00A40DEB">
        <w:tab/>
        <w:t>30</w:t>
      </w:r>
    </w:p>
    <w:p w:rsidR="0093672D" w:rsidRPr="00A40DEB"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6379DD">
        <w:tab/>
      </w:r>
      <w:r>
        <w:t>C.</w:t>
      </w:r>
      <w:r>
        <w:tab/>
        <w:t>Законодательные акты, касающиеся уголовной ответственности</w:t>
      </w:r>
      <w:r w:rsidR="00541EE9" w:rsidRPr="00541EE9">
        <w:br/>
      </w:r>
      <w:r w:rsidR="00541EE9" w:rsidRPr="00541EE9">
        <w:tab/>
      </w:r>
      <w:r w:rsidR="00541EE9" w:rsidRPr="00541EE9">
        <w:tab/>
      </w:r>
      <w:r w:rsidR="00541EE9" w:rsidRPr="00541EE9">
        <w:tab/>
      </w:r>
      <w:r>
        <w:t>юридических лиц</w:t>
      </w:r>
      <w:r w:rsidR="00541EE9" w:rsidRPr="00541EE9">
        <w:tab/>
      </w:r>
      <w:r w:rsidR="00541EE9" w:rsidRPr="00D666A2">
        <w:tab/>
      </w:r>
      <w:r w:rsidR="00D666A2" w:rsidRPr="00D666A2">
        <w:t>168</w:t>
      </w:r>
      <w:r w:rsidR="008772D7" w:rsidRPr="008772D7">
        <w:t>−170</w:t>
      </w:r>
      <w:r w:rsidR="00A40DEB" w:rsidRPr="00A40DEB">
        <w:tab/>
        <w:t>30</w:t>
      </w:r>
    </w:p>
    <w:p w:rsidR="0093672D" w:rsidRPr="00A40DEB"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6379DD">
        <w:tab/>
      </w:r>
      <w:r>
        <w:t>D.</w:t>
      </w:r>
      <w:r>
        <w:tab/>
        <w:t>Меры по предупреждению незаконного усыновления/удочерения</w:t>
      </w:r>
      <w:r w:rsidR="00541EE9" w:rsidRPr="00541EE9">
        <w:br/>
      </w:r>
      <w:r w:rsidR="00541EE9" w:rsidRPr="00541EE9">
        <w:tab/>
      </w:r>
      <w:r w:rsidR="00541EE9" w:rsidRPr="00541EE9">
        <w:tab/>
      </w:r>
      <w:r w:rsidR="00541EE9" w:rsidRPr="00541EE9">
        <w:tab/>
      </w:r>
      <w:r>
        <w:t>детей в Республике Беларусь</w:t>
      </w:r>
      <w:r w:rsidR="00541EE9" w:rsidRPr="00541EE9">
        <w:tab/>
      </w:r>
      <w:r w:rsidR="00541EE9" w:rsidRPr="008772D7">
        <w:tab/>
      </w:r>
      <w:r w:rsidR="008772D7" w:rsidRPr="008772D7">
        <w:t>171−204</w:t>
      </w:r>
      <w:r w:rsidR="00A40DEB" w:rsidRPr="00A40DEB">
        <w:tab/>
        <w:t>31</w:t>
      </w:r>
    </w:p>
    <w:p w:rsidR="0093672D" w:rsidRPr="00A40DEB"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6379DD">
        <w:tab/>
      </w:r>
      <w:r>
        <w:t>E.</w:t>
      </w:r>
      <w:r>
        <w:tab/>
        <w:t>О законодательстве, запрещающем производство и распространение</w:t>
      </w:r>
      <w:r w:rsidR="00541EE9" w:rsidRPr="00541EE9">
        <w:br/>
      </w:r>
      <w:r w:rsidR="00541EE9" w:rsidRPr="00541EE9">
        <w:tab/>
      </w:r>
      <w:r w:rsidR="00541EE9" w:rsidRPr="00541EE9">
        <w:tab/>
      </w:r>
      <w:r w:rsidR="00541EE9" w:rsidRPr="00541EE9">
        <w:tab/>
      </w:r>
      <w:r>
        <w:t>материалов, рекламирующих торговлю детьми, детскую проституцию</w:t>
      </w:r>
      <w:r w:rsidR="00541EE9" w:rsidRPr="00541EE9">
        <w:br/>
      </w:r>
      <w:r w:rsidR="00541EE9" w:rsidRPr="00541EE9">
        <w:tab/>
      </w:r>
      <w:r w:rsidR="00541EE9" w:rsidRPr="00541EE9">
        <w:tab/>
      </w:r>
      <w:r w:rsidR="00541EE9" w:rsidRPr="00541EE9">
        <w:tab/>
      </w:r>
      <w:r>
        <w:t>и детскую порнографию</w:t>
      </w:r>
      <w:r w:rsidR="00541EE9">
        <w:rPr>
          <w:lang w:val="en-US"/>
        </w:rPr>
        <w:tab/>
      </w:r>
      <w:r w:rsidR="00541EE9">
        <w:rPr>
          <w:lang w:val="en-US"/>
        </w:rPr>
        <w:tab/>
      </w:r>
      <w:r w:rsidR="008772D7" w:rsidRPr="008772D7">
        <w:t>205−217</w:t>
      </w:r>
      <w:r w:rsidR="00A40DEB" w:rsidRPr="00A40DEB">
        <w:tab/>
        <w:t>35</w:t>
      </w:r>
    </w:p>
    <w:p w:rsidR="0093672D" w:rsidRPr="00A40DEB"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6379DD">
        <w:tab/>
      </w:r>
      <w:r>
        <w:t>F.</w:t>
      </w:r>
      <w:r>
        <w:tab/>
        <w:t>Правовые положения, устанавливающие юрисдикцию в отношении</w:t>
      </w:r>
      <w:r w:rsidR="00541EE9" w:rsidRPr="00541EE9">
        <w:br/>
      </w:r>
      <w:r w:rsidR="00541EE9" w:rsidRPr="00541EE9">
        <w:tab/>
      </w:r>
      <w:r w:rsidR="005D0A6A" w:rsidRPr="005D0A6A">
        <w:tab/>
      </w:r>
      <w:r w:rsidR="005D0A6A" w:rsidRPr="005D0A6A">
        <w:tab/>
      </w:r>
      <w:r>
        <w:t xml:space="preserve">преступлений, касающихся торговли детьми, детской проституции </w:t>
      </w:r>
      <w:r w:rsidR="005D0A6A" w:rsidRPr="005D0A6A">
        <w:br/>
      </w:r>
      <w:r w:rsidR="005D0A6A" w:rsidRPr="005D0A6A">
        <w:tab/>
      </w:r>
      <w:r w:rsidR="005D0A6A" w:rsidRPr="005D0A6A">
        <w:tab/>
      </w:r>
      <w:r w:rsidR="005D0A6A" w:rsidRPr="005D0A6A">
        <w:tab/>
      </w:r>
      <w:r>
        <w:t>и детской порнографии</w:t>
      </w:r>
      <w:r w:rsidR="005D0A6A" w:rsidRPr="008772D7">
        <w:tab/>
      </w:r>
      <w:r w:rsidR="005D0A6A" w:rsidRPr="008772D7">
        <w:tab/>
      </w:r>
      <w:r w:rsidR="008772D7" w:rsidRPr="008772D7">
        <w:t>218−229</w:t>
      </w:r>
      <w:r w:rsidR="00A40DEB" w:rsidRPr="00A40DEB">
        <w:tab/>
        <w:t>37</w:t>
      </w:r>
    </w:p>
    <w:p w:rsidR="0093672D" w:rsidRPr="00A40DEB"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6379DD">
        <w:tab/>
      </w:r>
      <w:r>
        <w:t>G.</w:t>
      </w:r>
      <w:r>
        <w:tab/>
        <w:t>Правовое сотрудничество с другими государствами-участниками</w:t>
      </w:r>
      <w:r w:rsidR="005D0A6A" w:rsidRPr="005D0A6A">
        <w:br/>
      </w:r>
      <w:r w:rsidR="005D0A6A" w:rsidRPr="005D0A6A">
        <w:tab/>
      </w:r>
      <w:r w:rsidR="005D0A6A" w:rsidRPr="005D0A6A">
        <w:tab/>
      </w:r>
      <w:r w:rsidR="005D0A6A" w:rsidRPr="005D0A6A">
        <w:tab/>
      </w:r>
      <w:r>
        <w:t xml:space="preserve">Факультативного протокола, касающегося торговли детьми, </w:t>
      </w:r>
      <w:r w:rsidR="005D0A6A" w:rsidRPr="005D0A6A">
        <w:br/>
      </w:r>
      <w:r w:rsidR="005D0A6A" w:rsidRPr="005D0A6A">
        <w:tab/>
      </w:r>
      <w:r w:rsidR="005D0A6A" w:rsidRPr="005D0A6A">
        <w:tab/>
      </w:r>
      <w:r w:rsidR="005D0A6A" w:rsidRPr="005D0A6A">
        <w:tab/>
      </w:r>
      <w:r>
        <w:t xml:space="preserve">детской проституции и детской порнографии, в отношении </w:t>
      </w:r>
      <w:r w:rsidR="005D0A6A" w:rsidRPr="005D0A6A">
        <w:br/>
      </w:r>
      <w:r w:rsidR="005D0A6A" w:rsidRPr="005D0A6A">
        <w:tab/>
      </w:r>
      <w:r w:rsidR="005D0A6A" w:rsidRPr="005D0A6A">
        <w:tab/>
      </w:r>
      <w:r w:rsidR="005D0A6A" w:rsidRPr="005D0A6A">
        <w:tab/>
      </w:r>
      <w:r>
        <w:t>проведения расследований, процедуры выдачи преступников</w:t>
      </w:r>
      <w:r w:rsidR="005D0A6A" w:rsidRPr="008772D7">
        <w:tab/>
      </w:r>
      <w:r w:rsidR="005D0A6A" w:rsidRPr="008772D7">
        <w:tab/>
      </w:r>
      <w:r w:rsidR="008772D7" w:rsidRPr="008772D7">
        <w:t>230−231</w:t>
      </w:r>
      <w:r w:rsidR="005D0A6A" w:rsidRPr="008772D7">
        <w:tab/>
      </w:r>
      <w:r w:rsidR="00A40DEB" w:rsidRPr="00A40DEB">
        <w:t>39</w:t>
      </w:r>
    </w:p>
    <w:p w:rsidR="0093672D" w:rsidRPr="00A40DEB"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6379DD">
        <w:tab/>
      </w:r>
      <w:r>
        <w:t>H.</w:t>
      </w:r>
      <w:r>
        <w:tab/>
        <w:t>Практика изъятия и конфискации материалов и доходов, касающихся</w:t>
      </w:r>
      <w:r w:rsidR="005D0A6A" w:rsidRPr="005D0A6A">
        <w:br/>
      </w:r>
      <w:r w:rsidR="005D0A6A" w:rsidRPr="005D0A6A">
        <w:tab/>
      </w:r>
      <w:r w:rsidR="005D0A6A" w:rsidRPr="005D0A6A">
        <w:tab/>
      </w:r>
      <w:r w:rsidR="005D0A6A" w:rsidRPr="005D0A6A">
        <w:tab/>
      </w:r>
      <w:r>
        <w:t>торговли детьми, детской проституции и детской порнографии</w:t>
      </w:r>
      <w:r w:rsidR="005D0A6A" w:rsidRPr="005D0A6A">
        <w:tab/>
      </w:r>
      <w:r w:rsidR="005D0A6A" w:rsidRPr="008772D7">
        <w:tab/>
      </w:r>
      <w:r w:rsidR="008772D7" w:rsidRPr="008772D7">
        <w:t>232−235</w:t>
      </w:r>
      <w:r w:rsidR="00A40DEB" w:rsidRPr="00A40DEB">
        <w:tab/>
        <w:t>39</w:t>
      </w:r>
    </w:p>
    <w:p w:rsidR="0093672D" w:rsidRPr="00A40DEB" w:rsidRDefault="006379DD" w:rsidP="0093672D">
      <w:pPr>
        <w:tabs>
          <w:tab w:val="right" w:pos="850"/>
          <w:tab w:val="left" w:pos="1134"/>
          <w:tab w:val="left" w:pos="1559"/>
          <w:tab w:val="left" w:pos="1984"/>
          <w:tab w:val="left" w:leader="dot" w:pos="7654"/>
          <w:tab w:val="right" w:pos="8929"/>
          <w:tab w:val="right" w:pos="9638"/>
        </w:tabs>
        <w:suppressAutoHyphens/>
        <w:spacing w:after="120"/>
      </w:pPr>
      <w:r>
        <w:tab/>
      </w:r>
      <w:r w:rsidR="0093672D">
        <w:t>VI.</w:t>
      </w:r>
      <w:r w:rsidR="0093672D">
        <w:tab/>
        <w:t>З</w:t>
      </w:r>
      <w:r w:rsidR="005D0A6A">
        <w:t>ащита прав жертв</w:t>
      </w:r>
      <w:r w:rsidR="005D0A6A" w:rsidRPr="005110FC">
        <w:tab/>
      </w:r>
      <w:r w:rsidR="008772D7" w:rsidRPr="005110FC">
        <w:tab/>
        <w:t>236−289</w:t>
      </w:r>
      <w:r w:rsidR="00A40DEB" w:rsidRPr="00A40DEB">
        <w:tab/>
        <w:t>40</w:t>
      </w:r>
    </w:p>
    <w:p w:rsidR="0093672D" w:rsidRPr="00A40DEB"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5D0A6A" w:rsidRPr="005110FC">
        <w:tab/>
      </w:r>
      <w:r>
        <w:t>A.</w:t>
      </w:r>
      <w:r w:rsidR="005D0A6A" w:rsidRPr="005D0A6A">
        <w:tab/>
      </w:r>
      <w:r>
        <w:t xml:space="preserve">Обеспечение прав и наилучших интересов детей, ставших </w:t>
      </w:r>
      <w:r w:rsidR="005D0A6A" w:rsidRPr="005D0A6A">
        <w:br/>
      </w:r>
      <w:r w:rsidR="005D0A6A" w:rsidRPr="005D0A6A">
        <w:tab/>
      </w:r>
      <w:r w:rsidR="005D0A6A" w:rsidRPr="005D0A6A">
        <w:tab/>
      </w:r>
      <w:r w:rsidR="005D0A6A" w:rsidRPr="005D0A6A">
        <w:tab/>
      </w:r>
      <w:r>
        <w:t xml:space="preserve">жертвами практики, запрещенной Факультативным протоколом, </w:t>
      </w:r>
      <w:r w:rsidR="005D0A6A" w:rsidRPr="005D0A6A">
        <w:br/>
      </w:r>
      <w:r w:rsidR="005D0A6A" w:rsidRPr="005D0A6A">
        <w:tab/>
      </w:r>
      <w:r w:rsidR="005D0A6A" w:rsidRPr="005D0A6A">
        <w:tab/>
      </w:r>
      <w:r w:rsidR="005D0A6A" w:rsidRPr="005D0A6A">
        <w:tab/>
      </w:r>
      <w:r>
        <w:t xml:space="preserve">касающимся торговли детьми, детской проституции и детской </w:t>
      </w:r>
      <w:r w:rsidR="005D0A6A" w:rsidRPr="005D0A6A">
        <w:br/>
      </w:r>
      <w:r w:rsidR="005D0A6A" w:rsidRPr="005D0A6A">
        <w:tab/>
      </w:r>
      <w:r w:rsidR="005D0A6A" w:rsidRPr="005D0A6A">
        <w:tab/>
      </w:r>
      <w:r w:rsidR="005D0A6A" w:rsidRPr="005D0A6A">
        <w:tab/>
      </w:r>
      <w:r>
        <w:t>порнографии</w:t>
      </w:r>
      <w:r w:rsidR="005D0A6A" w:rsidRPr="005110FC">
        <w:tab/>
      </w:r>
      <w:r w:rsidR="005D0A6A" w:rsidRPr="005110FC">
        <w:tab/>
      </w:r>
      <w:r w:rsidR="005110FC">
        <w:t>236−25</w:t>
      </w:r>
      <w:r w:rsidR="005110FC" w:rsidRPr="005110FC">
        <w:t>3</w:t>
      </w:r>
      <w:r w:rsidR="00A40DEB" w:rsidRPr="00A40DEB">
        <w:tab/>
        <w:t>40</w:t>
      </w:r>
    </w:p>
    <w:p w:rsidR="0093672D" w:rsidRPr="00A40DEB"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5D0A6A" w:rsidRPr="005110FC">
        <w:tab/>
      </w:r>
      <w:r>
        <w:t>B.</w:t>
      </w:r>
      <w:r>
        <w:tab/>
        <w:t>Установление возраста жертвы</w:t>
      </w:r>
      <w:r w:rsidR="005D0A6A" w:rsidRPr="005110FC">
        <w:tab/>
      </w:r>
      <w:r w:rsidR="005110FC" w:rsidRPr="005110FC">
        <w:tab/>
        <w:t>254−256</w:t>
      </w:r>
      <w:r w:rsidR="00A40DEB" w:rsidRPr="00A40DEB">
        <w:tab/>
        <w:t>42</w:t>
      </w:r>
    </w:p>
    <w:p w:rsidR="0093672D" w:rsidRPr="00A40DEB" w:rsidRDefault="005D0A6A" w:rsidP="0093672D">
      <w:pPr>
        <w:tabs>
          <w:tab w:val="right" w:pos="850"/>
          <w:tab w:val="left" w:pos="1134"/>
          <w:tab w:val="left" w:pos="1559"/>
          <w:tab w:val="left" w:pos="1984"/>
          <w:tab w:val="left" w:leader="dot" w:pos="7654"/>
          <w:tab w:val="right" w:pos="8929"/>
          <w:tab w:val="right" w:pos="9638"/>
        </w:tabs>
        <w:suppressAutoHyphens/>
        <w:spacing w:after="120"/>
      </w:pPr>
      <w:r w:rsidRPr="005110FC">
        <w:tab/>
      </w:r>
      <w:r w:rsidRPr="005110FC">
        <w:tab/>
      </w:r>
      <w:r w:rsidR="0093672D">
        <w:t>C.</w:t>
      </w:r>
      <w:r w:rsidR="0093672D">
        <w:tab/>
        <w:t xml:space="preserve">Подготовка лиц, работающих с жертвами торговли детьми, </w:t>
      </w:r>
      <w:r w:rsidRPr="005D0A6A">
        <w:br/>
      </w:r>
      <w:r w:rsidRPr="005D0A6A">
        <w:tab/>
      </w:r>
      <w:r w:rsidRPr="005D0A6A">
        <w:tab/>
      </w:r>
      <w:r w:rsidRPr="005D0A6A">
        <w:tab/>
      </w:r>
      <w:r w:rsidR="0093672D">
        <w:t>детской проституции и детской порнографии</w:t>
      </w:r>
      <w:r w:rsidRPr="005110FC">
        <w:tab/>
      </w:r>
      <w:r w:rsidRPr="005110FC">
        <w:tab/>
      </w:r>
      <w:r w:rsidR="005110FC" w:rsidRPr="005110FC">
        <w:t>257−263</w:t>
      </w:r>
      <w:r w:rsidR="00A40DEB" w:rsidRPr="00A40DEB">
        <w:tab/>
        <w:t>43</w:t>
      </w:r>
    </w:p>
    <w:p w:rsidR="0093672D" w:rsidRPr="00A40DEB"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5D0A6A" w:rsidRPr="005110FC">
        <w:tab/>
      </w:r>
      <w:r>
        <w:t>D.</w:t>
      </w:r>
      <w:r>
        <w:tab/>
        <w:t xml:space="preserve">Меры для создания условий работы учреждений и организаций, </w:t>
      </w:r>
      <w:r w:rsidR="005D0A6A" w:rsidRPr="005D0A6A">
        <w:br/>
      </w:r>
      <w:r w:rsidR="005D0A6A" w:rsidRPr="005D0A6A">
        <w:tab/>
      </w:r>
      <w:r w:rsidR="005D0A6A" w:rsidRPr="005D0A6A">
        <w:tab/>
      </w:r>
      <w:r w:rsidR="005D0A6A" w:rsidRPr="005D0A6A">
        <w:tab/>
      </w:r>
      <w:r>
        <w:t>работающих в сфере борьбы с торговлей людьми</w:t>
      </w:r>
      <w:r w:rsidR="005D0A6A" w:rsidRPr="005110FC">
        <w:tab/>
      </w:r>
      <w:r w:rsidR="005D0A6A" w:rsidRPr="005110FC">
        <w:tab/>
      </w:r>
      <w:r w:rsidR="005110FC" w:rsidRPr="005110FC">
        <w:t>264−267</w:t>
      </w:r>
      <w:r w:rsidR="00A40DEB" w:rsidRPr="00A40DEB">
        <w:tab/>
        <w:t>44</w:t>
      </w:r>
    </w:p>
    <w:p w:rsidR="0093672D" w:rsidRPr="00A40DEB"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5D0A6A" w:rsidRPr="005110FC">
        <w:tab/>
      </w:r>
      <w:r>
        <w:t>E.</w:t>
      </w:r>
      <w:r>
        <w:tab/>
        <w:t xml:space="preserve">Справедливое и беспристрастное судебное разбирательство </w:t>
      </w:r>
      <w:r w:rsidR="005D0A6A" w:rsidRPr="005D0A6A">
        <w:br/>
      </w:r>
      <w:r w:rsidR="005D0A6A" w:rsidRPr="005D0A6A">
        <w:tab/>
      </w:r>
      <w:r w:rsidR="005D0A6A" w:rsidRPr="005D0A6A">
        <w:tab/>
      </w:r>
      <w:r w:rsidR="005D0A6A" w:rsidRPr="005D0A6A">
        <w:tab/>
      </w:r>
      <w:r>
        <w:t>в отношении обвиняемых</w:t>
      </w:r>
      <w:r w:rsidR="005D0A6A" w:rsidRPr="005110FC">
        <w:tab/>
      </w:r>
      <w:r w:rsidR="005D0A6A" w:rsidRPr="005110FC">
        <w:tab/>
      </w:r>
      <w:r w:rsidR="005110FC" w:rsidRPr="005110FC">
        <w:t>268−</w:t>
      </w:r>
      <w:r w:rsidR="00353739">
        <w:t>27</w:t>
      </w:r>
      <w:r w:rsidR="00353739" w:rsidRPr="00353739">
        <w:t>0</w:t>
      </w:r>
      <w:r w:rsidR="00A40DEB" w:rsidRPr="00A40DEB">
        <w:tab/>
        <w:t>44</w:t>
      </w:r>
    </w:p>
    <w:p w:rsidR="0093672D" w:rsidRPr="00A40DEB"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5D0A6A" w:rsidRPr="005110FC">
        <w:tab/>
      </w:r>
      <w:r>
        <w:t>F.</w:t>
      </w:r>
      <w:r>
        <w:tab/>
        <w:t xml:space="preserve">Реабилитация жертв торговли детьми, детской проституции </w:t>
      </w:r>
      <w:r w:rsidR="005D0A6A" w:rsidRPr="005D0A6A">
        <w:br/>
      </w:r>
      <w:r w:rsidR="005D0A6A" w:rsidRPr="005D0A6A">
        <w:tab/>
      </w:r>
      <w:r w:rsidR="005D0A6A" w:rsidRPr="005D0A6A">
        <w:tab/>
      </w:r>
      <w:r w:rsidR="005D0A6A" w:rsidRPr="005D0A6A">
        <w:tab/>
      </w:r>
      <w:r>
        <w:t>и детской порнографии</w:t>
      </w:r>
      <w:r w:rsidR="005D0A6A" w:rsidRPr="005110FC">
        <w:tab/>
      </w:r>
      <w:r w:rsidR="005110FC" w:rsidRPr="005110FC">
        <w:tab/>
        <w:t>27</w:t>
      </w:r>
      <w:r w:rsidR="00353739" w:rsidRPr="00353739">
        <w:t>1</w:t>
      </w:r>
      <w:r w:rsidR="005110FC" w:rsidRPr="005110FC">
        <w:t>−2</w:t>
      </w:r>
      <w:r w:rsidR="00353739" w:rsidRPr="00353739">
        <w:t>7</w:t>
      </w:r>
      <w:r w:rsidR="005110FC" w:rsidRPr="005110FC">
        <w:t>8</w:t>
      </w:r>
      <w:r w:rsidR="00A40DEB" w:rsidRPr="00A40DEB">
        <w:tab/>
        <w:t>45</w:t>
      </w:r>
    </w:p>
    <w:p w:rsidR="0093672D" w:rsidRPr="00A40DEB"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5D0A6A" w:rsidRPr="005110FC">
        <w:tab/>
      </w:r>
      <w:r>
        <w:t>G.</w:t>
      </w:r>
      <w:r>
        <w:tab/>
        <w:t xml:space="preserve">Реабилитация жертв торговли детьми, детской проституции </w:t>
      </w:r>
      <w:r w:rsidR="005D0A6A" w:rsidRPr="005D0A6A">
        <w:br/>
      </w:r>
      <w:r w:rsidR="005D0A6A" w:rsidRPr="005D0A6A">
        <w:tab/>
      </w:r>
      <w:r w:rsidR="005D0A6A" w:rsidRPr="005D0A6A">
        <w:tab/>
      </w:r>
      <w:r w:rsidR="005D0A6A" w:rsidRPr="005D0A6A">
        <w:tab/>
      </w:r>
      <w:r>
        <w:t xml:space="preserve">и детской порнографии, являющихся иностранными гражданами </w:t>
      </w:r>
      <w:r w:rsidR="002A5304" w:rsidRPr="002A5304">
        <w:br/>
      </w:r>
      <w:r w:rsidR="002A5304" w:rsidRPr="002A5304">
        <w:tab/>
      </w:r>
      <w:r w:rsidR="002A5304" w:rsidRPr="002A5304">
        <w:tab/>
      </w:r>
      <w:r w:rsidR="002A5304" w:rsidRPr="002A5304">
        <w:tab/>
      </w:r>
      <w:r>
        <w:t xml:space="preserve">либо лицами без гражданства </w:t>
      </w:r>
      <w:r w:rsidR="002A5304" w:rsidRPr="00353739">
        <w:tab/>
      </w:r>
      <w:r w:rsidR="005110FC" w:rsidRPr="00353739">
        <w:tab/>
      </w:r>
      <w:r w:rsidR="00353739" w:rsidRPr="00353739">
        <w:t>279−281</w:t>
      </w:r>
      <w:r w:rsidR="00A40DEB" w:rsidRPr="00A40DEB">
        <w:tab/>
        <w:t>46</w:t>
      </w:r>
    </w:p>
    <w:p w:rsidR="0093672D" w:rsidRPr="00A40DEB" w:rsidRDefault="0093672D" w:rsidP="0093672D">
      <w:pPr>
        <w:tabs>
          <w:tab w:val="right" w:pos="850"/>
          <w:tab w:val="left" w:pos="1134"/>
          <w:tab w:val="left" w:pos="1559"/>
          <w:tab w:val="left" w:pos="1984"/>
          <w:tab w:val="left" w:leader="dot" w:pos="7654"/>
          <w:tab w:val="right" w:pos="8929"/>
          <w:tab w:val="right" w:pos="9638"/>
        </w:tabs>
        <w:suppressAutoHyphens/>
        <w:spacing w:after="120"/>
      </w:pPr>
      <w:r>
        <w:tab/>
      </w:r>
      <w:r w:rsidR="002A5304" w:rsidRPr="00353739">
        <w:tab/>
      </w:r>
      <w:r>
        <w:t>H.</w:t>
      </w:r>
      <w:r>
        <w:tab/>
        <w:t xml:space="preserve">Получение компенсации за ущерб от лиц, несущих ответственность </w:t>
      </w:r>
      <w:r w:rsidR="002A5304" w:rsidRPr="002A5304">
        <w:br/>
      </w:r>
      <w:r w:rsidR="002A5304" w:rsidRPr="002A5304">
        <w:tab/>
      </w:r>
      <w:r w:rsidR="002A5304" w:rsidRPr="002A5304">
        <w:tab/>
      </w:r>
      <w:r w:rsidR="002A5304" w:rsidRPr="002A5304">
        <w:tab/>
      </w:r>
      <w:r>
        <w:t>по закону</w:t>
      </w:r>
      <w:r w:rsidR="002A5304" w:rsidRPr="00353739">
        <w:tab/>
      </w:r>
      <w:r w:rsidR="002A5304" w:rsidRPr="00353739">
        <w:tab/>
      </w:r>
      <w:r w:rsidR="00353739" w:rsidRPr="00353739">
        <w:t>282−289</w:t>
      </w:r>
      <w:r w:rsidR="002A5304" w:rsidRPr="00353739">
        <w:tab/>
      </w:r>
      <w:r w:rsidR="00A40DEB" w:rsidRPr="00A40DEB">
        <w:t>47</w:t>
      </w:r>
    </w:p>
    <w:p w:rsidR="0093672D" w:rsidRPr="002A5304" w:rsidRDefault="002A5304" w:rsidP="0093672D">
      <w:pPr>
        <w:tabs>
          <w:tab w:val="right" w:pos="850"/>
          <w:tab w:val="left" w:pos="1134"/>
          <w:tab w:val="left" w:pos="1559"/>
          <w:tab w:val="left" w:pos="1984"/>
          <w:tab w:val="left" w:leader="dot" w:pos="7654"/>
          <w:tab w:val="right" w:pos="8929"/>
          <w:tab w:val="right" w:pos="9638"/>
        </w:tabs>
        <w:suppressAutoHyphens/>
        <w:spacing w:after="120"/>
        <w:rPr>
          <w:lang w:val="en-US"/>
        </w:rPr>
      </w:pPr>
      <w:r w:rsidRPr="00353739">
        <w:tab/>
      </w:r>
      <w:r w:rsidR="0093672D">
        <w:t>VII.</w:t>
      </w:r>
      <w:r w:rsidR="0093672D">
        <w:tab/>
        <w:t>М</w:t>
      </w:r>
      <w:r>
        <w:t>еждународная техническая помощь</w:t>
      </w:r>
      <w:r>
        <w:rPr>
          <w:lang w:val="en-US"/>
        </w:rPr>
        <w:tab/>
      </w:r>
      <w:r>
        <w:rPr>
          <w:lang w:val="en-US"/>
        </w:rPr>
        <w:tab/>
      </w:r>
      <w:r w:rsidR="00353739">
        <w:rPr>
          <w:lang w:val="en-US"/>
        </w:rPr>
        <w:t>290−302</w:t>
      </w:r>
      <w:r w:rsidR="00A40DEB">
        <w:rPr>
          <w:lang w:val="en-US"/>
        </w:rPr>
        <w:tab/>
        <w:t>47</w:t>
      </w:r>
    </w:p>
    <w:p w:rsidR="002A5304" w:rsidRPr="00930621" w:rsidRDefault="002A5304" w:rsidP="00930621">
      <w:pPr>
        <w:pStyle w:val="HChGR"/>
      </w:pPr>
      <w:r>
        <w:br w:type="page"/>
      </w:r>
      <w:r w:rsidR="00930621" w:rsidRPr="00930621">
        <w:tab/>
      </w:r>
      <w:r w:rsidRPr="00930621">
        <w:t>I.</w:t>
      </w:r>
      <w:r w:rsidR="00930621" w:rsidRPr="00930621">
        <w:tab/>
      </w:r>
      <w:r w:rsidRPr="00930621">
        <w:t>Введение</w:t>
      </w:r>
    </w:p>
    <w:p w:rsidR="002A5304" w:rsidRPr="00930621" w:rsidRDefault="00930621" w:rsidP="00930621">
      <w:pPr>
        <w:pStyle w:val="H1GR"/>
      </w:pPr>
      <w:r>
        <w:rPr>
          <w:lang w:val="en-US"/>
        </w:rPr>
        <w:tab/>
      </w:r>
      <w:r w:rsidR="002A5304" w:rsidRPr="00930621">
        <w:t>A.</w:t>
      </w:r>
      <w:r w:rsidRPr="00930621">
        <w:tab/>
      </w:r>
      <w:r w:rsidR="002A5304" w:rsidRPr="00930621">
        <w:t>Процесс подготовки доклада</w:t>
      </w:r>
    </w:p>
    <w:p w:rsidR="002A5304" w:rsidRDefault="002A5304" w:rsidP="002A5304">
      <w:pPr>
        <w:pStyle w:val="SingleTxtGR"/>
      </w:pPr>
      <w:r>
        <w:t>1.</w:t>
      </w:r>
      <w:r w:rsidR="00930621" w:rsidRPr="00930621">
        <w:tab/>
      </w:r>
      <w:r>
        <w:t>В соответствии с пунктом 1 статьи 12 Факультативного протокола к Ко</w:t>
      </w:r>
      <w:r>
        <w:t>н</w:t>
      </w:r>
      <w:r>
        <w:t>венции о прах ребенка, касающегося торговли детьми, детской проституции и детской порнографии, Республика Беларусь представляет первоначальный до</w:t>
      </w:r>
      <w:r>
        <w:t>к</w:t>
      </w:r>
      <w:r>
        <w:t xml:space="preserve">лад об осуществлении указанного Факультативного протокола. </w:t>
      </w:r>
    </w:p>
    <w:p w:rsidR="002A5304" w:rsidRDefault="002A5304" w:rsidP="002A5304">
      <w:pPr>
        <w:pStyle w:val="SingleTxtGR"/>
      </w:pPr>
      <w:r>
        <w:t>2.</w:t>
      </w:r>
      <w:r w:rsidR="00930621" w:rsidRPr="00930621">
        <w:tab/>
      </w:r>
      <w:r>
        <w:t>Доклад подготовлен в соответствии с Пересмотренными руководящими принципами в отношении первоначальных докладов, подлежащих представл</w:t>
      </w:r>
      <w:r>
        <w:t>е</w:t>
      </w:r>
      <w:r>
        <w:t xml:space="preserve">нию государствами-участниками. </w:t>
      </w:r>
    </w:p>
    <w:p w:rsidR="002A5304" w:rsidRDefault="00930621" w:rsidP="002A5304">
      <w:pPr>
        <w:pStyle w:val="SingleTxtGR"/>
      </w:pPr>
      <w:r>
        <w:t>3.</w:t>
      </w:r>
      <w:r w:rsidRPr="00930621">
        <w:tab/>
      </w:r>
      <w:r w:rsidR="002A5304">
        <w:t>При подготовке данного доклада использована информация, предоста</w:t>
      </w:r>
      <w:r w:rsidR="002A5304">
        <w:t>в</w:t>
      </w:r>
      <w:r w:rsidR="002A5304">
        <w:t>ленная министерствами и иными органами государственного управления Ре</w:t>
      </w:r>
      <w:r w:rsidR="002A5304">
        <w:t>с</w:t>
      </w:r>
      <w:r w:rsidR="002A5304">
        <w:t>публики Беларусь, в компетенцию которых входят вопросы защиты прав и з</w:t>
      </w:r>
      <w:r w:rsidR="002A5304">
        <w:t>а</w:t>
      </w:r>
      <w:r w:rsidR="002A5304">
        <w:t>конных интересов детей, а также белорусскими общественными организаци</w:t>
      </w:r>
      <w:r w:rsidR="002A5304">
        <w:t>я</w:t>
      </w:r>
      <w:r w:rsidR="002A5304">
        <w:t xml:space="preserve">ми. </w:t>
      </w:r>
    </w:p>
    <w:p w:rsidR="002A5304" w:rsidRDefault="00930621" w:rsidP="002A5304">
      <w:pPr>
        <w:pStyle w:val="SingleTxtGR"/>
      </w:pPr>
      <w:r>
        <w:t>4.</w:t>
      </w:r>
      <w:r w:rsidRPr="00930621">
        <w:tab/>
      </w:r>
      <w:r w:rsidR="002A5304">
        <w:t>Доклад содержит информацию о законодательных, административных и иных мерах, принятых в Республике Беларусь с целью реализации положений Ф</w:t>
      </w:r>
      <w:r w:rsidR="002A5304">
        <w:t>а</w:t>
      </w:r>
      <w:r w:rsidR="002A5304">
        <w:t xml:space="preserve">культативного протокола. </w:t>
      </w:r>
    </w:p>
    <w:p w:rsidR="002A5304" w:rsidRPr="00D8644C" w:rsidRDefault="00D8644C" w:rsidP="00D8644C">
      <w:pPr>
        <w:pStyle w:val="H1GR"/>
      </w:pPr>
      <w:r>
        <w:rPr>
          <w:lang w:val="en-US"/>
        </w:rPr>
        <w:tab/>
      </w:r>
      <w:r w:rsidR="002A5304" w:rsidRPr="00D8644C">
        <w:rPr>
          <w:lang w:val="en-US"/>
        </w:rPr>
        <w:t>B</w:t>
      </w:r>
      <w:r w:rsidR="002A5304" w:rsidRPr="00D8644C">
        <w:t>.</w:t>
      </w:r>
      <w:r w:rsidRPr="00D8644C">
        <w:tab/>
      </w:r>
      <w:r w:rsidR="002A5304" w:rsidRPr="00D8644C">
        <w:t>Учет общих принципов Конвенции о правах ребенка при осуществлении мер по выполнению Факультативного протокола, касающегося торговли детьми, детской проституции и детской порнографии</w:t>
      </w:r>
    </w:p>
    <w:p w:rsidR="002A5304" w:rsidRDefault="002A5304" w:rsidP="002A5304">
      <w:pPr>
        <w:pStyle w:val="SingleTxtGR"/>
      </w:pPr>
      <w:r>
        <w:t>5.</w:t>
      </w:r>
      <w:r w:rsidR="00D8644C" w:rsidRPr="00D8644C">
        <w:tab/>
      </w:r>
      <w:r>
        <w:t>В целях практической реализации принципов Конвенции о правах ребе</w:t>
      </w:r>
      <w:r>
        <w:t>н</w:t>
      </w:r>
      <w:r>
        <w:t>ка в Республике Беларусь осуществлен комплекс мер по совершенствованию и пересмотру действующего законодательства, направленного на защиту прав и улучшение положения детей в Республике Беларусь, в том числе в целях обе</w:t>
      </w:r>
      <w:r>
        <w:t>с</w:t>
      </w:r>
      <w:r>
        <w:t>печения права на жизнь, выживание и развитие, а также уважения взглядов р</w:t>
      </w:r>
      <w:r>
        <w:t>е</w:t>
      </w:r>
      <w:r>
        <w:t xml:space="preserve">бенка. </w:t>
      </w:r>
    </w:p>
    <w:p w:rsidR="002A5304" w:rsidRDefault="002A5304" w:rsidP="002A5304">
      <w:pPr>
        <w:pStyle w:val="SingleTxtGR"/>
      </w:pPr>
      <w:r>
        <w:t>6.</w:t>
      </w:r>
      <w:r w:rsidR="00D8644C" w:rsidRPr="00D8644C">
        <w:tab/>
      </w:r>
      <w:r>
        <w:t>Законодательство Республики Беларусь под ребенком понимает физич</w:t>
      </w:r>
      <w:r>
        <w:t>е</w:t>
      </w:r>
      <w:r>
        <w:t>ское лицо до достижения им возраста 18 лет (совершеннолетия), если по закону оно раньше не приобрело гражданскую дееспо</w:t>
      </w:r>
      <w:r w:rsidR="00D8644C">
        <w:t>собность в полном объеме (З</w:t>
      </w:r>
      <w:r w:rsidR="00D8644C">
        <w:t>а</w:t>
      </w:r>
      <w:r w:rsidR="00D8644C">
        <w:t>кон</w:t>
      </w:r>
      <w:r w:rsidR="00D8644C">
        <w:rPr>
          <w:lang w:val="en-US"/>
        </w:rPr>
        <w:t> </w:t>
      </w:r>
      <w:r>
        <w:t>№ 570-ХII от 19 ноября 1993 года "О правах ребенка" с изменениями и д</w:t>
      </w:r>
      <w:r>
        <w:t>о</w:t>
      </w:r>
      <w:r>
        <w:t xml:space="preserve">полнениями). </w:t>
      </w:r>
    </w:p>
    <w:p w:rsidR="002A5304" w:rsidRDefault="002A5304" w:rsidP="002A5304">
      <w:pPr>
        <w:pStyle w:val="SingleTxtGR"/>
      </w:pPr>
      <w:r>
        <w:t>7.</w:t>
      </w:r>
      <w:r w:rsidR="00D8644C" w:rsidRPr="00D8644C">
        <w:tab/>
      </w:r>
      <w:r>
        <w:t>В соответствии с Законом "О правах ребенка" (статья 3) защита прав и законных интересов ребенка обеспечивается комиссиями по делам несоверше</w:t>
      </w:r>
      <w:r>
        <w:t>н</w:t>
      </w:r>
      <w:r>
        <w:t>нолетних, органами опеки и попечительства, прокуратурой и судом, а также иными организациями, уполномоченными на то законодательством Республики Б</w:t>
      </w:r>
      <w:r>
        <w:t>е</w:t>
      </w:r>
      <w:r>
        <w:t>ларусь, которые в своей деятельности руководствуются приоритетом защиты прав и законных интересов детей.</w:t>
      </w:r>
    </w:p>
    <w:p w:rsidR="002A5304" w:rsidRDefault="00D8644C" w:rsidP="002A5304">
      <w:pPr>
        <w:pStyle w:val="SingleTxtGR"/>
      </w:pPr>
      <w:r>
        <w:t>8.</w:t>
      </w:r>
      <w:r w:rsidRPr="00D8644C">
        <w:tab/>
      </w:r>
      <w:r w:rsidR="002A5304">
        <w:t>В соответствии со статьей 191 Кодекса Республики Беларусь о браке и семье дети имеют право на материальное обеспечение. Так, каждый ребенок, независимо от того, проживает он совместно с родителями или раздельно, им</w:t>
      </w:r>
      <w:r w:rsidR="002A5304">
        <w:t>е</w:t>
      </w:r>
      <w:r w:rsidR="002A5304">
        <w:t>ет право на такое материальное обеспечение со стороны семьи и государства, которое необходимо для его полноценного физического и умственного разв</w:t>
      </w:r>
      <w:r w:rsidR="002A5304">
        <w:t>и</w:t>
      </w:r>
      <w:r w:rsidR="002A5304">
        <w:t>тия, реал</w:t>
      </w:r>
      <w:r w:rsidR="002A5304">
        <w:t>и</w:t>
      </w:r>
      <w:r w:rsidR="002A5304">
        <w:t>зации природных наклонностей и талантов, получения образования в соотве</w:t>
      </w:r>
      <w:r w:rsidR="002A5304">
        <w:t>т</w:t>
      </w:r>
      <w:r w:rsidR="002A5304">
        <w:t>ствии с его способностями в целях содействия гармоничному развитию личн</w:t>
      </w:r>
      <w:r w:rsidR="002A5304">
        <w:t>о</w:t>
      </w:r>
      <w:r w:rsidR="002A5304">
        <w:t xml:space="preserve">сти и воспитанию достойного члена общества. </w:t>
      </w:r>
    </w:p>
    <w:p w:rsidR="002A5304" w:rsidRDefault="00D8644C" w:rsidP="002A5304">
      <w:pPr>
        <w:pStyle w:val="SingleTxtGR"/>
      </w:pPr>
      <w:r>
        <w:t>9.</w:t>
      </w:r>
      <w:r w:rsidRPr="00D8644C">
        <w:tab/>
      </w:r>
      <w:r w:rsidR="002A5304">
        <w:t>Кодекс Республики Беларусь о браке и семье возлагает на родителей об</w:t>
      </w:r>
      <w:r w:rsidR="002A5304">
        <w:t>я</w:t>
      </w:r>
      <w:r w:rsidR="002A5304">
        <w:t>занность в процессе воспитания детей заботиться об их здоровье, физическом, у</w:t>
      </w:r>
      <w:r w:rsidR="002A5304">
        <w:t>м</w:t>
      </w:r>
      <w:r w:rsidR="002A5304">
        <w:t xml:space="preserve">ственном и духовном развитии, приобщать их к посильному труду и готовить к самостоятельной жизни. </w:t>
      </w:r>
    </w:p>
    <w:p w:rsidR="002A5304" w:rsidRDefault="00D8644C" w:rsidP="002A5304">
      <w:pPr>
        <w:pStyle w:val="SingleTxtGR"/>
      </w:pPr>
      <w:r>
        <w:t>10.</w:t>
      </w:r>
      <w:r w:rsidRPr="00D8644C">
        <w:tab/>
      </w:r>
      <w:r w:rsidR="002A5304">
        <w:t>Законодательство не только возлагает на родителей обязанность воспит</w:t>
      </w:r>
      <w:r w:rsidR="002A5304">
        <w:t>а</w:t>
      </w:r>
      <w:r w:rsidR="002A5304">
        <w:t>ния детей, но и ответственность за нарушение этой обязанности. Родители, а также иные лица и учреждения, принимающие участие в воспитании ребенка, в соответствии с законодательством несут ответственность за ненадлежащее во</w:t>
      </w:r>
      <w:r w:rsidR="002A5304">
        <w:t>с</w:t>
      </w:r>
      <w:r w:rsidR="002A5304">
        <w:t>питание детей. Воспитание признается ненадлежащим, если не обеспечиваются законные права и интересы ребенка и у него не формируется устойчивый и</w:t>
      </w:r>
      <w:r w:rsidR="002A5304">
        <w:t>м</w:t>
      </w:r>
      <w:r w:rsidR="002A5304">
        <w:t>мунитет к асоциальному поведению, к нарушению законов государства, прав и законных интересов других людей (статья 67 Кодекса Республики Беларусь о браке и семье).</w:t>
      </w:r>
    </w:p>
    <w:p w:rsidR="002A5304" w:rsidRDefault="00D8644C" w:rsidP="002A5304">
      <w:pPr>
        <w:pStyle w:val="SingleTxtGR"/>
      </w:pPr>
      <w:r>
        <w:t>11.</w:t>
      </w:r>
      <w:r w:rsidRPr="00D8644C">
        <w:tab/>
      </w:r>
      <w:r w:rsidR="002A5304">
        <w:t>Важной гарантией осуществления данной обязанности родителями явл</w:t>
      </w:r>
      <w:r w:rsidR="002A5304">
        <w:t>я</w:t>
      </w:r>
      <w:r w:rsidR="002A5304">
        <w:t>ется норма, устанавливающая, что при ненадлежащем выполнении обязанн</w:t>
      </w:r>
      <w:r w:rsidR="002A5304">
        <w:t>о</w:t>
      </w:r>
      <w:r w:rsidR="002A5304">
        <w:t xml:space="preserve">стей по воспитанию детей или при злоупотреблении родительскими правами дети вправе обратиться за защитой своих прав и законных интересов в органы опеки и попечительства, прокуратуру, а по достижении четырнадцати лет - в суд. </w:t>
      </w:r>
    </w:p>
    <w:p w:rsidR="002A5304" w:rsidRDefault="00D8644C" w:rsidP="002A5304">
      <w:pPr>
        <w:pStyle w:val="SingleTxtGR"/>
      </w:pPr>
      <w:r>
        <w:t>12.</w:t>
      </w:r>
      <w:r w:rsidRPr="00D8644C">
        <w:tab/>
      </w:r>
      <w:r w:rsidR="002A5304">
        <w:t>Кодекс Республики Беларусь о браке и семье регулирует случаи, когда д</w:t>
      </w:r>
      <w:r w:rsidR="002A5304">
        <w:t>е</w:t>
      </w:r>
      <w:r w:rsidR="002A5304">
        <w:t>ти остаются без попечения родителей - в случае смерти родителей, лишения их родительских прав, ограничения в родительских правах, признания недеесп</w:t>
      </w:r>
      <w:r w:rsidR="002A5304">
        <w:t>о</w:t>
      </w:r>
      <w:r w:rsidR="002A5304">
        <w:t>собными, болезни, длительного отсутствия, уклонения от воспитания детей или защиты их прав и интересов, в том числе при отказе взять своих детей из уче</w:t>
      </w:r>
      <w:r w:rsidR="002A5304">
        <w:t>б</w:t>
      </w:r>
      <w:r w:rsidR="002A5304">
        <w:t>но-воспитательных, лечебно-профилактических учреждений, учреждений с</w:t>
      </w:r>
      <w:r w:rsidR="002A5304">
        <w:t>о</w:t>
      </w:r>
      <w:r w:rsidR="002A5304">
        <w:t>циальной защиты населения и других аналогичных учреждений, а также в др</w:t>
      </w:r>
      <w:r w:rsidR="002A5304">
        <w:t>у</w:t>
      </w:r>
      <w:r w:rsidR="002A5304">
        <w:t>гих случаях отсутствия попечения родителей защита прав и интересов детей возлагается на органы опеки и попечительства (статья 116 Кодекса Республики Беларусь о браке и семье).</w:t>
      </w:r>
    </w:p>
    <w:p w:rsidR="002A5304" w:rsidRDefault="00D8644C" w:rsidP="002A5304">
      <w:pPr>
        <w:pStyle w:val="SingleTxtGR"/>
      </w:pPr>
      <w:r>
        <w:t>13.</w:t>
      </w:r>
      <w:r w:rsidRPr="00D8644C">
        <w:tab/>
      </w:r>
      <w:r w:rsidR="002A5304">
        <w:t>Органы опеки и попечительства выявляют детей, оставшихся без попеч</w:t>
      </w:r>
      <w:r w:rsidR="002A5304">
        <w:t>е</w:t>
      </w:r>
      <w:r w:rsidR="002A5304">
        <w:t>ния родителей, ведут их учет исходя из конкретных обстоятельств утраты поп</w:t>
      </w:r>
      <w:r w:rsidR="002A5304">
        <w:t>е</w:t>
      </w:r>
      <w:r w:rsidR="002A5304">
        <w:t>чения родителей, избирают форму устройства этих детей, а также осуществл</w:t>
      </w:r>
      <w:r w:rsidR="002A5304">
        <w:t>я</w:t>
      </w:r>
      <w:r w:rsidR="002A5304">
        <w:t>ют последующий контроль за условиями их содержания, воспитания и образ</w:t>
      </w:r>
      <w:r w:rsidR="002A5304">
        <w:t>о</w:t>
      </w:r>
      <w:r w:rsidR="002A5304">
        <w:t xml:space="preserve">вания. </w:t>
      </w:r>
    </w:p>
    <w:p w:rsidR="002A5304" w:rsidRDefault="00D8644C" w:rsidP="002A5304">
      <w:pPr>
        <w:pStyle w:val="SingleTxtGR"/>
      </w:pPr>
      <w:r>
        <w:t>14.</w:t>
      </w:r>
      <w:r w:rsidRPr="00D8644C">
        <w:tab/>
      </w:r>
      <w:r w:rsidR="002A5304">
        <w:t>Дети, оставшиеся без попечения родителей, подлежат передаче на восп</w:t>
      </w:r>
      <w:r w:rsidR="002A5304">
        <w:t>и</w:t>
      </w:r>
      <w:r w:rsidR="002A5304">
        <w:t>тание в семью (на усыновление (удочерение), под опеку, попечительство, в пр</w:t>
      </w:r>
      <w:r w:rsidR="002A5304">
        <w:t>и</w:t>
      </w:r>
      <w:r w:rsidR="002A5304">
        <w:t>емную семью), а при отсутствии такой возможности - в государственные и н</w:t>
      </w:r>
      <w:r w:rsidR="002A5304">
        <w:t>е</w:t>
      </w:r>
      <w:r w:rsidR="002A5304">
        <w:t>государственные детские интернатные учреждения на патронатное воспитание. Орган опеки и попечительства, администрация детского интернатного учре</w:t>
      </w:r>
      <w:r w:rsidR="002A5304">
        <w:t>ж</w:t>
      </w:r>
      <w:r w:rsidR="002A5304">
        <w:t xml:space="preserve">дения обязаны принимать все необходимые меры по устройству ребенка на воспитание в семью, в том числе на патронатное воспитание. </w:t>
      </w:r>
    </w:p>
    <w:p w:rsidR="002A5304" w:rsidRDefault="002A5304" w:rsidP="002A5304">
      <w:pPr>
        <w:pStyle w:val="SingleTxtGR"/>
      </w:pPr>
      <w:r>
        <w:t>15.</w:t>
      </w:r>
      <w:r w:rsidR="00D8644C" w:rsidRPr="00D8644C">
        <w:tab/>
      </w:r>
      <w:r>
        <w:t>При устройстве ребенка, оставшегося без попечения родителей, должны учитываться его этническое происхождение, принадлежность к определенной религии и культуре, родной язык, возможность обеспечения преемственности в воспитании и образовании, родственные связи.</w:t>
      </w:r>
    </w:p>
    <w:p w:rsidR="002A5304" w:rsidRDefault="00D8644C" w:rsidP="00D8644C">
      <w:pPr>
        <w:pStyle w:val="H1GR"/>
      </w:pPr>
      <w:r>
        <w:rPr>
          <w:lang w:val="en-US"/>
        </w:rPr>
        <w:tab/>
      </w:r>
      <w:r>
        <w:t>C.</w:t>
      </w:r>
      <w:r w:rsidRPr="00D8644C">
        <w:tab/>
      </w:r>
      <w:r w:rsidR="002A5304">
        <w:t>Об осуществлении мер Конвенции о правах ребенка, касающихся Факультативного протокола, касающегося торговли детьми, детской проституции и де</w:t>
      </w:r>
      <w:r w:rsidR="002A5304">
        <w:t>т</w:t>
      </w:r>
      <w:r w:rsidR="002A5304">
        <w:t>ской порнографии</w:t>
      </w:r>
    </w:p>
    <w:p w:rsidR="002A5304" w:rsidRDefault="00D8644C" w:rsidP="002A5304">
      <w:pPr>
        <w:pStyle w:val="SingleTxtGR"/>
      </w:pPr>
      <w:r>
        <w:t>16.</w:t>
      </w:r>
      <w:r w:rsidRPr="00D8644C">
        <w:tab/>
      </w:r>
      <w:r w:rsidR="002A5304">
        <w:t>В целях осуществления положений Конвенции о правах ребенка, в час</w:t>
      </w:r>
      <w:r w:rsidR="002A5304">
        <w:t>т</w:t>
      </w:r>
      <w:r w:rsidR="002A5304">
        <w:t>ности статей 1, 11, 21, 32, 34, 35 и 36, в Республике Беларусь принимаются сл</w:t>
      </w:r>
      <w:r w:rsidR="002A5304">
        <w:t>е</w:t>
      </w:r>
      <w:r w:rsidR="002A5304">
        <w:t>дующие меры.</w:t>
      </w:r>
    </w:p>
    <w:p w:rsidR="002A5304" w:rsidRDefault="00D8644C" w:rsidP="006F3DE2">
      <w:pPr>
        <w:pStyle w:val="SingleTxtGR"/>
        <w:spacing w:line="220" w:lineRule="atLeast"/>
      </w:pPr>
      <w:r>
        <w:t>17.</w:t>
      </w:r>
      <w:r w:rsidRPr="00D8644C">
        <w:tab/>
      </w:r>
      <w:r w:rsidR="002A5304">
        <w:t>Закон "О правах ребенка" (статья 9) гарантирует право на неприкосн</w:t>
      </w:r>
      <w:r w:rsidR="002A5304">
        <w:t>о</w:t>
      </w:r>
      <w:r w:rsidR="002A5304">
        <w:t>венность личности, защиту от эксплуатации и насилия. Каждый ребенок имеет право на защиту своей личности от любых видов эксплуатации и насилия. Г</w:t>
      </w:r>
      <w:r w:rsidR="002A5304">
        <w:t>о</w:t>
      </w:r>
      <w:r w:rsidR="002A5304">
        <w:t>сударство обеспечивает неприкосновенность личности ребенка, осуществляет его защиту от всех видов эксплуатации, включая сексуальную, от физического и (или) психического насилия, жестокого, грубого или оскорбительного обращ</w:t>
      </w:r>
      <w:r w:rsidR="002A5304">
        <w:t>е</w:t>
      </w:r>
      <w:r w:rsidR="002A5304">
        <w:t>ния, сексуальных домогательств, в том числе со стороны родителей или лиц, их заменяющих, и родственников, от вовлечения в преступную деятельность, пр</w:t>
      </w:r>
      <w:r w:rsidR="002A5304">
        <w:t>и</w:t>
      </w:r>
      <w:r w:rsidR="002A5304">
        <w:t>общения к спиртным напиткам, немедицинскому употреблению наркотических, токсических, психотропных и других сильнодействующих, одурманивающих веществ, принуждения к занятию проституцией, попрошайничеством, азартн</w:t>
      </w:r>
      <w:r w:rsidR="002A5304">
        <w:t>ы</w:t>
      </w:r>
      <w:r w:rsidR="002A5304">
        <w:t xml:space="preserve">ми играми или совершению действий, связанных с изготовлением материалов или предметов порнографического характера. </w:t>
      </w:r>
    </w:p>
    <w:p w:rsidR="002A5304" w:rsidRDefault="00D8644C" w:rsidP="006F3DE2">
      <w:pPr>
        <w:pStyle w:val="SingleTxtGR"/>
        <w:spacing w:line="220" w:lineRule="atLeast"/>
      </w:pPr>
      <w:r>
        <w:t>18.</w:t>
      </w:r>
      <w:r w:rsidRPr="00D8644C">
        <w:tab/>
      </w:r>
      <w:r w:rsidR="002A5304">
        <w:t>Лица, которым стало известно о фактах жестокого обращения, физич</w:t>
      </w:r>
      <w:r w:rsidR="002A5304">
        <w:t>е</w:t>
      </w:r>
      <w:r w:rsidR="002A5304">
        <w:t>ского и (или) психического насилия в отношении ребенка, представляющих у</w:t>
      </w:r>
      <w:r w:rsidR="002A5304">
        <w:t>г</w:t>
      </w:r>
      <w:r w:rsidR="002A5304">
        <w:t>розу его здоровью и развитию, обязаны немедленно сообщить об этом в комп</w:t>
      </w:r>
      <w:r w:rsidR="002A5304">
        <w:t>е</w:t>
      </w:r>
      <w:r w:rsidR="002A5304">
        <w:t>тентный государственный орган.</w:t>
      </w:r>
    </w:p>
    <w:p w:rsidR="002A5304" w:rsidRDefault="00D8644C" w:rsidP="006F3DE2">
      <w:pPr>
        <w:pStyle w:val="SingleTxtGR"/>
        <w:spacing w:line="220" w:lineRule="atLeast"/>
      </w:pPr>
      <w:r>
        <w:t>19.</w:t>
      </w:r>
      <w:r w:rsidRPr="00D8644C">
        <w:tab/>
      </w:r>
      <w:r w:rsidR="002A5304">
        <w:t>В соответствии со статьей 4 Закона "О правах ребенка" государство з</w:t>
      </w:r>
      <w:r w:rsidR="002A5304">
        <w:t>а</w:t>
      </w:r>
      <w:r w:rsidR="002A5304">
        <w:t>щищает жизнь ребенка от любых противоправных посягательств. Применение смертной казни и пожизненного заключения в отношении лиц, совершивших преступления в возрасте до восемнадцати лет, не допускается. Данное полож</w:t>
      </w:r>
      <w:r w:rsidR="002A5304">
        <w:t>е</w:t>
      </w:r>
      <w:r w:rsidR="002A5304">
        <w:t>ние содержится и в иных нормативных актах Республики Беларусь. Так, в соо</w:t>
      </w:r>
      <w:r w:rsidR="002A5304">
        <w:t>т</w:t>
      </w:r>
      <w:r w:rsidR="002A5304">
        <w:t>ветствии со статьей 59 Уголовного кодекса Республики Беларусь лицам, сове</w:t>
      </w:r>
      <w:r w:rsidR="002A5304">
        <w:t>р</w:t>
      </w:r>
      <w:r w:rsidR="002A5304">
        <w:t>шившим преступление в возрасте до 18 лет, не может быть назначена смертная казнь, а в соответствии со статьей 58 Уголовн</w:t>
      </w:r>
      <w:r>
        <w:t>ого кодекса Республики Бел</w:t>
      </w:r>
      <w:r>
        <w:t>а</w:t>
      </w:r>
      <w:r>
        <w:t>русь</w:t>
      </w:r>
      <w:r>
        <w:rPr>
          <w:lang w:val="en-US"/>
        </w:rPr>
        <w:t> </w:t>
      </w:r>
      <w:r w:rsidRPr="00D8644C">
        <w:t>−</w:t>
      </w:r>
      <w:r w:rsidR="002A5304">
        <w:t xml:space="preserve"> пожизненное заключение.</w:t>
      </w:r>
    </w:p>
    <w:p w:rsidR="002A5304" w:rsidRDefault="002A5304" w:rsidP="006F3DE2">
      <w:pPr>
        <w:pStyle w:val="SingleTxtGR"/>
        <w:spacing w:line="220" w:lineRule="atLeast"/>
      </w:pPr>
      <w:r>
        <w:t>20.</w:t>
      </w:r>
      <w:r w:rsidR="00D8644C" w:rsidRPr="00D8644C">
        <w:tab/>
      </w:r>
      <w:r>
        <w:t>Законодательные меры подкрепляются реализацией национальных пр</w:t>
      </w:r>
      <w:r>
        <w:t>о</w:t>
      </w:r>
      <w:r>
        <w:t>грамм, направленных на защиту прав и наилучшего обеспечения интересов д</w:t>
      </w:r>
      <w:r>
        <w:t>е</w:t>
      </w:r>
      <w:r>
        <w:t>тей.</w:t>
      </w:r>
    </w:p>
    <w:p w:rsidR="002A5304" w:rsidRDefault="00D8644C" w:rsidP="006F3DE2">
      <w:pPr>
        <w:pStyle w:val="SingleTxtGR"/>
        <w:spacing w:line="220" w:lineRule="atLeast"/>
      </w:pPr>
      <w:r>
        <w:t>21.</w:t>
      </w:r>
      <w:r w:rsidRPr="00D8644C">
        <w:tab/>
      </w:r>
      <w:r w:rsidR="002A5304">
        <w:t>В 2001-2005 годах в Республике Беларусь была реализована президен</w:t>
      </w:r>
      <w:r w:rsidR="002A5304">
        <w:t>т</w:t>
      </w:r>
      <w:r w:rsidR="002A5304">
        <w:t>ская программа "Дети Беларуси" (утверждена Указом № 281 Президента Ре</w:t>
      </w:r>
      <w:r w:rsidR="002A5304">
        <w:t>с</w:t>
      </w:r>
      <w:r w:rsidR="002A5304">
        <w:t>публики Беларусь от 24 мая 2001 года), направленная на повышение эффекти</w:t>
      </w:r>
      <w:r w:rsidR="002A5304">
        <w:t>в</w:t>
      </w:r>
      <w:r w:rsidR="002A5304">
        <w:t>ности г</w:t>
      </w:r>
      <w:r w:rsidR="002A5304">
        <w:t>о</w:t>
      </w:r>
      <w:r w:rsidR="002A5304">
        <w:t>сударственной системы поддержки детей, прежде всего находящихся в особо сложных обстоятельствах, реализацию единых приоритетов и ориентиров государственной социальной политики в интересах детей в деятельности орг</w:t>
      </w:r>
      <w:r w:rsidR="002A5304">
        <w:t>а</w:t>
      </w:r>
      <w:r w:rsidR="002A5304">
        <w:t>нов власти всех уровней. В результате выполнения мероприятий указанной пр</w:t>
      </w:r>
      <w:r w:rsidR="002A5304">
        <w:t>о</w:t>
      </w:r>
      <w:r w:rsidR="002A5304">
        <w:t>граммы повысился уровень медицинского обслуживания детей и женщин, пр</w:t>
      </w:r>
      <w:r w:rsidR="002A5304">
        <w:t>и</w:t>
      </w:r>
      <w:r w:rsidR="002A5304">
        <w:t>няты меры по снижению воздействия неблагоприятных факторов чернобыл</w:t>
      </w:r>
      <w:r w:rsidR="002A5304">
        <w:t>ь</w:t>
      </w:r>
      <w:r w:rsidR="002A5304">
        <w:t>ской катастрофы на здоровье детей и беременных женщин, решались вопросы защиты прав и интересов детей с особенностями психофизического развития, расширены возможности получения детьми-инвалидами базового и професси</w:t>
      </w:r>
      <w:r w:rsidR="002A5304">
        <w:t>о</w:t>
      </w:r>
      <w:r w:rsidR="002A5304">
        <w:t xml:space="preserve">нального образования, совершенствовалась система учреждений социального обслуживания семьи и детей, создана и активно практикуется семейная форма устройства детей-сирот в приемные семьи. </w:t>
      </w:r>
    </w:p>
    <w:p w:rsidR="002A5304" w:rsidRDefault="00D8644C" w:rsidP="002A5304">
      <w:pPr>
        <w:pStyle w:val="SingleTxtGR"/>
      </w:pPr>
      <w:r>
        <w:t>22.</w:t>
      </w:r>
      <w:r w:rsidRPr="00D8644C">
        <w:tab/>
      </w:r>
      <w:r w:rsidR="002A5304">
        <w:t>В настоящее время осуществляются мероприятия президентской пр</w:t>
      </w:r>
      <w:r w:rsidR="002A5304">
        <w:t>о</w:t>
      </w:r>
      <w:r w:rsidR="002A5304">
        <w:t>граммы "Дети Беларуси" на 2006-2010 годы (утверждена Указом № 318 През</w:t>
      </w:r>
      <w:r w:rsidR="002A5304">
        <w:t>и</w:t>
      </w:r>
      <w:r w:rsidR="002A5304">
        <w:t>дента Республики Беларусь от 15 мая 2006 года). В рамках данной программы выделены подпрограммы: "Дети Чернобыля", "Дети-инвалиды", "Дети-сироты" и "Дети и закон. Воспитание личности", "Детское питание", "Социальная защ</w:t>
      </w:r>
      <w:r w:rsidR="002A5304">
        <w:t>и</w:t>
      </w:r>
      <w:r w:rsidR="002A5304">
        <w:t>та семьи и детей". Меры, принимаемые в рамках указанной программы, н</w:t>
      </w:r>
      <w:r w:rsidR="002A5304">
        <w:t>а</w:t>
      </w:r>
      <w:r w:rsidR="002A5304">
        <w:t>правлены на повышение качества жизни семей, воспитывающих детей; укре</w:t>
      </w:r>
      <w:r w:rsidR="002A5304">
        <w:t>п</w:t>
      </w:r>
      <w:r w:rsidR="002A5304">
        <w:t>ление здоровья и содействие здоровому образу жизни детей; профилактику де</w:t>
      </w:r>
      <w:r w:rsidR="002A5304">
        <w:t>т</w:t>
      </w:r>
      <w:r w:rsidR="002A5304">
        <w:t>ской инвалидности, обеспечение оптимальной жизнедеятельности детей-инвалидов; профилактику социального сиротства, защиту прав и обеспечение интеграции в общество детей-сирот и детей, оставшихся без попечения родит</w:t>
      </w:r>
      <w:r w:rsidR="002A5304">
        <w:t>е</w:t>
      </w:r>
      <w:r w:rsidR="002A5304">
        <w:t xml:space="preserve">лей. </w:t>
      </w:r>
    </w:p>
    <w:p w:rsidR="002A5304" w:rsidRDefault="00D8644C" w:rsidP="002A5304">
      <w:pPr>
        <w:pStyle w:val="SingleTxtGR"/>
      </w:pPr>
      <w:r>
        <w:t>23.</w:t>
      </w:r>
      <w:r w:rsidRPr="00D8644C">
        <w:tab/>
      </w:r>
      <w:r w:rsidR="002A5304">
        <w:t xml:space="preserve">Одновременно в стране реализуется Национальный план действий по улучшению положения детей и охране их прав на 2004-2010 годы (утвержден постановлением № 1661 Совета Министров Республики Беларусь от 18 декабря 2003 года), в рамках которого ведется также работа, направленная на защиту детей от насилия, торговли и всех видов эксплуатации. </w:t>
      </w:r>
    </w:p>
    <w:p w:rsidR="002A5304" w:rsidRDefault="00D8644C" w:rsidP="00D8644C">
      <w:pPr>
        <w:pStyle w:val="H1GR"/>
      </w:pPr>
      <w:r>
        <w:rPr>
          <w:lang w:val="en-US"/>
        </w:rPr>
        <w:tab/>
      </w:r>
      <w:r w:rsidR="002A5304">
        <w:t>D.</w:t>
      </w:r>
      <w:r w:rsidRPr="00D8644C">
        <w:tab/>
      </w:r>
      <w:r w:rsidR="002A5304">
        <w:t>Информация о правовом статусе Факультативного протокола, касающегося торговли детьми, детской проституции и детской порнографии, в Республике Беларусь</w:t>
      </w:r>
    </w:p>
    <w:p w:rsidR="002A5304" w:rsidRDefault="00D8644C" w:rsidP="002A5304">
      <w:pPr>
        <w:pStyle w:val="SingleTxtGR"/>
      </w:pPr>
      <w:r>
        <w:t>24.</w:t>
      </w:r>
      <w:r w:rsidRPr="00D8644C">
        <w:tab/>
      </w:r>
      <w:r w:rsidR="002A5304">
        <w:t>Республика Беларусь присоединилась к Факультативному протоколу к Конвенции о прах ребенка, касающемуся торговли детьми, детской простит</w:t>
      </w:r>
      <w:r w:rsidR="002A5304">
        <w:t>у</w:t>
      </w:r>
      <w:r w:rsidR="002A5304">
        <w:t>ции и детской порнографии, 23 января 2002 года. Факультативный протокол вступил в силу для Республики Беларусь 23 февраля 2002 года.</w:t>
      </w:r>
    </w:p>
    <w:p w:rsidR="002A5304" w:rsidRDefault="00D8644C" w:rsidP="002A5304">
      <w:pPr>
        <w:pStyle w:val="SingleTxtGR"/>
      </w:pPr>
      <w:r>
        <w:t>25.</w:t>
      </w:r>
      <w:r w:rsidRPr="00D8644C">
        <w:tab/>
      </w:r>
      <w:r w:rsidR="002A5304">
        <w:t>Факультативный протокол к Конвенции о правах ребенка, касающийся торговли детьми, детской проституции и детской порнографии, имеет в Респу</w:t>
      </w:r>
      <w:r w:rsidR="002A5304">
        <w:t>б</w:t>
      </w:r>
      <w:r w:rsidR="002A5304">
        <w:t>лике Беларусь статус закона. Соответствующий Закон Республики Беларусь "О</w:t>
      </w:r>
      <w:r>
        <w:rPr>
          <w:lang w:val="en-US"/>
        </w:rPr>
        <w:t> </w:t>
      </w:r>
      <w:r w:rsidR="002A5304">
        <w:t>присоединении Республики Беларусь к Факультативному протоколу к Ко</w:t>
      </w:r>
      <w:r w:rsidR="002A5304">
        <w:t>н</w:t>
      </w:r>
      <w:r w:rsidR="002A5304">
        <w:t xml:space="preserve">венции о правах ребенка, касающемуся торговли детьми, детской проституции и детской порнографии" принят 3 декабря 2001 года. </w:t>
      </w:r>
    </w:p>
    <w:p w:rsidR="002A5304" w:rsidRDefault="00D8644C" w:rsidP="002A5304">
      <w:pPr>
        <w:pStyle w:val="SingleTxtGR"/>
      </w:pPr>
      <w:r>
        <w:t>26.</w:t>
      </w:r>
      <w:r w:rsidRPr="00D8644C">
        <w:tab/>
      </w:r>
      <w:r w:rsidR="002A5304">
        <w:t>Республика Беларусь признает приоритет общепризнанных принципов международного права и обеспечивает соответствие им законодательства (ст</w:t>
      </w:r>
      <w:r w:rsidR="002A5304">
        <w:t>а</w:t>
      </w:r>
      <w:r w:rsidR="002A5304">
        <w:t>тья 8 Конституции Республики Беларусь).</w:t>
      </w:r>
    </w:p>
    <w:p w:rsidR="002A5304" w:rsidRDefault="00D8644C" w:rsidP="002A5304">
      <w:pPr>
        <w:pStyle w:val="SingleTxtGR"/>
      </w:pPr>
      <w:r>
        <w:t>27.</w:t>
      </w:r>
      <w:r w:rsidRPr="00D8644C">
        <w:tab/>
      </w:r>
      <w:r w:rsidR="002A5304">
        <w:t>В соответствии со статьей 33 Закона Республики Беларусь "О междун</w:t>
      </w:r>
      <w:r w:rsidR="002A5304">
        <w:t>а</w:t>
      </w:r>
      <w:r w:rsidR="002A5304">
        <w:t>родных договорах Республики Беларусь" нормы права, содержащиеся в межд</w:t>
      </w:r>
      <w:r w:rsidR="002A5304">
        <w:t>у</w:t>
      </w:r>
      <w:r w:rsidR="002A5304">
        <w:t>народных договорах Республики Беларусь, являются частью действующего на территории Республики Беларусь законодательства и подлежат непосредстве</w:t>
      </w:r>
      <w:r w:rsidR="002A5304">
        <w:t>н</w:t>
      </w:r>
      <w:r w:rsidR="002A5304">
        <w:t>ному применению, кроме случаев, когда из международного договора следует, что для применения таких норм требуется принятие (издание) внутригосуда</w:t>
      </w:r>
      <w:r w:rsidR="002A5304">
        <w:t>р</w:t>
      </w:r>
      <w:r w:rsidR="002A5304">
        <w:t>ственного нормативного правового акта.</w:t>
      </w:r>
    </w:p>
    <w:p w:rsidR="002A5304" w:rsidRDefault="00D8644C" w:rsidP="00D8644C">
      <w:pPr>
        <w:pStyle w:val="H1GR"/>
      </w:pPr>
      <w:r>
        <w:rPr>
          <w:lang w:val="en-US"/>
        </w:rPr>
        <w:tab/>
      </w:r>
      <w:r w:rsidR="002A5304">
        <w:t>E.</w:t>
      </w:r>
      <w:r w:rsidRPr="00D8644C">
        <w:tab/>
      </w:r>
      <w:r w:rsidR="002A5304">
        <w:t>Информация о достигнутом прогрессе по искоренению торговли детьми, детской проституции и детской порнографии</w:t>
      </w:r>
    </w:p>
    <w:p w:rsidR="002A5304" w:rsidRDefault="00D8644C" w:rsidP="002A5304">
      <w:pPr>
        <w:pStyle w:val="SingleTxtGR"/>
      </w:pPr>
      <w:r>
        <w:t>28.</w:t>
      </w:r>
      <w:r w:rsidRPr="00D8644C">
        <w:tab/>
      </w:r>
      <w:r w:rsidR="002A5304">
        <w:t>В Республике Беларусь торговля детьми рассматривается как составная часть торговли людьми и не выделяется в отдельную самостоятельную пробл</w:t>
      </w:r>
      <w:r w:rsidR="002A5304">
        <w:t>е</w:t>
      </w:r>
      <w:r w:rsidR="002A5304">
        <w:t>му ввиду незначительных масштабов.</w:t>
      </w:r>
    </w:p>
    <w:p w:rsidR="002A5304" w:rsidRDefault="002A5304" w:rsidP="002A5304">
      <w:pPr>
        <w:pStyle w:val="SingleTxtGR"/>
      </w:pPr>
      <w:r>
        <w:t>29.</w:t>
      </w:r>
      <w:r w:rsidR="00D8644C" w:rsidRPr="00D8644C">
        <w:tab/>
      </w:r>
      <w:r>
        <w:t>Несовершеннолетние составляют около 10 процентов от общего колич</w:t>
      </w:r>
      <w:r>
        <w:t>е</w:t>
      </w:r>
      <w:r>
        <w:t>ства жертв. По данным Министерства внутренних дел Республики Беларусь, самое большое количество несовершеннолетних, вовлеченных в торговлю людьми, зарегистрировано в 2006 году - 222 человека (из них 156 были идент</w:t>
      </w:r>
      <w:r>
        <w:t>и</w:t>
      </w:r>
      <w:r>
        <w:t>фицированы в рамках расследования резонансного уголовного дела о модел</w:t>
      </w:r>
      <w:r>
        <w:t>ь</w:t>
      </w:r>
      <w:r>
        <w:t>ном бизнесе). Благодаря принятым правоохранительными органами мерам в первом полугодии 2009 года количество несовершеннолетних жертв торговли людьми сократилось до 26 человек. В абсолютном большинстве случаев жер</w:t>
      </w:r>
      <w:r>
        <w:t>т</w:t>
      </w:r>
      <w:r>
        <w:t>вами то</w:t>
      </w:r>
      <w:r>
        <w:t>р</w:t>
      </w:r>
      <w:r>
        <w:t>говли людьми являются девушки в возрасте от 17 до 18 лет. Крайне редки сл</w:t>
      </w:r>
      <w:r>
        <w:t>у</w:t>
      </w:r>
      <w:r>
        <w:t>чаи торговли детьми 14-16 лет.</w:t>
      </w:r>
    </w:p>
    <w:p w:rsidR="002A5304" w:rsidRDefault="00D8644C" w:rsidP="002A5304">
      <w:pPr>
        <w:pStyle w:val="SingleTxtGR"/>
      </w:pPr>
      <w:r>
        <w:t>30.</w:t>
      </w:r>
      <w:r w:rsidRPr="00D8644C">
        <w:tab/>
      </w:r>
      <w:r w:rsidR="002A5304">
        <w:t>Наблюдаемая в последнее время общемировая тенденция развития пр</w:t>
      </w:r>
      <w:r w:rsidR="002A5304">
        <w:t>о</w:t>
      </w:r>
      <w:r w:rsidR="002A5304">
        <w:t>блемы детской порнографии не обошла стороной Беларусь, но не стала в нашей стране масштабным явлением.</w:t>
      </w:r>
    </w:p>
    <w:p w:rsidR="002A5304" w:rsidRDefault="00D8644C" w:rsidP="002A5304">
      <w:pPr>
        <w:pStyle w:val="SingleTxtGR"/>
      </w:pPr>
      <w:r>
        <w:t>31.</w:t>
      </w:r>
      <w:r w:rsidRPr="00D8644C">
        <w:tab/>
      </w:r>
      <w:r w:rsidR="002A5304">
        <w:t>В марте 2008 года Министерством внутренних дел Республики Беларусь пресечена деятельность организованной преступной группы, которая в течение 2005–2008 годов занималась изготовлением и размещением в сети Интернет детской порнографии, а также обслуживанием порносайтов. Всего в 2008 году правоохранительными органами Беларуси ликвидированы три порностудии (в</w:t>
      </w:r>
      <w:r>
        <w:rPr>
          <w:lang w:val="en-US"/>
        </w:rPr>
        <w:t> </w:t>
      </w:r>
      <w:r w:rsidR="002A5304">
        <w:t>первом полугодии 2009 года - две).</w:t>
      </w:r>
    </w:p>
    <w:p w:rsidR="002A5304" w:rsidRDefault="002A5304" w:rsidP="002A5304">
      <w:pPr>
        <w:pStyle w:val="SingleTxtGR"/>
      </w:pPr>
      <w:r>
        <w:t>32.</w:t>
      </w:r>
      <w:r w:rsidR="00D8644C" w:rsidRPr="00D8644C">
        <w:tab/>
      </w:r>
      <w:r>
        <w:t>В июле 2007 года Интерполом совместно с правоохранительными орг</w:t>
      </w:r>
      <w:r>
        <w:t>а</w:t>
      </w:r>
      <w:r>
        <w:t>нами Беларуси, Италии, России, Соединенных Штатов Америки, Украины при содействии 30 американских компаний, входящих в Финансовую коалицию по борьбе с детской порнографией, начата полицейская операция под условным наименованием "Торнадо", направленная на борьбу с детской порнографией в сети Интернет. В ходе операции правоохранительные органы Беларуси заде</w:t>
      </w:r>
      <w:r>
        <w:t>р</w:t>
      </w:r>
      <w:r>
        <w:t xml:space="preserve">жали 11 членов преступной организации, которые занимались обслуживанием коммерческих </w:t>
      </w:r>
      <w:r w:rsidR="000D4096">
        <w:t>вебсайтов</w:t>
      </w:r>
      <w:r>
        <w:t xml:space="preserve"> с детской порнографией. В итоге прекратили сущес</w:t>
      </w:r>
      <w:r>
        <w:t>т</w:t>
      </w:r>
      <w:r>
        <w:t>вование порядка 270 сайтов с детской порнографией, посетителями которых были гра</w:t>
      </w:r>
      <w:r>
        <w:t>ж</w:t>
      </w:r>
      <w:r>
        <w:t>дане более 140 стран мира. Преступники приговорены к наказанию в виде л</w:t>
      </w:r>
      <w:r>
        <w:t>и</w:t>
      </w:r>
      <w:r>
        <w:t xml:space="preserve">шения свободы сроками от 4 до 12 лет. </w:t>
      </w:r>
    </w:p>
    <w:p w:rsidR="002A5304" w:rsidRDefault="002A5304" w:rsidP="002A5304">
      <w:pPr>
        <w:pStyle w:val="SingleTxtGR"/>
      </w:pPr>
      <w:r>
        <w:t>33.</w:t>
      </w:r>
      <w:r w:rsidR="00D8644C" w:rsidRPr="00D8644C">
        <w:tab/>
      </w:r>
      <w:r>
        <w:t>В целях защиты прав детей, ставших жертвами насилия, и оказания им своевременной и квалифицированной помощи в стране сформирована система, которая включает органы охраны детства, социально-педагогические центры и детские социальные приюты, социально-педагогические и психологические службы учреждений образования.</w:t>
      </w:r>
    </w:p>
    <w:p w:rsidR="002A5304" w:rsidRDefault="002A5304" w:rsidP="002A5304">
      <w:pPr>
        <w:pStyle w:val="SingleTxtGR"/>
      </w:pPr>
      <w:r>
        <w:t>34.</w:t>
      </w:r>
      <w:r w:rsidR="00D8644C" w:rsidRPr="00D8644C">
        <w:tab/>
      </w:r>
      <w:r>
        <w:t xml:space="preserve">В Республике Беларусь реализуется Национальный план действий по улучшению положения детей и охране их прав на 2004-2010 годы (утвержден постановлением № 1661 Совета Министров Республики Беларусь от 18 декабря 2003 года). </w:t>
      </w:r>
    </w:p>
    <w:p w:rsidR="002A5304" w:rsidRDefault="002A5304" w:rsidP="002A5304">
      <w:pPr>
        <w:pStyle w:val="SingleTxtGR"/>
      </w:pPr>
      <w:r>
        <w:t>35.</w:t>
      </w:r>
      <w:r w:rsidR="00D8644C" w:rsidRPr="00D8644C">
        <w:tab/>
      </w:r>
      <w:r>
        <w:t>Мероприятия указанного плана, направленные на защиту детей от нас</w:t>
      </w:r>
      <w:r>
        <w:t>и</w:t>
      </w:r>
      <w:r>
        <w:t>лия, торговли, всех видов эксплуатации и вооруженных конфликтов, включают ознакомление детей и специалистов, работающих с детьми, с Факультативным протоколом к Конвенции о правах ребенка, касающимся торговли детьми, де</w:t>
      </w:r>
      <w:r>
        <w:t>т</w:t>
      </w:r>
      <w:r>
        <w:t>ской проституции и детской порнографии, а также с рекомендациями Комитета по правам ребенка, утвержденными в рамках общих дискуссий по проблемам "Насилие в отношении детей в семье и школе"; разработку и внедрение сист</w:t>
      </w:r>
      <w:r>
        <w:t>е</w:t>
      </w:r>
      <w:r>
        <w:t>мы учета и фиксирования случаев физического, психического и других видов насилия в отношении детей; меры по информированию общественности о пр</w:t>
      </w:r>
      <w:r>
        <w:t>а</w:t>
      </w:r>
      <w:r>
        <w:t>вонарушениях и преступлениях в отношении несовершеннолетних и мерах н</w:t>
      </w:r>
      <w:r>
        <w:t>а</w:t>
      </w:r>
      <w:r>
        <w:t>казания за такие действия; выявление общественно опасных и негативных де</w:t>
      </w:r>
      <w:r>
        <w:t>я</w:t>
      </w:r>
      <w:r>
        <w:t>ний в отношении детей и привлечению к ответственности лиц, виновных в их совершении; анализ и обобщение исполнения законодательства, направленного на охрану жизни и здоровья несовершеннолетних, оказавшихся в экстремал</w:t>
      </w:r>
      <w:r>
        <w:t>ь</w:t>
      </w:r>
      <w:r>
        <w:t>ной жизненной ситуации и ставших жертвами преступлений, жестокости и н</w:t>
      </w:r>
      <w:r>
        <w:t>а</w:t>
      </w:r>
      <w:r>
        <w:t>силия; ограничение показа по телевидению и в сети видеопроката фильмов, выпуска печатной продукции, пропагандирующих насилие, жестокость.</w:t>
      </w:r>
    </w:p>
    <w:p w:rsidR="002A5304" w:rsidRDefault="002A5304" w:rsidP="002A5304">
      <w:pPr>
        <w:pStyle w:val="SingleTxtGR"/>
      </w:pPr>
      <w:r>
        <w:t>36.</w:t>
      </w:r>
      <w:r w:rsidR="00D8644C" w:rsidRPr="00D8644C">
        <w:tab/>
      </w:r>
      <w:r>
        <w:t>Работа по профилактике насилия в отношении детей проводится и в ра</w:t>
      </w:r>
      <w:r>
        <w:t>м</w:t>
      </w:r>
      <w:r>
        <w:t>ках президентской программы "Дети Беларуси" на 2006-2010 годы (утверждена Указом № 318 Президента Республики Беларусь от 15 мая 2006 года). Мер</w:t>
      </w:r>
      <w:r>
        <w:t>о</w:t>
      </w:r>
      <w:r>
        <w:t>приятия указанной программы способствуют формированию общественного мнения по ненасильственному отношению к детям, предусматривают провед</w:t>
      </w:r>
      <w:r>
        <w:t>е</w:t>
      </w:r>
      <w:r>
        <w:t>ние экспертизы кино-, видео-, аудио- и рекламной продукции; учет детей и с</w:t>
      </w:r>
      <w:r>
        <w:t>е</w:t>
      </w:r>
      <w:r>
        <w:t>мей, находящихся в социально опасном положении; подготовку специалистов для работы с детьми и семьями, находящимися в социально опасном полож</w:t>
      </w:r>
      <w:r>
        <w:t>е</w:t>
      </w:r>
      <w:r>
        <w:t>нии.</w:t>
      </w:r>
    </w:p>
    <w:p w:rsidR="002A5304" w:rsidRDefault="002A5304" w:rsidP="002A5304">
      <w:pPr>
        <w:pStyle w:val="SingleTxtGR"/>
      </w:pPr>
      <w:r>
        <w:t>37.</w:t>
      </w:r>
      <w:r w:rsidR="00D8644C" w:rsidRPr="00D8644C">
        <w:tab/>
      </w:r>
      <w:r>
        <w:t>Педагоги-психологи и педагоги социальных учреждений образования проводят просветительскую работу с учителями, родителями и учащимися в целях обеспечения гарантий защиты ребенка от попадания в ситуацию риска, связанную с торговлей детьми, детской проституцией и порнографией, пов</w:t>
      </w:r>
      <w:r>
        <w:t>ы</w:t>
      </w:r>
      <w:r>
        <w:t>шения уровня осознания и понимания данной проблемы.</w:t>
      </w:r>
    </w:p>
    <w:p w:rsidR="002A5304" w:rsidRDefault="002A5304" w:rsidP="002A5304">
      <w:pPr>
        <w:pStyle w:val="SingleTxtGR"/>
      </w:pPr>
      <w:r>
        <w:t>38.</w:t>
      </w:r>
      <w:r w:rsidR="00D8644C" w:rsidRPr="00D8644C">
        <w:tab/>
      </w:r>
      <w:r>
        <w:t>В учреждениях образования стало традиционным проведение меропри</w:t>
      </w:r>
      <w:r>
        <w:t>я</w:t>
      </w:r>
      <w:r>
        <w:t>тий, направленных на обеспечение информированности детей и учащейся м</w:t>
      </w:r>
      <w:r>
        <w:t>о</w:t>
      </w:r>
      <w:r>
        <w:t>лодежи, педагогов об опасных ситуациях, в которых могут оказаться потенц</w:t>
      </w:r>
      <w:r>
        <w:t>и</w:t>
      </w:r>
      <w:r>
        <w:t>альные жертвы насилия и сексуальной эксплуатации, о средствах и методах, используемых торговцами людьми, а также о принимаемых государством мерах защ</w:t>
      </w:r>
      <w:r>
        <w:t>и</w:t>
      </w:r>
      <w:r>
        <w:t xml:space="preserve">ты граждан. </w:t>
      </w:r>
    </w:p>
    <w:p w:rsidR="002A5304" w:rsidRDefault="002A5304" w:rsidP="002A5304">
      <w:pPr>
        <w:pStyle w:val="SingleTxtGR"/>
      </w:pPr>
      <w:r>
        <w:t>39.</w:t>
      </w:r>
      <w:r w:rsidR="00D8644C" w:rsidRPr="00D8644C">
        <w:tab/>
      </w:r>
      <w:r>
        <w:t>В целях исключения и наиболее раннего выявления факторов риска, к</w:t>
      </w:r>
      <w:r>
        <w:t>о</w:t>
      </w:r>
      <w:r>
        <w:t>торые могут привести к сексуальному насилию или сексуальной эксплуатации детей, вовлечению их в детскую проституцию и детскую порнографию, орган</w:t>
      </w:r>
      <w:r>
        <w:t>и</w:t>
      </w:r>
      <w:r>
        <w:t>зована соответствующая работа с родителями. Данный вопрос включен в тем</w:t>
      </w:r>
      <w:r>
        <w:t>а</w:t>
      </w:r>
      <w:r>
        <w:t>тику родительских собраний, куда приглашаются психологи, сотрудники коми</w:t>
      </w:r>
      <w:r>
        <w:t>с</w:t>
      </w:r>
      <w:r>
        <w:t>сий и инспекций по делам несовершеннолетних.</w:t>
      </w:r>
    </w:p>
    <w:p w:rsidR="002A5304" w:rsidRDefault="002A5304" w:rsidP="002A5304">
      <w:pPr>
        <w:pStyle w:val="SingleTxtGR"/>
      </w:pPr>
      <w:r>
        <w:t>40.</w:t>
      </w:r>
      <w:r w:rsidR="00D8644C" w:rsidRPr="00D8644C">
        <w:tab/>
      </w:r>
      <w:r>
        <w:t>С учетом приложенных усилий по совершенствованию законодательства, ликвидации сети международных организованных преступных формирований и повышению уровня информированности населения предполагается дальнейшее сокращение противоправных деяний, связанных с торговлей детьми, их вовл</w:t>
      </w:r>
      <w:r>
        <w:t>е</w:t>
      </w:r>
      <w:r>
        <w:t>чением в сексуальную эксплуатацию.</w:t>
      </w:r>
    </w:p>
    <w:p w:rsidR="002A5304" w:rsidRDefault="00D8644C" w:rsidP="00D8644C">
      <w:pPr>
        <w:pStyle w:val="H1GR"/>
      </w:pPr>
      <w:r>
        <w:rPr>
          <w:lang w:val="en-US"/>
        </w:rPr>
        <w:tab/>
      </w:r>
      <w:r w:rsidR="002A5304">
        <w:t>F.</w:t>
      </w:r>
      <w:r w:rsidRPr="00D8644C">
        <w:tab/>
      </w:r>
      <w:r w:rsidR="002A5304">
        <w:t>Нормативные правовые акты, касающиеся сферы защиты детей</w:t>
      </w:r>
    </w:p>
    <w:p w:rsidR="002A5304" w:rsidRDefault="00D8644C" w:rsidP="002A5304">
      <w:pPr>
        <w:pStyle w:val="SingleTxtGR"/>
      </w:pPr>
      <w:r>
        <w:t>41.</w:t>
      </w:r>
      <w:r w:rsidRPr="00D8644C">
        <w:tab/>
      </w:r>
      <w:r w:rsidR="002A5304">
        <w:t>Нормативные правовые акты, относящиеся к сфере соблюдения и защиты прав ребенка в Республике Беларусь, размещены на сайте Национального це</w:t>
      </w:r>
      <w:r w:rsidR="002A5304">
        <w:t>н</w:t>
      </w:r>
      <w:r w:rsidR="002A5304">
        <w:t>тра законодательства и правовых исследований Республики Беларусь и досту</w:t>
      </w:r>
      <w:r w:rsidR="002A5304">
        <w:t>п</w:t>
      </w:r>
      <w:r w:rsidR="002A5304">
        <w:t>ны для всех заинтересованных. Адаптированная правовая информация для д</w:t>
      </w:r>
      <w:r w:rsidR="002A5304">
        <w:t>е</w:t>
      </w:r>
      <w:r w:rsidR="002A5304">
        <w:t>тей и подростков размещена на сайте http://mir.pravo.by.</w:t>
      </w:r>
    </w:p>
    <w:p w:rsidR="002A5304" w:rsidRDefault="00464AC1" w:rsidP="00464AC1">
      <w:pPr>
        <w:pStyle w:val="HChGR"/>
      </w:pPr>
      <w:r>
        <w:rPr>
          <w:lang w:val="en-US"/>
        </w:rPr>
        <w:tab/>
      </w:r>
      <w:r w:rsidR="002A5304">
        <w:t>II.</w:t>
      </w:r>
      <w:r>
        <w:rPr>
          <w:lang w:val="en-US"/>
        </w:rPr>
        <w:tab/>
      </w:r>
      <w:r w:rsidR="002A5304">
        <w:t>Д</w:t>
      </w:r>
      <w:r>
        <w:t>анные</w:t>
      </w:r>
    </w:p>
    <w:p w:rsidR="002A5304" w:rsidRDefault="00464AC1" w:rsidP="00464AC1">
      <w:pPr>
        <w:pStyle w:val="H1GR"/>
      </w:pPr>
      <w:r>
        <w:rPr>
          <w:lang w:val="en-US"/>
        </w:rPr>
        <w:tab/>
      </w:r>
      <w:r w:rsidR="002A5304">
        <w:t>A.</w:t>
      </w:r>
      <w:r w:rsidRPr="00464AC1">
        <w:tab/>
      </w:r>
      <w:r w:rsidR="002A5304">
        <w:t xml:space="preserve">Данные о возрасте жертв торговли детьми </w:t>
      </w:r>
    </w:p>
    <w:p w:rsidR="002A5304" w:rsidRDefault="00464AC1" w:rsidP="002A5304">
      <w:pPr>
        <w:pStyle w:val="SingleTxtGR"/>
      </w:pPr>
      <w:r>
        <w:t>42.</w:t>
      </w:r>
      <w:r w:rsidRPr="00464AC1">
        <w:tab/>
      </w:r>
      <w:r w:rsidR="002A5304">
        <w:t>Как уже отмечалось, торговля детьми в Республике Беларусь рассматр</w:t>
      </w:r>
      <w:r w:rsidR="002A5304">
        <w:t>и</w:t>
      </w:r>
      <w:r w:rsidR="002A5304">
        <w:t xml:space="preserve">вается как составная часть торговли людьми. </w:t>
      </w:r>
    </w:p>
    <w:p w:rsidR="002A5304" w:rsidRDefault="00464AC1" w:rsidP="002A5304">
      <w:pPr>
        <w:pStyle w:val="SingleTxtGR"/>
      </w:pPr>
      <w:r>
        <w:t>43.</w:t>
      </w:r>
      <w:r w:rsidRPr="00464AC1">
        <w:tab/>
      </w:r>
      <w:r w:rsidR="002A5304">
        <w:t>Практически все несовершеннолетние, ставшие жертвами торговли людьми, имеют возраст от 17 до 18 лет и уже могут адекватно оценивать скл</w:t>
      </w:r>
      <w:r w:rsidR="002A5304">
        <w:t>а</w:t>
      </w:r>
      <w:r w:rsidR="002A5304">
        <w:t xml:space="preserve">дывающуюся обстановку (в соответствие с Уголовным кодексом Республики Беларусь общий возраст уголовной ответственности наступает с 16 лет). </w:t>
      </w:r>
    </w:p>
    <w:p w:rsidR="002A5304" w:rsidRDefault="00464AC1" w:rsidP="002A5304">
      <w:pPr>
        <w:pStyle w:val="SingleTxtGR"/>
      </w:pPr>
      <w:r>
        <w:t>44.</w:t>
      </w:r>
      <w:r w:rsidRPr="00464AC1">
        <w:tab/>
      </w:r>
      <w:r w:rsidR="002A5304">
        <w:t>Анализ показывает, что в основном сексуальной эксплуатации подверг</w:t>
      </w:r>
      <w:r w:rsidR="002A5304">
        <w:t>а</w:t>
      </w:r>
      <w:r w:rsidR="002A5304">
        <w:t>ются лица женского пола. Информация по несовершеннолетним жертвам то</w:t>
      </w:r>
      <w:r w:rsidR="002A5304">
        <w:t>р</w:t>
      </w:r>
      <w:r w:rsidR="002A5304">
        <w:t>говли людьми в Республике Беларусь собирается и обобщается Министерством вну</w:t>
      </w:r>
      <w:r w:rsidR="002A5304">
        <w:t>т</w:t>
      </w:r>
      <w:r w:rsidR="002A5304">
        <w:t>ренних дел Республики Беларусь с 2005 года.</w:t>
      </w:r>
    </w:p>
    <w:p w:rsidR="002A5304" w:rsidRDefault="00464AC1" w:rsidP="00464AC1">
      <w:pPr>
        <w:pStyle w:val="H1GR"/>
      </w:pPr>
      <w:r>
        <w:rPr>
          <w:lang w:val="en-US"/>
        </w:rPr>
        <w:tab/>
      </w:r>
      <w:r w:rsidR="002A5304">
        <w:t>B.</w:t>
      </w:r>
      <w:r w:rsidRPr="00464AC1">
        <w:tab/>
      </w:r>
      <w:r w:rsidR="002A5304">
        <w:t>Данные о масштабах торговли детьми</w:t>
      </w:r>
    </w:p>
    <w:p w:rsidR="002A5304" w:rsidRDefault="002A5304" w:rsidP="002A5304">
      <w:pPr>
        <w:pStyle w:val="SingleTxtGR"/>
      </w:pPr>
      <w:r>
        <w:t>45.</w:t>
      </w:r>
      <w:r w:rsidR="00464AC1" w:rsidRPr="00464AC1">
        <w:tab/>
      </w:r>
      <w:r>
        <w:t>Для Беларуси характерны две формы торговли людьми, в том числе и дет</w:t>
      </w:r>
      <w:r>
        <w:t>ь</w:t>
      </w:r>
      <w:r>
        <w:t>ми, одна из которых влечет сексуальную эксплуатацию, другая - трудовую.</w:t>
      </w:r>
    </w:p>
    <w:p w:rsidR="002A5304" w:rsidRDefault="00464AC1" w:rsidP="002A5304">
      <w:pPr>
        <w:pStyle w:val="SingleTxtGR"/>
      </w:pPr>
      <w:r>
        <w:t>46.</w:t>
      </w:r>
      <w:r w:rsidRPr="00464AC1">
        <w:tab/>
      </w:r>
      <w:r w:rsidR="002A5304">
        <w:t>В период с 2005 года по первое полугодие 2009 года в Республике Бел</w:t>
      </w:r>
      <w:r w:rsidR="002A5304">
        <w:t>а</w:t>
      </w:r>
      <w:r w:rsidR="002A5304">
        <w:t>русь установлено 435 несовершеннолетних жертв торговли людьми, из них 428 были вовлечены в сексуальную эксплуатацию и 7 - в трудовую.</w:t>
      </w:r>
    </w:p>
    <w:p w:rsidR="0093672D" w:rsidRPr="00A70149" w:rsidRDefault="002A5304" w:rsidP="002A5304">
      <w:pPr>
        <w:pStyle w:val="SingleTxtGR"/>
        <w:rPr>
          <w:b/>
        </w:rPr>
      </w:pPr>
      <w:r w:rsidRPr="00A70149">
        <w:rPr>
          <w:b/>
        </w:rPr>
        <w:t>Таблица</w:t>
      </w:r>
      <w:r w:rsidR="00464AC1" w:rsidRPr="00A70149">
        <w:rPr>
          <w:b/>
          <w:lang w:val="en-US"/>
        </w:rPr>
        <w:t> </w:t>
      </w:r>
      <w:r w:rsidRPr="00A70149">
        <w:rPr>
          <w:b/>
        </w:rPr>
        <w:t>1</w:t>
      </w:r>
      <w:r w:rsidR="00464AC1" w:rsidRPr="00A70149">
        <w:rPr>
          <w:b/>
        </w:rPr>
        <w:br/>
      </w:r>
      <w:r w:rsidRPr="00A70149">
        <w:rPr>
          <w:b/>
        </w:rPr>
        <w:t>Сведения о количестве несовершеннолетних,</w:t>
      </w:r>
      <w:r w:rsidR="00464AC1" w:rsidRPr="00A70149">
        <w:rPr>
          <w:b/>
        </w:rPr>
        <w:t xml:space="preserve"> </w:t>
      </w:r>
      <w:r w:rsidRPr="00A70149">
        <w:rPr>
          <w:b/>
        </w:rPr>
        <w:t>ставших жертвами сексуал</w:t>
      </w:r>
      <w:r w:rsidRPr="00A70149">
        <w:rPr>
          <w:b/>
        </w:rPr>
        <w:t>ь</w:t>
      </w:r>
      <w:r w:rsidRPr="00A70149">
        <w:rPr>
          <w:b/>
        </w:rPr>
        <w:t>ной и трудовой эксплуатации</w:t>
      </w:r>
    </w:p>
    <w:tbl>
      <w:tblPr>
        <w:tblStyle w:val="TabNum"/>
        <w:tblW w:w="7370" w:type="dxa"/>
        <w:tblInd w:w="1134" w:type="dxa"/>
        <w:tblLook w:val="01E0" w:firstRow="1" w:lastRow="1" w:firstColumn="1" w:lastColumn="1" w:noHBand="0" w:noVBand="0"/>
      </w:tblPr>
      <w:tblGrid>
        <w:gridCol w:w="1708"/>
        <w:gridCol w:w="2051"/>
        <w:gridCol w:w="1803"/>
        <w:gridCol w:w="1808"/>
      </w:tblGrid>
      <w:tr w:rsidR="002A5304" w:rsidRPr="00464AC1" w:rsidTr="00464AC1">
        <w:trPr>
          <w:tblHeader/>
        </w:trPr>
        <w:tc>
          <w:tcPr>
            <w:cnfStyle w:val="001000000000" w:firstRow="0" w:lastRow="0" w:firstColumn="1" w:lastColumn="0" w:oddVBand="0" w:evenVBand="0" w:oddHBand="0" w:evenHBand="0" w:firstRowFirstColumn="0" w:firstRowLastColumn="0" w:lastRowFirstColumn="0" w:lastRowLastColumn="0"/>
            <w:tcW w:w="2255" w:type="dxa"/>
            <w:tcBorders>
              <w:bottom w:val="single" w:sz="12" w:space="0" w:color="auto"/>
            </w:tcBorders>
            <w:shd w:val="clear" w:color="auto" w:fill="auto"/>
          </w:tcPr>
          <w:p w:rsidR="002A5304" w:rsidRPr="00464AC1" w:rsidRDefault="002A5304" w:rsidP="00464AC1">
            <w:pPr>
              <w:spacing w:before="80" w:after="80" w:line="200" w:lineRule="exact"/>
              <w:rPr>
                <w:i/>
                <w:sz w:val="16"/>
              </w:rPr>
            </w:pPr>
            <w:r w:rsidRPr="00464AC1">
              <w:rPr>
                <w:i/>
                <w:sz w:val="16"/>
              </w:rPr>
              <w:t>Год</w:t>
            </w:r>
          </w:p>
        </w:tc>
        <w:tc>
          <w:tcPr>
            <w:tcW w:w="2905" w:type="dxa"/>
            <w:tcBorders>
              <w:top w:val="single" w:sz="4" w:space="0" w:color="auto"/>
              <w:bottom w:val="single" w:sz="12" w:space="0" w:color="auto"/>
            </w:tcBorders>
            <w:shd w:val="clear" w:color="auto" w:fill="auto"/>
          </w:tcPr>
          <w:p w:rsidR="002A5304" w:rsidRPr="00464AC1" w:rsidRDefault="002A5304" w:rsidP="00464AC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64AC1">
              <w:rPr>
                <w:i/>
                <w:sz w:val="16"/>
              </w:rPr>
              <w:t>Общее количество нес</w:t>
            </w:r>
            <w:r w:rsidRPr="00464AC1">
              <w:rPr>
                <w:i/>
                <w:sz w:val="16"/>
              </w:rPr>
              <w:t>о</w:t>
            </w:r>
            <w:r w:rsidRPr="00464AC1">
              <w:rPr>
                <w:i/>
                <w:sz w:val="16"/>
              </w:rPr>
              <w:t>верше</w:t>
            </w:r>
            <w:r w:rsidRPr="00464AC1">
              <w:rPr>
                <w:i/>
                <w:sz w:val="16"/>
              </w:rPr>
              <w:t>н</w:t>
            </w:r>
            <w:r w:rsidRPr="00464AC1">
              <w:rPr>
                <w:i/>
                <w:sz w:val="16"/>
              </w:rPr>
              <w:t>нолетних жертв</w:t>
            </w:r>
          </w:p>
        </w:tc>
        <w:tc>
          <w:tcPr>
            <w:tcW w:w="2338" w:type="dxa"/>
            <w:tcBorders>
              <w:top w:val="single" w:sz="4" w:space="0" w:color="auto"/>
              <w:bottom w:val="single" w:sz="12" w:space="0" w:color="auto"/>
            </w:tcBorders>
            <w:shd w:val="clear" w:color="auto" w:fill="auto"/>
          </w:tcPr>
          <w:p w:rsidR="002A5304" w:rsidRPr="00464AC1" w:rsidRDefault="002A5304" w:rsidP="00464AC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64AC1">
              <w:rPr>
                <w:i/>
                <w:sz w:val="16"/>
              </w:rPr>
              <w:t>Количество жертв, подвергшихся секс</w:t>
            </w:r>
            <w:r w:rsidRPr="00464AC1">
              <w:rPr>
                <w:i/>
                <w:sz w:val="16"/>
              </w:rPr>
              <w:t>у</w:t>
            </w:r>
            <w:r w:rsidRPr="00464AC1">
              <w:rPr>
                <w:i/>
                <w:sz w:val="16"/>
              </w:rPr>
              <w:t>альной эксплуатации</w:t>
            </w:r>
          </w:p>
        </w:tc>
        <w:tc>
          <w:tcPr>
            <w:tcW w:w="2355" w:type="dxa"/>
            <w:tcBorders>
              <w:top w:val="single" w:sz="4" w:space="0" w:color="auto"/>
              <w:bottom w:val="single" w:sz="12" w:space="0" w:color="auto"/>
            </w:tcBorders>
            <w:shd w:val="clear" w:color="auto" w:fill="auto"/>
          </w:tcPr>
          <w:p w:rsidR="002A5304" w:rsidRPr="00464AC1" w:rsidRDefault="002A5304" w:rsidP="00464AC1">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64AC1">
              <w:rPr>
                <w:i/>
                <w:sz w:val="16"/>
              </w:rPr>
              <w:t>Количество жертв, подвергшихся труд</w:t>
            </w:r>
            <w:r w:rsidRPr="00464AC1">
              <w:rPr>
                <w:i/>
                <w:sz w:val="16"/>
              </w:rPr>
              <w:t>о</w:t>
            </w:r>
            <w:r w:rsidRPr="00464AC1">
              <w:rPr>
                <w:i/>
                <w:sz w:val="16"/>
              </w:rPr>
              <w:t>вой эк</w:t>
            </w:r>
            <w:r w:rsidRPr="00464AC1">
              <w:rPr>
                <w:i/>
                <w:sz w:val="16"/>
              </w:rPr>
              <w:t>с</w:t>
            </w:r>
            <w:r w:rsidRPr="00464AC1">
              <w:rPr>
                <w:i/>
                <w:sz w:val="16"/>
              </w:rPr>
              <w:t>плуатации</w:t>
            </w:r>
          </w:p>
        </w:tc>
      </w:tr>
      <w:tr w:rsidR="002A5304" w:rsidRPr="00464AC1" w:rsidTr="00464AC1">
        <w:tc>
          <w:tcPr>
            <w:cnfStyle w:val="001000000000" w:firstRow="0" w:lastRow="0" w:firstColumn="1" w:lastColumn="0" w:oddVBand="0" w:evenVBand="0" w:oddHBand="0" w:evenHBand="0" w:firstRowFirstColumn="0" w:firstRowLastColumn="0" w:lastRowFirstColumn="0" w:lastRowLastColumn="0"/>
            <w:tcW w:w="2255" w:type="dxa"/>
            <w:tcBorders>
              <w:top w:val="single" w:sz="12" w:space="0" w:color="auto"/>
            </w:tcBorders>
          </w:tcPr>
          <w:p w:rsidR="002A5304" w:rsidRPr="00464AC1" w:rsidRDefault="002A5304" w:rsidP="00464AC1">
            <w:r w:rsidRPr="00464AC1">
              <w:t>2005</w:t>
            </w:r>
          </w:p>
        </w:tc>
        <w:tc>
          <w:tcPr>
            <w:tcW w:w="2905" w:type="dxa"/>
            <w:tcBorders>
              <w:top w:val="single" w:sz="12" w:space="0" w:color="auto"/>
            </w:tcBorders>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61</w:t>
            </w:r>
          </w:p>
        </w:tc>
        <w:tc>
          <w:tcPr>
            <w:tcW w:w="2338" w:type="dxa"/>
            <w:tcBorders>
              <w:top w:val="single" w:sz="12" w:space="0" w:color="auto"/>
            </w:tcBorders>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59</w:t>
            </w:r>
          </w:p>
        </w:tc>
        <w:tc>
          <w:tcPr>
            <w:tcW w:w="2355" w:type="dxa"/>
            <w:tcBorders>
              <w:top w:val="single" w:sz="12" w:space="0" w:color="auto"/>
            </w:tcBorders>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2</w:t>
            </w:r>
          </w:p>
        </w:tc>
      </w:tr>
      <w:tr w:rsidR="002A5304" w:rsidRPr="00464AC1" w:rsidTr="00464AC1">
        <w:tc>
          <w:tcPr>
            <w:cnfStyle w:val="001000000000" w:firstRow="0" w:lastRow="0" w:firstColumn="1" w:lastColumn="0" w:oddVBand="0" w:evenVBand="0" w:oddHBand="0" w:evenHBand="0" w:firstRowFirstColumn="0" w:firstRowLastColumn="0" w:lastRowFirstColumn="0" w:lastRowLastColumn="0"/>
            <w:tcW w:w="2255" w:type="dxa"/>
          </w:tcPr>
          <w:p w:rsidR="002A5304" w:rsidRPr="00464AC1" w:rsidRDefault="002A5304" w:rsidP="00464AC1">
            <w:r w:rsidRPr="00464AC1">
              <w:t>2006</w:t>
            </w:r>
          </w:p>
        </w:tc>
        <w:tc>
          <w:tcPr>
            <w:tcW w:w="2905" w:type="dxa"/>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222</w:t>
            </w:r>
          </w:p>
        </w:tc>
        <w:tc>
          <w:tcPr>
            <w:tcW w:w="2338" w:type="dxa"/>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218 (156 и 62*)</w:t>
            </w:r>
          </w:p>
        </w:tc>
        <w:tc>
          <w:tcPr>
            <w:tcW w:w="2355" w:type="dxa"/>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4</w:t>
            </w:r>
          </w:p>
        </w:tc>
      </w:tr>
      <w:tr w:rsidR="002A5304" w:rsidRPr="00464AC1" w:rsidTr="00464AC1">
        <w:tc>
          <w:tcPr>
            <w:cnfStyle w:val="001000000000" w:firstRow="0" w:lastRow="0" w:firstColumn="1" w:lastColumn="0" w:oddVBand="0" w:evenVBand="0" w:oddHBand="0" w:evenHBand="0" w:firstRowFirstColumn="0" w:firstRowLastColumn="0" w:lastRowFirstColumn="0" w:lastRowLastColumn="0"/>
            <w:tcW w:w="2255" w:type="dxa"/>
          </w:tcPr>
          <w:p w:rsidR="002A5304" w:rsidRPr="00464AC1" w:rsidRDefault="002A5304" w:rsidP="00464AC1">
            <w:r w:rsidRPr="00464AC1">
              <w:t>2007</w:t>
            </w:r>
          </w:p>
        </w:tc>
        <w:tc>
          <w:tcPr>
            <w:tcW w:w="2905" w:type="dxa"/>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23</w:t>
            </w:r>
          </w:p>
        </w:tc>
        <w:tc>
          <w:tcPr>
            <w:tcW w:w="2338" w:type="dxa"/>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22</w:t>
            </w:r>
          </w:p>
        </w:tc>
        <w:tc>
          <w:tcPr>
            <w:tcW w:w="2355" w:type="dxa"/>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1</w:t>
            </w:r>
          </w:p>
        </w:tc>
      </w:tr>
      <w:tr w:rsidR="002A5304" w:rsidRPr="00464AC1" w:rsidTr="00464AC1">
        <w:tc>
          <w:tcPr>
            <w:cnfStyle w:val="001000000000" w:firstRow="0" w:lastRow="0" w:firstColumn="1" w:lastColumn="0" w:oddVBand="0" w:evenVBand="0" w:oddHBand="0" w:evenHBand="0" w:firstRowFirstColumn="0" w:firstRowLastColumn="0" w:lastRowFirstColumn="0" w:lastRowLastColumn="0"/>
            <w:tcW w:w="2255" w:type="dxa"/>
          </w:tcPr>
          <w:p w:rsidR="002A5304" w:rsidRPr="00464AC1" w:rsidRDefault="002A5304" w:rsidP="00464AC1">
            <w:r w:rsidRPr="00464AC1">
              <w:t>2008</w:t>
            </w:r>
          </w:p>
        </w:tc>
        <w:tc>
          <w:tcPr>
            <w:tcW w:w="2905" w:type="dxa"/>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103</w:t>
            </w:r>
          </w:p>
        </w:tc>
        <w:tc>
          <w:tcPr>
            <w:tcW w:w="2338" w:type="dxa"/>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103</w:t>
            </w:r>
          </w:p>
        </w:tc>
        <w:tc>
          <w:tcPr>
            <w:tcW w:w="2355" w:type="dxa"/>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0</w:t>
            </w:r>
          </w:p>
        </w:tc>
      </w:tr>
      <w:tr w:rsidR="002A5304" w:rsidRPr="00464AC1" w:rsidTr="00464AC1">
        <w:tc>
          <w:tcPr>
            <w:cnfStyle w:val="001000000000" w:firstRow="0" w:lastRow="0" w:firstColumn="1" w:lastColumn="0" w:oddVBand="0" w:evenVBand="0" w:oddHBand="0" w:evenHBand="0" w:firstRowFirstColumn="0" w:firstRowLastColumn="0" w:lastRowFirstColumn="0" w:lastRowLastColumn="0"/>
            <w:tcW w:w="2255" w:type="dxa"/>
          </w:tcPr>
          <w:p w:rsidR="002A5304" w:rsidRPr="00464AC1" w:rsidRDefault="002A5304" w:rsidP="00464AC1">
            <w:r w:rsidRPr="00464AC1">
              <w:t>2009</w:t>
            </w:r>
            <w:r w:rsidR="00464AC1">
              <w:rPr>
                <w:lang w:val="en-US"/>
              </w:rPr>
              <w:br/>
            </w:r>
            <w:r w:rsidRPr="00464AC1">
              <w:t>(первое полугодие)</w:t>
            </w:r>
          </w:p>
        </w:tc>
        <w:tc>
          <w:tcPr>
            <w:tcW w:w="2905" w:type="dxa"/>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26</w:t>
            </w:r>
          </w:p>
        </w:tc>
        <w:tc>
          <w:tcPr>
            <w:tcW w:w="2338" w:type="dxa"/>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26</w:t>
            </w:r>
          </w:p>
        </w:tc>
        <w:tc>
          <w:tcPr>
            <w:tcW w:w="2355" w:type="dxa"/>
          </w:tcPr>
          <w:p w:rsidR="002A5304" w:rsidRPr="00464AC1" w:rsidRDefault="002A5304" w:rsidP="00464AC1">
            <w:pPr>
              <w:cnfStyle w:val="000000000000" w:firstRow="0" w:lastRow="0" w:firstColumn="0" w:lastColumn="0" w:oddVBand="0" w:evenVBand="0" w:oddHBand="0" w:evenHBand="0" w:firstRowFirstColumn="0" w:firstRowLastColumn="0" w:lastRowFirstColumn="0" w:lastRowLastColumn="0"/>
            </w:pPr>
            <w:r w:rsidRPr="00464AC1">
              <w:t>0</w:t>
            </w:r>
          </w:p>
        </w:tc>
      </w:tr>
    </w:tbl>
    <w:p w:rsidR="002A5304" w:rsidRPr="007360DB" w:rsidRDefault="002A5304" w:rsidP="007360DB">
      <w:pPr>
        <w:pStyle w:val="SingleTxtGR"/>
        <w:spacing w:line="180" w:lineRule="atLeast"/>
        <w:ind w:firstLine="126"/>
        <w:jc w:val="left"/>
        <w:rPr>
          <w:sz w:val="18"/>
          <w:szCs w:val="18"/>
        </w:rPr>
      </w:pPr>
      <w:r w:rsidRPr="007360DB">
        <w:rPr>
          <w:sz w:val="18"/>
          <w:szCs w:val="18"/>
        </w:rPr>
        <w:t>*</w:t>
      </w:r>
      <w:r w:rsidR="007360DB" w:rsidRPr="007360DB">
        <w:rPr>
          <w:sz w:val="18"/>
          <w:szCs w:val="18"/>
        </w:rPr>
        <w:t xml:space="preserve">  </w:t>
      </w:r>
      <w:r w:rsidRPr="007360DB">
        <w:rPr>
          <w:sz w:val="18"/>
          <w:szCs w:val="18"/>
        </w:rPr>
        <w:t>В 2006 году установлено 218 несовершеннолетних жертв торговли людьми, по</w:t>
      </w:r>
      <w:r w:rsidRPr="007360DB">
        <w:rPr>
          <w:sz w:val="18"/>
          <w:szCs w:val="18"/>
        </w:rPr>
        <w:t>д</w:t>
      </w:r>
      <w:r w:rsidRPr="007360DB">
        <w:rPr>
          <w:sz w:val="18"/>
          <w:szCs w:val="18"/>
        </w:rPr>
        <w:t>вергшихся сексуальной эксплуатации, из них:</w:t>
      </w:r>
    </w:p>
    <w:p w:rsidR="002A5304" w:rsidRDefault="002A5304" w:rsidP="007360DB">
      <w:pPr>
        <w:pStyle w:val="Bullet1GR"/>
      </w:pPr>
      <w:r>
        <w:t>156 несовершеннолетних идентифицировано в ходе расследования рез</w:t>
      </w:r>
      <w:r>
        <w:t>о</w:t>
      </w:r>
      <w:r>
        <w:t>нансного уголовного дела о модельном бизнесе (только две имели 13-летний возраст, все остальные – от 17 до 18 лет)</w:t>
      </w:r>
    </w:p>
    <w:p w:rsidR="002A5304" w:rsidRDefault="002A5304" w:rsidP="007360DB">
      <w:pPr>
        <w:pStyle w:val="Bullet1GR"/>
      </w:pPr>
      <w:r>
        <w:t>62 несовершеннолетние жертвы идентифицированы в рамках расследов</w:t>
      </w:r>
      <w:r>
        <w:t>а</w:t>
      </w:r>
      <w:r>
        <w:t>ния всех остальных в</w:t>
      </w:r>
      <w:r>
        <w:t>ы</w:t>
      </w:r>
      <w:r>
        <w:t>явленных в 2006 году преступлений</w:t>
      </w:r>
    </w:p>
    <w:p w:rsidR="002A5304" w:rsidRDefault="002A5304" w:rsidP="002A5304">
      <w:pPr>
        <w:pStyle w:val="SingleTxtGR"/>
      </w:pPr>
      <w:r>
        <w:t>47.</w:t>
      </w:r>
      <w:r w:rsidR="001A0101" w:rsidRPr="001A0101">
        <w:tab/>
      </w:r>
      <w:r>
        <w:t>Необходимо отметить, что труд осужденных к лишению свободы нес</w:t>
      </w:r>
      <w:r>
        <w:t>о</w:t>
      </w:r>
      <w:r>
        <w:t>вершеннолетних в исправительных учреждениях не является трудовой эксплу</w:t>
      </w:r>
      <w:r>
        <w:t>а</w:t>
      </w:r>
      <w:r>
        <w:t>тацией согласно Уголовно-исполнительного кодексу Республики Беларусь (ст</w:t>
      </w:r>
      <w:r>
        <w:t>а</w:t>
      </w:r>
      <w:r>
        <w:t>тьи 98</w:t>
      </w:r>
      <w:r w:rsidR="001A0101" w:rsidRPr="001A0101">
        <w:t>−</w:t>
      </w:r>
      <w:r>
        <w:t>103).</w:t>
      </w:r>
    </w:p>
    <w:p w:rsidR="002A5304" w:rsidRDefault="002A5304" w:rsidP="002A5304">
      <w:pPr>
        <w:pStyle w:val="SingleTxtGR"/>
      </w:pPr>
      <w:r>
        <w:t>48.</w:t>
      </w:r>
      <w:r w:rsidR="001A0101" w:rsidRPr="001A0101">
        <w:tab/>
      </w:r>
      <w:r>
        <w:t>Фактов передачи детских органов для получения прибыли в Республике Беларусь не выявлено.</w:t>
      </w:r>
    </w:p>
    <w:p w:rsidR="002A5304" w:rsidRDefault="001A0101" w:rsidP="002A5304">
      <w:pPr>
        <w:pStyle w:val="SingleTxtGR"/>
      </w:pPr>
      <w:r>
        <w:t>49.</w:t>
      </w:r>
      <w:r w:rsidRPr="001A0101">
        <w:tab/>
      </w:r>
      <w:r w:rsidR="002A5304">
        <w:t>В отношении несовершеннолетних, которые были переданы на междун</w:t>
      </w:r>
      <w:r w:rsidR="002A5304">
        <w:t>а</w:t>
      </w:r>
      <w:r w:rsidR="002A5304">
        <w:t>родное усыновление, а также во время выездов детей на оздоровление по линии гуманитарных проектов, фактов торговли людьми в целях сексуальной или тр</w:t>
      </w:r>
      <w:r w:rsidR="002A5304">
        <w:t>у</w:t>
      </w:r>
      <w:r w:rsidR="002A5304">
        <w:t>довой эксплуатации также не выявлялось.</w:t>
      </w:r>
    </w:p>
    <w:p w:rsidR="002A5304" w:rsidRDefault="001A0101" w:rsidP="001A0101">
      <w:pPr>
        <w:pStyle w:val="H1GR"/>
      </w:pPr>
      <w:r>
        <w:rPr>
          <w:lang w:val="en-US"/>
        </w:rPr>
        <w:tab/>
      </w:r>
      <w:r w:rsidR="002A5304">
        <w:t>C.</w:t>
      </w:r>
      <w:r w:rsidRPr="001A0101">
        <w:tab/>
      </w:r>
      <w:r w:rsidR="002A5304">
        <w:t>Данные о детской проституции</w:t>
      </w:r>
    </w:p>
    <w:p w:rsidR="002A5304" w:rsidRDefault="002A5304" w:rsidP="006F3DE2">
      <w:pPr>
        <w:pStyle w:val="SingleTxtGR"/>
        <w:spacing w:line="220" w:lineRule="atLeast"/>
      </w:pPr>
      <w:r>
        <w:t>50.</w:t>
      </w:r>
      <w:r w:rsidR="001A0101" w:rsidRPr="001A0101">
        <w:tab/>
      </w:r>
      <w:r>
        <w:t>В 2005 году, по данным Министерства внутренних дел Республики Бел</w:t>
      </w:r>
      <w:r>
        <w:t>а</w:t>
      </w:r>
      <w:r>
        <w:t>русь, в занятие проституцией в стране было вовлечено 26 несовершеннолетних, в 2006 году – 35, 2007 году – 9, 2008 году- 96, 20</w:t>
      </w:r>
      <w:r w:rsidR="001A0101">
        <w:t>09 году (первое полугодие) – 18</w:t>
      </w:r>
      <w:r w:rsidR="001A0101">
        <w:rPr>
          <w:lang w:val="en-US"/>
        </w:rPr>
        <w:t> </w:t>
      </w:r>
      <w:r>
        <w:t>человек.</w:t>
      </w:r>
    </w:p>
    <w:p w:rsidR="002A5304" w:rsidRDefault="002A5304" w:rsidP="006F3DE2">
      <w:pPr>
        <w:pStyle w:val="SingleTxtGR"/>
        <w:spacing w:line="220" w:lineRule="atLeast"/>
      </w:pPr>
      <w:r>
        <w:t>51.</w:t>
      </w:r>
      <w:r w:rsidR="001A0101" w:rsidRPr="001A0101">
        <w:tab/>
      </w:r>
      <w:r>
        <w:t>В Республике Беларусь легализованной индустрии секс-туризма нет. Де</w:t>
      </w:r>
      <w:r>
        <w:t>й</w:t>
      </w:r>
      <w:r>
        <w:t>ствия лиц, предоставляющих туристам женщин или мужчин для оказания се</w:t>
      </w:r>
      <w:r>
        <w:t>к</w:t>
      </w:r>
      <w:r>
        <w:t>суальных услуг за денежное вознаграждение, преследуются в соответствие с Уголовным кодексом Республики Беларусь (как правило, по статье 171 – и</w:t>
      </w:r>
      <w:r>
        <w:t>с</w:t>
      </w:r>
      <w:r>
        <w:t>пользование занятия проституцией).</w:t>
      </w:r>
    </w:p>
    <w:p w:rsidR="002A5304" w:rsidRDefault="002A5304" w:rsidP="006F3DE2">
      <w:pPr>
        <w:pStyle w:val="SingleTxtGR"/>
        <w:spacing w:line="220" w:lineRule="atLeast"/>
      </w:pPr>
      <w:r>
        <w:t>52.</w:t>
      </w:r>
      <w:r w:rsidR="001A0101" w:rsidRPr="001A0101">
        <w:tab/>
      </w:r>
      <w:r>
        <w:t>Пропаганда секс-туризма в Беларуси также не ведется. Подобные дейс</w:t>
      </w:r>
      <w:r>
        <w:t>т</w:t>
      </w:r>
      <w:r>
        <w:t>вия будут рассматриваться как элемент вербовки людей для последующей эк</w:t>
      </w:r>
      <w:r>
        <w:t>с</w:t>
      </w:r>
      <w:r>
        <w:t>плуатации, что влечет уголовную ответственность как торговля людьми.</w:t>
      </w:r>
    </w:p>
    <w:p w:rsidR="002A5304" w:rsidRDefault="001A0101" w:rsidP="001A0101">
      <w:pPr>
        <w:pStyle w:val="H1GR"/>
      </w:pPr>
      <w:r>
        <w:rPr>
          <w:lang w:val="en-US"/>
        </w:rPr>
        <w:tab/>
      </w:r>
      <w:r w:rsidR="002A5304">
        <w:t>D.</w:t>
      </w:r>
      <w:r w:rsidRPr="001A0101">
        <w:tab/>
      </w:r>
      <w:r w:rsidR="002A5304">
        <w:t>Информация о распространении детской порнографии</w:t>
      </w:r>
    </w:p>
    <w:p w:rsidR="002A5304" w:rsidRDefault="002A5304" w:rsidP="002A5304">
      <w:pPr>
        <w:pStyle w:val="SingleTxtGR"/>
      </w:pPr>
      <w:r>
        <w:t>53.</w:t>
      </w:r>
      <w:r w:rsidR="001A0101" w:rsidRPr="001A0101">
        <w:tab/>
      </w:r>
      <w:r>
        <w:t>В 2005 году в порнографию (исключительно фотосъемки обнаженных д</w:t>
      </w:r>
      <w:r>
        <w:t>е</w:t>
      </w:r>
      <w:r>
        <w:t>тей без половых актов) было вовлечено 3 несовершеннолетних, в 2006 году – 2, в 2007 году – 11.</w:t>
      </w:r>
    </w:p>
    <w:p w:rsidR="002A5304" w:rsidRDefault="002A5304" w:rsidP="006F3DE2">
      <w:pPr>
        <w:pStyle w:val="SingleTxtGR"/>
        <w:spacing w:line="220" w:lineRule="atLeast"/>
      </w:pPr>
      <w:r>
        <w:t>54.</w:t>
      </w:r>
      <w:r w:rsidR="001A0101" w:rsidRPr="001A0101">
        <w:tab/>
      </w:r>
      <w:r>
        <w:t>В 2008 году выявлены факты изготовления детской порнографии, где н</w:t>
      </w:r>
      <w:r>
        <w:t>е</w:t>
      </w:r>
      <w:r>
        <w:t>совершеннолетние участвуют в половых актах. Так, в порнографию был вовл</w:t>
      </w:r>
      <w:r>
        <w:t>е</w:t>
      </w:r>
      <w:r>
        <w:t>чен 71 ребенок (61 из них принуждался к занятию проституцией, что включено в статистические сведения за 2008 год). В первом полугодии 2009 года 10 детей (8 детей в возрасте до 14 лет и 2 - до 18 лет) было вовлечено в порнографию.</w:t>
      </w:r>
    </w:p>
    <w:p w:rsidR="002A5304" w:rsidRDefault="002A5304" w:rsidP="006F3DE2">
      <w:pPr>
        <w:pStyle w:val="SingleTxtGR"/>
        <w:spacing w:line="220" w:lineRule="atLeast"/>
      </w:pPr>
      <w:r>
        <w:t>55.</w:t>
      </w:r>
      <w:r w:rsidR="001A0101" w:rsidRPr="001A0101">
        <w:tab/>
      </w:r>
      <w:r>
        <w:t>В 2005 году выявлено 4 факта изготовления и распространения порн</w:t>
      </w:r>
      <w:r>
        <w:t>о</w:t>
      </w:r>
      <w:r>
        <w:t>графической продукции с изображениями несовершеннолетних, в 2006 году – 13, в 2007 году – 6. Распространение производилось в виде фото- и видеомат</w:t>
      </w:r>
      <w:r>
        <w:t>е</w:t>
      </w:r>
      <w:r>
        <w:t>риалов на компакт-дисках и видеокассетах. В 2008 году выявлено 6 фактов и</w:t>
      </w:r>
      <w:r>
        <w:t>з</w:t>
      </w:r>
      <w:r>
        <w:t>готовления и распространения детской порнографии, в 2009 году (первое пол</w:t>
      </w:r>
      <w:r>
        <w:t>у</w:t>
      </w:r>
      <w:r>
        <w:t>годие) – 9. Практически все материалы с детской порнографией распростран</w:t>
      </w:r>
      <w:r>
        <w:t>я</w:t>
      </w:r>
      <w:r>
        <w:t>лись п</w:t>
      </w:r>
      <w:r>
        <w:t>о</w:t>
      </w:r>
      <w:r>
        <w:t>средством глобальной сети Интернет.</w:t>
      </w:r>
    </w:p>
    <w:p w:rsidR="002A5304" w:rsidRDefault="001A0101" w:rsidP="006F3DE2">
      <w:pPr>
        <w:pStyle w:val="SingleTxtGR"/>
        <w:spacing w:line="220" w:lineRule="atLeast"/>
      </w:pPr>
      <w:r>
        <w:t>56.</w:t>
      </w:r>
      <w:r w:rsidRPr="001A0101">
        <w:tab/>
      </w:r>
      <w:r w:rsidR="002A5304">
        <w:t>Необходимо отметить, что порно-бизнес в сети Интернет имеет четко в</w:t>
      </w:r>
      <w:r w:rsidR="002A5304">
        <w:t>ы</w:t>
      </w:r>
      <w:r w:rsidR="002A5304">
        <w:t>раженную специализацию. Так, граждане Беларуси в основном занимаются со</w:t>
      </w:r>
      <w:r w:rsidR="002A5304">
        <w:t>з</w:t>
      </w:r>
      <w:r w:rsidR="002A5304">
        <w:t xml:space="preserve">данием </w:t>
      </w:r>
      <w:r w:rsidR="000D4096">
        <w:t>вебсайтов</w:t>
      </w:r>
      <w:r w:rsidR="002A5304">
        <w:t xml:space="preserve"> и так называемых "биллингов" (платежных систем). Гражд</w:t>
      </w:r>
      <w:r w:rsidR="002A5304">
        <w:t>а</w:t>
      </w:r>
      <w:r w:rsidR="002A5304">
        <w:t>не России, Украины и Молдовы - поставкой детей для участия в порносъе</w:t>
      </w:r>
      <w:r w:rsidR="002A5304">
        <w:t>м</w:t>
      </w:r>
      <w:r w:rsidR="002A5304">
        <w:t xml:space="preserve">ках, Латвии - отмыванием денег, США - размещением </w:t>
      </w:r>
      <w:r w:rsidR="000D4096">
        <w:t>вебсайтов</w:t>
      </w:r>
      <w:r w:rsidR="002A5304">
        <w:t xml:space="preserve"> в сети Интернет (вебхостингом).</w:t>
      </w:r>
    </w:p>
    <w:p w:rsidR="002A5304" w:rsidRDefault="001A0101" w:rsidP="006F3DE2">
      <w:pPr>
        <w:pStyle w:val="SingleTxtGR"/>
        <w:spacing w:line="220" w:lineRule="atLeast"/>
      </w:pPr>
      <w:r>
        <w:t>57.</w:t>
      </w:r>
      <w:r w:rsidRPr="001A0101">
        <w:tab/>
      </w:r>
      <w:r w:rsidR="002A5304">
        <w:t>Так как торговля детьми является составляющей торговли людьми, то в</w:t>
      </w:r>
      <w:r w:rsidR="002A5304">
        <w:t>е</w:t>
      </w:r>
      <w:r w:rsidR="002A5304">
        <w:t>дется общий учет количества предъявленных обвинений и вынесенных приг</w:t>
      </w:r>
      <w:r w:rsidR="002A5304">
        <w:t>о</w:t>
      </w:r>
      <w:r w:rsidR="002A5304">
        <w:t>воров за такие преступления. Всего с 2000 года по первое полугодие 2009 года выявлено 4 139 преступлений в сфере противодействия торговле людьми, иным св</w:t>
      </w:r>
      <w:r w:rsidR="002A5304">
        <w:t>я</w:t>
      </w:r>
      <w:r w:rsidR="002A5304">
        <w:t>занным с ней преступлениям.</w:t>
      </w:r>
    </w:p>
    <w:p w:rsidR="002A5304" w:rsidRDefault="001A0101" w:rsidP="002A5304">
      <w:pPr>
        <w:pStyle w:val="SingleTxtGR"/>
      </w:pPr>
      <w:r>
        <w:t>58.</w:t>
      </w:r>
      <w:r w:rsidRPr="001A0101">
        <w:tab/>
      </w:r>
      <w:r w:rsidR="002A5304">
        <w:t>1 326 преступлений было связанно с вывозом людей за рубеж для эк</w:t>
      </w:r>
      <w:r w:rsidR="002A5304">
        <w:t>с</w:t>
      </w:r>
      <w:r w:rsidR="002A5304">
        <w:t>плуатации (в том числе 591 – непосредственно торговля людьми). Ликвидир</w:t>
      </w:r>
      <w:r w:rsidR="002A5304">
        <w:t>о</w:t>
      </w:r>
      <w:r w:rsidR="002A5304">
        <w:t>вано 19 преступных организаций и 70 организованных преступных групп. За торговлю людьми и совершение иных связанных с ней преступлений были ос</w:t>
      </w:r>
      <w:r w:rsidR="002A5304">
        <w:t>у</w:t>
      </w:r>
      <w:r w:rsidR="002A5304">
        <w:t>ждены 1 342 человека, из них – 481 приговорен к лишению свободы.</w:t>
      </w:r>
    </w:p>
    <w:p w:rsidR="002A5304" w:rsidRDefault="001A0101" w:rsidP="001A0101">
      <w:pPr>
        <w:pStyle w:val="HChGR"/>
      </w:pPr>
      <w:r>
        <w:rPr>
          <w:lang w:val="en-US"/>
        </w:rPr>
        <w:tab/>
      </w:r>
      <w:r w:rsidR="002A5304">
        <w:t>III.</w:t>
      </w:r>
      <w:r w:rsidRPr="001A0101">
        <w:tab/>
      </w:r>
      <w:r w:rsidR="002A5304">
        <w:t>О</w:t>
      </w:r>
      <w:r>
        <w:t>бщие меры по осуществлению</w:t>
      </w:r>
    </w:p>
    <w:p w:rsidR="002A5304" w:rsidRDefault="001A0101" w:rsidP="001A0101">
      <w:pPr>
        <w:pStyle w:val="H1GR"/>
      </w:pPr>
      <w:r>
        <w:rPr>
          <w:lang w:val="en-US"/>
        </w:rPr>
        <w:tab/>
      </w:r>
      <w:r w:rsidR="002A5304">
        <w:t>A.</w:t>
      </w:r>
      <w:r w:rsidRPr="001A0101">
        <w:tab/>
      </w:r>
      <w:r w:rsidR="002A5304">
        <w:t>Национальная стратегия по искоренению торговли детьми, детской проституции и детской порногр</w:t>
      </w:r>
      <w:r w:rsidR="002A5304">
        <w:t>а</w:t>
      </w:r>
      <w:r w:rsidR="002A5304">
        <w:t>фии</w:t>
      </w:r>
    </w:p>
    <w:p w:rsidR="002A5304" w:rsidRDefault="002A5304" w:rsidP="002A5304">
      <w:pPr>
        <w:pStyle w:val="SingleTxtGR"/>
      </w:pPr>
      <w:r>
        <w:t>59.</w:t>
      </w:r>
      <w:r w:rsidR="001A0101" w:rsidRPr="001A0101">
        <w:tab/>
      </w:r>
      <w:r>
        <w:t>Государство обеспечивает неприкосновенность личности ребенка, осущ</w:t>
      </w:r>
      <w:r>
        <w:t>е</w:t>
      </w:r>
      <w:r>
        <w:t>ствляет его защиту от всех видов эксплуатации, включая сексуальную, от физ</w:t>
      </w:r>
      <w:r>
        <w:t>и</w:t>
      </w:r>
      <w:r>
        <w:t>ческого и психического насилия, жестокого, грубого или оскорбительного о</w:t>
      </w:r>
      <w:r>
        <w:t>б</w:t>
      </w:r>
      <w:r>
        <w:t>ращения, сексуальных домогательств, в том числе со стороны родителей или лиц, их заменяющих, и родственников, от вовлечения в преступную деятел</w:t>
      </w:r>
      <w:r>
        <w:t>ь</w:t>
      </w:r>
      <w:r>
        <w:t>ность, приобщения к спиртным напиткам, немедицинскому употреблению на</w:t>
      </w:r>
      <w:r>
        <w:t>р</w:t>
      </w:r>
      <w:r>
        <w:t>котических, токсических, психотропных и других сильнодействующих, одурм</w:t>
      </w:r>
      <w:r>
        <w:t>а</w:t>
      </w:r>
      <w:r>
        <w:t>нивающих веществ, от принуждения к занятию проституцией, попрошайнич</w:t>
      </w:r>
      <w:r>
        <w:t>е</w:t>
      </w:r>
      <w:r>
        <w:t>ством, азартными играми или совершению действий, связанных с изготовлен</w:t>
      </w:r>
      <w:r>
        <w:t>и</w:t>
      </w:r>
      <w:r>
        <w:t>ем материалов или предметов порнографического характера.</w:t>
      </w:r>
    </w:p>
    <w:p w:rsidR="002A5304" w:rsidRDefault="001A0101" w:rsidP="002A5304">
      <w:pPr>
        <w:pStyle w:val="SingleTxtGR"/>
      </w:pPr>
      <w:r>
        <w:t>60.</w:t>
      </w:r>
      <w:r w:rsidRPr="001A0101">
        <w:tab/>
      </w:r>
      <w:r w:rsidR="002A5304">
        <w:t>В Республике Беларусь создана нормативная правовая база, направленная на противодействие торговле людьми, в том числе на предотвращение и пр</w:t>
      </w:r>
      <w:r w:rsidR="002A5304">
        <w:t>е</w:t>
      </w:r>
      <w:r w:rsidR="002A5304">
        <w:t>следование за торговлю детьми, детскую проституцию и детскую порногр</w:t>
      </w:r>
      <w:r w:rsidR="002A5304">
        <w:t>а</w:t>
      </w:r>
      <w:r w:rsidR="002A5304">
        <w:t>фию.</w:t>
      </w:r>
    </w:p>
    <w:p w:rsidR="002A5304" w:rsidRDefault="001A0101" w:rsidP="002A5304">
      <w:pPr>
        <w:pStyle w:val="SingleTxtGR"/>
      </w:pPr>
      <w:r>
        <w:t>61.</w:t>
      </w:r>
      <w:r w:rsidRPr="001A0101">
        <w:tab/>
      </w:r>
      <w:r w:rsidR="002A5304">
        <w:t>9 марта 2005 года принят Декрет № 3 Президента Республики Беларусь "О некоторых мерах по противодействию торговле людьми", который урегул</w:t>
      </w:r>
      <w:r w:rsidR="002A5304">
        <w:t>и</w:t>
      </w:r>
      <w:r w:rsidR="002A5304">
        <w:t>ровал ключевые позиции в таких сферах, как трудоустройство и обучение за гран</w:t>
      </w:r>
      <w:r w:rsidR="002A5304">
        <w:t>и</w:t>
      </w:r>
      <w:r w:rsidR="002A5304">
        <w:t>цей, международное усыновление, деятельность брачных и модельных агентств, а также ввел международно принятое понятие "торговли людьми".</w:t>
      </w:r>
    </w:p>
    <w:p w:rsidR="002A5304" w:rsidRDefault="001A0101" w:rsidP="002A5304">
      <w:pPr>
        <w:pStyle w:val="SingleTxtGR"/>
      </w:pPr>
      <w:r>
        <w:t>62.</w:t>
      </w:r>
      <w:r w:rsidRPr="001A0101">
        <w:tab/>
      </w:r>
      <w:r w:rsidR="002A5304">
        <w:t>В Уголовный кодекс Республики Беларусь в 2005 и 2008 годах внесены изменения и дополнения. В настоящее время в стране действуют 6 составов преступления, криминализирующих торговлю людьми и связанные с ней де</w:t>
      </w:r>
      <w:r w:rsidR="002A5304">
        <w:t>я</w:t>
      </w:r>
      <w:r w:rsidR="002A5304">
        <w:t>ния (эта группа преступлений отражена в Протоколе о предупреждении, прес</w:t>
      </w:r>
      <w:r w:rsidR="002A5304">
        <w:t>е</w:t>
      </w:r>
      <w:r w:rsidR="002A5304">
        <w:t>чении и наказании за торговлю людьми, особенно женщинами и детьми (П</w:t>
      </w:r>
      <w:r w:rsidR="002A5304">
        <w:t>а</w:t>
      </w:r>
      <w:r w:rsidR="002A5304">
        <w:t>лермский протокол), дополняющем Конвенцию Организации Объединенных Наций против транснациональной организованной преступности (Палермская конвенция). Максимальное наказание за указанные преступления – лишение свободы сроком до 15 лет с конфискацией имущества. В отдельную группу пр</w:t>
      </w:r>
      <w:r w:rsidR="002A5304">
        <w:t>е</w:t>
      </w:r>
      <w:r w:rsidR="002A5304">
        <w:t>ступлений, связанных с торговлей людьми, выделяются изготовление и распр</w:t>
      </w:r>
      <w:r w:rsidR="002A5304">
        <w:t>о</w:t>
      </w:r>
      <w:r w:rsidR="002A5304">
        <w:t>странение порнографических материалов и предметов порнографического х</w:t>
      </w:r>
      <w:r w:rsidR="002A5304">
        <w:t>а</w:t>
      </w:r>
      <w:r w:rsidR="002A5304">
        <w:t>рактера и в</w:t>
      </w:r>
      <w:r w:rsidR="002A5304">
        <w:t>о</w:t>
      </w:r>
      <w:r w:rsidR="002A5304">
        <w:t>влечение несовершеннолетних в антиобщественное поведение.</w:t>
      </w:r>
    </w:p>
    <w:p w:rsidR="002A5304" w:rsidRDefault="001A0101" w:rsidP="002A5304">
      <w:pPr>
        <w:pStyle w:val="SingleTxtGR"/>
      </w:pPr>
      <w:r>
        <w:t>63.</w:t>
      </w:r>
      <w:r w:rsidRPr="001A0101">
        <w:tab/>
      </w:r>
      <w:r w:rsidR="002A5304">
        <w:t>В целях создания правовых и организационных основ обеспечения на</w:t>
      </w:r>
      <w:r w:rsidR="002A5304">
        <w:t>д</w:t>
      </w:r>
      <w:r w:rsidR="002A5304">
        <w:t>лежащей защиты лиц, пострадавших от торговли людьми, принят Указ № 352 Президента Республики Беларусь от 8 августа 2005 года "О предотвращении последствий торговли людьми".</w:t>
      </w:r>
    </w:p>
    <w:p w:rsidR="002A5304" w:rsidRDefault="002A5304" w:rsidP="002A5304">
      <w:pPr>
        <w:pStyle w:val="SingleTxtGR"/>
      </w:pPr>
      <w:r>
        <w:t>64.</w:t>
      </w:r>
      <w:r w:rsidR="001A0101" w:rsidRPr="001A0101">
        <w:tab/>
      </w:r>
      <w:r>
        <w:t>Указом регламентируется понятие "жертва торговли людьми" и опред</w:t>
      </w:r>
      <w:r>
        <w:t>е</w:t>
      </w:r>
      <w:r>
        <w:t>ляются меры, обеспечивающие безопасность жертв, их социальную защиту и реабилитацию, временное пребывание на территории Республики Беларусь (для иностранных граждан и лиц без гражданства, являющихся жертвами торговли людьми), а также освобождение жертв от ответственности (только за админис</w:t>
      </w:r>
      <w:r>
        <w:t>т</w:t>
      </w:r>
      <w:r>
        <w:t>ративные правонарушения; в случае совершения жертвой преступления дейс</w:t>
      </w:r>
      <w:r>
        <w:t>т</w:t>
      </w:r>
      <w:r>
        <w:t>вуют уголовно-правовые нормы, регулирующие крайнюю необходимость).</w:t>
      </w:r>
    </w:p>
    <w:p w:rsidR="002A5304" w:rsidRDefault="001A0101" w:rsidP="002A5304">
      <w:pPr>
        <w:pStyle w:val="SingleTxtGR"/>
      </w:pPr>
      <w:r>
        <w:t>65.</w:t>
      </w:r>
      <w:r w:rsidRPr="001A0101">
        <w:tab/>
      </w:r>
      <w:r w:rsidR="002A5304">
        <w:t>Декретом № 18 Президента Республики Беларусь от 24 ноября 2006 года "О дополнительных мерах по государственной защите детей в неблагополучных семьях" предусмотрены меры по защите детей, находящихся в социально опа</w:t>
      </w:r>
      <w:r w:rsidR="002A5304">
        <w:t>с</w:t>
      </w:r>
      <w:r w:rsidR="002A5304">
        <w:t>ном положении, в том числе подвергающихся насилию и жестокому о</w:t>
      </w:r>
      <w:r w:rsidR="002A5304">
        <w:t>б</w:t>
      </w:r>
      <w:r w:rsidR="002A5304">
        <w:t xml:space="preserve">ращению в семейном окружении. </w:t>
      </w:r>
    </w:p>
    <w:p w:rsidR="002A5304" w:rsidRDefault="001A0101" w:rsidP="002A5304">
      <w:pPr>
        <w:pStyle w:val="SingleTxtGR"/>
      </w:pPr>
      <w:r>
        <w:t>66.</w:t>
      </w:r>
      <w:r w:rsidRPr="001A0101">
        <w:tab/>
      </w:r>
      <w:r w:rsidR="002A5304">
        <w:t>Закон Республики Беларусь от 10 мая 2007 года "О рекламе" предусма</w:t>
      </w:r>
      <w:r w:rsidR="002A5304">
        <w:t>т</w:t>
      </w:r>
      <w:r w:rsidR="002A5304">
        <w:t>ривает запрещение рекламы порнографических материалов, печатных изданий, изображений или иных предметов порнографического характера, а также ре</w:t>
      </w:r>
      <w:r w:rsidR="002A5304">
        <w:t>к</w:t>
      </w:r>
      <w:r w:rsidR="002A5304">
        <w:t>ламы, направленной на вовлечение потенциальных жертв в торговлю людьми, предоставление сексуальных услуг под видом законной деятельности, антио</w:t>
      </w:r>
      <w:r w:rsidR="002A5304">
        <w:t>б</w:t>
      </w:r>
      <w:r w:rsidR="002A5304">
        <w:t>ществе</w:t>
      </w:r>
      <w:r w:rsidR="002A5304">
        <w:t>н</w:t>
      </w:r>
      <w:r w:rsidR="002A5304">
        <w:t>ное поведение (статья 10).</w:t>
      </w:r>
    </w:p>
    <w:p w:rsidR="002A5304" w:rsidRDefault="001A0101" w:rsidP="002A5304">
      <w:pPr>
        <w:pStyle w:val="SingleTxtGR"/>
      </w:pPr>
      <w:r>
        <w:t>67.</w:t>
      </w:r>
      <w:r w:rsidRPr="001A0101">
        <w:tab/>
      </w:r>
      <w:r w:rsidR="002A5304">
        <w:t>Ограничение распространения порнографических материалов в эле</w:t>
      </w:r>
      <w:r w:rsidR="002A5304">
        <w:t>к</w:t>
      </w:r>
      <w:r w:rsidR="002A5304">
        <w:t>тронных системах определено Положением о порядке работы компьютерных клубов и Интернет-кафе (утверждено постановлением № 175 Совета Минис</w:t>
      </w:r>
      <w:r w:rsidR="002A5304">
        <w:t>т</w:t>
      </w:r>
      <w:r w:rsidR="002A5304">
        <w:t>ров Республики Беларусь от 10 февраля 2007 года). Данным Положением уст</w:t>
      </w:r>
      <w:r w:rsidR="002A5304">
        <w:t>а</w:t>
      </w:r>
      <w:r w:rsidR="002A5304">
        <w:t>новлен запрет на использование в компьютерном клубе и Интернет-кафе ко</w:t>
      </w:r>
      <w:r w:rsidR="002A5304">
        <w:t>м</w:t>
      </w:r>
      <w:r w:rsidR="002A5304">
        <w:t>пьютерных программ, которые признаны пропагандирующими насилие, жест</w:t>
      </w:r>
      <w:r w:rsidR="002A5304">
        <w:t>о</w:t>
      </w:r>
      <w:r w:rsidR="002A5304">
        <w:t>кость, порнографию.</w:t>
      </w:r>
    </w:p>
    <w:p w:rsidR="002A5304" w:rsidRDefault="002A5304" w:rsidP="006F3DE2">
      <w:pPr>
        <w:pStyle w:val="SingleTxtGR"/>
        <w:spacing w:line="220" w:lineRule="atLeast"/>
      </w:pPr>
      <w:r>
        <w:t>68.</w:t>
      </w:r>
      <w:r w:rsidR="001A0101" w:rsidRPr="001A0101">
        <w:tab/>
      </w:r>
      <w:r>
        <w:t>Меры по реализации Закона Республики Беларусь от 10 ноября 2008 года "О внесении дополнений и изменений в некоторые законы Республики Беларусь по вопросам противодействия нелегальной миграции, распространению рабск</w:t>
      </w:r>
      <w:r>
        <w:t>о</w:t>
      </w:r>
      <w:r>
        <w:t xml:space="preserve">го труда, детской порнографии и проституции" непосредственно направлены на борьбу с распространением детской порнографии в сети Интернет. </w:t>
      </w:r>
    </w:p>
    <w:p w:rsidR="002A5304" w:rsidRDefault="001A0101" w:rsidP="006F3DE2">
      <w:pPr>
        <w:pStyle w:val="SingleTxtGR"/>
        <w:spacing w:line="220" w:lineRule="atLeast"/>
      </w:pPr>
      <w:r>
        <w:t>69.</w:t>
      </w:r>
      <w:r w:rsidRPr="001A0101">
        <w:tab/>
      </w:r>
      <w:r w:rsidR="002A5304">
        <w:t>Кроме того, в Закон Республики Беларусь "О правах ребенка" введено п</w:t>
      </w:r>
      <w:r w:rsidR="002A5304">
        <w:t>о</w:t>
      </w:r>
      <w:r w:rsidR="002A5304">
        <w:t>ложение, в соответствии с которым должности, связанные с осуществлением воспитательных и учебных функций в отношении детей, а также другие дол</w:t>
      </w:r>
      <w:r w:rsidR="002A5304">
        <w:t>ж</w:t>
      </w:r>
      <w:r w:rsidR="002A5304">
        <w:t>ности, связанные с постоянной работой с детьми, не могут занимать лица, р</w:t>
      </w:r>
      <w:r w:rsidR="002A5304">
        <w:t>а</w:t>
      </w:r>
      <w:r w:rsidR="002A5304">
        <w:t>нее совершившие преступления против половой неприкосновенности или пол</w:t>
      </w:r>
      <w:r w:rsidR="002A5304">
        <w:t>о</w:t>
      </w:r>
      <w:r w:rsidR="002A5304">
        <w:t>вой свободы, преступления, предусмотренные статьями Уголовного кодекса Республики Беларусь: 172 "Вовлечение несовершеннолетнего в совершение преступления", 173 "Вовлечение несовершеннолетнего в антиобщественное п</w:t>
      </w:r>
      <w:r w:rsidR="002A5304">
        <w:t>о</w:t>
      </w:r>
      <w:r w:rsidR="002A5304">
        <w:t>ведение", 181 "Торговля людьми", 1811 "Исп</w:t>
      </w:r>
      <w:r w:rsidR="006F3DE2">
        <w:t>ользование рабского труда", 343</w:t>
      </w:r>
      <w:r w:rsidR="006F3DE2">
        <w:rPr>
          <w:lang w:val="en-US"/>
        </w:rPr>
        <w:t> </w:t>
      </w:r>
      <w:r w:rsidR="002A5304">
        <w:t>"Изготовление и распространение порнографических материалов или пре</w:t>
      </w:r>
      <w:r w:rsidR="002A5304">
        <w:t>д</w:t>
      </w:r>
      <w:r w:rsidR="002A5304">
        <w:t xml:space="preserve">метов порнографического характера", 3431 "Изготовление и распространение порнографических материалов или предметов порнографического характера с изображением несовершеннолетнего". </w:t>
      </w:r>
    </w:p>
    <w:p w:rsidR="002A5304" w:rsidRDefault="001A0101" w:rsidP="006F3DE2">
      <w:pPr>
        <w:pStyle w:val="SingleTxtGR"/>
        <w:spacing w:line="220" w:lineRule="atLeast"/>
      </w:pPr>
      <w:r>
        <w:t>70.</w:t>
      </w:r>
      <w:r w:rsidRPr="001A0101">
        <w:tab/>
      </w:r>
      <w:r w:rsidR="002A5304">
        <w:t>Постановлением № 76 Совета Министров Республики Беларусь от 23 я</w:t>
      </w:r>
      <w:r w:rsidR="002A5304">
        <w:t>н</w:t>
      </w:r>
      <w:r w:rsidR="002A5304">
        <w:t>варя 2009 года утвержден "Перечень должностей, связанных с осуществлением воспитательных и учебных функций в отношении детей, а также других дол</w:t>
      </w:r>
      <w:r w:rsidR="002A5304">
        <w:t>ж</w:t>
      </w:r>
      <w:r w:rsidR="002A5304">
        <w:t>ностей, связанных с постоянной работой с детьми, которые не могут занимать лица, ранее совершившие преступления против половой неприкосновенности или половой своб</w:t>
      </w:r>
      <w:r w:rsidR="002A5304">
        <w:t>о</w:t>
      </w:r>
      <w:r w:rsidR="002A5304">
        <w:t>ды, преступления, предусмотренные статьями 172, 173, 181, 1811, 343, 3431 Уголовного кодекса Респу</w:t>
      </w:r>
      <w:r w:rsidR="002A5304">
        <w:t>б</w:t>
      </w:r>
      <w:r w:rsidR="002A5304">
        <w:t xml:space="preserve">лики Беларусь". </w:t>
      </w:r>
    </w:p>
    <w:p w:rsidR="002A5304" w:rsidRDefault="002A5304" w:rsidP="006F3DE2">
      <w:pPr>
        <w:pStyle w:val="SingleTxtGR"/>
        <w:spacing w:line="220" w:lineRule="atLeast"/>
      </w:pPr>
      <w:r>
        <w:t>71.</w:t>
      </w:r>
      <w:r w:rsidR="001A0101" w:rsidRPr="001A0101">
        <w:tab/>
      </w:r>
      <w:r>
        <w:t>Анализ законодательства, действующего в сфере защиты прав детей, св</w:t>
      </w:r>
      <w:r>
        <w:t>и</w:t>
      </w:r>
      <w:r>
        <w:t>детельствует о том, что в Республике Беларусь создана действенная система защиты прав и законных интересов детей, в том числе находящихся в социал</w:t>
      </w:r>
      <w:r>
        <w:t>ь</w:t>
      </w:r>
      <w:r>
        <w:t xml:space="preserve">но опасном положении. </w:t>
      </w:r>
    </w:p>
    <w:p w:rsidR="002A5304" w:rsidRDefault="001A0101" w:rsidP="002A5304">
      <w:pPr>
        <w:pStyle w:val="SingleTxtGR"/>
      </w:pPr>
      <w:r>
        <w:t>72.</w:t>
      </w:r>
      <w:r w:rsidRPr="001A0101">
        <w:tab/>
      </w:r>
      <w:r w:rsidR="002A5304">
        <w:t>В Беларуси борьба с торговлей детьми, детской проституцией и детской порнографией рассматривается как составная часть политики государства, н</w:t>
      </w:r>
      <w:r w:rsidR="002A5304">
        <w:t>а</w:t>
      </w:r>
      <w:r w:rsidR="002A5304">
        <w:t>правленной на противодействие торговле людьми. Меры по борьбе с этим злом включены в ряд государственных программ Республики Беларусь.</w:t>
      </w:r>
    </w:p>
    <w:p w:rsidR="002A5304" w:rsidRDefault="001A0101" w:rsidP="002A5304">
      <w:pPr>
        <w:pStyle w:val="SingleTxtGR"/>
      </w:pPr>
      <w:r>
        <w:t>73.</w:t>
      </w:r>
      <w:r w:rsidRPr="001A0101">
        <w:tab/>
      </w:r>
      <w:r w:rsidR="002A5304">
        <w:t>Государственной программой по борьбе с преступностью на 2006</w:t>
      </w:r>
      <w:r w:rsidRPr="001A0101">
        <w:t>−</w:t>
      </w:r>
      <w:r w:rsidR="002A5304">
        <w:t>2010</w:t>
      </w:r>
      <w:r>
        <w:rPr>
          <w:lang w:val="en-US"/>
        </w:rPr>
        <w:t> </w:t>
      </w:r>
      <w:r w:rsidR="002A5304">
        <w:t>годы (утверждена Указом № 103 Президента Республики Беларусь от 21 февраля 2006 года) предусмотрено проведение заинтересованными орг</w:t>
      </w:r>
      <w:r w:rsidR="002A5304">
        <w:t>а</w:t>
      </w:r>
      <w:r w:rsidR="002A5304">
        <w:t>нами государственного управления по отдельно согласованным планам межв</w:t>
      </w:r>
      <w:r w:rsidR="002A5304">
        <w:t>е</w:t>
      </w:r>
      <w:r w:rsidR="002A5304">
        <w:t>домственных оперативно-профилактических мероприятий и специальных оп</w:t>
      </w:r>
      <w:r w:rsidR="002A5304">
        <w:t>е</w:t>
      </w:r>
      <w:r w:rsidR="002A5304">
        <w:t>раций по предупреждению, выявлению и пресечению преступлений, связанных с торговлей людьми, в том числе с целью сексуальной эксплуатации, с деятел</w:t>
      </w:r>
      <w:r w:rsidR="002A5304">
        <w:t>ь</w:t>
      </w:r>
      <w:r w:rsidR="002A5304">
        <w:t>ностью производителей и распространителей порнографической продукции.</w:t>
      </w:r>
    </w:p>
    <w:p w:rsidR="002A5304" w:rsidRDefault="002A5304" w:rsidP="002A5304">
      <w:pPr>
        <w:pStyle w:val="SingleTxtGR"/>
      </w:pPr>
      <w:r>
        <w:t>74.</w:t>
      </w:r>
      <w:r w:rsidR="001A0101" w:rsidRPr="001A0101">
        <w:tab/>
      </w:r>
      <w:r>
        <w:t>Государственная программа противодействия торговле людьми, нел</w:t>
      </w:r>
      <w:r>
        <w:t>е</w:t>
      </w:r>
      <w:r>
        <w:t>гальной миграции и связанным с ними пр</w:t>
      </w:r>
      <w:r w:rsidR="001A0101">
        <w:t>отивоправным деяниям на 2008</w:t>
      </w:r>
      <w:r w:rsidR="001A0101" w:rsidRPr="001A0101">
        <w:t>−</w:t>
      </w:r>
      <w:r>
        <w:t>2010</w:t>
      </w:r>
      <w:r w:rsidR="001A0101">
        <w:rPr>
          <w:lang w:val="en-US"/>
        </w:rPr>
        <w:t> </w:t>
      </w:r>
      <w:r>
        <w:t>годы (утверждена Указом № 624 Президента Республики Беларусь от 6 декабря 2007 года), призвана решать приоритетные задачи в сфере прот</w:t>
      </w:r>
      <w:r>
        <w:t>и</w:t>
      </w:r>
      <w:r>
        <w:t>водействия торговле людьми, проституции и порнографии, в том числе сове</w:t>
      </w:r>
      <w:r>
        <w:t>р</w:t>
      </w:r>
      <w:r>
        <w:t>шенствовать информационно-просветительскую работу в сфере противодейс</w:t>
      </w:r>
      <w:r>
        <w:t>т</w:t>
      </w:r>
      <w:r>
        <w:t>вия торговле людьми, нелегальной миграции, распространению проституции, детской по</w:t>
      </w:r>
      <w:r>
        <w:t>р</w:t>
      </w:r>
      <w:r>
        <w:t>нографии.</w:t>
      </w:r>
    </w:p>
    <w:p w:rsidR="002A5304" w:rsidRDefault="001A0101" w:rsidP="002A5304">
      <w:pPr>
        <w:pStyle w:val="SingleTxtGR"/>
      </w:pPr>
      <w:r>
        <w:t>75.</w:t>
      </w:r>
      <w:r w:rsidRPr="001A0101">
        <w:tab/>
      </w:r>
      <w:r w:rsidR="002A5304">
        <w:t>В Республике Беларусь реализуется Национальный план действий по улучшению положения детей и охране их прав на 2004-2010 годы (утвержден постановлением № 1661 Совета Министров Республики Беларусь от 18 декабря 2003 года). Мероприятия указанного Плана, направленные на защиту детей от насилия, торговли, всех видов эксплуатации и вооруженных конфликтов, вкл</w:t>
      </w:r>
      <w:r w:rsidR="002A5304">
        <w:t>ю</w:t>
      </w:r>
      <w:r w:rsidR="002A5304">
        <w:t>чают информирование детей и специалистов, работающих с детьми, с Факул</w:t>
      </w:r>
      <w:r w:rsidR="002A5304">
        <w:t>ь</w:t>
      </w:r>
      <w:r w:rsidR="002A5304">
        <w:t>тативным протоколом к Конвенции о правах р</w:t>
      </w:r>
      <w:r w:rsidR="002A5304">
        <w:t>е</w:t>
      </w:r>
      <w:r w:rsidR="002A5304">
        <w:t>бенка, касающимся торговли детьми, детской проституции и детской порнографии, а также с рекомендаци</w:t>
      </w:r>
      <w:r w:rsidR="002A5304">
        <w:t>я</w:t>
      </w:r>
      <w:r w:rsidR="002A5304">
        <w:t>ми Ком</w:t>
      </w:r>
      <w:r w:rsidR="002A5304">
        <w:t>и</w:t>
      </w:r>
      <w:r w:rsidR="002A5304">
        <w:t>тета по правам ребенка, утвержденными в рамках общих дискуссий по проблемам "Насилие в отношении детей в семье и школе". В рамках Наци</w:t>
      </w:r>
      <w:r w:rsidR="002A5304">
        <w:t>о</w:t>
      </w:r>
      <w:r w:rsidR="002A5304">
        <w:t>нального плана предусмотрен анализ и обобщение исполнения законодательс</w:t>
      </w:r>
      <w:r w:rsidR="002A5304">
        <w:t>т</w:t>
      </w:r>
      <w:r w:rsidR="002A5304">
        <w:t>ва, направленного на охрану жизни и здоровья несовершеннолетних, оказа</w:t>
      </w:r>
      <w:r w:rsidR="002A5304">
        <w:t>в</w:t>
      </w:r>
      <w:r w:rsidR="002A5304">
        <w:t>шихся в экстремальной жизненной ситуации и ставших жертвами преступл</w:t>
      </w:r>
      <w:r w:rsidR="002A5304">
        <w:t>е</w:t>
      </w:r>
      <w:r w:rsidR="002A5304">
        <w:t>ний, жестокости и насилия; ограничение показа по телевидению и в сети в</w:t>
      </w:r>
      <w:r w:rsidR="002A5304">
        <w:t>и</w:t>
      </w:r>
      <w:r w:rsidR="002A5304">
        <w:t>деопроката фильмов, выпуска печатной продукции, пропагандирующих нас</w:t>
      </w:r>
      <w:r w:rsidR="002A5304">
        <w:t>и</w:t>
      </w:r>
      <w:r w:rsidR="002A5304">
        <w:t>лие, жест</w:t>
      </w:r>
      <w:r w:rsidR="002A5304">
        <w:t>о</w:t>
      </w:r>
      <w:r w:rsidR="002A5304">
        <w:t>кость и безнравственность.</w:t>
      </w:r>
    </w:p>
    <w:p w:rsidR="002A5304" w:rsidRDefault="001A0101" w:rsidP="002A5304">
      <w:pPr>
        <w:pStyle w:val="SingleTxtGR"/>
      </w:pPr>
      <w:r>
        <w:t>76.</w:t>
      </w:r>
      <w:r w:rsidRPr="001A0101">
        <w:tab/>
      </w:r>
      <w:r w:rsidR="002A5304">
        <w:t>Работа по профилактике насилия в отношении детей также проводится в рамках президентской программы "Дети Беларуси" на 2006-2010 годы (утве</w:t>
      </w:r>
      <w:r w:rsidR="002A5304">
        <w:t>р</w:t>
      </w:r>
      <w:r w:rsidR="002A5304">
        <w:t>ждена Указом № 318 Президента Республики Беларусь от 15 мая 2006 года). Мероприятия указанной программы способствуют формированию обществе</w:t>
      </w:r>
      <w:r w:rsidR="002A5304">
        <w:t>н</w:t>
      </w:r>
      <w:r w:rsidR="002A5304">
        <w:t>ного мнения по ненасильственному отношению к детям, предусматривают пр</w:t>
      </w:r>
      <w:r w:rsidR="002A5304">
        <w:t>о</w:t>
      </w:r>
      <w:r w:rsidR="002A5304">
        <w:t>ведение экспертизы кино-, видео-, аудио- и рекламной продукции; учет детей и семей, находящихся в социально опасном положении; подготовку специалистов для работы с детьми и семьями, находящимися в социально опасном полож</w:t>
      </w:r>
      <w:r w:rsidR="002A5304">
        <w:t>е</w:t>
      </w:r>
      <w:r w:rsidR="002A5304">
        <w:t>нии.</w:t>
      </w:r>
    </w:p>
    <w:p w:rsidR="002A5304" w:rsidRDefault="002A5304" w:rsidP="002A5304">
      <w:pPr>
        <w:pStyle w:val="SingleTxtGR"/>
      </w:pPr>
      <w:r>
        <w:t>77.</w:t>
      </w:r>
      <w:r w:rsidR="001A0101" w:rsidRPr="001A0101">
        <w:tab/>
      </w:r>
      <w:r>
        <w:t>Финансирование мероприятий вышеперечисленных государственных программ осуществляется за счет средств республиканского бюджета, пред</w:t>
      </w:r>
      <w:r>
        <w:t>у</w:t>
      </w:r>
      <w:r>
        <w:t>смотренных на содержание соответствующих государственных органов и иных государственных организаций, а также за счет средств других источников, не запрещенных законодательством.</w:t>
      </w:r>
    </w:p>
    <w:p w:rsidR="002A5304" w:rsidRDefault="002A5304" w:rsidP="002A5304">
      <w:pPr>
        <w:pStyle w:val="SingleTxtGR"/>
      </w:pPr>
      <w:r>
        <w:t>78.</w:t>
      </w:r>
      <w:r w:rsidR="001A0101" w:rsidRPr="001A0101">
        <w:tab/>
      </w:r>
      <w:r>
        <w:t>В деятельность по предотвращению торговли людьми, в том числе дет</w:t>
      </w:r>
      <w:r>
        <w:t>ь</w:t>
      </w:r>
      <w:r>
        <w:t>ми, детской проституции и детской порнографии вовлечены более 15 мин</w:t>
      </w:r>
      <w:r>
        <w:t>и</w:t>
      </w:r>
      <w:r>
        <w:t>стерств Республики Беларусь, средства массовой информации, а также межд</w:t>
      </w:r>
      <w:r>
        <w:t>у</w:t>
      </w:r>
      <w:r>
        <w:t>народные и неправительственные организации.</w:t>
      </w:r>
    </w:p>
    <w:p w:rsidR="002A5304" w:rsidRDefault="001A0101" w:rsidP="002A5304">
      <w:pPr>
        <w:pStyle w:val="SingleTxtGR"/>
      </w:pPr>
      <w:r>
        <w:t>79.</w:t>
      </w:r>
      <w:r w:rsidRPr="001A0101">
        <w:tab/>
      </w:r>
      <w:r w:rsidR="002A5304">
        <w:t>Координатором деятельности государственных органов Республики Бел</w:t>
      </w:r>
      <w:r w:rsidR="002A5304">
        <w:t>а</w:t>
      </w:r>
      <w:r w:rsidR="002A5304">
        <w:t>русь в противодействии торговле людьми является Министерство внутренних дел, к компетенции которого, в первую очередь, отнесены задачи по выявл</w:t>
      </w:r>
      <w:r w:rsidR="002A5304">
        <w:t>е</w:t>
      </w:r>
      <w:r w:rsidR="002A5304">
        <w:t>нию, пресечению и расследованию преступлений, задержанию лиц, их сове</w:t>
      </w:r>
      <w:r w:rsidR="002A5304">
        <w:t>р</w:t>
      </w:r>
      <w:r w:rsidR="002A5304">
        <w:t>шивших.</w:t>
      </w:r>
    </w:p>
    <w:p w:rsidR="002A5304" w:rsidRDefault="002A5304" w:rsidP="002A5304">
      <w:pPr>
        <w:pStyle w:val="SingleTxtGR"/>
      </w:pPr>
      <w:r>
        <w:t>80.</w:t>
      </w:r>
      <w:r w:rsidR="001A0101" w:rsidRPr="001A0101">
        <w:tab/>
      </w:r>
      <w:r>
        <w:t>В структуре МВД действует созданная в 1996 году специализированная служба – управление по наркоконтролю и противодействию торговле людьми. Служба состоит из оперативных подразделений, важнейшим направлением де</w:t>
      </w:r>
      <w:r>
        <w:t>я</w:t>
      </w:r>
      <w:r>
        <w:t>тельности которых является борьба с современным рабством во всех формах и проявлениях.</w:t>
      </w:r>
    </w:p>
    <w:p w:rsidR="002A5304" w:rsidRDefault="002A5304" w:rsidP="002A5304">
      <w:pPr>
        <w:pStyle w:val="SingleTxtGR"/>
      </w:pPr>
      <w:r>
        <w:t>81.</w:t>
      </w:r>
      <w:r w:rsidR="001A0101" w:rsidRPr="001A0101">
        <w:tab/>
      </w:r>
      <w:r>
        <w:t>МВД ежегодно информирует Главу государства о принимаемых в Респу</w:t>
      </w:r>
      <w:r>
        <w:t>б</w:t>
      </w:r>
      <w:r>
        <w:t>лике Беларусь мерах по борьбе с торговлей людьми.</w:t>
      </w:r>
    </w:p>
    <w:p w:rsidR="002A5304" w:rsidRDefault="002A5304" w:rsidP="002A5304">
      <w:pPr>
        <w:pStyle w:val="SingleTxtGR"/>
      </w:pPr>
      <w:r>
        <w:t>82.</w:t>
      </w:r>
      <w:r w:rsidR="001A0101" w:rsidRPr="001A0101">
        <w:tab/>
      </w:r>
      <w:r>
        <w:t>Министерство труда и социальной защиты Республики Беларусь выпо</w:t>
      </w:r>
      <w:r>
        <w:t>л</w:t>
      </w:r>
      <w:r>
        <w:t>няет функции по реабилитации и социальн</w:t>
      </w:r>
      <w:r w:rsidR="00E06E4D">
        <w:t>ой реинтеграции детей старше 15</w:t>
      </w:r>
      <w:r w:rsidR="00E06E4D">
        <w:rPr>
          <w:lang w:val="en-US"/>
        </w:rPr>
        <w:t> </w:t>
      </w:r>
      <w:r>
        <w:t>лет, я</w:t>
      </w:r>
      <w:r>
        <w:t>в</w:t>
      </w:r>
      <w:r>
        <w:t xml:space="preserve">ляющихся жертвами торговли людьми. </w:t>
      </w:r>
    </w:p>
    <w:p w:rsidR="002A5304" w:rsidRDefault="002A5304" w:rsidP="002A5304">
      <w:pPr>
        <w:pStyle w:val="SingleTxtGR"/>
      </w:pPr>
      <w:r>
        <w:t>83.</w:t>
      </w:r>
      <w:r w:rsidR="001A0101" w:rsidRPr="001A0101">
        <w:tab/>
      </w:r>
      <w:r>
        <w:t>Процессы реабилитации и социальной реинтеграции детей в возрасте от 3 до 15 лет, ставших жертвами торговли людьми, курирует Министерство обр</w:t>
      </w:r>
      <w:r>
        <w:t>а</w:t>
      </w:r>
      <w:r>
        <w:t>зования Республики Беларусь. На этот орган государственного управления та</w:t>
      </w:r>
      <w:r>
        <w:t>к</w:t>
      </w:r>
      <w:r>
        <w:t>же возложено осуществление информационно-просветительской работы по пр</w:t>
      </w:r>
      <w:r>
        <w:t>е</w:t>
      </w:r>
      <w:r>
        <w:t>дотвращению "современной работорговли". Также Министерство образования с целью предотвращения возможной сексуальной эксплуатации несовершенн</w:t>
      </w:r>
      <w:r>
        <w:t>о</w:t>
      </w:r>
      <w:r>
        <w:t>летних контролирует направление учащихся системы образования на учебу за границу, а также вопросы усыновления детей и деятельность модел</w:t>
      </w:r>
      <w:r>
        <w:t>ь</w:t>
      </w:r>
      <w:r>
        <w:t>ных агентств.</w:t>
      </w:r>
    </w:p>
    <w:p w:rsidR="002A5304" w:rsidRDefault="001A0101" w:rsidP="002A5304">
      <w:pPr>
        <w:pStyle w:val="SingleTxtGR"/>
      </w:pPr>
      <w:r>
        <w:t>84.</w:t>
      </w:r>
      <w:r w:rsidRPr="001A0101">
        <w:tab/>
      </w:r>
      <w:r w:rsidR="002A5304">
        <w:t xml:space="preserve">Функции по реабилитации жертв торговли людьми </w:t>
      </w:r>
      <w:r w:rsidRPr="001A0101">
        <w:t>−</w:t>
      </w:r>
      <w:r w:rsidR="002A5304">
        <w:t xml:space="preserve"> детей младше </w:t>
      </w:r>
      <w:r>
        <w:t>3 лет</w:t>
      </w:r>
      <w:r>
        <w:rPr>
          <w:lang w:val="en-US"/>
        </w:rPr>
        <w:t> </w:t>
      </w:r>
      <w:r w:rsidRPr="001A0101">
        <w:t xml:space="preserve">− </w:t>
      </w:r>
      <w:r w:rsidR="002A5304">
        <w:t>возложены на Министерство здравоохранения Республики Беларусь. Надо отметить, что случаев торговли детьми такого возраста в Беларуси не в</w:t>
      </w:r>
      <w:r w:rsidR="002A5304">
        <w:t>ы</w:t>
      </w:r>
      <w:r w:rsidR="002A5304">
        <w:t>явлено.</w:t>
      </w:r>
    </w:p>
    <w:p w:rsidR="002A5304" w:rsidRDefault="001A0101" w:rsidP="002A5304">
      <w:pPr>
        <w:pStyle w:val="SingleTxtGR"/>
      </w:pPr>
      <w:r>
        <w:t>85.</w:t>
      </w:r>
      <w:r w:rsidRPr="001A0101">
        <w:tab/>
      </w:r>
      <w:r w:rsidR="002A5304">
        <w:t>Министерство иностранных дел Республики Беларусь, дипломатические и консульские учреждения за рубежом реализуют задачи по защите прав и з</w:t>
      </w:r>
      <w:r w:rsidR="002A5304">
        <w:t>а</w:t>
      </w:r>
      <w:r w:rsidR="002A5304">
        <w:t>конных интересов граждан Республики Беларусь, в том числе ставших жертв</w:t>
      </w:r>
      <w:r w:rsidR="002A5304">
        <w:t>а</w:t>
      </w:r>
      <w:r w:rsidR="002A5304">
        <w:t>ми торговли людьми.</w:t>
      </w:r>
    </w:p>
    <w:p w:rsidR="002A5304" w:rsidRDefault="001A0101" w:rsidP="002A5304">
      <w:pPr>
        <w:pStyle w:val="SingleTxtGR"/>
      </w:pPr>
      <w:r>
        <w:t>86.</w:t>
      </w:r>
      <w:r w:rsidRPr="001A0101">
        <w:tab/>
      </w:r>
      <w:r w:rsidR="002A5304">
        <w:t>Особое внимание уделяется информированию общественности и пров</w:t>
      </w:r>
      <w:r w:rsidR="002A5304">
        <w:t>е</w:t>
      </w:r>
      <w:r w:rsidR="002A5304">
        <w:t>дению превентивных кампаний, направленных на предотвращение сексуальной эксплуатации детей, детской проституции и детской порнографии. В этом н</w:t>
      </w:r>
      <w:r w:rsidR="002A5304">
        <w:t>а</w:t>
      </w:r>
      <w:r w:rsidR="002A5304">
        <w:t>правлении активно работают Министерство информации Республики Беларусь и средства массовой информации Беларуси.</w:t>
      </w:r>
    </w:p>
    <w:p w:rsidR="002A5304" w:rsidRDefault="001A0101" w:rsidP="002A5304">
      <w:pPr>
        <w:pStyle w:val="SingleTxtGR"/>
      </w:pPr>
      <w:r>
        <w:t>87.</w:t>
      </w:r>
      <w:r w:rsidRPr="001A0101">
        <w:tab/>
      </w:r>
      <w:r w:rsidR="002A5304">
        <w:t>В государственных республиканских и региональных печатных период</w:t>
      </w:r>
      <w:r w:rsidR="002A5304">
        <w:t>и</w:t>
      </w:r>
      <w:r w:rsidR="002A5304">
        <w:t>ческих изданиях тематические материалы публикуются в рубриках "Право", "Общество", "Зазеркалье", "Осторожно, рабство!", "Торговле людьми – нет", "Борьба с торговлей людьми", "За строкой Декрета № 3" и других. На стран</w:t>
      </w:r>
      <w:r w:rsidR="002A5304">
        <w:t>и</w:t>
      </w:r>
      <w:r w:rsidR="002A5304">
        <w:t>цах изданий и в эфире выступают специалисты, занимающиеся данной пробл</w:t>
      </w:r>
      <w:r w:rsidR="002A5304">
        <w:t>е</w:t>
      </w:r>
      <w:r w:rsidR="002A5304">
        <w:t xml:space="preserve">матикой. </w:t>
      </w:r>
    </w:p>
    <w:p w:rsidR="002A5304" w:rsidRDefault="001A0101" w:rsidP="002A5304">
      <w:pPr>
        <w:pStyle w:val="SingleTxtGR"/>
      </w:pPr>
      <w:r>
        <w:t>88.</w:t>
      </w:r>
      <w:r w:rsidRPr="001A0101">
        <w:tab/>
      </w:r>
      <w:r w:rsidR="002A5304">
        <w:t>Все государственные органы, задействованные в борьбе с торговлей людьми, руководствуются Факультативным протоколом к Конвенции о правах ребенка, касающегося торговли детьми, детской проституции и детской порн</w:t>
      </w:r>
      <w:r w:rsidR="002A5304">
        <w:t>о</w:t>
      </w:r>
      <w:r w:rsidR="002A5304">
        <w:t>графии.</w:t>
      </w:r>
    </w:p>
    <w:p w:rsidR="002A5304" w:rsidRDefault="001A0101" w:rsidP="002A5304">
      <w:pPr>
        <w:pStyle w:val="SingleTxtGR"/>
      </w:pPr>
      <w:r>
        <w:t>89.</w:t>
      </w:r>
      <w:r w:rsidRPr="001A0101">
        <w:tab/>
      </w:r>
      <w:r w:rsidR="002A5304">
        <w:t>Для совершенствования работы в сфере противодействия торговле люд</w:t>
      </w:r>
      <w:r w:rsidR="002A5304">
        <w:t>ь</w:t>
      </w:r>
      <w:r w:rsidR="002A5304">
        <w:t>ми в системе органов внутренних дел подготовку специалистов в данной обла</w:t>
      </w:r>
      <w:r w:rsidR="002A5304">
        <w:t>с</w:t>
      </w:r>
      <w:r w:rsidR="002A5304">
        <w:t>ти осуществляет Академия Министерства внутренних дел Республики Бел</w:t>
      </w:r>
      <w:r w:rsidR="002A5304">
        <w:t>а</w:t>
      </w:r>
      <w:r w:rsidR="002A5304">
        <w:t>русь.</w:t>
      </w:r>
    </w:p>
    <w:p w:rsidR="002A5304" w:rsidRDefault="001A0101" w:rsidP="002A5304">
      <w:pPr>
        <w:pStyle w:val="SingleTxtGR"/>
      </w:pPr>
      <w:r>
        <w:t>90.</w:t>
      </w:r>
      <w:r w:rsidRPr="001A0101">
        <w:tab/>
      </w:r>
      <w:r w:rsidR="002A5304">
        <w:t>Подготовка специалистов указанного профиля также осуществляется в Международном учебном центре подготовки, повышения квалификации, пер</w:t>
      </w:r>
      <w:r w:rsidR="002A5304">
        <w:t>е</w:t>
      </w:r>
      <w:r w:rsidR="002A5304">
        <w:t>подготовки кадров в сфере миграции и противодействия торговле людьми, о</w:t>
      </w:r>
      <w:r w:rsidR="002A5304">
        <w:t>т</w:t>
      </w:r>
      <w:r w:rsidR="002A5304">
        <w:t>крывшемся в 2007 году на базе Академии Министерства внутренних дел Ре</w:t>
      </w:r>
      <w:r w:rsidR="002A5304">
        <w:t>с</w:t>
      </w:r>
      <w:r w:rsidR="002A5304">
        <w:t>публики Беларусь. В Центре разработаны учебные программы для различных категорий обучаемых: сотрудников правоохранительных и иных государстве</w:t>
      </w:r>
      <w:r w:rsidR="002A5304">
        <w:t>н</w:t>
      </w:r>
      <w:r w:rsidR="002A5304">
        <w:t>ных органов, представителей международных и неправительственных орган</w:t>
      </w:r>
      <w:r w:rsidR="002A5304">
        <w:t>и</w:t>
      </w:r>
      <w:r w:rsidR="002A5304">
        <w:t>заций.</w:t>
      </w:r>
    </w:p>
    <w:p w:rsidR="002A5304" w:rsidRDefault="001A0101" w:rsidP="002A5304">
      <w:pPr>
        <w:pStyle w:val="SingleTxtGR"/>
      </w:pPr>
      <w:r>
        <w:t>91.</w:t>
      </w:r>
      <w:r w:rsidRPr="001A0101">
        <w:tab/>
      </w:r>
      <w:r w:rsidR="002A5304">
        <w:t>Вопросы, связанные с предотвращением торговли людьми, особенно д</w:t>
      </w:r>
      <w:r w:rsidR="002A5304">
        <w:t>е</w:t>
      </w:r>
      <w:r w:rsidR="002A5304">
        <w:t>тей и женщин, распростран</w:t>
      </w:r>
      <w:r w:rsidR="002A5304">
        <w:t>е</w:t>
      </w:r>
      <w:r w:rsidR="002A5304">
        <w:t>нием детской порнографии и детской проституции, включены в систему повышения квалификации и переподготовки руководящих работников и специалистов системы образования.</w:t>
      </w:r>
    </w:p>
    <w:p w:rsidR="002A5304" w:rsidRDefault="002A5304" w:rsidP="002A5304">
      <w:pPr>
        <w:pStyle w:val="SingleTxtGR"/>
      </w:pPr>
      <w:r>
        <w:t>92.</w:t>
      </w:r>
      <w:r w:rsidR="001A0101" w:rsidRPr="001A0101">
        <w:tab/>
      </w:r>
      <w:r>
        <w:t>Учреждением образования "Республиканский институт профессионал</w:t>
      </w:r>
      <w:r>
        <w:t>ь</w:t>
      </w:r>
      <w:r>
        <w:t>ного образования" организовано повышение квалификации руководителей и педагогов по направлениям:</w:t>
      </w:r>
    </w:p>
    <w:p w:rsidR="002A5304" w:rsidRDefault="002A5304" w:rsidP="001A0101">
      <w:pPr>
        <w:pStyle w:val="Bullet1GR"/>
      </w:pPr>
      <w:r>
        <w:t>"Мониторинговая деятельность как основа повышения качества воспит</w:t>
      </w:r>
      <w:r>
        <w:t>а</w:t>
      </w:r>
      <w:r>
        <w:t>ния в условиях учрежд</w:t>
      </w:r>
      <w:r>
        <w:t>е</w:t>
      </w:r>
      <w:r>
        <w:t>ния образования"</w:t>
      </w:r>
    </w:p>
    <w:p w:rsidR="002A5304" w:rsidRDefault="002A5304" w:rsidP="001A0101">
      <w:pPr>
        <w:pStyle w:val="Bullet1GR"/>
      </w:pPr>
      <w:r>
        <w:t>"Содержание и организация деятельности социально-педагогической и психологической службы учреждений, обеспечивающих получение пр</w:t>
      </w:r>
      <w:r>
        <w:t>о</w:t>
      </w:r>
      <w:r>
        <w:t>фессионально-технического и среднего специального о</w:t>
      </w:r>
      <w:r>
        <w:t>б</w:t>
      </w:r>
      <w:r>
        <w:t>разования"</w:t>
      </w:r>
    </w:p>
    <w:p w:rsidR="002A5304" w:rsidRDefault="002A5304" w:rsidP="001A0101">
      <w:pPr>
        <w:pStyle w:val="Bullet1GR"/>
      </w:pPr>
      <w:r>
        <w:t>"Работа педагога-психолога и социального педагога по профилактике д</w:t>
      </w:r>
      <w:r>
        <w:t>е</w:t>
      </w:r>
      <w:r>
        <w:t>виантных форм поведения учащихся и реабилитации учащихся, подвер</w:t>
      </w:r>
      <w:r>
        <w:t>г</w:t>
      </w:r>
      <w:r>
        <w:t>шихся насилию"</w:t>
      </w:r>
    </w:p>
    <w:p w:rsidR="002A5304" w:rsidRDefault="002A5304" w:rsidP="001A0101">
      <w:pPr>
        <w:pStyle w:val="Bullet1GR"/>
      </w:pPr>
      <w:r>
        <w:t>"Нормативно-правовое и организационно-методическое обеспечение р</w:t>
      </w:r>
      <w:r>
        <w:t>а</w:t>
      </w:r>
      <w:r>
        <w:t>боты по профилактике торговли детьми и их сексуальной эксплу</w:t>
      </w:r>
      <w:r>
        <w:t>а</w:t>
      </w:r>
      <w:r>
        <w:t>тации"</w:t>
      </w:r>
    </w:p>
    <w:p w:rsidR="002A5304" w:rsidRDefault="001A0101" w:rsidP="002A5304">
      <w:pPr>
        <w:pStyle w:val="SingleTxtGR"/>
      </w:pPr>
      <w:r>
        <w:t>93.</w:t>
      </w:r>
      <w:r w:rsidRPr="001A0101">
        <w:tab/>
      </w:r>
      <w:r w:rsidR="002A5304">
        <w:t>Методистами учреждения образования "Академия последипломного о</w:t>
      </w:r>
      <w:r w:rsidR="002A5304">
        <w:t>б</w:t>
      </w:r>
      <w:r w:rsidR="002A5304">
        <w:t>разования" для социальных педагогов, воспитателей школ-интернатов разраб</w:t>
      </w:r>
      <w:r w:rsidR="002A5304">
        <w:t>о</w:t>
      </w:r>
      <w:r w:rsidR="002A5304">
        <w:t>таны: спецкурс "Виктимология" (в объеме 36 часов); лекции по теме "Проф</w:t>
      </w:r>
      <w:r w:rsidR="002A5304">
        <w:t>и</w:t>
      </w:r>
      <w:r w:rsidR="002A5304">
        <w:t>лактика насилия и жестокого обращения с детьми", также подготовлены и пр</w:t>
      </w:r>
      <w:r w:rsidR="002A5304">
        <w:t>о</w:t>
      </w:r>
      <w:r w:rsidR="002A5304">
        <w:t>ведены групповые тематические консультации "Профилактика виктимности в учреждениях образования", "Формирование ответственного сексуального пов</w:t>
      </w:r>
      <w:r w:rsidR="002A5304">
        <w:t>е</w:t>
      </w:r>
      <w:r w:rsidR="002A5304">
        <w:t>дения подростка", "Работа социального педагога с виктимизированным подр</w:t>
      </w:r>
      <w:r w:rsidR="002A5304">
        <w:t>о</w:t>
      </w:r>
      <w:r w:rsidR="002A5304">
        <w:t>стком", "Защита и предупреждение эксплуатации и торговли детьми".</w:t>
      </w:r>
    </w:p>
    <w:p w:rsidR="002A5304" w:rsidRDefault="002A5304" w:rsidP="00E06E4D">
      <w:pPr>
        <w:pStyle w:val="SingleTxtGR"/>
        <w:spacing w:line="220" w:lineRule="atLeast"/>
      </w:pPr>
      <w:r>
        <w:t>94.</w:t>
      </w:r>
      <w:r w:rsidR="001A0101" w:rsidRPr="001A0101">
        <w:tab/>
      </w:r>
      <w:r>
        <w:t>В учебную подготовку педагогов школ-интернатов, детских домов, сан</w:t>
      </w:r>
      <w:r>
        <w:t>а</w:t>
      </w:r>
      <w:r>
        <w:t>ториев и больниц, заместителей директоров школ по воспитательной работе, классных руководителей, педагогов-организаторов, социальных педагогов включены спецкурсы "Дети в неблагоприятных условиях и экстремальных с</w:t>
      </w:r>
      <w:r>
        <w:t>и</w:t>
      </w:r>
      <w:r>
        <w:t>туациях" (4 учебных часа), "Психологические аспекты сексуального поведения" (4 учебных часа), где рассматриваются вопросы профилактической работы по предупреждению торговли детьми, распространения детской порнографии и проституции. На факультете переподготовки по специальности "Практическая психология" проводится занятие по теме "Предотвращение торговли людьми и распространения детской проституции".</w:t>
      </w:r>
    </w:p>
    <w:p w:rsidR="002A5304" w:rsidRDefault="002A5304" w:rsidP="00E06E4D">
      <w:pPr>
        <w:pStyle w:val="SingleTxtGR"/>
        <w:spacing w:line="220" w:lineRule="atLeast"/>
      </w:pPr>
      <w:r>
        <w:t>95.</w:t>
      </w:r>
      <w:r w:rsidR="001A0101" w:rsidRPr="001A0101">
        <w:tab/>
      </w:r>
      <w:r>
        <w:t>Факультетом психологии, социальной и воспитательной работы Акад</w:t>
      </w:r>
      <w:r>
        <w:t>е</w:t>
      </w:r>
      <w:r>
        <w:t>мии последипломного образования в октябре 2007 года были организованы ц</w:t>
      </w:r>
      <w:r>
        <w:t>е</w:t>
      </w:r>
      <w:r>
        <w:t>левые курсы повышения квалификации для руководителей методических объ</w:t>
      </w:r>
      <w:r>
        <w:t>е</w:t>
      </w:r>
      <w:r>
        <w:t xml:space="preserve">динений классных руководителей по теме "Психолого-педагогические подходы к проблеме насилия в условиях семьи и школы", в рамках которых состоялся тренинг "Предупреждение торговли детьми в целях сексуального насилия". </w:t>
      </w:r>
    </w:p>
    <w:p w:rsidR="002A5304" w:rsidRDefault="002A5304" w:rsidP="00E06E4D">
      <w:pPr>
        <w:pStyle w:val="SingleTxtGR"/>
        <w:spacing w:line="220" w:lineRule="atLeast"/>
      </w:pPr>
      <w:r>
        <w:t>96.</w:t>
      </w:r>
      <w:r w:rsidR="001A0101" w:rsidRPr="001A0101">
        <w:tab/>
      </w:r>
      <w:r>
        <w:t>Кроме этого, были организованы целевые курсы повышения квалифик</w:t>
      </w:r>
      <w:r>
        <w:t>а</w:t>
      </w:r>
      <w:r>
        <w:t xml:space="preserve">ции: </w:t>
      </w:r>
    </w:p>
    <w:p w:rsidR="002A5304" w:rsidRDefault="002A5304" w:rsidP="00E06E4D">
      <w:pPr>
        <w:pStyle w:val="Bullet1GR"/>
        <w:spacing w:line="220" w:lineRule="atLeast"/>
      </w:pPr>
      <w:r>
        <w:t>для заместителей директоров по воспитательной работе по теме "Форм</w:t>
      </w:r>
      <w:r>
        <w:t>и</w:t>
      </w:r>
      <w:r>
        <w:t>рование у школьников культуры здорового стиля жизни" (80 ч</w:t>
      </w:r>
      <w:r>
        <w:t>а</w:t>
      </w:r>
      <w:r>
        <w:t xml:space="preserve">сов) </w:t>
      </w:r>
    </w:p>
    <w:p w:rsidR="002A5304" w:rsidRDefault="002A5304" w:rsidP="00E06E4D">
      <w:pPr>
        <w:pStyle w:val="Bullet1GR"/>
        <w:spacing w:line="220" w:lineRule="atLeast"/>
      </w:pPr>
      <w:r>
        <w:t>для руководителей методических объединений социальных педагогов и психологов по теме "Теория и технология профилактики зависим</w:t>
      </w:r>
      <w:r>
        <w:t>о</w:t>
      </w:r>
      <w:r>
        <w:t>стей от вре</w:t>
      </w:r>
      <w:r>
        <w:t>д</w:t>
      </w:r>
      <w:r>
        <w:t>ных привычек детей и подростков" (78 часов)</w:t>
      </w:r>
    </w:p>
    <w:p w:rsidR="002A5304" w:rsidRDefault="002A5304" w:rsidP="00E06E4D">
      <w:pPr>
        <w:pStyle w:val="Bullet1GR"/>
        <w:spacing w:line="220" w:lineRule="atLeast"/>
      </w:pPr>
      <w:r>
        <w:t>для директоров и заместителей директоров социально - педагогических центров и детских социальных приютов, детских домов по теме "Соц</w:t>
      </w:r>
      <w:r>
        <w:t>и</w:t>
      </w:r>
      <w:r>
        <w:t>ально-психологическое и педагогическое сопровождение детей и пр</w:t>
      </w:r>
      <w:r>
        <w:t>о</w:t>
      </w:r>
      <w:r>
        <w:t xml:space="preserve">блемной семьи: современные концепции и технологии" </w:t>
      </w:r>
    </w:p>
    <w:p w:rsidR="002A5304" w:rsidRDefault="002A5304" w:rsidP="00E06E4D">
      <w:pPr>
        <w:pStyle w:val="SingleTxtGR"/>
        <w:spacing w:line="220" w:lineRule="atLeast"/>
      </w:pPr>
      <w:r>
        <w:t>97.</w:t>
      </w:r>
      <w:r w:rsidR="00E06E4D" w:rsidRPr="00E06E4D">
        <w:tab/>
      </w:r>
      <w:r>
        <w:t>Учреждением образования "Гомельский областной государственный и</w:t>
      </w:r>
      <w:r>
        <w:t>н</w:t>
      </w:r>
      <w:r>
        <w:t>ститут повышения квалиф</w:t>
      </w:r>
      <w:r>
        <w:t>и</w:t>
      </w:r>
      <w:r>
        <w:t>кации и переподготовки руководящих работников и специалистов образования" на протяжении 2007 года в рамках курсовой пер</w:t>
      </w:r>
      <w:r>
        <w:t>е</w:t>
      </w:r>
      <w:r>
        <w:t>подготовки руководителей, учителей–предметников читался курс лекций по т</w:t>
      </w:r>
      <w:r>
        <w:t>е</w:t>
      </w:r>
      <w:r>
        <w:t>ме "Международные правовые акты защиты прав ребенка, их реализация в Ре</w:t>
      </w:r>
      <w:r>
        <w:t>с</w:t>
      </w:r>
      <w:r>
        <w:t>публике Беларусь" (всего проведено 133 курса для 3</w:t>
      </w:r>
      <w:r w:rsidR="00723F91" w:rsidRPr="00723F91">
        <w:t xml:space="preserve"> </w:t>
      </w:r>
      <w:r>
        <w:t>804 слушателей). На цел</w:t>
      </w:r>
      <w:r>
        <w:t>е</w:t>
      </w:r>
      <w:r>
        <w:t>вых курсах для классных руководителей, соц</w:t>
      </w:r>
      <w:r>
        <w:t>и</w:t>
      </w:r>
      <w:r>
        <w:t>альных педагогов, педагогов-психологов читался курс "Жестокое отношение с ребенком, причины, последс</w:t>
      </w:r>
      <w:r>
        <w:t>т</w:t>
      </w:r>
      <w:r>
        <w:t>вия, помощь. Профилактика девиантного поведения" (всего проведено 63 курса для 1</w:t>
      </w:r>
      <w:r w:rsidR="00723F91" w:rsidRPr="00723F91">
        <w:t xml:space="preserve"> </w:t>
      </w:r>
      <w:r>
        <w:t>819 слуш</w:t>
      </w:r>
      <w:r>
        <w:t>а</w:t>
      </w:r>
      <w:r>
        <w:t>телей).</w:t>
      </w:r>
    </w:p>
    <w:p w:rsidR="002A5304" w:rsidRDefault="002A5304" w:rsidP="00E06E4D">
      <w:pPr>
        <w:pStyle w:val="SingleTxtGR"/>
        <w:spacing w:line="220" w:lineRule="atLeast"/>
      </w:pPr>
      <w:r>
        <w:t>98.</w:t>
      </w:r>
      <w:r w:rsidR="00723F91" w:rsidRPr="00723F91">
        <w:tab/>
      </w:r>
      <w:r>
        <w:t>Учреждением образования "Витебский областной государственный и</w:t>
      </w:r>
      <w:r>
        <w:t>н</w:t>
      </w:r>
      <w:r>
        <w:t>ститут повышения квалификации и переподготовки руководящих работников и сп</w:t>
      </w:r>
      <w:r>
        <w:t>е</w:t>
      </w:r>
      <w:r>
        <w:t>циалистов образования" проведены курсы для 3</w:t>
      </w:r>
      <w:r w:rsidR="00723F91" w:rsidRPr="00723F91">
        <w:t xml:space="preserve"> </w:t>
      </w:r>
      <w:r>
        <w:t>672 слушателей.</w:t>
      </w:r>
    </w:p>
    <w:p w:rsidR="002A5304" w:rsidRDefault="002A5304" w:rsidP="00E06E4D">
      <w:pPr>
        <w:pStyle w:val="SingleTxtGR"/>
        <w:spacing w:line="220" w:lineRule="atLeast"/>
      </w:pPr>
      <w:r>
        <w:t>99.</w:t>
      </w:r>
      <w:r w:rsidR="00723F91" w:rsidRPr="00723F91">
        <w:tab/>
      </w:r>
      <w:r>
        <w:t>Прокурорские работники и судьи проходят повышение квалификации в Институте переподготовки и повышения квалификации судей, работников пр</w:t>
      </w:r>
      <w:r>
        <w:t>о</w:t>
      </w:r>
      <w:r>
        <w:t>куратуры, судов и учреждений юстиции Белорусского государственного ун</w:t>
      </w:r>
      <w:r>
        <w:t>и</w:t>
      </w:r>
      <w:r>
        <w:t>верситета. Слушатели института получают новые профессиональные знания, отвечающие современному уровню юридической науки, в том числе по вопр</w:t>
      </w:r>
      <w:r>
        <w:t>о</w:t>
      </w:r>
      <w:r>
        <w:t>сам, касающимся расследования и рассмотрения дел в отношении несоверше</w:t>
      </w:r>
      <w:r>
        <w:t>н</w:t>
      </w:r>
      <w:r>
        <w:t>нолетних, ставших жертвами противоправных действий, включая сексуальную и трудовую эксплуатацию. Лекции и семинарские занятия ведут наиболее опы</w:t>
      </w:r>
      <w:r>
        <w:t>т</w:t>
      </w:r>
      <w:r>
        <w:t>ные работники судов и органов прокуратуры, лучшие представители профе</w:t>
      </w:r>
      <w:r>
        <w:t>с</w:t>
      </w:r>
      <w:r>
        <w:t>сорско-преподавательского состава юридического факультета Белорусского г</w:t>
      </w:r>
      <w:r>
        <w:t>о</w:t>
      </w:r>
      <w:r>
        <w:t>сударственного университета, Академии управления при Президенте Республ</w:t>
      </w:r>
      <w:r>
        <w:t>и</w:t>
      </w:r>
      <w:r>
        <w:t>ки Беларусь, Академии Министерства внутренних дел Республики Беларусь.</w:t>
      </w:r>
    </w:p>
    <w:p w:rsidR="002A5304" w:rsidRDefault="00723F91" w:rsidP="00E06E4D">
      <w:pPr>
        <w:pStyle w:val="SingleTxtGR"/>
        <w:spacing w:line="220" w:lineRule="atLeast"/>
      </w:pPr>
      <w:r>
        <w:t>100.</w:t>
      </w:r>
      <w:r w:rsidRPr="00723F91">
        <w:tab/>
      </w:r>
      <w:r w:rsidR="002A5304">
        <w:t>В целях практической реализации Конвенции о правах ребенка и с учетом рекомендаций Комитета по правам ребенка с 1996 года в Беларуси целенапра</w:t>
      </w:r>
      <w:r w:rsidR="002A5304">
        <w:t>в</w:t>
      </w:r>
      <w:r w:rsidR="002A5304">
        <w:t>ленно действует Национальная комиссия по пр</w:t>
      </w:r>
      <w:r w:rsidR="002A5304">
        <w:t>а</w:t>
      </w:r>
      <w:r w:rsidR="002A5304">
        <w:t>вам ребенка. Указом № 675 Президента Республики Беларусь от 16 ноября 2006 года</w:t>
      </w:r>
      <w:r w:rsidRPr="00723F91">
        <w:t xml:space="preserve"> </w:t>
      </w:r>
      <w:r w:rsidR="002A5304">
        <w:t>"О Национальной к</w:t>
      </w:r>
      <w:r w:rsidR="002A5304">
        <w:t>о</w:t>
      </w:r>
      <w:r w:rsidR="002A5304">
        <w:t>миссии по правам ребенка" значительно расширены состав, полномочия и функции указанной комиссии.</w:t>
      </w:r>
    </w:p>
    <w:p w:rsidR="002A5304" w:rsidRDefault="00723F91" w:rsidP="002A5304">
      <w:pPr>
        <w:pStyle w:val="SingleTxtGR"/>
      </w:pPr>
      <w:r>
        <w:t>101.</w:t>
      </w:r>
      <w:r w:rsidRPr="00723F91">
        <w:tab/>
      </w:r>
      <w:r w:rsidR="002A5304">
        <w:t>В состав Национальной комиссии по правам ребенка входят депутаты Национального собрания Республики Беларусь, представители республика</w:t>
      </w:r>
      <w:r w:rsidR="002A5304">
        <w:t>н</w:t>
      </w:r>
      <w:r w:rsidR="002A5304">
        <w:t>ских и местных органов управления, судов, учреждений образования, неправ</w:t>
      </w:r>
      <w:r w:rsidR="002A5304">
        <w:t>и</w:t>
      </w:r>
      <w:r w:rsidR="002A5304">
        <w:t>тельс</w:t>
      </w:r>
      <w:r w:rsidR="002A5304">
        <w:t>т</w:t>
      </w:r>
      <w:r w:rsidR="002A5304">
        <w:t xml:space="preserve">венных организаций. </w:t>
      </w:r>
    </w:p>
    <w:p w:rsidR="002A5304" w:rsidRDefault="002A5304" w:rsidP="002A5304">
      <w:pPr>
        <w:pStyle w:val="SingleTxtGR"/>
      </w:pPr>
      <w:r>
        <w:t>102.</w:t>
      </w:r>
      <w:r w:rsidR="00723F91" w:rsidRPr="00723F91">
        <w:tab/>
      </w:r>
      <w:r>
        <w:t>Фактически Национальная комиссия по правам ребенка выполняет фун</w:t>
      </w:r>
      <w:r>
        <w:t>к</w:t>
      </w:r>
      <w:r>
        <w:t>ции Уполномоченного по правам ребенка в Республике Беларусь и имеет своих представителей в каждом областном центре и Минске. Комиссия наделена по</w:t>
      </w:r>
      <w:r>
        <w:t>л</w:t>
      </w:r>
      <w:r>
        <w:t>номочиями, позволяющими принимать решения в сфере защиты прав и зако</w:t>
      </w:r>
      <w:r>
        <w:t>н</w:t>
      </w:r>
      <w:r>
        <w:t>ных интересов детей и влиять на деятельность республиканских органов гос</w:t>
      </w:r>
      <w:r>
        <w:t>у</w:t>
      </w:r>
      <w:r>
        <w:t>дарственного управления, местных исполнительных и распорядительных орг</w:t>
      </w:r>
      <w:r>
        <w:t>а</w:t>
      </w:r>
      <w:r>
        <w:t>нов и иных организаций по реализации актов законодательства, государстве</w:t>
      </w:r>
      <w:r>
        <w:t>н</w:t>
      </w:r>
      <w:r>
        <w:t>ных программ по поддержке детей, защите их прав и законных интер</w:t>
      </w:r>
      <w:r>
        <w:t>е</w:t>
      </w:r>
      <w:r>
        <w:t>сов.</w:t>
      </w:r>
    </w:p>
    <w:p w:rsidR="002A5304" w:rsidRDefault="00723F91" w:rsidP="002A5304">
      <w:pPr>
        <w:pStyle w:val="SingleTxtGR"/>
      </w:pPr>
      <w:r>
        <w:t>103.</w:t>
      </w:r>
      <w:r w:rsidRPr="00723F91">
        <w:tab/>
      </w:r>
      <w:r w:rsidR="002A5304">
        <w:t>Национальная комиссия по правам ребенка разрабатывает предложения по совершенствованию социальной политики и механизмов поддержки детства и осуществляет мониторинг реализации государственных программ поддержки детей и семьи. Дети имеют возможность обращаться в эту структуру, наделе</w:t>
      </w:r>
      <w:r w:rsidR="002A5304">
        <w:t>н</w:t>
      </w:r>
      <w:r w:rsidR="002A5304">
        <w:t xml:space="preserve">ную полномочиями для решения широкого круга вопросов. </w:t>
      </w:r>
    </w:p>
    <w:p w:rsidR="002A5304" w:rsidRDefault="00723F91" w:rsidP="002A5304">
      <w:pPr>
        <w:pStyle w:val="SingleTxtGR"/>
      </w:pPr>
      <w:r>
        <w:t>104.</w:t>
      </w:r>
      <w:r w:rsidRPr="00723F91">
        <w:tab/>
      </w:r>
      <w:r w:rsidR="002A5304">
        <w:t>Указанная комиссия обеспечивает мониторинг реализации Конвенции о правах ребенка и Факультативных протоколов к ней, рассматривает жалобы д</w:t>
      </w:r>
      <w:r w:rsidR="002A5304">
        <w:t>е</w:t>
      </w:r>
      <w:r w:rsidR="002A5304">
        <w:t>тей благоприятным по отношению к ребенку обр</w:t>
      </w:r>
      <w:r w:rsidR="002A5304">
        <w:t>а</w:t>
      </w:r>
      <w:r w:rsidR="002A5304">
        <w:t>зом и в случае необходимости принимает меры по восстановлению нарушенных прав детей. В Республике Б</w:t>
      </w:r>
      <w:r w:rsidR="002A5304">
        <w:t>е</w:t>
      </w:r>
      <w:r w:rsidR="002A5304">
        <w:t>ларусь сформирована система, позволяющая успешно реализовывать програ</w:t>
      </w:r>
      <w:r w:rsidR="002A5304">
        <w:t>м</w:t>
      </w:r>
      <w:r w:rsidR="002A5304">
        <w:t>мы по поддержке и защите жертв торговли людьми и свидетелей.</w:t>
      </w:r>
    </w:p>
    <w:p w:rsidR="002A5304" w:rsidRDefault="00723F91" w:rsidP="002A5304">
      <w:pPr>
        <w:pStyle w:val="SingleTxtGR"/>
      </w:pPr>
      <w:r>
        <w:t>105.</w:t>
      </w:r>
      <w:r w:rsidRPr="00723F91">
        <w:tab/>
      </w:r>
      <w:r w:rsidR="002A5304">
        <w:t>Реабилитация и социальная реинтеграция жертв торговли людьми, в том числе детей, пострадавших от сексуальной эксплуатации, осуществляется бе</w:t>
      </w:r>
      <w:r w:rsidR="002A5304">
        <w:t>с</w:t>
      </w:r>
      <w:r w:rsidR="002A5304">
        <w:t>платно и включает следующие виды помощи:</w:t>
      </w:r>
    </w:p>
    <w:p w:rsidR="002A5304" w:rsidRDefault="002A5304" w:rsidP="00723F91">
      <w:pPr>
        <w:pStyle w:val="Bullet1GR"/>
      </w:pPr>
      <w:r>
        <w:t>предоставление временных мест пребывания, в том числе спальных мест и питания</w:t>
      </w:r>
    </w:p>
    <w:p w:rsidR="002A5304" w:rsidRDefault="002A5304" w:rsidP="00723F91">
      <w:pPr>
        <w:pStyle w:val="Bullet1GR"/>
      </w:pPr>
      <w:r>
        <w:t>правовую помощь, в том числе юридическую</w:t>
      </w:r>
    </w:p>
    <w:p w:rsidR="002A5304" w:rsidRDefault="002A5304" w:rsidP="00723F91">
      <w:pPr>
        <w:pStyle w:val="Bullet1GR"/>
      </w:pPr>
      <w:r>
        <w:t>медицинскую помощь, оказываемую государственными организациями здравоохранения, в том числе в условиях стационара</w:t>
      </w:r>
    </w:p>
    <w:p w:rsidR="002A5304" w:rsidRDefault="002A5304" w:rsidP="00723F91">
      <w:pPr>
        <w:pStyle w:val="Bullet1GR"/>
      </w:pPr>
      <w:r>
        <w:t>психологическую помощь в виде психопрофилактических, психодиагн</w:t>
      </w:r>
      <w:r>
        <w:t>о</w:t>
      </w:r>
      <w:r>
        <w:t>стических, психокоррекционных мероприятий и психологического ко</w:t>
      </w:r>
      <w:r>
        <w:t>н</w:t>
      </w:r>
      <w:r>
        <w:t>сультирования, а также социально-педагогическую п</w:t>
      </w:r>
      <w:r>
        <w:t>о</w:t>
      </w:r>
      <w:r>
        <w:t>мощь</w:t>
      </w:r>
    </w:p>
    <w:p w:rsidR="002A5304" w:rsidRDefault="002A5304" w:rsidP="00723F91">
      <w:pPr>
        <w:pStyle w:val="Bullet1GR"/>
      </w:pPr>
      <w:r>
        <w:t>содействие в трудоустройстве на постоянную работу</w:t>
      </w:r>
    </w:p>
    <w:p w:rsidR="002A5304" w:rsidRDefault="002A5304" w:rsidP="00723F91">
      <w:pPr>
        <w:pStyle w:val="Bullet1GR"/>
      </w:pPr>
      <w:r>
        <w:t>поиск семей несовершеннолетних жертв либо устройство их на воспит</w:t>
      </w:r>
      <w:r>
        <w:t>а</w:t>
      </w:r>
      <w:r>
        <w:t>ние в другие семьи, а при отсутствии такой возможности - в детские и</w:t>
      </w:r>
      <w:r>
        <w:t>н</w:t>
      </w:r>
      <w:r>
        <w:t>терна</w:t>
      </w:r>
      <w:r>
        <w:t>т</w:t>
      </w:r>
      <w:r>
        <w:t>ные учреждения</w:t>
      </w:r>
    </w:p>
    <w:p w:rsidR="002A5304" w:rsidRDefault="00723F91" w:rsidP="002A5304">
      <w:pPr>
        <w:pStyle w:val="SingleTxtGR"/>
      </w:pPr>
      <w:r>
        <w:t>106.</w:t>
      </w:r>
      <w:r w:rsidRPr="00723F91">
        <w:tab/>
      </w:r>
      <w:r w:rsidR="002A5304">
        <w:t>В целях минимизации негативных социальных последствий и реабилит</w:t>
      </w:r>
      <w:r w:rsidR="002A5304">
        <w:t>а</w:t>
      </w:r>
      <w:r w:rsidR="002A5304">
        <w:t>ции жертв торговли людьми в структуре органов по труду, занятости и социал</w:t>
      </w:r>
      <w:r w:rsidR="002A5304">
        <w:t>ь</w:t>
      </w:r>
      <w:r w:rsidR="002A5304">
        <w:t>ной защите в стране созданы и действуют 156 территориальных центров соц</w:t>
      </w:r>
      <w:r w:rsidR="002A5304">
        <w:t>и</w:t>
      </w:r>
      <w:r w:rsidR="002A5304">
        <w:t>ального обслуживания населения. Несовершеннолетние могут также пройти реабилитацию в 146 социально-педагогических учреждениях системы Мин</w:t>
      </w:r>
      <w:r w:rsidR="002A5304">
        <w:t>и</w:t>
      </w:r>
      <w:r w:rsidR="002A5304">
        <w:t xml:space="preserve">стерства образования (из них 10 социально-педагогических центров, 37 детских социальных приютов и 99 центров, совмещенных с приютами). </w:t>
      </w:r>
    </w:p>
    <w:p w:rsidR="002A5304" w:rsidRDefault="00723F91" w:rsidP="002A5304">
      <w:pPr>
        <w:pStyle w:val="SingleTxtGR"/>
      </w:pPr>
      <w:r>
        <w:t>107.</w:t>
      </w:r>
      <w:r w:rsidRPr="00723F91">
        <w:tab/>
      </w:r>
      <w:r w:rsidR="002A5304">
        <w:t>В социально-педагогических центрах широко практикуется работа "Т</w:t>
      </w:r>
      <w:r w:rsidR="002A5304">
        <w:t>е</w:t>
      </w:r>
      <w:r w:rsidR="002A5304">
        <w:t>лефона доверия" по оказанию консультативной помощи детям, оказавшимся в сложной жизненной ситуации.</w:t>
      </w:r>
    </w:p>
    <w:p w:rsidR="002A5304" w:rsidRDefault="00723F91" w:rsidP="002A5304">
      <w:pPr>
        <w:pStyle w:val="SingleTxtGR"/>
      </w:pPr>
      <w:r>
        <w:t>108.</w:t>
      </w:r>
      <w:r w:rsidRPr="00723F91">
        <w:tab/>
      </w:r>
      <w:r w:rsidR="002A5304">
        <w:t xml:space="preserve">Для решения вопросов предотвращения и реабилитации жертв торговли людьми, в том числе детей, активно привлекаются белорусские общественные организации. </w:t>
      </w:r>
    </w:p>
    <w:p w:rsidR="002A5304" w:rsidRDefault="002A5304" w:rsidP="002A5304">
      <w:pPr>
        <w:pStyle w:val="SingleTxtGR"/>
      </w:pPr>
      <w:r>
        <w:t>109.</w:t>
      </w:r>
      <w:r w:rsidR="00723F91" w:rsidRPr="00723F91">
        <w:tab/>
      </w:r>
      <w:r>
        <w:t>Общественное объединение "Белорусская ассоциация молодых христиа</w:t>
      </w:r>
      <w:r>
        <w:t>н</w:t>
      </w:r>
      <w:r>
        <w:t>ских женщин" с 2001 года реализует программу "Ла Страда": предотвращение торговли людьми в странах Центральной и Восточной Европы", в рамках кот</w:t>
      </w:r>
      <w:r>
        <w:t>о</w:t>
      </w:r>
      <w:r>
        <w:t>рой организована работа "горячей" телефонной линии, ведется информацио</w:t>
      </w:r>
      <w:r>
        <w:t>н</w:t>
      </w:r>
      <w:r>
        <w:t xml:space="preserve">но-просветительская деятельность по предупреждению торговли людьми. </w:t>
      </w:r>
    </w:p>
    <w:p w:rsidR="002A5304" w:rsidRDefault="00723F91" w:rsidP="002A5304">
      <w:pPr>
        <w:pStyle w:val="SingleTxtGR"/>
      </w:pPr>
      <w:r>
        <w:t>110.</w:t>
      </w:r>
      <w:r w:rsidRPr="00723F91">
        <w:tab/>
      </w:r>
      <w:r w:rsidR="002A5304">
        <w:t>Городское общественное объединение по предупреждению жестокого о</w:t>
      </w:r>
      <w:r w:rsidR="002A5304">
        <w:t>б</w:t>
      </w:r>
      <w:r w:rsidR="002A5304">
        <w:t>ращения с детьми "Дети не для насилия" осуществляет программу "Остановим эстафету зла" (реализуется с 2002 года), направле</w:t>
      </w:r>
      <w:r w:rsidR="002A5304">
        <w:t>н</w:t>
      </w:r>
      <w:r w:rsidR="002A5304">
        <w:t xml:space="preserve">ную на борьбу с детской проституцией, детской порнографией и торговлей детьми с целью сексуальной эксплуатации. </w:t>
      </w:r>
    </w:p>
    <w:p w:rsidR="002A5304" w:rsidRDefault="002A5304" w:rsidP="002A5304">
      <w:pPr>
        <w:pStyle w:val="SingleTxtGR"/>
      </w:pPr>
      <w:r>
        <w:t>111.</w:t>
      </w:r>
      <w:r w:rsidR="00723F91" w:rsidRPr="00723F91">
        <w:tab/>
      </w:r>
      <w:r>
        <w:t>С 2007 года в Территориальном центре социального обслуживания нас</w:t>
      </w:r>
      <w:r>
        <w:t>е</w:t>
      </w:r>
      <w:r>
        <w:t>ления Первомайского района Минска начала работу "Служба помощи гражд</w:t>
      </w:r>
      <w:r>
        <w:t>а</w:t>
      </w:r>
      <w:r>
        <w:t>нам, пострадавшим от насилия" при содействии общественного объединения "Радислава".</w:t>
      </w:r>
    </w:p>
    <w:p w:rsidR="002A5304" w:rsidRDefault="00723F91" w:rsidP="00723F91">
      <w:pPr>
        <w:pStyle w:val="HChGR"/>
      </w:pPr>
      <w:r>
        <w:rPr>
          <w:lang w:val="en-US"/>
        </w:rPr>
        <w:tab/>
      </w:r>
      <w:r>
        <w:t>IV.</w:t>
      </w:r>
      <w:r w:rsidRPr="00723F91">
        <w:tab/>
      </w:r>
      <w:r w:rsidR="002A5304">
        <w:t>П</w:t>
      </w:r>
      <w:r>
        <w:t>редупреждение</w:t>
      </w:r>
    </w:p>
    <w:p w:rsidR="002A5304" w:rsidRDefault="00723F91" w:rsidP="00723F91">
      <w:pPr>
        <w:pStyle w:val="H1GR"/>
      </w:pPr>
      <w:r>
        <w:rPr>
          <w:lang w:val="en-US"/>
        </w:rPr>
        <w:tab/>
      </w:r>
      <w:r w:rsidR="002A5304">
        <w:t>A</w:t>
      </w:r>
      <w:r w:rsidRPr="00723F91">
        <w:t>.</w:t>
      </w:r>
      <w:r w:rsidRPr="00723F91">
        <w:tab/>
      </w:r>
      <w:r w:rsidR="002A5304">
        <w:t>Меры по предупреждению торговли детьми, детской проституции и детской порнографии</w:t>
      </w:r>
    </w:p>
    <w:p w:rsidR="002A5304" w:rsidRDefault="002A5304" w:rsidP="00E06E4D">
      <w:pPr>
        <w:pStyle w:val="SingleTxtGR"/>
        <w:spacing w:line="220" w:lineRule="atLeast"/>
      </w:pPr>
      <w:r>
        <w:t>1</w:t>
      </w:r>
      <w:r w:rsidR="00723F91">
        <w:t>12.</w:t>
      </w:r>
      <w:r w:rsidR="00723F91" w:rsidRPr="00723F91">
        <w:tab/>
      </w:r>
      <w:r>
        <w:t>В настоящее время в Республике Беларусь реализуются президентская программа "Дети Беларуси" на 2006-2010 год (утверждена Указом № 318 Пр</w:t>
      </w:r>
      <w:r>
        <w:t>е</w:t>
      </w:r>
      <w:r>
        <w:t>зидента Республики Беларусь от 15 мая 2006 года), республиканская программа "Молодежь Беларуси" на 2006-2010 годы (утверждена Указом № 200 Президе</w:t>
      </w:r>
      <w:r>
        <w:t>н</w:t>
      </w:r>
      <w:r>
        <w:t>та Республики Беларусь 4 апреля 2006 года) и также Национальный план дейс</w:t>
      </w:r>
      <w:r>
        <w:t>т</w:t>
      </w:r>
      <w:r>
        <w:t>вий по улучшению положения детей и охране их прав на 2004-2010 годы (у</w:t>
      </w:r>
      <w:r>
        <w:t>т</w:t>
      </w:r>
      <w:r>
        <w:t>вержден постановлением № 1661 Совета Министров Республики Беларусь от 18</w:t>
      </w:r>
      <w:r w:rsidR="00723F91">
        <w:rPr>
          <w:lang w:val="en-US"/>
        </w:rPr>
        <w:t> </w:t>
      </w:r>
      <w:r>
        <w:t>декабря 2003 года), направленные на обеспечение благоприятных условий для повышения качества жизни детей, сохранения их здоровья и формирования навыков здорового образа жизни, защиты от насилия и жестокости, формиров</w:t>
      </w:r>
      <w:r>
        <w:t>а</w:t>
      </w:r>
      <w:r>
        <w:t>ние правового самосознания подрастающего поколения. Указанные программы и план содержат мероприятия по противодействию торговле детьми, детской проституции и детской порнографии.</w:t>
      </w:r>
    </w:p>
    <w:p w:rsidR="002A5304" w:rsidRDefault="00723F91" w:rsidP="00E06E4D">
      <w:pPr>
        <w:pStyle w:val="SingleTxtGR"/>
        <w:spacing w:line="220" w:lineRule="atLeast"/>
      </w:pPr>
      <w:r>
        <w:t>113.</w:t>
      </w:r>
      <w:r w:rsidRPr="00723F91">
        <w:tab/>
      </w:r>
      <w:r w:rsidR="002A5304">
        <w:t>Дополнительно постановлением № 47 Министерства образования Ре</w:t>
      </w:r>
      <w:r w:rsidR="002A5304">
        <w:t>с</w:t>
      </w:r>
      <w:r w:rsidR="002A5304">
        <w:t>публики Беларусь от 24 июля 2004 года "Об утверждении инструкции о порядке выявления несовершеннолетних, нуждающихся в государственной защите" о</w:t>
      </w:r>
      <w:r w:rsidR="002A5304">
        <w:t>п</w:t>
      </w:r>
      <w:r w:rsidR="002A5304">
        <w:t>ределен порядок выявления несовершеннолетних, нуждающихся в государс</w:t>
      </w:r>
      <w:r w:rsidR="002A5304">
        <w:t>т</w:t>
      </w:r>
      <w:r w:rsidR="002A5304">
        <w:t>венной защите, и функции государственных органов, призванных решать эту задачу.</w:t>
      </w:r>
    </w:p>
    <w:p w:rsidR="002A5304" w:rsidRDefault="00723F91" w:rsidP="00E06E4D">
      <w:pPr>
        <w:pStyle w:val="SingleTxtGR"/>
        <w:spacing w:line="220" w:lineRule="atLeast"/>
      </w:pPr>
      <w:r>
        <w:t>114.</w:t>
      </w:r>
      <w:r w:rsidRPr="00723F91">
        <w:tab/>
      </w:r>
      <w:r w:rsidR="002A5304">
        <w:t>Декрет № 18 Президента Республики Бел</w:t>
      </w:r>
      <w:r>
        <w:t>арусь от 24 ноября 2006 года "О</w:t>
      </w:r>
      <w:r>
        <w:rPr>
          <w:lang w:val="en-US"/>
        </w:rPr>
        <w:t> </w:t>
      </w:r>
      <w:r w:rsidR="002A5304">
        <w:t>дополнительных мерах по государственной защите детей в неблагополучных семьях" направлен на защиту особо уязвимой катег</w:t>
      </w:r>
      <w:r w:rsidR="002A5304">
        <w:t>о</w:t>
      </w:r>
      <w:r w:rsidR="002A5304">
        <w:t>рии детей, проживающих в социально неблагополучных семьях и находящихся в социально опасном пол</w:t>
      </w:r>
      <w:r w:rsidR="002A5304">
        <w:t>о</w:t>
      </w:r>
      <w:r w:rsidR="002A5304">
        <w:t>жении.</w:t>
      </w:r>
    </w:p>
    <w:p w:rsidR="002A5304" w:rsidRDefault="002A5304" w:rsidP="002A5304">
      <w:pPr>
        <w:pStyle w:val="SingleTxtGR"/>
      </w:pPr>
      <w:r>
        <w:t>115.</w:t>
      </w:r>
      <w:r w:rsidR="00723F91" w:rsidRPr="00723F91">
        <w:tab/>
      </w:r>
      <w:r>
        <w:t>В связи с вышеуказанными правовыми актами при постановке женщин на учет по беременности медицинские работники определяют семейно-бытовые условия с целью выявления потенциального неблагополучия как для протек</w:t>
      </w:r>
      <w:r>
        <w:t>а</w:t>
      </w:r>
      <w:r>
        <w:t xml:space="preserve">ния беременности, так и для новорожденного. </w:t>
      </w:r>
    </w:p>
    <w:p w:rsidR="002A5304" w:rsidRDefault="00723F91" w:rsidP="002A5304">
      <w:pPr>
        <w:pStyle w:val="SingleTxtGR"/>
      </w:pPr>
      <w:r>
        <w:t>116.</w:t>
      </w:r>
      <w:r w:rsidRPr="00723F91">
        <w:tab/>
      </w:r>
      <w:r w:rsidR="002A5304">
        <w:t>Выявление детей, находящихся в социально опасном положении, пров</w:t>
      </w:r>
      <w:r w:rsidR="002A5304">
        <w:t>о</w:t>
      </w:r>
      <w:r w:rsidR="002A5304">
        <w:t>дится участковыми врачами и медицинскими сестрами при проведении патр</w:t>
      </w:r>
      <w:r w:rsidR="002A5304">
        <w:t>о</w:t>
      </w:r>
      <w:r w:rsidR="002A5304">
        <w:t>нажных визитов к детям первого года жизни, при вызове на дом, обращении в поликлинику, при поступлении в стационар на лечение. При проведении план</w:t>
      </w:r>
      <w:r w:rsidR="002A5304">
        <w:t>о</w:t>
      </w:r>
      <w:r w:rsidR="002A5304">
        <w:t>вых патронажей новорожденных и детей раннего возраста обращается вним</w:t>
      </w:r>
      <w:r w:rsidR="002A5304">
        <w:t>а</w:t>
      </w:r>
      <w:r w:rsidR="002A5304">
        <w:t>ние на условия прожив</w:t>
      </w:r>
      <w:r w:rsidR="002A5304">
        <w:t>а</w:t>
      </w:r>
      <w:r w:rsidR="002A5304">
        <w:t>ния, питания и воспитания. Оценивается наличие средств ухода, соблюдение режима питания и отдыха.</w:t>
      </w:r>
    </w:p>
    <w:p w:rsidR="002A5304" w:rsidRDefault="00723F91" w:rsidP="002A5304">
      <w:pPr>
        <w:pStyle w:val="SingleTxtGR"/>
      </w:pPr>
      <w:r>
        <w:t>117.</w:t>
      </w:r>
      <w:r w:rsidRPr="00723F91">
        <w:tab/>
      </w:r>
      <w:r w:rsidR="002A5304">
        <w:t>При выявлении фактов угрозы жизни ребенка об этом уведомляется а</w:t>
      </w:r>
      <w:r w:rsidR="002A5304">
        <w:t>д</w:t>
      </w:r>
      <w:r w:rsidR="002A5304">
        <w:t>министрация учреждения здравоохранения, и сведения немедленно направл</w:t>
      </w:r>
      <w:r w:rsidR="002A5304">
        <w:t>я</w:t>
      </w:r>
      <w:r w:rsidR="002A5304">
        <w:t>ются в управления (отделы) образования, комиссии по делам несовершенноле</w:t>
      </w:r>
      <w:r w:rsidR="002A5304">
        <w:t>т</w:t>
      </w:r>
      <w:r w:rsidR="002A5304">
        <w:t>них.</w:t>
      </w:r>
    </w:p>
    <w:p w:rsidR="002A5304" w:rsidRDefault="00723F91" w:rsidP="002A5304">
      <w:pPr>
        <w:pStyle w:val="SingleTxtGR"/>
      </w:pPr>
      <w:r>
        <w:t>118.</w:t>
      </w:r>
      <w:r w:rsidRPr="00723F91">
        <w:tab/>
      </w:r>
      <w:r w:rsidR="002A5304">
        <w:t>Дети в возрасте до трех лет, оказавшиеся в социально опасном полож</w:t>
      </w:r>
      <w:r w:rsidR="002A5304">
        <w:t>е</w:t>
      </w:r>
      <w:r w:rsidR="002A5304">
        <w:t>нии и оставшиеся без попечения родителей, на период определения органами опеки и попечительства статуса этих детей госпитализируются в педиатрич</w:t>
      </w:r>
      <w:r w:rsidR="002A5304">
        <w:t>е</w:t>
      </w:r>
      <w:r w:rsidR="002A5304">
        <w:t>ские отд</w:t>
      </w:r>
      <w:r w:rsidR="002A5304">
        <w:t>е</w:t>
      </w:r>
      <w:r w:rsidR="002A5304">
        <w:t xml:space="preserve">ления, где ребенок получает необходимое обследование, лечение и уход. </w:t>
      </w:r>
    </w:p>
    <w:p w:rsidR="002A5304" w:rsidRDefault="00723F91" w:rsidP="002A5304">
      <w:pPr>
        <w:pStyle w:val="SingleTxtGR"/>
      </w:pPr>
      <w:r>
        <w:t>119.</w:t>
      </w:r>
      <w:r w:rsidRPr="00723F91">
        <w:tab/>
      </w:r>
      <w:r w:rsidR="002A5304">
        <w:t>Регистрация актов гражданского состояния, включая регистрацию ро</w:t>
      </w:r>
      <w:r w:rsidR="002A5304">
        <w:t>ж</w:t>
      </w:r>
      <w:r w:rsidR="002A5304">
        <w:t>дения ребенка, производится органами, регистрирующими акты гражданского состояния, путем внесения соответствующих записей в книги регистрации а</w:t>
      </w:r>
      <w:r w:rsidR="002A5304">
        <w:t>к</w:t>
      </w:r>
      <w:r w:rsidR="002A5304">
        <w:t>тов гражданского состояния и выдачи гражданам свидетельств на основании этих записей (статья 43 Гражданского кодекса Республики Беларусь). Регистр</w:t>
      </w:r>
      <w:r w:rsidR="002A5304">
        <w:t>а</w:t>
      </w:r>
      <w:r w:rsidR="002A5304">
        <w:t>ция рождения ребенка и выдача свидетельства о рождении также регулируется К</w:t>
      </w:r>
      <w:r w:rsidR="002A5304">
        <w:t>о</w:t>
      </w:r>
      <w:r w:rsidR="002A5304">
        <w:t>дексом Республики Беларусь о браке и семье (глава 19).</w:t>
      </w:r>
    </w:p>
    <w:p w:rsidR="002A5304" w:rsidRDefault="00723F91" w:rsidP="002A5304">
      <w:pPr>
        <w:pStyle w:val="SingleTxtGR"/>
      </w:pPr>
      <w:r>
        <w:t>120.</w:t>
      </w:r>
      <w:r w:rsidRPr="00723F91">
        <w:tab/>
      </w:r>
      <w:r w:rsidR="002A5304">
        <w:t>Для регистрации рождения ребенка необходимо представить в органы з</w:t>
      </w:r>
      <w:r w:rsidR="002A5304">
        <w:t>а</w:t>
      </w:r>
      <w:r w:rsidR="002A5304">
        <w:t>гса медицинскую справку о рождении ребенка, выданную организацией здрав</w:t>
      </w:r>
      <w:r w:rsidR="002A5304">
        <w:t>о</w:t>
      </w:r>
      <w:r w:rsidR="002A5304">
        <w:t>охранения; документы, удостоверяющие личность родителей (родителя); док</w:t>
      </w:r>
      <w:r w:rsidR="002A5304">
        <w:t>у</w:t>
      </w:r>
      <w:r w:rsidR="002A5304">
        <w:t>мент, являющийся основанием для записи сведений об отце в записи акта о р</w:t>
      </w:r>
      <w:r w:rsidR="002A5304">
        <w:t>о</w:t>
      </w:r>
      <w:r w:rsidR="002A5304">
        <w:t>ждении ребенка.</w:t>
      </w:r>
    </w:p>
    <w:p w:rsidR="002A5304" w:rsidRDefault="00723F91" w:rsidP="002A5304">
      <w:pPr>
        <w:pStyle w:val="SingleTxtGR"/>
      </w:pPr>
      <w:r>
        <w:t>121.</w:t>
      </w:r>
      <w:r w:rsidRPr="00723F91">
        <w:tab/>
      </w:r>
      <w:r w:rsidR="002A5304">
        <w:t>В случае отсутствия медицинской справки о рождении ребенка, выданной организацией здравоохранения, регистрация рождения производится на осн</w:t>
      </w:r>
      <w:r w:rsidR="002A5304">
        <w:t>о</w:t>
      </w:r>
      <w:r w:rsidR="002A5304">
        <w:t>вании решения суда об установлении факта р</w:t>
      </w:r>
      <w:r w:rsidR="002A5304">
        <w:t>о</w:t>
      </w:r>
      <w:r w:rsidR="002A5304">
        <w:t>ждения ребенка.</w:t>
      </w:r>
    </w:p>
    <w:p w:rsidR="002A5304" w:rsidRDefault="00723F91" w:rsidP="002A5304">
      <w:pPr>
        <w:pStyle w:val="SingleTxtGR"/>
      </w:pPr>
      <w:r>
        <w:t>122.</w:t>
      </w:r>
      <w:r w:rsidRPr="00723F91">
        <w:tab/>
      </w:r>
      <w:r w:rsidR="002A5304">
        <w:t>По инициативе Министерства внутренних дел Республики Беларусь с 2006 года в каждом районе Беларуси проводится акция "Семья без насилия". Периодически при дежурных частях органов внутренних дел страны на пост</w:t>
      </w:r>
      <w:r w:rsidR="002A5304">
        <w:t>о</w:t>
      </w:r>
      <w:r w:rsidR="002A5304">
        <w:t>янной основе в вечернее и ночное время работают группы из числа сотрудников милиции, организаций здравоохранения, образования, труда и социальной з</w:t>
      </w:r>
      <w:r w:rsidR="002A5304">
        <w:t>а</w:t>
      </w:r>
      <w:r w:rsidR="002A5304">
        <w:t>щиты, культуры, представителей средств массовой информации с выбытием на каждый сигнал о семейном скандале с целью проведения глубокого анализа и принятия мер к устранению причин и условий, послуживших семейному небл</w:t>
      </w:r>
      <w:r w:rsidR="002A5304">
        <w:t>а</w:t>
      </w:r>
      <w:r w:rsidR="002A5304">
        <w:t>гополучию, выработки эффективных методов противодействия этому негати</w:t>
      </w:r>
      <w:r w:rsidR="002A5304">
        <w:t>в</w:t>
      </w:r>
      <w:r w:rsidR="002A5304">
        <w:t>ному явлению и еженедельному освещению материалов данной темы в средс</w:t>
      </w:r>
      <w:r w:rsidR="002A5304">
        <w:t>т</w:t>
      </w:r>
      <w:r w:rsidR="002A5304">
        <w:t>вах массовой информации.</w:t>
      </w:r>
    </w:p>
    <w:p w:rsidR="002A5304" w:rsidRDefault="00723F91" w:rsidP="002A5304">
      <w:pPr>
        <w:pStyle w:val="SingleTxtGR"/>
      </w:pPr>
      <w:r>
        <w:t>123.</w:t>
      </w:r>
      <w:r w:rsidRPr="00723F91">
        <w:tab/>
      </w:r>
      <w:r w:rsidR="002A5304">
        <w:t>Сотрудники инспекций по делам несовершеннолетних органов внутре</w:t>
      </w:r>
      <w:r w:rsidR="002A5304">
        <w:t>н</w:t>
      </w:r>
      <w:r w:rsidR="002A5304">
        <w:t>них дел проводят мероприятия по установлению семей, в которых условия жизни детей вызывают опасение и тревогу.</w:t>
      </w:r>
    </w:p>
    <w:p w:rsidR="002A5304" w:rsidRDefault="00723F91" w:rsidP="002A5304">
      <w:pPr>
        <w:pStyle w:val="SingleTxtGR"/>
      </w:pPr>
      <w:r>
        <w:t>124.</w:t>
      </w:r>
      <w:r w:rsidRPr="00723F91">
        <w:tab/>
      </w:r>
      <w:r w:rsidR="002A5304">
        <w:t>Одним из методов, используемых органами внутренних дел совместно с органами образования, является обмен информацией в отношении несоверше</w:t>
      </w:r>
      <w:r w:rsidR="002A5304">
        <w:t>н</w:t>
      </w:r>
      <w:r w:rsidR="002A5304">
        <w:t>нолетних, склонных к бродяжничеству и соверш</w:t>
      </w:r>
      <w:r w:rsidR="002A5304">
        <w:t>е</w:t>
      </w:r>
      <w:r w:rsidR="002A5304">
        <w:t>нию правонарушений, что способствует их своевременному выявлению и проведению с последними нео</w:t>
      </w:r>
      <w:r w:rsidR="002A5304">
        <w:t>б</w:t>
      </w:r>
      <w:r w:rsidR="002A5304">
        <w:t>ходимого комплекса воспитательно-профилактических мероприятий. В реги</w:t>
      </w:r>
      <w:r w:rsidR="002A5304">
        <w:t>о</w:t>
      </w:r>
      <w:r w:rsidR="002A5304">
        <w:t>нах Беларуси разработана система взаимодействия, в соответствии с которой учебные заведения предоставляют сведения в оперативную дежурную службу органов внутренних дел об учащихся, отсутствующих на занятиях св</w:t>
      </w:r>
      <w:r w:rsidR="002A5304">
        <w:t>ы</w:t>
      </w:r>
      <w:r w:rsidR="00E06E4D">
        <w:t>ше 3</w:t>
      </w:r>
      <w:r w:rsidR="00E06E4D">
        <w:rPr>
          <w:lang w:val="en-US"/>
        </w:rPr>
        <w:t> </w:t>
      </w:r>
      <w:r w:rsidR="002A5304">
        <w:t>дней без уважительных причин, после чего инспекцией по делам несове</w:t>
      </w:r>
      <w:r w:rsidR="002A5304">
        <w:t>р</w:t>
      </w:r>
      <w:r w:rsidR="002A5304">
        <w:t>шенноле</w:t>
      </w:r>
      <w:r w:rsidR="002A5304">
        <w:t>т</w:t>
      </w:r>
      <w:r w:rsidR="002A5304">
        <w:t>них проводится соответствующая проверка.</w:t>
      </w:r>
    </w:p>
    <w:p w:rsidR="002A5304" w:rsidRDefault="00723F91" w:rsidP="002A5304">
      <w:pPr>
        <w:pStyle w:val="SingleTxtGR"/>
      </w:pPr>
      <w:r>
        <w:t>125.</w:t>
      </w:r>
      <w:r w:rsidRPr="00723F91">
        <w:tab/>
      </w:r>
      <w:r w:rsidR="002A5304">
        <w:t>В целях профилактики подростковой преступности и пропаганды здор</w:t>
      </w:r>
      <w:r w:rsidR="002A5304">
        <w:t>о</w:t>
      </w:r>
      <w:r w:rsidR="002A5304">
        <w:t>вого образа жизни органами внутренних дел совместно с заинтересованными регулярно проводятся единые дни правового информирования, часы правового воспитания, пресс-конференции и олимпиады правовых знаний.</w:t>
      </w:r>
    </w:p>
    <w:p w:rsidR="002A5304" w:rsidRDefault="00723F91" w:rsidP="002A5304">
      <w:pPr>
        <w:pStyle w:val="SingleTxtGR"/>
      </w:pPr>
      <w:r>
        <w:t>126.</w:t>
      </w:r>
      <w:r w:rsidRPr="00723F91">
        <w:tab/>
      </w:r>
      <w:r w:rsidR="002A5304">
        <w:t>С подростками, в том числе состоящими на учете инспекций по делам несовершеннолетних, проводятся туристические походы и слеты, экскурсии с посещением памятников истории и культуры Беларуси, турниры по различным видам спорта. Во взаимодействии с комиссиями по делам несовершенноле</w:t>
      </w:r>
      <w:r w:rsidR="002A5304">
        <w:t>т</w:t>
      </w:r>
      <w:r w:rsidR="002A5304">
        <w:t>них администраций районов, органами и учреждениями образования, спорта и т</w:t>
      </w:r>
      <w:r w:rsidR="002A5304">
        <w:t>у</w:t>
      </w:r>
      <w:r w:rsidR="002A5304">
        <w:t>ризма, центрами занятости населения осуществляются мероприятия по выявл</w:t>
      </w:r>
      <w:r w:rsidR="002A5304">
        <w:t>е</w:t>
      </w:r>
      <w:r w:rsidR="002A5304">
        <w:t>нию не работающих и не учащихся подростков, принимаются меры по их тр</w:t>
      </w:r>
      <w:r w:rsidR="002A5304">
        <w:t>у</w:t>
      </w:r>
      <w:r w:rsidR="002A5304">
        <w:t>доустройству.</w:t>
      </w:r>
    </w:p>
    <w:p w:rsidR="002A5304" w:rsidRDefault="00723F91" w:rsidP="002A5304">
      <w:pPr>
        <w:pStyle w:val="SingleTxtGR"/>
      </w:pPr>
      <w:r>
        <w:t>127.</w:t>
      </w:r>
      <w:r w:rsidRPr="00723F91">
        <w:tab/>
      </w:r>
      <w:r w:rsidR="002A5304">
        <w:t>Во всех учреждениях, обеспечивающих получение среднего образования, оформлены уголки правовых знаний, в которых отражена информация на пр</w:t>
      </w:r>
      <w:r w:rsidR="002A5304">
        <w:t>а</w:t>
      </w:r>
      <w:r w:rsidR="002A5304">
        <w:t>вовую тематику. При каждом территориальном органе внутренних дел созданы подростковые клубы, в которых проводятся занятия на правовые, воспитател</w:t>
      </w:r>
      <w:r w:rsidR="002A5304">
        <w:t>ь</w:t>
      </w:r>
      <w:r w:rsidR="002A5304">
        <w:t>ные и культурно-просветительные темы, по физической подготовке. Для зан</w:t>
      </w:r>
      <w:r w:rsidR="002A5304">
        <w:t>я</w:t>
      </w:r>
      <w:r w:rsidR="002A5304">
        <w:t>тий с трудными подростками привлекаются, наряду с сотрудниками милиции, работники других заинтересованных ведомств, в том числе педагоги, юристы, психологи.</w:t>
      </w:r>
    </w:p>
    <w:p w:rsidR="002A5304" w:rsidRDefault="00723F91" w:rsidP="00723F91">
      <w:pPr>
        <w:pStyle w:val="H1GR"/>
      </w:pPr>
      <w:r>
        <w:rPr>
          <w:lang w:val="en-US"/>
        </w:rPr>
        <w:tab/>
      </w:r>
      <w:r>
        <w:t>B.</w:t>
      </w:r>
      <w:r w:rsidRPr="00723F91">
        <w:tab/>
      </w:r>
      <w:r w:rsidR="002A5304">
        <w:t>Меры по повышению уровня осведомленности общественности о пагубных последствиях торговли детьми, детской проституции и детской порнографии</w:t>
      </w:r>
    </w:p>
    <w:p w:rsidR="002A5304" w:rsidRDefault="00723F91" w:rsidP="002A5304">
      <w:pPr>
        <w:pStyle w:val="SingleTxtGR"/>
      </w:pPr>
      <w:r>
        <w:t>128.</w:t>
      </w:r>
      <w:r w:rsidRPr="00723F91">
        <w:tab/>
      </w:r>
      <w:r w:rsidR="002A5304">
        <w:t>Особое внимание в процессе противодействия торговле людьми, в том числе и детьми, уделяется вопросу информирования общественности. Широк</w:t>
      </w:r>
      <w:r w:rsidR="002A5304">
        <w:t>о</w:t>
      </w:r>
      <w:r w:rsidR="002A5304">
        <w:t>масштабная информационная кампания, проводимая всеми задействованными в решении проблемы государственными органами, средствами массовой инфо</w:t>
      </w:r>
      <w:r w:rsidR="002A5304">
        <w:t>р</w:t>
      </w:r>
      <w:r w:rsidR="002A5304">
        <w:t>мации, международными и общественными организациями, позволила пов</w:t>
      </w:r>
      <w:r w:rsidR="002A5304">
        <w:t>ы</w:t>
      </w:r>
      <w:r w:rsidR="002A5304">
        <w:t>сить уровень осведомленности общества, создать атмосферу нетерпимости к любым попыткам вовлечения в рабство, развеять миф о возможности быстрого и легкого заработка и, что особенно важно, укрепить веру людей в сп</w:t>
      </w:r>
      <w:r w:rsidR="002A5304">
        <w:t>о</w:t>
      </w:r>
      <w:r w:rsidR="002A5304">
        <w:t>собность государства защитить их от вовлечения в торговлю "живым товаром".</w:t>
      </w:r>
    </w:p>
    <w:p w:rsidR="002A5304" w:rsidRDefault="00723F91" w:rsidP="002A5304">
      <w:pPr>
        <w:pStyle w:val="SingleTxtGR"/>
      </w:pPr>
      <w:r>
        <w:t>129.</w:t>
      </w:r>
      <w:r w:rsidRPr="00723F91">
        <w:tab/>
      </w:r>
      <w:r w:rsidR="002A5304">
        <w:t>На всей территории Беларуси функционируют телефоны "доверия" и "г</w:t>
      </w:r>
      <w:r w:rsidR="002A5304">
        <w:t>о</w:t>
      </w:r>
      <w:r w:rsidR="002A5304">
        <w:t>рячей линии" по вопросам безопасного выезда за границу. На сайте Министе</w:t>
      </w:r>
      <w:r w:rsidR="002A5304">
        <w:t>р</w:t>
      </w:r>
      <w:r w:rsidR="002A5304">
        <w:t>ства внутренних дел Республики Беларусь в сети Интернет создан специальный раздел с оперативной электронной связью с гражданами, оказавшимися под у</w:t>
      </w:r>
      <w:r w:rsidR="002A5304">
        <w:t>г</w:t>
      </w:r>
      <w:r w:rsidR="002A5304">
        <w:t>розой или ставшими жертвами торговли людьми.</w:t>
      </w:r>
    </w:p>
    <w:p w:rsidR="002A5304" w:rsidRDefault="00723F91" w:rsidP="002A5304">
      <w:pPr>
        <w:pStyle w:val="SingleTxtGR"/>
      </w:pPr>
      <w:r>
        <w:t>130.</w:t>
      </w:r>
      <w:r w:rsidRPr="00723F91">
        <w:tab/>
      </w:r>
      <w:r w:rsidR="002A5304">
        <w:t>Ежеквартально в республиканских газетах и на сайте Министерства вну</w:t>
      </w:r>
      <w:r w:rsidR="002A5304">
        <w:t>т</w:t>
      </w:r>
      <w:r w:rsidR="002A5304">
        <w:t>ренних дел Республики Беларусь размещаются обновленные списки субъектов хозяйствования, имеющих лицензии на трудоус</w:t>
      </w:r>
      <w:r w:rsidR="002A5304">
        <w:t>т</w:t>
      </w:r>
      <w:r w:rsidR="002A5304">
        <w:t>ройство граждан за границей, а также осуществление деятельности брачных агентств.</w:t>
      </w:r>
    </w:p>
    <w:p w:rsidR="002A5304" w:rsidRDefault="00723F91" w:rsidP="002A5304">
      <w:pPr>
        <w:pStyle w:val="SingleTxtGR"/>
      </w:pPr>
      <w:r>
        <w:t>131.</w:t>
      </w:r>
      <w:r w:rsidRPr="00723F91">
        <w:tab/>
      </w:r>
      <w:r w:rsidR="002A5304">
        <w:t>Министерство образования Республики Беларусь ведет разъяснительную работу по проблеме то</w:t>
      </w:r>
      <w:r w:rsidR="002A5304">
        <w:t>р</w:t>
      </w:r>
      <w:r w:rsidR="002A5304">
        <w:t>говли людьми, начиная со школьного возраста. Во всех учреждениях образования открыты и постоянно обновляются уголки правовых знаний, в которых размещаются информационные материалы по проблеме то</w:t>
      </w:r>
      <w:r w:rsidR="002A5304">
        <w:t>р</w:t>
      </w:r>
      <w:r w:rsidR="002A5304">
        <w:t>говли людьми. Все средние общеобразовательные школы, профессионально-технические учебные заведения обеспечены практическим методическим пос</w:t>
      </w:r>
      <w:r w:rsidR="002A5304">
        <w:t>о</w:t>
      </w:r>
      <w:r w:rsidR="002A5304">
        <w:t>бием "Организация работы по предупреждению торговли людьми", которое р</w:t>
      </w:r>
      <w:r w:rsidR="002A5304">
        <w:t>е</w:t>
      </w:r>
      <w:r w:rsidR="002A5304">
        <w:t>комендовано Национальным институтом образования Республики Бел</w:t>
      </w:r>
      <w:r w:rsidR="002A5304">
        <w:t>а</w:t>
      </w:r>
      <w:r w:rsidR="002A5304">
        <w:t>русь.</w:t>
      </w:r>
    </w:p>
    <w:p w:rsidR="002A5304" w:rsidRDefault="00723F91" w:rsidP="002A5304">
      <w:pPr>
        <w:pStyle w:val="SingleTxtGR"/>
      </w:pPr>
      <w:r>
        <w:t>132.</w:t>
      </w:r>
      <w:r w:rsidRPr="00723F91">
        <w:tab/>
      </w:r>
      <w:r w:rsidR="002A5304">
        <w:t>В планы работы органов управления образованием всех уровней пост</w:t>
      </w:r>
      <w:r w:rsidR="002A5304">
        <w:t>о</w:t>
      </w:r>
      <w:r w:rsidR="002A5304">
        <w:t>янно включаются вопросы предупреждения торговли людьми, распространения детской проституции и детской порнографии, которые рассматриваются на с</w:t>
      </w:r>
      <w:r w:rsidR="002A5304">
        <w:t>о</w:t>
      </w:r>
      <w:r w:rsidR="002A5304">
        <w:t>вещаниях, коллегиях и заседаниях педагогических советов.</w:t>
      </w:r>
    </w:p>
    <w:p w:rsidR="002A5304" w:rsidRDefault="002A5304" w:rsidP="002A5304">
      <w:pPr>
        <w:pStyle w:val="SingleTxtGR"/>
      </w:pPr>
      <w:r>
        <w:t>133.</w:t>
      </w:r>
      <w:r w:rsidR="00723F91" w:rsidRPr="00723F91">
        <w:tab/>
      </w:r>
      <w:r>
        <w:t>В общеобразовательных учреждениях преподаются спецкурсы "Основы правовых знаний", "Права ребенка", "Исследуя гуманитарное право". Во всех профессионально-технических учебных заведениях введен курс "Основы пр</w:t>
      </w:r>
      <w:r>
        <w:t>а</w:t>
      </w:r>
      <w:r>
        <w:t>ва". Один из разделов указанных курсов предполагает изучение темы "Пробл</w:t>
      </w:r>
      <w:r>
        <w:t>е</w:t>
      </w:r>
      <w:r>
        <w:t>мы работорговли и работы за границей".</w:t>
      </w:r>
    </w:p>
    <w:p w:rsidR="002A5304" w:rsidRDefault="00723F91" w:rsidP="002A5304">
      <w:pPr>
        <w:pStyle w:val="SingleTxtGR"/>
      </w:pPr>
      <w:r>
        <w:t>134.</w:t>
      </w:r>
      <w:r w:rsidRPr="00723F91">
        <w:tab/>
      </w:r>
      <w:r w:rsidR="002A5304">
        <w:t>Белорусские средства массовой информации уделяют внимание инфо</w:t>
      </w:r>
      <w:r w:rsidR="002A5304">
        <w:t>р</w:t>
      </w:r>
      <w:r w:rsidR="002A5304">
        <w:t>мированию населения о предотвращении торговли людьми. В материалах о</w:t>
      </w:r>
      <w:r w:rsidR="002A5304">
        <w:t>с</w:t>
      </w:r>
      <w:r w:rsidR="002A5304">
        <w:t>вещается работа правоохранительных органов по задержанию преступников, деятельность международных и неправительственных организаций, а также с</w:t>
      </w:r>
      <w:r w:rsidR="002A5304">
        <w:t>и</w:t>
      </w:r>
      <w:r w:rsidR="002A5304">
        <w:t xml:space="preserve">туации, при которых молодые люди могут стать жертвами этого преступного бизнеса; рассказывается о средствах и методах, используемых торговцами людьми; о функционировании реабилитационных учреждений, оказывающих помощь людям, подвергшимся эксплуатации. </w:t>
      </w:r>
    </w:p>
    <w:p w:rsidR="002A5304" w:rsidRDefault="00723F91" w:rsidP="002A5304">
      <w:pPr>
        <w:pStyle w:val="SingleTxtGR"/>
      </w:pPr>
      <w:r>
        <w:t>135.</w:t>
      </w:r>
      <w:r w:rsidRPr="00723F91">
        <w:tab/>
      </w:r>
      <w:r w:rsidR="002A5304">
        <w:t>Особое значение рассматриваемой тематике придают детско-юношеские и молодежные периодические издания – газеты "Знамя юности", "Переходный возраст", "Чырвоная змена" (вкладыш в газете "Звязда"), "Зорька", "Раніца", журналы – "Качели", "Бярозка". Указанным изданиям оказывается государс</w:t>
      </w:r>
      <w:r w:rsidR="002A5304">
        <w:t>т</w:t>
      </w:r>
      <w:r w:rsidR="002A5304">
        <w:t>венная поддержка в виде дотаций из республиканского бюджета. Читателям предлагаются материалы по вопросам противодействия торговле людьми, без</w:t>
      </w:r>
      <w:r w:rsidR="002A5304">
        <w:t>о</w:t>
      </w:r>
      <w:r w:rsidR="002A5304">
        <w:t>пасного выезда за границу с целью труд</w:t>
      </w:r>
      <w:r w:rsidR="002A5304">
        <w:t>о</w:t>
      </w:r>
      <w:r w:rsidR="002A5304">
        <w:t>устройства либо учебы, информация о юридических и физических лицах, имеющих специальную лицензию на осущ</w:t>
      </w:r>
      <w:r w:rsidR="002A5304">
        <w:t>е</w:t>
      </w:r>
      <w:r w:rsidR="002A5304">
        <w:t>ствление оформления таких поездок.</w:t>
      </w:r>
    </w:p>
    <w:p w:rsidR="002A5304" w:rsidRDefault="00723F91" w:rsidP="002A5304">
      <w:pPr>
        <w:pStyle w:val="SingleTxtGR"/>
      </w:pPr>
      <w:r>
        <w:t>136.</w:t>
      </w:r>
      <w:r w:rsidRPr="00723F91">
        <w:tab/>
      </w:r>
      <w:r w:rsidR="002A5304">
        <w:t>Актуализации освещения темы торговли людьми способствуют мер</w:t>
      </w:r>
      <w:r w:rsidR="002A5304">
        <w:t>о</w:t>
      </w:r>
      <w:r w:rsidR="002A5304">
        <w:t>приятия - "круглые столы", пресс-конференции, проводимые Пресс-Центром РУП "Дом прессы". В телеэфир выходят тематические ролики профилактич</w:t>
      </w:r>
      <w:r w:rsidR="002A5304">
        <w:t>е</w:t>
      </w:r>
      <w:r w:rsidR="002A5304">
        <w:t>ского характера.</w:t>
      </w:r>
    </w:p>
    <w:p w:rsidR="002A5304" w:rsidRDefault="00723F91" w:rsidP="002A5304">
      <w:pPr>
        <w:pStyle w:val="SingleTxtGR"/>
      </w:pPr>
      <w:r>
        <w:t>137.</w:t>
      </w:r>
      <w:r w:rsidRPr="00723F91">
        <w:tab/>
      </w:r>
      <w:r w:rsidR="002A5304">
        <w:t>Белорусские общественные организации активно работают в сфере р</w:t>
      </w:r>
      <w:r w:rsidR="002A5304">
        <w:t>е</w:t>
      </w:r>
      <w:r w:rsidR="002A5304">
        <w:t>шения вопросов предупре</w:t>
      </w:r>
      <w:r w:rsidR="002A5304">
        <w:t>ж</w:t>
      </w:r>
      <w:r w:rsidR="002A5304">
        <w:t xml:space="preserve">дения торговли людьми, в том числе детьми. </w:t>
      </w:r>
    </w:p>
    <w:p w:rsidR="002A5304" w:rsidRDefault="00723F91" w:rsidP="002A5304">
      <w:pPr>
        <w:pStyle w:val="SingleTxtGR"/>
      </w:pPr>
      <w:r>
        <w:t>138.</w:t>
      </w:r>
      <w:r w:rsidRPr="00723F91">
        <w:tab/>
      </w:r>
      <w:r w:rsidR="002A5304">
        <w:t>Городское общественное объединение по предупреждению жестокого о</w:t>
      </w:r>
      <w:r w:rsidR="002A5304">
        <w:t>б</w:t>
      </w:r>
      <w:r w:rsidR="002A5304">
        <w:t>ращения с детьми "Дети не для насилия" осуществляет программу "Остановим эстафету зла" (реализуется с 2002 года), направле</w:t>
      </w:r>
      <w:r w:rsidR="002A5304">
        <w:t>н</w:t>
      </w:r>
      <w:r w:rsidR="002A5304">
        <w:t xml:space="preserve">ную на борьбу с детской проституцией, детской порнографией и торговлей детьми с целью сексуальной эксплуатации. </w:t>
      </w:r>
    </w:p>
    <w:p w:rsidR="002A5304" w:rsidRDefault="00723F91" w:rsidP="002A5304">
      <w:pPr>
        <w:pStyle w:val="SingleTxtGR"/>
      </w:pPr>
      <w:r>
        <w:t>139.</w:t>
      </w:r>
      <w:r w:rsidRPr="00723F91">
        <w:tab/>
      </w:r>
      <w:r w:rsidR="002A5304">
        <w:t>Общественное объединение "Белорусская ассоциация молодых христиа</w:t>
      </w:r>
      <w:r w:rsidR="002A5304">
        <w:t>н</w:t>
      </w:r>
      <w:r w:rsidR="002A5304">
        <w:t>ских женщин" с 2001 года реализует программу "Ла Страда": предотвращение торговли людьми в странах Центральной и Восточной Европы", в рамках кот</w:t>
      </w:r>
      <w:r w:rsidR="002A5304">
        <w:t>о</w:t>
      </w:r>
      <w:r w:rsidR="002A5304">
        <w:t>рой организована работа "горячей" телефонной линии, ведется информацио</w:t>
      </w:r>
      <w:r w:rsidR="002A5304">
        <w:t>н</w:t>
      </w:r>
      <w:r w:rsidR="002A5304">
        <w:t xml:space="preserve">но-просветительская деятельность по предупреждению торговли людьми. </w:t>
      </w:r>
    </w:p>
    <w:p w:rsidR="002A5304" w:rsidRDefault="00723F91" w:rsidP="00723F91">
      <w:pPr>
        <w:pStyle w:val="HChGR"/>
      </w:pPr>
      <w:r>
        <w:rPr>
          <w:lang w:val="en-US"/>
        </w:rPr>
        <w:tab/>
      </w:r>
      <w:r w:rsidR="002A5304">
        <w:t>V.</w:t>
      </w:r>
      <w:r w:rsidRPr="00723F91">
        <w:tab/>
      </w:r>
      <w:r w:rsidR="002A5304">
        <w:t>З</w:t>
      </w:r>
      <w:r w:rsidR="00E06E4D">
        <w:t>апрещение и связанные с ним вопросы</w:t>
      </w:r>
    </w:p>
    <w:p w:rsidR="002A5304" w:rsidRDefault="00723F91" w:rsidP="00723F91">
      <w:pPr>
        <w:pStyle w:val="H1GR"/>
      </w:pPr>
      <w:r w:rsidRPr="00E06E4D">
        <w:tab/>
      </w:r>
      <w:r w:rsidR="002A5304">
        <w:t>A.</w:t>
      </w:r>
      <w:r w:rsidRPr="00723F91">
        <w:tab/>
      </w:r>
      <w:r w:rsidR="002A5304">
        <w:t>Применение Уголовного кодекса Республики Беларусь в отношении действий, касающихся торговли детьми, детской проституции и детской порногр</w:t>
      </w:r>
      <w:r w:rsidR="002A5304">
        <w:t>а</w:t>
      </w:r>
      <w:r w:rsidR="002A5304">
        <w:t>фии</w:t>
      </w:r>
    </w:p>
    <w:p w:rsidR="002A5304" w:rsidRDefault="00723F91" w:rsidP="002A5304">
      <w:pPr>
        <w:pStyle w:val="SingleTxtGR"/>
      </w:pPr>
      <w:r>
        <w:t>140.</w:t>
      </w:r>
      <w:r w:rsidRPr="00723F91">
        <w:tab/>
      </w:r>
      <w:r w:rsidR="002A5304">
        <w:t>Ответственность за перечисленные в пункте 1 статьи 3 Факультативного протокола, касающегося торговли детьми, детской проституции и детской по</w:t>
      </w:r>
      <w:r w:rsidR="002A5304">
        <w:t>р</w:t>
      </w:r>
      <w:r w:rsidR="002A5304">
        <w:t>нографии, действия в достаточной мере урегулир</w:t>
      </w:r>
      <w:r w:rsidR="002A5304">
        <w:t>о</w:t>
      </w:r>
      <w:r w:rsidR="002A5304">
        <w:t>вана Уголовным кодексом Республики Беларусь.</w:t>
      </w:r>
    </w:p>
    <w:p w:rsidR="002A5304" w:rsidRDefault="00723F91" w:rsidP="002A5304">
      <w:pPr>
        <w:pStyle w:val="SingleTxtGR"/>
      </w:pPr>
      <w:r>
        <w:t>141.</w:t>
      </w:r>
      <w:r w:rsidRPr="00723F91">
        <w:tab/>
      </w:r>
      <w:r w:rsidR="002A5304">
        <w:t>Применительно к рассматриваемым вопросам следует отметить, что при квалификации преступл</w:t>
      </w:r>
      <w:r w:rsidR="002A5304">
        <w:t>е</w:t>
      </w:r>
      <w:r w:rsidR="002A5304">
        <w:t>ний, совершенных в отношении несовершеннолетних, под несовершеннолетним понимается лицо, которое на день совершения пр</w:t>
      </w:r>
      <w:r w:rsidR="002A5304">
        <w:t>е</w:t>
      </w:r>
      <w:r w:rsidR="002A5304">
        <w:t>ступления не достигло возраста 18 лет (часть 8 статьи 4 Уголовного коде</w:t>
      </w:r>
      <w:r w:rsidR="002A5304">
        <w:t>к</w:t>
      </w:r>
      <w:r w:rsidR="002A5304">
        <w:t xml:space="preserve">са). </w:t>
      </w:r>
    </w:p>
    <w:p w:rsidR="002A5304" w:rsidRDefault="00723F91" w:rsidP="002A5304">
      <w:pPr>
        <w:pStyle w:val="SingleTxtGR"/>
      </w:pPr>
      <w:r>
        <w:t>142.</w:t>
      </w:r>
      <w:r w:rsidRPr="00723F91">
        <w:tab/>
      </w:r>
      <w:r w:rsidR="002A5304">
        <w:t>Уголовным кодексом Республики Беларусь преследуются следующие де</w:t>
      </w:r>
      <w:r w:rsidR="002A5304">
        <w:t>я</w:t>
      </w:r>
      <w:r w:rsidR="002A5304">
        <w:t>ния, связанные с торговлей людьми (закреплены статьями 171, 1711, 181, 1811, 182 и 187 – эта группа преступлений отражена в П</w:t>
      </w:r>
      <w:r w:rsidR="002A5304">
        <w:t>а</w:t>
      </w:r>
      <w:r w:rsidR="002A5304">
        <w:t>лермском протоколе).</w:t>
      </w:r>
    </w:p>
    <w:p w:rsidR="002A5304" w:rsidRDefault="00723F91" w:rsidP="002A5304">
      <w:pPr>
        <w:pStyle w:val="SingleTxtGR"/>
      </w:pPr>
      <w:r>
        <w:t>143.</w:t>
      </w:r>
      <w:r w:rsidRPr="00723F91">
        <w:tab/>
      </w:r>
      <w:r w:rsidR="002A5304">
        <w:t>Статья 171 "Использование занятия проституцией или создание условий для занятия проституцией" (введена в Уголовный кодекс в 1999 году) касается использования занятия проституцией другим лицом либо предоставления с к</w:t>
      </w:r>
      <w:r w:rsidR="002A5304">
        <w:t>о</w:t>
      </w:r>
      <w:r w:rsidR="002A5304">
        <w:t>рыстной целью помещения (места) лицом, заведомо знавшим, что это помещ</w:t>
      </w:r>
      <w:r w:rsidR="002A5304">
        <w:t>е</w:t>
      </w:r>
      <w:r w:rsidR="002A5304">
        <w:t>ние (место) будет использовано для занятия проституцией, или организации и (или) содержание притона для занятия проституцией при отсутствии признаков более тяжкого преступления. За совершение данного преступления предусмо</w:t>
      </w:r>
      <w:r w:rsidR="002A5304">
        <w:t>т</w:t>
      </w:r>
      <w:r w:rsidR="002A5304">
        <w:t>рены наказания в виде лишения свободы на сроки:</w:t>
      </w:r>
    </w:p>
    <w:p w:rsidR="002A5304" w:rsidRDefault="00723F91" w:rsidP="002A5304">
      <w:pPr>
        <w:pStyle w:val="SingleTxtGR"/>
      </w:pPr>
      <w:r>
        <w:rPr>
          <w:lang w:val="en-US"/>
        </w:rPr>
        <w:tab/>
      </w:r>
      <w:r w:rsidR="002A5304">
        <w:t>a)</w:t>
      </w:r>
      <w:r w:rsidRPr="00723F91">
        <w:tab/>
      </w:r>
      <w:r w:rsidR="002A5304">
        <w:t>от трех до пяти лет (по части первой статьи);</w:t>
      </w:r>
    </w:p>
    <w:p w:rsidR="002A5304" w:rsidRDefault="00723F91" w:rsidP="002A5304">
      <w:pPr>
        <w:pStyle w:val="SingleTxtGR"/>
      </w:pPr>
      <w:r>
        <w:rPr>
          <w:lang w:val="en-US"/>
        </w:rPr>
        <w:tab/>
      </w:r>
      <w:r w:rsidR="002A5304">
        <w:t>b)</w:t>
      </w:r>
      <w:r w:rsidRPr="00723F91">
        <w:tab/>
      </w:r>
      <w:r w:rsidR="002A5304">
        <w:t>от семи до десяти лет (по части второй статьи) с конфискацией имущества.</w:t>
      </w:r>
    </w:p>
    <w:p w:rsidR="002A5304" w:rsidRDefault="002A5304" w:rsidP="002A5304">
      <w:pPr>
        <w:pStyle w:val="SingleTxtGR"/>
      </w:pPr>
      <w:r>
        <w:t>Отягчающие вину обстоятельства (часть вторая статьи – квалифицированный состав преступления):</w:t>
      </w:r>
    </w:p>
    <w:p w:rsidR="002A5304" w:rsidRDefault="002A5304" w:rsidP="00C9162E">
      <w:pPr>
        <w:pStyle w:val="Bullet1GR"/>
      </w:pPr>
      <w:r>
        <w:t>действия, сопряженные с вывозом за пределы государства лица для зан</w:t>
      </w:r>
      <w:r>
        <w:t>я</w:t>
      </w:r>
      <w:r>
        <w:t>тия проституцией</w:t>
      </w:r>
    </w:p>
    <w:p w:rsidR="002A5304" w:rsidRDefault="002A5304" w:rsidP="00C9162E">
      <w:pPr>
        <w:pStyle w:val="Bullet1GR"/>
      </w:pPr>
      <w:r>
        <w:t>действия, совершенные должностным лицом с использованием своих служебных полномочий</w:t>
      </w:r>
    </w:p>
    <w:p w:rsidR="002A5304" w:rsidRDefault="002A5304" w:rsidP="00C9162E">
      <w:pPr>
        <w:pStyle w:val="Bullet1GR"/>
      </w:pPr>
      <w:r>
        <w:t>действия, совершенные лицом, ранее совершившим преступления, пр</w:t>
      </w:r>
      <w:r>
        <w:t>е</w:t>
      </w:r>
      <w:r>
        <w:t>дусмотренные настоящей статьей, статьями 1711, 181 или 1811 Уголовн</w:t>
      </w:r>
      <w:r>
        <w:t>о</w:t>
      </w:r>
      <w:r>
        <w:t>го к</w:t>
      </w:r>
      <w:r>
        <w:t>о</w:t>
      </w:r>
      <w:r>
        <w:t>декса</w:t>
      </w:r>
    </w:p>
    <w:p w:rsidR="002A5304" w:rsidRDefault="002A5304" w:rsidP="00C9162E">
      <w:pPr>
        <w:pStyle w:val="Bullet1GR"/>
      </w:pPr>
      <w:r>
        <w:t>действия, совершенные с использованием для занятия проституцией з</w:t>
      </w:r>
      <w:r>
        <w:t>а</w:t>
      </w:r>
      <w:r>
        <w:t>ведомо несовершенноле</w:t>
      </w:r>
      <w:r>
        <w:t>т</w:t>
      </w:r>
      <w:r>
        <w:t>него</w:t>
      </w:r>
    </w:p>
    <w:p w:rsidR="002A5304" w:rsidRDefault="002A5304" w:rsidP="00C9162E">
      <w:pPr>
        <w:pStyle w:val="Bullet1GR"/>
      </w:pPr>
      <w:r>
        <w:t>действия, совершенные организованной группой</w:t>
      </w:r>
    </w:p>
    <w:p w:rsidR="002A5304" w:rsidRDefault="002A5304" w:rsidP="002A5304">
      <w:pPr>
        <w:pStyle w:val="SingleTxtGR"/>
      </w:pPr>
      <w:r>
        <w:t>Сроки давности: a) по части первой статьи – 5 лет; b) по части второй статьи – 10 лет. Преступление связано исключительно с сексуальной эксплуатацией л</w:t>
      </w:r>
      <w:r>
        <w:t>ю</w:t>
      </w:r>
      <w:r>
        <w:t>дей.</w:t>
      </w:r>
    </w:p>
    <w:p w:rsidR="002A5304" w:rsidRDefault="00C9162E" w:rsidP="002A5304">
      <w:pPr>
        <w:pStyle w:val="SingleTxtGR"/>
      </w:pPr>
      <w:r>
        <w:t>144.</w:t>
      </w:r>
      <w:r w:rsidRPr="00C9162E">
        <w:tab/>
      </w:r>
      <w:r w:rsidR="002A5304">
        <w:t>Статья 1711 "Вовлечение в занятие проституцией либо принуждение к продолжению занятия пр</w:t>
      </w:r>
      <w:r w:rsidR="002A5304">
        <w:t>о</w:t>
      </w:r>
      <w:r w:rsidR="002A5304">
        <w:t>ституцией" (введена в Уголовный кодекс в 2005 году). За совершение данного преступления предусмотрены наказания в виде лиш</w:t>
      </w:r>
      <w:r w:rsidR="002A5304">
        <w:t>е</w:t>
      </w:r>
      <w:r w:rsidR="002A5304">
        <w:t>ния свободы на сроки:</w:t>
      </w:r>
    </w:p>
    <w:p w:rsidR="002A5304" w:rsidRDefault="002A5304" w:rsidP="00C9162E">
      <w:pPr>
        <w:pStyle w:val="Bullet1GR"/>
      </w:pPr>
      <w:r>
        <w:t>от одного года до трех лет (по части первой статьи)</w:t>
      </w:r>
    </w:p>
    <w:p w:rsidR="002A5304" w:rsidRDefault="002A5304" w:rsidP="00C9162E">
      <w:pPr>
        <w:pStyle w:val="Bullet1GR"/>
      </w:pPr>
      <w:r>
        <w:t>от трех до пяти лет (по части второй статьи)</w:t>
      </w:r>
    </w:p>
    <w:p w:rsidR="002A5304" w:rsidRDefault="002A5304" w:rsidP="00C9162E">
      <w:pPr>
        <w:pStyle w:val="Bullet1GR"/>
      </w:pPr>
      <w:r>
        <w:t>от семи до десяти лет (по части третьей статьи)</w:t>
      </w:r>
    </w:p>
    <w:p w:rsidR="002A5304" w:rsidRDefault="002A5304" w:rsidP="002A5304">
      <w:pPr>
        <w:pStyle w:val="SingleTxtGR"/>
      </w:pPr>
      <w:r>
        <w:t xml:space="preserve">Отягчающие вину обстоятельства (часть вторая статьи – квалифицированный состав преступления): те же действия, совершенные: </w:t>
      </w:r>
    </w:p>
    <w:p w:rsidR="002A5304" w:rsidRDefault="002A5304" w:rsidP="00C9162E">
      <w:pPr>
        <w:pStyle w:val="Bullet1GR"/>
      </w:pPr>
      <w:r>
        <w:t>повторно</w:t>
      </w:r>
    </w:p>
    <w:p w:rsidR="002A5304" w:rsidRDefault="002A5304" w:rsidP="00C9162E">
      <w:pPr>
        <w:pStyle w:val="Bullet1GR"/>
      </w:pPr>
      <w:r>
        <w:t>с применением насилия или угрозой его применения</w:t>
      </w:r>
    </w:p>
    <w:p w:rsidR="002A5304" w:rsidRDefault="002A5304" w:rsidP="00C9162E">
      <w:pPr>
        <w:pStyle w:val="Bullet1GR"/>
      </w:pPr>
      <w:r>
        <w:t xml:space="preserve">лицом, ранее совершившим преступления, предусмотренные статьями 171, 181 или </w:t>
      </w:r>
      <w:r w:rsidR="000D4096">
        <w:t>1811</w:t>
      </w:r>
      <w:r w:rsidR="000D4096" w:rsidRPr="000D4096">
        <w:t xml:space="preserve"> </w:t>
      </w:r>
      <w:r w:rsidR="000D4096">
        <w:t>Уголовного</w:t>
      </w:r>
      <w:r>
        <w:t xml:space="preserve"> кодекса </w:t>
      </w:r>
    </w:p>
    <w:p w:rsidR="002A5304" w:rsidRDefault="002A5304" w:rsidP="00C9162E">
      <w:pPr>
        <w:pStyle w:val="Bullet1GR"/>
      </w:pPr>
      <w:r>
        <w:t>лицом, достигшим восемнадцатилетнего возраста, в отношении з</w:t>
      </w:r>
      <w:r>
        <w:t>а</w:t>
      </w:r>
      <w:r>
        <w:t>ведомо несовершеннолетнего</w:t>
      </w:r>
    </w:p>
    <w:p w:rsidR="002A5304" w:rsidRDefault="002A5304" w:rsidP="002A5304">
      <w:pPr>
        <w:pStyle w:val="SingleTxtGR"/>
      </w:pPr>
      <w:r>
        <w:t>Особо квалифицированный состав преступления:</w:t>
      </w:r>
    </w:p>
    <w:p w:rsidR="002A5304" w:rsidRDefault="00BC5ABB" w:rsidP="002A5304">
      <w:pPr>
        <w:pStyle w:val="SingleTxtGR"/>
      </w:pPr>
      <w:r>
        <w:rPr>
          <w:lang w:val="en-US"/>
        </w:rPr>
        <w:tab/>
      </w:r>
      <w:r w:rsidR="002A5304">
        <w:t>a)</w:t>
      </w:r>
      <w:r w:rsidRPr="00BC5ABB">
        <w:tab/>
      </w:r>
      <w:r w:rsidR="002A5304">
        <w:t>действия, предусмотренные частями первой или второй настоящей статьи, совершенные родителем, педагогом или иным лицом, на которое возл</w:t>
      </w:r>
      <w:r w:rsidR="002A5304">
        <w:t>о</w:t>
      </w:r>
      <w:r w:rsidR="002A5304">
        <w:t>жены обязанности по воспитанию несовершеннолетнего, в отношении заведомо несовершеннолетнего;</w:t>
      </w:r>
    </w:p>
    <w:p w:rsidR="002A5304" w:rsidRDefault="00BC5ABB" w:rsidP="002A5304">
      <w:pPr>
        <w:pStyle w:val="SingleTxtGR"/>
      </w:pPr>
      <w:r>
        <w:rPr>
          <w:lang w:val="en-US"/>
        </w:rPr>
        <w:tab/>
      </w:r>
      <w:r w:rsidR="002A5304">
        <w:t>b)</w:t>
      </w:r>
      <w:r w:rsidRPr="00BC5ABB">
        <w:tab/>
      </w:r>
      <w:r w:rsidR="002A5304">
        <w:t>действия, предусмотренные частями первой или второй настоящей статьи, совершенные организ</w:t>
      </w:r>
      <w:r w:rsidR="002A5304">
        <w:t>о</w:t>
      </w:r>
      <w:r w:rsidR="002A5304">
        <w:t>ванной группой.</w:t>
      </w:r>
    </w:p>
    <w:p w:rsidR="002A5304" w:rsidRDefault="002A5304" w:rsidP="002A5304">
      <w:pPr>
        <w:pStyle w:val="SingleTxtGR"/>
      </w:pPr>
      <w:r>
        <w:t>Сроки давности: a) по частям первой и второй статьи – 5 лет; b) по части трет</w:t>
      </w:r>
      <w:r>
        <w:t>ь</w:t>
      </w:r>
      <w:r>
        <w:t>ей статьи – 10 лет. Преступление связано исключительно с сексуальной эк</w:t>
      </w:r>
      <w:r>
        <w:t>с</w:t>
      </w:r>
      <w:r>
        <w:t xml:space="preserve">плуатацией людей. </w:t>
      </w:r>
    </w:p>
    <w:p w:rsidR="002A5304" w:rsidRDefault="002A5304" w:rsidP="002A5304">
      <w:pPr>
        <w:pStyle w:val="SingleTxtGR"/>
      </w:pPr>
      <w:r>
        <w:t>145</w:t>
      </w:r>
      <w:r w:rsidR="00BC5ABB">
        <w:t>.</w:t>
      </w:r>
      <w:r w:rsidR="00BC5ABB" w:rsidRPr="00BC5ABB">
        <w:tab/>
      </w:r>
      <w:r>
        <w:t>Статья 181 "Торговля людьми" (введена в Уголовный кодекс в 1999 году) касается</w:t>
      </w:r>
      <w:r w:rsidR="00BC5ABB" w:rsidRPr="00BC5ABB">
        <w:t xml:space="preserve"> </w:t>
      </w:r>
      <w:r>
        <w:t>купли-продажи человека или совершения иных сделок в отношении него, а равно совершенных в целях эксплуатации вербовки, перевозки, перед</w:t>
      </w:r>
      <w:r>
        <w:t>а</w:t>
      </w:r>
      <w:r>
        <w:t>чи, укрывательства или получения человека (торговля людьми).</w:t>
      </w:r>
      <w:r w:rsidR="00D70E45" w:rsidRPr="00D70E45">
        <w:t xml:space="preserve"> </w:t>
      </w:r>
      <w:r>
        <w:t>Под эксплуат</w:t>
      </w:r>
      <w:r>
        <w:t>а</w:t>
      </w:r>
      <w:r>
        <w:t>цией в настоящей статье, статьях 1811, 182 и 187 Уголовного кодекса понимае</w:t>
      </w:r>
      <w:r>
        <w:t>т</w:t>
      </w:r>
      <w:r>
        <w:t>ся незаконное принуждение человека к работе или оказанию услуг в случае, е</w:t>
      </w:r>
      <w:r>
        <w:t>с</w:t>
      </w:r>
      <w:r>
        <w:t>ли он по независящим от него причинам не может отказаться от выполнения работ (услуг), включая рабство или обычаи, сходные с рабством. Под сексуал</w:t>
      </w:r>
      <w:r>
        <w:t>ь</w:t>
      </w:r>
      <w:r>
        <w:t>ной эксплуатацией в настоящей статье, статьях 182 и 187 Кодекса понимается извлечение выгоды из действий сексуального характера, осуществляемых др</w:t>
      </w:r>
      <w:r>
        <w:t>у</w:t>
      </w:r>
      <w:r>
        <w:t>гим лицом, в том числе использование занятия проституцией. За совершение данного преступления предусмотрены наказания в виде лишения свободы на сроки:</w:t>
      </w:r>
    </w:p>
    <w:p w:rsidR="002A5304" w:rsidRDefault="002A5304" w:rsidP="00BC5ABB">
      <w:pPr>
        <w:pStyle w:val="Bullet1GR"/>
      </w:pPr>
      <w:r>
        <w:t>от пяти до семи лет (по части первой статьи) с конфискацией им</w:t>
      </w:r>
      <w:r>
        <w:t>у</w:t>
      </w:r>
      <w:r>
        <w:t>щества</w:t>
      </w:r>
    </w:p>
    <w:p w:rsidR="002A5304" w:rsidRDefault="002A5304" w:rsidP="00BC5ABB">
      <w:pPr>
        <w:pStyle w:val="Bullet1GR"/>
      </w:pPr>
      <w:r>
        <w:t>от десяти до двенадцати лет (по части второй статьи) с конфиск</w:t>
      </w:r>
      <w:r>
        <w:t>а</w:t>
      </w:r>
      <w:r>
        <w:t>цией имущества</w:t>
      </w:r>
    </w:p>
    <w:p w:rsidR="002A5304" w:rsidRDefault="002A5304" w:rsidP="00BC5ABB">
      <w:pPr>
        <w:pStyle w:val="Bullet1GR"/>
      </w:pPr>
      <w:r>
        <w:t>от двенадцати до пятнадцати лет (по части третьей статьи) с конфискац</w:t>
      </w:r>
      <w:r>
        <w:t>и</w:t>
      </w:r>
      <w:r>
        <w:t>ей имущества</w:t>
      </w:r>
    </w:p>
    <w:p w:rsidR="002A5304" w:rsidRDefault="002A5304" w:rsidP="002A5304">
      <w:pPr>
        <w:pStyle w:val="SingleTxtGR"/>
      </w:pPr>
      <w:r>
        <w:t>Отягчающие вину обстоятельства (часть вторая статьи – квалифицированный состав преступления): те же действия, совершенные:</w:t>
      </w:r>
    </w:p>
    <w:p w:rsidR="002A5304" w:rsidRDefault="002A5304" w:rsidP="00BC5ABB">
      <w:pPr>
        <w:pStyle w:val="Bullet1GR"/>
      </w:pPr>
      <w:r>
        <w:t>в отношении заведомо несовершеннолетнего</w:t>
      </w:r>
    </w:p>
    <w:p w:rsidR="002A5304" w:rsidRDefault="002A5304" w:rsidP="00BC5ABB">
      <w:pPr>
        <w:pStyle w:val="Bullet1GR"/>
      </w:pPr>
      <w:r>
        <w:t>в отношении двух и более лиц</w:t>
      </w:r>
    </w:p>
    <w:p w:rsidR="002A5304" w:rsidRDefault="002A5304" w:rsidP="00BC5ABB">
      <w:pPr>
        <w:pStyle w:val="Bullet1GR"/>
      </w:pPr>
      <w:r>
        <w:t>в целях сексуальной эксплуатации</w:t>
      </w:r>
    </w:p>
    <w:p w:rsidR="002A5304" w:rsidRDefault="002A5304" w:rsidP="00BC5ABB">
      <w:pPr>
        <w:pStyle w:val="Bullet1GR"/>
      </w:pPr>
      <w:r>
        <w:t>в целях изъятия у потерпевшего органов или тканей для транспла</w:t>
      </w:r>
      <w:r>
        <w:t>н</w:t>
      </w:r>
      <w:r>
        <w:t>тации</w:t>
      </w:r>
    </w:p>
    <w:p w:rsidR="002A5304" w:rsidRDefault="002A5304" w:rsidP="00BC5ABB">
      <w:pPr>
        <w:pStyle w:val="Bullet1GR"/>
      </w:pPr>
      <w:r>
        <w:t>группой лиц по предварительному сговору</w:t>
      </w:r>
    </w:p>
    <w:p w:rsidR="002A5304" w:rsidRDefault="002A5304" w:rsidP="00BC5ABB">
      <w:pPr>
        <w:pStyle w:val="Bullet1GR"/>
      </w:pPr>
      <w:r>
        <w:t>должностным лицом с использованием своих служебных полном</w:t>
      </w:r>
      <w:r>
        <w:t>о</w:t>
      </w:r>
      <w:r>
        <w:t>чий</w:t>
      </w:r>
    </w:p>
    <w:p w:rsidR="002A5304" w:rsidRDefault="002A5304" w:rsidP="00BC5ABB">
      <w:pPr>
        <w:pStyle w:val="Bullet1GR"/>
      </w:pPr>
      <w:r>
        <w:t>лицом, ранее совершившим преступления, предусмотренные настоящей статьей, статьями 171, 1711, 1811 или 187 Уголовного кодекса</w:t>
      </w:r>
    </w:p>
    <w:p w:rsidR="002A5304" w:rsidRDefault="002A5304" w:rsidP="00BC5ABB">
      <w:pPr>
        <w:pStyle w:val="Bullet1GR"/>
      </w:pPr>
      <w:r>
        <w:t>в целях вывоза потерпевшего за пределы государства</w:t>
      </w:r>
    </w:p>
    <w:p w:rsidR="002A5304" w:rsidRDefault="002A5304" w:rsidP="00BC5ABB">
      <w:pPr>
        <w:pStyle w:val="Bullet1GR"/>
      </w:pPr>
      <w:r>
        <w:t>с использованием стечения тяжелых личных, семейных или иных обсто</w:t>
      </w:r>
      <w:r>
        <w:t>я</w:t>
      </w:r>
      <w:r>
        <w:t>тельств потерпевшего</w:t>
      </w:r>
    </w:p>
    <w:p w:rsidR="002A5304" w:rsidRDefault="002A5304" w:rsidP="00BC5ABB">
      <w:pPr>
        <w:pStyle w:val="Bullet1GR"/>
      </w:pPr>
      <w:r>
        <w:t>путем обмана, злоупотребления доверием или соединенные с насилием, угрозой его применения или иными формами принуждения</w:t>
      </w:r>
    </w:p>
    <w:p w:rsidR="002A5304" w:rsidRDefault="002A5304" w:rsidP="002A5304">
      <w:pPr>
        <w:pStyle w:val="SingleTxtGR"/>
      </w:pPr>
      <w:r>
        <w:t>Особо квалифицированный состав преступления:</w:t>
      </w:r>
    </w:p>
    <w:p w:rsidR="002A5304" w:rsidRDefault="00BC5ABB" w:rsidP="002A5304">
      <w:pPr>
        <w:pStyle w:val="SingleTxtGR"/>
      </w:pPr>
      <w:r>
        <w:rPr>
          <w:lang w:val="en-US"/>
        </w:rPr>
        <w:tab/>
      </w:r>
      <w:r w:rsidR="002A5304">
        <w:t>a)</w:t>
      </w:r>
      <w:r w:rsidRPr="00BC5ABB">
        <w:tab/>
      </w:r>
      <w:r w:rsidR="002A5304">
        <w:t>действия, предусмотренные частями первой или второй настоящей статьи, повлекшие по неосторо</w:t>
      </w:r>
      <w:r w:rsidR="002A5304">
        <w:t>ж</w:t>
      </w:r>
      <w:r w:rsidR="002A5304">
        <w:t>ности смерть потерпевшего, либо причинение ему тяжких телесных повреждений, либо иные тяжкие последствия;</w:t>
      </w:r>
    </w:p>
    <w:p w:rsidR="002A5304" w:rsidRDefault="00BC5ABB" w:rsidP="002A5304">
      <w:pPr>
        <w:pStyle w:val="SingleTxtGR"/>
      </w:pPr>
      <w:r>
        <w:rPr>
          <w:lang w:val="en-US"/>
        </w:rPr>
        <w:tab/>
      </w:r>
      <w:r w:rsidR="002A5304">
        <w:t>b)</w:t>
      </w:r>
      <w:r w:rsidRPr="00BC5ABB">
        <w:tab/>
      </w:r>
      <w:r w:rsidR="002A5304">
        <w:t>действия, совершенные организованной группой.</w:t>
      </w:r>
    </w:p>
    <w:p w:rsidR="002A5304" w:rsidRDefault="002A5304" w:rsidP="002A5304">
      <w:pPr>
        <w:pStyle w:val="SingleTxtGR"/>
      </w:pPr>
      <w:r>
        <w:t>Сроки давности: a) по частям первой и второй статьи – 10 лет; b) по части третьей статьи – 15 лет. Преступление связано как с сексуальной, так и труд</w:t>
      </w:r>
      <w:r>
        <w:t>о</w:t>
      </w:r>
      <w:r>
        <w:t>вой эксплуатацией людей.</w:t>
      </w:r>
    </w:p>
    <w:p w:rsidR="002A5304" w:rsidRDefault="002A5304" w:rsidP="002A5304">
      <w:pPr>
        <w:pStyle w:val="SingleTxtGR"/>
      </w:pPr>
      <w:r>
        <w:t>146.</w:t>
      </w:r>
      <w:r w:rsidR="00BC5ABB" w:rsidRPr="00BC5ABB">
        <w:tab/>
      </w:r>
      <w:r>
        <w:t>Статья 1811 "Использование рабского труда" (введена в Уголовный к</w:t>
      </w:r>
      <w:r>
        <w:t>о</w:t>
      </w:r>
      <w:r>
        <w:t>декс в 2008 году) - "Использование рабского труда или иная форма эксплуат</w:t>
      </w:r>
      <w:r>
        <w:t>а</w:t>
      </w:r>
      <w:r>
        <w:t>ции ч</w:t>
      </w:r>
      <w:r>
        <w:t>е</w:t>
      </w:r>
      <w:r>
        <w:t>ловека при отсутствии признаков преступления, предусмотренного статьей 181 настоящего Кодекса". За совершение данного преступления пред</w:t>
      </w:r>
      <w:r>
        <w:t>у</w:t>
      </w:r>
      <w:r>
        <w:t>смотрены н</w:t>
      </w:r>
      <w:r>
        <w:t>а</w:t>
      </w:r>
      <w:r>
        <w:t>казания в виде лишения свободы на сроки:</w:t>
      </w:r>
    </w:p>
    <w:p w:rsidR="002A5304" w:rsidRDefault="002A5304" w:rsidP="00BC5ABB">
      <w:pPr>
        <w:pStyle w:val="Bullet1GR"/>
      </w:pPr>
      <w:r>
        <w:t>от двух до пяти лет (по части первой статьи)</w:t>
      </w:r>
    </w:p>
    <w:p w:rsidR="002A5304" w:rsidRDefault="002A5304" w:rsidP="00BC5ABB">
      <w:pPr>
        <w:pStyle w:val="Bullet1GR"/>
      </w:pPr>
      <w:r>
        <w:t>от трех до десяти лет (по части второй статьи) с конфискацией имущес</w:t>
      </w:r>
      <w:r>
        <w:t>т</w:t>
      </w:r>
      <w:r>
        <w:t>ва или без конфискации</w:t>
      </w:r>
    </w:p>
    <w:p w:rsidR="002A5304" w:rsidRDefault="002A5304" w:rsidP="00BC5ABB">
      <w:pPr>
        <w:pStyle w:val="Bullet1GR"/>
      </w:pPr>
      <w:r>
        <w:t>от восьми до двенадцати лет (по части третьей статьи) с конфискацией имущества</w:t>
      </w:r>
    </w:p>
    <w:p w:rsidR="002A5304" w:rsidRDefault="002A5304" w:rsidP="002A5304">
      <w:pPr>
        <w:pStyle w:val="SingleTxtGR"/>
      </w:pPr>
      <w:r>
        <w:t>Отягчающие вину обстоятельства (часть вторая статьи – квалифицированный состав преступления): те же действия, совершенные:</w:t>
      </w:r>
    </w:p>
    <w:p w:rsidR="002A5304" w:rsidRDefault="002A5304" w:rsidP="00EF7C42">
      <w:pPr>
        <w:pStyle w:val="Bullet1GR"/>
      </w:pPr>
      <w:r>
        <w:t>в отношении заведомо несовершеннолетнего</w:t>
      </w:r>
    </w:p>
    <w:p w:rsidR="002A5304" w:rsidRDefault="002A5304" w:rsidP="00EF7C42">
      <w:pPr>
        <w:pStyle w:val="Bullet1GR"/>
      </w:pPr>
      <w:r>
        <w:t>в отношении двух и более лиц</w:t>
      </w:r>
    </w:p>
    <w:p w:rsidR="002A5304" w:rsidRDefault="002A5304" w:rsidP="00EF7C42">
      <w:pPr>
        <w:pStyle w:val="Bullet1GR"/>
      </w:pPr>
      <w:r>
        <w:t>группой лиц по предварительному сговору</w:t>
      </w:r>
    </w:p>
    <w:p w:rsidR="002A5304" w:rsidRDefault="002A5304" w:rsidP="00EF7C42">
      <w:pPr>
        <w:pStyle w:val="Bullet1GR"/>
      </w:pPr>
      <w:r>
        <w:t>должностным лицом с использованием своих служебных полном</w:t>
      </w:r>
      <w:r>
        <w:t>о</w:t>
      </w:r>
      <w:r>
        <w:t>чий</w:t>
      </w:r>
    </w:p>
    <w:p w:rsidR="002A5304" w:rsidRDefault="002A5304" w:rsidP="00EF7C42">
      <w:pPr>
        <w:pStyle w:val="Bullet1GR"/>
      </w:pPr>
      <w:r>
        <w:t>в отношении заведомо для виновного беременной женщины</w:t>
      </w:r>
    </w:p>
    <w:p w:rsidR="002A5304" w:rsidRDefault="002A5304" w:rsidP="00EF7C42">
      <w:pPr>
        <w:pStyle w:val="Bullet1GR"/>
      </w:pPr>
      <w:r>
        <w:t>лицом, ранее совершившим преступления, предусмотренные настоящей статьей, статьями 171, 1711, 181 или 187 настоящего Кодекса</w:t>
      </w:r>
    </w:p>
    <w:p w:rsidR="002A5304" w:rsidRDefault="002A5304" w:rsidP="002A5304">
      <w:pPr>
        <w:pStyle w:val="SingleTxtGR"/>
      </w:pPr>
      <w:r>
        <w:t>Особо квалифицированный состав преступления:</w:t>
      </w:r>
    </w:p>
    <w:p w:rsidR="002A5304" w:rsidRDefault="00EF7C42" w:rsidP="002A5304">
      <w:pPr>
        <w:pStyle w:val="SingleTxtGR"/>
      </w:pPr>
      <w:r>
        <w:rPr>
          <w:lang w:val="en-US"/>
        </w:rPr>
        <w:tab/>
      </w:r>
      <w:r w:rsidR="002A5304">
        <w:t>a)</w:t>
      </w:r>
      <w:r w:rsidRPr="00EF7C42">
        <w:tab/>
      </w:r>
      <w:r w:rsidR="002A5304">
        <w:t>действия, предусмотренные частями первой или второй настоящей статьи, повлекшие по неосторо</w:t>
      </w:r>
      <w:r w:rsidR="002A5304">
        <w:t>ж</w:t>
      </w:r>
      <w:r w:rsidR="002A5304">
        <w:t>ности смерть потерпевшего, либо причинение ему тяжких телесных повреждений, либо иные тяжкие последствия;</w:t>
      </w:r>
    </w:p>
    <w:p w:rsidR="002A5304" w:rsidRDefault="00EF7C42" w:rsidP="002A5304">
      <w:pPr>
        <w:pStyle w:val="SingleTxtGR"/>
      </w:pPr>
      <w:r>
        <w:rPr>
          <w:lang w:val="en-US"/>
        </w:rPr>
        <w:tab/>
      </w:r>
      <w:r w:rsidR="002A5304">
        <w:t>b)</w:t>
      </w:r>
      <w:r w:rsidRPr="00EF7C42">
        <w:tab/>
      </w:r>
      <w:r w:rsidR="002A5304">
        <w:t>действия, совершенные организованной группой.</w:t>
      </w:r>
    </w:p>
    <w:p w:rsidR="002A5304" w:rsidRDefault="002A5304" w:rsidP="002A5304">
      <w:pPr>
        <w:pStyle w:val="SingleTxtGR"/>
      </w:pPr>
      <w:r>
        <w:t>Сроки давности: a) по части первой статьи – 5 лет; b) по частям второй и трет</w:t>
      </w:r>
      <w:r>
        <w:t>ь</w:t>
      </w:r>
      <w:r>
        <w:t xml:space="preserve">ей статьи – 10 лет. Преступление связано исключительно с трудовой </w:t>
      </w:r>
      <w:r w:rsidR="000D4096">
        <w:t>эксплуат</w:t>
      </w:r>
      <w:r w:rsidR="000D4096">
        <w:t>а</w:t>
      </w:r>
      <w:r w:rsidR="000D4096">
        <w:t>цией</w:t>
      </w:r>
      <w:r w:rsidR="000D4096">
        <w:rPr>
          <w:lang w:val="en-US"/>
        </w:rPr>
        <w:t xml:space="preserve"> </w:t>
      </w:r>
      <w:r w:rsidR="000D4096">
        <w:t>людей</w:t>
      </w:r>
      <w:r>
        <w:t>.</w:t>
      </w:r>
    </w:p>
    <w:p w:rsidR="002A5304" w:rsidRDefault="00EF7C42" w:rsidP="002A5304">
      <w:pPr>
        <w:pStyle w:val="SingleTxtGR"/>
      </w:pPr>
      <w:r>
        <w:t>147.</w:t>
      </w:r>
      <w:r w:rsidRPr="00EF7C42">
        <w:tab/>
      </w:r>
      <w:r w:rsidR="002A5304">
        <w:t>Статья 182 "Похищение человека" (вв</w:t>
      </w:r>
      <w:r>
        <w:t>едена в Уголовный кодекс в 1999</w:t>
      </w:r>
      <w:r>
        <w:rPr>
          <w:lang w:val="en-US"/>
        </w:rPr>
        <w:t> </w:t>
      </w:r>
      <w:r w:rsidR="002A5304">
        <w:t>году) - "Тайное, открытое, путем обмана или злоупотребления доверием, или соединенное с насилием или с угрозой его применения, или иными форм</w:t>
      </w:r>
      <w:r w:rsidR="002A5304">
        <w:t>а</w:t>
      </w:r>
      <w:r w:rsidR="002A5304">
        <w:t>ми принуждения противоправное завладение лицом при отсутствии признаков преступления, предусмотренного статьей 291 настоящего Кодекса (похищение человека)". Статья 291 Уголовного кодекса – "Захват заложника". За соверш</w:t>
      </w:r>
      <w:r w:rsidR="002A5304">
        <w:t>е</w:t>
      </w:r>
      <w:r w:rsidR="002A5304">
        <w:t>ние данного преступления предусмотрены наказания в виде лишения свободы на ср</w:t>
      </w:r>
      <w:r w:rsidR="002A5304">
        <w:t>о</w:t>
      </w:r>
      <w:r w:rsidR="002A5304">
        <w:t>ки:</w:t>
      </w:r>
    </w:p>
    <w:p w:rsidR="002A5304" w:rsidRDefault="002A5304" w:rsidP="00EF7C42">
      <w:pPr>
        <w:pStyle w:val="Bullet1GR"/>
      </w:pPr>
      <w:r>
        <w:t>от пяти до семи лет (по части первой статьи) с конфискацией им</w:t>
      </w:r>
      <w:r>
        <w:t>у</w:t>
      </w:r>
      <w:r>
        <w:t>щества или без конфискации</w:t>
      </w:r>
    </w:p>
    <w:p w:rsidR="002A5304" w:rsidRDefault="002A5304" w:rsidP="00EF7C42">
      <w:pPr>
        <w:pStyle w:val="Bullet1GR"/>
      </w:pPr>
      <w:r>
        <w:t>от пяти до пятнадцати лет (по части второй статьи) с конфискацией им</w:t>
      </w:r>
      <w:r>
        <w:t>у</w:t>
      </w:r>
      <w:r>
        <w:t>щества</w:t>
      </w:r>
    </w:p>
    <w:p w:rsidR="002A5304" w:rsidRDefault="002A5304" w:rsidP="00EF7C42">
      <w:pPr>
        <w:pStyle w:val="Bullet1GR"/>
      </w:pPr>
      <w:r>
        <w:t>от десяти до пятнадцати лет (по части третьей статьи) с конфискацией имущества</w:t>
      </w:r>
    </w:p>
    <w:p w:rsidR="002A5304" w:rsidRDefault="002A5304" w:rsidP="002A5304">
      <w:pPr>
        <w:pStyle w:val="SingleTxtGR"/>
      </w:pPr>
      <w:r>
        <w:t>Отягчающие вину обстоятельства (часть вторая статьи – квалифицированный состав преступления): те же действия, совершенные:</w:t>
      </w:r>
    </w:p>
    <w:p w:rsidR="002A5304" w:rsidRDefault="002A5304" w:rsidP="00EF7C42">
      <w:pPr>
        <w:pStyle w:val="Bullet1GR"/>
      </w:pPr>
      <w:r>
        <w:t>в отношении заведомо несовершеннолетнего</w:t>
      </w:r>
    </w:p>
    <w:p w:rsidR="002A5304" w:rsidRDefault="002A5304" w:rsidP="00EF7C42">
      <w:pPr>
        <w:pStyle w:val="Bullet1GR"/>
      </w:pPr>
      <w:r>
        <w:t>в отношении двух и более лиц</w:t>
      </w:r>
    </w:p>
    <w:p w:rsidR="002A5304" w:rsidRDefault="002A5304" w:rsidP="00EF7C42">
      <w:pPr>
        <w:pStyle w:val="Bullet1GR"/>
      </w:pPr>
      <w:r>
        <w:t>из корыстных побуждений</w:t>
      </w:r>
    </w:p>
    <w:p w:rsidR="002A5304" w:rsidRDefault="002A5304" w:rsidP="00EF7C42">
      <w:pPr>
        <w:pStyle w:val="Bullet1GR"/>
      </w:pPr>
      <w:r>
        <w:t xml:space="preserve">в целях сексуальной или иной эксплуатации </w:t>
      </w:r>
    </w:p>
    <w:p w:rsidR="002A5304" w:rsidRDefault="002A5304" w:rsidP="00EF7C42">
      <w:pPr>
        <w:pStyle w:val="Bullet1GR"/>
      </w:pPr>
      <w:r>
        <w:t>с целью изъятия у потерпевшего органов или тканей для тран</w:t>
      </w:r>
      <w:r>
        <w:t>с</w:t>
      </w:r>
      <w:r>
        <w:t>плантации</w:t>
      </w:r>
    </w:p>
    <w:p w:rsidR="002A5304" w:rsidRDefault="002A5304" w:rsidP="00EF7C42">
      <w:pPr>
        <w:pStyle w:val="Bullet1GR"/>
      </w:pPr>
      <w:r>
        <w:t>группой лиц по предварительному сговору</w:t>
      </w:r>
    </w:p>
    <w:p w:rsidR="002A5304" w:rsidRDefault="002A5304" w:rsidP="00EF7C42">
      <w:pPr>
        <w:pStyle w:val="Bullet1GR"/>
      </w:pPr>
      <w:r>
        <w:t>с применением насилия, опасного для жизни или здоровья, либо сопр</w:t>
      </w:r>
      <w:r>
        <w:t>о</w:t>
      </w:r>
      <w:r>
        <w:t>вождавшиеся мучениями или истязанием</w:t>
      </w:r>
    </w:p>
    <w:p w:rsidR="002A5304" w:rsidRDefault="002A5304" w:rsidP="002A5304">
      <w:pPr>
        <w:pStyle w:val="SingleTxtGR"/>
      </w:pPr>
      <w:r>
        <w:t>Особо квалифицированный состав преступления:</w:t>
      </w:r>
    </w:p>
    <w:p w:rsidR="002A5304" w:rsidRDefault="00EF7C42" w:rsidP="002A5304">
      <w:pPr>
        <w:pStyle w:val="SingleTxtGR"/>
      </w:pPr>
      <w:r>
        <w:rPr>
          <w:lang w:val="en-US"/>
        </w:rPr>
        <w:tab/>
      </w:r>
      <w:r w:rsidR="002A5304">
        <w:t>a)</w:t>
      </w:r>
      <w:r w:rsidRPr="00EF7C42">
        <w:tab/>
      </w:r>
      <w:r w:rsidR="002A5304">
        <w:t>действия, предусмотренные частями первой или второй настоящей статьи, повлекшие по неосторо</w:t>
      </w:r>
      <w:r w:rsidR="002A5304">
        <w:t>ж</w:t>
      </w:r>
      <w:r w:rsidR="002A5304">
        <w:t>ности смерть потерпевшего, либо причинение ему тяжких телесных повреждений, либо иные тяжкие последствия;</w:t>
      </w:r>
    </w:p>
    <w:p w:rsidR="002A5304" w:rsidRDefault="00EF7C42" w:rsidP="002A5304">
      <w:pPr>
        <w:pStyle w:val="SingleTxtGR"/>
      </w:pPr>
      <w:r>
        <w:rPr>
          <w:lang w:val="en-US"/>
        </w:rPr>
        <w:tab/>
      </w:r>
      <w:r w:rsidR="002A5304">
        <w:t>b)</w:t>
      </w:r>
      <w:r w:rsidRPr="00EF7C42">
        <w:tab/>
      </w:r>
      <w:r w:rsidR="002A5304">
        <w:t>действия, совершенные организованной группой.</w:t>
      </w:r>
    </w:p>
    <w:p w:rsidR="002A5304" w:rsidRDefault="002A5304" w:rsidP="002A5304">
      <w:pPr>
        <w:pStyle w:val="SingleTxtGR"/>
      </w:pPr>
      <w:r>
        <w:t>Сроки давности: a) по части первой статьи – 10 лет; b) по частям второй и третьей статьи – 15 лет. Преступление связано как с сексуальной, так и труд</w:t>
      </w:r>
      <w:r>
        <w:t>о</w:t>
      </w:r>
      <w:r>
        <w:t>вой эксплуатацией людей.</w:t>
      </w:r>
    </w:p>
    <w:p w:rsidR="002A5304" w:rsidRDefault="00EF7C42" w:rsidP="002A5304">
      <w:pPr>
        <w:pStyle w:val="SingleTxtGR"/>
      </w:pPr>
      <w:r>
        <w:t>148.</w:t>
      </w:r>
      <w:r w:rsidRPr="00EF7C42">
        <w:tab/>
      </w:r>
      <w:r w:rsidR="002A5304">
        <w:t>Статья 187 "Незаконные действия, направленные на трудоустройство граждан за границей" (введена в Уголовный кодекс в 2005 году) - "Незаконные действия, направленные на трудоустройство граждан за границей, если в р</w:t>
      </w:r>
      <w:r w:rsidR="002A5304">
        <w:t>е</w:t>
      </w:r>
      <w:r w:rsidR="002A5304">
        <w:t>зультате таких действий лица, трудоустроенные за границей, подверглись се</w:t>
      </w:r>
      <w:r w:rsidR="002A5304">
        <w:t>к</w:t>
      </w:r>
      <w:r w:rsidR="002A5304">
        <w:t>суальной или иной эксплуатации помимо своей воли, при отсутствии признаков преступления, предусмо</w:t>
      </w:r>
      <w:r w:rsidR="002A5304">
        <w:t>т</w:t>
      </w:r>
      <w:r w:rsidR="002A5304">
        <w:t>ренного статьей 181 настоящего Кодекса (незаконные действия, направленные на трудоустройство граждан за границей)". За сове</w:t>
      </w:r>
      <w:r w:rsidR="002A5304">
        <w:t>р</w:t>
      </w:r>
      <w:r w:rsidR="002A5304">
        <w:t>шение данного преступления предусмотрены наказания в виде лишения своб</w:t>
      </w:r>
      <w:r w:rsidR="002A5304">
        <w:t>о</w:t>
      </w:r>
      <w:r w:rsidR="002A5304">
        <w:t>ды на сроки:</w:t>
      </w:r>
    </w:p>
    <w:p w:rsidR="002A5304" w:rsidRDefault="002A5304" w:rsidP="00EF7C42">
      <w:pPr>
        <w:pStyle w:val="Bullet1GR"/>
      </w:pPr>
      <w:r>
        <w:t>от трех до пяти лет (по части первой статьи) с лишением права з</w:t>
      </w:r>
      <w:r>
        <w:t>а</w:t>
      </w:r>
      <w:r>
        <w:t>нимать определенные должности или заниматься определенной деятел</w:t>
      </w:r>
      <w:r>
        <w:t>ь</w:t>
      </w:r>
      <w:r>
        <w:t>ностью</w:t>
      </w:r>
    </w:p>
    <w:p w:rsidR="002A5304" w:rsidRDefault="002A5304" w:rsidP="00EF7C42">
      <w:pPr>
        <w:pStyle w:val="Bullet1GR"/>
      </w:pPr>
      <w:r>
        <w:t>от четырех до шести лет (по части второй статьи) с лишением права з</w:t>
      </w:r>
      <w:r>
        <w:t>а</w:t>
      </w:r>
      <w:r>
        <w:t>нимать определенные должности или заниматься определенной деятел</w:t>
      </w:r>
      <w:r>
        <w:t>ь</w:t>
      </w:r>
      <w:r>
        <w:t>ностью</w:t>
      </w:r>
    </w:p>
    <w:p w:rsidR="002A5304" w:rsidRDefault="002A5304" w:rsidP="00EF7C42">
      <w:pPr>
        <w:pStyle w:val="Bullet1GR"/>
      </w:pPr>
      <w:r>
        <w:t>от шести до восьми лет (по части третьей статьи) с конфискацией им</w:t>
      </w:r>
      <w:r>
        <w:t>у</w:t>
      </w:r>
      <w:r>
        <w:t>щества и с лишением права занимать определенные должности или зан</w:t>
      </w:r>
      <w:r>
        <w:t>и</w:t>
      </w:r>
      <w:r>
        <w:t>маться определенной деятельностью</w:t>
      </w:r>
    </w:p>
    <w:p w:rsidR="002A5304" w:rsidRDefault="002A5304" w:rsidP="002A5304">
      <w:pPr>
        <w:pStyle w:val="SingleTxtGR"/>
      </w:pPr>
      <w:r>
        <w:t>Отягчающие вину обстоятельства (часть вторая статьи – квалифицированный состав преступления): н</w:t>
      </w:r>
      <w:r>
        <w:t>е</w:t>
      </w:r>
      <w:r>
        <w:t xml:space="preserve">законные действия, направленные на трудоустройство граждан за границей, совершенные: </w:t>
      </w:r>
    </w:p>
    <w:p w:rsidR="002A5304" w:rsidRDefault="00EF7C42" w:rsidP="002A5304">
      <w:pPr>
        <w:pStyle w:val="SingleTxtGR"/>
      </w:pPr>
      <w:r>
        <w:rPr>
          <w:lang w:val="en-US"/>
        </w:rPr>
        <w:tab/>
      </w:r>
      <w:r w:rsidR="002A5304">
        <w:t>a)</w:t>
      </w:r>
      <w:r w:rsidRPr="00EF7C42">
        <w:tab/>
      </w:r>
      <w:r w:rsidR="002A5304">
        <w:t>повторно;</w:t>
      </w:r>
    </w:p>
    <w:p w:rsidR="002A5304" w:rsidRDefault="00EF7C42" w:rsidP="002A5304">
      <w:pPr>
        <w:pStyle w:val="SingleTxtGR"/>
      </w:pPr>
      <w:r>
        <w:rPr>
          <w:lang w:val="en-US"/>
        </w:rPr>
        <w:tab/>
      </w:r>
      <w:r w:rsidR="002A5304">
        <w:t>b)</w:t>
      </w:r>
      <w:r w:rsidRPr="00EF7C42">
        <w:tab/>
      </w:r>
      <w:r w:rsidR="002A5304">
        <w:t>лицом, ранее совершившим преступления, предусмотренные стат</w:t>
      </w:r>
      <w:r w:rsidR="002A5304">
        <w:t>ь</w:t>
      </w:r>
      <w:r w:rsidR="002A5304">
        <w:t>ями 171, 1711, 181 или 1811 Уг</w:t>
      </w:r>
      <w:r w:rsidR="002A5304">
        <w:t>о</w:t>
      </w:r>
      <w:r w:rsidR="002A5304">
        <w:t>ловного кодекса.</w:t>
      </w:r>
    </w:p>
    <w:p w:rsidR="002A5304" w:rsidRDefault="002A5304" w:rsidP="002A5304">
      <w:pPr>
        <w:pStyle w:val="SingleTxtGR"/>
      </w:pPr>
      <w:r>
        <w:t>Особо квалифицированный состав преступления: незаконные действия, н</w:t>
      </w:r>
      <w:r>
        <w:t>а</w:t>
      </w:r>
      <w:r>
        <w:t>правленные на трудоустройство граждан за границей, совершенные организ</w:t>
      </w:r>
      <w:r>
        <w:t>о</w:t>
      </w:r>
      <w:r>
        <w:t>ванной группой. Сроки давности: a) по частям первой и второй статьи – 5 лет; b) по части третьей статьи – 10 лет. Преступление связано как с сексуальной, так и трудовой эксплуатацией людей.</w:t>
      </w:r>
    </w:p>
    <w:p w:rsidR="002A5304" w:rsidRDefault="002A5304" w:rsidP="002A5304">
      <w:pPr>
        <w:pStyle w:val="SingleTxtGR"/>
      </w:pPr>
      <w:r>
        <w:t>149</w:t>
      </w:r>
      <w:r w:rsidR="007B29D2">
        <w:t>.</w:t>
      </w:r>
      <w:r w:rsidR="007B29D2" w:rsidRPr="007B29D2">
        <w:tab/>
      </w:r>
      <w:r>
        <w:t>Кроме того, в отдельную группу входят следующие преступления, тем или иным образом относящиеся к торговле людьми (закреплены статьями 343, 3431 и 173 Уголовного кодекса).</w:t>
      </w:r>
    </w:p>
    <w:p w:rsidR="002A5304" w:rsidRDefault="007B29D2" w:rsidP="002A5304">
      <w:pPr>
        <w:pStyle w:val="SingleTxtGR"/>
      </w:pPr>
      <w:r>
        <w:t>150.</w:t>
      </w:r>
      <w:r w:rsidRPr="007B29D2">
        <w:tab/>
      </w:r>
      <w:r w:rsidR="002A5304">
        <w:t>Статья 343 "Изготовление и распространение порнографических мат</w:t>
      </w:r>
      <w:r w:rsidR="002A5304">
        <w:t>е</w:t>
      </w:r>
      <w:r w:rsidR="002A5304">
        <w:t>риалов или предметов порнографического характера" (введена в Уголовный к</w:t>
      </w:r>
      <w:r w:rsidR="002A5304">
        <w:t>о</w:t>
      </w:r>
      <w:r w:rsidR="002A5304">
        <w:t>декс в 1999 году) - "Изготовление либо хранение с целью распространения или ре</w:t>
      </w:r>
      <w:r w:rsidR="002A5304">
        <w:t>к</w:t>
      </w:r>
      <w:r w:rsidR="002A5304">
        <w:t>ламирования, либо распространение или рекламирование порнографических материалов или печатных изданий, изображений, иных предметов порнограф</w:t>
      </w:r>
      <w:r w:rsidR="002A5304">
        <w:t>и</w:t>
      </w:r>
      <w:r w:rsidR="002A5304">
        <w:t>ческого характера, либо публичная демонстрация кино- или видеофильмов порнографического содержания". За совершение данного преступления пред</w:t>
      </w:r>
      <w:r w:rsidR="002A5304">
        <w:t>у</w:t>
      </w:r>
      <w:r w:rsidR="002A5304">
        <w:t>смотрены наказания в виде:</w:t>
      </w:r>
    </w:p>
    <w:p w:rsidR="002A5304" w:rsidRDefault="007B29D2" w:rsidP="002A5304">
      <w:pPr>
        <w:pStyle w:val="SingleTxtGR"/>
      </w:pPr>
      <w:r>
        <w:rPr>
          <w:lang w:val="en-US"/>
        </w:rPr>
        <w:tab/>
      </w:r>
      <w:r w:rsidR="002A5304">
        <w:t>a) общественных работ, штрафа, исправительных работ до двух лет, ар</w:t>
      </w:r>
      <w:r w:rsidR="002A5304">
        <w:t>е</w:t>
      </w:r>
      <w:r w:rsidR="002A5304">
        <w:t>ста до шести месяцев (по части первой статьи);</w:t>
      </w:r>
    </w:p>
    <w:p w:rsidR="002A5304" w:rsidRDefault="007B29D2" w:rsidP="002A5304">
      <w:pPr>
        <w:pStyle w:val="SingleTxtGR"/>
      </w:pPr>
      <w:r>
        <w:rPr>
          <w:lang w:val="en-US"/>
        </w:rPr>
        <w:tab/>
      </w:r>
      <w:r w:rsidR="002A5304">
        <w:t>b) лишения свободы на сроки от двух до четырех лет (по части второй статьи).</w:t>
      </w:r>
    </w:p>
    <w:p w:rsidR="002A5304" w:rsidRDefault="002A5304" w:rsidP="002A5304">
      <w:pPr>
        <w:pStyle w:val="SingleTxtGR"/>
      </w:pPr>
      <w:r>
        <w:t>Отягчающие вину обстоятельства (часть вторая статьи – квалифицированный состав преступления): те же действия, совершенные:</w:t>
      </w:r>
    </w:p>
    <w:p w:rsidR="002A5304" w:rsidRDefault="002A5304" w:rsidP="007B29D2">
      <w:pPr>
        <w:pStyle w:val="Bullet1GR"/>
      </w:pPr>
      <w:r>
        <w:t>группой лиц по предварительному сговору</w:t>
      </w:r>
    </w:p>
    <w:p w:rsidR="002A5304" w:rsidRDefault="002A5304" w:rsidP="007B29D2">
      <w:pPr>
        <w:pStyle w:val="Bullet1GR"/>
      </w:pPr>
      <w:r>
        <w:t>организованной группой</w:t>
      </w:r>
    </w:p>
    <w:p w:rsidR="002A5304" w:rsidRDefault="002A5304" w:rsidP="007B29D2">
      <w:pPr>
        <w:pStyle w:val="Bullet1GR"/>
      </w:pPr>
      <w:r>
        <w:t>с использованием глобальной компьютерной сети Интернет, иной сети электросвязи общего пользования либо выделенной сети электр</w:t>
      </w:r>
      <w:r>
        <w:t>о</w:t>
      </w:r>
      <w:r>
        <w:t>связи</w:t>
      </w:r>
    </w:p>
    <w:p w:rsidR="002A5304" w:rsidRDefault="002A5304" w:rsidP="007B29D2">
      <w:pPr>
        <w:pStyle w:val="Bullet1GR"/>
      </w:pPr>
      <w:r>
        <w:t>распространение или рекламирование заведомо несовершеннолетнему порнографических мат</w:t>
      </w:r>
      <w:r>
        <w:t>е</w:t>
      </w:r>
      <w:r>
        <w:t>риалов или печатных изданий, изображений, иных предметов порнографического характера, совершенные лицом, до</w:t>
      </w:r>
      <w:r>
        <w:t>с</w:t>
      </w:r>
      <w:r>
        <w:t>тигшим в</w:t>
      </w:r>
      <w:r>
        <w:t>о</w:t>
      </w:r>
      <w:r>
        <w:t>семнадцатилетнего возраста</w:t>
      </w:r>
    </w:p>
    <w:p w:rsidR="002A5304" w:rsidRDefault="002A5304" w:rsidP="007B29D2">
      <w:pPr>
        <w:pStyle w:val="Bullet1GR"/>
      </w:pPr>
      <w:r>
        <w:t>демонстрация лицом, достигшим восемнадцатилетнего возраста, завед</w:t>
      </w:r>
      <w:r>
        <w:t>о</w:t>
      </w:r>
      <w:r>
        <w:t>мо несовершеннолетнему кино- или видеофильмов порнографического содержания</w:t>
      </w:r>
    </w:p>
    <w:p w:rsidR="002A5304" w:rsidRDefault="002A5304" w:rsidP="002A5304">
      <w:pPr>
        <w:pStyle w:val="SingleTxtGR"/>
      </w:pPr>
      <w:r>
        <w:t>Сроки давности: a) по части первой статьи – 2 года; b) по части второй статьи – 5 лет.</w:t>
      </w:r>
    </w:p>
    <w:p w:rsidR="002A5304" w:rsidRDefault="002A5304" w:rsidP="002A5304">
      <w:pPr>
        <w:pStyle w:val="SingleTxtGR"/>
      </w:pPr>
      <w:r>
        <w:t>151.</w:t>
      </w:r>
      <w:r w:rsidR="007B29D2" w:rsidRPr="007B29D2">
        <w:tab/>
      </w:r>
      <w:r>
        <w:t>Статья 3431 "Изготовление и распространение порнографических мат</w:t>
      </w:r>
      <w:r>
        <w:t>е</w:t>
      </w:r>
      <w:r>
        <w:t>риалов или предметов порнографического характера с изображением несове</w:t>
      </w:r>
      <w:r>
        <w:t>р</w:t>
      </w:r>
      <w:r>
        <w:t>шеннолетнего" (введена в Уголовный кодекс в 2008 году) - "Изготовление либо хранение с целью распространения или рекламирования, либо распростр</w:t>
      </w:r>
      <w:r>
        <w:t>а</w:t>
      </w:r>
      <w:r>
        <w:t>нение или рекламирование порнографических материалов или печатных изданий, иных предметов порнографического характера с изображением заведомо нес</w:t>
      </w:r>
      <w:r>
        <w:t>о</w:t>
      </w:r>
      <w:r>
        <w:t>вершеннолетнего, либо публичная демонстрация кино- или видеофильмов по</w:t>
      </w:r>
      <w:r>
        <w:t>р</w:t>
      </w:r>
      <w:r>
        <w:t>нографического содержания с таким изображением". За совершение данного преступления предусмотрены наказания в виде:</w:t>
      </w:r>
    </w:p>
    <w:p w:rsidR="002A5304" w:rsidRDefault="002A5304" w:rsidP="007B29D2">
      <w:pPr>
        <w:pStyle w:val="Bullet1GR"/>
      </w:pPr>
      <w:r>
        <w:t>исправительных работ до двух лет, ареста до шести месяцев, огр</w:t>
      </w:r>
      <w:r>
        <w:t>а</w:t>
      </w:r>
      <w:r>
        <w:t>ничения свободы до четырех лет, лишения свободы на срок до четырех лет (по части первой статьи)</w:t>
      </w:r>
    </w:p>
    <w:p w:rsidR="002A5304" w:rsidRDefault="002A5304" w:rsidP="007B29D2">
      <w:pPr>
        <w:pStyle w:val="Bullet1GR"/>
      </w:pPr>
      <w:r>
        <w:t>лишения свободы на срок от трех до восьми лет с конфискацией имущ</w:t>
      </w:r>
      <w:r>
        <w:t>е</w:t>
      </w:r>
      <w:r>
        <w:t>ства или без конфискации (по части второй статьи)</w:t>
      </w:r>
    </w:p>
    <w:p w:rsidR="002A5304" w:rsidRDefault="002A5304" w:rsidP="007B29D2">
      <w:pPr>
        <w:pStyle w:val="Bullet1GR"/>
      </w:pPr>
      <w:r>
        <w:t>лишения свободы на срок от пяти до тринадцати лет с конфискац</w:t>
      </w:r>
      <w:r>
        <w:t>и</w:t>
      </w:r>
      <w:r>
        <w:t>ей имущества или без конф</w:t>
      </w:r>
      <w:r>
        <w:t>и</w:t>
      </w:r>
      <w:r>
        <w:t>скации (по части третьей статьи)</w:t>
      </w:r>
    </w:p>
    <w:p w:rsidR="002A5304" w:rsidRDefault="002A5304" w:rsidP="007B29D2">
      <w:pPr>
        <w:pStyle w:val="Bullet1GR"/>
      </w:pPr>
      <w:r>
        <w:t>Отягчающие вину обстоятельства (часть вторая статьи – квалифицир</w:t>
      </w:r>
      <w:r>
        <w:t>о</w:t>
      </w:r>
      <w:r>
        <w:t>ванный состав преступления): те же действия, совершенные:</w:t>
      </w:r>
    </w:p>
    <w:p w:rsidR="002A5304" w:rsidRDefault="002A5304" w:rsidP="007B29D2">
      <w:pPr>
        <w:pStyle w:val="Bullet1GR"/>
      </w:pPr>
      <w:r>
        <w:t>лицом, ранее совершившим преступления, предусмотренные настоящей статьей или частью 2 ст</w:t>
      </w:r>
      <w:r>
        <w:t>а</w:t>
      </w:r>
      <w:r>
        <w:t>тьи 343 настоящего Кодекса</w:t>
      </w:r>
    </w:p>
    <w:p w:rsidR="002A5304" w:rsidRDefault="002A5304" w:rsidP="007B29D2">
      <w:pPr>
        <w:pStyle w:val="Bullet1GR"/>
      </w:pPr>
      <w:r>
        <w:t>группой лиц по предварительному сговору</w:t>
      </w:r>
    </w:p>
    <w:p w:rsidR="002A5304" w:rsidRDefault="002A5304" w:rsidP="007B29D2">
      <w:pPr>
        <w:pStyle w:val="Bullet1GR"/>
      </w:pPr>
      <w:r>
        <w:t>с использованием глобальной компьютерной сети Интернет, иной сети электросвязи общего пользования либо выделенной сети электр</w:t>
      </w:r>
      <w:r>
        <w:t>о</w:t>
      </w:r>
      <w:r>
        <w:t>связи</w:t>
      </w:r>
    </w:p>
    <w:p w:rsidR="002A5304" w:rsidRDefault="002A5304" w:rsidP="007B29D2">
      <w:pPr>
        <w:pStyle w:val="Bullet1GR"/>
      </w:pPr>
      <w:r>
        <w:t>использование заведомо несовершеннолетнего для изготовления порн</w:t>
      </w:r>
      <w:r>
        <w:t>о</w:t>
      </w:r>
      <w:r>
        <w:t>графических материалов, печатных изданий или иных предметов порн</w:t>
      </w:r>
      <w:r>
        <w:t>о</w:t>
      </w:r>
      <w:r>
        <w:t>графического характера с его изображением</w:t>
      </w:r>
    </w:p>
    <w:p w:rsidR="002A5304" w:rsidRDefault="002A5304" w:rsidP="002A5304">
      <w:pPr>
        <w:pStyle w:val="SingleTxtGR"/>
      </w:pPr>
      <w:r>
        <w:t>Особо квалифицированный состав преступления: действия, предусмотренные частью первой или второй настоящей статьи, совершенные:</w:t>
      </w:r>
    </w:p>
    <w:p w:rsidR="002A5304" w:rsidRDefault="007B29D2" w:rsidP="002A5304">
      <w:pPr>
        <w:pStyle w:val="SingleTxtGR"/>
      </w:pPr>
      <w:r>
        <w:rPr>
          <w:lang w:val="en-US"/>
        </w:rPr>
        <w:tab/>
      </w:r>
      <w:r w:rsidR="002A5304">
        <w:t>a)</w:t>
      </w:r>
      <w:r w:rsidRPr="007B29D2">
        <w:tab/>
      </w:r>
      <w:r w:rsidR="002A5304">
        <w:t>организованной группой;</w:t>
      </w:r>
    </w:p>
    <w:p w:rsidR="002A5304" w:rsidRDefault="007B29D2" w:rsidP="002A5304">
      <w:pPr>
        <w:pStyle w:val="SingleTxtGR"/>
      </w:pPr>
      <w:r>
        <w:rPr>
          <w:lang w:val="en-US"/>
        </w:rPr>
        <w:tab/>
      </w:r>
      <w:r>
        <w:t>b)</w:t>
      </w:r>
      <w:r w:rsidRPr="007B29D2">
        <w:tab/>
      </w:r>
      <w:r w:rsidR="002A5304">
        <w:t>использование заведомо малолетнего для изготовления порногр</w:t>
      </w:r>
      <w:r w:rsidR="002A5304">
        <w:t>а</w:t>
      </w:r>
      <w:r w:rsidR="002A5304">
        <w:t>фических материалов, печатных изданий или иных предметов порнографич</w:t>
      </w:r>
      <w:r w:rsidR="002A5304">
        <w:t>е</w:t>
      </w:r>
      <w:r w:rsidR="002A5304">
        <w:t>ского характера с его изображением.</w:t>
      </w:r>
    </w:p>
    <w:p w:rsidR="002A5304" w:rsidRDefault="002A5304" w:rsidP="002A5304">
      <w:pPr>
        <w:pStyle w:val="SingleTxtGR"/>
      </w:pPr>
      <w:r>
        <w:t>Сроки давности: a) по части первой статьи – 5 лет; b) по части второй статьи – 10 лет; c) по части третей статьи – 15 лет.</w:t>
      </w:r>
    </w:p>
    <w:p w:rsidR="002A5304" w:rsidRDefault="003E35D6" w:rsidP="002A5304">
      <w:pPr>
        <w:pStyle w:val="SingleTxtGR"/>
      </w:pPr>
      <w:r>
        <w:t>152.</w:t>
      </w:r>
      <w:r w:rsidRPr="003E35D6">
        <w:tab/>
      </w:r>
      <w:r w:rsidR="002A5304">
        <w:t>Необходимо уточнить, что с 2008 года статья 173 "Вовлечение несове</w:t>
      </w:r>
      <w:r w:rsidR="002A5304">
        <w:t>р</w:t>
      </w:r>
      <w:r w:rsidR="002A5304">
        <w:t>шеннолетнего в антиобщественное поведение" Уголовного кодекса Республики Б</w:t>
      </w:r>
      <w:r w:rsidR="002A5304">
        <w:t>е</w:t>
      </w:r>
      <w:r w:rsidR="002A5304">
        <w:t>ларусь не имеет отношения к преступлениям, связанным с торговлей людьми. По ней будут квалифицироваться лишь те преступления, связанные с то</w:t>
      </w:r>
      <w:r w:rsidR="002A5304">
        <w:t>р</w:t>
      </w:r>
      <w:r w:rsidR="002A5304">
        <w:t>говлей людьми, которые были совершены до 5 декабря 2008 года. Деяние, характер</w:t>
      </w:r>
      <w:r w:rsidR="002A5304">
        <w:t>и</w:t>
      </w:r>
      <w:r w:rsidR="002A5304">
        <w:t>зующееся вовлечением несовершеннолетнего в проституцию, выделено из ст</w:t>
      </w:r>
      <w:r w:rsidR="002A5304">
        <w:t>а</w:t>
      </w:r>
      <w:r w:rsidR="002A5304">
        <w:t>тьи 173 Уголовного кодекса в самостоятельный состав преступления, пред</w:t>
      </w:r>
      <w:r w:rsidR="002A5304">
        <w:t>у</w:t>
      </w:r>
      <w:r w:rsidR="002A5304">
        <w:t>смотренный статьей 1711 Уголовного кодекса. Деяние, характеризующееся в</w:t>
      </w:r>
      <w:r w:rsidR="002A5304">
        <w:t>о</w:t>
      </w:r>
      <w:r w:rsidR="002A5304">
        <w:t>влечением несовершеннолетнего в порнографию, выделено из статьи 173 Уг</w:t>
      </w:r>
      <w:r w:rsidR="002A5304">
        <w:t>о</w:t>
      </w:r>
      <w:r w:rsidR="002A5304">
        <w:t>ловного кодекса в самостоятельный состав преступления, предусмотренный статьей 3431 Уголовного кодекса.</w:t>
      </w:r>
    </w:p>
    <w:p w:rsidR="002A5304" w:rsidRDefault="003E35D6" w:rsidP="002A5304">
      <w:pPr>
        <w:pStyle w:val="SingleTxtGR"/>
      </w:pPr>
      <w:r>
        <w:t>153.</w:t>
      </w:r>
      <w:r w:rsidRPr="003E35D6">
        <w:tab/>
      </w:r>
      <w:r w:rsidR="002A5304">
        <w:t>В Республике Беларусь общественно опасные деяния, являющиеся пр</w:t>
      </w:r>
      <w:r w:rsidR="002A5304">
        <w:t>е</w:t>
      </w:r>
      <w:r w:rsidR="002A5304">
        <w:t>ступлениями, закреплены исключительно в Уголовном кодексе. Иных норм</w:t>
      </w:r>
      <w:r w:rsidR="002A5304">
        <w:t>а</w:t>
      </w:r>
      <w:r w:rsidR="002A5304">
        <w:t>тивных правовых актов, криминализирующих те или иные деяния, не сущес</w:t>
      </w:r>
      <w:r w:rsidR="002A5304">
        <w:t>т</w:t>
      </w:r>
      <w:r w:rsidR="002A5304">
        <w:t>вует.</w:t>
      </w:r>
    </w:p>
    <w:p w:rsidR="002A5304" w:rsidRDefault="003E35D6" w:rsidP="002A5304">
      <w:pPr>
        <w:pStyle w:val="SingleTxtGR"/>
      </w:pPr>
      <w:r>
        <w:t>154.</w:t>
      </w:r>
      <w:r w:rsidRPr="003E35D6">
        <w:tab/>
      </w:r>
      <w:r w:rsidR="002A5304">
        <w:t>Деяния, признаваемые мировым сообществом в качестве преступлений, в дальнейшем (исходя из принятых Беларусью обязательств по международным договорам) криминализируются путем введения в Уголовный кодекс Республ</w:t>
      </w:r>
      <w:r w:rsidR="002A5304">
        <w:t>и</w:t>
      </w:r>
      <w:r w:rsidR="002A5304">
        <w:t>ки Беларусь соответствующих составов преступлений.</w:t>
      </w:r>
    </w:p>
    <w:p w:rsidR="002A5304" w:rsidRDefault="003E35D6" w:rsidP="002A5304">
      <w:pPr>
        <w:pStyle w:val="SingleTxtGR"/>
      </w:pPr>
      <w:r>
        <w:t>155.</w:t>
      </w:r>
      <w:r w:rsidRPr="003E35D6">
        <w:tab/>
      </w:r>
      <w:r w:rsidR="002A5304">
        <w:t>В Республике Беларусь занятие проституцией является администрати</w:t>
      </w:r>
      <w:r w:rsidR="002A5304">
        <w:t>в</w:t>
      </w:r>
      <w:r w:rsidR="002A5304">
        <w:t>ным правонарушением (статья 17.5 Кодекса Республики Беларусь об админис</w:t>
      </w:r>
      <w:r w:rsidR="002A5304">
        <w:t>т</w:t>
      </w:r>
      <w:r w:rsidR="002A5304">
        <w:t>ративных правонарушениях). Общий возраст, с которого применяется админ</w:t>
      </w:r>
      <w:r w:rsidR="002A5304">
        <w:t>и</w:t>
      </w:r>
      <w:r w:rsidR="002A5304">
        <w:t>стративная ответственность, - 16 лет. Жертвы торговли людьми к администр</w:t>
      </w:r>
      <w:r w:rsidR="002A5304">
        <w:t>а</w:t>
      </w:r>
      <w:r w:rsidR="002A5304">
        <w:t>тивной ответственности не привлекаются в предусмотренных законодательс</w:t>
      </w:r>
      <w:r w:rsidR="002A5304">
        <w:t>т</w:t>
      </w:r>
      <w:r w:rsidR="002A5304">
        <w:t>вом случаях (статья 8.7 Кодекса Республики Беларусь об административных прав</w:t>
      </w:r>
      <w:r w:rsidR="002A5304">
        <w:t>о</w:t>
      </w:r>
      <w:r w:rsidR="002A5304">
        <w:t>нарушениях).</w:t>
      </w:r>
    </w:p>
    <w:p w:rsidR="002A5304" w:rsidRDefault="003E35D6" w:rsidP="002A5304">
      <w:pPr>
        <w:pStyle w:val="SingleTxtGR"/>
      </w:pPr>
      <w:r>
        <w:t>156.</w:t>
      </w:r>
      <w:r w:rsidRPr="003E35D6">
        <w:tab/>
      </w:r>
      <w:r w:rsidR="002A5304">
        <w:t>В соответствии со статьей 14 Уголовного кодекса Республики Беларусь покушением на преступление признаются умышленное действие или бездейс</w:t>
      </w:r>
      <w:r w:rsidR="002A5304">
        <w:t>т</w:t>
      </w:r>
      <w:r w:rsidR="002A5304">
        <w:t>вие лица, непосредственно направленные на совершение преступления, если при этом преступление не было доведено до конца по не зависящим от этого лица обстоятельствам.</w:t>
      </w:r>
    </w:p>
    <w:p w:rsidR="002A5304" w:rsidRDefault="003E35D6" w:rsidP="002A5304">
      <w:pPr>
        <w:pStyle w:val="SingleTxtGR"/>
      </w:pPr>
      <w:r>
        <w:t>157.</w:t>
      </w:r>
      <w:r w:rsidRPr="003E35D6">
        <w:tab/>
      </w:r>
      <w:r w:rsidR="002A5304">
        <w:t>Ответственность за покушение на преступление наступает по той же ст</w:t>
      </w:r>
      <w:r w:rsidR="002A5304">
        <w:t>а</w:t>
      </w:r>
      <w:r w:rsidR="002A5304">
        <w:t>тье Особенной части Уг</w:t>
      </w:r>
      <w:r w:rsidR="002A5304">
        <w:t>о</w:t>
      </w:r>
      <w:r w:rsidR="002A5304">
        <w:t>ловного кодекса, что и за оконченное преступление, со ссылкой на статью 14 Уголовного кодекса Ре</w:t>
      </w:r>
      <w:r w:rsidR="002A5304">
        <w:t>с</w:t>
      </w:r>
      <w:r w:rsidR="002A5304">
        <w:t>публики Беларусь.</w:t>
      </w:r>
    </w:p>
    <w:p w:rsidR="002A5304" w:rsidRDefault="002A5304" w:rsidP="002A5304">
      <w:pPr>
        <w:pStyle w:val="SingleTxtGR"/>
      </w:pPr>
      <w:r>
        <w:t>158.</w:t>
      </w:r>
      <w:r w:rsidR="003E35D6" w:rsidRPr="003E35D6">
        <w:tab/>
      </w:r>
      <w:r>
        <w:t>В уголовном законодательстве Беларуси применяется также такое пон</w:t>
      </w:r>
      <w:r>
        <w:t>я</w:t>
      </w:r>
      <w:r>
        <w:t>тие, как приготовление к преступлению, под которым признается приискание или приспособление средств или орудий либо иное умышленное создание у</w:t>
      </w:r>
      <w:r>
        <w:t>с</w:t>
      </w:r>
      <w:r>
        <w:t>ловий для совершения конкретного преступления (статья 13 Уголовного коде</w:t>
      </w:r>
      <w:r>
        <w:t>к</w:t>
      </w:r>
      <w:r>
        <w:t>са).</w:t>
      </w:r>
    </w:p>
    <w:p w:rsidR="002A5304" w:rsidRDefault="003E35D6" w:rsidP="002A5304">
      <w:pPr>
        <w:pStyle w:val="SingleTxtGR"/>
      </w:pPr>
      <w:r>
        <w:t>159.</w:t>
      </w:r>
      <w:r w:rsidRPr="003E35D6">
        <w:tab/>
      </w:r>
      <w:r w:rsidR="002A5304">
        <w:t>Ответственность за приготовление к преступлению наступает по той же статье Особенной части Уголовного кодекса, что и за оконченное преступление, со ссылкой на статью 13 Уголовного кодекса Республики Беларусь.</w:t>
      </w:r>
    </w:p>
    <w:p w:rsidR="002A5304" w:rsidRDefault="003E35D6" w:rsidP="002A5304">
      <w:pPr>
        <w:pStyle w:val="SingleTxtGR"/>
      </w:pPr>
      <w:r>
        <w:t>160.</w:t>
      </w:r>
      <w:r w:rsidRPr="003E35D6">
        <w:tab/>
      </w:r>
      <w:r w:rsidR="002A5304">
        <w:t>Уголовное наказание за приготовление и покушение на преступление (то есть за неоконченное пр</w:t>
      </w:r>
      <w:r w:rsidR="002A5304">
        <w:t>е</w:t>
      </w:r>
      <w:r w:rsidR="002A5304">
        <w:t>ступление) назначается судом, как правило, менее строгое, чем за оконченное преступление.</w:t>
      </w:r>
    </w:p>
    <w:p w:rsidR="002A5304" w:rsidRDefault="002A5304" w:rsidP="002A5304">
      <w:pPr>
        <w:pStyle w:val="SingleTxtGR"/>
      </w:pPr>
      <w:r>
        <w:t>161.</w:t>
      </w:r>
      <w:r w:rsidR="003E35D6" w:rsidRPr="003E35D6">
        <w:tab/>
      </w:r>
      <w:r>
        <w:t>При назначении наказания за неоконченное преступление учитываются характер и степень общественной опасности действий, совершенных вино</w:t>
      </w:r>
      <w:r>
        <w:t>в</w:t>
      </w:r>
      <w:r>
        <w:t>ным, степень осуществления преступного намерения и обстоятельства, в силу которых преступление не было доведено до конца.</w:t>
      </w:r>
    </w:p>
    <w:p w:rsidR="002A5304" w:rsidRDefault="002A5304" w:rsidP="002A5304">
      <w:pPr>
        <w:pStyle w:val="SingleTxtGR"/>
      </w:pPr>
      <w:r>
        <w:t>162.</w:t>
      </w:r>
      <w:r w:rsidR="003E35D6" w:rsidRPr="003E35D6">
        <w:tab/>
      </w:r>
      <w:r>
        <w:t>В соответствии со статьей 16 Уголовного кодекса соучастием в престу</w:t>
      </w:r>
      <w:r>
        <w:t>п</w:t>
      </w:r>
      <w:r>
        <w:t>лении признается умышленное совместное участие двух или более лиц в с</w:t>
      </w:r>
      <w:r>
        <w:t>о</w:t>
      </w:r>
      <w:r>
        <w:t>вершении умышленного преступления. Соучастниками преступления, наряду с и</w:t>
      </w:r>
      <w:r>
        <w:t>с</w:t>
      </w:r>
      <w:r>
        <w:t>полнителями, признаются организаторы, подстрекатели и пособники.</w:t>
      </w:r>
    </w:p>
    <w:p w:rsidR="002A5304" w:rsidRDefault="003E35D6" w:rsidP="002A5304">
      <w:pPr>
        <w:pStyle w:val="SingleTxtGR"/>
      </w:pPr>
      <w:r>
        <w:t>163.</w:t>
      </w:r>
      <w:r w:rsidRPr="003E35D6">
        <w:tab/>
      </w:r>
      <w:r w:rsidR="002A5304">
        <w:t>Ответственность организатора, подстрекателя и пособника наступает по той же статье Особенной части Уголовного кодекса, что и исполнителя, со ссылкой на статью 16 Уголовного кодекса Республики Беларусь. В случае если действия организатора, подстрекателя или пособника по не зависящим от них обстоятельствам окажутся неудавшимися, ответственность этих лиц наступает за приготовление к соо</w:t>
      </w:r>
      <w:r w:rsidR="002A5304">
        <w:t>т</w:t>
      </w:r>
      <w:r w:rsidR="002A5304">
        <w:t>ветствующему преступлению.</w:t>
      </w:r>
    </w:p>
    <w:p w:rsidR="002A5304" w:rsidRDefault="003E35D6" w:rsidP="002A5304">
      <w:pPr>
        <w:pStyle w:val="SingleTxtGR"/>
      </w:pPr>
      <w:r>
        <w:t>164.</w:t>
      </w:r>
      <w:r w:rsidRPr="003E35D6">
        <w:tab/>
      </w:r>
      <w:r w:rsidR="002A5304">
        <w:t>Соучастники несут повышенную ответственность, если преступление с</w:t>
      </w:r>
      <w:r w:rsidR="002A5304">
        <w:t>о</w:t>
      </w:r>
      <w:r w:rsidR="002A5304">
        <w:t>вершено группой лиц, непосредственно принявших участие в его совершении (соисполнительство), либо организованной группой, либо преступной орган</w:t>
      </w:r>
      <w:r w:rsidR="002A5304">
        <w:t>и</w:t>
      </w:r>
      <w:r w:rsidR="002A5304">
        <w:t>зацией. Участники организованной группы и преступной организации призн</w:t>
      </w:r>
      <w:r w:rsidR="002A5304">
        <w:t>а</w:t>
      </w:r>
      <w:r w:rsidR="002A5304">
        <w:t>ются исполнителями независимо от их роли в совершенных преступлениях.</w:t>
      </w:r>
    </w:p>
    <w:p w:rsidR="002A5304" w:rsidRDefault="003E35D6" w:rsidP="002A5304">
      <w:pPr>
        <w:pStyle w:val="SingleTxtGR"/>
      </w:pPr>
      <w:r>
        <w:t>165.</w:t>
      </w:r>
      <w:r w:rsidRPr="003E35D6">
        <w:tab/>
      </w:r>
      <w:r w:rsidR="002A5304">
        <w:t>При назначении наказания за преступление, совершенное в соучастии, учитываются характер и степень участия в нем каждого из соучастников. Срок н</w:t>
      </w:r>
      <w:r w:rsidR="002A5304">
        <w:t>а</w:t>
      </w:r>
      <w:r w:rsidR="002A5304">
        <w:t>казания организатору (руководителю) организованной группы не может быть менее трех четвертей срока наиболее строгого вида наказания, предусмотре</w:t>
      </w:r>
      <w:r w:rsidR="002A5304">
        <w:t>н</w:t>
      </w:r>
      <w:r w:rsidR="002A5304">
        <w:t>ного соответствующей статьей Особенной части Уголовного кодекса.</w:t>
      </w:r>
    </w:p>
    <w:p w:rsidR="002A5304" w:rsidRDefault="002A5304" w:rsidP="002A5304">
      <w:pPr>
        <w:pStyle w:val="SingleTxtGR"/>
      </w:pPr>
      <w:r>
        <w:t>166</w:t>
      </w:r>
      <w:r w:rsidR="003E35D6">
        <w:t>.</w:t>
      </w:r>
      <w:r w:rsidR="003E35D6" w:rsidRPr="003E35D6">
        <w:tab/>
      </w:r>
      <w:r>
        <w:t>Данные положения касаются всех рассматриваемых в докладе преступл</w:t>
      </w:r>
      <w:r>
        <w:t>е</w:t>
      </w:r>
      <w:r>
        <w:t>ний (статьи 13, 14, 16, 66 и 61 Уголовного кодекса Республики Беларусь).</w:t>
      </w:r>
    </w:p>
    <w:p w:rsidR="003E35D6" w:rsidRPr="003E35D6" w:rsidRDefault="003E35D6" w:rsidP="003E35D6">
      <w:pPr>
        <w:pStyle w:val="H1GR"/>
      </w:pPr>
      <w:r>
        <w:rPr>
          <w:lang w:val="en-US"/>
        </w:rPr>
        <w:tab/>
      </w:r>
      <w:r w:rsidR="002A5304">
        <w:t>B.</w:t>
      </w:r>
      <w:r w:rsidRPr="003E35D6">
        <w:tab/>
      </w:r>
      <w:r w:rsidR="002A5304">
        <w:t xml:space="preserve">Препятствия в области законодательства для осуществления Факультативного протокола, касающегося торговли детьми, детской проституции и детской порнографии </w:t>
      </w:r>
    </w:p>
    <w:p w:rsidR="002A5304" w:rsidRDefault="00363FA0" w:rsidP="002A5304">
      <w:pPr>
        <w:pStyle w:val="SingleTxtGR"/>
      </w:pPr>
      <w:r>
        <w:t>167.</w:t>
      </w:r>
      <w:r w:rsidRPr="00363FA0">
        <w:tab/>
      </w:r>
      <w:r w:rsidR="002A5304">
        <w:t>В Республике Беларусь нет законодательных положений, препятству</w:t>
      </w:r>
      <w:r w:rsidR="002A5304">
        <w:t>ю</w:t>
      </w:r>
      <w:r w:rsidR="002A5304">
        <w:t>щих осуществлению Факультативного протокола, касающегося торговли дет</w:t>
      </w:r>
      <w:r w:rsidR="002A5304">
        <w:t>ь</w:t>
      </w:r>
      <w:r w:rsidR="002A5304">
        <w:t>ми, детской проституции и детской порнографии.</w:t>
      </w:r>
    </w:p>
    <w:p w:rsidR="002A5304" w:rsidRDefault="003E35D6" w:rsidP="003E35D6">
      <w:pPr>
        <w:pStyle w:val="H1GR"/>
      </w:pPr>
      <w:r w:rsidRPr="00363FA0">
        <w:tab/>
      </w:r>
      <w:r w:rsidR="002A5304">
        <w:t>C.</w:t>
      </w:r>
      <w:r w:rsidRPr="003E35D6">
        <w:tab/>
      </w:r>
      <w:r w:rsidR="002A5304">
        <w:t>Законодательные акты, касающиеся уголовной ответственности юридич</w:t>
      </w:r>
      <w:r w:rsidR="002A5304">
        <w:t>е</w:t>
      </w:r>
      <w:r w:rsidR="002A5304">
        <w:t>ских лиц</w:t>
      </w:r>
    </w:p>
    <w:p w:rsidR="002A5304" w:rsidRDefault="002A5304" w:rsidP="002A5304">
      <w:pPr>
        <w:pStyle w:val="SingleTxtGR"/>
      </w:pPr>
      <w:r>
        <w:t>168.</w:t>
      </w:r>
      <w:r w:rsidR="003E35D6" w:rsidRPr="003E35D6">
        <w:tab/>
      </w:r>
      <w:r>
        <w:t>В Республике Беларусь законодательно юридическим лицом признается организация, которая имеет в собственности, хозяйственном ведении или оп</w:t>
      </w:r>
      <w:r>
        <w:t>е</w:t>
      </w:r>
      <w:r>
        <w:t>ративном управлении обособленное имущество, несет самостоятельную отве</w:t>
      </w:r>
      <w:r>
        <w:t>т</w:t>
      </w:r>
      <w:r>
        <w:t>ственность по своим обязательствам, может от своего имени приобретать и ос</w:t>
      </w:r>
      <w:r>
        <w:t>у</w:t>
      </w:r>
      <w:r>
        <w:t>ществлять имущественные и личные неимущественные права, исполнять об</w:t>
      </w:r>
      <w:r>
        <w:t>я</w:t>
      </w:r>
      <w:r>
        <w:t>занности, быть истцом и ответчиком в суде, прошедшая в установленном п</w:t>
      </w:r>
      <w:r>
        <w:t>о</w:t>
      </w:r>
      <w:r>
        <w:t>рядке государственную регистрацию в качестве юридического лица либо пр</w:t>
      </w:r>
      <w:r>
        <w:t>и</w:t>
      </w:r>
      <w:r>
        <w:t>знанная таковым законодательным актом (статья 44 Гражданского кодекса Ре</w:t>
      </w:r>
      <w:r>
        <w:t>с</w:t>
      </w:r>
      <w:r>
        <w:t>публики Беларусь).</w:t>
      </w:r>
    </w:p>
    <w:p w:rsidR="002A5304" w:rsidRDefault="002A5304" w:rsidP="00363FA0">
      <w:pPr>
        <w:pStyle w:val="SingleTxtGR"/>
        <w:pageBreakBefore/>
      </w:pPr>
      <w:r>
        <w:t>1</w:t>
      </w:r>
      <w:r w:rsidR="003E35D6">
        <w:t>69.</w:t>
      </w:r>
      <w:r w:rsidR="003E35D6" w:rsidRPr="003E35D6">
        <w:tab/>
      </w:r>
      <w:r>
        <w:t>По уголовному законодательству Республики Беларусь субъектом прест</w:t>
      </w:r>
      <w:r>
        <w:t>у</w:t>
      </w:r>
      <w:r>
        <w:t>пления может быть только физическое лицо, то есть - человек. Юридическое лицо не является субъектом преступления. За действия, содержащие признаки состава преступления и совершенные от имени юридического лица, несут о</w:t>
      </w:r>
      <w:r>
        <w:t>т</w:t>
      </w:r>
      <w:r>
        <w:t>ветственность его должностные лица, виновные в совершении преступления.</w:t>
      </w:r>
    </w:p>
    <w:p w:rsidR="002A5304" w:rsidRDefault="003E35D6" w:rsidP="002A5304">
      <w:pPr>
        <w:pStyle w:val="SingleTxtGR"/>
      </w:pPr>
      <w:r>
        <w:t>170.</w:t>
      </w:r>
      <w:r w:rsidRPr="003E35D6">
        <w:tab/>
      </w:r>
      <w:r w:rsidR="002A5304">
        <w:t>Если будет установлено, что должностное лицо юридического лица с</w:t>
      </w:r>
      <w:r w:rsidR="002A5304">
        <w:t>о</w:t>
      </w:r>
      <w:r w:rsidR="002A5304">
        <w:t>вершило преступление, то правоохранительные органы осуществляют в отн</w:t>
      </w:r>
      <w:r w:rsidR="002A5304">
        <w:t>о</w:t>
      </w:r>
      <w:r w:rsidR="002A5304">
        <w:t>шении данного человека уголовное преследование, а в адрес юридического л</w:t>
      </w:r>
      <w:r w:rsidR="002A5304">
        <w:t>и</w:t>
      </w:r>
      <w:r w:rsidR="002A5304">
        <w:t>ца выносят представление об устранении причин и условий, способствующих совершению преступлений. Непринятие юридическим лицом действенных мер по устранению причин и условий, способствующих совершению преступлений, приводит к аннулированию лицензии на осуществление хозяйственной де</w:t>
      </w:r>
      <w:r w:rsidR="002A5304">
        <w:t>я</w:t>
      </w:r>
      <w:r w:rsidR="002A5304">
        <w:t>тельности и ликвидации самого юридического лица.</w:t>
      </w:r>
    </w:p>
    <w:p w:rsidR="002A5304" w:rsidRDefault="003E35D6" w:rsidP="003E35D6">
      <w:pPr>
        <w:pStyle w:val="H1GR"/>
      </w:pPr>
      <w:r>
        <w:rPr>
          <w:lang w:val="en-US"/>
        </w:rPr>
        <w:tab/>
      </w:r>
      <w:r w:rsidR="002A5304">
        <w:t>D.</w:t>
      </w:r>
      <w:r w:rsidRPr="003E35D6">
        <w:tab/>
      </w:r>
      <w:r w:rsidR="002A5304">
        <w:t>Меры по предупреждению незаконного усыновления/удочерения детей в Республике Беларусь</w:t>
      </w:r>
    </w:p>
    <w:p w:rsidR="002A5304" w:rsidRDefault="003E35D6" w:rsidP="002A5304">
      <w:pPr>
        <w:pStyle w:val="SingleTxtGR"/>
      </w:pPr>
      <w:r>
        <w:t>171.</w:t>
      </w:r>
      <w:r w:rsidRPr="003E35D6">
        <w:tab/>
      </w:r>
      <w:r w:rsidR="002A5304">
        <w:t>Вопросы усыновления в Беларуси регламентируются Кодексом Респу</w:t>
      </w:r>
      <w:r w:rsidR="002A5304">
        <w:t>б</w:t>
      </w:r>
      <w:r w:rsidR="002A5304">
        <w:t>лики Беларусь о браке и с</w:t>
      </w:r>
      <w:r w:rsidR="002A5304">
        <w:t>е</w:t>
      </w:r>
      <w:r w:rsidR="002A5304">
        <w:t>мье.</w:t>
      </w:r>
    </w:p>
    <w:p w:rsidR="002A5304" w:rsidRDefault="003E35D6" w:rsidP="002A5304">
      <w:pPr>
        <w:pStyle w:val="SingleTxtGR"/>
      </w:pPr>
      <w:r>
        <w:t>172.</w:t>
      </w:r>
      <w:r w:rsidRPr="003E35D6">
        <w:tab/>
      </w:r>
      <w:r w:rsidR="002A5304">
        <w:t>Так, в соответствии с частью 1 статьи 120 Кодекса Республики Беларусь о браке и семье усыновл</w:t>
      </w:r>
      <w:r w:rsidR="002A5304">
        <w:t>е</w:t>
      </w:r>
      <w:r w:rsidR="002A5304">
        <w:t>ние является приоритетной формой устройства детей-сирот и детей, оставшихся без попечения родит</w:t>
      </w:r>
      <w:r w:rsidR="002A5304">
        <w:t>е</w:t>
      </w:r>
      <w:r w:rsidR="002A5304">
        <w:t>лей.</w:t>
      </w:r>
    </w:p>
    <w:p w:rsidR="002A5304" w:rsidRDefault="003E35D6" w:rsidP="002A5304">
      <w:pPr>
        <w:pStyle w:val="SingleTxtGR"/>
      </w:pPr>
      <w:r>
        <w:t>173.</w:t>
      </w:r>
      <w:r w:rsidRPr="003E35D6">
        <w:tab/>
      </w:r>
      <w:r w:rsidR="002A5304">
        <w:t>Усыновление допускается в отношении всех детей независимо от состо</w:t>
      </w:r>
      <w:r w:rsidR="002A5304">
        <w:t>я</w:t>
      </w:r>
      <w:r w:rsidR="002A5304">
        <w:t>ния здоровья.</w:t>
      </w:r>
    </w:p>
    <w:p w:rsidR="002A5304" w:rsidRDefault="003E35D6" w:rsidP="002A5304">
      <w:pPr>
        <w:pStyle w:val="SingleTxtGR"/>
      </w:pPr>
      <w:r>
        <w:t>174.</w:t>
      </w:r>
      <w:r w:rsidRPr="003E35D6">
        <w:tab/>
      </w:r>
      <w:r w:rsidR="002A5304">
        <w:t>Усыновлению подлежат дети, единственный (один) или оба родителя к</w:t>
      </w:r>
      <w:r w:rsidR="002A5304">
        <w:t>о</w:t>
      </w:r>
      <w:r w:rsidR="002A5304">
        <w:t>торых умерли, лишены родительских прав, дали согласие на усыновление р</w:t>
      </w:r>
      <w:r w:rsidR="002A5304">
        <w:t>е</w:t>
      </w:r>
      <w:r w:rsidR="002A5304">
        <w:t>бенка, неизвестны, признаны в судебном порядке недееспособными, безвестно о</w:t>
      </w:r>
      <w:r w:rsidR="002A5304">
        <w:t>т</w:t>
      </w:r>
      <w:r w:rsidR="002A5304">
        <w:t>сутствующими или умершими.</w:t>
      </w:r>
    </w:p>
    <w:p w:rsidR="002A5304" w:rsidRDefault="003E35D6" w:rsidP="002A5304">
      <w:pPr>
        <w:pStyle w:val="SingleTxtGR"/>
      </w:pPr>
      <w:r>
        <w:t>175.</w:t>
      </w:r>
      <w:r w:rsidRPr="003E35D6">
        <w:tab/>
      </w:r>
      <w:r w:rsidR="002A5304">
        <w:t>Вместе с тем, усыновление ребенка на территории Республики Беларусь осуществляется при с</w:t>
      </w:r>
      <w:r w:rsidR="002A5304">
        <w:t>о</w:t>
      </w:r>
      <w:r w:rsidR="002A5304">
        <w:t>блюдении ряда условий: возможность обеспечения детям полноценного физического, психического, д</w:t>
      </w:r>
      <w:r w:rsidR="002A5304">
        <w:t>у</w:t>
      </w:r>
      <w:r w:rsidR="002A5304">
        <w:t>ховного и нравственного развития; усыновление братьев и сестер разными лицами, как правило, не д</w:t>
      </w:r>
      <w:r w:rsidR="002A5304">
        <w:t>о</w:t>
      </w:r>
      <w:r w:rsidR="002A5304">
        <w:t>пускается, за исключением случаев, когда усыновление отвечает интересам детей; разница в возрасте между усыновителем и усыновляемым ребенком должна быть не м</w:t>
      </w:r>
      <w:r w:rsidR="002A5304">
        <w:t>е</w:t>
      </w:r>
      <w:r w:rsidR="002A5304">
        <w:t>нее шестнадцати лет, при меньшей разнице в возрасте усыновление возможно лишь в случае, когда в качестве усыновителя выступает о</w:t>
      </w:r>
      <w:r w:rsidR="002A5304">
        <w:t>т</w:t>
      </w:r>
      <w:r w:rsidR="002A5304">
        <w:t>чим (мачеха) ребенка; при устройстве детей-сирот и детей, оставшихся без попечения родителей, должны учитываться их этническое происхождение, принадлежность к опред</w:t>
      </w:r>
      <w:r w:rsidR="002A5304">
        <w:t>е</w:t>
      </w:r>
      <w:r w:rsidR="002A5304">
        <w:t>ленной религии и культуре, родной язык, возможность обеспечения преемс</w:t>
      </w:r>
      <w:r w:rsidR="002A5304">
        <w:t>т</w:t>
      </w:r>
      <w:r w:rsidR="002A5304">
        <w:t>венности в воспитании и образовании, родственные св</w:t>
      </w:r>
      <w:r w:rsidR="002A5304">
        <w:t>я</w:t>
      </w:r>
      <w:r w:rsidR="002A5304">
        <w:t>зи.</w:t>
      </w:r>
    </w:p>
    <w:p w:rsidR="002A5304" w:rsidRDefault="003E35D6" w:rsidP="002A5304">
      <w:pPr>
        <w:pStyle w:val="SingleTxtGR"/>
      </w:pPr>
      <w:r>
        <w:t>176.</w:t>
      </w:r>
      <w:r w:rsidRPr="003E35D6">
        <w:tab/>
      </w:r>
      <w:r w:rsidR="002A5304">
        <w:t>Обязательным условием усыновления является согласие родителей р</w:t>
      </w:r>
      <w:r w:rsidR="002A5304">
        <w:t>е</w:t>
      </w:r>
      <w:r w:rsidR="002A5304">
        <w:t>бенка, а при усыновлении ребенка несовершеннолетних родителей, которые не приобрели полную дееспособность, необходимо также согласие их законных представителей, опекуна усыновляемого (часть 1 статьи 127 Кодекса Республ</w:t>
      </w:r>
      <w:r w:rsidR="002A5304">
        <w:t>и</w:t>
      </w:r>
      <w:r w:rsidR="002A5304">
        <w:t>ки Беларусь о браке и семье).</w:t>
      </w:r>
    </w:p>
    <w:p w:rsidR="002A5304" w:rsidRDefault="003E35D6" w:rsidP="002A5304">
      <w:pPr>
        <w:pStyle w:val="SingleTxtGR"/>
      </w:pPr>
      <w:r>
        <w:t>177.</w:t>
      </w:r>
      <w:r w:rsidRPr="003E35D6">
        <w:tab/>
      </w:r>
      <w:r w:rsidR="002A5304">
        <w:t>Усыновление ребенка без согласия родителей допускается в случаях, пр</w:t>
      </w:r>
      <w:r w:rsidR="002A5304">
        <w:t>е</w:t>
      </w:r>
      <w:r w:rsidR="002A5304">
        <w:t>дусмотренных статьей 128 Кодекса Республики Беларусь о браке и семье.</w:t>
      </w:r>
    </w:p>
    <w:p w:rsidR="002A5304" w:rsidRDefault="003E35D6" w:rsidP="002A5304">
      <w:pPr>
        <w:pStyle w:val="SingleTxtGR"/>
      </w:pPr>
      <w:r>
        <w:t>178.</w:t>
      </w:r>
      <w:r w:rsidRPr="003E35D6">
        <w:tab/>
      </w:r>
      <w:r w:rsidR="002A5304">
        <w:t>Так, усыновление может быть произведено при отсутствии согласия р</w:t>
      </w:r>
      <w:r w:rsidR="002A5304">
        <w:t>о</w:t>
      </w:r>
      <w:r w:rsidR="002A5304">
        <w:t>дителей, если родители этих детей неизвестны, лишены родительских прав, признаны в судебном порядке недееспособными, безвестно отсутствующими или умершими.</w:t>
      </w:r>
    </w:p>
    <w:p w:rsidR="002A5304" w:rsidRDefault="003E35D6" w:rsidP="002A5304">
      <w:pPr>
        <w:pStyle w:val="SingleTxtGR"/>
      </w:pPr>
      <w:r>
        <w:t>179.</w:t>
      </w:r>
      <w:r w:rsidRPr="003E35D6">
        <w:tab/>
      </w:r>
      <w:r w:rsidR="002A5304">
        <w:t>Для усыновления ребенка, достигшего десяти лет, необходимо его согл</w:t>
      </w:r>
      <w:r w:rsidR="002A5304">
        <w:t>а</w:t>
      </w:r>
      <w:r w:rsidR="002A5304">
        <w:t>сие, которое выявляется органом опеки и попечительства, консульским учре</w:t>
      </w:r>
      <w:r w:rsidR="002A5304">
        <w:t>ж</w:t>
      </w:r>
      <w:r w:rsidR="002A5304">
        <w:t>дением Республики Беларусь или судом при вын</w:t>
      </w:r>
      <w:r w:rsidR="002A5304">
        <w:t>е</w:t>
      </w:r>
      <w:r w:rsidR="002A5304">
        <w:t>сении судебного решения (части 1 и 2 статьи 130 Кодекса Республики Беларусь о браке и семье).</w:t>
      </w:r>
    </w:p>
    <w:p w:rsidR="002A5304" w:rsidRDefault="003E35D6" w:rsidP="002A5304">
      <w:pPr>
        <w:pStyle w:val="SingleTxtGR"/>
      </w:pPr>
      <w:r>
        <w:t>180.</w:t>
      </w:r>
      <w:r w:rsidRPr="003E35D6">
        <w:tab/>
      </w:r>
      <w:r w:rsidR="002A5304">
        <w:t>Следует отметить, что в соответствии со статьей 131 Кодекса Республики Беларусь о браке и семье при усыновлении ребенка одним из супругов требуе</w:t>
      </w:r>
      <w:r w:rsidR="002A5304">
        <w:t>т</w:t>
      </w:r>
      <w:r w:rsidR="002A5304">
        <w:t>ся согласие другого супруга на усыновление, если ребенок не усыновляется обоими супругами.</w:t>
      </w:r>
    </w:p>
    <w:p w:rsidR="002A5304" w:rsidRDefault="002A5304" w:rsidP="002A5304">
      <w:pPr>
        <w:pStyle w:val="SingleTxtGR"/>
      </w:pPr>
      <w:r>
        <w:t>181</w:t>
      </w:r>
      <w:r w:rsidR="003E35D6">
        <w:t>.</w:t>
      </w:r>
      <w:r w:rsidR="003E35D6" w:rsidRPr="003E35D6">
        <w:tab/>
      </w:r>
      <w:r>
        <w:t>К лицам, желающим усыновить ребенка, предъявляются повышенные требования. Усыновителями могут быть совершеннолетние лица обоего пола, а также несовершеннолетние лица, приобретшие в соответствии с законодател</w:t>
      </w:r>
      <w:r>
        <w:t>ь</w:t>
      </w:r>
      <w:r>
        <w:t>ством Республики Беларусь полную дееспособность, за исключением:</w:t>
      </w:r>
    </w:p>
    <w:p w:rsidR="002A5304" w:rsidRDefault="002A5304" w:rsidP="0014164B">
      <w:pPr>
        <w:pStyle w:val="Bullet1GR"/>
      </w:pPr>
      <w:r>
        <w:t>лиц, признанных судом недееспособными или ограниченно дееспосо</w:t>
      </w:r>
      <w:r>
        <w:t>б</w:t>
      </w:r>
      <w:r>
        <w:t>ными</w:t>
      </w:r>
    </w:p>
    <w:p w:rsidR="002A5304" w:rsidRDefault="002A5304" w:rsidP="0014164B">
      <w:pPr>
        <w:pStyle w:val="Bullet1GR"/>
      </w:pPr>
      <w:r>
        <w:t>супругов, один из которых признан судом недееспособным или огран</w:t>
      </w:r>
      <w:r>
        <w:t>и</w:t>
      </w:r>
      <w:r>
        <w:t>ченно дееспособным</w:t>
      </w:r>
    </w:p>
    <w:p w:rsidR="002A5304" w:rsidRDefault="002A5304" w:rsidP="0014164B">
      <w:pPr>
        <w:pStyle w:val="Bullet1GR"/>
      </w:pPr>
      <w:r>
        <w:t>лиц, лишенных судом родительских прав или ограниченных судом в р</w:t>
      </w:r>
      <w:r>
        <w:t>о</w:t>
      </w:r>
      <w:r>
        <w:t>дительских правах</w:t>
      </w:r>
    </w:p>
    <w:p w:rsidR="002A5304" w:rsidRDefault="002A5304" w:rsidP="0014164B">
      <w:pPr>
        <w:pStyle w:val="Bullet1GR"/>
      </w:pPr>
      <w:r>
        <w:t>лиц, отстраненных от обязанностей опекуна, попечителя за ненадлеж</w:t>
      </w:r>
      <w:r>
        <w:t>а</w:t>
      </w:r>
      <w:r>
        <w:t>щее выполнение возложе</w:t>
      </w:r>
      <w:r>
        <w:t>н</w:t>
      </w:r>
      <w:r>
        <w:t>ных на него обязанностей</w:t>
      </w:r>
    </w:p>
    <w:p w:rsidR="002A5304" w:rsidRDefault="002A5304" w:rsidP="0014164B">
      <w:pPr>
        <w:pStyle w:val="Bullet1GR"/>
      </w:pPr>
      <w:r>
        <w:t>бывших усыновителей, если усыновление отменено судом по их вине</w:t>
      </w:r>
    </w:p>
    <w:p w:rsidR="002A5304" w:rsidRDefault="002A5304" w:rsidP="0014164B">
      <w:pPr>
        <w:pStyle w:val="Bullet1GR"/>
      </w:pPr>
      <w:r>
        <w:t>лиц, которые на момент усыновления не имеют дохода, обеспеч</w:t>
      </w:r>
      <w:r>
        <w:t>и</w:t>
      </w:r>
      <w:r>
        <w:t>вающего усыновляемому ребенку прожиточный минимум, установленный на те</w:t>
      </w:r>
      <w:r>
        <w:t>р</w:t>
      </w:r>
      <w:r>
        <w:t>ритории Республики Беларусь</w:t>
      </w:r>
    </w:p>
    <w:p w:rsidR="002A5304" w:rsidRDefault="002A5304" w:rsidP="0014164B">
      <w:pPr>
        <w:pStyle w:val="Bullet1GR"/>
      </w:pPr>
      <w:r>
        <w:t>лиц, не имеющих постоянного места жительства, а также жилого пом</w:t>
      </w:r>
      <w:r>
        <w:t>е</w:t>
      </w:r>
      <w:r>
        <w:t>щения, отвечающего установленным санитарным и техническим треб</w:t>
      </w:r>
      <w:r>
        <w:t>о</w:t>
      </w:r>
      <w:r>
        <w:t>ваниям</w:t>
      </w:r>
    </w:p>
    <w:p w:rsidR="002A5304" w:rsidRDefault="002A5304" w:rsidP="0014164B">
      <w:pPr>
        <w:pStyle w:val="Bullet1GR"/>
      </w:pPr>
      <w:r>
        <w:t>лиц, имеющих на момент усыновления непогашенную или неснятую с</w:t>
      </w:r>
      <w:r>
        <w:t>у</w:t>
      </w:r>
      <w:r>
        <w:t>димость за умышленные преступления, а также лиц, осуждавшихся за умышленные тяжкие и особо тяжкие преступления против человека</w:t>
      </w:r>
    </w:p>
    <w:p w:rsidR="002A5304" w:rsidRDefault="002A5304" w:rsidP="0014164B">
      <w:pPr>
        <w:pStyle w:val="Bullet1GR"/>
      </w:pPr>
      <w:r>
        <w:t>лиц, которые по состоянию здоровья не могут осуществлять родител</w:t>
      </w:r>
      <w:r>
        <w:t>ь</w:t>
      </w:r>
      <w:r>
        <w:t>ские права и обязанности</w:t>
      </w:r>
    </w:p>
    <w:p w:rsidR="002A5304" w:rsidRDefault="002A5304" w:rsidP="0014164B">
      <w:pPr>
        <w:pStyle w:val="Bullet1GR"/>
      </w:pPr>
      <w:r>
        <w:t>лиц, дети которых были признаны нуждающимися в государственной з</w:t>
      </w:r>
      <w:r>
        <w:t>а</w:t>
      </w:r>
      <w:r>
        <w:t>щите в связи с невыполнением или ненадлежащим выполнением данн</w:t>
      </w:r>
      <w:r>
        <w:t>ы</w:t>
      </w:r>
      <w:r>
        <w:t>ми лицами своих обязанностей по воспитанию и содержанию детей (в соответствии с частью 1 статьи 85 Кодекса Республики Беларусь о бр</w:t>
      </w:r>
      <w:r>
        <w:t>а</w:t>
      </w:r>
      <w:r>
        <w:t>ке и семье)</w:t>
      </w:r>
    </w:p>
    <w:p w:rsidR="002A5304" w:rsidRDefault="002A5304" w:rsidP="002A5304">
      <w:pPr>
        <w:pStyle w:val="SingleTxtGR"/>
      </w:pPr>
      <w:r>
        <w:t>182.</w:t>
      </w:r>
      <w:r w:rsidR="0014164B" w:rsidRPr="0014164B">
        <w:tab/>
      </w:r>
      <w:r>
        <w:t>Перечень заболеваний, при наличии которых лица не могут усыновить ребенка, утверждается М</w:t>
      </w:r>
      <w:r>
        <w:t>и</w:t>
      </w:r>
      <w:r>
        <w:t>нистерством здравоохранения Республики Беларусь.</w:t>
      </w:r>
    </w:p>
    <w:p w:rsidR="002A5304" w:rsidRDefault="0014164B" w:rsidP="002A5304">
      <w:pPr>
        <w:pStyle w:val="SingleTxtGR"/>
      </w:pPr>
      <w:r>
        <w:t>183.</w:t>
      </w:r>
      <w:r w:rsidRPr="0014164B">
        <w:tab/>
      </w:r>
      <w:r w:rsidR="002A5304">
        <w:t>Лица, не состоящие между собой в браке, не могут совместно усыновить одного и того же ребенка (статья 125 Кодекса Республики Беларусь о браке и семье).</w:t>
      </w:r>
    </w:p>
    <w:p w:rsidR="002A5304" w:rsidRDefault="0014164B" w:rsidP="002A5304">
      <w:pPr>
        <w:pStyle w:val="SingleTxtGR"/>
      </w:pPr>
      <w:r>
        <w:t>184.</w:t>
      </w:r>
      <w:r w:rsidRPr="0014164B">
        <w:tab/>
      </w:r>
      <w:r w:rsidR="002A5304">
        <w:t>При наличии нескольких лиц, желающих усыновить одного и того же р</w:t>
      </w:r>
      <w:r w:rsidR="002A5304">
        <w:t>е</w:t>
      </w:r>
      <w:r w:rsidR="002A5304">
        <w:t xml:space="preserve">бенка, преимущественное право предоставляется родственникам ребенка. </w:t>
      </w:r>
    </w:p>
    <w:p w:rsidR="002A5304" w:rsidRDefault="0014164B" w:rsidP="002A5304">
      <w:pPr>
        <w:pStyle w:val="SingleTxtGR"/>
      </w:pPr>
      <w:r>
        <w:t>185.</w:t>
      </w:r>
      <w:r w:rsidRPr="0014164B">
        <w:tab/>
      </w:r>
      <w:r w:rsidR="002A5304">
        <w:t>Действия по подбору и передаче детей на усыновление от имени или в интересах лиц, желающих их усыновить, осуществляемые лицом, не уполном</w:t>
      </w:r>
      <w:r w:rsidR="002A5304">
        <w:t>о</w:t>
      </w:r>
      <w:r w:rsidR="002A5304">
        <w:t>ченным на это законодательством Республики Беларусь (посредничество при усыновлении), не допускаются.</w:t>
      </w:r>
    </w:p>
    <w:p w:rsidR="002A5304" w:rsidRDefault="0014164B" w:rsidP="002A5304">
      <w:pPr>
        <w:pStyle w:val="SingleTxtGR"/>
      </w:pPr>
      <w:r>
        <w:t>186.</w:t>
      </w:r>
      <w:r w:rsidRPr="0014164B">
        <w:tab/>
      </w:r>
      <w:r w:rsidR="002A5304">
        <w:t>Деятельность Национального центра усыновления, органов опеки и п</w:t>
      </w:r>
      <w:r w:rsidR="002A5304">
        <w:t>о</w:t>
      </w:r>
      <w:r w:rsidR="002A5304">
        <w:t>печительства, иных организаций, уполномоченных законодательством Респу</w:t>
      </w:r>
      <w:r w:rsidR="002A5304">
        <w:t>б</w:t>
      </w:r>
      <w:r w:rsidR="002A5304">
        <w:t>лики Беларусь осуществлять защиту прав и законных интересов детей, по в</w:t>
      </w:r>
      <w:r w:rsidR="002A5304">
        <w:t>ы</w:t>
      </w:r>
      <w:r w:rsidR="002A5304">
        <w:t>явлению, учету и устройству детей сирот и детей, оставшихся без попечения родителей, а также деятельность специально уполномоченных иностранными государствами организаций по усыновлению детей, которая осуществляется на территории Республики Беларусь в рамках согласованной между Министерс</w:t>
      </w:r>
      <w:r w:rsidR="002A5304">
        <w:t>т</w:t>
      </w:r>
      <w:r w:rsidR="002A5304">
        <w:t>вом образования Республики Беларусь и компетентными государственными о</w:t>
      </w:r>
      <w:r w:rsidR="002A5304">
        <w:t>р</w:t>
      </w:r>
      <w:r w:rsidR="002A5304">
        <w:t>ганами иностранных государств процедуры усыновления, не является посре</w:t>
      </w:r>
      <w:r w:rsidR="002A5304">
        <w:t>д</w:t>
      </w:r>
      <w:r w:rsidR="002A5304">
        <w:t>ничеством при усыновлении детей (части 1 и 2 статьи 124 Кодекса Республики Б</w:t>
      </w:r>
      <w:r w:rsidR="002A5304">
        <w:t>е</w:t>
      </w:r>
      <w:r w:rsidR="002A5304">
        <w:t>ларусь о браке и семье).</w:t>
      </w:r>
    </w:p>
    <w:p w:rsidR="002A5304" w:rsidRDefault="0014164B" w:rsidP="002A5304">
      <w:pPr>
        <w:pStyle w:val="SingleTxtGR"/>
      </w:pPr>
      <w:r>
        <w:t>187.</w:t>
      </w:r>
      <w:r w:rsidRPr="0014164B">
        <w:tab/>
      </w:r>
      <w:r w:rsidR="002A5304">
        <w:t>Усыновление производится районным (городским) судом по заявлению лиц (лица), желающих усыновить ребенка, по месту жительства (нахождения) ребенка или по месту жительства усыновителей.</w:t>
      </w:r>
    </w:p>
    <w:p w:rsidR="002A5304" w:rsidRDefault="0014164B" w:rsidP="002A5304">
      <w:pPr>
        <w:pStyle w:val="SingleTxtGR"/>
      </w:pPr>
      <w:r>
        <w:t>188.</w:t>
      </w:r>
      <w:r w:rsidRPr="0014164B">
        <w:tab/>
      </w:r>
      <w:r w:rsidR="002A5304">
        <w:t>Похищение детей любого возраста - уголовно наказуемое деяние, запр</w:t>
      </w:r>
      <w:r w:rsidR="002A5304">
        <w:t>е</w:t>
      </w:r>
      <w:r w:rsidR="002A5304">
        <w:t>щенное белорусским законодательством. Действия преступников будут квал</w:t>
      </w:r>
      <w:r w:rsidR="002A5304">
        <w:t>и</w:t>
      </w:r>
      <w:r w:rsidR="002A5304">
        <w:t>фицироваться по пункту 1 части 2 статьи 182 Уголовного кодекса Республики Беларусь, что влечет наказание в виде лишения свободы сроком от 5 до 15 лет с конфискацией имущества.</w:t>
      </w:r>
    </w:p>
    <w:p w:rsidR="002A5304" w:rsidRDefault="0014164B" w:rsidP="002A5304">
      <w:pPr>
        <w:pStyle w:val="SingleTxtGR"/>
      </w:pPr>
      <w:r>
        <w:t>189.</w:t>
      </w:r>
      <w:r w:rsidRPr="0014164B">
        <w:tab/>
      </w:r>
      <w:r w:rsidR="002A5304">
        <w:t>Умышленные действия по фальсификации записей регистрации рождения влекут уголовную ответственность в соответствии со статьей 380 Уголовного кодекса Республики Беларусь. За подобные дейс</w:t>
      </w:r>
      <w:r w:rsidR="002A5304">
        <w:t>т</w:t>
      </w:r>
      <w:r w:rsidR="002A5304">
        <w:t>вия предусмотрено наказание в виде общественных работ, штрафа, исправительных работ на срок до двух лет, ареста на срок до шести месяцев, ограничения свободы на срок до пяти лет, лишения свободы на срок до трех лет.</w:t>
      </w:r>
    </w:p>
    <w:p w:rsidR="002A5304" w:rsidRDefault="0014164B" w:rsidP="002A5304">
      <w:pPr>
        <w:pStyle w:val="SingleTxtGR"/>
      </w:pPr>
      <w:r>
        <w:t>190.</w:t>
      </w:r>
      <w:r w:rsidRPr="0014164B">
        <w:tab/>
      </w:r>
      <w:r w:rsidR="002A5304">
        <w:t>Процедура усыновления детей - граждан Республики Беларусь иностра</w:t>
      </w:r>
      <w:r w:rsidR="002A5304">
        <w:t>н</w:t>
      </w:r>
      <w:r w:rsidR="002A5304">
        <w:t>ными гражданами регламентирована действующим национальным законод</w:t>
      </w:r>
      <w:r w:rsidR="002A5304">
        <w:t>а</w:t>
      </w:r>
      <w:r w:rsidR="002A5304">
        <w:t>тельством.</w:t>
      </w:r>
    </w:p>
    <w:p w:rsidR="002A5304" w:rsidRDefault="0014164B" w:rsidP="002A5304">
      <w:pPr>
        <w:pStyle w:val="SingleTxtGR"/>
      </w:pPr>
      <w:r>
        <w:t>191.</w:t>
      </w:r>
      <w:r w:rsidRPr="0014164B">
        <w:tab/>
      </w:r>
      <w:r w:rsidR="002A5304">
        <w:t>Республика Беларусь является участницей Конвенции по защите детей и сотрудничеству в отношении международного усыновления от 29 мая 1993 г</w:t>
      </w:r>
      <w:r w:rsidR="002A5304">
        <w:t>о</w:t>
      </w:r>
      <w:r w:rsidR="002A5304">
        <w:t>да.</w:t>
      </w:r>
    </w:p>
    <w:p w:rsidR="002A5304" w:rsidRDefault="0014164B" w:rsidP="002A5304">
      <w:pPr>
        <w:pStyle w:val="SingleTxtGR"/>
      </w:pPr>
      <w:r>
        <w:t>192.</w:t>
      </w:r>
      <w:r w:rsidRPr="0014164B">
        <w:tab/>
      </w:r>
      <w:r w:rsidR="002A5304">
        <w:t>Указом № 183 Президента Республики Беларусь от 2 мая 2003 года у</w:t>
      </w:r>
      <w:r w:rsidR="002A5304">
        <w:t>т</w:t>
      </w:r>
      <w:r w:rsidR="002A5304">
        <w:t>верждена Конвенция по защите детей и сотрудничеству в отношении междун</w:t>
      </w:r>
      <w:r w:rsidR="002A5304">
        <w:t>а</w:t>
      </w:r>
      <w:r w:rsidR="002A5304">
        <w:t>родного усыновления (вступила в силу для Ре</w:t>
      </w:r>
      <w:r w:rsidR="00363FA0">
        <w:t>спублики Беларусь 1 ноября 2003</w:t>
      </w:r>
      <w:r w:rsidR="00363FA0">
        <w:rPr>
          <w:lang w:val="en-US"/>
        </w:rPr>
        <w:t> </w:t>
      </w:r>
      <w:r w:rsidR="002A5304">
        <w:t>г</w:t>
      </w:r>
      <w:r w:rsidR="002A5304">
        <w:t>о</w:t>
      </w:r>
      <w:r w:rsidR="002A5304">
        <w:t>да).</w:t>
      </w:r>
    </w:p>
    <w:p w:rsidR="002A5304" w:rsidRDefault="0014164B" w:rsidP="002A5304">
      <w:pPr>
        <w:pStyle w:val="SingleTxtGR"/>
      </w:pPr>
      <w:r>
        <w:t>193.</w:t>
      </w:r>
      <w:r w:rsidRPr="0014164B">
        <w:tab/>
      </w:r>
      <w:r w:rsidR="002A5304">
        <w:t>Декретом № 3 Президента Республики Б</w:t>
      </w:r>
      <w:r w:rsidR="00363FA0">
        <w:t>еларусь от 9 марта 2005 года "О</w:t>
      </w:r>
      <w:r w:rsidR="00363FA0">
        <w:rPr>
          <w:lang w:val="en-US"/>
        </w:rPr>
        <w:t> </w:t>
      </w:r>
      <w:r w:rsidR="002A5304">
        <w:t>некоторых мерах по противодействию торговле людьми", закреплены но</w:t>
      </w:r>
      <w:r w:rsidR="002A5304">
        <w:t>р</w:t>
      </w:r>
      <w:r w:rsidR="002A5304">
        <w:t>мы, направленные на предотвращение торговли людьми, в том числе при ус</w:t>
      </w:r>
      <w:r w:rsidR="002A5304">
        <w:t>ы</w:t>
      </w:r>
      <w:r w:rsidR="002A5304">
        <w:t>новлении детей. Согласно Декрету усыновление детей - граждан Республики Беларусь иностранными гражданами осуществляется только с письменного разрешения Министра обр</w:t>
      </w:r>
      <w:r w:rsidR="002A5304">
        <w:t>а</w:t>
      </w:r>
      <w:r w:rsidR="002A5304">
        <w:t>зования Республики Беларусь.</w:t>
      </w:r>
    </w:p>
    <w:p w:rsidR="002A5304" w:rsidRDefault="0014164B" w:rsidP="002A5304">
      <w:pPr>
        <w:pStyle w:val="SingleTxtGR"/>
      </w:pPr>
      <w:r>
        <w:t>194.</w:t>
      </w:r>
      <w:r w:rsidRPr="0014164B">
        <w:tab/>
      </w:r>
      <w:r w:rsidR="002A5304">
        <w:t>В Республике Беларусь сформирована система органов и учреждений, к</w:t>
      </w:r>
      <w:r w:rsidR="002A5304">
        <w:t>о</w:t>
      </w:r>
      <w:r w:rsidR="002A5304">
        <w:t>торые контролируют пр</w:t>
      </w:r>
      <w:r w:rsidR="002A5304">
        <w:t>о</w:t>
      </w:r>
      <w:r w:rsidR="002A5304">
        <w:t xml:space="preserve">цесс международного усыновления. </w:t>
      </w:r>
    </w:p>
    <w:p w:rsidR="002A5304" w:rsidRDefault="0014164B" w:rsidP="002A5304">
      <w:pPr>
        <w:pStyle w:val="SingleTxtGR"/>
      </w:pPr>
      <w:r>
        <w:t>195.</w:t>
      </w:r>
      <w:r w:rsidRPr="0014164B">
        <w:tab/>
      </w:r>
      <w:r w:rsidR="002A5304">
        <w:t>В целях совершенствования процедуры международного усыновления постановлением № 122 Совета Министров Республики Беларусь от 31 января 2007 года утверждено Положение о порядке международного усыновления (удочерения) и установления опеки, попечительства над детьми, которым опр</w:t>
      </w:r>
      <w:r w:rsidR="002A5304">
        <w:t>е</w:t>
      </w:r>
      <w:r w:rsidR="002A5304">
        <w:t>делены документы, необходимые для данной процедуры, и сроки их рассмотр</w:t>
      </w:r>
      <w:r w:rsidR="002A5304">
        <w:t>е</w:t>
      </w:r>
      <w:r w:rsidR="002A5304">
        <w:t>ния.</w:t>
      </w:r>
    </w:p>
    <w:p w:rsidR="002A5304" w:rsidRDefault="0014164B" w:rsidP="002A5304">
      <w:pPr>
        <w:pStyle w:val="SingleTxtGR"/>
      </w:pPr>
      <w:r>
        <w:t>196.</w:t>
      </w:r>
      <w:r w:rsidRPr="0014164B">
        <w:tab/>
      </w:r>
      <w:r w:rsidR="002A5304">
        <w:t>Вопросы о международном усыновлении рассматриваются в отношении кандидатов в усыновители, проживающих на территории только тех иностра</w:t>
      </w:r>
      <w:r w:rsidR="002A5304">
        <w:t>н</w:t>
      </w:r>
      <w:r w:rsidR="002A5304">
        <w:t>ных государств, компетентные государственные органы которых согласовали процедуру международного усыновления в соответствии с Положением о п</w:t>
      </w:r>
      <w:r w:rsidR="002A5304">
        <w:t>о</w:t>
      </w:r>
      <w:r w:rsidR="002A5304">
        <w:t>рядке согласования процедуры международного усыновления и взаимодействия с компетентными орг</w:t>
      </w:r>
      <w:r w:rsidR="002A5304">
        <w:t>а</w:t>
      </w:r>
      <w:r w:rsidR="002A5304">
        <w:t>низациями иностранных государств в рамках данной процедуры, утвержденным постановлением № 1173 Совета Министров Респу</w:t>
      </w:r>
      <w:r w:rsidR="002A5304">
        <w:t>б</w:t>
      </w:r>
      <w:r w:rsidR="002A5304">
        <w:t>лики Беларусь от 21 сентября 2004 года.</w:t>
      </w:r>
    </w:p>
    <w:p w:rsidR="002A5304" w:rsidRDefault="0014164B" w:rsidP="002A5304">
      <w:pPr>
        <w:pStyle w:val="SingleTxtGR"/>
      </w:pPr>
      <w:r>
        <w:t>197.</w:t>
      </w:r>
      <w:r w:rsidRPr="0014164B">
        <w:tab/>
      </w:r>
      <w:r w:rsidR="002A5304">
        <w:t>С 2005 года при Министерстве образования Республики Беларусь для усиления контроля за процедурой международного усыновления функционир</w:t>
      </w:r>
      <w:r w:rsidR="002A5304">
        <w:t>у</w:t>
      </w:r>
      <w:r w:rsidR="002A5304">
        <w:t>ет Совет по международному усыновлению. Являясь межведомственным общ</w:t>
      </w:r>
      <w:r w:rsidR="002A5304">
        <w:t>е</w:t>
      </w:r>
      <w:r w:rsidR="002A5304">
        <w:t>ственным органом, Совет включает представителей министерств образования, здравоохранения, юстиции, иностранных дел, труда и социальной защиты, чл</w:t>
      </w:r>
      <w:r w:rsidR="002A5304">
        <w:t>е</w:t>
      </w:r>
      <w:r w:rsidR="002A5304">
        <w:t>на Совета Республики Национального собрания Республики Беларусь. Совет анализирует информацию о каждом ребенке, предлагаемом на международное усыновление, оценивает деятельность органов опеки и попечительства по обе</w:t>
      </w:r>
      <w:r w:rsidR="002A5304">
        <w:t>с</w:t>
      </w:r>
      <w:r w:rsidR="002A5304">
        <w:t>печению его устройства в белорусские семьи, определяет оптимальную форму устройства, отвечающую потребностям и интересам ребенка, и принимает р</w:t>
      </w:r>
      <w:r w:rsidR="002A5304">
        <w:t>е</w:t>
      </w:r>
      <w:r w:rsidR="002A5304">
        <w:t>шение о целесообразности передачи ребенка в иностранную семью. Также он анализирует деятельность иностранных уполномоченных организаций, сотру</w:t>
      </w:r>
      <w:r w:rsidR="002A5304">
        <w:t>д</w:t>
      </w:r>
      <w:r w:rsidR="002A5304">
        <w:t xml:space="preserve">ничающих в области международного усыновления. </w:t>
      </w:r>
    </w:p>
    <w:p w:rsidR="002A5304" w:rsidRDefault="0014164B" w:rsidP="002A5304">
      <w:pPr>
        <w:pStyle w:val="SingleTxtGR"/>
      </w:pPr>
      <w:r>
        <w:t>198.</w:t>
      </w:r>
      <w:r w:rsidRPr="0014164B">
        <w:tab/>
      </w:r>
      <w:r w:rsidR="002A5304">
        <w:t>Республикой Беларусь подписан документ о сотрудничестве в сфере м</w:t>
      </w:r>
      <w:r w:rsidR="002A5304">
        <w:t>е</w:t>
      </w:r>
      <w:r w:rsidR="002A5304">
        <w:t>ждународного усыновления только с Итальянской Республикой - Протокол о сотрудничестве между Министерством образования Республики Беларусь и К</w:t>
      </w:r>
      <w:r w:rsidR="002A5304">
        <w:t>о</w:t>
      </w:r>
      <w:r w:rsidR="002A5304">
        <w:t>миссией по международному усыновлению при Президиуме Совета Минис</w:t>
      </w:r>
      <w:r w:rsidR="002A5304">
        <w:t>т</w:t>
      </w:r>
      <w:r w:rsidR="002A5304">
        <w:t>ров Итальянской Республики по вопросам усыновления несовершеннолетних гра</w:t>
      </w:r>
      <w:r w:rsidR="002A5304">
        <w:t>ж</w:t>
      </w:r>
      <w:r w:rsidR="002A5304">
        <w:t>дан Республики Бел</w:t>
      </w:r>
      <w:r w:rsidR="002A5304">
        <w:t>а</w:t>
      </w:r>
      <w:r w:rsidR="002A5304">
        <w:t xml:space="preserve">русь гражданами Италии от 12 декабря 2005 года. </w:t>
      </w:r>
    </w:p>
    <w:p w:rsidR="002A5304" w:rsidRDefault="0014164B" w:rsidP="002A5304">
      <w:pPr>
        <w:pStyle w:val="SingleTxtGR"/>
      </w:pPr>
      <w:r>
        <w:t>199.</w:t>
      </w:r>
      <w:r w:rsidRPr="0014164B">
        <w:tab/>
      </w:r>
      <w:r w:rsidR="002A5304">
        <w:t>Сотрудничество в сфере международного усыновления осуществляется только с государствами, компетентные государственные органы которых в уст</w:t>
      </w:r>
      <w:r w:rsidR="002A5304">
        <w:t>а</w:t>
      </w:r>
      <w:r w:rsidR="002A5304">
        <w:t>новленном порядке согласовали процедуру ме</w:t>
      </w:r>
      <w:r w:rsidR="002A5304">
        <w:t>ж</w:t>
      </w:r>
      <w:r w:rsidR="002A5304">
        <w:t>дународного усыновления с Республикой Беларусь в лице ее уполномоченных органов и гарантировали об</w:t>
      </w:r>
      <w:r w:rsidR="002A5304">
        <w:t>я</w:t>
      </w:r>
      <w:r w:rsidR="002A5304">
        <w:t>зательный контроль за условиями жизни и воспитания усыновленных белору</w:t>
      </w:r>
      <w:r w:rsidR="002A5304">
        <w:t>с</w:t>
      </w:r>
      <w:r w:rsidR="002A5304">
        <w:t>ских детей в семьях иностранных усыновителей.</w:t>
      </w:r>
    </w:p>
    <w:p w:rsidR="002A5304" w:rsidRDefault="0014164B" w:rsidP="002A5304">
      <w:pPr>
        <w:pStyle w:val="SingleTxtGR"/>
      </w:pPr>
      <w:r>
        <w:t>200.</w:t>
      </w:r>
      <w:r w:rsidRPr="0014164B">
        <w:tab/>
      </w:r>
      <w:r w:rsidR="002A5304">
        <w:t>Определение пригодности к усыновлению и другие вопросы передачи р</w:t>
      </w:r>
      <w:r w:rsidR="002A5304">
        <w:t>е</w:t>
      </w:r>
      <w:r w:rsidR="002A5304">
        <w:t>бенка на усыновление о</w:t>
      </w:r>
      <w:r w:rsidR="002A5304">
        <w:t>т</w:t>
      </w:r>
      <w:r w:rsidR="002A5304">
        <w:t>несены к компетенции органов опеки и попечительства и Национального центра усыновления Министерства образования Республики Беларусь.</w:t>
      </w:r>
    </w:p>
    <w:p w:rsidR="002A5304" w:rsidRDefault="0014164B" w:rsidP="002A5304">
      <w:pPr>
        <w:pStyle w:val="SingleTxtGR"/>
      </w:pPr>
      <w:r>
        <w:t>201.</w:t>
      </w:r>
      <w:r w:rsidRPr="0014164B">
        <w:tab/>
      </w:r>
      <w:r w:rsidR="002A5304">
        <w:t>Усыновление иностранными гражданами детей на территории Республ</w:t>
      </w:r>
      <w:r w:rsidR="002A5304">
        <w:t>и</w:t>
      </w:r>
      <w:r w:rsidR="002A5304">
        <w:t>ки Беларусь производится по их заявлениям областными судами по месту ж</w:t>
      </w:r>
      <w:r w:rsidR="002A5304">
        <w:t>и</w:t>
      </w:r>
      <w:r w:rsidR="002A5304">
        <w:t>тельства (нахождения) усыновляемого ребенка, в городе Минске – Минским г</w:t>
      </w:r>
      <w:r w:rsidR="002A5304">
        <w:t>о</w:t>
      </w:r>
      <w:r w:rsidR="002A5304">
        <w:t xml:space="preserve">родским судом. </w:t>
      </w:r>
    </w:p>
    <w:p w:rsidR="002A5304" w:rsidRDefault="0014164B" w:rsidP="002A5304">
      <w:pPr>
        <w:pStyle w:val="SingleTxtGR"/>
      </w:pPr>
      <w:r>
        <w:t>202.</w:t>
      </w:r>
      <w:r w:rsidRPr="0014164B">
        <w:tab/>
      </w:r>
      <w:r w:rsidR="002A5304">
        <w:t>Таким образом, гарантия контроля государственных органов иностра</w:t>
      </w:r>
      <w:r w:rsidR="002A5304">
        <w:t>н</w:t>
      </w:r>
      <w:r w:rsidR="002A5304">
        <w:t>ных государств (либо уполномоченных ими организаций) за процедурой ме</w:t>
      </w:r>
      <w:r w:rsidR="002A5304">
        <w:t>ж</w:t>
      </w:r>
      <w:r w:rsidR="002A5304">
        <w:t>дународного усыновления является обязательным условием сотрудничества в этой сфере.</w:t>
      </w:r>
    </w:p>
    <w:p w:rsidR="002A5304" w:rsidRDefault="0014164B" w:rsidP="002A5304">
      <w:pPr>
        <w:pStyle w:val="SingleTxtGR"/>
      </w:pPr>
      <w:r>
        <w:t>203.</w:t>
      </w:r>
      <w:r w:rsidRPr="0014164B">
        <w:tab/>
      </w:r>
      <w:r w:rsidR="002A5304">
        <w:t>Посредническая деятельность по усыновлению детей не допускается. О</w:t>
      </w:r>
      <w:r w:rsidR="002A5304">
        <w:t>т</w:t>
      </w:r>
      <w:r w:rsidR="002A5304">
        <w:t>ветственность за незаконные действия по усыновлению детей предусмотрена статьей 177-1 Уголовного кодекса Республики Беларусь, согласно которой де</w:t>
      </w:r>
      <w:r w:rsidR="002A5304">
        <w:t>й</w:t>
      </w:r>
      <w:r w:rsidR="002A5304">
        <w:t>ствия по подбору и передаче детей на усыновление (удочерение) от имени или в интересах лиц, желающих их усыновить (удочерить), осуществляемые лицом, не уполномоченным на это законодательством Республики Беларусь, соверше</w:t>
      </w:r>
      <w:r w:rsidR="002A5304">
        <w:t>н</w:t>
      </w:r>
      <w:r w:rsidR="002A5304">
        <w:t>ные в течение года после наложения админ</w:t>
      </w:r>
      <w:r w:rsidR="002A5304">
        <w:t>и</w:t>
      </w:r>
      <w:r w:rsidR="002A5304">
        <w:t>стративного взыскания за такое же нарушение, а равно склонение этим лицом к согласию на усыновление (удоч</w:t>
      </w:r>
      <w:r w:rsidR="002A5304">
        <w:t>е</w:t>
      </w:r>
      <w:r w:rsidR="002A5304">
        <w:t>рение) детей из корыстных побуждений - наказываются штрафом или исправ</w:t>
      </w:r>
      <w:r w:rsidR="002A5304">
        <w:t>и</w:t>
      </w:r>
      <w:r w:rsidR="002A5304">
        <w:t>тельными раб</w:t>
      </w:r>
      <w:r w:rsidR="002A5304">
        <w:t>о</w:t>
      </w:r>
      <w:r w:rsidR="002A5304">
        <w:t>тами на срок до двух лет, или лишением свободы на этот же срок.</w:t>
      </w:r>
    </w:p>
    <w:p w:rsidR="002A5304" w:rsidRDefault="0014164B" w:rsidP="002A5304">
      <w:pPr>
        <w:pStyle w:val="SingleTxtGR"/>
      </w:pPr>
      <w:r>
        <w:t>204.</w:t>
      </w:r>
      <w:r w:rsidRPr="0014164B">
        <w:tab/>
      </w:r>
      <w:r w:rsidR="002A5304">
        <w:t>Следует отметить, что в отношении несовершеннолетних, переданных на международное усыно</w:t>
      </w:r>
      <w:r w:rsidR="002A5304">
        <w:t>в</w:t>
      </w:r>
      <w:r w:rsidR="002A5304">
        <w:t>ление, а также во время временных выездов за пределы Республики Беларусь по гуманитарным прое</w:t>
      </w:r>
      <w:r w:rsidR="002A5304">
        <w:t>к</w:t>
      </w:r>
      <w:r w:rsidR="002A5304">
        <w:t xml:space="preserve">там, фактов торговли детьми или их эксплуатации, в том числе сексуальной, не выявлялось. </w:t>
      </w:r>
    </w:p>
    <w:p w:rsidR="002A5304" w:rsidRDefault="0014164B" w:rsidP="0014164B">
      <w:pPr>
        <w:pStyle w:val="H1GR"/>
      </w:pPr>
      <w:r>
        <w:rPr>
          <w:lang w:val="en-US"/>
        </w:rPr>
        <w:tab/>
      </w:r>
      <w:r w:rsidR="002A5304">
        <w:t>E.</w:t>
      </w:r>
      <w:r w:rsidRPr="0014164B">
        <w:tab/>
      </w:r>
      <w:r w:rsidR="002A5304">
        <w:t>О законодательстве, запрещающем производство и распространение материалов, рекламирующих торговлю детьми, детскую проституцию и детскую порнографию</w:t>
      </w:r>
    </w:p>
    <w:p w:rsidR="002A5304" w:rsidRDefault="0014164B" w:rsidP="002A5304">
      <w:pPr>
        <w:pStyle w:val="SingleTxtGR"/>
      </w:pPr>
      <w:r>
        <w:t>205.</w:t>
      </w:r>
      <w:r w:rsidRPr="0014164B">
        <w:tab/>
      </w:r>
      <w:r w:rsidR="002A5304">
        <w:t>В Республике Беларусь принят ряд законодательных актов, направленных на запрещение производства и распространение материалов, рекламирующих преступления, описанные в Факультативном протоколе, касающемся торговли детьми, детской проституции и детской порнографии.</w:t>
      </w:r>
    </w:p>
    <w:p w:rsidR="002A5304" w:rsidRDefault="0014164B" w:rsidP="002A5304">
      <w:pPr>
        <w:pStyle w:val="SingleTxtGR"/>
      </w:pPr>
      <w:r>
        <w:t>206.</w:t>
      </w:r>
      <w:r w:rsidRPr="0014164B">
        <w:tab/>
      </w:r>
      <w:r w:rsidR="002A5304">
        <w:t>Основным актом, регулирующим вопросы, связанные с изготовлением и оборотом материалов эротического характера, является Инструкция о порядке выпуска, тиражирования, показа, проката, продажи и рекламирования эротич</w:t>
      </w:r>
      <w:r w:rsidR="002A5304">
        <w:t>е</w:t>
      </w:r>
      <w:r w:rsidR="002A5304">
        <w:t>ской продукции, продукции, содержащей элементы эротики, насилия и жест</w:t>
      </w:r>
      <w:r w:rsidR="002A5304">
        <w:t>о</w:t>
      </w:r>
      <w:r w:rsidR="002A5304">
        <w:t>кости, продукции по сексуальному образованию и половому воспитанию, а также продукции сексуал</w:t>
      </w:r>
      <w:r w:rsidR="002A5304">
        <w:t>ь</w:t>
      </w:r>
      <w:r w:rsidR="002A5304">
        <w:t>ного назначения (утверждена постановлением № 18 Министерства культуры Республики Беларусь от 8 мая 2007 года).</w:t>
      </w:r>
    </w:p>
    <w:p w:rsidR="002A5304" w:rsidRDefault="0014164B" w:rsidP="002A5304">
      <w:pPr>
        <w:pStyle w:val="SingleTxtGR"/>
      </w:pPr>
      <w:r>
        <w:t>207.</w:t>
      </w:r>
      <w:r w:rsidRPr="0014164B">
        <w:tab/>
      </w:r>
      <w:r w:rsidR="002A5304">
        <w:t>Инструкцией дано определение ряда терминов, связанных с изготовлен</w:t>
      </w:r>
      <w:r w:rsidR="002A5304">
        <w:t>и</w:t>
      </w:r>
      <w:r w:rsidR="002A5304">
        <w:t>ем и оборотом материалов эротического характера, в том числе и термина "по</w:t>
      </w:r>
      <w:r w:rsidR="002A5304">
        <w:t>р</w:t>
      </w:r>
      <w:r w:rsidR="002A5304">
        <w:t>нография".</w:t>
      </w:r>
    </w:p>
    <w:p w:rsidR="002A5304" w:rsidRDefault="0014164B" w:rsidP="002A5304">
      <w:pPr>
        <w:pStyle w:val="SingleTxtGR"/>
      </w:pPr>
      <w:r>
        <w:t>208.</w:t>
      </w:r>
      <w:r w:rsidRPr="0014164B">
        <w:tab/>
      </w:r>
      <w:r w:rsidR="002A5304">
        <w:t>Инструкцией предусмотрено, что в случае возникновения спорных в</w:t>
      </w:r>
      <w:r w:rsidR="002A5304">
        <w:t>о</w:t>
      </w:r>
      <w:r w:rsidR="002A5304">
        <w:t>просов, а также в целях соблюдения установленного законодательством порядка выпуска, тиражирования, показа, проката, продажи и рекламирования эротич</w:t>
      </w:r>
      <w:r w:rsidR="002A5304">
        <w:t>е</w:t>
      </w:r>
      <w:r w:rsidR="002A5304">
        <w:t>ской продукции, продукции, содержащей элементы эротики, насилия и жест</w:t>
      </w:r>
      <w:r w:rsidR="002A5304">
        <w:t>о</w:t>
      </w:r>
      <w:r w:rsidR="002A5304">
        <w:t>кости, продукции по сексуальному образованию и половому воспитанию, а также продукции сексуального назначения заинтересованные лица вправе обр</w:t>
      </w:r>
      <w:r w:rsidR="002A5304">
        <w:t>а</w:t>
      </w:r>
      <w:r w:rsidR="002A5304">
        <w:t>титься в созданную при Министерстве культуры Республики Беларусь Респу</w:t>
      </w:r>
      <w:r w:rsidR="002A5304">
        <w:t>б</w:t>
      </w:r>
      <w:r w:rsidR="002A5304">
        <w:t>ликанскую экспертную комиссию по предотвращению пропаганды порногр</w:t>
      </w:r>
      <w:r w:rsidR="002A5304">
        <w:t>а</w:t>
      </w:r>
      <w:r w:rsidR="002A5304">
        <w:t>фии, насилия и жестокости (утверждена постановлением № 1571 Совета Мин</w:t>
      </w:r>
      <w:r w:rsidR="002A5304">
        <w:t>и</w:t>
      </w:r>
      <w:r w:rsidR="002A5304">
        <w:t>стров Республики Беларусь от 22 октября 2008 года "Об экспертных комиссиях по предотвращению пропаганды порнографии, насилия и жестокости") для п</w:t>
      </w:r>
      <w:r w:rsidR="002A5304">
        <w:t>о</w:t>
      </w:r>
      <w:r w:rsidR="002A5304">
        <w:t>лучения соответствующего экспертного заключения по отнес</w:t>
      </w:r>
      <w:r w:rsidR="002A5304">
        <w:t>е</w:t>
      </w:r>
      <w:r w:rsidR="002A5304">
        <w:t>нию продукции к тому либо иному виду. В функции Комиссии также входит изучение и распр</w:t>
      </w:r>
      <w:r w:rsidR="002A5304">
        <w:t>о</w:t>
      </w:r>
      <w:r w:rsidR="002A5304">
        <w:t>странение отечественного и зарубежного опыта предотвращения пропаганды порнографии, насилия и жест</w:t>
      </w:r>
      <w:r w:rsidR="002A5304">
        <w:t>о</w:t>
      </w:r>
      <w:r w:rsidR="002A5304">
        <w:t xml:space="preserve">кости. </w:t>
      </w:r>
    </w:p>
    <w:p w:rsidR="002A5304" w:rsidRDefault="0014164B" w:rsidP="002A5304">
      <w:pPr>
        <w:pStyle w:val="SingleTxtGR"/>
      </w:pPr>
      <w:r>
        <w:t>209.</w:t>
      </w:r>
      <w:r w:rsidRPr="0014164B">
        <w:tab/>
      </w:r>
      <w:r w:rsidR="002A5304">
        <w:t>Закон Республики Беларусь от 10 мая 2007 года "О рекламе" предусма</w:t>
      </w:r>
      <w:r w:rsidR="002A5304">
        <w:t>т</w:t>
      </w:r>
      <w:r w:rsidR="002A5304">
        <w:t>ривает запрещение рекламы порнографических материалов, печатных изданий, изображений или иных предметов порнографического характера, а также ре</w:t>
      </w:r>
      <w:r w:rsidR="002A5304">
        <w:t>к</w:t>
      </w:r>
      <w:r w:rsidR="002A5304">
        <w:t>ламы, направленной на вовлечение потенциальных жертв в торговлю людьми, предоставление сексуальных услуг под видом законной деятельности, антио</w:t>
      </w:r>
      <w:r w:rsidR="002A5304">
        <w:t>б</w:t>
      </w:r>
      <w:r w:rsidR="002A5304">
        <w:t>щественного поведения (статья 10).</w:t>
      </w:r>
    </w:p>
    <w:p w:rsidR="002A5304" w:rsidRDefault="0014164B" w:rsidP="002A5304">
      <w:pPr>
        <w:pStyle w:val="SingleTxtGR"/>
      </w:pPr>
      <w:r>
        <w:t>210.</w:t>
      </w:r>
      <w:r w:rsidRPr="0014164B">
        <w:tab/>
      </w:r>
      <w:r w:rsidR="002A5304">
        <w:t>Ограничение распространения порнографических материалов в эле</w:t>
      </w:r>
      <w:r w:rsidR="002A5304">
        <w:t>к</w:t>
      </w:r>
      <w:r w:rsidR="002A5304">
        <w:t>тронных системах определено Положением о порядке работы компьютерных клубов и Интернет-кафе (утверждено постановлением № 175 Совета Минис</w:t>
      </w:r>
      <w:r w:rsidR="002A5304">
        <w:t>т</w:t>
      </w:r>
      <w:r w:rsidR="002A5304">
        <w:t>ров Республики Беларусь от 10 февраля 2007 года). Данным Положением уст</w:t>
      </w:r>
      <w:r w:rsidR="002A5304">
        <w:t>а</w:t>
      </w:r>
      <w:r w:rsidR="002A5304">
        <w:t>новлен запрет на использование в компьютерном клубе и Интернет-кафе ко</w:t>
      </w:r>
      <w:r w:rsidR="002A5304">
        <w:t>м</w:t>
      </w:r>
      <w:r w:rsidR="002A5304">
        <w:t>пьютерных программ, которые на основании заключения Комиссии признаны проп</w:t>
      </w:r>
      <w:r w:rsidR="002A5304">
        <w:t>а</w:t>
      </w:r>
      <w:r w:rsidR="002A5304">
        <w:t>гандирующими насилие, жестокость, порнографию.</w:t>
      </w:r>
    </w:p>
    <w:p w:rsidR="002A5304" w:rsidRDefault="0014164B" w:rsidP="002A5304">
      <w:pPr>
        <w:pStyle w:val="SingleTxtGR"/>
      </w:pPr>
      <w:r>
        <w:t>211.</w:t>
      </w:r>
      <w:r w:rsidRPr="0014164B">
        <w:tab/>
      </w:r>
      <w:r w:rsidR="002A5304">
        <w:t>Меры по реализации Закона Республики Беларусь от 10 ноября 2008 года "О внесении дополнений и изменений в некоторые законы Республики Беларусь по вопросам противодействия нелегальной миграции, распространению рабск</w:t>
      </w:r>
      <w:r w:rsidR="002A5304">
        <w:t>о</w:t>
      </w:r>
      <w:r w:rsidR="002A5304">
        <w:t>го труда, детской порнографии и проституции" непосредственно н</w:t>
      </w:r>
      <w:r w:rsidR="002A5304">
        <w:t>а</w:t>
      </w:r>
      <w:r w:rsidR="002A5304">
        <w:t>правлены на пресечение рекламы торговли людьми, детской проституции и детской порн</w:t>
      </w:r>
      <w:r w:rsidR="002A5304">
        <w:t>о</w:t>
      </w:r>
      <w:r w:rsidR="002A5304">
        <w:t xml:space="preserve">графии в сети Интернет. </w:t>
      </w:r>
    </w:p>
    <w:p w:rsidR="002A5304" w:rsidRDefault="0014164B" w:rsidP="002A5304">
      <w:pPr>
        <w:pStyle w:val="SingleTxtGR"/>
      </w:pPr>
      <w:r>
        <w:t>212.</w:t>
      </w:r>
      <w:r w:rsidRPr="0014164B">
        <w:tab/>
      </w:r>
      <w:r w:rsidR="002A5304">
        <w:t>Указанным Законом в статью 343 Уголовного кодекса Республики Бел</w:t>
      </w:r>
      <w:r w:rsidR="002A5304">
        <w:t>а</w:t>
      </w:r>
      <w:r w:rsidR="002A5304">
        <w:t>русь "Изготовление и распространение порнографических материалов или предметов порнографического характера" введен такой квалифицирующий пр</w:t>
      </w:r>
      <w:r w:rsidR="002A5304">
        <w:t>и</w:t>
      </w:r>
      <w:r w:rsidR="002A5304">
        <w:t>знак, как изготовление либо хранение с целью распространения или реклам</w:t>
      </w:r>
      <w:r w:rsidR="002A5304">
        <w:t>и</w:t>
      </w:r>
      <w:r w:rsidR="002A5304">
        <w:t>рования, либо распространение или рекламирование порнографических мат</w:t>
      </w:r>
      <w:r w:rsidR="002A5304">
        <w:t>е</w:t>
      </w:r>
      <w:r w:rsidR="002A5304">
        <w:t>риалов или печатных изданий, изображений, иных предметов порнографич</w:t>
      </w:r>
      <w:r w:rsidR="002A5304">
        <w:t>е</w:t>
      </w:r>
      <w:r w:rsidR="002A5304">
        <w:t>ского характера, либо публичная демонстрация кино- или видеофильмов порн</w:t>
      </w:r>
      <w:r w:rsidR="002A5304">
        <w:t>о</w:t>
      </w:r>
      <w:r w:rsidR="002A5304">
        <w:t>графического содержания, совершенные с использованием глобальной компь</w:t>
      </w:r>
      <w:r w:rsidR="002A5304">
        <w:t>ю</w:t>
      </w:r>
      <w:r w:rsidR="002A5304">
        <w:t>терной сети Интернет, иной сети электросвязи общего пользования либо выд</w:t>
      </w:r>
      <w:r w:rsidR="002A5304">
        <w:t>е</w:t>
      </w:r>
      <w:r w:rsidR="002A5304">
        <w:t>ленной сети электросвязи.</w:t>
      </w:r>
    </w:p>
    <w:p w:rsidR="002A5304" w:rsidRDefault="0014164B" w:rsidP="002A5304">
      <w:pPr>
        <w:pStyle w:val="SingleTxtGR"/>
      </w:pPr>
      <w:r>
        <w:t>213.</w:t>
      </w:r>
      <w:r w:rsidRPr="0014164B">
        <w:tab/>
      </w:r>
      <w:r w:rsidR="002A5304">
        <w:t>В Уголовный кодекс Республики Беларусь введена статья 3431, которая устанавливает существенно более жесткие санкции за изготовление и распр</w:t>
      </w:r>
      <w:r w:rsidR="002A5304">
        <w:t>о</w:t>
      </w:r>
      <w:r w:rsidR="002A5304">
        <w:t>странение порнографических материалов или предметов порнографического характера с изображением несовершеннолетнего. В случае совершения таких деяний с использованием глобальной компьютерной сети Интернет, иной сети электросвязи общего пользования либо выделенной сети электросвязи может быть назначено наказание в виде лишения свободы на срок от трех до восьми лет с конфискацией имущества или без конфискации, а при использовании з</w:t>
      </w:r>
      <w:r w:rsidR="002A5304">
        <w:t>а</w:t>
      </w:r>
      <w:r w:rsidR="002A5304">
        <w:t>ведомо малолетнего для изготовления порнографических материалов, печатных изданий или иных предметов порнографического характера с его изображен</w:t>
      </w:r>
      <w:r w:rsidR="002A5304">
        <w:t>и</w:t>
      </w:r>
      <w:r w:rsidR="002A5304">
        <w:t>ем</w:t>
      </w:r>
      <w:r>
        <w:rPr>
          <w:lang w:val="en-US"/>
        </w:rPr>
        <w:t> </w:t>
      </w:r>
      <w:r w:rsidR="002A5304">
        <w:t>– в виде лишения свободы на срок от пяти до тринадцати лет с конфискац</w:t>
      </w:r>
      <w:r w:rsidR="002A5304">
        <w:t>и</w:t>
      </w:r>
      <w:r w:rsidR="002A5304">
        <w:t>ей имущества или без конфискации.</w:t>
      </w:r>
    </w:p>
    <w:p w:rsidR="002A5304" w:rsidRDefault="002A5304" w:rsidP="002A5304">
      <w:pPr>
        <w:pStyle w:val="SingleTxtGR"/>
      </w:pPr>
      <w:r>
        <w:t>214.</w:t>
      </w:r>
      <w:r w:rsidR="0014164B" w:rsidRPr="0014164B">
        <w:tab/>
      </w:r>
      <w:r>
        <w:t>Кроме того, в Закон Республики Беларусь "О правах ребенка" введено п</w:t>
      </w:r>
      <w:r>
        <w:t>о</w:t>
      </w:r>
      <w:r>
        <w:t>ложение, в соответствии с которым должности, связанные с осуществлением воспитательных и учебных функций в отношении детей, а также другие дол</w:t>
      </w:r>
      <w:r>
        <w:t>ж</w:t>
      </w:r>
      <w:r>
        <w:t>ности, связанные с постоянной работой с детьми, не могут занимать лица, р</w:t>
      </w:r>
      <w:r>
        <w:t>а</w:t>
      </w:r>
      <w:r>
        <w:t>нее совершившие преступления против половой неприкосновенности или пол</w:t>
      </w:r>
      <w:r>
        <w:t>о</w:t>
      </w:r>
      <w:r>
        <w:t>вой свободы, преступления, предусмотренные статьями 172 ("Вовлечение нес</w:t>
      </w:r>
      <w:r>
        <w:t>о</w:t>
      </w:r>
      <w:r>
        <w:t>вершеннолетнего в совершение преступления"), 173 ("Вовлечение несоверше</w:t>
      </w:r>
      <w:r>
        <w:t>н</w:t>
      </w:r>
      <w:r>
        <w:t>нолетнего в антиобщественное поведение"), 181 ("Торговля люд</w:t>
      </w:r>
      <w:r>
        <w:t>ь</w:t>
      </w:r>
      <w:r>
        <w:t>ми"), 1</w:t>
      </w:r>
      <w:r w:rsidR="00DA0C5F" w:rsidRPr="00DA0C5F">
        <w:t xml:space="preserve"> </w:t>
      </w:r>
      <w:r>
        <w:t>811 ("Использование рабского труда"), 343 ("Изготовление и распространение по</w:t>
      </w:r>
      <w:r>
        <w:t>р</w:t>
      </w:r>
      <w:r>
        <w:t>нографических материалов или предметов порнографического характера"), 3431 ("Изготовление и распространение порнографических материалов или предметов порнографического характера с изображением несовершеннолетн</w:t>
      </w:r>
      <w:r>
        <w:t>е</w:t>
      </w:r>
      <w:r>
        <w:t xml:space="preserve">го") Уголовного кодекса Республики Беларусь. </w:t>
      </w:r>
    </w:p>
    <w:p w:rsidR="002A5304" w:rsidRDefault="002A5304" w:rsidP="002A5304">
      <w:pPr>
        <w:pStyle w:val="SingleTxtGR"/>
      </w:pPr>
      <w:r>
        <w:t>215.</w:t>
      </w:r>
      <w:r w:rsidR="00DA0C5F" w:rsidRPr="00DA0C5F">
        <w:tab/>
      </w:r>
      <w:r>
        <w:t>Постановлением № 76 Совета Министров Республики Беларусь от 23 я</w:t>
      </w:r>
      <w:r>
        <w:t>н</w:t>
      </w:r>
      <w:r>
        <w:t>варя 2009 года утвержден "Перечень должностей, связанных с осуществлением воспитательных и учебных функций в отношении детей, а также других дол</w:t>
      </w:r>
      <w:r>
        <w:t>ж</w:t>
      </w:r>
      <w:r>
        <w:t>ностей, связанных с постоянной работой с детьми, которые не могут занимать лица, ранее совершившие преступления против половой неприкосновенности или половой своб</w:t>
      </w:r>
      <w:r>
        <w:t>о</w:t>
      </w:r>
      <w:r>
        <w:t>ды, преступления, предусмотренные статьями 172, 173, 181, 1811, 343, 3431 Уголовного кодекса Респу</w:t>
      </w:r>
      <w:r>
        <w:t>б</w:t>
      </w:r>
      <w:r>
        <w:t xml:space="preserve">лики Беларусь". </w:t>
      </w:r>
    </w:p>
    <w:p w:rsidR="002A5304" w:rsidRDefault="00DA0C5F" w:rsidP="002A5304">
      <w:pPr>
        <w:pStyle w:val="SingleTxtGR"/>
      </w:pPr>
      <w:r>
        <w:t>216.</w:t>
      </w:r>
      <w:r w:rsidRPr="00DA0C5F">
        <w:tab/>
      </w:r>
      <w:r w:rsidR="002A5304">
        <w:t>Ответственность за нарушение законодательства о рекламе в соответс</w:t>
      </w:r>
      <w:r w:rsidR="002A5304">
        <w:t>т</w:t>
      </w:r>
      <w:r w:rsidR="002A5304">
        <w:t>вии со статьей 12.15 Кодекса Республики Беларусь об административных пр</w:t>
      </w:r>
      <w:r w:rsidR="002A5304">
        <w:t>а</w:t>
      </w:r>
      <w:r w:rsidR="002A5304">
        <w:t>вонарушениях предусматривает штраф, эквивалентный сумме от 325 до 815</w:t>
      </w:r>
      <w:r>
        <w:rPr>
          <w:lang w:val="en-US"/>
        </w:rPr>
        <w:t> </w:t>
      </w:r>
      <w:r w:rsidR="002A5304">
        <w:t xml:space="preserve">долл. США. </w:t>
      </w:r>
    </w:p>
    <w:p w:rsidR="002A5304" w:rsidRDefault="00DA0C5F" w:rsidP="002A5304">
      <w:pPr>
        <w:pStyle w:val="SingleTxtGR"/>
      </w:pPr>
      <w:r>
        <w:t>217.</w:t>
      </w:r>
      <w:r w:rsidRPr="00DA0C5F">
        <w:tab/>
      </w:r>
      <w:r w:rsidR="002A5304">
        <w:t>Меры по выполнению Закона Республики Беларусь "О рекламе" являются эффективным инструментом по недопущению рекламы торговли детьми, де</w:t>
      </w:r>
      <w:r w:rsidR="002A5304">
        <w:t>т</w:t>
      </w:r>
      <w:r w:rsidR="002A5304">
        <w:t>ской порнографии и детской проституции.</w:t>
      </w:r>
    </w:p>
    <w:p w:rsidR="002A5304" w:rsidRDefault="00DA0C5F" w:rsidP="00DA0C5F">
      <w:pPr>
        <w:pStyle w:val="H1GR"/>
      </w:pPr>
      <w:r>
        <w:rPr>
          <w:lang w:val="en-US"/>
        </w:rPr>
        <w:tab/>
      </w:r>
      <w:r w:rsidR="002A5304">
        <w:t>F.</w:t>
      </w:r>
      <w:r w:rsidRPr="00DA0C5F">
        <w:tab/>
      </w:r>
      <w:r w:rsidR="002A5304">
        <w:t>Правовые положения, устанавливающие юрисдикцию в отношении преступлений, касающихся торговли детьми, детской проституции и детской порногр</w:t>
      </w:r>
      <w:r w:rsidR="002A5304">
        <w:t>а</w:t>
      </w:r>
      <w:r w:rsidR="002A5304">
        <w:t>фии</w:t>
      </w:r>
    </w:p>
    <w:p w:rsidR="002A5304" w:rsidRDefault="00DA0C5F" w:rsidP="002A5304">
      <w:pPr>
        <w:pStyle w:val="SingleTxtGR"/>
      </w:pPr>
      <w:r>
        <w:t>218.</w:t>
      </w:r>
      <w:r w:rsidRPr="00DA0C5F">
        <w:tab/>
      </w:r>
      <w:r w:rsidR="002A5304">
        <w:t>Лицо, совершившее преступление на территории Беларуси, подлежит о</w:t>
      </w:r>
      <w:r w:rsidR="002A5304">
        <w:t>т</w:t>
      </w:r>
      <w:r w:rsidR="002A5304">
        <w:t>ветственности по Уголо</w:t>
      </w:r>
      <w:r w:rsidR="002A5304">
        <w:t>в</w:t>
      </w:r>
      <w:r w:rsidR="002A5304">
        <w:t>ному кодексу Республики Беларусь.</w:t>
      </w:r>
    </w:p>
    <w:p w:rsidR="002A5304" w:rsidRDefault="00DA0C5F" w:rsidP="002A5304">
      <w:pPr>
        <w:pStyle w:val="SingleTxtGR"/>
      </w:pPr>
      <w:r>
        <w:t>219.</w:t>
      </w:r>
      <w:r w:rsidRPr="00DA0C5F">
        <w:tab/>
      </w:r>
      <w:r w:rsidR="002A5304">
        <w:t>Преступление признается совершенным на территории Республики Бел</w:t>
      </w:r>
      <w:r w:rsidR="002A5304">
        <w:t>а</w:t>
      </w:r>
      <w:r w:rsidR="002A5304">
        <w:t>русь, если оно начато или продолжалось, или было окончено на ее территории, или совершено в пределах Республики Беларусь в соучастии с лицом, сове</w:t>
      </w:r>
      <w:r w:rsidR="002A5304">
        <w:t>р</w:t>
      </w:r>
      <w:r w:rsidR="002A5304">
        <w:t>шившим преступление на территории иностранного государства.</w:t>
      </w:r>
    </w:p>
    <w:p w:rsidR="002A5304" w:rsidRDefault="002A5304" w:rsidP="002A5304">
      <w:pPr>
        <w:pStyle w:val="SingleTxtGR"/>
      </w:pPr>
      <w:r>
        <w:t>220.</w:t>
      </w:r>
      <w:r w:rsidR="00DA0C5F" w:rsidRPr="00DA0C5F">
        <w:tab/>
      </w:r>
      <w:r>
        <w:t>В соответствии со статьей 5 Уголовного кодекса Республики Беларусь лицо, совершившее преступление на судне, приписанном к порту Республики Беларусь, находящемся в открытом водном или воздушном пространстве вне пределов Республики Беларусь, подлежит уголовной ответственности по Уг</w:t>
      </w:r>
      <w:r>
        <w:t>о</w:t>
      </w:r>
      <w:r>
        <w:t>ловному кодексу Республики Беларусь, если иное не предусмотрено междун</w:t>
      </w:r>
      <w:r>
        <w:t>а</w:t>
      </w:r>
      <w:r>
        <w:t>родным д</w:t>
      </w:r>
      <w:r>
        <w:t>о</w:t>
      </w:r>
      <w:r>
        <w:t>говором Республики Беларусь. Уголовную ответственность несет также лицо, совершившее преступление на военном корабле или военном во</w:t>
      </w:r>
      <w:r>
        <w:t>з</w:t>
      </w:r>
      <w:r>
        <w:t>душном судне Республики Беларусь независимо от места их нахождения.</w:t>
      </w:r>
    </w:p>
    <w:p w:rsidR="002A5304" w:rsidRDefault="00DA0C5F" w:rsidP="002A5304">
      <w:pPr>
        <w:pStyle w:val="SingleTxtGR"/>
      </w:pPr>
      <w:r>
        <w:t>221.</w:t>
      </w:r>
      <w:r w:rsidRPr="00DA0C5F">
        <w:tab/>
      </w:r>
      <w:r w:rsidR="002A5304">
        <w:t>Вопрос об уголовной ответственности дипломатических представителей иностранных государств и иных граждан, которые согласно действующим зак</w:t>
      </w:r>
      <w:r w:rsidR="002A5304">
        <w:t>о</w:t>
      </w:r>
      <w:r w:rsidR="002A5304">
        <w:t>нам и международным договорам Республики Беларусь неподсудны по уголо</w:t>
      </w:r>
      <w:r w:rsidR="002A5304">
        <w:t>в</w:t>
      </w:r>
      <w:r w:rsidR="002A5304">
        <w:t>ным делам судам Республики Беларусь, в случае совершения этими лицами преступлений на территории Республики Беларусь разрешается дипломатич</w:t>
      </w:r>
      <w:r w:rsidR="002A5304">
        <w:t>е</w:t>
      </w:r>
      <w:r w:rsidR="002A5304">
        <w:t>ским путем на основе международных договоров и норм международного пр</w:t>
      </w:r>
      <w:r w:rsidR="002A5304">
        <w:t>а</w:t>
      </w:r>
      <w:r w:rsidR="002A5304">
        <w:t>ва.</w:t>
      </w:r>
    </w:p>
    <w:p w:rsidR="002A5304" w:rsidRDefault="00DA0C5F" w:rsidP="00363FA0">
      <w:pPr>
        <w:pStyle w:val="SingleTxtGR"/>
        <w:pageBreakBefore/>
      </w:pPr>
      <w:r>
        <w:t>222.</w:t>
      </w:r>
      <w:r w:rsidRPr="00DA0C5F">
        <w:tab/>
      </w:r>
      <w:r w:rsidR="002A5304">
        <w:t>В соответствии со статьей 6 Уголовного кодекса Республики Беларусь гражданин Республики Беларусь или постоянно проживающее в стране лицо без гражданства, совершившие преступления вне пределов Республики Бел</w:t>
      </w:r>
      <w:r w:rsidR="002A5304">
        <w:t>а</w:t>
      </w:r>
      <w:r w:rsidR="002A5304">
        <w:t>русь, подлежат ответственности по Уголовному кодексу Республики Беларусь, если совершенные ими деяния признаны преступлениями в государстве, на территории которого они были совершены, и если они не понесли уголовную ответственность в этом государстве. При осуждении указанных лиц наказание назначается в пределах санкции статьи Уголовного кодекса Республики Бел</w:t>
      </w:r>
      <w:r w:rsidR="002A5304">
        <w:t>а</w:t>
      </w:r>
      <w:r w:rsidR="002A5304">
        <w:t>русь, но не должно превышать верхнего предела санкции, предусмотренной з</w:t>
      </w:r>
      <w:r w:rsidR="002A5304">
        <w:t>а</w:t>
      </w:r>
      <w:r w:rsidR="002A5304">
        <w:t>коном гос</w:t>
      </w:r>
      <w:r w:rsidR="002A5304">
        <w:t>у</w:t>
      </w:r>
      <w:r w:rsidR="002A5304">
        <w:t>дарства, на территории которого было совершено преступление.</w:t>
      </w:r>
    </w:p>
    <w:p w:rsidR="002A5304" w:rsidRDefault="002A5304" w:rsidP="002A5304">
      <w:pPr>
        <w:pStyle w:val="SingleTxtGR"/>
      </w:pPr>
      <w:r>
        <w:t>223.</w:t>
      </w:r>
      <w:r w:rsidR="00DA0C5F" w:rsidRPr="00DA0C5F">
        <w:tab/>
      </w:r>
      <w:r>
        <w:t>Иностранный гражданин или не проживающее постоянно в Республике Беларусь лицо без гражданства, совершившие преступления вне пределов Ре</w:t>
      </w:r>
      <w:r>
        <w:t>с</w:t>
      </w:r>
      <w:r>
        <w:t>публики Беларусь, подлежат ответственности по Уголовному кодексу Респу</w:t>
      </w:r>
      <w:r>
        <w:t>б</w:t>
      </w:r>
      <w:r>
        <w:t>лики Беларусь в случаях совершения особо тяжких преступлений, направле</w:t>
      </w:r>
      <w:r>
        <w:t>н</w:t>
      </w:r>
      <w:r>
        <w:t>ных против интересов Республики Беларусь.</w:t>
      </w:r>
    </w:p>
    <w:p w:rsidR="002A5304" w:rsidRDefault="00DA0C5F" w:rsidP="002A5304">
      <w:pPr>
        <w:pStyle w:val="SingleTxtGR"/>
      </w:pPr>
      <w:r>
        <w:t>224.</w:t>
      </w:r>
      <w:r w:rsidRPr="00DA0C5F">
        <w:tab/>
      </w:r>
      <w:r w:rsidR="002A5304">
        <w:t>Уголовный кодекс Республики Беларусь применяется независимо от уг</w:t>
      </w:r>
      <w:r w:rsidR="002A5304">
        <w:t>о</w:t>
      </w:r>
      <w:r w:rsidR="002A5304">
        <w:t>ловного права места совершения деяния в отношении следующих преступл</w:t>
      </w:r>
      <w:r w:rsidR="002A5304">
        <w:t>е</w:t>
      </w:r>
      <w:r w:rsidR="002A5304">
        <w:t>ний:</w:t>
      </w:r>
    </w:p>
    <w:p w:rsidR="002A5304" w:rsidRDefault="002A5304" w:rsidP="00DA0C5F">
      <w:pPr>
        <w:pStyle w:val="Bullet1GR"/>
      </w:pPr>
      <w:r>
        <w:t>геноцид (статья 127)</w:t>
      </w:r>
    </w:p>
    <w:p w:rsidR="002A5304" w:rsidRDefault="002A5304" w:rsidP="00DA0C5F">
      <w:pPr>
        <w:pStyle w:val="Bullet1GR"/>
      </w:pPr>
      <w:r>
        <w:t>преступления против безопасности человечества (статья 128)</w:t>
      </w:r>
    </w:p>
    <w:p w:rsidR="002A5304" w:rsidRDefault="002A5304" w:rsidP="00DA0C5F">
      <w:pPr>
        <w:pStyle w:val="Bullet1GR"/>
      </w:pPr>
      <w:r>
        <w:t>производство, накопление либо распространение запрещенных</w:t>
      </w:r>
    </w:p>
    <w:p w:rsidR="002A5304" w:rsidRDefault="002A5304" w:rsidP="00DA0C5F">
      <w:pPr>
        <w:pStyle w:val="Bullet1GR"/>
      </w:pPr>
      <w:r>
        <w:t>средств ведения войны (статья 129)</w:t>
      </w:r>
    </w:p>
    <w:p w:rsidR="002A5304" w:rsidRDefault="002A5304" w:rsidP="00DA0C5F">
      <w:pPr>
        <w:pStyle w:val="Bullet1GR"/>
      </w:pPr>
      <w:r>
        <w:t>экоцид (статья 131)</w:t>
      </w:r>
    </w:p>
    <w:p w:rsidR="002A5304" w:rsidRDefault="002A5304" w:rsidP="00DA0C5F">
      <w:pPr>
        <w:pStyle w:val="Bullet1GR"/>
      </w:pPr>
      <w:r>
        <w:t>применение оружия массового поражения (статья 134)</w:t>
      </w:r>
    </w:p>
    <w:p w:rsidR="002A5304" w:rsidRDefault="002A5304" w:rsidP="00DA0C5F">
      <w:pPr>
        <w:pStyle w:val="Bullet1GR"/>
      </w:pPr>
      <w:r>
        <w:t>нарушение законов и обычаев войны (статья 135)</w:t>
      </w:r>
    </w:p>
    <w:p w:rsidR="002A5304" w:rsidRDefault="002A5304" w:rsidP="00DA0C5F">
      <w:pPr>
        <w:pStyle w:val="Bullet1GR"/>
      </w:pPr>
      <w:r>
        <w:t>преступные нарушения норм международного гуманитарного права во время вооруженных ко</w:t>
      </w:r>
      <w:r>
        <w:t>н</w:t>
      </w:r>
      <w:r>
        <w:t>фликтов (статья 136)</w:t>
      </w:r>
    </w:p>
    <w:p w:rsidR="002A5304" w:rsidRDefault="002A5304" w:rsidP="00DA0C5F">
      <w:pPr>
        <w:pStyle w:val="Bullet1GR"/>
      </w:pPr>
      <w:r>
        <w:t>бездействие либо отдание преступного приказа во время вооруженного конфликта (статья 137)</w:t>
      </w:r>
    </w:p>
    <w:p w:rsidR="002A5304" w:rsidRDefault="002A5304" w:rsidP="00DA0C5F">
      <w:pPr>
        <w:pStyle w:val="Bullet1GR"/>
      </w:pPr>
      <w:r>
        <w:t>торговля людьми (статья 181)</w:t>
      </w:r>
    </w:p>
    <w:p w:rsidR="002A5304" w:rsidRDefault="002A5304" w:rsidP="00DA0C5F">
      <w:pPr>
        <w:pStyle w:val="Bullet1GR"/>
      </w:pPr>
      <w:r>
        <w:t>иных преступлений, совершенных вне пределов Республики Беларусь, подлежащих преследованию на основании обязательного для Ре</w:t>
      </w:r>
      <w:r>
        <w:t>с</w:t>
      </w:r>
      <w:r>
        <w:t>публики Бел</w:t>
      </w:r>
      <w:r>
        <w:t>а</w:t>
      </w:r>
      <w:r>
        <w:t>русь международного договора</w:t>
      </w:r>
    </w:p>
    <w:p w:rsidR="002A5304" w:rsidRDefault="002A5304" w:rsidP="002A5304">
      <w:pPr>
        <w:pStyle w:val="SingleTxtGR"/>
      </w:pPr>
      <w:r>
        <w:t>225.</w:t>
      </w:r>
      <w:r w:rsidR="00DA0C5F" w:rsidRPr="00DA0C5F">
        <w:tab/>
      </w:r>
      <w:r>
        <w:t>По указанным в списке статьям лица подлежат ответственности по Уг</w:t>
      </w:r>
      <w:r>
        <w:t>о</w:t>
      </w:r>
      <w:r>
        <w:t>ловному кодексу Республики Беларусь, если они не были осуждены в ин</w:t>
      </w:r>
      <w:r>
        <w:t>о</w:t>
      </w:r>
      <w:r>
        <w:t>странном государстве и привлекаются к уголовной ответственности на терр</w:t>
      </w:r>
      <w:r>
        <w:t>и</w:t>
      </w:r>
      <w:r>
        <w:t>тории Республики Беларусь.</w:t>
      </w:r>
    </w:p>
    <w:p w:rsidR="002A5304" w:rsidRDefault="00DA0C5F" w:rsidP="002A5304">
      <w:pPr>
        <w:pStyle w:val="SingleTxtGR"/>
      </w:pPr>
      <w:r>
        <w:t>226.</w:t>
      </w:r>
      <w:r w:rsidRPr="00DA0C5F">
        <w:tab/>
      </w:r>
      <w:r w:rsidR="002A5304">
        <w:t>На основании статьи 7 Уголовного кодекса Республики Беларусь гражд</w:t>
      </w:r>
      <w:r w:rsidR="002A5304">
        <w:t>а</w:t>
      </w:r>
      <w:r w:rsidR="002A5304">
        <w:t>нин Республики Беларусь не может быть выдан иностранному государству, если иное не предусмотрено международными догов</w:t>
      </w:r>
      <w:r w:rsidR="002A5304">
        <w:t>о</w:t>
      </w:r>
      <w:r w:rsidR="002A5304">
        <w:t>рами Республики Беларусь.</w:t>
      </w:r>
    </w:p>
    <w:p w:rsidR="002A5304" w:rsidRDefault="00DA0C5F" w:rsidP="002A5304">
      <w:pPr>
        <w:pStyle w:val="SingleTxtGR"/>
      </w:pPr>
      <w:r>
        <w:t>227.</w:t>
      </w:r>
      <w:r w:rsidRPr="00DA0C5F">
        <w:tab/>
      </w:r>
      <w:r w:rsidR="002A5304">
        <w:t>Иностранный гражданин или лицо без гражданства, совершившие пр</w:t>
      </w:r>
      <w:r w:rsidR="002A5304">
        <w:t>е</w:t>
      </w:r>
      <w:r w:rsidR="002A5304">
        <w:t>ступления вне пределов Республики Беларусь и находящиеся на территории Республики Беларусь, могут быть выданы иностранному государству для пр</w:t>
      </w:r>
      <w:r w:rsidR="002A5304">
        <w:t>и</w:t>
      </w:r>
      <w:r w:rsidR="002A5304">
        <w:t>влечения к уголовной ответственности или отбывания наказания в соответствии с международным договором Республики Беларусь.</w:t>
      </w:r>
    </w:p>
    <w:p w:rsidR="002A5304" w:rsidRDefault="00DA0C5F" w:rsidP="002A5304">
      <w:pPr>
        <w:pStyle w:val="SingleTxtGR"/>
      </w:pPr>
      <w:r>
        <w:t>228.</w:t>
      </w:r>
      <w:r w:rsidRPr="00DA0C5F">
        <w:tab/>
      </w:r>
      <w:r w:rsidR="002A5304">
        <w:t>При отсутствии такого международного договора лица могут быть выд</w:t>
      </w:r>
      <w:r w:rsidR="002A5304">
        <w:t>а</w:t>
      </w:r>
      <w:r w:rsidR="002A5304">
        <w:t>ны иностранному государству на основе принципа взаимности при условии с</w:t>
      </w:r>
      <w:r w:rsidR="002A5304">
        <w:t>о</w:t>
      </w:r>
      <w:r w:rsidR="002A5304">
        <w:t>блюдения требований законодательства Республики Беларусь.</w:t>
      </w:r>
    </w:p>
    <w:p w:rsidR="002A5304" w:rsidRDefault="002A5304" w:rsidP="002A5304">
      <w:pPr>
        <w:pStyle w:val="SingleTxtGR"/>
      </w:pPr>
      <w:r>
        <w:t>229.</w:t>
      </w:r>
      <w:r w:rsidR="00DA0C5F" w:rsidRPr="00DA0C5F">
        <w:tab/>
      </w:r>
      <w:r>
        <w:t>Судимость и иные уголовно-правовые последствия совершения лицом преступления на территории иностранного государства имеют уголовно-правовое значение для решения вопроса об уголовной ответственности этого лица за преступление, совершенное на территории Республики Беларусь, в с</w:t>
      </w:r>
      <w:r>
        <w:t>о</w:t>
      </w:r>
      <w:r>
        <w:t>ответс</w:t>
      </w:r>
      <w:r>
        <w:t>т</w:t>
      </w:r>
      <w:r>
        <w:t>вии с международными договорами Республики Беларусь.</w:t>
      </w:r>
    </w:p>
    <w:p w:rsidR="002A5304" w:rsidRDefault="00DA0C5F" w:rsidP="00DA0C5F">
      <w:pPr>
        <w:pStyle w:val="H1GR"/>
      </w:pPr>
      <w:r>
        <w:rPr>
          <w:lang w:val="en-US"/>
        </w:rPr>
        <w:tab/>
      </w:r>
      <w:r w:rsidR="002A5304">
        <w:t>G.</w:t>
      </w:r>
      <w:r w:rsidRPr="00DA0C5F">
        <w:tab/>
      </w:r>
      <w:r w:rsidR="002A5304">
        <w:t>Правовое сотрудничество с другими государствами</w:t>
      </w:r>
      <w:r w:rsidR="00E41E0A" w:rsidRPr="00E41E0A">
        <w:t xml:space="preserve"> − </w:t>
      </w:r>
      <w:r w:rsidR="002A5304">
        <w:t>участниками Факультативного протокола, касающегося торговли детьми, детской проституции и детской порнографии, в отношении проведения расследований, процедуры выдачи преступников</w:t>
      </w:r>
    </w:p>
    <w:p w:rsidR="002A5304" w:rsidRDefault="00DA0C5F" w:rsidP="002A5304">
      <w:pPr>
        <w:pStyle w:val="SingleTxtGR"/>
      </w:pPr>
      <w:r>
        <w:t>230.</w:t>
      </w:r>
      <w:r w:rsidRPr="00DA0C5F">
        <w:tab/>
      </w:r>
      <w:r w:rsidR="002A5304">
        <w:t>Правовое сотрудничество с органами юстиции иностранных государств по вопросам оказания взаимной правовой помощи по уголовным делам и выд</w:t>
      </w:r>
      <w:r w:rsidR="002A5304">
        <w:t>а</w:t>
      </w:r>
      <w:r w:rsidR="002A5304">
        <w:t>че лиц с целью привлечения к уголовной ответственности или для приведения в исполнение вступившего в законную силу приговора суда, в том числе по д</w:t>
      </w:r>
      <w:r w:rsidR="002A5304">
        <w:t>е</w:t>
      </w:r>
      <w:r w:rsidR="002A5304">
        <w:t>лам, связанным с сексуальной эксплуатацией детей, осуществляется на основе межгосударстве</w:t>
      </w:r>
      <w:r w:rsidR="002A5304">
        <w:t>н</w:t>
      </w:r>
      <w:r w:rsidR="002A5304">
        <w:t xml:space="preserve">ных договоров и конвенций, участницей которых является Республика Беларусь. </w:t>
      </w:r>
    </w:p>
    <w:p w:rsidR="002A5304" w:rsidRDefault="00DA0C5F" w:rsidP="002A5304">
      <w:pPr>
        <w:pStyle w:val="SingleTxtGR"/>
      </w:pPr>
      <w:r>
        <w:t>231.</w:t>
      </w:r>
      <w:r w:rsidRPr="00DA0C5F">
        <w:tab/>
      </w:r>
      <w:r w:rsidR="002A5304">
        <w:t>В случае отсутствия договорных отношений данные вопросы рассматр</w:t>
      </w:r>
      <w:r w:rsidR="002A5304">
        <w:t>и</w:t>
      </w:r>
      <w:r w:rsidR="002A5304">
        <w:t>ваются и решаются в соответствии с положениями раздела 15 ("Международная правовая помощь по уголовным делам на основе принципа взаимности") Уг</w:t>
      </w:r>
      <w:r w:rsidR="002A5304">
        <w:t>о</w:t>
      </w:r>
      <w:r w:rsidR="002A5304">
        <w:t>ловно-процессуального кодекса Республики Беларусь.</w:t>
      </w:r>
    </w:p>
    <w:p w:rsidR="002A5304" w:rsidRDefault="00DA0C5F" w:rsidP="00DA0C5F">
      <w:pPr>
        <w:pStyle w:val="H1GR"/>
      </w:pPr>
      <w:r>
        <w:rPr>
          <w:lang w:val="en-US"/>
        </w:rPr>
        <w:tab/>
      </w:r>
      <w:r w:rsidR="002A5304">
        <w:t>H.</w:t>
      </w:r>
      <w:r w:rsidRPr="00DA0C5F">
        <w:tab/>
      </w:r>
      <w:r w:rsidR="002A5304">
        <w:t>Практика изъятия и конфискации материалов и доходов, касающихся торговли детьми, детской пр</w:t>
      </w:r>
      <w:r w:rsidR="002A5304">
        <w:t>о</w:t>
      </w:r>
      <w:r w:rsidR="002A5304">
        <w:t>ституции и детской порнографии</w:t>
      </w:r>
    </w:p>
    <w:p w:rsidR="002A5304" w:rsidRDefault="00DA0C5F" w:rsidP="002A5304">
      <w:pPr>
        <w:pStyle w:val="SingleTxtGR"/>
      </w:pPr>
      <w:r>
        <w:t>232.</w:t>
      </w:r>
      <w:r w:rsidRPr="00DA0C5F">
        <w:tab/>
      </w:r>
      <w:r w:rsidR="002A5304">
        <w:t>Уголовный кодекс Республики Беларусь в качестве дополнительного н</w:t>
      </w:r>
      <w:r w:rsidR="002A5304">
        <w:t>а</w:t>
      </w:r>
      <w:r w:rsidR="002A5304">
        <w:t>казания к лицу, совершившему преступление, предусматривает конфискацию имущества, которая состоит в принудительном безвозмездном изъятии в собс</w:t>
      </w:r>
      <w:r w:rsidR="002A5304">
        <w:t>т</w:t>
      </w:r>
      <w:r w:rsidR="002A5304">
        <w:t>венность государства всего или части имущества, являющегося собственн</w:t>
      </w:r>
      <w:r w:rsidR="002A5304">
        <w:t>о</w:t>
      </w:r>
      <w:r w:rsidR="002A5304">
        <w:t>стью осужденного (статьи 48 и 61 Уголовного кодекса Республики Беларусь).</w:t>
      </w:r>
    </w:p>
    <w:p w:rsidR="002A5304" w:rsidRDefault="00DA0C5F" w:rsidP="002A5304">
      <w:pPr>
        <w:pStyle w:val="SingleTxtGR"/>
      </w:pPr>
      <w:r>
        <w:t>233.</w:t>
      </w:r>
      <w:r w:rsidRPr="00DA0C5F">
        <w:tab/>
      </w:r>
      <w:r w:rsidR="002A5304">
        <w:t>Конфискация имущества устанавливается за тяжкие и особо тяжкие пр</w:t>
      </w:r>
      <w:r w:rsidR="002A5304">
        <w:t>е</w:t>
      </w:r>
      <w:r w:rsidR="002A5304">
        <w:t>ступления, совершенные из корыстных побуждений, и может быть назначена судом только в случаях, предусмотренных соответствующими статьями Уголо</w:t>
      </w:r>
      <w:r w:rsidR="002A5304">
        <w:t>в</w:t>
      </w:r>
      <w:r w:rsidR="002A5304">
        <w:t>ного кодекса Республики Беларусь. Общая конфискация является видом наказ</w:t>
      </w:r>
      <w:r w:rsidR="002A5304">
        <w:t>а</w:t>
      </w:r>
      <w:r w:rsidR="002A5304">
        <w:t>ния.</w:t>
      </w:r>
    </w:p>
    <w:p w:rsidR="002A5304" w:rsidRDefault="002A5304" w:rsidP="002A5304">
      <w:pPr>
        <w:pStyle w:val="SingleTxtGR"/>
      </w:pPr>
      <w:r>
        <w:t>234.</w:t>
      </w:r>
      <w:r w:rsidR="00DA0C5F" w:rsidRPr="00DA0C5F">
        <w:tab/>
      </w:r>
      <w:r>
        <w:t>Белорусское уголовное законодательство предусматривает еще и спец</w:t>
      </w:r>
      <w:r>
        <w:t>и</w:t>
      </w:r>
      <w:r>
        <w:t>альную конфискацию, которая является уголовно-процессуальным действием, направленным на изъятие у осужденного орудий и средств совершения прест</w:t>
      </w:r>
      <w:r>
        <w:t>у</w:t>
      </w:r>
      <w:r>
        <w:t>пления, денег и ценностей, добытых преступным путем, вещей и предметов, изъятых из гражданского оборота.</w:t>
      </w:r>
    </w:p>
    <w:p w:rsidR="002A5304" w:rsidRDefault="00DA0C5F" w:rsidP="002A5304">
      <w:pPr>
        <w:pStyle w:val="SingleTxtGR"/>
      </w:pPr>
      <w:r>
        <w:t>235.</w:t>
      </w:r>
      <w:r w:rsidRPr="00DA0C5F">
        <w:tab/>
      </w:r>
      <w:r w:rsidR="002A5304">
        <w:t>Согласно части 6 статьи 61 Уголовного кодекса Республики Беларусь н</w:t>
      </w:r>
      <w:r w:rsidR="002A5304">
        <w:t>е</w:t>
      </w:r>
      <w:r w:rsidR="002A5304">
        <w:t>зависимо от категории преступления и вида назначенного наказания примен</w:t>
      </w:r>
      <w:r w:rsidR="002A5304">
        <w:t>я</w:t>
      </w:r>
      <w:r w:rsidR="002A5304">
        <w:t>ется специальная конфискация, которая состоит в принудительном безвозмез</w:t>
      </w:r>
      <w:r w:rsidR="002A5304">
        <w:t>д</w:t>
      </w:r>
      <w:r w:rsidR="002A5304">
        <w:t>ном изъятии в собственность государства орудий и средств совершения прест</w:t>
      </w:r>
      <w:r w:rsidR="002A5304">
        <w:t>у</w:t>
      </w:r>
      <w:r w:rsidR="002A5304">
        <w:t>пления, принадлежащих осужденному; вещей, изъятых из оборота; имущества, приобретенного преступным путем, а также предметов, которые непосредс</w:t>
      </w:r>
      <w:r w:rsidR="002A5304">
        <w:t>т</w:t>
      </w:r>
      <w:r w:rsidR="002A5304">
        <w:t>венно связаны с преступлением, если они не подлежат возврату потерпевшему или иному лицу.</w:t>
      </w:r>
    </w:p>
    <w:p w:rsidR="002A5304" w:rsidRDefault="00DA0C5F" w:rsidP="00DA0C5F">
      <w:pPr>
        <w:pStyle w:val="HChGR"/>
      </w:pPr>
      <w:r>
        <w:rPr>
          <w:lang w:val="en-US"/>
        </w:rPr>
        <w:tab/>
      </w:r>
      <w:r>
        <w:t>VI.</w:t>
      </w:r>
      <w:r w:rsidRPr="00DA0C5F">
        <w:tab/>
      </w:r>
      <w:r w:rsidR="002A5304">
        <w:t>З</w:t>
      </w:r>
      <w:r>
        <w:t>ащита прав жерт</w:t>
      </w:r>
      <w:r w:rsidR="00E41E0A">
        <w:t>в</w:t>
      </w:r>
    </w:p>
    <w:p w:rsidR="002A5304" w:rsidRDefault="00DA0C5F" w:rsidP="00DA0C5F">
      <w:pPr>
        <w:pStyle w:val="H1GR"/>
      </w:pPr>
      <w:r>
        <w:rPr>
          <w:lang w:val="en-US"/>
        </w:rPr>
        <w:tab/>
      </w:r>
      <w:r w:rsidR="002A5304">
        <w:t>A.</w:t>
      </w:r>
      <w:r w:rsidRPr="00DA0C5F">
        <w:tab/>
      </w:r>
      <w:r w:rsidR="002A5304">
        <w:t>Обеспечение прав и наилучших интересов детей, ставших жертвами практики, запрещенной Факультативным протоколом, касающимся торговли детьми, детской проституции и детской порнографии</w:t>
      </w:r>
    </w:p>
    <w:p w:rsidR="002A5304" w:rsidRDefault="00DA0C5F" w:rsidP="002A5304">
      <w:pPr>
        <w:pStyle w:val="SingleTxtGR"/>
      </w:pPr>
      <w:r>
        <w:t>236.</w:t>
      </w:r>
      <w:r w:rsidRPr="00DA0C5F">
        <w:tab/>
      </w:r>
      <w:r w:rsidR="002A5304">
        <w:t>Статья 430 Уголовно-процессуального кодекса Республики Беларусь предписывает, что "дела о преступлениях несовершеннолетних подлежат ра</w:t>
      </w:r>
      <w:r w:rsidR="002A5304">
        <w:t>с</w:t>
      </w:r>
      <w:r w:rsidR="002A5304">
        <w:t>смотрению специальными судами по делам несоверше</w:t>
      </w:r>
      <w:r w:rsidR="002A5304">
        <w:t>н</w:t>
      </w:r>
      <w:r w:rsidR="002A5304">
        <w:t xml:space="preserve">нолетних либо судьями, имеющими специальную подготовку". </w:t>
      </w:r>
    </w:p>
    <w:p w:rsidR="002A5304" w:rsidRDefault="00DA0C5F" w:rsidP="002A5304">
      <w:pPr>
        <w:pStyle w:val="SingleTxtGR"/>
      </w:pPr>
      <w:r>
        <w:t>237.</w:t>
      </w:r>
      <w:r w:rsidRPr="00DA0C5F">
        <w:tab/>
      </w:r>
      <w:r w:rsidR="002A5304">
        <w:t>Положения о создании специализированных судов по делам несоверше</w:t>
      </w:r>
      <w:r w:rsidR="002A5304">
        <w:t>н</w:t>
      </w:r>
      <w:r w:rsidR="002A5304">
        <w:t>нолетних, а также разр</w:t>
      </w:r>
      <w:r w:rsidR="002A5304">
        <w:t>а</w:t>
      </w:r>
      <w:r w:rsidR="002A5304">
        <w:t>ботка в этих целях соответствующего нормативного правового акта предусмотрены в рамках основополагающих национальных д</w:t>
      </w:r>
      <w:r w:rsidR="002A5304">
        <w:t>о</w:t>
      </w:r>
      <w:r w:rsidR="002A5304">
        <w:t>кументов в области защиты детей, в частности, Национального плана дейс</w:t>
      </w:r>
      <w:r w:rsidR="002A5304">
        <w:t>т</w:t>
      </w:r>
      <w:r w:rsidR="002A5304">
        <w:t>вий по улучшению положения детей и охране их прав на 2004-2010 годы (утве</w:t>
      </w:r>
      <w:r w:rsidR="002A5304">
        <w:t>р</w:t>
      </w:r>
      <w:r w:rsidR="002A5304">
        <w:t>жден постановлением № 1661 Совета Министров Республики Беларусь от 18</w:t>
      </w:r>
      <w:r>
        <w:rPr>
          <w:lang w:val="en-US"/>
        </w:rPr>
        <w:t> </w:t>
      </w:r>
      <w:r w:rsidR="002A5304">
        <w:t>декабря 2003 года).</w:t>
      </w:r>
    </w:p>
    <w:p w:rsidR="002A5304" w:rsidRDefault="002A5304" w:rsidP="002A5304">
      <w:pPr>
        <w:pStyle w:val="SingleTxtGR"/>
      </w:pPr>
      <w:r>
        <w:t>238.</w:t>
      </w:r>
      <w:r w:rsidR="00DA0C5F" w:rsidRPr="00DA0C5F">
        <w:tab/>
      </w:r>
      <w:r>
        <w:t>В системе общих судов уголовные дела в отношении несовершенноле</w:t>
      </w:r>
      <w:r>
        <w:t>т</w:t>
      </w:r>
      <w:r>
        <w:t>них рассматриваются наиболее опытными судьями. Этот принцип также собл</w:t>
      </w:r>
      <w:r>
        <w:t>ю</w:t>
      </w:r>
      <w:r>
        <w:t>дается при рассмотрении дел, касающихся усыно</w:t>
      </w:r>
      <w:r>
        <w:t>в</w:t>
      </w:r>
      <w:r>
        <w:t>ления (удочерения) ребенка.</w:t>
      </w:r>
    </w:p>
    <w:p w:rsidR="002A5304" w:rsidRDefault="00DA0C5F" w:rsidP="002A5304">
      <w:pPr>
        <w:pStyle w:val="SingleTxtGR"/>
      </w:pPr>
      <w:r>
        <w:t>239.</w:t>
      </w:r>
      <w:r w:rsidRPr="00DA0C5F">
        <w:tab/>
      </w:r>
      <w:r w:rsidR="002A5304">
        <w:t>В соответствии со статьей 221 Уголовно-процессуального кодекса Ре</w:t>
      </w:r>
      <w:r w:rsidR="002A5304">
        <w:t>с</w:t>
      </w:r>
      <w:r w:rsidR="002A5304">
        <w:t>публики Беларусь при допросе несовершеннолетних потерпевшего и свидетеля в возрасте до четырнадцати лет педагог или психолог участвуют обязательно, а от четырнадцати до шестнадцати лет - по усмотрению следователя, дознават</w:t>
      </w:r>
      <w:r w:rsidR="002A5304">
        <w:t>е</w:t>
      </w:r>
      <w:r w:rsidR="002A5304">
        <w:t>ля. При допросе несовершеннолетних потерпевшего и свидетеля могут учас</w:t>
      </w:r>
      <w:r w:rsidR="002A5304">
        <w:t>т</w:t>
      </w:r>
      <w:r w:rsidR="002A5304">
        <w:t>вовать их родители или другие законные представители.</w:t>
      </w:r>
    </w:p>
    <w:p w:rsidR="002A5304" w:rsidRDefault="00DA0C5F" w:rsidP="002A5304">
      <w:pPr>
        <w:pStyle w:val="SingleTxtGR"/>
      </w:pPr>
      <w:r>
        <w:t>240.</w:t>
      </w:r>
      <w:r w:rsidRPr="00DA0C5F">
        <w:tab/>
      </w:r>
      <w:r w:rsidR="002A5304">
        <w:t>При допросе несовершеннолетних подозреваемого или обвиняемого уч</w:t>
      </w:r>
      <w:r w:rsidR="002A5304">
        <w:t>а</w:t>
      </w:r>
      <w:r w:rsidR="002A5304">
        <w:t>стие педагога или психолога обязательно. Их допрос не может продолжаться без перерыва более двух часов, а в общей сложности - более четырех часов в день.</w:t>
      </w:r>
    </w:p>
    <w:p w:rsidR="002A5304" w:rsidRDefault="00DA0C5F" w:rsidP="002A5304">
      <w:pPr>
        <w:pStyle w:val="SingleTxtGR"/>
      </w:pPr>
      <w:r>
        <w:t>241.</w:t>
      </w:r>
      <w:r w:rsidRPr="00DA0C5F">
        <w:tab/>
      </w:r>
      <w:r w:rsidR="002A5304">
        <w:t>Законодательно уголовная ответственность в Республике Беларусь наст</w:t>
      </w:r>
      <w:r w:rsidR="002A5304">
        <w:t>у</w:t>
      </w:r>
      <w:r w:rsidR="002A5304">
        <w:t>пает с 16 лет (в виде исключения - с 14 лет за небольшой круг преступлений, перечисленных в части 2 статьи 27 Уголовного кодекса Республики Беларусь, общественная опасность которых хорошо понятна несовершеннолетнему, до</w:t>
      </w:r>
      <w:r w:rsidR="002A5304">
        <w:t>с</w:t>
      </w:r>
      <w:r w:rsidR="002A5304">
        <w:t>тигшему этого возраста). Не подлежит уголовной ответственности несове</w:t>
      </w:r>
      <w:r w:rsidR="002A5304">
        <w:t>р</w:t>
      </w:r>
      <w:r w:rsidR="002A5304">
        <w:t>шеннолетнее лицо, кот</w:t>
      </w:r>
      <w:r w:rsidR="002A5304">
        <w:t>о</w:t>
      </w:r>
      <w:r w:rsidR="002A5304">
        <w:t>рое достигло предусмотренного частями первой или второй настоящей статьи возраста, если будет установлено, что вследствие о</w:t>
      </w:r>
      <w:r w:rsidR="002A5304">
        <w:t>т</w:t>
      </w:r>
      <w:r w:rsidR="002A5304">
        <w:t>ставания в умственном развитии, не связанного с болезненным психическим расстройством, оно во время совершения общественно опасного деяния было не способно сознавать фактический характер или общественную опасность своего деяния.</w:t>
      </w:r>
    </w:p>
    <w:p w:rsidR="002A5304" w:rsidRDefault="00DA0C5F" w:rsidP="002A5304">
      <w:pPr>
        <w:pStyle w:val="SingleTxtGR"/>
      </w:pPr>
      <w:r>
        <w:t>242.</w:t>
      </w:r>
      <w:r w:rsidRPr="00DA0C5F">
        <w:tab/>
      </w:r>
      <w:r w:rsidR="002A5304">
        <w:t>Потерпевшие и свидетели в возрасте до шестнадцати лет не предупре</w:t>
      </w:r>
      <w:r w:rsidR="002A5304">
        <w:t>ж</w:t>
      </w:r>
      <w:r w:rsidR="002A5304">
        <w:t>даются об ответственности за отказ или уклонение от дачи показаний и за дачу заведомо ложных показаний, им лишь указывается на необходимость говорить только правду. Несовершеннолетним потерпевшему и свидетелю разъясн</w:t>
      </w:r>
      <w:r w:rsidR="002A5304">
        <w:t>я</w:t>
      </w:r>
      <w:r w:rsidR="002A5304">
        <w:t>ются право отказа от дачи показаний, уличающих в совершении преступления их с</w:t>
      </w:r>
      <w:r w:rsidR="002A5304">
        <w:t>а</w:t>
      </w:r>
      <w:r w:rsidR="002A5304">
        <w:t>мих, членов семьи и близких родственников, а также другие процессуальные права и обязанности, предусмотренные стать</w:t>
      </w:r>
      <w:r w:rsidR="002A5304">
        <w:t>я</w:t>
      </w:r>
      <w:r w:rsidR="002A5304">
        <w:t>ми 50 и 60 Уголовно-процессуального кодекса Республики Беларусь, о чем делается отметка в прот</w:t>
      </w:r>
      <w:r w:rsidR="002A5304">
        <w:t>о</w:t>
      </w:r>
      <w:r w:rsidR="002A5304">
        <w:t>коле допроса, которая удостоверяется их подписью.</w:t>
      </w:r>
    </w:p>
    <w:p w:rsidR="002A5304" w:rsidRDefault="002A5304" w:rsidP="002A5304">
      <w:pPr>
        <w:pStyle w:val="SingleTxtGR"/>
      </w:pPr>
      <w:r>
        <w:t>243.</w:t>
      </w:r>
      <w:r w:rsidR="00DA0C5F" w:rsidRPr="00DA0C5F">
        <w:tab/>
      </w:r>
      <w:r>
        <w:t>Участвующим при допросе лицам разъясняется право делать подлеж</w:t>
      </w:r>
      <w:r>
        <w:t>а</w:t>
      </w:r>
      <w:r>
        <w:t>щие занесению в протокол замечания о нарушении прав и законных интересов до</w:t>
      </w:r>
      <w:r>
        <w:t>п</w:t>
      </w:r>
      <w:r>
        <w:t>рашиваемых несовершеннолетних, а также с разрешения следователя, дознав</w:t>
      </w:r>
      <w:r>
        <w:t>а</w:t>
      </w:r>
      <w:r>
        <w:t>теля задавать вопросы допрашиваемому несовершеннолетнему. Следователь, дознаватель вправе отвести вопрос, но должны занести его в протокол и указать причину отвода.</w:t>
      </w:r>
    </w:p>
    <w:p w:rsidR="002A5304" w:rsidRDefault="002A5304" w:rsidP="002A5304">
      <w:pPr>
        <w:pStyle w:val="SingleTxtGR"/>
      </w:pPr>
      <w:r>
        <w:t>244.</w:t>
      </w:r>
      <w:r w:rsidR="00DA0C5F" w:rsidRPr="00DA0C5F">
        <w:tab/>
      </w:r>
      <w:r>
        <w:t>В соответствии со статьей 56 Уголовно-процессуального кодекса Респу</w:t>
      </w:r>
      <w:r>
        <w:t>б</w:t>
      </w:r>
      <w:r>
        <w:t>лики Беларусь законными представителями несовершеннолетних потерпевш</w:t>
      </w:r>
      <w:r>
        <w:t>е</w:t>
      </w:r>
      <w:r>
        <w:t>го, а также подозреваемого (обвиняемого, лица, совершившего общественно опасное деяние) являются их родители, усыновители, опекуны или попечит</w:t>
      </w:r>
      <w:r>
        <w:t>е</w:t>
      </w:r>
      <w:r>
        <w:t>ли. Они являются ответственными лицами по информированию ребенка на всех стадиях судопроизводства. Законными представителями не могут быть лица, признанные недееспособными.</w:t>
      </w:r>
    </w:p>
    <w:p w:rsidR="002A5304" w:rsidRDefault="002A5304" w:rsidP="002A5304">
      <w:pPr>
        <w:pStyle w:val="SingleTxtGR"/>
      </w:pPr>
      <w:r>
        <w:t>245.</w:t>
      </w:r>
      <w:r w:rsidR="00DA0C5F" w:rsidRPr="00DA0C5F">
        <w:tab/>
      </w:r>
      <w:r>
        <w:t>При отсутствии у несовершеннолетних потерпевшего, а также подозр</w:t>
      </w:r>
      <w:r>
        <w:t>е</w:t>
      </w:r>
      <w:r>
        <w:t>ваемого (обвиняемого, лица, совершившего общественно опасное деяние) з</w:t>
      </w:r>
      <w:r>
        <w:t>а</w:t>
      </w:r>
      <w:r>
        <w:t>конного представителя из числа указанных выше лиц орган, ведущий уголо</w:t>
      </w:r>
      <w:r>
        <w:t>в</w:t>
      </w:r>
      <w:r>
        <w:t>ный процесс, признает их законным представителем орган опеки и попечител</w:t>
      </w:r>
      <w:r>
        <w:t>ь</w:t>
      </w:r>
      <w:r>
        <w:t>ства.</w:t>
      </w:r>
    </w:p>
    <w:p w:rsidR="002A5304" w:rsidRDefault="002A5304" w:rsidP="002A5304">
      <w:pPr>
        <w:pStyle w:val="SingleTxtGR"/>
      </w:pPr>
      <w:r>
        <w:t>246.</w:t>
      </w:r>
      <w:r w:rsidR="00DA0C5F" w:rsidRPr="00DA0C5F">
        <w:tab/>
      </w:r>
      <w:r>
        <w:t>В соответствии со статьей 45 Уголовно-процессуального кодекса Респу</w:t>
      </w:r>
      <w:r>
        <w:t>б</w:t>
      </w:r>
      <w:r>
        <w:t>лики Беларусь участие з</w:t>
      </w:r>
      <w:r>
        <w:t>а</w:t>
      </w:r>
      <w:r>
        <w:t>щитника в производстве по материалам и уголовному делу обязательно, если подозреваемый или обвиняемый являются несоверше</w:t>
      </w:r>
      <w:r>
        <w:t>н</w:t>
      </w:r>
      <w:r>
        <w:t>нолетними.</w:t>
      </w:r>
    </w:p>
    <w:p w:rsidR="002A5304" w:rsidRDefault="002A5304" w:rsidP="002A5304">
      <w:pPr>
        <w:pStyle w:val="SingleTxtGR"/>
      </w:pPr>
      <w:r>
        <w:t>247.</w:t>
      </w:r>
      <w:r w:rsidR="00DA0C5F" w:rsidRPr="00DA0C5F">
        <w:tab/>
      </w:r>
      <w:r>
        <w:t>Если защитник не приглашен самим подозреваемым, обвиняемым, их з</w:t>
      </w:r>
      <w:r>
        <w:t>а</w:t>
      </w:r>
      <w:r>
        <w:t>конными представителями, а также другими лицами по их поручению, органы уголовного преследования и суд обязаны обеспечить участие защитника в пр</w:t>
      </w:r>
      <w:r>
        <w:t>о</w:t>
      </w:r>
      <w:r>
        <w:t>изводстве по уголовному делу. В этих случаях постановление органа дознания, дознавателя, следователя, прокурора, судьи или определение суда об участии защитника являются обязательными для коллегии адвокатов (юридической ко</w:t>
      </w:r>
      <w:r>
        <w:t>н</w:t>
      </w:r>
      <w:r>
        <w:t>сультации).</w:t>
      </w:r>
    </w:p>
    <w:p w:rsidR="002A5304" w:rsidRDefault="002A5304" w:rsidP="002A5304">
      <w:pPr>
        <w:pStyle w:val="SingleTxtGR"/>
      </w:pPr>
      <w:r>
        <w:t>248.</w:t>
      </w:r>
      <w:r w:rsidR="00DA0C5F" w:rsidRPr="00DA0C5F">
        <w:tab/>
      </w:r>
      <w:r>
        <w:t>Если лицо (в том числе и ребенок) совершило запрещенное Уголовным кодексом Республики Беларусь общественно опасное деяние в силу обсто</w:t>
      </w:r>
      <w:r>
        <w:t>я</w:t>
      </w:r>
      <w:r>
        <w:t>тельств совершенного в отношении него преступления (в том числе и пред</w:t>
      </w:r>
      <w:r>
        <w:t>у</w:t>
      </w:r>
      <w:r>
        <w:t>смотренного статьями 171, 1711, 181, 1811, 182, 187 Уголовного кодекса Ре</w:t>
      </w:r>
      <w:r>
        <w:t>с</w:t>
      </w:r>
      <w:r>
        <w:t>публики Бел</w:t>
      </w:r>
      <w:r>
        <w:t>а</w:t>
      </w:r>
      <w:r>
        <w:t>русь), то имеет место действие, совершенное в состоянии крайней необходимости. В соответствии со статьей 36 Уголовного кодекса Республики Беларусь не является преступлением действие, совершенное в состоянии кра</w:t>
      </w:r>
      <w:r>
        <w:t>й</w:t>
      </w:r>
      <w:r>
        <w:t>ней необходимости, то есть для предотвращения или устранения опасности, н</w:t>
      </w:r>
      <w:r>
        <w:t>е</w:t>
      </w:r>
      <w:r>
        <w:t>посредственно угрожающей личности, правам и законным интересам данного лица или других лиц, интересам общества или государства, если эта опасность при данных обстоятельствах не могла быть устранена другими средствами и если причиненный вред является менее значительным, чем предотвраще</w:t>
      </w:r>
      <w:r>
        <w:t>н</w:t>
      </w:r>
      <w:r>
        <w:t>ный.</w:t>
      </w:r>
    </w:p>
    <w:p w:rsidR="002A5304" w:rsidRDefault="002A5304" w:rsidP="002A5304">
      <w:pPr>
        <w:pStyle w:val="SingleTxtGR"/>
      </w:pPr>
      <w:r>
        <w:t>249.</w:t>
      </w:r>
      <w:r w:rsidR="006B69E1" w:rsidRPr="006B69E1">
        <w:tab/>
      </w:r>
      <w:r>
        <w:t>Кроме этого, по законодательству Республики Беларусь к жертвам то</w:t>
      </w:r>
      <w:r>
        <w:t>р</w:t>
      </w:r>
      <w:r>
        <w:t>говли людьми не применяются депортация и иные меры административной о</w:t>
      </w:r>
      <w:r>
        <w:t>т</w:t>
      </w:r>
      <w:r>
        <w:t>ветственности за деяния, являющиеся правонарушениями, если они были с</w:t>
      </w:r>
      <w:r>
        <w:t>о</w:t>
      </w:r>
      <w:r>
        <w:t>вершены в силу обстоятельств совершенного в отношении жертвы торговли людьми преступления.</w:t>
      </w:r>
    </w:p>
    <w:p w:rsidR="002A5304" w:rsidRDefault="002A5304" w:rsidP="002A5304">
      <w:pPr>
        <w:pStyle w:val="SingleTxtGR"/>
      </w:pPr>
      <w:r>
        <w:t>250.</w:t>
      </w:r>
      <w:r w:rsidR="006B69E1" w:rsidRPr="006B69E1">
        <w:tab/>
      </w:r>
      <w:r>
        <w:t>Согласно законодательству Республики Беларусь ребенок, наряду со взрослыми, вправе сам выражать свои мнения, потребности и проблемы на всех стадиях судопроизводства. Помощь ему в этом оказывают его законные пре</w:t>
      </w:r>
      <w:r>
        <w:t>д</w:t>
      </w:r>
      <w:r>
        <w:t>ставители.</w:t>
      </w:r>
    </w:p>
    <w:p w:rsidR="002A5304" w:rsidRDefault="002A5304" w:rsidP="002A5304">
      <w:pPr>
        <w:pStyle w:val="SingleTxtGR"/>
      </w:pPr>
      <w:r>
        <w:t>251.</w:t>
      </w:r>
      <w:r w:rsidR="006B69E1" w:rsidRPr="006B69E1">
        <w:tab/>
      </w:r>
      <w:r>
        <w:t>Кроме того, Уголовно-процессуальным кодексом Республики Беларусь регулируются меры по обеспечению безопасности участников уголовного пр</w:t>
      </w:r>
      <w:r>
        <w:t>о</w:t>
      </w:r>
      <w:r>
        <w:t>цесса (статьи 65 – 75). Они включают в себя:</w:t>
      </w:r>
    </w:p>
    <w:p w:rsidR="002A5304" w:rsidRDefault="002A5304" w:rsidP="006B69E1">
      <w:pPr>
        <w:pStyle w:val="Bullet1GR"/>
      </w:pPr>
      <w:r>
        <w:t>неразглашение сведений о личности</w:t>
      </w:r>
    </w:p>
    <w:p w:rsidR="002A5304" w:rsidRDefault="002A5304" w:rsidP="006B69E1">
      <w:pPr>
        <w:pStyle w:val="Bullet1GR"/>
      </w:pPr>
      <w:r>
        <w:t>освобождение от явки в судебное заседание</w:t>
      </w:r>
    </w:p>
    <w:p w:rsidR="002A5304" w:rsidRDefault="002A5304" w:rsidP="006B69E1">
      <w:pPr>
        <w:pStyle w:val="Bullet1GR"/>
      </w:pPr>
      <w:r>
        <w:t>закрытое судебное заседание</w:t>
      </w:r>
    </w:p>
    <w:p w:rsidR="002A5304" w:rsidRDefault="002A5304" w:rsidP="006B69E1">
      <w:pPr>
        <w:pStyle w:val="Bullet1GR"/>
      </w:pPr>
      <w:r>
        <w:t>использование технических средств контроля</w:t>
      </w:r>
    </w:p>
    <w:p w:rsidR="002A5304" w:rsidRDefault="002A5304" w:rsidP="006B69E1">
      <w:pPr>
        <w:pStyle w:val="Bullet1GR"/>
      </w:pPr>
      <w:r>
        <w:t>прослушивание переговоров, ведущихся с использованием технических средств связи, и иных п</w:t>
      </w:r>
      <w:r>
        <w:t>е</w:t>
      </w:r>
      <w:r>
        <w:t>реговоров</w:t>
      </w:r>
    </w:p>
    <w:p w:rsidR="002A5304" w:rsidRDefault="002A5304" w:rsidP="006B69E1">
      <w:pPr>
        <w:pStyle w:val="Bullet1GR"/>
      </w:pPr>
      <w:r>
        <w:t>личная охрана, охрана жилища и имущества</w:t>
      </w:r>
    </w:p>
    <w:p w:rsidR="002A5304" w:rsidRDefault="002A5304" w:rsidP="006B69E1">
      <w:pPr>
        <w:pStyle w:val="Bullet1GR"/>
      </w:pPr>
      <w:r>
        <w:t>изменение паспортных данных и замена документов</w:t>
      </w:r>
    </w:p>
    <w:p w:rsidR="002A5304" w:rsidRDefault="002A5304" w:rsidP="006B69E1">
      <w:pPr>
        <w:pStyle w:val="Bullet1GR"/>
      </w:pPr>
      <w:r>
        <w:t>запрет на выдачу сведений</w:t>
      </w:r>
    </w:p>
    <w:p w:rsidR="002A5304" w:rsidRDefault="002A5304" w:rsidP="002A5304">
      <w:pPr>
        <w:pStyle w:val="SingleTxtGR"/>
      </w:pPr>
      <w:r>
        <w:t>252.</w:t>
      </w:r>
      <w:r w:rsidR="006B69E1" w:rsidRPr="006B69E1">
        <w:tab/>
      </w:r>
      <w:r>
        <w:t>Повышенная юридическая охрана несовершеннолетних имеет место н</w:t>
      </w:r>
      <w:r>
        <w:t>е</w:t>
      </w:r>
      <w:r>
        <w:t>зависимо от их правового положения (подозреваемого, обвиняемого, осужде</w:t>
      </w:r>
      <w:r>
        <w:t>н</w:t>
      </w:r>
      <w:r>
        <w:t>ного, свидетеля, потерпевшего) или от тяжести содеянного. Охранительный режим выражается в прямом протекционизме, т.е. в провозглашении в законе привилегий для всей возрастной группы несовершеннолетних. Для несове</w:t>
      </w:r>
      <w:r>
        <w:t>р</w:t>
      </w:r>
      <w:r>
        <w:t>шеннолетнего предусмотрен режим двойного представительства его интер</w:t>
      </w:r>
      <w:r>
        <w:t>е</w:t>
      </w:r>
      <w:r>
        <w:t>сов</w:t>
      </w:r>
      <w:r w:rsidR="006B69E1">
        <w:rPr>
          <w:lang w:val="en-US"/>
        </w:rPr>
        <w:t> </w:t>
      </w:r>
      <w:r>
        <w:t>– одновременное участие в процессе защитника (адвоката) и законного пре</w:t>
      </w:r>
      <w:r>
        <w:t>д</w:t>
      </w:r>
      <w:r>
        <w:t xml:space="preserve">ставителя. </w:t>
      </w:r>
    </w:p>
    <w:p w:rsidR="002A5304" w:rsidRDefault="006B69E1" w:rsidP="002A5304">
      <w:pPr>
        <w:pStyle w:val="SingleTxtGR"/>
      </w:pPr>
      <w:r>
        <w:t>253.</w:t>
      </w:r>
      <w:r w:rsidRPr="006B69E1">
        <w:tab/>
      </w:r>
      <w:r w:rsidR="002A5304">
        <w:t>Уголовно-процессуальный кодекс Республики Беларусь предоставляет подозреваемому и обвиняемому, в том числе и несовершеннолетним, дополн</w:t>
      </w:r>
      <w:r w:rsidR="002A5304">
        <w:t>и</w:t>
      </w:r>
      <w:r w:rsidR="002A5304">
        <w:t>тельные права, которые направлены на повышение эффективности охраны их законных интересов. Указанные лица имеют право в случае их задержания или заключения под стражу получить до начала первого допроса бесплатную юр</w:t>
      </w:r>
      <w:r w:rsidR="002A5304">
        <w:t>и</w:t>
      </w:r>
      <w:r w:rsidR="002A5304">
        <w:t>дическую консульт</w:t>
      </w:r>
      <w:r w:rsidR="002A5304">
        <w:t>а</w:t>
      </w:r>
      <w:r w:rsidR="002A5304">
        <w:t>цию адвоката, а также беспрепятственно общаться со своим защитником наедине и конфиденциально без ограничения количества и пр</w:t>
      </w:r>
      <w:r w:rsidR="002A5304">
        <w:t>о</w:t>
      </w:r>
      <w:r w:rsidR="002A5304">
        <w:t>должительности бесед (статьи 41 и 43 Уголовно-процессуального к</w:t>
      </w:r>
      <w:r w:rsidR="002A5304">
        <w:t>о</w:t>
      </w:r>
      <w:r w:rsidR="002A5304">
        <w:t>декса).</w:t>
      </w:r>
    </w:p>
    <w:p w:rsidR="002A5304" w:rsidRDefault="006B69E1" w:rsidP="006B69E1">
      <w:pPr>
        <w:pStyle w:val="H1GR"/>
      </w:pPr>
      <w:r>
        <w:rPr>
          <w:lang w:val="en-US"/>
        </w:rPr>
        <w:tab/>
      </w:r>
      <w:r w:rsidR="002A5304">
        <w:t>B.</w:t>
      </w:r>
      <w:r w:rsidRPr="006B69E1">
        <w:tab/>
      </w:r>
      <w:r w:rsidR="002A5304">
        <w:t>Установление возраста жертвы</w:t>
      </w:r>
    </w:p>
    <w:p w:rsidR="002A5304" w:rsidRDefault="006B69E1" w:rsidP="002A5304">
      <w:pPr>
        <w:pStyle w:val="SingleTxtGR"/>
      </w:pPr>
      <w:r>
        <w:t>254.</w:t>
      </w:r>
      <w:r w:rsidRPr="006B69E1">
        <w:tab/>
      </w:r>
      <w:r w:rsidR="002A5304">
        <w:t>При обнаружении признаков преступления, даже в тех случаях, когда подлинный возраст жертвы не установлен, по законодательству Республики Б</w:t>
      </w:r>
      <w:r w:rsidR="002A5304">
        <w:t>е</w:t>
      </w:r>
      <w:r w:rsidR="002A5304">
        <w:t>ларусь возбуждается уголовное дело. Установление факта несовершеннолетия жертвы ведет к существенному ужесточению уголовной ответственности в о</w:t>
      </w:r>
      <w:r w:rsidR="002A5304">
        <w:t>т</w:t>
      </w:r>
      <w:r w:rsidR="002A5304">
        <w:t>ношении лица, совершившего преступление.</w:t>
      </w:r>
    </w:p>
    <w:p w:rsidR="002A5304" w:rsidRDefault="006B69E1" w:rsidP="002A5304">
      <w:pPr>
        <w:pStyle w:val="SingleTxtGR"/>
      </w:pPr>
      <w:r>
        <w:t>255.</w:t>
      </w:r>
      <w:r w:rsidRPr="006B69E1">
        <w:tab/>
      </w:r>
      <w:r w:rsidR="002A5304">
        <w:t>Если отсутствует документальное подтверждение даты рождения жертвы и есть основания считать жертву ребенком, то для определения ее возраста пр</w:t>
      </w:r>
      <w:r w:rsidR="002A5304">
        <w:t>о</w:t>
      </w:r>
      <w:r w:rsidR="002A5304">
        <w:t>водится психолого-психиатрическая экспертиза (один из видов медицинских судебных экспертиз). При этом днем рождения следует считать последний день того года, который назван экспертами, а при определении минимального и ма</w:t>
      </w:r>
      <w:r w:rsidR="002A5304">
        <w:t>к</w:t>
      </w:r>
      <w:r w:rsidR="002A5304">
        <w:t>симального колич</w:t>
      </w:r>
      <w:r w:rsidR="002A5304">
        <w:t>е</w:t>
      </w:r>
      <w:r w:rsidR="002A5304">
        <w:t>ства лет жертвы органу уголовного преследования и суду следует исходить из предполагаемого экспе</w:t>
      </w:r>
      <w:r w:rsidR="002A5304">
        <w:t>р</w:t>
      </w:r>
      <w:r w:rsidR="002A5304">
        <w:t>тизой минимального возраста лица. Порядок назначения экспертиз определен статьями 226</w:t>
      </w:r>
      <w:r w:rsidR="00E41E0A" w:rsidRPr="00E41E0A">
        <w:t>−</w:t>
      </w:r>
      <w:r w:rsidR="002A5304">
        <w:t>228 Уг</w:t>
      </w:r>
      <w:r w:rsidR="002A5304">
        <w:t>о</w:t>
      </w:r>
      <w:r w:rsidR="002A5304">
        <w:t>ловно-процессуального кодекса Республики Беларусь.</w:t>
      </w:r>
    </w:p>
    <w:p w:rsidR="002A5304" w:rsidRDefault="002A5304" w:rsidP="002A5304">
      <w:pPr>
        <w:pStyle w:val="SingleTxtGR"/>
      </w:pPr>
      <w:r>
        <w:t>256.</w:t>
      </w:r>
      <w:r w:rsidR="006B69E1" w:rsidRPr="006B69E1">
        <w:tab/>
      </w:r>
      <w:r>
        <w:t>Психолого-психиатрическая экспертиза проводится компетентными орг</w:t>
      </w:r>
      <w:r>
        <w:t>а</w:t>
      </w:r>
      <w:r>
        <w:t>нами Государственной службы медицинских судебных экспертиз, находяще</w:t>
      </w:r>
      <w:r>
        <w:t>й</w:t>
      </w:r>
      <w:r>
        <w:t>ся в непосредственном подчинении Генеральному прокурору Республики Бел</w:t>
      </w:r>
      <w:r>
        <w:t>а</w:t>
      </w:r>
      <w:r>
        <w:t>русь (Указ № 808 Президента Республики Беларусь от 29 декабря 2001 года "О Гос</w:t>
      </w:r>
      <w:r>
        <w:t>у</w:t>
      </w:r>
      <w:r>
        <w:t>дарственной службе медицинских судебных экспертиз").</w:t>
      </w:r>
    </w:p>
    <w:p w:rsidR="002A5304" w:rsidRDefault="006B69E1" w:rsidP="006B69E1">
      <w:pPr>
        <w:pStyle w:val="H1GR"/>
      </w:pPr>
      <w:r>
        <w:rPr>
          <w:lang w:val="en-US"/>
        </w:rPr>
        <w:tab/>
      </w:r>
      <w:r w:rsidR="002A5304">
        <w:t>C.</w:t>
      </w:r>
      <w:r w:rsidRPr="006B69E1">
        <w:tab/>
      </w:r>
      <w:r w:rsidR="002A5304">
        <w:t>Подготовка лиц, работающих с жертвами торговли детьми, детской проституции и детской порногр</w:t>
      </w:r>
      <w:r w:rsidR="002A5304">
        <w:t>а</w:t>
      </w:r>
      <w:r w:rsidR="002A5304">
        <w:t>фии</w:t>
      </w:r>
    </w:p>
    <w:p w:rsidR="002A5304" w:rsidRDefault="006B69E1" w:rsidP="00E41E0A">
      <w:pPr>
        <w:pStyle w:val="SingleTxtGR"/>
        <w:spacing w:line="220" w:lineRule="atLeast"/>
      </w:pPr>
      <w:r>
        <w:t>257.</w:t>
      </w:r>
      <w:r w:rsidRPr="006B69E1">
        <w:tab/>
      </w:r>
      <w:r w:rsidR="002A5304">
        <w:t>Серьезное внимание в Беларуси уделяется вопросам подготовки специ</w:t>
      </w:r>
      <w:r w:rsidR="002A5304">
        <w:t>а</w:t>
      </w:r>
      <w:r w:rsidR="002A5304">
        <w:t>листов в области борьбы с торговлей людьми. С 2005 года осуществляется по</w:t>
      </w:r>
      <w:r w:rsidR="002A5304">
        <w:t>д</w:t>
      </w:r>
      <w:r w:rsidR="002A5304">
        <w:t>готовка специалистов для органов внутренних дел по противодействию торго</w:t>
      </w:r>
      <w:r w:rsidR="002A5304">
        <w:t>в</w:t>
      </w:r>
      <w:r w:rsidR="002A5304">
        <w:t>ле людьми в Академии Министерства внутренних дел Республики Беларусь. Подготовка специалистов указанного профиля также осуществляется в Межд</w:t>
      </w:r>
      <w:r w:rsidR="002A5304">
        <w:t>у</w:t>
      </w:r>
      <w:r w:rsidR="002A5304">
        <w:t>народном учебном центре подготовки, повышения квалификации, переподг</w:t>
      </w:r>
      <w:r w:rsidR="002A5304">
        <w:t>о</w:t>
      </w:r>
      <w:r w:rsidR="002A5304">
        <w:t>товки кадров в сфере миграции и противодействия торговле людьми, откры</w:t>
      </w:r>
      <w:r w:rsidR="002A5304">
        <w:t>в</w:t>
      </w:r>
      <w:r w:rsidR="002A5304">
        <w:t>шемся в 2007 году на базе Академии Министерства внутренних дел Республики Беларусь. В Центре разработаны учебные программы для различных категорий об</w:t>
      </w:r>
      <w:r w:rsidR="002A5304">
        <w:t>у</w:t>
      </w:r>
      <w:r w:rsidR="002A5304">
        <w:t>чаемых: сотрудников правоохранительных и иных государственных органов, представителей международных и непр</w:t>
      </w:r>
      <w:r w:rsidR="002A5304">
        <w:t>а</w:t>
      </w:r>
      <w:r w:rsidR="002A5304">
        <w:t>вительственных организаций.</w:t>
      </w:r>
    </w:p>
    <w:p w:rsidR="002A5304" w:rsidRDefault="006B69E1" w:rsidP="00E41E0A">
      <w:pPr>
        <w:pStyle w:val="SingleTxtGR"/>
        <w:spacing w:line="220" w:lineRule="atLeast"/>
      </w:pPr>
      <w:r>
        <w:t>258.</w:t>
      </w:r>
      <w:r w:rsidRPr="006B69E1">
        <w:tab/>
      </w:r>
      <w:r w:rsidR="002A5304">
        <w:t>Вопросы, связанные с предотвращением сексуальной эксплуатации д</w:t>
      </w:r>
      <w:r w:rsidR="002A5304">
        <w:t>е</w:t>
      </w:r>
      <w:r w:rsidR="002A5304">
        <w:t>тей, включены в систему повышения квалификации и переподготовки руков</w:t>
      </w:r>
      <w:r w:rsidR="002A5304">
        <w:t>о</w:t>
      </w:r>
      <w:r w:rsidR="002A5304">
        <w:t>дящих работников и специалистов системы образов</w:t>
      </w:r>
      <w:r w:rsidR="002A5304">
        <w:t>а</w:t>
      </w:r>
      <w:r w:rsidR="002A5304">
        <w:t>ния.</w:t>
      </w:r>
    </w:p>
    <w:p w:rsidR="002A5304" w:rsidRDefault="002A5304" w:rsidP="00E41E0A">
      <w:pPr>
        <w:pStyle w:val="SingleTxtGR"/>
        <w:spacing w:line="220" w:lineRule="atLeast"/>
      </w:pPr>
      <w:r>
        <w:t>259.</w:t>
      </w:r>
      <w:r w:rsidR="006B69E1" w:rsidRPr="006B69E1">
        <w:tab/>
      </w:r>
      <w:r>
        <w:t>Учреждением образования "Республиканский институт профессионал</w:t>
      </w:r>
      <w:r>
        <w:t>ь</w:t>
      </w:r>
      <w:r>
        <w:t>ного образования" организовано повышение квалификации руководителей и педагогов по направлениям:</w:t>
      </w:r>
    </w:p>
    <w:p w:rsidR="002A5304" w:rsidRDefault="002A5304" w:rsidP="00E41E0A">
      <w:pPr>
        <w:pStyle w:val="Bullet1GR"/>
        <w:spacing w:line="220" w:lineRule="atLeast"/>
      </w:pPr>
      <w:r>
        <w:t>"Мониторинговая деятельность как основа повышения качества воспит</w:t>
      </w:r>
      <w:r>
        <w:t>а</w:t>
      </w:r>
      <w:r>
        <w:t>ния в условиях учрежд</w:t>
      </w:r>
      <w:r>
        <w:t>е</w:t>
      </w:r>
      <w:r>
        <w:t>ния образования"</w:t>
      </w:r>
    </w:p>
    <w:p w:rsidR="002A5304" w:rsidRDefault="002A5304" w:rsidP="00E41E0A">
      <w:pPr>
        <w:pStyle w:val="Bullet1GR"/>
        <w:spacing w:line="220" w:lineRule="atLeast"/>
      </w:pPr>
      <w:r>
        <w:t>"Содержание и организация деятельности социально-педагогической и психологической службы учреждений, обеспечивающих получение пр</w:t>
      </w:r>
      <w:r>
        <w:t>о</w:t>
      </w:r>
      <w:r>
        <w:t>фессионально-технического и среднего специального о</w:t>
      </w:r>
      <w:r>
        <w:t>б</w:t>
      </w:r>
      <w:r>
        <w:t>разования"</w:t>
      </w:r>
    </w:p>
    <w:p w:rsidR="002A5304" w:rsidRDefault="002A5304" w:rsidP="00E41E0A">
      <w:pPr>
        <w:pStyle w:val="Bullet1GR"/>
        <w:spacing w:line="220" w:lineRule="atLeast"/>
      </w:pPr>
      <w:r>
        <w:t>"Работа педагога-психолога и социального педагога по профилактике д</w:t>
      </w:r>
      <w:r>
        <w:t>е</w:t>
      </w:r>
      <w:r>
        <w:t>виантных форм поведения учащихся и реабилитации учащихся, подвер</w:t>
      </w:r>
      <w:r>
        <w:t>г</w:t>
      </w:r>
      <w:r>
        <w:t>шихся насилию"</w:t>
      </w:r>
    </w:p>
    <w:p w:rsidR="002A5304" w:rsidRDefault="002A5304" w:rsidP="00E41E0A">
      <w:pPr>
        <w:pStyle w:val="Bullet1GR"/>
        <w:spacing w:line="220" w:lineRule="atLeast"/>
      </w:pPr>
      <w:r>
        <w:t>"Нормативно-правовое и организационно-методическое обеспечение р</w:t>
      </w:r>
      <w:r>
        <w:t>а</w:t>
      </w:r>
      <w:r>
        <w:t>боты по профилактике торговли детьми и их сексуальной эксплу</w:t>
      </w:r>
      <w:r>
        <w:t>а</w:t>
      </w:r>
      <w:r>
        <w:t>тации"</w:t>
      </w:r>
    </w:p>
    <w:p w:rsidR="002A5304" w:rsidRDefault="002A5304" w:rsidP="00E41E0A">
      <w:pPr>
        <w:pStyle w:val="SingleTxtGR"/>
        <w:spacing w:line="220" w:lineRule="atLeast"/>
      </w:pPr>
      <w:r>
        <w:t>260.</w:t>
      </w:r>
      <w:r w:rsidR="006B69E1" w:rsidRPr="006B69E1">
        <w:tab/>
      </w:r>
      <w:r>
        <w:t>Методистами управления учреждения образования "Академия последи</w:t>
      </w:r>
      <w:r>
        <w:t>п</w:t>
      </w:r>
      <w:r>
        <w:t>ломного образования" для социальных педагогов, воспитателей школ-интернатов разработан спецкурс "Защита и предупреждение эксплуатации и торговли детьми".</w:t>
      </w:r>
    </w:p>
    <w:p w:rsidR="002A5304" w:rsidRDefault="002A5304" w:rsidP="00E41E0A">
      <w:pPr>
        <w:pStyle w:val="SingleTxtGR"/>
        <w:spacing w:line="220" w:lineRule="atLeast"/>
      </w:pPr>
      <w:r>
        <w:t>261.</w:t>
      </w:r>
      <w:r w:rsidR="006B69E1" w:rsidRPr="006B69E1">
        <w:tab/>
      </w:r>
      <w:r>
        <w:t>В курсовую подготовку педагогов школ-интернатов, детских домов, сан</w:t>
      </w:r>
      <w:r>
        <w:t>а</w:t>
      </w:r>
      <w:r>
        <w:t>ториев и больниц, заместителей директоров школ по воспитательной работе, классных руководителей, педагогов-организаторов, социальных педагогов включены спецкурсы "Дети в неблагоприятных условиях и экстремальных с</w:t>
      </w:r>
      <w:r>
        <w:t>и</w:t>
      </w:r>
      <w:r>
        <w:t>туациях" (4 учебных часа), "Психологические аспекты сексуального поведения" (4 учебных часа), где рассматриваются вопросы профилактической работы по предупреждению торговли детьми, распространения детской порнографии и проституции. На факультете переподготовки по специальности "Практическая психология" проводится занятие по теме "Предотвращение торговли людьми и распространения детской проституции".</w:t>
      </w:r>
    </w:p>
    <w:p w:rsidR="002A5304" w:rsidRDefault="002A5304" w:rsidP="00E41E0A">
      <w:pPr>
        <w:pStyle w:val="SingleTxtGR"/>
        <w:spacing w:line="220" w:lineRule="atLeast"/>
      </w:pPr>
      <w:r>
        <w:t>262.</w:t>
      </w:r>
      <w:r w:rsidR="006B69E1" w:rsidRPr="006B69E1">
        <w:tab/>
      </w:r>
      <w:r>
        <w:t>Факультетом психологии, социальной и воспитательной работы Акад</w:t>
      </w:r>
      <w:r>
        <w:t>е</w:t>
      </w:r>
      <w:r>
        <w:t>мии последипломного образования в октябре 2007 года были организованы ц</w:t>
      </w:r>
      <w:r>
        <w:t>е</w:t>
      </w:r>
      <w:r>
        <w:t>левые курсы повышения квалификации для руководителей методических объ</w:t>
      </w:r>
      <w:r>
        <w:t>е</w:t>
      </w:r>
      <w:r>
        <w:t>динений классных руководителей по теме "Психолого-педагогические подходы к проблеме насилия в условиях семьи и школы", в рамках которых состоялся тренинг "Предупре</w:t>
      </w:r>
      <w:r>
        <w:t>ж</w:t>
      </w:r>
      <w:r>
        <w:t xml:space="preserve">дение торговли детьми в целях сексуального насилия". </w:t>
      </w:r>
    </w:p>
    <w:p w:rsidR="002A5304" w:rsidRDefault="002A5304" w:rsidP="00E41E0A">
      <w:pPr>
        <w:pStyle w:val="SingleTxtGR"/>
        <w:spacing w:line="220" w:lineRule="atLeast"/>
      </w:pPr>
      <w:r>
        <w:t>263.</w:t>
      </w:r>
      <w:r w:rsidR="006B69E1" w:rsidRPr="006B69E1">
        <w:tab/>
      </w:r>
      <w:r>
        <w:t>Прокурорские работники и судьи проходят повышение квалификации в Институте переподготовки и повышения квалификации судей, работников пр</w:t>
      </w:r>
      <w:r>
        <w:t>о</w:t>
      </w:r>
      <w:r>
        <w:t>куратуры, судов и учреждений юстиции Белорусского государственного ун</w:t>
      </w:r>
      <w:r>
        <w:t>и</w:t>
      </w:r>
      <w:r>
        <w:t>верситета. Слушатели института получают новые профессиональные знания, отвечающие современному уровню юридической науки, в том числе в области ведения дел несовершеннолетних. Лекции и семинарские занятия ведут наиб</w:t>
      </w:r>
      <w:r>
        <w:t>о</w:t>
      </w:r>
      <w:r>
        <w:t>лее опытные работники судов и органов прокуратуры, лучшие представители профессорско-преподавательского состава юридического факультета Белору</w:t>
      </w:r>
      <w:r>
        <w:t>с</w:t>
      </w:r>
      <w:r>
        <w:t>ского государственного университета, Академии управления при Президенте Республики Беларусь, Академии Министерства внутренних дел Республики Б</w:t>
      </w:r>
      <w:r>
        <w:t>е</w:t>
      </w:r>
      <w:r>
        <w:t>ларусь.</w:t>
      </w:r>
    </w:p>
    <w:p w:rsidR="002A5304" w:rsidRDefault="006B69E1" w:rsidP="00E41E0A">
      <w:pPr>
        <w:pStyle w:val="H1GR"/>
        <w:spacing w:before="240" w:after="120"/>
      </w:pPr>
      <w:r>
        <w:rPr>
          <w:lang w:val="en-US"/>
        </w:rPr>
        <w:tab/>
      </w:r>
      <w:r w:rsidR="002A5304">
        <w:t>D.</w:t>
      </w:r>
      <w:r w:rsidRPr="006B69E1">
        <w:tab/>
      </w:r>
      <w:r w:rsidR="002A5304">
        <w:t>Меры для создания условий работы учреждений и организаций, работающих в сфере борьбы с то</w:t>
      </w:r>
      <w:r w:rsidR="002A5304">
        <w:t>р</w:t>
      </w:r>
      <w:r w:rsidR="002A5304">
        <w:t>говлей людьми</w:t>
      </w:r>
    </w:p>
    <w:p w:rsidR="002A5304" w:rsidRDefault="002A5304" w:rsidP="00E41E0A">
      <w:pPr>
        <w:pStyle w:val="SingleTxtGR"/>
        <w:spacing w:line="220" w:lineRule="atLeast"/>
      </w:pPr>
      <w:r>
        <w:t>264.</w:t>
      </w:r>
      <w:r w:rsidR="006B69E1" w:rsidRPr="006B69E1">
        <w:tab/>
      </w:r>
      <w:r>
        <w:t>В деятельность по предотвращению торговли людьми, в том числе дет</w:t>
      </w:r>
      <w:r>
        <w:t>ь</w:t>
      </w:r>
      <w:r>
        <w:t>ми, детской проституции и детской порнографии вовлечены более 15 мин</w:t>
      </w:r>
      <w:r>
        <w:t>и</w:t>
      </w:r>
      <w:r>
        <w:t>стерств Республики Беларусь, средства массовой информации, а также межд</w:t>
      </w:r>
      <w:r>
        <w:t>у</w:t>
      </w:r>
      <w:r>
        <w:t>народные и неправительственные организации.</w:t>
      </w:r>
      <w:r>
        <w:cr/>
        <w:t>265.</w:t>
      </w:r>
      <w:r w:rsidR="006B69E1" w:rsidRPr="006B69E1">
        <w:tab/>
      </w:r>
      <w:r>
        <w:t>Как уже упоминалось, координатором деятельности государственных о</w:t>
      </w:r>
      <w:r>
        <w:t>р</w:t>
      </w:r>
      <w:r>
        <w:t>ганов Республики Беларусь в противодействии торговле людьми является М</w:t>
      </w:r>
      <w:r>
        <w:t>и</w:t>
      </w:r>
      <w:r>
        <w:t xml:space="preserve">нистерство внутренних дел Республики Беларусь. </w:t>
      </w:r>
    </w:p>
    <w:p w:rsidR="002A5304" w:rsidRDefault="00CF4AF8" w:rsidP="00E41E0A">
      <w:pPr>
        <w:pStyle w:val="SingleTxtGR"/>
        <w:spacing w:line="220" w:lineRule="atLeast"/>
      </w:pPr>
      <w:r>
        <w:t>266.</w:t>
      </w:r>
      <w:r w:rsidRPr="00CF4AF8">
        <w:tab/>
      </w:r>
      <w:r w:rsidR="002A5304">
        <w:t>В деятельности указанных структур не зафиксировано ни одного случая нападения или угрозы безопасности в связи с выполнением функций по прот</w:t>
      </w:r>
      <w:r w:rsidR="002A5304">
        <w:t>и</w:t>
      </w:r>
      <w:r w:rsidR="002A5304">
        <w:t>водействию торговле людьми.</w:t>
      </w:r>
    </w:p>
    <w:p w:rsidR="002A5304" w:rsidRDefault="0036277F" w:rsidP="00E41E0A">
      <w:pPr>
        <w:pStyle w:val="SingleTxtGR"/>
        <w:spacing w:line="220" w:lineRule="atLeast"/>
      </w:pPr>
      <w:r>
        <w:t>267.</w:t>
      </w:r>
      <w:r w:rsidRPr="0036277F">
        <w:tab/>
      </w:r>
      <w:r w:rsidR="002A5304">
        <w:t>За вмешательство в законную деятельность государственных органов предусмотрена уголовная ответственность (статьи 364-366, 388-390 Уголовного к</w:t>
      </w:r>
      <w:r w:rsidR="002A5304">
        <w:t>о</w:t>
      </w:r>
      <w:r w:rsidR="002A5304">
        <w:t>декса Республики Беларусь).</w:t>
      </w:r>
    </w:p>
    <w:p w:rsidR="002A5304" w:rsidRDefault="0036277F" w:rsidP="0036277F">
      <w:pPr>
        <w:pStyle w:val="H1GR"/>
      </w:pPr>
      <w:r>
        <w:rPr>
          <w:lang w:val="en-US"/>
        </w:rPr>
        <w:tab/>
      </w:r>
      <w:r w:rsidR="002A5304">
        <w:t>E.</w:t>
      </w:r>
      <w:r w:rsidRPr="0036277F">
        <w:tab/>
      </w:r>
      <w:r w:rsidR="002A5304">
        <w:t>Справедливое и беспристрастное судебное разбирательство в отношении о</w:t>
      </w:r>
      <w:r w:rsidR="002A5304">
        <w:t>б</w:t>
      </w:r>
      <w:r w:rsidR="002A5304">
        <w:t>виняемых</w:t>
      </w:r>
    </w:p>
    <w:p w:rsidR="002A5304" w:rsidRDefault="0036277F" w:rsidP="00E41E0A">
      <w:pPr>
        <w:pStyle w:val="SingleTxtGR"/>
        <w:spacing w:line="220" w:lineRule="atLeast"/>
      </w:pPr>
      <w:r>
        <w:t>268.</w:t>
      </w:r>
      <w:r w:rsidRPr="0036277F">
        <w:tab/>
      </w:r>
      <w:r w:rsidR="002A5304">
        <w:t>Положения, гарантирующие права обвиняемых на справедливое и бе</w:t>
      </w:r>
      <w:r w:rsidR="002A5304">
        <w:t>с</w:t>
      </w:r>
      <w:r w:rsidR="002A5304">
        <w:t>пристрастное судебное разбирательство, закреплены в Конституции Республ</w:t>
      </w:r>
      <w:r w:rsidR="002A5304">
        <w:t>и</w:t>
      </w:r>
      <w:r w:rsidR="002A5304">
        <w:t>ки Беларусь (статьи 21-27) и в Уголовно-процессуальном кодексе Республики Беларусь (статьи 7-25).</w:t>
      </w:r>
    </w:p>
    <w:p w:rsidR="002A5304" w:rsidRDefault="0036277F" w:rsidP="002A5304">
      <w:pPr>
        <w:pStyle w:val="SingleTxtGR"/>
      </w:pPr>
      <w:r>
        <w:t>269.</w:t>
      </w:r>
      <w:r w:rsidRPr="0036277F">
        <w:tab/>
      </w:r>
      <w:r w:rsidR="002A5304">
        <w:t>Так, согласно Конституции Республики Беларусь государство обеспеч</w:t>
      </w:r>
      <w:r w:rsidR="002A5304">
        <w:t>и</w:t>
      </w:r>
      <w:r w:rsidR="002A5304">
        <w:t>вает свободу, неприкосновенность и достоинство личности. Ограничение или лишение личной свободы возможно в случаях и порядке, установленных зак</w:t>
      </w:r>
      <w:r w:rsidR="002A5304">
        <w:t>о</w:t>
      </w:r>
      <w:r w:rsidR="002A5304">
        <w:t>ном. Лицо, заключенное под стражу, имеет право на судебную проверку зако</w:t>
      </w:r>
      <w:r w:rsidR="002A5304">
        <w:t>н</w:t>
      </w:r>
      <w:r w:rsidR="002A5304">
        <w:t>ности его задержания или ареста.</w:t>
      </w:r>
    </w:p>
    <w:p w:rsidR="002A5304" w:rsidRDefault="002A5304" w:rsidP="002A5304">
      <w:pPr>
        <w:pStyle w:val="SingleTxtGR"/>
      </w:pPr>
      <w:r>
        <w:t>27</w:t>
      </w:r>
      <w:r w:rsidR="0036277F">
        <w:t>0.</w:t>
      </w:r>
      <w:r w:rsidR="0036277F" w:rsidRPr="0036277F">
        <w:tab/>
      </w:r>
      <w:r>
        <w:t>Уголовно-процессуальным кодексом Республики Беларусь предусмотр</w:t>
      </w:r>
      <w:r>
        <w:t>е</w:t>
      </w:r>
      <w:r>
        <w:t>но, что никто не может быть признан виновным в преступлении, если его вина не будет доказана в предусмотренном законом порядке и установлена вступи</w:t>
      </w:r>
      <w:r>
        <w:t>в</w:t>
      </w:r>
      <w:r>
        <w:t>шим в законную силу приговором суда. Обвиняемый не обязан доказывать свою невиновность. Никто не должен принуждаться к даче показаний и объяснений против самого себя, членов своей семьи, близких родственников. Доказательс</w:t>
      </w:r>
      <w:r>
        <w:t>т</w:t>
      </w:r>
      <w:r>
        <w:t>ва, полученные с нарушением закона, не им</w:t>
      </w:r>
      <w:r>
        <w:t>е</w:t>
      </w:r>
      <w:r>
        <w:t>ют юридической силы.</w:t>
      </w:r>
    </w:p>
    <w:p w:rsidR="002A5304" w:rsidRDefault="0036277F" w:rsidP="0036277F">
      <w:pPr>
        <w:pStyle w:val="H1GR"/>
      </w:pPr>
      <w:r>
        <w:rPr>
          <w:lang w:val="en-US"/>
        </w:rPr>
        <w:tab/>
      </w:r>
      <w:r w:rsidR="002A5304">
        <w:t>F.</w:t>
      </w:r>
      <w:r w:rsidRPr="0036277F">
        <w:tab/>
      </w:r>
      <w:r w:rsidR="002A5304">
        <w:t>Реабилитация жертв торговли детьми, детской проституции и детской порн</w:t>
      </w:r>
      <w:r w:rsidR="002A5304">
        <w:t>о</w:t>
      </w:r>
      <w:r w:rsidR="002A5304">
        <w:t>графии</w:t>
      </w:r>
    </w:p>
    <w:p w:rsidR="002A5304" w:rsidRDefault="002A5304" w:rsidP="002A5304">
      <w:pPr>
        <w:pStyle w:val="SingleTxtGR"/>
      </w:pPr>
      <w:r>
        <w:t>271.</w:t>
      </w:r>
      <w:r w:rsidR="0036277F" w:rsidRPr="0036277F">
        <w:tab/>
      </w:r>
      <w:r>
        <w:t>В Республике Беларусь сформирована система, позволяющая успешно реализовывать программы по поддержке и защите жертв торговли детьми и свид</w:t>
      </w:r>
      <w:r>
        <w:t>е</w:t>
      </w:r>
      <w:r>
        <w:t>телей.</w:t>
      </w:r>
    </w:p>
    <w:p w:rsidR="002A5304" w:rsidRDefault="0036277F" w:rsidP="002A5304">
      <w:pPr>
        <w:pStyle w:val="SingleTxtGR"/>
      </w:pPr>
      <w:r>
        <w:t>272.</w:t>
      </w:r>
      <w:r w:rsidRPr="0036277F">
        <w:tab/>
      </w:r>
      <w:r w:rsidR="002A5304">
        <w:t>Реабилитация и социальная реинтеграция жертв торговли людьми, в том числе детей, пострадавших от сексуальной и другой эксплуатации, осуществл</w:t>
      </w:r>
      <w:r w:rsidR="002A5304">
        <w:t>я</w:t>
      </w:r>
      <w:r w:rsidR="002A5304">
        <w:t>ется бесплатно и включает следующие виды п</w:t>
      </w:r>
      <w:r w:rsidR="002A5304">
        <w:t>о</w:t>
      </w:r>
      <w:r w:rsidR="002A5304">
        <w:t>мощи:</w:t>
      </w:r>
    </w:p>
    <w:p w:rsidR="002A5304" w:rsidRDefault="002A5304" w:rsidP="0036277F">
      <w:pPr>
        <w:pStyle w:val="Bullet1GR"/>
      </w:pPr>
      <w:r>
        <w:t>предоставление временных мест пребывания, в том числе спальных мест и питания</w:t>
      </w:r>
    </w:p>
    <w:p w:rsidR="002A5304" w:rsidRDefault="002A5304" w:rsidP="0036277F">
      <w:pPr>
        <w:pStyle w:val="Bullet1GR"/>
      </w:pPr>
      <w:r>
        <w:t>правовую помощь, в том числе юридическую</w:t>
      </w:r>
    </w:p>
    <w:p w:rsidR="002A5304" w:rsidRDefault="002A5304" w:rsidP="0036277F">
      <w:pPr>
        <w:pStyle w:val="Bullet1GR"/>
      </w:pPr>
      <w:r>
        <w:t>медицинскую помощь, оказываемую государственными организациями здравоохранения, в том числе в условиях стационара</w:t>
      </w:r>
    </w:p>
    <w:p w:rsidR="002A5304" w:rsidRDefault="002A5304" w:rsidP="0036277F">
      <w:pPr>
        <w:pStyle w:val="Bullet1GR"/>
      </w:pPr>
      <w:r>
        <w:t>психологическую помощь в виде психопрофилактических, психодиагн</w:t>
      </w:r>
      <w:r>
        <w:t>о</w:t>
      </w:r>
      <w:r>
        <w:t>стических, психокоррекционных мероприятий и психологического ко</w:t>
      </w:r>
      <w:r>
        <w:t>н</w:t>
      </w:r>
      <w:r>
        <w:t>сультирования, а также социально-педагогическую п</w:t>
      </w:r>
      <w:r>
        <w:t>о</w:t>
      </w:r>
      <w:r>
        <w:t>мощь</w:t>
      </w:r>
    </w:p>
    <w:p w:rsidR="002A5304" w:rsidRDefault="002A5304" w:rsidP="0036277F">
      <w:pPr>
        <w:pStyle w:val="Bullet1GR"/>
      </w:pPr>
      <w:r>
        <w:t>содействие в трудоустройстве на постоянную работу</w:t>
      </w:r>
    </w:p>
    <w:p w:rsidR="002A5304" w:rsidRDefault="002A5304" w:rsidP="0036277F">
      <w:pPr>
        <w:pStyle w:val="Bullet1GR"/>
      </w:pPr>
      <w:r>
        <w:t>поиск семей несовершеннолетних жертв либо устройство их на воспит</w:t>
      </w:r>
      <w:r>
        <w:t>а</w:t>
      </w:r>
      <w:r>
        <w:t>ние в другие семьи, а при отсутствии такой возможности - в детские и</w:t>
      </w:r>
      <w:r>
        <w:t>н</w:t>
      </w:r>
      <w:r>
        <w:t>терна</w:t>
      </w:r>
      <w:r>
        <w:t>т</w:t>
      </w:r>
      <w:r>
        <w:t>ные учреждения</w:t>
      </w:r>
    </w:p>
    <w:p w:rsidR="002A5304" w:rsidRDefault="002A5304" w:rsidP="002A5304">
      <w:pPr>
        <w:pStyle w:val="SingleTxtGR"/>
      </w:pPr>
      <w:r>
        <w:t>273.</w:t>
      </w:r>
      <w:r w:rsidR="0036277F" w:rsidRPr="0036277F">
        <w:tab/>
      </w:r>
      <w:r>
        <w:t>В системе органов по труду, занятости и социальной защите Министерс</w:t>
      </w:r>
      <w:r>
        <w:t>т</w:t>
      </w:r>
      <w:r>
        <w:t>ва труда и социальной защиты Республики Беларусь функционируют 156 те</w:t>
      </w:r>
      <w:r>
        <w:t>р</w:t>
      </w:r>
      <w:r>
        <w:t>риториальных центров социального обслуживания населения. В этих центрах создано 140 отделений социальной адаптации и реабилитации, которые оказ</w:t>
      </w:r>
      <w:r>
        <w:t>ы</w:t>
      </w:r>
      <w:r>
        <w:t>вают помощь жертвам торговли людьми.</w:t>
      </w:r>
    </w:p>
    <w:p w:rsidR="002A5304" w:rsidRDefault="0036277F" w:rsidP="002A5304">
      <w:pPr>
        <w:pStyle w:val="SingleTxtGR"/>
      </w:pPr>
      <w:r>
        <w:t>274.</w:t>
      </w:r>
      <w:r w:rsidRPr="0036277F">
        <w:tab/>
      </w:r>
      <w:r w:rsidR="002A5304">
        <w:t>Социальная защита и реабилитация жертв торговли людьми осуществл</w:t>
      </w:r>
      <w:r w:rsidR="002A5304">
        <w:t>я</w:t>
      </w:r>
      <w:r w:rsidR="002A5304">
        <w:t>ется безвозмездно и, наряду с иными видами помощи, включает в себя предо</w:t>
      </w:r>
      <w:r w:rsidR="002A5304">
        <w:t>с</w:t>
      </w:r>
      <w:r w:rsidR="002A5304">
        <w:t>тавление временного места пребывания в "кризисных комнатах" (по аналогии с приютами/шелторами), которые создаются в территориальных центрах соц</w:t>
      </w:r>
      <w:r w:rsidR="002A5304">
        <w:t>и</w:t>
      </w:r>
      <w:r w:rsidR="002A5304">
        <w:t xml:space="preserve">ального обслуживания населения. В настоящее время открыто 17 "кризисных комнат" (Витебской области – 1, Гомельской – 2, Могилевской –11, Минской – 2, в Минске – 1). В них могут обращаться граждане по направлению органов исполнительной власти и самостоятельно. </w:t>
      </w:r>
    </w:p>
    <w:p w:rsidR="002A5304" w:rsidRDefault="0036277F" w:rsidP="002A5304">
      <w:pPr>
        <w:pStyle w:val="SingleTxtGR"/>
      </w:pPr>
      <w:r>
        <w:t>275.</w:t>
      </w:r>
      <w:r w:rsidRPr="0036277F">
        <w:tab/>
      </w:r>
      <w:r w:rsidR="002A5304">
        <w:t>В Минском городском центре социального обслуживания семьи и детей функционирует круглосуточная диспетчерско-информационная служба, оказ</w:t>
      </w:r>
      <w:r w:rsidR="002A5304">
        <w:t>ы</w:t>
      </w:r>
      <w:r w:rsidR="002A5304">
        <w:t>вающая консультации по телефону, в том числе и по проблеме торговли люд</w:t>
      </w:r>
      <w:r w:rsidR="002A5304">
        <w:t>ь</w:t>
      </w:r>
      <w:r w:rsidR="002A5304">
        <w:t>ми. В территориальных центрах социального обслуживания населения Ми</w:t>
      </w:r>
      <w:r w:rsidR="002A5304">
        <w:t>н</w:t>
      </w:r>
      <w:r w:rsidR="002A5304">
        <w:t>ска создана база данных организаций, в которых женщины могут получить ко</w:t>
      </w:r>
      <w:r w:rsidR="002A5304">
        <w:t>н</w:t>
      </w:r>
      <w:r w:rsidR="002A5304">
        <w:t>сультации о безопасном выезде и пребывании за границей.</w:t>
      </w:r>
    </w:p>
    <w:p w:rsidR="002A5304" w:rsidRDefault="0036277F" w:rsidP="002A5304">
      <w:pPr>
        <w:pStyle w:val="SingleTxtGR"/>
      </w:pPr>
      <w:r>
        <w:t>276.</w:t>
      </w:r>
      <w:r w:rsidRPr="0036277F">
        <w:tab/>
      </w:r>
      <w:r w:rsidR="002A5304">
        <w:t>В Брестской области на базе территориального центра социального о</w:t>
      </w:r>
      <w:r w:rsidR="002A5304">
        <w:t>б</w:t>
      </w:r>
      <w:r w:rsidR="002A5304">
        <w:t>служивания населения Пинска создано отделение круглосуточного пребывания, в том числе и для жертв торговли людьми.</w:t>
      </w:r>
    </w:p>
    <w:p w:rsidR="002A5304" w:rsidRDefault="0036277F" w:rsidP="002A5304">
      <w:pPr>
        <w:pStyle w:val="SingleTxtGR"/>
      </w:pPr>
      <w:r>
        <w:t>277.</w:t>
      </w:r>
      <w:r w:rsidRPr="0036277F">
        <w:tab/>
      </w:r>
      <w:r w:rsidR="002A5304">
        <w:t>В Могилеве при учреждении здравоохранения "Могилевский областной диагностический центр" функционирует Могилевский областной отдел медико-психологической помощи для жертв насилия и торговли людьми.</w:t>
      </w:r>
    </w:p>
    <w:p w:rsidR="002A5304" w:rsidRDefault="002A5304" w:rsidP="002A5304">
      <w:pPr>
        <w:pStyle w:val="SingleTxtGR"/>
      </w:pPr>
      <w:r>
        <w:t>278.</w:t>
      </w:r>
      <w:r w:rsidR="0036277F" w:rsidRPr="0036277F">
        <w:tab/>
      </w:r>
      <w:r>
        <w:t>Несовершеннолетние могут пройти реабилитацию в 146 социально-педагогических учреждениях системы Министерства образования (из них 10 социально-педагогических центров, 37 детских социальных приютов и 99 це</w:t>
      </w:r>
      <w:r>
        <w:t>н</w:t>
      </w:r>
      <w:r>
        <w:t>тров, совмещенных с приютами). В социально-педагогических центрах широко практикуется работа "Телефона доверия" по оказанию консультативной помощи детям, оказавшимся в сложной жизненной ситуации. Для детей в возрасте до трех лет предусмотрена реабилитация в 10 домах ребенка.</w:t>
      </w:r>
    </w:p>
    <w:p w:rsidR="002A5304" w:rsidRDefault="0036277F" w:rsidP="0036277F">
      <w:pPr>
        <w:pStyle w:val="H1GR"/>
      </w:pPr>
      <w:r>
        <w:rPr>
          <w:lang w:val="en-US"/>
        </w:rPr>
        <w:tab/>
      </w:r>
      <w:r w:rsidR="002A5304">
        <w:t>G.</w:t>
      </w:r>
      <w:r w:rsidRPr="0036277F">
        <w:tab/>
      </w:r>
      <w:r w:rsidR="002A5304">
        <w:t>Реабилитация жертв торговли детьми, детской проституции и детской порнографии, являющихся иностранными гражданами либо лицами без гра</w:t>
      </w:r>
      <w:r w:rsidR="002A5304">
        <w:t>ж</w:t>
      </w:r>
      <w:r w:rsidR="002A5304">
        <w:t>данства</w:t>
      </w:r>
    </w:p>
    <w:p w:rsidR="002A5304" w:rsidRDefault="002A5304" w:rsidP="002A5304">
      <w:pPr>
        <w:pStyle w:val="SingleTxtGR"/>
      </w:pPr>
      <w:r>
        <w:t>279.</w:t>
      </w:r>
      <w:r w:rsidR="00EF299E" w:rsidRPr="00EF299E">
        <w:tab/>
      </w:r>
      <w:r>
        <w:t>В соответствии со статьей 11 Конституции Республики Беларусь ин</w:t>
      </w:r>
      <w:r>
        <w:t>о</w:t>
      </w:r>
      <w:r>
        <w:t>странные граждане и лица без гражданства на территории Беларуси пользуются правами и свободами и исполняют обязанности наравне с гражданами Респу</w:t>
      </w:r>
      <w:r>
        <w:t>б</w:t>
      </w:r>
      <w:r>
        <w:t>лики Беларусь, если иное не определено Конституцией, законами и междун</w:t>
      </w:r>
      <w:r>
        <w:t>а</w:t>
      </w:r>
      <w:r>
        <w:t>родными договорами.</w:t>
      </w:r>
    </w:p>
    <w:p w:rsidR="002A5304" w:rsidRDefault="00EF299E" w:rsidP="002A5304">
      <w:pPr>
        <w:pStyle w:val="SingleTxtGR"/>
      </w:pPr>
      <w:r>
        <w:t>280.</w:t>
      </w:r>
      <w:r w:rsidRPr="00EF299E">
        <w:tab/>
      </w:r>
      <w:r w:rsidR="002A5304">
        <w:t>Согласно Закону Республики Беларусь "О правах ребенка", дети-беженцы, лишившиеся жилья и личного имущества в результате военных де</w:t>
      </w:r>
      <w:r w:rsidR="002A5304">
        <w:t>й</w:t>
      </w:r>
      <w:r w:rsidR="002A5304">
        <w:t>ствий, во</w:t>
      </w:r>
      <w:r w:rsidR="002A5304">
        <w:t>о</w:t>
      </w:r>
      <w:r w:rsidR="002A5304">
        <w:t>руженных конфликтов на национальной или иной почве, имеют право на защиту своих интересов. Местные исполнительные и распорядительные о</w:t>
      </w:r>
      <w:r w:rsidR="002A5304">
        <w:t>р</w:t>
      </w:r>
      <w:r w:rsidR="002A5304">
        <w:t>ганы по месту нахождения ребенка принимают меры для розыска родителей или родственников, оказывают материальную, медицинскую и иную помощь, при необходимости определяют его в организацию здравоохранения, детское интерна</w:t>
      </w:r>
      <w:r w:rsidR="002A5304">
        <w:t>т</w:t>
      </w:r>
      <w:r w:rsidR="002A5304">
        <w:t>ное, другое учебно-воспитательное учреждение.</w:t>
      </w:r>
    </w:p>
    <w:p w:rsidR="002A5304" w:rsidRDefault="002A5304" w:rsidP="002A5304">
      <w:pPr>
        <w:pStyle w:val="SingleTxtGR"/>
      </w:pPr>
      <w:r>
        <w:t>281.</w:t>
      </w:r>
      <w:r w:rsidR="00EF299E" w:rsidRPr="00EF299E">
        <w:tab/>
      </w:r>
      <w:r>
        <w:t>Иностранному гражданину либо лицу без гражданства, являющемуся жертвой торговли людьми, активно способствующему расследованию престу</w:t>
      </w:r>
      <w:r>
        <w:t>п</w:t>
      </w:r>
      <w:r>
        <w:t>ления, связанного с торговлей людьми, срок пребывания которого на террит</w:t>
      </w:r>
      <w:r>
        <w:t>о</w:t>
      </w:r>
      <w:r>
        <w:t>рии Республики Беларусь истек, органы внутренних дел в порядке, установле</w:t>
      </w:r>
      <w:r>
        <w:t>н</w:t>
      </w:r>
      <w:r>
        <w:t>ном законодательством Республики Беларусь, выдают разрешение на временное пребывание в Республике Беларусь, как правило, на срок не более одного года для его участия в уголовном процессе, оказывают содействие в социальной з</w:t>
      </w:r>
      <w:r>
        <w:t>а</w:t>
      </w:r>
      <w:r>
        <w:t>щите и реабилитации.</w:t>
      </w:r>
    </w:p>
    <w:p w:rsidR="002A5304" w:rsidRDefault="00EF299E" w:rsidP="00EF299E">
      <w:pPr>
        <w:pStyle w:val="H1GR"/>
      </w:pPr>
      <w:r>
        <w:rPr>
          <w:lang w:val="en-US"/>
        </w:rPr>
        <w:tab/>
      </w:r>
      <w:r w:rsidR="002A5304">
        <w:t>H.</w:t>
      </w:r>
      <w:r w:rsidRPr="00EF299E">
        <w:tab/>
      </w:r>
      <w:r w:rsidR="002A5304">
        <w:t>Получение компенсации за ущерб от лиц, несущих ответственность по зак</w:t>
      </w:r>
      <w:r w:rsidR="002A5304">
        <w:t>о</w:t>
      </w:r>
      <w:r w:rsidR="002A5304">
        <w:t>ну</w:t>
      </w:r>
    </w:p>
    <w:p w:rsidR="002A5304" w:rsidRDefault="002A5304" w:rsidP="00E41E0A">
      <w:pPr>
        <w:pStyle w:val="SingleTxtGR"/>
        <w:spacing w:line="220" w:lineRule="atLeast"/>
      </w:pPr>
      <w:r>
        <w:t>282.</w:t>
      </w:r>
      <w:r w:rsidR="00EF299E" w:rsidRPr="00EF299E">
        <w:tab/>
      </w:r>
      <w:r>
        <w:t>Вопросы компенсации за ущерб, причиненный преступлением, регул</w:t>
      </w:r>
      <w:r>
        <w:t>и</w:t>
      </w:r>
      <w:r>
        <w:t>руются Уголовно-процессуальным кодексом Республики Беларусь (глава 17 "Гр</w:t>
      </w:r>
      <w:r>
        <w:t>а</w:t>
      </w:r>
      <w:r>
        <w:t>жданский иск в уголовном процессе", статьи 148 - 157).</w:t>
      </w:r>
    </w:p>
    <w:p w:rsidR="002A5304" w:rsidRDefault="00EF299E" w:rsidP="00E41E0A">
      <w:pPr>
        <w:pStyle w:val="SingleTxtGR"/>
        <w:spacing w:line="220" w:lineRule="atLeast"/>
      </w:pPr>
      <w:r>
        <w:t>283.</w:t>
      </w:r>
      <w:r w:rsidRPr="00EF299E">
        <w:tab/>
      </w:r>
      <w:r w:rsidR="002A5304">
        <w:t>По законодательству Республики Беларусь в уголовном процессе ра</w:t>
      </w:r>
      <w:r w:rsidR="002A5304">
        <w:t>с</w:t>
      </w:r>
      <w:r w:rsidR="002A5304">
        <w:t>сматриваются гражданские иски физических и юридических лиц, а также пр</w:t>
      </w:r>
      <w:r w:rsidR="002A5304">
        <w:t>о</w:t>
      </w:r>
      <w:r w:rsidR="002A5304">
        <w:t>курора о возмещении имущественного ущерба или морального вреда, прич</w:t>
      </w:r>
      <w:r w:rsidR="002A5304">
        <w:t>и</w:t>
      </w:r>
      <w:r w:rsidR="002A5304">
        <w:t>ненного непосредственно преступлением или предусмотренным уголовным з</w:t>
      </w:r>
      <w:r w:rsidR="002A5304">
        <w:t>а</w:t>
      </w:r>
      <w:r w:rsidR="002A5304">
        <w:t>коном общественно опасным деянием невменяемого.</w:t>
      </w:r>
    </w:p>
    <w:p w:rsidR="002A5304" w:rsidRDefault="00EF299E" w:rsidP="00E41E0A">
      <w:pPr>
        <w:pStyle w:val="SingleTxtGR"/>
        <w:spacing w:line="220" w:lineRule="atLeast"/>
      </w:pPr>
      <w:r>
        <w:t>284.</w:t>
      </w:r>
      <w:r w:rsidRPr="00EF299E">
        <w:tab/>
      </w:r>
      <w:r w:rsidR="002A5304">
        <w:t>В соответствии со статьей 149 Уголовно-процессуального кодекса Ре</w:t>
      </w:r>
      <w:r w:rsidR="002A5304">
        <w:t>с</w:t>
      </w:r>
      <w:r w:rsidR="002A5304">
        <w:t>публики Беларусь физическое или юридическое лицо, понесшие вред от пр</w:t>
      </w:r>
      <w:r w:rsidR="002A5304">
        <w:t>е</w:t>
      </w:r>
      <w:r w:rsidR="002A5304">
        <w:t>ступления или предусмотренного уголовным законом общественно опасного деяния невменяемого, либо их представители вправе предъявить гражданский иск к обвиняемому или к лицам, несущим материальную ответственность за его действия с момента возбуждения уголовного дела до окончания судебного сле</w:t>
      </w:r>
      <w:r w:rsidR="002A5304">
        <w:t>д</w:t>
      </w:r>
      <w:r w:rsidR="002A5304">
        <w:t>ствия. Отказ в иске, вынесенный в порядке гражданского судопроизводства, лишает их права повторного предъявления того же иска в ходе производства по уголовному делу.</w:t>
      </w:r>
    </w:p>
    <w:p w:rsidR="002A5304" w:rsidRDefault="00EF299E" w:rsidP="00E41E0A">
      <w:pPr>
        <w:pStyle w:val="SingleTxtGR"/>
        <w:spacing w:line="220" w:lineRule="atLeast"/>
      </w:pPr>
      <w:r>
        <w:t>285.</w:t>
      </w:r>
      <w:r w:rsidRPr="00EF299E">
        <w:tab/>
      </w:r>
      <w:r w:rsidR="002A5304">
        <w:t>В защиту интересов несовершеннолетних, а также лиц, признанных в у</w:t>
      </w:r>
      <w:r w:rsidR="002A5304">
        <w:t>с</w:t>
      </w:r>
      <w:r w:rsidR="002A5304">
        <w:t>тановленном порядке недееспособными, гражданский иск может быть предъя</w:t>
      </w:r>
      <w:r w:rsidR="002A5304">
        <w:t>в</w:t>
      </w:r>
      <w:r w:rsidR="002A5304">
        <w:t>лен их законным представителем.</w:t>
      </w:r>
    </w:p>
    <w:p w:rsidR="002A5304" w:rsidRDefault="00EF299E" w:rsidP="00E41E0A">
      <w:pPr>
        <w:pStyle w:val="SingleTxtGR"/>
        <w:spacing w:line="220" w:lineRule="atLeast"/>
      </w:pPr>
      <w:r>
        <w:t>286.</w:t>
      </w:r>
      <w:r w:rsidRPr="00EF299E">
        <w:tab/>
      </w:r>
      <w:r w:rsidR="002A5304">
        <w:t>В случаях, когда этого требует защита прав граждан, юридических лиц, государственных или общественных интересов, гражданский иск в уголовном процессе вправе предъявить прокурор.</w:t>
      </w:r>
    </w:p>
    <w:p w:rsidR="002A5304" w:rsidRDefault="00EF299E" w:rsidP="00E41E0A">
      <w:pPr>
        <w:pStyle w:val="SingleTxtGR"/>
        <w:spacing w:line="220" w:lineRule="atLeast"/>
      </w:pPr>
      <w:r>
        <w:t>287.</w:t>
      </w:r>
      <w:r w:rsidRPr="00EF299E">
        <w:tab/>
      </w:r>
      <w:r w:rsidR="002A5304">
        <w:t>Гражданский иск может быть предъявлен как в письменной, так и в ус</w:t>
      </w:r>
      <w:r w:rsidR="002A5304">
        <w:t>т</w:t>
      </w:r>
      <w:r w:rsidR="002A5304">
        <w:t>ной форме. Устное заявление заносится в протокол в установленном порядке. Гражданский иск в уголовном процессе рассматривается судом вместе с уг</w:t>
      </w:r>
      <w:r w:rsidR="002A5304">
        <w:t>о</w:t>
      </w:r>
      <w:r w:rsidR="002A5304">
        <w:t>ловным делом.</w:t>
      </w:r>
    </w:p>
    <w:p w:rsidR="002A5304" w:rsidRDefault="00EF299E" w:rsidP="00E41E0A">
      <w:pPr>
        <w:pStyle w:val="SingleTxtGR"/>
        <w:spacing w:line="220" w:lineRule="atLeast"/>
      </w:pPr>
      <w:r>
        <w:t>288.</w:t>
      </w:r>
      <w:r w:rsidRPr="00EF299E">
        <w:tab/>
      </w:r>
      <w:r w:rsidR="002A5304">
        <w:t>Лицо, не предъявившее гражданский иск в уголовном процессе, а равно лицо, чей иск судом оставлен без рассмотрения, вправе предъявить его в поря</w:t>
      </w:r>
      <w:r w:rsidR="002A5304">
        <w:t>д</w:t>
      </w:r>
      <w:r w:rsidR="002A5304">
        <w:t>ке гражданского судопроизводства.</w:t>
      </w:r>
    </w:p>
    <w:p w:rsidR="002A5304" w:rsidRDefault="00EF299E" w:rsidP="00E41E0A">
      <w:pPr>
        <w:pStyle w:val="SingleTxtGR"/>
        <w:spacing w:line="220" w:lineRule="atLeast"/>
      </w:pPr>
      <w:r>
        <w:t>289.</w:t>
      </w:r>
      <w:r w:rsidRPr="00EF299E">
        <w:tab/>
      </w:r>
      <w:r w:rsidR="002A5304">
        <w:t>При рассмотрении гражданского иска, предъявленного в уголовном пр</w:t>
      </w:r>
      <w:r w:rsidR="002A5304">
        <w:t>о</w:t>
      </w:r>
      <w:r w:rsidR="002A5304">
        <w:t>цессе, основания, условия, объем и способ возмещения вреда определяются в соответствии с нормами действующего законодательства. В случаях, пред</w:t>
      </w:r>
      <w:r w:rsidR="002A5304">
        <w:t>у</w:t>
      </w:r>
      <w:r w:rsidR="002A5304">
        <w:t>смотренных законом, применяются международные соглашения и нормы права государства, с которым заключены договоры о правовой помощи (статья 153 Уголовно-процессуального кодекса).</w:t>
      </w:r>
    </w:p>
    <w:p w:rsidR="002A5304" w:rsidRDefault="00EF299E" w:rsidP="00EF299E">
      <w:pPr>
        <w:pStyle w:val="HChGR"/>
      </w:pPr>
      <w:r>
        <w:rPr>
          <w:lang w:val="en-US"/>
        </w:rPr>
        <w:tab/>
      </w:r>
      <w:r w:rsidR="002A5304">
        <w:t>VII.</w:t>
      </w:r>
      <w:r w:rsidRPr="00EF299E">
        <w:tab/>
      </w:r>
      <w:r w:rsidR="002A5304">
        <w:t>М</w:t>
      </w:r>
      <w:r>
        <w:t>еждународная помощь и сотрудничество</w:t>
      </w:r>
    </w:p>
    <w:p w:rsidR="002A5304" w:rsidRDefault="002A5304" w:rsidP="002A5304">
      <w:pPr>
        <w:pStyle w:val="SingleTxtGR"/>
      </w:pPr>
      <w:r>
        <w:t>290.</w:t>
      </w:r>
      <w:r w:rsidR="00EF299E" w:rsidRPr="00EF299E">
        <w:tab/>
      </w:r>
      <w:r>
        <w:t>Беларусь осуществляет активное сотрудничество в сфере борьбы с то</w:t>
      </w:r>
      <w:r>
        <w:t>р</w:t>
      </w:r>
      <w:r>
        <w:t>говлей людьми с международными организациями, в частности с Управлением О</w:t>
      </w:r>
      <w:r>
        <w:t>р</w:t>
      </w:r>
      <w:r>
        <w:t>ганизации Объединенных Наций по наркотикам и преступности (УНП ООН), Программой развития Организации Объединенных Наций (ПРООН), Детским фондом Организации Объединенных Наций (ЮНИСЕФ), Международной орг</w:t>
      </w:r>
      <w:r>
        <w:t>а</w:t>
      </w:r>
      <w:r>
        <w:t>низацией по миграции (МОМ), профильными международными неправительс</w:t>
      </w:r>
      <w:r>
        <w:t>т</w:t>
      </w:r>
      <w:r>
        <w:t>венными организациями (НПО), а также в региональном и двустороннем фо</w:t>
      </w:r>
      <w:r>
        <w:t>р</w:t>
      </w:r>
      <w:r>
        <w:t>мате.</w:t>
      </w:r>
    </w:p>
    <w:p w:rsidR="002A5304" w:rsidRDefault="00EF299E" w:rsidP="002A5304">
      <w:pPr>
        <w:pStyle w:val="SingleTxtGR"/>
      </w:pPr>
      <w:r>
        <w:t>291.</w:t>
      </w:r>
      <w:r w:rsidRPr="00EF299E">
        <w:tab/>
      </w:r>
      <w:r w:rsidR="002A5304">
        <w:t>Кроме того, в июле 2007 года Интерполом совместно с правоохранител</w:t>
      </w:r>
      <w:r w:rsidR="002A5304">
        <w:t>ь</w:t>
      </w:r>
      <w:r w:rsidR="002A5304">
        <w:t>ными органами Беларуси, Италии, России, С</w:t>
      </w:r>
      <w:r>
        <w:t>ША, Украины, при содействии 30</w:t>
      </w:r>
      <w:r>
        <w:rPr>
          <w:lang w:val="en-US"/>
        </w:rPr>
        <w:t> </w:t>
      </w:r>
      <w:r w:rsidR="002A5304">
        <w:t>американских компаний, входящих в Финансовую коалицию по борьбе с де</w:t>
      </w:r>
      <w:r w:rsidR="002A5304">
        <w:t>т</w:t>
      </w:r>
      <w:r w:rsidR="002A5304">
        <w:t>ской порнографией, начата полицейская операция под условным наименован</w:t>
      </w:r>
      <w:r w:rsidR="002A5304">
        <w:t>и</w:t>
      </w:r>
      <w:r w:rsidR="002A5304">
        <w:t>ем "Торнадо", направленная на борьбу с детской порнографией в сети Интернет. В ходе операции правоохранительные органы Беларуси задержали 11 членов преступной организации, которые занимались</w:t>
      </w:r>
      <w:r>
        <w:t xml:space="preserve"> обслуживанием коммерческих веб</w:t>
      </w:r>
      <w:r w:rsidR="002A5304">
        <w:t>сайтов с детской порнографией. В итоге в сети Интернет прекратили сущ</w:t>
      </w:r>
      <w:r w:rsidR="002A5304">
        <w:t>е</w:t>
      </w:r>
      <w:r w:rsidR="002A5304">
        <w:t>ствование порядка 270 сайтов с детской порнографией, посетителями которых были граждане б</w:t>
      </w:r>
      <w:r w:rsidR="002A5304">
        <w:t>о</w:t>
      </w:r>
      <w:r w:rsidR="002A5304">
        <w:t>лее 140 стран мира. В 2009 году преступники приговорены к наказанию в виде лишения свободы срок</w:t>
      </w:r>
      <w:r w:rsidR="002A5304">
        <w:t>а</w:t>
      </w:r>
      <w:r w:rsidR="002A5304">
        <w:t xml:space="preserve">ми от 4 до 12 лет. </w:t>
      </w:r>
    </w:p>
    <w:p w:rsidR="002A5304" w:rsidRDefault="002A5304" w:rsidP="002A5304">
      <w:pPr>
        <w:pStyle w:val="SingleTxtGR"/>
      </w:pPr>
      <w:r>
        <w:t>292.</w:t>
      </w:r>
      <w:r w:rsidR="00EF299E" w:rsidRPr="00EF299E">
        <w:tab/>
      </w:r>
      <w:r>
        <w:t>С июня 2008 года МВД Беларуси участвует в проведении междунаро</w:t>
      </w:r>
      <w:r>
        <w:t>д</w:t>
      </w:r>
      <w:r>
        <w:t>ной специальной операции по борьбе с распространением детской порнографии в сети Интернет "Карусель-2", инициированной правоохранительными орган</w:t>
      </w:r>
      <w:r>
        <w:t>а</w:t>
      </w:r>
      <w:r>
        <w:t>ми Бразилии.</w:t>
      </w:r>
    </w:p>
    <w:p w:rsidR="002A5304" w:rsidRDefault="00EF299E" w:rsidP="002A5304">
      <w:pPr>
        <w:pStyle w:val="SingleTxtGR"/>
      </w:pPr>
      <w:r>
        <w:t>293.</w:t>
      </w:r>
      <w:r w:rsidRPr="00EF299E">
        <w:tab/>
      </w:r>
      <w:r w:rsidR="002A5304">
        <w:t>Совместно с МОМ, ПРООН, ЮНИСЕФ в Беларуси реализуются проекты (программы) международной технической помощи, направленные на оказание содействия в противодействии торговле люд</w:t>
      </w:r>
      <w:r w:rsidR="002A5304">
        <w:t>ь</w:t>
      </w:r>
      <w:r w:rsidR="002A5304">
        <w:t xml:space="preserve">ми. </w:t>
      </w:r>
    </w:p>
    <w:p w:rsidR="002A5304" w:rsidRDefault="002A5304" w:rsidP="002A5304">
      <w:pPr>
        <w:pStyle w:val="SingleTxtGR"/>
      </w:pPr>
      <w:r>
        <w:t>294.</w:t>
      </w:r>
      <w:r w:rsidR="00EF299E" w:rsidRPr="00EF299E">
        <w:tab/>
      </w:r>
      <w:r>
        <w:t>Среди реализованных проектов необходимо отметить программу МОМ "Борьба с торговлей людьми: Республика Беларусь", включавшую в себя ряд проектов (сентябрь 2002 года – декабрь 2005 года), и проект Европейского Союза, ПРООН и Правительства Республики Беларусь "Борьба с торговлей женщинами в Республике Беларусь" (июнь 2003 года – декабрь 2005 года).</w:t>
      </w:r>
    </w:p>
    <w:p w:rsidR="002A5304" w:rsidRDefault="00EF299E" w:rsidP="002A5304">
      <w:pPr>
        <w:pStyle w:val="SingleTxtGR"/>
      </w:pPr>
      <w:r>
        <w:t>295.</w:t>
      </w:r>
      <w:r w:rsidRPr="00EF299E">
        <w:tab/>
      </w:r>
      <w:r w:rsidR="002A5304">
        <w:t>С 2007 года Международной организацией по миграции и МВД Беларуси реализуется проект "Борьба с торговлей людьми: Республика Беларусь", в ра</w:t>
      </w:r>
      <w:r w:rsidR="002A5304">
        <w:t>м</w:t>
      </w:r>
      <w:r w:rsidR="002A5304">
        <w:t>ках которого осуществляется взаимодействие и координация государственных структур с неправительственными организациями. Для более эффективной ре</w:t>
      </w:r>
      <w:r w:rsidR="002A5304">
        <w:t>а</w:t>
      </w:r>
      <w:r w:rsidR="002A5304">
        <w:t>лизации проекта создан Консультативный совет, куда входят представители МОМ, МВД, иных государственных органов и НПО.</w:t>
      </w:r>
    </w:p>
    <w:p w:rsidR="002A5304" w:rsidRDefault="00EF299E" w:rsidP="002A5304">
      <w:pPr>
        <w:pStyle w:val="SingleTxtGR"/>
      </w:pPr>
      <w:r>
        <w:t>296.</w:t>
      </w:r>
      <w:r w:rsidRPr="00EF299E">
        <w:tab/>
      </w:r>
      <w:r w:rsidR="002A5304">
        <w:t>C 2009 года осуществляется совместный проект Европейской комиссии, ПРООН и ЮНИСЕФ "Предупреждение, борьба и минимизация социальных п</w:t>
      </w:r>
      <w:r w:rsidR="002A5304">
        <w:t>о</w:t>
      </w:r>
      <w:r w:rsidR="002A5304">
        <w:t>следствий в области торговли людьми в Республике Беларусь". Проект напра</w:t>
      </w:r>
      <w:r w:rsidR="002A5304">
        <w:t>в</w:t>
      </w:r>
      <w:r w:rsidR="002A5304">
        <w:t>лен на усиление национальных возможностей Республики Беларусь по прот</w:t>
      </w:r>
      <w:r w:rsidR="002A5304">
        <w:t>и</w:t>
      </w:r>
      <w:r w:rsidR="002A5304">
        <w:t>водействию торговле людьми путем реализации профилактических меропри</w:t>
      </w:r>
      <w:r w:rsidR="002A5304">
        <w:t>я</w:t>
      </w:r>
      <w:r w:rsidR="002A5304">
        <w:t xml:space="preserve">тий, совершенствования защиты и реабилитации пострадавших от торговли людьми. </w:t>
      </w:r>
    </w:p>
    <w:p w:rsidR="002A5304" w:rsidRDefault="002A5304" w:rsidP="002A5304">
      <w:pPr>
        <w:pStyle w:val="SingleTxtGR"/>
      </w:pPr>
      <w:r>
        <w:t>297.</w:t>
      </w:r>
      <w:r w:rsidR="00EF299E" w:rsidRPr="00EF299E">
        <w:tab/>
      </w:r>
      <w:r>
        <w:t>Республика Беларусь предпринимает активные действия по привлечению международного вним</w:t>
      </w:r>
      <w:r>
        <w:t>а</w:t>
      </w:r>
      <w:r>
        <w:t xml:space="preserve">ния к проблеме насилия и торговли людьми. </w:t>
      </w:r>
    </w:p>
    <w:p w:rsidR="002A5304" w:rsidRDefault="00EF299E" w:rsidP="002A5304">
      <w:pPr>
        <w:pStyle w:val="SingleTxtGR"/>
      </w:pPr>
      <w:r>
        <w:t>298.</w:t>
      </w:r>
      <w:r w:rsidRPr="00EF299E">
        <w:tab/>
      </w:r>
      <w:r w:rsidR="002A5304">
        <w:t>5 марта 2005 года в штаб-квартире ООН в Нью-Йорке по инициативе Б</w:t>
      </w:r>
      <w:r w:rsidR="002A5304">
        <w:t>е</w:t>
      </w:r>
      <w:r w:rsidR="002A5304">
        <w:t>ларуси совместно с Филиппинами, Управлением по наркотикам и преступности ООН и международной НПО "Живые голоса" проведена международная конф</w:t>
      </w:r>
      <w:r w:rsidR="002A5304">
        <w:t>е</w:t>
      </w:r>
      <w:r w:rsidR="002A5304">
        <w:t>ренция "Торговля женщинами и девочками: совместный ответ на вызов". В</w:t>
      </w:r>
      <w:r>
        <w:rPr>
          <w:lang w:val="en-US"/>
        </w:rPr>
        <w:t> </w:t>
      </w:r>
      <w:r w:rsidR="002A5304">
        <w:t>конференции приняли участие свыше 400 человек из более 90 стран мира, в том числе представители международных и национальных НПО и структур гра</w:t>
      </w:r>
      <w:r w:rsidR="002A5304">
        <w:t>ж</w:t>
      </w:r>
      <w:r w:rsidR="002A5304">
        <w:t>данского общества.</w:t>
      </w:r>
    </w:p>
    <w:p w:rsidR="002A5304" w:rsidRDefault="002A5304" w:rsidP="002A5304">
      <w:pPr>
        <w:pStyle w:val="SingleTxtGR"/>
      </w:pPr>
      <w:r>
        <w:t>299.</w:t>
      </w:r>
      <w:r w:rsidR="00EF299E" w:rsidRPr="00EF299E">
        <w:tab/>
      </w:r>
      <w:r>
        <w:t>Значимым примером конструктивного международного сотрудничества явилось проведение совместно МОМ, Организацией по безопасности и сотру</w:t>
      </w:r>
      <w:r>
        <w:t>д</w:t>
      </w:r>
      <w:r>
        <w:t>ничеству в Европе (ОБСЕ) и ЮНИСЕФ 26-27 октября 2006 года в Минске ме</w:t>
      </w:r>
      <w:r>
        <w:t>ж</w:t>
      </w:r>
      <w:r>
        <w:t>дународной конференции "Борьба со спросом на торговлю люд</w:t>
      </w:r>
      <w:r>
        <w:t>ь</w:t>
      </w:r>
      <w:r>
        <w:t>ми: расширение сотрудничества между странами происхождения и назначения" с участием представителей 40 государств Евр</w:t>
      </w:r>
      <w:r>
        <w:t>о</w:t>
      </w:r>
      <w:r>
        <w:t>пейского Союза, Содружества Независимых Государств (СНГ) и Ближнего Востока, 12 международных и 8 общественных организаций.</w:t>
      </w:r>
    </w:p>
    <w:p w:rsidR="002A5304" w:rsidRDefault="002A5304" w:rsidP="002A5304">
      <w:pPr>
        <w:pStyle w:val="SingleTxtGR"/>
      </w:pPr>
      <w:r>
        <w:t>300.</w:t>
      </w:r>
      <w:r w:rsidR="00EF299E" w:rsidRPr="00EF299E">
        <w:tab/>
      </w:r>
      <w:r>
        <w:t>9-10 апреля 2008 года в Минске проведена международная конференция "Насилие в отношении детей: проблемы и пути предотвращения", организова</w:t>
      </w:r>
      <w:r>
        <w:t>н</w:t>
      </w:r>
      <w:r>
        <w:t>ная Министерством внутренних дел при содействии республиканских органов управления и представительств МОМ, ЮНИСЕФ, Центральноевропейской</w:t>
      </w:r>
      <w:r w:rsidR="00EF299E" w:rsidRPr="00EF299E">
        <w:t xml:space="preserve"> </w:t>
      </w:r>
      <w:r>
        <w:t>ин</w:t>
      </w:r>
      <w:r>
        <w:t>и</w:t>
      </w:r>
      <w:r>
        <w:t>циативы (ЦЕИ), Фондом ООН в области народонаселения (ЮНФПА), ОБСЕ в Беларуси. В указанном мероприятии приняли участие представители 26 гос</w:t>
      </w:r>
      <w:r>
        <w:t>у</w:t>
      </w:r>
      <w:r>
        <w:t>дарств, обеспечили свое представительство 10 универсальных и регионал</w:t>
      </w:r>
      <w:r>
        <w:t>ь</w:t>
      </w:r>
      <w:r>
        <w:t>ных международных организаций, а также 9 неправительственных организ</w:t>
      </w:r>
      <w:r>
        <w:t>а</w:t>
      </w:r>
      <w:r>
        <w:t>ций. Участники конференции провели обзор международного законодательства, к</w:t>
      </w:r>
      <w:r>
        <w:t>а</w:t>
      </w:r>
      <w:r>
        <w:t>сающегося защиты детей от насилия, обсудили глобальные инициативы и и</w:t>
      </w:r>
      <w:r>
        <w:t>с</w:t>
      </w:r>
      <w:r>
        <w:t xml:space="preserve">следования в этой области, обменялись мнениям и опытом в области защиты и предупреждения насилия в отношении детей. </w:t>
      </w:r>
    </w:p>
    <w:p w:rsidR="002A5304" w:rsidRDefault="002A5304" w:rsidP="002A5304">
      <w:pPr>
        <w:pStyle w:val="SingleTxtGR"/>
      </w:pPr>
      <w:r>
        <w:t>301.</w:t>
      </w:r>
      <w:r w:rsidR="00EF299E" w:rsidRPr="00EF299E">
        <w:tab/>
      </w:r>
      <w:r>
        <w:t>В ходе Саммита глав государств и правительств в сентябре 2005 года в Нью-Йорке Президент Республики Беларусь А.Г.Лукашенко с трибуны ООН выступил с инициативой об активизации усилий в противодействии торговле людьми, особенно в борьбе со спросом на "живой товар".</w:t>
      </w:r>
    </w:p>
    <w:p w:rsidR="002A5304" w:rsidRDefault="00EF299E" w:rsidP="002A5304">
      <w:pPr>
        <w:pStyle w:val="SingleTxtGR"/>
      </w:pPr>
      <w:r>
        <w:t>302.</w:t>
      </w:r>
      <w:r w:rsidRPr="00EF299E">
        <w:tab/>
      </w:r>
      <w:r w:rsidR="002A5304">
        <w:t>В развитие данной инициативы Республика Беларусь выступила с идеей разработать под эгидой ООН Глобальный план действий по борьбе с торговлей людьми, в рамках которого предполагается, помимо прочего, отразить вопрос предотвращения торговли детьми, детской проституции и детской порногр</w:t>
      </w:r>
      <w:r w:rsidR="002A5304">
        <w:t>а</w:t>
      </w:r>
      <w:r w:rsidR="002A5304">
        <w:t>фии. Эта инициатива поддержана большим количеством государств, междун</w:t>
      </w:r>
      <w:r w:rsidR="002A5304">
        <w:t>а</w:t>
      </w:r>
      <w:r w:rsidR="002A5304">
        <w:t>родных организаций, Генеральным секретарем ООН. В ходе 64-й сессии Ген</w:t>
      </w:r>
      <w:r w:rsidR="002A5304">
        <w:t>е</w:t>
      </w:r>
      <w:r w:rsidR="002A5304">
        <w:t>ральной Ассамблеи ООН начат процесс консультаций по разработке Глобальн</w:t>
      </w:r>
      <w:r w:rsidR="002A5304">
        <w:t>о</w:t>
      </w:r>
      <w:r w:rsidR="002A5304">
        <w:t>го плана действий.</w:t>
      </w:r>
    </w:p>
    <w:p w:rsidR="007F7553" w:rsidRPr="00EF299E" w:rsidRDefault="00EF299E" w:rsidP="00EF299E">
      <w:pPr>
        <w:spacing w:before="240"/>
        <w:jc w:val="center"/>
        <w:rPr>
          <w:u w:val="single"/>
        </w:rPr>
      </w:pPr>
      <w:r>
        <w:rPr>
          <w:u w:val="single"/>
        </w:rPr>
        <w:tab/>
      </w:r>
      <w:r>
        <w:rPr>
          <w:u w:val="single"/>
        </w:rPr>
        <w:tab/>
      </w:r>
      <w:r>
        <w:rPr>
          <w:u w:val="single"/>
        </w:rPr>
        <w:tab/>
      </w:r>
    </w:p>
    <w:sectPr w:rsidR="007F7553" w:rsidRPr="00EF299E" w:rsidSect="00292480">
      <w:headerReference w:type="even" r:id="rId8"/>
      <w:headerReference w:type="default" r:id="rId9"/>
      <w:footerReference w:type="even" r:id="rId10"/>
      <w:footerReference w:type="default" r:id="rId11"/>
      <w:headerReference w:type="first" r:id="rId12"/>
      <w:footerReference w:type="first" r:id="rId13"/>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0BEA" w:rsidRDefault="00510BEA">
      <w:r>
        <w:rPr>
          <w:lang w:val="en-US"/>
        </w:rPr>
        <w:tab/>
      </w:r>
      <w:r>
        <w:separator/>
      </w:r>
    </w:p>
  </w:endnote>
  <w:endnote w:type="continuationSeparator" w:id="0">
    <w:p w:rsidR="00510BEA" w:rsidRDefault="00510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2D7" w:rsidRPr="009A6F4A" w:rsidRDefault="008772D7">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40437A">
      <w:rPr>
        <w:rStyle w:val="PageNumber"/>
        <w:noProof/>
      </w:rPr>
      <w:t>32</w:t>
    </w:r>
    <w:r>
      <w:rPr>
        <w:rStyle w:val="PageNumber"/>
      </w:rPr>
      <w:fldChar w:fldCharType="end"/>
    </w:r>
    <w:r>
      <w:rPr>
        <w:lang w:val="en-US"/>
      </w:rPr>
      <w:tab/>
      <w:t>GE.10-43362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2D7" w:rsidRPr="009A6F4A" w:rsidRDefault="008772D7">
    <w:pPr>
      <w:pStyle w:val="Footer"/>
      <w:rPr>
        <w:lang w:val="en-US"/>
      </w:rPr>
    </w:pPr>
    <w:r>
      <w:rPr>
        <w:lang w:val="en-US"/>
      </w:rPr>
      <w:t>GE.10-43362</w:t>
    </w:r>
    <w:r>
      <w:rPr>
        <w:lang w:val="en-US"/>
      </w:rPr>
      <w:tab/>
    </w:r>
    <w:r>
      <w:rPr>
        <w:rStyle w:val="PageNumber"/>
      </w:rPr>
      <w:fldChar w:fldCharType="begin"/>
    </w:r>
    <w:r>
      <w:rPr>
        <w:rStyle w:val="PageNumber"/>
      </w:rPr>
      <w:instrText xml:space="preserve"> PAGE </w:instrText>
    </w:r>
    <w:r>
      <w:rPr>
        <w:rStyle w:val="PageNumber"/>
      </w:rPr>
      <w:fldChar w:fldCharType="separate"/>
    </w:r>
    <w:r w:rsidR="0040437A">
      <w:rPr>
        <w:rStyle w:val="PageNumber"/>
        <w:noProof/>
      </w:rPr>
      <w:t>33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2D7" w:rsidRPr="009A6F4A" w:rsidRDefault="008772D7">
    <w:pPr>
      <w:pStyle w:val="Footer"/>
      <w:rPr>
        <w:sz w:val="20"/>
        <w:lang w:val="en-US"/>
      </w:rPr>
    </w:pPr>
    <w:r>
      <w:rPr>
        <w:sz w:val="20"/>
        <w:lang w:val="en-US"/>
      </w:rPr>
      <w:t>GE.10-43362  (R)  070710  080710</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0BEA" w:rsidRPr="00F71F63" w:rsidRDefault="00510BE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10BEA" w:rsidRPr="00F71F63" w:rsidRDefault="00510BEA" w:rsidP="00635E86">
      <w:pPr>
        <w:tabs>
          <w:tab w:val="right" w:pos="2155"/>
        </w:tabs>
        <w:spacing w:after="80" w:line="240" w:lineRule="auto"/>
        <w:rPr>
          <w:u w:val="single"/>
          <w:lang w:val="en-US"/>
        </w:rPr>
      </w:pPr>
      <w:r w:rsidRPr="00F71F63">
        <w:rPr>
          <w:u w:val="single"/>
          <w:lang w:val="en-US"/>
        </w:rPr>
        <w:tab/>
      </w:r>
    </w:p>
    <w:p w:rsidR="00510BEA" w:rsidRPr="00635E86" w:rsidRDefault="00510BEA" w:rsidP="00635E86">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2D7" w:rsidRPr="005E0092" w:rsidRDefault="008772D7">
    <w:pPr>
      <w:pStyle w:val="Header"/>
      <w:rPr>
        <w:lang w:val="en-US"/>
      </w:rPr>
    </w:pPr>
    <w:r>
      <w:rPr>
        <w:lang w:val="en-US"/>
      </w:rPr>
      <w:t>CRC/C/OPSC/BLR/1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2D7" w:rsidRPr="009F36C5" w:rsidRDefault="008772D7">
    <w:pPr>
      <w:pStyle w:val="Header"/>
      <w:rPr>
        <w:lang w:val="en-US"/>
      </w:rPr>
    </w:pPr>
    <w:r>
      <w:rPr>
        <w:lang w:val="en-US"/>
      </w:rPr>
      <w:tab/>
      <w:t>CRC/</w:t>
    </w:r>
    <w:r w:rsidRPr="009F36C5">
      <w:rPr>
        <w:lang w:val="en-US"/>
      </w:rPr>
      <w:t>C/OPSC/BLR/1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72D7" w:rsidRDefault="008772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72C06D6"/>
    <w:lvl w:ilvl="0">
      <w:numFmt w:val="bullet"/>
      <w:lvlText w:val="*"/>
      <w:lvlJc w:val="left"/>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5"/>
  </w:num>
  <w:num w:numId="2">
    <w:abstractNumId w:val="12"/>
  </w:num>
  <w:num w:numId="3">
    <w:abstractNumId w:val="14"/>
  </w:num>
  <w:num w:numId="4">
    <w:abstractNumId w:val="16"/>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3"/>
  </w:num>
  <w:num w:numId="17">
    <w:abstractNumId w:val="15"/>
  </w:num>
  <w:num w:numId="18">
    <w:abstractNumId w:val="12"/>
  </w:num>
  <w:num w:numId="19">
    <w:abstractNumId w:val="12"/>
  </w:num>
  <w:num w:numId="20">
    <w:abstractNumId w:val="15"/>
  </w:num>
  <w:num w:numId="21">
    <w:abstractNumId w:val="12"/>
  </w:num>
  <w:num w:numId="22">
    <w:abstractNumId w:val="14"/>
  </w:num>
  <w:num w:numId="23">
    <w:abstractNumId w:val="14"/>
  </w:num>
  <w:num w:numId="24">
    <w:abstractNumId w:val="10"/>
    <w:lvlOverride w:ilvl="0">
      <w:lvl w:ilvl="0">
        <w:numFmt w:val="bullet"/>
        <w:lvlText w:val="-"/>
        <w:legacy w:legacy="1" w:legacySpace="0" w:legacyIndent="307"/>
        <w:lvlJc w:val="left"/>
        <w:rPr>
          <w:rFonts w:ascii="Times New Roman" w:hAnsi="Times New Roman" w:cs="Times New Roman" w:hint="default"/>
        </w:rPr>
      </w:lvl>
    </w:lvlOverride>
  </w:num>
  <w:num w:numId="25">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36C5"/>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4096"/>
    <w:rsid w:val="000D6863"/>
    <w:rsid w:val="00115A17"/>
    <w:rsid w:val="00117AEE"/>
    <w:rsid w:val="0014164B"/>
    <w:rsid w:val="001463F7"/>
    <w:rsid w:val="0015769C"/>
    <w:rsid w:val="00180752"/>
    <w:rsid w:val="00185076"/>
    <w:rsid w:val="0018543C"/>
    <w:rsid w:val="00190231"/>
    <w:rsid w:val="00192ABD"/>
    <w:rsid w:val="001A0101"/>
    <w:rsid w:val="001A75D5"/>
    <w:rsid w:val="001A7D40"/>
    <w:rsid w:val="001D07F7"/>
    <w:rsid w:val="001D7B8F"/>
    <w:rsid w:val="001E48EE"/>
    <w:rsid w:val="001F2D04"/>
    <w:rsid w:val="0020059C"/>
    <w:rsid w:val="002019BD"/>
    <w:rsid w:val="00206F32"/>
    <w:rsid w:val="00232D42"/>
    <w:rsid w:val="00237334"/>
    <w:rsid w:val="002444F4"/>
    <w:rsid w:val="002629A0"/>
    <w:rsid w:val="0028492B"/>
    <w:rsid w:val="00291C8F"/>
    <w:rsid w:val="00292480"/>
    <w:rsid w:val="002A5304"/>
    <w:rsid w:val="002C5036"/>
    <w:rsid w:val="002C6A71"/>
    <w:rsid w:val="002C6D5F"/>
    <w:rsid w:val="002D15EA"/>
    <w:rsid w:val="002D6C07"/>
    <w:rsid w:val="002E0CE6"/>
    <w:rsid w:val="002E1163"/>
    <w:rsid w:val="002E43F3"/>
    <w:rsid w:val="002F24D0"/>
    <w:rsid w:val="002F570D"/>
    <w:rsid w:val="003215F5"/>
    <w:rsid w:val="00323479"/>
    <w:rsid w:val="00332891"/>
    <w:rsid w:val="00353739"/>
    <w:rsid w:val="00356BB2"/>
    <w:rsid w:val="00360477"/>
    <w:rsid w:val="0036277F"/>
    <w:rsid w:val="00363FA0"/>
    <w:rsid w:val="00367FC9"/>
    <w:rsid w:val="003711A1"/>
    <w:rsid w:val="00372123"/>
    <w:rsid w:val="00386581"/>
    <w:rsid w:val="00387100"/>
    <w:rsid w:val="003951D3"/>
    <w:rsid w:val="003978C6"/>
    <w:rsid w:val="003A2304"/>
    <w:rsid w:val="003B40A9"/>
    <w:rsid w:val="003C016E"/>
    <w:rsid w:val="003D5EBD"/>
    <w:rsid w:val="003E35D6"/>
    <w:rsid w:val="00401CE0"/>
    <w:rsid w:val="00403234"/>
    <w:rsid w:val="0040437A"/>
    <w:rsid w:val="00407AC3"/>
    <w:rsid w:val="00414586"/>
    <w:rsid w:val="00415059"/>
    <w:rsid w:val="00424FDD"/>
    <w:rsid w:val="0043033D"/>
    <w:rsid w:val="00435FE4"/>
    <w:rsid w:val="00457634"/>
    <w:rsid w:val="00464AC1"/>
    <w:rsid w:val="00474F42"/>
    <w:rsid w:val="0048244D"/>
    <w:rsid w:val="004A0DE8"/>
    <w:rsid w:val="004A4CB7"/>
    <w:rsid w:val="004A57B5"/>
    <w:rsid w:val="004B19DA"/>
    <w:rsid w:val="004C2A53"/>
    <w:rsid w:val="004C3B35"/>
    <w:rsid w:val="004C43EC"/>
    <w:rsid w:val="004E6729"/>
    <w:rsid w:val="004F0E47"/>
    <w:rsid w:val="00510BEA"/>
    <w:rsid w:val="005110FC"/>
    <w:rsid w:val="0051339C"/>
    <w:rsid w:val="0051412F"/>
    <w:rsid w:val="00522B6F"/>
    <w:rsid w:val="0052430E"/>
    <w:rsid w:val="005276AD"/>
    <w:rsid w:val="00540A9A"/>
    <w:rsid w:val="00541EE9"/>
    <w:rsid w:val="00543522"/>
    <w:rsid w:val="00545680"/>
    <w:rsid w:val="005637F7"/>
    <w:rsid w:val="0056618E"/>
    <w:rsid w:val="00576F59"/>
    <w:rsid w:val="00577A34"/>
    <w:rsid w:val="00580AAD"/>
    <w:rsid w:val="00593A04"/>
    <w:rsid w:val="005A6D5A"/>
    <w:rsid w:val="005B1B28"/>
    <w:rsid w:val="005B7D51"/>
    <w:rsid w:val="005B7F35"/>
    <w:rsid w:val="005C2081"/>
    <w:rsid w:val="005C678A"/>
    <w:rsid w:val="005D0A6A"/>
    <w:rsid w:val="005D346D"/>
    <w:rsid w:val="005E74AB"/>
    <w:rsid w:val="00606A3E"/>
    <w:rsid w:val="006115AA"/>
    <w:rsid w:val="006120AE"/>
    <w:rsid w:val="0061447D"/>
    <w:rsid w:val="00625AAD"/>
    <w:rsid w:val="00635E86"/>
    <w:rsid w:val="00636A37"/>
    <w:rsid w:val="006379DD"/>
    <w:rsid w:val="006501A5"/>
    <w:rsid w:val="006567B2"/>
    <w:rsid w:val="00662ADE"/>
    <w:rsid w:val="00664106"/>
    <w:rsid w:val="006756F1"/>
    <w:rsid w:val="00677773"/>
    <w:rsid w:val="006805FC"/>
    <w:rsid w:val="006926C7"/>
    <w:rsid w:val="00694C37"/>
    <w:rsid w:val="006A1BEB"/>
    <w:rsid w:val="006A401C"/>
    <w:rsid w:val="006A7C6E"/>
    <w:rsid w:val="006B23D9"/>
    <w:rsid w:val="006B69E1"/>
    <w:rsid w:val="006C1814"/>
    <w:rsid w:val="006C2F45"/>
    <w:rsid w:val="006C361A"/>
    <w:rsid w:val="006C5657"/>
    <w:rsid w:val="006D5E4E"/>
    <w:rsid w:val="006E6860"/>
    <w:rsid w:val="006E7183"/>
    <w:rsid w:val="006F3DE2"/>
    <w:rsid w:val="006F5FBF"/>
    <w:rsid w:val="0070327E"/>
    <w:rsid w:val="00707B5F"/>
    <w:rsid w:val="00723F91"/>
    <w:rsid w:val="00735602"/>
    <w:rsid w:val="007360DB"/>
    <w:rsid w:val="0075279B"/>
    <w:rsid w:val="00753748"/>
    <w:rsid w:val="00762446"/>
    <w:rsid w:val="00765B9F"/>
    <w:rsid w:val="00781ACB"/>
    <w:rsid w:val="007A79EB"/>
    <w:rsid w:val="007B29D2"/>
    <w:rsid w:val="007D4CA0"/>
    <w:rsid w:val="007D7A23"/>
    <w:rsid w:val="007E0F46"/>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772D7"/>
    <w:rsid w:val="00886B0F"/>
    <w:rsid w:val="00891C08"/>
    <w:rsid w:val="008A3879"/>
    <w:rsid w:val="008A5FA8"/>
    <w:rsid w:val="008A7575"/>
    <w:rsid w:val="008B5F47"/>
    <w:rsid w:val="008C7B87"/>
    <w:rsid w:val="008D6A7A"/>
    <w:rsid w:val="008E3E87"/>
    <w:rsid w:val="008E7F13"/>
    <w:rsid w:val="008F3185"/>
    <w:rsid w:val="009042BA"/>
    <w:rsid w:val="00915B0A"/>
    <w:rsid w:val="00926904"/>
    <w:rsid w:val="00930621"/>
    <w:rsid w:val="0093672D"/>
    <w:rsid w:val="009372F0"/>
    <w:rsid w:val="00947BFF"/>
    <w:rsid w:val="00955022"/>
    <w:rsid w:val="00957B4D"/>
    <w:rsid w:val="00964EEA"/>
    <w:rsid w:val="00980C86"/>
    <w:rsid w:val="00990427"/>
    <w:rsid w:val="009B1D9B"/>
    <w:rsid w:val="009B4074"/>
    <w:rsid w:val="009C30BB"/>
    <w:rsid w:val="009C3872"/>
    <w:rsid w:val="009C4E83"/>
    <w:rsid w:val="009C60BE"/>
    <w:rsid w:val="009E6279"/>
    <w:rsid w:val="009F00A6"/>
    <w:rsid w:val="009F36C5"/>
    <w:rsid w:val="009F56A7"/>
    <w:rsid w:val="009F5B05"/>
    <w:rsid w:val="00A026CA"/>
    <w:rsid w:val="00A07232"/>
    <w:rsid w:val="00A14800"/>
    <w:rsid w:val="00A156DE"/>
    <w:rsid w:val="00A157ED"/>
    <w:rsid w:val="00A2446A"/>
    <w:rsid w:val="00A4025D"/>
    <w:rsid w:val="00A40DEB"/>
    <w:rsid w:val="00A517A7"/>
    <w:rsid w:val="00A63EA5"/>
    <w:rsid w:val="00A70149"/>
    <w:rsid w:val="00A800D1"/>
    <w:rsid w:val="00A92699"/>
    <w:rsid w:val="00AB5BF0"/>
    <w:rsid w:val="00AC1C95"/>
    <w:rsid w:val="00AC2CCB"/>
    <w:rsid w:val="00AC443A"/>
    <w:rsid w:val="00AE60E2"/>
    <w:rsid w:val="00B0169F"/>
    <w:rsid w:val="00B05F21"/>
    <w:rsid w:val="00B14EA9"/>
    <w:rsid w:val="00B30A3C"/>
    <w:rsid w:val="00B81305"/>
    <w:rsid w:val="00B8138B"/>
    <w:rsid w:val="00BB17DC"/>
    <w:rsid w:val="00BB1AF9"/>
    <w:rsid w:val="00BB4C4A"/>
    <w:rsid w:val="00BC5ABB"/>
    <w:rsid w:val="00BD3CAE"/>
    <w:rsid w:val="00BD5F3C"/>
    <w:rsid w:val="00C07C0F"/>
    <w:rsid w:val="00C145C4"/>
    <w:rsid w:val="00C20D2F"/>
    <w:rsid w:val="00C2131B"/>
    <w:rsid w:val="00C37AF8"/>
    <w:rsid w:val="00C37C79"/>
    <w:rsid w:val="00C41BBC"/>
    <w:rsid w:val="00C44399"/>
    <w:rsid w:val="00C51419"/>
    <w:rsid w:val="00C54056"/>
    <w:rsid w:val="00C663A3"/>
    <w:rsid w:val="00C75CB2"/>
    <w:rsid w:val="00C90723"/>
    <w:rsid w:val="00C90D5C"/>
    <w:rsid w:val="00C9162E"/>
    <w:rsid w:val="00C9732B"/>
    <w:rsid w:val="00CA609E"/>
    <w:rsid w:val="00CA7DA4"/>
    <w:rsid w:val="00CB31FB"/>
    <w:rsid w:val="00CE3D6F"/>
    <w:rsid w:val="00CE79A5"/>
    <w:rsid w:val="00CF0042"/>
    <w:rsid w:val="00CF262F"/>
    <w:rsid w:val="00CF4AF8"/>
    <w:rsid w:val="00D025D5"/>
    <w:rsid w:val="00D26B13"/>
    <w:rsid w:val="00D26CC1"/>
    <w:rsid w:val="00D30662"/>
    <w:rsid w:val="00D32A0B"/>
    <w:rsid w:val="00D6236B"/>
    <w:rsid w:val="00D666A2"/>
    <w:rsid w:val="00D70E45"/>
    <w:rsid w:val="00D809D1"/>
    <w:rsid w:val="00D84ECF"/>
    <w:rsid w:val="00D8644C"/>
    <w:rsid w:val="00DA0C5F"/>
    <w:rsid w:val="00DA2851"/>
    <w:rsid w:val="00DA2B7C"/>
    <w:rsid w:val="00DA5686"/>
    <w:rsid w:val="00DB2FC0"/>
    <w:rsid w:val="00DF18FA"/>
    <w:rsid w:val="00DF49CA"/>
    <w:rsid w:val="00DF775B"/>
    <w:rsid w:val="00E007F3"/>
    <w:rsid w:val="00E00DEA"/>
    <w:rsid w:val="00E06E4D"/>
    <w:rsid w:val="00E06EF0"/>
    <w:rsid w:val="00E11679"/>
    <w:rsid w:val="00E307D1"/>
    <w:rsid w:val="00E41E0A"/>
    <w:rsid w:val="00E46A04"/>
    <w:rsid w:val="00E717F3"/>
    <w:rsid w:val="00E72C5E"/>
    <w:rsid w:val="00E73451"/>
    <w:rsid w:val="00E7489F"/>
    <w:rsid w:val="00E75147"/>
    <w:rsid w:val="00E8167D"/>
    <w:rsid w:val="00E907E9"/>
    <w:rsid w:val="00E96BE7"/>
    <w:rsid w:val="00EA2CD0"/>
    <w:rsid w:val="00EC0044"/>
    <w:rsid w:val="00EC6B9F"/>
    <w:rsid w:val="00EE516D"/>
    <w:rsid w:val="00EF299E"/>
    <w:rsid w:val="00EF4D1B"/>
    <w:rsid w:val="00EF7295"/>
    <w:rsid w:val="00EF7C42"/>
    <w:rsid w:val="00F069D1"/>
    <w:rsid w:val="00F1503D"/>
    <w:rsid w:val="00F22712"/>
    <w:rsid w:val="00F275F5"/>
    <w:rsid w:val="00F33188"/>
    <w:rsid w:val="00F35BDE"/>
    <w:rsid w:val="00F52A0E"/>
    <w:rsid w:val="00F71F63"/>
    <w:rsid w:val="00F87506"/>
    <w:rsid w:val="00F92C41"/>
    <w:rsid w:val="00FA5522"/>
    <w:rsid w:val="00FA69A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34</Pages>
  <Words>20549</Words>
  <Characters>117134</Characters>
  <Application>Microsoft Office Word</Application>
  <DocSecurity>4</DocSecurity>
  <Lines>976</Lines>
  <Paragraphs>274</Paragraphs>
  <ScaleCrop>false</ScaleCrop>
  <HeadingPairs>
    <vt:vector size="2" baseType="variant">
      <vt:variant>
        <vt:lpstr>Название</vt:lpstr>
      </vt:variant>
      <vt:variant>
        <vt:i4>1</vt:i4>
      </vt:variant>
    </vt:vector>
  </HeadingPairs>
  <TitlesOfParts>
    <vt:vector size="1" baseType="lpstr">
      <vt:lpstr>Муравьев</vt:lpstr>
    </vt:vector>
  </TitlesOfParts>
  <Company>CSD</Company>
  <LinksUpToDate>false</LinksUpToDate>
  <CharactersWithSpaces>137409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Муравьев</dc:title>
  <dc:subject>Беларусь</dc:subject>
  <dc:creator>Anna Blagodatskikh</dc:creator>
  <cp:keywords/>
  <dc:description/>
  <cp:lastModifiedBy>Anna Blagodatskikh</cp:lastModifiedBy>
  <cp:revision>2</cp:revision>
  <cp:lastPrinted>2010-07-08T10:03:00Z</cp:lastPrinted>
  <dcterms:created xsi:type="dcterms:W3CDTF">2010-07-08T10:54:00Z</dcterms:created>
  <dcterms:modified xsi:type="dcterms:W3CDTF">2010-07-08T10:54:00Z</dcterms:modified>
</cp:coreProperties>
</file>