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EB28FF">
        <w:trPr>
          <w:trHeight w:hRule="exact" w:val="851"/>
        </w:trPr>
        <w:tc>
          <w:tcPr>
            <w:tcW w:w="1280" w:type="dxa"/>
            <w:tcBorders>
              <w:bottom w:val="single" w:sz="4" w:space="0" w:color="auto"/>
            </w:tcBorders>
          </w:tcPr>
          <w:p w:rsidR="002D5AAC" w:rsidRDefault="002D5AAC" w:rsidP="00EB28F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28FF" w:rsidP="00EB28FF">
            <w:pPr>
              <w:jc w:val="right"/>
            </w:pPr>
            <w:r w:rsidRPr="00EB28FF">
              <w:rPr>
                <w:sz w:val="40"/>
              </w:rPr>
              <w:t>E</w:t>
            </w:r>
            <w:r>
              <w:t>/C.12/65/1</w:t>
            </w:r>
          </w:p>
        </w:tc>
      </w:tr>
      <w:tr w:rsidR="002D5AAC" w:rsidTr="00EB28FF">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2C72A7B1" wp14:editId="4597F2D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EB28FF" w:rsidP="006E27AD">
            <w:pPr>
              <w:spacing w:before="240"/>
            </w:pPr>
            <w:r>
              <w:t>Distr. general</w:t>
            </w:r>
          </w:p>
          <w:p w:rsidR="00EB28FF" w:rsidRDefault="00EB28FF" w:rsidP="00EB28FF">
            <w:pPr>
              <w:spacing w:line="240" w:lineRule="exact"/>
            </w:pPr>
            <w:r>
              <w:t>20 de diciembre de 2018</w:t>
            </w:r>
          </w:p>
          <w:p w:rsidR="00EB28FF" w:rsidRDefault="00EB28FF" w:rsidP="00EB28FF">
            <w:pPr>
              <w:spacing w:line="240" w:lineRule="exact"/>
            </w:pPr>
            <w:r>
              <w:t>Español</w:t>
            </w:r>
          </w:p>
          <w:p w:rsidR="00EB28FF" w:rsidRDefault="00EB28FF" w:rsidP="00EB28FF">
            <w:pPr>
              <w:spacing w:line="240" w:lineRule="exact"/>
            </w:pPr>
            <w:r>
              <w:t>Original: inglés</w:t>
            </w:r>
          </w:p>
          <w:p w:rsidR="00EB28FF" w:rsidRDefault="00EB28FF" w:rsidP="00EB28FF">
            <w:pPr>
              <w:spacing w:line="240" w:lineRule="exact"/>
            </w:pPr>
            <w:r>
              <w:t>Español, francés e inglés únicamente</w:t>
            </w:r>
          </w:p>
        </w:tc>
      </w:tr>
    </w:tbl>
    <w:p w:rsidR="00EB28FF" w:rsidRPr="00EB28FF" w:rsidRDefault="00EB28FF" w:rsidP="00EB28FF">
      <w:pPr>
        <w:spacing w:before="120"/>
        <w:rPr>
          <w:b/>
          <w:bCs/>
          <w:sz w:val="24"/>
          <w:szCs w:val="24"/>
        </w:rPr>
      </w:pPr>
      <w:r w:rsidRPr="00EB28FF">
        <w:rPr>
          <w:b/>
          <w:bCs/>
          <w:sz w:val="24"/>
          <w:szCs w:val="24"/>
        </w:rPr>
        <w:t>Comité de Derechos Económicos, Sociales y Culturales</w:t>
      </w:r>
    </w:p>
    <w:p w:rsidR="00EB28FF" w:rsidRPr="00EB28FF" w:rsidRDefault="00EB28FF" w:rsidP="00EB28FF">
      <w:pPr>
        <w:rPr>
          <w:b/>
          <w:bCs/>
        </w:rPr>
      </w:pPr>
      <w:r w:rsidRPr="00EB28FF">
        <w:rPr>
          <w:b/>
          <w:bCs/>
        </w:rPr>
        <w:t>65º período de sesiones</w:t>
      </w:r>
    </w:p>
    <w:p w:rsidR="00EB28FF" w:rsidRPr="00EB28FF" w:rsidRDefault="00EB28FF" w:rsidP="00EB28FF">
      <w:r w:rsidRPr="00EB28FF">
        <w:t>18 de febrero a 8 de marzo de 2019</w:t>
      </w:r>
    </w:p>
    <w:p w:rsidR="00EB28FF" w:rsidRPr="00EB28FF" w:rsidRDefault="00EB28FF" w:rsidP="00EB28FF">
      <w:r w:rsidRPr="00EB28FF">
        <w:t>Tema 2 del programa provisional</w:t>
      </w:r>
    </w:p>
    <w:p w:rsidR="00EB28FF" w:rsidRPr="00EB28FF" w:rsidRDefault="00EB28FF" w:rsidP="00EB28FF">
      <w:pPr>
        <w:rPr>
          <w:b/>
          <w:bCs/>
        </w:rPr>
      </w:pPr>
      <w:r w:rsidRPr="00EB28FF">
        <w:rPr>
          <w:b/>
          <w:bCs/>
        </w:rPr>
        <w:t>Aprobación del programa</w:t>
      </w:r>
    </w:p>
    <w:p w:rsidR="00EB28FF" w:rsidRPr="00EB28FF" w:rsidRDefault="00EB28FF" w:rsidP="00EB28FF">
      <w:pPr>
        <w:pStyle w:val="HChG"/>
      </w:pPr>
      <w:r w:rsidRPr="00EB28FF">
        <w:tab/>
      </w:r>
      <w:r w:rsidRPr="00EB28FF">
        <w:tab/>
        <w:t>Programa provisional anotado</w:t>
      </w:r>
    </w:p>
    <w:p w:rsidR="00EB28FF" w:rsidRPr="00EB28FF" w:rsidRDefault="00EB28FF" w:rsidP="00EB28FF">
      <w:pPr>
        <w:pStyle w:val="H1G"/>
      </w:pPr>
      <w:r w:rsidRPr="00EB28FF">
        <w:tab/>
      </w:r>
      <w:r w:rsidRPr="00EB28FF">
        <w:tab/>
        <w:t>Programa provisional</w:t>
      </w:r>
    </w:p>
    <w:p w:rsidR="00EB28FF" w:rsidRPr="00EB28FF" w:rsidRDefault="00EB28FF" w:rsidP="00EB28FF">
      <w:pPr>
        <w:pStyle w:val="SingleTxtG"/>
        <w:ind w:left="1701" w:hanging="567"/>
      </w:pPr>
      <w:r w:rsidRPr="00EB28FF">
        <w:t>1.</w:t>
      </w:r>
      <w:r w:rsidRPr="00EB28FF">
        <w:tab/>
        <w:t>Elección del Presidente y los demás miembros de la Mesa del Comité.</w:t>
      </w:r>
    </w:p>
    <w:p w:rsidR="00EB28FF" w:rsidRPr="00EB28FF" w:rsidRDefault="00EB28FF" w:rsidP="00EB28FF">
      <w:pPr>
        <w:pStyle w:val="SingleTxtG"/>
        <w:ind w:left="1701" w:hanging="567"/>
      </w:pPr>
      <w:r w:rsidRPr="00EB28FF">
        <w:t>2.</w:t>
      </w:r>
      <w:r w:rsidRPr="00EB28FF">
        <w:tab/>
        <w:t>Aprobación del programa.</w:t>
      </w:r>
    </w:p>
    <w:p w:rsidR="00EB28FF" w:rsidRPr="00EB28FF" w:rsidRDefault="00EB28FF" w:rsidP="00EB28FF">
      <w:pPr>
        <w:pStyle w:val="SingleTxtG"/>
        <w:ind w:left="1701" w:hanging="567"/>
      </w:pPr>
      <w:r w:rsidRPr="00EB28FF">
        <w:t>3.</w:t>
      </w:r>
      <w:r w:rsidRPr="00EB28FF">
        <w:tab/>
        <w:t>Organización de los trabajos.</w:t>
      </w:r>
    </w:p>
    <w:p w:rsidR="00EB28FF" w:rsidRPr="00EB28FF" w:rsidRDefault="00EB28FF" w:rsidP="00EB28FF">
      <w:pPr>
        <w:pStyle w:val="SingleTxtG"/>
        <w:ind w:left="1701" w:hanging="567"/>
      </w:pPr>
      <w:r w:rsidRPr="00EB28FF">
        <w:t>4.</w:t>
      </w:r>
      <w:r w:rsidRPr="00EB28FF">
        <w:tab/>
        <w:t>Cuestiones sustantivas que se derivan de la aplicación del Pacto Internacional de Derechos Económicos, Sociales y Culturales.</w:t>
      </w:r>
    </w:p>
    <w:p w:rsidR="00EB28FF" w:rsidRPr="00EB28FF" w:rsidRDefault="00EB28FF" w:rsidP="00EB28FF">
      <w:pPr>
        <w:pStyle w:val="SingleTxtG"/>
        <w:ind w:left="1701" w:hanging="567"/>
      </w:pPr>
      <w:r w:rsidRPr="00EB28FF">
        <w:t>5.</w:t>
      </w:r>
      <w:r w:rsidRPr="00EB28FF">
        <w:tab/>
        <w:t>Seguimiento del examen de los informes presentados en virtud de los artículos 16 y 17 del Pacto.</w:t>
      </w:r>
    </w:p>
    <w:p w:rsidR="00EB28FF" w:rsidRPr="00EB28FF" w:rsidRDefault="00EB28FF" w:rsidP="00EB28FF">
      <w:pPr>
        <w:pStyle w:val="SingleTxtG"/>
        <w:ind w:left="1701" w:hanging="567"/>
      </w:pPr>
      <w:r w:rsidRPr="00EB28FF">
        <w:t>6.</w:t>
      </w:r>
      <w:r w:rsidRPr="00EB28FF">
        <w:tab/>
        <w:t>Relaciones con los órganos de las Naciones Unidas y con otros órganos de tratados.</w:t>
      </w:r>
    </w:p>
    <w:p w:rsidR="00EB28FF" w:rsidRPr="00EB28FF" w:rsidRDefault="00EB28FF" w:rsidP="00EB28FF">
      <w:pPr>
        <w:pStyle w:val="SingleTxtG"/>
        <w:ind w:left="1701" w:hanging="567"/>
      </w:pPr>
      <w:r w:rsidRPr="00EB28FF">
        <w:t>7.</w:t>
      </w:r>
      <w:r w:rsidRPr="00EB28FF">
        <w:tab/>
        <w:t>Examen de los informes:</w:t>
      </w:r>
    </w:p>
    <w:p w:rsidR="00EB28FF" w:rsidRPr="00EB28FF" w:rsidRDefault="00EB28FF" w:rsidP="00EB28FF">
      <w:pPr>
        <w:pStyle w:val="SingleTxtG"/>
        <w:ind w:left="2268" w:hanging="567"/>
      </w:pPr>
      <w:r w:rsidRPr="00EB28FF">
        <w:t>a)</w:t>
      </w:r>
      <w:r w:rsidRPr="00EB28FF">
        <w:tab/>
        <w:t xml:space="preserve">Informes presentados por los Estados partes en virtud de los artículos 16 y 17 del Pacto; </w:t>
      </w:r>
    </w:p>
    <w:p w:rsidR="00EB28FF" w:rsidRPr="00EB28FF" w:rsidRDefault="00EB28FF" w:rsidP="00EB28FF">
      <w:pPr>
        <w:pStyle w:val="SingleTxtG"/>
        <w:ind w:left="2268" w:hanging="567"/>
      </w:pPr>
      <w:r w:rsidRPr="00EB28FF">
        <w:t>b)</w:t>
      </w:r>
      <w:r w:rsidRPr="00EB28FF">
        <w:tab/>
        <w:t xml:space="preserve">Informes presentados por los organismos especializados en virtud del artículo 18 del Pacto. </w:t>
      </w:r>
      <w:r w:rsidRPr="00EB28FF">
        <w:tab/>
      </w:r>
    </w:p>
    <w:p w:rsidR="00EB28FF" w:rsidRPr="00EB28FF" w:rsidRDefault="00EB28FF" w:rsidP="00EB28FF">
      <w:pPr>
        <w:pStyle w:val="SingleTxtG"/>
        <w:ind w:left="1701" w:hanging="567"/>
      </w:pPr>
      <w:r w:rsidRPr="00EB28FF">
        <w:t>8.</w:t>
      </w:r>
      <w:r w:rsidRPr="00EB28FF">
        <w:tab/>
        <w:t>Presentación de informes por los Estados partes en virtud de los artículos 16 y 17 del Pacto.</w:t>
      </w:r>
    </w:p>
    <w:p w:rsidR="00EB28FF" w:rsidRPr="00EB28FF" w:rsidRDefault="00EB28FF" w:rsidP="00EB28FF">
      <w:pPr>
        <w:pStyle w:val="SingleTxtG"/>
        <w:ind w:left="1701" w:hanging="567"/>
      </w:pPr>
      <w:r w:rsidRPr="00EB28FF">
        <w:t>9.</w:t>
      </w:r>
      <w:r w:rsidRPr="00EB28FF">
        <w:tab/>
        <w:t>Formulación de sugerencias y recomendaciones de carácter general basadas en el examen de los informes presentados por los Estados partes en el Pacto y por los organismos especializados.</w:t>
      </w:r>
    </w:p>
    <w:p w:rsidR="00EB28FF" w:rsidRPr="00EB28FF" w:rsidRDefault="00EB28FF" w:rsidP="00EB28FF">
      <w:pPr>
        <w:pStyle w:val="SingleTxtG"/>
        <w:ind w:left="1701" w:hanging="567"/>
      </w:pPr>
      <w:r w:rsidRPr="00EB28FF">
        <w:t>10.</w:t>
      </w:r>
      <w:r w:rsidRPr="00EB28FF">
        <w:tab/>
        <w:t>Examen de las comunicaciones presentadas en virtud del Protocolo Facultativo del Pacto.</w:t>
      </w:r>
    </w:p>
    <w:p w:rsidR="00EB28FF" w:rsidRPr="00EB28FF" w:rsidRDefault="00EB28FF" w:rsidP="00EB28FF">
      <w:pPr>
        <w:pStyle w:val="SingleTxtG"/>
        <w:ind w:left="1701" w:hanging="567"/>
      </w:pPr>
      <w:r w:rsidRPr="00EB28FF">
        <w:t>11.</w:t>
      </w:r>
      <w:r w:rsidRPr="00EB28FF">
        <w:tab/>
        <w:t>Asuntos diversos.</w:t>
      </w:r>
    </w:p>
    <w:p w:rsidR="00EB28FF" w:rsidRPr="00EB28FF" w:rsidRDefault="00EB28FF" w:rsidP="00EB28FF">
      <w:pPr>
        <w:pStyle w:val="H1G"/>
      </w:pPr>
      <w:r w:rsidRPr="00EB28FF">
        <w:tab/>
      </w:r>
      <w:r w:rsidRPr="00EB28FF">
        <w:tab/>
        <w:t>Anotaciones</w:t>
      </w:r>
    </w:p>
    <w:p w:rsidR="00EB28FF" w:rsidRPr="00EB28FF" w:rsidRDefault="00EB28FF" w:rsidP="00EB28FF">
      <w:pPr>
        <w:pStyle w:val="H23G"/>
      </w:pPr>
      <w:r>
        <w:tab/>
      </w:r>
      <w:r w:rsidRPr="00EB28FF">
        <w:t>1.</w:t>
      </w:r>
      <w:r w:rsidRPr="00EB28FF">
        <w:tab/>
        <w:t>Elección del Presidente y los demás miembros de la Mesa del Comité</w:t>
      </w:r>
    </w:p>
    <w:p w:rsidR="00EB28FF" w:rsidRPr="00EB28FF" w:rsidRDefault="00EB28FF" w:rsidP="002E10AF">
      <w:pPr>
        <w:pStyle w:val="SingleTxtG"/>
        <w:keepNext/>
        <w:keepLines/>
      </w:pPr>
      <w:r>
        <w:tab/>
      </w:r>
      <w:r w:rsidRPr="00EB28FF">
        <w:t xml:space="preserve">De conformidad con el artículo 14 de su reglamento, el Comité elegirá entre sus miembros </w:t>
      </w:r>
      <w:r w:rsidR="002E10AF">
        <w:t>1</w:t>
      </w:r>
      <w:r w:rsidRPr="00EB28FF">
        <w:t xml:space="preserve"> presidente, </w:t>
      </w:r>
      <w:r w:rsidR="002E10AF">
        <w:t>3</w:t>
      </w:r>
      <w:r w:rsidRPr="00EB28FF">
        <w:t xml:space="preserve"> vicepresidentes y </w:t>
      </w:r>
      <w:r w:rsidR="002E10AF">
        <w:t>1</w:t>
      </w:r>
      <w:r w:rsidRPr="00EB28FF">
        <w:t xml:space="preserve"> relator. Los miembros de la Mesa del Comité serán elegidos para un mandato de dos años (art. 15). En virtud del artículo 53 del </w:t>
      </w:r>
      <w:r w:rsidRPr="00EB28FF">
        <w:lastRenderedPageBreak/>
        <w:t>reglamento, las elecciones se harán por votación secreta, salvo decisión en contrario del Comité cuando para un cargo dado solo hubiere un candidato.</w:t>
      </w:r>
    </w:p>
    <w:p w:rsidR="00EB28FF" w:rsidRPr="00EB28FF" w:rsidRDefault="00EB28FF" w:rsidP="00EB28FF">
      <w:pPr>
        <w:pStyle w:val="H23G"/>
      </w:pPr>
      <w:r>
        <w:tab/>
      </w:r>
      <w:r w:rsidRPr="00EB28FF">
        <w:t>2.</w:t>
      </w:r>
      <w:r w:rsidRPr="00EB28FF">
        <w:tab/>
        <w:t>Aprobación del programa</w:t>
      </w:r>
    </w:p>
    <w:p w:rsidR="00EB28FF" w:rsidRPr="00EB28FF" w:rsidRDefault="00EB28FF" w:rsidP="00EB28FF">
      <w:pPr>
        <w:pStyle w:val="SingleTxtG"/>
      </w:pPr>
      <w:r>
        <w:tab/>
      </w:r>
      <w:r w:rsidRPr="00EB28FF">
        <w:t>Con arreglo a lo dispuesto en el artículo 5 del reglamento del Comité, el primer tema del programa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rsidR="00EB28FF" w:rsidRPr="00EB28FF" w:rsidRDefault="00EB28FF" w:rsidP="00EB28FF">
      <w:pPr>
        <w:pStyle w:val="SingleTxtG"/>
      </w:pPr>
      <w:r>
        <w:tab/>
      </w:r>
      <w:r w:rsidRPr="00EB28FF">
        <w:t>El programa provisional del 65º período de sesiones fue preparado por el Secretario General de conformidad con lo dispuesto en el artículo 4 del reglamento del Comité.</w:t>
      </w:r>
    </w:p>
    <w:p w:rsidR="00EB28FF" w:rsidRPr="00EB28FF" w:rsidRDefault="00EB28FF" w:rsidP="00EB28FF">
      <w:pPr>
        <w:pStyle w:val="H23G"/>
      </w:pPr>
      <w:r>
        <w:tab/>
      </w:r>
      <w:r w:rsidRPr="00EB28FF">
        <w:t>3.</w:t>
      </w:r>
      <w:r w:rsidRPr="00EB28FF">
        <w:tab/>
        <w:t>Organización de los trabajos</w:t>
      </w:r>
    </w:p>
    <w:p w:rsidR="00EB28FF" w:rsidRPr="00EB28FF" w:rsidRDefault="00EB28FF" w:rsidP="00EB28FF">
      <w:pPr>
        <w:pStyle w:val="SingleTxtG"/>
      </w:pPr>
      <w:r>
        <w:tab/>
      </w:r>
      <w:r w:rsidRPr="00EB28FF">
        <w:t>El 65º período de sesiones del Comité, establecido de conformidad con la resolución 1985/17 del Consejo Económico y Social, tendrá lugar en la Oficina de las Naciones Unidas en Ginebra del 18 de febrero al 8 de marzo de 2019. La primera sesión se celebrará el lunes 18 de febrero de 2019 a las 10.00 horas.</w:t>
      </w:r>
    </w:p>
    <w:p w:rsidR="00EB28FF" w:rsidRPr="00EB28FF" w:rsidRDefault="00EB28FF" w:rsidP="00EB28FF">
      <w:pPr>
        <w:pStyle w:val="SingleTxtG"/>
      </w:pPr>
      <w:r>
        <w:tab/>
      </w:r>
      <w:r w:rsidRPr="00EB28FF">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de conformidad con la práctica establecida.</w:t>
      </w:r>
    </w:p>
    <w:p w:rsidR="00EB28FF" w:rsidRPr="00EB28FF" w:rsidRDefault="00EB28FF" w:rsidP="00EB28FF">
      <w:pPr>
        <w:pStyle w:val="H23G"/>
      </w:pPr>
      <w:r>
        <w:tab/>
      </w:r>
      <w:r w:rsidRPr="00EB28FF">
        <w:t>4.</w:t>
      </w:r>
      <w:r w:rsidRPr="00EB28FF">
        <w:tab/>
        <w:t xml:space="preserve">Cuestiones sustantivas que se derivan de la aplicación del Pacto Internacional </w:t>
      </w:r>
      <w:r>
        <w:br/>
      </w:r>
      <w:r w:rsidRPr="00EB28FF">
        <w:t>de Derechos Económicos, Sociales y Culturales</w:t>
      </w:r>
    </w:p>
    <w:p w:rsidR="00EB28FF" w:rsidRPr="00EB28FF" w:rsidRDefault="00EB28FF" w:rsidP="00EB28FF">
      <w:pPr>
        <w:pStyle w:val="SingleTxtG"/>
      </w:pPr>
      <w:r>
        <w:tab/>
      </w:r>
      <w:r w:rsidRPr="00EB28FF">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EB28FF" w:rsidRPr="00EB28FF" w:rsidRDefault="00EB28FF" w:rsidP="00EB28FF">
      <w:pPr>
        <w:pStyle w:val="SingleTxtG"/>
      </w:pPr>
      <w:r>
        <w:tab/>
      </w:r>
      <w:r w:rsidRPr="00EB28FF">
        <w:t xml:space="preserve">Durante el período de sesiones, el Comité examinará los proyectos de observaciones generales en proceso de elaboración y otras cuestiones sustantivas. </w:t>
      </w:r>
    </w:p>
    <w:p w:rsidR="00EB28FF" w:rsidRPr="00EB28FF" w:rsidRDefault="00EB28FF" w:rsidP="00EB28FF">
      <w:pPr>
        <w:pStyle w:val="H23G"/>
      </w:pPr>
      <w:r>
        <w:tab/>
      </w:r>
      <w:r w:rsidRPr="00EB28FF">
        <w:t>5.</w:t>
      </w:r>
      <w:r w:rsidRPr="00EB28FF">
        <w:tab/>
        <w:t xml:space="preserve">Seguimiento del examen de los informes presentados en virtud de los </w:t>
      </w:r>
      <w:r>
        <w:br/>
      </w:r>
      <w:r w:rsidRPr="00EB28FF">
        <w:t>artículos 16 y 17 del Pacto</w:t>
      </w:r>
    </w:p>
    <w:p w:rsidR="00EB28FF" w:rsidRPr="00EB28FF" w:rsidRDefault="00EB28FF" w:rsidP="00EB28FF">
      <w:pPr>
        <w:pStyle w:val="SingleTxtG"/>
      </w:pPr>
      <w:r>
        <w:tab/>
      </w:r>
      <w:r w:rsidRPr="00EB28FF">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EB28FF">
        <w:rPr>
          <w:vertAlign w:val="superscript"/>
        </w:rPr>
        <w:t xml:space="preserve">er </w:t>
      </w:r>
      <w:r w:rsidRPr="00EB28FF">
        <w:t xml:space="preserve">período de sesiones, y seguirá señalando las cuestiones planteadas en sus observaciones finales que habrán de incluirse en ese procedimiento. </w:t>
      </w:r>
    </w:p>
    <w:p w:rsidR="00EB28FF" w:rsidRPr="00EB28FF" w:rsidRDefault="00EB28FF" w:rsidP="00EB28FF">
      <w:pPr>
        <w:pStyle w:val="H23G"/>
      </w:pPr>
      <w:r>
        <w:tab/>
      </w:r>
      <w:r w:rsidRPr="00EB28FF">
        <w:t>6.</w:t>
      </w:r>
      <w:r w:rsidRPr="00EB28FF">
        <w:tab/>
        <w:t xml:space="preserve">Relaciones con los órganos de las Naciones Unidas y con otros órganos </w:t>
      </w:r>
      <w:r>
        <w:br/>
      </w:r>
      <w:r w:rsidRPr="00EB28FF">
        <w:t>de tratados</w:t>
      </w:r>
    </w:p>
    <w:p w:rsidR="00EB28FF" w:rsidRPr="00EB28FF" w:rsidRDefault="00EB28FF" w:rsidP="00EB28FF">
      <w:pPr>
        <w:pStyle w:val="SingleTxtG"/>
      </w:pPr>
      <w:r>
        <w:tab/>
      </w:r>
      <w:r w:rsidRPr="00EB28FF">
        <w:t xml:space="preserve">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También se informará a los miembros de las actividades realizadas por otros órganos de tratados que guarden relación con su trabajo. </w:t>
      </w:r>
    </w:p>
    <w:p w:rsidR="00EB28FF" w:rsidRPr="00EB28FF" w:rsidRDefault="00EB28FF" w:rsidP="00EB28FF">
      <w:pPr>
        <w:pStyle w:val="H23G"/>
      </w:pPr>
      <w:r>
        <w:lastRenderedPageBreak/>
        <w:tab/>
      </w:r>
      <w:r w:rsidRPr="00EB28FF">
        <w:t>7.</w:t>
      </w:r>
      <w:r w:rsidRPr="00EB28FF">
        <w:tab/>
        <w:t>Examen de los informes</w:t>
      </w:r>
    </w:p>
    <w:p w:rsidR="00EB28FF" w:rsidRPr="00EB28FF" w:rsidRDefault="00EB28FF" w:rsidP="00EB28FF">
      <w:pPr>
        <w:pStyle w:val="H23G"/>
      </w:pPr>
      <w:r>
        <w:tab/>
      </w:r>
      <w:r w:rsidRPr="00EB28FF">
        <w:t>a)</w:t>
      </w:r>
      <w:r w:rsidRPr="00EB28FF">
        <w:tab/>
        <w:t xml:space="preserve">Informes presentados por los Estados partes en virtud de los artículos 16 y 17 </w:t>
      </w:r>
      <w:r>
        <w:br/>
      </w:r>
      <w:r w:rsidRPr="00EB28FF">
        <w:t>del Pacto</w:t>
      </w:r>
    </w:p>
    <w:p w:rsidR="00EB28FF" w:rsidRPr="00EB28FF" w:rsidRDefault="00EB28FF" w:rsidP="00EB28FF">
      <w:pPr>
        <w:pStyle w:val="SingleTxtG"/>
      </w:pPr>
      <w:r>
        <w:tab/>
      </w:r>
      <w:r w:rsidRPr="00EB28FF">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examina su informe. Dichos representantes deberán estar en condiciones de formular declaraciones sobre el informe presentado por su Gobierno y de responder a las preguntas que puedan hacerles los miembros del Comité.</w:t>
      </w:r>
    </w:p>
    <w:p w:rsidR="00EB28FF" w:rsidRPr="00EB28FF" w:rsidRDefault="00EB28FF" w:rsidP="00EB28FF">
      <w:pPr>
        <w:pStyle w:val="SingleTxtG"/>
      </w:pPr>
      <w:r>
        <w:tab/>
      </w:r>
      <w:r w:rsidRPr="00EB28FF">
        <w:t>De conformidad con el artículo 62, párrafo 2, del reglamento del Comité, el Secretario General ha informado a los Estados partes de la fecha de la apertura y de la duración del 65º período de sesiones del Comité.</w:t>
      </w:r>
    </w:p>
    <w:p w:rsidR="00EB28FF" w:rsidRPr="00EB28FF" w:rsidRDefault="00EB28FF" w:rsidP="00EB28FF">
      <w:pPr>
        <w:pStyle w:val="SingleTxtG"/>
      </w:pPr>
      <w:r>
        <w:tab/>
      </w:r>
      <w:r w:rsidRPr="00EB28FF">
        <w:t>Al 13 de diciembre de 2018, el Secretario General había recibido 14 informes que estaban pendientes de examen por el Comité. Los informes de los Estados partes que el Comité, en principio, tiene previsto examinar en su 65º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rsidR="00EB28FF" w:rsidRPr="00EB28FF" w:rsidRDefault="00EB28FF" w:rsidP="00EB28FF">
      <w:pPr>
        <w:pStyle w:val="H23G"/>
      </w:pPr>
      <w:r w:rsidRPr="00EB28FF">
        <w:tab/>
      </w:r>
      <w:r w:rsidRPr="00EB28FF">
        <w:tab/>
        <w:t>Situación de los informes de los Estados partes pendientes de examen por el Comité</w:t>
      </w:r>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2409"/>
        <w:gridCol w:w="1420"/>
        <w:gridCol w:w="2268"/>
        <w:gridCol w:w="2219"/>
        <w:gridCol w:w="1435"/>
      </w:tblGrid>
      <w:tr w:rsidR="00EB28FF" w:rsidRPr="00EB28FF" w:rsidTr="00EB28FF">
        <w:trPr>
          <w:trHeight w:val="240"/>
          <w:tblHeader/>
        </w:trPr>
        <w:tc>
          <w:tcPr>
            <w:tcW w:w="1235" w:type="pct"/>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rPr>
            </w:pPr>
            <w:r w:rsidRPr="00EB28FF">
              <w:rPr>
                <w:i/>
                <w:iCs/>
                <w:sz w:val="16"/>
              </w:rPr>
              <w:t>Estado que presenta el informe</w:t>
            </w:r>
          </w:p>
        </w:tc>
        <w:tc>
          <w:tcPr>
            <w:tcW w:w="728" w:type="pct"/>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lang w:val="en-GB"/>
              </w:rPr>
            </w:pPr>
            <w:r w:rsidRPr="00EB28FF">
              <w:rPr>
                <w:i/>
                <w:iCs/>
                <w:sz w:val="16"/>
              </w:rPr>
              <w:t>Signatura</w:t>
            </w:r>
          </w:p>
        </w:tc>
        <w:tc>
          <w:tcPr>
            <w:tcW w:w="1163" w:type="pct"/>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lang w:val="en-GB"/>
              </w:rPr>
            </w:pPr>
            <w:r w:rsidRPr="00EB28FF">
              <w:rPr>
                <w:i/>
                <w:iCs/>
                <w:sz w:val="16"/>
              </w:rPr>
              <w:t>Fecha de recepción</w:t>
            </w:r>
          </w:p>
        </w:tc>
        <w:tc>
          <w:tcPr>
            <w:tcW w:w="1138" w:type="pct"/>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lang w:val="en-GB"/>
              </w:rPr>
            </w:pPr>
            <w:r w:rsidRPr="00EB28FF">
              <w:rPr>
                <w:i/>
                <w:iCs/>
                <w:sz w:val="16"/>
              </w:rPr>
              <w:t>Fecha límite de presentación</w:t>
            </w:r>
          </w:p>
        </w:tc>
        <w:tc>
          <w:tcPr>
            <w:tcW w:w="736" w:type="pct"/>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rPr>
            </w:pPr>
            <w:r w:rsidRPr="00EB28FF">
              <w:rPr>
                <w:i/>
                <w:iCs/>
                <w:sz w:val="16"/>
              </w:rPr>
              <w:t>Período de sesiones en el que se prevé, en principio, examinar el informe</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1. Benin (tercer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E/C.12/BEN/3</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15 de noviembre de 2018</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junio de 2010</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2. Bulgaria (sexto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E/C.12/BGR/6</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6 de febrero de 2018</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noviembre de 2017</w:t>
            </w:r>
          </w:p>
        </w:tc>
        <w:tc>
          <w:tcPr>
            <w:tcW w:w="736" w:type="pct"/>
            <w:shd w:val="clear" w:color="auto" w:fill="auto"/>
          </w:tcPr>
          <w:p w:rsidR="00EB28FF" w:rsidRPr="00EB28FF" w:rsidDel="00EF11B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3. Camerún (cuarto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E/C.12/CMR/4</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16 de noviembre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junio de 2015</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4. Dinamarca (sexto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E/C.12/DNK/6</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31 de mayo de 2018</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31 de mayo de 2018</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5. Ecuador (cuarto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E/C.12/ECU/4</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30 de noviembre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25 de julio de 2018</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6. Estonia (tercer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E/C.12/EST/3</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15 de agosto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2 de diciembre de 2016</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7. Israel (cuarto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E/C.12/ISR/4</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2 de diciembre de 2016</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julio de 2018</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8. Kazajstán (segundo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E/C.12/KAZ/2</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28 de julio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junio de 2015</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9. Kuwait (tercer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E/C.12/KWT/3</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30 de noviembre de 2018</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noviembre de 2018</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10. Mauricio (quinto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E/C.12/MUS/5</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19 de julio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junio de 2015</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11. Senegal (tercer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E/C.12/SEN/3</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30 de junio de 2003</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9 de noviembre de 2018</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lastRenderedPageBreak/>
              <w:t>12. Eslovaquia (tercer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E/C.12/SVK/3</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30 de junio de 2017</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18 de mayo de 2017</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65º</w:t>
            </w:r>
          </w:p>
        </w:tc>
      </w:tr>
      <w:tr w:rsidR="00EB28FF" w:rsidRPr="00EB28FF" w:rsidTr="00EB28FF">
        <w:trPr>
          <w:trHeight w:val="240"/>
        </w:trPr>
        <w:tc>
          <w:tcPr>
            <w:tcW w:w="1235" w:type="pct"/>
            <w:shd w:val="clear" w:color="auto" w:fill="auto"/>
          </w:tcPr>
          <w:p w:rsidR="00EB28FF" w:rsidRPr="00EB28FF" w:rsidRDefault="00EB28FF" w:rsidP="00EB28FF">
            <w:pPr>
              <w:pStyle w:val="SingleTxtG"/>
              <w:spacing w:before="40"/>
              <w:ind w:left="0" w:right="0"/>
              <w:jc w:val="left"/>
              <w:rPr>
                <w:lang w:val="en-GB"/>
              </w:rPr>
            </w:pPr>
            <w:r w:rsidRPr="00EB28FF">
              <w:t>13. Suiza (cuarto informe periódico)</w:t>
            </w:r>
          </w:p>
        </w:tc>
        <w:tc>
          <w:tcPr>
            <w:tcW w:w="728" w:type="pct"/>
            <w:shd w:val="clear" w:color="auto" w:fill="auto"/>
          </w:tcPr>
          <w:p w:rsidR="00EB28FF" w:rsidRPr="00EB28FF" w:rsidRDefault="00EB28FF" w:rsidP="00EB28FF">
            <w:pPr>
              <w:pStyle w:val="SingleTxtG"/>
              <w:spacing w:before="40"/>
              <w:ind w:left="0" w:right="0"/>
              <w:jc w:val="left"/>
              <w:rPr>
                <w:lang w:val="en-GB"/>
              </w:rPr>
            </w:pPr>
            <w:r w:rsidRPr="00EB28FF">
              <w:t>E/C.12/CHE/4</w:t>
            </w:r>
          </w:p>
        </w:tc>
        <w:tc>
          <w:tcPr>
            <w:tcW w:w="1163" w:type="pct"/>
            <w:shd w:val="clear" w:color="auto" w:fill="auto"/>
          </w:tcPr>
          <w:p w:rsidR="00EB28FF" w:rsidRPr="00EB28FF" w:rsidRDefault="00EB28FF" w:rsidP="00EB28FF">
            <w:pPr>
              <w:pStyle w:val="SingleTxtG"/>
              <w:spacing w:before="40"/>
              <w:ind w:left="0" w:right="0"/>
              <w:jc w:val="left"/>
              <w:rPr>
                <w:lang w:val="en-GB"/>
              </w:rPr>
            </w:pPr>
            <w:r w:rsidRPr="00EB28FF">
              <w:t>21 de febrero de 2018</w:t>
            </w:r>
          </w:p>
        </w:tc>
        <w:tc>
          <w:tcPr>
            <w:tcW w:w="1138" w:type="pct"/>
            <w:shd w:val="clear" w:color="auto" w:fill="auto"/>
          </w:tcPr>
          <w:p w:rsidR="00EB28FF" w:rsidRPr="00EB28FF" w:rsidRDefault="00EB28FF" w:rsidP="00EB28FF">
            <w:pPr>
              <w:pStyle w:val="SingleTxtG"/>
              <w:spacing w:before="40"/>
              <w:ind w:left="0" w:right="0"/>
              <w:jc w:val="left"/>
              <w:rPr>
                <w:lang w:val="en-GB"/>
              </w:rPr>
            </w:pPr>
            <w:r w:rsidRPr="00EB28FF">
              <w:t>30 de junio de 2015</w:t>
            </w:r>
          </w:p>
        </w:tc>
        <w:tc>
          <w:tcPr>
            <w:tcW w:w="736" w:type="pct"/>
            <w:shd w:val="clear" w:color="auto" w:fill="auto"/>
          </w:tcPr>
          <w:p w:rsidR="00EB28FF" w:rsidRPr="00EB28FF" w:rsidRDefault="00EB28FF" w:rsidP="00EB28FF">
            <w:pPr>
              <w:pStyle w:val="SingleTxtG"/>
              <w:spacing w:before="40"/>
              <w:ind w:left="0" w:right="0"/>
              <w:jc w:val="left"/>
              <w:rPr>
                <w:lang w:val="en-GB"/>
              </w:rPr>
            </w:pPr>
            <w:r w:rsidRPr="00EB28FF">
              <w:t>Futuro</w:t>
            </w:r>
          </w:p>
        </w:tc>
      </w:tr>
      <w:tr w:rsidR="00EB28FF" w:rsidRPr="00EB28FF" w:rsidTr="00EB28FF">
        <w:trPr>
          <w:trHeight w:val="240"/>
        </w:trPr>
        <w:tc>
          <w:tcPr>
            <w:tcW w:w="1235" w:type="pct"/>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14. Yemen (tercer informe periódico)</w:t>
            </w:r>
          </w:p>
        </w:tc>
        <w:tc>
          <w:tcPr>
            <w:tcW w:w="728" w:type="pct"/>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E/C.12/YEM/3</w:t>
            </w:r>
          </w:p>
        </w:tc>
        <w:tc>
          <w:tcPr>
            <w:tcW w:w="1163" w:type="pct"/>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11 de julio de 2013</w:t>
            </w:r>
          </w:p>
        </w:tc>
        <w:tc>
          <w:tcPr>
            <w:tcW w:w="1138" w:type="pct"/>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30 de junio de 2013</w:t>
            </w:r>
          </w:p>
        </w:tc>
        <w:tc>
          <w:tcPr>
            <w:tcW w:w="736" w:type="pct"/>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p>
        </w:tc>
      </w:tr>
    </w:tbl>
    <w:p w:rsidR="00EB28FF" w:rsidRPr="00EB28FF" w:rsidRDefault="00EB28FF" w:rsidP="00EB28FF">
      <w:pPr>
        <w:pStyle w:val="H23G"/>
      </w:pPr>
      <w:r>
        <w:tab/>
      </w:r>
      <w:r w:rsidRPr="00EB28FF">
        <w:t>b)</w:t>
      </w:r>
      <w:r w:rsidRPr="00EB28FF">
        <w:tab/>
        <w:t xml:space="preserve">Informes presentados por los organismos especializados en virtud del artículo 18 </w:t>
      </w:r>
      <w:r>
        <w:br/>
      </w:r>
      <w:r w:rsidRPr="00EB28FF">
        <w:t>del Pacto</w:t>
      </w:r>
    </w:p>
    <w:p w:rsidR="00EB28FF" w:rsidRPr="00EB28FF" w:rsidRDefault="00EB28FF" w:rsidP="00EB28FF">
      <w:pPr>
        <w:pStyle w:val="SingleTxtG"/>
      </w:pPr>
      <w:r>
        <w:tab/>
      </w:r>
      <w:r w:rsidRPr="00EB28FF">
        <w:t>De conformidad con el artículo 67 de su reglamento, el Comité tiene encomendada la tarea de examinar los informes que los organismos especializados presenten en virtud del artículo 18 del Pacto.</w:t>
      </w:r>
    </w:p>
    <w:p w:rsidR="00EB28FF" w:rsidRPr="00EB28FF" w:rsidRDefault="00EB28FF" w:rsidP="00EB28FF">
      <w:pPr>
        <w:pStyle w:val="SingleTxtG"/>
      </w:pPr>
      <w:r>
        <w:tab/>
      </w:r>
      <w:r w:rsidRPr="00EB28FF">
        <w:t>Con arreglo al artículo 68 del reglamento, los representantes de los organismos especializados interesados podrán formular declaraciones sobre cuestiones relativas a la esfera de actividades de sus respectivas organizaciones.</w:t>
      </w:r>
    </w:p>
    <w:p w:rsidR="00EB28FF" w:rsidRPr="00EB28FF" w:rsidRDefault="00EB28FF" w:rsidP="00EB28FF">
      <w:pPr>
        <w:pStyle w:val="SingleTxtG"/>
      </w:pPr>
      <w:r>
        <w:tab/>
      </w:r>
      <w:r w:rsidRPr="00EB28FF">
        <w:t>Los informes que se reciban de los organismos especializados en virtud del artículo 18 del Pacto se pondrán oportunamente a disposición del Comité.</w:t>
      </w:r>
    </w:p>
    <w:p w:rsidR="00EB28FF" w:rsidRPr="00EB28FF" w:rsidRDefault="00EB28FF" w:rsidP="00EB28FF">
      <w:pPr>
        <w:pStyle w:val="H23G"/>
      </w:pPr>
      <w:r>
        <w:tab/>
      </w:r>
      <w:r w:rsidRPr="00EB28FF">
        <w:t>8.</w:t>
      </w:r>
      <w:r w:rsidRPr="00EB28FF">
        <w:tab/>
        <w:t xml:space="preserve">Presentación de informes por los Estados partes en virtud de los artículos 16 y 17 </w:t>
      </w:r>
      <w:r>
        <w:br/>
      </w:r>
      <w:r w:rsidRPr="00EB28FF">
        <w:t>del Pacto</w:t>
      </w:r>
    </w:p>
    <w:p w:rsidR="00EB28FF" w:rsidRPr="00EB28FF" w:rsidRDefault="00EB28FF" w:rsidP="00EB28FF">
      <w:pPr>
        <w:pStyle w:val="SingleTxtG"/>
      </w:pPr>
      <w:r>
        <w:tab/>
      </w:r>
      <w:r w:rsidRPr="00EB28FF">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la nota del Secretario General sobre la situación de la presentación de los informes por los Estados partes en virtud de los artículos 16 y 17 del Pacto (E/C.12/65/2).</w:t>
      </w:r>
    </w:p>
    <w:p w:rsidR="00EB28FF" w:rsidRPr="00EB28FF" w:rsidRDefault="00EB28FF" w:rsidP="00EB28FF">
      <w:pPr>
        <w:pStyle w:val="H23G"/>
      </w:pPr>
      <w:r>
        <w:tab/>
      </w:r>
      <w:r w:rsidRPr="00EB28FF">
        <w:t>9.</w:t>
      </w:r>
      <w:r w:rsidRPr="00EB28FF">
        <w:tab/>
        <w:t xml:space="preserve">Formulación de sugerencias y recomendaciones de carácter general basadas </w:t>
      </w:r>
      <w:r>
        <w:br/>
      </w:r>
      <w:r w:rsidRPr="00EB28FF">
        <w:t xml:space="preserve">en el examen de los informes presentados por los Estados partes en el Pacto </w:t>
      </w:r>
      <w:r>
        <w:br/>
      </w:r>
      <w:r w:rsidRPr="00EB28FF">
        <w:t>y por los organismos especializados</w:t>
      </w:r>
    </w:p>
    <w:p w:rsidR="00EB28FF" w:rsidRPr="00EB28FF" w:rsidRDefault="00EB28FF" w:rsidP="00EB28FF">
      <w:pPr>
        <w:pStyle w:val="SingleTxtG"/>
      </w:pPr>
      <w:r>
        <w:tab/>
      </w:r>
      <w:r w:rsidRPr="00EB28FF">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rsidR="00EB28FF" w:rsidRPr="00EB28FF" w:rsidRDefault="00EB28FF" w:rsidP="00EB28FF">
      <w:pPr>
        <w:pStyle w:val="H23G"/>
      </w:pPr>
      <w:r>
        <w:tab/>
      </w:r>
      <w:r w:rsidRPr="00EB28FF">
        <w:t>10.</w:t>
      </w:r>
      <w:r w:rsidRPr="00EB28FF">
        <w:tab/>
        <w:t xml:space="preserve">Examen de las comunicaciones presentadas en virtud del Protocolo Facultativo </w:t>
      </w:r>
      <w:r>
        <w:br/>
      </w:r>
      <w:r w:rsidRPr="00EB28FF">
        <w:t>del Pacto</w:t>
      </w:r>
    </w:p>
    <w:p w:rsidR="00EB28FF" w:rsidRPr="00EB28FF" w:rsidRDefault="00EB28FF" w:rsidP="00EB28FF">
      <w:pPr>
        <w:pStyle w:val="SingleTxtG"/>
      </w:pPr>
      <w:r>
        <w:tab/>
      </w:r>
      <w:r w:rsidRPr="00EB28FF">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rsidR="00EB28FF" w:rsidRPr="00EB28FF" w:rsidRDefault="00EB28FF" w:rsidP="00EB28FF">
      <w:pPr>
        <w:pStyle w:val="SingleTxtG"/>
      </w:pPr>
      <w:r>
        <w:tab/>
      </w:r>
      <w:r w:rsidRPr="00EB28FF">
        <w:t>Con arreglo al artículo 8 del Protocolo Facultativo y al artículo 19, párrafo 1, del reglamento provisional en virtud del Protocolo Facultativo, el Comité o su Grupo de Trabajo sobre las Comunicaciones examinará las comunicaciones en sesiones privadas.</w:t>
      </w:r>
    </w:p>
    <w:p w:rsidR="00EB28FF" w:rsidRPr="00EB28FF" w:rsidRDefault="00EB28FF" w:rsidP="00EB28FF">
      <w:pPr>
        <w:pStyle w:val="H23G"/>
      </w:pPr>
      <w:r>
        <w:lastRenderedPageBreak/>
        <w:tab/>
      </w:r>
      <w:r w:rsidRPr="00EB28FF">
        <w:t>11.</w:t>
      </w:r>
      <w:r w:rsidRPr="00EB28FF">
        <w:tab/>
        <w:t>Asuntos diversos</w:t>
      </w:r>
    </w:p>
    <w:p w:rsidR="00EB28FF" w:rsidRPr="00EB28FF" w:rsidRDefault="00EB28FF" w:rsidP="002E10AF">
      <w:pPr>
        <w:pStyle w:val="SingleTxtG"/>
      </w:pPr>
      <w:r>
        <w:tab/>
      </w:r>
      <w:r w:rsidRPr="00EB28FF">
        <w:t>En su 21</w:t>
      </w:r>
      <w:r w:rsidRPr="00EB28FF">
        <w:rPr>
          <w:vertAlign w:val="superscript"/>
        </w:rPr>
        <w:t>er</w:t>
      </w:r>
      <w:r w:rsidRPr="00EB28FF">
        <w:t xml:space="preserve"> período de sesiones, celebrado en 1999, el Comité decidió incluir en su programa un tema permanente titulado </w:t>
      </w:r>
      <w:r w:rsidR="002E10AF">
        <w:t>“</w:t>
      </w:r>
      <w:r w:rsidRPr="00EB28FF">
        <w:t>Asuntos diversos</w:t>
      </w:r>
      <w:r w:rsidR="002E10AF">
        <w:t>”</w:t>
      </w:r>
      <w:r w:rsidRPr="00EB28FF">
        <w:t>, en relación con el cual podrá examinar cualquier asunto que no corresponda al ámbito de los demás temas permanentes del programa.</w:t>
      </w:r>
    </w:p>
    <w:p w:rsidR="00EB28FF" w:rsidRPr="00EB28FF" w:rsidRDefault="00EB28FF" w:rsidP="00EB28FF">
      <w:pPr>
        <w:pStyle w:val="HChG"/>
      </w:pPr>
      <w:r>
        <w:br w:type="page"/>
      </w:r>
      <w:r w:rsidRPr="00EB28FF">
        <w:lastRenderedPageBreak/>
        <w:t>Anexo</w:t>
      </w:r>
    </w:p>
    <w:p w:rsidR="00EB28FF" w:rsidRPr="00EB28FF" w:rsidRDefault="00EB28FF" w:rsidP="00EB28FF">
      <w:pPr>
        <w:pStyle w:val="HChG"/>
      </w:pPr>
      <w:r w:rsidRPr="00EB28FF">
        <w:tab/>
      </w:r>
      <w:r w:rsidRPr="00EB28FF">
        <w:tab/>
        <w:t xml:space="preserve">Programa de trabajo provisional del 65º período de </w:t>
      </w:r>
      <w:r>
        <w:br/>
      </w:r>
      <w:r w:rsidRPr="00EB28FF">
        <w:t xml:space="preserve">sesiones del Comité de Derechos Económicos, Sociales </w:t>
      </w:r>
      <w:r>
        <w:br/>
      </w:r>
      <w:r w:rsidRPr="00EB28FF">
        <w:t>y Culturales (18 de febrero a 8 de marzo de 2019)</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18"/>
        <w:gridCol w:w="992"/>
        <w:gridCol w:w="1418"/>
        <w:gridCol w:w="3542"/>
      </w:tblGrid>
      <w:tr w:rsidR="00EB28FF" w:rsidRPr="00EB28FF" w:rsidTr="00EB28FF">
        <w:trPr>
          <w:cantSplit/>
          <w:trHeight w:val="240"/>
          <w:tblHeader/>
        </w:trPr>
        <w:tc>
          <w:tcPr>
            <w:tcW w:w="7370" w:type="dxa"/>
            <w:gridSpan w:val="4"/>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rPr>
            </w:pPr>
            <w:r w:rsidRPr="00EB28FF">
              <w:rPr>
                <w:i/>
                <w:iCs/>
                <w:sz w:val="16"/>
              </w:rPr>
              <w:t>Primera semana: 18 a 22 de febrero de 2019</w:t>
            </w:r>
          </w:p>
        </w:tc>
      </w:tr>
      <w:tr w:rsidR="00EB28FF" w:rsidRPr="00EB28FF" w:rsidTr="00EB28FF">
        <w:trPr>
          <w:cantSplit/>
          <w:trHeight w:val="240"/>
        </w:trPr>
        <w:tc>
          <w:tcPr>
            <w:tcW w:w="7370" w:type="dxa"/>
            <w:gridSpan w:val="4"/>
            <w:shd w:val="clear" w:color="auto" w:fill="auto"/>
          </w:tcPr>
          <w:p w:rsidR="00EB28FF" w:rsidRPr="00EB28FF" w:rsidRDefault="00EB28FF" w:rsidP="00EB28FF">
            <w:pPr>
              <w:pStyle w:val="SingleTxtG"/>
              <w:spacing w:before="40"/>
              <w:ind w:left="0" w:right="0"/>
              <w:jc w:val="left"/>
              <w:rPr>
                <w:b/>
                <w:lang w:val="en-GB"/>
              </w:rPr>
            </w:pPr>
            <w:r w:rsidRPr="00EB28FF">
              <w:rPr>
                <w:b/>
              </w:rPr>
              <w:t>Lunes 18 de febrero de 2019</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Primera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1</w:t>
            </w:r>
          </w:p>
        </w:tc>
        <w:tc>
          <w:tcPr>
            <w:tcW w:w="3542" w:type="dxa"/>
            <w:shd w:val="clear" w:color="auto" w:fill="auto"/>
          </w:tcPr>
          <w:p w:rsidR="00EB28FF" w:rsidRPr="00EB28FF" w:rsidRDefault="00EB28FF" w:rsidP="00EB28FF">
            <w:pPr>
              <w:pStyle w:val="SingleTxtG"/>
              <w:spacing w:before="40"/>
              <w:ind w:left="0" w:right="0"/>
              <w:jc w:val="left"/>
            </w:pPr>
            <w:r w:rsidRPr="00EB28FF">
              <w:t>Elección del Presidente y los demás miembros de la Mesa del Comité</w:t>
            </w:r>
          </w:p>
        </w:tc>
      </w:tr>
      <w:tr w:rsidR="00EB28FF" w:rsidRPr="00EB28FF" w:rsidTr="00482DC4">
        <w:trPr>
          <w:cantSplit/>
          <w:trHeight w:val="240"/>
        </w:trPr>
        <w:tc>
          <w:tcPr>
            <w:tcW w:w="1418" w:type="dxa"/>
            <w:shd w:val="clear" w:color="auto" w:fill="auto"/>
          </w:tcPr>
          <w:p w:rsidR="00EB28FF" w:rsidRPr="00EB28FF" w:rsidDel="00254B96" w:rsidRDefault="00EB28FF" w:rsidP="00EB28FF">
            <w:pPr>
              <w:pStyle w:val="SingleTxtG"/>
              <w:spacing w:before="40"/>
              <w:ind w:left="0" w:right="0"/>
              <w:jc w:val="left"/>
            </w:pPr>
          </w:p>
        </w:tc>
        <w:tc>
          <w:tcPr>
            <w:tcW w:w="992" w:type="dxa"/>
            <w:shd w:val="clear" w:color="auto" w:fill="auto"/>
          </w:tcPr>
          <w:p w:rsidR="00EB28FF" w:rsidRPr="00EB28FF" w:rsidRDefault="00EB28FF" w:rsidP="00EB28FF">
            <w:pPr>
              <w:pStyle w:val="SingleTxtG"/>
              <w:spacing w:before="40"/>
              <w:ind w:left="0" w:right="0"/>
              <w:jc w:val="left"/>
            </w:pP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2</w:t>
            </w:r>
          </w:p>
        </w:tc>
        <w:tc>
          <w:tcPr>
            <w:tcW w:w="3542" w:type="dxa"/>
            <w:shd w:val="clear" w:color="auto" w:fill="auto"/>
          </w:tcPr>
          <w:p w:rsidR="00EB28FF" w:rsidRPr="00EB28FF" w:rsidRDefault="00EB28FF" w:rsidP="00EB28FF">
            <w:pPr>
              <w:pStyle w:val="SingleTxtG"/>
              <w:spacing w:before="40"/>
              <w:ind w:left="0" w:right="0"/>
              <w:jc w:val="left"/>
              <w:rPr>
                <w:lang w:val="en-GB"/>
              </w:rPr>
            </w:pPr>
            <w:r w:rsidRPr="00EB28FF">
              <w:t>Aprobación del programa</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rivada)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3</w:t>
            </w:r>
          </w:p>
        </w:tc>
        <w:tc>
          <w:tcPr>
            <w:tcW w:w="3542" w:type="dxa"/>
            <w:shd w:val="clear" w:color="auto" w:fill="auto"/>
          </w:tcPr>
          <w:p w:rsidR="00EB28FF" w:rsidRPr="00EB28FF" w:rsidDel="00C76F1B" w:rsidRDefault="00EB28FF" w:rsidP="00EB28FF">
            <w:pPr>
              <w:pStyle w:val="SingleTxtG"/>
              <w:spacing w:before="40"/>
              <w:ind w:left="0" w:right="0"/>
              <w:jc w:val="left"/>
              <w:rPr>
                <w:lang w:val="en-GB"/>
              </w:rPr>
            </w:pPr>
            <w:r w:rsidRPr="00EB28FF">
              <w:t>Organización de los trabajos</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p>
        </w:tc>
        <w:tc>
          <w:tcPr>
            <w:tcW w:w="992" w:type="dxa"/>
            <w:shd w:val="clear" w:color="auto" w:fill="auto"/>
          </w:tcPr>
          <w:p w:rsidR="00EB28FF" w:rsidRPr="00EB28FF" w:rsidRDefault="00EB28FF" w:rsidP="00EB28FF">
            <w:pPr>
              <w:pStyle w:val="SingleTxtG"/>
              <w:spacing w:before="40"/>
              <w:ind w:left="0" w:right="0"/>
              <w:jc w:val="left"/>
              <w:rPr>
                <w:lang w:val="en-GB"/>
              </w:rPr>
            </w:pP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6</w:t>
            </w:r>
          </w:p>
        </w:tc>
        <w:tc>
          <w:tcPr>
            <w:tcW w:w="3542" w:type="dxa"/>
            <w:shd w:val="clear" w:color="auto" w:fill="auto"/>
          </w:tcPr>
          <w:p w:rsidR="00EB28FF" w:rsidRPr="00EB28FF" w:rsidRDefault="00EB28FF" w:rsidP="00EB28FF">
            <w:pPr>
              <w:pStyle w:val="SingleTxtG"/>
              <w:spacing w:before="40"/>
              <w:ind w:left="0" w:right="0"/>
              <w:jc w:val="left"/>
            </w:pPr>
            <w:r w:rsidRPr="00EB28FF">
              <w:t>Relaciones con los órganos de las Naciones Unidas y con otros órganos de tratados</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pPr>
          </w:p>
        </w:tc>
        <w:tc>
          <w:tcPr>
            <w:tcW w:w="992" w:type="dxa"/>
            <w:shd w:val="clear" w:color="auto" w:fill="auto"/>
          </w:tcPr>
          <w:p w:rsidR="00EB28FF" w:rsidRPr="00EB28FF" w:rsidRDefault="00EB28FF" w:rsidP="00EB28FF">
            <w:pPr>
              <w:pStyle w:val="SingleTxtG"/>
              <w:spacing w:before="40"/>
              <w:ind w:left="0" w:right="0"/>
              <w:jc w:val="left"/>
            </w:pP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8</w:t>
            </w:r>
          </w:p>
        </w:tc>
        <w:tc>
          <w:tcPr>
            <w:tcW w:w="3542" w:type="dxa"/>
            <w:shd w:val="clear" w:color="auto" w:fill="auto"/>
          </w:tcPr>
          <w:p w:rsidR="00EB28FF" w:rsidRPr="00EB28FF" w:rsidRDefault="00EB28FF" w:rsidP="00EB28FF">
            <w:pPr>
              <w:pStyle w:val="SingleTxtG"/>
              <w:spacing w:before="40"/>
              <w:ind w:left="0" w:right="0"/>
              <w:jc w:val="left"/>
            </w:pPr>
            <w:r w:rsidRPr="00EB28FF">
              <w:t>Presentación de informes por los Estados partes en virtud de los artículos 16 y 17 del Pacto</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pPr>
          </w:p>
        </w:tc>
        <w:tc>
          <w:tcPr>
            <w:tcW w:w="992" w:type="dxa"/>
            <w:shd w:val="clear" w:color="auto" w:fill="auto"/>
          </w:tcPr>
          <w:p w:rsidR="00EB28FF" w:rsidRPr="00EB28FF" w:rsidRDefault="00EB28FF" w:rsidP="00EB28FF">
            <w:pPr>
              <w:pStyle w:val="SingleTxtG"/>
              <w:spacing w:before="40"/>
              <w:ind w:left="0" w:right="0"/>
              <w:jc w:val="left"/>
            </w:pP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11</w:t>
            </w:r>
          </w:p>
        </w:tc>
        <w:tc>
          <w:tcPr>
            <w:tcW w:w="3542" w:type="dxa"/>
            <w:shd w:val="clear" w:color="auto" w:fill="auto"/>
          </w:tcPr>
          <w:p w:rsidR="00EB28FF" w:rsidRPr="00EB28FF" w:rsidRDefault="00EB28FF" w:rsidP="00EB28FF">
            <w:pPr>
              <w:pStyle w:val="SingleTxtG"/>
              <w:spacing w:before="40"/>
              <w:ind w:left="0" w:right="0"/>
              <w:jc w:val="left"/>
              <w:rPr>
                <w:lang w:val="en-GB"/>
              </w:rPr>
            </w:pPr>
            <w:r w:rsidRPr="00EB28FF">
              <w:t>Asuntos diversos</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Segunda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rsidRPr="00EB28FF">
              <w:t>(</w:t>
            </w: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Temas 4, 7 y 11</w:t>
            </w:r>
          </w:p>
        </w:tc>
        <w:tc>
          <w:tcPr>
            <w:tcW w:w="3542" w:type="dxa"/>
            <w:shd w:val="clear" w:color="auto" w:fill="auto"/>
          </w:tcPr>
          <w:p w:rsidR="00EB28FF" w:rsidRPr="00EB28FF" w:rsidRDefault="00EB28FF" w:rsidP="00EB28FF">
            <w:pPr>
              <w:pStyle w:val="SingleTxtG"/>
              <w:spacing w:before="40"/>
              <w:ind w:left="0" w:right="0"/>
              <w:jc w:val="left"/>
              <w:rPr>
                <w:lang w:val="en-GB"/>
              </w:rPr>
            </w:pPr>
            <w:r w:rsidRPr="00EB28FF">
              <w:t>Reuniones con asociados</w:t>
            </w:r>
          </w:p>
        </w:tc>
      </w:tr>
      <w:tr w:rsidR="00EB28FF" w:rsidRPr="00EB28FF" w:rsidTr="00EB28FF">
        <w:trPr>
          <w:cantSplit/>
          <w:trHeight w:val="240"/>
        </w:trPr>
        <w:tc>
          <w:tcPr>
            <w:tcW w:w="7370" w:type="dxa"/>
            <w:gridSpan w:val="4"/>
            <w:shd w:val="clear" w:color="auto" w:fill="auto"/>
          </w:tcPr>
          <w:p w:rsidR="00EB28FF" w:rsidRPr="00EB28FF" w:rsidRDefault="00EB28FF" w:rsidP="00EB28FF">
            <w:pPr>
              <w:pStyle w:val="SingleTxtG"/>
              <w:spacing w:before="40"/>
              <w:ind w:left="0" w:right="0"/>
              <w:jc w:val="left"/>
              <w:rPr>
                <w:b/>
                <w:lang w:val="en-GB"/>
              </w:rPr>
            </w:pPr>
            <w:r w:rsidRPr="00EB28FF">
              <w:rPr>
                <w:b/>
              </w:rPr>
              <w:t>Martes 19 de febrero de 2019</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Tercera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rsidRPr="00EB28FF">
              <w:t>(</w:t>
            </w:r>
            <w:r>
              <w:t>P</w:t>
            </w:r>
            <w:r w:rsidRPr="00EB28FF">
              <w:t>rivada)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Temas 3 a 11</w:t>
            </w:r>
          </w:p>
        </w:tc>
        <w:tc>
          <w:tcPr>
            <w:tcW w:w="3542" w:type="dxa"/>
            <w:shd w:val="clear" w:color="auto" w:fill="auto"/>
          </w:tcPr>
          <w:p w:rsidR="00EB28FF" w:rsidRPr="00EB28FF" w:rsidRDefault="00EB28FF" w:rsidP="00EB28FF">
            <w:pPr>
              <w:pStyle w:val="SingleTxtG"/>
              <w:spacing w:before="40"/>
              <w:ind w:left="0" w:right="0"/>
              <w:jc w:val="left"/>
              <w:rPr>
                <w:lang w:val="en-GB"/>
              </w:rPr>
            </w:pPr>
            <w:r w:rsidRPr="00EB28FF">
              <w:t>Sesión privada</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Cuarta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Examen de los informes: Estonia</w:t>
            </w:r>
          </w:p>
        </w:tc>
      </w:tr>
      <w:tr w:rsidR="00EB28FF" w:rsidRPr="00EB28FF" w:rsidTr="00EB28FF">
        <w:trPr>
          <w:cantSplit/>
          <w:trHeight w:val="240"/>
        </w:trPr>
        <w:tc>
          <w:tcPr>
            <w:tcW w:w="7370" w:type="dxa"/>
            <w:gridSpan w:val="4"/>
            <w:shd w:val="clear" w:color="auto" w:fill="auto"/>
          </w:tcPr>
          <w:p w:rsidR="00EB28FF" w:rsidRPr="00EB28FF" w:rsidRDefault="00EB28FF" w:rsidP="00EB28FF">
            <w:pPr>
              <w:pStyle w:val="SingleTxtG"/>
              <w:spacing w:before="40"/>
              <w:ind w:left="0" w:right="0"/>
              <w:jc w:val="left"/>
              <w:rPr>
                <w:b/>
                <w:lang w:val="en-GB"/>
              </w:rPr>
            </w:pPr>
            <w:r w:rsidRPr="00EB28FF">
              <w:rPr>
                <w:b/>
              </w:rPr>
              <w:t>Miércoles 20 de febrero de 2019</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Quinta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 xml:space="preserve">Examen de los informes: Estonia </w:t>
            </w:r>
            <w:r w:rsidRPr="00EB28FF">
              <w:rPr>
                <w:i/>
                <w:iCs/>
              </w:rPr>
              <w:t>(continuación)</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Sexta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 xml:space="preserve">Examen de los informes: Camerún </w:t>
            </w:r>
          </w:p>
        </w:tc>
      </w:tr>
      <w:tr w:rsidR="00EB28FF" w:rsidRPr="00EB28FF" w:rsidTr="00EB28FF">
        <w:trPr>
          <w:cantSplit/>
          <w:trHeight w:val="240"/>
        </w:trPr>
        <w:tc>
          <w:tcPr>
            <w:tcW w:w="7370" w:type="dxa"/>
            <w:gridSpan w:val="4"/>
            <w:shd w:val="clear" w:color="auto" w:fill="auto"/>
          </w:tcPr>
          <w:p w:rsidR="00EB28FF" w:rsidRPr="00EB28FF" w:rsidRDefault="00EB28FF" w:rsidP="00EB28FF">
            <w:pPr>
              <w:pStyle w:val="SingleTxtG"/>
              <w:spacing w:before="40"/>
              <w:ind w:left="0" w:right="0"/>
              <w:jc w:val="left"/>
              <w:rPr>
                <w:b/>
                <w:lang w:val="en-GB"/>
              </w:rPr>
            </w:pPr>
            <w:r w:rsidRPr="00EB28FF">
              <w:rPr>
                <w:b/>
              </w:rPr>
              <w:t>Jueves 21 de febrero de 2019</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Séptima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 xml:space="preserve">Examen de los informes: Camerún </w:t>
            </w:r>
            <w:r w:rsidRPr="00EB28FF">
              <w:rPr>
                <w:i/>
                <w:iCs/>
              </w:rPr>
              <w:t>(continuación)</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Octava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Examen de los informes: Bulgaria</w:t>
            </w:r>
          </w:p>
        </w:tc>
      </w:tr>
      <w:tr w:rsidR="00EB28FF" w:rsidRPr="00EB28FF" w:rsidTr="00EB28FF">
        <w:trPr>
          <w:cantSplit/>
          <w:trHeight w:val="240"/>
        </w:trPr>
        <w:tc>
          <w:tcPr>
            <w:tcW w:w="7370" w:type="dxa"/>
            <w:gridSpan w:val="4"/>
            <w:shd w:val="clear" w:color="auto" w:fill="auto"/>
          </w:tcPr>
          <w:p w:rsidR="00EB28FF" w:rsidRPr="00EB28FF" w:rsidRDefault="00EB28FF" w:rsidP="00EB28FF">
            <w:pPr>
              <w:pStyle w:val="SingleTxtG"/>
              <w:spacing w:before="40"/>
              <w:ind w:left="0" w:right="0"/>
              <w:jc w:val="left"/>
              <w:rPr>
                <w:b/>
                <w:lang w:val="en-GB"/>
              </w:rPr>
            </w:pPr>
            <w:r w:rsidRPr="00EB28FF">
              <w:rPr>
                <w:b/>
              </w:rPr>
              <w:t>Viernes 22 de febrero de 2019</w:t>
            </w:r>
          </w:p>
        </w:tc>
      </w:tr>
      <w:tr w:rsidR="00EB28FF" w:rsidRPr="00EB28FF" w:rsidTr="00482DC4">
        <w:trPr>
          <w:cantSplit/>
          <w:trHeight w:val="240"/>
        </w:trPr>
        <w:tc>
          <w:tcPr>
            <w:tcW w:w="1418" w:type="dxa"/>
            <w:shd w:val="clear" w:color="auto" w:fill="auto"/>
          </w:tcPr>
          <w:p w:rsidR="00EB28FF" w:rsidRPr="00EB28FF" w:rsidRDefault="00EB28FF" w:rsidP="00EB28FF">
            <w:pPr>
              <w:pStyle w:val="SingleTxtG"/>
              <w:spacing w:before="40"/>
              <w:ind w:left="0" w:right="0"/>
              <w:jc w:val="left"/>
              <w:rPr>
                <w:lang w:val="en-GB"/>
              </w:rPr>
            </w:pPr>
            <w:r w:rsidRPr="00EB28FF">
              <w:t>Novena sesión</w:t>
            </w:r>
          </w:p>
        </w:tc>
        <w:tc>
          <w:tcPr>
            <w:tcW w:w="992" w:type="dxa"/>
            <w:shd w:val="clear" w:color="auto" w:fill="auto"/>
          </w:tcPr>
          <w:p w:rsidR="00EB28FF" w:rsidRPr="00EB28FF" w:rsidRDefault="00EB28FF" w:rsidP="00EB28FF">
            <w:pPr>
              <w:pStyle w:val="SingleTxtG"/>
              <w:spacing w:before="40"/>
              <w:ind w:left="0" w:right="0"/>
              <w:jc w:val="left"/>
              <w:rPr>
                <w:lang w:val="en-GB"/>
              </w:rPr>
            </w:pPr>
            <w:r>
              <w:t>(P</w:t>
            </w:r>
            <w:r w:rsidRPr="00EB28FF">
              <w:t>ública)</w:t>
            </w:r>
          </w:p>
        </w:tc>
        <w:tc>
          <w:tcPr>
            <w:tcW w:w="1418" w:type="dxa"/>
            <w:shd w:val="clear" w:color="auto" w:fill="auto"/>
          </w:tcPr>
          <w:p w:rsidR="00EB28FF" w:rsidRPr="00EB28FF" w:rsidRDefault="00EB28FF" w:rsidP="00EB28FF">
            <w:pPr>
              <w:pStyle w:val="SingleTxtG"/>
              <w:spacing w:before="40"/>
              <w:ind w:left="0" w:right="0"/>
              <w:jc w:val="left"/>
              <w:rPr>
                <w:lang w:val="en-GB"/>
              </w:rPr>
            </w:pPr>
            <w:r w:rsidRPr="00EB28FF">
              <w:t>Tema 7</w:t>
            </w:r>
          </w:p>
        </w:tc>
        <w:tc>
          <w:tcPr>
            <w:tcW w:w="3542" w:type="dxa"/>
            <w:shd w:val="clear" w:color="auto" w:fill="auto"/>
          </w:tcPr>
          <w:p w:rsidR="00EB28FF" w:rsidRPr="00EB28FF" w:rsidRDefault="00EB28FF" w:rsidP="00EB28FF">
            <w:pPr>
              <w:pStyle w:val="SingleTxtG"/>
              <w:spacing w:before="40"/>
              <w:ind w:left="0" w:right="0"/>
              <w:jc w:val="left"/>
            </w:pPr>
            <w:r w:rsidRPr="00EB28FF">
              <w:t xml:space="preserve">Examen de los informes: Bulgaria </w:t>
            </w:r>
            <w:r w:rsidRPr="00EB28FF">
              <w:rPr>
                <w:i/>
                <w:iCs/>
              </w:rPr>
              <w:t>(continuación)</w:t>
            </w:r>
          </w:p>
        </w:tc>
      </w:tr>
      <w:tr w:rsidR="00EB28FF" w:rsidRPr="00EB28FF" w:rsidTr="00482DC4">
        <w:trPr>
          <w:cantSplit/>
          <w:trHeight w:val="240"/>
        </w:trPr>
        <w:tc>
          <w:tcPr>
            <w:tcW w:w="1418" w:type="dxa"/>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Décima sesión</w:t>
            </w:r>
          </w:p>
        </w:tc>
        <w:tc>
          <w:tcPr>
            <w:tcW w:w="992" w:type="dxa"/>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t>(P</w:t>
            </w:r>
            <w:r w:rsidRPr="00EB28FF">
              <w:t>rivada)</w:t>
            </w:r>
          </w:p>
        </w:tc>
        <w:tc>
          <w:tcPr>
            <w:tcW w:w="1418" w:type="dxa"/>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Temas 3 a 11</w:t>
            </w:r>
          </w:p>
        </w:tc>
        <w:tc>
          <w:tcPr>
            <w:tcW w:w="3542" w:type="dxa"/>
            <w:tcBorders>
              <w:bottom w:val="single" w:sz="12" w:space="0" w:color="auto"/>
            </w:tcBorders>
            <w:shd w:val="clear" w:color="auto" w:fill="auto"/>
          </w:tcPr>
          <w:p w:rsidR="00EB28FF" w:rsidRPr="00EB28FF" w:rsidRDefault="00EB28FF" w:rsidP="00EB28FF">
            <w:pPr>
              <w:pStyle w:val="SingleTxtG"/>
              <w:spacing w:before="40"/>
              <w:ind w:left="0" w:right="0"/>
              <w:jc w:val="left"/>
              <w:rPr>
                <w:lang w:val="en-GB"/>
              </w:rPr>
            </w:pPr>
            <w:r w:rsidRPr="00EB28FF">
              <w:t>Sesión privada</w:t>
            </w:r>
          </w:p>
        </w:tc>
      </w:tr>
    </w:tbl>
    <w:p w:rsidR="00EB28FF" w:rsidRPr="00EB28FF" w:rsidRDefault="00EB28FF" w:rsidP="00EB28FF">
      <w:pPr>
        <w:pStyle w:val="SingleTxtG"/>
        <w:rPr>
          <w:lang w:val="en-GB"/>
        </w:rPr>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190"/>
        <w:gridCol w:w="1064"/>
        <w:gridCol w:w="1540"/>
        <w:gridCol w:w="3576"/>
      </w:tblGrid>
      <w:tr w:rsidR="00EB28FF" w:rsidRPr="00EB28FF" w:rsidTr="00EB28FF">
        <w:trPr>
          <w:trHeight w:val="240"/>
          <w:tblHeader/>
        </w:trPr>
        <w:tc>
          <w:tcPr>
            <w:tcW w:w="7370" w:type="dxa"/>
            <w:gridSpan w:val="4"/>
            <w:tcBorders>
              <w:top w:val="single" w:sz="4" w:space="0" w:color="auto"/>
              <w:bottom w:val="single" w:sz="12" w:space="0" w:color="auto"/>
            </w:tcBorders>
            <w:shd w:val="clear" w:color="auto" w:fill="auto"/>
            <w:vAlign w:val="bottom"/>
          </w:tcPr>
          <w:p w:rsidR="00EB28FF" w:rsidRPr="00EB28FF" w:rsidRDefault="00EB28FF" w:rsidP="00EB28FF">
            <w:pPr>
              <w:pStyle w:val="SingleTxtG"/>
              <w:keepNext/>
              <w:spacing w:before="80" w:after="80" w:line="200" w:lineRule="exact"/>
              <w:ind w:left="0" w:right="0"/>
              <w:jc w:val="left"/>
              <w:rPr>
                <w:i/>
                <w:sz w:val="16"/>
              </w:rPr>
            </w:pPr>
            <w:r w:rsidRPr="00EB28FF">
              <w:rPr>
                <w:i/>
                <w:iCs/>
                <w:sz w:val="16"/>
              </w:rPr>
              <w:lastRenderedPageBreak/>
              <w:t>Segunda semana: 25 de febrero a 1 de marzo de 2019</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keepNext/>
              <w:spacing w:before="40" w:after="100"/>
              <w:ind w:left="0" w:right="0"/>
              <w:jc w:val="left"/>
              <w:rPr>
                <w:b/>
                <w:lang w:val="en-GB"/>
              </w:rPr>
            </w:pPr>
            <w:r w:rsidRPr="00EB28FF">
              <w:rPr>
                <w:b/>
              </w:rPr>
              <w:t>Lunes 25 de febrero de 2019</w:t>
            </w:r>
          </w:p>
        </w:tc>
      </w:tr>
      <w:tr w:rsidR="00EB28FF" w:rsidRPr="00EB28FF" w:rsidTr="00EB28FF">
        <w:trPr>
          <w:trHeight w:val="240"/>
        </w:trPr>
        <w:tc>
          <w:tcPr>
            <w:tcW w:w="1190" w:type="dxa"/>
            <w:shd w:val="clear" w:color="auto" w:fill="auto"/>
          </w:tcPr>
          <w:p w:rsidR="00EB28FF" w:rsidRPr="00EB28FF" w:rsidRDefault="00EB28FF" w:rsidP="00482DC4">
            <w:pPr>
              <w:pStyle w:val="SingleTxtG"/>
              <w:keepNext/>
              <w:spacing w:before="40" w:after="100"/>
              <w:ind w:left="0" w:right="0"/>
              <w:jc w:val="left"/>
              <w:rPr>
                <w:lang w:val="en-GB"/>
              </w:rPr>
            </w:pPr>
            <w:r w:rsidRPr="00EB28FF">
              <w:t>11ª sesión</w:t>
            </w:r>
          </w:p>
        </w:tc>
        <w:tc>
          <w:tcPr>
            <w:tcW w:w="1064" w:type="dxa"/>
            <w:shd w:val="clear" w:color="auto" w:fill="auto"/>
          </w:tcPr>
          <w:p w:rsidR="00EB28FF" w:rsidRPr="00EB28FF" w:rsidRDefault="00EB28FF" w:rsidP="00482DC4">
            <w:pPr>
              <w:pStyle w:val="SingleTxtG"/>
              <w:keepNext/>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keepNext/>
              <w:spacing w:before="40" w:after="100"/>
              <w:ind w:left="0" w:right="0"/>
              <w:jc w:val="left"/>
              <w:rPr>
                <w:lang w:val="en-GB"/>
              </w:rPr>
            </w:pPr>
            <w:r w:rsidRPr="00EB28FF">
              <w:t>Temas 4, 7 y 11</w:t>
            </w:r>
          </w:p>
        </w:tc>
        <w:tc>
          <w:tcPr>
            <w:tcW w:w="3576" w:type="dxa"/>
            <w:shd w:val="clear" w:color="auto" w:fill="auto"/>
          </w:tcPr>
          <w:p w:rsidR="00EB28FF" w:rsidRPr="00EB28FF" w:rsidRDefault="00EB28FF" w:rsidP="00482DC4">
            <w:pPr>
              <w:pStyle w:val="SingleTxtG"/>
              <w:keepNext/>
              <w:spacing w:before="40" w:after="100"/>
              <w:ind w:left="0" w:right="0"/>
              <w:jc w:val="left"/>
              <w:rPr>
                <w:lang w:val="en-GB"/>
              </w:rPr>
            </w:pPr>
            <w:r w:rsidRPr="00EB28FF">
              <w:t>Reunión con asociados</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12ª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76"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Martes 26 de febrero de 2019</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13ª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76"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14ª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Examen de los informes: Mauricio</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Miércoles 27 de febrero de 2019</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15ª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 xml:space="preserve">Examen de los informes: Mauricio </w:t>
            </w:r>
            <w:r w:rsidRPr="00EB28FF">
              <w:rPr>
                <w:i/>
                <w:iCs/>
              </w:rPr>
              <w:t>(continuación)</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16ª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 xml:space="preserve">Examen de los informes: Kazajstán </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Jueves 28 de febrero de 2019</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17ª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 xml:space="preserve">Examen de los informes: Kazajstán </w:t>
            </w:r>
            <w:r w:rsidRPr="00EB28FF">
              <w:rPr>
                <w:i/>
                <w:iCs/>
              </w:rPr>
              <w:t>(continuación)</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18ª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ública)</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Examen de los informes: Eslovaquia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Viernes 1 de marzo de 2019</w:t>
            </w:r>
          </w:p>
        </w:tc>
      </w:tr>
      <w:tr w:rsidR="00EB28FF" w:rsidRPr="00EB28FF" w:rsidTr="00EB28FF">
        <w:trPr>
          <w:trHeight w:val="240"/>
        </w:trPr>
        <w:tc>
          <w:tcPr>
            <w:tcW w:w="1190" w:type="dxa"/>
            <w:shd w:val="clear" w:color="auto" w:fill="auto"/>
          </w:tcPr>
          <w:p w:rsidR="00EB28FF" w:rsidRPr="00EB28FF" w:rsidRDefault="00EB28FF" w:rsidP="00482DC4">
            <w:pPr>
              <w:pStyle w:val="SingleTxtG"/>
              <w:spacing w:before="40" w:after="100"/>
              <w:ind w:left="0" w:right="0"/>
              <w:jc w:val="left"/>
              <w:rPr>
                <w:lang w:val="en-GB"/>
              </w:rPr>
            </w:pPr>
            <w:r w:rsidRPr="00EB28FF">
              <w:t>19ª sesión</w:t>
            </w:r>
          </w:p>
        </w:tc>
        <w:tc>
          <w:tcPr>
            <w:tcW w:w="1064" w:type="dxa"/>
            <w:shd w:val="clear" w:color="auto" w:fill="auto"/>
          </w:tcPr>
          <w:p w:rsidR="00EB28FF" w:rsidRPr="00EB28FF" w:rsidRDefault="00EB28FF" w:rsidP="00482DC4">
            <w:pPr>
              <w:pStyle w:val="SingleTxtG"/>
              <w:spacing w:before="40" w:after="100"/>
              <w:ind w:left="0" w:right="0"/>
              <w:jc w:val="left"/>
              <w:rPr>
                <w:lang w:val="en-GB"/>
              </w:rPr>
            </w:pPr>
            <w:r>
              <w:t>(P</w:t>
            </w:r>
            <w:r w:rsidRPr="00EB28FF">
              <w:t xml:space="preserve">ública) </w:t>
            </w:r>
          </w:p>
        </w:tc>
        <w:tc>
          <w:tcPr>
            <w:tcW w:w="1540" w:type="dxa"/>
            <w:shd w:val="clear" w:color="auto" w:fill="auto"/>
          </w:tcPr>
          <w:p w:rsidR="00EB28FF" w:rsidRPr="00EB28FF" w:rsidRDefault="00EB28FF" w:rsidP="00482DC4">
            <w:pPr>
              <w:pStyle w:val="SingleTxtG"/>
              <w:spacing w:before="40" w:after="100"/>
              <w:ind w:left="0" w:right="0"/>
              <w:jc w:val="left"/>
              <w:rPr>
                <w:lang w:val="en-GB"/>
              </w:rPr>
            </w:pPr>
            <w:r w:rsidRPr="00EB28FF">
              <w:t>Tema 7</w:t>
            </w:r>
          </w:p>
        </w:tc>
        <w:tc>
          <w:tcPr>
            <w:tcW w:w="3576" w:type="dxa"/>
            <w:shd w:val="clear" w:color="auto" w:fill="auto"/>
          </w:tcPr>
          <w:p w:rsidR="00EB28FF" w:rsidRPr="00EB28FF" w:rsidRDefault="00EB28FF" w:rsidP="00482DC4">
            <w:pPr>
              <w:pStyle w:val="SingleTxtG"/>
              <w:spacing w:before="40" w:after="100"/>
              <w:ind w:left="0" w:right="0"/>
              <w:jc w:val="left"/>
            </w:pPr>
            <w:r w:rsidRPr="00EB28FF">
              <w:t xml:space="preserve">Examen de los informes: Eslovaquia </w:t>
            </w:r>
            <w:r w:rsidRPr="00EB28FF">
              <w:rPr>
                <w:i/>
                <w:iCs/>
              </w:rPr>
              <w:t>(continuación)</w:t>
            </w:r>
            <w:r w:rsidRPr="00EB28FF">
              <w:t xml:space="preserve"> </w:t>
            </w:r>
          </w:p>
        </w:tc>
      </w:tr>
      <w:tr w:rsidR="00EB28FF" w:rsidRPr="00EB28FF" w:rsidTr="00EB28FF">
        <w:trPr>
          <w:trHeight w:val="240"/>
        </w:trPr>
        <w:tc>
          <w:tcPr>
            <w:tcW w:w="1190"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 xml:space="preserve">20ª sesión </w:t>
            </w:r>
          </w:p>
        </w:tc>
        <w:tc>
          <w:tcPr>
            <w:tcW w:w="1064"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w:t>
            </w:r>
            <w:r>
              <w:t>P</w:t>
            </w:r>
            <w:r w:rsidRPr="00EB28FF">
              <w:t>rivada)</w:t>
            </w:r>
          </w:p>
        </w:tc>
        <w:tc>
          <w:tcPr>
            <w:tcW w:w="1540"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76"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bl>
    <w:p w:rsidR="00EB28FF" w:rsidRPr="00EB28FF" w:rsidRDefault="00EB28FF" w:rsidP="00EB28FF">
      <w:pPr>
        <w:pStyle w:val="SingleTxtG"/>
        <w:rPr>
          <w:lang w:val="en-GB"/>
        </w:rPr>
      </w:pPr>
    </w:p>
    <w:tbl>
      <w:tblPr>
        <w:tblW w:w="7370"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134"/>
        <w:gridCol w:w="1134"/>
        <w:gridCol w:w="1560"/>
        <w:gridCol w:w="3542"/>
      </w:tblGrid>
      <w:tr w:rsidR="00EB28FF" w:rsidRPr="00EB28FF" w:rsidTr="00EB28FF">
        <w:trPr>
          <w:trHeight w:val="240"/>
          <w:tblHeader/>
        </w:trPr>
        <w:tc>
          <w:tcPr>
            <w:tcW w:w="7370" w:type="dxa"/>
            <w:gridSpan w:val="4"/>
            <w:tcBorders>
              <w:top w:val="single" w:sz="4" w:space="0" w:color="auto"/>
              <w:bottom w:val="single" w:sz="12" w:space="0" w:color="auto"/>
            </w:tcBorders>
            <w:shd w:val="clear" w:color="auto" w:fill="auto"/>
            <w:vAlign w:val="bottom"/>
          </w:tcPr>
          <w:p w:rsidR="00EB28FF" w:rsidRPr="00EB28FF" w:rsidRDefault="00EB28FF" w:rsidP="00EB28FF">
            <w:pPr>
              <w:pStyle w:val="SingleTxtG"/>
              <w:spacing w:before="80" w:after="80" w:line="200" w:lineRule="exact"/>
              <w:ind w:left="0" w:right="0"/>
              <w:jc w:val="left"/>
              <w:rPr>
                <w:i/>
                <w:sz w:val="16"/>
              </w:rPr>
            </w:pPr>
            <w:r w:rsidRPr="00EB28FF">
              <w:rPr>
                <w:i/>
                <w:iCs/>
                <w:sz w:val="16"/>
              </w:rPr>
              <w:t>Tercera semana: 4 a 8 de marzo de 2019</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Lunes 4 de marzo de 2019</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21ª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w:t>
            </w: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22ª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Martes 5 de marzo de 2019</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23ª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w:t>
            </w:r>
            <w:bookmarkStart w:id="0" w:name="_GoBack"/>
            <w:bookmarkEnd w:id="0"/>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24ª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Miércoles 6 de marzo de 2019</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25ª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26ª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Jueves 7 de marzo de 2019</w:t>
            </w:r>
          </w:p>
        </w:tc>
      </w:tr>
      <w:tr w:rsidR="00EB28FF" w:rsidRPr="00EB28FF" w:rsidTr="00EB28FF">
        <w:trPr>
          <w:trHeight w:val="240"/>
        </w:trPr>
        <w:tc>
          <w:tcPr>
            <w:tcW w:w="1134" w:type="dxa"/>
            <w:shd w:val="clear" w:color="auto" w:fill="auto"/>
          </w:tcPr>
          <w:p w:rsidR="00EB28FF" w:rsidRPr="00EB28FF" w:rsidDel="006B78ED" w:rsidRDefault="00EB28FF" w:rsidP="00482DC4">
            <w:pPr>
              <w:pStyle w:val="SingleTxtG"/>
              <w:spacing w:before="40" w:after="100"/>
              <w:ind w:left="0" w:right="0"/>
              <w:jc w:val="left"/>
              <w:rPr>
                <w:lang w:val="en-GB"/>
              </w:rPr>
            </w:pPr>
            <w:r w:rsidRPr="00EB28FF">
              <w:t>27ª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34" w:type="dxa"/>
            <w:shd w:val="clear" w:color="auto" w:fill="auto"/>
          </w:tcPr>
          <w:p w:rsidR="00EB28FF" w:rsidRPr="00EB28FF" w:rsidDel="006B78ED" w:rsidRDefault="00EB28FF" w:rsidP="00482DC4">
            <w:pPr>
              <w:pStyle w:val="SingleTxtG"/>
              <w:spacing w:before="40" w:after="100"/>
              <w:ind w:left="0" w:right="0"/>
              <w:jc w:val="left"/>
              <w:rPr>
                <w:lang w:val="en-GB"/>
              </w:rPr>
            </w:pPr>
            <w:r w:rsidRPr="00EB28FF">
              <w:t>28ª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7370" w:type="dxa"/>
            <w:gridSpan w:val="4"/>
            <w:shd w:val="clear" w:color="auto" w:fill="auto"/>
          </w:tcPr>
          <w:p w:rsidR="00EB28FF" w:rsidRPr="00EB28FF" w:rsidRDefault="00EB28FF" w:rsidP="00482DC4">
            <w:pPr>
              <w:pStyle w:val="SingleTxtG"/>
              <w:spacing w:before="40" w:after="100"/>
              <w:ind w:left="0" w:right="0"/>
              <w:jc w:val="left"/>
              <w:rPr>
                <w:b/>
                <w:lang w:val="en-GB"/>
              </w:rPr>
            </w:pPr>
            <w:r w:rsidRPr="00EB28FF">
              <w:rPr>
                <w:b/>
              </w:rPr>
              <w:t>Viernes 8 de marzo de 2019</w:t>
            </w:r>
          </w:p>
        </w:tc>
      </w:tr>
      <w:tr w:rsidR="00EB28FF" w:rsidRPr="00EB28FF" w:rsidTr="00EB28FF">
        <w:trPr>
          <w:trHeight w:val="240"/>
        </w:trPr>
        <w:tc>
          <w:tcPr>
            <w:tcW w:w="1134" w:type="dxa"/>
            <w:shd w:val="clear" w:color="auto" w:fill="auto"/>
          </w:tcPr>
          <w:p w:rsidR="00EB28FF" w:rsidRPr="00EB28FF" w:rsidRDefault="00EB28FF" w:rsidP="00482DC4">
            <w:pPr>
              <w:pStyle w:val="SingleTxtG"/>
              <w:spacing w:before="40" w:after="100"/>
              <w:ind w:left="0" w:right="0"/>
              <w:jc w:val="left"/>
              <w:rPr>
                <w:lang w:val="en-GB"/>
              </w:rPr>
            </w:pPr>
            <w:r w:rsidRPr="00EB28FF">
              <w:t>29ª sesión</w:t>
            </w:r>
          </w:p>
        </w:tc>
        <w:tc>
          <w:tcPr>
            <w:tcW w:w="1134" w:type="dxa"/>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p>
        </w:tc>
        <w:tc>
          <w:tcPr>
            <w:tcW w:w="1560" w:type="dxa"/>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shd w:val="clear" w:color="auto" w:fill="auto"/>
          </w:tcPr>
          <w:p w:rsidR="00EB28FF" w:rsidRPr="00EB28FF" w:rsidRDefault="00EB28FF" w:rsidP="00482DC4">
            <w:pPr>
              <w:pStyle w:val="SingleTxtG"/>
              <w:spacing w:before="40" w:after="100"/>
              <w:ind w:left="0" w:right="0"/>
              <w:jc w:val="left"/>
              <w:rPr>
                <w:lang w:val="en-GB"/>
              </w:rPr>
            </w:pPr>
            <w:r w:rsidRPr="00EB28FF">
              <w:t>Sesión privada</w:t>
            </w:r>
          </w:p>
        </w:tc>
      </w:tr>
      <w:tr w:rsidR="00EB28FF" w:rsidRPr="00EB28FF" w:rsidTr="00EB28FF">
        <w:trPr>
          <w:trHeight w:val="240"/>
        </w:trPr>
        <w:tc>
          <w:tcPr>
            <w:tcW w:w="1134"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30ª sesión</w:t>
            </w:r>
          </w:p>
        </w:tc>
        <w:tc>
          <w:tcPr>
            <w:tcW w:w="1134"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t>(P</w:t>
            </w:r>
            <w:r w:rsidRPr="00EB28FF">
              <w:t>rivada/</w:t>
            </w:r>
            <w:r>
              <w:t xml:space="preserve"> P</w:t>
            </w:r>
            <w:r w:rsidRPr="00EB28FF">
              <w:t>ública)</w:t>
            </w:r>
          </w:p>
        </w:tc>
        <w:tc>
          <w:tcPr>
            <w:tcW w:w="1560"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rPr>
                <w:lang w:val="en-GB"/>
              </w:rPr>
            </w:pPr>
            <w:r w:rsidRPr="00EB28FF">
              <w:t>Temas 3 a 11</w:t>
            </w:r>
          </w:p>
        </w:tc>
        <w:tc>
          <w:tcPr>
            <w:tcW w:w="3542" w:type="dxa"/>
            <w:tcBorders>
              <w:bottom w:val="single" w:sz="12" w:space="0" w:color="auto"/>
            </w:tcBorders>
            <w:shd w:val="clear" w:color="auto" w:fill="auto"/>
          </w:tcPr>
          <w:p w:rsidR="00EB28FF" w:rsidRPr="00EB28FF" w:rsidRDefault="00EB28FF" w:rsidP="00482DC4">
            <w:pPr>
              <w:pStyle w:val="SingleTxtG"/>
              <w:spacing w:before="40" w:after="100"/>
              <w:ind w:left="0" w:right="0"/>
              <w:jc w:val="left"/>
            </w:pPr>
            <w:r w:rsidRPr="00EB28FF">
              <w:t>Sesión privada/clausura del período de sesiones</w:t>
            </w:r>
          </w:p>
        </w:tc>
      </w:tr>
    </w:tbl>
    <w:p w:rsidR="00EB28FF" w:rsidRPr="00482DC4" w:rsidRDefault="00482DC4" w:rsidP="00482DC4">
      <w:pPr>
        <w:pStyle w:val="SingleTxtG"/>
        <w:suppressAutoHyphens/>
        <w:spacing w:before="240" w:after="0"/>
        <w:jc w:val="center"/>
        <w:rPr>
          <w:u w:val="single"/>
        </w:rPr>
      </w:pPr>
      <w:r>
        <w:rPr>
          <w:u w:val="single"/>
        </w:rPr>
        <w:tab/>
      </w:r>
      <w:r>
        <w:rPr>
          <w:u w:val="single"/>
        </w:rPr>
        <w:tab/>
      </w:r>
      <w:r>
        <w:rPr>
          <w:u w:val="single"/>
        </w:rPr>
        <w:tab/>
      </w:r>
    </w:p>
    <w:sectPr w:rsidR="00EB28FF" w:rsidRPr="00482DC4" w:rsidSect="00EB28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364" w:rsidRPr="00093664" w:rsidRDefault="00276364" w:rsidP="00093664">
      <w:pPr>
        <w:pStyle w:val="Piedepgina"/>
      </w:pPr>
    </w:p>
  </w:endnote>
  <w:endnote w:type="continuationSeparator" w:id="0">
    <w:p w:rsidR="00276364" w:rsidRPr="00093664" w:rsidRDefault="002763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FF" w:rsidRPr="00EB28FF" w:rsidRDefault="00EB28FF" w:rsidP="00EB28FF">
    <w:pPr>
      <w:pStyle w:val="Piedepgina"/>
      <w:tabs>
        <w:tab w:val="right" w:pos="9638"/>
      </w:tabs>
    </w:pPr>
    <w:r w:rsidRPr="00EB28FF">
      <w:rPr>
        <w:b/>
        <w:sz w:val="18"/>
      </w:rPr>
      <w:fldChar w:fldCharType="begin"/>
    </w:r>
    <w:r w:rsidRPr="00EB28FF">
      <w:rPr>
        <w:b/>
        <w:sz w:val="18"/>
      </w:rPr>
      <w:instrText xml:space="preserve"> PAGE  \* MERGEFORMAT </w:instrText>
    </w:r>
    <w:r w:rsidRPr="00EB28FF">
      <w:rPr>
        <w:b/>
        <w:sz w:val="18"/>
      </w:rPr>
      <w:fldChar w:fldCharType="separate"/>
    </w:r>
    <w:r w:rsidR="002A5B50">
      <w:rPr>
        <w:b/>
        <w:noProof/>
        <w:sz w:val="18"/>
      </w:rPr>
      <w:t>6</w:t>
    </w:r>
    <w:r w:rsidRPr="00EB28FF">
      <w:rPr>
        <w:b/>
        <w:sz w:val="18"/>
      </w:rPr>
      <w:fldChar w:fldCharType="end"/>
    </w:r>
    <w:r>
      <w:rPr>
        <w:b/>
        <w:sz w:val="18"/>
      </w:rPr>
      <w:tab/>
    </w:r>
    <w:r>
      <w:t>GE.18-22343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FF" w:rsidRPr="00EB28FF" w:rsidRDefault="00EB28FF" w:rsidP="00EB28FF">
    <w:pPr>
      <w:pStyle w:val="Piedepgina"/>
      <w:tabs>
        <w:tab w:val="right" w:pos="9638"/>
      </w:tabs>
      <w:rPr>
        <w:b/>
        <w:sz w:val="18"/>
      </w:rPr>
    </w:pPr>
    <w:r>
      <w:t>GE.18-22343</w:t>
    </w:r>
    <w:r>
      <w:tab/>
    </w:r>
    <w:r w:rsidRPr="00EB28FF">
      <w:rPr>
        <w:b/>
        <w:sz w:val="18"/>
      </w:rPr>
      <w:fldChar w:fldCharType="begin"/>
    </w:r>
    <w:r w:rsidRPr="00EB28FF">
      <w:rPr>
        <w:b/>
        <w:sz w:val="18"/>
      </w:rPr>
      <w:instrText xml:space="preserve"> PAGE  \* MERGEFORMAT </w:instrText>
    </w:r>
    <w:r w:rsidRPr="00EB28FF">
      <w:rPr>
        <w:b/>
        <w:sz w:val="18"/>
      </w:rPr>
      <w:fldChar w:fldCharType="separate"/>
    </w:r>
    <w:r w:rsidR="002A5B50">
      <w:rPr>
        <w:b/>
        <w:noProof/>
        <w:sz w:val="18"/>
      </w:rPr>
      <w:t>7</w:t>
    </w:r>
    <w:r w:rsidRPr="00EB28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EB28FF" w:rsidRDefault="00EB28FF" w:rsidP="00EB28FF">
    <w:pPr>
      <w:pStyle w:val="Piedepgina"/>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18-22343  (S)    140119    150119</w:t>
    </w:r>
    <w:r>
      <w:rPr>
        <w:sz w:val="20"/>
      </w:rPr>
      <w:br/>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sidRPr="00EB28F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364" w:rsidRPr="001075E9" w:rsidRDefault="00276364" w:rsidP="001075E9">
      <w:pPr>
        <w:tabs>
          <w:tab w:val="right" w:pos="2155"/>
        </w:tabs>
        <w:spacing w:after="80" w:line="240" w:lineRule="auto"/>
        <w:ind w:left="680"/>
        <w:rPr>
          <w:u w:val="single"/>
        </w:rPr>
      </w:pPr>
      <w:r>
        <w:rPr>
          <w:u w:val="single"/>
        </w:rPr>
        <w:tab/>
      </w:r>
    </w:p>
  </w:footnote>
  <w:footnote w:type="continuationSeparator" w:id="0">
    <w:p w:rsidR="00276364" w:rsidRDefault="00276364"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FF" w:rsidRPr="00EB28FF" w:rsidRDefault="00EB28FF">
    <w:pPr>
      <w:pStyle w:val="Encabezado"/>
    </w:pPr>
    <w:fldSimple w:instr=" TITLE  \* MERGEFORMAT ">
      <w:r w:rsidR="002A5B50">
        <w:t>E/C.12/65/1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FF" w:rsidRPr="00EB28FF" w:rsidRDefault="00EB28FF" w:rsidP="00EB28FF">
    <w:pPr>
      <w:pStyle w:val="Encabezado"/>
      <w:jc w:val="right"/>
    </w:pPr>
    <w:fldSimple w:instr=" TITLE  \* MERGEFORMAT ">
      <w:r w:rsidR="002A5B50">
        <w:t>E/C.12/65/1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36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76364"/>
    <w:rsid w:val="00285267"/>
    <w:rsid w:val="002967E3"/>
    <w:rsid w:val="002A2EFC"/>
    <w:rsid w:val="002A5B50"/>
    <w:rsid w:val="002D16F0"/>
    <w:rsid w:val="002D5AAC"/>
    <w:rsid w:val="002E10AF"/>
    <w:rsid w:val="00301299"/>
    <w:rsid w:val="00313431"/>
    <w:rsid w:val="00322004"/>
    <w:rsid w:val="003402C2"/>
    <w:rsid w:val="003538EB"/>
    <w:rsid w:val="00381C24"/>
    <w:rsid w:val="003958D0"/>
    <w:rsid w:val="003D064D"/>
    <w:rsid w:val="0041031F"/>
    <w:rsid w:val="00454E07"/>
    <w:rsid w:val="00482DC4"/>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B28FF"/>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1C5643"/>
  <w15:docId w15:val="{DD66AC48-2F00-4D41-AC55-1C0B18C1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2419</Words>
  <Characters>12245</Characters>
  <Application>Microsoft Office Word</Application>
  <DocSecurity>0</DocSecurity>
  <Lines>437</Lines>
  <Paragraphs>341</Paragraphs>
  <ScaleCrop>false</ScaleCrop>
  <HeadingPairs>
    <vt:vector size="2" baseType="variant">
      <vt:variant>
        <vt:lpstr>Título</vt:lpstr>
      </vt:variant>
      <vt:variant>
        <vt:i4>1</vt:i4>
      </vt:variant>
    </vt:vector>
  </HeadingPairs>
  <TitlesOfParts>
    <vt:vector size="1" baseType="lpstr">
      <vt:lpstr>E/C.12/65/1</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E/C.12/65/1</dc:title>
  <dc:subject/>
  <dc:creator>Javier RODRIGUEZ PEREZ</dc:creator>
  <cp:keywords/>
  <cp:lastModifiedBy>Javier Rodriguez Perez</cp:lastModifiedBy>
  <cp:revision>3</cp:revision>
  <cp:lastPrinted>2019-01-15T06:58:00Z</cp:lastPrinted>
  <dcterms:created xsi:type="dcterms:W3CDTF">2019-01-15T06:58:00Z</dcterms:created>
  <dcterms:modified xsi:type="dcterms:W3CDTF">2019-01-15T06:59:00Z</dcterms:modified>
</cp:coreProperties>
</file>