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D92" w:rsidRPr="00AD4309" w:rsidRDefault="00AD4309" w:rsidP="00AD4309">
      <w:pPr>
        <w:spacing w:line="60" w:lineRule="exact"/>
        <w:rPr>
          <w:spacing w:val="0"/>
          <w:w w:val="100"/>
          <w:sz w:val="6"/>
        </w:rPr>
        <w:sectPr w:rsidR="000C1D92" w:rsidRPr="00AD4309" w:rsidSect="00C212B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55490F" w:rsidRPr="002B40F8" w:rsidRDefault="0055490F" w:rsidP="0055490F">
      <w:pPr>
        <w:pStyle w:val="H1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Комитет по ликвидации дискриминации</w:t>
      </w:r>
    </w:p>
    <w:p w:rsidR="0055490F" w:rsidRPr="002B40F8" w:rsidRDefault="0055490F" w:rsidP="0055490F">
      <w:pPr>
        <w:pStyle w:val="H1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в отношении женщин</w:t>
      </w:r>
    </w:p>
    <w:p w:rsidR="0055490F" w:rsidRPr="002B40F8" w:rsidRDefault="0055490F" w:rsidP="0055490F">
      <w:pPr>
        <w:pStyle w:val="H23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 xml:space="preserve">Сорок </w:t>
      </w:r>
      <w:r w:rsidR="00D5173B" w:rsidRPr="002B40F8">
        <w:rPr>
          <w:spacing w:val="0"/>
          <w:w w:val="100"/>
          <w:lang w:val="ru-RU"/>
        </w:rPr>
        <w:t>вторая</w:t>
      </w:r>
      <w:r w:rsidRPr="002B40F8">
        <w:rPr>
          <w:spacing w:val="0"/>
          <w:w w:val="100"/>
          <w:lang w:val="ru-RU"/>
        </w:rPr>
        <w:t xml:space="preserve"> сессия</w:t>
      </w:r>
    </w:p>
    <w:p w:rsidR="0055490F" w:rsidRPr="002B40F8" w:rsidRDefault="0055490F" w:rsidP="0055490F">
      <w:pPr>
        <w:spacing w:line="240" w:lineRule="auto"/>
        <w:rPr>
          <w:spacing w:val="0"/>
          <w:w w:val="100"/>
          <w:sz w:val="12"/>
          <w:lang w:val="ru-RU"/>
        </w:rPr>
      </w:pPr>
    </w:p>
    <w:p w:rsidR="0055490F" w:rsidRPr="002B40F8" w:rsidRDefault="0055490F" w:rsidP="0055490F">
      <w:pPr>
        <w:pStyle w:val="H23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Краткий отчет о 861-м заседании,</w:t>
      </w:r>
    </w:p>
    <w:p w:rsidR="0055490F" w:rsidRPr="002B40F8" w:rsidRDefault="00AA5DC5" w:rsidP="0055490F">
      <w:pPr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с</w:t>
      </w:r>
      <w:r w:rsidR="0055490F" w:rsidRPr="002B40F8">
        <w:rPr>
          <w:spacing w:val="0"/>
          <w:w w:val="100"/>
          <w:lang w:val="ru-RU"/>
        </w:rPr>
        <w:t>остоявшемся во Дворце Наций, Женева, в четверг</w:t>
      </w:r>
      <w:r w:rsidR="00D5173B" w:rsidRPr="002B40F8">
        <w:rPr>
          <w:spacing w:val="0"/>
          <w:w w:val="100"/>
          <w:lang w:val="ru-RU"/>
        </w:rPr>
        <w:t>,</w:t>
      </w:r>
      <w:r w:rsidR="0055490F" w:rsidRPr="002B40F8">
        <w:rPr>
          <w:spacing w:val="0"/>
          <w:w w:val="100"/>
          <w:lang w:val="ru-RU"/>
        </w:rPr>
        <w:t xml:space="preserve"> 30 октября 2008 года</w:t>
      </w:r>
      <w:r w:rsidR="00D5173B" w:rsidRPr="002B40F8">
        <w:rPr>
          <w:spacing w:val="0"/>
          <w:w w:val="100"/>
          <w:lang w:val="ru-RU"/>
        </w:rPr>
        <w:t>,</w:t>
      </w:r>
      <w:r w:rsidR="0055490F" w:rsidRPr="002B40F8">
        <w:rPr>
          <w:spacing w:val="0"/>
          <w:w w:val="100"/>
          <w:lang w:val="ru-RU"/>
        </w:rPr>
        <w:t xml:space="preserve"> в 15 ч. </w:t>
      </w:r>
      <w:smartTag w:uri="urn:schemas-microsoft-com:office:smarttags" w:element="metricconverter">
        <w:smartTagPr>
          <w:attr w:name="ProductID" w:val="00 м"/>
        </w:smartTagPr>
        <w:r w:rsidR="0055490F" w:rsidRPr="002B40F8">
          <w:rPr>
            <w:spacing w:val="0"/>
            <w:w w:val="100"/>
            <w:lang w:val="ru-RU"/>
          </w:rPr>
          <w:t>00 м</w:t>
        </w:r>
      </w:smartTag>
      <w:r w:rsidR="0055490F" w:rsidRPr="002B40F8">
        <w:rPr>
          <w:spacing w:val="0"/>
          <w:w w:val="100"/>
          <w:lang w:val="ru-RU"/>
        </w:rPr>
        <w:t>.</w:t>
      </w:r>
    </w:p>
    <w:p w:rsidR="0055490F" w:rsidRPr="002B40F8" w:rsidRDefault="0055490F" w:rsidP="0055490F">
      <w:pPr>
        <w:spacing w:line="120" w:lineRule="exact"/>
        <w:rPr>
          <w:spacing w:val="0"/>
          <w:w w:val="100"/>
          <w:sz w:val="10"/>
          <w:lang w:val="ru-RU"/>
        </w:rPr>
      </w:pPr>
    </w:p>
    <w:p w:rsidR="0055490F" w:rsidRPr="002B40F8" w:rsidRDefault="0055490F" w:rsidP="0055490F">
      <w:pPr>
        <w:tabs>
          <w:tab w:val="right" w:pos="907"/>
          <w:tab w:val="left" w:pos="1267"/>
          <w:tab w:val="right" w:leader="dot" w:pos="8568"/>
        </w:tabs>
        <w:ind w:right="1267"/>
        <w:rPr>
          <w:spacing w:val="0"/>
          <w:w w:val="100"/>
          <w:lang w:val="ru-RU"/>
        </w:rPr>
      </w:pPr>
      <w:r w:rsidRPr="002B40F8">
        <w:rPr>
          <w:i/>
          <w:spacing w:val="0"/>
          <w:w w:val="100"/>
          <w:lang w:val="ru-RU"/>
        </w:rPr>
        <w:t>Председатель</w:t>
      </w:r>
      <w:r w:rsidR="00D5173B" w:rsidRPr="002B40F8">
        <w:rPr>
          <w:spacing w:val="0"/>
          <w:w w:val="100"/>
          <w:lang w:val="ru-RU"/>
        </w:rPr>
        <w:t xml:space="preserve">: </w:t>
      </w:r>
      <w:r w:rsidRPr="002B40F8">
        <w:rPr>
          <w:spacing w:val="0"/>
          <w:w w:val="100"/>
          <w:lang w:val="ru-RU"/>
        </w:rPr>
        <w:t>г-жа Шимонович</w:t>
      </w:r>
    </w:p>
    <w:p w:rsidR="0055490F" w:rsidRPr="002B40F8" w:rsidRDefault="0055490F" w:rsidP="0055490F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55490F" w:rsidRPr="002B40F8" w:rsidRDefault="0055490F" w:rsidP="0055490F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55490F" w:rsidRPr="002B40F8" w:rsidRDefault="0055490F" w:rsidP="0055490F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55490F" w:rsidRPr="002B40F8" w:rsidRDefault="0055490F" w:rsidP="00020885">
      <w:pPr>
        <w:pStyle w:val="HCh"/>
        <w:tabs>
          <w:tab w:val="clear" w:pos="1022"/>
        </w:tabs>
        <w:rPr>
          <w:b w:val="0"/>
          <w:spacing w:val="0"/>
          <w:w w:val="100"/>
          <w:lang w:val="ru-RU"/>
        </w:rPr>
      </w:pPr>
      <w:r w:rsidRPr="002B40F8">
        <w:rPr>
          <w:b w:val="0"/>
          <w:spacing w:val="0"/>
          <w:w w:val="100"/>
          <w:lang w:val="ru-RU"/>
        </w:rPr>
        <w:t>Содержание</w:t>
      </w:r>
    </w:p>
    <w:p w:rsidR="0055490F" w:rsidRPr="002B40F8" w:rsidRDefault="0055490F" w:rsidP="0055490F">
      <w:pPr>
        <w:rPr>
          <w:spacing w:val="0"/>
          <w:w w:val="100"/>
          <w:sz w:val="24"/>
          <w:szCs w:val="24"/>
          <w:lang w:val="ru-RU"/>
        </w:rPr>
      </w:pPr>
    </w:p>
    <w:p w:rsidR="0055490F" w:rsidRPr="002B40F8" w:rsidRDefault="0055490F" w:rsidP="0055490F">
      <w:pPr>
        <w:pStyle w:val="SingleTxt"/>
        <w:jc w:val="lef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Рассмотрение докладов, представленных государствами</w:t>
      </w:r>
      <w:r w:rsidR="00D5173B" w:rsidRPr="002B40F8">
        <w:rPr>
          <w:spacing w:val="0"/>
          <w:w w:val="100"/>
          <w:lang w:val="ru-RU"/>
        </w:rPr>
        <w:t>-участниками</w:t>
      </w:r>
      <w:r w:rsidRPr="002B40F8">
        <w:rPr>
          <w:spacing w:val="0"/>
          <w:w w:val="100"/>
          <w:lang w:val="ru-RU"/>
        </w:rPr>
        <w:t xml:space="preserve"> в</w:t>
      </w:r>
      <w:r w:rsidR="00D5173B" w:rsidRPr="002B40F8">
        <w:rPr>
          <w:spacing w:val="0"/>
          <w:w w:val="100"/>
          <w:lang w:val="ru-RU"/>
        </w:rPr>
        <w:t> </w:t>
      </w:r>
      <w:r w:rsidRPr="002B40F8">
        <w:rPr>
          <w:spacing w:val="0"/>
          <w:w w:val="100"/>
          <w:lang w:val="ru-RU"/>
        </w:rPr>
        <w:t>соответствии со</w:t>
      </w:r>
      <w:r w:rsidR="00D5173B" w:rsidRPr="002B40F8">
        <w:rPr>
          <w:spacing w:val="0"/>
          <w:w w:val="100"/>
          <w:lang w:val="ru-RU"/>
        </w:rPr>
        <w:t> </w:t>
      </w:r>
      <w:r w:rsidRPr="002B40F8">
        <w:rPr>
          <w:spacing w:val="0"/>
          <w:w w:val="100"/>
          <w:lang w:val="ru-RU"/>
        </w:rPr>
        <w:t>статьей 18 Конвенции (</w:t>
      </w:r>
      <w:r w:rsidRPr="002B40F8">
        <w:rPr>
          <w:i/>
          <w:spacing w:val="0"/>
          <w:w w:val="100"/>
          <w:lang w:val="ru-RU"/>
        </w:rPr>
        <w:t>продолжение</w:t>
      </w:r>
      <w:r w:rsidRPr="002B40F8">
        <w:rPr>
          <w:spacing w:val="0"/>
          <w:w w:val="100"/>
          <w:lang w:val="ru-RU"/>
        </w:rPr>
        <w:t>)</w:t>
      </w:r>
    </w:p>
    <w:p w:rsidR="00C212B7" w:rsidRPr="002B40F8" w:rsidRDefault="00D5173B" w:rsidP="00E0630B">
      <w:pPr>
        <w:pStyle w:val="SingleTxt"/>
        <w:tabs>
          <w:tab w:val="clear" w:pos="1267"/>
        </w:tabs>
        <w:ind w:left="1672"/>
        <w:jc w:val="left"/>
        <w:rPr>
          <w:i/>
          <w:spacing w:val="0"/>
          <w:w w:val="100"/>
          <w:lang w:val="ru-RU"/>
        </w:rPr>
      </w:pPr>
      <w:r w:rsidRPr="002B40F8">
        <w:rPr>
          <w:i/>
          <w:spacing w:val="0"/>
          <w:w w:val="100"/>
          <w:lang w:val="ru-RU"/>
        </w:rPr>
        <w:t>Объединенные</w:t>
      </w:r>
      <w:r w:rsidR="0055490F" w:rsidRPr="002B40F8">
        <w:rPr>
          <w:i/>
          <w:spacing w:val="0"/>
          <w:w w:val="100"/>
          <w:lang w:val="ru-RU"/>
        </w:rPr>
        <w:t xml:space="preserve"> первоначальный и второй периодически</w:t>
      </w:r>
      <w:r w:rsidR="00EE77B6" w:rsidRPr="002B40F8">
        <w:rPr>
          <w:i/>
          <w:spacing w:val="0"/>
          <w:w w:val="100"/>
          <w:lang w:val="ru-RU"/>
        </w:rPr>
        <w:t>е</w:t>
      </w:r>
      <w:r w:rsidR="0055490F" w:rsidRPr="002B40F8">
        <w:rPr>
          <w:i/>
          <w:spacing w:val="0"/>
          <w:w w:val="100"/>
          <w:lang w:val="ru-RU"/>
        </w:rPr>
        <w:t xml:space="preserve"> доклад</w:t>
      </w:r>
      <w:r w:rsidRPr="002B40F8">
        <w:rPr>
          <w:i/>
          <w:spacing w:val="0"/>
          <w:w w:val="100"/>
          <w:lang w:val="ru-RU"/>
        </w:rPr>
        <w:t>ы</w:t>
      </w:r>
      <w:r w:rsidR="0055490F" w:rsidRPr="002B40F8">
        <w:rPr>
          <w:i/>
          <w:spacing w:val="0"/>
          <w:w w:val="100"/>
          <w:lang w:val="ru-RU"/>
        </w:rPr>
        <w:t xml:space="preserve"> Бахрейна</w:t>
      </w:r>
      <w:r w:rsidR="00C212B7" w:rsidRPr="002B40F8">
        <w:rPr>
          <w:i/>
          <w:spacing w:val="0"/>
          <w:w w:val="100"/>
          <w:lang w:val="ru-RU"/>
        </w:rPr>
        <w:t xml:space="preserve"> </w:t>
      </w:r>
      <w:r w:rsidR="00C212B7" w:rsidRPr="002B40F8">
        <w:rPr>
          <w:spacing w:val="0"/>
          <w:w w:val="100"/>
          <w:lang w:val="ru-RU"/>
        </w:rPr>
        <w:t>(</w:t>
      </w:r>
      <w:r w:rsidR="0055490F" w:rsidRPr="002B40F8">
        <w:rPr>
          <w:i/>
          <w:spacing w:val="0"/>
          <w:w w:val="100"/>
          <w:lang w:val="ru-RU"/>
        </w:rPr>
        <w:t>продолжение</w:t>
      </w:r>
      <w:r w:rsidR="00C212B7" w:rsidRPr="002B40F8">
        <w:rPr>
          <w:spacing w:val="0"/>
          <w:w w:val="100"/>
          <w:lang w:val="ru-RU"/>
        </w:rPr>
        <w:t>)</w:t>
      </w:r>
    </w:p>
    <w:p w:rsidR="00C212B7" w:rsidRPr="002B40F8" w:rsidRDefault="00C212B7" w:rsidP="00C212B7">
      <w:pPr>
        <w:pStyle w:val="SingleTxt"/>
        <w:spacing w:after="0" w:line="240" w:lineRule="auto"/>
        <w:jc w:val="left"/>
        <w:rPr>
          <w:spacing w:val="0"/>
          <w:w w:val="100"/>
          <w:sz w:val="2"/>
          <w:lang w:val="ru-RU"/>
        </w:rPr>
        <w:sectPr w:rsidR="00C212B7" w:rsidRPr="002B40F8" w:rsidSect="00C212B7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2B40F8">
        <w:rPr>
          <w:spacing w:val="0"/>
          <w:w w:val="100"/>
          <w:lang w:val="ru-RU"/>
        </w:rPr>
        <w:br w:type="page"/>
      </w:r>
    </w:p>
    <w:p w:rsidR="00C212B7" w:rsidRPr="002B40F8" w:rsidRDefault="0055490F" w:rsidP="00C212B7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 xml:space="preserve">Заседание открывается в 15 ч. </w:t>
      </w:r>
      <w:smartTag w:uri="urn:schemas-microsoft-com:office:smarttags" w:element="metricconverter">
        <w:smartTagPr>
          <w:attr w:name="ProductID" w:val="00 м"/>
        </w:smartTagPr>
        <w:r w:rsidRPr="002B40F8">
          <w:rPr>
            <w:spacing w:val="0"/>
            <w:w w:val="100"/>
            <w:lang w:val="ru-RU"/>
          </w:rPr>
          <w:t>00 м</w:t>
        </w:r>
      </w:smartTag>
      <w:r w:rsidRPr="002B40F8">
        <w:rPr>
          <w:spacing w:val="0"/>
          <w:w w:val="100"/>
          <w:lang w:val="ru-RU"/>
        </w:rPr>
        <w:t>.</w:t>
      </w:r>
    </w:p>
    <w:p w:rsidR="00C212B7" w:rsidRPr="002B40F8" w:rsidRDefault="00C212B7" w:rsidP="00C212B7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C212B7" w:rsidRPr="002B40F8" w:rsidRDefault="00C212B7" w:rsidP="00C212B7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55490F" w:rsidRPr="002B40F8" w:rsidRDefault="0055490F" w:rsidP="00F8207D">
      <w:pPr>
        <w:pStyle w:val="SingleTxt"/>
        <w:tabs>
          <w:tab w:val="clear" w:pos="3658"/>
          <w:tab w:val="left" w:pos="4062"/>
        </w:tabs>
        <w:ind w:left="0" w:right="-13"/>
        <w:jc w:val="left"/>
        <w:rPr>
          <w:spacing w:val="0"/>
          <w:w w:val="100"/>
          <w:lang w:val="ru-RU"/>
        </w:rPr>
      </w:pPr>
      <w:r w:rsidRPr="002B40F8">
        <w:rPr>
          <w:b/>
          <w:spacing w:val="0"/>
          <w:w w:val="100"/>
          <w:lang w:val="ru-RU"/>
        </w:rPr>
        <w:t>Рассмотрение докладов, представленных государствами</w:t>
      </w:r>
      <w:r w:rsidR="00D5173B" w:rsidRPr="002B40F8">
        <w:rPr>
          <w:b/>
          <w:spacing w:val="0"/>
          <w:w w:val="100"/>
          <w:lang w:val="ru-RU"/>
        </w:rPr>
        <w:t>-участниками</w:t>
      </w:r>
      <w:r w:rsidRPr="002B40F8">
        <w:rPr>
          <w:b/>
          <w:spacing w:val="0"/>
          <w:w w:val="100"/>
          <w:lang w:val="ru-RU"/>
        </w:rPr>
        <w:t xml:space="preserve"> в</w:t>
      </w:r>
      <w:r w:rsidR="00D5173B" w:rsidRPr="002B40F8">
        <w:rPr>
          <w:b/>
          <w:spacing w:val="0"/>
          <w:w w:val="100"/>
          <w:lang w:val="ru-RU"/>
        </w:rPr>
        <w:t> </w:t>
      </w:r>
      <w:r w:rsidRPr="002B40F8">
        <w:rPr>
          <w:b/>
          <w:spacing w:val="0"/>
          <w:w w:val="100"/>
          <w:lang w:val="ru-RU"/>
        </w:rPr>
        <w:t>соответствии со</w:t>
      </w:r>
      <w:r w:rsidR="00D5173B" w:rsidRPr="002B40F8">
        <w:rPr>
          <w:b/>
          <w:spacing w:val="0"/>
          <w:w w:val="100"/>
          <w:lang w:val="ru-RU"/>
        </w:rPr>
        <w:t> </w:t>
      </w:r>
      <w:r w:rsidRPr="002B40F8">
        <w:rPr>
          <w:b/>
          <w:spacing w:val="0"/>
          <w:w w:val="100"/>
          <w:lang w:val="ru-RU"/>
        </w:rPr>
        <w:t>статьей 18 Конвенции</w:t>
      </w:r>
      <w:r w:rsidRPr="002B40F8">
        <w:rPr>
          <w:spacing w:val="0"/>
          <w:w w:val="100"/>
          <w:lang w:val="ru-RU"/>
        </w:rPr>
        <w:t xml:space="preserve"> (</w:t>
      </w:r>
      <w:r w:rsidRPr="002B40F8">
        <w:rPr>
          <w:i/>
          <w:spacing w:val="0"/>
          <w:w w:val="100"/>
          <w:lang w:val="ru-RU"/>
        </w:rPr>
        <w:t>продолжение</w:t>
      </w:r>
      <w:r w:rsidRPr="002B40F8">
        <w:rPr>
          <w:spacing w:val="0"/>
          <w:w w:val="100"/>
          <w:lang w:val="ru-RU"/>
        </w:rPr>
        <w:t>)</w:t>
      </w:r>
    </w:p>
    <w:p w:rsidR="0055490F" w:rsidRPr="002B40F8" w:rsidRDefault="00D5173B" w:rsidP="002B40F8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528" w:right="0" w:firstLine="0"/>
        <w:rPr>
          <w:b w:val="0"/>
          <w:spacing w:val="0"/>
          <w:w w:val="100"/>
          <w:lang w:val="ru-RU"/>
        </w:rPr>
      </w:pPr>
      <w:r w:rsidRPr="002B40F8">
        <w:rPr>
          <w:b w:val="0"/>
          <w:i/>
          <w:spacing w:val="0"/>
          <w:w w:val="100"/>
          <w:lang w:val="ru-RU"/>
        </w:rPr>
        <w:t>Объединенные</w:t>
      </w:r>
      <w:r w:rsidR="0055490F" w:rsidRPr="002B40F8">
        <w:rPr>
          <w:b w:val="0"/>
          <w:i/>
          <w:spacing w:val="0"/>
          <w:w w:val="100"/>
          <w:lang w:val="ru-RU"/>
        </w:rPr>
        <w:t xml:space="preserve"> первоначальный и второй периодически</w:t>
      </w:r>
      <w:r w:rsidR="00EE77B6" w:rsidRPr="002B40F8">
        <w:rPr>
          <w:b w:val="0"/>
          <w:i/>
          <w:spacing w:val="0"/>
          <w:w w:val="100"/>
          <w:lang w:val="ru-RU"/>
        </w:rPr>
        <w:t>е</w:t>
      </w:r>
      <w:r w:rsidR="0055490F" w:rsidRPr="002B40F8">
        <w:rPr>
          <w:b w:val="0"/>
          <w:i/>
          <w:spacing w:val="0"/>
          <w:w w:val="100"/>
          <w:lang w:val="ru-RU"/>
        </w:rPr>
        <w:t xml:space="preserve"> доклад</w:t>
      </w:r>
      <w:r w:rsidRPr="002B40F8">
        <w:rPr>
          <w:b w:val="0"/>
          <w:i/>
          <w:spacing w:val="0"/>
          <w:w w:val="100"/>
          <w:lang w:val="ru-RU"/>
        </w:rPr>
        <w:t>ы</w:t>
      </w:r>
      <w:r w:rsidR="0055490F" w:rsidRPr="002B40F8">
        <w:rPr>
          <w:b w:val="0"/>
          <w:i/>
          <w:spacing w:val="0"/>
          <w:w w:val="100"/>
          <w:lang w:val="ru-RU"/>
        </w:rPr>
        <w:t xml:space="preserve"> Бахрейна </w:t>
      </w:r>
      <w:r w:rsidR="0055490F" w:rsidRPr="002B40F8">
        <w:rPr>
          <w:b w:val="0"/>
          <w:spacing w:val="0"/>
          <w:w w:val="100"/>
          <w:lang w:val="ru-RU"/>
        </w:rPr>
        <w:t>(</w:t>
      </w:r>
      <w:r w:rsidR="0055490F" w:rsidRPr="002B40F8">
        <w:rPr>
          <w:b w:val="0"/>
          <w:i/>
          <w:spacing w:val="0"/>
          <w:w w:val="100"/>
          <w:lang w:val="ru-RU"/>
        </w:rPr>
        <w:t>продолжение</w:t>
      </w:r>
      <w:r w:rsidR="0055490F" w:rsidRPr="002B40F8">
        <w:rPr>
          <w:b w:val="0"/>
          <w:spacing w:val="0"/>
          <w:w w:val="100"/>
          <w:lang w:val="ru-RU"/>
        </w:rPr>
        <w:t>)</w:t>
      </w:r>
      <w:r w:rsidR="0055490F" w:rsidRPr="002B40F8">
        <w:rPr>
          <w:spacing w:val="0"/>
          <w:w w:val="100"/>
          <w:lang w:val="ru-RU"/>
        </w:rPr>
        <w:t xml:space="preserve"> </w:t>
      </w:r>
      <w:r w:rsidR="0055490F" w:rsidRPr="002B40F8">
        <w:rPr>
          <w:b w:val="0"/>
          <w:spacing w:val="0"/>
          <w:w w:val="100"/>
          <w:lang w:val="ru-RU"/>
        </w:rPr>
        <w:t>(</w:t>
      </w:r>
      <w:r w:rsidR="0055490F" w:rsidRPr="002B40F8">
        <w:rPr>
          <w:b w:val="0"/>
          <w:spacing w:val="0"/>
          <w:w w:val="100"/>
        </w:rPr>
        <w:t>CEDAW</w:t>
      </w:r>
      <w:r w:rsidR="0055490F" w:rsidRPr="002B40F8">
        <w:rPr>
          <w:b w:val="0"/>
          <w:spacing w:val="0"/>
          <w:w w:val="100"/>
          <w:lang w:val="ru-RU"/>
        </w:rPr>
        <w:t>/</w:t>
      </w:r>
      <w:r w:rsidR="0055490F" w:rsidRPr="002B40F8">
        <w:rPr>
          <w:b w:val="0"/>
          <w:spacing w:val="0"/>
          <w:w w:val="100"/>
        </w:rPr>
        <w:t>C</w:t>
      </w:r>
      <w:r w:rsidR="0055490F" w:rsidRPr="002B40F8">
        <w:rPr>
          <w:b w:val="0"/>
          <w:spacing w:val="0"/>
          <w:w w:val="100"/>
          <w:lang w:val="ru-RU"/>
        </w:rPr>
        <w:t>/</w:t>
      </w:r>
      <w:r w:rsidR="0055490F" w:rsidRPr="002B40F8">
        <w:rPr>
          <w:b w:val="0"/>
          <w:spacing w:val="0"/>
          <w:w w:val="100"/>
        </w:rPr>
        <w:t>BHR</w:t>
      </w:r>
      <w:r w:rsidR="0055490F" w:rsidRPr="002B40F8">
        <w:rPr>
          <w:b w:val="0"/>
          <w:spacing w:val="0"/>
          <w:w w:val="100"/>
          <w:lang w:val="ru-RU"/>
        </w:rPr>
        <w:t xml:space="preserve">/2 и </w:t>
      </w:r>
      <w:r w:rsidR="0055490F" w:rsidRPr="002B40F8">
        <w:rPr>
          <w:b w:val="0"/>
          <w:spacing w:val="0"/>
          <w:w w:val="100"/>
        </w:rPr>
        <w:t>Add</w:t>
      </w:r>
      <w:r w:rsidR="0055490F" w:rsidRPr="002B40F8">
        <w:rPr>
          <w:b w:val="0"/>
          <w:spacing w:val="0"/>
          <w:w w:val="100"/>
          <w:lang w:val="ru-RU"/>
        </w:rPr>
        <w:t>.1</w:t>
      </w:r>
      <w:r w:rsidR="00285850">
        <w:rPr>
          <w:b w:val="0"/>
          <w:spacing w:val="0"/>
          <w:w w:val="100"/>
          <w:lang w:val="ru-RU"/>
        </w:rPr>
        <w:t>;</w:t>
      </w:r>
      <w:r w:rsidR="0055490F" w:rsidRPr="002B40F8">
        <w:rPr>
          <w:b w:val="0"/>
          <w:spacing w:val="0"/>
          <w:w w:val="100"/>
          <w:lang w:val="ru-RU"/>
        </w:rPr>
        <w:t xml:space="preserve"> </w:t>
      </w:r>
      <w:r w:rsidR="0055490F" w:rsidRPr="002B40F8">
        <w:rPr>
          <w:b w:val="0"/>
          <w:spacing w:val="0"/>
          <w:w w:val="100"/>
        </w:rPr>
        <w:t>CEDAW</w:t>
      </w:r>
      <w:r w:rsidR="0055490F" w:rsidRPr="002B40F8">
        <w:rPr>
          <w:b w:val="0"/>
          <w:spacing w:val="0"/>
          <w:w w:val="100"/>
          <w:lang w:val="ru-RU"/>
        </w:rPr>
        <w:t>/</w:t>
      </w:r>
      <w:r w:rsidR="0055490F" w:rsidRPr="002B40F8">
        <w:rPr>
          <w:b w:val="0"/>
          <w:spacing w:val="0"/>
          <w:w w:val="100"/>
        </w:rPr>
        <w:t>C</w:t>
      </w:r>
      <w:r w:rsidR="0055490F" w:rsidRPr="002B40F8">
        <w:rPr>
          <w:b w:val="0"/>
          <w:spacing w:val="0"/>
          <w:w w:val="100"/>
          <w:lang w:val="ru-RU"/>
        </w:rPr>
        <w:t>/</w:t>
      </w:r>
      <w:r w:rsidR="0055490F" w:rsidRPr="002B40F8">
        <w:rPr>
          <w:b w:val="0"/>
          <w:spacing w:val="0"/>
          <w:w w:val="100"/>
        </w:rPr>
        <w:t>BHR</w:t>
      </w:r>
      <w:r w:rsidR="0055490F" w:rsidRPr="002B40F8">
        <w:rPr>
          <w:b w:val="0"/>
          <w:spacing w:val="0"/>
          <w:w w:val="100"/>
          <w:lang w:val="ru-RU"/>
        </w:rPr>
        <w:t>/</w:t>
      </w:r>
      <w:r w:rsidR="0055490F" w:rsidRPr="002B40F8">
        <w:rPr>
          <w:b w:val="0"/>
          <w:spacing w:val="0"/>
          <w:w w:val="100"/>
        </w:rPr>
        <w:t>Q</w:t>
      </w:r>
      <w:r w:rsidR="0055490F" w:rsidRPr="002B40F8">
        <w:rPr>
          <w:b w:val="0"/>
          <w:spacing w:val="0"/>
          <w:w w:val="100"/>
          <w:lang w:val="ru-RU"/>
        </w:rPr>
        <w:t xml:space="preserve">/2 и </w:t>
      </w:r>
      <w:r w:rsidR="0055490F" w:rsidRPr="002B40F8">
        <w:rPr>
          <w:b w:val="0"/>
          <w:spacing w:val="0"/>
          <w:w w:val="100"/>
        </w:rPr>
        <w:t>Add</w:t>
      </w:r>
      <w:r w:rsidR="0055490F" w:rsidRPr="002B40F8">
        <w:rPr>
          <w:b w:val="0"/>
          <w:spacing w:val="0"/>
          <w:w w:val="100"/>
          <w:lang w:val="ru-RU"/>
        </w:rPr>
        <w:t>.1)</w:t>
      </w:r>
    </w:p>
    <w:p w:rsidR="00C212B7" w:rsidRPr="002B40F8" w:rsidRDefault="00C212B7" w:rsidP="007C72CE">
      <w:pPr>
        <w:pStyle w:val="DualTxt"/>
        <w:ind w:left="480" w:hanging="480"/>
        <w:jc w:val="lef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1.</w:t>
      </w:r>
      <w:r w:rsidRPr="002B40F8">
        <w:rPr>
          <w:spacing w:val="0"/>
          <w:w w:val="100"/>
          <w:lang w:val="ru-RU"/>
        </w:rPr>
        <w:tab/>
      </w:r>
      <w:r w:rsidR="0055490F" w:rsidRPr="002B40F8">
        <w:rPr>
          <w:i/>
          <w:spacing w:val="0"/>
          <w:w w:val="100"/>
          <w:lang w:val="ru-RU"/>
        </w:rPr>
        <w:t>По приглашению Председателя члены делегации Бахрейна занимают места за столом Комитета</w:t>
      </w:r>
      <w:r w:rsidR="003841C6" w:rsidRPr="002B40F8">
        <w:rPr>
          <w:spacing w:val="0"/>
          <w:w w:val="100"/>
          <w:lang w:val="ru-RU"/>
        </w:rPr>
        <w:t>.</w:t>
      </w:r>
    </w:p>
    <w:p w:rsidR="00C212B7" w:rsidRPr="002B40F8" w:rsidRDefault="00C212B7" w:rsidP="00C212B7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C212B7" w:rsidRPr="002B40F8" w:rsidRDefault="0055490F" w:rsidP="00C212B7">
      <w:pPr>
        <w:pStyle w:val="DualTxt"/>
        <w:rPr>
          <w:spacing w:val="0"/>
          <w:w w:val="100"/>
          <w:lang w:val="ru-RU"/>
        </w:rPr>
      </w:pPr>
      <w:r w:rsidRPr="002B40F8">
        <w:rPr>
          <w:i/>
          <w:spacing w:val="0"/>
          <w:w w:val="100"/>
          <w:lang w:val="ru-RU"/>
        </w:rPr>
        <w:t>Статьи</w:t>
      </w:r>
      <w:r w:rsidR="00C212B7" w:rsidRPr="002B40F8">
        <w:rPr>
          <w:i/>
          <w:spacing w:val="0"/>
          <w:w w:val="100"/>
          <w:lang w:val="ru-RU"/>
        </w:rPr>
        <w:t xml:space="preserve"> 1</w:t>
      </w:r>
      <w:r w:rsidR="00211CE6" w:rsidRPr="002B40F8">
        <w:rPr>
          <w:i/>
          <w:spacing w:val="0"/>
          <w:w w:val="100"/>
          <w:lang w:val="ru-RU"/>
        </w:rPr>
        <w:t>–</w:t>
      </w:r>
      <w:r w:rsidR="00C212B7" w:rsidRPr="002B40F8">
        <w:rPr>
          <w:i/>
          <w:spacing w:val="0"/>
          <w:w w:val="100"/>
          <w:lang w:val="ru-RU"/>
        </w:rPr>
        <w:t>8</w:t>
      </w:r>
      <w:r w:rsidR="00C212B7" w:rsidRPr="002B40F8">
        <w:rPr>
          <w:spacing w:val="0"/>
          <w:w w:val="100"/>
          <w:lang w:val="ru-RU"/>
        </w:rPr>
        <w:t xml:space="preserve"> (</w:t>
      </w:r>
      <w:r w:rsidRPr="002B40F8">
        <w:rPr>
          <w:i/>
          <w:spacing w:val="0"/>
          <w:w w:val="100"/>
          <w:lang w:val="ru-RU"/>
        </w:rPr>
        <w:t>продолжение</w:t>
      </w:r>
      <w:r w:rsidR="00C212B7" w:rsidRPr="002B40F8">
        <w:rPr>
          <w:spacing w:val="0"/>
          <w:w w:val="100"/>
          <w:lang w:val="ru-RU"/>
        </w:rPr>
        <w:t xml:space="preserve">)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2.</w:t>
      </w:r>
      <w:r w:rsidRPr="002B40F8">
        <w:rPr>
          <w:spacing w:val="0"/>
          <w:w w:val="100"/>
          <w:lang w:val="ru-RU"/>
        </w:rPr>
        <w:tab/>
      </w:r>
      <w:r w:rsidR="006E1490" w:rsidRPr="002B40F8">
        <w:rPr>
          <w:b/>
          <w:spacing w:val="0"/>
          <w:w w:val="100"/>
          <w:lang w:val="ru-RU"/>
        </w:rPr>
        <w:t>Г-жа Абдул Рахим</w:t>
      </w:r>
      <w:r w:rsidRPr="002B40F8">
        <w:rPr>
          <w:spacing w:val="0"/>
          <w:w w:val="100"/>
          <w:lang w:val="ru-RU"/>
        </w:rPr>
        <w:t xml:space="preserve"> (</w:t>
      </w:r>
      <w:r w:rsidR="006E1490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6E1490" w:rsidRPr="002B40F8">
        <w:rPr>
          <w:spacing w:val="0"/>
          <w:w w:val="100"/>
          <w:lang w:val="ru-RU"/>
        </w:rPr>
        <w:t>говорит, что в ее стране женщины занимают около 5</w:t>
      </w:r>
      <w:r w:rsidR="00EE77B6" w:rsidRPr="002B40F8">
        <w:rPr>
          <w:spacing w:val="0"/>
          <w:w w:val="100"/>
          <w:lang w:val="ru-RU"/>
        </w:rPr>
        <w:t> </w:t>
      </w:r>
      <w:r w:rsidR="006E1490" w:rsidRPr="002B40F8">
        <w:rPr>
          <w:spacing w:val="0"/>
          <w:w w:val="100"/>
          <w:lang w:val="ru-RU"/>
        </w:rPr>
        <w:t>процентов офицерских должностей и более</w:t>
      </w:r>
      <w:r w:rsidR="00EE77B6" w:rsidRPr="002B40F8">
        <w:rPr>
          <w:spacing w:val="0"/>
          <w:w w:val="100"/>
          <w:lang w:val="ru-RU"/>
        </w:rPr>
        <w:t xml:space="preserve"> 40 </w:t>
      </w:r>
      <w:r w:rsidR="006E1490" w:rsidRPr="002B40F8">
        <w:rPr>
          <w:spacing w:val="0"/>
          <w:w w:val="100"/>
          <w:lang w:val="ru-RU"/>
        </w:rPr>
        <w:t xml:space="preserve">процентов </w:t>
      </w:r>
      <w:r w:rsidR="001F067B" w:rsidRPr="002B40F8">
        <w:rPr>
          <w:spacing w:val="0"/>
          <w:w w:val="100"/>
          <w:lang w:val="ru-RU"/>
        </w:rPr>
        <w:t>вольнонаемных</w:t>
      </w:r>
      <w:r w:rsidR="006E1490" w:rsidRPr="002B40F8">
        <w:rPr>
          <w:spacing w:val="0"/>
          <w:w w:val="100"/>
          <w:lang w:val="ru-RU"/>
        </w:rPr>
        <w:t xml:space="preserve"> должностей в вооруженных силах. </w:t>
      </w:r>
      <w:r w:rsidR="00EE77B6" w:rsidRPr="002B40F8">
        <w:rPr>
          <w:spacing w:val="0"/>
          <w:w w:val="100"/>
          <w:lang w:val="ru-RU"/>
        </w:rPr>
        <w:t>Кроме</w:t>
      </w:r>
      <w:r w:rsidR="006E1490" w:rsidRPr="002B40F8">
        <w:rPr>
          <w:spacing w:val="0"/>
          <w:w w:val="100"/>
          <w:lang w:val="ru-RU"/>
        </w:rPr>
        <w:t xml:space="preserve"> того, около 5</w:t>
      </w:r>
      <w:r w:rsidR="00EE77B6" w:rsidRPr="002B40F8">
        <w:rPr>
          <w:spacing w:val="0"/>
          <w:w w:val="100"/>
          <w:lang w:val="ru-RU"/>
        </w:rPr>
        <w:t> </w:t>
      </w:r>
      <w:r w:rsidR="006E1490" w:rsidRPr="002B40F8">
        <w:rPr>
          <w:spacing w:val="0"/>
          <w:w w:val="100"/>
          <w:lang w:val="ru-RU"/>
        </w:rPr>
        <w:t>процентов всех офицеров полиции и примерно 15</w:t>
      </w:r>
      <w:r w:rsidR="00EE77B6" w:rsidRPr="002B40F8">
        <w:rPr>
          <w:spacing w:val="0"/>
          <w:w w:val="100"/>
          <w:lang w:val="ru-RU"/>
        </w:rPr>
        <w:t> </w:t>
      </w:r>
      <w:r w:rsidR="006E1490" w:rsidRPr="002B40F8">
        <w:rPr>
          <w:spacing w:val="0"/>
          <w:w w:val="100"/>
          <w:lang w:val="ru-RU"/>
        </w:rPr>
        <w:t xml:space="preserve">процентов всего гражданского персонала </w:t>
      </w:r>
      <w:r w:rsidR="00EE77B6" w:rsidRPr="002B40F8">
        <w:rPr>
          <w:spacing w:val="0"/>
          <w:w w:val="100"/>
          <w:lang w:val="ru-RU"/>
        </w:rPr>
        <w:t>М</w:t>
      </w:r>
      <w:r w:rsidR="006E1490" w:rsidRPr="002B40F8">
        <w:rPr>
          <w:spacing w:val="0"/>
          <w:w w:val="100"/>
          <w:lang w:val="ru-RU"/>
        </w:rPr>
        <w:t>инистерства внутренних дел</w:t>
      </w:r>
      <w:r w:rsidR="00EE77B6" w:rsidRPr="002B40F8">
        <w:rPr>
          <w:spacing w:val="0"/>
          <w:w w:val="100"/>
          <w:lang w:val="ru-RU"/>
        </w:rPr>
        <w:t> </w:t>
      </w:r>
      <w:r w:rsidR="00EE77B6" w:rsidRPr="002B40F8">
        <w:rPr>
          <w:i/>
          <w:spacing w:val="0"/>
          <w:w w:val="100"/>
          <w:lang w:val="ru-RU"/>
        </w:rPr>
        <w:t xml:space="preserve">– </w:t>
      </w:r>
      <w:r w:rsidR="00EE77B6" w:rsidRPr="002B40F8">
        <w:rPr>
          <w:spacing w:val="0"/>
          <w:w w:val="100"/>
          <w:lang w:val="ru-RU"/>
        </w:rPr>
        <w:t>женщины</w:t>
      </w:r>
      <w:r w:rsidR="006E1490" w:rsidRPr="002B40F8">
        <w:rPr>
          <w:spacing w:val="0"/>
          <w:w w:val="100"/>
          <w:lang w:val="ru-RU"/>
        </w:rPr>
        <w:t>.</w:t>
      </w:r>
      <w:r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212B7" w:rsidP="00C212B7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C212B7" w:rsidRPr="002B40F8" w:rsidRDefault="006E1490" w:rsidP="00C212B7">
      <w:pPr>
        <w:pStyle w:val="DualTxt"/>
        <w:rPr>
          <w:i/>
          <w:spacing w:val="0"/>
          <w:w w:val="100"/>
          <w:lang w:val="ru-RU"/>
        </w:rPr>
      </w:pPr>
      <w:r w:rsidRPr="002B40F8">
        <w:rPr>
          <w:i/>
          <w:spacing w:val="0"/>
          <w:w w:val="100"/>
          <w:lang w:val="ru-RU"/>
        </w:rPr>
        <w:t>Статьи</w:t>
      </w:r>
      <w:r w:rsidR="00C212B7" w:rsidRPr="002B40F8">
        <w:rPr>
          <w:i/>
          <w:spacing w:val="0"/>
          <w:w w:val="100"/>
          <w:lang w:val="ru-RU"/>
        </w:rPr>
        <w:t xml:space="preserve"> 9</w:t>
      </w:r>
      <w:r w:rsidR="00211CE6" w:rsidRPr="002B40F8">
        <w:rPr>
          <w:i/>
          <w:spacing w:val="0"/>
          <w:w w:val="100"/>
          <w:lang w:val="ru-RU"/>
        </w:rPr>
        <w:t>–</w:t>
      </w:r>
      <w:r w:rsidR="00C212B7" w:rsidRPr="002B40F8">
        <w:rPr>
          <w:i/>
          <w:spacing w:val="0"/>
          <w:w w:val="100"/>
          <w:lang w:val="ru-RU"/>
        </w:rPr>
        <w:t xml:space="preserve">16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3.</w:t>
      </w:r>
      <w:r w:rsidRPr="002B40F8">
        <w:rPr>
          <w:spacing w:val="0"/>
          <w:w w:val="100"/>
          <w:lang w:val="ru-RU"/>
        </w:rPr>
        <w:tab/>
      </w:r>
      <w:r w:rsidR="006E1490" w:rsidRPr="002B40F8">
        <w:rPr>
          <w:b/>
          <w:spacing w:val="0"/>
          <w:w w:val="100"/>
          <w:lang w:val="ru-RU"/>
        </w:rPr>
        <w:t>Г-н Флинтерман</w:t>
      </w:r>
      <w:r w:rsidRPr="002B40F8">
        <w:rPr>
          <w:spacing w:val="0"/>
          <w:w w:val="100"/>
          <w:lang w:val="ru-RU"/>
        </w:rPr>
        <w:t xml:space="preserve">, </w:t>
      </w:r>
      <w:r w:rsidR="006E1490" w:rsidRPr="002B40F8">
        <w:rPr>
          <w:spacing w:val="0"/>
          <w:w w:val="100"/>
          <w:lang w:val="ru-RU"/>
        </w:rPr>
        <w:t xml:space="preserve">приветствуя намерение государства-участника внести поправки в свой дискриминационный Закон о гражданстве, который отказывает бахрейнским женщинам, вышедшим замуж за иностранных подданных, в праве передавать гражданство своим детям, говорит, что Комитет хотел бы получить более подробную информацию о препятствиях, мешающих скорейшему внесению этих поправок, и о </w:t>
      </w:r>
      <w:r w:rsidR="001F067B" w:rsidRPr="002B40F8">
        <w:rPr>
          <w:spacing w:val="0"/>
          <w:w w:val="100"/>
          <w:lang w:val="ru-RU"/>
        </w:rPr>
        <w:t>том</w:t>
      </w:r>
      <w:r w:rsidR="006E1490" w:rsidRPr="002B40F8">
        <w:rPr>
          <w:spacing w:val="0"/>
          <w:w w:val="100"/>
          <w:lang w:val="ru-RU"/>
        </w:rPr>
        <w:t>, к</w:t>
      </w:r>
      <w:r w:rsidR="001F067B" w:rsidRPr="002B40F8">
        <w:rPr>
          <w:spacing w:val="0"/>
          <w:w w:val="100"/>
          <w:lang w:val="ru-RU"/>
        </w:rPr>
        <w:t>огда можно ожидать принятия</w:t>
      </w:r>
      <w:r w:rsidR="006E1490" w:rsidRPr="002B40F8">
        <w:rPr>
          <w:spacing w:val="0"/>
          <w:w w:val="100"/>
          <w:lang w:val="ru-RU"/>
        </w:rPr>
        <w:t xml:space="preserve"> исправленн</w:t>
      </w:r>
      <w:r w:rsidR="001F067B" w:rsidRPr="002B40F8">
        <w:rPr>
          <w:spacing w:val="0"/>
          <w:w w:val="100"/>
          <w:lang w:val="ru-RU"/>
        </w:rPr>
        <w:t>ого</w:t>
      </w:r>
      <w:r w:rsidR="006E1490" w:rsidRPr="002B40F8">
        <w:rPr>
          <w:spacing w:val="0"/>
          <w:w w:val="100"/>
          <w:lang w:val="ru-RU"/>
        </w:rPr>
        <w:t xml:space="preserve"> Закон</w:t>
      </w:r>
      <w:r w:rsidR="001F067B" w:rsidRPr="002B40F8">
        <w:rPr>
          <w:spacing w:val="0"/>
          <w:w w:val="100"/>
          <w:lang w:val="ru-RU"/>
        </w:rPr>
        <w:t>а</w:t>
      </w:r>
      <w:r w:rsidR="006E1490" w:rsidRPr="002B40F8">
        <w:rPr>
          <w:spacing w:val="0"/>
          <w:w w:val="100"/>
          <w:lang w:val="ru-RU"/>
        </w:rPr>
        <w:t>.</w:t>
      </w:r>
      <w:r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4.</w:t>
      </w:r>
      <w:r w:rsidRPr="002B40F8">
        <w:rPr>
          <w:spacing w:val="0"/>
          <w:w w:val="100"/>
          <w:lang w:val="ru-RU"/>
        </w:rPr>
        <w:tab/>
      </w:r>
      <w:r w:rsidR="006E1490" w:rsidRPr="002B40F8">
        <w:rPr>
          <w:b/>
          <w:spacing w:val="0"/>
          <w:w w:val="100"/>
          <w:lang w:val="ru-RU"/>
        </w:rPr>
        <w:t>Г-жа Бельмихуб</w:t>
      </w:r>
      <w:r w:rsidR="00956007" w:rsidRPr="002B40F8">
        <w:rPr>
          <w:b/>
          <w:spacing w:val="0"/>
          <w:w w:val="100"/>
          <w:lang w:val="ru-RU"/>
        </w:rPr>
        <w:t>-</w:t>
      </w:r>
      <w:r w:rsidR="006E1490" w:rsidRPr="002B40F8">
        <w:rPr>
          <w:b/>
          <w:spacing w:val="0"/>
          <w:w w:val="100"/>
          <w:lang w:val="ru-RU"/>
        </w:rPr>
        <w:t>Зердан</w:t>
      </w:r>
      <w:r w:rsidR="00956007" w:rsidRPr="002B40F8">
        <w:rPr>
          <w:b/>
          <w:spacing w:val="0"/>
          <w:w w:val="100"/>
          <w:lang w:val="ru-RU"/>
        </w:rPr>
        <w:t>и</w:t>
      </w:r>
      <w:r w:rsidRPr="002B40F8">
        <w:rPr>
          <w:spacing w:val="0"/>
          <w:w w:val="100"/>
          <w:lang w:val="ru-RU"/>
        </w:rPr>
        <w:t xml:space="preserve"> </w:t>
      </w:r>
      <w:r w:rsidR="006E1490" w:rsidRPr="002B40F8">
        <w:rPr>
          <w:spacing w:val="0"/>
          <w:w w:val="100"/>
          <w:lang w:val="ru-RU"/>
        </w:rPr>
        <w:t>говорит, что в Коране не</w:t>
      </w:r>
      <w:r w:rsidR="001F067B" w:rsidRPr="002B40F8">
        <w:rPr>
          <w:spacing w:val="0"/>
          <w:w w:val="100"/>
          <w:lang w:val="ru-RU"/>
        </w:rPr>
        <w:t>т</w:t>
      </w:r>
      <w:r w:rsidR="006E1490" w:rsidRPr="002B40F8">
        <w:rPr>
          <w:spacing w:val="0"/>
          <w:w w:val="100"/>
          <w:lang w:val="ru-RU"/>
        </w:rPr>
        <w:t xml:space="preserve"> положений, которые можно было бы использовать для оправдания отказа женщин</w:t>
      </w:r>
      <w:r w:rsidR="000147C9" w:rsidRPr="002B40F8">
        <w:rPr>
          <w:spacing w:val="0"/>
          <w:w w:val="100"/>
          <w:lang w:val="ru-RU"/>
        </w:rPr>
        <w:t xml:space="preserve">е </w:t>
      </w:r>
      <w:r w:rsidR="006E1490" w:rsidRPr="002B40F8">
        <w:rPr>
          <w:spacing w:val="0"/>
          <w:w w:val="100"/>
          <w:lang w:val="ru-RU"/>
        </w:rPr>
        <w:t>в праве переда</w:t>
      </w:r>
      <w:r w:rsidR="001F067B" w:rsidRPr="002B40F8">
        <w:rPr>
          <w:spacing w:val="0"/>
          <w:w w:val="100"/>
          <w:lang w:val="ru-RU"/>
        </w:rPr>
        <w:t>вать</w:t>
      </w:r>
      <w:r w:rsidR="006E1490" w:rsidRPr="002B40F8">
        <w:rPr>
          <w:spacing w:val="0"/>
          <w:w w:val="100"/>
          <w:lang w:val="ru-RU"/>
        </w:rPr>
        <w:t xml:space="preserve"> </w:t>
      </w:r>
      <w:r w:rsidR="000147C9" w:rsidRPr="002B40F8">
        <w:rPr>
          <w:spacing w:val="0"/>
          <w:w w:val="100"/>
          <w:lang w:val="ru-RU"/>
        </w:rPr>
        <w:t>гражданств</w:t>
      </w:r>
      <w:r w:rsidR="001F067B" w:rsidRPr="002B40F8">
        <w:rPr>
          <w:spacing w:val="0"/>
          <w:w w:val="100"/>
          <w:lang w:val="ru-RU"/>
        </w:rPr>
        <w:t>о своим</w:t>
      </w:r>
      <w:r w:rsidR="000147C9" w:rsidRPr="002B40F8">
        <w:rPr>
          <w:spacing w:val="0"/>
          <w:w w:val="100"/>
          <w:lang w:val="ru-RU"/>
        </w:rPr>
        <w:t xml:space="preserve"> детям. </w:t>
      </w:r>
      <w:r w:rsidR="008737A2" w:rsidRPr="002B40F8">
        <w:rPr>
          <w:spacing w:val="0"/>
          <w:w w:val="100"/>
          <w:lang w:val="ru-RU"/>
        </w:rPr>
        <w:t>Несколько</w:t>
      </w:r>
      <w:r w:rsidR="000147C9" w:rsidRPr="002B40F8">
        <w:rPr>
          <w:spacing w:val="0"/>
          <w:w w:val="100"/>
          <w:lang w:val="ru-RU"/>
        </w:rPr>
        <w:t xml:space="preserve"> мусульманских стран, которые ранее высказывали оговорки в отношении пункта</w:t>
      </w:r>
      <w:r w:rsidR="00956007" w:rsidRPr="002B40F8">
        <w:rPr>
          <w:spacing w:val="0"/>
          <w:w w:val="100"/>
          <w:lang w:val="ru-RU"/>
        </w:rPr>
        <w:t> </w:t>
      </w:r>
      <w:r w:rsidR="000147C9" w:rsidRPr="002B40F8">
        <w:rPr>
          <w:spacing w:val="0"/>
          <w:w w:val="100"/>
          <w:lang w:val="ru-RU"/>
        </w:rPr>
        <w:t>2 статьи</w:t>
      </w:r>
      <w:r w:rsidR="00956007" w:rsidRPr="002B40F8">
        <w:rPr>
          <w:spacing w:val="0"/>
          <w:w w:val="100"/>
          <w:lang w:val="ru-RU"/>
        </w:rPr>
        <w:t> </w:t>
      </w:r>
      <w:r w:rsidR="000147C9" w:rsidRPr="002B40F8">
        <w:rPr>
          <w:spacing w:val="0"/>
          <w:w w:val="100"/>
          <w:lang w:val="ru-RU"/>
        </w:rPr>
        <w:t xml:space="preserve">9 Конвенции, </w:t>
      </w:r>
      <w:r w:rsidR="001F067B" w:rsidRPr="002B40F8">
        <w:rPr>
          <w:spacing w:val="0"/>
          <w:w w:val="100"/>
          <w:lang w:val="ru-RU"/>
        </w:rPr>
        <w:t>уже</w:t>
      </w:r>
      <w:r w:rsidR="000147C9" w:rsidRPr="002B40F8">
        <w:rPr>
          <w:spacing w:val="0"/>
          <w:w w:val="100"/>
          <w:lang w:val="ru-RU"/>
        </w:rPr>
        <w:t xml:space="preserve"> внесли поправки в с</w:t>
      </w:r>
      <w:r w:rsidR="001F067B" w:rsidRPr="002B40F8">
        <w:rPr>
          <w:spacing w:val="0"/>
          <w:w w:val="100"/>
          <w:lang w:val="ru-RU"/>
        </w:rPr>
        <w:t>вои</w:t>
      </w:r>
      <w:r w:rsidR="000147C9" w:rsidRPr="002B40F8">
        <w:rPr>
          <w:spacing w:val="0"/>
          <w:w w:val="100"/>
          <w:lang w:val="ru-RU"/>
        </w:rPr>
        <w:t xml:space="preserve"> законы о гражданстве и сняли свои оговорки в отношении указанного пункта. О</w:t>
      </w:r>
      <w:r w:rsidR="008737A2" w:rsidRPr="002B40F8">
        <w:rPr>
          <w:spacing w:val="0"/>
          <w:w w:val="100"/>
          <w:lang w:val="ru-RU"/>
        </w:rPr>
        <w:t>ратор</w:t>
      </w:r>
      <w:r w:rsidR="000147C9" w:rsidRPr="002B40F8">
        <w:rPr>
          <w:spacing w:val="0"/>
          <w:w w:val="100"/>
          <w:lang w:val="ru-RU"/>
        </w:rPr>
        <w:t xml:space="preserve"> также высоко оценивает конструктивную роль, которую неправительственные организации играют в этом государстве-участнике, и настоятельно призывает его правительство выделять им субсидии.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5.</w:t>
      </w:r>
      <w:r w:rsidRPr="002B40F8">
        <w:rPr>
          <w:spacing w:val="0"/>
          <w:w w:val="100"/>
          <w:lang w:val="ru-RU"/>
        </w:rPr>
        <w:tab/>
      </w:r>
      <w:r w:rsidR="000147C9" w:rsidRPr="002B40F8">
        <w:rPr>
          <w:b/>
          <w:spacing w:val="0"/>
          <w:w w:val="100"/>
          <w:lang w:val="ru-RU"/>
        </w:rPr>
        <w:t>Г-жа Аль Авади</w:t>
      </w:r>
      <w:r w:rsidRPr="002B40F8">
        <w:rPr>
          <w:spacing w:val="0"/>
          <w:w w:val="100"/>
          <w:lang w:val="ru-RU"/>
        </w:rPr>
        <w:t xml:space="preserve"> (</w:t>
      </w:r>
      <w:r w:rsidR="000147C9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0147C9" w:rsidRPr="002B40F8">
        <w:rPr>
          <w:spacing w:val="0"/>
          <w:w w:val="100"/>
          <w:lang w:val="ru-RU"/>
        </w:rPr>
        <w:t xml:space="preserve">говорит, что </w:t>
      </w:r>
      <w:r w:rsidR="005546A1" w:rsidRPr="002B40F8">
        <w:rPr>
          <w:spacing w:val="0"/>
          <w:w w:val="100"/>
          <w:lang w:val="ru-RU"/>
        </w:rPr>
        <w:t>в силу сложного характера законодательного процесса нельзя точно сказать, когда исправленный Закон о гражданстве</w:t>
      </w:r>
      <w:r w:rsidR="001F067B" w:rsidRPr="002B40F8">
        <w:rPr>
          <w:spacing w:val="0"/>
          <w:w w:val="100"/>
          <w:lang w:val="ru-RU"/>
        </w:rPr>
        <w:t xml:space="preserve"> будет принят</w:t>
      </w:r>
      <w:r w:rsidR="005546A1" w:rsidRPr="002B40F8">
        <w:rPr>
          <w:spacing w:val="0"/>
          <w:w w:val="100"/>
          <w:lang w:val="ru-RU"/>
        </w:rPr>
        <w:t>. Другая причина задержки связана с решением вопроса о бахрейнских женщинах, состоящих в браке с мужчинами</w:t>
      </w:r>
      <w:r w:rsidR="008737A2" w:rsidRPr="002B40F8">
        <w:rPr>
          <w:spacing w:val="0"/>
          <w:w w:val="100"/>
          <w:lang w:val="ru-RU"/>
        </w:rPr>
        <w:t> </w:t>
      </w:r>
      <w:r w:rsidR="008737A2" w:rsidRPr="002B40F8">
        <w:rPr>
          <w:i/>
          <w:spacing w:val="0"/>
          <w:w w:val="100"/>
          <w:lang w:val="ru-RU"/>
        </w:rPr>
        <w:t>–</w:t>
      </w:r>
      <w:r w:rsidR="008737A2" w:rsidRPr="002B40F8">
        <w:rPr>
          <w:spacing w:val="0"/>
          <w:w w:val="100"/>
          <w:lang w:val="ru-RU"/>
        </w:rPr>
        <w:t xml:space="preserve"> </w:t>
      </w:r>
      <w:r w:rsidR="005546A1" w:rsidRPr="002B40F8">
        <w:rPr>
          <w:spacing w:val="0"/>
          <w:w w:val="100"/>
          <w:lang w:val="ru-RU"/>
        </w:rPr>
        <w:t>подданными других арабских государств, законы которых запрещают двойное гражданство.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6.</w:t>
      </w:r>
      <w:r w:rsidRPr="002B40F8">
        <w:rPr>
          <w:spacing w:val="0"/>
          <w:w w:val="100"/>
          <w:lang w:val="ru-RU"/>
        </w:rPr>
        <w:tab/>
      </w:r>
      <w:r w:rsidR="005546A1" w:rsidRPr="002B40F8">
        <w:rPr>
          <w:b/>
          <w:spacing w:val="0"/>
          <w:w w:val="100"/>
          <w:lang w:val="ru-RU"/>
        </w:rPr>
        <w:t>Г-жа Ароча Домингес</w:t>
      </w:r>
      <w:r w:rsidRPr="002B40F8">
        <w:rPr>
          <w:spacing w:val="0"/>
          <w:w w:val="100"/>
          <w:lang w:val="ru-RU"/>
        </w:rPr>
        <w:t xml:space="preserve">, </w:t>
      </w:r>
      <w:r w:rsidR="005546A1" w:rsidRPr="002B40F8">
        <w:rPr>
          <w:spacing w:val="0"/>
          <w:w w:val="100"/>
          <w:lang w:val="ru-RU"/>
        </w:rPr>
        <w:t>касаясь вопроса о равенстве в сфере образования, говорит, что из пункта</w:t>
      </w:r>
      <w:r w:rsidR="00B620F2" w:rsidRPr="002B40F8">
        <w:rPr>
          <w:spacing w:val="0"/>
          <w:w w:val="100"/>
          <w:lang w:val="ru-RU"/>
        </w:rPr>
        <w:t> </w:t>
      </w:r>
      <w:r w:rsidR="005546A1" w:rsidRPr="002B40F8">
        <w:rPr>
          <w:spacing w:val="0"/>
          <w:w w:val="100"/>
          <w:lang w:val="ru-RU"/>
        </w:rPr>
        <w:t xml:space="preserve">189 доклада следует, что государство-участник объясняет существование гендерного разрыва в области последипломного образования тем, что женщины перестают учиться из-за необходимости выполнения большого объема домашних </w:t>
      </w:r>
      <w:r w:rsidR="001F067B" w:rsidRPr="002B40F8">
        <w:rPr>
          <w:spacing w:val="0"/>
          <w:w w:val="100"/>
          <w:lang w:val="ru-RU"/>
        </w:rPr>
        <w:t xml:space="preserve">или </w:t>
      </w:r>
      <w:r w:rsidR="004E3255" w:rsidRPr="002B40F8">
        <w:rPr>
          <w:spacing w:val="0"/>
          <w:w w:val="100"/>
          <w:lang w:val="ru-RU"/>
        </w:rPr>
        <w:t>служебных</w:t>
      </w:r>
      <w:r w:rsidR="001F067B" w:rsidRPr="002B40F8">
        <w:rPr>
          <w:spacing w:val="0"/>
          <w:w w:val="100"/>
          <w:lang w:val="ru-RU"/>
        </w:rPr>
        <w:t xml:space="preserve"> </w:t>
      </w:r>
      <w:r w:rsidR="005546A1" w:rsidRPr="002B40F8">
        <w:rPr>
          <w:spacing w:val="0"/>
          <w:w w:val="100"/>
          <w:lang w:val="ru-RU"/>
        </w:rPr>
        <w:t>обязанностей. Напоминая, что в соответствии с Конвенцией ответственность за воспитание детей должны нести оба родителя, она хотела бы знать, какие меры государство-участник приняло или планирует принять для обеспечения больше</w:t>
      </w:r>
      <w:r w:rsidR="007378B6" w:rsidRPr="002B40F8">
        <w:rPr>
          <w:spacing w:val="0"/>
          <w:w w:val="100"/>
          <w:lang w:val="ru-RU"/>
        </w:rPr>
        <w:t>го сотрудничества между супругами в это</w:t>
      </w:r>
      <w:r w:rsidR="001F067B" w:rsidRPr="002B40F8">
        <w:rPr>
          <w:spacing w:val="0"/>
          <w:w w:val="100"/>
          <w:lang w:val="ru-RU"/>
        </w:rPr>
        <w:t>м вопросе</w:t>
      </w:r>
      <w:r w:rsidR="00CD79F4" w:rsidRPr="002B40F8">
        <w:rPr>
          <w:spacing w:val="0"/>
          <w:w w:val="100"/>
          <w:lang w:val="ru-RU"/>
        </w:rPr>
        <w:t>,</w:t>
      </w:r>
      <w:r w:rsidR="007378B6" w:rsidRPr="002B40F8">
        <w:rPr>
          <w:spacing w:val="0"/>
          <w:w w:val="100"/>
          <w:lang w:val="ru-RU"/>
        </w:rPr>
        <w:t xml:space="preserve"> с тем чтобы семейные обязанности не являлись препятствием на пути получения женщинами более высокого уровня образования.</w:t>
      </w:r>
      <w:r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7.</w:t>
      </w:r>
      <w:r w:rsidRPr="002B40F8">
        <w:rPr>
          <w:spacing w:val="0"/>
          <w:w w:val="100"/>
          <w:lang w:val="ru-RU"/>
        </w:rPr>
        <w:tab/>
      </w:r>
      <w:r w:rsidR="007378B6" w:rsidRPr="002B40F8">
        <w:rPr>
          <w:spacing w:val="0"/>
          <w:w w:val="100"/>
          <w:lang w:val="ru-RU"/>
        </w:rPr>
        <w:t>Касаясь ответа на вопрос</w:t>
      </w:r>
      <w:r w:rsidR="00CD79F4" w:rsidRPr="002B40F8">
        <w:rPr>
          <w:spacing w:val="0"/>
          <w:w w:val="100"/>
          <w:lang w:val="ru-RU"/>
        </w:rPr>
        <w:t> </w:t>
      </w:r>
      <w:r w:rsidR="007378B6" w:rsidRPr="002B40F8">
        <w:rPr>
          <w:spacing w:val="0"/>
          <w:w w:val="100"/>
          <w:lang w:val="ru-RU"/>
        </w:rPr>
        <w:t xml:space="preserve">15 </w:t>
      </w:r>
      <w:r w:rsidR="00CD79F4" w:rsidRPr="002B40F8">
        <w:rPr>
          <w:spacing w:val="0"/>
          <w:w w:val="100"/>
          <w:lang w:val="ru-RU"/>
        </w:rPr>
        <w:t>перечня тем и</w:t>
      </w:r>
      <w:r w:rsidR="007378B6" w:rsidRPr="002B40F8">
        <w:rPr>
          <w:spacing w:val="0"/>
          <w:w w:val="100"/>
          <w:lang w:val="ru-RU"/>
        </w:rPr>
        <w:t xml:space="preserve"> вопросов</w:t>
      </w:r>
      <w:r w:rsidRPr="002B40F8">
        <w:rPr>
          <w:spacing w:val="0"/>
          <w:w w:val="100"/>
          <w:lang w:val="ru-RU"/>
        </w:rPr>
        <w:t xml:space="preserve"> (</w:t>
      </w:r>
      <w:r w:rsidRPr="002B40F8">
        <w:rPr>
          <w:spacing w:val="0"/>
          <w:w w:val="100"/>
        </w:rPr>
        <w:t>CEDAW</w:t>
      </w:r>
      <w:r w:rsidRPr="002B40F8">
        <w:rPr>
          <w:spacing w:val="0"/>
          <w:w w:val="100"/>
          <w:lang w:val="ru-RU"/>
        </w:rPr>
        <w:t>/</w:t>
      </w:r>
      <w:r w:rsidRPr="002B40F8">
        <w:rPr>
          <w:spacing w:val="0"/>
          <w:w w:val="100"/>
        </w:rPr>
        <w:t>C</w:t>
      </w:r>
      <w:r w:rsidRPr="002B40F8">
        <w:rPr>
          <w:spacing w:val="0"/>
          <w:w w:val="100"/>
          <w:lang w:val="ru-RU"/>
        </w:rPr>
        <w:t>/</w:t>
      </w:r>
      <w:r w:rsidRPr="002B40F8">
        <w:rPr>
          <w:spacing w:val="0"/>
          <w:w w:val="100"/>
        </w:rPr>
        <w:t>BHR</w:t>
      </w:r>
      <w:r w:rsidRPr="002B40F8">
        <w:rPr>
          <w:spacing w:val="0"/>
          <w:w w:val="100"/>
          <w:lang w:val="ru-RU"/>
        </w:rPr>
        <w:t>/</w:t>
      </w:r>
      <w:r w:rsidRPr="002B40F8">
        <w:rPr>
          <w:spacing w:val="0"/>
          <w:w w:val="100"/>
        </w:rPr>
        <w:t>Q</w:t>
      </w:r>
      <w:r w:rsidRPr="002B40F8">
        <w:rPr>
          <w:spacing w:val="0"/>
          <w:w w:val="100"/>
          <w:lang w:val="ru-RU"/>
        </w:rPr>
        <w:t xml:space="preserve">/2), </w:t>
      </w:r>
      <w:r w:rsidR="007378B6" w:rsidRPr="002B40F8">
        <w:rPr>
          <w:spacing w:val="0"/>
          <w:w w:val="100"/>
          <w:lang w:val="ru-RU"/>
        </w:rPr>
        <w:t>о</w:t>
      </w:r>
      <w:r w:rsidR="00CD79F4" w:rsidRPr="002B40F8">
        <w:rPr>
          <w:spacing w:val="0"/>
          <w:w w:val="100"/>
          <w:lang w:val="ru-RU"/>
        </w:rPr>
        <w:t>ратор</w:t>
      </w:r>
      <w:r w:rsidR="007378B6" w:rsidRPr="002B40F8">
        <w:rPr>
          <w:spacing w:val="0"/>
          <w:w w:val="100"/>
          <w:lang w:val="ru-RU"/>
        </w:rPr>
        <w:t xml:space="preserve"> отмечает, что в программу обучения был добавлен новый курс гражданского воспитания, который также затрагивает вопросы прав человека. Напоминая, что в своем докладе государство-участник указало, что в сфере образования </w:t>
      </w:r>
      <w:r w:rsidR="004E3255" w:rsidRPr="002B40F8">
        <w:rPr>
          <w:spacing w:val="0"/>
          <w:w w:val="100"/>
          <w:lang w:val="ru-RU"/>
        </w:rPr>
        <w:t>занято</w:t>
      </w:r>
      <w:r w:rsidR="007378B6" w:rsidRPr="002B40F8">
        <w:rPr>
          <w:spacing w:val="0"/>
          <w:w w:val="100"/>
          <w:lang w:val="ru-RU"/>
        </w:rPr>
        <w:t xml:space="preserve"> большое </w:t>
      </w:r>
      <w:r w:rsidR="00CD79F4" w:rsidRPr="002B40F8">
        <w:rPr>
          <w:spacing w:val="0"/>
          <w:w w:val="100"/>
          <w:lang w:val="ru-RU"/>
        </w:rPr>
        <w:t>число</w:t>
      </w:r>
      <w:r w:rsidR="007378B6" w:rsidRPr="002B40F8">
        <w:rPr>
          <w:spacing w:val="0"/>
          <w:w w:val="100"/>
          <w:lang w:val="ru-RU"/>
        </w:rPr>
        <w:t xml:space="preserve"> иностранцев, и отмечая сложность </w:t>
      </w:r>
      <w:r w:rsidR="00CD79F4" w:rsidRPr="002B40F8">
        <w:rPr>
          <w:spacing w:val="0"/>
          <w:w w:val="100"/>
          <w:lang w:val="ru-RU"/>
        </w:rPr>
        <w:t xml:space="preserve">преподавания </w:t>
      </w:r>
      <w:r w:rsidR="007378B6" w:rsidRPr="002B40F8">
        <w:rPr>
          <w:spacing w:val="0"/>
          <w:w w:val="100"/>
          <w:lang w:val="ru-RU"/>
        </w:rPr>
        <w:t>прав человека, она просит представить более подробную информацию о той подготовке, которую будут проходить преподаватели этого нового предмета</w:t>
      </w:r>
      <w:r w:rsidR="00CD79F4" w:rsidRPr="002B40F8">
        <w:rPr>
          <w:spacing w:val="0"/>
          <w:w w:val="100"/>
          <w:lang w:val="ru-RU"/>
        </w:rPr>
        <w:t>,</w:t>
      </w:r>
      <w:r w:rsidR="007378B6" w:rsidRPr="002B40F8">
        <w:rPr>
          <w:spacing w:val="0"/>
          <w:w w:val="100"/>
          <w:lang w:val="ru-RU"/>
        </w:rPr>
        <w:t xml:space="preserve"> и </w:t>
      </w:r>
      <w:r w:rsidR="00CD79F4" w:rsidRPr="002B40F8">
        <w:rPr>
          <w:spacing w:val="0"/>
          <w:w w:val="100"/>
          <w:lang w:val="ru-RU"/>
        </w:rPr>
        <w:t xml:space="preserve">о том, </w:t>
      </w:r>
      <w:r w:rsidR="007378B6" w:rsidRPr="002B40F8">
        <w:rPr>
          <w:spacing w:val="0"/>
          <w:w w:val="100"/>
          <w:lang w:val="ru-RU"/>
        </w:rPr>
        <w:t>каким образом государству-участнику удается поддерживать взаимодействие между представителями различных культур, работающи</w:t>
      </w:r>
      <w:r w:rsidR="00CD79F4" w:rsidRPr="002B40F8">
        <w:rPr>
          <w:spacing w:val="0"/>
          <w:w w:val="100"/>
          <w:lang w:val="ru-RU"/>
        </w:rPr>
        <w:t>ми</w:t>
      </w:r>
      <w:r w:rsidR="007378B6" w:rsidRPr="002B40F8">
        <w:rPr>
          <w:spacing w:val="0"/>
          <w:w w:val="100"/>
          <w:lang w:val="ru-RU"/>
        </w:rPr>
        <w:t xml:space="preserve"> в сфере образования.</w:t>
      </w:r>
      <w:r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8.</w:t>
      </w:r>
      <w:r w:rsidRPr="002B40F8">
        <w:rPr>
          <w:spacing w:val="0"/>
          <w:w w:val="100"/>
          <w:lang w:val="ru-RU"/>
        </w:rPr>
        <w:tab/>
      </w:r>
      <w:r w:rsidR="007378B6" w:rsidRPr="002B40F8">
        <w:rPr>
          <w:spacing w:val="0"/>
          <w:w w:val="100"/>
          <w:lang w:val="ru-RU"/>
        </w:rPr>
        <w:t xml:space="preserve">В своих заключительных замечаниях в отношении первоначального доклада Бахрейна Комитет по правам ребенка с обеспокоенностью отметил, что образование не носит обязательного характера. Он также отметил, что в стране началось движение за приватизацию </w:t>
      </w:r>
      <w:r w:rsidR="00853884" w:rsidRPr="002B40F8">
        <w:rPr>
          <w:spacing w:val="0"/>
          <w:w w:val="100"/>
          <w:lang w:val="ru-RU"/>
        </w:rPr>
        <w:t xml:space="preserve">в сфере </w:t>
      </w:r>
      <w:r w:rsidR="007378B6" w:rsidRPr="002B40F8">
        <w:rPr>
          <w:spacing w:val="0"/>
          <w:w w:val="100"/>
          <w:lang w:val="ru-RU"/>
        </w:rPr>
        <w:t>образования, что может отразиться на доступе некоторых категорий детей к образованию. Комитет хотел бы получить любую д</w:t>
      </w:r>
      <w:r w:rsidR="001F067B" w:rsidRPr="002B40F8">
        <w:rPr>
          <w:spacing w:val="0"/>
          <w:w w:val="100"/>
          <w:lang w:val="ru-RU"/>
        </w:rPr>
        <w:t>ополнительн</w:t>
      </w:r>
      <w:r w:rsidR="007378B6" w:rsidRPr="002B40F8">
        <w:rPr>
          <w:spacing w:val="0"/>
          <w:w w:val="100"/>
          <w:lang w:val="ru-RU"/>
        </w:rPr>
        <w:t>ую информацию, которую делегация сможет представить в связи с указанными замечаниями.</w:t>
      </w:r>
      <w:r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9.</w:t>
      </w:r>
      <w:r w:rsidRPr="002B40F8">
        <w:rPr>
          <w:spacing w:val="0"/>
          <w:w w:val="100"/>
          <w:lang w:val="ru-RU"/>
        </w:rPr>
        <w:tab/>
      </w:r>
      <w:r w:rsidR="00517A58" w:rsidRPr="002B40F8">
        <w:rPr>
          <w:b/>
          <w:spacing w:val="0"/>
          <w:w w:val="100"/>
          <w:lang w:val="ru-RU"/>
        </w:rPr>
        <w:t>Г-жа Пиментел</w:t>
      </w:r>
      <w:r w:rsidR="006C580F">
        <w:rPr>
          <w:b/>
          <w:spacing w:val="0"/>
          <w:w w:val="100"/>
          <w:lang w:val="ru-RU"/>
        </w:rPr>
        <w:t>ь</w:t>
      </w:r>
      <w:r w:rsidRPr="002B40F8">
        <w:rPr>
          <w:spacing w:val="0"/>
          <w:w w:val="100"/>
          <w:lang w:val="ru-RU"/>
        </w:rPr>
        <w:t xml:space="preserve"> </w:t>
      </w:r>
      <w:r w:rsidR="00517A58" w:rsidRPr="002B40F8">
        <w:rPr>
          <w:spacing w:val="0"/>
          <w:w w:val="100"/>
          <w:lang w:val="ru-RU"/>
        </w:rPr>
        <w:t>говорит, что, как следует из доклада, бесплатным и обязательным является только начальное образование. В</w:t>
      </w:r>
      <w:r w:rsidR="00050A5E" w:rsidRPr="002B40F8">
        <w:rPr>
          <w:spacing w:val="0"/>
          <w:w w:val="100"/>
          <w:lang w:val="ru-RU"/>
        </w:rPr>
        <w:t> </w:t>
      </w:r>
      <w:r w:rsidR="00517A58" w:rsidRPr="002B40F8">
        <w:rPr>
          <w:spacing w:val="0"/>
          <w:w w:val="100"/>
          <w:lang w:val="ru-RU"/>
        </w:rPr>
        <w:t xml:space="preserve">связи с этим ей хотелось бы знать, намеревается ли правительство сделать бесплатным и обязательным </w:t>
      </w:r>
      <w:r w:rsidR="00050A5E" w:rsidRPr="002B40F8">
        <w:rPr>
          <w:spacing w:val="0"/>
          <w:w w:val="100"/>
          <w:lang w:val="ru-RU"/>
        </w:rPr>
        <w:t xml:space="preserve">образование </w:t>
      </w:r>
      <w:r w:rsidR="00517A58" w:rsidRPr="002B40F8">
        <w:rPr>
          <w:spacing w:val="0"/>
          <w:w w:val="100"/>
          <w:lang w:val="ru-RU"/>
        </w:rPr>
        <w:t>на промежуточно</w:t>
      </w:r>
      <w:r w:rsidR="001F067B" w:rsidRPr="002B40F8">
        <w:rPr>
          <w:spacing w:val="0"/>
          <w:w w:val="100"/>
          <w:lang w:val="ru-RU"/>
        </w:rPr>
        <w:t>й</w:t>
      </w:r>
      <w:r w:rsidR="00517A58" w:rsidRPr="002B40F8">
        <w:rPr>
          <w:spacing w:val="0"/>
          <w:w w:val="100"/>
          <w:lang w:val="ru-RU"/>
        </w:rPr>
        <w:t xml:space="preserve"> </w:t>
      </w:r>
      <w:r w:rsidR="00050A5E" w:rsidRPr="002B40F8">
        <w:rPr>
          <w:spacing w:val="0"/>
          <w:w w:val="100"/>
          <w:lang w:val="ru-RU"/>
        </w:rPr>
        <w:t xml:space="preserve">ступени </w:t>
      </w:r>
      <w:r w:rsidR="00517A58" w:rsidRPr="002B40F8">
        <w:rPr>
          <w:spacing w:val="0"/>
          <w:w w:val="100"/>
          <w:lang w:val="ru-RU"/>
        </w:rPr>
        <w:t>и средне</w:t>
      </w:r>
      <w:r w:rsidR="00050A5E" w:rsidRPr="002B40F8">
        <w:rPr>
          <w:spacing w:val="0"/>
          <w:w w:val="100"/>
          <w:lang w:val="ru-RU"/>
        </w:rPr>
        <w:t>е образование</w:t>
      </w:r>
      <w:r w:rsidR="00517A58" w:rsidRPr="002B40F8">
        <w:rPr>
          <w:spacing w:val="0"/>
          <w:w w:val="100"/>
          <w:lang w:val="ru-RU"/>
        </w:rPr>
        <w:t xml:space="preserve">. Правительству также следует пояснить, обеспечивает ли оно образовательные услуги на </w:t>
      </w:r>
      <w:r w:rsidR="001F067B" w:rsidRPr="002B40F8">
        <w:rPr>
          <w:spacing w:val="0"/>
          <w:w w:val="100"/>
          <w:lang w:val="ru-RU"/>
        </w:rPr>
        <w:t>ступени</w:t>
      </w:r>
      <w:r w:rsidR="00517A58" w:rsidRPr="002B40F8">
        <w:rPr>
          <w:spacing w:val="0"/>
          <w:w w:val="100"/>
          <w:lang w:val="ru-RU"/>
        </w:rPr>
        <w:t xml:space="preserve"> дошкольного воспитания.</w:t>
      </w:r>
      <w:r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212B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10.</w:t>
      </w:r>
      <w:r w:rsidRPr="002B40F8">
        <w:rPr>
          <w:spacing w:val="0"/>
          <w:w w:val="100"/>
          <w:lang w:val="ru-RU"/>
        </w:rPr>
        <w:tab/>
      </w:r>
      <w:r w:rsidR="00517A58" w:rsidRPr="002B40F8">
        <w:rPr>
          <w:spacing w:val="0"/>
          <w:w w:val="100"/>
          <w:lang w:val="ru-RU"/>
        </w:rPr>
        <w:t xml:space="preserve">Касаясь содержащегося в докладе заявления о том, что главным виновником распространения гендерного насилия в стране является спутниковое телевидение, и напоминая, что в докладе упоминается протокол о сотрудничестве между Верховным советом по делам женщин и </w:t>
      </w:r>
      <w:r w:rsidR="00050A5E" w:rsidRPr="002B40F8">
        <w:rPr>
          <w:spacing w:val="0"/>
          <w:w w:val="100"/>
          <w:lang w:val="ru-RU"/>
        </w:rPr>
        <w:t>М</w:t>
      </w:r>
      <w:r w:rsidR="00517A58" w:rsidRPr="002B40F8">
        <w:rPr>
          <w:spacing w:val="0"/>
          <w:w w:val="100"/>
          <w:lang w:val="ru-RU"/>
        </w:rPr>
        <w:t xml:space="preserve">инистерством информации в </w:t>
      </w:r>
      <w:r w:rsidR="001F067B" w:rsidRPr="002B40F8">
        <w:rPr>
          <w:spacing w:val="0"/>
          <w:w w:val="100"/>
          <w:lang w:val="ru-RU"/>
        </w:rPr>
        <w:t>области</w:t>
      </w:r>
      <w:r w:rsidR="00517A58" w:rsidRPr="002B40F8">
        <w:rPr>
          <w:spacing w:val="0"/>
          <w:w w:val="100"/>
          <w:lang w:val="ru-RU"/>
        </w:rPr>
        <w:t xml:space="preserve"> противодействия всем средствам массовой информации, пропагандирующим подобное насилие, о</w:t>
      </w:r>
      <w:r w:rsidR="000237E5" w:rsidRPr="002B40F8">
        <w:rPr>
          <w:spacing w:val="0"/>
          <w:w w:val="100"/>
          <w:lang w:val="ru-RU"/>
        </w:rPr>
        <w:t>ратор</w:t>
      </w:r>
      <w:r w:rsidR="00517A58" w:rsidRPr="002B40F8">
        <w:rPr>
          <w:spacing w:val="0"/>
          <w:w w:val="100"/>
          <w:lang w:val="ru-RU"/>
        </w:rPr>
        <w:t xml:space="preserve"> интересуется, намерено ли правительство ввести цензуру в отношении содержания программ, вещаемых по спутниковому телевидению</w:t>
      </w:r>
      <w:r w:rsidRPr="002B40F8">
        <w:rPr>
          <w:spacing w:val="0"/>
          <w:w w:val="100"/>
          <w:lang w:val="ru-RU"/>
        </w:rPr>
        <w:t xml:space="preserve">. </w:t>
      </w:r>
    </w:p>
    <w:p w:rsidR="00C212B7" w:rsidRPr="002B40F8" w:rsidRDefault="006C563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11.</w:t>
      </w:r>
      <w:r w:rsidR="00C212B7" w:rsidRPr="002B40F8">
        <w:rPr>
          <w:spacing w:val="0"/>
          <w:w w:val="100"/>
          <w:lang w:val="ru-RU"/>
        </w:rPr>
        <w:tab/>
      </w:r>
      <w:r w:rsidR="00517A58" w:rsidRPr="002B40F8">
        <w:rPr>
          <w:spacing w:val="0"/>
          <w:w w:val="100"/>
          <w:lang w:val="ru-RU"/>
        </w:rPr>
        <w:t>О</w:t>
      </w:r>
      <w:r w:rsidR="00050A5E" w:rsidRPr="002B40F8">
        <w:rPr>
          <w:spacing w:val="0"/>
          <w:w w:val="100"/>
          <w:lang w:val="ru-RU"/>
        </w:rPr>
        <w:t>ратор</w:t>
      </w:r>
      <w:r w:rsidR="00517A58" w:rsidRPr="002B40F8">
        <w:rPr>
          <w:spacing w:val="0"/>
          <w:w w:val="100"/>
          <w:lang w:val="ru-RU"/>
        </w:rPr>
        <w:t xml:space="preserve"> говорит, что было бы полезно получить конкретную информацию о том,</w:t>
      </w:r>
      <w:r w:rsidR="00C212B7" w:rsidRPr="002B40F8">
        <w:rPr>
          <w:spacing w:val="0"/>
          <w:w w:val="100"/>
          <w:lang w:val="ru-RU"/>
        </w:rPr>
        <w:t xml:space="preserve"> </w:t>
      </w:r>
      <w:r w:rsidR="00517A58" w:rsidRPr="002B40F8">
        <w:rPr>
          <w:spacing w:val="0"/>
          <w:w w:val="100"/>
          <w:lang w:val="ru-RU"/>
        </w:rPr>
        <w:t>какие знания учащиеся получают по вопросам, касающимся репродуктивного здоровья. Она также спрашивает, принимало ли правительство во внимание статью</w:t>
      </w:r>
      <w:r w:rsidR="00050A5E" w:rsidRPr="002B40F8">
        <w:rPr>
          <w:spacing w:val="0"/>
          <w:w w:val="100"/>
          <w:lang w:val="ru-RU"/>
        </w:rPr>
        <w:t> </w:t>
      </w:r>
      <w:r w:rsidR="00517A58" w:rsidRPr="002B40F8">
        <w:rPr>
          <w:spacing w:val="0"/>
          <w:w w:val="100"/>
          <w:lang w:val="ru-RU"/>
        </w:rPr>
        <w:t>12 Конвенции и общую рекомендацию №</w:t>
      </w:r>
      <w:r w:rsidR="00050A5E" w:rsidRPr="002B40F8">
        <w:rPr>
          <w:spacing w:val="0"/>
          <w:w w:val="100"/>
          <w:lang w:val="ru-RU"/>
        </w:rPr>
        <w:t> </w:t>
      </w:r>
      <w:r w:rsidR="00517A58" w:rsidRPr="002B40F8">
        <w:rPr>
          <w:spacing w:val="0"/>
          <w:w w:val="100"/>
          <w:lang w:val="ru-RU"/>
        </w:rPr>
        <w:t xml:space="preserve">24 </w:t>
      </w:r>
      <w:r w:rsidR="00C167CA" w:rsidRPr="002B40F8">
        <w:rPr>
          <w:spacing w:val="0"/>
          <w:w w:val="100"/>
          <w:lang w:val="ru-RU"/>
        </w:rPr>
        <w:t xml:space="preserve">Комитета </w:t>
      </w:r>
      <w:r w:rsidR="00517A58" w:rsidRPr="002B40F8">
        <w:rPr>
          <w:spacing w:val="0"/>
          <w:w w:val="100"/>
          <w:lang w:val="ru-RU"/>
        </w:rPr>
        <w:t>в процессе разработки программы обучения вопросам охраны репродуктивного здоровья.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6C563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12.</w:t>
      </w:r>
      <w:r w:rsidR="00C212B7" w:rsidRPr="002B40F8">
        <w:rPr>
          <w:spacing w:val="0"/>
          <w:w w:val="100"/>
          <w:lang w:val="ru-RU"/>
        </w:rPr>
        <w:tab/>
      </w:r>
      <w:r w:rsidR="00517A58" w:rsidRPr="002B40F8">
        <w:rPr>
          <w:b/>
          <w:spacing w:val="0"/>
          <w:w w:val="100"/>
          <w:lang w:val="ru-RU"/>
        </w:rPr>
        <w:t>Г-жа Н</w:t>
      </w:r>
      <w:r w:rsidR="00C167CA" w:rsidRPr="002B40F8">
        <w:rPr>
          <w:b/>
          <w:spacing w:val="0"/>
          <w:w w:val="100"/>
          <w:lang w:val="ru-RU"/>
        </w:rPr>
        <w:t>о</w:t>
      </w:r>
      <w:r w:rsidR="00517A58" w:rsidRPr="002B40F8">
        <w:rPr>
          <w:b/>
          <w:spacing w:val="0"/>
          <w:w w:val="100"/>
          <w:lang w:val="ru-RU"/>
        </w:rPr>
        <w:t>йбауэр</w:t>
      </w:r>
      <w:r w:rsidR="00C212B7" w:rsidRPr="002B40F8">
        <w:rPr>
          <w:spacing w:val="0"/>
          <w:w w:val="100"/>
          <w:lang w:val="ru-RU"/>
        </w:rPr>
        <w:t xml:space="preserve">, </w:t>
      </w:r>
      <w:r w:rsidR="00517A58" w:rsidRPr="002B40F8">
        <w:rPr>
          <w:spacing w:val="0"/>
          <w:w w:val="100"/>
          <w:lang w:val="ru-RU"/>
        </w:rPr>
        <w:t>касаясь заданного ранее вопроса о проявлениях дискриминации, с которыми сталкиваются женщины, обучающиеся в Бахрейнском институте подготовки специалистов, отмечает, что</w:t>
      </w:r>
      <w:r w:rsidR="001503FD" w:rsidRPr="002B40F8">
        <w:rPr>
          <w:spacing w:val="0"/>
          <w:w w:val="100"/>
          <w:lang w:val="ru-RU"/>
        </w:rPr>
        <w:t xml:space="preserve"> </w:t>
      </w:r>
      <w:r w:rsidR="001F067B" w:rsidRPr="002B40F8">
        <w:rPr>
          <w:spacing w:val="0"/>
          <w:w w:val="100"/>
          <w:lang w:val="ru-RU"/>
        </w:rPr>
        <w:t>в действительности</w:t>
      </w:r>
      <w:r w:rsidR="00E73CB2" w:rsidRPr="002B40F8">
        <w:rPr>
          <w:spacing w:val="0"/>
          <w:w w:val="100"/>
          <w:lang w:val="ru-RU"/>
        </w:rPr>
        <w:t xml:space="preserve"> такой дис</w:t>
      </w:r>
      <w:r w:rsidR="00517A58" w:rsidRPr="002B40F8">
        <w:rPr>
          <w:spacing w:val="0"/>
          <w:w w:val="100"/>
          <w:lang w:val="ru-RU"/>
        </w:rPr>
        <w:t>криминаци</w:t>
      </w:r>
      <w:r w:rsidR="00E73CB2" w:rsidRPr="002B40F8">
        <w:rPr>
          <w:spacing w:val="0"/>
          <w:w w:val="100"/>
          <w:lang w:val="ru-RU"/>
        </w:rPr>
        <w:t>и</w:t>
      </w:r>
      <w:r w:rsidR="00517A58" w:rsidRPr="002B40F8">
        <w:rPr>
          <w:spacing w:val="0"/>
          <w:w w:val="100"/>
          <w:lang w:val="ru-RU"/>
        </w:rPr>
        <w:t xml:space="preserve"> </w:t>
      </w:r>
      <w:r w:rsidR="001503FD" w:rsidRPr="002B40F8">
        <w:rPr>
          <w:spacing w:val="0"/>
          <w:w w:val="100"/>
          <w:lang w:val="ru-RU"/>
        </w:rPr>
        <w:t>не должн</w:t>
      </w:r>
      <w:r w:rsidR="00E73CB2" w:rsidRPr="002B40F8">
        <w:rPr>
          <w:spacing w:val="0"/>
          <w:w w:val="100"/>
          <w:lang w:val="ru-RU"/>
        </w:rPr>
        <w:t>о</w:t>
      </w:r>
      <w:r w:rsidR="001503FD" w:rsidRPr="002B40F8">
        <w:rPr>
          <w:spacing w:val="0"/>
          <w:w w:val="100"/>
          <w:lang w:val="ru-RU"/>
        </w:rPr>
        <w:t xml:space="preserve"> был</w:t>
      </w:r>
      <w:r w:rsidR="00E73CB2" w:rsidRPr="002B40F8">
        <w:rPr>
          <w:spacing w:val="0"/>
          <w:w w:val="100"/>
          <w:lang w:val="ru-RU"/>
        </w:rPr>
        <w:t>о бы быть</w:t>
      </w:r>
      <w:r w:rsidR="001503FD" w:rsidRPr="002B40F8">
        <w:rPr>
          <w:spacing w:val="0"/>
          <w:w w:val="100"/>
          <w:lang w:val="ru-RU"/>
        </w:rPr>
        <w:t xml:space="preserve">, </w:t>
      </w:r>
      <w:r w:rsidR="00E73CB2" w:rsidRPr="002B40F8">
        <w:rPr>
          <w:spacing w:val="0"/>
          <w:w w:val="100"/>
          <w:lang w:val="ru-RU"/>
        </w:rPr>
        <w:t>так</w:t>
      </w:r>
      <w:r w:rsidR="001503FD" w:rsidRPr="002B40F8">
        <w:rPr>
          <w:spacing w:val="0"/>
          <w:w w:val="100"/>
          <w:lang w:val="ru-RU"/>
        </w:rPr>
        <w:t xml:space="preserve"> </w:t>
      </w:r>
      <w:r w:rsidR="00E73CB2" w:rsidRPr="002B40F8">
        <w:rPr>
          <w:spacing w:val="0"/>
          <w:w w:val="100"/>
          <w:lang w:val="ru-RU"/>
        </w:rPr>
        <w:t>как в</w:t>
      </w:r>
      <w:r w:rsidR="001503FD" w:rsidRPr="002B40F8">
        <w:rPr>
          <w:spacing w:val="0"/>
          <w:w w:val="100"/>
          <w:lang w:val="ru-RU"/>
        </w:rPr>
        <w:t xml:space="preserve"> доклад</w:t>
      </w:r>
      <w:r w:rsidR="00E73CB2" w:rsidRPr="002B40F8">
        <w:rPr>
          <w:spacing w:val="0"/>
          <w:w w:val="100"/>
          <w:lang w:val="ru-RU"/>
        </w:rPr>
        <w:t>е указывается</w:t>
      </w:r>
      <w:r w:rsidR="001503FD" w:rsidRPr="002B40F8">
        <w:rPr>
          <w:spacing w:val="0"/>
          <w:w w:val="100"/>
          <w:lang w:val="ru-RU"/>
        </w:rPr>
        <w:t xml:space="preserve">, </w:t>
      </w:r>
      <w:r w:rsidR="00E73CB2" w:rsidRPr="002B40F8">
        <w:rPr>
          <w:spacing w:val="0"/>
          <w:w w:val="100"/>
          <w:lang w:val="ru-RU"/>
        </w:rPr>
        <w:t xml:space="preserve">что </w:t>
      </w:r>
      <w:r w:rsidR="00517A58" w:rsidRPr="002B40F8">
        <w:rPr>
          <w:spacing w:val="0"/>
          <w:w w:val="100"/>
          <w:lang w:val="ru-RU"/>
        </w:rPr>
        <w:t xml:space="preserve">законы Бахрейна в области образования </w:t>
      </w:r>
      <w:r w:rsidR="001503FD" w:rsidRPr="002B40F8">
        <w:rPr>
          <w:spacing w:val="0"/>
          <w:w w:val="100"/>
          <w:lang w:val="ru-RU"/>
        </w:rPr>
        <w:t>не содержат никаких дис</w:t>
      </w:r>
      <w:r w:rsidR="00517A58" w:rsidRPr="002B40F8">
        <w:rPr>
          <w:spacing w:val="0"/>
          <w:w w:val="100"/>
          <w:lang w:val="ru-RU"/>
        </w:rPr>
        <w:t>криминаци</w:t>
      </w:r>
      <w:r w:rsidR="001503FD" w:rsidRPr="002B40F8">
        <w:rPr>
          <w:spacing w:val="0"/>
          <w:w w:val="100"/>
          <w:lang w:val="ru-RU"/>
        </w:rPr>
        <w:t>онны</w:t>
      </w:r>
      <w:r w:rsidR="00E73CB2" w:rsidRPr="002B40F8">
        <w:rPr>
          <w:spacing w:val="0"/>
          <w:w w:val="100"/>
          <w:lang w:val="ru-RU"/>
        </w:rPr>
        <w:t>х</w:t>
      </w:r>
      <w:r w:rsidR="001503FD" w:rsidRPr="002B40F8">
        <w:rPr>
          <w:spacing w:val="0"/>
          <w:w w:val="100"/>
          <w:lang w:val="ru-RU"/>
        </w:rPr>
        <w:t xml:space="preserve"> по</w:t>
      </w:r>
      <w:r w:rsidR="00517A58" w:rsidRPr="002B40F8">
        <w:rPr>
          <w:spacing w:val="0"/>
          <w:w w:val="100"/>
          <w:lang w:val="ru-RU"/>
        </w:rPr>
        <w:t xml:space="preserve"> отношени</w:t>
      </w:r>
      <w:r w:rsidR="001503FD" w:rsidRPr="002B40F8">
        <w:rPr>
          <w:spacing w:val="0"/>
          <w:w w:val="100"/>
          <w:lang w:val="ru-RU"/>
        </w:rPr>
        <w:t>ю</w:t>
      </w:r>
      <w:r w:rsidR="00517A58" w:rsidRPr="002B40F8">
        <w:rPr>
          <w:spacing w:val="0"/>
          <w:w w:val="100"/>
          <w:lang w:val="ru-RU"/>
        </w:rPr>
        <w:t xml:space="preserve"> </w:t>
      </w:r>
      <w:r w:rsidR="001503FD" w:rsidRPr="002B40F8">
        <w:rPr>
          <w:spacing w:val="0"/>
          <w:w w:val="100"/>
          <w:lang w:val="ru-RU"/>
        </w:rPr>
        <w:t xml:space="preserve">к </w:t>
      </w:r>
      <w:r w:rsidR="00517A58" w:rsidRPr="002B40F8">
        <w:rPr>
          <w:spacing w:val="0"/>
          <w:w w:val="100"/>
          <w:lang w:val="ru-RU"/>
        </w:rPr>
        <w:t>женщин</w:t>
      </w:r>
      <w:r w:rsidR="001503FD" w:rsidRPr="002B40F8">
        <w:rPr>
          <w:spacing w:val="0"/>
          <w:w w:val="100"/>
          <w:lang w:val="ru-RU"/>
        </w:rPr>
        <w:t>ам</w:t>
      </w:r>
      <w:r w:rsidR="001F067B" w:rsidRPr="002B40F8">
        <w:rPr>
          <w:spacing w:val="0"/>
          <w:w w:val="100"/>
          <w:lang w:val="ru-RU"/>
        </w:rPr>
        <w:t xml:space="preserve"> положений</w:t>
      </w:r>
      <w:r w:rsidR="00517A58" w:rsidRPr="002B40F8">
        <w:rPr>
          <w:spacing w:val="0"/>
          <w:w w:val="100"/>
          <w:lang w:val="ru-RU"/>
        </w:rPr>
        <w:t>.</w:t>
      </w:r>
      <w:r w:rsidR="00956007" w:rsidRPr="002B40F8">
        <w:rPr>
          <w:spacing w:val="0"/>
          <w:w w:val="100"/>
          <w:lang w:val="ru-RU"/>
        </w:rPr>
        <w:t xml:space="preserve"> </w:t>
      </w:r>
      <w:r w:rsidR="001503FD" w:rsidRPr="002B40F8">
        <w:rPr>
          <w:spacing w:val="0"/>
          <w:w w:val="100"/>
          <w:lang w:val="ru-RU"/>
        </w:rPr>
        <w:t>В</w:t>
      </w:r>
      <w:r w:rsidR="00C167CA" w:rsidRPr="002B40F8">
        <w:rPr>
          <w:spacing w:val="0"/>
          <w:w w:val="100"/>
          <w:lang w:val="ru-RU"/>
        </w:rPr>
        <w:t> </w:t>
      </w:r>
      <w:r w:rsidR="001503FD" w:rsidRPr="002B40F8">
        <w:rPr>
          <w:spacing w:val="0"/>
          <w:w w:val="100"/>
          <w:lang w:val="ru-RU"/>
        </w:rPr>
        <w:t>связи с этим Комитету хотелось бы получить разъяснение относительно того, почему дискриминация в сфере образования все же существует, если в теории она запрещена законом. Хотелось бы также получить информацию о мерах, которые правительство намерено принять для того, чтобы женщины могли реализовать принадлежащее им по закону право на равенство</w:t>
      </w:r>
      <w:r w:rsidR="00C212B7" w:rsidRPr="002B40F8">
        <w:rPr>
          <w:spacing w:val="0"/>
          <w:w w:val="100"/>
          <w:lang w:val="ru-RU"/>
        </w:rPr>
        <w:t>.</w:t>
      </w:r>
      <w:r w:rsidR="0095600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6C563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13.</w:t>
      </w:r>
      <w:r w:rsidR="00C212B7" w:rsidRPr="002B40F8">
        <w:rPr>
          <w:spacing w:val="0"/>
          <w:w w:val="100"/>
          <w:lang w:val="ru-RU"/>
        </w:rPr>
        <w:tab/>
      </w:r>
      <w:r w:rsidR="009C17A5" w:rsidRPr="002B40F8">
        <w:rPr>
          <w:b/>
          <w:spacing w:val="0"/>
          <w:w w:val="100"/>
          <w:lang w:val="ru-RU"/>
        </w:rPr>
        <w:t>Г-жа Халифа Аль Халифа</w:t>
      </w:r>
      <w:r w:rsidR="00C212B7" w:rsidRPr="002B40F8">
        <w:rPr>
          <w:spacing w:val="0"/>
          <w:w w:val="100"/>
          <w:lang w:val="ru-RU"/>
        </w:rPr>
        <w:t xml:space="preserve"> (</w:t>
      </w:r>
      <w:r w:rsidR="009C17A5" w:rsidRPr="002B40F8">
        <w:rPr>
          <w:spacing w:val="0"/>
          <w:w w:val="100"/>
          <w:lang w:val="ru-RU"/>
        </w:rPr>
        <w:t>Бахрейн</w:t>
      </w:r>
      <w:r w:rsidR="00C212B7" w:rsidRPr="002B40F8">
        <w:rPr>
          <w:spacing w:val="0"/>
          <w:w w:val="100"/>
          <w:lang w:val="ru-RU"/>
        </w:rPr>
        <w:t xml:space="preserve">) </w:t>
      </w:r>
      <w:r w:rsidR="009C17A5" w:rsidRPr="002B40F8">
        <w:rPr>
          <w:spacing w:val="0"/>
          <w:w w:val="100"/>
          <w:lang w:val="ru-RU"/>
        </w:rPr>
        <w:t xml:space="preserve">говорит, что </w:t>
      </w:r>
      <w:r w:rsidR="00427979" w:rsidRPr="002B40F8">
        <w:rPr>
          <w:spacing w:val="0"/>
          <w:w w:val="100"/>
          <w:lang w:val="ru-RU"/>
        </w:rPr>
        <w:t>М</w:t>
      </w:r>
      <w:r w:rsidR="009C17A5" w:rsidRPr="002B40F8">
        <w:rPr>
          <w:spacing w:val="0"/>
          <w:w w:val="100"/>
          <w:lang w:val="ru-RU"/>
        </w:rPr>
        <w:t>инистерство образовани</w:t>
      </w:r>
      <w:r w:rsidR="00427979" w:rsidRPr="002B40F8">
        <w:rPr>
          <w:spacing w:val="0"/>
          <w:w w:val="100"/>
          <w:lang w:val="ru-RU"/>
        </w:rPr>
        <w:t>я</w:t>
      </w:r>
      <w:r w:rsidR="009C17A5" w:rsidRPr="002B40F8">
        <w:rPr>
          <w:spacing w:val="0"/>
          <w:w w:val="100"/>
          <w:lang w:val="ru-RU"/>
        </w:rPr>
        <w:t xml:space="preserve"> предоставляет </w:t>
      </w:r>
      <w:r w:rsidR="00427979" w:rsidRPr="002B40F8">
        <w:rPr>
          <w:spacing w:val="0"/>
          <w:w w:val="100"/>
          <w:lang w:val="ru-RU"/>
        </w:rPr>
        <w:t xml:space="preserve">и </w:t>
      </w:r>
      <w:r w:rsidR="009C17A5" w:rsidRPr="002B40F8">
        <w:rPr>
          <w:spacing w:val="0"/>
          <w:w w:val="100"/>
          <w:lang w:val="ru-RU"/>
        </w:rPr>
        <w:t>мужчинам и женщинам равные возможности для прохождения последипломного обучения и что все его сотрудники получают гранты и стипендии</w:t>
      </w:r>
      <w:r w:rsidR="00427979" w:rsidRPr="002B40F8">
        <w:rPr>
          <w:spacing w:val="0"/>
          <w:w w:val="100"/>
          <w:lang w:val="ru-RU"/>
        </w:rPr>
        <w:t>, позволяющие им</w:t>
      </w:r>
      <w:r w:rsidR="009C17A5" w:rsidRPr="002B40F8">
        <w:rPr>
          <w:spacing w:val="0"/>
          <w:w w:val="100"/>
          <w:lang w:val="ru-RU"/>
        </w:rPr>
        <w:t xml:space="preserve"> закончить свое обучение.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6C5637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14.</w:t>
      </w:r>
      <w:r w:rsidR="00C212B7" w:rsidRPr="002B40F8">
        <w:rPr>
          <w:spacing w:val="0"/>
          <w:w w:val="100"/>
          <w:lang w:val="ru-RU"/>
        </w:rPr>
        <w:tab/>
      </w:r>
      <w:r w:rsidR="009C17A5" w:rsidRPr="002B40F8">
        <w:rPr>
          <w:spacing w:val="0"/>
          <w:w w:val="100"/>
          <w:lang w:val="ru-RU"/>
        </w:rPr>
        <w:t>Образование до 9</w:t>
      </w:r>
      <w:r w:rsidR="00427979" w:rsidRPr="002B40F8">
        <w:rPr>
          <w:spacing w:val="0"/>
          <w:w w:val="100"/>
          <w:lang w:val="ru-RU"/>
        </w:rPr>
        <w:noBreakHyphen/>
      </w:r>
      <w:r w:rsidR="009C17A5" w:rsidRPr="002B40F8">
        <w:rPr>
          <w:spacing w:val="0"/>
          <w:w w:val="100"/>
          <w:lang w:val="ru-RU"/>
        </w:rPr>
        <w:t>го класса включительно является обязательным и бесплатным; государство также обеспечивает юношам и девушкам возможность получения бесплатного среднего образования до 12</w:t>
      </w:r>
      <w:r w:rsidR="00427979" w:rsidRPr="002B40F8">
        <w:rPr>
          <w:spacing w:val="0"/>
          <w:w w:val="100"/>
          <w:lang w:val="ru-RU"/>
        </w:rPr>
        <w:noBreakHyphen/>
      </w:r>
      <w:r w:rsidR="009C17A5" w:rsidRPr="002B40F8">
        <w:rPr>
          <w:spacing w:val="0"/>
          <w:w w:val="100"/>
          <w:lang w:val="ru-RU"/>
        </w:rPr>
        <w:t>го класса включительно. Программа обучения является одинаковой для обоих полов</w:t>
      </w:r>
      <w:r w:rsidR="00285850">
        <w:rPr>
          <w:spacing w:val="0"/>
          <w:w w:val="100"/>
          <w:lang w:val="ru-RU"/>
        </w:rPr>
        <w:t>,</w:t>
      </w:r>
      <w:r w:rsidR="009C17A5" w:rsidRPr="002B40F8">
        <w:rPr>
          <w:spacing w:val="0"/>
          <w:w w:val="100"/>
          <w:lang w:val="ru-RU"/>
        </w:rPr>
        <w:t xml:space="preserve"> за исключением курса промышленного обучения, который читается только для мальчиков. В целях исправления этой ситуации правительство в рамках своих усилий по реформ</w:t>
      </w:r>
      <w:r w:rsidR="007571FC" w:rsidRPr="002B40F8">
        <w:rPr>
          <w:spacing w:val="0"/>
          <w:w w:val="100"/>
          <w:lang w:val="ru-RU"/>
        </w:rPr>
        <w:t>е</w:t>
      </w:r>
      <w:r w:rsidR="009C17A5" w:rsidRPr="002B40F8">
        <w:rPr>
          <w:spacing w:val="0"/>
          <w:w w:val="100"/>
          <w:lang w:val="ru-RU"/>
        </w:rPr>
        <w:t xml:space="preserve"> системы образования приняло решение создать профессионально-техническ</w:t>
      </w:r>
      <w:r w:rsidR="007571FC" w:rsidRPr="002B40F8">
        <w:rPr>
          <w:spacing w:val="0"/>
          <w:w w:val="100"/>
          <w:lang w:val="ru-RU"/>
        </w:rPr>
        <w:t>ий колледж</w:t>
      </w:r>
      <w:r w:rsidR="009C17A5" w:rsidRPr="002B40F8">
        <w:rPr>
          <w:spacing w:val="0"/>
          <w:w w:val="100"/>
          <w:lang w:val="ru-RU"/>
        </w:rPr>
        <w:t>, в котором могут обучаться как юноши, так и девушки.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2E6060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15.</w:t>
      </w:r>
      <w:r w:rsidR="00C212B7" w:rsidRPr="002B40F8">
        <w:rPr>
          <w:spacing w:val="0"/>
          <w:w w:val="100"/>
          <w:lang w:val="ru-RU"/>
        </w:rPr>
        <w:tab/>
      </w:r>
      <w:r w:rsidR="009C17A5" w:rsidRPr="002B40F8">
        <w:rPr>
          <w:spacing w:val="0"/>
          <w:w w:val="100"/>
          <w:lang w:val="ru-RU"/>
        </w:rPr>
        <w:t>Касаясь вопроса об охране репродуктивного здоровья, о</w:t>
      </w:r>
      <w:r w:rsidR="0098706F" w:rsidRPr="002B40F8">
        <w:rPr>
          <w:spacing w:val="0"/>
          <w:w w:val="100"/>
          <w:lang w:val="ru-RU"/>
        </w:rPr>
        <w:t>ратор</w:t>
      </w:r>
      <w:r w:rsidR="009C17A5" w:rsidRPr="002B40F8">
        <w:rPr>
          <w:spacing w:val="0"/>
          <w:w w:val="100"/>
          <w:lang w:val="ru-RU"/>
        </w:rPr>
        <w:t xml:space="preserve"> говорит, что </w:t>
      </w:r>
      <w:r w:rsidR="0098706F" w:rsidRPr="002B40F8">
        <w:rPr>
          <w:spacing w:val="0"/>
          <w:w w:val="100"/>
          <w:lang w:val="ru-RU"/>
        </w:rPr>
        <w:t>М</w:t>
      </w:r>
      <w:r w:rsidR="009C17A5" w:rsidRPr="002B40F8">
        <w:rPr>
          <w:spacing w:val="0"/>
          <w:w w:val="100"/>
          <w:lang w:val="ru-RU"/>
        </w:rPr>
        <w:t xml:space="preserve">инистерство образования в сотрудничестве с </w:t>
      </w:r>
      <w:r w:rsidR="0098706F" w:rsidRPr="002B40F8">
        <w:rPr>
          <w:spacing w:val="0"/>
          <w:w w:val="100"/>
          <w:lang w:val="ru-RU"/>
        </w:rPr>
        <w:t>М</w:t>
      </w:r>
      <w:r w:rsidR="009C17A5" w:rsidRPr="002B40F8">
        <w:rPr>
          <w:spacing w:val="0"/>
          <w:w w:val="100"/>
          <w:lang w:val="ru-RU"/>
        </w:rPr>
        <w:t xml:space="preserve">инистерством здравоохранения и </w:t>
      </w:r>
      <w:r w:rsidR="0098706F" w:rsidRPr="002B40F8">
        <w:rPr>
          <w:spacing w:val="0"/>
          <w:w w:val="100"/>
          <w:lang w:val="ru-RU"/>
        </w:rPr>
        <w:t xml:space="preserve">Ассоциацией по планированию семьи Бахрейна </w:t>
      </w:r>
      <w:r w:rsidR="009C17A5" w:rsidRPr="002B40F8">
        <w:rPr>
          <w:spacing w:val="0"/>
          <w:w w:val="100"/>
          <w:lang w:val="ru-RU"/>
        </w:rPr>
        <w:t xml:space="preserve">разрабатывает всеобъемлющую программу обучения, рассчитанную на мужчин и женщин и охватывающую физические и психологические аспекты репродуктивного здоровья. </w:t>
      </w:r>
      <w:r w:rsidR="00E73CB2" w:rsidRPr="002B40F8">
        <w:rPr>
          <w:spacing w:val="0"/>
          <w:w w:val="100"/>
          <w:lang w:val="ru-RU"/>
        </w:rPr>
        <w:t>В</w:t>
      </w:r>
      <w:r w:rsidR="0098706F" w:rsidRPr="002B40F8">
        <w:rPr>
          <w:spacing w:val="0"/>
          <w:w w:val="100"/>
          <w:lang w:val="ru-RU"/>
        </w:rPr>
        <w:t> </w:t>
      </w:r>
      <w:r w:rsidR="00E73CB2" w:rsidRPr="002B40F8">
        <w:rPr>
          <w:spacing w:val="0"/>
          <w:w w:val="100"/>
          <w:lang w:val="ru-RU"/>
        </w:rPr>
        <w:t xml:space="preserve">рамках этой программы будут затрагиваться такие темы, как </w:t>
      </w:r>
      <w:r w:rsidR="0098706F" w:rsidRPr="002B40F8">
        <w:rPr>
          <w:spacing w:val="0"/>
          <w:w w:val="100"/>
          <w:lang w:val="ru-RU"/>
        </w:rPr>
        <w:t>заболевания</w:t>
      </w:r>
      <w:r w:rsidR="00E73CB2" w:rsidRPr="002B40F8">
        <w:rPr>
          <w:spacing w:val="0"/>
          <w:w w:val="100"/>
          <w:lang w:val="ru-RU"/>
        </w:rPr>
        <w:t>, передаваемые половым путем, включая ВИЧ/СПИД, и планирование размеров семьи.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2E6060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16.</w:t>
      </w:r>
      <w:r w:rsidR="00C212B7" w:rsidRPr="002B40F8">
        <w:rPr>
          <w:spacing w:val="0"/>
          <w:w w:val="100"/>
          <w:lang w:val="ru-RU"/>
        </w:rPr>
        <w:tab/>
      </w:r>
      <w:r w:rsidR="00E73CB2" w:rsidRPr="002B40F8">
        <w:rPr>
          <w:spacing w:val="0"/>
          <w:w w:val="100"/>
          <w:lang w:val="ru-RU"/>
        </w:rPr>
        <w:t>Программа гражданского воспитания была разработана с учетом положений статьи</w:t>
      </w:r>
      <w:r w:rsidR="002116DD" w:rsidRPr="002B40F8">
        <w:rPr>
          <w:spacing w:val="0"/>
          <w:w w:val="100"/>
          <w:lang w:val="ru-RU"/>
        </w:rPr>
        <w:t> </w:t>
      </w:r>
      <w:r w:rsidR="00E73CB2" w:rsidRPr="002B40F8">
        <w:rPr>
          <w:spacing w:val="0"/>
          <w:w w:val="100"/>
          <w:lang w:val="ru-RU"/>
        </w:rPr>
        <w:t xml:space="preserve">5 Конституции. Этот курс, который </w:t>
      </w:r>
      <w:r w:rsidR="00DA59EC" w:rsidRPr="002B40F8">
        <w:rPr>
          <w:spacing w:val="0"/>
          <w:w w:val="100"/>
          <w:lang w:val="ru-RU"/>
        </w:rPr>
        <w:t>читается всем</w:t>
      </w:r>
      <w:r w:rsidR="00E73CB2" w:rsidRPr="002B40F8">
        <w:rPr>
          <w:spacing w:val="0"/>
          <w:w w:val="100"/>
          <w:lang w:val="ru-RU"/>
        </w:rPr>
        <w:t xml:space="preserve"> учащи</w:t>
      </w:r>
      <w:r w:rsidR="00DA59EC" w:rsidRPr="002B40F8">
        <w:rPr>
          <w:spacing w:val="0"/>
          <w:w w:val="100"/>
          <w:lang w:val="ru-RU"/>
        </w:rPr>
        <w:t>м</w:t>
      </w:r>
      <w:r w:rsidR="00E73CB2" w:rsidRPr="002B40F8">
        <w:rPr>
          <w:spacing w:val="0"/>
          <w:w w:val="100"/>
          <w:lang w:val="ru-RU"/>
        </w:rPr>
        <w:t xml:space="preserve">ся </w:t>
      </w:r>
      <w:r w:rsidR="00DA59EC" w:rsidRPr="002B40F8">
        <w:rPr>
          <w:spacing w:val="0"/>
          <w:w w:val="100"/>
          <w:lang w:val="ru-RU"/>
        </w:rPr>
        <w:t>начальной и промежуточной ступеней образования</w:t>
      </w:r>
      <w:r w:rsidR="00E73CB2" w:rsidRPr="002B40F8">
        <w:rPr>
          <w:spacing w:val="0"/>
          <w:w w:val="100"/>
          <w:lang w:val="ru-RU"/>
        </w:rPr>
        <w:t xml:space="preserve">, помогает </w:t>
      </w:r>
      <w:r w:rsidR="00DA59EC" w:rsidRPr="002B40F8">
        <w:rPr>
          <w:spacing w:val="0"/>
          <w:w w:val="100"/>
          <w:lang w:val="ru-RU"/>
        </w:rPr>
        <w:t>им</w:t>
      </w:r>
      <w:r w:rsidR="00E73CB2" w:rsidRPr="002B40F8">
        <w:rPr>
          <w:spacing w:val="0"/>
          <w:w w:val="100"/>
          <w:lang w:val="ru-RU"/>
        </w:rPr>
        <w:t xml:space="preserve"> лучше понять свои гражданские обязанности и права, </w:t>
      </w:r>
      <w:r w:rsidR="002116DD" w:rsidRPr="002B40F8">
        <w:rPr>
          <w:spacing w:val="0"/>
          <w:w w:val="100"/>
          <w:lang w:val="ru-RU"/>
        </w:rPr>
        <w:t>в том числе</w:t>
      </w:r>
      <w:r w:rsidR="00E73CB2" w:rsidRPr="002B40F8">
        <w:rPr>
          <w:spacing w:val="0"/>
          <w:w w:val="100"/>
          <w:lang w:val="ru-RU"/>
        </w:rPr>
        <w:t xml:space="preserve"> права женщин и детей. </w:t>
      </w:r>
      <w:r w:rsidR="00DA59EC" w:rsidRPr="002B40F8">
        <w:rPr>
          <w:spacing w:val="0"/>
          <w:w w:val="100"/>
          <w:lang w:val="ru-RU"/>
        </w:rPr>
        <w:t>На ступени среднего образования программа обучения сосредоточена на расширении политического кругозора юношей и девушек в целях содействия их последующему участию в политической жизни.</w:t>
      </w:r>
      <w:r w:rsidR="0095600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2E6060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17.</w:t>
      </w:r>
      <w:r w:rsidR="00C212B7" w:rsidRPr="002B40F8">
        <w:rPr>
          <w:spacing w:val="0"/>
          <w:w w:val="100"/>
          <w:lang w:val="ru-RU"/>
        </w:rPr>
        <w:tab/>
      </w:r>
      <w:r w:rsidR="000633E5" w:rsidRPr="002B40F8">
        <w:rPr>
          <w:spacing w:val="0"/>
          <w:w w:val="100"/>
          <w:lang w:val="ru-RU"/>
        </w:rPr>
        <w:t xml:space="preserve">Учителя, отобранные для преподавания этого нового предмета, будут проходить курс </w:t>
      </w:r>
      <w:r w:rsidR="007571FC" w:rsidRPr="002B40F8">
        <w:rPr>
          <w:spacing w:val="0"/>
          <w:w w:val="100"/>
          <w:lang w:val="ru-RU"/>
        </w:rPr>
        <w:t>обучения</w:t>
      </w:r>
      <w:r w:rsidR="0031305A" w:rsidRPr="002B40F8">
        <w:rPr>
          <w:spacing w:val="0"/>
          <w:w w:val="100"/>
          <w:lang w:val="ru-RU"/>
        </w:rPr>
        <w:t xml:space="preserve"> по</w:t>
      </w:r>
      <w:r w:rsidR="000633E5" w:rsidRPr="002B40F8">
        <w:rPr>
          <w:spacing w:val="0"/>
          <w:w w:val="100"/>
          <w:lang w:val="ru-RU"/>
        </w:rPr>
        <w:t xml:space="preserve"> этой новой теме. </w:t>
      </w:r>
      <w:r w:rsidR="007571FC" w:rsidRPr="002B40F8">
        <w:rPr>
          <w:spacing w:val="0"/>
          <w:w w:val="100"/>
          <w:lang w:val="ru-RU"/>
        </w:rPr>
        <w:t xml:space="preserve">Кроме того, в рамках усилий правительства по реформе системы образования недавно был создан Бахрейнский </w:t>
      </w:r>
      <w:r w:rsidR="0031305A" w:rsidRPr="002B40F8">
        <w:rPr>
          <w:spacing w:val="0"/>
          <w:w w:val="100"/>
          <w:lang w:val="ru-RU"/>
        </w:rPr>
        <w:t xml:space="preserve">педагогический </w:t>
      </w:r>
      <w:r w:rsidR="007571FC" w:rsidRPr="002B40F8">
        <w:rPr>
          <w:spacing w:val="0"/>
          <w:w w:val="100"/>
          <w:lang w:val="ru-RU"/>
        </w:rPr>
        <w:t xml:space="preserve">колледж, в котором учителя могут повысить уровень своей профессиональной подготовки. Что касается </w:t>
      </w:r>
      <w:r w:rsidR="0029158E" w:rsidRPr="002B40F8">
        <w:rPr>
          <w:spacing w:val="0"/>
          <w:w w:val="100"/>
          <w:lang w:val="ru-RU"/>
        </w:rPr>
        <w:t>числа</w:t>
      </w:r>
      <w:r w:rsidR="007571FC" w:rsidRPr="002B40F8">
        <w:rPr>
          <w:spacing w:val="0"/>
          <w:w w:val="100"/>
          <w:lang w:val="ru-RU"/>
        </w:rPr>
        <w:t xml:space="preserve"> учителей-иностранцев, нанимаемых на работу правительством, то</w:t>
      </w:r>
      <w:r w:rsidR="0029158E" w:rsidRPr="002B40F8">
        <w:rPr>
          <w:spacing w:val="0"/>
          <w:w w:val="100"/>
          <w:lang w:val="ru-RU"/>
        </w:rPr>
        <w:t xml:space="preserve"> оратор говорит</w:t>
      </w:r>
      <w:r w:rsidR="007571FC" w:rsidRPr="002B40F8">
        <w:rPr>
          <w:spacing w:val="0"/>
          <w:w w:val="100"/>
          <w:lang w:val="ru-RU"/>
        </w:rPr>
        <w:t>,</w:t>
      </w:r>
      <w:r w:rsidR="0029158E" w:rsidRPr="002B40F8">
        <w:rPr>
          <w:spacing w:val="0"/>
          <w:w w:val="100"/>
          <w:lang w:val="ru-RU"/>
        </w:rPr>
        <w:t xml:space="preserve"> что</w:t>
      </w:r>
      <w:r w:rsidR="007571FC" w:rsidRPr="002B40F8">
        <w:rPr>
          <w:spacing w:val="0"/>
          <w:w w:val="100"/>
          <w:lang w:val="ru-RU"/>
        </w:rPr>
        <w:t xml:space="preserve"> все учителя женского пола в настоящее время </w:t>
      </w:r>
      <w:r w:rsidR="0031305A" w:rsidRPr="002B40F8">
        <w:rPr>
          <w:spacing w:val="0"/>
          <w:w w:val="100"/>
          <w:lang w:val="ru-RU"/>
        </w:rPr>
        <w:t>являются</w:t>
      </w:r>
      <w:r w:rsidR="007571FC" w:rsidRPr="002B40F8">
        <w:rPr>
          <w:spacing w:val="0"/>
          <w:w w:val="100"/>
          <w:lang w:val="ru-RU"/>
        </w:rPr>
        <w:t xml:space="preserve"> граждан</w:t>
      </w:r>
      <w:r w:rsidR="0031305A" w:rsidRPr="002B40F8">
        <w:rPr>
          <w:spacing w:val="0"/>
          <w:w w:val="100"/>
          <w:lang w:val="ru-RU"/>
        </w:rPr>
        <w:t>ами</w:t>
      </w:r>
      <w:r w:rsidR="007571FC" w:rsidRPr="002B40F8">
        <w:rPr>
          <w:spacing w:val="0"/>
          <w:w w:val="100"/>
          <w:lang w:val="ru-RU"/>
        </w:rPr>
        <w:t xml:space="preserve"> Бахрейна. Между тем отдельные специальные предметы по-прежнему преподают учителя-мужчины, являющиеся иностранными подданными.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2E6060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18.</w:t>
      </w:r>
      <w:r w:rsidR="00C212B7" w:rsidRPr="002B40F8">
        <w:rPr>
          <w:spacing w:val="0"/>
          <w:w w:val="100"/>
          <w:lang w:val="ru-RU"/>
        </w:rPr>
        <w:tab/>
      </w:r>
      <w:r w:rsidR="0038368E" w:rsidRPr="002B40F8">
        <w:rPr>
          <w:spacing w:val="0"/>
          <w:w w:val="100"/>
          <w:lang w:val="ru-RU"/>
        </w:rPr>
        <w:t xml:space="preserve">Детские сады находятся в ведении частного сектора и функционируют под наблюдением </w:t>
      </w:r>
      <w:r w:rsidR="0035075C" w:rsidRPr="002B40F8">
        <w:rPr>
          <w:spacing w:val="0"/>
          <w:w w:val="100"/>
          <w:lang w:val="ru-RU"/>
        </w:rPr>
        <w:t>М</w:t>
      </w:r>
      <w:r w:rsidR="0038368E" w:rsidRPr="002B40F8">
        <w:rPr>
          <w:spacing w:val="0"/>
          <w:w w:val="100"/>
          <w:lang w:val="ru-RU"/>
        </w:rPr>
        <w:t>инистерства образования, которое устанавливает нормы и разрабатывает единую программу обучения. Министерство также отвечает за подготовку учителей для детских садов и в настоящее время занимается созданием центра подготовки кадров для детских садов. Министерства образования, труда и социального развития создали совместный комитет для оценки уровня обучения в детских садах.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2E6060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19.</w:t>
      </w:r>
      <w:r w:rsidR="00C212B7" w:rsidRPr="002B40F8">
        <w:rPr>
          <w:spacing w:val="0"/>
          <w:w w:val="100"/>
          <w:lang w:val="ru-RU"/>
        </w:rPr>
        <w:tab/>
      </w:r>
      <w:r w:rsidR="0038368E" w:rsidRPr="002B40F8">
        <w:rPr>
          <w:b/>
          <w:spacing w:val="0"/>
          <w:w w:val="100"/>
          <w:lang w:val="ru-RU"/>
        </w:rPr>
        <w:t>Г-жа Паттен</w:t>
      </w:r>
      <w:r w:rsidR="00C212B7" w:rsidRPr="002B40F8">
        <w:rPr>
          <w:spacing w:val="0"/>
          <w:w w:val="100"/>
          <w:lang w:val="ru-RU"/>
        </w:rPr>
        <w:t xml:space="preserve"> </w:t>
      </w:r>
      <w:r w:rsidR="0038368E" w:rsidRPr="002B40F8">
        <w:rPr>
          <w:spacing w:val="0"/>
          <w:w w:val="100"/>
          <w:lang w:val="ru-RU"/>
        </w:rPr>
        <w:t>говорит, что женщины-мигранты, работающие домашней прислугой, по трудовому законодательству государства-участника не пользуются никакой защитой. Они получают низкую заработную плату, имеют ненормированный рабочий день, лишены свободы передвижения, а в некоторых случаях даже становятся жертвами жестокого физического обращения. Кроме того, из-за системы выдачи виз</w:t>
      </w:r>
      <w:r w:rsidR="00C212B7" w:rsidRPr="002B40F8">
        <w:rPr>
          <w:spacing w:val="0"/>
          <w:w w:val="100"/>
          <w:lang w:val="ru-RU"/>
        </w:rPr>
        <w:t xml:space="preserve"> </w:t>
      </w:r>
      <w:r w:rsidR="00C212B7" w:rsidRPr="002B40F8">
        <w:rPr>
          <w:spacing w:val="0"/>
          <w:w w:val="100"/>
        </w:rPr>
        <w:t>kafalah</w:t>
      </w:r>
      <w:r w:rsidR="00C212B7" w:rsidRPr="002B40F8">
        <w:rPr>
          <w:spacing w:val="0"/>
          <w:w w:val="100"/>
          <w:lang w:val="ru-RU"/>
        </w:rPr>
        <w:t xml:space="preserve"> (</w:t>
      </w:r>
      <w:r w:rsidR="0038368E" w:rsidRPr="002B40F8">
        <w:rPr>
          <w:spacing w:val="0"/>
          <w:w w:val="100"/>
          <w:lang w:val="ru-RU"/>
        </w:rPr>
        <w:t>пр</w:t>
      </w:r>
      <w:r w:rsidR="002C1992" w:rsidRPr="002B40F8">
        <w:rPr>
          <w:spacing w:val="0"/>
          <w:w w:val="100"/>
          <w:lang w:val="ru-RU"/>
        </w:rPr>
        <w:t>и наличии принимающей стороны</w:t>
      </w:r>
      <w:r w:rsidR="0038368E" w:rsidRPr="002B40F8">
        <w:rPr>
          <w:spacing w:val="0"/>
          <w:w w:val="100"/>
          <w:lang w:val="ru-RU"/>
        </w:rPr>
        <w:t>), привязывающей работника к своему работодателю, эти женщины практически лишены возможности избежать эксплуататорских условий труда. В</w:t>
      </w:r>
      <w:r w:rsidR="006C13A1" w:rsidRPr="002B40F8">
        <w:rPr>
          <w:spacing w:val="0"/>
          <w:w w:val="100"/>
          <w:lang w:val="ru-RU"/>
        </w:rPr>
        <w:t> </w:t>
      </w:r>
      <w:r w:rsidR="0038368E" w:rsidRPr="002B40F8">
        <w:rPr>
          <w:spacing w:val="0"/>
          <w:w w:val="100"/>
          <w:lang w:val="ru-RU"/>
        </w:rPr>
        <w:t xml:space="preserve">связи </w:t>
      </w:r>
      <w:r w:rsidR="006C13A1" w:rsidRPr="002B40F8">
        <w:rPr>
          <w:spacing w:val="0"/>
          <w:w w:val="100"/>
          <w:lang w:val="ru-RU"/>
        </w:rPr>
        <w:t>с этим оратор</w:t>
      </w:r>
      <w:r w:rsidR="00A25344" w:rsidRPr="002B40F8">
        <w:rPr>
          <w:spacing w:val="0"/>
          <w:w w:val="100"/>
          <w:lang w:val="ru-RU"/>
        </w:rPr>
        <w:t xml:space="preserve"> просит представить дополнительную информацию о</w:t>
      </w:r>
      <w:r w:rsidR="006C13A1" w:rsidRPr="002B40F8">
        <w:rPr>
          <w:spacing w:val="0"/>
          <w:w w:val="100"/>
          <w:lang w:val="ru-RU"/>
        </w:rPr>
        <w:t> </w:t>
      </w:r>
      <w:r w:rsidR="00A25344" w:rsidRPr="002B40F8">
        <w:rPr>
          <w:spacing w:val="0"/>
          <w:w w:val="100"/>
          <w:lang w:val="ru-RU"/>
        </w:rPr>
        <w:t>предлагаемых поправках в Трудовой кодекс и о дате, к которой планируется принять исправленный Трудовой кодекс.</w:t>
      </w:r>
      <w:r w:rsidR="00C212B7" w:rsidRPr="002B40F8">
        <w:rPr>
          <w:spacing w:val="0"/>
          <w:w w:val="100"/>
          <w:lang w:val="ru-RU"/>
        </w:rPr>
        <w:t xml:space="preserve"> </w:t>
      </w:r>
      <w:r w:rsidR="00A25344" w:rsidRPr="002B40F8">
        <w:rPr>
          <w:spacing w:val="0"/>
          <w:w w:val="100"/>
          <w:lang w:val="ru-RU"/>
        </w:rPr>
        <w:t xml:space="preserve">Она также интересуется, будут ли в исправленном Кодексе, помимо условий труда, затрагиваться и другие проблемы, с которыми сталкиваются трудящиеся женщины-мигранты, которых </w:t>
      </w:r>
      <w:r w:rsidR="006C13A1" w:rsidRPr="002B40F8">
        <w:rPr>
          <w:spacing w:val="0"/>
          <w:w w:val="100"/>
          <w:lang w:val="ru-RU"/>
        </w:rPr>
        <w:t>связывают</w:t>
      </w:r>
      <w:r w:rsidR="00A25344" w:rsidRPr="002B40F8">
        <w:rPr>
          <w:spacing w:val="0"/>
          <w:w w:val="100"/>
          <w:lang w:val="ru-RU"/>
        </w:rPr>
        <w:t xml:space="preserve"> долгами, лишают паспортов и свободы передвижения и подвергают насили</w:t>
      </w:r>
      <w:r w:rsidR="006C13A1" w:rsidRPr="002B40F8">
        <w:rPr>
          <w:spacing w:val="0"/>
          <w:w w:val="100"/>
          <w:lang w:val="ru-RU"/>
        </w:rPr>
        <w:t>ю</w:t>
      </w:r>
      <w:r w:rsidR="00A25344" w:rsidRPr="002B40F8">
        <w:rPr>
          <w:spacing w:val="0"/>
          <w:w w:val="100"/>
          <w:lang w:val="ru-RU"/>
        </w:rPr>
        <w:t>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2E6060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20.</w:t>
      </w:r>
      <w:r w:rsidR="00C212B7" w:rsidRPr="002B40F8">
        <w:rPr>
          <w:spacing w:val="0"/>
          <w:w w:val="100"/>
          <w:lang w:val="ru-RU"/>
        </w:rPr>
        <w:tab/>
      </w:r>
      <w:r w:rsidR="00A25344" w:rsidRPr="002B40F8">
        <w:rPr>
          <w:spacing w:val="0"/>
          <w:w w:val="100"/>
          <w:lang w:val="ru-RU"/>
        </w:rPr>
        <w:t>Касаясь ответа государства-участника на вопрос</w:t>
      </w:r>
      <w:r w:rsidR="003C4361" w:rsidRPr="002B40F8">
        <w:rPr>
          <w:spacing w:val="0"/>
          <w:w w:val="100"/>
          <w:lang w:val="ru-RU"/>
        </w:rPr>
        <w:t> </w:t>
      </w:r>
      <w:r w:rsidR="00A25344" w:rsidRPr="002B40F8">
        <w:rPr>
          <w:spacing w:val="0"/>
          <w:w w:val="100"/>
          <w:lang w:val="ru-RU"/>
        </w:rPr>
        <w:t xml:space="preserve">17 </w:t>
      </w:r>
      <w:r w:rsidR="003C4361" w:rsidRPr="002B40F8">
        <w:rPr>
          <w:spacing w:val="0"/>
          <w:w w:val="100"/>
          <w:lang w:val="ru-RU"/>
        </w:rPr>
        <w:t>перечня тем и</w:t>
      </w:r>
      <w:r w:rsidR="00A25344" w:rsidRPr="002B40F8">
        <w:rPr>
          <w:spacing w:val="0"/>
          <w:w w:val="100"/>
          <w:lang w:val="ru-RU"/>
        </w:rPr>
        <w:t xml:space="preserve"> вопросов</w:t>
      </w:r>
      <w:r w:rsidR="00C212B7" w:rsidRPr="002B40F8">
        <w:rPr>
          <w:spacing w:val="0"/>
          <w:w w:val="100"/>
          <w:lang w:val="ru-RU"/>
        </w:rPr>
        <w:t xml:space="preserve"> (</w:t>
      </w:r>
      <w:r w:rsidR="00C212B7" w:rsidRPr="002B40F8">
        <w:rPr>
          <w:spacing w:val="0"/>
          <w:w w:val="100"/>
        </w:rPr>
        <w:t>CEDAW</w:t>
      </w:r>
      <w:r w:rsidR="00C212B7" w:rsidRPr="002B40F8">
        <w:rPr>
          <w:spacing w:val="0"/>
          <w:w w:val="100"/>
          <w:lang w:val="ru-RU"/>
        </w:rPr>
        <w:t>/</w:t>
      </w:r>
      <w:r w:rsidR="00C212B7" w:rsidRPr="002B40F8">
        <w:rPr>
          <w:spacing w:val="0"/>
          <w:w w:val="100"/>
        </w:rPr>
        <w:t>C</w:t>
      </w:r>
      <w:r w:rsidR="00C212B7" w:rsidRPr="002B40F8">
        <w:rPr>
          <w:spacing w:val="0"/>
          <w:w w:val="100"/>
          <w:lang w:val="ru-RU"/>
        </w:rPr>
        <w:t>/</w:t>
      </w:r>
      <w:r w:rsidR="00C212B7" w:rsidRPr="002B40F8">
        <w:rPr>
          <w:spacing w:val="0"/>
          <w:w w:val="100"/>
        </w:rPr>
        <w:t>BHR</w:t>
      </w:r>
      <w:r w:rsidR="00C212B7" w:rsidRPr="002B40F8">
        <w:rPr>
          <w:spacing w:val="0"/>
          <w:w w:val="100"/>
          <w:lang w:val="ru-RU"/>
        </w:rPr>
        <w:t>/</w:t>
      </w:r>
      <w:r w:rsidR="00C212B7" w:rsidRPr="002B40F8">
        <w:rPr>
          <w:spacing w:val="0"/>
          <w:w w:val="100"/>
        </w:rPr>
        <w:t>Q</w:t>
      </w:r>
      <w:r w:rsidR="00C212B7" w:rsidRPr="002B40F8">
        <w:rPr>
          <w:spacing w:val="0"/>
          <w:w w:val="100"/>
          <w:lang w:val="ru-RU"/>
        </w:rPr>
        <w:t>/2/</w:t>
      </w:r>
      <w:r w:rsidR="00C212B7" w:rsidRPr="002B40F8">
        <w:rPr>
          <w:spacing w:val="0"/>
          <w:w w:val="100"/>
        </w:rPr>
        <w:t>Add</w:t>
      </w:r>
      <w:r w:rsidR="00C212B7" w:rsidRPr="002B40F8">
        <w:rPr>
          <w:spacing w:val="0"/>
          <w:w w:val="100"/>
          <w:lang w:val="ru-RU"/>
        </w:rPr>
        <w:t xml:space="preserve">.1), </w:t>
      </w:r>
      <w:r w:rsidR="00A25344" w:rsidRPr="002B40F8">
        <w:rPr>
          <w:spacing w:val="0"/>
          <w:w w:val="100"/>
          <w:lang w:val="ru-RU"/>
        </w:rPr>
        <w:t>о</w:t>
      </w:r>
      <w:r w:rsidR="003C4361" w:rsidRPr="002B40F8">
        <w:rPr>
          <w:spacing w:val="0"/>
          <w:w w:val="100"/>
          <w:lang w:val="ru-RU"/>
        </w:rPr>
        <w:t>ратор</w:t>
      </w:r>
      <w:r w:rsidR="00A25344" w:rsidRPr="002B40F8">
        <w:rPr>
          <w:spacing w:val="0"/>
          <w:w w:val="100"/>
          <w:lang w:val="ru-RU"/>
        </w:rPr>
        <w:t xml:space="preserve"> спрашивает, какое количество жалоб от трудящихся женщин-мигрантов поступило на горячую линию, о которой говорилось в ответах, и какое количество исков было возбуждено </w:t>
      </w:r>
      <w:r w:rsidR="003C4361" w:rsidRPr="002B40F8">
        <w:rPr>
          <w:bCs/>
          <w:spacing w:val="0"/>
          <w:w w:val="100"/>
          <w:lang w:val="ru-RU"/>
        </w:rPr>
        <w:t>инспекторами по контролю за условиями труда</w:t>
      </w:r>
      <w:r w:rsidR="00A25344" w:rsidRPr="002B40F8">
        <w:rPr>
          <w:spacing w:val="0"/>
          <w:w w:val="100"/>
          <w:lang w:val="ru-RU"/>
        </w:rPr>
        <w:t>. Ей было бы любопытно узнать, как эти инспектор</w:t>
      </w:r>
      <w:r w:rsidR="003C4361" w:rsidRPr="002B40F8">
        <w:rPr>
          <w:spacing w:val="0"/>
          <w:w w:val="100"/>
          <w:lang w:val="ru-RU"/>
        </w:rPr>
        <w:t xml:space="preserve">ы </w:t>
      </w:r>
      <w:r w:rsidR="00A25344" w:rsidRPr="002B40F8">
        <w:rPr>
          <w:spacing w:val="0"/>
          <w:w w:val="100"/>
          <w:lang w:val="ru-RU"/>
        </w:rPr>
        <w:t xml:space="preserve">следят за условиями труда домашней прислуги, </w:t>
      </w:r>
      <w:r w:rsidR="003C4361" w:rsidRPr="002B40F8">
        <w:rPr>
          <w:spacing w:val="0"/>
          <w:w w:val="100"/>
          <w:lang w:val="ru-RU"/>
        </w:rPr>
        <w:t>если</w:t>
      </w:r>
      <w:r w:rsidR="00A25344" w:rsidRPr="002B40F8">
        <w:rPr>
          <w:spacing w:val="0"/>
          <w:w w:val="100"/>
          <w:lang w:val="ru-RU"/>
        </w:rPr>
        <w:t xml:space="preserve"> они не имеют доступа к частным владения</w:t>
      </w:r>
      <w:r w:rsidR="0031305A" w:rsidRPr="002B40F8">
        <w:rPr>
          <w:spacing w:val="0"/>
          <w:w w:val="100"/>
          <w:lang w:val="ru-RU"/>
        </w:rPr>
        <w:t>м</w:t>
      </w:r>
      <w:r w:rsidR="00A25344" w:rsidRPr="002B40F8">
        <w:rPr>
          <w:spacing w:val="0"/>
          <w:w w:val="100"/>
          <w:lang w:val="ru-RU"/>
        </w:rPr>
        <w:t xml:space="preserve">, в которых трудятся такие потенциальные </w:t>
      </w:r>
      <w:r w:rsidR="003C4361" w:rsidRPr="002B40F8">
        <w:rPr>
          <w:spacing w:val="0"/>
          <w:w w:val="100"/>
          <w:lang w:val="ru-RU"/>
        </w:rPr>
        <w:t>"</w:t>
      </w:r>
      <w:r w:rsidR="00A25344" w:rsidRPr="002B40F8">
        <w:rPr>
          <w:spacing w:val="0"/>
          <w:w w:val="100"/>
          <w:lang w:val="ru-RU"/>
        </w:rPr>
        <w:t>невидимые</w:t>
      </w:r>
      <w:r w:rsidR="003C4361" w:rsidRPr="002B40F8">
        <w:rPr>
          <w:spacing w:val="0"/>
          <w:w w:val="100"/>
          <w:lang w:val="ru-RU"/>
        </w:rPr>
        <w:t>"</w:t>
      </w:r>
      <w:r w:rsidR="00A25344" w:rsidRPr="002B40F8">
        <w:rPr>
          <w:spacing w:val="0"/>
          <w:w w:val="100"/>
          <w:lang w:val="ru-RU"/>
        </w:rPr>
        <w:t xml:space="preserve"> жертвы. Комитет также получил информацию </w:t>
      </w:r>
      <w:r w:rsidR="00D116F6" w:rsidRPr="002B40F8">
        <w:rPr>
          <w:spacing w:val="0"/>
          <w:w w:val="100"/>
          <w:lang w:val="ru-RU"/>
        </w:rPr>
        <w:t>от неправительственн</w:t>
      </w:r>
      <w:r w:rsidR="003C4361" w:rsidRPr="002B40F8">
        <w:rPr>
          <w:spacing w:val="0"/>
          <w:w w:val="100"/>
          <w:lang w:val="ru-RU"/>
        </w:rPr>
        <w:t>ых</w:t>
      </w:r>
      <w:r w:rsidR="00D116F6" w:rsidRPr="002B40F8">
        <w:rPr>
          <w:spacing w:val="0"/>
          <w:w w:val="100"/>
          <w:lang w:val="ru-RU"/>
        </w:rPr>
        <w:t xml:space="preserve"> организаци</w:t>
      </w:r>
      <w:r w:rsidR="003C4361" w:rsidRPr="002B40F8">
        <w:rPr>
          <w:spacing w:val="0"/>
          <w:w w:val="100"/>
          <w:lang w:val="ru-RU"/>
        </w:rPr>
        <w:t>й</w:t>
      </w:r>
      <w:r w:rsidR="00D116F6" w:rsidRPr="002B40F8">
        <w:rPr>
          <w:spacing w:val="0"/>
          <w:w w:val="100"/>
          <w:lang w:val="ru-RU"/>
        </w:rPr>
        <w:t xml:space="preserve"> </w:t>
      </w:r>
      <w:r w:rsidR="00A25344" w:rsidRPr="002B40F8">
        <w:rPr>
          <w:spacing w:val="0"/>
          <w:w w:val="100"/>
          <w:lang w:val="ru-RU"/>
        </w:rPr>
        <w:t xml:space="preserve">о том, </w:t>
      </w:r>
      <w:r w:rsidR="00D116F6" w:rsidRPr="002B40F8">
        <w:rPr>
          <w:spacing w:val="0"/>
          <w:w w:val="100"/>
          <w:lang w:val="ru-RU"/>
        </w:rPr>
        <w:t xml:space="preserve">что в соответствии с системой </w:t>
      </w:r>
      <w:r w:rsidR="00C212B7" w:rsidRPr="002B40F8">
        <w:rPr>
          <w:spacing w:val="0"/>
          <w:w w:val="100"/>
        </w:rPr>
        <w:t>kafalah</w:t>
      </w:r>
      <w:r w:rsidR="00C212B7" w:rsidRPr="002B40F8">
        <w:rPr>
          <w:i/>
          <w:spacing w:val="0"/>
          <w:w w:val="100"/>
          <w:lang w:val="ru-RU"/>
        </w:rPr>
        <w:t xml:space="preserve"> </w:t>
      </w:r>
      <w:r w:rsidR="00D116F6" w:rsidRPr="002B40F8">
        <w:rPr>
          <w:spacing w:val="0"/>
          <w:w w:val="100"/>
          <w:lang w:val="ru-RU"/>
        </w:rPr>
        <w:t xml:space="preserve">жертве, возбудившей иск против своего работодателя, не разрешается выезжать из страны или устраиваться на другую работу до окончания разбирательства дела. В связи с этим </w:t>
      </w:r>
      <w:r w:rsidR="003C4361" w:rsidRPr="002B40F8">
        <w:rPr>
          <w:spacing w:val="0"/>
          <w:w w:val="100"/>
          <w:lang w:val="ru-RU"/>
        </w:rPr>
        <w:t>оратору</w:t>
      </w:r>
      <w:r w:rsidR="00D116F6" w:rsidRPr="002B40F8">
        <w:rPr>
          <w:spacing w:val="0"/>
          <w:w w:val="100"/>
          <w:lang w:val="ru-RU"/>
        </w:rPr>
        <w:t xml:space="preserve"> хотелось бы знать, будут ли из исправленного Трудового кодекса изъяты указанные препятствия на пути обеспечения доступа к правосудию</w:t>
      </w:r>
      <w:r w:rsidR="003C4361" w:rsidRPr="002B40F8">
        <w:rPr>
          <w:spacing w:val="0"/>
          <w:w w:val="100"/>
          <w:lang w:val="ru-RU"/>
        </w:rPr>
        <w:t>.</w:t>
      </w:r>
    </w:p>
    <w:p w:rsidR="00C212B7" w:rsidRPr="002B40F8" w:rsidRDefault="002E6060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21.</w:t>
      </w:r>
      <w:r w:rsidR="00C212B7" w:rsidRPr="002B40F8">
        <w:rPr>
          <w:spacing w:val="0"/>
          <w:w w:val="100"/>
          <w:lang w:val="ru-RU"/>
        </w:rPr>
        <w:tab/>
      </w:r>
      <w:r w:rsidR="00D116F6" w:rsidRPr="002B40F8">
        <w:rPr>
          <w:spacing w:val="0"/>
          <w:w w:val="100"/>
          <w:lang w:val="ru-RU"/>
        </w:rPr>
        <w:t>Напоминая, что в Уголовном кодексе вопросы, касающихся сексуальных домогательств на рабочем месте, конкретно не рассматриваются, о</w:t>
      </w:r>
      <w:r w:rsidR="003C4361" w:rsidRPr="002B40F8">
        <w:rPr>
          <w:spacing w:val="0"/>
          <w:w w:val="100"/>
          <w:lang w:val="ru-RU"/>
        </w:rPr>
        <w:t>ратор</w:t>
      </w:r>
      <w:r w:rsidR="00D116F6" w:rsidRPr="002B40F8">
        <w:rPr>
          <w:spacing w:val="0"/>
          <w:w w:val="100"/>
          <w:lang w:val="ru-RU"/>
        </w:rPr>
        <w:t xml:space="preserve"> спрашивает, намеревается ли правительство принять законодательство для запрета и предупреждения подобных домогательств</w:t>
      </w:r>
      <w:r w:rsidR="003C4361" w:rsidRPr="002B40F8">
        <w:rPr>
          <w:spacing w:val="0"/>
          <w:w w:val="100"/>
          <w:lang w:val="ru-RU"/>
        </w:rPr>
        <w:t>.</w:t>
      </w:r>
    </w:p>
    <w:p w:rsidR="00C212B7" w:rsidRPr="002B40F8" w:rsidRDefault="00FD0AF3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22.</w:t>
      </w:r>
      <w:r w:rsidR="00C212B7" w:rsidRPr="002B40F8">
        <w:rPr>
          <w:spacing w:val="0"/>
          <w:w w:val="100"/>
          <w:lang w:val="ru-RU"/>
        </w:rPr>
        <w:tab/>
      </w:r>
      <w:r w:rsidR="00D116F6" w:rsidRPr="002B40F8">
        <w:rPr>
          <w:b/>
          <w:spacing w:val="0"/>
          <w:w w:val="100"/>
          <w:lang w:val="ru-RU"/>
        </w:rPr>
        <w:t>Г-жа Симмс</w:t>
      </w:r>
      <w:r w:rsidR="00C212B7" w:rsidRPr="002B40F8">
        <w:rPr>
          <w:spacing w:val="0"/>
          <w:w w:val="100"/>
          <w:lang w:val="ru-RU"/>
        </w:rPr>
        <w:t xml:space="preserve">, </w:t>
      </w:r>
      <w:r w:rsidR="00D116F6" w:rsidRPr="002B40F8">
        <w:rPr>
          <w:spacing w:val="0"/>
          <w:w w:val="100"/>
          <w:lang w:val="ru-RU"/>
        </w:rPr>
        <w:t xml:space="preserve">продолжая тему о положении домашней прислуги, говорит, что, согласно документам, представленным государством-участником, главой его делегации является заместитель Председателя Верховного совета по делам женщин, а Председателем этого Совета является </w:t>
      </w:r>
      <w:r w:rsidR="00520B9B" w:rsidRPr="002B40F8">
        <w:rPr>
          <w:spacing w:val="0"/>
          <w:w w:val="100"/>
          <w:lang w:val="ru-RU"/>
        </w:rPr>
        <w:t xml:space="preserve">супруга </w:t>
      </w:r>
      <w:r w:rsidR="00D116F6" w:rsidRPr="002B40F8">
        <w:rPr>
          <w:spacing w:val="0"/>
          <w:w w:val="100"/>
          <w:lang w:val="ru-RU"/>
        </w:rPr>
        <w:t>короля. В связи с этим делегации следует использовать все свое влияние</w:t>
      </w:r>
      <w:r w:rsidR="00FB4A9F" w:rsidRPr="002B40F8">
        <w:rPr>
          <w:spacing w:val="0"/>
          <w:w w:val="100"/>
          <w:lang w:val="ru-RU"/>
        </w:rPr>
        <w:t>, с тем</w:t>
      </w:r>
      <w:r w:rsidR="00D116F6" w:rsidRPr="002B40F8">
        <w:rPr>
          <w:spacing w:val="0"/>
          <w:w w:val="100"/>
          <w:lang w:val="ru-RU"/>
        </w:rPr>
        <w:t xml:space="preserve"> чтобы положить конец мучениям, которым подвергаются женщины-мигранты, работающие домашней прислугой.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FD0AF3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23.</w:t>
      </w:r>
      <w:r w:rsidR="00C212B7" w:rsidRPr="002B40F8">
        <w:rPr>
          <w:spacing w:val="0"/>
          <w:w w:val="100"/>
          <w:lang w:val="ru-RU"/>
        </w:rPr>
        <w:tab/>
      </w:r>
      <w:r w:rsidR="00294353" w:rsidRPr="002B40F8">
        <w:rPr>
          <w:b/>
          <w:spacing w:val="0"/>
          <w:w w:val="100"/>
          <w:lang w:val="ru-RU"/>
        </w:rPr>
        <w:t xml:space="preserve">Г-жа </w:t>
      </w:r>
      <w:r w:rsidR="00FB4A9F" w:rsidRPr="002B40F8">
        <w:rPr>
          <w:b/>
          <w:spacing w:val="0"/>
          <w:w w:val="100"/>
          <w:lang w:val="ru-RU"/>
        </w:rPr>
        <w:t>Цз</w:t>
      </w:r>
      <w:r w:rsidR="00294353" w:rsidRPr="002B40F8">
        <w:rPr>
          <w:b/>
          <w:spacing w:val="0"/>
          <w:w w:val="100"/>
          <w:lang w:val="ru-RU"/>
        </w:rPr>
        <w:t>оу</w:t>
      </w:r>
      <w:r w:rsidR="00C212B7" w:rsidRPr="002B40F8">
        <w:rPr>
          <w:spacing w:val="0"/>
          <w:w w:val="100"/>
          <w:lang w:val="ru-RU"/>
        </w:rPr>
        <w:t xml:space="preserve"> </w:t>
      </w:r>
      <w:r w:rsidR="00294353" w:rsidRPr="002B40F8">
        <w:rPr>
          <w:spacing w:val="0"/>
          <w:w w:val="100"/>
          <w:lang w:val="ru-RU"/>
        </w:rPr>
        <w:t>Сяоцяо</w:t>
      </w:r>
      <w:r w:rsidR="00C212B7" w:rsidRPr="002B40F8">
        <w:rPr>
          <w:spacing w:val="0"/>
          <w:w w:val="100"/>
          <w:lang w:val="ru-RU"/>
        </w:rPr>
        <w:t xml:space="preserve"> </w:t>
      </w:r>
      <w:r w:rsidR="00294353" w:rsidRPr="002B40F8">
        <w:rPr>
          <w:spacing w:val="0"/>
          <w:w w:val="100"/>
          <w:lang w:val="ru-RU"/>
        </w:rPr>
        <w:t>говорит, что в докладе не содержится никакой информации ни о женщинах, работающих в частном секторе, ни о том, пользуются ли они одинаковыми льготами с работницами государственного сектора. Далее, несмотря на провозглашение государством-участником политики равно</w:t>
      </w:r>
      <w:r w:rsidR="0031305A" w:rsidRPr="002B40F8">
        <w:rPr>
          <w:spacing w:val="0"/>
          <w:w w:val="100"/>
          <w:lang w:val="ru-RU"/>
        </w:rPr>
        <w:t>го вознаграждения</w:t>
      </w:r>
      <w:r w:rsidR="00294353" w:rsidRPr="002B40F8">
        <w:rPr>
          <w:spacing w:val="0"/>
          <w:w w:val="100"/>
          <w:lang w:val="ru-RU"/>
        </w:rPr>
        <w:t xml:space="preserve"> за одинаковый труд, в докладе содержатся многочисленные примеры женщин, получающих более низкую по сравнению с мужчинами заработную плату за аналогичную работу. В</w:t>
      </w:r>
      <w:r w:rsidR="00216643" w:rsidRPr="002B40F8">
        <w:rPr>
          <w:spacing w:val="0"/>
          <w:w w:val="100"/>
          <w:lang w:val="ru-RU"/>
        </w:rPr>
        <w:t> </w:t>
      </w:r>
      <w:r w:rsidR="00294353" w:rsidRPr="002B40F8">
        <w:rPr>
          <w:spacing w:val="0"/>
          <w:w w:val="100"/>
          <w:lang w:val="ru-RU"/>
        </w:rPr>
        <w:t xml:space="preserve">связи с этим она хотела бы знать, изучило ли правительство проблему неравенства в </w:t>
      </w:r>
      <w:r w:rsidR="0031305A" w:rsidRPr="002B40F8">
        <w:rPr>
          <w:spacing w:val="0"/>
          <w:w w:val="100"/>
          <w:lang w:val="ru-RU"/>
        </w:rPr>
        <w:t xml:space="preserve">сфере </w:t>
      </w:r>
      <w:r w:rsidR="00294353" w:rsidRPr="002B40F8">
        <w:rPr>
          <w:spacing w:val="0"/>
          <w:w w:val="100"/>
          <w:lang w:val="ru-RU"/>
        </w:rPr>
        <w:t>оплат</w:t>
      </w:r>
      <w:r w:rsidR="00216643" w:rsidRPr="002B40F8">
        <w:rPr>
          <w:spacing w:val="0"/>
          <w:w w:val="100"/>
          <w:lang w:val="ru-RU"/>
        </w:rPr>
        <w:t>ы</w:t>
      </w:r>
      <w:r w:rsidR="00294353" w:rsidRPr="002B40F8">
        <w:rPr>
          <w:spacing w:val="0"/>
          <w:w w:val="100"/>
          <w:lang w:val="ru-RU"/>
        </w:rPr>
        <w:t xml:space="preserve"> труда и разработало ли оно какие-либо стратегии для устранения разрыва в оплате труда мужчин и женщин.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7C72CE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24.</w:t>
      </w:r>
      <w:r w:rsidR="00C212B7" w:rsidRPr="002B40F8">
        <w:rPr>
          <w:spacing w:val="0"/>
          <w:w w:val="100"/>
          <w:lang w:val="ru-RU"/>
        </w:rPr>
        <w:tab/>
      </w:r>
      <w:r w:rsidR="00294353" w:rsidRPr="002B40F8">
        <w:rPr>
          <w:spacing w:val="0"/>
          <w:w w:val="100"/>
          <w:lang w:val="ru-RU"/>
        </w:rPr>
        <w:t>Что касается выплаты пенсионных пособий, то о</w:t>
      </w:r>
      <w:r w:rsidR="00216643" w:rsidRPr="002B40F8">
        <w:rPr>
          <w:spacing w:val="0"/>
          <w:w w:val="100"/>
          <w:lang w:val="ru-RU"/>
        </w:rPr>
        <w:t>ратор</w:t>
      </w:r>
      <w:r w:rsidR="00294353" w:rsidRPr="002B40F8">
        <w:rPr>
          <w:spacing w:val="0"/>
          <w:w w:val="100"/>
          <w:lang w:val="ru-RU"/>
        </w:rPr>
        <w:t xml:space="preserve"> отмечает, что, согласно докладу, размер таких пособий напрямую зависит от выслуги лет. Далее, насколько она поняла, возраст ухода на пенсию составляет 55</w:t>
      </w:r>
      <w:r w:rsidR="00216643" w:rsidRPr="002B40F8">
        <w:rPr>
          <w:spacing w:val="0"/>
          <w:w w:val="100"/>
          <w:lang w:val="ru-RU"/>
        </w:rPr>
        <w:t> </w:t>
      </w:r>
      <w:r w:rsidR="00294353" w:rsidRPr="002B40F8">
        <w:rPr>
          <w:spacing w:val="0"/>
          <w:w w:val="100"/>
          <w:lang w:val="ru-RU"/>
        </w:rPr>
        <w:t>лет для женщин и 60</w:t>
      </w:r>
      <w:r w:rsidR="00216643" w:rsidRPr="002B40F8">
        <w:rPr>
          <w:spacing w:val="0"/>
          <w:w w:val="100"/>
          <w:lang w:val="ru-RU"/>
        </w:rPr>
        <w:t> </w:t>
      </w:r>
      <w:r w:rsidR="00294353" w:rsidRPr="002B40F8">
        <w:rPr>
          <w:spacing w:val="0"/>
          <w:w w:val="100"/>
          <w:lang w:val="ru-RU"/>
        </w:rPr>
        <w:t>лет для мужчин. Если это действительно так, то пенсионная система в Бахрейне является дискриминационной по отношению к женщинам. В</w:t>
      </w:r>
      <w:r w:rsidR="00216643" w:rsidRPr="002B40F8">
        <w:rPr>
          <w:spacing w:val="0"/>
          <w:w w:val="100"/>
          <w:lang w:val="ru-RU"/>
        </w:rPr>
        <w:t> </w:t>
      </w:r>
      <w:r w:rsidR="00294353" w:rsidRPr="002B40F8">
        <w:rPr>
          <w:spacing w:val="0"/>
          <w:w w:val="100"/>
          <w:lang w:val="ru-RU"/>
        </w:rPr>
        <w:t>связи с этим она хотела бы знать, предусматривается ли в исправленном Трудовом кодексе одинаковый возраст ухода на пенсию для мужчин и для женщин.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8E284F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25.</w:t>
      </w:r>
      <w:r w:rsidR="00C212B7" w:rsidRPr="002B40F8">
        <w:rPr>
          <w:spacing w:val="0"/>
          <w:w w:val="100"/>
          <w:lang w:val="ru-RU"/>
        </w:rPr>
        <w:tab/>
      </w:r>
      <w:r w:rsidR="00E32DA7" w:rsidRPr="002B40F8">
        <w:rPr>
          <w:b/>
          <w:spacing w:val="0"/>
          <w:w w:val="100"/>
          <w:lang w:val="ru-RU"/>
        </w:rPr>
        <w:t>Г-жа Аль Халифа</w:t>
      </w:r>
      <w:r w:rsidR="00C212B7" w:rsidRPr="002B40F8">
        <w:rPr>
          <w:spacing w:val="0"/>
          <w:w w:val="100"/>
          <w:lang w:val="ru-RU"/>
        </w:rPr>
        <w:t xml:space="preserve"> (</w:t>
      </w:r>
      <w:r w:rsidR="00E32DA7" w:rsidRPr="002B40F8">
        <w:rPr>
          <w:spacing w:val="0"/>
          <w:w w:val="100"/>
          <w:lang w:val="ru-RU"/>
        </w:rPr>
        <w:t>Бахрейн</w:t>
      </w:r>
      <w:r w:rsidR="00C212B7" w:rsidRPr="002B40F8">
        <w:rPr>
          <w:spacing w:val="0"/>
          <w:w w:val="100"/>
          <w:lang w:val="ru-RU"/>
        </w:rPr>
        <w:t xml:space="preserve">) </w:t>
      </w:r>
      <w:r w:rsidR="00E32DA7" w:rsidRPr="002B40F8">
        <w:rPr>
          <w:spacing w:val="0"/>
          <w:w w:val="100"/>
          <w:lang w:val="ru-RU"/>
        </w:rPr>
        <w:t>говорит, что женщины-мигранты, работающие домашней прислугой, работают в бахрейнских домохозяйствах в течение более 50</w:t>
      </w:r>
      <w:r w:rsidR="00641B30" w:rsidRPr="002B40F8">
        <w:rPr>
          <w:spacing w:val="0"/>
          <w:w w:val="100"/>
          <w:lang w:val="ru-RU"/>
        </w:rPr>
        <w:t> </w:t>
      </w:r>
      <w:r w:rsidR="00E32DA7" w:rsidRPr="002B40F8">
        <w:rPr>
          <w:spacing w:val="0"/>
          <w:w w:val="100"/>
          <w:lang w:val="ru-RU"/>
        </w:rPr>
        <w:t>лет и что их работодатели обычно о</w:t>
      </w:r>
      <w:r w:rsidR="0031305A" w:rsidRPr="002B40F8">
        <w:rPr>
          <w:spacing w:val="0"/>
          <w:w w:val="100"/>
          <w:lang w:val="ru-RU"/>
        </w:rPr>
        <w:t>тносятся к</w:t>
      </w:r>
      <w:r w:rsidR="00E32DA7" w:rsidRPr="002B40F8">
        <w:rPr>
          <w:spacing w:val="0"/>
          <w:w w:val="100"/>
          <w:lang w:val="ru-RU"/>
        </w:rPr>
        <w:t xml:space="preserve"> ним как </w:t>
      </w:r>
      <w:r w:rsidR="0031305A" w:rsidRPr="002B40F8">
        <w:rPr>
          <w:spacing w:val="0"/>
          <w:w w:val="100"/>
          <w:lang w:val="ru-RU"/>
        </w:rPr>
        <w:t xml:space="preserve">к </w:t>
      </w:r>
      <w:r w:rsidR="00E32DA7" w:rsidRPr="002B40F8">
        <w:rPr>
          <w:spacing w:val="0"/>
          <w:w w:val="100"/>
          <w:lang w:val="ru-RU"/>
        </w:rPr>
        <w:t>членам семьи. Она резко осуждает совершенно неприемлемые случаи жестокого обращения, которому подвергается небольшая часть этих женщин, и говорит, что ее правительство приложит все усилия</w:t>
      </w:r>
      <w:r w:rsidR="00641B30" w:rsidRPr="002B40F8">
        <w:rPr>
          <w:spacing w:val="0"/>
          <w:w w:val="100"/>
          <w:lang w:val="ru-RU"/>
        </w:rPr>
        <w:t>, с тем</w:t>
      </w:r>
      <w:r w:rsidR="00E32DA7" w:rsidRPr="002B40F8">
        <w:rPr>
          <w:spacing w:val="0"/>
          <w:w w:val="100"/>
          <w:lang w:val="ru-RU"/>
        </w:rPr>
        <w:t xml:space="preserve"> чтобы жертвы такого обращения пользовались всеми правами, закрепленными в соответствующих международных инструментах.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BA12E3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26.</w:t>
      </w:r>
      <w:r w:rsidR="00C212B7" w:rsidRPr="002B40F8">
        <w:rPr>
          <w:spacing w:val="0"/>
          <w:w w:val="100"/>
          <w:lang w:val="ru-RU"/>
        </w:rPr>
        <w:tab/>
      </w:r>
      <w:r w:rsidR="00E32DA7" w:rsidRPr="002B40F8">
        <w:rPr>
          <w:b/>
          <w:spacing w:val="0"/>
          <w:w w:val="100"/>
          <w:lang w:val="ru-RU"/>
        </w:rPr>
        <w:t>Г-жа Шехаб</w:t>
      </w:r>
      <w:r w:rsidR="00C212B7" w:rsidRPr="002B40F8">
        <w:rPr>
          <w:spacing w:val="0"/>
          <w:w w:val="100"/>
          <w:lang w:val="ru-RU"/>
        </w:rPr>
        <w:t xml:space="preserve"> (</w:t>
      </w:r>
      <w:r w:rsidR="00E32DA7" w:rsidRPr="002B40F8">
        <w:rPr>
          <w:spacing w:val="0"/>
          <w:w w:val="100"/>
          <w:lang w:val="ru-RU"/>
        </w:rPr>
        <w:t>Бахрейн</w:t>
      </w:r>
      <w:r w:rsidR="00C212B7" w:rsidRPr="002B40F8">
        <w:rPr>
          <w:spacing w:val="0"/>
          <w:w w:val="100"/>
          <w:lang w:val="ru-RU"/>
        </w:rPr>
        <w:t xml:space="preserve">) </w:t>
      </w:r>
      <w:r w:rsidR="00E32DA7" w:rsidRPr="002B40F8">
        <w:rPr>
          <w:spacing w:val="0"/>
          <w:w w:val="100"/>
          <w:lang w:val="ru-RU"/>
        </w:rPr>
        <w:t>говорит, что Трудовой кодекс с поправками вступит в силу сразу после того, как он будет одобрен парламентом и ратифицирован королем.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BA12E3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27.</w:t>
      </w:r>
      <w:r w:rsidR="00C212B7" w:rsidRPr="002B40F8">
        <w:rPr>
          <w:spacing w:val="0"/>
          <w:w w:val="100"/>
          <w:lang w:val="ru-RU"/>
        </w:rPr>
        <w:tab/>
      </w:r>
      <w:r w:rsidR="00E32DA7" w:rsidRPr="002B40F8">
        <w:rPr>
          <w:spacing w:val="0"/>
          <w:w w:val="100"/>
          <w:lang w:val="ru-RU"/>
        </w:rPr>
        <w:t>Касаясь вопроса о женщинах, работающих домашней прислугой, о</w:t>
      </w:r>
      <w:r w:rsidR="00641B30" w:rsidRPr="002B40F8">
        <w:rPr>
          <w:spacing w:val="0"/>
          <w:w w:val="100"/>
          <w:lang w:val="ru-RU"/>
        </w:rPr>
        <w:t>ратор</w:t>
      </w:r>
      <w:r w:rsidR="00E32DA7" w:rsidRPr="002B40F8">
        <w:rPr>
          <w:spacing w:val="0"/>
          <w:w w:val="100"/>
          <w:lang w:val="ru-RU"/>
        </w:rPr>
        <w:t xml:space="preserve"> говорит, что их права гарантируются их трудовыми соглашениями, посольствами их стран и Гражданским кодексом. Кроме того, домработницы, ставшие жертвами жестокого обращения, могут сообщить о подобных фактах на горячую линию, открытую </w:t>
      </w:r>
      <w:r w:rsidR="00641B30" w:rsidRPr="002B40F8">
        <w:rPr>
          <w:spacing w:val="0"/>
          <w:w w:val="100"/>
          <w:lang w:val="ru-RU"/>
        </w:rPr>
        <w:t>М</w:t>
      </w:r>
      <w:r w:rsidR="00E32DA7" w:rsidRPr="002B40F8">
        <w:rPr>
          <w:spacing w:val="0"/>
          <w:w w:val="100"/>
          <w:lang w:val="ru-RU"/>
        </w:rPr>
        <w:t>инистерством труда, и обратиться в государственные или частные приюты за защитой. Учитывая необходимость принятия дальнейших мер в связи</w:t>
      </w:r>
      <w:r w:rsidR="0034170D" w:rsidRPr="002B40F8">
        <w:rPr>
          <w:spacing w:val="0"/>
          <w:w w:val="100"/>
          <w:lang w:val="ru-RU"/>
        </w:rPr>
        <w:t xml:space="preserve"> с этим</w:t>
      </w:r>
      <w:r w:rsidR="00E32DA7" w:rsidRPr="002B40F8">
        <w:rPr>
          <w:spacing w:val="0"/>
          <w:w w:val="100"/>
          <w:lang w:val="ru-RU"/>
        </w:rPr>
        <w:t>, правительство включило в проект поправок к Трудовому кодексу положения, призванные помочь в решении проблем, с которыми сталкиваются женщины, работающие домашней прислугой.</w:t>
      </w:r>
    </w:p>
    <w:p w:rsidR="00C212B7" w:rsidRPr="002B40F8" w:rsidRDefault="00CF1C31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28.</w:t>
      </w:r>
      <w:r w:rsidR="00C212B7" w:rsidRPr="002B40F8">
        <w:rPr>
          <w:spacing w:val="0"/>
          <w:w w:val="100"/>
          <w:lang w:val="ru-RU"/>
        </w:rPr>
        <w:tab/>
      </w:r>
      <w:r w:rsidR="00E32DA7" w:rsidRPr="002B40F8">
        <w:rPr>
          <w:spacing w:val="0"/>
          <w:w w:val="100"/>
          <w:lang w:val="ru-RU"/>
        </w:rPr>
        <w:t xml:space="preserve">Касаясь вопроса о равном вознаграждении за одинаковый труд, </w:t>
      </w:r>
      <w:r w:rsidR="0034170D" w:rsidRPr="002B40F8">
        <w:rPr>
          <w:spacing w:val="0"/>
          <w:w w:val="100"/>
          <w:lang w:val="ru-RU"/>
        </w:rPr>
        <w:t>оратор</w:t>
      </w:r>
      <w:r w:rsidR="00E32DA7" w:rsidRPr="002B40F8">
        <w:rPr>
          <w:spacing w:val="0"/>
          <w:w w:val="100"/>
          <w:lang w:val="ru-RU"/>
        </w:rPr>
        <w:t xml:space="preserve"> говорит, что правительство рассматривает вопрос о присоединении к Конвенции М</w:t>
      </w:r>
      <w:r w:rsidR="0034170D" w:rsidRPr="002B40F8">
        <w:rPr>
          <w:spacing w:val="0"/>
          <w:w w:val="100"/>
          <w:lang w:val="ru-RU"/>
        </w:rPr>
        <w:t>еждународной организации труда</w:t>
      </w:r>
      <w:r w:rsidR="00E32DA7" w:rsidRPr="002B40F8">
        <w:rPr>
          <w:spacing w:val="0"/>
          <w:w w:val="100"/>
          <w:lang w:val="ru-RU"/>
        </w:rPr>
        <w:t xml:space="preserve"> №</w:t>
      </w:r>
      <w:r w:rsidR="0034170D" w:rsidRPr="002B40F8">
        <w:rPr>
          <w:spacing w:val="0"/>
          <w:w w:val="100"/>
          <w:lang w:val="ru-RU"/>
        </w:rPr>
        <w:t> </w:t>
      </w:r>
      <w:r w:rsidR="00E32DA7" w:rsidRPr="002B40F8">
        <w:rPr>
          <w:spacing w:val="0"/>
          <w:w w:val="100"/>
          <w:lang w:val="ru-RU"/>
        </w:rPr>
        <w:t>1</w:t>
      </w:r>
      <w:r w:rsidR="000022B9" w:rsidRPr="002B40F8">
        <w:rPr>
          <w:spacing w:val="0"/>
          <w:w w:val="100"/>
          <w:lang w:val="ru-RU"/>
        </w:rPr>
        <w:t xml:space="preserve"> о равном вознаграждении работающих мужчин и женщин за труд равной ценности. Далее, в статье</w:t>
      </w:r>
      <w:r w:rsidR="0034170D" w:rsidRPr="002B40F8">
        <w:rPr>
          <w:spacing w:val="0"/>
          <w:w w:val="100"/>
          <w:lang w:val="ru-RU"/>
        </w:rPr>
        <w:t> </w:t>
      </w:r>
      <w:r w:rsidR="000022B9" w:rsidRPr="002B40F8">
        <w:rPr>
          <w:spacing w:val="0"/>
          <w:w w:val="100"/>
          <w:lang w:val="ru-RU"/>
        </w:rPr>
        <w:t xml:space="preserve">29 проекта исправленного Трудового кодекса предусматривается, что </w:t>
      </w:r>
      <w:r w:rsidR="00BE350E" w:rsidRPr="002B40F8">
        <w:rPr>
          <w:spacing w:val="0"/>
          <w:w w:val="100"/>
          <w:lang w:val="ru-RU"/>
        </w:rPr>
        <w:t xml:space="preserve">должно быть обеспечено равное отношение к </w:t>
      </w:r>
      <w:r w:rsidR="000022B9" w:rsidRPr="002B40F8">
        <w:rPr>
          <w:spacing w:val="0"/>
          <w:w w:val="100"/>
          <w:lang w:val="ru-RU"/>
        </w:rPr>
        <w:t>мужчин</w:t>
      </w:r>
      <w:r w:rsidR="00BE350E" w:rsidRPr="002B40F8">
        <w:rPr>
          <w:spacing w:val="0"/>
          <w:w w:val="100"/>
          <w:lang w:val="ru-RU"/>
        </w:rPr>
        <w:t>ам</w:t>
      </w:r>
      <w:r w:rsidR="000022B9" w:rsidRPr="002B40F8">
        <w:rPr>
          <w:spacing w:val="0"/>
          <w:w w:val="100"/>
          <w:lang w:val="ru-RU"/>
        </w:rPr>
        <w:t xml:space="preserve"> и женщин</w:t>
      </w:r>
      <w:r w:rsidR="00BE350E" w:rsidRPr="002B40F8">
        <w:rPr>
          <w:spacing w:val="0"/>
          <w:w w:val="100"/>
          <w:lang w:val="ru-RU"/>
        </w:rPr>
        <w:t>ам</w:t>
      </w:r>
      <w:r w:rsidR="000022B9" w:rsidRPr="002B40F8">
        <w:rPr>
          <w:spacing w:val="0"/>
          <w:w w:val="100"/>
          <w:lang w:val="ru-RU"/>
        </w:rPr>
        <w:t xml:space="preserve"> при выполнении </w:t>
      </w:r>
      <w:r w:rsidR="00BE350E" w:rsidRPr="002B40F8">
        <w:rPr>
          <w:spacing w:val="0"/>
          <w:w w:val="100"/>
          <w:lang w:val="ru-RU"/>
        </w:rPr>
        <w:t xml:space="preserve">ими </w:t>
      </w:r>
      <w:r w:rsidR="000022B9" w:rsidRPr="002B40F8">
        <w:rPr>
          <w:spacing w:val="0"/>
          <w:w w:val="100"/>
          <w:lang w:val="ru-RU"/>
        </w:rPr>
        <w:t>одинаковой работы.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D8017C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29.</w:t>
      </w:r>
      <w:r w:rsidR="00C212B7" w:rsidRPr="002B40F8">
        <w:rPr>
          <w:spacing w:val="0"/>
          <w:w w:val="100"/>
          <w:lang w:val="ru-RU"/>
        </w:rPr>
        <w:tab/>
      </w:r>
      <w:r w:rsidR="000022B9" w:rsidRPr="002B40F8">
        <w:rPr>
          <w:spacing w:val="0"/>
          <w:w w:val="100"/>
          <w:lang w:val="ru-RU"/>
        </w:rPr>
        <w:t>О</w:t>
      </w:r>
      <w:r w:rsidR="0034170D" w:rsidRPr="002B40F8">
        <w:rPr>
          <w:spacing w:val="0"/>
          <w:w w:val="100"/>
          <w:lang w:val="ru-RU"/>
        </w:rPr>
        <w:t>ратор</w:t>
      </w:r>
      <w:r w:rsidR="000022B9" w:rsidRPr="002B40F8">
        <w:rPr>
          <w:spacing w:val="0"/>
          <w:w w:val="100"/>
          <w:lang w:val="ru-RU"/>
        </w:rPr>
        <w:t xml:space="preserve"> отмечает, что за период с января по август 2008</w:t>
      </w:r>
      <w:r w:rsidR="0034170D" w:rsidRPr="002B40F8">
        <w:rPr>
          <w:spacing w:val="0"/>
          <w:w w:val="100"/>
          <w:lang w:val="ru-RU"/>
        </w:rPr>
        <w:t> </w:t>
      </w:r>
      <w:r w:rsidR="000022B9" w:rsidRPr="002B40F8">
        <w:rPr>
          <w:spacing w:val="0"/>
          <w:w w:val="100"/>
          <w:lang w:val="ru-RU"/>
        </w:rPr>
        <w:t xml:space="preserve">года на горячую линию </w:t>
      </w:r>
      <w:r w:rsidR="0034170D" w:rsidRPr="002B40F8">
        <w:rPr>
          <w:spacing w:val="0"/>
          <w:w w:val="100"/>
          <w:lang w:val="ru-RU"/>
        </w:rPr>
        <w:t>М</w:t>
      </w:r>
      <w:r w:rsidR="000022B9" w:rsidRPr="002B40F8">
        <w:rPr>
          <w:spacing w:val="0"/>
          <w:w w:val="100"/>
          <w:lang w:val="ru-RU"/>
        </w:rPr>
        <w:t>инистерства труда от женщин-иностранок поступила 91 жалоба в связи с жест</w:t>
      </w:r>
      <w:r w:rsidR="0034170D" w:rsidRPr="002B40F8">
        <w:rPr>
          <w:spacing w:val="0"/>
          <w:w w:val="100"/>
          <w:lang w:val="ru-RU"/>
        </w:rPr>
        <w:t>о</w:t>
      </w:r>
      <w:r w:rsidR="000022B9" w:rsidRPr="002B40F8">
        <w:rPr>
          <w:spacing w:val="0"/>
          <w:w w:val="100"/>
          <w:lang w:val="ru-RU"/>
        </w:rPr>
        <w:t xml:space="preserve">ким обращением и что по каждой из жалоб в соответствии с законом были приняты надлежащие меры. Что касается будущих действий, то, по ее словам, </w:t>
      </w:r>
      <w:r w:rsidR="0034170D" w:rsidRPr="002B40F8">
        <w:rPr>
          <w:spacing w:val="0"/>
          <w:w w:val="100"/>
          <w:lang w:val="ru-RU"/>
        </w:rPr>
        <w:t>М</w:t>
      </w:r>
      <w:r w:rsidR="000022B9" w:rsidRPr="002B40F8">
        <w:rPr>
          <w:spacing w:val="0"/>
          <w:w w:val="100"/>
          <w:lang w:val="ru-RU"/>
        </w:rPr>
        <w:t>инистерство труда через Управление по регулированию рынка труда выступит с рядом инициатив, связанных с распространением среди иностранных трудящихся информации об их юридических правах</w:t>
      </w:r>
      <w:r w:rsidR="00C212B7" w:rsidRPr="002B40F8">
        <w:rPr>
          <w:spacing w:val="0"/>
          <w:w w:val="100"/>
          <w:lang w:val="ru-RU"/>
        </w:rPr>
        <w:t xml:space="preserve">. </w:t>
      </w:r>
    </w:p>
    <w:p w:rsidR="00C212B7" w:rsidRPr="002B40F8" w:rsidRDefault="004F1BAC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30.</w:t>
      </w:r>
      <w:r w:rsidR="00C212B7" w:rsidRPr="002B40F8">
        <w:rPr>
          <w:spacing w:val="0"/>
          <w:w w:val="100"/>
          <w:lang w:val="ru-RU"/>
        </w:rPr>
        <w:tab/>
      </w:r>
      <w:r w:rsidR="000022B9" w:rsidRPr="002B40F8">
        <w:rPr>
          <w:b/>
          <w:spacing w:val="0"/>
          <w:w w:val="100"/>
          <w:lang w:val="ru-RU"/>
        </w:rPr>
        <w:t>Г-жа Эса</w:t>
      </w:r>
      <w:r w:rsidR="00C212B7" w:rsidRPr="002B40F8">
        <w:rPr>
          <w:spacing w:val="0"/>
          <w:w w:val="100"/>
          <w:lang w:val="ru-RU"/>
        </w:rPr>
        <w:t xml:space="preserve"> (</w:t>
      </w:r>
      <w:r w:rsidR="000022B9" w:rsidRPr="002B40F8">
        <w:rPr>
          <w:spacing w:val="0"/>
          <w:w w:val="100"/>
          <w:lang w:val="ru-RU"/>
        </w:rPr>
        <w:t>Бахрейн</w:t>
      </w:r>
      <w:r w:rsidR="00C212B7" w:rsidRPr="002B40F8">
        <w:rPr>
          <w:spacing w:val="0"/>
          <w:w w:val="100"/>
          <w:lang w:val="ru-RU"/>
        </w:rPr>
        <w:t xml:space="preserve">) </w:t>
      </w:r>
      <w:r w:rsidR="000022B9" w:rsidRPr="002B40F8">
        <w:rPr>
          <w:spacing w:val="0"/>
          <w:w w:val="100"/>
          <w:lang w:val="ru-RU"/>
        </w:rPr>
        <w:t>говорит, что в соответствии с Законом о гражданской службе правительство обязано обеспечивать своим сотрудникам мужского и женского пола одинаковую заработную плату, отпуск</w:t>
      </w:r>
      <w:r w:rsidR="005F1A75" w:rsidRPr="002B40F8">
        <w:rPr>
          <w:spacing w:val="0"/>
          <w:w w:val="100"/>
          <w:lang w:val="ru-RU"/>
        </w:rPr>
        <w:t>а</w:t>
      </w:r>
      <w:r w:rsidR="000022B9" w:rsidRPr="002B40F8">
        <w:rPr>
          <w:spacing w:val="0"/>
          <w:w w:val="100"/>
          <w:lang w:val="ru-RU"/>
        </w:rPr>
        <w:t xml:space="preserve">, </w:t>
      </w:r>
      <w:r w:rsidR="002C1992" w:rsidRPr="002B40F8">
        <w:rPr>
          <w:spacing w:val="0"/>
          <w:w w:val="100"/>
          <w:lang w:val="ru-RU"/>
        </w:rPr>
        <w:t>стимулы и льготы. Работающие на государственной службе женщины также имеют право на послеродовой отпуск продолжительностью 45</w:t>
      </w:r>
      <w:r w:rsidR="007C5FE8" w:rsidRPr="002B40F8">
        <w:rPr>
          <w:spacing w:val="0"/>
          <w:w w:val="100"/>
          <w:lang w:val="ru-RU"/>
        </w:rPr>
        <w:t> </w:t>
      </w:r>
      <w:r w:rsidR="002C1992" w:rsidRPr="002B40F8">
        <w:rPr>
          <w:spacing w:val="0"/>
          <w:w w:val="100"/>
          <w:lang w:val="ru-RU"/>
        </w:rPr>
        <w:t>дней, двухчасовой перерыв в течение рабочего дня для кормления ребенка и двухгодичный отпуск по уходу за ребенком, не достигшим 6</w:t>
      </w:r>
      <w:r w:rsidR="007C5FE8" w:rsidRPr="002B40F8">
        <w:rPr>
          <w:spacing w:val="0"/>
          <w:w w:val="100"/>
          <w:lang w:val="ru-RU"/>
        </w:rPr>
        <w:t> </w:t>
      </w:r>
      <w:r w:rsidR="002C1992" w:rsidRPr="002B40F8">
        <w:rPr>
          <w:spacing w:val="0"/>
          <w:w w:val="100"/>
          <w:lang w:val="ru-RU"/>
        </w:rPr>
        <w:t>лет</w:t>
      </w:r>
      <w:r w:rsidR="00C212B7" w:rsidRPr="002B40F8">
        <w:rPr>
          <w:spacing w:val="0"/>
          <w:w w:val="100"/>
          <w:lang w:val="ru-RU"/>
        </w:rPr>
        <w:t xml:space="preserve">. </w:t>
      </w:r>
    </w:p>
    <w:p w:rsidR="00C212B7" w:rsidRPr="002B40F8" w:rsidRDefault="004F1BAC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31.</w:t>
      </w:r>
      <w:r w:rsidR="00C212B7" w:rsidRPr="002B40F8">
        <w:rPr>
          <w:spacing w:val="0"/>
          <w:w w:val="100"/>
          <w:lang w:val="ru-RU"/>
        </w:rPr>
        <w:tab/>
      </w:r>
      <w:r w:rsidR="002C1992" w:rsidRPr="002B40F8">
        <w:rPr>
          <w:b/>
          <w:spacing w:val="0"/>
          <w:w w:val="100"/>
          <w:lang w:val="ru-RU"/>
        </w:rPr>
        <w:t>Г-жа Аль Авади</w:t>
      </w:r>
      <w:r w:rsidR="00C212B7" w:rsidRPr="002B40F8">
        <w:rPr>
          <w:spacing w:val="0"/>
          <w:w w:val="100"/>
          <w:lang w:val="ru-RU"/>
        </w:rPr>
        <w:t xml:space="preserve"> (</w:t>
      </w:r>
      <w:r w:rsidR="002C1992" w:rsidRPr="002B40F8">
        <w:rPr>
          <w:spacing w:val="0"/>
          <w:w w:val="100"/>
          <w:lang w:val="ru-RU"/>
        </w:rPr>
        <w:t>Бахрейн</w:t>
      </w:r>
      <w:r w:rsidR="00C212B7" w:rsidRPr="002B40F8">
        <w:rPr>
          <w:spacing w:val="0"/>
          <w:w w:val="100"/>
          <w:lang w:val="ru-RU"/>
        </w:rPr>
        <w:t xml:space="preserve">) </w:t>
      </w:r>
      <w:r w:rsidR="002C1992" w:rsidRPr="002B40F8">
        <w:rPr>
          <w:spacing w:val="0"/>
          <w:w w:val="100"/>
          <w:lang w:val="ru-RU"/>
        </w:rPr>
        <w:t>говорит, что, поскольку на трудящихся женщин-мигрантов распространяется действие соответствующих положений Трудового кодекса, они наделены такими же обязанностями и пользуются такими же правами</w:t>
      </w:r>
      <w:r w:rsidR="00C212B7" w:rsidRPr="002B40F8">
        <w:rPr>
          <w:spacing w:val="0"/>
          <w:w w:val="100"/>
          <w:lang w:val="ru-RU"/>
        </w:rPr>
        <w:t xml:space="preserve">, </w:t>
      </w:r>
      <w:r w:rsidR="002C1992" w:rsidRPr="002B40F8">
        <w:rPr>
          <w:spacing w:val="0"/>
          <w:w w:val="100"/>
          <w:lang w:val="ru-RU"/>
        </w:rPr>
        <w:t xml:space="preserve">которыми согласно Кодексу обладают и бахрейнские женщины. Несмотря на то что на женщин, работающих домашней прислугой, действие этих положений не распространяется, правительство недавно приступило к разработке постановлений, которые будут охватывать эту категорию трудящихся. Касаясь системы выдачи виз </w:t>
      </w:r>
      <w:r w:rsidR="002C1992" w:rsidRPr="002B40F8">
        <w:rPr>
          <w:spacing w:val="0"/>
          <w:w w:val="100"/>
        </w:rPr>
        <w:t>kafalah</w:t>
      </w:r>
      <w:r w:rsidR="002C1992" w:rsidRPr="002B40F8">
        <w:rPr>
          <w:spacing w:val="0"/>
          <w:w w:val="100"/>
          <w:lang w:val="ru-RU"/>
        </w:rPr>
        <w:t xml:space="preserve"> (при наличии принимающей стороны), она отмечает, что Закон о рынке труда наделяет иностранных трудящихся полным правом менять место работы.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4385D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32.</w:t>
      </w:r>
      <w:r w:rsidR="00C212B7" w:rsidRPr="002B40F8">
        <w:rPr>
          <w:spacing w:val="0"/>
          <w:w w:val="100"/>
          <w:lang w:val="ru-RU"/>
        </w:rPr>
        <w:tab/>
      </w:r>
      <w:r w:rsidR="00C1414C" w:rsidRPr="002B40F8">
        <w:rPr>
          <w:b/>
          <w:spacing w:val="0"/>
          <w:w w:val="100"/>
          <w:lang w:val="ru-RU"/>
        </w:rPr>
        <w:t>Г-н Аджаджи</w:t>
      </w:r>
      <w:r w:rsidR="00C212B7" w:rsidRPr="002B40F8">
        <w:rPr>
          <w:spacing w:val="0"/>
          <w:w w:val="100"/>
          <w:lang w:val="ru-RU"/>
        </w:rPr>
        <w:t xml:space="preserve"> (</w:t>
      </w:r>
      <w:r w:rsidR="00C1414C" w:rsidRPr="002B40F8">
        <w:rPr>
          <w:spacing w:val="0"/>
          <w:w w:val="100"/>
          <w:lang w:val="ru-RU"/>
        </w:rPr>
        <w:t>Бахрейн</w:t>
      </w:r>
      <w:r w:rsidR="00C212B7" w:rsidRPr="002B40F8">
        <w:rPr>
          <w:spacing w:val="0"/>
          <w:w w:val="100"/>
          <w:lang w:val="ru-RU"/>
        </w:rPr>
        <w:t xml:space="preserve">) </w:t>
      </w:r>
      <w:r w:rsidR="00DE0A2B" w:rsidRPr="002B40F8">
        <w:rPr>
          <w:spacing w:val="0"/>
          <w:w w:val="100"/>
          <w:lang w:val="ru-RU"/>
        </w:rPr>
        <w:t>говорит, что в 1990</w:t>
      </w:r>
      <w:r w:rsidR="007C5FE8" w:rsidRPr="002B40F8">
        <w:rPr>
          <w:spacing w:val="0"/>
          <w:w w:val="100"/>
          <w:lang w:val="ru-RU"/>
        </w:rPr>
        <w:t> </w:t>
      </w:r>
      <w:r w:rsidR="00DE0A2B" w:rsidRPr="002B40F8">
        <w:rPr>
          <w:spacing w:val="0"/>
          <w:w w:val="100"/>
          <w:lang w:val="ru-RU"/>
        </w:rPr>
        <w:t>году Кассационный суд вынес решение о том, что работодатели не имеют права отбирать у работника его паспорт, аргументируя его тем, что паспорт является личной собственностью не лица, которому он был выдан, а государства</w:t>
      </w:r>
      <w:r w:rsidR="005F1A75" w:rsidRPr="002B40F8">
        <w:rPr>
          <w:spacing w:val="0"/>
          <w:w w:val="100"/>
          <w:lang w:val="ru-RU"/>
        </w:rPr>
        <w:t>, которое его выдало</w:t>
      </w:r>
      <w:r w:rsidR="00DE0A2B" w:rsidRPr="002B40F8">
        <w:rPr>
          <w:spacing w:val="0"/>
          <w:w w:val="100"/>
          <w:lang w:val="ru-RU"/>
        </w:rPr>
        <w:t>. Он добавляет, что данное решение Суда никто не отменял.</w:t>
      </w:r>
    </w:p>
    <w:p w:rsidR="00C212B7" w:rsidRPr="002B40F8" w:rsidRDefault="00C4385D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33.</w:t>
      </w:r>
      <w:r w:rsidR="00C212B7" w:rsidRPr="002B40F8">
        <w:rPr>
          <w:spacing w:val="0"/>
          <w:w w:val="100"/>
          <w:lang w:val="ru-RU"/>
        </w:rPr>
        <w:tab/>
      </w:r>
      <w:r w:rsidR="00DE0A2B" w:rsidRPr="002B40F8">
        <w:rPr>
          <w:b/>
          <w:spacing w:val="0"/>
          <w:w w:val="100"/>
          <w:lang w:val="ru-RU"/>
        </w:rPr>
        <w:t>Г-жа Хаяши</w:t>
      </w:r>
      <w:r w:rsidR="00C212B7" w:rsidRPr="002B40F8">
        <w:rPr>
          <w:spacing w:val="0"/>
          <w:w w:val="100"/>
          <w:lang w:val="ru-RU"/>
        </w:rPr>
        <w:t xml:space="preserve"> </w:t>
      </w:r>
      <w:r w:rsidR="00DE0A2B" w:rsidRPr="002B40F8">
        <w:rPr>
          <w:spacing w:val="0"/>
          <w:w w:val="100"/>
          <w:lang w:val="ru-RU"/>
        </w:rPr>
        <w:t xml:space="preserve">говорит, что, как следует из доклада, осмотры на предмет выявления рака молочной железы и шейки матки проходит очень малое </w:t>
      </w:r>
      <w:r w:rsidR="00695B52" w:rsidRPr="002B40F8">
        <w:rPr>
          <w:spacing w:val="0"/>
          <w:w w:val="100"/>
          <w:lang w:val="ru-RU"/>
        </w:rPr>
        <w:t>число</w:t>
      </w:r>
      <w:r w:rsidR="00DE0A2B" w:rsidRPr="002B40F8">
        <w:rPr>
          <w:spacing w:val="0"/>
          <w:w w:val="100"/>
          <w:lang w:val="ru-RU"/>
        </w:rPr>
        <w:t xml:space="preserve"> женщин. Она хотела бы знать, </w:t>
      </w:r>
      <w:r w:rsidR="005F1A75" w:rsidRPr="002B40F8">
        <w:rPr>
          <w:spacing w:val="0"/>
          <w:w w:val="100"/>
          <w:lang w:val="ru-RU"/>
        </w:rPr>
        <w:t xml:space="preserve">с </w:t>
      </w:r>
      <w:r w:rsidR="00DE0A2B" w:rsidRPr="002B40F8">
        <w:rPr>
          <w:spacing w:val="0"/>
          <w:w w:val="100"/>
          <w:lang w:val="ru-RU"/>
        </w:rPr>
        <w:t xml:space="preserve">чем это </w:t>
      </w:r>
      <w:r w:rsidR="005F1A75" w:rsidRPr="002B40F8">
        <w:rPr>
          <w:spacing w:val="0"/>
          <w:w w:val="100"/>
          <w:lang w:val="ru-RU"/>
        </w:rPr>
        <w:t>связано</w:t>
      </w:r>
      <w:r w:rsidR="00DE0A2B" w:rsidRPr="002B40F8">
        <w:rPr>
          <w:spacing w:val="0"/>
          <w:w w:val="100"/>
          <w:lang w:val="ru-RU"/>
        </w:rPr>
        <w:t>, учитывая, что данное государство является лидером по количеству проводимых осмотров на предмет выявления онкологических заболеваний</w:t>
      </w:r>
      <w:r w:rsidR="005F1A75" w:rsidRPr="002B40F8">
        <w:rPr>
          <w:spacing w:val="0"/>
          <w:w w:val="100"/>
          <w:lang w:val="ru-RU"/>
        </w:rPr>
        <w:t>,</w:t>
      </w:r>
      <w:r w:rsidR="00DE0A2B" w:rsidRPr="002B40F8">
        <w:rPr>
          <w:spacing w:val="0"/>
          <w:w w:val="100"/>
          <w:lang w:val="ru-RU"/>
        </w:rPr>
        <w:t xml:space="preserve"> и какие шаги правительство намерено предпринять для улучшения </w:t>
      </w:r>
      <w:r w:rsidR="005F1A75" w:rsidRPr="002B40F8">
        <w:rPr>
          <w:spacing w:val="0"/>
          <w:w w:val="100"/>
          <w:lang w:val="ru-RU"/>
        </w:rPr>
        <w:t>эт</w:t>
      </w:r>
      <w:r w:rsidR="00DE0A2B" w:rsidRPr="002B40F8">
        <w:rPr>
          <w:spacing w:val="0"/>
          <w:w w:val="100"/>
          <w:lang w:val="ru-RU"/>
        </w:rPr>
        <w:t>ой ситуации.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4385D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34.</w:t>
      </w:r>
      <w:r w:rsidR="00C212B7" w:rsidRPr="002B40F8">
        <w:rPr>
          <w:spacing w:val="0"/>
          <w:w w:val="100"/>
          <w:lang w:val="ru-RU"/>
        </w:rPr>
        <w:tab/>
      </w:r>
      <w:r w:rsidR="00DE0A2B" w:rsidRPr="002B40F8">
        <w:rPr>
          <w:spacing w:val="0"/>
          <w:w w:val="100"/>
          <w:lang w:val="ru-RU"/>
        </w:rPr>
        <w:t>Что касается проводимых правительством информационно-просветительских кампаний по вопросам охраны здоровья и заболеваемости, то о</w:t>
      </w:r>
      <w:r w:rsidR="0043134C" w:rsidRPr="002B40F8">
        <w:rPr>
          <w:spacing w:val="0"/>
          <w:w w:val="100"/>
          <w:lang w:val="ru-RU"/>
        </w:rPr>
        <w:t>ратор</w:t>
      </w:r>
      <w:r w:rsidR="00DE0A2B" w:rsidRPr="002B40F8">
        <w:rPr>
          <w:spacing w:val="0"/>
          <w:w w:val="100"/>
          <w:lang w:val="ru-RU"/>
        </w:rPr>
        <w:t xml:space="preserve"> интересуется, нацелены ли некоторые из этих кампаний</w:t>
      </w:r>
      <w:r w:rsidR="006C580F">
        <w:rPr>
          <w:spacing w:val="0"/>
          <w:w w:val="100"/>
          <w:lang w:val="ru-RU"/>
        </w:rPr>
        <w:t xml:space="preserve"> </w:t>
      </w:r>
      <w:r w:rsidR="00DE0A2B" w:rsidRPr="002B40F8">
        <w:rPr>
          <w:spacing w:val="0"/>
          <w:w w:val="100"/>
          <w:lang w:val="ru-RU"/>
        </w:rPr>
        <w:t>на сельских или пожилых женщин. Комитет также хотел бы получить информацию о мерах, принимаемых правительством в целях обеспечения доступа женщин к недорогим современным противозачаточным средствам.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4385D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35.</w:t>
      </w:r>
      <w:r w:rsidR="00C212B7" w:rsidRPr="002B40F8">
        <w:rPr>
          <w:spacing w:val="0"/>
          <w:w w:val="100"/>
          <w:lang w:val="ru-RU"/>
        </w:rPr>
        <w:tab/>
      </w:r>
      <w:r w:rsidR="00DE0A2B" w:rsidRPr="002B40F8">
        <w:rPr>
          <w:b/>
          <w:spacing w:val="0"/>
          <w:w w:val="100"/>
          <w:lang w:val="ru-RU"/>
        </w:rPr>
        <w:t>Г-жа Пиментел</w:t>
      </w:r>
      <w:r w:rsidR="006C580F">
        <w:rPr>
          <w:b/>
          <w:spacing w:val="0"/>
          <w:w w:val="100"/>
          <w:lang w:val="ru-RU"/>
        </w:rPr>
        <w:t>ь</w:t>
      </w:r>
      <w:r w:rsidR="00C212B7" w:rsidRPr="002B40F8">
        <w:rPr>
          <w:spacing w:val="0"/>
          <w:w w:val="100"/>
          <w:lang w:val="ru-RU"/>
        </w:rPr>
        <w:t xml:space="preserve"> </w:t>
      </w:r>
      <w:r w:rsidR="00DE0A2B" w:rsidRPr="002B40F8">
        <w:rPr>
          <w:spacing w:val="0"/>
          <w:w w:val="100"/>
          <w:lang w:val="ru-RU"/>
        </w:rPr>
        <w:t xml:space="preserve">спрашивает, не говорит ли расхождение </w:t>
      </w:r>
      <w:r w:rsidR="005F1A75" w:rsidRPr="002B40F8">
        <w:rPr>
          <w:spacing w:val="0"/>
          <w:w w:val="100"/>
          <w:lang w:val="ru-RU"/>
        </w:rPr>
        <w:t xml:space="preserve">между </w:t>
      </w:r>
      <w:r w:rsidR="00AC2246" w:rsidRPr="002B40F8">
        <w:rPr>
          <w:spacing w:val="0"/>
          <w:w w:val="100"/>
          <w:lang w:val="ru-RU"/>
        </w:rPr>
        <w:t>данны</w:t>
      </w:r>
      <w:r w:rsidR="005F1A75" w:rsidRPr="002B40F8">
        <w:rPr>
          <w:spacing w:val="0"/>
          <w:w w:val="100"/>
          <w:lang w:val="ru-RU"/>
        </w:rPr>
        <w:t>ми,</w:t>
      </w:r>
      <w:r w:rsidR="00AC2246" w:rsidRPr="002B40F8">
        <w:rPr>
          <w:spacing w:val="0"/>
          <w:w w:val="100"/>
          <w:lang w:val="ru-RU"/>
        </w:rPr>
        <w:t xml:space="preserve"> фигурирующи</w:t>
      </w:r>
      <w:r w:rsidR="005F1A75" w:rsidRPr="002B40F8">
        <w:rPr>
          <w:spacing w:val="0"/>
          <w:w w:val="100"/>
          <w:lang w:val="ru-RU"/>
        </w:rPr>
        <w:t>ми</w:t>
      </w:r>
      <w:r w:rsidR="00AC2246" w:rsidRPr="002B40F8">
        <w:rPr>
          <w:spacing w:val="0"/>
          <w:w w:val="100"/>
          <w:lang w:val="ru-RU"/>
        </w:rPr>
        <w:t xml:space="preserve"> в официальном и теневом докладах</w:t>
      </w:r>
      <w:r w:rsidR="005F1A75" w:rsidRPr="002B40F8">
        <w:rPr>
          <w:spacing w:val="0"/>
          <w:w w:val="100"/>
          <w:lang w:val="ru-RU"/>
        </w:rPr>
        <w:t xml:space="preserve"> и касающимися современных методов контрацепции,</w:t>
      </w:r>
      <w:r w:rsidR="00AC2246" w:rsidRPr="002B40F8">
        <w:rPr>
          <w:spacing w:val="0"/>
          <w:w w:val="100"/>
          <w:lang w:val="ru-RU"/>
        </w:rPr>
        <w:t xml:space="preserve"> о </w:t>
      </w:r>
      <w:r w:rsidR="005F1A75" w:rsidRPr="002B40F8">
        <w:rPr>
          <w:spacing w:val="0"/>
          <w:w w:val="100"/>
          <w:lang w:val="ru-RU"/>
        </w:rPr>
        <w:t>противодейств</w:t>
      </w:r>
      <w:r w:rsidR="00AC2246" w:rsidRPr="002B40F8">
        <w:rPr>
          <w:spacing w:val="0"/>
          <w:w w:val="100"/>
          <w:lang w:val="ru-RU"/>
        </w:rPr>
        <w:t>ии использованию таких методов</w:t>
      </w:r>
      <w:r w:rsidR="005F1A75" w:rsidRPr="002B40F8">
        <w:rPr>
          <w:spacing w:val="0"/>
          <w:w w:val="100"/>
          <w:lang w:val="ru-RU"/>
        </w:rPr>
        <w:t>, обусловленном культурными традициями</w:t>
      </w:r>
      <w:r w:rsidR="00AC2246" w:rsidRPr="002B40F8">
        <w:rPr>
          <w:spacing w:val="0"/>
          <w:w w:val="100"/>
          <w:lang w:val="ru-RU"/>
        </w:rPr>
        <w:t>. Она просит делегацию представить дополнительную информацию в связи</w:t>
      </w:r>
      <w:r w:rsidR="003D3B94" w:rsidRPr="002B40F8">
        <w:rPr>
          <w:spacing w:val="0"/>
          <w:w w:val="100"/>
          <w:lang w:val="ru-RU"/>
        </w:rPr>
        <w:t xml:space="preserve"> с этим</w:t>
      </w:r>
      <w:r w:rsidR="00AC2246" w:rsidRPr="002B40F8">
        <w:rPr>
          <w:spacing w:val="0"/>
          <w:w w:val="100"/>
          <w:lang w:val="ru-RU"/>
        </w:rPr>
        <w:t>. Она также хотела бы знать, охватывает ли программа обучения в области репродуктивного здоровья вопрос о нежелательных беременностях.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C212B7" w:rsidRPr="002B40F8" w:rsidRDefault="00C4385D" w:rsidP="00C212B7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36.</w:t>
      </w:r>
      <w:r w:rsidR="00C212B7" w:rsidRPr="002B40F8">
        <w:rPr>
          <w:spacing w:val="0"/>
          <w:w w:val="100"/>
          <w:lang w:val="ru-RU"/>
        </w:rPr>
        <w:tab/>
      </w:r>
      <w:r w:rsidR="00AC2246" w:rsidRPr="002B40F8">
        <w:rPr>
          <w:spacing w:val="0"/>
          <w:w w:val="100"/>
          <w:lang w:val="ru-RU"/>
        </w:rPr>
        <w:t>Законы Бахрейна явно ограничивают права женщин в области репродуктивного здоровья</w:t>
      </w:r>
      <w:r w:rsidR="00C212B7" w:rsidRPr="002B40F8">
        <w:rPr>
          <w:spacing w:val="0"/>
          <w:w w:val="100"/>
          <w:lang w:val="ru-RU"/>
        </w:rPr>
        <w:t xml:space="preserve">. </w:t>
      </w:r>
      <w:r w:rsidR="00AC2246" w:rsidRPr="002B40F8">
        <w:rPr>
          <w:spacing w:val="0"/>
          <w:w w:val="100"/>
          <w:lang w:val="ru-RU"/>
        </w:rPr>
        <w:t xml:space="preserve">Согласно теневому докладу, закон предусматривает, что, прежде чем проходить стерилизацию, женщина должна получить согласие своего </w:t>
      </w:r>
      <w:r w:rsidR="003D3B94" w:rsidRPr="002B40F8">
        <w:rPr>
          <w:spacing w:val="0"/>
          <w:w w:val="100"/>
          <w:lang w:val="ru-RU"/>
        </w:rPr>
        <w:t>мужа</w:t>
      </w:r>
      <w:r w:rsidR="00AC2246" w:rsidRPr="002B40F8">
        <w:rPr>
          <w:spacing w:val="0"/>
          <w:w w:val="100"/>
          <w:lang w:val="ru-RU"/>
        </w:rPr>
        <w:t xml:space="preserve">, </w:t>
      </w:r>
      <w:r w:rsidR="005F1A75" w:rsidRPr="002B40F8">
        <w:rPr>
          <w:spacing w:val="0"/>
          <w:w w:val="100"/>
          <w:lang w:val="ru-RU"/>
        </w:rPr>
        <w:t xml:space="preserve">в то время как </w:t>
      </w:r>
      <w:r w:rsidR="00AC2246" w:rsidRPr="002B40F8">
        <w:rPr>
          <w:spacing w:val="0"/>
          <w:w w:val="100"/>
          <w:lang w:val="ru-RU"/>
        </w:rPr>
        <w:t>мужчинам тако</w:t>
      </w:r>
      <w:r w:rsidR="003D3B94" w:rsidRPr="002B40F8">
        <w:rPr>
          <w:spacing w:val="0"/>
          <w:w w:val="100"/>
          <w:lang w:val="ru-RU"/>
        </w:rPr>
        <w:t>е</w:t>
      </w:r>
      <w:r w:rsidR="00AC2246" w:rsidRPr="002B40F8">
        <w:rPr>
          <w:spacing w:val="0"/>
          <w:w w:val="100"/>
          <w:lang w:val="ru-RU"/>
        </w:rPr>
        <w:t xml:space="preserve"> согласи</w:t>
      </w:r>
      <w:r w:rsidR="003D3B94" w:rsidRPr="002B40F8">
        <w:rPr>
          <w:spacing w:val="0"/>
          <w:w w:val="100"/>
          <w:lang w:val="ru-RU"/>
        </w:rPr>
        <w:t>е</w:t>
      </w:r>
      <w:r w:rsidR="00AC2246" w:rsidRPr="002B40F8">
        <w:rPr>
          <w:spacing w:val="0"/>
          <w:w w:val="100"/>
          <w:lang w:val="ru-RU"/>
        </w:rPr>
        <w:t xml:space="preserve"> не требуется</w:t>
      </w:r>
      <w:r w:rsidR="003D3B94" w:rsidRPr="002B40F8">
        <w:rPr>
          <w:spacing w:val="0"/>
          <w:w w:val="100"/>
          <w:lang w:val="ru-RU"/>
        </w:rPr>
        <w:t>;</w:t>
      </w:r>
      <w:r w:rsidR="00AC2246" w:rsidRPr="002B40F8">
        <w:rPr>
          <w:spacing w:val="0"/>
          <w:w w:val="100"/>
          <w:lang w:val="ru-RU"/>
        </w:rPr>
        <w:t xml:space="preserve"> </w:t>
      </w:r>
      <w:r w:rsidR="003D3B94" w:rsidRPr="002B40F8">
        <w:rPr>
          <w:spacing w:val="0"/>
          <w:w w:val="100"/>
          <w:lang w:val="ru-RU"/>
        </w:rPr>
        <w:t>з</w:t>
      </w:r>
      <w:r w:rsidR="00AC2246" w:rsidRPr="002B40F8">
        <w:rPr>
          <w:spacing w:val="0"/>
          <w:w w:val="100"/>
          <w:lang w:val="ru-RU"/>
        </w:rPr>
        <w:t xml:space="preserve">акон также запрещает женщине соглашаться на </w:t>
      </w:r>
      <w:r w:rsidR="003D3B94" w:rsidRPr="002B40F8">
        <w:rPr>
          <w:spacing w:val="0"/>
          <w:w w:val="100"/>
          <w:lang w:val="ru-RU"/>
        </w:rPr>
        <w:t>к</w:t>
      </w:r>
      <w:r w:rsidR="00AC2246" w:rsidRPr="002B40F8">
        <w:rPr>
          <w:spacing w:val="0"/>
          <w:w w:val="100"/>
          <w:lang w:val="ru-RU"/>
        </w:rPr>
        <w:t xml:space="preserve">есарево сечение при родах без разрешения со стороны своего </w:t>
      </w:r>
      <w:r w:rsidR="0015169A" w:rsidRPr="002B40F8">
        <w:rPr>
          <w:spacing w:val="0"/>
          <w:w w:val="100"/>
          <w:lang w:val="ru-RU"/>
        </w:rPr>
        <w:t>мужа</w:t>
      </w:r>
      <w:r w:rsidR="00AC2246" w:rsidRPr="002B40F8">
        <w:rPr>
          <w:spacing w:val="0"/>
          <w:w w:val="100"/>
          <w:lang w:val="ru-RU"/>
        </w:rPr>
        <w:t>.</w:t>
      </w:r>
      <w:r w:rsidR="00C212B7"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2B40F8">
      <w:pPr>
        <w:pStyle w:val="DualTxt"/>
        <w:spacing w:after="180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37.</w:t>
      </w:r>
      <w:r w:rsidRPr="002B40F8">
        <w:rPr>
          <w:spacing w:val="0"/>
          <w:w w:val="100"/>
          <w:lang w:val="ru-RU"/>
        </w:rPr>
        <w:tab/>
      </w:r>
      <w:r w:rsidR="00AC2246" w:rsidRPr="002B40F8">
        <w:rPr>
          <w:spacing w:val="0"/>
          <w:w w:val="100"/>
          <w:lang w:val="ru-RU"/>
        </w:rPr>
        <w:t>Комитет хотел бы получить дополнительную информацию о мерах, принимаемых правительством в целях повышения уровня информированности женщин</w:t>
      </w:r>
      <w:r w:rsidR="00C45F08" w:rsidRPr="002B40F8">
        <w:rPr>
          <w:spacing w:val="0"/>
          <w:w w:val="100"/>
          <w:lang w:val="ru-RU"/>
        </w:rPr>
        <w:t xml:space="preserve"> о </w:t>
      </w:r>
      <w:r w:rsidR="0015169A" w:rsidRPr="002B40F8">
        <w:rPr>
          <w:spacing w:val="0"/>
          <w:w w:val="100"/>
          <w:lang w:val="ru-RU"/>
        </w:rPr>
        <w:t>заболеваниях</w:t>
      </w:r>
      <w:r w:rsidR="00C45F08" w:rsidRPr="002B40F8">
        <w:rPr>
          <w:spacing w:val="0"/>
          <w:w w:val="100"/>
          <w:lang w:val="ru-RU"/>
        </w:rPr>
        <w:t>, передаваемых половым путем. Что касается психического здоровья, то в теневом докладе указывается, что женщины прибегают к услугам специалистов-психологов реже, чем мужчины, объясня</w:t>
      </w:r>
      <w:r w:rsidR="0015169A" w:rsidRPr="002B40F8">
        <w:rPr>
          <w:spacing w:val="0"/>
          <w:w w:val="100"/>
          <w:lang w:val="ru-RU"/>
        </w:rPr>
        <w:t>ется</w:t>
      </w:r>
      <w:r w:rsidR="00C45F08" w:rsidRPr="002B40F8">
        <w:rPr>
          <w:spacing w:val="0"/>
          <w:w w:val="100"/>
          <w:lang w:val="ru-RU"/>
        </w:rPr>
        <w:t xml:space="preserve"> это различие культурными особенностями. О</w:t>
      </w:r>
      <w:r w:rsidR="0015169A" w:rsidRPr="002B40F8">
        <w:rPr>
          <w:spacing w:val="0"/>
          <w:w w:val="100"/>
          <w:lang w:val="ru-RU"/>
        </w:rPr>
        <w:t>ратор</w:t>
      </w:r>
      <w:r w:rsidR="00C45F08" w:rsidRPr="002B40F8">
        <w:rPr>
          <w:spacing w:val="0"/>
          <w:w w:val="100"/>
          <w:lang w:val="ru-RU"/>
        </w:rPr>
        <w:t xml:space="preserve"> спрашивает, принимаются ли правительством какие-либо меры для исправления данной ситуации.</w:t>
      </w:r>
    </w:p>
    <w:p w:rsidR="00803D74" w:rsidRPr="002B40F8" w:rsidRDefault="00803D74" w:rsidP="002B40F8">
      <w:pPr>
        <w:pStyle w:val="DualTxt"/>
        <w:spacing w:after="180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38.</w:t>
      </w:r>
      <w:r w:rsidRPr="002B40F8">
        <w:rPr>
          <w:spacing w:val="0"/>
          <w:w w:val="100"/>
          <w:lang w:val="ru-RU"/>
        </w:rPr>
        <w:tab/>
      </w:r>
      <w:r w:rsidR="00C45F08" w:rsidRPr="002B40F8">
        <w:rPr>
          <w:b/>
          <w:spacing w:val="0"/>
          <w:w w:val="100"/>
          <w:lang w:val="ru-RU"/>
        </w:rPr>
        <w:t>Г-жа Аль Джалахма</w:t>
      </w:r>
      <w:r w:rsidRPr="002B40F8">
        <w:rPr>
          <w:spacing w:val="0"/>
          <w:w w:val="100"/>
          <w:lang w:val="ru-RU"/>
        </w:rPr>
        <w:t xml:space="preserve"> (</w:t>
      </w:r>
      <w:r w:rsidR="00C45F08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C45F08" w:rsidRPr="002B40F8">
        <w:rPr>
          <w:spacing w:val="0"/>
          <w:w w:val="100"/>
          <w:lang w:val="ru-RU"/>
        </w:rPr>
        <w:t>говорит, что мужчины и женщины обладают равными правами в области охраны здоровья, но при этом женщинам уделяется больше внимани</w:t>
      </w:r>
      <w:r w:rsidR="00416E8A" w:rsidRPr="002B40F8">
        <w:rPr>
          <w:spacing w:val="0"/>
          <w:w w:val="100"/>
          <w:lang w:val="ru-RU"/>
        </w:rPr>
        <w:t>я</w:t>
      </w:r>
      <w:r w:rsidR="00C45F08" w:rsidRPr="002B40F8">
        <w:rPr>
          <w:spacing w:val="0"/>
          <w:w w:val="100"/>
          <w:lang w:val="ru-RU"/>
        </w:rPr>
        <w:t xml:space="preserve"> с учетом их особых потребностей. Во всех центрах первичной медико-санитарной помощи предоставляются акушерские и педиатрические медицинские услуги. В</w:t>
      </w:r>
      <w:r w:rsidR="0015169A" w:rsidRPr="002B40F8">
        <w:rPr>
          <w:spacing w:val="0"/>
          <w:w w:val="100"/>
          <w:lang w:val="ru-RU"/>
        </w:rPr>
        <w:t> </w:t>
      </w:r>
      <w:r w:rsidR="00C45F08" w:rsidRPr="002B40F8">
        <w:rPr>
          <w:spacing w:val="0"/>
          <w:w w:val="100"/>
          <w:lang w:val="ru-RU"/>
        </w:rPr>
        <w:t>настоящее время на каждые 35</w:t>
      </w:r>
      <w:r w:rsidR="0015169A" w:rsidRPr="002B40F8">
        <w:rPr>
          <w:spacing w:val="0"/>
          <w:w w:val="100"/>
          <w:lang w:val="ru-RU"/>
        </w:rPr>
        <w:t> </w:t>
      </w:r>
      <w:r w:rsidR="00C45F08" w:rsidRPr="002B40F8">
        <w:rPr>
          <w:spacing w:val="0"/>
          <w:w w:val="100"/>
          <w:lang w:val="ru-RU"/>
        </w:rPr>
        <w:t xml:space="preserve">тыс. человек приходится один центр первичной медико-санитарной помощи. </w:t>
      </w:r>
      <w:r w:rsidR="00E11A07" w:rsidRPr="002B40F8">
        <w:rPr>
          <w:spacing w:val="0"/>
          <w:w w:val="100"/>
          <w:lang w:val="ru-RU"/>
        </w:rPr>
        <w:t>При этом</w:t>
      </w:r>
      <w:r w:rsidR="00C45F08" w:rsidRPr="002B40F8">
        <w:rPr>
          <w:spacing w:val="0"/>
          <w:w w:val="100"/>
          <w:lang w:val="ru-RU"/>
        </w:rPr>
        <w:t xml:space="preserve"> правительство намеревается принять меры для того, чтобы каждый такой центр приходился на</w:t>
      </w:r>
      <w:r w:rsidR="0015169A" w:rsidRPr="002B40F8">
        <w:rPr>
          <w:spacing w:val="0"/>
          <w:w w:val="100"/>
          <w:lang w:val="ru-RU"/>
        </w:rPr>
        <w:t xml:space="preserve"> 20 </w:t>
      </w:r>
      <w:r w:rsidR="00C45F08" w:rsidRPr="002B40F8">
        <w:rPr>
          <w:spacing w:val="0"/>
          <w:w w:val="100"/>
          <w:lang w:val="ru-RU"/>
        </w:rPr>
        <w:t xml:space="preserve">тыс. человек. Все услуги, предоставляемые такими центрами, в том числе в области регулирования рождаемости и проведения осмотров для выявления онкологических заболеваний, </w:t>
      </w:r>
      <w:r w:rsidR="00302978" w:rsidRPr="002B40F8">
        <w:rPr>
          <w:spacing w:val="0"/>
          <w:w w:val="100"/>
          <w:lang w:val="ru-RU"/>
        </w:rPr>
        <w:t>являются бесплатными.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39.</w:t>
      </w:r>
      <w:r w:rsidRPr="002B40F8">
        <w:rPr>
          <w:spacing w:val="0"/>
          <w:w w:val="100"/>
          <w:lang w:val="ru-RU"/>
        </w:rPr>
        <w:tab/>
      </w:r>
      <w:r w:rsidR="00302978" w:rsidRPr="002B40F8">
        <w:rPr>
          <w:spacing w:val="0"/>
          <w:w w:val="100"/>
          <w:lang w:val="ru-RU"/>
        </w:rPr>
        <w:t>Несмотря на все усилия правительства, включающие проведение массовой информационно</w:t>
      </w:r>
      <w:r w:rsidR="00E11A07" w:rsidRPr="002B40F8">
        <w:rPr>
          <w:spacing w:val="0"/>
          <w:w w:val="100"/>
          <w:lang w:val="ru-RU"/>
        </w:rPr>
        <w:t>-</w:t>
      </w:r>
      <w:r w:rsidR="00302978" w:rsidRPr="002B40F8">
        <w:rPr>
          <w:spacing w:val="0"/>
          <w:w w:val="100"/>
          <w:lang w:val="ru-RU"/>
        </w:rPr>
        <w:t>просветительской кампании в сотрудничестве с Бахрейнским онкологическим обществом и бесплатных маммографических обследований, ему не удалось увеличить долю женщин, проходящих осмотры на предмет выявления рака молочной железы. Тем не менее правительство намеревается продолжить указанную инициативу и планирует потребовать от всех врачей системы первичной медико-санитарной помощи обязать своих пациентов женского пола проходить такие осмотры.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40.</w:t>
      </w:r>
      <w:r w:rsidRPr="002B40F8">
        <w:rPr>
          <w:spacing w:val="0"/>
          <w:w w:val="100"/>
          <w:lang w:val="ru-RU"/>
        </w:rPr>
        <w:tab/>
      </w:r>
      <w:r w:rsidR="00302978" w:rsidRPr="002B40F8">
        <w:rPr>
          <w:spacing w:val="0"/>
          <w:w w:val="100"/>
          <w:lang w:val="ru-RU"/>
        </w:rPr>
        <w:t xml:space="preserve">Малую долю супружеских пар, пользующихся современными методами контрацепции, можно объяснить тем, что в официальном докладе содержатся </w:t>
      </w:r>
      <w:r w:rsidR="00E11A07" w:rsidRPr="002B40F8">
        <w:rPr>
          <w:spacing w:val="0"/>
          <w:w w:val="100"/>
          <w:lang w:val="ru-RU"/>
        </w:rPr>
        <w:t>лишь</w:t>
      </w:r>
      <w:r w:rsidR="00302978" w:rsidRPr="002B40F8">
        <w:rPr>
          <w:spacing w:val="0"/>
          <w:w w:val="100"/>
          <w:lang w:val="ru-RU"/>
        </w:rPr>
        <w:t xml:space="preserve"> те данные, которые были </w:t>
      </w:r>
      <w:r w:rsidR="00E11A07" w:rsidRPr="002B40F8">
        <w:rPr>
          <w:spacing w:val="0"/>
          <w:w w:val="100"/>
          <w:lang w:val="ru-RU"/>
        </w:rPr>
        <w:t>предс</w:t>
      </w:r>
      <w:r w:rsidR="00302978" w:rsidRPr="002B40F8">
        <w:rPr>
          <w:spacing w:val="0"/>
          <w:w w:val="100"/>
          <w:lang w:val="ru-RU"/>
        </w:rPr>
        <w:t xml:space="preserve">тавлены </w:t>
      </w:r>
      <w:r w:rsidR="007D7082" w:rsidRPr="002B40F8">
        <w:rPr>
          <w:spacing w:val="0"/>
          <w:w w:val="100"/>
          <w:lang w:val="ru-RU"/>
        </w:rPr>
        <w:t>М</w:t>
      </w:r>
      <w:r w:rsidR="00302978" w:rsidRPr="002B40F8">
        <w:rPr>
          <w:spacing w:val="0"/>
          <w:w w:val="100"/>
          <w:lang w:val="ru-RU"/>
        </w:rPr>
        <w:t>инистерством здравоохранения. К</w:t>
      </w:r>
      <w:r w:rsidR="007D7082" w:rsidRPr="002B40F8">
        <w:rPr>
          <w:spacing w:val="0"/>
          <w:w w:val="100"/>
          <w:lang w:val="ru-RU"/>
        </w:rPr>
        <w:t> </w:t>
      </w:r>
      <w:r w:rsidR="00302978" w:rsidRPr="002B40F8">
        <w:rPr>
          <w:spacing w:val="0"/>
          <w:w w:val="100"/>
          <w:lang w:val="ru-RU"/>
        </w:rPr>
        <w:t xml:space="preserve">сожалению, у правительства не имеется статистических данных о количестве противозачаточных средств, проданных аптеками или частными больницами. Результаты некоторых исследований также свидетельствуют о том, что большинство женщин неохотно пользуются противозачаточными </w:t>
      </w:r>
      <w:r w:rsidR="007D7082" w:rsidRPr="002B40F8">
        <w:rPr>
          <w:spacing w:val="0"/>
          <w:w w:val="100"/>
          <w:lang w:val="ru-RU"/>
        </w:rPr>
        <w:t>средств</w:t>
      </w:r>
      <w:r w:rsidR="00302978" w:rsidRPr="002B40F8">
        <w:rPr>
          <w:spacing w:val="0"/>
          <w:w w:val="100"/>
          <w:lang w:val="ru-RU"/>
        </w:rPr>
        <w:t>ами.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41.</w:t>
      </w:r>
      <w:r w:rsidRPr="002B40F8">
        <w:rPr>
          <w:spacing w:val="0"/>
          <w:w w:val="100"/>
          <w:lang w:val="ru-RU"/>
        </w:rPr>
        <w:tab/>
      </w:r>
      <w:r w:rsidR="00344D5E" w:rsidRPr="002B40F8">
        <w:rPr>
          <w:spacing w:val="0"/>
          <w:w w:val="100"/>
          <w:lang w:val="ru-RU"/>
        </w:rPr>
        <w:t>О</w:t>
      </w:r>
      <w:r w:rsidR="007D7082" w:rsidRPr="002B40F8">
        <w:rPr>
          <w:spacing w:val="0"/>
          <w:w w:val="100"/>
          <w:lang w:val="ru-RU"/>
        </w:rPr>
        <w:t>ратор</w:t>
      </w:r>
      <w:r w:rsidR="00344D5E" w:rsidRPr="002B40F8">
        <w:rPr>
          <w:spacing w:val="0"/>
          <w:w w:val="100"/>
          <w:lang w:val="ru-RU"/>
        </w:rPr>
        <w:t xml:space="preserve"> подчеркивает, что ни один закон или подзаконный акт не требует, чтобы женщина получала согласие своего </w:t>
      </w:r>
      <w:r w:rsidR="007D7082" w:rsidRPr="002B40F8">
        <w:rPr>
          <w:spacing w:val="0"/>
          <w:w w:val="100"/>
          <w:lang w:val="ru-RU"/>
        </w:rPr>
        <w:t xml:space="preserve">мужа </w:t>
      </w:r>
      <w:r w:rsidR="00344D5E" w:rsidRPr="002B40F8">
        <w:rPr>
          <w:spacing w:val="0"/>
          <w:w w:val="100"/>
          <w:lang w:val="ru-RU"/>
        </w:rPr>
        <w:t xml:space="preserve">на то, чтобы сделать </w:t>
      </w:r>
      <w:r w:rsidR="007D7082" w:rsidRPr="002B40F8">
        <w:rPr>
          <w:spacing w:val="0"/>
          <w:w w:val="100"/>
          <w:lang w:val="ru-RU"/>
        </w:rPr>
        <w:t>к</w:t>
      </w:r>
      <w:r w:rsidR="00344D5E" w:rsidRPr="002B40F8">
        <w:rPr>
          <w:spacing w:val="0"/>
          <w:w w:val="100"/>
          <w:lang w:val="ru-RU"/>
        </w:rPr>
        <w:t>есарево сечение при родах. Между тем для процедуры стерилизации требуется согласие обеих сторон из-за необратимого характера данной процедуры.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42.</w:t>
      </w:r>
      <w:r w:rsidRPr="002B40F8">
        <w:rPr>
          <w:spacing w:val="0"/>
          <w:w w:val="100"/>
          <w:lang w:val="ru-RU"/>
        </w:rPr>
        <w:tab/>
      </w:r>
      <w:r w:rsidR="00344D5E" w:rsidRPr="002B40F8">
        <w:rPr>
          <w:spacing w:val="0"/>
          <w:w w:val="100"/>
          <w:lang w:val="ru-RU"/>
        </w:rPr>
        <w:t>Правительство признает, что женщины опасаются обращаться за консультацией к специалистам в области психиатрии. Для обеспечения того, чтобы женщины имели доступ к услугам психиатров, врачей, работающих в системе первичной медико-санитарной помощи, обучают тому, как лечить психические заболевания, благодаря чему необходимость направления пациентов к специалистам отпадает, за исключением случаев самых серьезных заболеваний. Кроме того, во всех центрах первичной медико-санитарной помощи можно получить лекарства для лечения психических заболеваний.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43.</w:t>
      </w:r>
      <w:r w:rsidRPr="002B40F8">
        <w:rPr>
          <w:spacing w:val="0"/>
          <w:w w:val="100"/>
          <w:lang w:val="ru-RU"/>
        </w:rPr>
        <w:tab/>
      </w:r>
      <w:r w:rsidR="00344D5E" w:rsidRPr="002B40F8">
        <w:rPr>
          <w:b/>
          <w:spacing w:val="0"/>
          <w:w w:val="100"/>
          <w:lang w:val="ru-RU"/>
        </w:rPr>
        <w:t>Г-жа Ш</w:t>
      </w:r>
      <w:r w:rsidR="00121687" w:rsidRPr="002B40F8">
        <w:rPr>
          <w:b/>
          <w:spacing w:val="0"/>
          <w:w w:val="100"/>
          <w:lang w:val="ru-RU"/>
        </w:rPr>
        <w:t>ё</w:t>
      </w:r>
      <w:r w:rsidR="00344D5E" w:rsidRPr="002B40F8">
        <w:rPr>
          <w:b/>
          <w:spacing w:val="0"/>
          <w:w w:val="100"/>
          <w:lang w:val="ru-RU"/>
        </w:rPr>
        <w:t>пп-Шиллинг</w:t>
      </w:r>
      <w:r w:rsidRPr="002B40F8">
        <w:rPr>
          <w:spacing w:val="0"/>
          <w:w w:val="100"/>
          <w:lang w:val="ru-RU"/>
        </w:rPr>
        <w:t xml:space="preserve"> </w:t>
      </w:r>
      <w:r w:rsidR="00344D5E" w:rsidRPr="002B40F8">
        <w:rPr>
          <w:spacing w:val="0"/>
          <w:w w:val="100"/>
          <w:lang w:val="ru-RU"/>
        </w:rPr>
        <w:t xml:space="preserve">напоминает о явном противоречии между Конституцией и </w:t>
      </w:r>
      <w:r w:rsidR="00D12494" w:rsidRPr="002B40F8">
        <w:rPr>
          <w:spacing w:val="0"/>
          <w:w w:val="100"/>
          <w:lang w:val="ru-RU"/>
        </w:rPr>
        <w:t>Н</w:t>
      </w:r>
      <w:r w:rsidR="00344D5E" w:rsidRPr="002B40F8">
        <w:rPr>
          <w:spacing w:val="0"/>
          <w:w w:val="100"/>
          <w:lang w:val="ru-RU"/>
        </w:rPr>
        <w:t>ациональн</w:t>
      </w:r>
      <w:r w:rsidR="00D12494" w:rsidRPr="002B40F8">
        <w:rPr>
          <w:spacing w:val="0"/>
          <w:w w:val="100"/>
          <w:lang w:val="ru-RU"/>
        </w:rPr>
        <w:t>ой хартией</w:t>
      </w:r>
      <w:r w:rsidR="00344D5E" w:rsidRPr="002B40F8">
        <w:rPr>
          <w:spacing w:val="0"/>
          <w:w w:val="100"/>
          <w:lang w:val="ru-RU"/>
        </w:rPr>
        <w:t xml:space="preserve"> действий. В</w:t>
      </w:r>
      <w:r w:rsidR="00121687" w:rsidRPr="002B40F8">
        <w:rPr>
          <w:spacing w:val="0"/>
          <w:w w:val="100"/>
          <w:lang w:val="ru-RU"/>
        </w:rPr>
        <w:t> </w:t>
      </w:r>
      <w:r w:rsidR="00344D5E" w:rsidRPr="002B40F8">
        <w:rPr>
          <w:spacing w:val="0"/>
          <w:w w:val="100"/>
          <w:lang w:val="ru-RU"/>
        </w:rPr>
        <w:t xml:space="preserve">то время как Конституция, как представляется, запрещает дискриминацию, Хартия </w:t>
      </w:r>
      <w:r w:rsidR="00CA33D9" w:rsidRPr="002B40F8">
        <w:rPr>
          <w:spacing w:val="0"/>
          <w:w w:val="100"/>
          <w:lang w:val="ru-RU"/>
        </w:rPr>
        <w:t xml:space="preserve">ее </w:t>
      </w:r>
      <w:r w:rsidR="00121687" w:rsidRPr="002B40F8">
        <w:rPr>
          <w:spacing w:val="0"/>
          <w:w w:val="100"/>
          <w:lang w:val="ru-RU"/>
        </w:rPr>
        <w:t>специально</w:t>
      </w:r>
      <w:r w:rsidR="00CA33D9" w:rsidRPr="002B40F8">
        <w:rPr>
          <w:spacing w:val="0"/>
          <w:w w:val="100"/>
          <w:lang w:val="ru-RU"/>
        </w:rPr>
        <w:t xml:space="preserve"> не запрещает. Ей хотелось бы получить пояснение в связи</w:t>
      </w:r>
      <w:r w:rsidR="00121687" w:rsidRPr="002B40F8">
        <w:rPr>
          <w:spacing w:val="0"/>
          <w:w w:val="100"/>
          <w:lang w:val="ru-RU"/>
        </w:rPr>
        <w:t xml:space="preserve"> с этим</w:t>
      </w:r>
      <w:r w:rsidR="00CA33D9" w:rsidRPr="002B40F8">
        <w:rPr>
          <w:spacing w:val="0"/>
          <w:w w:val="100"/>
          <w:lang w:val="ru-RU"/>
        </w:rPr>
        <w:t>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44.</w:t>
      </w:r>
      <w:r w:rsidRPr="002B40F8">
        <w:rPr>
          <w:spacing w:val="0"/>
          <w:w w:val="100"/>
          <w:lang w:val="ru-RU"/>
        </w:rPr>
        <w:tab/>
      </w:r>
      <w:r w:rsidR="00CA33D9" w:rsidRPr="002B40F8">
        <w:rPr>
          <w:spacing w:val="0"/>
          <w:w w:val="100"/>
          <w:lang w:val="ru-RU"/>
        </w:rPr>
        <w:t>В докладе не содержится достаточно полной информации об осуществлении государством-участником статьи</w:t>
      </w:r>
      <w:r w:rsidR="00121687" w:rsidRPr="002B40F8">
        <w:rPr>
          <w:spacing w:val="0"/>
          <w:w w:val="100"/>
          <w:lang w:val="ru-RU"/>
        </w:rPr>
        <w:t> </w:t>
      </w:r>
      <w:r w:rsidR="00CA33D9" w:rsidRPr="002B40F8">
        <w:rPr>
          <w:spacing w:val="0"/>
          <w:w w:val="100"/>
          <w:lang w:val="ru-RU"/>
        </w:rPr>
        <w:t>13 Конвенции. В</w:t>
      </w:r>
      <w:r w:rsidR="00121687" w:rsidRPr="002B40F8">
        <w:rPr>
          <w:spacing w:val="0"/>
          <w:w w:val="100"/>
          <w:lang w:val="ru-RU"/>
        </w:rPr>
        <w:t> </w:t>
      </w:r>
      <w:r w:rsidR="00CA33D9" w:rsidRPr="002B40F8">
        <w:rPr>
          <w:spacing w:val="0"/>
          <w:w w:val="100"/>
          <w:lang w:val="ru-RU"/>
        </w:rPr>
        <w:t xml:space="preserve">частности, </w:t>
      </w:r>
      <w:r w:rsidR="00121687" w:rsidRPr="002B40F8">
        <w:rPr>
          <w:spacing w:val="0"/>
          <w:w w:val="100"/>
          <w:lang w:val="ru-RU"/>
        </w:rPr>
        <w:t>оратору</w:t>
      </w:r>
      <w:r w:rsidR="00CA33D9" w:rsidRPr="002B40F8">
        <w:rPr>
          <w:spacing w:val="0"/>
          <w:w w:val="100"/>
          <w:lang w:val="ru-RU"/>
        </w:rPr>
        <w:t xml:space="preserve"> хотелось бы знать, какое </w:t>
      </w:r>
      <w:r w:rsidR="00121687" w:rsidRPr="002B40F8">
        <w:rPr>
          <w:spacing w:val="0"/>
          <w:w w:val="100"/>
          <w:lang w:val="ru-RU"/>
        </w:rPr>
        <w:t>число</w:t>
      </w:r>
      <w:r w:rsidR="00CA33D9" w:rsidRPr="002B40F8">
        <w:rPr>
          <w:spacing w:val="0"/>
          <w:w w:val="100"/>
          <w:lang w:val="ru-RU"/>
        </w:rPr>
        <w:t xml:space="preserve"> женщин благодаря усилиям правительства получило доступ к семейным пособиям, ссудам, кредитам и другим средствам финансовой поддержки. Она спрашивает также, выплачиваются ли семейные пособия мужу или жене и имеют ли оба супруга право на получение социальных пособий в дополнение к их заработной плате. Комитет также хотел бы получить более полную информацию о </w:t>
      </w:r>
      <w:r w:rsidR="00795947" w:rsidRPr="002B40F8">
        <w:rPr>
          <w:spacing w:val="0"/>
          <w:w w:val="100"/>
          <w:lang w:val="ru-RU"/>
        </w:rPr>
        <w:t>передвижных</w:t>
      </w:r>
      <w:r w:rsidR="00CA33D9" w:rsidRPr="002B40F8">
        <w:rPr>
          <w:spacing w:val="0"/>
          <w:w w:val="100"/>
          <w:lang w:val="ru-RU"/>
        </w:rPr>
        <w:t xml:space="preserve"> службах, оказывающих услуги пожилым людям и инвалидам на дому, и о том, учитывают ли эти службы при оказании услуг гендерный фактор.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45.</w:t>
      </w:r>
      <w:r w:rsidRPr="002B40F8">
        <w:rPr>
          <w:spacing w:val="0"/>
          <w:w w:val="100"/>
          <w:lang w:val="ru-RU"/>
        </w:rPr>
        <w:tab/>
      </w:r>
      <w:r w:rsidR="00CA33D9" w:rsidRPr="002B40F8">
        <w:rPr>
          <w:spacing w:val="0"/>
          <w:w w:val="100"/>
          <w:lang w:val="ru-RU"/>
        </w:rPr>
        <w:t>Что касается оговорок, высказанных государством-участником в отношении статьи</w:t>
      </w:r>
      <w:r w:rsidR="000255B1" w:rsidRPr="002B40F8">
        <w:rPr>
          <w:spacing w:val="0"/>
          <w:w w:val="100"/>
          <w:lang w:val="ru-RU"/>
        </w:rPr>
        <w:t> </w:t>
      </w:r>
      <w:r w:rsidR="00CA33D9" w:rsidRPr="002B40F8">
        <w:rPr>
          <w:spacing w:val="0"/>
          <w:w w:val="100"/>
          <w:lang w:val="ru-RU"/>
        </w:rPr>
        <w:t>16 Конвенции, то, по мнению</w:t>
      </w:r>
      <w:r w:rsidR="000255B1" w:rsidRPr="002B40F8">
        <w:rPr>
          <w:spacing w:val="0"/>
          <w:w w:val="100"/>
          <w:lang w:val="ru-RU"/>
        </w:rPr>
        <w:t xml:space="preserve"> оратора</w:t>
      </w:r>
      <w:r w:rsidR="00CA33D9" w:rsidRPr="002B40F8">
        <w:rPr>
          <w:spacing w:val="0"/>
          <w:w w:val="100"/>
          <w:lang w:val="ru-RU"/>
        </w:rPr>
        <w:t>, никаких противоречий между законами шариата и положениями данной статьи не просматривается. Поэтому правительству следовало бы точнее сформулировать свои оговорки.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46.</w:t>
      </w:r>
      <w:r w:rsidRPr="002B40F8">
        <w:rPr>
          <w:spacing w:val="0"/>
          <w:w w:val="100"/>
          <w:lang w:val="ru-RU"/>
        </w:rPr>
        <w:tab/>
      </w:r>
      <w:r w:rsidR="00CA33D9" w:rsidRPr="002B40F8">
        <w:rPr>
          <w:b/>
          <w:spacing w:val="0"/>
          <w:w w:val="100"/>
          <w:lang w:val="ru-RU"/>
        </w:rPr>
        <w:t>Г-жа Бегум</w:t>
      </w:r>
      <w:r w:rsidRPr="002B40F8">
        <w:rPr>
          <w:spacing w:val="0"/>
          <w:w w:val="100"/>
          <w:lang w:val="ru-RU"/>
        </w:rPr>
        <w:t xml:space="preserve"> </w:t>
      </w:r>
      <w:r w:rsidR="00CA33D9" w:rsidRPr="002B40F8">
        <w:rPr>
          <w:spacing w:val="0"/>
          <w:w w:val="100"/>
          <w:lang w:val="ru-RU"/>
        </w:rPr>
        <w:t xml:space="preserve">говорит, что отсутствие семейного законодательства означает, что женщины сталкиваются с дискриминацией в браке и при расторжении брака. </w:t>
      </w:r>
      <w:r w:rsidR="002178BF" w:rsidRPr="002B40F8">
        <w:rPr>
          <w:spacing w:val="0"/>
          <w:w w:val="100"/>
          <w:lang w:val="ru-RU"/>
        </w:rPr>
        <w:t>Далее, правительство высказало оговорки в отношении статьи</w:t>
      </w:r>
      <w:r w:rsidR="000255B1" w:rsidRPr="002B40F8">
        <w:rPr>
          <w:spacing w:val="0"/>
          <w:w w:val="100"/>
          <w:lang w:val="ru-RU"/>
        </w:rPr>
        <w:t> </w:t>
      </w:r>
      <w:r w:rsidR="002178BF" w:rsidRPr="002B40F8">
        <w:rPr>
          <w:spacing w:val="0"/>
          <w:w w:val="100"/>
          <w:lang w:val="ru-RU"/>
        </w:rPr>
        <w:t>16 Конвенции на том основании, что она не совместима с законами шариата. Между тем многие мусульманские страны, которые ранее высказывали оговорки в отношении статьи</w:t>
      </w:r>
      <w:r w:rsidR="000255B1" w:rsidRPr="002B40F8">
        <w:rPr>
          <w:spacing w:val="0"/>
          <w:w w:val="100"/>
          <w:lang w:val="ru-RU"/>
        </w:rPr>
        <w:t> </w:t>
      </w:r>
      <w:r w:rsidR="002178BF" w:rsidRPr="002B40F8">
        <w:rPr>
          <w:spacing w:val="0"/>
          <w:w w:val="100"/>
          <w:lang w:val="ru-RU"/>
        </w:rPr>
        <w:t>16, пересмотрели свою позицию и сняли свои оговорки. В</w:t>
      </w:r>
      <w:r w:rsidR="000255B1" w:rsidRPr="002B40F8">
        <w:rPr>
          <w:spacing w:val="0"/>
          <w:w w:val="100"/>
          <w:lang w:val="ru-RU"/>
        </w:rPr>
        <w:t> </w:t>
      </w:r>
      <w:r w:rsidR="002178BF" w:rsidRPr="002B40F8">
        <w:rPr>
          <w:spacing w:val="0"/>
          <w:w w:val="100"/>
          <w:lang w:val="ru-RU"/>
        </w:rPr>
        <w:t xml:space="preserve">связи </w:t>
      </w:r>
      <w:r w:rsidR="000255B1" w:rsidRPr="002B40F8">
        <w:rPr>
          <w:spacing w:val="0"/>
          <w:w w:val="100"/>
          <w:lang w:val="ru-RU"/>
        </w:rPr>
        <w:t xml:space="preserve">с этим </w:t>
      </w:r>
      <w:r w:rsidR="002178BF" w:rsidRPr="002B40F8">
        <w:rPr>
          <w:spacing w:val="0"/>
          <w:w w:val="100"/>
          <w:lang w:val="ru-RU"/>
        </w:rPr>
        <w:t>она интересуется, не планирует ли правительство также подумать над тем, чтобы постепенно снять свои оговорки в отношении статьи</w:t>
      </w:r>
      <w:r w:rsidR="000255B1" w:rsidRPr="002B40F8">
        <w:rPr>
          <w:spacing w:val="0"/>
          <w:w w:val="100"/>
          <w:lang w:val="ru-RU"/>
        </w:rPr>
        <w:t> </w:t>
      </w:r>
      <w:r w:rsidR="002178BF" w:rsidRPr="002B40F8">
        <w:rPr>
          <w:spacing w:val="0"/>
          <w:w w:val="100"/>
          <w:lang w:val="ru-RU"/>
        </w:rPr>
        <w:t>16.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47.</w:t>
      </w:r>
      <w:r w:rsidRPr="002B40F8">
        <w:rPr>
          <w:spacing w:val="0"/>
          <w:w w:val="100"/>
          <w:lang w:val="ru-RU"/>
        </w:rPr>
        <w:tab/>
      </w:r>
      <w:r w:rsidR="002178BF" w:rsidRPr="002B40F8">
        <w:rPr>
          <w:spacing w:val="0"/>
          <w:w w:val="100"/>
          <w:lang w:val="ru-RU"/>
        </w:rPr>
        <w:t>О</w:t>
      </w:r>
      <w:r w:rsidR="000255B1" w:rsidRPr="002B40F8">
        <w:rPr>
          <w:spacing w:val="0"/>
          <w:w w:val="100"/>
          <w:lang w:val="ru-RU"/>
        </w:rPr>
        <w:t>ратор</w:t>
      </w:r>
      <w:r w:rsidR="002178BF" w:rsidRPr="002B40F8">
        <w:rPr>
          <w:spacing w:val="0"/>
          <w:w w:val="100"/>
          <w:lang w:val="ru-RU"/>
        </w:rPr>
        <w:t xml:space="preserve"> спрашивает, сообразуются ли законы государства-участника относительно минимального возраста, разрешенного для вступления в брак, с Конвенцией о правах ребенка. Ей также хотелось бы знать, какой процент бахрейнских мужчин практикует многоженство, которое является серьезным препятствием на пути достижения равенства в семейной жизни. Поскольку многоженство нельзя искоренить исключительно силами закона, она хотела бы знать, какие другие меры были приняты с этой целью.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48.</w:t>
      </w:r>
      <w:r w:rsidRPr="002B40F8">
        <w:rPr>
          <w:spacing w:val="0"/>
          <w:w w:val="100"/>
          <w:lang w:val="ru-RU"/>
        </w:rPr>
        <w:tab/>
      </w:r>
      <w:r w:rsidR="002178BF" w:rsidRPr="002B40F8">
        <w:rPr>
          <w:spacing w:val="0"/>
          <w:w w:val="100"/>
          <w:lang w:val="ru-RU"/>
        </w:rPr>
        <w:t xml:space="preserve">Напоминая, что согласно законам государства-участника правом быть инициаторами расторжения брака обладают только мужчины, </w:t>
      </w:r>
      <w:r w:rsidR="00897464" w:rsidRPr="002B40F8">
        <w:rPr>
          <w:spacing w:val="0"/>
          <w:w w:val="100"/>
          <w:lang w:val="ru-RU"/>
        </w:rPr>
        <w:t>оратор</w:t>
      </w:r>
      <w:r w:rsidR="002178BF" w:rsidRPr="002B40F8">
        <w:rPr>
          <w:spacing w:val="0"/>
          <w:w w:val="100"/>
          <w:lang w:val="ru-RU"/>
        </w:rPr>
        <w:t xml:space="preserve"> спрашивает, какие меры были приняты правительством для исправления этой ситуации, являющейся вопиющим проявлением дискриминации в отношении </w:t>
      </w:r>
      <w:r w:rsidR="002B40F8" w:rsidRPr="002B40F8">
        <w:rPr>
          <w:spacing w:val="0"/>
          <w:w w:val="100"/>
          <w:lang w:val="ru-RU"/>
        </w:rPr>
        <w:br/>
      </w:r>
      <w:r w:rsidR="002178BF" w:rsidRPr="002B40F8">
        <w:rPr>
          <w:spacing w:val="0"/>
          <w:w w:val="100"/>
          <w:lang w:val="ru-RU"/>
        </w:rPr>
        <w:t>женщин.</w:t>
      </w:r>
    </w:p>
    <w:p w:rsidR="00803D74" w:rsidRPr="002B40F8" w:rsidRDefault="00803D74" w:rsidP="00803D74">
      <w:pPr>
        <w:pStyle w:val="DualTxt"/>
        <w:rPr>
          <w:spacing w:val="0"/>
          <w:w w:val="100"/>
        </w:rPr>
      </w:pPr>
      <w:r w:rsidRPr="002B40F8">
        <w:rPr>
          <w:spacing w:val="0"/>
          <w:w w:val="100"/>
          <w:lang w:val="ru-RU"/>
        </w:rPr>
        <w:t>49.</w:t>
      </w:r>
      <w:r w:rsidRPr="002B40F8">
        <w:rPr>
          <w:spacing w:val="0"/>
          <w:w w:val="100"/>
          <w:lang w:val="ru-RU"/>
        </w:rPr>
        <w:tab/>
      </w:r>
      <w:r w:rsidR="002178BF" w:rsidRPr="002B40F8">
        <w:rPr>
          <w:b/>
          <w:spacing w:val="0"/>
          <w:w w:val="100"/>
          <w:lang w:val="ru-RU"/>
        </w:rPr>
        <w:t>Г-жа Гальперин-Каддари</w:t>
      </w:r>
      <w:r w:rsidRPr="002B40F8">
        <w:rPr>
          <w:spacing w:val="0"/>
          <w:w w:val="100"/>
          <w:lang w:val="ru-RU"/>
        </w:rPr>
        <w:t xml:space="preserve"> </w:t>
      </w:r>
      <w:r w:rsidR="002178BF" w:rsidRPr="002B40F8">
        <w:rPr>
          <w:spacing w:val="0"/>
          <w:w w:val="100"/>
          <w:lang w:val="ru-RU"/>
        </w:rPr>
        <w:t>говорит, что</w:t>
      </w:r>
      <w:r w:rsidR="007F10B9" w:rsidRPr="002B40F8">
        <w:rPr>
          <w:spacing w:val="0"/>
          <w:w w:val="100"/>
          <w:lang w:val="ru-RU"/>
        </w:rPr>
        <w:t xml:space="preserve"> </w:t>
      </w:r>
      <w:r w:rsidR="002178BF" w:rsidRPr="002B40F8">
        <w:rPr>
          <w:spacing w:val="0"/>
          <w:w w:val="100"/>
          <w:lang w:val="ru-RU"/>
        </w:rPr>
        <w:t>согласно информации, представленной государством-участником, и заявлению, сделанному главой его делегации, закон считает мужчин и женщин равными во всех отношениях. Между тем из доклада следует, что</w:t>
      </w:r>
      <w:r w:rsidR="008C4C2D" w:rsidRPr="002B40F8">
        <w:rPr>
          <w:spacing w:val="0"/>
          <w:w w:val="100"/>
          <w:lang w:val="ru-RU"/>
        </w:rPr>
        <w:t xml:space="preserve"> женщина лишается права давать свидетельские показания при наличии препятстви</w:t>
      </w:r>
      <w:r w:rsidR="002359D4" w:rsidRPr="002B40F8">
        <w:rPr>
          <w:spacing w:val="0"/>
          <w:w w:val="100"/>
          <w:lang w:val="ru-RU"/>
        </w:rPr>
        <w:t>й</w:t>
      </w:r>
      <w:r w:rsidR="008C4C2D" w:rsidRPr="002B40F8">
        <w:rPr>
          <w:spacing w:val="0"/>
          <w:w w:val="100"/>
          <w:lang w:val="ru-RU"/>
        </w:rPr>
        <w:t xml:space="preserve"> нравственного характера, и одним из таких препятствий считается брак. Ей хотелось бы знать, в какой мере подобное допущение ограничивает способность женщин давать свидетельские показания и каким образом жена может возбудить иск против своего супруга или подать на него жалобу.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50.</w:t>
      </w:r>
      <w:r w:rsidRPr="002B40F8">
        <w:rPr>
          <w:spacing w:val="0"/>
          <w:w w:val="100"/>
          <w:lang w:val="ru-RU"/>
        </w:rPr>
        <w:tab/>
      </w:r>
      <w:r w:rsidR="009A3422" w:rsidRPr="002B40F8">
        <w:rPr>
          <w:spacing w:val="0"/>
          <w:w w:val="100"/>
          <w:lang w:val="ru-RU"/>
        </w:rPr>
        <w:t>Касаясь финансовых последствий развода, о</w:t>
      </w:r>
      <w:r w:rsidR="00C561FC" w:rsidRPr="002B40F8">
        <w:rPr>
          <w:spacing w:val="0"/>
          <w:w w:val="100"/>
          <w:lang w:val="ru-RU"/>
        </w:rPr>
        <w:t>ратор</w:t>
      </w:r>
      <w:r w:rsidR="009A3422" w:rsidRPr="002B40F8">
        <w:rPr>
          <w:spacing w:val="0"/>
          <w:w w:val="100"/>
          <w:lang w:val="ru-RU"/>
        </w:rPr>
        <w:t xml:space="preserve"> говорит, что </w:t>
      </w:r>
      <w:r w:rsidR="00AA5C07" w:rsidRPr="002B40F8">
        <w:rPr>
          <w:spacing w:val="0"/>
          <w:w w:val="100"/>
          <w:lang w:val="ru-RU"/>
        </w:rPr>
        <w:t>система раздельного владения имуществом наносит вред женщинам, поскольку не</w:t>
      </w:r>
      <w:r w:rsidR="004F69E8" w:rsidRPr="002B40F8">
        <w:rPr>
          <w:spacing w:val="0"/>
          <w:w w:val="100"/>
          <w:lang w:val="ru-RU"/>
        </w:rPr>
        <w:t>материальн</w:t>
      </w:r>
      <w:r w:rsidR="00AA5C07" w:rsidRPr="002B40F8">
        <w:rPr>
          <w:spacing w:val="0"/>
          <w:w w:val="100"/>
          <w:lang w:val="ru-RU"/>
        </w:rPr>
        <w:t>ый вклад женщины в семейный бюджет не может быть учтен в случае расторжения брака</w:t>
      </w:r>
      <w:r w:rsidR="004F69E8" w:rsidRPr="002B40F8">
        <w:rPr>
          <w:spacing w:val="0"/>
          <w:w w:val="100"/>
          <w:lang w:val="ru-RU"/>
        </w:rPr>
        <w:t>, что</w:t>
      </w:r>
      <w:r w:rsidR="00AA5C07" w:rsidRPr="002B40F8">
        <w:rPr>
          <w:spacing w:val="0"/>
          <w:w w:val="100"/>
          <w:lang w:val="ru-RU"/>
        </w:rPr>
        <w:t xml:space="preserve"> лишает женщину возможности потребовать долю какого-либо совместно приобретенного имущества, записанного на </w:t>
      </w:r>
      <w:r w:rsidR="00C561FC" w:rsidRPr="002B40F8">
        <w:rPr>
          <w:spacing w:val="0"/>
          <w:w w:val="100"/>
          <w:lang w:val="ru-RU"/>
        </w:rPr>
        <w:t xml:space="preserve">имя </w:t>
      </w:r>
      <w:r w:rsidR="00AA5C07" w:rsidRPr="002B40F8">
        <w:rPr>
          <w:spacing w:val="0"/>
          <w:w w:val="100"/>
          <w:lang w:val="ru-RU"/>
        </w:rPr>
        <w:t>ее мужа.</w:t>
      </w:r>
      <w:r w:rsidR="00956007" w:rsidRPr="002B40F8">
        <w:rPr>
          <w:spacing w:val="0"/>
          <w:w w:val="100"/>
          <w:lang w:val="ru-RU"/>
        </w:rPr>
        <w:t xml:space="preserve"> </w:t>
      </w:r>
      <w:r w:rsidR="00AA5C07" w:rsidRPr="002B40F8">
        <w:rPr>
          <w:spacing w:val="0"/>
          <w:w w:val="100"/>
          <w:lang w:val="ru-RU"/>
        </w:rPr>
        <w:t>В</w:t>
      </w:r>
      <w:r w:rsidR="00C561FC" w:rsidRPr="002B40F8">
        <w:rPr>
          <w:spacing w:val="0"/>
          <w:w w:val="100"/>
          <w:lang w:val="ru-RU"/>
        </w:rPr>
        <w:t> </w:t>
      </w:r>
      <w:r w:rsidR="00AA5C07" w:rsidRPr="002B40F8">
        <w:rPr>
          <w:spacing w:val="0"/>
          <w:w w:val="100"/>
          <w:lang w:val="ru-RU"/>
        </w:rPr>
        <w:t>докладе также говорится, что семейные пары могут заключить брачный договор, в котором оговаривались бы различные условия ра</w:t>
      </w:r>
      <w:r w:rsidR="004F69E8" w:rsidRPr="002B40F8">
        <w:rPr>
          <w:spacing w:val="0"/>
          <w:w w:val="100"/>
          <w:lang w:val="ru-RU"/>
        </w:rPr>
        <w:t>здела</w:t>
      </w:r>
      <w:r w:rsidR="00AA5C07" w:rsidRPr="002B40F8">
        <w:rPr>
          <w:spacing w:val="0"/>
          <w:w w:val="100"/>
          <w:lang w:val="ru-RU"/>
        </w:rPr>
        <w:t xml:space="preserve"> совместного имущества. Если семейным парам уже разрешено заключать соглашения о совместном владении имуществом в браке и если, насколько она поняла, такие соглашения не являются несовместимыми с законами ислама, то она интересуется, почему правительство пока не приняло никаких мер для официального введения системы совместного владения семейным имуществом.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51.</w:t>
      </w:r>
      <w:r w:rsidRPr="002B40F8">
        <w:rPr>
          <w:spacing w:val="0"/>
          <w:w w:val="100"/>
          <w:lang w:val="ru-RU"/>
        </w:rPr>
        <w:tab/>
      </w:r>
      <w:r w:rsidR="00AA5C07" w:rsidRPr="002B40F8">
        <w:rPr>
          <w:spacing w:val="0"/>
          <w:w w:val="100"/>
          <w:lang w:val="ru-RU"/>
        </w:rPr>
        <w:t xml:space="preserve">Что касается пока не принятого семейного законодательства, </w:t>
      </w:r>
      <w:r w:rsidR="004F69E8" w:rsidRPr="002B40F8">
        <w:rPr>
          <w:spacing w:val="0"/>
          <w:w w:val="100"/>
          <w:lang w:val="ru-RU"/>
        </w:rPr>
        <w:t xml:space="preserve">то </w:t>
      </w:r>
      <w:r w:rsidR="00AA5C07" w:rsidRPr="002B40F8">
        <w:rPr>
          <w:spacing w:val="0"/>
          <w:w w:val="100"/>
          <w:lang w:val="ru-RU"/>
        </w:rPr>
        <w:t>о</w:t>
      </w:r>
      <w:r w:rsidR="006C3A68" w:rsidRPr="002B40F8">
        <w:rPr>
          <w:spacing w:val="0"/>
          <w:w w:val="100"/>
          <w:lang w:val="ru-RU"/>
        </w:rPr>
        <w:t>ратор</w:t>
      </w:r>
      <w:r w:rsidR="00AA5C07" w:rsidRPr="002B40F8">
        <w:rPr>
          <w:spacing w:val="0"/>
          <w:w w:val="100"/>
          <w:lang w:val="ru-RU"/>
        </w:rPr>
        <w:t xml:space="preserve"> предлагает государству-участнику подумать над принятием ряда отдельных законов, не дожидаясь, пока все разногласия по поводу различных положений семейного законодательства будут устранены. Касаясь вопроса об опеке над детьми, она напоминает, что делегация </w:t>
      </w:r>
      <w:r w:rsidR="00D12494" w:rsidRPr="002B40F8">
        <w:rPr>
          <w:spacing w:val="0"/>
          <w:w w:val="100"/>
          <w:lang w:val="ru-RU"/>
        </w:rPr>
        <w:t xml:space="preserve">ранее заявляла, что, принимая решения об опеке, суды </w:t>
      </w:r>
      <w:r w:rsidR="004F69E8" w:rsidRPr="002B40F8">
        <w:rPr>
          <w:spacing w:val="0"/>
          <w:w w:val="100"/>
          <w:lang w:val="ru-RU"/>
        </w:rPr>
        <w:t>в</w:t>
      </w:r>
      <w:r w:rsidR="00AA5C07" w:rsidRPr="002B40F8">
        <w:rPr>
          <w:spacing w:val="0"/>
          <w:w w:val="100"/>
          <w:lang w:val="ru-RU"/>
        </w:rPr>
        <w:t xml:space="preserve"> </w:t>
      </w:r>
      <w:r w:rsidR="00D12494" w:rsidRPr="002B40F8">
        <w:rPr>
          <w:spacing w:val="0"/>
          <w:w w:val="100"/>
          <w:lang w:val="ru-RU"/>
        </w:rPr>
        <w:t>пе</w:t>
      </w:r>
      <w:r w:rsidR="004F69E8" w:rsidRPr="002B40F8">
        <w:rPr>
          <w:spacing w:val="0"/>
          <w:w w:val="100"/>
          <w:lang w:val="ru-RU"/>
        </w:rPr>
        <w:t>рвую очередь</w:t>
      </w:r>
      <w:r w:rsidR="00D12494" w:rsidRPr="002B40F8">
        <w:rPr>
          <w:spacing w:val="0"/>
          <w:w w:val="100"/>
          <w:lang w:val="ru-RU"/>
        </w:rPr>
        <w:t xml:space="preserve"> руководствуются интересами ребенка. Между тем в докладе указывается, что у представителей джафаритской ветви право опеки над детьми в возрасте старше 7</w:t>
      </w:r>
      <w:r w:rsidR="006C3A68" w:rsidRPr="002B40F8">
        <w:rPr>
          <w:spacing w:val="0"/>
          <w:w w:val="100"/>
          <w:lang w:val="ru-RU"/>
        </w:rPr>
        <w:t> </w:t>
      </w:r>
      <w:r w:rsidR="00D12494" w:rsidRPr="002B40F8">
        <w:rPr>
          <w:spacing w:val="0"/>
          <w:w w:val="100"/>
          <w:lang w:val="ru-RU"/>
        </w:rPr>
        <w:t xml:space="preserve">лет предоставляется отцам. </w:t>
      </w:r>
      <w:r w:rsidR="002359D4" w:rsidRPr="002B40F8">
        <w:rPr>
          <w:spacing w:val="0"/>
          <w:w w:val="100"/>
          <w:lang w:val="ru-RU"/>
        </w:rPr>
        <w:t>Если дело обсто</w:t>
      </w:r>
      <w:r w:rsidR="003E114A" w:rsidRPr="002B40F8">
        <w:rPr>
          <w:spacing w:val="0"/>
          <w:w w:val="100"/>
          <w:lang w:val="ru-RU"/>
        </w:rPr>
        <w:t>ит</w:t>
      </w:r>
      <w:r w:rsidR="002359D4" w:rsidRPr="002B40F8">
        <w:rPr>
          <w:spacing w:val="0"/>
          <w:w w:val="100"/>
          <w:lang w:val="ru-RU"/>
        </w:rPr>
        <w:t xml:space="preserve"> таким образом, правительств</w:t>
      </w:r>
      <w:r w:rsidR="003E114A" w:rsidRPr="002B40F8">
        <w:rPr>
          <w:spacing w:val="0"/>
          <w:w w:val="100"/>
          <w:lang w:val="ru-RU"/>
        </w:rPr>
        <w:t>у следует</w:t>
      </w:r>
      <w:r w:rsidR="002359D4" w:rsidRPr="002B40F8">
        <w:rPr>
          <w:spacing w:val="0"/>
          <w:w w:val="100"/>
          <w:lang w:val="ru-RU"/>
        </w:rPr>
        <w:t xml:space="preserve"> разъяснить, как такая практика проводилась в наилучших интересах ребенка. </w:t>
      </w:r>
      <w:r w:rsidR="0044720E" w:rsidRPr="002B40F8">
        <w:rPr>
          <w:spacing w:val="0"/>
          <w:w w:val="100"/>
          <w:lang w:val="ru-RU"/>
        </w:rPr>
        <w:t>Она не понимает также, каким образом удается обеспечить учет наилучших интересов ребенка, если, как следует из доклада, джафаритская женщина лишается права на опеку над ребенком, если она повторно выходит замуж.</w:t>
      </w:r>
    </w:p>
    <w:p w:rsidR="00803D74" w:rsidRPr="002B40F8" w:rsidRDefault="00803D74" w:rsidP="00803D74">
      <w:pPr>
        <w:pStyle w:val="DualTxt"/>
        <w:rPr>
          <w:spacing w:val="0"/>
          <w:w w:val="100"/>
        </w:rPr>
      </w:pPr>
      <w:r w:rsidRPr="002B40F8">
        <w:rPr>
          <w:spacing w:val="0"/>
          <w:w w:val="100"/>
          <w:lang w:val="ru-RU"/>
        </w:rPr>
        <w:t>52.</w:t>
      </w:r>
      <w:r w:rsidRPr="002B40F8">
        <w:rPr>
          <w:spacing w:val="0"/>
          <w:w w:val="100"/>
          <w:lang w:val="ru-RU"/>
        </w:rPr>
        <w:tab/>
      </w:r>
      <w:r w:rsidR="00C614E9" w:rsidRPr="002B40F8">
        <w:rPr>
          <w:b/>
          <w:spacing w:val="0"/>
          <w:w w:val="100"/>
          <w:lang w:val="ru-RU"/>
        </w:rPr>
        <w:t>Г-жа Тан</w:t>
      </w:r>
      <w:r w:rsidRPr="002B40F8">
        <w:rPr>
          <w:spacing w:val="0"/>
          <w:w w:val="100"/>
          <w:lang w:val="ru-RU"/>
        </w:rPr>
        <w:t xml:space="preserve"> </w:t>
      </w:r>
      <w:r w:rsidR="00C614E9" w:rsidRPr="002B40F8">
        <w:rPr>
          <w:spacing w:val="0"/>
          <w:w w:val="100"/>
          <w:lang w:val="ru-RU"/>
        </w:rPr>
        <w:t>спрашивает, изучало ли правительство влияни</w:t>
      </w:r>
      <w:r w:rsidR="00B07D31" w:rsidRPr="002B40F8">
        <w:rPr>
          <w:spacing w:val="0"/>
          <w:w w:val="100"/>
          <w:lang w:val="ru-RU"/>
        </w:rPr>
        <w:t>е</w:t>
      </w:r>
      <w:r w:rsidR="00C614E9" w:rsidRPr="002B40F8">
        <w:rPr>
          <w:spacing w:val="0"/>
          <w:w w:val="100"/>
          <w:lang w:val="ru-RU"/>
        </w:rPr>
        <w:t xml:space="preserve"> разводов на уровень благосостояния женщин. Ей хотелось бы получить более подробную информацию о решениях, принимаемых судами в бракоразводных делах, в</w:t>
      </w:r>
      <w:r w:rsidR="003841C6" w:rsidRPr="002B40F8">
        <w:rPr>
          <w:spacing w:val="0"/>
          <w:w w:val="100"/>
          <w:lang w:val="en-US"/>
        </w:rPr>
        <w:t> </w:t>
      </w:r>
      <w:r w:rsidR="00C614E9" w:rsidRPr="002B40F8">
        <w:rPr>
          <w:spacing w:val="0"/>
          <w:w w:val="100"/>
          <w:lang w:val="ru-RU"/>
        </w:rPr>
        <w:t>частности</w:t>
      </w:r>
      <w:r w:rsidR="00285850">
        <w:rPr>
          <w:spacing w:val="0"/>
          <w:w w:val="100"/>
          <w:lang w:val="ru-RU"/>
        </w:rPr>
        <w:t>,</w:t>
      </w:r>
      <w:r w:rsidR="00C614E9" w:rsidRPr="002B40F8">
        <w:rPr>
          <w:spacing w:val="0"/>
          <w:w w:val="100"/>
          <w:lang w:val="ru-RU"/>
        </w:rPr>
        <w:t xml:space="preserve"> в отношении того, кто отвечает за то, чтобы мужчины исполняли судебные приказы. </w:t>
      </w:r>
      <w:r w:rsidR="00285850">
        <w:rPr>
          <w:spacing w:val="0"/>
          <w:w w:val="100"/>
          <w:lang w:val="ru-RU"/>
        </w:rPr>
        <w:t>Кроме того</w:t>
      </w:r>
      <w:r w:rsidR="0011102F" w:rsidRPr="002B40F8">
        <w:rPr>
          <w:spacing w:val="0"/>
          <w:w w:val="100"/>
          <w:lang w:val="ru-RU"/>
        </w:rPr>
        <w:t xml:space="preserve">, ей хотелось бы получить информацию о том, какую долю имущества джафаритские суды обычно присуждают женщинам в бракоразводных процессах по сравнению с долей, присуждаемой суннитскими судами. Было бы также интересно узнать, какой суд обладает юрисдикцией в бракоразводном процессе между джафаритским мужчиной и суннитской женщиной и наоборот. </w:t>
      </w:r>
      <w:r w:rsidR="004F69E8" w:rsidRPr="002B40F8">
        <w:rPr>
          <w:spacing w:val="0"/>
          <w:w w:val="100"/>
          <w:lang w:val="ru-RU"/>
        </w:rPr>
        <w:t>Сколько</w:t>
      </w:r>
      <w:r w:rsidR="0011102F" w:rsidRPr="002B40F8">
        <w:rPr>
          <w:spacing w:val="0"/>
          <w:w w:val="100"/>
          <w:lang w:val="ru-RU"/>
        </w:rPr>
        <w:t xml:space="preserve"> длится весь бракоразводный процесс и кто несет ответственность за содержание детей до момента вынесения судом решения? Ей также хотелось бы знать, как осуществляется раздел имущества между вдовами, состоявшими в полигамном браке.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53.</w:t>
      </w:r>
      <w:r w:rsidRPr="002B40F8">
        <w:rPr>
          <w:spacing w:val="0"/>
          <w:w w:val="100"/>
          <w:lang w:val="ru-RU"/>
        </w:rPr>
        <w:tab/>
      </w:r>
      <w:r w:rsidR="0011102F" w:rsidRPr="002B40F8">
        <w:rPr>
          <w:b/>
          <w:spacing w:val="0"/>
          <w:w w:val="100"/>
          <w:lang w:val="ru-RU"/>
        </w:rPr>
        <w:t>Г-жа Бельмихуб-Зердани</w:t>
      </w:r>
      <w:r w:rsidRPr="002B40F8">
        <w:rPr>
          <w:spacing w:val="0"/>
          <w:w w:val="100"/>
          <w:lang w:val="ru-RU"/>
        </w:rPr>
        <w:t xml:space="preserve"> </w:t>
      </w:r>
      <w:r w:rsidR="0011102F" w:rsidRPr="002B40F8">
        <w:rPr>
          <w:spacing w:val="0"/>
          <w:w w:val="100"/>
          <w:lang w:val="ru-RU"/>
        </w:rPr>
        <w:t>спрашивает, почему государство-участник не установило минимальный возраст для вступления в брак на уровне 18</w:t>
      </w:r>
      <w:r w:rsidR="00465826" w:rsidRPr="002B40F8">
        <w:rPr>
          <w:spacing w:val="0"/>
          <w:w w:val="100"/>
          <w:lang w:val="ru-RU"/>
        </w:rPr>
        <w:t> </w:t>
      </w:r>
      <w:r w:rsidR="0011102F" w:rsidRPr="002B40F8">
        <w:rPr>
          <w:spacing w:val="0"/>
          <w:w w:val="100"/>
          <w:lang w:val="ru-RU"/>
        </w:rPr>
        <w:t>лет в соответствии со своими обязательствами согласно Конвенции о правах ребенка, которая была им ратифицирована без каких</w:t>
      </w:r>
      <w:r w:rsidR="00465826" w:rsidRPr="002B40F8">
        <w:rPr>
          <w:spacing w:val="0"/>
          <w:w w:val="100"/>
          <w:lang w:val="ru-RU"/>
        </w:rPr>
        <w:t>-либо</w:t>
      </w:r>
      <w:r w:rsidR="0011102F" w:rsidRPr="002B40F8">
        <w:rPr>
          <w:spacing w:val="0"/>
          <w:w w:val="100"/>
          <w:lang w:val="ru-RU"/>
        </w:rPr>
        <w:t xml:space="preserve"> оговорок. Вопрос об установлении одинакового минимального возраста для вступления бахрейнских мусульман в брак необходимо решить, поскольку, по сути, сунниты и джафариты являются представителями одной и той же религии. Однако о</w:t>
      </w:r>
      <w:r w:rsidR="00465826" w:rsidRPr="002B40F8">
        <w:rPr>
          <w:spacing w:val="0"/>
          <w:w w:val="100"/>
          <w:lang w:val="ru-RU"/>
        </w:rPr>
        <w:t>ратор</w:t>
      </w:r>
      <w:r w:rsidR="0011102F" w:rsidRPr="002B40F8">
        <w:rPr>
          <w:spacing w:val="0"/>
          <w:w w:val="100"/>
          <w:lang w:val="ru-RU"/>
        </w:rPr>
        <w:t xml:space="preserve"> не согласна с мнением государства-участника о том, что Коран терпимо относится к полигамным бр</w:t>
      </w:r>
      <w:r w:rsidR="00465826" w:rsidRPr="002B40F8">
        <w:rPr>
          <w:spacing w:val="0"/>
          <w:w w:val="100"/>
          <w:lang w:val="ru-RU"/>
        </w:rPr>
        <w:t>а</w:t>
      </w:r>
      <w:r w:rsidR="0011102F" w:rsidRPr="002B40F8">
        <w:rPr>
          <w:spacing w:val="0"/>
          <w:w w:val="100"/>
          <w:lang w:val="ru-RU"/>
        </w:rPr>
        <w:t xml:space="preserve">кам. </w:t>
      </w:r>
      <w:r w:rsidR="000857F2" w:rsidRPr="002B40F8">
        <w:rPr>
          <w:spacing w:val="0"/>
          <w:w w:val="100"/>
          <w:lang w:val="ru-RU"/>
        </w:rPr>
        <w:t>В</w:t>
      </w:r>
      <w:r w:rsidR="00465826" w:rsidRPr="002B40F8">
        <w:rPr>
          <w:spacing w:val="0"/>
          <w:w w:val="100"/>
          <w:lang w:val="ru-RU"/>
        </w:rPr>
        <w:t> </w:t>
      </w:r>
      <w:r w:rsidR="000857F2" w:rsidRPr="002B40F8">
        <w:rPr>
          <w:spacing w:val="0"/>
          <w:w w:val="100"/>
          <w:lang w:val="ru-RU"/>
        </w:rPr>
        <w:t xml:space="preserve">Священном Коране четко указывается, что мужчина </w:t>
      </w:r>
      <w:r w:rsidR="003E114A" w:rsidRPr="002B40F8">
        <w:rPr>
          <w:spacing w:val="0"/>
          <w:w w:val="100"/>
          <w:lang w:val="ru-RU"/>
        </w:rPr>
        <w:t>может</w:t>
      </w:r>
      <w:r w:rsidR="000857F2" w:rsidRPr="002B40F8">
        <w:rPr>
          <w:spacing w:val="0"/>
          <w:w w:val="100"/>
          <w:lang w:val="ru-RU"/>
        </w:rPr>
        <w:t xml:space="preserve"> иметь несколько жен только в том случае, если он в состоянии обращаться с ними одинаково. Далее, там говорится, что, если он опасается, что не сможет этого сделать, ему следует брать себе в жены только одну женщину.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54.</w:t>
      </w:r>
      <w:r w:rsidRPr="002B40F8">
        <w:rPr>
          <w:spacing w:val="0"/>
          <w:w w:val="100"/>
          <w:lang w:val="ru-RU"/>
        </w:rPr>
        <w:tab/>
      </w:r>
      <w:r w:rsidR="000857F2" w:rsidRPr="002B40F8">
        <w:rPr>
          <w:b/>
          <w:spacing w:val="0"/>
          <w:w w:val="100"/>
          <w:lang w:val="ru-RU"/>
        </w:rPr>
        <w:t xml:space="preserve">Г-жа Аль Джалахма </w:t>
      </w:r>
      <w:r w:rsidRPr="002B40F8">
        <w:rPr>
          <w:spacing w:val="0"/>
          <w:w w:val="100"/>
          <w:lang w:val="ru-RU"/>
        </w:rPr>
        <w:t>(</w:t>
      </w:r>
      <w:r w:rsidR="000857F2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0857F2" w:rsidRPr="002B40F8">
        <w:rPr>
          <w:spacing w:val="0"/>
          <w:w w:val="100"/>
          <w:lang w:val="ru-RU"/>
        </w:rPr>
        <w:t xml:space="preserve">говорит, что в состав передвижных служб, </w:t>
      </w:r>
      <w:r w:rsidR="003E114A" w:rsidRPr="002B40F8">
        <w:rPr>
          <w:spacing w:val="0"/>
          <w:w w:val="100"/>
          <w:lang w:val="ru-RU"/>
        </w:rPr>
        <w:t>оказывающих услуги</w:t>
      </w:r>
      <w:r w:rsidR="000857F2" w:rsidRPr="002B40F8">
        <w:rPr>
          <w:spacing w:val="0"/>
          <w:w w:val="100"/>
          <w:lang w:val="ru-RU"/>
        </w:rPr>
        <w:t xml:space="preserve"> пожилы</w:t>
      </w:r>
      <w:r w:rsidR="003E114A" w:rsidRPr="002B40F8">
        <w:rPr>
          <w:spacing w:val="0"/>
          <w:w w:val="100"/>
          <w:lang w:val="ru-RU"/>
        </w:rPr>
        <w:t>м</w:t>
      </w:r>
      <w:r w:rsidR="000857F2" w:rsidRPr="002B40F8">
        <w:rPr>
          <w:spacing w:val="0"/>
          <w:w w:val="100"/>
          <w:lang w:val="ru-RU"/>
        </w:rPr>
        <w:t xml:space="preserve"> люд</w:t>
      </w:r>
      <w:r w:rsidR="003E114A" w:rsidRPr="002B40F8">
        <w:rPr>
          <w:spacing w:val="0"/>
          <w:w w:val="100"/>
          <w:lang w:val="ru-RU"/>
        </w:rPr>
        <w:t>ям</w:t>
      </w:r>
      <w:r w:rsidR="000857F2" w:rsidRPr="002B40F8">
        <w:rPr>
          <w:spacing w:val="0"/>
          <w:w w:val="100"/>
          <w:lang w:val="ru-RU"/>
        </w:rPr>
        <w:t xml:space="preserve"> и инвалид</w:t>
      </w:r>
      <w:r w:rsidR="003E114A" w:rsidRPr="002B40F8">
        <w:rPr>
          <w:spacing w:val="0"/>
          <w:w w:val="100"/>
          <w:lang w:val="ru-RU"/>
        </w:rPr>
        <w:t>ам</w:t>
      </w:r>
      <w:r w:rsidR="000857F2" w:rsidRPr="002B40F8">
        <w:rPr>
          <w:spacing w:val="0"/>
          <w:w w:val="100"/>
          <w:lang w:val="ru-RU"/>
        </w:rPr>
        <w:t>, вход</w:t>
      </w:r>
      <w:r w:rsidR="00795947" w:rsidRPr="002B40F8">
        <w:rPr>
          <w:spacing w:val="0"/>
          <w:w w:val="100"/>
          <w:lang w:val="ru-RU"/>
        </w:rPr>
        <w:t>я</w:t>
      </w:r>
      <w:r w:rsidR="000857F2" w:rsidRPr="002B40F8">
        <w:rPr>
          <w:spacing w:val="0"/>
          <w:w w:val="100"/>
          <w:lang w:val="ru-RU"/>
        </w:rPr>
        <w:t xml:space="preserve">т медицинская сестра, помощница-сиделка и социальный работник. Эти службы отвечают за оказание </w:t>
      </w:r>
      <w:r w:rsidR="00A957F4" w:rsidRPr="002B40F8">
        <w:rPr>
          <w:spacing w:val="0"/>
          <w:w w:val="100"/>
          <w:lang w:val="ru-RU"/>
        </w:rPr>
        <w:t>пациентам медицинских и частных услуг, включая личную гигиену, и обучение членов семьи тому, как следует ухаживать за пациентами.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55.</w:t>
      </w:r>
      <w:r w:rsidRPr="002B40F8">
        <w:rPr>
          <w:spacing w:val="0"/>
          <w:w w:val="100"/>
          <w:lang w:val="ru-RU"/>
        </w:rPr>
        <w:tab/>
      </w:r>
      <w:r w:rsidR="00A957F4" w:rsidRPr="002B40F8">
        <w:rPr>
          <w:b/>
          <w:spacing w:val="0"/>
          <w:w w:val="100"/>
          <w:lang w:val="ru-RU"/>
        </w:rPr>
        <w:t>Г-жа Эса</w:t>
      </w:r>
      <w:r w:rsidRPr="002B40F8">
        <w:rPr>
          <w:spacing w:val="0"/>
          <w:w w:val="100"/>
          <w:lang w:val="ru-RU"/>
        </w:rPr>
        <w:t xml:space="preserve"> (</w:t>
      </w:r>
      <w:r w:rsidR="00A957F4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A957F4" w:rsidRPr="002B40F8">
        <w:rPr>
          <w:spacing w:val="0"/>
          <w:w w:val="100"/>
          <w:lang w:val="ru-RU"/>
        </w:rPr>
        <w:t xml:space="preserve">говорит, что по закону мужчины и женщины получают равные пособия независимо от того, работают </w:t>
      </w:r>
      <w:r w:rsidR="00795947" w:rsidRPr="002B40F8">
        <w:rPr>
          <w:spacing w:val="0"/>
          <w:w w:val="100"/>
          <w:lang w:val="ru-RU"/>
        </w:rPr>
        <w:t xml:space="preserve">ли </w:t>
      </w:r>
      <w:r w:rsidR="00A957F4" w:rsidRPr="002B40F8">
        <w:rPr>
          <w:spacing w:val="0"/>
          <w:w w:val="100"/>
          <w:lang w:val="ru-RU"/>
        </w:rPr>
        <w:t>они в государственном или частном секторе.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56.</w:t>
      </w:r>
      <w:r w:rsidRPr="002B40F8">
        <w:rPr>
          <w:spacing w:val="0"/>
          <w:w w:val="100"/>
          <w:lang w:val="ru-RU"/>
        </w:rPr>
        <w:tab/>
      </w:r>
      <w:r w:rsidR="00A957F4" w:rsidRPr="002B40F8">
        <w:rPr>
          <w:b/>
          <w:spacing w:val="0"/>
          <w:w w:val="100"/>
          <w:lang w:val="ru-RU"/>
        </w:rPr>
        <w:t>Г-жа Аль Авади</w:t>
      </w:r>
      <w:r w:rsidRPr="002B40F8">
        <w:rPr>
          <w:b/>
          <w:spacing w:val="0"/>
          <w:w w:val="100"/>
          <w:lang w:val="ru-RU"/>
        </w:rPr>
        <w:t xml:space="preserve"> </w:t>
      </w:r>
      <w:r w:rsidRPr="002B40F8">
        <w:rPr>
          <w:spacing w:val="0"/>
          <w:w w:val="100"/>
          <w:lang w:val="ru-RU"/>
        </w:rPr>
        <w:t>(</w:t>
      </w:r>
      <w:r w:rsidR="00A957F4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), </w:t>
      </w:r>
      <w:r w:rsidR="00A957F4" w:rsidRPr="002B40F8">
        <w:rPr>
          <w:spacing w:val="0"/>
          <w:w w:val="100"/>
          <w:lang w:val="ru-RU"/>
        </w:rPr>
        <w:t>касаясь оговорки, высказанной ее правительством в отношении статьи</w:t>
      </w:r>
      <w:r w:rsidR="00795947" w:rsidRPr="002B40F8">
        <w:rPr>
          <w:spacing w:val="0"/>
          <w:w w:val="100"/>
          <w:lang w:val="ru-RU"/>
        </w:rPr>
        <w:t> </w:t>
      </w:r>
      <w:r w:rsidR="00A957F4" w:rsidRPr="002B40F8">
        <w:rPr>
          <w:spacing w:val="0"/>
          <w:w w:val="100"/>
          <w:lang w:val="ru-RU"/>
        </w:rPr>
        <w:t xml:space="preserve">15 Конвенции, подчеркивает, что в Конституции и различных законах, регулирующих гражданские вопросы, содержится требование о том, что </w:t>
      </w:r>
      <w:r w:rsidR="003E114A" w:rsidRPr="002B40F8">
        <w:rPr>
          <w:spacing w:val="0"/>
          <w:w w:val="100"/>
          <w:lang w:val="ru-RU"/>
        </w:rPr>
        <w:t xml:space="preserve">по закону должно обеспечиваться равное обращение с </w:t>
      </w:r>
      <w:r w:rsidR="00A957F4" w:rsidRPr="002B40F8">
        <w:rPr>
          <w:spacing w:val="0"/>
          <w:w w:val="100"/>
          <w:lang w:val="ru-RU"/>
        </w:rPr>
        <w:t>женщин</w:t>
      </w:r>
      <w:r w:rsidR="003E114A" w:rsidRPr="002B40F8">
        <w:rPr>
          <w:spacing w:val="0"/>
          <w:w w:val="100"/>
          <w:lang w:val="ru-RU"/>
        </w:rPr>
        <w:t>ами</w:t>
      </w:r>
      <w:r w:rsidR="00A957F4" w:rsidRPr="002B40F8">
        <w:rPr>
          <w:spacing w:val="0"/>
          <w:w w:val="100"/>
          <w:lang w:val="ru-RU"/>
        </w:rPr>
        <w:t xml:space="preserve"> и мужчин</w:t>
      </w:r>
      <w:r w:rsidR="003E114A" w:rsidRPr="002B40F8">
        <w:rPr>
          <w:spacing w:val="0"/>
          <w:w w:val="100"/>
          <w:lang w:val="ru-RU"/>
        </w:rPr>
        <w:t>ами</w:t>
      </w:r>
      <w:r w:rsidR="00A957F4" w:rsidRPr="002B40F8">
        <w:rPr>
          <w:spacing w:val="0"/>
          <w:w w:val="100"/>
          <w:lang w:val="ru-RU"/>
        </w:rPr>
        <w:t>. Женщины обладают одинаковыми с мужчинами правами заключать договор</w:t>
      </w:r>
      <w:r w:rsidR="00795947" w:rsidRPr="002B40F8">
        <w:rPr>
          <w:spacing w:val="0"/>
          <w:w w:val="100"/>
          <w:lang w:val="ru-RU"/>
        </w:rPr>
        <w:t>ы</w:t>
      </w:r>
      <w:r w:rsidR="00A957F4" w:rsidRPr="002B40F8">
        <w:rPr>
          <w:spacing w:val="0"/>
          <w:w w:val="100"/>
          <w:lang w:val="ru-RU"/>
        </w:rPr>
        <w:t>, владеть собственностью, обращаться в суд и иметь доступ ко всем видам правовых услуг. Далее, Конституция гарантирует женщинам полную свободу передвижения и выбор места жительства и проживания независимо от их семейного положения. О</w:t>
      </w:r>
      <w:r w:rsidR="00795947" w:rsidRPr="002B40F8">
        <w:rPr>
          <w:spacing w:val="0"/>
          <w:w w:val="100"/>
          <w:lang w:val="ru-RU"/>
        </w:rPr>
        <w:t>ратор</w:t>
      </w:r>
      <w:r w:rsidR="00A957F4" w:rsidRPr="002B40F8">
        <w:rPr>
          <w:spacing w:val="0"/>
          <w:w w:val="100"/>
          <w:lang w:val="ru-RU"/>
        </w:rPr>
        <w:t xml:space="preserve"> отмечает также, что правительство в настоящее время изучает возможность снятия своей оговорки в </w:t>
      </w:r>
      <w:r w:rsidR="00795947" w:rsidRPr="002B40F8">
        <w:rPr>
          <w:spacing w:val="0"/>
          <w:w w:val="100"/>
          <w:lang w:val="ru-RU"/>
        </w:rPr>
        <w:t>отношении статьи </w:t>
      </w:r>
      <w:r w:rsidR="00A957F4" w:rsidRPr="002B40F8">
        <w:rPr>
          <w:spacing w:val="0"/>
          <w:w w:val="100"/>
          <w:lang w:val="ru-RU"/>
        </w:rPr>
        <w:t>15.</w:t>
      </w:r>
    </w:p>
    <w:p w:rsidR="00803D74" w:rsidRPr="002B40F8" w:rsidRDefault="00803D74" w:rsidP="00285850">
      <w:pPr>
        <w:pStyle w:val="DualTxt"/>
        <w:spacing w:after="180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57.</w:t>
      </w:r>
      <w:r w:rsidRPr="002B40F8">
        <w:rPr>
          <w:spacing w:val="0"/>
          <w:w w:val="100"/>
          <w:lang w:val="ru-RU"/>
        </w:rPr>
        <w:tab/>
      </w:r>
      <w:r w:rsidR="00D43581" w:rsidRPr="002B40F8">
        <w:rPr>
          <w:spacing w:val="0"/>
          <w:w w:val="100"/>
          <w:lang w:val="ru-RU"/>
        </w:rPr>
        <w:t>Оговорка в отношении статьи</w:t>
      </w:r>
      <w:r w:rsidR="00833C2A" w:rsidRPr="002B40F8">
        <w:rPr>
          <w:spacing w:val="0"/>
          <w:w w:val="100"/>
          <w:lang w:val="ru-RU"/>
        </w:rPr>
        <w:t> </w:t>
      </w:r>
      <w:r w:rsidRPr="002B40F8">
        <w:rPr>
          <w:spacing w:val="0"/>
          <w:w w:val="100"/>
          <w:lang w:val="ru-RU"/>
        </w:rPr>
        <w:t xml:space="preserve">16 </w:t>
      </w:r>
      <w:r w:rsidR="00D43581" w:rsidRPr="002B40F8">
        <w:rPr>
          <w:spacing w:val="0"/>
          <w:w w:val="100"/>
          <w:lang w:val="ru-RU"/>
        </w:rPr>
        <w:t>касается исключительно прав мужчин и женщин в браке. Что касается других положений данной статьи, то законы ислама не ограничивают права женщин на рождение детей и выбор интервалов между беременностями или другие связанные с этим права. Единственный спорный момент касается права на получение наследства, которое принадлежит только мужчинам. Вместе с тем правительство также рассматривает возможность внесения поправок в законы о наследстве</w:t>
      </w:r>
      <w:r w:rsidR="005D0DE5" w:rsidRPr="002B40F8">
        <w:rPr>
          <w:spacing w:val="0"/>
          <w:w w:val="100"/>
          <w:lang w:val="ru-RU"/>
        </w:rPr>
        <w:t>, с тем</w:t>
      </w:r>
      <w:r w:rsidR="00D43581" w:rsidRPr="002B40F8">
        <w:rPr>
          <w:spacing w:val="0"/>
          <w:w w:val="100"/>
          <w:lang w:val="ru-RU"/>
        </w:rPr>
        <w:t xml:space="preserve"> чтобы снять данную оговорку.</w:t>
      </w:r>
    </w:p>
    <w:p w:rsidR="00803D74" w:rsidRPr="002B40F8" w:rsidRDefault="00803D74" w:rsidP="00285850">
      <w:pPr>
        <w:pStyle w:val="DualTxt"/>
        <w:spacing w:after="180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58.</w:t>
      </w:r>
      <w:r w:rsidRPr="002B40F8">
        <w:rPr>
          <w:spacing w:val="0"/>
          <w:w w:val="100"/>
          <w:lang w:val="ru-RU"/>
        </w:rPr>
        <w:tab/>
      </w:r>
      <w:r w:rsidR="00D43581" w:rsidRPr="002B40F8">
        <w:rPr>
          <w:spacing w:val="0"/>
          <w:w w:val="100"/>
          <w:lang w:val="ru-RU"/>
        </w:rPr>
        <w:t>О</w:t>
      </w:r>
      <w:r w:rsidR="005D0DE5" w:rsidRPr="002B40F8">
        <w:rPr>
          <w:spacing w:val="0"/>
          <w:w w:val="100"/>
          <w:lang w:val="ru-RU"/>
        </w:rPr>
        <w:t>ратор</w:t>
      </w:r>
      <w:r w:rsidR="00D43581" w:rsidRPr="002B40F8">
        <w:rPr>
          <w:spacing w:val="0"/>
          <w:w w:val="100"/>
          <w:lang w:val="ru-RU"/>
        </w:rPr>
        <w:t xml:space="preserve"> отмечает, что минимальный возраст, разрешенный для вступления в брак, был установлен указом министра юстиции. Далее, хотя Бахрейн и является мусульманской страной, </w:t>
      </w:r>
      <w:r w:rsidR="004F69E8" w:rsidRPr="002B40F8">
        <w:rPr>
          <w:spacing w:val="0"/>
          <w:w w:val="100"/>
          <w:lang w:val="ru-RU"/>
        </w:rPr>
        <w:t xml:space="preserve">практика </w:t>
      </w:r>
      <w:r w:rsidR="00D43581" w:rsidRPr="002B40F8">
        <w:rPr>
          <w:spacing w:val="0"/>
          <w:w w:val="100"/>
          <w:lang w:val="ru-RU"/>
        </w:rPr>
        <w:t>многоженств</w:t>
      </w:r>
      <w:r w:rsidR="004F69E8" w:rsidRPr="002B40F8">
        <w:rPr>
          <w:spacing w:val="0"/>
          <w:w w:val="100"/>
          <w:lang w:val="ru-RU"/>
        </w:rPr>
        <w:t>а</w:t>
      </w:r>
      <w:r w:rsidR="00D43581" w:rsidRPr="002B40F8">
        <w:rPr>
          <w:spacing w:val="0"/>
          <w:w w:val="100"/>
          <w:lang w:val="ru-RU"/>
        </w:rPr>
        <w:t xml:space="preserve"> не получил</w:t>
      </w:r>
      <w:r w:rsidR="004F69E8" w:rsidRPr="002B40F8">
        <w:rPr>
          <w:spacing w:val="0"/>
          <w:w w:val="100"/>
          <w:lang w:val="ru-RU"/>
        </w:rPr>
        <w:t>а</w:t>
      </w:r>
      <w:r w:rsidR="00D43581" w:rsidRPr="002B40F8">
        <w:rPr>
          <w:spacing w:val="0"/>
          <w:w w:val="100"/>
          <w:lang w:val="ru-RU"/>
        </w:rPr>
        <w:t xml:space="preserve"> в нем широко</w:t>
      </w:r>
      <w:r w:rsidR="004F69E8" w:rsidRPr="002B40F8">
        <w:rPr>
          <w:spacing w:val="0"/>
          <w:w w:val="100"/>
          <w:lang w:val="ru-RU"/>
        </w:rPr>
        <w:t>го</w:t>
      </w:r>
      <w:r w:rsidR="00D43581" w:rsidRPr="002B40F8">
        <w:rPr>
          <w:spacing w:val="0"/>
          <w:w w:val="100"/>
          <w:lang w:val="ru-RU"/>
        </w:rPr>
        <w:t xml:space="preserve"> распространени</w:t>
      </w:r>
      <w:r w:rsidR="004F69E8" w:rsidRPr="002B40F8">
        <w:rPr>
          <w:spacing w:val="0"/>
          <w:w w:val="100"/>
          <w:lang w:val="ru-RU"/>
        </w:rPr>
        <w:t>я</w:t>
      </w:r>
      <w:r w:rsidR="00D43581" w:rsidRPr="002B40F8">
        <w:rPr>
          <w:spacing w:val="0"/>
          <w:w w:val="100"/>
          <w:lang w:val="ru-RU"/>
        </w:rPr>
        <w:t>; результаты исследования, проведенного Верховным советом по делам женщин, показали, что многоженство представляет собой достаточно редкое явление, которое распространено преимущественно среди малоимущих и менее образованных классов.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59.</w:t>
      </w:r>
      <w:r w:rsidRPr="002B40F8">
        <w:rPr>
          <w:spacing w:val="0"/>
          <w:w w:val="100"/>
          <w:lang w:val="ru-RU"/>
        </w:rPr>
        <w:tab/>
      </w:r>
      <w:r w:rsidR="00D43581" w:rsidRPr="002B40F8">
        <w:rPr>
          <w:spacing w:val="0"/>
          <w:w w:val="100"/>
          <w:lang w:val="ru-RU"/>
        </w:rPr>
        <w:t>Что касается религиозного суда, который обладает юрисдикцией в бракоразводных процессах между суннитами и джафаритами, то</w:t>
      </w:r>
      <w:r w:rsidR="008B5B35" w:rsidRPr="002B40F8">
        <w:rPr>
          <w:spacing w:val="0"/>
          <w:w w:val="100"/>
          <w:lang w:val="ru-RU"/>
        </w:rPr>
        <w:t>, по словам</w:t>
      </w:r>
      <w:r w:rsidR="005D0DE5" w:rsidRPr="002B40F8">
        <w:rPr>
          <w:spacing w:val="0"/>
          <w:w w:val="100"/>
          <w:lang w:val="ru-RU"/>
        </w:rPr>
        <w:t xml:space="preserve"> оратора</w:t>
      </w:r>
      <w:r w:rsidR="008B5B35" w:rsidRPr="002B40F8">
        <w:rPr>
          <w:spacing w:val="0"/>
          <w:w w:val="100"/>
          <w:lang w:val="ru-RU"/>
        </w:rPr>
        <w:t xml:space="preserve">, юрисдикцией над всеми вопросами, включая вопросы распределения наследства, обладает тот суд, в котором было заключено брачное соглашение. Женщина имеет право обратиться в религиозный суд с просьбой о разводе, если она пострадала от действий своего супруга, </w:t>
      </w:r>
      <w:r w:rsidR="005D0DE5" w:rsidRPr="002B40F8">
        <w:rPr>
          <w:spacing w:val="0"/>
          <w:w w:val="100"/>
          <w:lang w:val="ru-RU"/>
        </w:rPr>
        <w:t>а</w:t>
      </w:r>
      <w:r w:rsidR="008B5B35" w:rsidRPr="002B40F8">
        <w:rPr>
          <w:spacing w:val="0"/>
          <w:w w:val="100"/>
          <w:lang w:val="ru-RU"/>
        </w:rPr>
        <w:t xml:space="preserve"> </w:t>
      </w:r>
      <w:r w:rsidR="005D0DE5" w:rsidRPr="002B40F8">
        <w:rPr>
          <w:spacing w:val="0"/>
          <w:w w:val="100"/>
          <w:lang w:val="ru-RU"/>
        </w:rPr>
        <w:t xml:space="preserve">также </w:t>
      </w:r>
      <w:r w:rsidR="008B5B35" w:rsidRPr="002B40F8">
        <w:rPr>
          <w:spacing w:val="0"/>
          <w:w w:val="100"/>
          <w:lang w:val="ru-RU"/>
        </w:rPr>
        <w:t>она вправе возбудить против него дело в уголовном суде. На лиц немусульманского происхождения распространяется действие Гражданского кодекса и законы их соответствующих религий.</w:t>
      </w:r>
    </w:p>
    <w:p w:rsidR="00803D74" w:rsidRPr="002B40F8" w:rsidRDefault="00803D74" w:rsidP="002B40F8">
      <w:pPr>
        <w:pStyle w:val="DualTxt"/>
        <w:spacing w:after="80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60.</w:t>
      </w:r>
      <w:r w:rsidRPr="002B40F8">
        <w:rPr>
          <w:spacing w:val="0"/>
          <w:w w:val="100"/>
          <w:lang w:val="ru-RU"/>
        </w:rPr>
        <w:tab/>
      </w:r>
      <w:r w:rsidR="008B5B35" w:rsidRPr="002B40F8">
        <w:rPr>
          <w:b/>
          <w:spacing w:val="0"/>
          <w:w w:val="100"/>
          <w:lang w:val="ru-RU"/>
        </w:rPr>
        <w:t>Г-жа Аль Халифа</w:t>
      </w:r>
      <w:r w:rsidRPr="002B40F8">
        <w:rPr>
          <w:spacing w:val="0"/>
          <w:w w:val="100"/>
          <w:lang w:val="ru-RU"/>
        </w:rPr>
        <w:t xml:space="preserve"> (</w:t>
      </w:r>
      <w:r w:rsidR="008B5B35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), </w:t>
      </w:r>
      <w:r w:rsidR="008B5B35" w:rsidRPr="002B40F8">
        <w:rPr>
          <w:spacing w:val="0"/>
          <w:w w:val="100"/>
          <w:lang w:val="ru-RU"/>
        </w:rPr>
        <w:t>отвечая на вопрос относительно прав собственности, говорит, что в силу равенства мужчин и женщин перед законом женщины имеют право владеть собственным имуществом независимо от их гражданского статуса и не утрачивают этого права при вступлении в брак.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61.</w:t>
      </w:r>
      <w:r w:rsidRPr="002B40F8">
        <w:rPr>
          <w:spacing w:val="0"/>
          <w:w w:val="100"/>
          <w:lang w:val="ru-RU"/>
        </w:rPr>
        <w:tab/>
      </w:r>
      <w:r w:rsidR="008B5B35" w:rsidRPr="002B40F8">
        <w:rPr>
          <w:spacing w:val="0"/>
          <w:w w:val="100"/>
          <w:lang w:val="ru-RU"/>
        </w:rPr>
        <w:t>Задержка с принятием семейного законодательства вызвана отнюдь не препятствиями политического характера. Что касается вопроса об опеке над детьми, то о</w:t>
      </w:r>
      <w:r w:rsidR="002576D0" w:rsidRPr="002B40F8">
        <w:rPr>
          <w:spacing w:val="0"/>
          <w:w w:val="100"/>
          <w:lang w:val="ru-RU"/>
        </w:rPr>
        <w:t>ратор</w:t>
      </w:r>
      <w:r w:rsidR="008B5B35" w:rsidRPr="002B40F8">
        <w:rPr>
          <w:spacing w:val="0"/>
          <w:w w:val="100"/>
          <w:lang w:val="ru-RU"/>
        </w:rPr>
        <w:t xml:space="preserve"> вновь заявляет, что согласно законам ислама при принятии решения об опеке над детьми суды в первую очередь учитывают наилучшие интересы ребенка. Право опеки над детьми передается отцу только в том случае, если мать или родственница женского пола не имеет возможности ухаживать за ребенком.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62.</w:t>
      </w:r>
      <w:r w:rsidRPr="002B40F8">
        <w:rPr>
          <w:spacing w:val="0"/>
          <w:w w:val="100"/>
          <w:lang w:val="ru-RU"/>
        </w:rPr>
        <w:tab/>
      </w:r>
      <w:r w:rsidR="008B5B35" w:rsidRPr="002B40F8">
        <w:rPr>
          <w:b/>
          <w:spacing w:val="0"/>
          <w:w w:val="100"/>
          <w:lang w:val="ru-RU"/>
        </w:rPr>
        <w:t>Г-жа Гальперин-Каддари</w:t>
      </w:r>
      <w:r w:rsidRPr="002B40F8">
        <w:rPr>
          <w:spacing w:val="0"/>
          <w:w w:val="100"/>
          <w:lang w:val="ru-RU"/>
        </w:rPr>
        <w:t xml:space="preserve">, </w:t>
      </w:r>
      <w:r w:rsidR="008B5B35" w:rsidRPr="002B40F8">
        <w:rPr>
          <w:spacing w:val="0"/>
          <w:w w:val="100"/>
          <w:lang w:val="ru-RU"/>
        </w:rPr>
        <w:t xml:space="preserve">напоминая, что </w:t>
      </w:r>
      <w:r w:rsidR="005133A9" w:rsidRPr="002B40F8">
        <w:rPr>
          <w:spacing w:val="0"/>
          <w:w w:val="100"/>
          <w:lang w:val="ru-RU"/>
        </w:rPr>
        <w:t xml:space="preserve">высказанная </w:t>
      </w:r>
      <w:r w:rsidR="008B5B35" w:rsidRPr="002B40F8">
        <w:rPr>
          <w:spacing w:val="0"/>
          <w:w w:val="100"/>
          <w:lang w:val="ru-RU"/>
        </w:rPr>
        <w:t>государство</w:t>
      </w:r>
      <w:r w:rsidR="005133A9" w:rsidRPr="002B40F8">
        <w:rPr>
          <w:spacing w:val="0"/>
          <w:w w:val="100"/>
          <w:lang w:val="ru-RU"/>
        </w:rPr>
        <w:t>м</w:t>
      </w:r>
      <w:r w:rsidR="008B5B35" w:rsidRPr="002B40F8">
        <w:rPr>
          <w:spacing w:val="0"/>
          <w:w w:val="100"/>
          <w:lang w:val="ru-RU"/>
        </w:rPr>
        <w:t>-участник</w:t>
      </w:r>
      <w:r w:rsidR="005133A9" w:rsidRPr="002B40F8">
        <w:rPr>
          <w:spacing w:val="0"/>
          <w:w w:val="100"/>
          <w:lang w:val="ru-RU"/>
        </w:rPr>
        <w:t>ом</w:t>
      </w:r>
      <w:r w:rsidR="008B5B35" w:rsidRPr="002B40F8">
        <w:rPr>
          <w:spacing w:val="0"/>
          <w:w w:val="100"/>
          <w:lang w:val="ru-RU"/>
        </w:rPr>
        <w:t xml:space="preserve"> оговорк</w:t>
      </w:r>
      <w:r w:rsidR="005133A9" w:rsidRPr="002B40F8">
        <w:rPr>
          <w:spacing w:val="0"/>
          <w:w w:val="100"/>
          <w:lang w:val="ru-RU"/>
        </w:rPr>
        <w:t>а относится к</w:t>
      </w:r>
      <w:r w:rsidR="008B5B35" w:rsidRPr="002B40F8">
        <w:rPr>
          <w:spacing w:val="0"/>
          <w:w w:val="100"/>
          <w:lang w:val="ru-RU"/>
        </w:rPr>
        <w:t xml:space="preserve"> пункт</w:t>
      </w:r>
      <w:r w:rsidR="005133A9" w:rsidRPr="002B40F8">
        <w:rPr>
          <w:spacing w:val="0"/>
          <w:w w:val="100"/>
          <w:lang w:val="ru-RU"/>
        </w:rPr>
        <w:t>у</w:t>
      </w:r>
      <w:r w:rsidR="00076DD5" w:rsidRPr="002B40F8">
        <w:rPr>
          <w:spacing w:val="0"/>
          <w:w w:val="100"/>
          <w:lang w:val="ru-RU"/>
        </w:rPr>
        <w:t> </w:t>
      </w:r>
      <w:r w:rsidR="008B5B35" w:rsidRPr="002B40F8">
        <w:rPr>
          <w:spacing w:val="0"/>
          <w:w w:val="100"/>
          <w:lang w:val="ru-RU"/>
        </w:rPr>
        <w:t>4 статьи</w:t>
      </w:r>
      <w:r w:rsidR="00076DD5" w:rsidRPr="002B40F8">
        <w:rPr>
          <w:spacing w:val="0"/>
          <w:w w:val="100"/>
          <w:lang w:val="ru-RU"/>
        </w:rPr>
        <w:t> </w:t>
      </w:r>
      <w:r w:rsidR="008B5B35" w:rsidRPr="002B40F8">
        <w:rPr>
          <w:spacing w:val="0"/>
          <w:w w:val="100"/>
          <w:lang w:val="ru-RU"/>
        </w:rPr>
        <w:t xml:space="preserve">15, а не </w:t>
      </w:r>
      <w:r w:rsidR="005133A9" w:rsidRPr="002B40F8">
        <w:rPr>
          <w:spacing w:val="0"/>
          <w:w w:val="100"/>
          <w:lang w:val="ru-RU"/>
        </w:rPr>
        <w:t>к</w:t>
      </w:r>
      <w:r w:rsidR="008B5B35" w:rsidRPr="002B40F8">
        <w:rPr>
          <w:spacing w:val="0"/>
          <w:w w:val="100"/>
          <w:lang w:val="ru-RU"/>
        </w:rPr>
        <w:t xml:space="preserve"> пункт</w:t>
      </w:r>
      <w:r w:rsidR="005133A9" w:rsidRPr="002B40F8">
        <w:rPr>
          <w:spacing w:val="0"/>
          <w:w w:val="100"/>
          <w:lang w:val="ru-RU"/>
        </w:rPr>
        <w:t>у</w:t>
      </w:r>
      <w:r w:rsidR="00076DD5" w:rsidRPr="002B40F8">
        <w:rPr>
          <w:spacing w:val="0"/>
          <w:w w:val="100"/>
          <w:lang w:val="ru-RU"/>
        </w:rPr>
        <w:t> </w:t>
      </w:r>
      <w:r w:rsidR="008B5B35" w:rsidRPr="002B40F8">
        <w:rPr>
          <w:spacing w:val="0"/>
          <w:w w:val="100"/>
          <w:lang w:val="ru-RU"/>
        </w:rPr>
        <w:t>2 статьи</w:t>
      </w:r>
      <w:r w:rsidR="00076DD5" w:rsidRPr="002B40F8">
        <w:rPr>
          <w:spacing w:val="0"/>
          <w:w w:val="100"/>
          <w:lang w:val="ru-RU"/>
        </w:rPr>
        <w:t> </w:t>
      </w:r>
      <w:r w:rsidR="008B5B35" w:rsidRPr="002B40F8">
        <w:rPr>
          <w:spacing w:val="0"/>
          <w:w w:val="100"/>
          <w:lang w:val="ru-RU"/>
        </w:rPr>
        <w:t>15 Конвенции</w:t>
      </w:r>
      <w:r w:rsidR="005133A9" w:rsidRPr="002B40F8">
        <w:rPr>
          <w:spacing w:val="0"/>
          <w:w w:val="100"/>
          <w:lang w:val="ru-RU"/>
        </w:rPr>
        <w:t>, просит дать более четкий ответ на заданный ею ранее вопрос о праве женщин выступать со свидетельскими показаниями в суде. Она также вновь повторяет свой вопрос относительно распространенного у представителей джафаритской ветви обычая присуждать право опеки над детьми в возрасте старше</w:t>
      </w:r>
      <w:r w:rsidR="00076DD5" w:rsidRPr="002B40F8">
        <w:rPr>
          <w:spacing w:val="0"/>
          <w:w w:val="100"/>
          <w:lang w:val="ru-RU"/>
        </w:rPr>
        <w:t> </w:t>
      </w:r>
      <w:r w:rsidR="005133A9" w:rsidRPr="002B40F8">
        <w:rPr>
          <w:spacing w:val="0"/>
          <w:w w:val="100"/>
          <w:lang w:val="ru-RU"/>
        </w:rPr>
        <w:t>7 лет отцам и не</w:t>
      </w:r>
      <w:r w:rsidR="004F69E8" w:rsidRPr="002B40F8">
        <w:rPr>
          <w:spacing w:val="0"/>
          <w:w w:val="100"/>
          <w:lang w:val="ru-RU"/>
        </w:rPr>
        <w:t xml:space="preserve"> понимает</w:t>
      </w:r>
      <w:r w:rsidR="005133A9" w:rsidRPr="002B40F8">
        <w:rPr>
          <w:spacing w:val="0"/>
          <w:w w:val="100"/>
          <w:lang w:val="ru-RU"/>
        </w:rPr>
        <w:t xml:space="preserve">, </w:t>
      </w:r>
      <w:r w:rsidR="004F69E8" w:rsidRPr="002B40F8">
        <w:rPr>
          <w:spacing w:val="0"/>
          <w:w w:val="100"/>
          <w:lang w:val="ru-RU"/>
        </w:rPr>
        <w:t xml:space="preserve">почему </w:t>
      </w:r>
      <w:r w:rsidR="005133A9" w:rsidRPr="002B40F8">
        <w:rPr>
          <w:spacing w:val="0"/>
          <w:w w:val="100"/>
          <w:lang w:val="ru-RU"/>
        </w:rPr>
        <w:t>это делается исходя из наилучших интересов ребенка. В</w:t>
      </w:r>
      <w:r w:rsidR="00076DD5" w:rsidRPr="002B40F8">
        <w:rPr>
          <w:spacing w:val="0"/>
          <w:w w:val="100"/>
          <w:lang w:val="ru-RU"/>
        </w:rPr>
        <w:t> </w:t>
      </w:r>
      <w:r w:rsidR="005133A9" w:rsidRPr="002B40F8">
        <w:rPr>
          <w:spacing w:val="0"/>
          <w:w w:val="100"/>
          <w:lang w:val="ru-RU"/>
        </w:rPr>
        <w:t xml:space="preserve">связи </w:t>
      </w:r>
      <w:r w:rsidR="00076DD5" w:rsidRPr="002B40F8">
        <w:rPr>
          <w:spacing w:val="0"/>
          <w:w w:val="100"/>
          <w:lang w:val="ru-RU"/>
        </w:rPr>
        <w:t xml:space="preserve">с этим </w:t>
      </w:r>
      <w:r w:rsidR="005133A9" w:rsidRPr="002B40F8">
        <w:rPr>
          <w:spacing w:val="0"/>
          <w:w w:val="100"/>
          <w:lang w:val="ru-RU"/>
        </w:rPr>
        <w:t>она также ставит под сомнение правомерность практики присуждения отцам опеки над детьми в случае повторного выхода матери замуж.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63.</w:t>
      </w:r>
      <w:r w:rsidRPr="002B40F8">
        <w:rPr>
          <w:spacing w:val="0"/>
          <w:w w:val="100"/>
          <w:lang w:val="ru-RU"/>
        </w:rPr>
        <w:tab/>
      </w:r>
      <w:r w:rsidR="005133A9" w:rsidRPr="002B40F8">
        <w:rPr>
          <w:b/>
          <w:spacing w:val="0"/>
          <w:w w:val="100"/>
          <w:lang w:val="ru-RU"/>
        </w:rPr>
        <w:t>Г-жа Бельмихуб-Зердани</w:t>
      </w:r>
      <w:r w:rsidRPr="002B40F8">
        <w:rPr>
          <w:spacing w:val="0"/>
          <w:w w:val="100"/>
          <w:lang w:val="ru-RU"/>
        </w:rPr>
        <w:t xml:space="preserve"> </w:t>
      </w:r>
      <w:r w:rsidR="005133A9" w:rsidRPr="002B40F8">
        <w:rPr>
          <w:spacing w:val="0"/>
          <w:w w:val="100"/>
          <w:lang w:val="ru-RU"/>
        </w:rPr>
        <w:t>говорит, что, хотя изменить установленный законами шариата несправедливый порядок распределения наследства, при котором женщина вправе рассчитывать лишь на половину доли, причитающейся мужчине, по всей видимости, невозможно,</w:t>
      </w:r>
      <w:r w:rsidR="00956007" w:rsidRPr="002B40F8">
        <w:rPr>
          <w:spacing w:val="0"/>
          <w:w w:val="100"/>
          <w:lang w:val="ru-RU"/>
        </w:rPr>
        <w:t xml:space="preserve"> </w:t>
      </w:r>
      <w:r w:rsidR="005133A9" w:rsidRPr="002B40F8">
        <w:rPr>
          <w:spacing w:val="0"/>
          <w:w w:val="100"/>
          <w:lang w:val="ru-RU"/>
        </w:rPr>
        <w:t xml:space="preserve">мусульманские страны вполне могли бы договориться о единых правовых мерах, которые могли бы </w:t>
      </w:r>
      <w:r w:rsidR="00DE7FE9" w:rsidRPr="002B40F8">
        <w:rPr>
          <w:spacing w:val="0"/>
          <w:w w:val="100"/>
          <w:lang w:val="ru-RU"/>
        </w:rPr>
        <w:t>компенсировать это несправедливое отношение к женщинам. Будучи мусульманкой и матерью двух сыновей и дочери, о</w:t>
      </w:r>
      <w:r w:rsidR="00D65E77" w:rsidRPr="002B40F8">
        <w:rPr>
          <w:spacing w:val="0"/>
          <w:w w:val="100"/>
          <w:lang w:val="ru-RU"/>
        </w:rPr>
        <w:t>ратор</w:t>
      </w:r>
      <w:r w:rsidR="00DE7FE9" w:rsidRPr="002B40F8">
        <w:rPr>
          <w:spacing w:val="0"/>
          <w:w w:val="100"/>
          <w:lang w:val="ru-RU"/>
        </w:rPr>
        <w:t xml:space="preserve"> призывает мусульманские страны принять законы, которые позволят обоим родителям передавать равные доли своего имущества своим сыновьям и дочерям.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64.</w:t>
      </w:r>
      <w:r w:rsidRPr="002B40F8">
        <w:rPr>
          <w:spacing w:val="0"/>
          <w:w w:val="100"/>
          <w:lang w:val="ru-RU"/>
        </w:rPr>
        <w:tab/>
      </w:r>
      <w:r w:rsidR="00C11E16" w:rsidRPr="002B40F8">
        <w:rPr>
          <w:b/>
          <w:spacing w:val="0"/>
          <w:w w:val="100"/>
          <w:lang w:val="ru-RU"/>
        </w:rPr>
        <w:t>Г-жа Тан</w:t>
      </w:r>
      <w:r w:rsidRPr="002B40F8">
        <w:rPr>
          <w:spacing w:val="0"/>
          <w:w w:val="100"/>
          <w:lang w:val="ru-RU"/>
        </w:rPr>
        <w:t xml:space="preserve"> </w:t>
      </w:r>
      <w:r w:rsidR="00C11E16" w:rsidRPr="002B40F8">
        <w:rPr>
          <w:spacing w:val="0"/>
          <w:w w:val="100"/>
          <w:lang w:val="ru-RU"/>
        </w:rPr>
        <w:t>повторяет свой заданный ранее вопрос о том, изучало ли правительство воздействие развода на экономическое благополучие женщин, и говорит, что в следующем докладе государства-участника Комитет надеется получить конкретную информацию в связи</w:t>
      </w:r>
      <w:r w:rsidR="00D65E77" w:rsidRPr="002B40F8">
        <w:rPr>
          <w:spacing w:val="0"/>
          <w:w w:val="100"/>
          <w:lang w:val="ru-RU"/>
        </w:rPr>
        <w:t xml:space="preserve"> с этим</w:t>
      </w:r>
      <w:r w:rsidRPr="002B40F8">
        <w:rPr>
          <w:spacing w:val="0"/>
          <w:w w:val="100"/>
          <w:lang w:val="ru-RU"/>
        </w:rPr>
        <w:t>.</w:t>
      </w:r>
    </w:p>
    <w:p w:rsidR="00803D74" w:rsidRPr="002B40F8" w:rsidRDefault="00803D74" w:rsidP="002B40F8">
      <w:pPr>
        <w:pStyle w:val="DualTxt"/>
        <w:spacing w:after="180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65.</w:t>
      </w:r>
      <w:r w:rsidRPr="002B40F8">
        <w:rPr>
          <w:spacing w:val="0"/>
          <w:w w:val="100"/>
          <w:lang w:val="ru-RU"/>
        </w:rPr>
        <w:tab/>
      </w:r>
      <w:r w:rsidR="00006305" w:rsidRPr="002B40F8">
        <w:rPr>
          <w:b/>
          <w:spacing w:val="0"/>
          <w:w w:val="100"/>
          <w:lang w:val="ru-RU"/>
        </w:rPr>
        <w:t>Г-жа Аль Халифа</w:t>
      </w:r>
      <w:r w:rsidRPr="002B40F8">
        <w:rPr>
          <w:spacing w:val="0"/>
          <w:w w:val="100"/>
          <w:lang w:val="ru-RU"/>
        </w:rPr>
        <w:t xml:space="preserve"> (</w:t>
      </w:r>
      <w:r w:rsidR="00006305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), </w:t>
      </w:r>
      <w:r w:rsidR="00006305" w:rsidRPr="002B40F8">
        <w:rPr>
          <w:spacing w:val="0"/>
          <w:w w:val="100"/>
          <w:lang w:val="ru-RU"/>
        </w:rPr>
        <w:t>отвечая на вопрос о минимальном возрасте, разрешенном для</w:t>
      </w:r>
      <w:r w:rsidRPr="002B40F8">
        <w:rPr>
          <w:spacing w:val="0"/>
          <w:w w:val="100"/>
          <w:lang w:val="ru-RU"/>
        </w:rPr>
        <w:t xml:space="preserve"> </w:t>
      </w:r>
      <w:r w:rsidR="00006305" w:rsidRPr="002B40F8">
        <w:rPr>
          <w:spacing w:val="0"/>
          <w:w w:val="100"/>
          <w:lang w:val="ru-RU"/>
        </w:rPr>
        <w:t>вступления в брак</w:t>
      </w:r>
      <w:r w:rsidRPr="002B40F8">
        <w:rPr>
          <w:spacing w:val="0"/>
          <w:w w:val="100"/>
          <w:lang w:val="ru-RU"/>
        </w:rPr>
        <w:t xml:space="preserve">, </w:t>
      </w:r>
      <w:r w:rsidR="00006305" w:rsidRPr="002B40F8">
        <w:rPr>
          <w:spacing w:val="0"/>
          <w:w w:val="100"/>
          <w:lang w:val="ru-RU"/>
        </w:rPr>
        <w:t xml:space="preserve">говорит, что, к сожалению, </w:t>
      </w:r>
      <w:r w:rsidR="00A41A98" w:rsidRPr="002B40F8">
        <w:rPr>
          <w:spacing w:val="0"/>
          <w:w w:val="100"/>
          <w:lang w:val="ru-RU"/>
        </w:rPr>
        <w:t>согласно статье </w:t>
      </w:r>
      <w:r w:rsidR="00006305" w:rsidRPr="002B40F8">
        <w:rPr>
          <w:spacing w:val="0"/>
          <w:w w:val="100"/>
          <w:lang w:val="ru-RU"/>
        </w:rPr>
        <w:t>1 Конвенции о правах ребенка возраст наступления совершеннолетия может составлять менее 18</w:t>
      </w:r>
      <w:r w:rsidR="00A41A98" w:rsidRPr="002B40F8">
        <w:rPr>
          <w:spacing w:val="0"/>
          <w:w w:val="100"/>
          <w:lang w:val="ru-RU"/>
        </w:rPr>
        <w:t> </w:t>
      </w:r>
      <w:r w:rsidR="00214E50" w:rsidRPr="002B40F8">
        <w:rPr>
          <w:spacing w:val="0"/>
          <w:w w:val="100"/>
          <w:lang w:val="ru-RU"/>
        </w:rPr>
        <w:t>лет в том случае, если</w:t>
      </w:r>
      <w:r w:rsidR="00006305" w:rsidRPr="002B40F8">
        <w:rPr>
          <w:spacing w:val="0"/>
          <w:w w:val="100"/>
          <w:lang w:val="ru-RU"/>
        </w:rPr>
        <w:t xml:space="preserve"> согласно применимому к ребенку закону совершеннолетие наступает раньше. В</w:t>
      </w:r>
      <w:r w:rsidR="00A41A98" w:rsidRPr="002B40F8">
        <w:rPr>
          <w:spacing w:val="0"/>
          <w:w w:val="100"/>
          <w:lang w:val="ru-RU"/>
        </w:rPr>
        <w:t> </w:t>
      </w:r>
      <w:r w:rsidR="00006305" w:rsidRPr="002B40F8">
        <w:rPr>
          <w:spacing w:val="0"/>
          <w:w w:val="100"/>
          <w:lang w:val="ru-RU"/>
        </w:rPr>
        <w:t>момент ее принятия Бахрейн пытался убедить всех в необходимости установления возраста наступления совершеннолетия на уровне</w:t>
      </w:r>
      <w:r w:rsidR="00A41A98" w:rsidRPr="002B40F8">
        <w:rPr>
          <w:spacing w:val="0"/>
          <w:w w:val="100"/>
          <w:lang w:val="ru-RU"/>
        </w:rPr>
        <w:t xml:space="preserve"> 18 </w:t>
      </w:r>
      <w:r w:rsidR="00006305" w:rsidRPr="002B40F8">
        <w:rPr>
          <w:spacing w:val="0"/>
          <w:w w:val="100"/>
          <w:lang w:val="ru-RU"/>
        </w:rPr>
        <w:t>лет</w:t>
      </w:r>
      <w:r w:rsidR="00A41A98" w:rsidRPr="002B40F8">
        <w:rPr>
          <w:spacing w:val="0"/>
          <w:w w:val="100"/>
          <w:lang w:val="ru-RU"/>
        </w:rPr>
        <w:t>,</w:t>
      </w:r>
      <w:r w:rsidR="00006305" w:rsidRPr="002B40F8">
        <w:rPr>
          <w:spacing w:val="0"/>
          <w:w w:val="100"/>
          <w:lang w:val="ru-RU"/>
        </w:rPr>
        <w:t xml:space="preserve"> с тем чтобы обязать государства-участники </w:t>
      </w:r>
      <w:r w:rsidR="00A218BB" w:rsidRPr="002B40F8">
        <w:rPr>
          <w:spacing w:val="0"/>
          <w:w w:val="100"/>
          <w:lang w:val="ru-RU"/>
        </w:rPr>
        <w:t>устанавливать именно такой возраст наступления совершеннолетия в своем внутреннем законодательстве.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66.</w:t>
      </w:r>
      <w:r w:rsidRPr="002B40F8">
        <w:rPr>
          <w:spacing w:val="0"/>
          <w:w w:val="100"/>
          <w:lang w:val="ru-RU"/>
        </w:rPr>
        <w:tab/>
      </w:r>
      <w:r w:rsidR="00AD75A3" w:rsidRPr="002B40F8">
        <w:rPr>
          <w:spacing w:val="0"/>
          <w:w w:val="100"/>
          <w:lang w:val="ru-RU"/>
        </w:rPr>
        <w:t>Хотя о</w:t>
      </w:r>
      <w:r w:rsidR="00663D81" w:rsidRPr="002B40F8">
        <w:rPr>
          <w:spacing w:val="0"/>
          <w:w w:val="100"/>
          <w:lang w:val="ru-RU"/>
        </w:rPr>
        <w:t>ратор</w:t>
      </w:r>
      <w:r w:rsidR="00AD75A3" w:rsidRPr="002B40F8">
        <w:rPr>
          <w:spacing w:val="0"/>
          <w:w w:val="100"/>
          <w:lang w:val="ru-RU"/>
        </w:rPr>
        <w:t xml:space="preserve"> и признает, что по законам шариата доля женщины в наследстве составляет половину доли мужчины, она говорит, что религиозные суды во всем мусульманском мире последовательно проводят идею </w:t>
      </w:r>
      <w:r w:rsidR="00663D81" w:rsidRPr="002B40F8">
        <w:rPr>
          <w:spacing w:val="0"/>
          <w:w w:val="100"/>
          <w:lang w:val="ru-RU"/>
        </w:rPr>
        <w:t xml:space="preserve">о </w:t>
      </w:r>
      <w:r w:rsidR="00AD75A3" w:rsidRPr="002B40F8">
        <w:rPr>
          <w:spacing w:val="0"/>
          <w:w w:val="100"/>
          <w:lang w:val="ru-RU"/>
        </w:rPr>
        <w:t>то</w:t>
      </w:r>
      <w:r w:rsidR="00663D81" w:rsidRPr="002B40F8">
        <w:rPr>
          <w:spacing w:val="0"/>
          <w:w w:val="100"/>
          <w:lang w:val="ru-RU"/>
        </w:rPr>
        <w:t>м</w:t>
      </w:r>
      <w:r w:rsidR="00AD75A3" w:rsidRPr="002B40F8">
        <w:rPr>
          <w:spacing w:val="0"/>
          <w:w w:val="100"/>
          <w:lang w:val="ru-RU"/>
        </w:rPr>
        <w:t>, что мужчина должен нести бремя ответственности за оказание поддержки своим родственни</w:t>
      </w:r>
      <w:r w:rsidR="004F69E8" w:rsidRPr="002B40F8">
        <w:rPr>
          <w:spacing w:val="0"/>
          <w:w w:val="100"/>
          <w:lang w:val="ru-RU"/>
        </w:rPr>
        <w:t>цам</w:t>
      </w:r>
      <w:r w:rsidR="00AD75A3" w:rsidRPr="002B40F8">
        <w:rPr>
          <w:spacing w:val="0"/>
          <w:w w:val="100"/>
          <w:lang w:val="ru-RU"/>
        </w:rPr>
        <w:t xml:space="preserve">. Так, например, даже если брат и сестра поровну поделят наследство, полученное ими от своего отца, брат все равно будет обязан оказывать финансовую поддержку своей сестре, и представляется </w:t>
      </w:r>
      <w:r w:rsidR="00FE790C" w:rsidRPr="002B40F8">
        <w:rPr>
          <w:spacing w:val="0"/>
          <w:w w:val="100"/>
          <w:lang w:val="ru-RU"/>
        </w:rPr>
        <w:t>вполне</w:t>
      </w:r>
      <w:r w:rsidR="00AD75A3" w:rsidRPr="002B40F8">
        <w:rPr>
          <w:spacing w:val="0"/>
          <w:w w:val="100"/>
          <w:lang w:val="ru-RU"/>
        </w:rPr>
        <w:t xml:space="preserve"> разумным, что человек, который обязан оказывать поддержку, должен обладать большим объемом финансовых ресурсов. По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сути</w:t>
      </w:r>
      <w:r w:rsidR="00AD75A3" w:rsidRPr="002B40F8">
        <w:rPr>
          <w:spacing w:val="0"/>
          <w:w w:val="100"/>
          <w:lang w:val="en-US"/>
        </w:rPr>
        <w:t xml:space="preserve">, </w:t>
      </w:r>
      <w:r w:rsidR="00AD75A3" w:rsidRPr="002B40F8">
        <w:rPr>
          <w:spacing w:val="0"/>
          <w:w w:val="100"/>
          <w:lang w:val="ru-RU"/>
        </w:rPr>
        <w:t>присуждая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мужчине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большую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долю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наследства</w:t>
      </w:r>
      <w:r w:rsidR="00AD75A3" w:rsidRPr="002B40F8">
        <w:rPr>
          <w:spacing w:val="0"/>
          <w:w w:val="100"/>
          <w:lang w:val="en-US"/>
        </w:rPr>
        <w:t xml:space="preserve">, </w:t>
      </w:r>
      <w:r w:rsidR="00AD75A3" w:rsidRPr="002B40F8">
        <w:rPr>
          <w:spacing w:val="0"/>
          <w:w w:val="100"/>
          <w:lang w:val="ru-RU"/>
        </w:rPr>
        <w:t>законы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шариата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способствуют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обеспечению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равенства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между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мужчинами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и</w:t>
      </w:r>
      <w:r w:rsidR="00AD75A3" w:rsidRPr="002B40F8">
        <w:rPr>
          <w:spacing w:val="0"/>
          <w:w w:val="100"/>
          <w:lang w:val="en-US"/>
        </w:rPr>
        <w:t xml:space="preserve"> </w:t>
      </w:r>
      <w:r w:rsidR="00AD75A3" w:rsidRPr="002B40F8">
        <w:rPr>
          <w:spacing w:val="0"/>
          <w:w w:val="100"/>
          <w:lang w:val="ru-RU"/>
        </w:rPr>
        <w:t>женщинами</w:t>
      </w:r>
      <w:r w:rsidR="00AD75A3" w:rsidRPr="002B40F8">
        <w:rPr>
          <w:spacing w:val="0"/>
          <w:w w:val="100"/>
          <w:lang w:val="en-US"/>
        </w:rPr>
        <w:t xml:space="preserve">. </w:t>
      </w:r>
      <w:r w:rsidR="00AD75A3" w:rsidRPr="002B40F8">
        <w:rPr>
          <w:spacing w:val="0"/>
          <w:w w:val="100"/>
          <w:lang w:val="ru-RU"/>
        </w:rPr>
        <w:t xml:space="preserve">Следует также отметить, что законы шариата разрешают </w:t>
      </w:r>
      <w:r w:rsidR="00A76CD4" w:rsidRPr="002B40F8">
        <w:rPr>
          <w:spacing w:val="0"/>
          <w:w w:val="100"/>
          <w:lang w:val="ru-RU"/>
        </w:rPr>
        <w:t>дарение</w:t>
      </w:r>
      <w:r w:rsidRPr="002B40F8">
        <w:rPr>
          <w:spacing w:val="0"/>
          <w:w w:val="100"/>
          <w:lang w:val="ru-RU"/>
        </w:rPr>
        <w:t xml:space="preserve"> </w:t>
      </w:r>
      <w:r w:rsidR="00AD75A3" w:rsidRPr="002B40F8">
        <w:rPr>
          <w:spacing w:val="0"/>
          <w:w w:val="100"/>
          <w:lang w:val="ru-RU"/>
        </w:rPr>
        <w:t>подарк</w:t>
      </w:r>
      <w:r w:rsidR="00A76CD4" w:rsidRPr="002B40F8">
        <w:rPr>
          <w:spacing w:val="0"/>
          <w:w w:val="100"/>
          <w:lang w:val="ru-RU"/>
        </w:rPr>
        <w:t>ов</w:t>
      </w:r>
      <w:r w:rsidR="00AD75A3" w:rsidRPr="002B40F8">
        <w:rPr>
          <w:spacing w:val="0"/>
          <w:w w:val="100"/>
          <w:lang w:val="ru-RU"/>
        </w:rPr>
        <w:t xml:space="preserve">. </w:t>
      </w:r>
      <w:r w:rsidR="0045483C" w:rsidRPr="002B40F8">
        <w:rPr>
          <w:spacing w:val="0"/>
          <w:w w:val="100"/>
          <w:lang w:val="ru-RU"/>
        </w:rPr>
        <w:t xml:space="preserve">Между тем введение государственных </w:t>
      </w:r>
      <w:r w:rsidR="00A76CD4" w:rsidRPr="002B40F8">
        <w:rPr>
          <w:spacing w:val="0"/>
          <w:w w:val="100"/>
          <w:lang w:val="ru-RU"/>
        </w:rPr>
        <w:t xml:space="preserve">налогов на </w:t>
      </w:r>
      <w:r w:rsidR="0045483C" w:rsidRPr="002B40F8">
        <w:rPr>
          <w:spacing w:val="0"/>
          <w:w w:val="100"/>
          <w:lang w:val="ru-RU"/>
        </w:rPr>
        <w:t>наследство и подарки создает большую путаницу между гражданским правом и законами шариата.</w:t>
      </w:r>
    </w:p>
    <w:p w:rsidR="00803D74" w:rsidRPr="002B40F8" w:rsidRDefault="00803D74" w:rsidP="002B40F8">
      <w:pPr>
        <w:pStyle w:val="DualTxt"/>
        <w:spacing w:after="180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67.</w:t>
      </w:r>
      <w:r w:rsidRPr="002B40F8">
        <w:rPr>
          <w:spacing w:val="0"/>
          <w:w w:val="100"/>
          <w:lang w:val="ru-RU"/>
        </w:rPr>
        <w:tab/>
      </w:r>
      <w:r w:rsidR="0045483C" w:rsidRPr="002B40F8">
        <w:rPr>
          <w:b/>
          <w:spacing w:val="0"/>
          <w:w w:val="100"/>
          <w:lang w:val="ru-RU"/>
        </w:rPr>
        <w:t>Г-жа Аль Авади</w:t>
      </w:r>
      <w:r w:rsidRPr="002B40F8">
        <w:rPr>
          <w:spacing w:val="0"/>
          <w:w w:val="100"/>
          <w:lang w:val="ru-RU"/>
        </w:rPr>
        <w:t xml:space="preserve"> (</w:t>
      </w:r>
      <w:r w:rsidR="0045483C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45483C" w:rsidRPr="002B40F8">
        <w:rPr>
          <w:spacing w:val="0"/>
          <w:w w:val="100"/>
          <w:lang w:val="ru-RU"/>
        </w:rPr>
        <w:t>говорит, что Верховный совет по делам женщин провел два исследования, посвященных влиянию развода на положение женщин. На основе первого такого исследования Совет выработал ряд рекомендаций, в частности</w:t>
      </w:r>
      <w:r w:rsidR="00285850">
        <w:rPr>
          <w:spacing w:val="0"/>
          <w:w w:val="100"/>
          <w:lang w:val="ru-RU"/>
        </w:rPr>
        <w:t>,</w:t>
      </w:r>
      <w:r w:rsidR="0045483C" w:rsidRPr="002B40F8">
        <w:rPr>
          <w:spacing w:val="0"/>
          <w:w w:val="100"/>
          <w:lang w:val="ru-RU"/>
        </w:rPr>
        <w:t xml:space="preserve"> касающихся принятия закона об увеличении числа шариатских судов и </w:t>
      </w:r>
      <w:r w:rsidR="00A76CD4" w:rsidRPr="002B40F8">
        <w:rPr>
          <w:spacing w:val="0"/>
          <w:w w:val="100"/>
          <w:lang w:val="ru-RU"/>
        </w:rPr>
        <w:t>изменени</w:t>
      </w:r>
      <w:r w:rsidR="00214E50" w:rsidRPr="002B40F8">
        <w:rPr>
          <w:spacing w:val="0"/>
          <w:w w:val="100"/>
          <w:lang w:val="ru-RU"/>
        </w:rPr>
        <w:t>и</w:t>
      </w:r>
      <w:r w:rsidR="0045483C" w:rsidRPr="002B40F8">
        <w:rPr>
          <w:spacing w:val="0"/>
          <w:w w:val="100"/>
          <w:lang w:val="ru-RU"/>
        </w:rPr>
        <w:t xml:space="preserve"> порядк</w:t>
      </w:r>
      <w:r w:rsidR="00A76CD4" w:rsidRPr="002B40F8">
        <w:rPr>
          <w:spacing w:val="0"/>
          <w:w w:val="100"/>
          <w:lang w:val="ru-RU"/>
        </w:rPr>
        <w:t xml:space="preserve">а </w:t>
      </w:r>
      <w:r w:rsidR="0045483C" w:rsidRPr="002B40F8">
        <w:rPr>
          <w:spacing w:val="0"/>
          <w:w w:val="100"/>
          <w:lang w:val="ru-RU"/>
        </w:rPr>
        <w:t>работы таких судов в целях ускорения процесса рассмотрения дел.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68.</w:t>
      </w:r>
      <w:r w:rsidRPr="002B40F8">
        <w:rPr>
          <w:spacing w:val="0"/>
          <w:w w:val="100"/>
          <w:lang w:val="ru-RU"/>
        </w:rPr>
        <w:tab/>
      </w:r>
      <w:r w:rsidR="0045483C" w:rsidRPr="002B40F8">
        <w:rPr>
          <w:spacing w:val="0"/>
          <w:w w:val="100"/>
          <w:lang w:val="ru-RU"/>
        </w:rPr>
        <w:t>Результаты второго исследования в настоящее время анализируются Верховным советом по делам женщин в сотрудничестве с Бахрейнским научно-исследовательским центром и Бахрейнским университетом в целях выработки дальнейших рекомендаций.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69.</w:t>
      </w:r>
      <w:r w:rsidRPr="002B40F8">
        <w:rPr>
          <w:spacing w:val="0"/>
          <w:w w:val="100"/>
          <w:lang w:val="ru-RU"/>
        </w:rPr>
        <w:tab/>
      </w:r>
      <w:r w:rsidR="00006305" w:rsidRPr="002B40F8">
        <w:rPr>
          <w:spacing w:val="0"/>
          <w:w w:val="100"/>
          <w:lang w:val="ru-RU"/>
        </w:rPr>
        <w:t xml:space="preserve">Что касается вопроса о </w:t>
      </w:r>
      <w:r w:rsidR="00A76CD4" w:rsidRPr="002B40F8">
        <w:rPr>
          <w:spacing w:val="0"/>
          <w:w w:val="100"/>
          <w:lang w:val="ru-RU"/>
        </w:rPr>
        <w:t xml:space="preserve">даче </w:t>
      </w:r>
      <w:r w:rsidR="00006305" w:rsidRPr="002B40F8">
        <w:rPr>
          <w:spacing w:val="0"/>
          <w:w w:val="100"/>
          <w:lang w:val="ru-RU"/>
        </w:rPr>
        <w:t>свидетельских показани</w:t>
      </w:r>
      <w:r w:rsidR="00A76CD4" w:rsidRPr="002B40F8">
        <w:rPr>
          <w:spacing w:val="0"/>
          <w:w w:val="100"/>
          <w:lang w:val="ru-RU"/>
        </w:rPr>
        <w:t>й</w:t>
      </w:r>
      <w:r w:rsidR="00006305" w:rsidRPr="002B40F8">
        <w:rPr>
          <w:spacing w:val="0"/>
          <w:w w:val="100"/>
          <w:lang w:val="ru-RU"/>
        </w:rPr>
        <w:t>, то о</w:t>
      </w:r>
      <w:r w:rsidR="00663D81" w:rsidRPr="002B40F8">
        <w:rPr>
          <w:spacing w:val="0"/>
          <w:w w:val="100"/>
          <w:lang w:val="ru-RU"/>
        </w:rPr>
        <w:t>ратор</w:t>
      </w:r>
      <w:r w:rsidR="00006305" w:rsidRPr="002B40F8">
        <w:rPr>
          <w:spacing w:val="0"/>
          <w:w w:val="100"/>
          <w:lang w:val="ru-RU"/>
        </w:rPr>
        <w:t xml:space="preserve"> отмечает, что женщинам разрешается давать свидетельские показания в любых судах, будь</w:t>
      </w:r>
      <w:r w:rsidR="00663D81" w:rsidRPr="002B40F8">
        <w:rPr>
          <w:spacing w:val="0"/>
          <w:w w:val="100"/>
          <w:lang w:val="ru-RU"/>
        </w:rPr>
        <w:t xml:space="preserve"> </w:t>
      </w:r>
      <w:r w:rsidR="00006305" w:rsidRPr="002B40F8">
        <w:rPr>
          <w:spacing w:val="0"/>
          <w:w w:val="100"/>
          <w:lang w:val="ru-RU"/>
        </w:rPr>
        <w:t>то уголовных или религиозных; никакого закона или практики, которые мешали бы им делать это, не существует.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70.</w:t>
      </w:r>
      <w:r w:rsidRPr="002B40F8">
        <w:rPr>
          <w:spacing w:val="0"/>
          <w:w w:val="100"/>
          <w:lang w:val="ru-RU"/>
        </w:rPr>
        <w:tab/>
      </w:r>
      <w:r w:rsidR="00006305" w:rsidRPr="002B40F8">
        <w:rPr>
          <w:spacing w:val="0"/>
          <w:w w:val="100"/>
          <w:lang w:val="ru-RU"/>
        </w:rPr>
        <w:t>Оговорка в отношении пункта</w:t>
      </w:r>
      <w:r w:rsidR="008149EA" w:rsidRPr="002B40F8">
        <w:rPr>
          <w:spacing w:val="0"/>
          <w:w w:val="100"/>
          <w:lang w:val="ru-RU"/>
        </w:rPr>
        <w:t> </w:t>
      </w:r>
      <w:r w:rsidR="00006305" w:rsidRPr="002B40F8">
        <w:rPr>
          <w:spacing w:val="0"/>
          <w:w w:val="100"/>
          <w:lang w:val="ru-RU"/>
        </w:rPr>
        <w:t>4 статьи</w:t>
      </w:r>
      <w:r w:rsidR="008149EA" w:rsidRPr="002B40F8">
        <w:rPr>
          <w:spacing w:val="0"/>
          <w:w w:val="100"/>
          <w:lang w:val="ru-RU"/>
        </w:rPr>
        <w:t> </w:t>
      </w:r>
      <w:r w:rsidR="00006305" w:rsidRPr="002B40F8">
        <w:rPr>
          <w:spacing w:val="0"/>
          <w:w w:val="100"/>
          <w:lang w:val="ru-RU"/>
        </w:rPr>
        <w:t>15 не оказывает никакого практического влияния на свободу передвижения женщин или выбор места жительства женщинами независимо от их гражданского статуса.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71.</w:t>
      </w:r>
      <w:r w:rsidRPr="002B40F8">
        <w:rPr>
          <w:spacing w:val="0"/>
          <w:w w:val="100"/>
          <w:lang w:val="ru-RU"/>
        </w:rPr>
        <w:tab/>
      </w:r>
      <w:r w:rsidR="0045483C" w:rsidRPr="002B40F8">
        <w:rPr>
          <w:b/>
          <w:spacing w:val="0"/>
          <w:w w:val="100"/>
          <w:lang w:val="ru-RU"/>
        </w:rPr>
        <w:t>Г-жа Тан</w:t>
      </w:r>
      <w:r w:rsidRPr="002B40F8">
        <w:rPr>
          <w:spacing w:val="0"/>
          <w:w w:val="100"/>
          <w:lang w:val="ru-RU"/>
        </w:rPr>
        <w:t xml:space="preserve"> </w:t>
      </w:r>
      <w:r w:rsidR="0045483C" w:rsidRPr="002B40F8">
        <w:rPr>
          <w:spacing w:val="0"/>
          <w:w w:val="100"/>
          <w:lang w:val="ru-RU"/>
        </w:rPr>
        <w:t>говорит, что было бы полезно узнать, составляют ли женщины, прежде всего женщины в возрасте старше 50</w:t>
      </w:r>
      <w:r w:rsidR="008149EA" w:rsidRPr="002B40F8">
        <w:rPr>
          <w:spacing w:val="0"/>
          <w:w w:val="100"/>
          <w:lang w:val="ru-RU"/>
        </w:rPr>
        <w:t> </w:t>
      </w:r>
      <w:r w:rsidR="0045483C" w:rsidRPr="002B40F8">
        <w:rPr>
          <w:spacing w:val="0"/>
          <w:w w:val="100"/>
          <w:lang w:val="ru-RU"/>
        </w:rPr>
        <w:t>лет, большую часть населения деревень. Ей также хотелось бы получить более подробную информацию об экономическом положении сельских женщин. Правительству следует также представить статистические данные, отражающие различия между жителями сельских и городских районов по всем важным социально-экономическим показателям.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72.</w:t>
      </w:r>
      <w:r w:rsidRPr="002B40F8">
        <w:rPr>
          <w:spacing w:val="0"/>
          <w:w w:val="100"/>
          <w:lang w:val="ru-RU"/>
        </w:rPr>
        <w:tab/>
      </w:r>
      <w:r w:rsidR="0045483C" w:rsidRPr="002B40F8">
        <w:rPr>
          <w:spacing w:val="0"/>
          <w:w w:val="100"/>
          <w:lang w:val="ru-RU"/>
        </w:rPr>
        <w:t>Напоминая, что в докладе указывается, что жители сельских районов имеют доступ к тем же ус</w:t>
      </w:r>
      <w:r w:rsidR="008149EA" w:rsidRPr="002B40F8">
        <w:rPr>
          <w:spacing w:val="0"/>
          <w:w w:val="100"/>
          <w:lang w:val="ru-RU"/>
        </w:rPr>
        <w:t>лугам, что и жители городов, оратор</w:t>
      </w:r>
      <w:r w:rsidR="0045483C" w:rsidRPr="002B40F8">
        <w:rPr>
          <w:spacing w:val="0"/>
          <w:w w:val="100"/>
          <w:lang w:val="ru-RU"/>
        </w:rPr>
        <w:t xml:space="preserve"> спрашивает, относятся ли к числу таких услуг современное жилье, энергоснабжение, водоснабжение и санитария. Ей также хотелось бы знать, имеется ли у правительства план развития сельской местности, и, если да, то </w:t>
      </w:r>
      <w:r w:rsidR="002B70A0" w:rsidRPr="002B40F8">
        <w:rPr>
          <w:spacing w:val="0"/>
          <w:w w:val="100"/>
          <w:lang w:val="ru-RU"/>
        </w:rPr>
        <w:t>делегации следует представить Комитету краткое описание этого плана, включая дату начала его осуществления и ожидаемые результаты. Какой</w:t>
      </w:r>
      <w:r w:rsidR="002B70A0" w:rsidRPr="002B40F8">
        <w:rPr>
          <w:spacing w:val="0"/>
          <w:w w:val="100"/>
          <w:lang w:val="en-US"/>
        </w:rPr>
        <w:t xml:space="preserve"> </w:t>
      </w:r>
      <w:r w:rsidR="002B70A0" w:rsidRPr="002B40F8">
        <w:rPr>
          <w:spacing w:val="0"/>
          <w:w w:val="100"/>
          <w:lang w:val="ru-RU"/>
        </w:rPr>
        <w:t>орган</w:t>
      </w:r>
      <w:r w:rsidR="002B70A0" w:rsidRPr="002B40F8">
        <w:rPr>
          <w:spacing w:val="0"/>
          <w:w w:val="100"/>
          <w:lang w:val="en-US"/>
        </w:rPr>
        <w:t xml:space="preserve"> </w:t>
      </w:r>
      <w:r w:rsidR="002B70A0" w:rsidRPr="002B40F8">
        <w:rPr>
          <w:spacing w:val="0"/>
          <w:w w:val="100"/>
          <w:lang w:val="ru-RU"/>
        </w:rPr>
        <w:t>правительства</w:t>
      </w:r>
      <w:r w:rsidR="002B70A0" w:rsidRPr="002B40F8">
        <w:rPr>
          <w:spacing w:val="0"/>
          <w:w w:val="100"/>
          <w:lang w:val="en-US"/>
        </w:rPr>
        <w:t xml:space="preserve"> </w:t>
      </w:r>
      <w:r w:rsidR="002B70A0" w:rsidRPr="002B40F8">
        <w:rPr>
          <w:spacing w:val="0"/>
          <w:w w:val="100"/>
          <w:lang w:val="ru-RU"/>
        </w:rPr>
        <w:t>отвечает</w:t>
      </w:r>
      <w:r w:rsidR="002B70A0" w:rsidRPr="002B40F8">
        <w:rPr>
          <w:spacing w:val="0"/>
          <w:w w:val="100"/>
          <w:lang w:val="en-US"/>
        </w:rPr>
        <w:t xml:space="preserve"> </w:t>
      </w:r>
      <w:r w:rsidR="002B70A0" w:rsidRPr="002B40F8">
        <w:rPr>
          <w:spacing w:val="0"/>
          <w:w w:val="100"/>
          <w:lang w:val="ru-RU"/>
        </w:rPr>
        <w:t>за</w:t>
      </w:r>
      <w:r w:rsidR="002B70A0" w:rsidRPr="002B40F8">
        <w:rPr>
          <w:spacing w:val="0"/>
          <w:w w:val="100"/>
          <w:lang w:val="en-US"/>
        </w:rPr>
        <w:t xml:space="preserve"> </w:t>
      </w:r>
      <w:r w:rsidR="002B70A0" w:rsidRPr="002B40F8">
        <w:rPr>
          <w:spacing w:val="0"/>
          <w:w w:val="100"/>
          <w:lang w:val="ru-RU"/>
        </w:rPr>
        <w:t>благополучие</w:t>
      </w:r>
      <w:r w:rsidR="002B70A0" w:rsidRPr="002B40F8">
        <w:rPr>
          <w:spacing w:val="0"/>
          <w:w w:val="100"/>
          <w:lang w:val="en-US"/>
        </w:rPr>
        <w:t xml:space="preserve"> </w:t>
      </w:r>
      <w:r w:rsidR="002B70A0" w:rsidRPr="002B40F8">
        <w:rPr>
          <w:spacing w:val="0"/>
          <w:w w:val="100"/>
          <w:lang w:val="ru-RU"/>
        </w:rPr>
        <w:t>сельского</w:t>
      </w:r>
      <w:r w:rsidR="002B70A0" w:rsidRPr="002B40F8">
        <w:rPr>
          <w:spacing w:val="0"/>
          <w:w w:val="100"/>
          <w:lang w:val="en-US"/>
        </w:rPr>
        <w:t xml:space="preserve"> </w:t>
      </w:r>
      <w:r w:rsidR="002B70A0" w:rsidRPr="002B40F8">
        <w:rPr>
          <w:spacing w:val="0"/>
          <w:w w:val="100"/>
          <w:lang w:val="ru-RU"/>
        </w:rPr>
        <w:t>населения</w:t>
      </w:r>
      <w:r w:rsidR="002B70A0" w:rsidRPr="002B40F8">
        <w:rPr>
          <w:spacing w:val="0"/>
          <w:w w:val="100"/>
          <w:lang w:val="en-US"/>
        </w:rPr>
        <w:t xml:space="preserve">? </w:t>
      </w:r>
      <w:r w:rsidR="002B70A0" w:rsidRPr="002B40F8">
        <w:rPr>
          <w:spacing w:val="0"/>
          <w:w w:val="100"/>
          <w:lang w:val="ru-RU"/>
        </w:rPr>
        <w:t>Ей также хотелось бы получить дополнительную информацию о том, прив</w:t>
      </w:r>
      <w:r w:rsidR="00A76CD4" w:rsidRPr="002B40F8">
        <w:rPr>
          <w:spacing w:val="0"/>
          <w:w w:val="100"/>
          <w:lang w:val="ru-RU"/>
        </w:rPr>
        <w:t>оди</w:t>
      </w:r>
      <w:r w:rsidR="002B70A0" w:rsidRPr="002B40F8">
        <w:rPr>
          <w:spacing w:val="0"/>
          <w:w w:val="100"/>
          <w:lang w:val="ru-RU"/>
        </w:rPr>
        <w:t>ли ли какие-либо случаи насилия в семье в сельской местности к гибели женщин.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</w:rPr>
        <w:t>73.</w:t>
      </w:r>
      <w:r w:rsidRPr="002B40F8">
        <w:rPr>
          <w:spacing w:val="0"/>
          <w:w w:val="100"/>
        </w:rPr>
        <w:tab/>
      </w:r>
      <w:r w:rsidR="00A870C9" w:rsidRPr="002B40F8">
        <w:rPr>
          <w:b/>
          <w:spacing w:val="0"/>
          <w:w w:val="100"/>
          <w:lang w:val="ru-RU"/>
        </w:rPr>
        <w:t>Г</w:t>
      </w:r>
      <w:r w:rsidR="00A870C9" w:rsidRPr="002B40F8">
        <w:rPr>
          <w:b/>
          <w:spacing w:val="0"/>
          <w:w w:val="100"/>
          <w:lang w:val="en-US"/>
        </w:rPr>
        <w:t>-</w:t>
      </w:r>
      <w:r w:rsidR="00A870C9" w:rsidRPr="002B40F8">
        <w:rPr>
          <w:b/>
          <w:spacing w:val="0"/>
          <w:w w:val="100"/>
          <w:lang w:val="ru-RU"/>
        </w:rPr>
        <w:t>жа</w:t>
      </w:r>
      <w:r w:rsidR="00A870C9" w:rsidRPr="002B40F8">
        <w:rPr>
          <w:b/>
          <w:spacing w:val="0"/>
          <w:w w:val="100"/>
          <w:lang w:val="en-US"/>
        </w:rPr>
        <w:t xml:space="preserve"> </w:t>
      </w:r>
      <w:r w:rsidR="00A870C9" w:rsidRPr="002B40F8">
        <w:rPr>
          <w:b/>
          <w:spacing w:val="0"/>
          <w:w w:val="100"/>
          <w:lang w:val="ru-RU"/>
        </w:rPr>
        <w:t>Аль</w:t>
      </w:r>
      <w:r w:rsidR="00A870C9" w:rsidRPr="002B40F8">
        <w:rPr>
          <w:b/>
          <w:spacing w:val="0"/>
          <w:w w:val="100"/>
          <w:lang w:val="en-US"/>
        </w:rPr>
        <w:t xml:space="preserve"> </w:t>
      </w:r>
      <w:r w:rsidR="00A870C9" w:rsidRPr="002B40F8">
        <w:rPr>
          <w:b/>
          <w:spacing w:val="0"/>
          <w:w w:val="100"/>
          <w:lang w:val="ru-RU"/>
        </w:rPr>
        <w:t>Халифа</w:t>
      </w:r>
      <w:r w:rsidRPr="002B40F8">
        <w:rPr>
          <w:spacing w:val="0"/>
          <w:w w:val="100"/>
        </w:rPr>
        <w:t xml:space="preserve"> (</w:t>
      </w:r>
      <w:r w:rsidR="00A870C9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</w:rPr>
        <w:t xml:space="preserve">) </w:t>
      </w:r>
      <w:r w:rsidR="00A870C9" w:rsidRPr="002B40F8">
        <w:rPr>
          <w:spacing w:val="0"/>
          <w:w w:val="100"/>
          <w:lang w:val="ru-RU"/>
        </w:rPr>
        <w:t>говорит</w:t>
      </w:r>
      <w:r w:rsidR="00A870C9" w:rsidRPr="002B40F8">
        <w:rPr>
          <w:spacing w:val="0"/>
          <w:w w:val="100"/>
        </w:rPr>
        <w:t xml:space="preserve">, </w:t>
      </w:r>
      <w:r w:rsidR="00A870C9" w:rsidRPr="002B40F8">
        <w:rPr>
          <w:spacing w:val="0"/>
          <w:w w:val="100"/>
          <w:lang w:val="ru-RU"/>
        </w:rPr>
        <w:t>что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в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Бахрейне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уже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нет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ни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одной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деревни</w:t>
      </w:r>
      <w:r w:rsidR="00A870C9" w:rsidRPr="002B40F8">
        <w:rPr>
          <w:spacing w:val="0"/>
          <w:w w:val="100"/>
        </w:rPr>
        <w:t xml:space="preserve">, </w:t>
      </w:r>
      <w:r w:rsidR="00A870C9" w:rsidRPr="002B40F8">
        <w:rPr>
          <w:spacing w:val="0"/>
          <w:w w:val="100"/>
          <w:lang w:val="ru-RU"/>
        </w:rPr>
        <w:t>в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которой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не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было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бы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современных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сооружений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и</w:t>
      </w:r>
      <w:r w:rsidR="00A870C9" w:rsidRPr="002B40F8">
        <w:rPr>
          <w:spacing w:val="0"/>
          <w:w w:val="100"/>
        </w:rPr>
        <w:t xml:space="preserve"> </w:t>
      </w:r>
      <w:r w:rsidR="00A870C9" w:rsidRPr="002B40F8">
        <w:rPr>
          <w:spacing w:val="0"/>
          <w:w w:val="100"/>
          <w:lang w:val="ru-RU"/>
        </w:rPr>
        <w:t>услуг</w:t>
      </w:r>
      <w:r w:rsidR="00A870C9" w:rsidRPr="002B40F8">
        <w:rPr>
          <w:spacing w:val="0"/>
          <w:w w:val="100"/>
        </w:rPr>
        <w:t xml:space="preserve">. </w:t>
      </w:r>
      <w:r w:rsidR="00A870C9" w:rsidRPr="002B40F8">
        <w:rPr>
          <w:spacing w:val="0"/>
          <w:w w:val="100"/>
          <w:lang w:val="ru-RU"/>
        </w:rPr>
        <w:t xml:space="preserve">Все граждане страны в настоящее время имеют равный доступ к услугам и пособиям. Помимо планов национального развития, разработанных правительством, </w:t>
      </w:r>
      <w:r w:rsidR="00A76CD4" w:rsidRPr="002B40F8">
        <w:rPr>
          <w:spacing w:val="0"/>
          <w:w w:val="100"/>
          <w:lang w:val="ru-RU"/>
        </w:rPr>
        <w:t xml:space="preserve">за </w:t>
      </w:r>
      <w:r w:rsidR="00A870C9" w:rsidRPr="002B40F8">
        <w:rPr>
          <w:spacing w:val="0"/>
          <w:w w:val="100"/>
          <w:lang w:val="ru-RU"/>
        </w:rPr>
        <w:t>удовлетворение потребностей местного населения</w:t>
      </w:r>
      <w:r w:rsidR="00A76CD4" w:rsidRPr="002B40F8">
        <w:rPr>
          <w:spacing w:val="0"/>
          <w:w w:val="100"/>
          <w:lang w:val="ru-RU"/>
        </w:rPr>
        <w:t xml:space="preserve"> отвечают органы власти провинций</w:t>
      </w:r>
      <w:r w:rsidR="00A870C9" w:rsidRPr="002B40F8">
        <w:rPr>
          <w:spacing w:val="0"/>
          <w:w w:val="100"/>
          <w:lang w:val="ru-RU"/>
        </w:rPr>
        <w:t xml:space="preserve">. 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74.</w:t>
      </w:r>
      <w:r w:rsidRPr="002B40F8">
        <w:rPr>
          <w:spacing w:val="0"/>
          <w:w w:val="100"/>
          <w:lang w:val="ru-RU"/>
        </w:rPr>
        <w:tab/>
      </w:r>
      <w:r w:rsidR="00A870C9" w:rsidRPr="002B40F8">
        <w:rPr>
          <w:spacing w:val="0"/>
          <w:w w:val="100"/>
          <w:lang w:val="ru-RU"/>
        </w:rPr>
        <w:t>Что касается вопроса о насилии, то, по словам</w:t>
      </w:r>
      <w:r w:rsidR="005C6029" w:rsidRPr="002B40F8">
        <w:rPr>
          <w:spacing w:val="0"/>
          <w:w w:val="100"/>
          <w:lang w:val="ru-RU"/>
        </w:rPr>
        <w:t xml:space="preserve"> оратора</w:t>
      </w:r>
      <w:r w:rsidR="00A870C9" w:rsidRPr="002B40F8">
        <w:rPr>
          <w:spacing w:val="0"/>
          <w:w w:val="100"/>
          <w:lang w:val="ru-RU"/>
        </w:rPr>
        <w:t xml:space="preserve">, ей не известно ни об одном случае насилия в семье, который привел бы к гибели человека, хотя можно назвать несколько случаев, в которых имели место тяжкие телесные повреждения. Тем не менее правительство </w:t>
      </w:r>
      <w:r w:rsidR="005C6029" w:rsidRPr="002B40F8">
        <w:rPr>
          <w:spacing w:val="0"/>
          <w:w w:val="100"/>
          <w:lang w:val="ru-RU"/>
        </w:rPr>
        <w:t xml:space="preserve">Бахрейна </w:t>
      </w:r>
      <w:r w:rsidR="00A870C9" w:rsidRPr="002B40F8">
        <w:rPr>
          <w:spacing w:val="0"/>
          <w:w w:val="100"/>
          <w:lang w:val="ru-RU"/>
        </w:rPr>
        <w:t>понимает, что необходимо принять срочные меры</w:t>
      </w:r>
      <w:r w:rsidR="005C6029" w:rsidRPr="002B40F8">
        <w:rPr>
          <w:spacing w:val="0"/>
          <w:w w:val="100"/>
          <w:lang w:val="ru-RU"/>
        </w:rPr>
        <w:t xml:space="preserve">, с тем </w:t>
      </w:r>
      <w:r w:rsidR="00A870C9" w:rsidRPr="002B40F8">
        <w:rPr>
          <w:spacing w:val="0"/>
          <w:w w:val="100"/>
          <w:lang w:val="ru-RU"/>
        </w:rPr>
        <w:t>чтобы насилие в семье не переросло в серьезную проблему.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75.</w:t>
      </w:r>
      <w:r w:rsidRPr="002B40F8">
        <w:rPr>
          <w:spacing w:val="0"/>
          <w:w w:val="100"/>
          <w:lang w:val="ru-RU"/>
        </w:rPr>
        <w:tab/>
      </w:r>
      <w:r w:rsidR="00A870C9" w:rsidRPr="002B40F8">
        <w:rPr>
          <w:b/>
          <w:spacing w:val="0"/>
          <w:w w:val="100"/>
          <w:lang w:val="ru-RU"/>
        </w:rPr>
        <w:t>Г-жа Шин</w:t>
      </w:r>
      <w:r w:rsidRPr="002B40F8">
        <w:rPr>
          <w:spacing w:val="0"/>
          <w:w w:val="100"/>
          <w:lang w:val="ru-RU"/>
        </w:rPr>
        <w:t xml:space="preserve"> </w:t>
      </w:r>
      <w:r w:rsidR="00A870C9" w:rsidRPr="002B40F8">
        <w:rPr>
          <w:spacing w:val="0"/>
          <w:w w:val="100"/>
          <w:lang w:val="ru-RU"/>
        </w:rPr>
        <w:t>интересуется, будут ли виновные в актах насилия в семье подлежать наказанию согласно предложенным поправкам к Уголовному кодексу.</w:t>
      </w:r>
      <w:r w:rsidRPr="002B40F8">
        <w:rPr>
          <w:spacing w:val="0"/>
          <w:w w:val="100"/>
          <w:lang w:val="ru-RU"/>
        </w:rPr>
        <w:t xml:space="preserve"> </w:t>
      </w:r>
    </w:p>
    <w:p w:rsidR="00803D74" w:rsidRPr="002B40F8" w:rsidRDefault="00803D74" w:rsidP="00803D74">
      <w:pPr>
        <w:pStyle w:val="DualTxt"/>
        <w:rPr>
          <w:spacing w:val="0"/>
          <w:w w:val="100"/>
        </w:rPr>
      </w:pPr>
      <w:r w:rsidRPr="002B40F8">
        <w:rPr>
          <w:spacing w:val="0"/>
          <w:w w:val="100"/>
          <w:lang w:val="ru-RU"/>
        </w:rPr>
        <w:t>76.</w:t>
      </w:r>
      <w:r w:rsidRPr="002B40F8">
        <w:rPr>
          <w:spacing w:val="0"/>
          <w:w w:val="100"/>
          <w:lang w:val="ru-RU"/>
        </w:rPr>
        <w:tab/>
      </w:r>
      <w:r w:rsidR="00A870C9" w:rsidRPr="002B40F8">
        <w:rPr>
          <w:b/>
          <w:spacing w:val="0"/>
          <w:w w:val="100"/>
          <w:lang w:val="ru-RU"/>
        </w:rPr>
        <w:t>Г-жа Гальперин-Каддари</w:t>
      </w:r>
      <w:r w:rsidR="00A870C9" w:rsidRPr="002B40F8">
        <w:rPr>
          <w:spacing w:val="0"/>
          <w:w w:val="100"/>
          <w:lang w:val="ru-RU"/>
        </w:rPr>
        <w:t xml:space="preserve"> просит представить дополнительные</w:t>
      </w:r>
      <w:r w:rsidR="00956007" w:rsidRPr="002B40F8">
        <w:rPr>
          <w:spacing w:val="0"/>
          <w:w w:val="100"/>
          <w:lang w:val="ru-RU"/>
        </w:rPr>
        <w:t xml:space="preserve"> </w:t>
      </w:r>
      <w:r w:rsidR="00A870C9" w:rsidRPr="002B40F8">
        <w:rPr>
          <w:spacing w:val="0"/>
          <w:w w:val="100"/>
          <w:lang w:val="ru-RU"/>
        </w:rPr>
        <w:t>пояснения относительно статистики изнасилований и любых соответствующих законов или любых реформ, которые планируется провести в Бахрейне. Она спрашивает, квалифицируется ли изнасилование, совершенное собственным супругом, как уголовно-наказуемое деяние и планирует ли правительство отменить юридическое положение, позволяющее насильнику уйти от ответственности путем женитьбы на своей жертве.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</w:rPr>
        <w:t>77.</w:t>
      </w:r>
      <w:r w:rsidRPr="002B40F8">
        <w:rPr>
          <w:spacing w:val="0"/>
          <w:w w:val="100"/>
        </w:rPr>
        <w:tab/>
      </w:r>
      <w:r w:rsidR="00A870C9" w:rsidRPr="002B40F8">
        <w:rPr>
          <w:b/>
          <w:spacing w:val="0"/>
          <w:w w:val="100"/>
          <w:lang w:val="ru-RU"/>
        </w:rPr>
        <w:t>Г</w:t>
      </w:r>
      <w:r w:rsidR="00A870C9" w:rsidRPr="002B40F8">
        <w:rPr>
          <w:b/>
          <w:spacing w:val="0"/>
          <w:w w:val="100"/>
        </w:rPr>
        <w:t>-</w:t>
      </w:r>
      <w:r w:rsidR="00A870C9" w:rsidRPr="002B40F8">
        <w:rPr>
          <w:b/>
          <w:spacing w:val="0"/>
          <w:w w:val="100"/>
          <w:lang w:val="ru-RU"/>
        </w:rPr>
        <w:t>жа</w:t>
      </w:r>
      <w:r w:rsidR="00A870C9" w:rsidRPr="002B40F8">
        <w:rPr>
          <w:b/>
          <w:spacing w:val="0"/>
          <w:w w:val="100"/>
        </w:rPr>
        <w:t xml:space="preserve"> </w:t>
      </w:r>
      <w:r w:rsidR="00A870C9" w:rsidRPr="002B40F8">
        <w:rPr>
          <w:b/>
          <w:spacing w:val="0"/>
          <w:w w:val="100"/>
          <w:lang w:val="ru-RU"/>
        </w:rPr>
        <w:t>Паттен</w:t>
      </w:r>
      <w:r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интересуется</w:t>
      </w:r>
      <w:r w:rsidR="00A63EDA" w:rsidRPr="002B40F8">
        <w:rPr>
          <w:spacing w:val="0"/>
          <w:w w:val="100"/>
        </w:rPr>
        <w:t xml:space="preserve">, </w:t>
      </w:r>
      <w:r w:rsidR="00A63EDA" w:rsidRPr="002B40F8">
        <w:rPr>
          <w:spacing w:val="0"/>
          <w:w w:val="100"/>
          <w:lang w:val="ru-RU"/>
        </w:rPr>
        <w:t>намерено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ли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правительство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принять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законодательство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в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целях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запрета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и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предупреждения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сексуальных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домогательств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на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рабочем</w:t>
      </w:r>
      <w:r w:rsidR="00A63EDA" w:rsidRPr="002B40F8">
        <w:rPr>
          <w:spacing w:val="0"/>
          <w:w w:val="100"/>
        </w:rPr>
        <w:t xml:space="preserve"> </w:t>
      </w:r>
      <w:r w:rsidR="00A63EDA" w:rsidRPr="002B40F8">
        <w:rPr>
          <w:spacing w:val="0"/>
          <w:w w:val="100"/>
          <w:lang w:val="ru-RU"/>
        </w:rPr>
        <w:t>месте</w:t>
      </w:r>
      <w:r w:rsidR="00A63EDA" w:rsidRPr="002B40F8">
        <w:rPr>
          <w:spacing w:val="0"/>
          <w:w w:val="100"/>
        </w:rPr>
        <w:t xml:space="preserve">. </w:t>
      </w:r>
      <w:r w:rsidR="00A63EDA" w:rsidRPr="002B40F8">
        <w:rPr>
          <w:spacing w:val="0"/>
          <w:w w:val="100"/>
          <w:lang w:val="ru-RU"/>
        </w:rPr>
        <w:t>Она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спрашивает</w:t>
      </w:r>
      <w:r w:rsidR="00A63EDA" w:rsidRPr="00285850">
        <w:rPr>
          <w:spacing w:val="0"/>
          <w:w w:val="100"/>
          <w:lang w:val="ru-RU"/>
        </w:rPr>
        <w:t xml:space="preserve">, </w:t>
      </w:r>
      <w:r w:rsidR="00A63EDA" w:rsidRPr="002B40F8">
        <w:rPr>
          <w:spacing w:val="0"/>
          <w:w w:val="100"/>
          <w:lang w:val="ru-RU"/>
        </w:rPr>
        <w:t>доводилась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ли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до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сведения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властей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информация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о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каких</w:t>
      </w:r>
      <w:r w:rsidR="00A63EDA" w:rsidRPr="00285850">
        <w:rPr>
          <w:spacing w:val="0"/>
          <w:w w:val="100"/>
          <w:lang w:val="ru-RU"/>
        </w:rPr>
        <w:t>-</w:t>
      </w:r>
      <w:r w:rsidR="00A63EDA" w:rsidRPr="002B40F8">
        <w:rPr>
          <w:spacing w:val="0"/>
          <w:w w:val="100"/>
          <w:lang w:val="ru-RU"/>
        </w:rPr>
        <w:t>либо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случаях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дискриминации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в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сфере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занятости</w:t>
      </w:r>
      <w:r w:rsidR="00285850">
        <w:rPr>
          <w:spacing w:val="0"/>
          <w:w w:val="100"/>
          <w:lang w:val="ru-RU"/>
        </w:rPr>
        <w:t>,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и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какой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суд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обладает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юрисдикцией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над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такими</w:t>
      </w:r>
      <w:r w:rsidR="00A63EDA" w:rsidRPr="00285850">
        <w:rPr>
          <w:spacing w:val="0"/>
          <w:w w:val="100"/>
          <w:lang w:val="ru-RU"/>
        </w:rPr>
        <w:t xml:space="preserve"> </w:t>
      </w:r>
      <w:r w:rsidR="00A63EDA" w:rsidRPr="002B40F8">
        <w:rPr>
          <w:spacing w:val="0"/>
          <w:w w:val="100"/>
          <w:lang w:val="ru-RU"/>
        </w:rPr>
        <w:t>вопросами</w:t>
      </w:r>
      <w:r w:rsidR="00A63EDA" w:rsidRPr="00285850">
        <w:rPr>
          <w:spacing w:val="0"/>
          <w:w w:val="100"/>
          <w:lang w:val="ru-RU"/>
        </w:rPr>
        <w:t xml:space="preserve">. </w:t>
      </w:r>
      <w:r w:rsidR="00A63EDA" w:rsidRPr="002B40F8">
        <w:rPr>
          <w:spacing w:val="0"/>
          <w:w w:val="100"/>
          <w:lang w:val="ru-RU"/>
        </w:rPr>
        <w:t>Она также спрашивает, приведут ли предлагаемые поправки к Трудовому кодексу к отмене дискриминационных положений действующего законодательства, разрешающих работодателям предлагать женщинам, выполняющим определенные виды работ, альтернативную работу в связи с их семейным положением.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78.</w:t>
      </w:r>
      <w:r w:rsidRPr="002B40F8">
        <w:rPr>
          <w:spacing w:val="0"/>
          <w:w w:val="100"/>
          <w:lang w:val="ru-RU"/>
        </w:rPr>
        <w:tab/>
      </w:r>
      <w:r w:rsidR="00A63EDA" w:rsidRPr="002B40F8">
        <w:rPr>
          <w:b/>
          <w:spacing w:val="0"/>
          <w:w w:val="100"/>
          <w:lang w:val="ru-RU"/>
        </w:rPr>
        <w:t>Г-жа Аль Зайед</w:t>
      </w:r>
      <w:r w:rsidRPr="002B40F8">
        <w:rPr>
          <w:spacing w:val="0"/>
          <w:w w:val="100"/>
          <w:lang w:val="ru-RU"/>
        </w:rPr>
        <w:t xml:space="preserve"> (</w:t>
      </w:r>
      <w:r w:rsidR="00A63EDA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A63EDA" w:rsidRPr="002B40F8">
        <w:rPr>
          <w:spacing w:val="0"/>
          <w:w w:val="100"/>
          <w:lang w:val="ru-RU"/>
        </w:rPr>
        <w:t>говорит, что, хотя изнасилование, совершенное собственным супругом, и не относится Уголовн</w:t>
      </w:r>
      <w:r w:rsidR="008934EF" w:rsidRPr="002B40F8">
        <w:rPr>
          <w:spacing w:val="0"/>
          <w:w w:val="100"/>
          <w:lang w:val="ru-RU"/>
        </w:rPr>
        <w:t>ы</w:t>
      </w:r>
      <w:r w:rsidR="00A63EDA" w:rsidRPr="002B40F8">
        <w:rPr>
          <w:spacing w:val="0"/>
          <w:w w:val="100"/>
          <w:lang w:val="ru-RU"/>
        </w:rPr>
        <w:t>м кодекс</w:t>
      </w:r>
      <w:r w:rsidR="008934EF" w:rsidRPr="002B40F8">
        <w:rPr>
          <w:spacing w:val="0"/>
          <w:w w:val="100"/>
          <w:lang w:val="ru-RU"/>
        </w:rPr>
        <w:t>ом</w:t>
      </w:r>
      <w:r w:rsidR="00A63EDA" w:rsidRPr="002B40F8">
        <w:rPr>
          <w:spacing w:val="0"/>
          <w:w w:val="100"/>
          <w:lang w:val="ru-RU"/>
        </w:rPr>
        <w:t xml:space="preserve"> к разряду уголовных преступлений, виновные подлежат наказанию согласно положениям Кодекса, касающимся нападений и домогательств, независимо от того, кто и в каких условиях совершает подобное деяние. Кроме того, все связанные с нападениями преступления влекут за собой обязательное наказание. Помимо возбуждения уголовного дела против виновного в нападении, женщина может также подать гражданский иск о возмещении причиненного </w:t>
      </w:r>
      <w:r w:rsidR="00A76CD4" w:rsidRPr="002B40F8">
        <w:rPr>
          <w:spacing w:val="0"/>
          <w:w w:val="100"/>
          <w:lang w:val="ru-RU"/>
        </w:rPr>
        <w:t>им у</w:t>
      </w:r>
      <w:r w:rsidR="00A63EDA" w:rsidRPr="002B40F8">
        <w:rPr>
          <w:spacing w:val="0"/>
          <w:w w:val="100"/>
          <w:lang w:val="ru-RU"/>
        </w:rPr>
        <w:t>щерба.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79.</w:t>
      </w:r>
      <w:r w:rsidRPr="002B40F8">
        <w:rPr>
          <w:spacing w:val="0"/>
          <w:w w:val="100"/>
          <w:lang w:val="ru-RU"/>
        </w:rPr>
        <w:tab/>
      </w:r>
      <w:r w:rsidR="00A63EDA" w:rsidRPr="002B40F8">
        <w:rPr>
          <w:b/>
          <w:spacing w:val="0"/>
          <w:w w:val="100"/>
          <w:lang w:val="ru-RU"/>
        </w:rPr>
        <w:t>Г-н Хамуд</w:t>
      </w:r>
      <w:r w:rsidRPr="002B40F8">
        <w:rPr>
          <w:spacing w:val="0"/>
          <w:w w:val="100"/>
          <w:lang w:val="ru-RU"/>
        </w:rPr>
        <w:t xml:space="preserve"> (</w:t>
      </w:r>
      <w:r w:rsidR="00A63EDA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A63EDA" w:rsidRPr="002B40F8">
        <w:rPr>
          <w:spacing w:val="0"/>
          <w:w w:val="100"/>
          <w:lang w:val="ru-RU"/>
        </w:rPr>
        <w:t>говорит, что</w:t>
      </w:r>
      <w:r w:rsidR="00285850">
        <w:rPr>
          <w:spacing w:val="0"/>
          <w:w w:val="100"/>
          <w:lang w:val="ru-RU"/>
        </w:rPr>
        <w:t>,</w:t>
      </w:r>
      <w:r w:rsidR="00A63EDA" w:rsidRPr="002B40F8">
        <w:rPr>
          <w:spacing w:val="0"/>
          <w:w w:val="100"/>
          <w:lang w:val="ru-RU"/>
        </w:rPr>
        <w:t xml:space="preserve"> согласно </w:t>
      </w:r>
      <w:r w:rsidR="00224376" w:rsidRPr="002B40F8">
        <w:rPr>
          <w:spacing w:val="0"/>
          <w:w w:val="100"/>
          <w:lang w:val="ru-RU"/>
        </w:rPr>
        <w:t xml:space="preserve">положениям </w:t>
      </w:r>
      <w:r w:rsidR="00A63EDA" w:rsidRPr="002B40F8">
        <w:rPr>
          <w:spacing w:val="0"/>
          <w:w w:val="100"/>
          <w:lang w:val="ru-RU"/>
        </w:rPr>
        <w:t>Уголовно</w:t>
      </w:r>
      <w:r w:rsidR="00224376" w:rsidRPr="002B40F8">
        <w:rPr>
          <w:spacing w:val="0"/>
          <w:w w:val="100"/>
          <w:lang w:val="ru-RU"/>
        </w:rPr>
        <w:t>го</w:t>
      </w:r>
      <w:r w:rsidR="00A63EDA" w:rsidRPr="002B40F8">
        <w:rPr>
          <w:spacing w:val="0"/>
          <w:w w:val="100"/>
          <w:lang w:val="ru-RU"/>
        </w:rPr>
        <w:t xml:space="preserve"> кодекс</w:t>
      </w:r>
      <w:r w:rsidR="00224376" w:rsidRPr="002B40F8">
        <w:rPr>
          <w:spacing w:val="0"/>
          <w:w w:val="100"/>
          <w:lang w:val="ru-RU"/>
        </w:rPr>
        <w:t>а</w:t>
      </w:r>
      <w:r w:rsidR="00A63EDA" w:rsidRPr="002B40F8">
        <w:rPr>
          <w:spacing w:val="0"/>
          <w:w w:val="100"/>
          <w:lang w:val="ru-RU"/>
        </w:rPr>
        <w:t xml:space="preserve"> 1975</w:t>
      </w:r>
      <w:r w:rsidR="00096EBC" w:rsidRPr="002B40F8">
        <w:rPr>
          <w:spacing w:val="0"/>
          <w:w w:val="100"/>
          <w:lang w:val="ru-RU"/>
        </w:rPr>
        <w:t> </w:t>
      </w:r>
      <w:r w:rsidR="00A63EDA" w:rsidRPr="002B40F8">
        <w:rPr>
          <w:spacing w:val="0"/>
          <w:w w:val="100"/>
          <w:lang w:val="ru-RU"/>
        </w:rPr>
        <w:t>года</w:t>
      </w:r>
      <w:r w:rsidR="00285850">
        <w:rPr>
          <w:spacing w:val="0"/>
          <w:w w:val="100"/>
          <w:lang w:val="ru-RU"/>
        </w:rPr>
        <w:t>,</w:t>
      </w:r>
      <w:r w:rsidR="00A63EDA" w:rsidRPr="002B40F8">
        <w:rPr>
          <w:spacing w:val="0"/>
          <w:w w:val="100"/>
          <w:lang w:val="ru-RU"/>
        </w:rPr>
        <w:t xml:space="preserve"> сексуальные домогательства считаются уголовно-наказуемым деянием, хотя </w:t>
      </w:r>
      <w:r w:rsidR="00224376" w:rsidRPr="002B40F8">
        <w:rPr>
          <w:spacing w:val="0"/>
          <w:w w:val="100"/>
          <w:lang w:val="ru-RU"/>
        </w:rPr>
        <w:t>применять эти положения приходилось весьма редко. Правительство рассматривает вопрос о внесении поправок в положения Кодекса, касающиеся сексуальных домогательств, для обеспечения их соответствия статье</w:t>
      </w:r>
      <w:r w:rsidR="00096EBC" w:rsidRPr="002B40F8">
        <w:rPr>
          <w:spacing w:val="0"/>
          <w:w w:val="100"/>
          <w:lang w:val="ru-RU"/>
        </w:rPr>
        <w:t> </w:t>
      </w:r>
      <w:r w:rsidR="00224376" w:rsidRPr="002B40F8">
        <w:rPr>
          <w:spacing w:val="0"/>
          <w:w w:val="100"/>
          <w:lang w:val="ru-RU"/>
        </w:rPr>
        <w:t>345, в которой любые действия сексуального характера с жен</w:t>
      </w:r>
      <w:r w:rsidR="00096EBC" w:rsidRPr="002B40F8">
        <w:rPr>
          <w:spacing w:val="0"/>
          <w:w w:val="100"/>
          <w:lang w:val="ru-RU"/>
        </w:rPr>
        <w:t>щиной, не достигшей 21 </w:t>
      </w:r>
      <w:r w:rsidR="00224376" w:rsidRPr="002B40F8">
        <w:rPr>
          <w:spacing w:val="0"/>
          <w:w w:val="100"/>
          <w:lang w:val="ru-RU"/>
        </w:rPr>
        <w:t>года, считаются совершенными без ее согласия. Ни одного случая похищения с целью изнасилования зарегистрировано не было.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80.</w:t>
      </w:r>
      <w:r w:rsidRPr="002B40F8">
        <w:rPr>
          <w:spacing w:val="0"/>
          <w:w w:val="100"/>
          <w:lang w:val="ru-RU"/>
        </w:rPr>
        <w:tab/>
      </w:r>
      <w:r w:rsidR="00224376" w:rsidRPr="002B40F8">
        <w:rPr>
          <w:b/>
          <w:spacing w:val="0"/>
          <w:w w:val="100"/>
          <w:lang w:val="ru-RU"/>
        </w:rPr>
        <w:t>Г-жа Аль Авади</w:t>
      </w:r>
      <w:r w:rsidRPr="002B40F8">
        <w:rPr>
          <w:spacing w:val="0"/>
          <w:w w:val="100"/>
          <w:lang w:val="ru-RU"/>
        </w:rPr>
        <w:t xml:space="preserve"> (</w:t>
      </w:r>
      <w:r w:rsidR="00224376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224376" w:rsidRPr="002B40F8">
        <w:rPr>
          <w:spacing w:val="0"/>
          <w:w w:val="100"/>
          <w:lang w:val="ru-RU"/>
        </w:rPr>
        <w:t>подтверждает, что в Уголовном кодексе действительно содержатся положения, позволяющие насильнику уйти от ответственности</w:t>
      </w:r>
      <w:r w:rsidR="003E5C82" w:rsidRPr="002B40F8">
        <w:rPr>
          <w:spacing w:val="0"/>
          <w:w w:val="100"/>
          <w:lang w:val="ru-RU"/>
        </w:rPr>
        <w:t xml:space="preserve"> в случае женитьбы на жертве. </w:t>
      </w:r>
      <w:r w:rsidR="00224376" w:rsidRPr="002B40F8">
        <w:rPr>
          <w:spacing w:val="0"/>
          <w:w w:val="100"/>
          <w:lang w:val="ru-RU"/>
        </w:rPr>
        <w:t>В</w:t>
      </w:r>
      <w:r w:rsidR="00096EBC" w:rsidRPr="002B40F8">
        <w:rPr>
          <w:spacing w:val="0"/>
          <w:w w:val="100"/>
          <w:lang w:val="ru-RU"/>
        </w:rPr>
        <w:t> </w:t>
      </w:r>
      <w:r w:rsidR="00224376" w:rsidRPr="002B40F8">
        <w:rPr>
          <w:spacing w:val="0"/>
          <w:w w:val="100"/>
          <w:lang w:val="ru-RU"/>
        </w:rPr>
        <w:t xml:space="preserve">настоящее время правительство пересматривает эти положения наряду с другими соответствующими статьями в целях внесения в них поправок. </w:t>
      </w:r>
      <w:r w:rsidR="003E5C82" w:rsidRPr="002B40F8">
        <w:rPr>
          <w:spacing w:val="0"/>
          <w:w w:val="100"/>
          <w:lang w:val="ru-RU"/>
        </w:rPr>
        <w:t xml:space="preserve">Сексуальные домогательства на рабочем месте квалифицируются как уголовно-наказуемые деяния в Уголовном кодексе, в котором предусматриваются конкретные наказания за непристойные поступки или высказывания. </w:t>
      </w:r>
      <w:r w:rsidR="00096EBC" w:rsidRPr="002B40F8">
        <w:rPr>
          <w:spacing w:val="0"/>
          <w:w w:val="100"/>
          <w:lang w:val="ru-RU"/>
        </w:rPr>
        <w:t>П</w:t>
      </w:r>
      <w:r w:rsidR="003E5C82" w:rsidRPr="002B40F8">
        <w:rPr>
          <w:spacing w:val="0"/>
          <w:w w:val="100"/>
          <w:lang w:val="ru-RU"/>
        </w:rPr>
        <w:t xml:space="preserve">равительство </w:t>
      </w:r>
      <w:r w:rsidR="00096EBC" w:rsidRPr="002B40F8">
        <w:rPr>
          <w:spacing w:val="0"/>
          <w:w w:val="100"/>
          <w:lang w:val="ru-RU"/>
        </w:rPr>
        <w:t xml:space="preserve">Бахрейна </w:t>
      </w:r>
      <w:r w:rsidR="003E5C82" w:rsidRPr="002B40F8">
        <w:rPr>
          <w:spacing w:val="0"/>
          <w:w w:val="100"/>
          <w:lang w:val="ru-RU"/>
        </w:rPr>
        <w:t>сознает необходимость проведения реформы законов, касающихся насилия.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81.</w:t>
      </w:r>
      <w:r w:rsidRPr="002B40F8">
        <w:rPr>
          <w:spacing w:val="0"/>
          <w:w w:val="100"/>
          <w:lang w:val="ru-RU"/>
        </w:rPr>
        <w:tab/>
      </w:r>
      <w:r w:rsidR="003E5C82" w:rsidRPr="002B40F8">
        <w:rPr>
          <w:spacing w:val="0"/>
          <w:w w:val="100"/>
          <w:lang w:val="ru-RU"/>
        </w:rPr>
        <w:t>Правительство не ведет статистики жалоб, подаваемых женщинами в связи с проявлениями дискриминации на рабочем месте, и в судах не было возбуждено ни одно</w:t>
      </w:r>
      <w:r w:rsidR="00331CC4" w:rsidRPr="002B40F8">
        <w:rPr>
          <w:spacing w:val="0"/>
          <w:w w:val="100"/>
          <w:lang w:val="ru-RU"/>
        </w:rPr>
        <w:t>го</w:t>
      </w:r>
      <w:r w:rsidR="003E5C82" w:rsidRPr="002B40F8">
        <w:rPr>
          <w:spacing w:val="0"/>
          <w:w w:val="100"/>
          <w:lang w:val="ru-RU"/>
        </w:rPr>
        <w:t xml:space="preserve"> связанного с этим дела. Между тем в правительственных министерствах созданы кассационные комитеты</w:t>
      </w:r>
      <w:r w:rsidR="006301E3" w:rsidRPr="002B40F8">
        <w:rPr>
          <w:spacing w:val="0"/>
          <w:w w:val="100"/>
          <w:lang w:val="ru-RU"/>
        </w:rPr>
        <w:t>, занимающиеся вопросами дискриминации в сфере оплаты труда.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82.</w:t>
      </w:r>
      <w:r w:rsidRPr="002B40F8">
        <w:rPr>
          <w:spacing w:val="0"/>
          <w:w w:val="100"/>
          <w:lang w:val="ru-RU"/>
        </w:rPr>
        <w:tab/>
      </w:r>
      <w:r w:rsidR="006301E3" w:rsidRPr="002B40F8">
        <w:rPr>
          <w:b/>
          <w:spacing w:val="0"/>
          <w:w w:val="100"/>
          <w:lang w:val="ru-RU"/>
        </w:rPr>
        <w:t>Г-жа Эса</w:t>
      </w:r>
      <w:r w:rsidRPr="002B40F8">
        <w:rPr>
          <w:spacing w:val="0"/>
          <w:w w:val="100"/>
          <w:lang w:val="ru-RU"/>
        </w:rPr>
        <w:t xml:space="preserve"> (</w:t>
      </w:r>
      <w:r w:rsidR="006301E3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6301E3" w:rsidRPr="002B40F8">
        <w:rPr>
          <w:spacing w:val="0"/>
          <w:w w:val="100"/>
          <w:lang w:val="ru-RU"/>
        </w:rPr>
        <w:t>говорит, что сексуальные домогательства в Бахрейне считаются редким явлением. Уголовный кодекс обеспечивает защиту женщин от подобных домогательств, а также от насилия в целом независимо от того, совершается ли оно на рабочем месте или в других местах. Сексуальные домогательства в государственном секторе запрещены в соответствии с Законом о гражданской службе, в котором в качестве максимального наказания за любой вид физических или словесных домогательств предусмотрено увольнение с работы. В</w:t>
      </w:r>
      <w:r w:rsidR="00CB5C2A" w:rsidRPr="002B40F8">
        <w:rPr>
          <w:spacing w:val="0"/>
          <w:w w:val="100"/>
          <w:lang w:val="ru-RU"/>
        </w:rPr>
        <w:t> </w:t>
      </w:r>
      <w:r w:rsidR="006301E3" w:rsidRPr="002B40F8">
        <w:rPr>
          <w:spacing w:val="0"/>
          <w:w w:val="100"/>
          <w:lang w:val="ru-RU"/>
        </w:rPr>
        <w:t>2007</w:t>
      </w:r>
      <w:r w:rsidR="00CB5C2A" w:rsidRPr="002B40F8">
        <w:rPr>
          <w:spacing w:val="0"/>
          <w:w w:val="100"/>
          <w:lang w:val="ru-RU"/>
        </w:rPr>
        <w:t> </w:t>
      </w:r>
      <w:r w:rsidR="006301E3" w:rsidRPr="002B40F8">
        <w:rPr>
          <w:spacing w:val="0"/>
          <w:w w:val="100"/>
          <w:lang w:val="ru-RU"/>
        </w:rPr>
        <w:t xml:space="preserve">году в государственном секторе </w:t>
      </w:r>
      <w:r w:rsidR="00B80A1D" w:rsidRPr="00B80A1D">
        <w:rPr>
          <w:spacing w:val="0"/>
          <w:w w:val="100"/>
          <w:lang w:val="ru-RU"/>
        </w:rPr>
        <w:br/>
      </w:r>
      <w:r w:rsidR="006301E3" w:rsidRPr="002B40F8">
        <w:rPr>
          <w:spacing w:val="0"/>
          <w:w w:val="100"/>
          <w:lang w:val="ru-RU"/>
        </w:rPr>
        <w:t>было зарегистрировано 29</w:t>
      </w:r>
      <w:r w:rsidR="00285850">
        <w:rPr>
          <w:spacing w:val="0"/>
          <w:w w:val="100"/>
          <w:lang w:val="ru-RU"/>
        </w:rPr>
        <w:t xml:space="preserve"> </w:t>
      </w:r>
      <w:r w:rsidR="006301E3" w:rsidRPr="002B40F8">
        <w:rPr>
          <w:spacing w:val="0"/>
          <w:w w:val="100"/>
          <w:lang w:val="ru-RU"/>
        </w:rPr>
        <w:t>случаев сексуальных домогательств, а в 2008</w:t>
      </w:r>
      <w:r w:rsidR="00CB5C2A" w:rsidRPr="002B40F8">
        <w:rPr>
          <w:spacing w:val="0"/>
          <w:w w:val="100"/>
          <w:lang w:val="ru-RU"/>
        </w:rPr>
        <w:t> </w:t>
      </w:r>
      <w:r w:rsidR="006301E3" w:rsidRPr="002B40F8">
        <w:rPr>
          <w:spacing w:val="0"/>
          <w:w w:val="100"/>
          <w:lang w:val="ru-RU"/>
        </w:rPr>
        <w:t>году</w:t>
      </w:r>
      <w:r w:rsidR="00CB5C2A" w:rsidRPr="002B40F8">
        <w:rPr>
          <w:spacing w:val="0"/>
          <w:w w:val="100"/>
          <w:lang w:val="ru-RU"/>
        </w:rPr>
        <w:t> </w:t>
      </w:r>
      <w:r w:rsidR="006301E3" w:rsidRPr="002B40F8">
        <w:rPr>
          <w:spacing w:val="0"/>
          <w:w w:val="100"/>
          <w:lang w:val="ru-RU"/>
        </w:rPr>
        <w:t>– 17</w:t>
      </w:r>
      <w:r w:rsidR="00CB5C2A" w:rsidRPr="002B40F8">
        <w:rPr>
          <w:spacing w:val="0"/>
          <w:w w:val="100"/>
          <w:lang w:val="ru-RU"/>
        </w:rPr>
        <w:t> </w:t>
      </w:r>
      <w:r w:rsidR="006301E3" w:rsidRPr="002B40F8">
        <w:rPr>
          <w:spacing w:val="0"/>
          <w:w w:val="100"/>
          <w:lang w:val="ru-RU"/>
        </w:rPr>
        <w:t>подобных случаев.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83.</w:t>
      </w:r>
      <w:r w:rsidRPr="002B40F8">
        <w:rPr>
          <w:spacing w:val="0"/>
          <w:w w:val="100"/>
          <w:lang w:val="ru-RU"/>
        </w:rPr>
        <w:tab/>
      </w:r>
      <w:r w:rsidR="006301E3" w:rsidRPr="002B40F8">
        <w:rPr>
          <w:b/>
          <w:spacing w:val="0"/>
          <w:w w:val="100"/>
          <w:lang w:val="ru-RU"/>
        </w:rPr>
        <w:t>Г-жа Ш</w:t>
      </w:r>
      <w:r w:rsidR="00A76CD4" w:rsidRPr="002B40F8">
        <w:rPr>
          <w:b/>
          <w:spacing w:val="0"/>
          <w:w w:val="100"/>
          <w:lang w:val="ru-RU"/>
        </w:rPr>
        <w:t>е</w:t>
      </w:r>
      <w:r w:rsidR="006301E3" w:rsidRPr="002B40F8">
        <w:rPr>
          <w:b/>
          <w:spacing w:val="0"/>
          <w:w w:val="100"/>
          <w:lang w:val="ru-RU"/>
        </w:rPr>
        <w:t>хаб</w:t>
      </w:r>
      <w:r w:rsidRPr="002B40F8">
        <w:rPr>
          <w:spacing w:val="0"/>
          <w:w w:val="100"/>
          <w:lang w:val="ru-RU"/>
        </w:rPr>
        <w:t xml:space="preserve"> (</w:t>
      </w:r>
      <w:r w:rsidR="006301E3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  <w:lang w:val="ru-RU"/>
        </w:rPr>
        <w:t xml:space="preserve">) </w:t>
      </w:r>
      <w:r w:rsidR="006301E3" w:rsidRPr="002B40F8">
        <w:rPr>
          <w:spacing w:val="0"/>
          <w:w w:val="100"/>
          <w:lang w:val="ru-RU"/>
        </w:rPr>
        <w:t>говорит, что</w:t>
      </w:r>
      <w:r w:rsidR="00A76CD4" w:rsidRPr="002B40F8">
        <w:rPr>
          <w:spacing w:val="0"/>
          <w:w w:val="100"/>
          <w:lang w:val="ru-RU"/>
        </w:rPr>
        <w:t xml:space="preserve"> в соответствии с</w:t>
      </w:r>
      <w:r w:rsidR="006301E3" w:rsidRPr="002B40F8">
        <w:rPr>
          <w:spacing w:val="0"/>
          <w:w w:val="100"/>
          <w:lang w:val="ru-RU"/>
        </w:rPr>
        <w:t xml:space="preserve"> Конституци</w:t>
      </w:r>
      <w:r w:rsidR="00A76CD4" w:rsidRPr="002B40F8">
        <w:rPr>
          <w:spacing w:val="0"/>
          <w:w w:val="100"/>
          <w:lang w:val="ru-RU"/>
        </w:rPr>
        <w:t>ей</w:t>
      </w:r>
      <w:r w:rsidR="006301E3" w:rsidRPr="002B40F8">
        <w:rPr>
          <w:spacing w:val="0"/>
          <w:w w:val="100"/>
          <w:lang w:val="ru-RU"/>
        </w:rPr>
        <w:t xml:space="preserve"> и Национальной харти</w:t>
      </w:r>
      <w:r w:rsidR="00A76CD4" w:rsidRPr="002B40F8">
        <w:rPr>
          <w:spacing w:val="0"/>
          <w:w w:val="100"/>
          <w:lang w:val="ru-RU"/>
        </w:rPr>
        <w:t>ей</w:t>
      </w:r>
      <w:r w:rsidR="006301E3" w:rsidRPr="002B40F8">
        <w:rPr>
          <w:spacing w:val="0"/>
          <w:w w:val="100"/>
          <w:lang w:val="ru-RU"/>
        </w:rPr>
        <w:t xml:space="preserve"> действий женщины и мужчины обладают равными правами на труд, свободный выбор профессии, вознаграждение, продвижение по службе и безопасные условия труда. Кроме того, женщин нельзя увол</w:t>
      </w:r>
      <w:r w:rsidR="00A76CD4" w:rsidRPr="002B40F8">
        <w:rPr>
          <w:spacing w:val="0"/>
          <w:w w:val="100"/>
          <w:lang w:val="ru-RU"/>
        </w:rPr>
        <w:t>ьня</w:t>
      </w:r>
      <w:r w:rsidR="006301E3" w:rsidRPr="002B40F8">
        <w:rPr>
          <w:spacing w:val="0"/>
          <w:w w:val="100"/>
          <w:lang w:val="ru-RU"/>
        </w:rPr>
        <w:t>ть с работы по причине вступления в брак или беременности.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</w:rPr>
        <w:t>84.</w:t>
      </w:r>
      <w:r w:rsidRPr="002B40F8">
        <w:rPr>
          <w:spacing w:val="0"/>
          <w:w w:val="100"/>
        </w:rPr>
        <w:tab/>
      </w:r>
      <w:r w:rsidR="006301E3" w:rsidRPr="002B40F8">
        <w:rPr>
          <w:b/>
          <w:spacing w:val="0"/>
          <w:w w:val="100"/>
          <w:lang w:val="ru-RU"/>
        </w:rPr>
        <w:t>Г</w:t>
      </w:r>
      <w:r w:rsidR="006301E3" w:rsidRPr="002B40F8">
        <w:rPr>
          <w:b/>
          <w:spacing w:val="0"/>
          <w:w w:val="100"/>
          <w:lang w:val="en-US"/>
        </w:rPr>
        <w:t>-</w:t>
      </w:r>
      <w:r w:rsidR="006301E3" w:rsidRPr="002B40F8">
        <w:rPr>
          <w:b/>
          <w:spacing w:val="0"/>
          <w:w w:val="100"/>
          <w:lang w:val="ru-RU"/>
        </w:rPr>
        <w:t>жа</w:t>
      </w:r>
      <w:r w:rsidR="006301E3" w:rsidRPr="002B40F8">
        <w:rPr>
          <w:b/>
          <w:spacing w:val="0"/>
          <w:w w:val="100"/>
          <w:lang w:val="en-US"/>
        </w:rPr>
        <w:t xml:space="preserve"> </w:t>
      </w:r>
      <w:r w:rsidR="006301E3" w:rsidRPr="002B40F8">
        <w:rPr>
          <w:b/>
          <w:spacing w:val="0"/>
          <w:w w:val="100"/>
          <w:lang w:val="ru-RU"/>
        </w:rPr>
        <w:t>Аль</w:t>
      </w:r>
      <w:r w:rsidR="006301E3" w:rsidRPr="002B40F8">
        <w:rPr>
          <w:b/>
          <w:spacing w:val="0"/>
          <w:w w:val="100"/>
          <w:lang w:val="en-US"/>
        </w:rPr>
        <w:t xml:space="preserve"> </w:t>
      </w:r>
      <w:r w:rsidR="006301E3" w:rsidRPr="002B40F8">
        <w:rPr>
          <w:b/>
          <w:spacing w:val="0"/>
          <w:w w:val="100"/>
          <w:lang w:val="ru-RU"/>
        </w:rPr>
        <w:t>Халифа</w:t>
      </w:r>
      <w:r w:rsidRPr="002B40F8">
        <w:rPr>
          <w:spacing w:val="0"/>
          <w:w w:val="100"/>
        </w:rPr>
        <w:t xml:space="preserve"> (</w:t>
      </w:r>
      <w:r w:rsidR="006301E3" w:rsidRPr="002B40F8">
        <w:rPr>
          <w:spacing w:val="0"/>
          <w:w w:val="100"/>
          <w:lang w:val="ru-RU"/>
        </w:rPr>
        <w:t>Бахрейн</w:t>
      </w:r>
      <w:r w:rsidRPr="002B40F8">
        <w:rPr>
          <w:spacing w:val="0"/>
          <w:w w:val="100"/>
        </w:rPr>
        <w:t xml:space="preserve">) </w:t>
      </w:r>
      <w:r w:rsidR="006301E3" w:rsidRPr="002B40F8">
        <w:rPr>
          <w:spacing w:val="0"/>
          <w:w w:val="100"/>
          <w:lang w:val="ru-RU"/>
        </w:rPr>
        <w:t>выражает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членам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Комитета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признательность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за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заданные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ими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вопросы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и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высказанные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ими</w:t>
      </w:r>
      <w:r w:rsidR="006301E3" w:rsidRPr="002B40F8">
        <w:rPr>
          <w:spacing w:val="0"/>
          <w:w w:val="100"/>
        </w:rPr>
        <w:t xml:space="preserve"> </w:t>
      </w:r>
      <w:r w:rsidR="006301E3" w:rsidRPr="002B40F8">
        <w:rPr>
          <w:spacing w:val="0"/>
          <w:w w:val="100"/>
          <w:lang w:val="ru-RU"/>
        </w:rPr>
        <w:t>замечания</w:t>
      </w:r>
      <w:r w:rsidR="006301E3" w:rsidRPr="002B40F8">
        <w:rPr>
          <w:spacing w:val="0"/>
          <w:w w:val="100"/>
        </w:rPr>
        <w:t xml:space="preserve">. </w:t>
      </w:r>
      <w:r w:rsidR="001700C8" w:rsidRPr="002B40F8">
        <w:rPr>
          <w:spacing w:val="0"/>
          <w:w w:val="100"/>
          <w:lang w:val="ru-RU"/>
        </w:rPr>
        <w:t>П</w:t>
      </w:r>
      <w:r w:rsidR="006301E3" w:rsidRPr="002B40F8">
        <w:rPr>
          <w:spacing w:val="0"/>
          <w:w w:val="100"/>
          <w:lang w:val="ru-RU"/>
        </w:rPr>
        <w:t xml:space="preserve">равительство </w:t>
      </w:r>
      <w:r w:rsidR="001700C8" w:rsidRPr="002B40F8">
        <w:rPr>
          <w:spacing w:val="0"/>
          <w:w w:val="100"/>
          <w:lang w:val="ru-RU"/>
        </w:rPr>
        <w:t xml:space="preserve">Бахрейна </w:t>
      </w:r>
      <w:r w:rsidR="006301E3" w:rsidRPr="002B40F8">
        <w:rPr>
          <w:spacing w:val="0"/>
          <w:w w:val="100"/>
          <w:lang w:val="ru-RU"/>
        </w:rPr>
        <w:t xml:space="preserve">намерено широко распространить высказанные Комитетом заключительные замечания и </w:t>
      </w:r>
      <w:r w:rsidR="008A5E2E" w:rsidRPr="002B40F8">
        <w:rPr>
          <w:spacing w:val="0"/>
          <w:w w:val="100"/>
          <w:lang w:val="ru-RU"/>
        </w:rPr>
        <w:t xml:space="preserve">использовать их для </w:t>
      </w:r>
      <w:r w:rsidR="006F6BF3" w:rsidRPr="002B40F8">
        <w:rPr>
          <w:spacing w:val="0"/>
          <w:w w:val="100"/>
          <w:lang w:val="ru-RU"/>
        </w:rPr>
        <w:t>подкрепл</w:t>
      </w:r>
      <w:r w:rsidR="008A5E2E" w:rsidRPr="002B40F8">
        <w:rPr>
          <w:spacing w:val="0"/>
          <w:w w:val="100"/>
          <w:lang w:val="ru-RU"/>
        </w:rPr>
        <w:t>ения прилагаемых им усилий по ликвидации всех форм дискриминации в отношении женщин.</w:t>
      </w:r>
    </w:p>
    <w:p w:rsidR="00803D74" w:rsidRPr="002B40F8" w:rsidRDefault="00803D74" w:rsidP="00803D74">
      <w:pPr>
        <w:pStyle w:val="DualTxt"/>
        <w:rPr>
          <w:spacing w:val="0"/>
          <w:w w:val="100"/>
          <w:lang w:val="ru-RU"/>
        </w:rPr>
      </w:pPr>
      <w:r w:rsidRPr="002B40F8">
        <w:rPr>
          <w:spacing w:val="0"/>
          <w:w w:val="100"/>
          <w:lang w:val="ru-RU"/>
        </w:rPr>
        <w:t>85.</w:t>
      </w:r>
      <w:r w:rsidRPr="002B40F8">
        <w:rPr>
          <w:spacing w:val="0"/>
          <w:w w:val="100"/>
          <w:lang w:val="ru-RU"/>
        </w:rPr>
        <w:tab/>
      </w:r>
      <w:r w:rsidR="00CA0359" w:rsidRPr="002B40F8">
        <w:rPr>
          <w:b/>
          <w:spacing w:val="0"/>
          <w:w w:val="100"/>
          <w:lang w:val="ru-RU"/>
        </w:rPr>
        <w:t>Председатель</w:t>
      </w:r>
      <w:r w:rsidRPr="002B40F8">
        <w:rPr>
          <w:spacing w:val="0"/>
          <w:w w:val="100"/>
          <w:lang w:val="ru-RU"/>
        </w:rPr>
        <w:t xml:space="preserve"> </w:t>
      </w:r>
      <w:r w:rsidR="00CA0359" w:rsidRPr="002B40F8">
        <w:rPr>
          <w:spacing w:val="0"/>
          <w:w w:val="100"/>
          <w:lang w:val="ru-RU"/>
        </w:rPr>
        <w:t xml:space="preserve">говорит, что правительству следует не только ускорить свои усилия в области распространения информации о Конвенции на национальном уровне, но и расширить </w:t>
      </w:r>
      <w:r w:rsidR="006F6BF3" w:rsidRPr="002B40F8">
        <w:rPr>
          <w:spacing w:val="0"/>
          <w:w w:val="100"/>
          <w:lang w:val="ru-RU"/>
        </w:rPr>
        <w:t xml:space="preserve">сферу </w:t>
      </w:r>
      <w:r w:rsidR="00CA0359" w:rsidRPr="002B40F8">
        <w:rPr>
          <w:spacing w:val="0"/>
          <w:w w:val="100"/>
          <w:lang w:val="ru-RU"/>
        </w:rPr>
        <w:t>применени</w:t>
      </w:r>
      <w:r w:rsidR="006F6BF3" w:rsidRPr="002B40F8">
        <w:rPr>
          <w:spacing w:val="0"/>
          <w:w w:val="100"/>
          <w:lang w:val="ru-RU"/>
        </w:rPr>
        <w:t>я</w:t>
      </w:r>
      <w:r w:rsidR="00CA0359" w:rsidRPr="002B40F8">
        <w:rPr>
          <w:spacing w:val="0"/>
          <w:w w:val="100"/>
          <w:lang w:val="ru-RU"/>
        </w:rPr>
        <w:t xml:space="preserve"> Конвенции.</w:t>
      </w:r>
      <w:r w:rsidR="00956007" w:rsidRPr="002B40F8">
        <w:rPr>
          <w:spacing w:val="0"/>
          <w:w w:val="100"/>
          <w:lang w:val="ru-RU"/>
        </w:rPr>
        <w:t xml:space="preserve"> </w:t>
      </w:r>
      <w:r w:rsidR="00CA0359" w:rsidRPr="002B40F8">
        <w:rPr>
          <w:spacing w:val="0"/>
          <w:w w:val="100"/>
          <w:lang w:val="ru-RU"/>
        </w:rPr>
        <w:t>Она приветствует намерение правительства снять свои оговорки в отношении статьи</w:t>
      </w:r>
      <w:r w:rsidR="001700C8" w:rsidRPr="002B40F8">
        <w:rPr>
          <w:spacing w:val="0"/>
          <w:w w:val="100"/>
          <w:lang w:val="ru-RU"/>
        </w:rPr>
        <w:t> </w:t>
      </w:r>
      <w:r w:rsidR="00CA0359" w:rsidRPr="002B40F8">
        <w:rPr>
          <w:spacing w:val="0"/>
          <w:w w:val="100"/>
          <w:lang w:val="ru-RU"/>
        </w:rPr>
        <w:t>9 Конвенции, а также его готовность подумать над возможностью снятия других оговорок. Принятие семейного законодательства и закон</w:t>
      </w:r>
      <w:r w:rsidR="001700C8" w:rsidRPr="002B40F8">
        <w:rPr>
          <w:spacing w:val="0"/>
          <w:w w:val="100"/>
          <w:lang w:val="ru-RU"/>
        </w:rPr>
        <w:t>одательств</w:t>
      </w:r>
      <w:r w:rsidR="00CA0359" w:rsidRPr="002B40F8">
        <w:rPr>
          <w:spacing w:val="0"/>
          <w:w w:val="100"/>
          <w:lang w:val="ru-RU"/>
        </w:rPr>
        <w:t>а о насилии в семье имеет большое значение, и она настоятельно призывает правительство воспользоваться Конвенцией и общими замечаниями Комитета</w:t>
      </w:r>
      <w:r w:rsidR="001700C8" w:rsidRPr="002B40F8">
        <w:rPr>
          <w:spacing w:val="0"/>
          <w:w w:val="100"/>
          <w:lang w:val="ru-RU"/>
        </w:rPr>
        <w:t>, с тем</w:t>
      </w:r>
      <w:r w:rsidR="00CA0359" w:rsidRPr="002B40F8">
        <w:rPr>
          <w:spacing w:val="0"/>
          <w:w w:val="100"/>
          <w:lang w:val="ru-RU"/>
        </w:rPr>
        <w:t xml:space="preserve"> чтобы ускорить этот процесс. В</w:t>
      </w:r>
      <w:r w:rsidR="001700C8" w:rsidRPr="002B40F8">
        <w:rPr>
          <w:spacing w:val="0"/>
          <w:w w:val="100"/>
          <w:lang w:val="ru-RU"/>
        </w:rPr>
        <w:t> </w:t>
      </w:r>
      <w:r w:rsidR="00CA0359" w:rsidRPr="002B40F8">
        <w:rPr>
          <w:spacing w:val="0"/>
          <w:w w:val="100"/>
          <w:lang w:val="ru-RU"/>
        </w:rPr>
        <w:t>заключение она говорит, что правительство, возможно, пожелает пригласить членов Комитета в ближайшем будущем посетить Бахрейн</w:t>
      </w:r>
      <w:r w:rsidR="001700C8" w:rsidRPr="002B40F8">
        <w:rPr>
          <w:spacing w:val="0"/>
          <w:w w:val="100"/>
          <w:lang w:val="ru-RU"/>
        </w:rPr>
        <w:t>,</w:t>
      </w:r>
      <w:r w:rsidR="00CA0359" w:rsidRPr="002B40F8">
        <w:rPr>
          <w:spacing w:val="0"/>
          <w:w w:val="100"/>
          <w:lang w:val="ru-RU"/>
        </w:rPr>
        <w:t xml:space="preserve"> с тем чтобы они могли дать свою собственную оценку положения женщин в Бахрейне и хода осуществления Конвенции</w:t>
      </w:r>
      <w:r w:rsidRPr="002B40F8">
        <w:rPr>
          <w:spacing w:val="0"/>
          <w:w w:val="100"/>
          <w:lang w:val="ru-RU"/>
        </w:rPr>
        <w:t xml:space="preserve">. </w:t>
      </w:r>
    </w:p>
    <w:p w:rsidR="00803D74" w:rsidRPr="002B40F8" w:rsidRDefault="00CA0359" w:rsidP="00803D74">
      <w:pPr>
        <w:pStyle w:val="DualTxt"/>
        <w:rPr>
          <w:i/>
          <w:spacing w:val="0"/>
          <w:w w:val="100"/>
          <w:lang w:val="ru-RU"/>
        </w:rPr>
      </w:pPr>
      <w:r w:rsidRPr="002B40F8">
        <w:rPr>
          <w:i/>
          <w:spacing w:val="0"/>
          <w:w w:val="100"/>
          <w:lang w:val="ru-RU"/>
        </w:rPr>
        <w:t xml:space="preserve">Заседание закрывается в 17 ч. </w:t>
      </w:r>
      <w:smartTag w:uri="urn:schemas-microsoft-com:office:smarttags" w:element="metricconverter">
        <w:smartTagPr>
          <w:attr w:name="ProductID" w:val="05 м"/>
        </w:smartTagPr>
        <w:r w:rsidRPr="002B40F8">
          <w:rPr>
            <w:i/>
            <w:spacing w:val="0"/>
            <w:w w:val="100"/>
            <w:lang w:val="ru-RU"/>
          </w:rPr>
          <w:t>05 м</w:t>
        </w:r>
      </w:smartTag>
      <w:r w:rsidRPr="002B40F8">
        <w:rPr>
          <w:i/>
          <w:spacing w:val="0"/>
          <w:w w:val="100"/>
          <w:lang w:val="ru-RU"/>
        </w:rPr>
        <w:t>.</w:t>
      </w:r>
    </w:p>
    <w:p w:rsidR="001E4485" w:rsidRPr="002B40F8" w:rsidRDefault="001E4485" w:rsidP="00C212B7">
      <w:pPr>
        <w:pStyle w:val="DualTxt"/>
        <w:rPr>
          <w:spacing w:val="0"/>
          <w:w w:val="100"/>
          <w:lang w:val="ru-RU"/>
        </w:rPr>
      </w:pPr>
    </w:p>
    <w:sectPr w:rsidR="001E4485" w:rsidRPr="002B40F8" w:rsidSect="00C212B7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3T15:57:00Z" w:initials="Start">
    <w:p w:rsidR="008E119D" w:rsidRDefault="008E119D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NO&gt;&gt;N0858706R&lt;&lt;ODS JOB NO&gt;&gt;</w:t>
      </w:r>
    </w:p>
    <w:p w:rsidR="008E119D" w:rsidRDefault="008E119D">
      <w:pPr>
        <w:pStyle w:val="CommentText"/>
      </w:pPr>
      <w:r>
        <w:t>&lt;&lt;ODS DOC SYMBOL1&gt;&gt;CEDAW/C/SR.861&lt;&lt;ODS DOC SYMBOL1&gt;&gt;</w:t>
      </w:r>
    </w:p>
    <w:p w:rsidR="008E119D" w:rsidRDefault="008E119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38A" w:rsidRDefault="0009238A" w:rsidP="000C1D92">
      <w:r>
        <w:separator/>
      </w:r>
    </w:p>
  </w:endnote>
  <w:endnote w:type="continuationSeparator" w:id="0">
    <w:p w:rsidR="0009238A" w:rsidRDefault="0009238A" w:rsidP="000C1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11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E119D" w:rsidRPr="000C1D92" w:rsidRDefault="008E119D" w:rsidP="000C1D92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08-58706</w:t>
          </w:r>
        </w:p>
      </w:tc>
      <w:tc>
        <w:tcPr>
          <w:tcW w:w="5033" w:type="dxa"/>
          <w:shd w:val="clear" w:color="auto" w:fill="auto"/>
        </w:tcPr>
        <w:p w:rsidR="008E119D" w:rsidRPr="000C1D92" w:rsidRDefault="008E119D" w:rsidP="000C1D92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A340D4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8E119D" w:rsidRPr="000C1D92" w:rsidRDefault="008E119D" w:rsidP="000C1D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11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E119D" w:rsidRPr="000C1D92" w:rsidRDefault="008E119D" w:rsidP="000C1D92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A340D4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E119D" w:rsidRPr="000C1D92" w:rsidRDefault="008E119D" w:rsidP="000C1D92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08-58706</w:t>
          </w:r>
        </w:p>
      </w:tc>
    </w:tr>
  </w:tbl>
  <w:p w:rsidR="008E119D" w:rsidRPr="000C1D92" w:rsidRDefault="008E119D" w:rsidP="000C1D9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19D" w:rsidRDefault="008E119D" w:rsidP="000C1D92">
    <w:pPr>
      <w:pStyle w:val="Footer"/>
      <w:pBdr>
        <w:top w:val="single" w:sz="2" w:space="1" w:color="auto"/>
      </w:pBdr>
      <w:rPr>
        <w:sz w:val="2"/>
      </w:rPr>
    </w:pPr>
  </w:p>
  <w:p w:rsidR="008E119D" w:rsidRDefault="008E119D" w:rsidP="00E0630B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В настоящий отчет могут вноситься поправки.</w:t>
    </w:r>
  </w:p>
  <w:p w:rsidR="008E119D" w:rsidRDefault="008E119D" w:rsidP="00E0630B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Поправки должны представляться на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>одном из рабочих языков. Они должны быть изложены в</w:t>
    </w:r>
    <w:r>
      <w:rPr>
        <w:spacing w:val="0"/>
        <w:w w:val="100"/>
        <w:kern w:val="0"/>
        <w:lang w:val="en-US"/>
      </w:rPr>
      <w:t> </w:t>
    </w:r>
    <w:r>
      <w:rPr>
        <w:spacing w:val="0"/>
        <w:w w:val="100"/>
        <w:kern w:val="0"/>
        <w:lang w:val="ru-RU"/>
      </w:rPr>
      <w:t>пояснительной записке, 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 xml:space="preserve">также внесены в один из экземпляров отчета. Поправки должны направляться </w:t>
    </w:r>
    <w:r>
      <w:rPr>
        <w:i/>
        <w:iCs/>
        <w:spacing w:val="0"/>
        <w:w w:val="100"/>
        <w:kern w:val="0"/>
        <w:lang w:val="ru-RU"/>
      </w:rPr>
      <w:t>в</w:t>
    </w:r>
    <w:r>
      <w:rPr>
        <w:i/>
        <w:iCs/>
        <w:spacing w:val="0"/>
        <w:w w:val="100"/>
        <w:kern w:val="0"/>
      </w:rPr>
      <w:t> </w:t>
    </w:r>
    <w:r>
      <w:rPr>
        <w:i/>
        <w:iCs/>
        <w:spacing w:val="0"/>
        <w:w w:val="100"/>
        <w:kern w:val="0"/>
        <w:lang w:val="ru-RU"/>
      </w:rPr>
      <w:t>течение одной недели с момента выпуска этого документа</w:t>
    </w:r>
    <w:r>
      <w:rPr>
        <w:spacing w:val="0"/>
        <w:w w:val="100"/>
        <w:kern w:val="0"/>
        <w:lang w:val="ru-RU"/>
      </w:rPr>
      <w:t xml:space="preserve"> на имя начальника Секции редактирования официальных отчетов, комната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>2-750 (</w:t>
    </w:r>
    <w:r>
      <w:rPr>
        <w:spacing w:val="0"/>
        <w:w w:val="100"/>
        <w:kern w:val="0"/>
        <w:lang w:val="en-US"/>
      </w:rPr>
      <w:t>Chief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Official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Records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Editing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Section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room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 xml:space="preserve">2-750, 2 </w:t>
    </w:r>
    <w:r>
      <w:rPr>
        <w:spacing w:val="0"/>
        <w:w w:val="100"/>
        <w:kern w:val="0"/>
        <w:lang w:val="en-US"/>
      </w:rPr>
      <w:t>United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Nations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Plaza</w:t>
    </w:r>
    <w:r>
      <w:rPr>
        <w:spacing w:val="0"/>
        <w:w w:val="100"/>
        <w:kern w:val="0"/>
        <w:lang w:val="ru-RU"/>
      </w:rPr>
      <w:t>).</w:t>
    </w:r>
  </w:p>
  <w:p w:rsidR="008E119D" w:rsidRDefault="008E119D" w:rsidP="00E0630B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отчету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8E119D" w:rsidRPr="008E119D" w:rsidRDefault="008E119D" w:rsidP="00E0630B">
    <w:pPr>
      <w:pStyle w:val="Footer"/>
      <w:rPr>
        <w:b w:val="0"/>
        <w:sz w:val="20"/>
      </w:rPr>
    </w:pPr>
    <w:r w:rsidRPr="008E119D">
      <w:rPr>
        <w:b w:val="0"/>
        <w:sz w:val="20"/>
      </w:rPr>
      <w:t>08-58706 (R)</w:t>
    </w:r>
  </w:p>
  <w:p w:rsidR="008E119D" w:rsidRPr="00D45445" w:rsidRDefault="008E119D" w:rsidP="00E0630B">
    <w:pPr>
      <w:pStyle w:val="Footer"/>
      <w:rPr>
        <w:b w:val="0"/>
        <w:sz w:val="4"/>
        <w:szCs w:val="4"/>
      </w:rPr>
    </w:pPr>
  </w:p>
  <w:p w:rsidR="008E119D" w:rsidRPr="00E0630B" w:rsidRDefault="008E119D" w:rsidP="00E0630B">
    <w:pPr>
      <w:pStyle w:val="Footer"/>
      <w:rPr>
        <w:rFonts w:ascii="Barcode 3 of 9 by request" w:hAnsi="Barcode 3 of 9 by request"/>
      </w:rPr>
    </w:pPr>
    <w:r w:rsidRPr="00E0630B">
      <w:rPr>
        <w:rFonts w:ascii="Barcode 3 of 9 by request" w:hAnsi="Barcode 3 of 9 by request"/>
        <w:b w:val="0"/>
        <w:sz w:val="20"/>
      </w:rPr>
      <w:t>*</w:t>
    </w:r>
    <w:r w:rsidRPr="00E0630B">
      <w:rPr>
        <w:rFonts w:ascii="Barcode 3 of 9 by request" w:hAnsi="Barcode 3 of 9 by request"/>
        <w:b w:val="0"/>
        <w:sz w:val="20"/>
        <w:lang w:val="ru-RU"/>
      </w:rPr>
      <w:t>0</w:t>
    </w:r>
    <w:r w:rsidRPr="00E0630B">
      <w:rPr>
        <w:rFonts w:ascii="Barcode 3 of 9 by request" w:hAnsi="Barcode 3 of 9 by request"/>
        <w:b w:val="0"/>
        <w:sz w:val="20"/>
      </w:rPr>
      <w:t>858706*</w:t>
    </w:r>
  </w:p>
  <w:p w:rsidR="008E119D" w:rsidRPr="00E0630B" w:rsidRDefault="008E119D" w:rsidP="00E063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38A" w:rsidRDefault="0009238A" w:rsidP="000C1D92">
      <w:r>
        <w:separator/>
      </w:r>
    </w:p>
  </w:footnote>
  <w:footnote w:type="continuationSeparator" w:id="0">
    <w:p w:rsidR="0009238A" w:rsidRDefault="0009238A" w:rsidP="000C1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11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119D" w:rsidRPr="000C1D92" w:rsidRDefault="008E119D" w:rsidP="000C1D9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CEDAW/C/SR.861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119D" w:rsidRDefault="008E119D" w:rsidP="000C1D92">
          <w:pPr>
            <w:pStyle w:val="Header"/>
          </w:pPr>
        </w:p>
      </w:tc>
    </w:tr>
  </w:tbl>
  <w:p w:rsidR="008E119D" w:rsidRPr="000C1D92" w:rsidRDefault="008E119D" w:rsidP="000C1D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11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119D" w:rsidRDefault="008E119D" w:rsidP="000C1D9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E119D" w:rsidRPr="000C1D92" w:rsidRDefault="008E119D" w:rsidP="000C1D9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CEDAW/C/SR.861</w:t>
          </w:r>
          <w:r>
            <w:rPr>
              <w:b/>
            </w:rPr>
            <w:fldChar w:fldCharType="end"/>
          </w:r>
        </w:p>
      </w:tc>
    </w:tr>
  </w:tbl>
  <w:p w:rsidR="008E119D" w:rsidRPr="000C1D92" w:rsidRDefault="008E119D" w:rsidP="000C1D9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003"/>
      <w:gridCol w:w="209"/>
      <w:gridCol w:w="15"/>
      <w:gridCol w:w="245"/>
      <w:gridCol w:w="3140"/>
      <w:gridCol w:w="28"/>
    </w:tblGrid>
    <w:tr w:rsidR="008E11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119D" w:rsidRDefault="008E119D" w:rsidP="000C1D92">
          <w:pPr>
            <w:pStyle w:val="Header"/>
            <w:spacing w:after="120"/>
          </w:pPr>
        </w:p>
      </w:tc>
      <w:tc>
        <w:tcPr>
          <w:tcW w:w="5003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119D" w:rsidRPr="00AA5DC5" w:rsidRDefault="008E119D" w:rsidP="000C1D92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119D" w:rsidRPr="005C36C2" w:rsidRDefault="008E119D" w:rsidP="005C36C2">
          <w:pPr>
            <w:pStyle w:val="Header"/>
            <w:spacing w:after="20"/>
            <w:jc w:val="right"/>
            <w:rPr>
              <w:position w:val="-4"/>
              <w:sz w:val="20"/>
            </w:rPr>
          </w:pPr>
        </w:p>
      </w:tc>
      <w:tc>
        <w:tcPr>
          <w:tcW w:w="342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8E119D" w:rsidRPr="000C1D92" w:rsidRDefault="008E119D" w:rsidP="000C1D92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/C/SR.861</w:t>
          </w:r>
        </w:p>
      </w:tc>
    </w:tr>
    <w:tr w:rsidR="008E119D" w:rsidRPr="000C1D92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119D" w:rsidRDefault="008E119D" w:rsidP="000C1D9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E119D" w:rsidRPr="000C1D92" w:rsidRDefault="008E119D" w:rsidP="000C1D9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119D" w:rsidRPr="00AA5DC5" w:rsidRDefault="008E119D" w:rsidP="000C1D92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Конвенция о ликвидации всех 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119D" w:rsidRPr="00AA5DC5" w:rsidRDefault="008E119D" w:rsidP="000C1D9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119D" w:rsidRDefault="008E119D" w:rsidP="000C1D92">
          <w:pPr>
            <w:spacing w:before="240"/>
          </w:pPr>
          <w:r>
            <w:t>Distr.: General</w:t>
          </w:r>
        </w:p>
        <w:p w:rsidR="008E119D" w:rsidRDefault="008E119D" w:rsidP="000C1D92">
          <w:r>
            <w:t>17 March 2009</w:t>
          </w:r>
        </w:p>
        <w:p w:rsidR="008E119D" w:rsidRDefault="008E119D" w:rsidP="000C1D92"/>
        <w:p w:rsidR="008E119D" w:rsidRPr="00AA5DC5" w:rsidRDefault="008E119D" w:rsidP="000C1D92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8E119D" w:rsidRPr="000C1D92" w:rsidRDefault="008E119D" w:rsidP="000C1D92">
          <w:r>
            <w:t>Original: English</w:t>
          </w:r>
        </w:p>
      </w:tc>
    </w:tr>
  </w:tbl>
  <w:p w:rsidR="008E119D" w:rsidRPr="000C1D92" w:rsidRDefault="008E119D" w:rsidP="000C1D92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doNotHyphenateCaps/>
  <w:evenAndOddHeaders/>
  <w:drawingGridHorizontalSpacing w:val="6"/>
  <w:drawingGridVerticalSpacing w:val="6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58706*"/>
    <w:docVar w:name="CreationDt" w:val="09/03/2009 17:11:27"/>
    <w:docVar w:name="DocCategory" w:val="SROthers"/>
    <w:docVar w:name="DocType" w:val="Final"/>
    <w:docVar w:name="FooterJN" w:val="08-58706"/>
    <w:docVar w:name="Jobn" w:val="08-58706 (R)"/>
    <w:docVar w:name="jobnDT" w:val="08-58704 (E)   090309"/>
    <w:docVar w:name="jobnDTDT" w:val="08-58704 (E)   090309   090309"/>
    <w:docVar w:name="JobNo" w:val="0858706R"/>
    <w:docVar w:name="OandT" w:val=" "/>
    <w:docVar w:name="sss1" w:val="CEDAW/C/SR.861"/>
    <w:docVar w:name="sss2" w:val="-"/>
    <w:docVar w:name="Symbol1" w:val="CEDAW/C/SR.861"/>
    <w:docVar w:name="Symbol2" w:val="-"/>
  </w:docVars>
  <w:rsids>
    <w:rsidRoot w:val="009C6982"/>
    <w:rsid w:val="000022B9"/>
    <w:rsid w:val="00006305"/>
    <w:rsid w:val="00012EBA"/>
    <w:rsid w:val="000147C9"/>
    <w:rsid w:val="00020885"/>
    <w:rsid w:val="000237E5"/>
    <w:rsid w:val="000255B1"/>
    <w:rsid w:val="00050A5E"/>
    <w:rsid w:val="00062E0F"/>
    <w:rsid w:val="000633E5"/>
    <w:rsid w:val="00076DD5"/>
    <w:rsid w:val="000857F2"/>
    <w:rsid w:val="0009238A"/>
    <w:rsid w:val="000930EA"/>
    <w:rsid w:val="00096EBC"/>
    <w:rsid w:val="000C1D92"/>
    <w:rsid w:val="0011102F"/>
    <w:rsid w:val="00121687"/>
    <w:rsid w:val="001503FD"/>
    <w:rsid w:val="0015169A"/>
    <w:rsid w:val="001700C8"/>
    <w:rsid w:val="001745C0"/>
    <w:rsid w:val="0017664C"/>
    <w:rsid w:val="00184193"/>
    <w:rsid w:val="0019245C"/>
    <w:rsid w:val="001C1E69"/>
    <w:rsid w:val="001C266D"/>
    <w:rsid w:val="001C36C7"/>
    <w:rsid w:val="001E4485"/>
    <w:rsid w:val="001F067B"/>
    <w:rsid w:val="001F45E4"/>
    <w:rsid w:val="002116DD"/>
    <w:rsid w:val="00211CE6"/>
    <w:rsid w:val="002141E3"/>
    <w:rsid w:val="00214E50"/>
    <w:rsid w:val="00216643"/>
    <w:rsid w:val="002178BF"/>
    <w:rsid w:val="00224376"/>
    <w:rsid w:val="002359D4"/>
    <w:rsid w:val="002576D0"/>
    <w:rsid w:val="00285850"/>
    <w:rsid w:val="0029158E"/>
    <w:rsid w:val="00294353"/>
    <w:rsid w:val="002A3C1B"/>
    <w:rsid w:val="002B40F8"/>
    <w:rsid w:val="002B6788"/>
    <w:rsid w:val="002B70A0"/>
    <w:rsid w:val="002C1992"/>
    <w:rsid w:val="002E6060"/>
    <w:rsid w:val="00302978"/>
    <w:rsid w:val="0031305A"/>
    <w:rsid w:val="00315173"/>
    <w:rsid w:val="00322286"/>
    <w:rsid w:val="00331CC4"/>
    <w:rsid w:val="0034170D"/>
    <w:rsid w:val="00344D5E"/>
    <w:rsid w:val="0035075C"/>
    <w:rsid w:val="003604DE"/>
    <w:rsid w:val="0038368E"/>
    <w:rsid w:val="003841C6"/>
    <w:rsid w:val="0038443F"/>
    <w:rsid w:val="003928D1"/>
    <w:rsid w:val="003C4361"/>
    <w:rsid w:val="003D3B94"/>
    <w:rsid w:val="003E114A"/>
    <w:rsid w:val="003E5C82"/>
    <w:rsid w:val="003F2192"/>
    <w:rsid w:val="003F7F99"/>
    <w:rsid w:val="00416E8A"/>
    <w:rsid w:val="00427979"/>
    <w:rsid w:val="0043134C"/>
    <w:rsid w:val="00441EF4"/>
    <w:rsid w:val="0044720E"/>
    <w:rsid w:val="0045397A"/>
    <w:rsid w:val="0045483C"/>
    <w:rsid w:val="00465826"/>
    <w:rsid w:val="004902BE"/>
    <w:rsid w:val="00493649"/>
    <w:rsid w:val="004D0839"/>
    <w:rsid w:val="004D7A08"/>
    <w:rsid w:val="004E3255"/>
    <w:rsid w:val="004F1BAC"/>
    <w:rsid w:val="004F69E8"/>
    <w:rsid w:val="00502499"/>
    <w:rsid w:val="005133A9"/>
    <w:rsid w:val="00517A58"/>
    <w:rsid w:val="00520B9B"/>
    <w:rsid w:val="00542A9C"/>
    <w:rsid w:val="00546F5D"/>
    <w:rsid w:val="005546A1"/>
    <w:rsid w:val="0055490F"/>
    <w:rsid w:val="00594A53"/>
    <w:rsid w:val="005A4B2C"/>
    <w:rsid w:val="005C30F2"/>
    <w:rsid w:val="005C36C2"/>
    <w:rsid w:val="005C6029"/>
    <w:rsid w:val="005D0DE5"/>
    <w:rsid w:val="005D6218"/>
    <w:rsid w:val="005F1A75"/>
    <w:rsid w:val="00600132"/>
    <w:rsid w:val="006301E3"/>
    <w:rsid w:val="00641B30"/>
    <w:rsid w:val="00663D81"/>
    <w:rsid w:val="00673CE3"/>
    <w:rsid w:val="00695B52"/>
    <w:rsid w:val="006A012D"/>
    <w:rsid w:val="006A3844"/>
    <w:rsid w:val="006C13A1"/>
    <w:rsid w:val="006C3A68"/>
    <w:rsid w:val="006C5637"/>
    <w:rsid w:val="006C580F"/>
    <w:rsid w:val="006D065A"/>
    <w:rsid w:val="006E1490"/>
    <w:rsid w:val="006F6BF3"/>
    <w:rsid w:val="007378B6"/>
    <w:rsid w:val="00737C93"/>
    <w:rsid w:val="007571FC"/>
    <w:rsid w:val="0079386A"/>
    <w:rsid w:val="00795947"/>
    <w:rsid w:val="007C5FE8"/>
    <w:rsid w:val="007C72CE"/>
    <w:rsid w:val="007D7082"/>
    <w:rsid w:val="007F10B9"/>
    <w:rsid w:val="007F3C8D"/>
    <w:rsid w:val="00803D74"/>
    <w:rsid w:val="008149EA"/>
    <w:rsid w:val="00833C2A"/>
    <w:rsid w:val="00853884"/>
    <w:rsid w:val="008737A2"/>
    <w:rsid w:val="00885F41"/>
    <w:rsid w:val="008934EF"/>
    <w:rsid w:val="00897464"/>
    <w:rsid w:val="008A5E2E"/>
    <w:rsid w:val="008A7060"/>
    <w:rsid w:val="008B5B35"/>
    <w:rsid w:val="008C4C2D"/>
    <w:rsid w:val="008E119D"/>
    <w:rsid w:val="008E284F"/>
    <w:rsid w:val="00902F4F"/>
    <w:rsid w:val="00931414"/>
    <w:rsid w:val="00956007"/>
    <w:rsid w:val="00956D53"/>
    <w:rsid w:val="00961E03"/>
    <w:rsid w:val="00970D5C"/>
    <w:rsid w:val="0098706F"/>
    <w:rsid w:val="009946BE"/>
    <w:rsid w:val="00996FBD"/>
    <w:rsid w:val="009A3422"/>
    <w:rsid w:val="009C17A5"/>
    <w:rsid w:val="009C6982"/>
    <w:rsid w:val="009D0CAB"/>
    <w:rsid w:val="009E6C4F"/>
    <w:rsid w:val="00A12857"/>
    <w:rsid w:val="00A1664A"/>
    <w:rsid w:val="00A218BB"/>
    <w:rsid w:val="00A251C7"/>
    <w:rsid w:val="00A25344"/>
    <w:rsid w:val="00A340D4"/>
    <w:rsid w:val="00A41A98"/>
    <w:rsid w:val="00A63EDA"/>
    <w:rsid w:val="00A76CD4"/>
    <w:rsid w:val="00A870C9"/>
    <w:rsid w:val="00A957F4"/>
    <w:rsid w:val="00AA095F"/>
    <w:rsid w:val="00AA2333"/>
    <w:rsid w:val="00AA5C07"/>
    <w:rsid w:val="00AA5DC5"/>
    <w:rsid w:val="00AB1185"/>
    <w:rsid w:val="00AC2246"/>
    <w:rsid w:val="00AD4309"/>
    <w:rsid w:val="00AD75A3"/>
    <w:rsid w:val="00B0184D"/>
    <w:rsid w:val="00B07D31"/>
    <w:rsid w:val="00B10B5D"/>
    <w:rsid w:val="00B133DA"/>
    <w:rsid w:val="00B620F2"/>
    <w:rsid w:val="00B72AD7"/>
    <w:rsid w:val="00B80A1D"/>
    <w:rsid w:val="00B92342"/>
    <w:rsid w:val="00BA12E3"/>
    <w:rsid w:val="00BD0DCE"/>
    <w:rsid w:val="00BE350E"/>
    <w:rsid w:val="00C11E16"/>
    <w:rsid w:val="00C1414C"/>
    <w:rsid w:val="00C167CA"/>
    <w:rsid w:val="00C212B7"/>
    <w:rsid w:val="00C307BD"/>
    <w:rsid w:val="00C420FD"/>
    <w:rsid w:val="00C4385D"/>
    <w:rsid w:val="00C45F08"/>
    <w:rsid w:val="00C561FC"/>
    <w:rsid w:val="00C614E9"/>
    <w:rsid w:val="00C84D8A"/>
    <w:rsid w:val="00CA0359"/>
    <w:rsid w:val="00CA33D9"/>
    <w:rsid w:val="00CB43C5"/>
    <w:rsid w:val="00CB5C2A"/>
    <w:rsid w:val="00CC419C"/>
    <w:rsid w:val="00CD362B"/>
    <w:rsid w:val="00CD79F4"/>
    <w:rsid w:val="00CE0602"/>
    <w:rsid w:val="00CE1448"/>
    <w:rsid w:val="00CF1C31"/>
    <w:rsid w:val="00D043EB"/>
    <w:rsid w:val="00D116F6"/>
    <w:rsid w:val="00D12494"/>
    <w:rsid w:val="00D379B4"/>
    <w:rsid w:val="00D43581"/>
    <w:rsid w:val="00D5173B"/>
    <w:rsid w:val="00D65E77"/>
    <w:rsid w:val="00D8017C"/>
    <w:rsid w:val="00D876DC"/>
    <w:rsid w:val="00DA59EC"/>
    <w:rsid w:val="00DE0A2B"/>
    <w:rsid w:val="00DE7FE9"/>
    <w:rsid w:val="00E05A3F"/>
    <w:rsid w:val="00E0630B"/>
    <w:rsid w:val="00E11A07"/>
    <w:rsid w:val="00E32A22"/>
    <w:rsid w:val="00E32DA7"/>
    <w:rsid w:val="00E36C99"/>
    <w:rsid w:val="00E64F8A"/>
    <w:rsid w:val="00E73CB2"/>
    <w:rsid w:val="00E76523"/>
    <w:rsid w:val="00EA13FB"/>
    <w:rsid w:val="00EE110F"/>
    <w:rsid w:val="00EE77B6"/>
    <w:rsid w:val="00EF6C6A"/>
    <w:rsid w:val="00F50287"/>
    <w:rsid w:val="00F52656"/>
    <w:rsid w:val="00F8207D"/>
    <w:rsid w:val="00F90544"/>
    <w:rsid w:val="00F9421B"/>
    <w:rsid w:val="00FB4A9F"/>
    <w:rsid w:val="00FB5FC5"/>
    <w:rsid w:val="00FD0AF3"/>
    <w:rsid w:val="00FE790C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C1D92"/>
  </w:style>
  <w:style w:type="paragraph" w:styleId="CommentSubject">
    <w:name w:val="annotation subject"/>
    <w:basedOn w:val="CommentText"/>
    <w:next w:val="CommentText"/>
    <w:semiHidden/>
    <w:rsid w:val="000C1D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5668</Words>
  <Characters>37642</Characters>
  <Application>Microsoft Office Word</Application>
  <DocSecurity>4</DocSecurity>
  <Lines>990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Erica.Deel</dc:creator>
  <cp:keywords/>
  <dc:description/>
  <cp:lastModifiedBy>OF</cp:lastModifiedBy>
  <cp:revision>9</cp:revision>
  <cp:lastPrinted>2009-04-03T14:00:00Z</cp:lastPrinted>
  <dcterms:created xsi:type="dcterms:W3CDTF">2009-04-03T13:56:00Z</dcterms:created>
  <dcterms:modified xsi:type="dcterms:W3CDTF">2009-04-03T14:13:00Z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0858706R</vt:lpwstr>
  </property>
  <property fmtid="{D5CDD505-2E9C-101B-9397-08002B2CF9AE}" pid="5" name="Symbol1">
    <vt:lpwstr>CEDAW/C/SR.861</vt:lpwstr>
  </property>
  <property fmtid="{D5CDD505-2E9C-101B-9397-08002B2CF9AE}" pid="6" name="sss1">
    <vt:lpwstr>CEDAW/C/SR.861</vt:lpwstr>
  </property>
  <property fmtid="{D5CDD505-2E9C-101B-9397-08002B2CF9AE}" pid="7" name="Comment">
    <vt:lpwstr/>
  </property>
  <property fmtid="{D5CDD505-2E9C-101B-9397-08002B2CF9AE}" pid="8" name="DraftPages">
    <vt:lpwstr>11</vt:lpwstr>
  </property>
  <property fmtid="{D5CDD505-2E9C-101B-9397-08002B2CF9AE}" pid="9" name="Operator">
    <vt:lpwstr>Filippova</vt:lpwstr>
  </property>
</Properties>
</file>