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61720">
        <w:trPr>
          <w:trHeight w:hRule="exact" w:val="851"/>
        </w:trPr>
        <w:tc>
          <w:tcPr>
            <w:tcW w:w="1280" w:type="dxa"/>
            <w:tcBorders>
              <w:bottom w:val="single" w:sz="4" w:space="0" w:color="auto"/>
            </w:tcBorders>
          </w:tcPr>
          <w:p w:rsidR="002D5AAC" w:rsidRDefault="002D5AAC" w:rsidP="008257C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57CA" w:rsidP="008257CA">
            <w:pPr>
              <w:jc w:val="right"/>
            </w:pPr>
            <w:r w:rsidRPr="008257CA">
              <w:rPr>
                <w:sz w:val="40"/>
              </w:rPr>
              <w:t>CERD</w:t>
            </w:r>
            <w:r>
              <w:t>/C/95/1</w:t>
            </w:r>
          </w:p>
        </w:tc>
      </w:tr>
      <w:tr w:rsidR="002D5AAC" w:rsidTr="00261720">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8257CA" w:rsidP="00213632">
            <w:pPr>
              <w:spacing w:before="240"/>
            </w:pPr>
            <w:r>
              <w:t>Distr. general</w:t>
            </w:r>
          </w:p>
          <w:p w:rsidR="008257CA" w:rsidRDefault="008257CA" w:rsidP="008257CA">
            <w:pPr>
              <w:spacing w:line="240" w:lineRule="exact"/>
            </w:pPr>
            <w:r>
              <w:t>23 de enero de 2018</w:t>
            </w:r>
          </w:p>
          <w:p w:rsidR="008257CA" w:rsidRDefault="008257CA" w:rsidP="008257CA">
            <w:pPr>
              <w:spacing w:line="240" w:lineRule="exact"/>
            </w:pPr>
            <w:r>
              <w:t>Español</w:t>
            </w:r>
          </w:p>
          <w:p w:rsidR="008257CA" w:rsidRDefault="008257CA" w:rsidP="008257CA">
            <w:pPr>
              <w:spacing w:line="240" w:lineRule="exact"/>
            </w:pPr>
            <w:r>
              <w:t>Original: inglés</w:t>
            </w:r>
          </w:p>
          <w:p w:rsidR="008257CA" w:rsidRDefault="008257CA" w:rsidP="008257CA">
            <w:pPr>
              <w:spacing w:line="240" w:lineRule="exact"/>
            </w:pPr>
            <w:r>
              <w:t>Español, francés e inglés únicamente</w:t>
            </w:r>
          </w:p>
        </w:tc>
      </w:tr>
    </w:tbl>
    <w:p w:rsidR="00261720" w:rsidRPr="00261720" w:rsidRDefault="00261720" w:rsidP="00261720">
      <w:pPr>
        <w:spacing w:before="120"/>
        <w:rPr>
          <w:b/>
          <w:sz w:val="24"/>
          <w:lang w:val="es-ES_tradnl"/>
        </w:rPr>
      </w:pPr>
      <w:bookmarkStart w:id="1" w:name="bookmark_10"/>
      <w:r w:rsidRPr="00261720">
        <w:rPr>
          <w:b/>
          <w:sz w:val="24"/>
        </w:rPr>
        <w:t>Comité para la Eliminación de la Discriminación Racial</w:t>
      </w:r>
      <w:bookmarkEnd w:id="1"/>
    </w:p>
    <w:p w:rsidR="00261720" w:rsidRPr="00261720" w:rsidRDefault="00261720" w:rsidP="00261720">
      <w:pPr>
        <w:rPr>
          <w:b/>
          <w:lang w:val="es-ES_tradnl"/>
        </w:rPr>
      </w:pPr>
      <w:bookmarkStart w:id="2" w:name="bookmark_11"/>
      <w:r w:rsidRPr="00261720">
        <w:rPr>
          <w:b/>
        </w:rPr>
        <w:t>95º período de sesiones</w:t>
      </w:r>
      <w:bookmarkEnd w:id="2"/>
    </w:p>
    <w:p w:rsidR="00261720" w:rsidRPr="00261720" w:rsidRDefault="00261720" w:rsidP="00261720">
      <w:pPr>
        <w:rPr>
          <w:lang w:val="es-ES_tradnl"/>
        </w:rPr>
      </w:pPr>
      <w:bookmarkStart w:id="3" w:name="bookmark_12"/>
      <w:r w:rsidRPr="00261720">
        <w:t>23 de abril a 11 de mayo de 2018</w:t>
      </w:r>
      <w:bookmarkEnd w:id="3"/>
    </w:p>
    <w:p w:rsidR="00261720" w:rsidRPr="00261720" w:rsidRDefault="00261720" w:rsidP="00261720">
      <w:pPr>
        <w:rPr>
          <w:b/>
          <w:bCs/>
          <w:lang w:val="es-ES_tradnl"/>
        </w:rPr>
      </w:pPr>
      <w:bookmarkStart w:id="4" w:name="bookmark_13"/>
      <w:r w:rsidRPr="00261720">
        <w:t>Tema 3 del programa provisional</w:t>
      </w:r>
      <w:bookmarkEnd w:id="4"/>
    </w:p>
    <w:p w:rsidR="00261720" w:rsidRPr="00261720" w:rsidRDefault="00261720" w:rsidP="00261720">
      <w:pPr>
        <w:rPr>
          <w:b/>
          <w:lang w:val="es-ES_tradnl"/>
        </w:rPr>
      </w:pPr>
      <w:bookmarkStart w:id="5" w:name="bookmark_14"/>
      <w:r w:rsidRPr="00261720">
        <w:rPr>
          <w:b/>
        </w:rPr>
        <w:t>Aprobación del programa</w:t>
      </w:r>
      <w:bookmarkEnd w:id="5"/>
    </w:p>
    <w:p w:rsidR="00261720" w:rsidRPr="00261720" w:rsidRDefault="00261720" w:rsidP="00261720">
      <w:pPr>
        <w:pStyle w:val="HChG"/>
        <w:rPr>
          <w:lang w:val="es-ES_tradnl"/>
        </w:rPr>
      </w:pPr>
      <w:bookmarkStart w:id="6" w:name="bookmark_15"/>
      <w:r w:rsidRPr="00261720">
        <w:tab/>
      </w:r>
      <w:r w:rsidRPr="00261720">
        <w:tab/>
        <w:t>Programa provisional anotado</w:t>
      </w:r>
      <w:bookmarkEnd w:id="6"/>
    </w:p>
    <w:p w:rsidR="00261720" w:rsidRPr="00261720" w:rsidRDefault="00261720" w:rsidP="00261720">
      <w:pPr>
        <w:pStyle w:val="H1G"/>
        <w:rPr>
          <w:lang w:val="es-ES_tradnl"/>
        </w:rPr>
      </w:pPr>
      <w:bookmarkStart w:id="7" w:name="bookmark_16"/>
      <w:r w:rsidRPr="00261720">
        <w:tab/>
      </w:r>
      <w:r w:rsidRPr="00261720">
        <w:tab/>
        <w:t>Programa provisional</w:t>
      </w:r>
      <w:bookmarkEnd w:id="7"/>
    </w:p>
    <w:p w:rsidR="00261720" w:rsidRPr="00261720" w:rsidRDefault="00261720" w:rsidP="00261720">
      <w:pPr>
        <w:pStyle w:val="SingleTxtG"/>
        <w:ind w:left="1701" w:hanging="567"/>
        <w:rPr>
          <w:lang w:val="es-ES_tradnl"/>
        </w:rPr>
      </w:pPr>
      <w:bookmarkStart w:id="8" w:name="bookmark_17"/>
      <w:r w:rsidRPr="00261720">
        <w:t>1.</w:t>
      </w:r>
      <w:r w:rsidRPr="00261720">
        <w:tab/>
        <w:t>Declaración solemne de los miembros del Comité recién elegidos, de conformidad con el artículo 14 del reglamento.</w:t>
      </w:r>
      <w:bookmarkEnd w:id="8"/>
    </w:p>
    <w:p w:rsidR="00261720" w:rsidRPr="00261720" w:rsidRDefault="00261720" w:rsidP="00261720">
      <w:pPr>
        <w:pStyle w:val="SingleTxtG"/>
        <w:ind w:left="1701" w:hanging="567"/>
        <w:rPr>
          <w:lang w:val="es-ES_tradnl"/>
        </w:rPr>
      </w:pPr>
      <w:bookmarkStart w:id="9" w:name="bookmark_18"/>
      <w:r w:rsidRPr="00261720">
        <w:t>2.</w:t>
      </w:r>
      <w:r w:rsidRPr="00261720">
        <w:tab/>
        <w:t>Elección de la Mesa de conformidad con el artículo 15 del reglamento.</w:t>
      </w:r>
      <w:bookmarkEnd w:id="9"/>
    </w:p>
    <w:p w:rsidR="00261720" w:rsidRPr="00261720" w:rsidRDefault="00261720" w:rsidP="00261720">
      <w:pPr>
        <w:pStyle w:val="SingleTxtG"/>
        <w:ind w:left="1701" w:hanging="567"/>
        <w:rPr>
          <w:lang w:val="es-ES_tradnl"/>
        </w:rPr>
      </w:pPr>
      <w:bookmarkStart w:id="10" w:name="bookmark_19"/>
      <w:r w:rsidRPr="00261720">
        <w:t>3.</w:t>
      </w:r>
      <w:r w:rsidRPr="00261720">
        <w:tab/>
        <w:t>Aprobación del programa.</w:t>
      </w:r>
      <w:bookmarkEnd w:id="10"/>
    </w:p>
    <w:p w:rsidR="00261720" w:rsidRPr="00261720" w:rsidRDefault="00261720" w:rsidP="00261720">
      <w:pPr>
        <w:pStyle w:val="SingleTxtG"/>
        <w:ind w:left="1701" w:hanging="567"/>
        <w:rPr>
          <w:lang w:val="es-ES_tradnl"/>
        </w:rPr>
      </w:pPr>
      <w:bookmarkStart w:id="11" w:name="bookmark_20"/>
      <w:r w:rsidRPr="00261720">
        <w:t>4.</w:t>
      </w:r>
      <w:r w:rsidRPr="00261720">
        <w:tab/>
        <w:t>Cuestiones de organización y otros asuntos.</w:t>
      </w:r>
      <w:bookmarkEnd w:id="11"/>
    </w:p>
    <w:p w:rsidR="00261720" w:rsidRPr="00261720" w:rsidRDefault="00261720" w:rsidP="00261720">
      <w:pPr>
        <w:pStyle w:val="SingleTxtG"/>
        <w:ind w:left="1701" w:hanging="567"/>
        <w:rPr>
          <w:lang w:val="es-ES_tradnl"/>
        </w:rPr>
      </w:pPr>
      <w:bookmarkStart w:id="12" w:name="bookmark_21"/>
      <w:r w:rsidRPr="00261720">
        <w:t>5.</w:t>
      </w:r>
      <w:r w:rsidRPr="00261720">
        <w:tab/>
        <w:t>Prevención de la discriminación racial, en particular medidas de alerta temprana y procedimientos de urgencia.</w:t>
      </w:r>
      <w:bookmarkEnd w:id="12"/>
    </w:p>
    <w:p w:rsidR="00261720" w:rsidRPr="00261720" w:rsidRDefault="00261720" w:rsidP="00261720">
      <w:pPr>
        <w:pStyle w:val="SingleTxtG"/>
        <w:ind w:left="1701" w:hanging="567"/>
        <w:rPr>
          <w:lang w:val="es-ES_tradnl"/>
        </w:rPr>
      </w:pPr>
      <w:bookmarkStart w:id="13" w:name="bookmark_22"/>
      <w:r w:rsidRPr="00261720">
        <w:t>6.</w:t>
      </w:r>
      <w:r w:rsidRPr="00261720">
        <w:tab/>
        <w:t>Examen de los informes, las observaciones y la información presentados por los Estados partes en virtud del artículo 9 de la Convención.</w:t>
      </w:r>
      <w:bookmarkEnd w:id="13"/>
    </w:p>
    <w:p w:rsidR="00261720" w:rsidRPr="00261720" w:rsidRDefault="00261720" w:rsidP="00261720">
      <w:pPr>
        <w:pStyle w:val="SingleTxtG"/>
        <w:ind w:left="1701" w:hanging="567"/>
        <w:rPr>
          <w:lang w:val="es-ES_tradnl"/>
        </w:rPr>
      </w:pPr>
      <w:bookmarkStart w:id="14" w:name="bookmark_23"/>
      <w:r w:rsidRPr="00261720">
        <w:t>7.</w:t>
      </w:r>
      <w:r w:rsidRPr="00261720">
        <w:tab/>
        <w:t>Presentación de informes por los Estados partes en virtud del artículo 9, párrafo 1, de la Convención.</w:t>
      </w:r>
      <w:bookmarkEnd w:id="14"/>
    </w:p>
    <w:p w:rsidR="00261720" w:rsidRPr="00261720" w:rsidRDefault="00261720" w:rsidP="00261720">
      <w:pPr>
        <w:pStyle w:val="SingleTxtG"/>
        <w:ind w:left="1701" w:hanging="567"/>
        <w:rPr>
          <w:lang w:val="es-ES_tradnl"/>
        </w:rPr>
      </w:pPr>
      <w:bookmarkStart w:id="15" w:name="bookmark_24"/>
      <w:r w:rsidRPr="00261720">
        <w:t>8.</w:t>
      </w:r>
      <w:r w:rsidRPr="00261720">
        <w:tab/>
        <w:t>Examen de las comunicaciones presentadas en virtud del artículo 14 de la Convención.</w:t>
      </w:r>
      <w:bookmarkEnd w:id="15"/>
    </w:p>
    <w:p w:rsidR="00261720" w:rsidRPr="00261720" w:rsidRDefault="00261720" w:rsidP="00261720">
      <w:pPr>
        <w:pStyle w:val="SingleTxtG"/>
        <w:ind w:left="1701" w:hanging="567"/>
        <w:rPr>
          <w:lang w:val="es-ES_tradnl"/>
        </w:rPr>
      </w:pPr>
      <w:bookmarkStart w:id="16" w:name="bookmark_25"/>
      <w:r w:rsidRPr="00261720">
        <w:t>9.</w:t>
      </w:r>
      <w:r w:rsidRPr="00261720">
        <w:tab/>
        <w:t>Procedimiento de seguimiento.</w:t>
      </w:r>
      <w:bookmarkEnd w:id="16"/>
    </w:p>
    <w:p w:rsidR="00261720" w:rsidRPr="00261720" w:rsidRDefault="00261720" w:rsidP="00261720">
      <w:pPr>
        <w:pStyle w:val="SingleTxtG"/>
        <w:ind w:left="1701" w:hanging="567"/>
        <w:rPr>
          <w:lang w:val="es-ES_tradnl"/>
        </w:rPr>
      </w:pPr>
      <w:bookmarkStart w:id="17" w:name="bookmark_26"/>
      <w:r w:rsidRPr="00261720">
        <w:t>10.</w:t>
      </w:r>
      <w:r w:rsidRPr="00261720">
        <w:tab/>
        <w:t>Seguimiento de la Conferencia Mundial contra el Racismo, la Discriminación Racial, la Xenofobia y las Formas Conexas de Intolerancia y de la Conferencia de Examen de Durban.</w:t>
      </w:r>
      <w:bookmarkEnd w:id="17"/>
    </w:p>
    <w:p w:rsidR="00261720" w:rsidRPr="00261720" w:rsidRDefault="00261720" w:rsidP="00261720">
      <w:pPr>
        <w:pStyle w:val="SingleTxtG"/>
        <w:ind w:left="1701" w:hanging="567"/>
        <w:rPr>
          <w:lang w:val="es-ES_tradnl"/>
        </w:rPr>
      </w:pPr>
      <w:bookmarkStart w:id="18" w:name="bookmark_27"/>
      <w:r w:rsidRPr="00261720">
        <w:t>11.</w:t>
      </w:r>
      <w:r w:rsidRPr="00261720">
        <w:tab/>
        <w:t>Procedimiento del examen periódico universal del Consejo de Derechos Humanos.</w:t>
      </w:r>
      <w:bookmarkEnd w:id="18"/>
    </w:p>
    <w:p w:rsidR="00261720" w:rsidRPr="00261720" w:rsidRDefault="00261720" w:rsidP="00261720">
      <w:pPr>
        <w:pStyle w:val="SingleTxtG"/>
        <w:ind w:left="1701" w:hanging="567"/>
        <w:rPr>
          <w:lang w:val="es-ES_tradnl"/>
        </w:rPr>
      </w:pPr>
      <w:bookmarkStart w:id="19" w:name="bookmark_28"/>
      <w:r w:rsidRPr="00261720">
        <w:t>12.</w:t>
      </w:r>
      <w:r w:rsidRPr="00261720">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bookmarkEnd w:id="19"/>
    </w:p>
    <w:p w:rsidR="00261720" w:rsidRPr="00261720" w:rsidRDefault="00261720" w:rsidP="00261720">
      <w:pPr>
        <w:pStyle w:val="SingleTxtG"/>
        <w:ind w:left="1701" w:hanging="567"/>
        <w:rPr>
          <w:lang w:val="es-ES_tradnl"/>
        </w:rPr>
      </w:pPr>
      <w:bookmarkStart w:id="20" w:name="bookmark_29"/>
      <w:r w:rsidRPr="00261720">
        <w:t>13.</w:t>
      </w:r>
      <w:r w:rsidRPr="00261720">
        <w:tab/>
        <w:t>Aprobación del informe anual del Comité para presentarlo a la Asamblea General en su septuagésimo tercer período de sesiones.</w:t>
      </w:r>
      <w:bookmarkEnd w:id="20"/>
    </w:p>
    <w:p w:rsidR="00261720" w:rsidRPr="00261720" w:rsidRDefault="00261720" w:rsidP="00261720">
      <w:pPr>
        <w:pStyle w:val="H1G"/>
        <w:rPr>
          <w:lang w:val="es-ES_tradnl"/>
        </w:rPr>
      </w:pPr>
      <w:bookmarkStart w:id="21" w:name="bookmark_30"/>
      <w:r w:rsidRPr="00261720">
        <w:lastRenderedPageBreak/>
        <w:tab/>
      </w:r>
      <w:r w:rsidRPr="00261720">
        <w:tab/>
        <w:t>Anotaciones</w:t>
      </w:r>
      <w:bookmarkEnd w:id="21"/>
    </w:p>
    <w:p w:rsidR="00261720" w:rsidRPr="00261720" w:rsidRDefault="00261720" w:rsidP="00261720">
      <w:pPr>
        <w:pStyle w:val="H23G"/>
        <w:rPr>
          <w:lang w:val="es-ES_tradnl"/>
        </w:rPr>
      </w:pPr>
      <w:bookmarkStart w:id="22" w:name="bookmark_31"/>
      <w:r>
        <w:tab/>
      </w:r>
      <w:r w:rsidRPr="00261720">
        <w:t>1.</w:t>
      </w:r>
      <w:r w:rsidRPr="00261720">
        <w:tab/>
        <w:t>Declaración solemne de los miembros del Comité reci</w:t>
      </w:r>
      <w:r>
        <w:t>én elegidos, de conformidad con </w:t>
      </w:r>
      <w:r w:rsidRPr="00261720">
        <w:t>el artículo 14 del reglamento</w:t>
      </w:r>
      <w:bookmarkEnd w:id="22"/>
    </w:p>
    <w:p w:rsidR="00261720" w:rsidRPr="00261720" w:rsidRDefault="00261720" w:rsidP="00261720">
      <w:pPr>
        <w:pStyle w:val="SingleTxtG"/>
        <w:rPr>
          <w:lang w:val="es-ES_tradnl"/>
        </w:rPr>
      </w:pPr>
      <w:bookmarkStart w:id="23" w:name="bookmark_32"/>
      <w:r>
        <w:tab/>
      </w:r>
      <w:r w:rsidRPr="00261720">
        <w:t>De conformidad con el artículo 14 del reglamento, los nueve miembros del Comité elegidos o reelegidos en la 27ª Reunión de los Estados partes en la Convención, celebrada el 22 de junio de 2017, harán la siguiente declaración solemne:</w:t>
      </w:r>
      <w:bookmarkEnd w:id="23"/>
    </w:p>
    <w:p w:rsidR="00261720" w:rsidRPr="00261720" w:rsidRDefault="00261720" w:rsidP="00261720">
      <w:pPr>
        <w:pStyle w:val="SingleTxtG"/>
        <w:rPr>
          <w:lang w:val="es-ES_tradnl"/>
        </w:rPr>
      </w:pPr>
      <w:bookmarkStart w:id="24" w:name="bookmark_33"/>
      <w:r>
        <w:tab/>
        <w:t>“</w:t>
      </w:r>
      <w:r w:rsidRPr="00261720">
        <w:t>Declaro solemnemente que, en el desempeño de mis funciones y en el ejercicio de mis facultades como miembro del Comité para la Eliminación de la Discriminación Racial, actuaré en forma honorable, fiel, imparcial y concienzuda.</w:t>
      </w:r>
      <w:bookmarkEnd w:id="24"/>
      <w:r>
        <w:t>”</w:t>
      </w:r>
    </w:p>
    <w:p w:rsidR="00261720" w:rsidRPr="00261720" w:rsidRDefault="00261720" w:rsidP="00261720">
      <w:pPr>
        <w:pStyle w:val="H23G"/>
        <w:rPr>
          <w:lang w:val="es-ES_tradnl"/>
        </w:rPr>
      </w:pPr>
      <w:bookmarkStart w:id="25" w:name="bookmark_34"/>
      <w:r>
        <w:tab/>
      </w:r>
      <w:r w:rsidRPr="00261720">
        <w:t>2.</w:t>
      </w:r>
      <w:r w:rsidRPr="00261720">
        <w:tab/>
        <w:t>Elección de la Mesa de conformidad con el artículo 15 del reglamento</w:t>
      </w:r>
      <w:bookmarkEnd w:id="25"/>
    </w:p>
    <w:p w:rsidR="00261720" w:rsidRPr="00261720" w:rsidRDefault="00261720" w:rsidP="00261720">
      <w:pPr>
        <w:pStyle w:val="SingleTxtG"/>
        <w:rPr>
          <w:lang w:val="es-ES_tradnl"/>
        </w:rPr>
      </w:pPr>
      <w:bookmarkStart w:id="26" w:name="bookmark_35"/>
      <w:r>
        <w:tab/>
      </w:r>
      <w:r w:rsidRPr="00261720">
        <w:t xml:space="preserve">De conformidad con el artículo 10, párrafo 2, de la Convención y los artículos 15 y 16 de su reglamento, el Comité elegirá de entre sus miembros a </w:t>
      </w:r>
      <w:r w:rsidR="007F6A25">
        <w:t>1</w:t>
      </w:r>
      <w:r w:rsidRPr="00261720">
        <w:t xml:space="preserve"> Presidente, </w:t>
      </w:r>
      <w:r w:rsidR="007F6A25">
        <w:t>3 </w:t>
      </w:r>
      <w:r w:rsidRPr="00261720">
        <w:t xml:space="preserve">Vicepresidentes y </w:t>
      </w:r>
      <w:r w:rsidR="007F6A25">
        <w:t>1</w:t>
      </w:r>
      <w:r w:rsidRPr="00261720">
        <w:t xml:space="preserve"> Relator. Los miembros de la Mesa del Comité serán elegidos para un mandato de dos años.</w:t>
      </w:r>
      <w:bookmarkEnd w:id="26"/>
    </w:p>
    <w:p w:rsidR="00261720" w:rsidRPr="00261720" w:rsidRDefault="00261720" w:rsidP="00261720">
      <w:pPr>
        <w:pStyle w:val="SingleTxtG"/>
        <w:rPr>
          <w:lang w:val="es-ES_tradnl"/>
        </w:rPr>
      </w:pPr>
      <w:bookmarkStart w:id="27" w:name="bookmark_36"/>
      <w:r>
        <w:tab/>
      </w:r>
      <w:r w:rsidRPr="00261720">
        <w:t>En virtud del artículo 58 del reglamento, las elecciones se harán por votación secreta, salvo decisión en contrario del Comité cuando para un cargo dado solo hubiere un candidato.</w:t>
      </w:r>
      <w:bookmarkEnd w:id="27"/>
    </w:p>
    <w:p w:rsidR="00261720" w:rsidRPr="00261720" w:rsidRDefault="00261720" w:rsidP="00261720">
      <w:pPr>
        <w:pStyle w:val="H23G"/>
        <w:rPr>
          <w:lang w:val="es-ES_tradnl"/>
        </w:rPr>
      </w:pPr>
      <w:bookmarkStart w:id="28" w:name="bookmark_37"/>
      <w:r>
        <w:tab/>
      </w:r>
      <w:r w:rsidRPr="00261720">
        <w:t>3.</w:t>
      </w:r>
      <w:r w:rsidRPr="00261720">
        <w:tab/>
        <w:t>Aprobación del programa</w:t>
      </w:r>
      <w:bookmarkEnd w:id="28"/>
    </w:p>
    <w:p w:rsidR="00261720" w:rsidRPr="00261720" w:rsidRDefault="00261720" w:rsidP="00261720">
      <w:pPr>
        <w:pStyle w:val="SingleTxtG"/>
        <w:rPr>
          <w:lang w:val="es-ES_tradnl"/>
        </w:rPr>
      </w:pPr>
      <w:bookmarkStart w:id="29" w:name="bookmark_38"/>
      <w:r>
        <w:tab/>
      </w:r>
      <w:r w:rsidRPr="00261720">
        <w:t xml:space="preserve">De conformidad con el artículo 6 del reglamento, el presente programa provisional ha sido preparado por el Secretario General en consulta con la Presidencia del Comité. </w:t>
      </w:r>
      <w:bookmarkEnd w:id="29"/>
    </w:p>
    <w:p w:rsidR="00261720" w:rsidRPr="00261720" w:rsidRDefault="00261720" w:rsidP="00261720">
      <w:pPr>
        <w:pStyle w:val="SingleTxtG"/>
        <w:rPr>
          <w:lang w:val="es-ES_tradnl"/>
        </w:rPr>
      </w:pPr>
      <w:bookmarkStart w:id="30" w:name="bookmark_39"/>
      <w:r>
        <w:tab/>
      </w:r>
      <w:r w:rsidRPr="00261720">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 En relación con este tema, el Comité aprobará el programa del período de sesiones.</w:t>
      </w:r>
      <w:bookmarkEnd w:id="30"/>
    </w:p>
    <w:p w:rsidR="00261720" w:rsidRPr="00261720" w:rsidRDefault="00261720" w:rsidP="00261720">
      <w:pPr>
        <w:pStyle w:val="H23G"/>
        <w:rPr>
          <w:lang w:val="es-ES_tradnl"/>
        </w:rPr>
      </w:pPr>
      <w:bookmarkStart w:id="31" w:name="bookmark_40"/>
      <w:r>
        <w:tab/>
      </w:r>
      <w:r w:rsidRPr="00261720">
        <w:t>4.</w:t>
      </w:r>
      <w:r w:rsidRPr="00261720">
        <w:tab/>
        <w:t>Cuestiones de organización y otros asuntos</w:t>
      </w:r>
      <w:bookmarkEnd w:id="31"/>
    </w:p>
    <w:p w:rsidR="00261720" w:rsidRPr="00261720" w:rsidRDefault="00261720" w:rsidP="00261720">
      <w:pPr>
        <w:pStyle w:val="SingleTxtG"/>
        <w:rPr>
          <w:lang w:val="es-ES_tradnl"/>
        </w:rPr>
      </w:pPr>
      <w:bookmarkStart w:id="32" w:name="bookmark_41"/>
      <w:r>
        <w:tab/>
      </w:r>
      <w:r w:rsidRPr="00261720">
        <w:t>El 95º período de sesiones del Comité para la Eliminación de la Discriminación Racial se celebrará en la Oficina de las Naciones Unidas en Ginebra del 23 de abril al 11 de mayo de 2018. La primera sesión tendrá lugar el lunes 23 de abril a las 10.00 horas.</w:t>
      </w:r>
      <w:bookmarkEnd w:id="32"/>
    </w:p>
    <w:p w:rsidR="00261720" w:rsidRPr="00261720" w:rsidRDefault="00261720" w:rsidP="00261720">
      <w:pPr>
        <w:pStyle w:val="SingleTxtG"/>
        <w:rPr>
          <w:lang w:val="es-ES_tradnl"/>
        </w:rPr>
      </w:pPr>
      <w:bookmarkStart w:id="33" w:name="bookmark_42"/>
      <w:r>
        <w:tab/>
      </w:r>
      <w:r w:rsidRPr="00261720">
        <w:t xml:space="preserve">El Comité examinará el programa de trabajo de su 95º período de sesiones. También seguirá revisando sus métodos de trabajo. </w:t>
      </w:r>
      <w:bookmarkEnd w:id="33"/>
    </w:p>
    <w:p w:rsidR="00261720" w:rsidRPr="00261720" w:rsidRDefault="00261720" w:rsidP="00261720">
      <w:pPr>
        <w:pStyle w:val="SingleTxtG"/>
        <w:rPr>
          <w:lang w:val="es-ES_tradnl"/>
        </w:rPr>
      </w:pPr>
      <w:bookmarkStart w:id="34" w:name="bookmark_43"/>
      <w:r>
        <w:tab/>
      </w:r>
      <w:r w:rsidRPr="00261720">
        <w:t>Se señala especialmente a la atención de los Estados partes el anexo, que contiene un calendario provisional para el examen de los informes presentados por los Estados partes.</w:t>
      </w:r>
      <w:bookmarkEnd w:id="34"/>
    </w:p>
    <w:p w:rsidR="00261720" w:rsidRPr="00261720" w:rsidRDefault="00261720" w:rsidP="00261720">
      <w:pPr>
        <w:pStyle w:val="SingleTxtG"/>
        <w:rPr>
          <w:lang w:val="es-ES_tradnl"/>
        </w:rPr>
      </w:pPr>
      <w:bookmarkStart w:id="35" w:name="bookmark_44"/>
      <w:r>
        <w:tab/>
      </w:r>
      <w:r w:rsidRPr="00261720">
        <w:t>De conformidad con el artículo 64 del reglamento, los representantes de los Estados partes podrán asistir a las sesiones del Comité en las que se examinen sus respectivos informes.</w:t>
      </w:r>
      <w:bookmarkEnd w:id="35"/>
    </w:p>
    <w:p w:rsidR="00261720" w:rsidRPr="00261720" w:rsidRDefault="00261720" w:rsidP="00261720">
      <w:pPr>
        <w:pStyle w:val="H23G"/>
        <w:rPr>
          <w:lang w:val="es-ES_tradnl"/>
        </w:rPr>
      </w:pPr>
      <w:bookmarkStart w:id="36" w:name="bookmark_45"/>
      <w:r>
        <w:tab/>
      </w:r>
      <w:r w:rsidRPr="00261720">
        <w:t>5.</w:t>
      </w:r>
      <w:r w:rsidRPr="00261720">
        <w:tab/>
        <w:t>Prevención de la discriminación racial, en particul</w:t>
      </w:r>
      <w:r>
        <w:t>ar medidas de alerta temprana y </w:t>
      </w:r>
      <w:r w:rsidRPr="00261720">
        <w:t>procedimientos de urgencia</w:t>
      </w:r>
      <w:bookmarkEnd w:id="36"/>
    </w:p>
    <w:p w:rsidR="00261720" w:rsidRPr="00261720" w:rsidRDefault="00261720" w:rsidP="00261720">
      <w:pPr>
        <w:pStyle w:val="SingleTxtG"/>
        <w:rPr>
          <w:lang w:val="es-ES_tradnl"/>
        </w:rPr>
      </w:pPr>
      <w:bookmarkStart w:id="37" w:name="bookmark_46"/>
      <w:r>
        <w:tab/>
      </w:r>
      <w:r w:rsidRPr="00261720">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bookmarkEnd w:id="37"/>
    </w:p>
    <w:p w:rsidR="00261720" w:rsidRPr="00261720" w:rsidRDefault="00261720" w:rsidP="00261720">
      <w:pPr>
        <w:pStyle w:val="H23G"/>
        <w:rPr>
          <w:lang w:val="es-ES_tradnl"/>
        </w:rPr>
      </w:pPr>
      <w:bookmarkStart w:id="38" w:name="bookmark_47"/>
      <w:r>
        <w:lastRenderedPageBreak/>
        <w:tab/>
      </w:r>
      <w:r w:rsidRPr="00261720">
        <w:t>6.</w:t>
      </w:r>
      <w:r w:rsidRPr="00261720">
        <w:tab/>
        <w:t>Examen de los informes, las observaciones y la información presentados por los Estados partes en virtud del artículo 9 de la Convención</w:t>
      </w:r>
      <w:bookmarkEnd w:id="38"/>
    </w:p>
    <w:p w:rsidR="00261720" w:rsidRPr="00261720" w:rsidRDefault="00261720" w:rsidP="00261720">
      <w:pPr>
        <w:pStyle w:val="SingleTxtG"/>
        <w:rPr>
          <w:lang w:val="es-ES_tradnl"/>
        </w:rPr>
      </w:pPr>
      <w:bookmarkStart w:id="39" w:name="bookmark_48"/>
      <w:r>
        <w:tab/>
      </w:r>
      <w:r w:rsidRPr="00261720">
        <w:t xml:space="preserve">En su 95º período de sesiones, el Comité examinará los informes periódicos enviados por los siguientes Estados partes: </w:t>
      </w:r>
      <w:r w:rsidR="003858E0" w:rsidRPr="00261720">
        <w:t>Arabia Saudita</w:t>
      </w:r>
      <w:r w:rsidR="003858E0">
        <w:t>,</w:t>
      </w:r>
      <w:r w:rsidR="003858E0" w:rsidRPr="00261720">
        <w:t xml:space="preserve"> </w:t>
      </w:r>
      <w:r w:rsidRPr="00261720">
        <w:t>Kirguistán, Mauritania, Nepal, Perú y Suecia.</w:t>
      </w:r>
      <w:bookmarkEnd w:id="39"/>
    </w:p>
    <w:p w:rsidR="00261720" w:rsidRPr="00261720" w:rsidRDefault="00261720" w:rsidP="00261720">
      <w:pPr>
        <w:pStyle w:val="SingleTxtG"/>
        <w:rPr>
          <w:lang w:val="es-ES_tradnl"/>
        </w:rPr>
      </w:pPr>
      <w:bookmarkStart w:id="40" w:name="bookmark_49"/>
      <w:r>
        <w:tab/>
      </w:r>
      <w:r w:rsidRPr="00261720">
        <w:t xml:space="preserve">Siguiendo la práctica habitual y de conformidad con el artículo 64 del reglamento, el Secretario General ha comunicado a los Estados partes interesados las fechas provisionales en que el Comité ha previsto examinar sus respectivos informes. En el anexo figura el calendario para el examen de los informes presentados. </w:t>
      </w:r>
      <w:bookmarkEnd w:id="40"/>
    </w:p>
    <w:p w:rsidR="00261720" w:rsidRPr="00261720" w:rsidRDefault="00261720" w:rsidP="00261720">
      <w:pPr>
        <w:pStyle w:val="H23G"/>
        <w:rPr>
          <w:lang w:val="es-ES_tradnl"/>
        </w:rPr>
      </w:pPr>
      <w:bookmarkStart w:id="41" w:name="bookmark_50"/>
      <w:r>
        <w:tab/>
      </w:r>
      <w:r w:rsidRPr="00261720">
        <w:t>7.</w:t>
      </w:r>
      <w:r w:rsidRPr="00261720">
        <w:tab/>
        <w:t>Presentación de informes por los Estados partes en virtu</w:t>
      </w:r>
      <w:r>
        <w:t>d del artículo 9, párrafo 1, de </w:t>
      </w:r>
      <w:r w:rsidRPr="00261720">
        <w:t>la Convención</w:t>
      </w:r>
      <w:bookmarkEnd w:id="41"/>
    </w:p>
    <w:p w:rsidR="00261720" w:rsidRPr="00261720" w:rsidRDefault="00261720" w:rsidP="00261720">
      <w:pPr>
        <w:pStyle w:val="SingleTxtG"/>
        <w:rPr>
          <w:lang w:val="es-ES_tradnl"/>
        </w:rPr>
      </w:pPr>
      <w:bookmarkStart w:id="42" w:name="bookmark_51"/>
      <w:r>
        <w:tab/>
      </w:r>
      <w:r w:rsidRPr="00261720">
        <w:t>En su 95º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bookmarkEnd w:id="42"/>
    </w:p>
    <w:p w:rsidR="00261720" w:rsidRPr="00261720" w:rsidRDefault="00261720" w:rsidP="00261720">
      <w:pPr>
        <w:pStyle w:val="H23G"/>
        <w:rPr>
          <w:lang w:val="es-ES_tradnl"/>
        </w:rPr>
      </w:pPr>
      <w:bookmarkStart w:id="43" w:name="bookmark_52"/>
      <w:r>
        <w:tab/>
      </w:r>
      <w:r w:rsidRPr="00261720">
        <w:t>8.</w:t>
      </w:r>
      <w:r w:rsidRPr="00261720">
        <w:tab/>
        <w:t>Examen de las comunicaciones presen</w:t>
      </w:r>
      <w:r>
        <w:t>tadas en virtud del artículo 14</w:t>
      </w:r>
      <w:r>
        <w:br/>
      </w:r>
      <w:r w:rsidRPr="00261720">
        <w:t>de la Convención</w:t>
      </w:r>
      <w:bookmarkEnd w:id="43"/>
    </w:p>
    <w:p w:rsidR="00261720" w:rsidRPr="00261720" w:rsidRDefault="00261720" w:rsidP="00261720">
      <w:pPr>
        <w:pStyle w:val="SingleTxtG"/>
        <w:rPr>
          <w:lang w:val="es-ES_tradnl"/>
        </w:rPr>
      </w:pPr>
      <w:bookmarkStart w:id="44" w:name="bookmark_53"/>
      <w:r>
        <w:tab/>
      </w:r>
      <w:r w:rsidRPr="00261720">
        <w:t>Con arreglo a lo dispuesto en el capítulo XVIII de su reglamento, el Comité examinará las comunicaciones que se le han presentado en virtud del artículo 14 de la Convención.</w:t>
      </w:r>
      <w:bookmarkEnd w:id="44"/>
    </w:p>
    <w:p w:rsidR="00261720" w:rsidRPr="00261720" w:rsidRDefault="00261720" w:rsidP="00261720">
      <w:pPr>
        <w:pStyle w:val="SingleTxtG"/>
        <w:rPr>
          <w:lang w:val="es-ES_tradnl"/>
        </w:rPr>
      </w:pPr>
      <w:bookmarkStart w:id="45" w:name="bookmark_54"/>
      <w:r>
        <w:tab/>
      </w:r>
      <w:r w:rsidRPr="00261720">
        <w:t>De conformidad con el artículo 88 del reglamento, las sesiones del Comité en las que se examinen comunicaciones presentadas en virtud del artículo 14 de la Convención se celebrarán a puerta cerrada.</w:t>
      </w:r>
      <w:bookmarkEnd w:id="45"/>
    </w:p>
    <w:p w:rsidR="00261720" w:rsidRPr="00261720" w:rsidRDefault="00261720" w:rsidP="00261720">
      <w:pPr>
        <w:pStyle w:val="H23G"/>
        <w:rPr>
          <w:lang w:val="es-ES_tradnl"/>
        </w:rPr>
      </w:pPr>
      <w:bookmarkStart w:id="46" w:name="bookmark_55"/>
      <w:r>
        <w:tab/>
      </w:r>
      <w:r w:rsidRPr="00261720">
        <w:t>9.</w:t>
      </w:r>
      <w:r w:rsidRPr="00261720">
        <w:tab/>
        <w:t>Procedimiento de seguimiento</w:t>
      </w:r>
      <w:bookmarkEnd w:id="46"/>
    </w:p>
    <w:p w:rsidR="00261720" w:rsidRPr="00261720" w:rsidRDefault="00261720" w:rsidP="00261720">
      <w:pPr>
        <w:pStyle w:val="SingleTxtG"/>
        <w:rPr>
          <w:lang w:val="es-ES_tradnl"/>
        </w:rPr>
      </w:pPr>
      <w:bookmarkStart w:id="47" w:name="bookmark_56"/>
      <w:r>
        <w:tab/>
      </w:r>
      <w:r w:rsidRPr="00261720">
        <w:t>De acuerdo con lo dispuesto en el artículo 65 de su reglamento, el Comité examinará la información de seguimiento presentada por los Estados partes en relación con las observaciones y recomendaciones del Comité.</w:t>
      </w:r>
      <w:bookmarkEnd w:id="47"/>
    </w:p>
    <w:p w:rsidR="00261720" w:rsidRPr="00261720" w:rsidRDefault="00261720" w:rsidP="00261720">
      <w:pPr>
        <w:pStyle w:val="H23G"/>
        <w:rPr>
          <w:lang w:val="es-ES_tradnl"/>
        </w:rPr>
      </w:pPr>
      <w:bookmarkStart w:id="48" w:name="bookmark_57"/>
      <w:r>
        <w:tab/>
      </w:r>
      <w:r w:rsidRPr="00261720">
        <w:t>10.</w:t>
      </w:r>
      <w:r w:rsidRPr="00261720">
        <w:tab/>
        <w:t>Seguimiento de la Conferencia Mundial contra el Racismo, l</w:t>
      </w:r>
      <w:r>
        <w:t>a Discriminación Racial, </w:t>
      </w:r>
      <w:r w:rsidRPr="00261720">
        <w:t>la Xenofobia y las Formas Conexas de Into</w:t>
      </w:r>
      <w:r>
        <w:t>lerancia y de la Conferencia de </w:t>
      </w:r>
      <w:r w:rsidRPr="00261720">
        <w:t>Examen de Durban</w:t>
      </w:r>
      <w:bookmarkEnd w:id="48"/>
    </w:p>
    <w:p w:rsidR="00261720" w:rsidRPr="00261720" w:rsidRDefault="00261720" w:rsidP="00261720">
      <w:pPr>
        <w:pStyle w:val="SingleTxtG"/>
        <w:rPr>
          <w:lang w:val="es-ES_tradnl"/>
        </w:rPr>
      </w:pPr>
      <w:bookmarkStart w:id="49" w:name="bookmark_58"/>
      <w:r>
        <w:tab/>
      </w:r>
      <w:r w:rsidRPr="00261720">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bookmarkEnd w:id="49"/>
    </w:p>
    <w:p w:rsidR="00261720" w:rsidRPr="00261720" w:rsidRDefault="00261720" w:rsidP="00261720">
      <w:pPr>
        <w:pStyle w:val="H23G"/>
        <w:rPr>
          <w:lang w:val="es-ES_tradnl"/>
        </w:rPr>
      </w:pPr>
      <w:bookmarkStart w:id="50" w:name="bookmark_59"/>
      <w:r>
        <w:tab/>
      </w:r>
      <w:r w:rsidRPr="00261720">
        <w:t>11.</w:t>
      </w:r>
      <w:r w:rsidRPr="00261720">
        <w:tab/>
        <w:t>Procedimiento del examen periódico un</w:t>
      </w:r>
      <w:r>
        <w:t>iversal del Consejo de Derechos</w:t>
      </w:r>
      <w:r>
        <w:br/>
      </w:r>
      <w:r w:rsidRPr="00261720">
        <w:t>Humanos</w:t>
      </w:r>
      <w:bookmarkEnd w:id="50"/>
    </w:p>
    <w:p w:rsidR="00261720" w:rsidRPr="00261720" w:rsidRDefault="00261720" w:rsidP="00261720">
      <w:pPr>
        <w:pStyle w:val="SingleTxtG"/>
        <w:rPr>
          <w:lang w:val="es-ES_tradnl"/>
        </w:rPr>
      </w:pPr>
      <w:bookmarkStart w:id="51" w:name="bookmark_60"/>
      <w:r>
        <w:tab/>
      </w:r>
      <w:r w:rsidRPr="00261720">
        <w:t>De conformidad con la decisión adoptada en su 73</w:t>
      </w:r>
      <w:r w:rsidRPr="00261720">
        <w:rPr>
          <w:vertAlign w:val="superscript"/>
        </w:rPr>
        <w:t>er</w:t>
      </w:r>
      <w:r w:rsidRPr="00261720">
        <w:t xml:space="preserve"> período de sesiones, el Comité examinará los asuntos relacionados con el procedimiento del examen periódico universal del Consejo de Derechos Humanos.</w:t>
      </w:r>
      <w:bookmarkEnd w:id="51"/>
    </w:p>
    <w:p w:rsidR="00261720" w:rsidRPr="00261720" w:rsidRDefault="00261720" w:rsidP="00261720">
      <w:pPr>
        <w:pStyle w:val="H23G"/>
        <w:rPr>
          <w:lang w:val="es-ES_tradnl"/>
        </w:rPr>
      </w:pPr>
      <w:bookmarkStart w:id="52" w:name="bookmark_61"/>
      <w:r>
        <w:tab/>
      </w:r>
      <w:r w:rsidRPr="00261720">
        <w:t>12.</w:t>
      </w:r>
      <w:r w:rsidRPr="00261720">
        <w:tab/>
        <w:t>Examen de copias de peticiones, copias de informes y o</w:t>
      </w:r>
      <w:r>
        <w:t>tras informaciones referentes a </w:t>
      </w:r>
      <w:r w:rsidRPr="00261720">
        <w:t>los territorios bajo administració</w:t>
      </w:r>
      <w:r>
        <w:t>n fiduciaria o no autónomos y a </w:t>
      </w:r>
      <w:r w:rsidRPr="00261720">
        <w:t>cualesquiera otros territorios a los cuales se apliqu</w:t>
      </w:r>
      <w:r>
        <w:t>e la resolución 1514 (XV) de la </w:t>
      </w:r>
      <w:r w:rsidRPr="00261720">
        <w:t>Asamblea General, de conformidad con el artículo 15 de la Convención</w:t>
      </w:r>
      <w:bookmarkEnd w:id="52"/>
    </w:p>
    <w:p w:rsidR="00261720" w:rsidRDefault="00261720" w:rsidP="00261720">
      <w:pPr>
        <w:pStyle w:val="H23G"/>
      </w:pPr>
      <w:bookmarkStart w:id="53" w:name="bookmark_62"/>
      <w:r>
        <w:tab/>
      </w:r>
      <w:r w:rsidRPr="00261720">
        <w:t>13.</w:t>
      </w:r>
      <w:r w:rsidRPr="00261720">
        <w:tab/>
        <w:t>Aprobación del informe anual del Comité para prese</w:t>
      </w:r>
      <w:r>
        <w:t>ntarlo a la Asamblea General en </w:t>
      </w:r>
      <w:r w:rsidRPr="00261720">
        <w:t>su septuagésimo tercer período de sesiones</w:t>
      </w:r>
      <w:bookmarkEnd w:id="53"/>
    </w:p>
    <w:p w:rsidR="00261720" w:rsidRPr="00261720" w:rsidRDefault="00261720" w:rsidP="00261720">
      <w:pPr>
        <w:pStyle w:val="HChG"/>
        <w:rPr>
          <w:lang w:val="es-ES_tradnl"/>
        </w:rPr>
      </w:pPr>
      <w:r>
        <w:br w:type="page"/>
      </w:r>
      <w:bookmarkStart w:id="54" w:name="bookmark_63"/>
      <w:r w:rsidRPr="00261720">
        <w:lastRenderedPageBreak/>
        <w:t>Anexo</w:t>
      </w:r>
      <w:bookmarkEnd w:id="54"/>
    </w:p>
    <w:p w:rsidR="00261720" w:rsidRPr="00261720" w:rsidRDefault="00261720" w:rsidP="00261720">
      <w:pPr>
        <w:pStyle w:val="HChG"/>
        <w:rPr>
          <w:lang w:val="es-ES_tradnl"/>
        </w:rPr>
      </w:pPr>
      <w:bookmarkStart w:id="55" w:name="bookmark_64"/>
      <w:r>
        <w:tab/>
      </w:r>
      <w:r>
        <w:tab/>
      </w:r>
      <w:r w:rsidRPr="00261720">
        <w:t>Calendario provisional para el examen de los informes, observaciones y demás información presentados por los Estados partes</w:t>
      </w:r>
      <w:bookmarkEnd w:id="55"/>
    </w:p>
    <w:p w:rsidR="00261720" w:rsidRPr="00261720" w:rsidRDefault="00261720" w:rsidP="00261720">
      <w:pPr>
        <w:pStyle w:val="SingleTxtG"/>
        <w:rPr>
          <w:lang w:val="es-ES_tradnl"/>
        </w:rPr>
      </w:pPr>
      <w:bookmarkStart w:id="56" w:name="bookmark_65"/>
      <w:r>
        <w:tab/>
      </w:r>
      <w:r w:rsidRPr="00261720">
        <w:t>El calendario que figura a continuación ha sido preparado por el Secretario General en consulta con la Presidencia, teniendo en cuenta las decisiones pertinentes adoptadas por el Comité en su 94º período de sesiones.</w:t>
      </w:r>
      <w:bookmarkEnd w:id="56"/>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27"/>
        <w:gridCol w:w="2410"/>
        <w:gridCol w:w="2833"/>
      </w:tblGrid>
      <w:tr w:rsidR="00261720" w:rsidRPr="00261720" w:rsidTr="00261720">
        <w:trPr>
          <w:cantSplit/>
          <w:trHeight w:val="240"/>
          <w:tblHeader/>
        </w:trPr>
        <w:tc>
          <w:tcPr>
            <w:tcW w:w="1443" w:type="pct"/>
            <w:tcBorders>
              <w:top w:val="single" w:sz="4" w:space="0" w:color="auto"/>
              <w:bottom w:val="single" w:sz="12" w:space="0" w:color="auto"/>
            </w:tcBorders>
            <w:shd w:val="clear" w:color="auto" w:fill="auto"/>
            <w:vAlign w:val="bottom"/>
          </w:tcPr>
          <w:p w:rsidR="00261720" w:rsidRPr="00261720" w:rsidRDefault="00261720" w:rsidP="00261720">
            <w:pPr>
              <w:pStyle w:val="SingleTxtG"/>
              <w:spacing w:before="80" w:after="80" w:line="200" w:lineRule="exact"/>
              <w:ind w:left="0" w:right="0"/>
              <w:jc w:val="left"/>
              <w:rPr>
                <w:i/>
                <w:sz w:val="16"/>
                <w:lang w:val="en-GB"/>
              </w:rPr>
            </w:pPr>
            <w:bookmarkStart w:id="57" w:name="bookmark_66"/>
            <w:r w:rsidRPr="00261720">
              <w:rPr>
                <w:i/>
                <w:iCs/>
                <w:sz w:val="16"/>
              </w:rPr>
              <w:t>Día</w:t>
            </w:r>
            <w:bookmarkEnd w:id="57"/>
          </w:p>
        </w:tc>
        <w:tc>
          <w:tcPr>
            <w:tcW w:w="1635" w:type="pct"/>
            <w:tcBorders>
              <w:top w:val="single" w:sz="4" w:space="0" w:color="auto"/>
              <w:bottom w:val="single" w:sz="12" w:space="0" w:color="auto"/>
            </w:tcBorders>
            <w:shd w:val="clear" w:color="auto" w:fill="auto"/>
            <w:vAlign w:val="bottom"/>
          </w:tcPr>
          <w:p w:rsidR="00261720" w:rsidRPr="00261720" w:rsidRDefault="00261720" w:rsidP="00261720">
            <w:pPr>
              <w:pStyle w:val="SingleTxtG"/>
              <w:spacing w:before="80" w:after="80" w:line="200" w:lineRule="exact"/>
              <w:ind w:left="0" w:right="0"/>
              <w:jc w:val="left"/>
              <w:rPr>
                <w:i/>
                <w:sz w:val="16"/>
                <w:lang w:val="es-ES_tradnl"/>
              </w:rPr>
            </w:pPr>
            <w:bookmarkStart w:id="58" w:name="bookmark_67"/>
            <w:r w:rsidRPr="00261720">
              <w:rPr>
                <w:i/>
                <w:iCs/>
                <w:sz w:val="16"/>
              </w:rPr>
              <w:t>Número y hora de la sesión</w:t>
            </w:r>
            <w:bookmarkEnd w:id="58"/>
          </w:p>
        </w:tc>
        <w:tc>
          <w:tcPr>
            <w:tcW w:w="1922" w:type="pct"/>
            <w:tcBorders>
              <w:top w:val="single" w:sz="4" w:space="0" w:color="auto"/>
              <w:bottom w:val="single" w:sz="12" w:space="0" w:color="auto"/>
            </w:tcBorders>
            <w:shd w:val="clear" w:color="auto" w:fill="auto"/>
            <w:vAlign w:val="bottom"/>
          </w:tcPr>
          <w:p w:rsidR="00261720" w:rsidRPr="00261720" w:rsidRDefault="00261720" w:rsidP="00261720">
            <w:pPr>
              <w:pStyle w:val="SingleTxtG"/>
              <w:spacing w:before="80" w:after="80" w:line="200" w:lineRule="exact"/>
              <w:ind w:left="0" w:right="0"/>
              <w:jc w:val="left"/>
              <w:rPr>
                <w:i/>
                <w:sz w:val="16"/>
                <w:lang w:val="en-GB"/>
              </w:rPr>
            </w:pPr>
            <w:bookmarkStart w:id="59" w:name="bookmark_68"/>
            <w:r w:rsidRPr="00261720">
              <w:rPr>
                <w:i/>
                <w:iCs/>
                <w:sz w:val="16"/>
              </w:rPr>
              <w:t>Estado parte</w:t>
            </w:r>
            <w:bookmarkEnd w:id="59"/>
          </w:p>
        </w:tc>
      </w:tr>
      <w:tr w:rsidR="00261720" w:rsidRPr="00261720" w:rsidTr="00261720">
        <w:trPr>
          <w:cantSplit/>
          <w:trHeight w:hRule="exact" w:val="113"/>
        </w:trPr>
        <w:tc>
          <w:tcPr>
            <w:tcW w:w="1443" w:type="pct"/>
            <w:tcBorders>
              <w:top w:val="single" w:sz="12" w:space="0" w:color="auto"/>
            </w:tcBorders>
            <w:shd w:val="clear" w:color="auto" w:fill="auto"/>
          </w:tcPr>
          <w:p w:rsidR="00261720" w:rsidRPr="00261720" w:rsidRDefault="00261720" w:rsidP="00261720">
            <w:pPr>
              <w:pStyle w:val="SingleTxtG"/>
              <w:spacing w:before="40"/>
              <w:ind w:left="0" w:right="0"/>
              <w:jc w:val="left"/>
              <w:rPr>
                <w:lang w:val="en-GB"/>
              </w:rPr>
            </w:pPr>
          </w:p>
        </w:tc>
        <w:tc>
          <w:tcPr>
            <w:tcW w:w="1635" w:type="pct"/>
            <w:tcBorders>
              <w:top w:val="single" w:sz="12" w:space="0" w:color="auto"/>
            </w:tcBorders>
            <w:shd w:val="clear" w:color="auto" w:fill="auto"/>
          </w:tcPr>
          <w:p w:rsidR="00261720" w:rsidRPr="00261720" w:rsidRDefault="00261720" w:rsidP="00261720">
            <w:pPr>
              <w:pStyle w:val="SingleTxtG"/>
              <w:spacing w:before="40"/>
              <w:ind w:left="0" w:right="0"/>
              <w:jc w:val="left"/>
              <w:rPr>
                <w:lang w:val="en-GB"/>
              </w:rPr>
            </w:pPr>
          </w:p>
        </w:tc>
        <w:tc>
          <w:tcPr>
            <w:tcW w:w="1922" w:type="pct"/>
            <w:tcBorders>
              <w:top w:val="single" w:sz="12" w:space="0" w:color="auto"/>
            </w:tcBorders>
            <w:shd w:val="clear" w:color="auto" w:fill="auto"/>
          </w:tcPr>
          <w:p w:rsidR="00261720" w:rsidRPr="00261720" w:rsidRDefault="00261720" w:rsidP="00261720">
            <w:pPr>
              <w:pStyle w:val="SingleTxtG"/>
              <w:spacing w:before="40"/>
              <w:ind w:left="0" w:right="0"/>
              <w:jc w:val="left"/>
              <w:rPr>
                <w:lang w:val="en-GB"/>
              </w:rPr>
            </w:pPr>
          </w:p>
        </w:tc>
      </w:tr>
      <w:tr w:rsidR="00261720" w:rsidRPr="00261720" w:rsidTr="00261720">
        <w:trPr>
          <w:cantSplit/>
          <w:trHeight w:val="240"/>
        </w:trPr>
        <w:tc>
          <w:tcPr>
            <w:tcW w:w="1443" w:type="pct"/>
            <w:shd w:val="clear" w:color="auto" w:fill="auto"/>
          </w:tcPr>
          <w:p w:rsidR="00261720" w:rsidRPr="00261720" w:rsidRDefault="00261720" w:rsidP="00261720">
            <w:pPr>
              <w:pStyle w:val="SingleTxtG"/>
              <w:spacing w:before="40"/>
              <w:ind w:left="0" w:right="0"/>
              <w:jc w:val="left"/>
              <w:rPr>
                <w:lang w:val="en-GB"/>
              </w:rPr>
            </w:pPr>
            <w:bookmarkStart w:id="60" w:name="bookmark_69"/>
            <w:r w:rsidRPr="00261720">
              <w:t xml:space="preserve">Martes </w:t>
            </w:r>
            <w:r w:rsidRPr="00261720">
              <w:br/>
              <w:t>24 de abril de 2018</w:t>
            </w:r>
            <w:bookmarkEnd w:id="60"/>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61" w:name="bookmark_70"/>
            <w:r w:rsidRPr="00261720">
              <w:t xml:space="preserve">2618ª </w:t>
            </w:r>
            <w:r w:rsidRPr="00261720">
              <w:br/>
              <w:t>15.00 a 18.00 horas</w:t>
            </w:r>
            <w:bookmarkEnd w:id="61"/>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62" w:name="bookmark_71"/>
            <w:r w:rsidRPr="00261720">
              <w:t xml:space="preserve">Mauritania </w:t>
            </w:r>
            <w:r w:rsidRPr="00261720">
              <w:br/>
              <w:t>(CERD/C/MRT/8-14)</w:t>
            </w:r>
            <w:bookmarkEnd w:id="62"/>
          </w:p>
        </w:tc>
      </w:tr>
      <w:tr w:rsidR="00261720" w:rsidRPr="00261720" w:rsidTr="00261720">
        <w:trPr>
          <w:cantSplit/>
          <w:trHeight w:val="240"/>
        </w:trPr>
        <w:tc>
          <w:tcPr>
            <w:tcW w:w="1443" w:type="pct"/>
            <w:vMerge w:val="restart"/>
            <w:shd w:val="clear" w:color="auto" w:fill="auto"/>
          </w:tcPr>
          <w:p w:rsidR="00261720" w:rsidRPr="00261720" w:rsidRDefault="00261720" w:rsidP="00261720">
            <w:pPr>
              <w:pStyle w:val="SingleTxtG"/>
              <w:spacing w:before="40"/>
              <w:ind w:left="0" w:right="0"/>
              <w:jc w:val="left"/>
              <w:rPr>
                <w:lang w:val="en-GB"/>
              </w:rPr>
            </w:pPr>
            <w:bookmarkStart w:id="63" w:name="bookmark_72"/>
            <w:r w:rsidRPr="00261720">
              <w:t xml:space="preserve">Miércoles </w:t>
            </w:r>
            <w:r w:rsidRPr="00261720">
              <w:br/>
              <w:t>25 de abril de 2018</w:t>
            </w:r>
            <w:bookmarkEnd w:id="63"/>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64" w:name="bookmark_73"/>
            <w:r w:rsidRPr="00261720">
              <w:t xml:space="preserve">2619ª </w:t>
            </w:r>
            <w:r w:rsidRPr="00261720">
              <w:br/>
              <w:t>10.00 a 13.00 horas</w:t>
            </w:r>
            <w:bookmarkEnd w:id="64"/>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65" w:name="bookmark_74"/>
            <w:r w:rsidRPr="00261720">
              <w:t xml:space="preserve">Mauritania </w:t>
            </w:r>
            <w:r w:rsidRPr="00261720">
              <w:br/>
            </w:r>
            <w:r w:rsidRPr="003858E0">
              <w:rPr>
                <w:i/>
              </w:rPr>
              <w:t>(</w:t>
            </w:r>
            <w:r w:rsidRPr="003858E0">
              <w:rPr>
                <w:i/>
                <w:iCs/>
              </w:rPr>
              <w:t>continuación</w:t>
            </w:r>
            <w:r w:rsidRPr="003858E0">
              <w:rPr>
                <w:i/>
              </w:rPr>
              <w:t>)</w:t>
            </w:r>
            <w:bookmarkEnd w:id="65"/>
          </w:p>
        </w:tc>
      </w:tr>
      <w:tr w:rsidR="00261720" w:rsidRPr="00261720" w:rsidTr="00261720">
        <w:trPr>
          <w:cantSplit/>
          <w:trHeight w:val="240"/>
        </w:trPr>
        <w:tc>
          <w:tcPr>
            <w:tcW w:w="1443" w:type="pct"/>
            <w:vMerge/>
            <w:shd w:val="clear" w:color="auto" w:fill="auto"/>
          </w:tcPr>
          <w:p w:rsidR="00261720" w:rsidRPr="00261720" w:rsidRDefault="00261720" w:rsidP="00261720">
            <w:pPr>
              <w:pStyle w:val="SingleTxtG"/>
              <w:spacing w:before="40"/>
              <w:ind w:left="0" w:right="0"/>
              <w:jc w:val="left"/>
              <w:rPr>
                <w:lang w:val="en-GB"/>
              </w:rPr>
            </w:pPr>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66" w:name="bookmark_75"/>
            <w:r w:rsidRPr="00261720">
              <w:t xml:space="preserve">2620ª </w:t>
            </w:r>
            <w:r w:rsidRPr="00261720">
              <w:br/>
              <w:t xml:space="preserve">15.00 a 18.00 horas </w:t>
            </w:r>
            <w:bookmarkEnd w:id="66"/>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67" w:name="bookmark_76"/>
            <w:r w:rsidRPr="00261720">
              <w:t xml:space="preserve">Perú </w:t>
            </w:r>
            <w:r w:rsidRPr="00261720">
              <w:br/>
              <w:t>(CERD/C/PER/22-23)</w:t>
            </w:r>
            <w:bookmarkEnd w:id="67"/>
          </w:p>
        </w:tc>
      </w:tr>
      <w:tr w:rsidR="00261720" w:rsidRPr="00261720" w:rsidTr="00261720">
        <w:trPr>
          <w:cantSplit/>
          <w:trHeight w:val="240"/>
        </w:trPr>
        <w:tc>
          <w:tcPr>
            <w:tcW w:w="1443" w:type="pct"/>
            <w:vMerge w:val="restart"/>
            <w:shd w:val="clear" w:color="auto" w:fill="auto"/>
          </w:tcPr>
          <w:p w:rsidR="00261720" w:rsidRPr="00261720" w:rsidRDefault="00261720" w:rsidP="00261720">
            <w:pPr>
              <w:pStyle w:val="SingleTxtG"/>
              <w:spacing w:before="40"/>
              <w:ind w:left="0" w:right="0"/>
              <w:jc w:val="left"/>
              <w:rPr>
                <w:lang w:val="en-GB"/>
              </w:rPr>
            </w:pPr>
            <w:bookmarkStart w:id="68" w:name="bookmark_77"/>
            <w:r w:rsidRPr="00261720">
              <w:t xml:space="preserve">Jueves </w:t>
            </w:r>
            <w:r w:rsidRPr="00261720">
              <w:br/>
              <w:t>26 de abril de 2018</w:t>
            </w:r>
            <w:bookmarkEnd w:id="68"/>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69" w:name="bookmark_78"/>
            <w:r w:rsidRPr="00261720">
              <w:t xml:space="preserve">2621ª </w:t>
            </w:r>
            <w:r w:rsidRPr="00261720">
              <w:br/>
              <w:t>10.00 a 13.00 horas</w:t>
            </w:r>
            <w:bookmarkEnd w:id="69"/>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70" w:name="bookmark_79"/>
            <w:r w:rsidRPr="00261720">
              <w:t xml:space="preserve">Perú </w:t>
            </w:r>
            <w:r w:rsidRPr="00261720">
              <w:br/>
            </w:r>
            <w:r w:rsidRPr="003858E0">
              <w:rPr>
                <w:i/>
              </w:rPr>
              <w:t>(</w:t>
            </w:r>
            <w:r w:rsidRPr="003858E0">
              <w:rPr>
                <w:i/>
                <w:iCs/>
              </w:rPr>
              <w:t>continuación</w:t>
            </w:r>
            <w:r w:rsidRPr="003858E0">
              <w:rPr>
                <w:i/>
              </w:rPr>
              <w:t>)</w:t>
            </w:r>
            <w:bookmarkEnd w:id="70"/>
          </w:p>
        </w:tc>
      </w:tr>
      <w:tr w:rsidR="00261720" w:rsidRPr="00261720" w:rsidTr="00261720">
        <w:trPr>
          <w:cantSplit/>
          <w:trHeight w:val="240"/>
        </w:trPr>
        <w:tc>
          <w:tcPr>
            <w:tcW w:w="1443" w:type="pct"/>
            <w:vMerge/>
            <w:shd w:val="clear" w:color="auto" w:fill="auto"/>
          </w:tcPr>
          <w:p w:rsidR="00261720" w:rsidRPr="00261720" w:rsidRDefault="00261720" w:rsidP="00261720">
            <w:pPr>
              <w:pStyle w:val="SingleTxtG"/>
              <w:spacing w:before="40"/>
              <w:ind w:left="0" w:right="0"/>
              <w:jc w:val="left"/>
              <w:rPr>
                <w:lang w:val="en-GB"/>
              </w:rPr>
            </w:pPr>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71" w:name="bookmark_80"/>
            <w:r w:rsidRPr="00261720">
              <w:t xml:space="preserve">2622ª </w:t>
            </w:r>
            <w:r w:rsidRPr="00261720">
              <w:br/>
              <w:t>15.00 a 18.00 horas</w:t>
            </w:r>
            <w:bookmarkEnd w:id="71"/>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72" w:name="bookmark_81"/>
            <w:r w:rsidRPr="00261720">
              <w:rPr>
                <w:lang w:val="en-US"/>
              </w:rPr>
              <w:t xml:space="preserve">Arabia Saudita </w:t>
            </w:r>
            <w:r w:rsidRPr="00261720">
              <w:rPr>
                <w:lang w:val="en-US"/>
              </w:rPr>
              <w:br/>
              <w:t>(CERD/C/SAU/4-9)</w:t>
            </w:r>
            <w:bookmarkEnd w:id="72"/>
          </w:p>
        </w:tc>
      </w:tr>
      <w:tr w:rsidR="00261720" w:rsidRPr="00261720" w:rsidTr="00261720">
        <w:trPr>
          <w:cantSplit/>
          <w:trHeight w:val="240"/>
        </w:trPr>
        <w:tc>
          <w:tcPr>
            <w:tcW w:w="1443" w:type="pct"/>
            <w:shd w:val="clear" w:color="auto" w:fill="auto"/>
          </w:tcPr>
          <w:p w:rsidR="00261720" w:rsidRPr="00261720" w:rsidRDefault="00261720" w:rsidP="00261720">
            <w:pPr>
              <w:pStyle w:val="SingleTxtG"/>
              <w:spacing w:before="40"/>
              <w:ind w:left="0" w:right="0"/>
              <w:jc w:val="left"/>
              <w:rPr>
                <w:lang w:val="en-GB"/>
              </w:rPr>
            </w:pPr>
            <w:bookmarkStart w:id="73" w:name="bookmark_82"/>
            <w:r w:rsidRPr="00261720">
              <w:t xml:space="preserve">Viernes </w:t>
            </w:r>
            <w:r w:rsidRPr="00261720">
              <w:br/>
              <w:t>27 de abril de 2018</w:t>
            </w:r>
            <w:bookmarkEnd w:id="73"/>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74" w:name="bookmark_83"/>
            <w:r w:rsidRPr="00261720">
              <w:t xml:space="preserve">2623ª </w:t>
            </w:r>
            <w:r w:rsidRPr="00261720">
              <w:br/>
              <w:t>10.00 a 13.00 horas</w:t>
            </w:r>
            <w:bookmarkEnd w:id="74"/>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75" w:name="bookmark_84"/>
            <w:r w:rsidRPr="00261720">
              <w:t xml:space="preserve">Arabia Saudita </w:t>
            </w:r>
            <w:r w:rsidRPr="00261720">
              <w:br/>
            </w:r>
            <w:r w:rsidRPr="003858E0">
              <w:rPr>
                <w:i/>
              </w:rPr>
              <w:t>(</w:t>
            </w:r>
            <w:r w:rsidRPr="003858E0">
              <w:rPr>
                <w:i/>
                <w:iCs/>
              </w:rPr>
              <w:t>continuación</w:t>
            </w:r>
            <w:r w:rsidRPr="003858E0">
              <w:rPr>
                <w:i/>
              </w:rPr>
              <w:t>)</w:t>
            </w:r>
            <w:bookmarkEnd w:id="75"/>
          </w:p>
        </w:tc>
      </w:tr>
      <w:tr w:rsidR="00261720" w:rsidRPr="00261720" w:rsidTr="00261720">
        <w:trPr>
          <w:cantSplit/>
          <w:trHeight w:val="240"/>
        </w:trPr>
        <w:tc>
          <w:tcPr>
            <w:tcW w:w="1443" w:type="pct"/>
            <w:shd w:val="clear" w:color="auto" w:fill="auto"/>
          </w:tcPr>
          <w:p w:rsidR="00261720" w:rsidRPr="00261720" w:rsidRDefault="00261720" w:rsidP="00261720">
            <w:pPr>
              <w:pStyle w:val="SingleTxtG"/>
              <w:spacing w:before="40"/>
              <w:ind w:left="0" w:right="0"/>
              <w:jc w:val="left"/>
              <w:rPr>
                <w:lang w:val="en-GB"/>
              </w:rPr>
            </w:pPr>
            <w:bookmarkStart w:id="76" w:name="bookmark_85"/>
            <w:r w:rsidRPr="00261720">
              <w:t xml:space="preserve">Lunes </w:t>
            </w:r>
            <w:r w:rsidRPr="00261720">
              <w:br/>
              <w:t>30 de abril de 2018</w:t>
            </w:r>
            <w:bookmarkEnd w:id="76"/>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77" w:name="bookmark_86"/>
            <w:r w:rsidRPr="00261720">
              <w:t xml:space="preserve">2626ª </w:t>
            </w:r>
            <w:r w:rsidRPr="00261720">
              <w:br/>
              <w:t>15.00 a 18.00 horas</w:t>
            </w:r>
            <w:bookmarkEnd w:id="77"/>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78" w:name="bookmark_87"/>
            <w:r w:rsidRPr="00261720">
              <w:t xml:space="preserve">Nepal </w:t>
            </w:r>
            <w:r w:rsidRPr="00261720">
              <w:br/>
              <w:t>(CERD/C/NPL/17-23)</w:t>
            </w:r>
            <w:bookmarkEnd w:id="78"/>
          </w:p>
        </w:tc>
      </w:tr>
      <w:tr w:rsidR="00261720" w:rsidRPr="00261720" w:rsidTr="00261720">
        <w:trPr>
          <w:cantSplit/>
          <w:trHeight w:val="240"/>
        </w:trPr>
        <w:tc>
          <w:tcPr>
            <w:tcW w:w="1443" w:type="pct"/>
            <w:vMerge w:val="restart"/>
            <w:shd w:val="clear" w:color="auto" w:fill="auto"/>
          </w:tcPr>
          <w:p w:rsidR="00261720" w:rsidRPr="00261720" w:rsidRDefault="00261720" w:rsidP="00261720">
            <w:pPr>
              <w:pStyle w:val="SingleTxtG"/>
              <w:spacing w:before="40"/>
              <w:ind w:left="0" w:right="0"/>
              <w:jc w:val="left"/>
              <w:rPr>
                <w:lang w:val="en-GB"/>
              </w:rPr>
            </w:pPr>
            <w:bookmarkStart w:id="79" w:name="bookmark_88"/>
            <w:r w:rsidRPr="00261720">
              <w:t xml:space="preserve">Martes </w:t>
            </w:r>
            <w:r w:rsidRPr="00261720">
              <w:br/>
              <w:t>1 de mayo de 2018</w:t>
            </w:r>
            <w:bookmarkEnd w:id="79"/>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80" w:name="bookmark_89"/>
            <w:r w:rsidRPr="00261720">
              <w:t xml:space="preserve">2627ª </w:t>
            </w:r>
            <w:r w:rsidRPr="00261720">
              <w:br/>
              <w:t>10.00 a 13.00 horas</w:t>
            </w:r>
            <w:bookmarkEnd w:id="80"/>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81" w:name="bookmark_90"/>
            <w:r w:rsidRPr="00261720">
              <w:t xml:space="preserve">Nepal </w:t>
            </w:r>
            <w:r w:rsidRPr="00261720">
              <w:br/>
            </w:r>
            <w:r w:rsidRPr="003858E0">
              <w:rPr>
                <w:i/>
              </w:rPr>
              <w:t>(</w:t>
            </w:r>
            <w:r w:rsidRPr="003858E0">
              <w:rPr>
                <w:i/>
                <w:iCs/>
              </w:rPr>
              <w:t>continuación</w:t>
            </w:r>
            <w:r w:rsidRPr="003858E0">
              <w:rPr>
                <w:i/>
              </w:rPr>
              <w:t>)</w:t>
            </w:r>
            <w:bookmarkEnd w:id="81"/>
          </w:p>
        </w:tc>
      </w:tr>
      <w:tr w:rsidR="00261720" w:rsidRPr="00261720" w:rsidTr="00261720">
        <w:trPr>
          <w:cantSplit/>
          <w:trHeight w:val="240"/>
        </w:trPr>
        <w:tc>
          <w:tcPr>
            <w:tcW w:w="1443" w:type="pct"/>
            <w:vMerge/>
            <w:shd w:val="clear" w:color="auto" w:fill="auto"/>
          </w:tcPr>
          <w:p w:rsidR="00261720" w:rsidRPr="00261720" w:rsidRDefault="00261720" w:rsidP="00261720">
            <w:pPr>
              <w:pStyle w:val="SingleTxtG"/>
              <w:spacing w:before="40"/>
              <w:ind w:left="0" w:right="0"/>
              <w:jc w:val="left"/>
              <w:rPr>
                <w:lang w:val="en-GB"/>
              </w:rPr>
            </w:pPr>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82" w:name="bookmark_91"/>
            <w:r w:rsidRPr="00261720">
              <w:t xml:space="preserve">2628ª </w:t>
            </w:r>
            <w:r w:rsidRPr="00261720">
              <w:br/>
              <w:t>15.00 a 18.00 horas</w:t>
            </w:r>
            <w:bookmarkEnd w:id="82"/>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83" w:name="bookmark_92"/>
            <w:r w:rsidRPr="00261720">
              <w:t xml:space="preserve">Kirguistán </w:t>
            </w:r>
            <w:r w:rsidRPr="00261720">
              <w:br/>
              <w:t>(CERD/C/KGZ/8-10)</w:t>
            </w:r>
            <w:bookmarkEnd w:id="83"/>
          </w:p>
        </w:tc>
      </w:tr>
      <w:tr w:rsidR="00261720" w:rsidRPr="00261720" w:rsidTr="00261720">
        <w:trPr>
          <w:cantSplit/>
          <w:trHeight w:val="240"/>
        </w:trPr>
        <w:tc>
          <w:tcPr>
            <w:tcW w:w="1443" w:type="pct"/>
            <w:vMerge w:val="restart"/>
            <w:shd w:val="clear" w:color="auto" w:fill="auto"/>
          </w:tcPr>
          <w:p w:rsidR="00261720" w:rsidRPr="00261720" w:rsidRDefault="00261720" w:rsidP="00261720">
            <w:pPr>
              <w:pStyle w:val="SingleTxtG"/>
              <w:spacing w:before="40"/>
              <w:ind w:left="0" w:right="0"/>
              <w:jc w:val="left"/>
              <w:rPr>
                <w:lang w:val="en-GB"/>
              </w:rPr>
            </w:pPr>
            <w:bookmarkStart w:id="84" w:name="bookmark_93"/>
            <w:r w:rsidRPr="00261720">
              <w:t xml:space="preserve">Miércoles </w:t>
            </w:r>
            <w:r w:rsidRPr="00261720">
              <w:br/>
              <w:t>2 de mayo de 2018</w:t>
            </w:r>
            <w:bookmarkEnd w:id="84"/>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85" w:name="bookmark_94"/>
            <w:r w:rsidRPr="00261720">
              <w:t xml:space="preserve">2629ª </w:t>
            </w:r>
            <w:r w:rsidRPr="00261720">
              <w:br/>
              <w:t>10.00 a 13.00 horas</w:t>
            </w:r>
            <w:bookmarkEnd w:id="85"/>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86" w:name="bookmark_95"/>
            <w:r w:rsidRPr="00261720">
              <w:t xml:space="preserve">Kirguistán </w:t>
            </w:r>
            <w:r w:rsidRPr="00261720">
              <w:br/>
            </w:r>
            <w:r w:rsidRPr="003858E0">
              <w:rPr>
                <w:i/>
              </w:rPr>
              <w:t>(</w:t>
            </w:r>
            <w:r w:rsidRPr="003858E0">
              <w:rPr>
                <w:i/>
                <w:iCs/>
              </w:rPr>
              <w:t>continuación</w:t>
            </w:r>
            <w:r w:rsidRPr="003858E0">
              <w:rPr>
                <w:i/>
              </w:rPr>
              <w:t>)</w:t>
            </w:r>
            <w:bookmarkEnd w:id="86"/>
          </w:p>
        </w:tc>
      </w:tr>
      <w:tr w:rsidR="00261720" w:rsidRPr="00261720" w:rsidTr="00261720">
        <w:trPr>
          <w:cantSplit/>
          <w:trHeight w:val="240"/>
        </w:trPr>
        <w:tc>
          <w:tcPr>
            <w:tcW w:w="1443" w:type="pct"/>
            <w:vMerge/>
            <w:shd w:val="clear" w:color="auto" w:fill="auto"/>
          </w:tcPr>
          <w:p w:rsidR="00261720" w:rsidRPr="00261720" w:rsidRDefault="00261720" w:rsidP="00261720">
            <w:pPr>
              <w:pStyle w:val="SingleTxtG"/>
              <w:spacing w:before="40"/>
              <w:ind w:left="0" w:right="0"/>
              <w:jc w:val="left"/>
              <w:rPr>
                <w:lang w:val="en-GB"/>
              </w:rPr>
            </w:pPr>
          </w:p>
        </w:tc>
        <w:tc>
          <w:tcPr>
            <w:tcW w:w="1635" w:type="pct"/>
            <w:shd w:val="clear" w:color="auto" w:fill="auto"/>
          </w:tcPr>
          <w:p w:rsidR="00261720" w:rsidRPr="00261720" w:rsidRDefault="00261720" w:rsidP="00261720">
            <w:pPr>
              <w:pStyle w:val="SingleTxtG"/>
              <w:spacing w:before="40"/>
              <w:ind w:left="0" w:right="0"/>
              <w:jc w:val="left"/>
              <w:rPr>
                <w:lang w:val="en-GB"/>
              </w:rPr>
            </w:pPr>
            <w:bookmarkStart w:id="87" w:name="bookmark_96"/>
            <w:r w:rsidRPr="00261720">
              <w:t xml:space="preserve">2630ª </w:t>
            </w:r>
            <w:r w:rsidRPr="00261720">
              <w:br/>
              <w:t>15.00 a 18.00 horas</w:t>
            </w:r>
            <w:bookmarkEnd w:id="87"/>
          </w:p>
        </w:tc>
        <w:tc>
          <w:tcPr>
            <w:tcW w:w="1922" w:type="pct"/>
            <w:shd w:val="clear" w:color="auto" w:fill="auto"/>
          </w:tcPr>
          <w:p w:rsidR="00261720" w:rsidRPr="00261720" w:rsidRDefault="00261720" w:rsidP="00261720">
            <w:pPr>
              <w:pStyle w:val="SingleTxtG"/>
              <w:spacing w:before="40"/>
              <w:ind w:left="0" w:right="0"/>
              <w:jc w:val="left"/>
              <w:rPr>
                <w:lang w:val="en-GB"/>
              </w:rPr>
            </w:pPr>
            <w:bookmarkStart w:id="88" w:name="bookmark_97"/>
            <w:r w:rsidRPr="00261720">
              <w:t xml:space="preserve">Suecia </w:t>
            </w:r>
            <w:r w:rsidRPr="00261720">
              <w:br/>
              <w:t>(CERD/C/SWE/22-23)</w:t>
            </w:r>
            <w:bookmarkEnd w:id="88"/>
          </w:p>
        </w:tc>
      </w:tr>
      <w:tr w:rsidR="00261720" w:rsidRPr="00261720" w:rsidTr="00261720">
        <w:trPr>
          <w:cantSplit/>
          <w:trHeight w:val="240"/>
        </w:trPr>
        <w:tc>
          <w:tcPr>
            <w:tcW w:w="1443" w:type="pct"/>
            <w:tcBorders>
              <w:bottom w:val="single" w:sz="12" w:space="0" w:color="auto"/>
            </w:tcBorders>
            <w:shd w:val="clear" w:color="auto" w:fill="auto"/>
          </w:tcPr>
          <w:p w:rsidR="00261720" w:rsidRPr="00261720" w:rsidRDefault="00261720" w:rsidP="00261720">
            <w:pPr>
              <w:pStyle w:val="SingleTxtG"/>
              <w:spacing w:before="40"/>
              <w:ind w:left="0" w:right="0"/>
              <w:jc w:val="left"/>
              <w:rPr>
                <w:lang w:val="en-GB"/>
              </w:rPr>
            </w:pPr>
            <w:bookmarkStart w:id="89" w:name="bookmark_98"/>
            <w:r w:rsidRPr="00261720">
              <w:t xml:space="preserve">Jueves </w:t>
            </w:r>
            <w:r w:rsidRPr="00261720">
              <w:br/>
              <w:t>3 de mayo de 2018</w:t>
            </w:r>
            <w:bookmarkEnd w:id="89"/>
          </w:p>
        </w:tc>
        <w:tc>
          <w:tcPr>
            <w:tcW w:w="1635" w:type="pct"/>
            <w:tcBorders>
              <w:bottom w:val="single" w:sz="12" w:space="0" w:color="auto"/>
            </w:tcBorders>
            <w:shd w:val="clear" w:color="auto" w:fill="auto"/>
          </w:tcPr>
          <w:p w:rsidR="00261720" w:rsidRPr="00261720" w:rsidRDefault="00261720" w:rsidP="00261720">
            <w:pPr>
              <w:pStyle w:val="SingleTxtG"/>
              <w:spacing w:before="40"/>
              <w:ind w:left="0" w:right="0"/>
              <w:jc w:val="left"/>
              <w:rPr>
                <w:lang w:val="en-GB"/>
              </w:rPr>
            </w:pPr>
            <w:bookmarkStart w:id="90" w:name="bookmark_99"/>
            <w:r w:rsidRPr="00261720">
              <w:t xml:space="preserve">2631ª </w:t>
            </w:r>
            <w:r w:rsidRPr="00261720">
              <w:br/>
              <w:t>10.00 a 13.00 horas</w:t>
            </w:r>
            <w:bookmarkEnd w:id="90"/>
          </w:p>
        </w:tc>
        <w:tc>
          <w:tcPr>
            <w:tcW w:w="1922" w:type="pct"/>
            <w:tcBorders>
              <w:bottom w:val="single" w:sz="12" w:space="0" w:color="auto"/>
            </w:tcBorders>
            <w:shd w:val="clear" w:color="auto" w:fill="auto"/>
          </w:tcPr>
          <w:p w:rsidR="00261720" w:rsidRPr="00261720" w:rsidRDefault="00261720" w:rsidP="00261720">
            <w:pPr>
              <w:pStyle w:val="SingleTxtG"/>
              <w:spacing w:before="40"/>
              <w:ind w:left="0" w:right="0"/>
              <w:jc w:val="left"/>
              <w:rPr>
                <w:lang w:val="en-GB"/>
              </w:rPr>
            </w:pPr>
            <w:bookmarkStart w:id="91" w:name="bookmark_100"/>
            <w:r w:rsidRPr="00261720">
              <w:t xml:space="preserve">Suecia </w:t>
            </w:r>
            <w:r w:rsidRPr="00261720">
              <w:br/>
            </w:r>
            <w:r w:rsidRPr="003858E0">
              <w:rPr>
                <w:i/>
              </w:rPr>
              <w:t>(</w:t>
            </w:r>
            <w:r w:rsidRPr="003858E0">
              <w:rPr>
                <w:i/>
                <w:iCs/>
              </w:rPr>
              <w:t>continuación</w:t>
            </w:r>
            <w:r w:rsidRPr="003858E0">
              <w:rPr>
                <w:i/>
              </w:rPr>
              <w:t>)</w:t>
            </w:r>
            <w:bookmarkEnd w:id="91"/>
          </w:p>
        </w:tc>
      </w:tr>
    </w:tbl>
    <w:p w:rsidR="00381C24" w:rsidRPr="00261720" w:rsidRDefault="00261720" w:rsidP="00261720">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381C24" w:rsidRPr="00261720" w:rsidSect="008257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96C" w:rsidRPr="00D43FF0" w:rsidRDefault="0002396C" w:rsidP="00D43FF0">
      <w:pPr>
        <w:pStyle w:val="Piedepgina"/>
      </w:pPr>
    </w:p>
  </w:endnote>
  <w:endnote w:type="continuationSeparator" w:id="0">
    <w:p w:rsidR="0002396C" w:rsidRPr="00D43FF0" w:rsidRDefault="0002396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7CA" w:rsidRPr="008257CA" w:rsidRDefault="008257CA" w:rsidP="008257CA">
    <w:pPr>
      <w:pStyle w:val="Piedepgina"/>
      <w:tabs>
        <w:tab w:val="right" w:pos="9638"/>
      </w:tabs>
    </w:pPr>
    <w:r w:rsidRPr="008257CA">
      <w:rPr>
        <w:b/>
        <w:sz w:val="18"/>
      </w:rPr>
      <w:fldChar w:fldCharType="begin"/>
    </w:r>
    <w:r w:rsidRPr="008257CA">
      <w:rPr>
        <w:b/>
        <w:sz w:val="18"/>
      </w:rPr>
      <w:instrText xml:space="preserve"> PAGE  \* MERGEFORMAT </w:instrText>
    </w:r>
    <w:r w:rsidRPr="008257CA">
      <w:rPr>
        <w:b/>
        <w:sz w:val="18"/>
      </w:rPr>
      <w:fldChar w:fldCharType="separate"/>
    </w:r>
    <w:r w:rsidR="006F59B5">
      <w:rPr>
        <w:b/>
        <w:noProof/>
        <w:sz w:val="18"/>
      </w:rPr>
      <w:t>2</w:t>
    </w:r>
    <w:r w:rsidRPr="008257CA">
      <w:rPr>
        <w:b/>
        <w:sz w:val="18"/>
      </w:rPr>
      <w:fldChar w:fldCharType="end"/>
    </w:r>
    <w:r>
      <w:rPr>
        <w:b/>
        <w:sz w:val="18"/>
      </w:rPr>
      <w:tab/>
    </w:r>
    <w:r>
      <w:t>GE.18-01020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7CA" w:rsidRPr="008257CA" w:rsidRDefault="008257CA" w:rsidP="008257CA">
    <w:pPr>
      <w:pStyle w:val="Piedepgina"/>
      <w:tabs>
        <w:tab w:val="right" w:pos="9638"/>
      </w:tabs>
      <w:rPr>
        <w:b/>
        <w:sz w:val="18"/>
      </w:rPr>
    </w:pPr>
    <w:r>
      <w:t>GE.18-01020</w:t>
    </w:r>
    <w:r>
      <w:tab/>
    </w:r>
    <w:r w:rsidRPr="008257CA">
      <w:rPr>
        <w:b/>
        <w:sz w:val="18"/>
      </w:rPr>
      <w:fldChar w:fldCharType="begin"/>
    </w:r>
    <w:r w:rsidRPr="008257CA">
      <w:rPr>
        <w:b/>
        <w:sz w:val="18"/>
      </w:rPr>
      <w:instrText xml:space="preserve"> PAGE  \* MERGEFORMAT </w:instrText>
    </w:r>
    <w:r w:rsidRPr="008257CA">
      <w:rPr>
        <w:b/>
        <w:sz w:val="18"/>
      </w:rPr>
      <w:fldChar w:fldCharType="separate"/>
    </w:r>
    <w:r w:rsidR="006F59B5">
      <w:rPr>
        <w:b/>
        <w:noProof/>
        <w:sz w:val="18"/>
      </w:rPr>
      <w:t>3</w:t>
    </w:r>
    <w:r w:rsidRPr="008257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8257CA" w:rsidRDefault="008257CA" w:rsidP="008257CA">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18-01020  (S)</w:t>
    </w:r>
    <w:r w:rsidR="00261720">
      <w:rPr>
        <w:sz w:val="20"/>
      </w:rPr>
      <w:t xml:space="preserve">    300118    310118</w:t>
    </w:r>
    <w:r>
      <w:rPr>
        <w:sz w:val="20"/>
      </w:rPr>
      <w:br/>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sidRPr="008257CA">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9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96C" w:rsidRPr="001075E9" w:rsidRDefault="0002396C" w:rsidP="001075E9">
      <w:pPr>
        <w:tabs>
          <w:tab w:val="right" w:pos="2155"/>
        </w:tabs>
        <w:spacing w:after="80" w:line="240" w:lineRule="auto"/>
        <w:ind w:left="680"/>
        <w:rPr>
          <w:u w:val="single"/>
        </w:rPr>
      </w:pPr>
      <w:r>
        <w:rPr>
          <w:u w:val="single"/>
        </w:rPr>
        <w:tab/>
      </w:r>
    </w:p>
  </w:footnote>
  <w:footnote w:type="continuationSeparator" w:id="0">
    <w:p w:rsidR="0002396C" w:rsidRDefault="0002396C"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7CA" w:rsidRPr="008257CA" w:rsidRDefault="006F59B5">
    <w:pPr>
      <w:pStyle w:val="Encabezado"/>
    </w:pPr>
    <w:r>
      <w:fldChar w:fldCharType="begin"/>
    </w:r>
    <w:r>
      <w:instrText xml:space="preserve"> TITLE  \* MERGEFORMAT </w:instrText>
    </w:r>
    <w:r>
      <w:fldChar w:fldCharType="separate"/>
    </w:r>
    <w:r>
      <w:t>CERD/C/95/1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7CA" w:rsidRPr="008257CA" w:rsidRDefault="006F59B5" w:rsidP="008257CA">
    <w:pPr>
      <w:pStyle w:val="Encabezado"/>
      <w:jc w:val="right"/>
    </w:pPr>
    <w:r>
      <w:fldChar w:fldCharType="begin"/>
    </w:r>
    <w:r>
      <w:instrText xml:space="preserve"> TITLE  \* MERGEFORMAT </w:instrText>
    </w:r>
    <w:r>
      <w:fldChar w:fldCharType="separate"/>
    </w:r>
    <w:r>
      <w:t>CERD/C/95/1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96C"/>
    <w:rsid w:val="00006BB9"/>
    <w:rsid w:val="000107A1"/>
    <w:rsid w:val="0002339D"/>
    <w:rsid w:val="0002396C"/>
    <w:rsid w:val="00036733"/>
    <w:rsid w:val="000A49BD"/>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1720"/>
    <w:rsid w:val="00267330"/>
    <w:rsid w:val="00281DDE"/>
    <w:rsid w:val="00283ED7"/>
    <w:rsid w:val="002A2EFC"/>
    <w:rsid w:val="002C0E18"/>
    <w:rsid w:val="002C33BB"/>
    <w:rsid w:val="002D5AAC"/>
    <w:rsid w:val="00301299"/>
    <w:rsid w:val="00322004"/>
    <w:rsid w:val="003402C2"/>
    <w:rsid w:val="00381C24"/>
    <w:rsid w:val="003858E0"/>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6F59B5"/>
    <w:rsid w:val="007021FF"/>
    <w:rsid w:val="007076CB"/>
    <w:rsid w:val="007967DF"/>
    <w:rsid w:val="007F6A25"/>
    <w:rsid w:val="008257CA"/>
    <w:rsid w:val="00834B71"/>
    <w:rsid w:val="0086445C"/>
    <w:rsid w:val="00865A80"/>
    <w:rsid w:val="00865FAC"/>
    <w:rsid w:val="008728CD"/>
    <w:rsid w:val="008A08D7"/>
    <w:rsid w:val="008A13F9"/>
    <w:rsid w:val="008C0F65"/>
    <w:rsid w:val="008C29C4"/>
    <w:rsid w:val="008F55D0"/>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173F"/>
    <w:rsid w:val="00D43FF0"/>
    <w:rsid w:val="00D90138"/>
    <w:rsid w:val="00DA26B8"/>
    <w:rsid w:val="00DD4E25"/>
    <w:rsid w:val="00E2656E"/>
    <w:rsid w:val="00E73F76"/>
    <w:rsid w:val="00EA31D8"/>
    <w:rsid w:val="00EA5579"/>
    <w:rsid w:val="00EA5B15"/>
    <w:rsid w:val="00EF1360"/>
    <w:rsid w:val="00EF3220"/>
    <w:rsid w:val="00EF7198"/>
    <w:rsid w:val="00F41883"/>
    <w:rsid w:val="00F45524"/>
    <w:rsid w:val="00F94155"/>
    <w:rsid w:val="00FC28A5"/>
    <w:rsid w:val="00FD2EF7"/>
    <w:rsid w:val="00FD4AD6"/>
    <w:rsid w:val="00FF15F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1A1A75C-11CF-4AB3-8B9F-90CE9E1F7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1465</Words>
  <Characters>8060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CERD/C/95/1</dc:title>
  <dc:subject/>
  <dc:creator>Angel MORENO TORRES</dc:creator>
  <cp:keywords/>
  <cp:lastModifiedBy>Generic TPSSPA1</cp:lastModifiedBy>
  <cp:revision>3</cp:revision>
  <cp:lastPrinted>2018-01-31T11:06:00Z</cp:lastPrinted>
  <dcterms:created xsi:type="dcterms:W3CDTF">2018-01-31T11:06:00Z</dcterms:created>
  <dcterms:modified xsi:type="dcterms:W3CDTF">2018-01-31T11:07:00Z</dcterms:modified>
</cp:coreProperties>
</file>