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914B7A" w:rsidRDefault="00235674" w:rsidP="00235674">
      <w:pPr>
        <w:pStyle w:val="Heading1"/>
        <w:keepNext w:val="0"/>
        <w:spacing w:before="0" w:after="0" w:line="60" w:lineRule="exact"/>
        <w:rPr>
          <w:b w:val="0"/>
          <w:spacing w:val="4"/>
          <w:w w:val="103"/>
          <w:sz w:val="6"/>
        </w:rPr>
      </w:pPr>
      <w:r w:rsidRPr="00914B7A">
        <w:rPr>
          <w:rStyle w:val="CommentReference"/>
          <w:b w:val="0"/>
          <w:spacing w:val="4"/>
          <w:w w:val="103"/>
          <w:kern w:val="14"/>
          <w:szCs w:val="20"/>
          <w:lang w:eastAsia="en-US"/>
        </w:rPr>
        <w:commentReference w:id="0"/>
      </w:r>
    </w:p>
    <w:p w:rsidR="00DF3933" w:rsidRPr="00914B7A" w:rsidRDefault="00DF3933">
      <w:pPr>
        <w:pStyle w:val="Heading1"/>
        <w:spacing w:before="0" w:after="0" w:line="240" w:lineRule="auto"/>
        <w:rPr>
          <w:spacing w:val="4"/>
          <w:w w:val="103"/>
          <w:sz w:val="24"/>
        </w:rPr>
      </w:pPr>
      <w:r w:rsidRPr="00914B7A">
        <w:rPr>
          <w:spacing w:val="4"/>
          <w:w w:val="103"/>
          <w:sz w:val="24"/>
        </w:rPr>
        <w:t>Комитет по ликвидации дискриминации</w:t>
      </w:r>
    </w:p>
    <w:p w:rsidR="00DF3933" w:rsidRPr="00914B7A" w:rsidRDefault="00DF3933">
      <w:pPr>
        <w:rPr>
          <w:b/>
          <w:kern w:val="0"/>
          <w:sz w:val="24"/>
          <w:lang w:val="ru-RU"/>
        </w:rPr>
      </w:pPr>
      <w:r w:rsidRPr="00914B7A">
        <w:rPr>
          <w:b/>
          <w:kern w:val="0"/>
          <w:sz w:val="24"/>
          <w:lang w:val="ru-RU"/>
        </w:rPr>
        <w:t>в отношении женщин</w:t>
      </w:r>
    </w:p>
    <w:p w:rsidR="00DF3933" w:rsidRPr="00914B7A" w:rsidRDefault="00C60918">
      <w:pPr>
        <w:pStyle w:val="Heading3"/>
        <w:rPr>
          <w:spacing w:val="4"/>
          <w:w w:val="103"/>
        </w:rPr>
      </w:pPr>
      <w:r w:rsidRPr="00914B7A">
        <w:rPr>
          <w:spacing w:val="4"/>
          <w:w w:val="103"/>
        </w:rPr>
        <w:t>Пятьдесят вторая</w:t>
      </w:r>
      <w:r w:rsidR="00260AB3" w:rsidRPr="00914B7A">
        <w:rPr>
          <w:spacing w:val="4"/>
          <w:w w:val="103"/>
        </w:rPr>
        <w:t xml:space="preserve"> </w:t>
      </w:r>
      <w:r w:rsidR="00DF3933" w:rsidRPr="00914B7A">
        <w:rPr>
          <w:spacing w:val="4"/>
          <w:w w:val="103"/>
        </w:rPr>
        <w:t>сессия</w:t>
      </w:r>
    </w:p>
    <w:p w:rsidR="00DF3933" w:rsidRPr="00914B7A" w:rsidRDefault="00DF3933">
      <w:pPr>
        <w:pStyle w:val="CommentSubject1"/>
        <w:suppressAutoHyphens w:val="0"/>
        <w:spacing w:before="120" w:line="240" w:lineRule="auto"/>
        <w:rPr>
          <w:kern w:val="0"/>
          <w:szCs w:val="24"/>
          <w:lang w:val="ru-RU" w:eastAsia="ru-RU"/>
        </w:rPr>
      </w:pPr>
      <w:r w:rsidRPr="00914B7A">
        <w:rPr>
          <w:kern w:val="0"/>
          <w:lang w:val="ru-RU"/>
        </w:rPr>
        <w:t xml:space="preserve">Краткий отчет о </w:t>
      </w:r>
      <w:r w:rsidR="00C60918" w:rsidRPr="00914B7A">
        <w:rPr>
          <w:kern w:val="0"/>
          <w:lang w:val="ru-RU"/>
        </w:rPr>
        <w:t>10</w:t>
      </w:r>
      <w:r w:rsidR="00A474A4" w:rsidRPr="00914B7A">
        <w:rPr>
          <w:kern w:val="0"/>
          <w:lang w:val="ru-RU"/>
        </w:rPr>
        <w:t>5</w:t>
      </w:r>
      <w:r w:rsidR="0038576D" w:rsidRPr="00914B7A">
        <w:rPr>
          <w:kern w:val="0"/>
          <w:lang w:val="ru-RU"/>
        </w:rPr>
        <w:t>4</w:t>
      </w:r>
      <w:r w:rsidRPr="00914B7A">
        <w:rPr>
          <w:kern w:val="0"/>
          <w:lang w:val="ru-RU"/>
        </w:rPr>
        <w:t>-м заседании,</w:t>
      </w:r>
    </w:p>
    <w:p w:rsidR="00DF3933" w:rsidRPr="00914B7A" w:rsidRDefault="00DF3933">
      <w:pPr>
        <w:pStyle w:val="SingleTxt"/>
        <w:spacing w:after="0" w:line="240" w:lineRule="auto"/>
        <w:ind w:left="0" w:right="0"/>
        <w:rPr>
          <w:kern w:val="0"/>
          <w:lang w:val="ru-RU"/>
        </w:rPr>
      </w:pPr>
      <w:r w:rsidRPr="00914B7A">
        <w:rPr>
          <w:kern w:val="0"/>
          <w:lang w:val="ru-RU"/>
        </w:rPr>
        <w:t>состоявшемся в</w:t>
      </w:r>
      <w:r w:rsidR="00260AB3" w:rsidRPr="00914B7A">
        <w:rPr>
          <w:kern w:val="0"/>
          <w:lang w:val="ru-RU"/>
        </w:rPr>
        <w:t xml:space="preserve"> Центральных учреждениях</w:t>
      </w:r>
      <w:r w:rsidRPr="00914B7A">
        <w:rPr>
          <w:kern w:val="0"/>
          <w:lang w:val="ru-RU"/>
        </w:rPr>
        <w:t xml:space="preserve">, </w:t>
      </w:r>
      <w:r w:rsidR="00260AB3" w:rsidRPr="00914B7A">
        <w:rPr>
          <w:kern w:val="0"/>
          <w:lang w:val="ru-RU"/>
        </w:rPr>
        <w:t>Нью-Йорк</w:t>
      </w:r>
      <w:r w:rsidRPr="00914B7A">
        <w:rPr>
          <w:kern w:val="0"/>
          <w:lang w:val="ru-RU"/>
        </w:rPr>
        <w:t xml:space="preserve">, в </w:t>
      </w:r>
      <w:r w:rsidR="0038576D" w:rsidRPr="00914B7A">
        <w:rPr>
          <w:kern w:val="0"/>
          <w:lang w:val="ru-RU"/>
        </w:rPr>
        <w:t>среду</w:t>
      </w:r>
      <w:r w:rsidRPr="00914B7A">
        <w:rPr>
          <w:kern w:val="0"/>
          <w:lang w:val="ru-RU"/>
        </w:rPr>
        <w:t xml:space="preserve">, </w:t>
      </w:r>
      <w:r w:rsidR="00C60918" w:rsidRPr="00914B7A">
        <w:rPr>
          <w:kern w:val="0"/>
          <w:lang w:val="ru-RU"/>
        </w:rPr>
        <w:t>1</w:t>
      </w:r>
      <w:r w:rsidR="0038576D" w:rsidRPr="00914B7A">
        <w:rPr>
          <w:kern w:val="0"/>
          <w:lang w:val="ru-RU"/>
        </w:rPr>
        <w:t>8</w:t>
      </w:r>
      <w:r w:rsidR="00260AB3" w:rsidRPr="00914B7A">
        <w:rPr>
          <w:kern w:val="0"/>
          <w:lang w:val="ru-RU"/>
        </w:rPr>
        <w:t xml:space="preserve"> июля</w:t>
      </w:r>
      <w:r w:rsidR="0003359C" w:rsidRPr="00914B7A">
        <w:rPr>
          <w:kern w:val="0"/>
          <w:lang w:val="ru-RU"/>
        </w:rPr>
        <w:t xml:space="preserve"> </w:t>
      </w:r>
      <w:r w:rsidRPr="00914B7A">
        <w:rPr>
          <w:kern w:val="0"/>
          <w:lang w:val="ru-RU"/>
        </w:rPr>
        <w:t>20</w:t>
      </w:r>
      <w:r w:rsidR="00D053D5" w:rsidRPr="00914B7A">
        <w:rPr>
          <w:kern w:val="0"/>
          <w:lang w:val="ru-RU"/>
        </w:rPr>
        <w:t>1</w:t>
      </w:r>
      <w:r w:rsidR="00C60918" w:rsidRPr="00914B7A">
        <w:rPr>
          <w:kern w:val="0"/>
          <w:lang w:val="ru-RU"/>
        </w:rPr>
        <w:t>2</w:t>
      </w:r>
      <w:r w:rsidRPr="00914B7A">
        <w:rPr>
          <w:kern w:val="0"/>
          <w:lang w:val="ru-RU"/>
        </w:rPr>
        <w:t> </w:t>
      </w:r>
      <w:r w:rsidR="00167E0A" w:rsidRPr="00914B7A">
        <w:rPr>
          <w:kern w:val="0"/>
          <w:lang w:val="ru-RU"/>
        </w:rPr>
        <w:t>г</w:t>
      </w:r>
      <w:r w:rsidRPr="00914B7A">
        <w:rPr>
          <w:kern w:val="0"/>
          <w:lang w:val="ru-RU"/>
        </w:rPr>
        <w:t>ода, в 1</w:t>
      </w:r>
      <w:r w:rsidR="001C2C49" w:rsidRPr="00914B7A">
        <w:rPr>
          <w:kern w:val="0"/>
          <w:lang w:val="ru-RU"/>
        </w:rPr>
        <w:t>5</w:t>
      </w:r>
      <w:r w:rsidRPr="00914B7A">
        <w:rPr>
          <w:kern w:val="0"/>
          <w:lang w:val="ru-RU"/>
        </w:rPr>
        <w:t xml:space="preserve"> ч. </w:t>
      </w:r>
      <w:r w:rsidR="00C40DD0" w:rsidRPr="00914B7A">
        <w:rPr>
          <w:kern w:val="0"/>
          <w:lang w:val="ru-RU"/>
        </w:rPr>
        <w:t>0</w:t>
      </w:r>
      <w:r w:rsidRPr="00914B7A">
        <w:rPr>
          <w:kern w:val="0"/>
          <w:lang w:val="ru-RU"/>
        </w:rPr>
        <w:t>0 м.</w:t>
      </w:r>
    </w:p>
    <w:p w:rsidR="00DF3933" w:rsidRPr="00914B7A" w:rsidRDefault="00DF3933" w:rsidP="002113E6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 w:line="240" w:lineRule="auto"/>
        <w:ind w:right="1724"/>
        <w:rPr>
          <w:kern w:val="0"/>
          <w:lang w:val="ru-RU"/>
        </w:rPr>
      </w:pPr>
      <w:r w:rsidRPr="00914B7A">
        <w:rPr>
          <w:i/>
          <w:iCs/>
          <w:kern w:val="0"/>
          <w:lang w:val="ru-RU"/>
        </w:rPr>
        <w:tab/>
        <w:t>Председатель</w:t>
      </w:r>
      <w:r w:rsidRPr="00914B7A">
        <w:rPr>
          <w:kern w:val="0"/>
          <w:lang w:val="ru-RU"/>
        </w:rPr>
        <w:t>:</w:t>
      </w:r>
      <w:r w:rsidRPr="00914B7A">
        <w:rPr>
          <w:kern w:val="0"/>
          <w:lang w:val="ru-RU"/>
        </w:rPr>
        <w:tab/>
      </w:r>
      <w:r w:rsidRPr="00914B7A">
        <w:rPr>
          <w:iCs/>
          <w:kern w:val="0"/>
          <w:lang w:val="ru-RU"/>
        </w:rPr>
        <w:t xml:space="preserve">г-жа </w:t>
      </w:r>
      <w:r w:rsidR="00C60918" w:rsidRPr="00914B7A">
        <w:rPr>
          <w:iCs/>
          <w:kern w:val="0"/>
          <w:lang w:val="ru-RU"/>
        </w:rPr>
        <w:t>Пиментел</w:t>
      </w:r>
    </w:p>
    <w:p w:rsidR="002113E6" w:rsidRPr="00914B7A" w:rsidRDefault="002113E6" w:rsidP="002113E6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ind w:firstLine="720"/>
        <w:rPr>
          <w:kern w:val="0"/>
          <w:szCs w:val="24"/>
          <w:lang w:val="ru-RU" w:eastAsia="ru-RU"/>
        </w:rPr>
      </w:pPr>
    </w:p>
    <w:p w:rsidR="00DF3933" w:rsidRPr="00914B7A" w:rsidRDefault="00DF3933">
      <w:pPr>
        <w:pStyle w:val="Heading2"/>
        <w:spacing w:after="120"/>
        <w:rPr>
          <w:spacing w:val="4"/>
          <w:w w:val="103"/>
        </w:rPr>
      </w:pPr>
      <w:r w:rsidRPr="00914B7A">
        <w:rPr>
          <w:spacing w:val="4"/>
          <w:w w:val="103"/>
        </w:rPr>
        <w:t>Содержание</w:t>
      </w:r>
    </w:p>
    <w:p w:rsidR="00DF3933" w:rsidRPr="00914B7A" w:rsidRDefault="0003359C" w:rsidP="0038576D">
      <w:pPr>
        <w:pStyle w:val="SingleTxt"/>
        <w:spacing w:before="120"/>
        <w:ind w:left="1699" w:right="1282"/>
        <w:jc w:val="left"/>
        <w:rPr>
          <w:kern w:val="0"/>
          <w:lang w:val="ru-RU"/>
        </w:rPr>
      </w:pPr>
      <w:r w:rsidRPr="00914B7A">
        <w:rPr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 w:rsidRPr="00914B7A">
        <w:rPr>
          <w:kern w:val="0"/>
          <w:lang w:val="ru-RU"/>
        </w:rPr>
        <w:t>и</w:t>
      </w:r>
      <w:r w:rsidRPr="00914B7A">
        <w:rPr>
          <w:kern w:val="0"/>
          <w:lang w:val="ru-RU"/>
        </w:rPr>
        <w:t xml:space="preserve"> со статьей 18 Конвенции (</w:t>
      </w:r>
      <w:r w:rsidRPr="00914B7A">
        <w:rPr>
          <w:i/>
          <w:kern w:val="0"/>
          <w:lang w:val="ru-RU"/>
        </w:rPr>
        <w:t>продолжение</w:t>
      </w:r>
      <w:r w:rsidRPr="00914B7A">
        <w:rPr>
          <w:kern w:val="0"/>
          <w:lang w:val="ru-RU"/>
        </w:rPr>
        <w:t>)</w:t>
      </w:r>
    </w:p>
    <w:p w:rsidR="0003359C" w:rsidRPr="00914B7A" w:rsidRDefault="0003359C" w:rsidP="0038576D">
      <w:pPr>
        <w:pStyle w:val="SingleTxt"/>
        <w:spacing w:before="120"/>
        <w:ind w:left="2160" w:right="1282"/>
        <w:jc w:val="left"/>
        <w:rPr>
          <w:i/>
          <w:kern w:val="0"/>
          <w:lang w:val="ru-RU"/>
        </w:rPr>
      </w:pPr>
      <w:r w:rsidRPr="00914B7A">
        <w:rPr>
          <w:kern w:val="0"/>
          <w:lang w:val="ru-RU"/>
        </w:rPr>
        <w:tab/>
      </w:r>
      <w:r w:rsidR="007E7033" w:rsidRPr="00914B7A">
        <w:rPr>
          <w:i/>
          <w:kern w:val="0"/>
          <w:lang w:val="ru-RU"/>
        </w:rPr>
        <w:t xml:space="preserve">Седьмой </w:t>
      </w:r>
      <w:r w:rsidR="00B83F40" w:rsidRPr="00914B7A">
        <w:rPr>
          <w:i/>
          <w:kern w:val="0"/>
          <w:lang w:val="ru-RU"/>
        </w:rPr>
        <w:t>периодически</w:t>
      </w:r>
      <w:r w:rsidR="008B2595" w:rsidRPr="00914B7A">
        <w:rPr>
          <w:i/>
          <w:kern w:val="0"/>
          <w:lang w:val="ru-RU"/>
        </w:rPr>
        <w:t>й д</w:t>
      </w:r>
      <w:r w:rsidRPr="00914B7A">
        <w:rPr>
          <w:i/>
          <w:kern w:val="0"/>
          <w:lang w:val="ru-RU"/>
        </w:rPr>
        <w:t>оклад</w:t>
      </w:r>
      <w:r w:rsidR="00260AB3" w:rsidRPr="00914B7A">
        <w:rPr>
          <w:i/>
          <w:kern w:val="0"/>
          <w:lang w:val="ru-RU"/>
        </w:rPr>
        <w:t xml:space="preserve"> </w:t>
      </w:r>
      <w:r w:rsidR="007E7033" w:rsidRPr="00914B7A">
        <w:rPr>
          <w:i/>
          <w:kern w:val="0"/>
          <w:lang w:val="ru-RU"/>
        </w:rPr>
        <w:t>Новой Зеландии</w:t>
      </w:r>
    </w:p>
    <w:p w:rsidR="0003359C" w:rsidRPr="00914B7A" w:rsidRDefault="0003359C" w:rsidP="0003359C">
      <w:pPr>
        <w:pStyle w:val="SingleTxt"/>
        <w:spacing w:before="240"/>
        <w:ind w:left="1701" w:right="1281"/>
        <w:jc w:val="left"/>
        <w:rPr>
          <w:kern w:val="0"/>
          <w:lang w:val="ru-RU"/>
        </w:rPr>
      </w:pPr>
    </w:p>
    <w:p w:rsidR="00DF3933" w:rsidRPr="00914B7A" w:rsidRDefault="00DF3933">
      <w:pPr>
        <w:ind w:left="1701" w:right="1185"/>
        <w:rPr>
          <w:rFonts w:cs="TimesNewRoman"/>
          <w:kern w:val="0"/>
          <w:lang w:val="ru-RU"/>
        </w:rPr>
      </w:pPr>
    </w:p>
    <w:p w:rsidR="00DF3933" w:rsidRPr="00914B7A" w:rsidRDefault="00DF3933">
      <w:pPr>
        <w:pStyle w:val="SingleTxt"/>
        <w:spacing w:after="0" w:line="240" w:lineRule="auto"/>
        <w:jc w:val="left"/>
        <w:rPr>
          <w:kern w:val="0"/>
          <w:sz w:val="2"/>
          <w:lang w:val="ru-RU"/>
        </w:rPr>
        <w:sectPr w:rsidR="00DF3933" w:rsidRPr="00914B7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914B7A">
        <w:rPr>
          <w:kern w:val="0"/>
          <w:lang w:val="ru-RU"/>
        </w:rPr>
        <w:br w:type="page"/>
      </w:r>
    </w:p>
    <w:p w:rsidR="00E0656D" w:rsidRPr="00914B7A" w:rsidRDefault="00E0656D" w:rsidP="00E0656D">
      <w:pPr>
        <w:pStyle w:val="H4"/>
        <w:spacing w:after="120"/>
        <w:ind w:left="0" w:right="0" w:firstLine="0"/>
        <w:rPr>
          <w:spacing w:val="4"/>
          <w:kern w:val="0"/>
          <w:lang w:val="ru-RU"/>
        </w:rPr>
      </w:pPr>
      <w:r w:rsidRPr="00914B7A">
        <w:rPr>
          <w:spacing w:val="4"/>
          <w:kern w:val="0"/>
          <w:lang w:val="ru-RU"/>
        </w:rPr>
        <w:t>Заседание открывается в 15 ч. 0</w:t>
      </w:r>
      <w:r w:rsidR="00134F9A" w:rsidRPr="00914B7A">
        <w:rPr>
          <w:spacing w:val="4"/>
          <w:kern w:val="0"/>
          <w:lang w:val="ru-RU"/>
        </w:rPr>
        <w:t>8</w:t>
      </w:r>
      <w:r w:rsidRPr="00914B7A">
        <w:rPr>
          <w:spacing w:val="4"/>
          <w:kern w:val="0"/>
          <w:lang w:val="ru-RU"/>
        </w:rPr>
        <w:t xml:space="preserve"> м.</w:t>
      </w:r>
    </w:p>
    <w:p w:rsidR="00E0656D" w:rsidRPr="00914B7A" w:rsidRDefault="00E0656D" w:rsidP="00E0656D">
      <w:pPr>
        <w:pStyle w:val="DualTxt"/>
        <w:jc w:val="left"/>
        <w:rPr>
          <w:bCs/>
          <w:kern w:val="0"/>
          <w:lang w:val="ru-RU"/>
        </w:rPr>
      </w:pPr>
      <w:r w:rsidRPr="00914B7A">
        <w:rPr>
          <w:b/>
          <w:bCs/>
          <w:kern w:val="0"/>
          <w:lang w:val="ru-RU"/>
        </w:rPr>
        <w:t>Рассмотрение докладов, представленных государствами-участниками в соответствии со</w:t>
      </w:r>
      <w:r w:rsidR="00914B7A">
        <w:rPr>
          <w:b/>
          <w:bCs/>
          <w:kern w:val="0"/>
          <w:lang w:val="en-US"/>
        </w:rPr>
        <w:t> </w:t>
      </w:r>
      <w:r w:rsidRPr="00914B7A">
        <w:rPr>
          <w:b/>
          <w:bCs/>
          <w:kern w:val="0"/>
          <w:lang w:val="ru-RU"/>
        </w:rPr>
        <w:t xml:space="preserve">статьей 18 Конвенции </w:t>
      </w:r>
      <w:r w:rsidRPr="00914B7A">
        <w:rPr>
          <w:bCs/>
          <w:kern w:val="0"/>
          <w:lang w:val="ru-RU"/>
        </w:rPr>
        <w:t>(</w:t>
      </w:r>
      <w:r w:rsidRPr="00914B7A">
        <w:rPr>
          <w:bCs/>
          <w:i/>
          <w:kern w:val="0"/>
          <w:lang w:val="ru-RU"/>
        </w:rPr>
        <w:t>продолжение</w:t>
      </w:r>
      <w:r w:rsidRPr="00914B7A">
        <w:rPr>
          <w:bCs/>
          <w:kern w:val="0"/>
          <w:lang w:val="ru-RU"/>
        </w:rPr>
        <w:t>)</w:t>
      </w:r>
    </w:p>
    <w:p w:rsidR="0092342F" w:rsidRPr="00914B7A" w:rsidRDefault="00134F9A" w:rsidP="004E48B6">
      <w:pPr>
        <w:pStyle w:val="DualTxt"/>
        <w:ind w:left="418"/>
        <w:rPr>
          <w:lang w:val="ru-RU"/>
        </w:rPr>
      </w:pPr>
      <w:r w:rsidRPr="00914B7A">
        <w:rPr>
          <w:i/>
          <w:lang w:val="ru-RU"/>
        </w:rPr>
        <w:t>Седьмой</w:t>
      </w:r>
      <w:r w:rsidR="00A474A4" w:rsidRPr="00914B7A">
        <w:rPr>
          <w:i/>
          <w:lang w:val="ru-RU"/>
        </w:rPr>
        <w:t xml:space="preserve"> периодический доклад </w:t>
      </w:r>
      <w:r w:rsidRPr="00914B7A">
        <w:rPr>
          <w:i/>
          <w:lang w:val="ru-RU"/>
        </w:rPr>
        <w:t>Новой Зеландии</w:t>
      </w:r>
      <w:r w:rsidR="0092342F" w:rsidRPr="00914B7A">
        <w:rPr>
          <w:lang w:val="ru-RU"/>
        </w:rPr>
        <w:t xml:space="preserve"> (CEDAW/C/</w:t>
      </w:r>
      <w:r w:rsidRPr="00914B7A">
        <w:rPr>
          <w:lang w:val="ru-RU"/>
        </w:rPr>
        <w:t>NZL</w:t>
      </w:r>
      <w:r w:rsidR="0092342F" w:rsidRPr="00914B7A">
        <w:rPr>
          <w:lang w:val="ru-RU"/>
        </w:rPr>
        <w:t>/</w:t>
      </w:r>
      <w:r w:rsidRPr="00914B7A">
        <w:rPr>
          <w:lang w:val="ru-RU"/>
        </w:rPr>
        <w:t>7</w:t>
      </w:r>
      <w:r w:rsidR="0092342F" w:rsidRPr="00914B7A">
        <w:rPr>
          <w:lang w:val="ru-RU"/>
        </w:rPr>
        <w:t>)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1.</w:t>
      </w:r>
      <w:r w:rsidRPr="00914B7A">
        <w:rPr>
          <w:lang w:val="ru-RU"/>
        </w:rPr>
        <w:tab/>
      </w:r>
      <w:r w:rsidRPr="00914B7A">
        <w:rPr>
          <w:i/>
          <w:lang w:val="ru-RU"/>
        </w:rPr>
        <w:t>По приглашению Председателя члены делег</w:t>
      </w:r>
      <w:r w:rsidRPr="00914B7A">
        <w:rPr>
          <w:i/>
          <w:lang w:val="ru-RU"/>
        </w:rPr>
        <w:t>а</w:t>
      </w:r>
      <w:r w:rsidRPr="00914B7A">
        <w:rPr>
          <w:i/>
          <w:lang w:val="ru-RU"/>
        </w:rPr>
        <w:t>ции занимают места за столом Комитета.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Гудхью </w:t>
      </w:r>
      <w:r w:rsidRPr="00914B7A">
        <w:rPr>
          <w:lang w:val="ru-RU"/>
        </w:rPr>
        <w:t>(Новая Зеландия) говорит, что в 2010 году 80 из 122 членов молодежного парламе</w:t>
      </w:r>
      <w:r w:rsidRPr="00914B7A">
        <w:rPr>
          <w:lang w:val="ru-RU"/>
        </w:rPr>
        <w:t>н</w:t>
      </w:r>
      <w:r w:rsidRPr="00914B7A">
        <w:rPr>
          <w:lang w:val="ru-RU"/>
        </w:rPr>
        <w:t>та составляли женщины, что свидетельствует о ра</w:t>
      </w:r>
      <w:r w:rsidRPr="00914B7A">
        <w:rPr>
          <w:lang w:val="ru-RU"/>
        </w:rPr>
        <w:t>с</w:t>
      </w:r>
      <w:r w:rsidRPr="00914B7A">
        <w:rPr>
          <w:lang w:val="ru-RU"/>
        </w:rPr>
        <w:t>тущем интересе женщин к политической жизни. Делегация не располагает данными с разбивкой по числу мигрантов-женщин, работающих на моло</w:t>
      </w:r>
      <w:r w:rsidRPr="00914B7A">
        <w:rPr>
          <w:lang w:val="ru-RU"/>
        </w:rPr>
        <w:t>ч</w:t>
      </w:r>
      <w:r w:rsidRPr="00914B7A">
        <w:rPr>
          <w:lang w:val="ru-RU"/>
        </w:rPr>
        <w:t>ных фермах; вместе с тем, иммиграционные власти проводят работу среди мигрантов, профсоюзов и других заинтересованных сторон с целью урегул</w:t>
      </w:r>
      <w:r w:rsidRPr="00914B7A">
        <w:rPr>
          <w:lang w:val="ru-RU"/>
        </w:rPr>
        <w:t>и</w:t>
      </w:r>
      <w:r w:rsidRPr="00914B7A">
        <w:rPr>
          <w:lang w:val="ru-RU"/>
        </w:rPr>
        <w:t>рования возникающих проблем и занимаются ра</w:t>
      </w:r>
      <w:r w:rsidRPr="00914B7A">
        <w:rPr>
          <w:lang w:val="ru-RU"/>
        </w:rPr>
        <w:t>з</w:t>
      </w:r>
      <w:r w:rsidRPr="00914B7A">
        <w:rPr>
          <w:lang w:val="ru-RU"/>
        </w:rPr>
        <w:t xml:space="preserve">работкой </w:t>
      </w:r>
      <w:r w:rsidR="001C7E9D" w:rsidRPr="00914B7A">
        <w:rPr>
          <w:lang w:val="ru-RU"/>
        </w:rPr>
        <w:t xml:space="preserve">соответствующих </w:t>
      </w:r>
      <w:r w:rsidRPr="00914B7A">
        <w:rPr>
          <w:lang w:val="ru-RU"/>
        </w:rPr>
        <w:t>целевых показателей и руководств. Она предоставит подробную информ</w:t>
      </w:r>
      <w:r w:rsidRPr="00914B7A">
        <w:rPr>
          <w:lang w:val="ru-RU"/>
        </w:rPr>
        <w:t>а</w:t>
      </w:r>
      <w:r w:rsidRPr="00914B7A">
        <w:rPr>
          <w:lang w:val="ru-RU"/>
        </w:rPr>
        <w:t>цию в письменном виде о требованиях, предъя</w:t>
      </w:r>
      <w:r w:rsidRPr="00914B7A">
        <w:rPr>
          <w:lang w:val="ru-RU"/>
        </w:rPr>
        <w:t>в</w:t>
      </w:r>
      <w:r w:rsidRPr="00914B7A">
        <w:rPr>
          <w:lang w:val="ru-RU"/>
        </w:rPr>
        <w:t>ляемых к получению права на жительство и гра</w:t>
      </w:r>
      <w:r w:rsidRPr="00914B7A">
        <w:rPr>
          <w:lang w:val="ru-RU"/>
        </w:rPr>
        <w:t>ж</w:t>
      </w:r>
      <w:r w:rsidRPr="00914B7A">
        <w:rPr>
          <w:lang w:val="ru-RU"/>
        </w:rPr>
        <w:t>данства. Хотя в стране нет ограничений на двойное гражданство, в разделе 16 Закона 1977 года о гра</w:t>
      </w:r>
      <w:r w:rsidRPr="00914B7A">
        <w:rPr>
          <w:lang w:val="ru-RU"/>
        </w:rPr>
        <w:t>ж</w:t>
      </w:r>
      <w:r w:rsidRPr="00914B7A">
        <w:rPr>
          <w:lang w:val="ru-RU"/>
        </w:rPr>
        <w:t>данстве предусматривается, что люди могут быть лишены гражданства, если их действия противор</w:t>
      </w:r>
      <w:r w:rsidRPr="00914B7A">
        <w:rPr>
          <w:lang w:val="ru-RU"/>
        </w:rPr>
        <w:t>е</w:t>
      </w:r>
      <w:r w:rsidRPr="00914B7A">
        <w:rPr>
          <w:lang w:val="ru-RU"/>
        </w:rPr>
        <w:t>чат интересам Новой Зеландии. Она представит текст раздела 16. Хотя в вопросе раз</w:t>
      </w:r>
      <w:r w:rsidR="001C7E9D" w:rsidRPr="00914B7A">
        <w:rPr>
          <w:lang w:val="ru-RU"/>
        </w:rPr>
        <w:t xml:space="preserve">граничения </w:t>
      </w:r>
      <w:r w:rsidRPr="00914B7A">
        <w:rPr>
          <w:lang w:val="ru-RU"/>
        </w:rPr>
        <w:t>р</w:t>
      </w:r>
      <w:r w:rsidRPr="00914B7A">
        <w:rPr>
          <w:lang w:val="ru-RU"/>
        </w:rPr>
        <w:t>о</w:t>
      </w:r>
      <w:r w:rsidRPr="00914B7A">
        <w:rPr>
          <w:lang w:val="ru-RU"/>
        </w:rPr>
        <w:t>лей</w:t>
      </w:r>
      <w:r w:rsidR="001C7E9D" w:rsidRPr="00914B7A">
        <w:rPr>
          <w:lang w:val="ru-RU"/>
        </w:rPr>
        <w:t xml:space="preserve"> мужчин и женщин</w:t>
      </w:r>
      <w:r w:rsidRPr="00914B7A">
        <w:rPr>
          <w:lang w:val="ru-RU"/>
        </w:rPr>
        <w:t xml:space="preserve"> в Токелау и был достигнут определенный прогресс, в этой сфере по-прежнему существуют проблемы. Эти проблемы решаются с помощью различных инициатив, которые включают реализацию Национальной политики </w:t>
      </w:r>
      <w:r w:rsidR="001C7E9D" w:rsidRPr="00914B7A">
        <w:rPr>
          <w:lang w:val="ru-RU"/>
        </w:rPr>
        <w:t xml:space="preserve">в интересах </w:t>
      </w:r>
      <w:r w:rsidRPr="00914B7A">
        <w:rPr>
          <w:lang w:val="ru-RU"/>
        </w:rPr>
        <w:t>женщин Токелау, предусматривающей достижение пяти целей: повысить представленность женщин в сфере принятия исполнительных решений на н</w:t>
      </w:r>
      <w:r w:rsidRPr="00914B7A">
        <w:rPr>
          <w:lang w:val="ru-RU"/>
        </w:rPr>
        <w:t>а</w:t>
      </w:r>
      <w:r w:rsidRPr="00914B7A">
        <w:rPr>
          <w:lang w:val="ru-RU"/>
        </w:rPr>
        <w:t>циональном и сельском уровн</w:t>
      </w:r>
      <w:r w:rsidR="003A76C7" w:rsidRPr="00914B7A">
        <w:rPr>
          <w:lang w:val="ru-RU"/>
        </w:rPr>
        <w:t>ях</w:t>
      </w:r>
      <w:r w:rsidRPr="00914B7A">
        <w:rPr>
          <w:lang w:val="ru-RU"/>
        </w:rPr>
        <w:t xml:space="preserve"> на 30 процентов; обеспечить доступ к качественному и комплексному медицинскому обслуживанию; включить гендерн</w:t>
      </w:r>
      <w:r w:rsidR="001C7E9D" w:rsidRPr="00914B7A">
        <w:rPr>
          <w:lang w:val="ru-RU"/>
        </w:rPr>
        <w:t>ые</w:t>
      </w:r>
      <w:r w:rsidRPr="00914B7A">
        <w:rPr>
          <w:lang w:val="ru-RU"/>
        </w:rPr>
        <w:t xml:space="preserve"> </w:t>
      </w:r>
      <w:r w:rsidR="001C7E9D" w:rsidRPr="00914B7A">
        <w:rPr>
          <w:lang w:val="ru-RU"/>
        </w:rPr>
        <w:t xml:space="preserve">аспекты </w:t>
      </w:r>
      <w:r w:rsidRPr="00914B7A">
        <w:rPr>
          <w:lang w:val="ru-RU"/>
        </w:rPr>
        <w:t>в национальные и сельские инициативы; обеспечить равный доступ к формальному и н</w:t>
      </w:r>
      <w:r w:rsidRPr="00914B7A">
        <w:rPr>
          <w:lang w:val="ru-RU"/>
        </w:rPr>
        <w:t>е</w:t>
      </w:r>
      <w:r w:rsidRPr="00914B7A">
        <w:rPr>
          <w:lang w:val="ru-RU"/>
        </w:rPr>
        <w:t>формальному образованию и учебной подготовке; и добиться полного участия всех женщин в эконом</w:t>
      </w:r>
      <w:r w:rsidRPr="00914B7A">
        <w:rPr>
          <w:lang w:val="ru-RU"/>
        </w:rPr>
        <w:t>и</w:t>
      </w:r>
      <w:r w:rsidRPr="00914B7A">
        <w:rPr>
          <w:lang w:val="ru-RU"/>
        </w:rPr>
        <w:t>ческой деятельности.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i/>
          <w:lang w:val="ru-RU"/>
        </w:rPr>
        <w:t>Статьи 11-14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3.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Г-н Брун </w:t>
      </w:r>
      <w:r w:rsidRPr="00914B7A">
        <w:rPr>
          <w:lang w:val="ru-RU"/>
        </w:rPr>
        <w:t>спрашивает, принимаются ли какие-либо целевые меры по решению проблемы безраб</w:t>
      </w:r>
      <w:r w:rsidRPr="00914B7A">
        <w:rPr>
          <w:lang w:val="ru-RU"/>
        </w:rPr>
        <w:t>о</w:t>
      </w:r>
      <w:r w:rsidRPr="00914B7A">
        <w:rPr>
          <w:lang w:val="ru-RU"/>
        </w:rPr>
        <w:t xml:space="preserve">тицы, в частности </w:t>
      </w:r>
      <w:r w:rsidR="001C7E9D" w:rsidRPr="00914B7A">
        <w:rPr>
          <w:lang w:val="ru-RU"/>
        </w:rPr>
        <w:t>среди</w:t>
      </w:r>
      <w:r w:rsidRPr="00914B7A">
        <w:rPr>
          <w:lang w:val="ru-RU"/>
        </w:rPr>
        <w:t xml:space="preserve"> уязвимых групп женщин. Трудно понять причины, по которым </w:t>
      </w:r>
      <w:r w:rsidR="001C7E9D" w:rsidRPr="00914B7A">
        <w:rPr>
          <w:lang w:val="ru-RU"/>
        </w:rPr>
        <w:t xml:space="preserve">Отдел </w:t>
      </w:r>
      <w:r w:rsidRPr="00914B7A">
        <w:rPr>
          <w:lang w:val="ru-RU"/>
        </w:rPr>
        <w:t>по в</w:t>
      </w:r>
      <w:r w:rsidRPr="00914B7A">
        <w:rPr>
          <w:lang w:val="ru-RU"/>
        </w:rPr>
        <w:t>о</w:t>
      </w:r>
      <w:r w:rsidRPr="00914B7A">
        <w:rPr>
          <w:lang w:val="ru-RU"/>
        </w:rPr>
        <w:t>просам рав</w:t>
      </w:r>
      <w:r w:rsidR="001C7E9D" w:rsidRPr="00914B7A">
        <w:rPr>
          <w:lang w:val="ru-RU"/>
        </w:rPr>
        <w:t xml:space="preserve">енства в </w:t>
      </w:r>
      <w:r w:rsidRPr="00914B7A">
        <w:rPr>
          <w:lang w:val="ru-RU"/>
        </w:rPr>
        <w:t>оплат</w:t>
      </w:r>
      <w:r w:rsidR="001C7E9D" w:rsidRPr="00914B7A">
        <w:rPr>
          <w:lang w:val="ru-RU"/>
        </w:rPr>
        <w:t>е</w:t>
      </w:r>
      <w:r w:rsidRPr="00914B7A">
        <w:rPr>
          <w:lang w:val="ru-RU"/>
        </w:rPr>
        <w:t xml:space="preserve"> труда и </w:t>
      </w:r>
      <w:r w:rsidR="001C7E9D" w:rsidRPr="00914B7A">
        <w:rPr>
          <w:lang w:val="ru-RU"/>
        </w:rPr>
        <w:t>сфере трудоус</w:t>
      </w:r>
      <w:r w:rsidR="001C7E9D" w:rsidRPr="00914B7A">
        <w:rPr>
          <w:lang w:val="ru-RU"/>
        </w:rPr>
        <w:t>т</w:t>
      </w:r>
      <w:r w:rsidR="001C7E9D" w:rsidRPr="00914B7A">
        <w:rPr>
          <w:lang w:val="ru-RU"/>
        </w:rPr>
        <w:t xml:space="preserve">ройства </w:t>
      </w:r>
      <w:r w:rsidRPr="00914B7A">
        <w:rPr>
          <w:lang w:val="ru-RU"/>
        </w:rPr>
        <w:t>был закрыт. В этой связи он спрашивает, каким образом правительство предполагает ликв</w:t>
      </w:r>
      <w:r w:rsidRPr="00914B7A">
        <w:rPr>
          <w:lang w:val="ru-RU"/>
        </w:rPr>
        <w:t>и</w:t>
      </w:r>
      <w:r w:rsidRPr="00914B7A">
        <w:rPr>
          <w:lang w:val="ru-RU"/>
        </w:rPr>
        <w:t>дировать разрывы в равной оплате за труд равной ценности. Предложенные Новой Зеландией измен</w:t>
      </w:r>
      <w:r w:rsidRPr="00914B7A">
        <w:rPr>
          <w:lang w:val="ru-RU"/>
        </w:rPr>
        <w:t>е</w:t>
      </w:r>
      <w:r w:rsidRPr="00914B7A">
        <w:rPr>
          <w:lang w:val="ru-RU"/>
        </w:rPr>
        <w:t>ния к системе выработки коллективных договоров могут привести к дальнейшему снижению зарабо</w:t>
      </w:r>
      <w:r w:rsidRPr="00914B7A">
        <w:rPr>
          <w:lang w:val="ru-RU"/>
        </w:rPr>
        <w:t>т</w:t>
      </w:r>
      <w:r w:rsidRPr="00914B7A">
        <w:rPr>
          <w:lang w:val="ru-RU"/>
        </w:rPr>
        <w:t>ной платы, особенно для женщин, и он хотел бы узнать, каким образом предполагается измерить этот риск. Законодательство по вопросу об оплач</w:t>
      </w:r>
      <w:r w:rsidRPr="00914B7A">
        <w:rPr>
          <w:lang w:val="ru-RU"/>
        </w:rPr>
        <w:t>и</w:t>
      </w:r>
      <w:r w:rsidRPr="00914B7A">
        <w:rPr>
          <w:lang w:val="ru-RU"/>
        </w:rPr>
        <w:t>ваемом отпуске по уходу за ребенком четко закре</w:t>
      </w:r>
      <w:r w:rsidRPr="00914B7A">
        <w:rPr>
          <w:lang w:val="ru-RU"/>
        </w:rPr>
        <w:t>п</w:t>
      </w:r>
      <w:r w:rsidRPr="00914B7A">
        <w:rPr>
          <w:lang w:val="ru-RU"/>
        </w:rPr>
        <w:t>ляет стереотипные роли в обществе. В этой связи он спрашивает, когда правительство предполагает заняться этим вопросом</w:t>
      </w:r>
      <w:r w:rsidR="003A76C7" w:rsidRPr="00914B7A">
        <w:rPr>
          <w:lang w:val="ru-RU"/>
        </w:rPr>
        <w:t>,</w:t>
      </w:r>
      <w:r w:rsidRPr="00914B7A">
        <w:rPr>
          <w:lang w:val="ru-RU"/>
        </w:rPr>
        <w:t xml:space="preserve"> и намерено ли оно рат</w:t>
      </w:r>
      <w:r w:rsidRPr="00914B7A">
        <w:rPr>
          <w:lang w:val="ru-RU"/>
        </w:rPr>
        <w:t>и</w:t>
      </w:r>
      <w:r w:rsidRPr="00914B7A">
        <w:rPr>
          <w:lang w:val="ru-RU"/>
        </w:rPr>
        <w:t>фицировать Конвенцию Международной организ</w:t>
      </w:r>
      <w:r w:rsidRPr="00914B7A">
        <w:rPr>
          <w:lang w:val="ru-RU"/>
        </w:rPr>
        <w:t>а</w:t>
      </w:r>
      <w:r w:rsidRPr="00914B7A">
        <w:rPr>
          <w:lang w:val="ru-RU"/>
        </w:rPr>
        <w:t>ции труда С156 о трудящихся с семейн</w:t>
      </w:r>
      <w:r w:rsidR="001C7E9D" w:rsidRPr="00914B7A">
        <w:rPr>
          <w:lang w:val="ru-RU"/>
        </w:rPr>
        <w:t>ыми</w:t>
      </w:r>
      <w:r w:rsidRPr="00914B7A">
        <w:rPr>
          <w:lang w:val="ru-RU"/>
        </w:rPr>
        <w:t xml:space="preserve"> </w:t>
      </w:r>
      <w:r w:rsidR="001C7E9D" w:rsidRPr="00914B7A">
        <w:rPr>
          <w:lang w:val="ru-RU"/>
        </w:rPr>
        <w:t>обяза</w:t>
      </w:r>
      <w:r w:rsidR="001C7E9D" w:rsidRPr="00914B7A">
        <w:rPr>
          <w:lang w:val="ru-RU"/>
        </w:rPr>
        <w:t>н</w:t>
      </w:r>
      <w:r w:rsidR="001C7E9D" w:rsidRPr="00914B7A">
        <w:rPr>
          <w:lang w:val="ru-RU"/>
        </w:rPr>
        <w:t>ностями</w:t>
      </w:r>
      <w:r w:rsidRPr="00914B7A">
        <w:rPr>
          <w:lang w:val="ru-RU"/>
        </w:rPr>
        <w:t>.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4.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Шульц </w:t>
      </w:r>
      <w:r w:rsidRPr="00914B7A">
        <w:rPr>
          <w:lang w:val="ru-RU"/>
        </w:rPr>
        <w:t>говорит, что законодательное регулирование абортов представляется очень зап</w:t>
      </w:r>
      <w:r w:rsidRPr="00914B7A">
        <w:rPr>
          <w:lang w:val="ru-RU"/>
        </w:rPr>
        <w:t>у</w:t>
      </w:r>
      <w:r w:rsidRPr="00914B7A">
        <w:rPr>
          <w:lang w:val="ru-RU"/>
        </w:rPr>
        <w:t>танным. Прямым следствием этого является то, что женщины зависят от благо</w:t>
      </w:r>
      <w:r w:rsidR="001C7E9D" w:rsidRPr="00914B7A">
        <w:rPr>
          <w:lang w:val="ru-RU"/>
        </w:rPr>
        <w:t>намеренного</w:t>
      </w:r>
      <w:r w:rsidRPr="00914B7A">
        <w:rPr>
          <w:lang w:val="ru-RU"/>
        </w:rPr>
        <w:t xml:space="preserve"> толкования правил, что сводит на нет их автономию в принятии решений. Наказания за проведение аборта варьир</w:t>
      </w:r>
      <w:r w:rsidRPr="00914B7A">
        <w:rPr>
          <w:lang w:val="ru-RU"/>
        </w:rPr>
        <w:t>у</w:t>
      </w:r>
      <w:r w:rsidRPr="00914B7A">
        <w:rPr>
          <w:lang w:val="ru-RU"/>
        </w:rPr>
        <w:t xml:space="preserve">ются в Законе 1961 года о </w:t>
      </w:r>
      <w:r w:rsidR="001C7E9D" w:rsidRPr="00914B7A">
        <w:rPr>
          <w:lang w:val="ru-RU"/>
        </w:rPr>
        <w:t xml:space="preserve">борьбе с </w:t>
      </w:r>
      <w:r w:rsidRPr="00914B7A">
        <w:rPr>
          <w:lang w:val="ru-RU"/>
        </w:rPr>
        <w:t>преступност</w:t>
      </w:r>
      <w:r w:rsidR="001C7E9D" w:rsidRPr="00914B7A">
        <w:rPr>
          <w:lang w:val="ru-RU"/>
        </w:rPr>
        <w:t>ью</w:t>
      </w:r>
      <w:r w:rsidRPr="00914B7A">
        <w:rPr>
          <w:lang w:val="ru-RU"/>
        </w:rPr>
        <w:t xml:space="preserve"> и в Законе 1977 года о контрацептив</w:t>
      </w:r>
      <w:r w:rsidR="001C7E9D" w:rsidRPr="00914B7A">
        <w:rPr>
          <w:lang w:val="ru-RU"/>
        </w:rPr>
        <w:t>ах</w:t>
      </w:r>
      <w:r w:rsidRPr="00914B7A">
        <w:rPr>
          <w:lang w:val="ru-RU"/>
        </w:rPr>
        <w:t>, стерилиз</w:t>
      </w:r>
      <w:r w:rsidRPr="00914B7A">
        <w:rPr>
          <w:lang w:val="ru-RU"/>
        </w:rPr>
        <w:t>а</w:t>
      </w:r>
      <w:r w:rsidRPr="00914B7A">
        <w:rPr>
          <w:lang w:val="ru-RU"/>
        </w:rPr>
        <w:t>ции и аборт</w:t>
      </w:r>
      <w:r w:rsidR="001C7E9D" w:rsidRPr="00914B7A">
        <w:rPr>
          <w:lang w:val="ru-RU"/>
        </w:rPr>
        <w:t>ах</w:t>
      </w:r>
      <w:r w:rsidRPr="00914B7A">
        <w:rPr>
          <w:lang w:val="ru-RU"/>
        </w:rPr>
        <w:t>, и ей не совсем понятно, какие нак</w:t>
      </w:r>
      <w:r w:rsidRPr="00914B7A">
        <w:rPr>
          <w:lang w:val="ru-RU"/>
        </w:rPr>
        <w:t>а</w:t>
      </w:r>
      <w:r w:rsidRPr="00914B7A">
        <w:rPr>
          <w:lang w:val="ru-RU"/>
        </w:rPr>
        <w:t>зания применяются к тем, кто делает аборт за пр</w:t>
      </w:r>
      <w:r w:rsidRPr="00914B7A">
        <w:rPr>
          <w:lang w:val="ru-RU"/>
        </w:rPr>
        <w:t>е</w:t>
      </w:r>
      <w:r w:rsidRPr="00914B7A">
        <w:rPr>
          <w:lang w:val="ru-RU"/>
        </w:rPr>
        <w:t>делами предписанных параметров. Она хотела бы узнать, планирует ли правительство приступить к проведению столь необходимого обзора законод</w:t>
      </w:r>
      <w:r w:rsidRPr="00914B7A">
        <w:rPr>
          <w:lang w:val="ru-RU"/>
        </w:rPr>
        <w:t>а</w:t>
      </w:r>
      <w:r w:rsidRPr="00914B7A">
        <w:rPr>
          <w:lang w:val="ru-RU"/>
        </w:rPr>
        <w:t>тельства об абортах, с тем чтобы привести его в соответствие со стандартами в области прав чел</w:t>
      </w:r>
      <w:r w:rsidRPr="00914B7A">
        <w:rPr>
          <w:lang w:val="ru-RU"/>
        </w:rPr>
        <w:t>о</w:t>
      </w:r>
      <w:r w:rsidRPr="00914B7A">
        <w:rPr>
          <w:lang w:val="ru-RU"/>
        </w:rPr>
        <w:t>века.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5.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>Г-жа Расе</w:t>
      </w:r>
      <w:r w:rsidR="001C7E9D" w:rsidRPr="00914B7A">
        <w:rPr>
          <w:b/>
          <w:lang w:val="ru-RU"/>
        </w:rPr>
        <w:t>к</w:t>
      </w:r>
      <w:r w:rsidRPr="00914B7A">
        <w:rPr>
          <w:b/>
          <w:lang w:val="ru-RU"/>
        </w:rPr>
        <w:t xml:space="preserve">х </w:t>
      </w:r>
      <w:r w:rsidRPr="00914B7A">
        <w:rPr>
          <w:lang w:val="ru-RU"/>
        </w:rPr>
        <w:t xml:space="preserve">говорит, что она хотела бы узнать о показателях смертности от рака </w:t>
      </w:r>
      <w:r w:rsidR="001C7E9D" w:rsidRPr="00914B7A">
        <w:rPr>
          <w:lang w:val="ru-RU"/>
        </w:rPr>
        <w:t xml:space="preserve">шейки </w:t>
      </w:r>
      <w:r w:rsidRPr="00914B7A">
        <w:rPr>
          <w:lang w:val="ru-RU"/>
        </w:rPr>
        <w:t>матки ср</w:t>
      </w:r>
      <w:r w:rsidRPr="00914B7A">
        <w:rPr>
          <w:lang w:val="ru-RU"/>
        </w:rPr>
        <w:t>е</w:t>
      </w:r>
      <w:r w:rsidRPr="00914B7A">
        <w:rPr>
          <w:lang w:val="ru-RU"/>
        </w:rPr>
        <w:t xml:space="preserve">ди женщин </w:t>
      </w:r>
      <w:r w:rsidR="001C7E9D" w:rsidRPr="00914B7A">
        <w:rPr>
          <w:lang w:val="ru-RU"/>
        </w:rPr>
        <w:t>народности м</w:t>
      </w:r>
      <w:r w:rsidRPr="00914B7A">
        <w:rPr>
          <w:lang w:val="ru-RU"/>
        </w:rPr>
        <w:t xml:space="preserve">аори, а также о сроках подготовки этих данных. Она спрашивает далее, что предпринимает министерство здравоохранения для распространения информации о профилактических  обследованиях для выявления рака груди и </w:t>
      </w:r>
      <w:r w:rsidR="001C7E9D" w:rsidRPr="00914B7A">
        <w:rPr>
          <w:lang w:val="ru-RU"/>
        </w:rPr>
        <w:t xml:space="preserve">шейки </w:t>
      </w:r>
      <w:r w:rsidRPr="00914B7A">
        <w:rPr>
          <w:lang w:val="ru-RU"/>
        </w:rPr>
        <w:t xml:space="preserve">матки среди женщин </w:t>
      </w:r>
      <w:r w:rsidR="001C7E9D" w:rsidRPr="00914B7A">
        <w:rPr>
          <w:lang w:val="ru-RU"/>
        </w:rPr>
        <w:t>народности м</w:t>
      </w:r>
      <w:r w:rsidRPr="00914B7A">
        <w:rPr>
          <w:lang w:val="ru-RU"/>
        </w:rPr>
        <w:t>аори и других групп женщин из числа меньшинств, а также уч</w:t>
      </w:r>
      <w:r w:rsidRPr="00914B7A">
        <w:rPr>
          <w:lang w:val="ru-RU"/>
        </w:rPr>
        <w:t>и</w:t>
      </w:r>
      <w:r w:rsidRPr="00914B7A">
        <w:rPr>
          <w:lang w:val="ru-RU"/>
        </w:rPr>
        <w:t>тывает ли это министерство в ходе своих действий культурные и лингвистические особенности. Она также была бы признательна за предоставление и</w:t>
      </w:r>
      <w:r w:rsidRPr="00914B7A">
        <w:rPr>
          <w:lang w:val="ru-RU"/>
        </w:rPr>
        <w:t>н</w:t>
      </w:r>
      <w:r w:rsidRPr="00914B7A">
        <w:rPr>
          <w:lang w:val="ru-RU"/>
        </w:rPr>
        <w:t>формации о стратегии в области сексуального и р</w:t>
      </w:r>
      <w:r w:rsidRPr="00914B7A">
        <w:rPr>
          <w:lang w:val="ru-RU"/>
        </w:rPr>
        <w:t>е</w:t>
      </w:r>
      <w:r w:rsidRPr="00914B7A">
        <w:rPr>
          <w:lang w:val="ru-RU"/>
        </w:rPr>
        <w:t>продуктивного здоровья и о доступе меньшинств, молодежи из иммигрантской среды и групп беже</w:t>
      </w:r>
      <w:r w:rsidRPr="00914B7A">
        <w:rPr>
          <w:lang w:val="ru-RU"/>
        </w:rPr>
        <w:t>н</w:t>
      </w:r>
      <w:r w:rsidRPr="00914B7A">
        <w:rPr>
          <w:lang w:val="ru-RU"/>
        </w:rPr>
        <w:t>цев и женщин</w:t>
      </w:r>
      <w:r w:rsidR="001C7E9D" w:rsidRPr="00914B7A">
        <w:rPr>
          <w:lang w:val="ru-RU"/>
        </w:rPr>
        <w:t>-рожениц</w:t>
      </w:r>
      <w:r w:rsidRPr="00914B7A">
        <w:rPr>
          <w:lang w:val="ru-RU"/>
        </w:rPr>
        <w:t xml:space="preserve"> к услугам в области охраны психического здоровья.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6.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Г-н Брун </w:t>
      </w:r>
      <w:r w:rsidRPr="00914B7A">
        <w:rPr>
          <w:lang w:val="ru-RU"/>
        </w:rPr>
        <w:t>говорит, что он хотел бы узнать, как изменения в системе социального обеспечения ск</w:t>
      </w:r>
      <w:r w:rsidRPr="00914B7A">
        <w:rPr>
          <w:lang w:val="ru-RU"/>
        </w:rPr>
        <w:t>а</w:t>
      </w:r>
      <w:r w:rsidRPr="00914B7A">
        <w:rPr>
          <w:lang w:val="ru-RU"/>
        </w:rPr>
        <w:t>зываются на положении тех женщин, которые не могут выполнять новые положения, и каким обр</w:t>
      </w:r>
      <w:r w:rsidRPr="00914B7A">
        <w:rPr>
          <w:lang w:val="ru-RU"/>
        </w:rPr>
        <w:t>а</w:t>
      </w:r>
      <w:r w:rsidRPr="00914B7A">
        <w:rPr>
          <w:lang w:val="ru-RU"/>
        </w:rPr>
        <w:t>зом правительство обеспечивает, чтобы эти измен</w:t>
      </w:r>
      <w:r w:rsidRPr="00914B7A">
        <w:rPr>
          <w:lang w:val="ru-RU"/>
        </w:rPr>
        <w:t>е</w:t>
      </w:r>
      <w:r w:rsidRPr="00914B7A">
        <w:rPr>
          <w:lang w:val="ru-RU"/>
        </w:rPr>
        <w:t>ния не затрудняли еще больше их жизнь, и особе</w:t>
      </w:r>
      <w:r w:rsidRPr="00914B7A">
        <w:rPr>
          <w:lang w:val="ru-RU"/>
        </w:rPr>
        <w:t>н</w:t>
      </w:r>
      <w:r w:rsidRPr="00914B7A">
        <w:rPr>
          <w:lang w:val="ru-RU"/>
        </w:rPr>
        <w:t xml:space="preserve">но жизнь молодых матерей </w:t>
      </w:r>
      <w:r w:rsidR="001C7E9D" w:rsidRPr="00914B7A">
        <w:rPr>
          <w:lang w:val="ru-RU"/>
        </w:rPr>
        <w:t>народности м</w:t>
      </w:r>
      <w:r w:rsidRPr="00914B7A">
        <w:rPr>
          <w:lang w:val="ru-RU"/>
        </w:rPr>
        <w:t>аори и из числа мигрантов. Не совсем понятно, как подход «</w:t>
      </w:r>
      <w:r w:rsidR="001C7E9D" w:rsidRPr="00914B7A">
        <w:rPr>
          <w:lang w:val="ru-RU"/>
        </w:rPr>
        <w:t>Ванау Ора</w:t>
      </w:r>
      <w:r w:rsidRPr="00914B7A">
        <w:rPr>
          <w:lang w:val="ru-RU"/>
        </w:rPr>
        <w:t>» осуществляется на практике.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7.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>Г-жа Хая</w:t>
      </w:r>
      <w:r w:rsidR="001C7E9D" w:rsidRPr="00914B7A">
        <w:rPr>
          <w:b/>
          <w:lang w:val="ru-RU"/>
        </w:rPr>
        <w:t>с</w:t>
      </w:r>
      <w:r w:rsidRPr="00914B7A">
        <w:rPr>
          <w:b/>
          <w:lang w:val="ru-RU"/>
        </w:rPr>
        <w:t xml:space="preserve">и </w:t>
      </w:r>
      <w:r w:rsidRPr="00914B7A">
        <w:rPr>
          <w:lang w:val="ru-RU"/>
        </w:rPr>
        <w:t>говорит, что независимо от того, оказало ли землетрясение в городе Крайстчерч н</w:t>
      </w:r>
      <w:r w:rsidRPr="00914B7A">
        <w:rPr>
          <w:lang w:val="ru-RU"/>
        </w:rPr>
        <w:t>е</w:t>
      </w:r>
      <w:r w:rsidRPr="00914B7A">
        <w:rPr>
          <w:lang w:val="ru-RU"/>
        </w:rPr>
        <w:t>гативное воздействие на положение в области ге</w:t>
      </w:r>
      <w:r w:rsidRPr="00914B7A">
        <w:rPr>
          <w:lang w:val="ru-RU"/>
        </w:rPr>
        <w:t>н</w:t>
      </w:r>
      <w:r w:rsidRPr="00914B7A">
        <w:rPr>
          <w:lang w:val="ru-RU"/>
        </w:rPr>
        <w:t>дерного равенства, показатели бытового насилия и безработицы возросли. Она хотела бы узнать о м</w:t>
      </w:r>
      <w:r w:rsidRPr="00914B7A">
        <w:rPr>
          <w:lang w:val="ru-RU"/>
        </w:rPr>
        <w:t>е</w:t>
      </w:r>
      <w:r w:rsidRPr="00914B7A">
        <w:rPr>
          <w:lang w:val="ru-RU"/>
        </w:rPr>
        <w:t>рах по обеспечению участия женщин в восстанов</w:t>
      </w:r>
      <w:r w:rsidRPr="00914B7A">
        <w:rPr>
          <w:lang w:val="ru-RU"/>
        </w:rPr>
        <w:t>и</w:t>
      </w:r>
      <w:r w:rsidRPr="00914B7A">
        <w:rPr>
          <w:lang w:val="ru-RU"/>
        </w:rPr>
        <w:t>тельных работах и о том, как правительство ко</w:t>
      </w:r>
      <w:r w:rsidRPr="00914B7A">
        <w:rPr>
          <w:lang w:val="ru-RU"/>
        </w:rPr>
        <w:t>н</w:t>
      </w:r>
      <w:r w:rsidRPr="00914B7A">
        <w:rPr>
          <w:lang w:val="ru-RU"/>
        </w:rPr>
        <w:t>тролирует оценк</w:t>
      </w:r>
      <w:r w:rsidR="001C7E9D" w:rsidRPr="00914B7A">
        <w:rPr>
          <w:lang w:val="ru-RU"/>
        </w:rPr>
        <w:t>у</w:t>
      </w:r>
      <w:r w:rsidRPr="00914B7A">
        <w:rPr>
          <w:lang w:val="ru-RU"/>
        </w:rPr>
        <w:t xml:space="preserve"> </w:t>
      </w:r>
      <w:r w:rsidR="001C7E9D" w:rsidRPr="00914B7A">
        <w:rPr>
          <w:lang w:val="ru-RU"/>
        </w:rPr>
        <w:t>политики</w:t>
      </w:r>
      <w:r w:rsidRPr="00914B7A">
        <w:rPr>
          <w:lang w:val="ru-RU"/>
        </w:rPr>
        <w:t xml:space="preserve"> и практи</w:t>
      </w:r>
      <w:r w:rsidR="001C7E9D" w:rsidRPr="00914B7A">
        <w:rPr>
          <w:lang w:val="ru-RU"/>
        </w:rPr>
        <w:t>ки</w:t>
      </w:r>
      <w:r w:rsidRPr="00914B7A">
        <w:rPr>
          <w:lang w:val="ru-RU"/>
        </w:rPr>
        <w:t>, в том числе анализ воздействия процесса восстановления на положение полов. Какие усилия прилагает прав</w:t>
      </w:r>
      <w:r w:rsidRPr="00914B7A">
        <w:rPr>
          <w:lang w:val="ru-RU"/>
        </w:rPr>
        <w:t>и</w:t>
      </w:r>
      <w:r w:rsidRPr="00914B7A">
        <w:rPr>
          <w:lang w:val="ru-RU"/>
        </w:rPr>
        <w:t>тельство с целью поощрения женщин к получению работы в тех отраслях промышленности, где дом</w:t>
      </w:r>
      <w:r w:rsidRPr="00914B7A">
        <w:rPr>
          <w:lang w:val="ru-RU"/>
        </w:rPr>
        <w:t>и</w:t>
      </w:r>
      <w:r w:rsidRPr="00914B7A">
        <w:rPr>
          <w:lang w:val="ru-RU"/>
        </w:rPr>
        <w:t>нируют мужчины</w:t>
      </w:r>
      <w:r w:rsidR="001C7E9D" w:rsidRPr="00914B7A">
        <w:rPr>
          <w:lang w:val="ru-RU"/>
        </w:rPr>
        <w:t>?</w:t>
      </w:r>
      <w:r w:rsidRPr="00914B7A">
        <w:rPr>
          <w:lang w:val="ru-RU"/>
        </w:rPr>
        <w:t xml:space="preserve"> Она также была бы признательна за предоставление информации о </w:t>
      </w:r>
      <w:r w:rsidR="001C7E9D" w:rsidRPr="00914B7A">
        <w:rPr>
          <w:lang w:val="ru-RU"/>
        </w:rPr>
        <w:t>том, какую поз</w:t>
      </w:r>
      <w:r w:rsidR="001C7E9D" w:rsidRPr="00914B7A">
        <w:rPr>
          <w:lang w:val="ru-RU"/>
        </w:rPr>
        <w:t>и</w:t>
      </w:r>
      <w:r w:rsidR="001C7E9D" w:rsidRPr="00914B7A">
        <w:rPr>
          <w:lang w:val="ru-RU"/>
        </w:rPr>
        <w:t xml:space="preserve">цию занимает в свете Конвенции </w:t>
      </w:r>
      <w:r w:rsidRPr="00914B7A">
        <w:rPr>
          <w:lang w:val="ru-RU"/>
        </w:rPr>
        <w:t>правительств</w:t>
      </w:r>
      <w:r w:rsidR="001C7E9D" w:rsidRPr="00914B7A">
        <w:rPr>
          <w:lang w:val="ru-RU"/>
        </w:rPr>
        <w:t>о в отношении з</w:t>
      </w:r>
      <w:r w:rsidRPr="00914B7A">
        <w:rPr>
          <w:lang w:val="ru-RU"/>
        </w:rPr>
        <w:t>аконопроекта 2012 года о</w:t>
      </w:r>
      <w:r w:rsidR="001B57EB" w:rsidRPr="00914B7A">
        <w:rPr>
          <w:lang w:val="ru-RU"/>
        </w:rPr>
        <w:t xml:space="preserve"> внесении поправок в </w:t>
      </w:r>
      <w:r w:rsidRPr="00914B7A">
        <w:rPr>
          <w:lang w:val="ru-RU"/>
        </w:rPr>
        <w:t xml:space="preserve"> иммиграционн</w:t>
      </w:r>
      <w:r w:rsidR="001B57EB" w:rsidRPr="00914B7A">
        <w:rPr>
          <w:lang w:val="ru-RU"/>
        </w:rPr>
        <w:t>ое законодательство</w:t>
      </w:r>
      <w:r w:rsidRPr="00914B7A">
        <w:rPr>
          <w:lang w:val="ru-RU"/>
        </w:rPr>
        <w:t>,</w:t>
      </w:r>
      <w:r w:rsidR="001B57EB" w:rsidRPr="00914B7A">
        <w:rPr>
          <w:lang w:val="ru-RU"/>
        </w:rPr>
        <w:t xml:space="preserve"> учитывая тот факт, что этот законопроект вводит</w:t>
      </w:r>
      <w:r w:rsidRPr="00914B7A">
        <w:rPr>
          <w:lang w:val="ru-RU"/>
        </w:rPr>
        <w:t xml:space="preserve"> ограничения на объединение семей беженцев.</w:t>
      </w:r>
    </w:p>
    <w:p w:rsidR="00134F9A" w:rsidRPr="00914B7A" w:rsidRDefault="00134F9A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8.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Гудхью </w:t>
      </w:r>
      <w:r w:rsidRPr="00914B7A">
        <w:rPr>
          <w:lang w:val="ru-RU"/>
        </w:rPr>
        <w:t xml:space="preserve">(Новая Зеландия) говорит, что  </w:t>
      </w:r>
      <w:r w:rsidR="001B57EB" w:rsidRPr="00914B7A">
        <w:rPr>
          <w:lang w:val="ru-RU"/>
        </w:rPr>
        <w:t xml:space="preserve">в </w:t>
      </w:r>
      <w:r w:rsidRPr="00914B7A">
        <w:rPr>
          <w:lang w:val="ru-RU"/>
        </w:rPr>
        <w:t>Закон</w:t>
      </w:r>
      <w:r w:rsidR="001B57EB" w:rsidRPr="00914B7A">
        <w:rPr>
          <w:lang w:val="ru-RU"/>
        </w:rPr>
        <w:t>е</w:t>
      </w:r>
      <w:r w:rsidRPr="00914B7A">
        <w:rPr>
          <w:lang w:val="ru-RU"/>
        </w:rPr>
        <w:t xml:space="preserve"> 1995 года о бытовом насилии бытовое нас</w:t>
      </w:r>
      <w:r w:rsidRPr="00914B7A">
        <w:rPr>
          <w:lang w:val="ru-RU"/>
        </w:rPr>
        <w:t>и</w:t>
      </w:r>
      <w:r w:rsidRPr="00914B7A">
        <w:rPr>
          <w:lang w:val="ru-RU"/>
        </w:rPr>
        <w:t xml:space="preserve">лие </w:t>
      </w:r>
      <w:r w:rsidR="001B57EB" w:rsidRPr="00914B7A">
        <w:rPr>
          <w:lang w:val="ru-RU"/>
        </w:rPr>
        <w:t xml:space="preserve">определяется </w:t>
      </w:r>
      <w:r w:rsidRPr="00914B7A">
        <w:rPr>
          <w:lang w:val="ru-RU"/>
        </w:rPr>
        <w:t>как физическое, сексуальное и психологическое насилие</w:t>
      </w:r>
      <w:r w:rsidR="001B57EB" w:rsidRPr="00914B7A">
        <w:rPr>
          <w:lang w:val="ru-RU"/>
        </w:rPr>
        <w:t xml:space="preserve">; этот Закон </w:t>
      </w:r>
      <w:r w:rsidRPr="00914B7A">
        <w:rPr>
          <w:lang w:val="ru-RU"/>
        </w:rPr>
        <w:t>предусматр</w:t>
      </w:r>
      <w:r w:rsidRPr="00914B7A">
        <w:rPr>
          <w:lang w:val="ru-RU"/>
        </w:rPr>
        <w:t>и</w:t>
      </w:r>
      <w:r w:rsidRPr="00914B7A">
        <w:rPr>
          <w:lang w:val="ru-RU"/>
        </w:rPr>
        <w:t xml:space="preserve">вает ряд мер, в том числе </w:t>
      </w:r>
      <w:r w:rsidR="001B57EB" w:rsidRPr="00914B7A">
        <w:rPr>
          <w:lang w:val="ru-RU"/>
        </w:rPr>
        <w:t xml:space="preserve">выдачу </w:t>
      </w:r>
      <w:r w:rsidRPr="00914B7A">
        <w:rPr>
          <w:lang w:val="ru-RU"/>
        </w:rPr>
        <w:t>охранны</w:t>
      </w:r>
      <w:r w:rsidR="001B57EB" w:rsidRPr="00914B7A">
        <w:rPr>
          <w:lang w:val="ru-RU"/>
        </w:rPr>
        <w:t>х</w:t>
      </w:r>
      <w:r w:rsidRPr="00914B7A">
        <w:rPr>
          <w:lang w:val="ru-RU"/>
        </w:rPr>
        <w:t xml:space="preserve"> прик</w:t>
      </w:r>
      <w:r w:rsidRPr="00914B7A">
        <w:rPr>
          <w:lang w:val="ru-RU"/>
        </w:rPr>
        <w:t>а</w:t>
      </w:r>
      <w:r w:rsidRPr="00914B7A">
        <w:rPr>
          <w:lang w:val="ru-RU"/>
        </w:rPr>
        <w:t>з</w:t>
      </w:r>
      <w:r w:rsidR="001B57EB" w:rsidRPr="00914B7A">
        <w:rPr>
          <w:lang w:val="ru-RU"/>
        </w:rPr>
        <w:t>ов</w:t>
      </w:r>
      <w:r w:rsidRPr="00914B7A">
        <w:rPr>
          <w:lang w:val="ru-RU"/>
        </w:rPr>
        <w:t xml:space="preserve">, </w:t>
      </w:r>
      <w:r w:rsidR="001B57EB" w:rsidRPr="00914B7A">
        <w:rPr>
          <w:lang w:val="ru-RU"/>
        </w:rPr>
        <w:t xml:space="preserve">принятие </w:t>
      </w:r>
      <w:r w:rsidRPr="00914B7A">
        <w:rPr>
          <w:lang w:val="ru-RU"/>
        </w:rPr>
        <w:t>полицейски</w:t>
      </w:r>
      <w:r w:rsidR="001B57EB" w:rsidRPr="00914B7A">
        <w:rPr>
          <w:lang w:val="ru-RU"/>
        </w:rPr>
        <w:t>х</w:t>
      </w:r>
      <w:r w:rsidRPr="00914B7A">
        <w:rPr>
          <w:lang w:val="ru-RU"/>
        </w:rPr>
        <w:t xml:space="preserve"> п</w:t>
      </w:r>
      <w:r w:rsidR="001B57EB" w:rsidRPr="00914B7A">
        <w:rPr>
          <w:lang w:val="ru-RU"/>
        </w:rPr>
        <w:t xml:space="preserve">остановлений </w:t>
      </w:r>
      <w:r w:rsidRPr="00914B7A">
        <w:rPr>
          <w:lang w:val="ru-RU"/>
        </w:rPr>
        <w:t>об обе</w:t>
      </w:r>
      <w:r w:rsidRPr="00914B7A">
        <w:rPr>
          <w:lang w:val="ru-RU"/>
        </w:rPr>
        <w:t>с</w:t>
      </w:r>
      <w:r w:rsidRPr="00914B7A">
        <w:rPr>
          <w:lang w:val="ru-RU"/>
        </w:rPr>
        <w:t xml:space="preserve">печении </w:t>
      </w:r>
      <w:r w:rsidR="001B57EB" w:rsidRPr="00914B7A">
        <w:rPr>
          <w:lang w:val="ru-RU"/>
        </w:rPr>
        <w:t>правопорядка</w:t>
      </w:r>
      <w:r w:rsidRPr="00914B7A">
        <w:rPr>
          <w:lang w:val="ru-RU"/>
        </w:rPr>
        <w:t xml:space="preserve"> и </w:t>
      </w:r>
      <w:r w:rsidR="001B57EB" w:rsidRPr="00914B7A">
        <w:rPr>
          <w:lang w:val="ru-RU"/>
        </w:rPr>
        <w:t xml:space="preserve">реализацию </w:t>
      </w:r>
      <w:r w:rsidRPr="00914B7A">
        <w:rPr>
          <w:lang w:val="ru-RU"/>
        </w:rPr>
        <w:t>программ пр</w:t>
      </w:r>
      <w:r w:rsidRPr="00914B7A">
        <w:rPr>
          <w:lang w:val="ru-RU"/>
        </w:rPr>
        <w:t>е</w:t>
      </w:r>
      <w:r w:rsidRPr="00914B7A">
        <w:rPr>
          <w:lang w:val="ru-RU"/>
        </w:rPr>
        <w:t xml:space="preserve">дупреждения повторных правонарушений. В Законе 1961 года </w:t>
      </w:r>
      <w:r w:rsidR="001B57EB" w:rsidRPr="00914B7A">
        <w:rPr>
          <w:lang w:val="ru-RU"/>
        </w:rPr>
        <w:t xml:space="preserve">о борьбе с преступностью </w:t>
      </w:r>
      <w:r w:rsidRPr="00914B7A">
        <w:rPr>
          <w:lang w:val="ru-RU"/>
        </w:rPr>
        <w:t>дается прав</w:t>
      </w:r>
      <w:r w:rsidRPr="00914B7A">
        <w:rPr>
          <w:lang w:val="ru-RU"/>
        </w:rPr>
        <w:t>о</w:t>
      </w:r>
      <w:r w:rsidRPr="00914B7A">
        <w:rPr>
          <w:lang w:val="ru-RU"/>
        </w:rPr>
        <w:t>вое определение преступлений</w:t>
      </w:r>
      <w:r w:rsidR="00236EE2" w:rsidRPr="00914B7A">
        <w:rPr>
          <w:lang w:val="ru-RU"/>
        </w:rPr>
        <w:t>, к числу которых относятся и преступления, связанные с бытовым насилием</w:t>
      </w:r>
      <w:r w:rsidR="001B57EB" w:rsidRPr="00914B7A">
        <w:rPr>
          <w:lang w:val="ru-RU"/>
        </w:rPr>
        <w:t>;</w:t>
      </w:r>
      <w:r w:rsidR="00236EE2" w:rsidRPr="00914B7A">
        <w:rPr>
          <w:lang w:val="ru-RU"/>
        </w:rPr>
        <w:t xml:space="preserve"> </w:t>
      </w:r>
      <w:r w:rsidR="001B57EB" w:rsidRPr="00914B7A">
        <w:rPr>
          <w:lang w:val="ru-RU"/>
        </w:rPr>
        <w:t>в нем</w:t>
      </w:r>
      <w:r w:rsidR="00236EE2" w:rsidRPr="00914B7A">
        <w:rPr>
          <w:lang w:val="ru-RU"/>
        </w:rPr>
        <w:t xml:space="preserve"> также </w:t>
      </w:r>
      <w:r w:rsidR="001B57EB" w:rsidRPr="00914B7A">
        <w:rPr>
          <w:lang w:val="ru-RU"/>
        </w:rPr>
        <w:t>предусмотрены средства правовой защиты</w:t>
      </w:r>
      <w:r w:rsidR="00236EE2" w:rsidRPr="00914B7A">
        <w:rPr>
          <w:lang w:val="ru-RU"/>
        </w:rPr>
        <w:t xml:space="preserve"> и определяются соответствующие наказания. Лиц</w:t>
      </w:r>
      <w:r w:rsidR="001B57EB" w:rsidRPr="00914B7A">
        <w:rPr>
          <w:lang w:val="ru-RU"/>
        </w:rPr>
        <w:t>о</w:t>
      </w:r>
      <w:r w:rsidR="00236EE2" w:rsidRPr="00914B7A">
        <w:rPr>
          <w:lang w:val="ru-RU"/>
        </w:rPr>
        <w:t>, обвиненное в совершении бытов</w:t>
      </w:r>
      <w:r w:rsidR="00236EE2" w:rsidRPr="00914B7A">
        <w:rPr>
          <w:lang w:val="ru-RU"/>
        </w:rPr>
        <w:t>о</w:t>
      </w:r>
      <w:r w:rsidR="00236EE2" w:rsidRPr="00914B7A">
        <w:rPr>
          <w:lang w:val="ru-RU"/>
        </w:rPr>
        <w:t>го насилия</w:t>
      </w:r>
      <w:r w:rsidR="001B57EB" w:rsidRPr="00914B7A">
        <w:rPr>
          <w:lang w:val="ru-RU"/>
        </w:rPr>
        <w:t>,</w:t>
      </w:r>
      <w:r w:rsidR="00236EE2" w:rsidRPr="00914B7A">
        <w:rPr>
          <w:lang w:val="ru-RU"/>
        </w:rPr>
        <w:t xml:space="preserve"> может быть подвергнуто уголовному преследованию и, в случае вынесения обвинител</w:t>
      </w:r>
      <w:r w:rsidR="00236EE2" w:rsidRPr="00914B7A">
        <w:rPr>
          <w:lang w:val="ru-RU"/>
        </w:rPr>
        <w:t>ь</w:t>
      </w:r>
      <w:r w:rsidR="00236EE2" w:rsidRPr="00914B7A">
        <w:rPr>
          <w:lang w:val="ru-RU"/>
        </w:rPr>
        <w:t xml:space="preserve">ного приговора, осуждено на основании Закона о </w:t>
      </w:r>
      <w:r w:rsidR="001B57EB" w:rsidRPr="00914B7A">
        <w:rPr>
          <w:lang w:val="ru-RU"/>
        </w:rPr>
        <w:t xml:space="preserve">борьбе с </w:t>
      </w:r>
      <w:r w:rsidR="00236EE2" w:rsidRPr="00914B7A">
        <w:rPr>
          <w:lang w:val="ru-RU"/>
        </w:rPr>
        <w:t>преступ</w:t>
      </w:r>
      <w:r w:rsidR="001B57EB" w:rsidRPr="00914B7A">
        <w:rPr>
          <w:lang w:val="ru-RU"/>
        </w:rPr>
        <w:t>ностью</w:t>
      </w:r>
      <w:r w:rsidR="00236EE2" w:rsidRPr="00914B7A">
        <w:rPr>
          <w:lang w:val="ru-RU"/>
        </w:rPr>
        <w:t xml:space="preserve">. Семейный суд </w:t>
      </w:r>
      <w:r w:rsidR="001B57EB" w:rsidRPr="00914B7A">
        <w:rPr>
          <w:lang w:val="ru-RU"/>
        </w:rPr>
        <w:t>использует для урегулирования споров и менее вопиющих н</w:t>
      </w:r>
      <w:r w:rsidR="001B57EB" w:rsidRPr="00914B7A">
        <w:rPr>
          <w:lang w:val="ru-RU"/>
        </w:rPr>
        <w:t>а</w:t>
      </w:r>
      <w:r w:rsidR="001B57EB" w:rsidRPr="00914B7A">
        <w:rPr>
          <w:lang w:val="ru-RU"/>
        </w:rPr>
        <w:t xml:space="preserve">рушений Закона о бытовом насилии </w:t>
      </w:r>
      <w:r w:rsidR="00236EE2" w:rsidRPr="00914B7A">
        <w:rPr>
          <w:lang w:val="ru-RU"/>
        </w:rPr>
        <w:t>мер</w:t>
      </w:r>
      <w:r w:rsidR="001B57EB" w:rsidRPr="00914B7A">
        <w:rPr>
          <w:lang w:val="ru-RU"/>
        </w:rPr>
        <w:t>ы</w:t>
      </w:r>
      <w:r w:rsidR="00236EE2" w:rsidRPr="00914B7A">
        <w:rPr>
          <w:lang w:val="ru-RU"/>
        </w:rPr>
        <w:t xml:space="preserve"> более низкого уровня, например, посредничеств</w:t>
      </w:r>
      <w:r w:rsidR="001B57EB" w:rsidRPr="00914B7A">
        <w:rPr>
          <w:lang w:val="ru-RU"/>
        </w:rPr>
        <w:t>о</w:t>
      </w:r>
      <w:r w:rsidR="00221C84" w:rsidRPr="00914B7A">
        <w:rPr>
          <w:lang w:val="ru-RU"/>
        </w:rPr>
        <w:t>.</w:t>
      </w:r>
    </w:p>
    <w:p w:rsidR="00FB73AB" w:rsidRPr="00914B7A" w:rsidRDefault="00221C84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9.</w:t>
      </w:r>
      <w:r w:rsidRPr="00914B7A">
        <w:rPr>
          <w:lang w:val="ru-RU"/>
        </w:rPr>
        <w:tab/>
        <w:t>Бюджетные ассигнования на систем</w:t>
      </w:r>
      <w:r w:rsidR="001B57EB" w:rsidRPr="00914B7A">
        <w:rPr>
          <w:lang w:val="ru-RU"/>
        </w:rPr>
        <w:t>у</w:t>
      </w:r>
      <w:r w:rsidRPr="00914B7A">
        <w:rPr>
          <w:lang w:val="ru-RU"/>
        </w:rPr>
        <w:t xml:space="preserve"> образ</w:t>
      </w:r>
      <w:r w:rsidRPr="00914B7A">
        <w:rPr>
          <w:lang w:val="ru-RU"/>
        </w:rPr>
        <w:t>о</w:t>
      </w:r>
      <w:r w:rsidRPr="00914B7A">
        <w:rPr>
          <w:lang w:val="ru-RU"/>
        </w:rPr>
        <w:t>вания в раннем детстве были увеличены в 2012 г</w:t>
      </w:r>
      <w:r w:rsidRPr="00914B7A">
        <w:rPr>
          <w:lang w:val="ru-RU"/>
        </w:rPr>
        <w:t>о</w:t>
      </w:r>
      <w:r w:rsidRPr="00914B7A">
        <w:rPr>
          <w:lang w:val="ru-RU"/>
        </w:rPr>
        <w:t xml:space="preserve">ду. Показатели участия в </w:t>
      </w:r>
      <w:r w:rsidR="001B57EB" w:rsidRPr="00914B7A">
        <w:rPr>
          <w:lang w:val="ru-RU"/>
        </w:rPr>
        <w:t xml:space="preserve">этих </w:t>
      </w:r>
      <w:r w:rsidRPr="00914B7A">
        <w:rPr>
          <w:lang w:val="ru-RU"/>
        </w:rPr>
        <w:t>программах</w:t>
      </w:r>
      <w:r w:rsidR="001B57EB" w:rsidRPr="00914B7A">
        <w:rPr>
          <w:lang w:val="ru-RU"/>
        </w:rPr>
        <w:t xml:space="preserve"> детей народности м</w:t>
      </w:r>
      <w:r w:rsidRPr="00914B7A">
        <w:rPr>
          <w:lang w:val="ru-RU"/>
        </w:rPr>
        <w:t>аори и тихоокеанских и азиатских н</w:t>
      </w:r>
      <w:r w:rsidRPr="00914B7A">
        <w:rPr>
          <w:lang w:val="ru-RU"/>
        </w:rPr>
        <w:t>а</w:t>
      </w:r>
      <w:r w:rsidRPr="00914B7A">
        <w:rPr>
          <w:lang w:val="ru-RU"/>
        </w:rPr>
        <w:t xml:space="preserve">родностей </w:t>
      </w:r>
      <w:r w:rsidR="001B57EB" w:rsidRPr="00914B7A">
        <w:rPr>
          <w:lang w:val="ru-RU"/>
        </w:rPr>
        <w:t xml:space="preserve">возросли </w:t>
      </w:r>
      <w:r w:rsidRPr="00914B7A">
        <w:rPr>
          <w:lang w:val="ru-RU"/>
        </w:rPr>
        <w:t xml:space="preserve">на 6 или более процентов, в то время как показатели участия </w:t>
      </w:r>
      <w:r w:rsidR="001B57EB" w:rsidRPr="00914B7A">
        <w:rPr>
          <w:lang w:val="ru-RU"/>
        </w:rPr>
        <w:t xml:space="preserve">детей среди </w:t>
      </w:r>
      <w:r w:rsidRPr="00914B7A">
        <w:rPr>
          <w:lang w:val="ru-RU"/>
        </w:rPr>
        <w:t>остал</w:t>
      </w:r>
      <w:r w:rsidRPr="00914B7A">
        <w:rPr>
          <w:lang w:val="ru-RU"/>
        </w:rPr>
        <w:t>ь</w:t>
      </w:r>
      <w:r w:rsidRPr="00914B7A">
        <w:rPr>
          <w:lang w:val="ru-RU"/>
        </w:rPr>
        <w:t xml:space="preserve">ного населения </w:t>
      </w:r>
      <w:r w:rsidR="001B57EB" w:rsidRPr="00914B7A">
        <w:rPr>
          <w:lang w:val="ru-RU"/>
        </w:rPr>
        <w:t>уменьшились</w:t>
      </w:r>
      <w:r w:rsidRPr="00914B7A">
        <w:rPr>
          <w:lang w:val="ru-RU"/>
        </w:rPr>
        <w:t>.</w:t>
      </w:r>
      <w:r w:rsidR="00096425" w:rsidRPr="00914B7A">
        <w:rPr>
          <w:lang w:val="ru-RU"/>
        </w:rPr>
        <w:t xml:space="preserve"> </w:t>
      </w:r>
      <w:r w:rsidR="001B57EB" w:rsidRPr="00914B7A">
        <w:rPr>
          <w:lang w:val="ru-RU"/>
        </w:rPr>
        <w:t>Бюджетные</w:t>
      </w:r>
      <w:r w:rsidR="00096425" w:rsidRPr="00914B7A">
        <w:rPr>
          <w:lang w:val="ru-RU"/>
        </w:rPr>
        <w:t xml:space="preserve"> ассигн</w:t>
      </w:r>
      <w:r w:rsidR="00096425" w:rsidRPr="00914B7A">
        <w:rPr>
          <w:lang w:val="ru-RU"/>
        </w:rPr>
        <w:t>о</w:t>
      </w:r>
      <w:r w:rsidR="00096425" w:rsidRPr="00914B7A">
        <w:rPr>
          <w:lang w:val="ru-RU"/>
        </w:rPr>
        <w:t xml:space="preserve">вания </w:t>
      </w:r>
      <w:r w:rsidR="001B57EB" w:rsidRPr="00914B7A">
        <w:rPr>
          <w:lang w:val="ru-RU"/>
        </w:rPr>
        <w:t xml:space="preserve">включают </w:t>
      </w:r>
      <w:r w:rsidR="00096425" w:rsidRPr="00914B7A">
        <w:rPr>
          <w:lang w:val="ru-RU"/>
        </w:rPr>
        <w:t>финансирование программ, нац</w:t>
      </w:r>
      <w:r w:rsidR="00096425" w:rsidRPr="00914B7A">
        <w:rPr>
          <w:lang w:val="ru-RU"/>
        </w:rPr>
        <w:t>е</w:t>
      </w:r>
      <w:r w:rsidR="00096425" w:rsidRPr="00914B7A">
        <w:rPr>
          <w:lang w:val="ru-RU"/>
        </w:rPr>
        <w:t>ленных на  более широкое привлечение тех</w:t>
      </w:r>
      <w:r w:rsidR="00A766E9" w:rsidRPr="00914B7A">
        <w:rPr>
          <w:lang w:val="ru-RU"/>
        </w:rPr>
        <w:t xml:space="preserve"> детей</w:t>
      </w:r>
      <w:r w:rsidR="00096425" w:rsidRPr="00914B7A">
        <w:rPr>
          <w:lang w:val="ru-RU"/>
        </w:rPr>
        <w:t>, к</w:t>
      </w:r>
      <w:r w:rsidR="00A766E9" w:rsidRPr="00914B7A">
        <w:rPr>
          <w:lang w:val="ru-RU"/>
        </w:rPr>
        <w:t>оторые еще</w:t>
      </w:r>
      <w:r w:rsidR="00096425" w:rsidRPr="00914B7A">
        <w:rPr>
          <w:lang w:val="ru-RU"/>
        </w:rPr>
        <w:t xml:space="preserve"> не</w:t>
      </w:r>
      <w:r w:rsidR="00A766E9" w:rsidRPr="00914B7A">
        <w:rPr>
          <w:lang w:val="ru-RU"/>
        </w:rPr>
        <w:t xml:space="preserve"> охвачены</w:t>
      </w:r>
      <w:r w:rsidR="00096425" w:rsidRPr="00914B7A">
        <w:rPr>
          <w:lang w:val="ru-RU"/>
        </w:rPr>
        <w:t xml:space="preserve"> систем</w:t>
      </w:r>
      <w:r w:rsidR="00A766E9" w:rsidRPr="00914B7A">
        <w:rPr>
          <w:lang w:val="ru-RU"/>
        </w:rPr>
        <w:t>ой</w:t>
      </w:r>
      <w:r w:rsidR="00096425" w:rsidRPr="00914B7A">
        <w:rPr>
          <w:lang w:val="ru-RU"/>
        </w:rPr>
        <w:t xml:space="preserve"> образования в раннем детстве. Дети обычно продолжают обучение дольше предусмотренных </w:t>
      </w:r>
      <w:r w:rsidR="00A766E9" w:rsidRPr="00914B7A">
        <w:rPr>
          <w:lang w:val="ru-RU"/>
        </w:rPr>
        <w:t xml:space="preserve">таким </w:t>
      </w:r>
      <w:r w:rsidR="00096425" w:rsidRPr="00914B7A">
        <w:rPr>
          <w:lang w:val="ru-RU"/>
        </w:rPr>
        <w:t>финансированием 20 часов</w:t>
      </w:r>
      <w:r w:rsidR="00D86C15" w:rsidRPr="00914B7A">
        <w:rPr>
          <w:lang w:val="ru-RU"/>
        </w:rPr>
        <w:t>. Женщины, которым выплачивается пос</w:t>
      </w:r>
      <w:r w:rsidR="00D86C15" w:rsidRPr="00914B7A">
        <w:rPr>
          <w:lang w:val="ru-RU"/>
        </w:rPr>
        <w:t>о</w:t>
      </w:r>
      <w:r w:rsidR="00D86C15" w:rsidRPr="00914B7A">
        <w:rPr>
          <w:lang w:val="ru-RU"/>
        </w:rPr>
        <w:t xml:space="preserve">бие на </w:t>
      </w:r>
      <w:r w:rsidR="00A766E9" w:rsidRPr="00914B7A">
        <w:rPr>
          <w:lang w:val="ru-RU"/>
        </w:rPr>
        <w:t xml:space="preserve">бытовые </w:t>
      </w:r>
      <w:r w:rsidR="00D86C15" w:rsidRPr="00914B7A">
        <w:rPr>
          <w:lang w:val="ru-RU"/>
        </w:rPr>
        <w:t>цели, получают дополнительн</w:t>
      </w:r>
      <w:r w:rsidR="00A766E9" w:rsidRPr="00914B7A">
        <w:rPr>
          <w:lang w:val="ru-RU"/>
        </w:rPr>
        <w:t>ы</w:t>
      </w:r>
      <w:r w:rsidR="00D86C15" w:rsidRPr="00914B7A">
        <w:rPr>
          <w:lang w:val="ru-RU"/>
        </w:rPr>
        <w:t xml:space="preserve">е </w:t>
      </w:r>
      <w:r w:rsidR="00A766E9" w:rsidRPr="00914B7A">
        <w:rPr>
          <w:lang w:val="ru-RU"/>
        </w:rPr>
        <w:t>средства</w:t>
      </w:r>
      <w:r w:rsidR="00D86C15" w:rsidRPr="00914B7A">
        <w:rPr>
          <w:lang w:val="ru-RU"/>
        </w:rPr>
        <w:t xml:space="preserve">, </w:t>
      </w:r>
      <w:r w:rsidR="00A766E9" w:rsidRPr="00914B7A">
        <w:rPr>
          <w:lang w:val="ru-RU"/>
        </w:rPr>
        <w:t xml:space="preserve">в результате чего </w:t>
      </w:r>
      <w:r w:rsidR="00D86C15" w:rsidRPr="00914B7A">
        <w:rPr>
          <w:lang w:val="ru-RU"/>
        </w:rPr>
        <w:t>их дет</w:t>
      </w:r>
      <w:r w:rsidR="00A766E9" w:rsidRPr="00914B7A">
        <w:rPr>
          <w:lang w:val="ru-RU"/>
        </w:rPr>
        <w:t>и</w:t>
      </w:r>
      <w:r w:rsidR="00D86C15" w:rsidRPr="00914B7A">
        <w:rPr>
          <w:lang w:val="ru-RU"/>
        </w:rPr>
        <w:t xml:space="preserve"> </w:t>
      </w:r>
      <w:r w:rsidR="00A766E9" w:rsidRPr="00914B7A">
        <w:rPr>
          <w:lang w:val="ru-RU"/>
        </w:rPr>
        <w:t xml:space="preserve">могут посещать школы </w:t>
      </w:r>
      <w:r w:rsidR="00D86C15" w:rsidRPr="00914B7A">
        <w:rPr>
          <w:lang w:val="ru-RU"/>
        </w:rPr>
        <w:t>в раннем детстве.</w:t>
      </w:r>
      <w:r w:rsidR="00A766E9" w:rsidRPr="00914B7A">
        <w:rPr>
          <w:lang w:val="ru-RU"/>
        </w:rPr>
        <w:t xml:space="preserve"> В настоящее время пров</w:t>
      </w:r>
      <w:r w:rsidR="00A766E9" w:rsidRPr="00914B7A">
        <w:rPr>
          <w:lang w:val="ru-RU"/>
        </w:rPr>
        <w:t>о</w:t>
      </w:r>
      <w:r w:rsidR="00A766E9" w:rsidRPr="00914B7A">
        <w:rPr>
          <w:lang w:val="ru-RU"/>
        </w:rPr>
        <w:t>дится обзор этой системы. В целях обеспечения учета ее влияния на положение женщин к</w:t>
      </w:r>
      <w:r w:rsidR="00D86C15" w:rsidRPr="00914B7A">
        <w:rPr>
          <w:lang w:val="ru-RU"/>
        </w:rPr>
        <w:t xml:space="preserve"> обзор</w:t>
      </w:r>
      <w:r w:rsidR="00A766E9" w:rsidRPr="00914B7A">
        <w:rPr>
          <w:lang w:val="ru-RU"/>
        </w:rPr>
        <w:t>у привлечено</w:t>
      </w:r>
      <w:r w:rsidR="00675AEF" w:rsidRPr="00914B7A">
        <w:rPr>
          <w:lang w:val="ru-RU"/>
        </w:rPr>
        <w:t xml:space="preserve"> министерство по делам женщин</w:t>
      </w:r>
      <w:r w:rsidR="00A766E9" w:rsidRPr="00914B7A">
        <w:rPr>
          <w:lang w:val="ru-RU"/>
        </w:rPr>
        <w:t>.</w:t>
      </w:r>
    </w:p>
    <w:p w:rsidR="00B85FC7" w:rsidRPr="00914B7A" w:rsidRDefault="00FB73AB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10.</w:t>
      </w:r>
      <w:r w:rsidRPr="00914B7A">
        <w:rPr>
          <w:lang w:val="ru-RU"/>
        </w:rPr>
        <w:tab/>
        <w:t>Средние школы и профессионально-техничес</w:t>
      </w:r>
      <w:r w:rsidR="00914B7A">
        <w:rPr>
          <w:lang w:val="en-US"/>
        </w:rPr>
        <w:softHyphen/>
      </w:r>
      <w:r w:rsidRPr="00914B7A">
        <w:rPr>
          <w:lang w:val="ru-RU"/>
        </w:rPr>
        <w:t xml:space="preserve">кие училища, </w:t>
      </w:r>
      <w:r w:rsidR="00A766E9" w:rsidRPr="00914B7A">
        <w:rPr>
          <w:lang w:val="ru-RU"/>
        </w:rPr>
        <w:t xml:space="preserve">в </w:t>
      </w:r>
      <w:r w:rsidRPr="00914B7A">
        <w:rPr>
          <w:lang w:val="ru-RU"/>
        </w:rPr>
        <w:t>которы</w:t>
      </w:r>
      <w:r w:rsidR="00A766E9" w:rsidRPr="00914B7A">
        <w:rPr>
          <w:lang w:val="ru-RU"/>
        </w:rPr>
        <w:t>х</w:t>
      </w:r>
      <w:r w:rsidRPr="00914B7A">
        <w:rPr>
          <w:lang w:val="ru-RU"/>
        </w:rPr>
        <w:t xml:space="preserve"> </w:t>
      </w:r>
      <w:r w:rsidR="00A766E9" w:rsidRPr="00914B7A">
        <w:rPr>
          <w:lang w:val="ru-RU"/>
        </w:rPr>
        <w:t xml:space="preserve">девочек </w:t>
      </w:r>
      <w:r w:rsidRPr="00914B7A">
        <w:rPr>
          <w:lang w:val="ru-RU"/>
        </w:rPr>
        <w:t xml:space="preserve">поощряют </w:t>
      </w:r>
      <w:r w:rsidR="00A766E9" w:rsidRPr="00914B7A">
        <w:rPr>
          <w:lang w:val="ru-RU"/>
        </w:rPr>
        <w:t>к ра</w:t>
      </w:r>
      <w:r w:rsidRPr="00914B7A">
        <w:rPr>
          <w:lang w:val="ru-RU"/>
        </w:rPr>
        <w:t>с</w:t>
      </w:r>
      <w:r w:rsidRPr="00914B7A">
        <w:rPr>
          <w:lang w:val="ru-RU"/>
        </w:rPr>
        <w:t>смотре</w:t>
      </w:r>
      <w:r w:rsidR="00A766E9" w:rsidRPr="00914B7A">
        <w:rPr>
          <w:lang w:val="ru-RU"/>
        </w:rPr>
        <w:t>нию</w:t>
      </w:r>
      <w:r w:rsidRPr="00914B7A">
        <w:rPr>
          <w:lang w:val="ru-RU"/>
        </w:rPr>
        <w:t xml:space="preserve"> возможност</w:t>
      </w:r>
      <w:r w:rsidR="00A766E9" w:rsidRPr="00914B7A">
        <w:rPr>
          <w:lang w:val="ru-RU"/>
        </w:rPr>
        <w:t>ей</w:t>
      </w:r>
      <w:r w:rsidRPr="00914B7A">
        <w:rPr>
          <w:lang w:val="ru-RU"/>
        </w:rPr>
        <w:t xml:space="preserve"> приобретения нетрад</w:t>
      </w:r>
      <w:r w:rsidRPr="00914B7A">
        <w:rPr>
          <w:lang w:val="ru-RU"/>
        </w:rPr>
        <w:t>и</w:t>
      </w:r>
      <w:r w:rsidRPr="00914B7A">
        <w:rPr>
          <w:lang w:val="ru-RU"/>
        </w:rPr>
        <w:t xml:space="preserve">ционных профессий, </w:t>
      </w:r>
      <w:r w:rsidR="00A766E9" w:rsidRPr="00914B7A">
        <w:rPr>
          <w:lang w:val="ru-RU"/>
        </w:rPr>
        <w:t xml:space="preserve">охватывают </w:t>
      </w:r>
      <w:r w:rsidRPr="00914B7A">
        <w:rPr>
          <w:lang w:val="ru-RU"/>
        </w:rPr>
        <w:t>детей в во</w:t>
      </w:r>
      <w:r w:rsidRPr="00914B7A">
        <w:rPr>
          <w:lang w:val="ru-RU"/>
        </w:rPr>
        <w:t>з</w:t>
      </w:r>
      <w:r w:rsidRPr="00914B7A">
        <w:rPr>
          <w:lang w:val="ru-RU"/>
        </w:rPr>
        <w:t xml:space="preserve">расте от 12 до 18 лет. </w:t>
      </w:r>
      <w:r w:rsidR="00A766E9" w:rsidRPr="00914B7A">
        <w:rPr>
          <w:lang w:val="ru-RU"/>
        </w:rPr>
        <w:t xml:space="preserve">Лица, окончившие среднюю школу, могут затем пройти </w:t>
      </w:r>
      <w:r w:rsidR="00E22771" w:rsidRPr="00914B7A">
        <w:rPr>
          <w:lang w:val="ru-RU"/>
        </w:rPr>
        <w:t>ремесл</w:t>
      </w:r>
      <w:r w:rsidR="00A766E9" w:rsidRPr="00914B7A">
        <w:rPr>
          <w:lang w:val="ru-RU"/>
        </w:rPr>
        <w:t>енную подгото</w:t>
      </w:r>
      <w:r w:rsidR="00A766E9" w:rsidRPr="00914B7A">
        <w:rPr>
          <w:lang w:val="ru-RU"/>
        </w:rPr>
        <w:t>в</w:t>
      </w:r>
      <w:r w:rsidR="00A766E9" w:rsidRPr="00914B7A">
        <w:rPr>
          <w:lang w:val="ru-RU"/>
        </w:rPr>
        <w:t xml:space="preserve">ку и принять участие в </w:t>
      </w:r>
      <w:r w:rsidR="00E22771" w:rsidRPr="00914B7A">
        <w:rPr>
          <w:lang w:val="ru-RU"/>
        </w:rPr>
        <w:t>программ</w:t>
      </w:r>
      <w:r w:rsidR="00A766E9" w:rsidRPr="00914B7A">
        <w:rPr>
          <w:lang w:val="ru-RU"/>
        </w:rPr>
        <w:t>е</w:t>
      </w:r>
      <w:r w:rsidR="00E22771" w:rsidRPr="00914B7A">
        <w:rPr>
          <w:lang w:val="ru-RU"/>
        </w:rPr>
        <w:t xml:space="preserve"> современно</w:t>
      </w:r>
      <w:r w:rsidR="00A766E9" w:rsidRPr="00914B7A">
        <w:rPr>
          <w:lang w:val="ru-RU"/>
        </w:rPr>
        <w:t>го</w:t>
      </w:r>
      <w:r w:rsidR="00E22771" w:rsidRPr="00914B7A">
        <w:rPr>
          <w:lang w:val="ru-RU"/>
        </w:rPr>
        <w:t xml:space="preserve"> п</w:t>
      </w:r>
      <w:r w:rsidRPr="00914B7A">
        <w:rPr>
          <w:lang w:val="ru-RU"/>
        </w:rPr>
        <w:t>р</w:t>
      </w:r>
      <w:r w:rsidRPr="00914B7A">
        <w:rPr>
          <w:lang w:val="ru-RU"/>
        </w:rPr>
        <w:t>о</w:t>
      </w:r>
      <w:r w:rsidRPr="00914B7A">
        <w:rPr>
          <w:lang w:val="ru-RU"/>
        </w:rPr>
        <w:t>фессиональн</w:t>
      </w:r>
      <w:r w:rsidR="00E22771" w:rsidRPr="00914B7A">
        <w:rPr>
          <w:lang w:val="ru-RU"/>
        </w:rPr>
        <w:t>о</w:t>
      </w:r>
      <w:r w:rsidR="00A766E9" w:rsidRPr="00914B7A">
        <w:rPr>
          <w:lang w:val="ru-RU"/>
        </w:rPr>
        <w:t>-технического обучения</w:t>
      </w:r>
      <w:r w:rsidR="00E22771" w:rsidRPr="00914B7A">
        <w:rPr>
          <w:lang w:val="ru-RU"/>
        </w:rPr>
        <w:t xml:space="preserve">. </w:t>
      </w:r>
      <w:r w:rsidR="00A766E9" w:rsidRPr="00914B7A">
        <w:rPr>
          <w:lang w:val="ru-RU"/>
        </w:rPr>
        <w:t>П</w:t>
      </w:r>
      <w:r w:rsidR="006B425A" w:rsidRPr="00914B7A">
        <w:rPr>
          <w:lang w:val="ru-RU"/>
        </w:rPr>
        <w:t>реод</w:t>
      </w:r>
      <w:r w:rsidR="006B425A" w:rsidRPr="00914B7A">
        <w:rPr>
          <w:lang w:val="ru-RU"/>
        </w:rPr>
        <w:t>о</w:t>
      </w:r>
      <w:r w:rsidR="006B425A" w:rsidRPr="00914B7A">
        <w:rPr>
          <w:lang w:val="ru-RU"/>
        </w:rPr>
        <w:t>ление</w:t>
      </w:r>
      <w:r w:rsidR="00E22771" w:rsidRPr="00914B7A">
        <w:rPr>
          <w:lang w:val="ru-RU"/>
        </w:rPr>
        <w:t xml:space="preserve"> </w:t>
      </w:r>
      <w:r w:rsidR="006B425A" w:rsidRPr="00914B7A">
        <w:rPr>
          <w:lang w:val="ru-RU"/>
        </w:rPr>
        <w:t xml:space="preserve">гендерной </w:t>
      </w:r>
      <w:r w:rsidR="00E22771" w:rsidRPr="00914B7A">
        <w:rPr>
          <w:lang w:val="ru-RU"/>
        </w:rPr>
        <w:t>сегрегации</w:t>
      </w:r>
      <w:r w:rsidR="006B425A" w:rsidRPr="00914B7A">
        <w:rPr>
          <w:lang w:val="ru-RU"/>
        </w:rPr>
        <w:t xml:space="preserve"> в нетрадиционных о</w:t>
      </w:r>
      <w:r w:rsidR="006B425A" w:rsidRPr="00914B7A">
        <w:rPr>
          <w:lang w:val="ru-RU"/>
        </w:rPr>
        <w:t>б</w:t>
      </w:r>
      <w:r w:rsidR="006B425A" w:rsidRPr="00914B7A">
        <w:rPr>
          <w:lang w:val="ru-RU"/>
        </w:rPr>
        <w:t>ластях</w:t>
      </w:r>
      <w:r w:rsidR="00A766E9" w:rsidRPr="00914B7A">
        <w:rPr>
          <w:lang w:val="ru-RU"/>
        </w:rPr>
        <w:t xml:space="preserve"> в высшей школе</w:t>
      </w:r>
      <w:r w:rsidR="006B425A" w:rsidRPr="00914B7A">
        <w:rPr>
          <w:lang w:val="ru-RU"/>
        </w:rPr>
        <w:t xml:space="preserve"> представляет собой пробл</w:t>
      </w:r>
      <w:r w:rsidR="006B425A" w:rsidRPr="00914B7A">
        <w:rPr>
          <w:lang w:val="ru-RU"/>
        </w:rPr>
        <w:t>е</w:t>
      </w:r>
      <w:r w:rsidR="006B425A" w:rsidRPr="00914B7A">
        <w:rPr>
          <w:lang w:val="ru-RU"/>
        </w:rPr>
        <w:t xml:space="preserve">му. Рынок труда чрезвычайно сегрегирован, что </w:t>
      </w:r>
      <w:r w:rsidR="00A766E9" w:rsidRPr="00914B7A">
        <w:rPr>
          <w:lang w:val="ru-RU"/>
        </w:rPr>
        <w:t xml:space="preserve">объясняет </w:t>
      </w:r>
      <w:r w:rsidR="006B425A" w:rsidRPr="00914B7A">
        <w:rPr>
          <w:lang w:val="ru-RU"/>
        </w:rPr>
        <w:t>30</w:t>
      </w:r>
      <w:r w:rsidR="00914B7A" w:rsidRPr="00914B7A">
        <w:rPr>
          <w:lang w:val="ru-RU"/>
        </w:rPr>
        <w:noBreakHyphen/>
      </w:r>
      <w:r w:rsidR="006B425A" w:rsidRPr="00914B7A">
        <w:rPr>
          <w:lang w:val="ru-RU"/>
        </w:rPr>
        <w:t>процентн</w:t>
      </w:r>
      <w:r w:rsidR="00A766E9" w:rsidRPr="00914B7A">
        <w:rPr>
          <w:lang w:val="ru-RU"/>
        </w:rPr>
        <w:t>ую</w:t>
      </w:r>
      <w:r w:rsidR="006B425A" w:rsidRPr="00914B7A">
        <w:rPr>
          <w:lang w:val="ru-RU"/>
        </w:rPr>
        <w:t xml:space="preserve"> разниц</w:t>
      </w:r>
      <w:r w:rsidR="00A766E9" w:rsidRPr="00914B7A">
        <w:rPr>
          <w:lang w:val="ru-RU"/>
        </w:rPr>
        <w:t>у</w:t>
      </w:r>
      <w:r w:rsidR="006B425A" w:rsidRPr="00914B7A">
        <w:rPr>
          <w:lang w:val="ru-RU"/>
        </w:rPr>
        <w:t xml:space="preserve"> в оплате труда женщин и мужчин. И вместе с тем, в 2010 году женщины с</w:t>
      </w:r>
      <w:r w:rsidR="006B425A" w:rsidRPr="00914B7A">
        <w:rPr>
          <w:lang w:val="ru-RU"/>
        </w:rPr>
        <w:t>о</w:t>
      </w:r>
      <w:r w:rsidR="006B425A" w:rsidRPr="00914B7A">
        <w:rPr>
          <w:lang w:val="ru-RU"/>
        </w:rPr>
        <w:t xml:space="preserve">ставили 94 процента </w:t>
      </w:r>
      <w:r w:rsidR="005C434B" w:rsidRPr="00914B7A">
        <w:rPr>
          <w:lang w:val="ru-RU"/>
        </w:rPr>
        <w:t xml:space="preserve">всех </w:t>
      </w:r>
      <w:r w:rsidR="006B425A" w:rsidRPr="00914B7A">
        <w:rPr>
          <w:lang w:val="ru-RU"/>
        </w:rPr>
        <w:t xml:space="preserve">обучающихся </w:t>
      </w:r>
      <w:r w:rsidR="005C434B" w:rsidRPr="00914B7A">
        <w:rPr>
          <w:lang w:val="ru-RU"/>
        </w:rPr>
        <w:t xml:space="preserve">по </w:t>
      </w:r>
      <w:r w:rsidR="006B425A" w:rsidRPr="00914B7A">
        <w:rPr>
          <w:lang w:val="ru-RU"/>
        </w:rPr>
        <w:t>профе</w:t>
      </w:r>
      <w:r w:rsidR="006B425A" w:rsidRPr="00914B7A">
        <w:rPr>
          <w:lang w:val="ru-RU"/>
        </w:rPr>
        <w:t>с</w:t>
      </w:r>
      <w:r w:rsidR="006B425A" w:rsidRPr="00914B7A">
        <w:rPr>
          <w:lang w:val="ru-RU"/>
        </w:rPr>
        <w:t>сиям промышленно</w:t>
      </w:r>
      <w:r w:rsidR="005C434B" w:rsidRPr="00914B7A">
        <w:rPr>
          <w:lang w:val="ru-RU"/>
        </w:rPr>
        <w:t>й</w:t>
      </w:r>
      <w:r w:rsidR="006B425A" w:rsidRPr="00914B7A">
        <w:rPr>
          <w:lang w:val="ru-RU"/>
        </w:rPr>
        <w:t xml:space="preserve"> </w:t>
      </w:r>
      <w:r w:rsidR="005C434B" w:rsidRPr="00914B7A">
        <w:rPr>
          <w:lang w:val="ru-RU"/>
        </w:rPr>
        <w:t>отрасли</w:t>
      </w:r>
      <w:r w:rsidR="006B425A" w:rsidRPr="00914B7A">
        <w:rPr>
          <w:lang w:val="ru-RU"/>
        </w:rPr>
        <w:t xml:space="preserve"> и больше, чем раньше и чем мужчины,</w:t>
      </w:r>
      <w:r w:rsidR="005C434B" w:rsidRPr="00914B7A">
        <w:rPr>
          <w:lang w:val="ru-RU"/>
        </w:rPr>
        <w:t xml:space="preserve"> участвуют</w:t>
      </w:r>
      <w:r w:rsidR="006B425A" w:rsidRPr="00914B7A">
        <w:rPr>
          <w:lang w:val="ru-RU"/>
        </w:rPr>
        <w:t xml:space="preserve"> во всех се</w:t>
      </w:r>
      <w:r w:rsidR="006B425A" w:rsidRPr="00914B7A">
        <w:rPr>
          <w:lang w:val="ru-RU"/>
        </w:rPr>
        <w:t>к</w:t>
      </w:r>
      <w:r w:rsidR="006B425A" w:rsidRPr="00914B7A">
        <w:rPr>
          <w:lang w:val="ru-RU"/>
        </w:rPr>
        <w:t>торах, кроме одного. Это является многообеща</w:t>
      </w:r>
      <w:r w:rsidR="006B425A" w:rsidRPr="00914B7A">
        <w:rPr>
          <w:lang w:val="ru-RU"/>
        </w:rPr>
        <w:t>ю</w:t>
      </w:r>
      <w:r w:rsidR="006B425A" w:rsidRPr="00914B7A">
        <w:rPr>
          <w:lang w:val="ru-RU"/>
        </w:rPr>
        <w:t>щим</w:t>
      </w:r>
      <w:r w:rsidR="00954F1A" w:rsidRPr="00914B7A">
        <w:rPr>
          <w:lang w:val="ru-RU"/>
        </w:rPr>
        <w:t xml:space="preserve"> признаком того, что молодые женщины нач</w:t>
      </w:r>
      <w:r w:rsidR="00954F1A" w:rsidRPr="00914B7A">
        <w:rPr>
          <w:lang w:val="ru-RU"/>
        </w:rPr>
        <w:t>и</w:t>
      </w:r>
      <w:r w:rsidR="00954F1A" w:rsidRPr="00914B7A">
        <w:rPr>
          <w:lang w:val="ru-RU"/>
        </w:rPr>
        <w:t>нают понимать, что они могут работать в нетрад</w:t>
      </w:r>
      <w:r w:rsidR="00954F1A" w:rsidRPr="00914B7A">
        <w:rPr>
          <w:lang w:val="ru-RU"/>
        </w:rPr>
        <w:t>и</w:t>
      </w:r>
      <w:r w:rsidR="00954F1A" w:rsidRPr="00914B7A">
        <w:rPr>
          <w:lang w:val="ru-RU"/>
        </w:rPr>
        <w:t>ционных областях. Министерство по делам женщин финансир</w:t>
      </w:r>
      <w:r w:rsidR="005C434B" w:rsidRPr="00914B7A">
        <w:rPr>
          <w:lang w:val="ru-RU"/>
        </w:rPr>
        <w:t>ует пр</w:t>
      </w:r>
      <w:r w:rsidR="005C434B" w:rsidRPr="00914B7A">
        <w:rPr>
          <w:lang w:val="ru-RU"/>
        </w:rPr>
        <w:t>о</w:t>
      </w:r>
      <w:r w:rsidR="005C434B" w:rsidRPr="00914B7A">
        <w:rPr>
          <w:lang w:val="ru-RU"/>
        </w:rPr>
        <w:t>фессиональную подготовку в ко</w:t>
      </w:r>
      <w:r w:rsidR="005C434B" w:rsidRPr="00914B7A">
        <w:rPr>
          <w:lang w:val="ru-RU"/>
        </w:rPr>
        <w:t>н</w:t>
      </w:r>
      <w:r w:rsidR="005C434B" w:rsidRPr="00914B7A">
        <w:rPr>
          <w:lang w:val="ru-RU"/>
        </w:rPr>
        <w:t>кретных областях</w:t>
      </w:r>
      <w:r w:rsidR="00954F1A" w:rsidRPr="00914B7A">
        <w:rPr>
          <w:lang w:val="ru-RU"/>
        </w:rPr>
        <w:t>, в том числе</w:t>
      </w:r>
      <w:r w:rsidR="005C434B" w:rsidRPr="00914B7A">
        <w:rPr>
          <w:lang w:val="ru-RU"/>
        </w:rPr>
        <w:t xml:space="preserve"> деятельность </w:t>
      </w:r>
      <w:r w:rsidR="00954F1A" w:rsidRPr="00914B7A">
        <w:rPr>
          <w:lang w:val="ru-RU"/>
        </w:rPr>
        <w:t>Организации по подг</w:t>
      </w:r>
      <w:r w:rsidR="00954F1A" w:rsidRPr="00914B7A">
        <w:rPr>
          <w:lang w:val="ru-RU"/>
        </w:rPr>
        <w:t>о</w:t>
      </w:r>
      <w:r w:rsidR="00954F1A" w:rsidRPr="00914B7A">
        <w:rPr>
          <w:lang w:val="ru-RU"/>
        </w:rPr>
        <w:t>товке работников сектора электр</w:t>
      </w:r>
      <w:r w:rsidR="00954F1A" w:rsidRPr="00914B7A">
        <w:rPr>
          <w:lang w:val="ru-RU"/>
        </w:rPr>
        <w:t>о</w:t>
      </w:r>
      <w:r w:rsidR="00954F1A" w:rsidRPr="00914B7A">
        <w:rPr>
          <w:lang w:val="ru-RU"/>
        </w:rPr>
        <w:t>снабжения, с тем чтобы выявить препятствия, с которыми сталкив</w:t>
      </w:r>
      <w:r w:rsidR="00954F1A" w:rsidRPr="00914B7A">
        <w:rPr>
          <w:lang w:val="ru-RU"/>
        </w:rPr>
        <w:t>а</w:t>
      </w:r>
      <w:r w:rsidR="00954F1A" w:rsidRPr="00914B7A">
        <w:rPr>
          <w:lang w:val="ru-RU"/>
        </w:rPr>
        <w:t xml:space="preserve">ются женщины, и определить пути их преодоления, что в итоге окажется полезным </w:t>
      </w:r>
      <w:r w:rsidR="005C434B" w:rsidRPr="00914B7A">
        <w:rPr>
          <w:lang w:val="ru-RU"/>
        </w:rPr>
        <w:t xml:space="preserve">и </w:t>
      </w:r>
      <w:r w:rsidR="00954F1A" w:rsidRPr="00914B7A">
        <w:rPr>
          <w:lang w:val="ru-RU"/>
        </w:rPr>
        <w:t>для других нетр</w:t>
      </w:r>
      <w:r w:rsidR="00954F1A" w:rsidRPr="00914B7A">
        <w:rPr>
          <w:lang w:val="ru-RU"/>
        </w:rPr>
        <w:t>а</w:t>
      </w:r>
      <w:r w:rsidR="00954F1A" w:rsidRPr="00914B7A">
        <w:rPr>
          <w:lang w:val="ru-RU"/>
        </w:rPr>
        <w:t>диционных областей. Одной из целей правительс</w:t>
      </w:r>
      <w:r w:rsidR="00954F1A" w:rsidRPr="00914B7A">
        <w:rPr>
          <w:lang w:val="ru-RU"/>
        </w:rPr>
        <w:t>т</w:t>
      </w:r>
      <w:r w:rsidR="00954F1A" w:rsidRPr="00914B7A">
        <w:rPr>
          <w:lang w:val="ru-RU"/>
        </w:rPr>
        <w:t>ва является решение проблемы безработицы среди молодежи</w:t>
      </w:r>
      <w:r w:rsidR="005C434B" w:rsidRPr="00914B7A">
        <w:rPr>
          <w:lang w:val="ru-RU"/>
        </w:rPr>
        <w:t>, что отвечает</w:t>
      </w:r>
      <w:r w:rsidR="00954F1A" w:rsidRPr="00914B7A">
        <w:rPr>
          <w:lang w:val="ru-RU"/>
        </w:rPr>
        <w:t xml:space="preserve"> интереса</w:t>
      </w:r>
      <w:r w:rsidR="005C434B" w:rsidRPr="00914B7A">
        <w:rPr>
          <w:lang w:val="ru-RU"/>
        </w:rPr>
        <w:t>м</w:t>
      </w:r>
      <w:r w:rsidR="00954F1A" w:rsidRPr="00914B7A">
        <w:rPr>
          <w:lang w:val="ru-RU"/>
        </w:rPr>
        <w:t xml:space="preserve"> молодых </w:t>
      </w:r>
      <w:r w:rsidR="005C434B" w:rsidRPr="00914B7A">
        <w:rPr>
          <w:lang w:val="ru-RU"/>
        </w:rPr>
        <w:t>же</w:t>
      </w:r>
      <w:r w:rsidR="005C434B" w:rsidRPr="00914B7A">
        <w:rPr>
          <w:lang w:val="ru-RU"/>
        </w:rPr>
        <w:t>н</w:t>
      </w:r>
      <w:r w:rsidR="005C434B" w:rsidRPr="00914B7A">
        <w:rPr>
          <w:lang w:val="ru-RU"/>
        </w:rPr>
        <w:t>щин народности м</w:t>
      </w:r>
      <w:r w:rsidR="00954F1A" w:rsidRPr="00914B7A">
        <w:rPr>
          <w:lang w:val="ru-RU"/>
        </w:rPr>
        <w:t>аори</w:t>
      </w:r>
      <w:r w:rsidR="00B85FC7" w:rsidRPr="00914B7A">
        <w:rPr>
          <w:lang w:val="ru-RU"/>
        </w:rPr>
        <w:t xml:space="preserve"> и тихоок</w:t>
      </w:r>
      <w:r w:rsidR="00B85FC7" w:rsidRPr="00914B7A">
        <w:rPr>
          <w:lang w:val="ru-RU"/>
        </w:rPr>
        <w:t>е</w:t>
      </w:r>
      <w:r w:rsidR="00B85FC7" w:rsidRPr="00914B7A">
        <w:rPr>
          <w:lang w:val="ru-RU"/>
        </w:rPr>
        <w:t>анск</w:t>
      </w:r>
      <w:r w:rsidR="005C434B" w:rsidRPr="00914B7A">
        <w:rPr>
          <w:lang w:val="ru-RU"/>
        </w:rPr>
        <w:t xml:space="preserve">ого островов и должно привести к </w:t>
      </w:r>
      <w:r w:rsidR="00B85FC7" w:rsidRPr="00914B7A">
        <w:rPr>
          <w:lang w:val="ru-RU"/>
        </w:rPr>
        <w:t>повышени</w:t>
      </w:r>
      <w:r w:rsidR="005C434B" w:rsidRPr="00914B7A">
        <w:rPr>
          <w:lang w:val="ru-RU"/>
        </w:rPr>
        <w:t>ю</w:t>
      </w:r>
      <w:r w:rsidR="00B85FC7" w:rsidRPr="00914B7A">
        <w:rPr>
          <w:lang w:val="ru-RU"/>
        </w:rPr>
        <w:t xml:space="preserve"> результат</w:t>
      </w:r>
      <w:r w:rsidR="005C434B" w:rsidRPr="00914B7A">
        <w:rPr>
          <w:lang w:val="ru-RU"/>
        </w:rPr>
        <w:t>ивности</w:t>
      </w:r>
      <w:r w:rsidR="00B85FC7" w:rsidRPr="00914B7A">
        <w:rPr>
          <w:lang w:val="ru-RU"/>
        </w:rPr>
        <w:t xml:space="preserve"> их </w:t>
      </w:r>
      <w:r w:rsidR="005C434B" w:rsidRPr="00914B7A">
        <w:rPr>
          <w:lang w:val="ru-RU"/>
        </w:rPr>
        <w:t>обучения</w:t>
      </w:r>
      <w:r w:rsidR="00B85FC7" w:rsidRPr="00914B7A">
        <w:rPr>
          <w:lang w:val="ru-RU"/>
        </w:rPr>
        <w:t xml:space="preserve">. </w:t>
      </w:r>
      <w:r w:rsidR="005C434B" w:rsidRPr="00914B7A">
        <w:rPr>
          <w:lang w:val="ru-RU"/>
        </w:rPr>
        <w:t>И</w:t>
      </w:r>
      <w:r w:rsidR="00B85FC7" w:rsidRPr="00914B7A">
        <w:rPr>
          <w:lang w:val="ru-RU"/>
        </w:rPr>
        <w:t>нициативы</w:t>
      </w:r>
      <w:r w:rsidR="005C434B" w:rsidRPr="00914B7A">
        <w:rPr>
          <w:lang w:val="ru-RU"/>
        </w:rPr>
        <w:t xml:space="preserve"> в этой области</w:t>
      </w:r>
      <w:r w:rsidR="00B85FC7" w:rsidRPr="00914B7A">
        <w:rPr>
          <w:lang w:val="ru-RU"/>
        </w:rPr>
        <w:t xml:space="preserve"> направл</w:t>
      </w:r>
      <w:r w:rsidR="00B85FC7" w:rsidRPr="00914B7A">
        <w:rPr>
          <w:lang w:val="ru-RU"/>
        </w:rPr>
        <w:t>е</w:t>
      </w:r>
      <w:r w:rsidR="00B85FC7" w:rsidRPr="00914B7A">
        <w:rPr>
          <w:lang w:val="ru-RU"/>
        </w:rPr>
        <w:t>ны на устойчивое трудоустройство безработных молодых женщин, в</w:t>
      </w:r>
      <w:r w:rsidR="005C434B" w:rsidRPr="00914B7A">
        <w:rPr>
          <w:lang w:val="ru-RU"/>
        </w:rPr>
        <w:t xml:space="preserve"> том числе путем проведения ряда </w:t>
      </w:r>
      <w:r w:rsidR="00B85FC7" w:rsidRPr="00914B7A">
        <w:rPr>
          <w:lang w:val="ru-RU"/>
        </w:rPr>
        <w:t>учебных программ, направленны</w:t>
      </w:r>
      <w:r w:rsidR="005C434B" w:rsidRPr="00914B7A">
        <w:rPr>
          <w:lang w:val="ru-RU"/>
        </w:rPr>
        <w:t>х</w:t>
      </w:r>
      <w:r w:rsidR="00B85FC7" w:rsidRPr="00914B7A">
        <w:rPr>
          <w:lang w:val="ru-RU"/>
        </w:rPr>
        <w:t xml:space="preserve"> на их во</w:t>
      </w:r>
      <w:r w:rsidR="00B85FC7" w:rsidRPr="00914B7A">
        <w:rPr>
          <w:lang w:val="ru-RU"/>
        </w:rPr>
        <w:t>з</w:t>
      </w:r>
      <w:r w:rsidR="00B85FC7" w:rsidRPr="00914B7A">
        <w:rPr>
          <w:lang w:val="ru-RU"/>
        </w:rPr>
        <w:t>вращение на работу.</w:t>
      </w:r>
    </w:p>
    <w:p w:rsidR="004535A4" w:rsidRPr="00914B7A" w:rsidRDefault="00B85FC7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11.</w:t>
      </w:r>
      <w:r w:rsidRPr="00914B7A">
        <w:rPr>
          <w:lang w:val="ru-RU"/>
        </w:rPr>
        <w:tab/>
        <w:t>Концентрация внимания только на государс</w:t>
      </w:r>
      <w:r w:rsidRPr="00914B7A">
        <w:rPr>
          <w:lang w:val="ru-RU"/>
        </w:rPr>
        <w:t>т</w:t>
      </w:r>
      <w:r w:rsidRPr="00914B7A">
        <w:rPr>
          <w:lang w:val="ru-RU"/>
        </w:rPr>
        <w:t xml:space="preserve">венном секторе не является эффективной </w:t>
      </w:r>
      <w:r w:rsidR="000A24C9" w:rsidRPr="00914B7A">
        <w:rPr>
          <w:lang w:val="ru-RU"/>
        </w:rPr>
        <w:t xml:space="preserve">мерой </w:t>
      </w:r>
      <w:r w:rsidRPr="00914B7A">
        <w:rPr>
          <w:lang w:val="ru-RU"/>
        </w:rPr>
        <w:t>для ликвидации разрыва в заработной плате</w:t>
      </w:r>
      <w:r w:rsidR="000A24C9" w:rsidRPr="00914B7A">
        <w:rPr>
          <w:lang w:val="ru-RU"/>
        </w:rPr>
        <w:t xml:space="preserve"> мужчин и женщин</w:t>
      </w:r>
      <w:r w:rsidRPr="00914B7A">
        <w:rPr>
          <w:lang w:val="ru-RU"/>
        </w:rPr>
        <w:t xml:space="preserve">. Именно по этой причине правительство приняло решение закрыть </w:t>
      </w:r>
      <w:r w:rsidR="000A24C9" w:rsidRPr="00914B7A">
        <w:rPr>
          <w:lang w:val="ru-RU"/>
        </w:rPr>
        <w:t xml:space="preserve">Отдел </w:t>
      </w:r>
      <w:r w:rsidRPr="00914B7A">
        <w:rPr>
          <w:lang w:val="ru-RU"/>
        </w:rPr>
        <w:t>по</w:t>
      </w:r>
      <w:r w:rsidR="000A24C9" w:rsidRPr="00914B7A">
        <w:rPr>
          <w:lang w:val="ru-RU"/>
        </w:rPr>
        <w:t xml:space="preserve"> </w:t>
      </w:r>
      <w:r w:rsidR="009053A3" w:rsidRPr="00914B7A">
        <w:rPr>
          <w:lang w:val="ru-RU"/>
        </w:rPr>
        <w:t xml:space="preserve">вопросам </w:t>
      </w:r>
      <w:r w:rsidR="000A24C9" w:rsidRPr="00914B7A">
        <w:rPr>
          <w:lang w:val="ru-RU"/>
        </w:rPr>
        <w:t>р</w:t>
      </w:r>
      <w:r w:rsidR="000A24C9" w:rsidRPr="00914B7A">
        <w:rPr>
          <w:lang w:val="ru-RU"/>
        </w:rPr>
        <w:t>а</w:t>
      </w:r>
      <w:r w:rsidR="000A24C9" w:rsidRPr="00914B7A">
        <w:rPr>
          <w:lang w:val="ru-RU"/>
        </w:rPr>
        <w:t>венства в оплате труда</w:t>
      </w:r>
      <w:r w:rsidRPr="00914B7A">
        <w:rPr>
          <w:lang w:val="ru-RU"/>
        </w:rPr>
        <w:t xml:space="preserve"> </w:t>
      </w:r>
      <w:r w:rsidR="000A24C9" w:rsidRPr="00914B7A">
        <w:rPr>
          <w:lang w:val="ru-RU"/>
        </w:rPr>
        <w:t xml:space="preserve">и сфере трудоустройства и </w:t>
      </w:r>
      <w:r w:rsidRPr="00914B7A">
        <w:rPr>
          <w:lang w:val="ru-RU"/>
        </w:rPr>
        <w:t>перенаправило его ассигнования министерству по делам женщин, которое расширило после этого сво</w:t>
      </w:r>
      <w:r w:rsidR="000A24C9" w:rsidRPr="00914B7A">
        <w:rPr>
          <w:lang w:val="ru-RU"/>
        </w:rPr>
        <w:t>и</w:t>
      </w:r>
      <w:r w:rsidRPr="00914B7A">
        <w:rPr>
          <w:lang w:val="ru-RU"/>
        </w:rPr>
        <w:t xml:space="preserve"> </w:t>
      </w:r>
      <w:r w:rsidR="000A24C9" w:rsidRPr="00914B7A">
        <w:rPr>
          <w:lang w:val="ru-RU"/>
        </w:rPr>
        <w:t xml:space="preserve">директивные </w:t>
      </w:r>
      <w:r w:rsidRPr="00914B7A">
        <w:rPr>
          <w:lang w:val="ru-RU"/>
        </w:rPr>
        <w:t>и научно-исследовательск</w:t>
      </w:r>
      <w:r w:rsidR="000A24C9" w:rsidRPr="00914B7A">
        <w:rPr>
          <w:lang w:val="ru-RU"/>
        </w:rPr>
        <w:t>ие функции</w:t>
      </w:r>
      <w:r w:rsidR="003512F9" w:rsidRPr="00914B7A">
        <w:rPr>
          <w:lang w:val="ru-RU"/>
        </w:rPr>
        <w:t>, включив в свои программы вопрос о ра</w:t>
      </w:r>
      <w:r w:rsidR="003512F9" w:rsidRPr="00914B7A">
        <w:rPr>
          <w:lang w:val="ru-RU"/>
        </w:rPr>
        <w:t>з</w:t>
      </w:r>
      <w:r w:rsidR="003512F9" w:rsidRPr="00914B7A">
        <w:rPr>
          <w:lang w:val="ru-RU"/>
        </w:rPr>
        <w:t xml:space="preserve">личиях в оплате труда </w:t>
      </w:r>
      <w:r w:rsidR="000A24C9" w:rsidRPr="00914B7A">
        <w:rPr>
          <w:lang w:val="ru-RU"/>
        </w:rPr>
        <w:t>мужчин и женщин</w:t>
      </w:r>
      <w:r w:rsidR="003512F9" w:rsidRPr="00914B7A">
        <w:rPr>
          <w:lang w:val="ru-RU"/>
        </w:rPr>
        <w:t xml:space="preserve"> и другие вопросы занятости. Министерство также </w:t>
      </w:r>
      <w:r w:rsidR="000A24C9" w:rsidRPr="00914B7A">
        <w:rPr>
          <w:lang w:val="ru-RU"/>
        </w:rPr>
        <w:t>занимае</w:t>
      </w:r>
      <w:r w:rsidR="000A24C9" w:rsidRPr="00914B7A">
        <w:rPr>
          <w:lang w:val="ru-RU"/>
        </w:rPr>
        <w:t>т</w:t>
      </w:r>
      <w:r w:rsidR="000A24C9" w:rsidRPr="00914B7A">
        <w:rPr>
          <w:lang w:val="ru-RU"/>
        </w:rPr>
        <w:t xml:space="preserve">ся </w:t>
      </w:r>
      <w:r w:rsidR="003512F9" w:rsidRPr="00914B7A">
        <w:rPr>
          <w:lang w:val="ru-RU"/>
        </w:rPr>
        <w:t>реш</w:t>
      </w:r>
      <w:r w:rsidR="000A24C9" w:rsidRPr="00914B7A">
        <w:rPr>
          <w:lang w:val="ru-RU"/>
        </w:rPr>
        <w:t>ением</w:t>
      </w:r>
      <w:r w:rsidR="003512F9" w:rsidRPr="00914B7A">
        <w:rPr>
          <w:lang w:val="ru-RU"/>
        </w:rPr>
        <w:t xml:space="preserve"> проблем</w:t>
      </w:r>
      <w:r w:rsidR="000A24C9" w:rsidRPr="00914B7A">
        <w:rPr>
          <w:lang w:val="ru-RU"/>
        </w:rPr>
        <w:t>ы</w:t>
      </w:r>
      <w:r w:rsidR="003512F9" w:rsidRPr="00914B7A">
        <w:rPr>
          <w:lang w:val="ru-RU"/>
        </w:rPr>
        <w:t xml:space="preserve"> гендерных различий в опл</w:t>
      </w:r>
      <w:r w:rsidR="003512F9" w:rsidRPr="00914B7A">
        <w:rPr>
          <w:lang w:val="ru-RU"/>
        </w:rPr>
        <w:t>а</w:t>
      </w:r>
      <w:r w:rsidR="003512F9" w:rsidRPr="00914B7A">
        <w:rPr>
          <w:lang w:val="ru-RU"/>
        </w:rPr>
        <w:t xml:space="preserve">те труда в рамках своей </w:t>
      </w:r>
      <w:r w:rsidR="000A24C9" w:rsidRPr="00914B7A">
        <w:rPr>
          <w:lang w:val="ru-RU"/>
        </w:rPr>
        <w:t xml:space="preserve">программы </w:t>
      </w:r>
      <w:r w:rsidR="003512F9" w:rsidRPr="00914B7A">
        <w:rPr>
          <w:lang w:val="ru-RU"/>
        </w:rPr>
        <w:t>рабо</w:t>
      </w:r>
      <w:r w:rsidR="000A24C9" w:rsidRPr="00914B7A">
        <w:rPr>
          <w:lang w:val="ru-RU"/>
        </w:rPr>
        <w:t>ты</w:t>
      </w:r>
      <w:r w:rsidR="003512F9" w:rsidRPr="00914B7A">
        <w:rPr>
          <w:lang w:val="ru-RU"/>
        </w:rPr>
        <w:t>. Наци</w:t>
      </w:r>
      <w:r w:rsidR="003512F9" w:rsidRPr="00914B7A">
        <w:rPr>
          <w:lang w:val="ru-RU"/>
        </w:rPr>
        <w:t>о</w:t>
      </w:r>
      <w:r w:rsidR="003512F9" w:rsidRPr="00914B7A">
        <w:rPr>
          <w:lang w:val="ru-RU"/>
        </w:rPr>
        <w:t>нальный консультативный совет по вопросу занят</w:t>
      </w:r>
      <w:r w:rsidR="003512F9" w:rsidRPr="00914B7A">
        <w:rPr>
          <w:lang w:val="ru-RU"/>
        </w:rPr>
        <w:t>о</w:t>
      </w:r>
      <w:r w:rsidR="003512F9" w:rsidRPr="00914B7A">
        <w:rPr>
          <w:lang w:val="ru-RU"/>
        </w:rPr>
        <w:t xml:space="preserve">сти женщин также </w:t>
      </w:r>
      <w:r w:rsidR="000A24C9" w:rsidRPr="00914B7A">
        <w:rPr>
          <w:lang w:val="ru-RU"/>
        </w:rPr>
        <w:t>занимается решением этой пр</w:t>
      </w:r>
      <w:r w:rsidR="000A24C9" w:rsidRPr="00914B7A">
        <w:rPr>
          <w:lang w:val="ru-RU"/>
        </w:rPr>
        <w:t>о</w:t>
      </w:r>
      <w:r w:rsidR="000A24C9" w:rsidRPr="00914B7A">
        <w:rPr>
          <w:lang w:val="ru-RU"/>
        </w:rPr>
        <w:t>блемы</w:t>
      </w:r>
      <w:r w:rsidR="003512F9" w:rsidRPr="00914B7A">
        <w:rPr>
          <w:lang w:val="ru-RU"/>
        </w:rPr>
        <w:t xml:space="preserve">. </w:t>
      </w:r>
      <w:r w:rsidR="000A24C9" w:rsidRPr="00914B7A">
        <w:rPr>
          <w:lang w:val="ru-RU"/>
        </w:rPr>
        <w:t xml:space="preserve">Обследование уровня доходов </w:t>
      </w:r>
      <w:r w:rsidR="003512F9" w:rsidRPr="00914B7A">
        <w:rPr>
          <w:lang w:val="ru-RU"/>
        </w:rPr>
        <w:t>населения Новой Зеландии является наиболее надежным и</w:t>
      </w:r>
      <w:r w:rsidR="003512F9" w:rsidRPr="00914B7A">
        <w:rPr>
          <w:lang w:val="ru-RU"/>
        </w:rPr>
        <w:t>с</w:t>
      </w:r>
      <w:r w:rsidR="003512F9" w:rsidRPr="00914B7A">
        <w:rPr>
          <w:lang w:val="ru-RU"/>
        </w:rPr>
        <w:t xml:space="preserve">точником информации, позволяющей </w:t>
      </w:r>
      <w:r w:rsidR="000A24C9" w:rsidRPr="00914B7A">
        <w:rPr>
          <w:lang w:val="ru-RU"/>
        </w:rPr>
        <w:t xml:space="preserve">прослеживать </w:t>
      </w:r>
      <w:r w:rsidR="003512F9" w:rsidRPr="00914B7A">
        <w:rPr>
          <w:lang w:val="ru-RU"/>
        </w:rPr>
        <w:t>гендерны</w:t>
      </w:r>
      <w:r w:rsidR="000A24C9" w:rsidRPr="00914B7A">
        <w:rPr>
          <w:lang w:val="ru-RU"/>
        </w:rPr>
        <w:t>й</w:t>
      </w:r>
      <w:r w:rsidR="003512F9" w:rsidRPr="00914B7A">
        <w:rPr>
          <w:lang w:val="ru-RU"/>
        </w:rPr>
        <w:t xml:space="preserve"> разрыв в оплате труда на протяжении к</w:t>
      </w:r>
      <w:r w:rsidR="000A24C9" w:rsidRPr="00914B7A">
        <w:rPr>
          <w:lang w:val="ru-RU"/>
        </w:rPr>
        <w:t>онкретного</w:t>
      </w:r>
      <w:r w:rsidR="003512F9" w:rsidRPr="00914B7A">
        <w:rPr>
          <w:lang w:val="ru-RU"/>
        </w:rPr>
        <w:t xml:space="preserve"> периода времени</w:t>
      </w:r>
      <w:r w:rsidR="000A24C9" w:rsidRPr="00914B7A">
        <w:rPr>
          <w:lang w:val="ru-RU"/>
        </w:rPr>
        <w:t>. П</w:t>
      </w:r>
      <w:r w:rsidR="003512F9" w:rsidRPr="00914B7A">
        <w:rPr>
          <w:lang w:val="ru-RU"/>
        </w:rPr>
        <w:t>равительство сч</w:t>
      </w:r>
      <w:r w:rsidR="003512F9" w:rsidRPr="00914B7A">
        <w:rPr>
          <w:lang w:val="ru-RU"/>
        </w:rPr>
        <w:t>и</w:t>
      </w:r>
      <w:r w:rsidR="003512F9" w:rsidRPr="00914B7A">
        <w:rPr>
          <w:lang w:val="ru-RU"/>
        </w:rPr>
        <w:t>тает, что ныне действующее законодательство, з</w:t>
      </w:r>
      <w:r w:rsidR="003512F9" w:rsidRPr="00914B7A">
        <w:rPr>
          <w:lang w:val="ru-RU"/>
        </w:rPr>
        <w:t>а</w:t>
      </w:r>
      <w:r w:rsidR="003512F9" w:rsidRPr="00914B7A">
        <w:rPr>
          <w:lang w:val="ru-RU"/>
        </w:rPr>
        <w:t xml:space="preserve">прещающее дискриминацию в оплате труда </w:t>
      </w:r>
      <w:r w:rsidR="000A24C9" w:rsidRPr="00914B7A">
        <w:rPr>
          <w:lang w:val="ru-RU"/>
        </w:rPr>
        <w:t>по пр</w:t>
      </w:r>
      <w:r w:rsidR="000A24C9" w:rsidRPr="00914B7A">
        <w:rPr>
          <w:lang w:val="ru-RU"/>
        </w:rPr>
        <w:t>и</w:t>
      </w:r>
      <w:r w:rsidR="000A24C9" w:rsidRPr="00914B7A">
        <w:rPr>
          <w:lang w:val="ru-RU"/>
        </w:rPr>
        <w:t xml:space="preserve">знаку </w:t>
      </w:r>
      <w:r w:rsidR="003512F9" w:rsidRPr="00914B7A">
        <w:rPr>
          <w:lang w:val="ru-RU"/>
        </w:rPr>
        <w:t>пола</w:t>
      </w:r>
      <w:r w:rsidR="00F32651" w:rsidRPr="00914B7A">
        <w:rPr>
          <w:lang w:val="ru-RU"/>
        </w:rPr>
        <w:t xml:space="preserve">, охватывает все области и </w:t>
      </w:r>
      <w:r w:rsidR="000A24C9" w:rsidRPr="00914B7A">
        <w:rPr>
          <w:lang w:val="ru-RU"/>
        </w:rPr>
        <w:t xml:space="preserve">что, </w:t>
      </w:r>
      <w:r w:rsidR="00F32651" w:rsidRPr="00914B7A">
        <w:rPr>
          <w:lang w:val="ru-RU"/>
        </w:rPr>
        <w:t>по</w:t>
      </w:r>
      <w:r w:rsidR="000A24C9" w:rsidRPr="00914B7A">
        <w:rPr>
          <w:lang w:val="ru-RU"/>
        </w:rPr>
        <w:t xml:space="preserve"> </w:t>
      </w:r>
      <w:r w:rsidR="00F32651" w:rsidRPr="00914B7A">
        <w:rPr>
          <w:lang w:val="ru-RU"/>
        </w:rPr>
        <w:t>это</w:t>
      </w:r>
      <w:r w:rsidR="000A24C9" w:rsidRPr="00914B7A">
        <w:rPr>
          <w:lang w:val="ru-RU"/>
        </w:rPr>
        <w:t>й</w:t>
      </w:r>
      <w:r w:rsidR="00F32651" w:rsidRPr="00914B7A">
        <w:rPr>
          <w:lang w:val="ru-RU"/>
        </w:rPr>
        <w:t xml:space="preserve"> </w:t>
      </w:r>
      <w:r w:rsidR="000A24C9" w:rsidRPr="00914B7A">
        <w:rPr>
          <w:lang w:val="ru-RU"/>
        </w:rPr>
        <w:t xml:space="preserve">причине, нет </w:t>
      </w:r>
      <w:r w:rsidR="00F32651" w:rsidRPr="00914B7A">
        <w:rPr>
          <w:lang w:val="ru-RU"/>
        </w:rPr>
        <w:t>никако</w:t>
      </w:r>
      <w:r w:rsidR="000A24C9" w:rsidRPr="00914B7A">
        <w:rPr>
          <w:lang w:val="ru-RU"/>
        </w:rPr>
        <w:t>й</w:t>
      </w:r>
      <w:r w:rsidR="00F32651" w:rsidRPr="00914B7A">
        <w:rPr>
          <w:lang w:val="ru-RU"/>
        </w:rPr>
        <w:t xml:space="preserve"> </w:t>
      </w:r>
      <w:r w:rsidR="000A24C9" w:rsidRPr="00914B7A">
        <w:rPr>
          <w:lang w:val="ru-RU"/>
        </w:rPr>
        <w:t xml:space="preserve">необходимости в принятии </w:t>
      </w:r>
      <w:r w:rsidR="00F32651" w:rsidRPr="00914B7A">
        <w:rPr>
          <w:lang w:val="ru-RU"/>
        </w:rPr>
        <w:t>дополнительно</w:t>
      </w:r>
      <w:r w:rsidR="000A24C9" w:rsidRPr="00914B7A">
        <w:rPr>
          <w:lang w:val="ru-RU"/>
        </w:rPr>
        <w:t>го</w:t>
      </w:r>
      <w:r w:rsidR="00F32651" w:rsidRPr="00914B7A">
        <w:rPr>
          <w:lang w:val="ru-RU"/>
        </w:rPr>
        <w:t xml:space="preserve"> законодательств</w:t>
      </w:r>
      <w:r w:rsidR="000A24C9" w:rsidRPr="00914B7A">
        <w:rPr>
          <w:lang w:val="ru-RU"/>
        </w:rPr>
        <w:t>а</w:t>
      </w:r>
      <w:r w:rsidR="00F32651" w:rsidRPr="00914B7A">
        <w:rPr>
          <w:lang w:val="ru-RU"/>
        </w:rPr>
        <w:t xml:space="preserve"> о равной оплате труда.</w:t>
      </w:r>
      <w:r w:rsidR="000A24C9" w:rsidRPr="00914B7A">
        <w:rPr>
          <w:lang w:val="ru-RU"/>
        </w:rPr>
        <w:t xml:space="preserve"> Вместе с тем, п</w:t>
      </w:r>
      <w:r w:rsidR="00F32651" w:rsidRPr="00914B7A">
        <w:rPr>
          <w:lang w:val="ru-RU"/>
        </w:rPr>
        <w:t>равительство признает нео</w:t>
      </w:r>
      <w:r w:rsidR="00F32651" w:rsidRPr="00914B7A">
        <w:rPr>
          <w:lang w:val="ru-RU"/>
        </w:rPr>
        <w:t>б</w:t>
      </w:r>
      <w:r w:rsidR="00F32651" w:rsidRPr="00914B7A">
        <w:rPr>
          <w:lang w:val="ru-RU"/>
        </w:rPr>
        <w:t>ходимость устранения основополагающих причин сохранения различий в оплате труда в частном се</w:t>
      </w:r>
      <w:r w:rsidR="00F32651" w:rsidRPr="00914B7A">
        <w:rPr>
          <w:lang w:val="ru-RU"/>
        </w:rPr>
        <w:t>к</w:t>
      </w:r>
      <w:r w:rsidR="00F32651" w:rsidRPr="00914B7A">
        <w:rPr>
          <w:lang w:val="ru-RU"/>
        </w:rPr>
        <w:t xml:space="preserve">торе и </w:t>
      </w:r>
      <w:r w:rsidR="000A24C9" w:rsidRPr="00914B7A">
        <w:rPr>
          <w:lang w:val="ru-RU"/>
        </w:rPr>
        <w:t xml:space="preserve">согласно с тем, что исполнительные </w:t>
      </w:r>
      <w:r w:rsidR="00F32651" w:rsidRPr="00914B7A">
        <w:rPr>
          <w:lang w:val="ru-RU"/>
        </w:rPr>
        <w:t>руков</w:t>
      </w:r>
      <w:r w:rsidR="00F32651" w:rsidRPr="00914B7A">
        <w:rPr>
          <w:lang w:val="ru-RU"/>
        </w:rPr>
        <w:t>о</w:t>
      </w:r>
      <w:r w:rsidR="00F32651" w:rsidRPr="00914B7A">
        <w:rPr>
          <w:lang w:val="ru-RU"/>
        </w:rPr>
        <w:t>дител</w:t>
      </w:r>
      <w:r w:rsidR="000A24C9" w:rsidRPr="00914B7A">
        <w:rPr>
          <w:lang w:val="ru-RU"/>
        </w:rPr>
        <w:t>и</w:t>
      </w:r>
      <w:r w:rsidR="00F32651" w:rsidRPr="00914B7A">
        <w:rPr>
          <w:lang w:val="ru-RU"/>
        </w:rPr>
        <w:t xml:space="preserve"> </w:t>
      </w:r>
      <w:r w:rsidR="009053A3" w:rsidRPr="00914B7A">
        <w:rPr>
          <w:lang w:val="ru-RU"/>
        </w:rPr>
        <w:t xml:space="preserve">обязаны </w:t>
      </w:r>
      <w:r w:rsidR="00F32651" w:rsidRPr="00914B7A">
        <w:rPr>
          <w:lang w:val="ru-RU"/>
        </w:rPr>
        <w:t>устранять выявленные гендерные неравенства. В этой связи оно поддерживает реал</w:t>
      </w:r>
      <w:r w:rsidR="00F32651" w:rsidRPr="00914B7A">
        <w:rPr>
          <w:lang w:val="ru-RU"/>
        </w:rPr>
        <w:t>и</w:t>
      </w:r>
      <w:r w:rsidR="00F32651" w:rsidRPr="00914B7A">
        <w:rPr>
          <w:lang w:val="ru-RU"/>
        </w:rPr>
        <w:t>зацию планов действий по обеспечению рав</w:t>
      </w:r>
      <w:r w:rsidR="009053A3" w:rsidRPr="00914B7A">
        <w:rPr>
          <w:lang w:val="ru-RU"/>
        </w:rPr>
        <w:t xml:space="preserve">ной </w:t>
      </w:r>
      <w:r w:rsidR="00F32651" w:rsidRPr="00914B7A">
        <w:rPr>
          <w:lang w:val="ru-RU"/>
        </w:rPr>
        <w:t>з</w:t>
      </w:r>
      <w:r w:rsidR="00F32651" w:rsidRPr="00914B7A">
        <w:rPr>
          <w:lang w:val="ru-RU"/>
        </w:rPr>
        <w:t>а</w:t>
      </w:r>
      <w:r w:rsidR="00F32651" w:rsidRPr="00914B7A">
        <w:rPr>
          <w:lang w:val="ru-RU"/>
        </w:rPr>
        <w:t xml:space="preserve">работной платы и </w:t>
      </w:r>
      <w:r w:rsidR="009053A3" w:rsidRPr="00914B7A">
        <w:rPr>
          <w:lang w:val="ru-RU"/>
        </w:rPr>
        <w:t xml:space="preserve">равных возможностей для </w:t>
      </w:r>
      <w:r w:rsidR="00F32651" w:rsidRPr="00914B7A">
        <w:rPr>
          <w:lang w:val="ru-RU"/>
        </w:rPr>
        <w:t>зан</w:t>
      </w:r>
      <w:r w:rsidR="00F32651" w:rsidRPr="00914B7A">
        <w:rPr>
          <w:lang w:val="ru-RU"/>
        </w:rPr>
        <w:t>я</w:t>
      </w:r>
      <w:r w:rsidR="00F32651" w:rsidRPr="00914B7A">
        <w:rPr>
          <w:lang w:val="ru-RU"/>
        </w:rPr>
        <w:t xml:space="preserve">тости, разработанных </w:t>
      </w:r>
      <w:r w:rsidR="009053A3" w:rsidRPr="00914B7A">
        <w:rPr>
          <w:lang w:val="ru-RU"/>
        </w:rPr>
        <w:t xml:space="preserve">Отделом </w:t>
      </w:r>
      <w:r w:rsidR="00F32651" w:rsidRPr="00914B7A">
        <w:rPr>
          <w:lang w:val="ru-RU"/>
        </w:rPr>
        <w:t xml:space="preserve">по </w:t>
      </w:r>
      <w:r w:rsidR="009053A3" w:rsidRPr="00914B7A">
        <w:rPr>
          <w:lang w:val="ru-RU"/>
        </w:rPr>
        <w:t xml:space="preserve">вопросам </w:t>
      </w:r>
      <w:r w:rsidR="00F32651" w:rsidRPr="00914B7A">
        <w:rPr>
          <w:lang w:val="ru-RU"/>
        </w:rPr>
        <w:t>раве</w:t>
      </w:r>
      <w:r w:rsidR="00F32651" w:rsidRPr="00914B7A">
        <w:rPr>
          <w:lang w:val="ru-RU"/>
        </w:rPr>
        <w:t>н</w:t>
      </w:r>
      <w:r w:rsidR="00F32651" w:rsidRPr="00914B7A">
        <w:rPr>
          <w:lang w:val="ru-RU"/>
        </w:rPr>
        <w:t xml:space="preserve">ства в </w:t>
      </w:r>
      <w:r w:rsidR="009053A3" w:rsidRPr="00914B7A">
        <w:rPr>
          <w:lang w:val="ru-RU"/>
        </w:rPr>
        <w:t>оп</w:t>
      </w:r>
      <w:r w:rsidR="00F32651" w:rsidRPr="00914B7A">
        <w:rPr>
          <w:lang w:val="ru-RU"/>
        </w:rPr>
        <w:t>лате</w:t>
      </w:r>
      <w:r w:rsidR="009053A3" w:rsidRPr="00914B7A">
        <w:rPr>
          <w:lang w:val="ru-RU"/>
        </w:rPr>
        <w:t xml:space="preserve"> труда </w:t>
      </w:r>
      <w:r w:rsidR="00F32651" w:rsidRPr="00914B7A">
        <w:rPr>
          <w:lang w:val="ru-RU"/>
        </w:rPr>
        <w:t xml:space="preserve">и </w:t>
      </w:r>
      <w:r w:rsidR="009053A3" w:rsidRPr="00914B7A">
        <w:rPr>
          <w:lang w:val="ru-RU"/>
        </w:rPr>
        <w:t xml:space="preserve">сфере </w:t>
      </w:r>
      <w:r w:rsidR="00F32651" w:rsidRPr="00914B7A">
        <w:rPr>
          <w:lang w:val="ru-RU"/>
        </w:rPr>
        <w:t>трудоустройств</w:t>
      </w:r>
      <w:r w:rsidR="009053A3" w:rsidRPr="00914B7A">
        <w:rPr>
          <w:lang w:val="ru-RU"/>
        </w:rPr>
        <w:t>а</w:t>
      </w:r>
      <w:r w:rsidR="00F32651" w:rsidRPr="00914B7A">
        <w:rPr>
          <w:lang w:val="ru-RU"/>
        </w:rPr>
        <w:t>. Кас</w:t>
      </w:r>
      <w:r w:rsidR="00F32651" w:rsidRPr="00914B7A">
        <w:rPr>
          <w:lang w:val="ru-RU"/>
        </w:rPr>
        <w:t>а</w:t>
      </w:r>
      <w:r w:rsidR="00F32651" w:rsidRPr="00914B7A">
        <w:rPr>
          <w:lang w:val="ru-RU"/>
        </w:rPr>
        <w:t>ясь законодательных положений об оплачиваемом отпуске</w:t>
      </w:r>
      <w:r w:rsidR="00046030" w:rsidRPr="00914B7A">
        <w:rPr>
          <w:lang w:val="ru-RU"/>
        </w:rPr>
        <w:t xml:space="preserve"> по уходу за ребенком</w:t>
      </w:r>
      <w:r w:rsidR="00E14E04" w:rsidRPr="00914B7A">
        <w:rPr>
          <w:lang w:val="ru-RU"/>
        </w:rPr>
        <w:t>, она говорит, что вр</w:t>
      </w:r>
      <w:r w:rsidR="00E14E04" w:rsidRPr="00914B7A">
        <w:rPr>
          <w:lang w:val="ru-RU"/>
        </w:rPr>
        <w:t>е</w:t>
      </w:r>
      <w:r w:rsidR="00E14E04" w:rsidRPr="00914B7A">
        <w:rPr>
          <w:lang w:val="ru-RU"/>
        </w:rPr>
        <w:t>менные и сезонные работники вовсе не исключаю</w:t>
      </w:r>
      <w:r w:rsidR="00E14E04" w:rsidRPr="00914B7A">
        <w:rPr>
          <w:lang w:val="ru-RU"/>
        </w:rPr>
        <w:t>т</w:t>
      </w:r>
      <w:r w:rsidR="00E14E04" w:rsidRPr="00914B7A">
        <w:rPr>
          <w:lang w:val="ru-RU"/>
        </w:rPr>
        <w:t>ся из числа тех, на кого распространяются эти п</w:t>
      </w:r>
      <w:r w:rsidR="00E14E04" w:rsidRPr="00914B7A">
        <w:rPr>
          <w:lang w:val="ru-RU"/>
        </w:rPr>
        <w:t>о</w:t>
      </w:r>
      <w:r w:rsidR="00E14E04" w:rsidRPr="00914B7A">
        <w:rPr>
          <w:lang w:val="ru-RU"/>
        </w:rPr>
        <w:t>ложения, но признает при этом, что этой категории работников гораздо сложнее удовлетворить</w:t>
      </w:r>
      <w:r w:rsidR="00046030" w:rsidRPr="00914B7A">
        <w:rPr>
          <w:lang w:val="ru-RU"/>
        </w:rPr>
        <w:t xml:space="preserve"> треб</w:t>
      </w:r>
      <w:r w:rsidR="00046030" w:rsidRPr="00914B7A">
        <w:rPr>
          <w:lang w:val="ru-RU"/>
        </w:rPr>
        <w:t>о</w:t>
      </w:r>
      <w:r w:rsidR="00046030" w:rsidRPr="00914B7A">
        <w:rPr>
          <w:lang w:val="ru-RU"/>
        </w:rPr>
        <w:t>ваниям для получения</w:t>
      </w:r>
      <w:r w:rsidR="00E14E04" w:rsidRPr="00914B7A">
        <w:rPr>
          <w:lang w:val="ru-RU"/>
        </w:rPr>
        <w:t xml:space="preserve"> тако</w:t>
      </w:r>
      <w:r w:rsidR="00046030" w:rsidRPr="00914B7A">
        <w:rPr>
          <w:lang w:val="ru-RU"/>
        </w:rPr>
        <w:t>го</w:t>
      </w:r>
      <w:r w:rsidR="00E14E04" w:rsidRPr="00914B7A">
        <w:rPr>
          <w:lang w:val="ru-RU"/>
        </w:rPr>
        <w:t xml:space="preserve"> </w:t>
      </w:r>
      <w:r w:rsidR="004535A4" w:rsidRPr="00914B7A">
        <w:rPr>
          <w:lang w:val="ru-RU"/>
        </w:rPr>
        <w:t>отпуск</w:t>
      </w:r>
      <w:r w:rsidR="00046030" w:rsidRPr="00914B7A">
        <w:rPr>
          <w:lang w:val="ru-RU"/>
        </w:rPr>
        <w:t>а</w:t>
      </w:r>
      <w:r w:rsidR="004535A4" w:rsidRPr="00914B7A">
        <w:rPr>
          <w:lang w:val="ru-RU"/>
        </w:rPr>
        <w:t xml:space="preserve">. Далее, для восстановления на работе после </w:t>
      </w:r>
      <w:r w:rsidR="00046030" w:rsidRPr="00914B7A">
        <w:rPr>
          <w:lang w:val="ru-RU"/>
        </w:rPr>
        <w:t xml:space="preserve">такого </w:t>
      </w:r>
      <w:r w:rsidR="004535A4" w:rsidRPr="00914B7A">
        <w:rPr>
          <w:lang w:val="ru-RU"/>
        </w:rPr>
        <w:t>отпуска н</w:t>
      </w:r>
      <w:r w:rsidR="004535A4" w:rsidRPr="00914B7A">
        <w:rPr>
          <w:lang w:val="ru-RU"/>
        </w:rPr>
        <w:t>е</w:t>
      </w:r>
      <w:r w:rsidR="004535A4" w:rsidRPr="00914B7A">
        <w:rPr>
          <w:lang w:val="ru-RU"/>
        </w:rPr>
        <w:t>обходимы более длительные производственные о</w:t>
      </w:r>
      <w:r w:rsidR="004535A4" w:rsidRPr="00914B7A">
        <w:rPr>
          <w:lang w:val="ru-RU"/>
        </w:rPr>
        <w:t>т</w:t>
      </w:r>
      <w:r w:rsidR="004535A4" w:rsidRPr="00914B7A">
        <w:rPr>
          <w:lang w:val="ru-RU"/>
        </w:rPr>
        <w:t>ношения с работодателем. Правительство подде</w:t>
      </w:r>
      <w:r w:rsidR="004535A4" w:rsidRPr="00914B7A">
        <w:rPr>
          <w:lang w:val="ru-RU"/>
        </w:rPr>
        <w:t>р</w:t>
      </w:r>
      <w:r w:rsidR="004535A4" w:rsidRPr="00914B7A">
        <w:rPr>
          <w:lang w:val="ru-RU"/>
        </w:rPr>
        <w:t>живает оплачиваемый отпуск</w:t>
      </w:r>
      <w:r w:rsidR="00046030" w:rsidRPr="00914B7A">
        <w:rPr>
          <w:lang w:val="ru-RU"/>
        </w:rPr>
        <w:t xml:space="preserve"> по уходу за ребенком</w:t>
      </w:r>
      <w:r w:rsidR="004535A4" w:rsidRPr="00914B7A">
        <w:rPr>
          <w:lang w:val="ru-RU"/>
        </w:rPr>
        <w:t>, но в нынешних финансовых условиях не может расширить его охват.</w:t>
      </w:r>
    </w:p>
    <w:p w:rsidR="00E15C2E" w:rsidRPr="00914B7A" w:rsidRDefault="004535A4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12.</w:t>
      </w:r>
      <w:r w:rsidR="00914B7A" w:rsidRPr="00914B7A">
        <w:rPr>
          <w:lang w:val="ru-RU"/>
        </w:rPr>
        <w:tab/>
      </w:r>
      <w:r w:rsidR="00046030" w:rsidRPr="00914B7A">
        <w:rPr>
          <w:lang w:val="ru-RU"/>
        </w:rPr>
        <w:t xml:space="preserve">Значительная </w:t>
      </w:r>
      <w:r w:rsidR="00E15C2E" w:rsidRPr="00914B7A">
        <w:rPr>
          <w:lang w:val="ru-RU"/>
        </w:rPr>
        <w:t xml:space="preserve">часть </w:t>
      </w:r>
      <w:r w:rsidR="00046030" w:rsidRPr="00914B7A">
        <w:rPr>
          <w:lang w:val="ru-RU"/>
        </w:rPr>
        <w:t xml:space="preserve">представленных </w:t>
      </w:r>
      <w:r w:rsidR="00E15C2E" w:rsidRPr="00914B7A">
        <w:rPr>
          <w:lang w:val="ru-RU"/>
        </w:rPr>
        <w:t>статист</w:t>
      </w:r>
      <w:r w:rsidR="00E15C2E" w:rsidRPr="00914B7A">
        <w:rPr>
          <w:lang w:val="ru-RU"/>
        </w:rPr>
        <w:t>и</w:t>
      </w:r>
      <w:r w:rsidR="00E15C2E" w:rsidRPr="00914B7A">
        <w:rPr>
          <w:lang w:val="ru-RU"/>
        </w:rPr>
        <w:t xml:space="preserve">ческих данных о раке </w:t>
      </w:r>
      <w:r w:rsidR="00046030" w:rsidRPr="00914B7A">
        <w:rPr>
          <w:lang w:val="ru-RU"/>
        </w:rPr>
        <w:t xml:space="preserve">шейки </w:t>
      </w:r>
      <w:r w:rsidR="00914B7A">
        <w:rPr>
          <w:lang w:val="ru-RU"/>
        </w:rPr>
        <w:t>матки датируется 2009</w:t>
      </w:r>
      <w:r w:rsidR="00914B7A">
        <w:rPr>
          <w:lang w:val="en-US"/>
        </w:rPr>
        <w:t> </w:t>
      </w:r>
      <w:r w:rsidR="00E15C2E" w:rsidRPr="00914B7A">
        <w:rPr>
          <w:lang w:val="ru-RU"/>
        </w:rPr>
        <w:t xml:space="preserve">годом. Данные за 2011 год свидетельствуют о том, что показатели рака составляют 161 случай, из которых 34 приходятся на женщин </w:t>
      </w:r>
      <w:r w:rsidR="00046030" w:rsidRPr="00914B7A">
        <w:rPr>
          <w:lang w:val="ru-RU"/>
        </w:rPr>
        <w:t>народности м</w:t>
      </w:r>
      <w:r w:rsidR="00E15C2E" w:rsidRPr="00914B7A">
        <w:rPr>
          <w:lang w:val="ru-RU"/>
        </w:rPr>
        <w:t>а</w:t>
      </w:r>
      <w:r w:rsidR="00E15C2E" w:rsidRPr="00914B7A">
        <w:rPr>
          <w:lang w:val="ru-RU"/>
        </w:rPr>
        <w:t>о</w:t>
      </w:r>
      <w:r w:rsidR="00E15C2E" w:rsidRPr="00914B7A">
        <w:rPr>
          <w:lang w:val="ru-RU"/>
        </w:rPr>
        <w:t xml:space="preserve">ри. </w:t>
      </w:r>
      <w:r w:rsidR="00046030" w:rsidRPr="00914B7A">
        <w:rPr>
          <w:lang w:val="ru-RU"/>
        </w:rPr>
        <w:t>В ходе реализации п</w:t>
      </w:r>
      <w:r w:rsidR="00E15C2E" w:rsidRPr="00914B7A">
        <w:rPr>
          <w:lang w:val="ru-RU"/>
        </w:rPr>
        <w:t>рограмм</w:t>
      </w:r>
      <w:r w:rsidR="00046030" w:rsidRPr="00914B7A">
        <w:rPr>
          <w:lang w:val="ru-RU"/>
        </w:rPr>
        <w:t>ы</w:t>
      </w:r>
      <w:r w:rsidR="00E15C2E" w:rsidRPr="00914B7A">
        <w:rPr>
          <w:lang w:val="ru-RU"/>
        </w:rPr>
        <w:t xml:space="preserve"> профилактич</w:t>
      </w:r>
      <w:r w:rsidR="00E15C2E" w:rsidRPr="00914B7A">
        <w:rPr>
          <w:lang w:val="ru-RU"/>
        </w:rPr>
        <w:t>е</w:t>
      </w:r>
      <w:r w:rsidR="00E15C2E" w:rsidRPr="00914B7A">
        <w:rPr>
          <w:lang w:val="ru-RU"/>
        </w:rPr>
        <w:t>ских обследований учитыва</w:t>
      </w:r>
      <w:r w:rsidR="00046030" w:rsidRPr="00914B7A">
        <w:rPr>
          <w:lang w:val="ru-RU"/>
        </w:rPr>
        <w:t xml:space="preserve">ются </w:t>
      </w:r>
      <w:r w:rsidR="00E15C2E" w:rsidRPr="00914B7A">
        <w:rPr>
          <w:lang w:val="ru-RU"/>
        </w:rPr>
        <w:t>культурные ос</w:t>
      </w:r>
      <w:r w:rsidR="00E15C2E" w:rsidRPr="00914B7A">
        <w:rPr>
          <w:lang w:val="ru-RU"/>
        </w:rPr>
        <w:t>о</w:t>
      </w:r>
      <w:r w:rsidR="00E15C2E" w:rsidRPr="00914B7A">
        <w:rPr>
          <w:lang w:val="ru-RU"/>
        </w:rPr>
        <w:t>бенности различных этнических групп, равно как и ра</w:t>
      </w:r>
      <w:r w:rsidR="00E15C2E" w:rsidRPr="00914B7A">
        <w:rPr>
          <w:lang w:val="ru-RU"/>
        </w:rPr>
        <w:t>з</w:t>
      </w:r>
      <w:r w:rsidR="00E15C2E" w:rsidRPr="00914B7A">
        <w:rPr>
          <w:lang w:val="ru-RU"/>
        </w:rPr>
        <w:t xml:space="preserve">личия между ними. </w:t>
      </w:r>
      <w:r w:rsidR="00046030" w:rsidRPr="00914B7A">
        <w:rPr>
          <w:lang w:val="ru-RU"/>
        </w:rPr>
        <w:t xml:space="preserve">Проблема </w:t>
      </w:r>
      <w:r w:rsidR="00E15C2E" w:rsidRPr="00914B7A">
        <w:rPr>
          <w:lang w:val="ru-RU"/>
        </w:rPr>
        <w:t>заключается в том, чтобы постоянно реагировать на поступающие з</w:t>
      </w:r>
      <w:r w:rsidR="00E15C2E" w:rsidRPr="00914B7A">
        <w:rPr>
          <w:lang w:val="ru-RU"/>
        </w:rPr>
        <w:t>а</w:t>
      </w:r>
      <w:r w:rsidR="00E15C2E" w:rsidRPr="00914B7A">
        <w:rPr>
          <w:lang w:val="ru-RU"/>
        </w:rPr>
        <w:t xml:space="preserve">мечания и </w:t>
      </w:r>
      <w:r w:rsidR="00046030" w:rsidRPr="00914B7A">
        <w:rPr>
          <w:lang w:val="ru-RU"/>
        </w:rPr>
        <w:t xml:space="preserve">неуклонно </w:t>
      </w:r>
      <w:r w:rsidR="00E15C2E" w:rsidRPr="00914B7A">
        <w:rPr>
          <w:lang w:val="ru-RU"/>
        </w:rPr>
        <w:t>устранять любые барьеры, препятствующие прохождению</w:t>
      </w:r>
      <w:r w:rsidR="00046030" w:rsidRPr="00914B7A">
        <w:rPr>
          <w:lang w:val="ru-RU"/>
        </w:rPr>
        <w:t xml:space="preserve"> женщинами</w:t>
      </w:r>
      <w:r w:rsidR="00E15C2E" w:rsidRPr="00914B7A">
        <w:rPr>
          <w:lang w:val="ru-RU"/>
        </w:rPr>
        <w:t xml:space="preserve"> таких обследований</w:t>
      </w:r>
      <w:r w:rsidR="00046030" w:rsidRPr="00914B7A">
        <w:rPr>
          <w:lang w:val="ru-RU"/>
        </w:rPr>
        <w:t>;</w:t>
      </w:r>
      <w:r w:rsidR="00E15C2E" w:rsidRPr="00914B7A">
        <w:rPr>
          <w:lang w:val="ru-RU"/>
        </w:rPr>
        <w:t xml:space="preserve"> в этой области </w:t>
      </w:r>
      <w:r w:rsidR="00046030" w:rsidRPr="00914B7A">
        <w:rPr>
          <w:lang w:val="ru-RU"/>
        </w:rPr>
        <w:t xml:space="preserve">уже </w:t>
      </w:r>
      <w:r w:rsidR="00E15C2E" w:rsidRPr="00914B7A">
        <w:rPr>
          <w:lang w:val="ru-RU"/>
        </w:rPr>
        <w:t>были достигнуты определенные успехи, хотя, безусловно, многое еще предстоит сделать. Программа в области сексуал</w:t>
      </w:r>
      <w:r w:rsidR="00E15C2E" w:rsidRPr="00914B7A">
        <w:rPr>
          <w:lang w:val="ru-RU"/>
        </w:rPr>
        <w:t>ь</w:t>
      </w:r>
      <w:r w:rsidR="00E15C2E" w:rsidRPr="00914B7A">
        <w:rPr>
          <w:lang w:val="ru-RU"/>
        </w:rPr>
        <w:t>ного и репродуктивного здоровья, реализуемая м</w:t>
      </w:r>
      <w:r w:rsidR="00E15C2E" w:rsidRPr="00914B7A">
        <w:rPr>
          <w:lang w:val="ru-RU"/>
        </w:rPr>
        <w:t>и</w:t>
      </w:r>
      <w:r w:rsidR="00E15C2E" w:rsidRPr="00914B7A">
        <w:rPr>
          <w:lang w:val="ru-RU"/>
        </w:rPr>
        <w:t xml:space="preserve">нистерством здравоохранения, включает </w:t>
      </w:r>
      <w:r w:rsidR="00046030" w:rsidRPr="00914B7A">
        <w:rPr>
          <w:lang w:val="ru-RU"/>
        </w:rPr>
        <w:t>провед</w:t>
      </w:r>
      <w:r w:rsidR="00046030" w:rsidRPr="00914B7A">
        <w:rPr>
          <w:lang w:val="ru-RU"/>
        </w:rPr>
        <w:t>е</w:t>
      </w:r>
      <w:r w:rsidR="00046030" w:rsidRPr="00914B7A">
        <w:rPr>
          <w:lang w:val="ru-RU"/>
        </w:rPr>
        <w:t xml:space="preserve">ние </w:t>
      </w:r>
      <w:r w:rsidR="00E15C2E" w:rsidRPr="00914B7A">
        <w:rPr>
          <w:lang w:val="ru-RU"/>
        </w:rPr>
        <w:t>важны</w:t>
      </w:r>
      <w:r w:rsidR="00046030" w:rsidRPr="00914B7A">
        <w:rPr>
          <w:lang w:val="ru-RU"/>
        </w:rPr>
        <w:t>х</w:t>
      </w:r>
      <w:r w:rsidR="00E15C2E" w:rsidRPr="00914B7A">
        <w:rPr>
          <w:lang w:val="ru-RU"/>
        </w:rPr>
        <w:t xml:space="preserve"> мероприяти</w:t>
      </w:r>
      <w:r w:rsidR="00046030" w:rsidRPr="00914B7A">
        <w:rPr>
          <w:lang w:val="ru-RU"/>
        </w:rPr>
        <w:t>й</w:t>
      </w:r>
      <w:r w:rsidR="00E15C2E" w:rsidRPr="00914B7A">
        <w:rPr>
          <w:lang w:val="ru-RU"/>
        </w:rPr>
        <w:t xml:space="preserve"> по улучшению методов регулирования сексуального и репродуктивного здоровья в рамках </w:t>
      </w:r>
      <w:r w:rsidR="00046030" w:rsidRPr="00914B7A">
        <w:rPr>
          <w:lang w:val="ru-RU"/>
        </w:rPr>
        <w:t xml:space="preserve">осуществления </w:t>
      </w:r>
      <w:r w:rsidR="00E15C2E" w:rsidRPr="00914B7A">
        <w:rPr>
          <w:lang w:val="ru-RU"/>
        </w:rPr>
        <w:t>межведомстве</w:t>
      </w:r>
      <w:r w:rsidR="00E15C2E" w:rsidRPr="00914B7A">
        <w:rPr>
          <w:lang w:val="ru-RU"/>
        </w:rPr>
        <w:t>н</w:t>
      </w:r>
      <w:r w:rsidR="00E15C2E" w:rsidRPr="00914B7A">
        <w:rPr>
          <w:lang w:val="ru-RU"/>
        </w:rPr>
        <w:t>ного проекта.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13.</w:t>
      </w:r>
      <w:r w:rsidRPr="00914B7A">
        <w:rPr>
          <w:lang w:val="ru-RU"/>
        </w:rPr>
        <w:tab/>
        <w:t>Хотя требования, предъявляемые к провед</w:t>
      </w:r>
      <w:r w:rsidRPr="00914B7A">
        <w:rPr>
          <w:lang w:val="ru-RU"/>
        </w:rPr>
        <w:t>е</w:t>
      </w:r>
      <w:r w:rsidRPr="00914B7A">
        <w:rPr>
          <w:lang w:val="ru-RU"/>
        </w:rPr>
        <w:t>нию абортов, могут представляться запретительн</w:t>
      </w:r>
      <w:r w:rsidRPr="00914B7A">
        <w:rPr>
          <w:lang w:val="ru-RU"/>
        </w:rPr>
        <w:t>ы</w:t>
      </w:r>
      <w:r w:rsidRPr="00914B7A">
        <w:rPr>
          <w:lang w:val="ru-RU"/>
        </w:rPr>
        <w:t xml:space="preserve">ми, </w:t>
      </w:r>
      <w:r w:rsidR="00046030" w:rsidRPr="00914B7A">
        <w:rPr>
          <w:lang w:val="ru-RU"/>
        </w:rPr>
        <w:t xml:space="preserve">число </w:t>
      </w:r>
      <w:r w:rsidRPr="00914B7A">
        <w:rPr>
          <w:lang w:val="ru-RU"/>
        </w:rPr>
        <w:t>абортов уменьшил</w:t>
      </w:r>
      <w:r w:rsidR="00046030" w:rsidRPr="00914B7A">
        <w:rPr>
          <w:lang w:val="ru-RU"/>
        </w:rPr>
        <w:t>о</w:t>
      </w:r>
      <w:r w:rsidRPr="00914B7A">
        <w:rPr>
          <w:lang w:val="ru-RU"/>
        </w:rPr>
        <w:t>сь в силу улучшения консультативного обслуживания по вопросам пр</w:t>
      </w:r>
      <w:r w:rsidRPr="00914B7A">
        <w:rPr>
          <w:lang w:val="ru-RU"/>
        </w:rPr>
        <w:t>и</w:t>
      </w:r>
      <w:r w:rsidRPr="00914B7A">
        <w:rPr>
          <w:lang w:val="ru-RU"/>
        </w:rPr>
        <w:t>менения контрацептивов и их более широкого н</w:t>
      </w:r>
      <w:r w:rsidRPr="00914B7A">
        <w:rPr>
          <w:lang w:val="ru-RU"/>
        </w:rPr>
        <w:t>а</w:t>
      </w:r>
      <w:r w:rsidRPr="00914B7A">
        <w:rPr>
          <w:lang w:val="ru-RU"/>
        </w:rPr>
        <w:t>личия. Все граждане Новой Зеландии в возрасте до 22 лет получают бесплатные консультации и ко</w:t>
      </w:r>
      <w:r w:rsidRPr="00914B7A">
        <w:rPr>
          <w:lang w:val="ru-RU"/>
        </w:rPr>
        <w:t>н</w:t>
      </w:r>
      <w:r w:rsidRPr="00914B7A">
        <w:rPr>
          <w:lang w:val="ru-RU"/>
        </w:rPr>
        <w:t>трацептивы в клиниках, занимающихся вопросами планирования семьи. Сексуальное образование я</w:t>
      </w:r>
      <w:r w:rsidRPr="00914B7A">
        <w:rPr>
          <w:lang w:val="ru-RU"/>
        </w:rPr>
        <w:t>в</w:t>
      </w:r>
      <w:r w:rsidRPr="00914B7A">
        <w:rPr>
          <w:lang w:val="ru-RU"/>
        </w:rPr>
        <w:t>ляется обязательным в школах, хотя родители могут вывести своих детей из этой части школьной пр</w:t>
      </w:r>
      <w:r w:rsidRPr="00914B7A">
        <w:rPr>
          <w:lang w:val="ru-RU"/>
        </w:rPr>
        <w:t>о</w:t>
      </w:r>
      <w:r w:rsidRPr="00914B7A">
        <w:rPr>
          <w:lang w:val="ru-RU"/>
        </w:rPr>
        <w:t>граммы. Министерство имеет контракт с ведомс</w:t>
      </w:r>
      <w:r w:rsidRPr="00914B7A">
        <w:rPr>
          <w:lang w:val="ru-RU"/>
        </w:rPr>
        <w:t>т</w:t>
      </w:r>
      <w:r w:rsidRPr="00914B7A">
        <w:rPr>
          <w:lang w:val="ru-RU"/>
        </w:rPr>
        <w:t>вом, занимающимся планированием семьи. В стр</w:t>
      </w:r>
      <w:r w:rsidRPr="00914B7A">
        <w:rPr>
          <w:lang w:val="ru-RU"/>
        </w:rPr>
        <w:t>а</w:t>
      </w:r>
      <w:r w:rsidRPr="00914B7A">
        <w:rPr>
          <w:lang w:val="ru-RU"/>
        </w:rPr>
        <w:t>не действуют 26 отделений, занимающихся вопр</w:t>
      </w:r>
      <w:r w:rsidRPr="00914B7A">
        <w:rPr>
          <w:lang w:val="ru-RU"/>
        </w:rPr>
        <w:t>о</w:t>
      </w:r>
      <w:r w:rsidRPr="00914B7A">
        <w:rPr>
          <w:lang w:val="ru-RU"/>
        </w:rPr>
        <w:t>сами сексуального и репродуктивного здоровья, которые располагают 30 клиниками и 32 школьн</w:t>
      </w:r>
      <w:r w:rsidRPr="00914B7A">
        <w:rPr>
          <w:lang w:val="ru-RU"/>
        </w:rPr>
        <w:t>ы</w:t>
      </w:r>
      <w:r w:rsidRPr="00914B7A">
        <w:rPr>
          <w:lang w:val="ru-RU"/>
        </w:rPr>
        <w:t>ми медпу</w:t>
      </w:r>
      <w:r w:rsidR="00046030" w:rsidRPr="00914B7A">
        <w:rPr>
          <w:lang w:val="ru-RU"/>
        </w:rPr>
        <w:t>н</w:t>
      </w:r>
      <w:r w:rsidRPr="00914B7A">
        <w:rPr>
          <w:lang w:val="ru-RU"/>
        </w:rPr>
        <w:t>ктами; кроме того, в Интернете подде</w:t>
      </w:r>
      <w:r w:rsidRPr="00914B7A">
        <w:rPr>
          <w:lang w:val="ru-RU"/>
        </w:rPr>
        <w:t>р</w:t>
      </w:r>
      <w:r w:rsidRPr="00914B7A">
        <w:rPr>
          <w:lang w:val="ru-RU"/>
        </w:rPr>
        <w:t>живается веб-сайт, нацеленный на женскую аудит</w:t>
      </w:r>
      <w:r w:rsidRPr="00914B7A">
        <w:rPr>
          <w:lang w:val="ru-RU"/>
        </w:rPr>
        <w:t>о</w:t>
      </w:r>
      <w:r w:rsidRPr="00914B7A">
        <w:rPr>
          <w:lang w:val="ru-RU"/>
        </w:rPr>
        <w:t xml:space="preserve">рию в возрасте до 25 лет. </w:t>
      </w:r>
      <w:r w:rsidR="00046030" w:rsidRPr="00914B7A">
        <w:rPr>
          <w:lang w:val="ru-RU"/>
        </w:rPr>
        <w:t xml:space="preserve">Применительно к </w:t>
      </w:r>
      <w:r w:rsidRPr="00914B7A">
        <w:rPr>
          <w:lang w:val="ru-RU"/>
        </w:rPr>
        <w:t>разли</w:t>
      </w:r>
      <w:r w:rsidRPr="00914B7A">
        <w:rPr>
          <w:lang w:val="ru-RU"/>
        </w:rPr>
        <w:t>ч</w:t>
      </w:r>
      <w:r w:rsidRPr="00914B7A">
        <w:rPr>
          <w:lang w:val="ru-RU"/>
        </w:rPr>
        <w:t>ны</w:t>
      </w:r>
      <w:r w:rsidR="00046030" w:rsidRPr="00914B7A">
        <w:rPr>
          <w:lang w:val="ru-RU"/>
        </w:rPr>
        <w:t>м</w:t>
      </w:r>
      <w:r w:rsidRPr="00914B7A">
        <w:rPr>
          <w:lang w:val="ru-RU"/>
        </w:rPr>
        <w:t xml:space="preserve"> частя</w:t>
      </w:r>
      <w:r w:rsidR="00046030" w:rsidRPr="00914B7A">
        <w:rPr>
          <w:lang w:val="ru-RU"/>
        </w:rPr>
        <w:t>м</w:t>
      </w:r>
      <w:r w:rsidRPr="00914B7A">
        <w:rPr>
          <w:lang w:val="ru-RU"/>
        </w:rPr>
        <w:t xml:space="preserve"> этого сектора </w:t>
      </w:r>
      <w:r w:rsidR="00EB7B8B" w:rsidRPr="00914B7A">
        <w:rPr>
          <w:lang w:val="ru-RU"/>
        </w:rPr>
        <w:t xml:space="preserve">в стране </w:t>
      </w:r>
      <w:r w:rsidRPr="00914B7A">
        <w:rPr>
          <w:lang w:val="ru-RU"/>
        </w:rPr>
        <w:t>нет никакой стратегии сексуального и репродуктивного здор</w:t>
      </w:r>
      <w:r w:rsidRPr="00914B7A">
        <w:rPr>
          <w:lang w:val="ru-RU"/>
        </w:rPr>
        <w:t>о</w:t>
      </w:r>
      <w:r w:rsidRPr="00914B7A">
        <w:rPr>
          <w:lang w:val="ru-RU"/>
        </w:rPr>
        <w:t>вья. Хотя районные организации здравоохранения должны предоставлять услуг</w:t>
      </w:r>
      <w:r w:rsidR="00EB7B8B" w:rsidRPr="00914B7A">
        <w:rPr>
          <w:lang w:val="ru-RU"/>
        </w:rPr>
        <w:t>и</w:t>
      </w:r>
      <w:r w:rsidRPr="00914B7A">
        <w:rPr>
          <w:lang w:val="ru-RU"/>
        </w:rPr>
        <w:t xml:space="preserve"> по прерыванию б</w:t>
      </w:r>
      <w:r w:rsidRPr="00914B7A">
        <w:rPr>
          <w:lang w:val="ru-RU"/>
        </w:rPr>
        <w:t>е</w:t>
      </w:r>
      <w:r w:rsidRPr="00914B7A">
        <w:rPr>
          <w:lang w:val="ru-RU"/>
        </w:rPr>
        <w:t xml:space="preserve">ременности тем, кто удовлетворяет предъявляемым требованиям, а национальная политика </w:t>
      </w:r>
      <w:r w:rsidR="00EB7B8B" w:rsidRPr="00914B7A">
        <w:rPr>
          <w:lang w:val="ru-RU"/>
        </w:rPr>
        <w:t>оказания помощи для передвижения по стране</w:t>
      </w:r>
      <w:r w:rsidRPr="00914B7A">
        <w:rPr>
          <w:lang w:val="ru-RU"/>
        </w:rPr>
        <w:t xml:space="preserve"> предусматр</w:t>
      </w:r>
      <w:r w:rsidRPr="00914B7A">
        <w:rPr>
          <w:lang w:val="ru-RU"/>
        </w:rPr>
        <w:t>и</w:t>
      </w:r>
      <w:r w:rsidRPr="00914B7A">
        <w:rPr>
          <w:lang w:val="ru-RU"/>
        </w:rPr>
        <w:t xml:space="preserve">вает финансирование </w:t>
      </w:r>
      <w:r w:rsidR="00EB7B8B" w:rsidRPr="00914B7A">
        <w:rPr>
          <w:lang w:val="ru-RU"/>
        </w:rPr>
        <w:t xml:space="preserve">дальних </w:t>
      </w:r>
      <w:r w:rsidRPr="00914B7A">
        <w:rPr>
          <w:lang w:val="ru-RU"/>
        </w:rPr>
        <w:t>поездок для получ</w:t>
      </w:r>
      <w:r w:rsidRPr="00914B7A">
        <w:rPr>
          <w:lang w:val="ru-RU"/>
        </w:rPr>
        <w:t>е</w:t>
      </w:r>
      <w:r w:rsidRPr="00914B7A">
        <w:rPr>
          <w:lang w:val="ru-RU"/>
        </w:rPr>
        <w:t>ния необходимых медицинских услуг, получение такого рода услуг женщинами из отдаленных ра</w:t>
      </w:r>
      <w:r w:rsidRPr="00914B7A">
        <w:rPr>
          <w:lang w:val="ru-RU"/>
        </w:rPr>
        <w:t>й</w:t>
      </w:r>
      <w:r w:rsidRPr="00914B7A">
        <w:rPr>
          <w:lang w:val="ru-RU"/>
        </w:rPr>
        <w:t xml:space="preserve">онов связано с проблемами. Комитет по </w:t>
      </w:r>
      <w:r w:rsidR="00EB7B8B" w:rsidRPr="00914B7A">
        <w:rPr>
          <w:lang w:val="ru-RU"/>
        </w:rPr>
        <w:t xml:space="preserve">контролю </w:t>
      </w:r>
      <w:r w:rsidRPr="00914B7A">
        <w:rPr>
          <w:lang w:val="ru-RU"/>
        </w:rPr>
        <w:t>за аборт</w:t>
      </w:r>
      <w:r w:rsidR="00EB7B8B" w:rsidRPr="00914B7A">
        <w:rPr>
          <w:lang w:val="ru-RU"/>
        </w:rPr>
        <w:t>ами</w:t>
      </w:r>
      <w:r w:rsidRPr="00914B7A">
        <w:rPr>
          <w:lang w:val="ru-RU"/>
        </w:rPr>
        <w:t xml:space="preserve"> проводит обзоры законодательных п</w:t>
      </w:r>
      <w:r w:rsidRPr="00914B7A">
        <w:rPr>
          <w:lang w:val="ru-RU"/>
        </w:rPr>
        <w:t>о</w:t>
      </w:r>
      <w:r w:rsidRPr="00914B7A">
        <w:rPr>
          <w:lang w:val="ru-RU"/>
        </w:rPr>
        <w:t xml:space="preserve">ложений и </w:t>
      </w:r>
      <w:r w:rsidR="00EB7B8B" w:rsidRPr="00914B7A">
        <w:rPr>
          <w:lang w:val="ru-RU"/>
        </w:rPr>
        <w:t xml:space="preserve">контролирует </w:t>
      </w:r>
      <w:r w:rsidRPr="00914B7A">
        <w:rPr>
          <w:lang w:val="ru-RU"/>
        </w:rPr>
        <w:t>редк</w:t>
      </w:r>
      <w:r w:rsidR="00EB7B8B" w:rsidRPr="00914B7A">
        <w:rPr>
          <w:lang w:val="ru-RU"/>
        </w:rPr>
        <w:t>ое</w:t>
      </w:r>
      <w:r w:rsidRPr="00914B7A">
        <w:rPr>
          <w:lang w:val="ru-RU"/>
        </w:rPr>
        <w:t xml:space="preserve"> географическое распределение по стране полномочных консульта</w:t>
      </w:r>
      <w:r w:rsidRPr="00914B7A">
        <w:rPr>
          <w:lang w:val="ru-RU"/>
        </w:rPr>
        <w:t>н</w:t>
      </w:r>
      <w:r w:rsidRPr="00914B7A">
        <w:rPr>
          <w:lang w:val="ru-RU"/>
        </w:rPr>
        <w:t xml:space="preserve">тов, </w:t>
      </w:r>
      <w:r w:rsidR="00EB7B8B" w:rsidRPr="00914B7A">
        <w:rPr>
          <w:lang w:val="ru-RU"/>
        </w:rPr>
        <w:t xml:space="preserve">которые могут </w:t>
      </w:r>
      <w:r w:rsidRPr="00914B7A">
        <w:rPr>
          <w:lang w:val="ru-RU"/>
        </w:rPr>
        <w:t>санкционировать проведение аборт</w:t>
      </w:r>
      <w:r w:rsidR="00EB7B8B" w:rsidRPr="00914B7A">
        <w:rPr>
          <w:lang w:val="ru-RU"/>
        </w:rPr>
        <w:t>а</w:t>
      </w:r>
      <w:r w:rsidRPr="00914B7A">
        <w:rPr>
          <w:lang w:val="ru-RU"/>
        </w:rPr>
        <w:t>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14.</w:t>
      </w:r>
      <w:r w:rsidRPr="00914B7A">
        <w:rPr>
          <w:lang w:val="ru-RU"/>
        </w:rPr>
        <w:tab/>
        <w:t xml:space="preserve">Что касается подхода «Ванау </w:t>
      </w:r>
      <w:r w:rsidR="00F70ECF" w:rsidRPr="00914B7A">
        <w:rPr>
          <w:lang w:val="ru-RU"/>
        </w:rPr>
        <w:t>О</w:t>
      </w:r>
      <w:r w:rsidRPr="00914B7A">
        <w:rPr>
          <w:lang w:val="ru-RU"/>
        </w:rPr>
        <w:t xml:space="preserve">ра», то многие семьи </w:t>
      </w:r>
      <w:r w:rsidR="00F70ECF" w:rsidRPr="00914B7A">
        <w:rPr>
          <w:lang w:val="ru-RU"/>
        </w:rPr>
        <w:t>народности м</w:t>
      </w:r>
      <w:r w:rsidRPr="00914B7A">
        <w:rPr>
          <w:lang w:val="ru-RU"/>
        </w:rPr>
        <w:t>аори участвуют в проводимых в его рамках мероприятиях, особенно женщины, п</w:t>
      </w:r>
      <w:r w:rsidRPr="00914B7A">
        <w:rPr>
          <w:lang w:val="ru-RU"/>
        </w:rPr>
        <w:t>о</w:t>
      </w:r>
      <w:r w:rsidRPr="00914B7A">
        <w:rPr>
          <w:lang w:val="ru-RU"/>
        </w:rPr>
        <w:t>скольку больше женщин, чем мужчин, являются главами домашних хозяйств. Правительство пре</w:t>
      </w:r>
      <w:r w:rsidRPr="00914B7A">
        <w:rPr>
          <w:lang w:val="ru-RU"/>
        </w:rPr>
        <w:t>д</w:t>
      </w:r>
      <w:r w:rsidRPr="00914B7A">
        <w:rPr>
          <w:lang w:val="ru-RU"/>
        </w:rPr>
        <w:t>принимает активные действия к тому, чтобы пр</w:t>
      </w:r>
      <w:r w:rsidRPr="00914B7A">
        <w:rPr>
          <w:lang w:val="ru-RU"/>
        </w:rPr>
        <w:t>и</w:t>
      </w:r>
      <w:r w:rsidRPr="00914B7A">
        <w:rPr>
          <w:lang w:val="ru-RU"/>
        </w:rPr>
        <w:t xml:space="preserve">влечь </w:t>
      </w:r>
      <w:r w:rsidR="00F70ECF" w:rsidRPr="00914B7A">
        <w:rPr>
          <w:lang w:val="ru-RU"/>
        </w:rPr>
        <w:t>м</w:t>
      </w:r>
      <w:r w:rsidRPr="00914B7A">
        <w:rPr>
          <w:lang w:val="ru-RU"/>
        </w:rPr>
        <w:t xml:space="preserve">аори </w:t>
      </w:r>
      <w:r w:rsidR="00F70ECF" w:rsidRPr="00914B7A">
        <w:rPr>
          <w:lang w:val="ru-RU"/>
        </w:rPr>
        <w:t xml:space="preserve">к работе </w:t>
      </w:r>
      <w:r w:rsidRPr="00914B7A">
        <w:rPr>
          <w:lang w:val="ru-RU"/>
        </w:rPr>
        <w:t>в сектор</w:t>
      </w:r>
      <w:r w:rsidR="00F70ECF" w:rsidRPr="00914B7A">
        <w:rPr>
          <w:lang w:val="ru-RU"/>
        </w:rPr>
        <w:t>е</w:t>
      </w:r>
      <w:r w:rsidRPr="00914B7A">
        <w:rPr>
          <w:lang w:val="ru-RU"/>
        </w:rPr>
        <w:t xml:space="preserve"> здравоохранения для обслуживания народа </w:t>
      </w:r>
      <w:r w:rsidR="00F70ECF" w:rsidRPr="00914B7A">
        <w:rPr>
          <w:lang w:val="ru-RU"/>
        </w:rPr>
        <w:t>м</w:t>
      </w:r>
      <w:r w:rsidRPr="00914B7A">
        <w:rPr>
          <w:lang w:val="ru-RU"/>
        </w:rPr>
        <w:t xml:space="preserve">аори, поскольку это </w:t>
      </w:r>
      <w:r w:rsidR="00F70ECF" w:rsidRPr="00914B7A">
        <w:rPr>
          <w:lang w:val="ru-RU"/>
        </w:rPr>
        <w:t>м</w:t>
      </w:r>
      <w:r w:rsidR="00F70ECF" w:rsidRPr="00914B7A">
        <w:rPr>
          <w:lang w:val="ru-RU"/>
        </w:rPr>
        <w:t>о</w:t>
      </w:r>
      <w:r w:rsidR="00F70ECF" w:rsidRPr="00914B7A">
        <w:rPr>
          <w:lang w:val="ru-RU"/>
        </w:rPr>
        <w:t>жет при</w:t>
      </w:r>
      <w:r w:rsidRPr="00914B7A">
        <w:rPr>
          <w:lang w:val="ru-RU"/>
        </w:rPr>
        <w:t>ве</w:t>
      </w:r>
      <w:r w:rsidR="00F70ECF" w:rsidRPr="00914B7A">
        <w:rPr>
          <w:lang w:val="ru-RU"/>
        </w:rPr>
        <w:t>сти</w:t>
      </w:r>
      <w:r w:rsidRPr="00914B7A">
        <w:rPr>
          <w:lang w:val="ru-RU"/>
        </w:rPr>
        <w:t xml:space="preserve"> к позитивным результатам. Статист</w:t>
      </w:r>
      <w:r w:rsidRPr="00914B7A">
        <w:rPr>
          <w:lang w:val="ru-RU"/>
        </w:rPr>
        <w:t>и</w:t>
      </w:r>
      <w:r w:rsidRPr="00914B7A">
        <w:rPr>
          <w:lang w:val="ru-RU"/>
        </w:rPr>
        <w:t>ческие данных о психическом здоровье матерей свидетельствуют о высоких показателях сам</w:t>
      </w:r>
      <w:r w:rsidRPr="00914B7A">
        <w:rPr>
          <w:lang w:val="ru-RU"/>
        </w:rPr>
        <w:t>о</w:t>
      </w:r>
      <w:r w:rsidRPr="00914B7A">
        <w:rPr>
          <w:lang w:val="ru-RU"/>
        </w:rPr>
        <w:t xml:space="preserve">убийств среди молодых женщин в </w:t>
      </w:r>
      <w:r w:rsidR="00F70ECF" w:rsidRPr="00914B7A">
        <w:rPr>
          <w:lang w:val="ru-RU"/>
        </w:rPr>
        <w:t xml:space="preserve">течение </w:t>
      </w:r>
      <w:r w:rsidRPr="00914B7A">
        <w:rPr>
          <w:lang w:val="ru-RU"/>
        </w:rPr>
        <w:t xml:space="preserve">28 дней после рождения ребенка. В структуре министерства здравоохранения на южном острове действует </w:t>
      </w:r>
      <w:r w:rsidR="00F70ECF" w:rsidRPr="00914B7A">
        <w:rPr>
          <w:lang w:val="ru-RU"/>
        </w:rPr>
        <w:t>отд</w:t>
      </w:r>
      <w:r w:rsidR="00F70ECF" w:rsidRPr="00914B7A">
        <w:rPr>
          <w:lang w:val="ru-RU"/>
        </w:rPr>
        <w:t>е</w:t>
      </w:r>
      <w:r w:rsidR="00F70ECF" w:rsidRPr="00914B7A">
        <w:rPr>
          <w:lang w:val="ru-RU"/>
        </w:rPr>
        <w:t xml:space="preserve">ление охраны </w:t>
      </w:r>
      <w:r w:rsidRPr="00914B7A">
        <w:rPr>
          <w:lang w:val="ru-RU"/>
        </w:rPr>
        <w:t>психическо</w:t>
      </w:r>
      <w:r w:rsidR="00F70ECF" w:rsidRPr="00914B7A">
        <w:rPr>
          <w:lang w:val="ru-RU"/>
        </w:rPr>
        <w:t>го</w:t>
      </w:r>
      <w:r w:rsidRPr="00914B7A">
        <w:rPr>
          <w:lang w:val="ru-RU"/>
        </w:rPr>
        <w:t xml:space="preserve"> здоровь</w:t>
      </w:r>
      <w:r w:rsidR="00F70ECF" w:rsidRPr="00914B7A">
        <w:rPr>
          <w:lang w:val="ru-RU"/>
        </w:rPr>
        <w:t>я</w:t>
      </w:r>
      <w:r w:rsidRPr="00914B7A">
        <w:rPr>
          <w:lang w:val="ru-RU"/>
        </w:rPr>
        <w:t xml:space="preserve"> матерей, и в настоящее время ведется работа по созданию такого же </w:t>
      </w:r>
      <w:r w:rsidR="00F70ECF" w:rsidRPr="00914B7A">
        <w:rPr>
          <w:lang w:val="ru-RU"/>
        </w:rPr>
        <w:t xml:space="preserve">отделения </w:t>
      </w:r>
      <w:r w:rsidRPr="00914B7A">
        <w:rPr>
          <w:lang w:val="ru-RU"/>
        </w:rPr>
        <w:t xml:space="preserve">на северном острове. </w:t>
      </w:r>
      <w:r w:rsidR="00F70ECF" w:rsidRPr="00914B7A">
        <w:rPr>
          <w:lang w:val="ru-RU"/>
        </w:rPr>
        <w:t>Как представл</w:t>
      </w:r>
      <w:r w:rsidR="00F70ECF" w:rsidRPr="00914B7A">
        <w:rPr>
          <w:lang w:val="ru-RU"/>
        </w:rPr>
        <w:t>я</w:t>
      </w:r>
      <w:r w:rsidR="00F70ECF" w:rsidRPr="00914B7A">
        <w:rPr>
          <w:lang w:val="ru-RU"/>
        </w:rPr>
        <w:t>ется</w:t>
      </w:r>
      <w:r w:rsidRPr="00914B7A">
        <w:rPr>
          <w:lang w:val="ru-RU"/>
        </w:rPr>
        <w:t xml:space="preserve">, </w:t>
      </w:r>
      <w:r w:rsidR="00F70ECF" w:rsidRPr="00914B7A">
        <w:rPr>
          <w:lang w:val="ru-RU"/>
        </w:rPr>
        <w:t xml:space="preserve">имевшиеся </w:t>
      </w:r>
      <w:r w:rsidRPr="00914B7A">
        <w:rPr>
          <w:lang w:val="ru-RU"/>
        </w:rPr>
        <w:t>ранее и не</w:t>
      </w:r>
      <w:r w:rsidR="00F70ECF" w:rsidRPr="00914B7A">
        <w:rPr>
          <w:lang w:val="ru-RU"/>
        </w:rPr>
        <w:t>полностью из</w:t>
      </w:r>
      <w:r w:rsidRPr="00914B7A">
        <w:rPr>
          <w:lang w:val="ru-RU"/>
        </w:rPr>
        <w:t>лечен</w:t>
      </w:r>
      <w:r w:rsidR="00F70ECF" w:rsidRPr="00914B7A">
        <w:rPr>
          <w:lang w:val="ru-RU"/>
        </w:rPr>
        <w:t>н</w:t>
      </w:r>
      <w:r w:rsidRPr="00914B7A">
        <w:rPr>
          <w:lang w:val="ru-RU"/>
        </w:rPr>
        <w:t>ые психические заболевания способствуют самоуби</w:t>
      </w:r>
      <w:r w:rsidRPr="00914B7A">
        <w:rPr>
          <w:lang w:val="ru-RU"/>
        </w:rPr>
        <w:t>й</w:t>
      </w:r>
      <w:r w:rsidRPr="00914B7A">
        <w:rPr>
          <w:lang w:val="ru-RU"/>
        </w:rPr>
        <w:t xml:space="preserve">ствам, и правительство занимается устранением недостатков в этой области. В процессе изменения системы социального обеспечения учитываются результаты исследований, свидетельствующие о </w:t>
      </w:r>
      <w:r w:rsidR="00F70ECF" w:rsidRPr="00914B7A">
        <w:rPr>
          <w:lang w:val="ru-RU"/>
        </w:rPr>
        <w:t>высокой вероятности того, что</w:t>
      </w:r>
      <w:r w:rsidRPr="00914B7A">
        <w:rPr>
          <w:lang w:val="ru-RU"/>
        </w:rPr>
        <w:t xml:space="preserve"> матери-подростки будут иметь еще детей </w:t>
      </w:r>
      <w:r w:rsidR="00F70ECF" w:rsidRPr="00914B7A">
        <w:rPr>
          <w:lang w:val="ru-RU"/>
        </w:rPr>
        <w:t>прежде</w:t>
      </w:r>
      <w:r w:rsidRPr="00914B7A">
        <w:rPr>
          <w:lang w:val="ru-RU"/>
        </w:rPr>
        <w:t xml:space="preserve">, </w:t>
      </w:r>
      <w:r w:rsidR="00F70ECF" w:rsidRPr="00914B7A">
        <w:rPr>
          <w:lang w:val="ru-RU"/>
        </w:rPr>
        <w:t>чем</w:t>
      </w:r>
      <w:r w:rsidRPr="00914B7A">
        <w:rPr>
          <w:lang w:val="ru-RU"/>
        </w:rPr>
        <w:t xml:space="preserve"> они станут эк</w:t>
      </w:r>
      <w:r w:rsidRPr="00914B7A">
        <w:rPr>
          <w:lang w:val="ru-RU"/>
        </w:rPr>
        <w:t>о</w:t>
      </w:r>
      <w:r w:rsidRPr="00914B7A">
        <w:rPr>
          <w:lang w:val="ru-RU"/>
        </w:rPr>
        <w:t>номически независимыми</w:t>
      </w:r>
      <w:r w:rsidR="00F70ECF" w:rsidRPr="00914B7A">
        <w:rPr>
          <w:lang w:val="ru-RU"/>
        </w:rPr>
        <w:t>.</w:t>
      </w:r>
      <w:r w:rsidRPr="00914B7A">
        <w:rPr>
          <w:lang w:val="ru-RU"/>
        </w:rPr>
        <w:t xml:space="preserve"> </w:t>
      </w:r>
      <w:r w:rsidR="00F70ECF" w:rsidRPr="00914B7A">
        <w:rPr>
          <w:lang w:val="ru-RU"/>
        </w:rPr>
        <w:t>В этой связи ставится цель вывести</w:t>
      </w:r>
      <w:r w:rsidRPr="00914B7A">
        <w:rPr>
          <w:lang w:val="ru-RU"/>
        </w:rPr>
        <w:t xml:space="preserve"> женщин, получающих пособие на </w:t>
      </w:r>
      <w:r w:rsidR="00F70ECF" w:rsidRPr="00914B7A">
        <w:rPr>
          <w:lang w:val="ru-RU"/>
        </w:rPr>
        <w:t>б</w:t>
      </w:r>
      <w:r w:rsidR="00F70ECF" w:rsidRPr="00914B7A">
        <w:rPr>
          <w:lang w:val="ru-RU"/>
        </w:rPr>
        <w:t>ы</w:t>
      </w:r>
      <w:r w:rsidR="00F70ECF" w:rsidRPr="00914B7A">
        <w:rPr>
          <w:lang w:val="ru-RU"/>
        </w:rPr>
        <w:t>товые</w:t>
      </w:r>
      <w:r w:rsidRPr="00914B7A">
        <w:rPr>
          <w:lang w:val="ru-RU"/>
        </w:rPr>
        <w:t xml:space="preserve"> нужды, на путь выхода из положения завис</w:t>
      </w:r>
      <w:r w:rsidRPr="00914B7A">
        <w:rPr>
          <w:lang w:val="ru-RU"/>
        </w:rPr>
        <w:t>и</w:t>
      </w:r>
      <w:r w:rsidRPr="00914B7A">
        <w:rPr>
          <w:lang w:val="ru-RU"/>
        </w:rPr>
        <w:t>мости путем предоставления им консульта</w:t>
      </w:r>
      <w:r w:rsidR="00F70ECF" w:rsidRPr="00914B7A">
        <w:rPr>
          <w:lang w:val="ru-RU"/>
        </w:rPr>
        <w:t>ций</w:t>
      </w:r>
      <w:r w:rsidRPr="00914B7A">
        <w:rPr>
          <w:lang w:val="ru-RU"/>
        </w:rPr>
        <w:t xml:space="preserve"> по вопросам ведения бюджет</w:t>
      </w:r>
      <w:r w:rsidR="00F70ECF" w:rsidRPr="00914B7A">
        <w:rPr>
          <w:lang w:val="ru-RU"/>
        </w:rPr>
        <w:t>а</w:t>
      </w:r>
      <w:r w:rsidRPr="00914B7A">
        <w:rPr>
          <w:lang w:val="ru-RU"/>
        </w:rPr>
        <w:t xml:space="preserve">, </w:t>
      </w:r>
      <w:r w:rsidR="00F70ECF" w:rsidRPr="00914B7A">
        <w:rPr>
          <w:lang w:val="ru-RU"/>
        </w:rPr>
        <w:t>воспитания детей</w:t>
      </w:r>
      <w:r w:rsidRPr="00914B7A">
        <w:rPr>
          <w:lang w:val="ru-RU"/>
        </w:rPr>
        <w:t xml:space="preserve"> и приобретения трудовых навыков.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15.</w:t>
      </w:r>
      <w:r w:rsidRPr="00914B7A">
        <w:rPr>
          <w:lang w:val="ru-RU"/>
        </w:rPr>
        <w:tab/>
        <w:t>Женщины в непропорционально большой ст</w:t>
      </w:r>
      <w:r w:rsidRPr="00914B7A">
        <w:rPr>
          <w:lang w:val="ru-RU"/>
        </w:rPr>
        <w:t>е</w:t>
      </w:r>
      <w:r w:rsidRPr="00914B7A">
        <w:rPr>
          <w:lang w:val="ru-RU"/>
        </w:rPr>
        <w:t xml:space="preserve">пени испытывают на себе </w:t>
      </w:r>
      <w:r w:rsidR="00F70ECF" w:rsidRPr="00914B7A">
        <w:rPr>
          <w:lang w:val="ru-RU"/>
        </w:rPr>
        <w:t xml:space="preserve">воздействие </w:t>
      </w:r>
      <w:r w:rsidRPr="00914B7A">
        <w:rPr>
          <w:lang w:val="ru-RU"/>
        </w:rPr>
        <w:t>экономич</w:t>
      </w:r>
      <w:r w:rsidRPr="00914B7A">
        <w:rPr>
          <w:lang w:val="ru-RU"/>
        </w:rPr>
        <w:t>е</w:t>
      </w:r>
      <w:r w:rsidRPr="00914B7A">
        <w:rPr>
          <w:lang w:val="ru-RU"/>
        </w:rPr>
        <w:t>ского спада и последовавшего за ним землетряс</w:t>
      </w:r>
      <w:r w:rsidRPr="00914B7A">
        <w:rPr>
          <w:lang w:val="ru-RU"/>
        </w:rPr>
        <w:t>е</w:t>
      </w:r>
      <w:r w:rsidRPr="00914B7A">
        <w:rPr>
          <w:lang w:val="ru-RU"/>
        </w:rPr>
        <w:t>ния. Вовлечение безработных женщин в программы профессиональной подготовки является непростым делом. Данные о воздействии землетрясения с ра</w:t>
      </w:r>
      <w:r w:rsidRPr="00914B7A">
        <w:rPr>
          <w:lang w:val="ru-RU"/>
        </w:rPr>
        <w:t>з</w:t>
      </w:r>
      <w:r w:rsidRPr="00914B7A">
        <w:rPr>
          <w:lang w:val="ru-RU"/>
        </w:rPr>
        <w:t>бивкой по полу указывают на различные модели занятости мужчин и женщин, объясняемые пов</w:t>
      </w:r>
      <w:r w:rsidRPr="00914B7A">
        <w:rPr>
          <w:lang w:val="ru-RU"/>
        </w:rPr>
        <w:t>ы</w:t>
      </w:r>
      <w:r w:rsidRPr="00914B7A">
        <w:rPr>
          <w:lang w:val="ru-RU"/>
        </w:rPr>
        <w:t>шением спроса в строительном секторе и его с</w:t>
      </w:r>
      <w:r w:rsidRPr="00914B7A">
        <w:rPr>
          <w:lang w:val="ru-RU"/>
        </w:rPr>
        <w:t>о</w:t>
      </w:r>
      <w:r w:rsidRPr="00914B7A">
        <w:rPr>
          <w:lang w:val="ru-RU"/>
        </w:rPr>
        <w:t>кращением в розничн</w:t>
      </w:r>
      <w:r w:rsidR="00F70ECF" w:rsidRPr="00914B7A">
        <w:rPr>
          <w:lang w:val="ru-RU"/>
        </w:rPr>
        <w:t>ых отраслях</w:t>
      </w:r>
      <w:r w:rsidRPr="00914B7A">
        <w:rPr>
          <w:lang w:val="ru-RU"/>
        </w:rPr>
        <w:t>. Располагая вы</w:t>
      </w:r>
      <w:r w:rsidRPr="00914B7A">
        <w:rPr>
          <w:lang w:val="ru-RU"/>
        </w:rPr>
        <w:t>с</w:t>
      </w:r>
      <w:r w:rsidRPr="00914B7A">
        <w:rPr>
          <w:lang w:val="ru-RU"/>
        </w:rPr>
        <w:t>шими учебными заведениями, министерство изуч</w:t>
      </w:r>
      <w:r w:rsidRPr="00914B7A">
        <w:rPr>
          <w:lang w:val="ru-RU"/>
        </w:rPr>
        <w:t>а</w:t>
      </w:r>
      <w:r w:rsidRPr="00914B7A">
        <w:rPr>
          <w:lang w:val="ru-RU"/>
        </w:rPr>
        <w:t>ет пути расширения возможностей для участия женщин в восстановительном процессе. Она пре</w:t>
      </w:r>
      <w:r w:rsidRPr="00914B7A">
        <w:rPr>
          <w:lang w:val="ru-RU"/>
        </w:rPr>
        <w:t>д</w:t>
      </w:r>
      <w:r w:rsidRPr="00914B7A">
        <w:rPr>
          <w:lang w:val="ru-RU"/>
        </w:rPr>
        <w:t xml:space="preserve">ставит Комитету </w:t>
      </w:r>
      <w:r w:rsidR="00914B7A">
        <w:rPr>
          <w:lang w:val="ru-RU"/>
        </w:rPr>
        <w:t>информацию о законопроекте 2012</w:t>
      </w:r>
      <w:r w:rsidR="00914B7A">
        <w:rPr>
          <w:lang w:val="en-US"/>
        </w:rPr>
        <w:t> </w:t>
      </w:r>
      <w:r w:rsidRPr="00914B7A">
        <w:rPr>
          <w:lang w:val="ru-RU"/>
        </w:rPr>
        <w:t>года о поправке к иммиграционным полож</w:t>
      </w:r>
      <w:r w:rsidRPr="00914B7A">
        <w:rPr>
          <w:lang w:val="ru-RU"/>
        </w:rPr>
        <w:t>е</w:t>
      </w:r>
      <w:r w:rsidRPr="00914B7A">
        <w:rPr>
          <w:lang w:val="ru-RU"/>
        </w:rPr>
        <w:t>ниям.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16.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Шульц </w:t>
      </w:r>
      <w:r w:rsidRPr="00914B7A">
        <w:rPr>
          <w:lang w:val="ru-RU"/>
        </w:rPr>
        <w:t>спрашивает о правовом полож</w:t>
      </w:r>
      <w:r w:rsidRPr="00914B7A">
        <w:rPr>
          <w:lang w:val="ru-RU"/>
        </w:rPr>
        <w:t>е</w:t>
      </w:r>
      <w:r w:rsidRPr="00914B7A">
        <w:rPr>
          <w:lang w:val="ru-RU"/>
        </w:rPr>
        <w:t xml:space="preserve">нии женщин </w:t>
      </w:r>
      <w:r w:rsidR="00F70ECF" w:rsidRPr="00914B7A">
        <w:rPr>
          <w:lang w:val="ru-RU"/>
        </w:rPr>
        <w:t xml:space="preserve">применительно к </w:t>
      </w:r>
      <w:r w:rsidRPr="00914B7A">
        <w:rPr>
          <w:lang w:val="ru-RU"/>
        </w:rPr>
        <w:t xml:space="preserve">абортам. Поскольку </w:t>
      </w:r>
      <w:r w:rsidR="00F70ECF" w:rsidRPr="00914B7A">
        <w:rPr>
          <w:lang w:val="ru-RU"/>
        </w:rPr>
        <w:t xml:space="preserve">вопрос о </w:t>
      </w:r>
      <w:r w:rsidRPr="00914B7A">
        <w:rPr>
          <w:lang w:val="ru-RU"/>
        </w:rPr>
        <w:t>проведени</w:t>
      </w:r>
      <w:r w:rsidR="00F70ECF" w:rsidRPr="00914B7A">
        <w:rPr>
          <w:lang w:val="ru-RU"/>
        </w:rPr>
        <w:t>и</w:t>
      </w:r>
      <w:r w:rsidRPr="00914B7A">
        <w:rPr>
          <w:lang w:val="ru-RU"/>
        </w:rPr>
        <w:t xml:space="preserve"> абортов включен в Уголовный кодекс, она хотела бы узнать, готово ли правител</w:t>
      </w:r>
      <w:r w:rsidRPr="00914B7A">
        <w:rPr>
          <w:lang w:val="ru-RU"/>
        </w:rPr>
        <w:t>ь</w:t>
      </w:r>
      <w:r w:rsidRPr="00914B7A">
        <w:rPr>
          <w:lang w:val="ru-RU"/>
        </w:rPr>
        <w:t xml:space="preserve">ство </w:t>
      </w:r>
      <w:r w:rsidR="00F70ECF" w:rsidRPr="00914B7A">
        <w:rPr>
          <w:lang w:val="ru-RU"/>
        </w:rPr>
        <w:t>усовершенствовать этот кодекс</w:t>
      </w:r>
      <w:r w:rsidRPr="00914B7A">
        <w:rPr>
          <w:lang w:val="ru-RU"/>
        </w:rPr>
        <w:t>. Она хотела бы также больше узнать о предоставлении</w:t>
      </w:r>
      <w:r w:rsidR="00F70ECF" w:rsidRPr="00914B7A">
        <w:rPr>
          <w:lang w:val="ru-RU"/>
        </w:rPr>
        <w:t xml:space="preserve"> психиатр</w:t>
      </w:r>
      <w:r w:rsidR="00F70ECF" w:rsidRPr="00914B7A">
        <w:rPr>
          <w:lang w:val="ru-RU"/>
        </w:rPr>
        <w:t>и</w:t>
      </w:r>
      <w:r w:rsidR="00F70ECF" w:rsidRPr="00914B7A">
        <w:rPr>
          <w:lang w:val="ru-RU"/>
        </w:rPr>
        <w:t>ческих</w:t>
      </w:r>
      <w:r w:rsidRPr="00914B7A">
        <w:rPr>
          <w:lang w:val="ru-RU"/>
        </w:rPr>
        <w:t xml:space="preserve"> услуг представител</w:t>
      </w:r>
      <w:r w:rsidR="00F70ECF" w:rsidRPr="00914B7A">
        <w:rPr>
          <w:lang w:val="ru-RU"/>
        </w:rPr>
        <w:t>ям</w:t>
      </w:r>
      <w:r w:rsidRPr="00914B7A">
        <w:rPr>
          <w:lang w:val="ru-RU"/>
        </w:rPr>
        <w:t xml:space="preserve"> различных сексуал</w:t>
      </w:r>
      <w:r w:rsidRPr="00914B7A">
        <w:rPr>
          <w:lang w:val="ru-RU"/>
        </w:rPr>
        <w:t>ь</w:t>
      </w:r>
      <w:r w:rsidRPr="00914B7A">
        <w:rPr>
          <w:lang w:val="ru-RU"/>
        </w:rPr>
        <w:t>ных ориентаций.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17.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>Г-жа Расе</w:t>
      </w:r>
      <w:r w:rsidR="009326A3" w:rsidRPr="00914B7A">
        <w:rPr>
          <w:b/>
          <w:lang w:val="ru-RU"/>
        </w:rPr>
        <w:t>к</w:t>
      </w:r>
      <w:r w:rsidRPr="00914B7A">
        <w:rPr>
          <w:b/>
          <w:lang w:val="ru-RU"/>
        </w:rPr>
        <w:t xml:space="preserve">х </w:t>
      </w:r>
      <w:r w:rsidRPr="00914B7A">
        <w:rPr>
          <w:lang w:val="ru-RU"/>
        </w:rPr>
        <w:t>говорит, что она хотела бы пол</w:t>
      </w:r>
      <w:r w:rsidRPr="00914B7A">
        <w:rPr>
          <w:lang w:val="ru-RU"/>
        </w:rPr>
        <w:t>у</w:t>
      </w:r>
      <w:r w:rsidRPr="00914B7A">
        <w:rPr>
          <w:lang w:val="ru-RU"/>
        </w:rPr>
        <w:t xml:space="preserve">чить информацию об этнических группах из Индии, Ближнего Востока и Африки, а также о </w:t>
      </w:r>
      <w:r w:rsidR="009326A3" w:rsidRPr="00914B7A">
        <w:rPr>
          <w:lang w:val="ru-RU"/>
        </w:rPr>
        <w:t xml:space="preserve">показателях диагностирования </w:t>
      </w:r>
      <w:r w:rsidRPr="00914B7A">
        <w:rPr>
          <w:lang w:val="ru-RU"/>
        </w:rPr>
        <w:t>рака</w:t>
      </w:r>
      <w:r w:rsidR="009326A3" w:rsidRPr="00914B7A">
        <w:rPr>
          <w:lang w:val="ru-RU"/>
        </w:rPr>
        <w:t xml:space="preserve"> шейки</w:t>
      </w:r>
      <w:r w:rsidRPr="00914B7A">
        <w:rPr>
          <w:lang w:val="ru-RU"/>
        </w:rPr>
        <w:t xml:space="preserve"> матки в этих общ</w:t>
      </w:r>
      <w:r w:rsidRPr="00914B7A">
        <w:rPr>
          <w:lang w:val="ru-RU"/>
        </w:rPr>
        <w:t>и</w:t>
      </w:r>
      <w:r w:rsidRPr="00914B7A">
        <w:rPr>
          <w:lang w:val="ru-RU"/>
        </w:rPr>
        <w:t>нах. Проводится ли в этих общинах информацио</w:t>
      </w:r>
      <w:r w:rsidRPr="00914B7A">
        <w:rPr>
          <w:lang w:val="ru-RU"/>
        </w:rPr>
        <w:t>н</w:t>
      </w:r>
      <w:r w:rsidRPr="00914B7A">
        <w:rPr>
          <w:lang w:val="ru-RU"/>
        </w:rPr>
        <w:t>но-разъяснительная работа по вопросу о профила</w:t>
      </w:r>
      <w:r w:rsidRPr="00914B7A">
        <w:rPr>
          <w:lang w:val="ru-RU"/>
        </w:rPr>
        <w:t>к</w:t>
      </w:r>
      <w:r w:rsidRPr="00914B7A">
        <w:rPr>
          <w:lang w:val="ru-RU"/>
        </w:rPr>
        <w:t>тических обследованиях на рак? В докладе Упра</w:t>
      </w:r>
      <w:r w:rsidRPr="00914B7A">
        <w:rPr>
          <w:lang w:val="ru-RU"/>
        </w:rPr>
        <w:t>в</w:t>
      </w:r>
      <w:r w:rsidRPr="00914B7A">
        <w:rPr>
          <w:lang w:val="ru-RU"/>
        </w:rPr>
        <w:t xml:space="preserve">ления по обзору системы образования за 2007 год </w:t>
      </w:r>
      <w:r w:rsidR="009326A3" w:rsidRPr="00914B7A">
        <w:rPr>
          <w:lang w:val="ru-RU"/>
        </w:rPr>
        <w:t xml:space="preserve">указывается на </w:t>
      </w:r>
      <w:r w:rsidRPr="00914B7A">
        <w:rPr>
          <w:lang w:val="ru-RU"/>
        </w:rPr>
        <w:t>несоответствия в программе секс</w:t>
      </w:r>
      <w:r w:rsidRPr="00914B7A">
        <w:rPr>
          <w:lang w:val="ru-RU"/>
        </w:rPr>
        <w:t>у</w:t>
      </w:r>
      <w:r w:rsidRPr="00914B7A">
        <w:rPr>
          <w:lang w:val="ru-RU"/>
        </w:rPr>
        <w:t>ального образования, и она хотела бы узнать, были ли приняты какие-либо меры по выполнению с</w:t>
      </w:r>
      <w:r w:rsidRPr="00914B7A">
        <w:rPr>
          <w:lang w:val="ru-RU"/>
        </w:rPr>
        <w:t>о</w:t>
      </w:r>
      <w:r w:rsidRPr="00914B7A">
        <w:rPr>
          <w:lang w:val="ru-RU"/>
        </w:rPr>
        <w:t>держащихся в докладе рекомендаций.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18.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Г-н Брун </w:t>
      </w:r>
      <w:r w:rsidRPr="00914B7A">
        <w:rPr>
          <w:lang w:val="ru-RU"/>
        </w:rPr>
        <w:t>спрашивает, есть ли в структуре м</w:t>
      </w:r>
      <w:r w:rsidRPr="00914B7A">
        <w:rPr>
          <w:lang w:val="ru-RU"/>
        </w:rPr>
        <w:t>и</w:t>
      </w:r>
      <w:r w:rsidRPr="00914B7A">
        <w:rPr>
          <w:lang w:val="ru-RU"/>
        </w:rPr>
        <w:t>нистерства по делам женщин подразделение по в</w:t>
      </w:r>
      <w:r w:rsidRPr="00914B7A">
        <w:rPr>
          <w:lang w:val="ru-RU"/>
        </w:rPr>
        <w:t>о</w:t>
      </w:r>
      <w:r w:rsidRPr="00914B7A">
        <w:rPr>
          <w:lang w:val="ru-RU"/>
        </w:rPr>
        <w:t>просу равной оплаты труда.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19.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>Председатель</w:t>
      </w:r>
      <w:r w:rsidRPr="00914B7A">
        <w:rPr>
          <w:lang w:val="ru-RU"/>
        </w:rPr>
        <w:t>, выступая в ее качестве экспе</w:t>
      </w:r>
      <w:r w:rsidRPr="00914B7A">
        <w:rPr>
          <w:lang w:val="ru-RU"/>
        </w:rPr>
        <w:t>р</w:t>
      </w:r>
      <w:r w:rsidRPr="00914B7A">
        <w:rPr>
          <w:lang w:val="ru-RU"/>
        </w:rPr>
        <w:t>та, спрашивает, как правительство относится к р</w:t>
      </w:r>
      <w:r w:rsidRPr="00914B7A">
        <w:rPr>
          <w:lang w:val="ru-RU"/>
        </w:rPr>
        <w:t>е</w:t>
      </w:r>
      <w:r w:rsidRPr="00914B7A">
        <w:rPr>
          <w:lang w:val="ru-RU"/>
        </w:rPr>
        <w:t>комендации Комиссии по правам человека о расш</w:t>
      </w:r>
      <w:r w:rsidRPr="00914B7A">
        <w:rPr>
          <w:lang w:val="ru-RU"/>
        </w:rPr>
        <w:t>и</w:t>
      </w:r>
      <w:r w:rsidRPr="00914B7A">
        <w:rPr>
          <w:lang w:val="ru-RU"/>
        </w:rPr>
        <w:t xml:space="preserve">рении доступа транссексуалов к услугам в сфере общественного здравоохранения и </w:t>
      </w:r>
      <w:r w:rsidR="009326A3" w:rsidRPr="00914B7A">
        <w:rPr>
          <w:lang w:val="ru-RU"/>
        </w:rPr>
        <w:t xml:space="preserve">о </w:t>
      </w:r>
      <w:r w:rsidRPr="00914B7A">
        <w:rPr>
          <w:lang w:val="ru-RU"/>
        </w:rPr>
        <w:t>распростран</w:t>
      </w:r>
      <w:r w:rsidRPr="00914B7A">
        <w:rPr>
          <w:lang w:val="ru-RU"/>
        </w:rPr>
        <w:t>е</w:t>
      </w:r>
      <w:r w:rsidRPr="00914B7A">
        <w:rPr>
          <w:lang w:val="ru-RU"/>
        </w:rPr>
        <w:t>нии информации о медицинских услугах по изм</w:t>
      </w:r>
      <w:r w:rsidRPr="00914B7A">
        <w:rPr>
          <w:lang w:val="ru-RU"/>
        </w:rPr>
        <w:t>е</w:t>
      </w:r>
      <w:r w:rsidRPr="00914B7A">
        <w:rPr>
          <w:lang w:val="ru-RU"/>
        </w:rPr>
        <w:t xml:space="preserve">нению пола через районные </w:t>
      </w:r>
      <w:r w:rsidR="009326A3" w:rsidRPr="00914B7A">
        <w:rPr>
          <w:lang w:val="ru-RU"/>
        </w:rPr>
        <w:t xml:space="preserve">органы </w:t>
      </w:r>
      <w:r w:rsidRPr="00914B7A">
        <w:rPr>
          <w:lang w:val="ru-RU"/>
        </w:rPr>
        <w:t>здравоохран</w:t>
      </w:r>
      <w:r w:rsidRPr="00914B7A">
        <w:rPr>
          <w:lang w:val="ru-RU"/>
        </w:rPr>
        <w:t>е</w:t>
      </w:r>
      <w:r w:rsidRPr="00914B7A">
        <w:rPr>
          <w:lang w:val="ru-RU"/>
        </w:rPr>
        <w:t>ния.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20.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Гудхью </w:t>
      </w:r>
      <w:r w:rsidRPr="00914B7A">
        <w:rPr>
          <w:lang w:val="ru-RU"/>
        </w:rPr>
        <w:t>(Новая Зеландия) говорит, что на министерство по делам женщин возложена ответс</w:t>
      </w:r>
      <w:r w:rsidRPr="00914B7A">
        <w:rPr>
          <w:lang w:val="ru-RU"/>
        </w:rPr>
        <w:t>т</w:t>
      </w:r>
      <w:r w:rsidRPr="00914B7A">
        <w:rPr>
          <w:lang w:val="ru-RU"/>
        </w:rPr>
        <w:t xml:space="preserve">венность за </w:t>
      </w:r>
      <w:r w:rsidR="009326A3" w:rsidRPr="00914B7A">
        <w:rPr>
          <w:lang w:val="ru-RU"/>
        </w:rPr>
        <w:t xml:space="preserve">расширение </w:t>
      </w:r>
      <w:r w:rsidRPr="00914B7A">
        <w:rPr>
          <w:lang w:val="ru-RU"/>
        </w:rPr>
        <w:t>равноправия в сфере зан</w:t>
      </w:r>
      <w:r w:rsidRPr="00914B7A">
        <w:rPr>
          <w:lang w:val="ru-RU"/>
        </w:rPr>
        <w:t>я</w:t>
      </w:r>
      <w:r w:rsidRPr="00914B7A">
        <w:rPr>
          <w:lang w:val="ru-RU"/>
        </w:rPr>
        <w:t>тости, и оно постоянно старается п</w:t>
      </w:r>
      <w:r w:rsidR="009326A3" w:rsidRPr="00914B7A">
        <w:rPr>
          <w:lang w:val="ru-RU"/>
        </w:rPr>
        <w:t xml:space="preserve">ересматривать методы проведения </w:t>
      </w:r>
      <w:r w:rsidRPr="00914B7A">
        <w:rPr>
          <w:lang w:val="ru-RU"/>
        </w:rPr>
        <w:t>исследовани</w:t>
      </w:r>
      <w:r w:rsidR="009326A3" w:rsidRPr="00914B7A">
        <w:rPr>
          <w:lang w:val="ru-RU"/>
        </w:rPr>
        <w:t>й</w:t>
      </w:r>
      <w:r w:rsidRPr="00914B7A">
        <w:rPr>
          <w:lang w:val="ru-RU"/>
        </w:rPr>
        <w:t xml:space="preserve"> и оценок. Нет никаких предпосылок </w:t>
      </w:r>
      <w:r w:rsidR="009326A3" w:rsidRPr="00914B7A">
        <w:rPr>
          <w:lang w:val="ru-RU"/>
        </w:rPr>
        <w:t>к тому</w:t>
      </w:r>
      <w:r w:rsidRPr="00914B7A">
        <w:rPr>
          <w:lang w:val="ru-RU"/>
        </w:rPr>
        <w:t xml:space="preserve">, что правительство </w:t>
      </w:r>
      <w:r w:rsidR="009326A3" w:rsidRPr="00914B7A">
        <w:rPr>
          <w:lang w:val="ru-RU"/>
        </w:rPr>
        <w:t xml:space="preserve">собирается </w:t>
      </w:r>
      <w:r w:rsidRPr="00914B7A">
        <w:rPr>
          <w:lang w:val="ru-RU"/>
        </w:rPr>
        <w:t>модернизировать законодательство</w:t>
      </w:r>
      <w:r w:rsidR="009326A3" w:rsidRPr="00914B7A">
        <w:rPr>
          <w:lang w:val="ru-RU"/>
        </w:rPr>
        <w:t xml:space="preserve"> об</w:t>
      </w:r>
      <w:r w:rsidRPr="00914B7A">
        <w:rPr>
          <w:lang w:val="ru-RU"/>
        </w:rPr>
        <w:t xml:space="preserve"> аборт</w:t>
      </w:r>
      <w:r w:rsidR="009326A3" w:rsidRPr="00914B7A">
        <w:rPr>
          <w:lang w:val="ru-RU"/>
        </w:rPr>
        <w:t>ах</w:t>
      </w:r>
      <w:r w:rsidRPr="00914B7A">
        <w:rPr>
          <w:lang w:val="ru-RU"/>
        </w:rPr>
        <w:t xml:space="preserve"> или что члены парламента намерены в</w:t>
      </w:r>
      <w:r w:rsidRPr="00914B7A">
        <w:rPr>
          <w:lang w:val="ru-RU"/>
        </w:rPr>
        <w:t>ы</w:t>
      </w:r>
      <w:r w:rsidRPr="00914B7A">
        <w:rPr>
          <w:lang w:val="ru-RU"/>
        </w:rPr>
        <w:t>ступить с такой инициа</w:t>
      </w:r>
      <w:r w:rsidR="009326A3" w:rsidRPr="00914B7A">
        <w:rPr>
          <w:lang w:val="ru-RU"/>
        </w:rPr>
        <w:t>тивой. Она предоставит данные о результатах</w:t>
      </w:r>
      <w:r w:rsidRPr="00914B7A">
        <w:rPr>
          <w:lang w:val="ru-RU"/>
        </w:rPr>
        <w:t xml:space="preserve"> обследовани</w:t>
      </w:r>
      <w:r w:rsidR="009326A3" w:rsidRPr="00914B7A">
        <w:rPr>
          <w:lang w:val="ru-RU"/>
        </w:rPr>
        <w:t>й</w:t>
      </w:r>
      <w:r w:rsidRPr="00914B7A">
        <w:rPr>
          <w:lang w:val="ru-RU"/>
        </w:rPr>
        <w:t xml:space="preserve"> различных э</w:t>
      </w:r>
      <w:r w:rsidRPr="00914B7A">
        <w:rPr>
          <w:lang w:val="ru-RU"/>
        </w:rPr>
        <w:t>т</w:t>
      </w:r>
      <w:r w:rsidRPr="00914B7A">
        <w:rPr>
          <w:lang w:val="ru-RU"/>
        </w:rPr>
        <w:t xml:space="preserve">нических групп на рак груди и рак </w:t>
      </w:r>
      <w:r w:rsidR="009326A3" w:rsidRPr="00914B7A">
        <w:rPr>
          <w:lang w:val="ru-RU"/>
        </w:rPr>
        <w:t xml:space="preserve">шейки </w:t>
      </w:r>
      <w:r w:rsidRPr="00914B7A">
        <w:rPr>
          <w:lang w:val="ru-RU"/>
        </w:rPr>
        <w:t>матки. Министерства здравоохранения и образования в</w:t>
      </w:r>
      <w:r w:rsidRPr="00914B7A">
        <w:rPr>
          <w:lang w:val="ru-RU"/>
        </w:rPr>
        <w:t>ы</w:t>
      </w:r>
      <w:r w:rsidRPr="00914B7A">
        <w:rPr>
          <w:lang w:val="ru-RU"/>
        </w:rPr>
        <w:t>полнили рекомендации, содержащиеся в докладе Управления по обзору системы образования, пр</w:t>
      </w:r>
      <w:r w:rsidRPr="00914B7A">
        <w:rPr>
          <w:lang w:val="ru-RU"/>
        </w:rPr>
        <w:t>о</w:t>
      </w:r>
      <w:r w:rsidRPr="00914B7A">
        <w:rPr>
          <w:lang w:val="ru-RU"/>
        </w:rPr>
        <w:t>анализировали наличие ресурсов в сфере сексуал</w:t>
      </w:r>
      <w:r w:rsidRPr="00914B7A">
        <w:rPr>
          <w:lang w:val="ru-RU"/>
        </w:rPr>
        <w:t>ь</w:t>
      </w:r>
      <w:r w:rsidRPr="00914B7A">
        <w:rPr>
          <w:lang w:val="ru-RU"/>
        </w:rPr>
        <w:t>ного образования и подготовили основанную на фактах информацию о передовых методах эффе</w:t>
      </w:r>
      <w:r w:rsidRPr="00914B7A">
        <w:rPr>
          <w:lang w:val="ru-RU"/>
        </w:rPr>
        <w:t>к</w:t>
      </w:r>
      <w:r w:rsidRPr="00914B7A">
        <w:rPr>
          <w:lang w:val="ru-RU"/>
        </w:rPr>
        <w:t>тивного преподавания предмета о сексуальном зд</w:t>
      </w:r>
      <w:r w:rsidRPr="00914B7A">
        <w:rPr>
          <w:lang w:val="ru-RU"/>
        </w:rPr>
        <w:t>о</w:t>
      </w:r>
      <w:r w:rsidRPr="00914B7A">
        <w:rPr>
          <w:lang w:val="ru-RU"/>
        </w:rPr>
        <w:t xml:space="preserve">ровье. Проведенный обзор подтвердил, что </w:t>
      </w:r>
      <w:r w:rsidR="009326A3" w:rsidRPr="00914B7A">
        <w:rPr>
          <w:lang w:val="ru-RU"/>
        </w:rPr>
        <w:t>для эт</w:t>
      </w:r>
      <w:r w:rsidR="009326A3" w:rsidRPr="00914B7A">
        <w:rPr>
          <w:lang w:val="ru-RU"/>
        </w:rPr>
        <w:t>о</w:t>
      </w:r>
      <w:r w:rsidR="009326A3" w:rsidRPr="00914B7A">
        <w:rPr>
          <w:lang w:val="ru-RU"/>
        </w:rPr>
        <w:t xml:space="preserve">го </w:t>
      </w:r>
      <w:r w:rsidRPr="00914B7A">
        <w:rPr>
          <w:lang w:val="ru-RU"/>
        </w:rPr>
        <w:t>есть надлежащее количество программ, ресурсов и преподавателей. Министерство здравоохранения опубликовало руководство под названием «Предо</w:t>
      </w:r>
      <w:r w:rsidRPr="00914B7A">
        <w:rPr>
          <w:lang w:val="ru-RU"/>
        </w:rPr>
        <w:t>с</w:t>
      </w:r>
      <w:r w:rsidRPr="00914B7A">
        <w:rPr>
          <w:lang w:val="ru-RU"/>
        </w:rPr>
        <w:t>тавление медицинских услуг по изменению пола транссексуал</w:t>
      </w:r>
      <w:r w:rsidR="009326A3" w:rsidRPr="00914B7A">
        <w:rPr>
          <w:lang w:val="ru-RU"/>
        </w:rPr>
        <w:t>ам</w:t>
      </w:r>
      <w:r w:rsidRPr="00914B7A">
        <w:rPr>
          <w:lang w:val="ru-RU"/>
        </w:rPr>
        <w:t xml:space="preserve"> на территории Новой Зеландии: методическое пособие для работников сферы здр</w:t>
      </w:r>
      <w:r w:rsidRPr="00914B7A">
        <w:rPr>
          <w:lang w:val="ru-RU"/>
        </w:rPr>
        <w:t>а</w:t>
      </w:r>
      <w:r w:rsidRPr="00914B7A">
        <w:rPr>
          <w:lang w:val="ru-RU"/>
        </w:rPr>
        <w:t>воохранения», которое предназначено, главным о</w:t>
      </w:r>
      <w:r w:rsidRPr="00914B7A">
        <w:rPr>
          <w:lang w:val="ru-RU"/>
        </w:rPr>
        <w:t>б</w:t>
      </w:r>
      <w:r w:rsidRPr="00914B7A">
        <w:rPr>
          <w:lang w:val="ru-RU"/>
        </w:rPr>
        <w:t>разом для медицинских работников. Это пособие также является методическим ресурсом для тран</w:t>
      </w:r>
      <w:r w:rsidRPr="00914B7A">
        <w:rPr>
          <w:lang w:val="ru-RU"/>
        </w:rPr>
        <w:t>с</w:t>
      </w:r>
      <w:r w:rsidRPr="00914B7A">
        <w:rPr>
          <w:lang w:val="ru-RU"/>
        </w:rPr>
        <w:t>сексуало</w:t>
      </w:r>
      <w:r w:rsidR="009326A3" w:rsidRPr="00914B7A">
        <w:rPr>
          <w:lang w:val="ru-RU"/>
        </w:rPr>
        <w:t>в</w:t>
      </w:r>
      <w:r w:rsidRPr="00914B7A">
        <w:rPr>
          <w:lang w:val="ru-RU"/>
        </w:rPr>
        <w:t xml:space="preserve">, нуждающихся в медицинской помощи, и включает список медицинских работников, хотя и не содержит контактной информации </w:t>
      </w:r>
      <w:r w:rsidR="009326A3" w:rsidRPr="00914B7A">
        <w:rPr>
          <w:lang w:val="ru-RU"/>
        </w:rPr>
        <w:t xml:space="preserve">для связи с </w:t>
      </w:r>
      <w:r w:rsidRPr="00914B7A">
        <w:rPr>
          <w:lang w:val="ru-RU"/>
        </w:rPr>
        <w:t>кажд</w:t>
      </w:r>
      <w:r w:rsidR="009326A3" w:rsidRPr="00914B7A">
        <w:rPr>
          <w:lang w:val="ru-RU"/>
        </w:rPr>
        <w:t>ым</w:t>
      </w:r>
      <w:r w:rsidRPr="00914B7A">
        <w:rPr>
          <w:lang w:val="ru-RU"/>
        </w:rPr>
        <w:t xml:space="preserve"> районн</w:t>
      </w:r>
      <w:r w:rsidR="009326A3" w:rsidRPr="00914B7A">
        <w:rPr>
          <w:lang w:val="ru-RU"/>
        </w:rPr>
        <w:t>ым</w:t>
      </w:r>
      <w:r w:rsidRPr="00914B7A">
        <w:rPr>
          <w:lang w:val="ru-RU"/>
        </w:rPr>
        <w:t xml:space="preserve"> </w:t>
      </w:r>
      <w:r w:rsidR="009326A3" w:rsidRPr="00914B7A">
        <w:rPr>
          <w:lang w:val="ru-RU"/>
        </w:rPr>
        <w:t>органом</w:t>
      </w:r>
      <w:r w:rsidRPr="00914B7A">
        <w:rPr>
          <w:lang w:val="ru-RU"/>
        </w:rPr>
        <w:t xml:space="preserve"> здравоохранения. На проведение учебных семинаров и семинаров по п</w:t>
      </w:r>
      <w:r w:rsidRPr="00914B7A">
        <w:rPr>
          <w:lang w:val="ru-RU"/>
        </w:rPr>
        <w:t>о</w:t>
      </w:r>
      <w:r w:rsidRPr="00914B7A">
        <w:rPr>
          <w:lang w:val="ru-RU"/>
        </w:rPr>
        <w:t>вышению информированности для транссексуалов и гомосексуалистов выделяются определенные ф</w:t>
      </w:r>
      <w:r w:rsidRPr="00914B7A">
        <w:rPr>
          <w:lang w:val="ru-RU"/>
        </w:rPr>
        <w:t>и</w:t>
      </w:r>
      <w:r w:rsidRPr="00914B7A">
        <w:rPr>
          <w:lang w:val="ru-RU"/>
        </w:rPr>
        <w:t>нансовые средства</w:t>
      </w:r>
      <w:r w:rsidR="009326A3" w:rsidRPr="00914B7A">
        <w:rPr>
          <w:lang w:val="ru-RU"/>
        </w:rPr>
        <w:t>;</w:t>
      </w:r>
      <w:r w:rsidRPr="00914B7A">
        <w:rPr>
          <w:lang w:val="ru-RU"/>
        </w:rPr>
        <w:t xml:space="preserve"> </w:t>
      </w:r>
      <w:r w:rsidR="009326A3" w:rsidRPr="00914B7A">
        <w:rPr>
          <w:lang w:val="ru-RU"/>
        </w:rPr>
        <w:t xml:space="preserve">вместе с тем, средства на </w:t>
      </w:r>
      <w:r w:rsidRPr="00914B7A">
        <w:rPr>
          <w:lang w:val="ru-RU"/>
        </w:rPr>
        <w:t>пр</w:t>
      </w:r>
      <w:r w:rsidRPr="00914B7A">
        <w:rPr>
          <w:lang w:val="ru-RU"/>
        </w:rPr>
        <w:t>е</w:t>
      </w:r>
      <w:r w:rsidRPr="00914B7A">
        <w:rPr>
          <w:lang w:val="ru-RU"/>
        </w:rPr>
        <w:t>доставлени</w:t>
      </w:r>
      <w:r w:rsidR="009326A3" w:rsidRPr="00914B7A">
        <w:rPr>
          <w:lang w:val="ru-RU"/>
        </w:rPr>
        <w:t>е</w:t>
      </w:r>
      <w:r w:rsidRPr="00914B7A">
        <w:rPr>
          <w:lang w:val="ru-RU"/>
        </w:rPr>
        <w:t xml:space="preserve"> услуг в области охраны психического здоровья</w:t>
      </w:r>
      <w:r w:rsidR="009326A3" w:rsidRPr="00914B7A">
        <w:rPr>
          <w:lang w:val="ru-RU"/>
        </w:rPr>
        <w:t xml:space="preserve"> могут выделяться не на постоянной осн</w:t>
      </w:r>
      <w:r w:rsidR="009326A3" w:rsidRPr="00914B7A">
        <w:rPr>
          <w:lang w:val="ru-RU"/>
        </w:rPr>
        <w:t>о</w:t>
      </w:r>
      <w:r w:rsidR="009326A3" w:rsidRPr="00914B7A">
        <w:rPr>
          <w:lang w:val="ru-RU"/>
        </w:rPr>
        <w:t>ве</w:t>
      </w:r>
      <w:r w:rsidRPr="00914B7A">
        <w:rPr>
          <w:lang w:val="ru-RU"/>
        </w:rPr>
        <w:t>. Она предоставит дополнительную информацию об услугах в области охраны психического здоровья для групп транссексуалов и гомосексуалистов.</w:t>
      </w:r>
    </w:p>
    <w:p w:rsidR="00E15C2E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i/>
          <w:lang w:val="ru-RU"/>
        </w:rPr>
        <w:t>Статьи 15-16</w:t>
      </w:r>
    </w:p>
    <w:p w:rsidR="007377AC" w:rsidRPr="00914B7A" w:rsidRDefault="00E15C2E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21.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>Г-жа Гальперин-Каддари</w:t>
      </w:r>
      <w:r w:rsidRPr="00914B7A">
        <w:rPr>
          <w:lang w:val="ru-RU"/>
        </w:rPr>
        <w:t xml:space="preserve"> говорит, что она хотела бы узнать, как правительство </w:t>
      </w:r>
      <w:r w:rsidR="009326A3" w:rsidRPr="00914B7A">
        <w:rPr>
          <w:lang w:val="ru-RU"/>
        </w:rPr>
        <w:t>предполагает</w:t>
      </w:r>
      <w:r w:rsidRPr="00914B7A">
        <w:rPr>
          <w:lang w:val="ru-RU"/>
        </w:rPr>
        <w:t xml:space="preserve"> решать проблемы,</w:t>
      </w:r>
      <w:r w:rsidR="009326A3" w:rsidRPr="00914B7A">
        <w:rPr>
          <w:lang w:val="ru-RU"/>
        </w:rPr>
        <w:t xml:space="preserve"> - </w:t>
      </w:r>
      <w:r w:rsidRPr="00914B7A">
        <w:rPr>
          <w:lang w:val="ru-RU"/>
        </w:rPr>
        <w:t>например, проблему принуд</w:t>
      </w:r>
      <w:r w:rsidRPr="00914B7A">
        <w:rPr>
          <w:lang w:val="ru-RU"/>
        </w:rPr>
        <w:t>и</w:t>
      </w:r>
      <w:r w:rsidRPr="00914B7A">
        <w:rPr>
          <w:lang w:val="ru-RU"/>
        </w:rPr>
        <w:t>тельных браков</w:t>
      </w:r>
      <w:r w:rsidR="009326A3" w:rsidRPr="00914B7A">
        <w:rPr>
          <w:lang w:val="ru-RU"/>
        </w:rPr>
        <w:t xml:space="preserve">, - </w:t>
      </w:r>
      <w:r w:rsidRPr="00914B7A">
        <w:rPr>
          <w:lang w:val="ru-RU"/>
        </w:rPr>
        <w:t xml:space="preserve">которые не охвачены напрямую законодательными актами. В докладе Комитета по вопросам справедливости и проведения выборов о петиции 2008/52, представленной Джейн Причард и </w:t>
      </w:r>
      <w:r w:rsidR="00EC3E4F" w:rsidRPr="00914B7A">
        <w:rPr>
          <w:lang w:val="ru-RU"/>
        </w:rPr>
        <w:t xml:space="preserve">еще </w:t>
      </w:r>
      <w:r w:rsidRPr="00914B7A">
        <w:rPr>
          <w:lang w:val="ru-RU"/>
        </w:rPr>
        <w:t xml:space="preserve">46 индивидуумами, </w:t>
      </w:r>
      <w:r w:rsidR="00EC3E4F" w:rsidRPr="00914B7A">
        <w:rPr>
          <w:lang w:val="ru-RU"/>
        </w:rPr>
        <w:t xml:space="preserve">содержатся </w:t>
      </w:r>
      <w:r w:rsidRPr="00914B7A">
        <w:rPr>
          <w:lang w:val="ru-RU"/>
        </w:rPr>
        <w:t>хорошие рек</w:t>
      </w:r>
      <w:r w:rsidRPr="00914B7A">
        <w:rPr>
          <w:lang w:val="ru-RU"/>
        </w:rPr>
        <w:t>о</w:t>
      </w:r>
      <w:r w:rsidRPr="00914B7A">
        <w:rPr>
          <w:lang w:val="ru-RU"/>
        </w:rPr>
        <w:t>мендации, которые правительство</w:t>
      </w:r>
      <w:r w:rsidR="00EC3E4F" w:rsidRPr="00914B7A">
        <w:rPr>
          <w:lang w:val="ru-RU"/>
        </w:rPr>
        <w:t>, однако,</w:t>
      </w:r>
      <w:r w:rsidRPr="00914B7A">
        <w:rPr>
          <w:lang w:val="ru-RU"/>
        </w:rPr>
        <w:t xml:space="preserve"> не нам</w:t>
      </w:r>
      <w:r w:rsidRPr="00914B7A">
        <w:rPr>
          <w:lang w:val="ru-RU"/>
        </w:rPr>
        <w:t>е</w:t>
      </w:r>
      <w:r w:rsidRPr="00914B7A">
        <w:rPr>
          <w:lang w:val="ru-RU"/>
        </w:rPr>
        <w:t>рено выполнять, несмотря на то, что существующие законодательные рамки не обеспечивают достато</w:t>
      </w:r>
      <w:r w:rsidRPr="00914B7A">
        <w:rPr>
          <w:lang w:val="ru-RU"/>
        </w:rPr>
        <w:t>ч</w:t>
      </w:r>
      <w:r w:rsidRPr="00914B7A">
        <w:rPr>
          <w:lang w:val="ru-RU"/>
        </w:rPr>
        <w:t xml:space="preserve">ной защиты </w:t>
      </w:r>
      <w:r w:rsidR="00EC3E4F" w:rsidRPr="00914B7A">
        <w:rPr>
          <w:lang w:val="ru-RU"/>
        </w:rPr>
        <w:t>м</w:t>
      </w:r>
      <w:r w:rsidRPr="00914B7A">
        <w:rPr>
          <w:lang w:val="ru-RU"/>
        </w:rPr>
        <w:t>олоды</w:t>
      </w:r>
      <w:r w:rsidR="00EC3E4F" w:rsidRPr="00914B7A">
        <w:rPr>
          <w:lang w:val="ru-RU"/>
        </w:rPr>
        <w:t>м</w:t>
      </w:r>
      <w:r w:rsidRPr="00914B7A">
        <w:rPr>
          <w:lang w:val="ru-RU"/>
        </w:rPr>
        <w:t xml:space="preserve"> девуш</w:t>
      </w:r>
      <w:r w:rsidR="00EC3E4F" w:rsidRPr="00914B7A">
        <w:rPr>
          <w:lang w:val="ru-RU"/>
        </w:rPr>
        <w:t>кам</w:t>
      </w:r>
      <w:r w:rsidRPr="00914B7A">
        <w:rPr>
          <w:lang w:val="ru-RU"/>
        </w:rPr>
        <w:t xml:space="preserve"> в </w:t>
      </w:r>
      <w:r w:rsidR="00EC3E4F" w:rsidRPr="00914B7A">
        <w:rPr>
          <w:lang w:val="ru-RU"/>
        </w:rPr>
        <w:t>отношении</w:t>
      </w:r>
      <w:r w:rsidRPr="00914B7A">
        <w:rPr>
          <w:lang w:val="ru-RU"/>
        </w:rPr>
        <w:t xml:space="preserve"> во</w:t>
      </w:r>
      <w:r w:rsidRPr="00914B7A">
        <w:rPr>
          <w:lang w:val="ru-RU"/>
        </w:rPr>
        <w:t>з</w:t>
      </w:r>
      <w:r w:rsidRPr="00914B7A">
        <w:rPr>
          <w:lang w:val="ru-RU"/>
        </w:rPr>
        <w:t xml:space="preserve">раста согласия на брак и фактического </w:t>
      </w:r>
      <w:r w:rsidR="00EC3E4F" w:rsidRPr="00914B7A">
        <w:rPr>
          <w:lang w:val="ru-RU"/>
        </w:rPr>
        <w:t>с</w:t>
      </w:r>
      <w:r w:rsidRPr="00914B7A">
        <w:rPr>
          <w:lang w:val="ru-RU"/>
        </w:rPr>
        <w:t>огласия на брак. Одного повышения информированности по этому вопросу не достаточно. Она спрашивает, н</w:t>
      </w:r>
      <w:r w:rsidRPr="00914B7A">
        <w:rPr>
          <w:lang w:val="ru-RU"/>
        </w:rPr>
        <w:t>а</w:t>
      </w:r>
      <w:r w:rsidRPr="00914B7A">
        <w:rPr>
          <w:lang w:val="ru-RU"/>
        </w:rPr>
        <w:t>мерено ли правительство пересмотреть возраст с</w:t>
      </w:r>
      <w:r w:rsidRPr="00914B7A">
        <w:rPr>
          <w:lang w:val="ru-RU"/>
        </w:rPr>
        <w:t>о</w:t>
      </w:r>
      <w:r w:rsidRPr="00914B7A">
        <w:rPr>
          <w:lang w:val="ru-RU"/>
        </w:rPr>
        <w:t>гласия</w:t>
      </w:r>
      <w:r w:rsidR="00EC3E4F" w:rsidRPr="00914B7A">
        <w:rPr>
          <w:lang w:val="ru-RU"/>
        </w:rPr>
        <w:t xml:space="preserve"> на брак</w:t>
      </w:r>
      <w:r w:rsidRPr="00914B7A">
        <w:rPr>
          <w:lang w:val="ru-RU"/>
        </w:rPr>
        <w:t>. Браки, основывающиеся на кул</w:t>
      </w:r>
      <w:r w:rsidRPr="00914B7A">
        <w:rPr>
          <w:lang w:val="ru-RU"/>
        </w:rPr>
        <w:t>ь</w:t>
      </w:r>
      <w:r w:rsidRPr="00914B7A">
        <w:rPr>
          <w:lang w:val="ru-RU"/>
        </w:rPr>
        <w:t>турных традициях, хотя и не регистрируются оф</w:t>
      </w:r>
      <w:r w:rsidRPr="00914B7A">
        <w:rPr>
          <w:lang w:val="ru-RU"/>
        </w:rPr>
        <w:t>и</w:t>
      </w:r>
      <w:r w:rsidRPr="00914B7A">
        <w:rPr>
          <w:lang w:val="ru-RU"/>
        </w:rPr>
        <w:t>циально, признаются властями для целей иммигр</w:t>
      </w:r>
      <w:r w:rsidRPr="00914B7A">
        <w:rPr>
          <w:lang w:val="ru-RU"/>
        </w:rPr>
        <w:t>а</w:t>
      </w:r>
      <w:r w:rsidRPr="00914B7A">
        <w:rPr>
          <w:lang w:val="ru-RU"/>
        </w:rPr>
        <w:t xml:space="preserve">ции, </w:t>
      </w:r>
      <w:r w:rsidR="00EC3E4F" w:rsidRPr="00914B7A">
        <w:rPr>
          <w:lang w:val="ru-RU"/>
        </w:rPr>
        <w:t xml:space="preserve">что </w:t>
      </w:r>
      <w:r w:rsidRPr="00914B7A">
        <w:rPr>
          <w:lang w:val="ru-RU"/>
        </w:rPr>
        <w:t>создает дополнительны</w:t>
      </w:r>
      <w:r w:rsidR="00EC3E4F" w:rsidRPr="00914B7A">
        <w:rPr>
          <w:lang w:val="ru-RU"/>
        </w:rPr>
        <w:t>е</w:t>
      </w:r>
      <w:r w:rsidRPr="00914B7A">
        <w:rPr>
          <w:lang w:val="ru-RU"/>
        </w:rPr>
        <w:t xml:space="preserve"> риск</w:t>
      </w:r>
      <w:r w:rsidR="00EC3E4F" w:rsidRPr="00914B7A">
        <w:rPr>
          <w:lang w:val="ru-RU"/>
        </w:rPr>
        <w:t>и</w:t>
      </w:r>
      <w:r w:rsidRPr="00914B7A">
        <w:rPr>
          <w:lang w:val="ru-RU"/>
        </w:rPr>
        <w:t xml:space="preserve"> для дев</w:t>
      </w:r>
      <w:r w:rsidRPr="00914B7A">
        <w:rPr>
          <w:lang w:val="ru-RU"/>
        </w:rPr>
        <w:t>о</w:t>
      </w:r>
      <w:r w:rsidRPr="00914B7A">
        <w:rPr>
          <w:lang w:val="ru-RU"/>
        </w:rPr>
        <w:t>чек, принудительно выдаваемых замуж.</w:t>
      </w:r>
      <w:r w:rsidR="007377AC" w:rsidRPr="00914B7A">
        <w:rPr>
          <w:lang w:val="ru-RU"/>
        </w:rPr>
        <w:t xml:space="preserve"> Кроме того, есть еще две области, в которых существующее з</w:t>
      </w:r>
      <w:r w:rsidR="007377AC" w:rsidRPr="00914B7A">
        <w:rPr>
          <w:lang w:val="ru-RU"/>
        </w:rPr>
        <w:t>а</w:t>
      </w:r>
      <w:r w:rsidR="007377AC" w:rsidRPr="00914B7A">
        <w:rPr>
          <w:lang w:val="ru-RU"/>
        </w:rPr>
        <w:t>конодательство не обеспечивает никаких гарантий от злоупотреблени</w:t>
      </w:r>
      <w:r w:rsidR="00EC3E4F" w:rsidRPr="00914B7A">
        <w:rPr>
          <w:lang w:val="ru-RU"/>
        </w:rPr>
        <w:t>й</w:t>
      </w:r>
      <w:r w:rsidR="007377AC" w:rsidRPr="00914B7A">
        <w:rPr>
          <w:lang w:val="ru-RU"/>
        </w:rPr>
        <w:t xml:space="preserve"> </w:t>
      </w:r>
      <w:r w:rsidR="00EC3E4F" w:rsidRPr="00914B7A">
        <w:rPr>
          <w:lang w:val="ru-RU"/>
        </w:rPr>
        <w:t xml:space="preserve">властью </w:t>
      </w:r>
      <w:r w:rsidR="007377AC" w:rsidRPr="00914B7A">
        <w:rPr>
          <w:lang w:val="ru-RU"/>
        </w:rPr>
        <w:t>одним из партнеров: сфер</w:t>
      </w:r>
      <w:r w:rsidR="00EC3E4F" w:rsidRPr="00914B7A">
        <w:rPr>
          <w:lang w:val="ru-RU"/>
        </w:rPr>
        <w:t>а</w:t>
      </w:r>
      <w:r w:rsidR="007377AC" w:rsidRPr="00914B7A">
        <w:rPr>
          <w:lang w:val="ru-RU"/>
        </w:rPr>
        <w:t xml:space="preserve"> посредничества и </w:t>
      </w:r>
      <w:r w:rsidR="00EC3E4F" w:rsidRPr="00914B7A">
        <w:rPr>
          <w:lang w:val="ru-RU"/>
        </w:rPr>
        <w:t xml:space="preserve">сфера </w:t>
      </w:r>
      <w:r w:rsidR="007377AC" w:rsidRPr="00914B7A">
        <w:rPr>
          <w:lang w:val="ru-RU"/>
        </w:rPr>
        <w:t xml:space="preserve">опеки над детьми. В случаях бытового насилия, </w:t>
      </w:r>
      <w:r w:rsidR="00EC3E4F" w:rsidRPr="00914B7A">
        <w:rPr>
          <w:lang w:val="ru-RU"/>
        </w:rPr>
        <w:t>связанных с применен</w:t>
      </w:r>
      <w:r w:rsidR="00EC3E4F" w:rsidRPr="00914B7A">
        <w:rPr>
          <w:lang w:val="ru-RU"/>
        </w:rPr>
        <w:t>и</w:t>
      </w:r>
      <w:r w:rsidR="00EC3E4F" w:rsidRPr="00914B7A">
        <w:rPr>
          <w:lang w:val="ru-RU"/>
        </w:rPr>
        <w:t xml:space="preserve">ем </w:t>
      </w:r>
      <w:r w:rsidR="007377AC" w:rsidRPr="00914B7A">
        <w:rPr>
          <w:lang w:val="ru-RU"/>
        </w:rPr>
        <w:t>од</w:t>
      </w:r>
      <w:r w:rsidR="00EC3E4F" w:rsidRPr="00914B7A">
        <w:rPr>
          <w:lang w:val="ru-RU"/>
        </w:rPr>
        <w:t>ним</w:t>
      </w:r>
      <w:r w:rsidR="007377AC" w:rsidRPr="00914B7A">
        <w:rPr>
          <w:lang w:val="ru-RU"/>
        </w:rPr>
        <w:t xml:space="preserve"> из партнеров </w:t>
      </w:r>
      <w:r w:rsidR="00EC3E4F" w:rsidRPr="00914B7A">
        <w:rPr>
          <w:lang w:val="ru-RU"/>
        </w:rPr>
        <w:t>чрезмерной</w:t>
      </w:r>
      <w:r w:rsidR="007377AC" w:rsidRPr="00914B7A">
        <w:rPr>
          <w:lang w:val="ru-RU"/>
        </w:rPr>
        <w:t xml:space="preserve"> сил</w:t>
      </w:r>
      <w:r w:rsidR="00EC3E4F" w:rsidRPr="00914B7A">
        <w:rPr>
          <w:lang w:val="ru-RU"/>
        </w:rPr>
        <w:t>ы</w:t>
      </w:r>
      <w:r w:rsidR="007377AC" w:rsidRPr="00914B7A">
        <w:rPr>
          <w:lang w:val="ru-RU"/>
        </w:rPr>
        <w:t xml:space="preserve">, </w:t>
      </w:r>
      <w:r w:rsidR="00EC3E4F" w:rsidRPr="00914B7A">
        <w:rPr>
          <w:lang w:val="ru-RU"/>
        </w:rPr>
        <w:t>и</w:t>
      </w:r>
      <w:r w:rsidR="007377AC" w:rsidRPr="00914B7A">
        <w:rPr>
          <w:lang w:val="ru-RU"/>
        </w:rPr>
        <w:t xml:space="preserve"> посре</w:t>
      </w:r>
      <w:r w:rsidR="007377AC" w:rsidRPr="00914B7A">
        <w:rPr>
          <w:lang w:val="ru-RU"/>
        </w:rPr>
        <w:t>д</w:t>
      </w:r>
      <w:r w:rsidR="007377AC" w:rsidRPr="00914B7A">
        <w:rPr>
          <w:lang w:val="ru-RU"/>
        </w:rPr>
        <w:t>ничество, и общая физическая опека над детьми с</w:t>
      </w:r>
      <w:r w:rsidR="00EC3E4F" w:rsidRPr="00914B7A">
        <w:rPr>
          <w:lang w:val="ru-RU"/>
        </w:rPr>
        <w:t xml:space="preserve">оздают самые </w:t>
      </w:r>
      <w:r w:rsidR="007377AC" w:rsidRPr="00914B7A">
        <w:rPr>
          <w:lang w:val="ru-RU"/>
        </w:rPr>
        <w:t>серьезны</w:t>
      </w:r>
      <w:r w:rsidR="00EC3E4F" w:rsidRPr="00914B7A">
        <w:rPr>
          <w:lang w:val="ru-RU"/>
        </w:rPr>
        <w:t>е</w:t>
      </w:r>
      <w:r w:rsidR="007377AC" w:rsidRPr="00914B7A">
        <w:rPr>
          <w:lang w:val="ru-RU"/>
        </w:rPr>
        <w:t xml:space="preserve"> риск</w:t>
      </w:r>
      <w:r w:rsidR="00EC3E4F" w:rsidRPr="00914B7A">
        <w:rPr>
          <w:lang w:val="ru-RU"/>
        </w:rPr>
        <w:t>и</w:t>
      </w:r>
      <w:r w:rsidR="007377AC" w:rsidRPr="00914B7A">
        <w:rPr>
          <w:lang w:val="ru-RU"/>
        </w:rPr>
        <w:t xml:space="preserve"> для женщин. В этой связи она хотела бы узнать о том, какие меры были рассмотрены для урегулирования подобных ситуаций. Она также хотела бы узнать, как гра</w:t>
      </w:r>
      <w:r w:rsidR="007377AC" w:rsidRPr="00914B7A">
        <w:rPr>
          <w:lang w:val="ru-RU"/>
        </w:rPr>
        <w:t>ж</w:t>
      </w:r>
      <w:r w:rsidR="007377AC" w:rsidRPr="00914B7A">
        <w:rPr>
          <w:lang w:val="ru-RU"/>
        </w:rPr>
        <w:t xml:space="preserve">данские браки определяются в Законе 2004 года о гражданских браках, и </w:t>
      </w:r>
      <w:r w:rsidR="00EC3E4F" w:rsidRPr="00914B7A">
        <w:rPr>
          <w:lang w:val="ru-RU"/>
        </w:rPr>
        <w:t>предусмотрен</w:t>
      </w:r>
      <w:r w:rsidR="007377AC" w:rsidRPr="00914B7A">
        <w:rPr>
          <w:lang w:val="ru-RU"/>
        </w:rPr>
        <w:t xml:space="preserve"> ли  какой-либо минимальный период времени, в течение к</w:t>
      </w:r>
      <w:r w:rsidR="007377AC" w:rsidRPr="00914B7A">
        <w:rPr>
          <w:lang w:val="ru-RU"/>
        </w:rPr>
        <w:t>о</w:t>
      </w:r>
      <w:r w:rsidR="007377AC" w:rsidRPr="00914B7A">
        <w:rPr>
          <w:lang w:val="ru-RU"/>
        </w:rPr>
        <w:t>торого партнеры должны жить вместе для того, чтобы они считались проживающими в гражда</w:t>
      </w:r>
      <w:r w:rsidR="007377AC" w:rsidRPr="00914B7A">
        <w:rPr>
          <w:lang w:val="ru-RU"/>
        </w:rPr>
        <w:t>н</w:t>
      </w:r>
      <w:r w:rsidR="007377AC" w:rsidRPr="00914B7A">
        <w:rPr>
          <w:lang w:val="ru-RU"/>
        </w:rPr>
        <w:t>ском браке.</w:t>
      </w:r>
    </w:p>
    <w:p w:rsidR="007377AC" w:rsidRPr="00914B7A" w:rsidRDefault="007377AC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22.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Гудхью </w:t>
      </w:r>
      <w:r w:rsidRPr="00914B7A">
        <w:rPr>
          <w:lang w:val="ru-RU"/>
        </w:rPr>
        <w:t>(Новая Зеландия) говорит, что установленный законом возраст согласия на брак составляет 16 лет. Принудительные браки являются серьезной проблемой. Существующее законод</w:t>
      </w:r>
      <w:r w:rsidRPr="00914B7A">
        <w:rPr>
          <w:lang w:val="ru-RU"/>
        </w:rPr>
        <w:t>а</w:t>
      </w:r>
      <w:r w:rsidRPr="00914B7A">
        <w:rPr>
          <w:lang w:val="ru-RU"/>
        </w:rPr>
        <w:t>тельство устарело, и министерство юстиции пров</w:t>
      </w:r>
      <w:r w:rsidRPr="00914B7A">
        <w:rPr>
          <w:lang w:val="ru-RU"/>
        </w:rPr>
        <w:t>о</w:t>
      </w:r>
      <w:r w:rsidRPr="00914B7A">
        <w:rPr>
          <w:lang w:val="ru-RU"/>
        </w:rPr>
        <w:t>дит в настоящее время его обзор. Тем временем чрезвычайно важно, чтобы вспомогательные учр</w:t>
      </w:r>
      <w:r w:rsidRPr="00914B7A">
        <w:rPr>
          <w:lang w:val="ru-RU"/>
        </w:rPr>
        <w:t>е</w:t>
      </w:r>
      <w:r w:rsidRPr="00914B7A">
        <w:rPr>
          <w:lang w:val="ru-RU"/>
        </w:rPr>
        <w:t>ждения сообщали государственным органам о ра</w:t>
      </w:r>
      <w:r w:rsidRPr="00914B7A">
        <w:rPr>
          <w:lang w:val="ru-RU"/>
        </w:rPr>
        <w:t>н</w:t>
      </w:r>
      <w:r w:rsidRPr="00914B7A">
        <w:rPr>
          <w:lang w:val="ru-RU"/>
        </w:rPr>
        <w:t xml:space="preserve">них браках. Решения о </w:t>
      </w:r>
      <w:r w:rsidR="00EC3E4F" w:rsidRPr="00914B7A">
        <w:rPr>
          <w:lang w:val="ru-RU"/>
        </w:rPr>
        <w:t xml:space="preserve">наличии </w:t>
      </w:r>
      <w:r w:rsidRPr="00914B7A">
        <w:rPr>
          <w:lang w:val="ru-RU"/>
        </w:rPr>
        <w:t>гражданского брака принимаются судами по итогам рассмотрения ко</w:t>
      </w:r>
      <w:r w:rsidRPr="00914B7A">
        <w:rPr>
          <w:lang w:val="ru-RU"/>
        </w:rPr>
        <w:t>н</w:t>
      </w:r>
      <w:r w:rsidRPr="00914B7A">
        <w:rPr>
          <w:lang w:val="ru-RU"/>
        </w:rPr>
        <w:t>кретных дел. Для того, чтобы было принято реш</w:t>
      </w:r>
      <w:r w:rsidRPr="00914B7A">
        <w:rPr>
          <w:lang w:val="ru-RU"/>
        </w:rPr>
        <w:t>е</w:t>
      </w:r>
      <w:r w:rsidRPr="00914B7A">
        <w:rPr>
          <w:lang w:val="ru-RU"/>
        </w:rPr>
        <w:t xml:space="preserve">ние о </w:t>
      </w:r>
      <w:r w:rsidR="00EC3E4F" w:rsidRPr="00914B7A">
        <w:rPr>
          <w:lang w:val="ru-RU"/>
        </w:rPr>
        <w:t xml:space="preserve">наличии </w:t>
      </w:r>
      <w:r w:rsidRPr="00914B7A">
        <w:rPr>
          <w:lang w:val="ru-RU"/>
        </w:rPr>
        <w:t>гражданско</w:t>
      </w:r>
      <w:r w:rsidR="00EC3E4F" w:rsidRPr="00914B7A">
        <w:rPr>
          <w:lang w:val="ru-RU"/>
        </w:rPr>
        <w:t>го</w:t>
      </w:r>
      <w:r w:rsidRPr="00914B7A">
        <w:rPr>
          <w:lang w:val="ru-RU"/>
        </w:rPr>
        <w:t xml:space="preserve"> брак</w:t>
      </w:r>
      <w:r w:rsidR="00EC3E4F" w:rsidRPr="00914B7A">
        <w:rPr>
          <w:lang w:val="ru-RU"/>
        </w:rPr>
        <w:t>а</w:t>
      </w:r>
      <w:r w:rsidRPr="00914B7A">
        <w:rPr>
          <w:lang w:val="ru-RU"/>
        </w:rPr>
        <w:t>, партнеры дол</w:t>
      </w:r>
      <w:r w:rsidRPr="00914B7A">
        <w:rPr>
          <w:lang w:val="ru-RU"/>
        </w:rPr>
        <w:t>ж</w:t>
      </w:r>
      <w:r w:rsidRPr="00914B7A">
        <w:rPr>
          <w:lang w:val="ru-RU"/>
        </w:rPr>
        <w:t>ны быть, среди прочего, не моложе 18 лет и прож</w:t>
      </w:r>
      <w:r w:rsidRPr="00914B7A">
        <w:rPr>
          <w:lang w:val="ru-RU"/>
        </w:rPr>
        <w:t>и</w:t>
      </w:r>
      <w:r w:rsidRPr="00914B7A">
        <w:rPr>
          <w:lang w:val="ru-RU"/>
        </w:rPr>
        <w:t xml:space="preserve">вать вместе в течение трех лет. В состав Целевой группы по </w:t>
      </w:r>
      <w:r w:rsidR="00EC3E4F" w:rsidRPr="00914B7A">
        <w:rPr>
          <w:lang w:val="ru-RU"/>
        </w:rPr>
        <w:t xml:space="preserve">борьбе с </w:t>
      </w:r>
      <w:r w:rsidRPr="00914B7A">
        <w:rPr>
          <w:lang w:val="ru-RU"/>
        </w:rPr>
        <w:t>насилие</w:t>
      </w:r>
      <w:r w:rsidR="00EC3E4F" w:rsidRPr="00914B7A">
        <w:rPr>
          <w:lang w:val="ru-RU"/>
        </w:rPr>
        <w:t>м</w:t>
      </w:r>
      <w:r w:rsidRPr="00914B7A">
        <w:rPr>
          <w:lang w:val="ru-RU"/>
        </w:rPr>
        <w:t xml:space="preserve"> в семье входят судьи семейных судов, что имеет чрезвычайно важное значение для ее эффективного функционирования. В тех случаях, когда в рамках опеки над детьми женщины обеспокоены своей собственной безопа</w:t>
      </w:r>
      <w:r w:rsidRPr="00914B7A">
        <w:rPr>
          <w:lang w:val="ru-RU"/>
        </w:rPr>
        <w:t>с</w:t>
      </w:r>
      <w:r w:rsidRPr="00914B7A">
        <w:rPr>
          <w:lang w:val="ru-RU"/>
        </w:rPr>
        <w:t>ностью или безопасностью своих детей, может быть принято решение о встречах с детьми под на</w:t>
      </w:r>
      <w:r w:rsidRPr="00914B7A">
        <w:rPr>
          <w:lang w:val="ru-RU"/>
        </w:rPr>
        <w:t>д</w:t>
      </w:r>
      <w:r w:rsidRPr="00914B7A">
        <w:rPr>
          <w:lang w:val="ru-RU"/>
        </w:rPr>
        <w:t>зором сотрудников соответствующих органов, кот</w:t>
      </w:r>
      <w:r w:rsidRPr="00914B7A">
        <w:rPr>
          <w:lang w:val="ru-RU"/>
        </w:rPr>
        <w:t>о</w:t>
      </w:r>
      <w:r w:rsidRPr="00914B7A">
        <w:rPr>
          <w:lang w:val="ru-RU"/>
        </w:rPr>
        <w:t>рые финансируются правительством.</w:t>
      </w:r>
    </w:p>
    <w:p w:rsidR="007377AC" w:rsidRPr="00914B7A" w:rsidRDefault="007377AC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23.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Гальперин-Каддари </w:t>
      </w:r>
      <w:r w:rsidRPr="00914B7A">
        <w:rPr>
          <w:lang w:val="ru-RU"/>
        </w:rPr>
        <w:t>говорит, что в 16</w:t>
      </w:r>
      <w:r w:rsidR="00914B7A">
        <w:rPr>
          <w:lang w:val="en-US"/>
        </w:rPr>
        <w:t> </w:t>
      </w:r>
      <w:r w:rsidRPr="00914B7A">
        <w:rPr>
          <w:lang w:val="ru-RU"/>
        </w:rPr>
        <w:t>лет молодые люди еще слишком молоды для т</w:t>
      </w:r>
      <w:r w:rsidRPr="00914B7A">
        <w:rPr>
          <w:lang w:val="ru-RU"/>
        </w:rPr>
        <w:t>о</w:t>
      </w:r>
      <w:r w:rsidRPr="00914B7A">
        <w:rPr>
          <w:lang w:val="ru-RU"/>
        </w:rPr>
        <w:t>го, чтобы подтверждать согласие на брак, а род</w:t>
      </w:r>
      <w:r w:rsidRPr="00914B7A">
        <w:rPr>
          <w:lang w:val="ru-RU"/>
        </w:rPr>
        <w:t>и</w:t>
      </w:r>
      <w:r w:rsidRPr="00914B7A">
        <w:rPr>
          <w:lang w:val="ru-RU"/>
        </w:rPr>
        <w:t>тельское согласие не является в таких случаях на</w:t>
      </w:r>
      <w:r w:rsidRPr="00914B7A">
        <w:rPr>
          <w:lang w:val="ru-RU"/>
        </w:rPr>
        <w:t>д</w:t>
      </w:r>
      <w:r w:rsidRPr="00914B7A">
        <w:rPr>
          <w:lang w:val="ru-RU"/>
        </w:rPr>
        <w:t>лежащей заменой. Она считает, что законодательс</w:t>
      </w:r>
      <w:r w:rsidRPr="00914B7A">
        <w:rPr>
          <w:lang w:val="ru-RU"/>
        </w:rPr>
        <w:t>т</w:t>
      </w:r>
      <w:r w:rsidRPr="00914B7A">
        <w:rPr>
          <w:lang w:val="ru-RU"/>
        </w:rPr>
        <w:t>во в этой области должно быть приведено в соо</w:t>
      </w:r>
      <w:r w:rsidRPr="00914B7A">
        <w:rPr>
          <w:lang w:val="ru-RU"/>
        </w:rPr>
        <w:t>т</w:t>
      </w:r>
      <w:r w:rsidRPr="00914B7A">
        <w:rPr>
          <w:lang w:val="ru-RU"/>
        </w:rPr>
        <w:t>ветствие с общей рекомендацией 21 Ко</w:t>
      </w:r>
      <w:r w:rsidR="00EC3E4F" w:rsidRPr="00914B7A">
        <w:rPr>
          <w:lang w:val="ru-RU"/>
        </w:rPr>
        <w:t>митета</w:t>
      </w:r>
      <w:r w:rsidRPr="00914B7A">
        <w:rPr>
          <w:lang w:val="ru-RU"/>
        </w:rPr>
        <w:t>.</w:t>
      </w:r>
    </w:p>
    <w:p w:rsidR="007377AC" w:rsidRPr="00914B7A" w:rsidRDefault="007377AC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24.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Джахан </w:t>
      </w:r>
      <w:r w:rsidRPr="00914B7A">
        <w:rPr>
          <w:lang w:val="ru-RU"/>
        </w:rPr>
        <w:t xml:space="preserve">спрашивает о нынешнем статусе законопроекта о юридических услугах. </w:t>
      </w:r>
      <w:r w:rsidR="00EF5572" w:rsidRPr="00914B7A">
        <w:rPr>
          <w:lang w:val="ru-RU"/>
        </w:rPr>
        <w:t xml:space="preserve">Условие раздельного </w:t>
      </w:r>
      <w:r w:rsidRPr="00914B7A">
        <w:rPr>
          <w:lang w:val="ru-RU"/>
        </w:rPr>
        <w:t>прожива</w:t>
      </w:r>
      <w:r w:rsidR="00EF5572" w:rsidRPr="00914B7A">
        <w:rPr>
          <w:lang w:val="ru-RU"/>
        </w:rPr>
        <w:t>ния</w:t>
      </w:r>
      <w:r w:rsidRPr="00914B7A">
        <w:rPr>
          <w:lang w:val="ru-RU"/>
        </w:rPr>
        <w:t xml:space="preserve"> в течение двух лет для п</w:t>
      </w:r>
      <w:r w:rsidRPr="00914B7A">
        <w:rPr>
          <w:lang w:val="ru-RU"/>
        </w:rPr>
        <w:t>о</w:t>
      </w:r>
      <w:r w:rsidRPr="00914B7A">
        <w:rPr>
          <w:lang w:val="ru-RU"/>
        </w:rPr>
        <w:t>луч</w:t>
      </w:r>
      <w:r w:rsidR="00EF5572" w:rsidRPr="00914B7A">
        <w:rPr>
          <w:lang w:val="ru-RU"/>
        </w:rPr>
        <w:t>ения</w:t>
      </w:r>
      <w:r w:rsidRPr="00914B7A">
        <w:rPr>
          <w:lang w:val="ru-RU"/>
        </w:rPr>
        <w:t xml:space="preserve"> развод</w:t>
      </w:r>
      <w:r w:rsidR="00EF5572" w:rsidRPr="00914B7A">
        <w:rPr>
          <w:lang w:val="ru-RU"/>
        </w:rPr>
        <w:t>а</w:t>
      </w:r>
      <w:r w:rsidRPr="00914B7A">
        <w:rPr>
          <w:lang w:val="ru-RU"/>
        </w:rPr>
        <w:t xml:space="preserve"> трудно соблюсти в случаях быт</w:t>
      </w:r>
      <w:r w:rsidRPr="00914B7A">
        <w:rPr>
          <w:lang w:val="ru-RU"/>
        </w:rPr>
        <w:t>о</w:t>
      </w:r>
      <w:r w:rsidRPr="00914B7A">
        <w:rPr>
          <w:lang w:val="ru-RU"/>
        </w:rPr>
        <w:t>вого насилия, и она хотела бы узнать в этой связи, кто отвечает за жизнеобеспечение женщин и детей в ходе этого двухгодичного периода, распростран</w:t>
      </w:r>
      <w:r w:rsidRPr="00914B7A">
        <w:rPr>
          <w:lang w:val="ru-RU"/>
        </w:rPr>
        <w:t>я</w:t>
      </w:r>
      <w:r w:rsidRPr="00914B7A">
        <w:rPr>
          <w:lang w:val="ru-RU"/>
        </w:rPr>
        <w:t>ется ли это требование на другие этнические гру</w:t>
      </w:r>
      <w:r w:rsidRPr="00914B7A">
        <w:rPr>
          <w:lang w:val="ru-RU"/>
        </w:rPr>
        <w:t>п</w:t>
      </w:r>
      <w:r w:rsidRPr="00914B7A">
        <w:rPr>
          <w:lang w:val="ru-RU"/>
        </w:rPr>
        <w:t>пы и предполагает ли правительство пересмотреть этот закон для упрощения процедуры развода.</w:t>
      </w:r>
    </w:p>
    <w:p w:rsidR="007377AC" w:rsidRPr="00914B7A" w:rsidRDefault="007377AC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25.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Г-н Брун </w:t>
      </w:r>
      <w:r w:rsidRPr="00914B7A">
        <w:rPr>
          <w:lang w:val="ru-RU"/>
        </w:rPr>
        <w:t xml:space="preserve">говорит, что он хотел бы получить </w:t>
      </w:r>
      <w:r w:rsidR="00EF5572" w:rsidRPr="00914B7A">
        <w:rPr>
          <w:lang w:val="ru-RU"/>
        </w:rPr>
        <w:t xml:space="preserve">дополнительную информацию о </w:t>
      </w:r>
      <w:r w:rsidRPr="00914B7A">
        <w:rPr>
          <w:lang w:val="ru-RU"/>
        </w:rPr>
        <w:t>проводимо</w:t>
      </w:r>
      <w:r w:rsidR="00EF5572" w:rsidRPr="00914B7A">
        <w:rPr>
          <w:lang w:val="ru-RU"/>
        </w:rPr>
        <w:t>м</w:t>
      </w:r>
      <w:r w:rsidRPr="00914B7A">
        <w:rPr>
          <w:lang w:val="ru-RU"/>
        </w:rPr>
        <w:t xml:space="preserve"> мин</w:t>
      </w:r>
      <w:r w:rsidRPr="00914B7A">
        <w:rPr>
          <w:lang w:val="ru-RU"/>
        </w:rPr>
        <w:t>и</w:t>
      </w:r>
      <w:r w:rsidRPr="00914B7A">
        <w:rPr>
          <w:lang w:val="ru-RU"/>
        </w:rPr>
        <w:t>стерством юстиции обзор</w:t>
      </w:r>
      <w:r w:rsidR="00EF5572" w:rsidRPr="00914B7A">
        <w:rPr>
          <w:lang w:val="ru-RU"/>
        </w:rPr>
        <w:t>е</w:t>
      </w:r>
      <w:r w:rsidRPr="00914B7A">
        <w:rPr>
          <w:lang w:val="ru-RU"/>
        </w:rPr>
        <w:t xml:space="preserve"> законодательства, а та</w:t>
      </w:r>
      <w:r w:rsidRPr="00914B7A">
        <w:rPr>
          <w:lang w:val="ru-RU"/>
        </w:rPr>
        <w:t>к</w:t>
      </w:r>
      <w:r w:rsidRPr="00914B7A">
        <w:rPr>
          <w:lang w:val="ru-RU"/>
        </w:rPr>
        <w:t>же о том, связан ли этот обзор с проблемой прин</w:t>
      </w:r>
      <w:r w:rsidRPr="00914B7A">
        <w:rPr>
          <w:lang w:val="ru-RU"/>
        </w:rPr>
        <w:t>у</w:t>
      </w:r>
      <w:r w:rsidRPr="00914B7A">
        <w:rPr>
          <w:lang w:val="ru-RU"/>
        </w:rPr>
        <w:t>дительных браков.</w:t>
      </w:r>
    </w:p>
    <w:p w:rsidR="007377AC" w:rsidRPr="00914B7A" w:rsidRDefault="007377AC" w:rsidP="00914B7A">
      <w:pPr>
        <w:pStyle w:val="DualTxt"/>
        <w:suppressAutoHyphens w:val="0"/>
        <w:rPr>
          <w:lang w:val="ru-RU"/>
        </w:rPr>
      </w:pPr>
      <w:r w:rsidRPr="00914B7A">
        <w:rPr>
          <w:lang w:val="ru-RU"/>
        </w:rPr>
        <w:t>26.</w:t>
      </w:r>
      <w:r w:rsidRPr="00914B7A">
        <w:rPr>
          <w:lang w:val="ru-RU"/>
        </w:rPr>
        <w:tab/>
      </w:r>
      <w:r w:rsidRPr="00914B7A">
        <w:rPr>
          <w:b/>
          <w:lang w:val="ru-RU"/>
        </w:rPr>
        <w:t xml:space="preserve">Г-жа Гудхью </w:t>
      </w:r>
      <w:r w:rsidRPr="00914B7A">
        <w:rPr>
          <w:lang w:val="ru-RU"/>
        </w:rPr>
        <w:t>(Новая Зеландия) говорит, что нет никаких свидетельств тому, что министерство юстиции намеревается рассмотреть вопрос о во</w:t>
      </w:r>
      <w:r w:rsidRPr="00914B7A">
        <w:rPr>
          <w:lang w:val="ru-RU"/>
        </w:rPr>
        <w:t>з</w:t>
      </w:r>
      <w:r w:rsidRPr="00914B7A">
        <w:rPr>
          <w:lang w:val="ru-RU"/>
        </w:rPr>
        <w:t>расте согласия на брак</w:t>
      </w:r>
      <w:r w:rsidR="00EF5572" w:rsidRPr="00914B7A">
        <w:rPr>
          <w:lang w:val="ru-RU"/>
        </w:rPr>
        <w:t>;</w:t>
      </w:r>
      <w:r w:rsidRPr="00914B7A">
        <w:rPr>
          <w:lang w:val="ru-RU"/>
        </w:rPr>
        <w:t xml:space="preserve"> </w:t>
      </w:r>
      <w:r w:rsidR="00EF5572" w:rsidRPr="00914B7A">
        <w:rPr>
          <w:lang w:val="ru-RU"/>
        </w:rPr>
        <w:t>вместе с тем,</w:t>
      </w:r>
      <w:r w:rsidRPr="00914B7A">
        <w:rPr>
          <w:lang w:val="ru-RU"/>
        </w:rPr>
        <w:t xml:space="preserve"> поскольку проводимый им обзор </w:t>
      </w:r>
      <w:r w:rsidR="00EF5572" w:rsidRPr="00914B7A">
        <w:rPr>
          <w:lang w:val="ru-RU"/>
        </w:rPr>
        <w:t>касается принудительных</w:t>
      </w:r>
      <w:r w:rsidRPr="00914B7A">
        <w:rPr>
          <w:lang w:val="ru-RU"/>
        </w:rPr>
        <w:t xml:space="preserve"> брак</w:t>
      </w:r>
      <w:r w:rsidR="00EF5572" w:rsidRPr="00914B7A">
        <w:rPr>
          <w:lang w:val="ru-RU"/>
        </w:rPr>
        <w:t>ов</w:t>
      </w:r>
      <w:r w:rsidRPr="00914B7A">
        <w:rPr>
          <w:lang w:val="ru-RU"/>
        </w:rPr>
        <w:t>, вопрос о возрасте согласия</w:t>
      </w:r>
      <w:r w:rsidR="00EF5572" w:rsidRPr="00914B7A">
        <w:rPr>
          <w:lang w:val="ru-RU"/>
        </w:rPr>
        <w:t xml:space="preserve"> будет</w:t>
      </w:r>
      <w:r w:rsidRPr="00914B7A">
        <w:rPr>
          <w:lang w:val="ru-RU"/>
        </w:rPr>
        <w:t>, скорее всего, также рассмотрен. При разводе раздел им</w:t>
      </w:r>
      <w:r w:rsidRPr="00914B7A">
        <w:rPr>
          <w:lang w:val="ru-RU"/>
        </w:rPr>
        <w:t>у</w:t>
      </w:r>
      <w:r w:rsidRPr="00914B7A">
        <w:rPr>
          <w:lang w:val="ru-RU"/>
        </w:rPr>
        <w:t>щества занимает два года. В тех случаях, когда женщины сталкиваются в своих отношениях</w:t>
      </w:r>
      <w:r w:rsidR="00EF5572" w:rsidRPr="00914B7A">
        <w:rPr>
          <w:lang w:val="ru-RU"/>
        </w:rPr>
        <w:t xml:space="preserve"> с н</w:t>
      </w:r>
      <w:r w:rsidR="00EF5572" w:rsidRPr="00914B7A">
        <w:rPr>
          <w:lang w:val="ru-RU"/>
        </w:rPr>
        <w:t>а</w:t>
      </w:r>
      <w:r w:rsidR="00EF5572" w:rsidRPr="00914B7A">
        <w:rPr>
          <w:lang w:val="ru-RU"/>
        </w:rPr>
        <w:t>силием</w:t>
      </w:r>
      <w:r w:rsidRPr="00914B7A">
        <w:rPr>
          <w:lang w:val="ru-RU"/>
        </w:rPr>
        <w:t xml:space="preserve">, им предлагается помощь в нахождении безопасного жилья и предоставляется немедленное государственное пособие, а также обеспечивается поддержка детей </w:t>
      </w:r>
      <w:r w:rsidR="00EF5572" w:rsidRPr="00914B7A">
        <w:rPr>
          <w:lang w:val="ru-RU"/>
        </w:rPr>
        <w:t xml:space="preserve">их </w:t>
      </w:r>
      <w:r w:rsidRPr="00914B7A">
        <w:rPr>
          <w:lang w:val="ru-RU"/>
        </w:rPr>
        <w:t>отц</w:t>
      </w:r>
      <w:r w:rsidR="00EF5572" w:rsidRPr="00914B7A">
        <w:rPr>
          <w:lang w:val="ru-RU"/>
        </w:rPr>
        <w:t>ом</w:t>
      </w:r>
      <w:r w:rsidRPr="00914B7A">
        <w:rPr>
          <w:lang w:val="ru-RU"/>
        </w:rPr>
        <w:t>. Она выражает призн</w:t>
      </w:r>
      <w:r w:rsidRPr="00914B7A">
        <w:rPr>
          <w:lang w:val="ru-RU"/>
        </w:rPr>
        <w:t>а</w:t>
      </w:r>
      <w:r w:rsidRPr="00914B7A">
        <w:rPr>
          <w:lang w:val="ru-RU"/>
        </w:rPr>
        <w:t xml:space="preserve">тельность членам Комитета за их </w:t>
      </w:r>
      <w:r w:rsidR="00EF5572" w:rsidRPr="00914B7A">
        <w:rPr>
          <w:lang w:val="ru-RU"/>
        </w:rPr>
        <w:t xml:space="preserve">непростые </w:t>
      </w:r>
      <w:r w:rsidRPr="00914B7A">
        <w:rPr>
          <w:lang w:val="ru-RU"/>
        </w:rPr>
        <w:t>вопр</w:t>
      </w:r>
      <w:r w:rsidRPr="00914B7A">
        <w:rPr>
          <w:lang w:val="ru-RU"/>
        </w:rPr>
        <w:t>о</w:t>
      </w:r>
      <w:r w:rsidRPr="00914B7A">
        <w:rPr>
          <w:lang w:val="ru-RU"/>
        </w:rPr>
        <w:t>сы.</w:t>
      </w:r>
    </w:p>
    <w:p w:rsidR="00914B7A" w:rsidRPr="00914B7A" w:rsidRDefault="00914B7A" w:rsidP="00914B7A">
      <w:pPr>
        <w:pStyle w:val="DualTxt"/>
        <w:suppressAutoHyphens w:val="0"/>
        <w:spacing w:after="0" w:line="120" w:lineRule="exact"/>
        <w:rPr>
          <w:i/>
          <w:sz w:val="10"/>
          <w:lang w:val="ru-RU"/>
        </w:rPr>
      </w:pPr>
    </w:p>
    <w:p w:rsidR="00221C84" w:rsidRPr="00914B7A" w:rsidRDefault="007377AC" w:rsidP="00914B7A">
      <w:pPr>
        <w:pStyle w:val="DualTxt"/>
        <w:suppressAutoHyphens w:val="0"/>
        <w:rPr>
          <w:lang w:val="ru-RU"/>
        </w:rPr>
      </w:pPr>
      <w:r w:rsidRPr="00914B7A">
        <w:rPr>
          <w:i/>
          <w:lang w:val="ru-RU"/>
        </w:rPr>
        <w:t>Заседание закрывается в 17 ч. 03 м.</w:t>
      </w:r>
      <w:r w:rsidR="00096425" w:rsidRPr="00914B7A">
        <w:rPr>
          <w:lang w:val="ru-RU"/>
        </w:rPr>
        <w:t xml:space="preserve"> </w:t>
      </w:r>
    </w:p>
    <w:sectPr w:rsidR="00221C84" w:rsidRPr="00914B7A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2-12-26T11:11:00Z" w:initials="Start">
    <w:p w:rsidR="00CE2250" w:rsidRDefault="00CE2250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NO&gt;&gt;N1242646R&lt;&lt;ODS JOB NO&gt;&gt;</w:t>
      </w:r>
    </w:p>
    <w:p w:rsidR="00CE2250" w:rsidRDefault="00CE2250">
      <w:pPr>
        <w:pStyle w:val="CommentText"/>
      </w:pPr>
      <w:r>
        <w:t>&lt;&lt;ODS DOC SYMBOL1&gt;&gt;CEDAW/C/SR.1054&lt;&lt;ODS DOC SYMBOL1&gt;&gt;</w:t>
      </w:r>
    </w:p>
    <w:p w:rsidR="00CE2250" w:rsidRDefault="00CE225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299" w:rsidRDefault="00203299">
      <w:r>
        <w:separator/>
      </w:r>
    </w:p>
  </w:endnote>
  <w:endnote w:type="continuationSeparator" w:id="0">
    <w:p w:rsidR="00203299" w:rsidRDefault="00203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E225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E2250" w:rsidRDefault="00CE2250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12-42646X</w:t>
          </w:r>
        </w:p>
      </w:tc>
      <w:tc>
        <w:tcPr>
          <w:tcW w:w="5033" w:type="dxa"/>
        </w:tcPr>
        <w:p w:rsidR="00CE2250" w:rsidRDefault="00CE225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CE2250" w:rsidRDefault="00CE225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E225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E2250" w:rsidRDefault="00CE225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CE2250" w:rsidRDefault="00CE2250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12-</w:t>
          </w:r>
          <w:r>
            <w:rPr>
              <w:b w:val="0"/>
              <w:w w:val="103"/>
              <w:sz w:val="14"/>
              <w:lang w:val="ru-RU"/>
            </w:rPr>
            <w:t>4</w:t>
          </w:r>
          <w:r>
            <w:rPr>
              <w:b w:val="0"/>
              <w:w w:val="103"/>
              <w:sz w:val="14"/>
            </w:rPr>
            <w:t>2646X</w:t>
          </w:r>
        </w:p>
      </w:tc>
    </w:tr>
  </w:tbl>
  <w:p w:rsidR="00CE2250" w:rsidRDefault="00CE225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250" w:rsidRDefault="00CE2250">
    <w:pPr>
      <w:pStyle w:val="Footer"/>
      <w:pBdr>
        <w:top w:val="single" w:sz="2" w:space="1" w:color="auto"/>
      </w:pBdr>
      <w:rPr>
        <w:sz w:val="2"/>
      </w:rPr>
    </w:pPr>
  </w:p>
  <w:p w:rsidR="00CE2250" w:rsidRDefault="00CE2250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CE2250" w:rsidRDefault="00CE2250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</w:t>
    </w:r>
    <w:r>
      <w:rPr>
        <w:sz w:val="17"/>
      </w:rPr>
      <w:t>а</w:t>
    </w:r>
    <w:r>
      <w:rPr>
        <w:sz w:val="17"/>
      </w:rPr>
      <w:t xml:space="preserve">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CE2250" w:rsidRPr="00914B7A" w:rsidRDefault="00CE2250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b/>
        <w:sz w:val="20"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500.75pt;margin-top:670.1pt;width:57.9pt;height:57.9pt;z-index:1;mso-position-horizontal-relative:page;mso-position-vertical-relative:page" o:preferrelative="f">
          <v:imagedata r:id="rId1" o:title="SR"/>
          <w10:wrap anchorx="page" anchory="page"/>
        </v:shape>
      </w:pict>
    </w: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</w:t>
    </w:r>
    <w:r>
      <w:rPr>
        <w:spacing w:val="0"/>
        <w:w w:val="100"/>
        <w:kern w:val="0"/>
        <w:lang w:val="ru-RU"/>
      </w:rPr>
      <w:t>р</w:t>
    </w:r>
    <w:r>
      <w:rPr>
        <w:spacing w:val="0"/>
        <w:w w:val="100"/>
        <w:kern w:val="0"/>
        <w:lang w:val="ru-RU"/>
      </w:rPr>
      <w:t>жащий только исправления, который будет издан вскоре после окончания сессии.</w:t>
    </w:r>
  </w:p>
  <w:p w:rsidR="00CE2250" w:rsidRPr="00914B7A" w:rsidRDefault="00CE2250" w:rsidP="00914B7A">
    <w:pPr>
      <w:pStyle w:val="Footer"/>
      <w:rPr>
        <w:lang w:val="ru-RU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33"/>
    </w:tblGrid>
    <w:tr w:rsidR="00CE2250" w:rsidTr="0020329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CE2250" w:rsidRDefault="00CE2250" w:rsidP="00203299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12-42646X (R)</w:t>
          </w:r>
        </w:p>
        <w:p w:rsidR="00CE2250" w:rsidRPr="00C750EF" w:rsidRDefault="00CE2250" w:rsidP="00203299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*1242646*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CE2250" w:rsidRDefault="00CE2250" w:rsidP="0020329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C750EF">
            <w:rPr>
              <w:b w:val="0"/>
              <w:sz w:val="20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CE2250" w:rsidRPr="00914B7A" w:rsidRDefault="00CE2250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299" w:rsidRDefault="00203299">
      <w:r>
        <w:separator/>
      </w:r>
    </w:p>
  </w:footnote>
  <w:footnote w:type="continuationSeparator" w:id="0">
    <w:p w:rsidR="00203299" w:rsidRDefault="00203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E225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CE2250" w:rsidRDefault="00CE2250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CEDAW/C/SR.1054</w:t>
          </w:r>
        </w:p>
      </w:tc>
      <w:tc>
        <w:tcPr>
          <w:tcW w:w="5033" w:type="dxa"/>
          <w:vAlign w:val="bottom"/>
        </w:tcPr>
        <w:p w:rsidR="00CE2250" w:rsidRDefault="00CE2250">
          <w:pPr>
            <w:pStyle w:val="Header"/>
          </w:pPr>
        </w:p>
      </w:tc>
    </w:tr>
  </w:tbl>
  <w:p w:rsidR="00CE2250" w:rsidRDefault="00CE225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E225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CE2250" w:rsidRDefault="00CE2250">
          <w:pPr>
            <w:pStyle w:val="Header"/>
          </w:pPr>
        </w:p>
      </w:tc>
      <w:tc>
        <w:tcPr>
          <w:tcW w:w="5033" w:type="dxa"/>
          <w:vAlign w:val="bottom"/>
        </w:tcPr>
        <w:p w:rsidR="00CE2250" w:rsidRPr="00FC63A5" w:rsidRDefault="00CE2250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CEDAW/C/SR.1054</w:t>
          </w:r>
        </w:p>
      </w:tc>
    </w:tr>
  </w:tbl>
  <w:p w:rsidR="00CE2250" w:rsidRDefault="00CE225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CE225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CE2250" w:rsidRPr="001C1F82" w:rsidRDefault="00CE2250">
          <w:pPr>
            <w:pStyle w:val="Header"/>
            <w:spacing w:after="120"/>
            <w:rPr>
              <w:lang w:val="ru-RU"/>
            </w:rPr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CE2250" w:rsidRDefault="00CE2250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CE2250" w:rsidRPr="00914B7A" w:rsidRDefault="00CE2250" w:rsidP="00914B7A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CE2250" w:rsidRDefault="00CE2250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/C/SR.1054</w:t>
          </w:r>
        </w:p>
      </w:tc>
    </w:tr>
    <w:tr w:rsidR="00CE2250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CE2250" w:rsidRDefault="00CE2250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E2250" w:rsidRDefault="00CE225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CE2250" w:rsidRDefault="00CE2250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CE2250" w:rsidRDefault="00CE225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CE2250" w:rsidRDefault="00CE2250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CE2250" w:rsidRDefault="00CE2250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 xml:space="preserve">27 December </w:t>
          </w:r>
          <w:r>
            <w:rPr>
              <w:spacing w:val="0"/>
              <w:w w:val="100"/>
              <w:kern w:val="0"/>
            </w:rPr>
            <w:t>2012</w:t>
          </w:r>
        </w:p>
        <w:p w:rsidR="00CE2250" w:rsidRDefault="00CE2250">
          <w:pPr>
            <w:rPr>
              <w:spacing w:val="0"/>
              <w:w w:val="100"/>
              <w:kern w:val="0"/>
            </w:rPr>
          </w:pPr>
        </w:p>
        <w:p w:rsidR="00CE2250" w:rsidRDefault="00CE2250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CE2250" w:rsidRDefault="00CE2250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CE2250" w:rsidRDefault="00CE225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242646*"/>
    <w:docVar w:name="CreationDt" w:val="15/08/2007 09:31:58"/>
    <w:docVar w:name="DocCategory" w:val="SROthers"/>
    <w:docVar w:name="DocType" w:val="Final"/>
    <w:docVar w:name="FooterJN" w:val="12-42646"/>
    <w:docVar w:name="Jobn" w:val="12-42646 (R)"/>
    <w:docVar w:name="jobnDT" w:val="07-44122 (E)   150807"/>
    <w:docVar w:name="jobnDTDT" w:val="07-44122 (E)   150807   150807"/>
    <w:docVar w:name="JobNo" w:val="1242646R"/>
    <w:docVar w:name="OandT" w:val=" "/>
    <w:docVar w:name="sss1" w:val="CEDAW/C/SR.1054"/>
    <w:docVar w:name="sss2" w:val="-"/>
    <w:docVar w:name="Symbol1" w:val="CEDAW/C/SR.1054"/>
    <w:docVar w:name="Symbol2" w:val="-"/>
  </w:docVars>
  <w:rsids>
    <w:rsidRoot w:val="0024683A"/>
    <w:rsid w:val="0000372E"/>
    <w:rsid w:val="00003DB5"/>
    <w:rsid w:val="0000679A"/>
    <w:rsid w:val="000103C6"/>
    <w:rsid w:val="000111EA"/>
    <w:rsid w:val="00011B15"/>
    <w:rsid w:val="0001442E"/>
    <w:rsid w:val="000206D1"/>
    <w:rsid w:val="00030165"/>
    <w:rsid w:val="000307E2"/>
    <w:rsid w:val="0003359C"/>
    <w:rsid w:val="000355D5"/>
    <w:rsid w:val="0003597D"/>
    <w:rsid w:val="00036C3A"/>
    <w:rsid w:val="00043014"/>
    <w:rsid w:val="00043794"/>
    <w:rsid w:val="00043FD0"/>
    <w:rsid w:val="00045528"/>
    <w:rsid w:val="00045779"/>
    <w:rsid w:val="00045DA6"/>
    <w:rsid w:val="00046030"/>
    <w:rsid w:val="00046723"/>
    <w:rsid w:val="0004672D"/>
    <w:rsid w:val="0004784D"/>
    <w:rsid w:val="00050355"/>
    <w:rsid w:val="00051278"/>
    <w:rsid w:val="000515AD"/>
    <w:rsid w:val="00051D4F"/>
    <w:rsid w:val="00052243"/>
    <w:rsid w:val="000553A8"/>
    <w:rsid w:val="000559B5"/>
    <w:rsid w:val="00056763"/>
    <w:rsid w:val="000603D6"/>
    <w:rsid w:val="00062CC2"/>
    <w:rsid w:val="000647F4"/>
    <w:rsid w:val="00064E8B"/>
    <w:rsid w:val="00071F0C"/>
    <w:rsid w:val="00073605"/>
    <w:rsid w:val="0007502F"/>
    <w:rsid w:val="00076D0D"/>
    <w:rsid w:val="00084700"/>
    <w:rsid w:val="00084E93"/>
    <w:rsid w:val="000859B8"/>
    <w:rsid w:val="00087E72"/>
    <w:rsid w:val="00092F0E"/>
    <w:rsid w:val="00093DB1"/>
    <w:rsid w:val="0009623D"/>
    <w:rsid w:val="00096425"/>
    <w:rsid w:val="000A171F"/>
    <w:rsid w:val="000A24C9"/>
    <w:rsid w:val="000A2B0D"/>
    <w:rsid w:val="000A3487"/>
    <w:rsid w:val="000A5B2F"/>
    <w:rsid w:val="000A690C"/>
    <w:rsid w:val="000A761D"/>
    <w:rsid w:val="000B08CA"/>
    <w:rsid w:val="000B100A"/>
    <w:rsid w:val="000B360A"/>
    <w:rsid w:val="000B4B02"/>
    <w:rsid w:val="000D0994"/>
    <w:rsid w:val="000D2618"/>
    <w:rsid w:val="000D4B6E"/>
    <w:rsid w:val="000D6A97"/>
    <w:rsid w:val="000D6B5D"/>
    <w:rsid w:val="000E1CC3"/>
    <w:rsid w:val="000E2B17"/>
    <w:rsid w:val="000F254A"/>
    <w:rsid w:val="000F3198"/>
    <w:rsid w:val="000F5F63"/>
    <w:rsid w:val="00100555"/>
    <w:rsid w:val="0010144B"/>
    <w:rsid w:val="001022F9"/>
    <w:rsid w:val="001022FB"/>
    <w:rsid w:val="00103255"/>
    <w:rsid w:val="00105EE5"/>
    <w:rsid w:val="00114E99"/>
    <w:rsid w:val="0011545E"/>
    <w:rsid w:val="001175BE"/>
    <w:rsid w:val="00117B32"/>
    <w:rsid w:val="00120E42"/>
    <w:rsid w:val="0012140C"/>
    <w:rsid w:val="00122139"/>
    <w:rsid w:val="001221C9"/>
    <w:rsid w:val="00123642"/>
    <w:rsid w:val="00124323"/>
    <w:rsid w:val="001253F7"/>
    <w:rsid w:val="00125621"/>
    <w:rsid w:val="001261B7"/>
    <w:rsid w:val="00127467"/>
    <w:rsid w:val="001304ED"/>
    <w:rsid w:val="0013167C"/>
    <w:rsid w:val="00134F9A"/>
    <w:rsid w:val="001356DB"/>
    <w:rsid w:val="00137A50"/>
    <w:rsid w:val="001419F2"/>
    <w:rsid w:val="001442E7"/>
    <w:rsid w:val="00150C91"/>
    <w:rsid w:val="00151947"/>
    <w:rsid w:val="00153050"/>
    <w:rsid w:val="00153643"/>
    <w:rsid w:val="0015507B"/>
    <w:rsid w:val="001560E4"/>
    <w:rsid w:val="0015744B"/>
    <w:rsid w:val="00160C39"/>
    <w:rsid w:val="0016723D"/>
    <w:rsid w:val="00167E0A"/>
    <w:rsid w:val="00171462"/>
    <w:rsid w:val="0017416A"/>
    <w:rsid w:val="001768DA"/>
    <w:rsid w:val="001802D3"/>
    <w:rsid w:val="001809EC"/>
    <w:rsid w:val="00184952"/>
    <w:rsid w:val="001938FE"/>
    <w:rsid w:val="00193D97"/>
    <w:rsid w:val="00194182"/>
    <w:rsid w:val="00194356"/>
    <w:rsid w:val="00195CB2"/>
    <w:rsid w:val="00197DD6"/>
    <w:rsid w:val="001A10DB"/>
    <w:rsid w:val="001A2CE5"/>
    <w:rsid w:val="001A4E2A"/>
    <w:rsid w:val="001B053C"/>
    <w:rsid w:val="001B1ACB"/>
    <w:rsid w:val="001B3844"/>
    <w:rsid w:val="001B5457"/>
    <w:rsid w:val="001B57EB"/>
    <w:rsid w:val="001B62B6"/>
    <w:rsid w:val="001C1573"/>
    <w:rsid w:val="001C1F82"/>
    <w:rsid w:val="001C28A6"/>
    <w:rsid w:val="001C2C49"/>
    <w:rsid w:val="001C3036"/>
    <w:rsid w:val="001C4506"/>
    <w:rsid w:val="001C7E9D"/>
    <w:rsid w:val="001D0D26"/>
    <w:rsid w:val="001D152E"/>
    <w:rsid w:val="001D194F"/>
    <w:rsid w:val="001D5B82"/>
    <w:rsid w:val="001E08AE"/>
    <w:rsid w:val="001E1299"/>
    <w:rsid w:val="001E13AE"/>
    <w:rsid w:val="001E1F23"/>
    <w:rsid w:val="001E2E0F"/>
    <w:rsid w:val="001E3374"/>
    <w:rsid w:val="001E374B"/>
    <w:rsid w:val="001E62E1"/>
    <w:rsid w:val="001E7508"/>
    <w:rsid w:val="001F2A95"/>
    <w:rsid w:val="001F404A"/>
    <w:rsid w:val="001F6E7E"/>
    <w:rsid w:val="001F756A"/>
    <w:rsid w:val="001F7B37"/>
    <w:rsid w:val="00200FF6"/>
    <w:rsid w:val="0020139B"/>
    <w:rsid w:val="00201603"/>
    <w:rsid w:val="00202917"/>
    <w:rsid w:val="00203299"/>
    <w:rsid w:val="00203DE8"/>
    <w:rsid w:val="0020463A"/>
    <w:rsid w:val="0020642D"/>
    <w:rsid w:val="002113E6"/>
    <w:rsid w:val="00211BAB"/>
    <w:rsid w:val="0021426C"/>
    <w:rsid w:val="002165E0"/>
    <w:rsid w:val="00220FC2"/>
    <w:rsid w:val="00221C84"/>
    <w:rsid w:val="00223F9B"/>
    <w:rsid w:val="00224847"/>
    <w:rsid w:val="0022547D"/>
    <w:rsid w:val="002255FC"/>
    <w:rsid w:val="00226891"/>
    <w:rsid w:val="00227558"/>
    <w:rsid w:val="002302A4"/>
    <w:rsid w:val="00235674"/>
    <w:rsid w:val="00236EE2"/>
    <w:rsid w:val="002405FD"/>
    <w:rsid w:val="002408D2"/>
    <w:rsid w:val="00240B42"/>
    <w:rsid w:val="0024201B"/>
    <w:rsid w:val="00245172"/>
    <w:rsid w:val="00246364"/>
    <w:rsid w:val="0024683A"/>
    <w:rsid w:val="00250F90"/>
    <w:rsid w:val="002514CF"/>
    <w:rsid w:val="00251F84"/>
    <w:rsid w:val="0025237A"/>
    <w:rsid w:val="0025284F"/>
    <w:rsid w:val="00254AB5"/>
    <w:rsid w:val="00255ACC"/>
    <w:rsid w:val="00260869"/>
    <w:rsid w:val="00260961"/>
    <w:rsid w:val="00260AB3"/>
    <w:rsid w:val="00260D6B"/>
    <w:rsid w:val="002613F9"/>
    <w:rsid w:val="0026521D"/>
    <w:rsid w:val="00266F1B"/>
    <w:rsid w:val="00267866"/>
    <w:rsid w:val="002720D5"/>
    <w:rsid w:val="0027380F"/>
    <w:rsid w:val="00274141"/>
    <w:rsid w:val="002741DC"/>
    <w:rsid w:val="00275CF3"/>
    <w:rsid w:val="00280862"/>
    <w:rsid w:val="00281065"/>
    <w:rsid w:val="0028113A"/>
    <w:rsid w:val="00283858"/>
    <w:rsid w:val="002844FF"/>
    <w:rsid w:val="00286E8B"/>
    <w:rsid w:val="00291FEC"/>
    <w:rsid w:val="00293334"/>
    <w:rsid w:val="00293E74"/>
    <w:rsid w:val="00297C04"/>
    <w:rsid w:val="00297DDF"/>
    <w:rsid w:val="002A02FF"/>
    <w:rsid w:val="002A0FC5"/>
    <w:rsid w:val="002A4FD0"/>
    <w:rsid w:val="002A5C0C"/>
    <w:rsid w:val="002A6DFB"/>
    <w:rsid w:val="002A7127"/>
    <w:rsid w:val="002A75C9"/>
    <w:rsid w:val="002B2104"/>
    <w:rsid w:val="002B37E5"/>
    <w:rsid w:val="002B3C07"/>
    <w:rsid w:val="002C0952"/>
    <w:rsid w:val="002C2E4C"/>
    <w:rsid w:val="002C459F"/>
    <w:rsid w:val="002D0862"/>
    <w:rsid w:val="002D3326"/>
    <w:rsid w:val="002D36E6"/>
    <w:rsid w:val="002D7FE3"/>
    <w:rsid w:val="002E0BE7"/>
    <w:rsid w:val="002E2D69"/>
    <w:rsid w:val="002E4A24"/>
    <w:rsid w:val="002E7261"/>
    <w:rsid w:val="002F00F1"/>
    <w:rsid w:val="002F2224"/>
    <w:rsid w:val="002F24EA"/>
    <w:rsid w:val="002F3B36"/>
    <w:rsid w:val="002F537A"/>
    <w:rsid w:val="002F626D"/>
    <w:rsid w:val="002F7035"/>
    <w:rsid w:val="0030345B"/>
    <w:rsid w:val="00303645"/>
    <w:rsid w:val="003036BE"/>
    <w:rsid w:val="00305BC8"/>
    <w:rsid w:val="003113A0"/>
    <w:rsid w:val="003118AC"/>
    <w:rsid w:val="0031217B"/>
    <w:rsid w:val="00312C59"/>
    <w:rsid w:val="00313AF0"/>
    <w:rsid w:val="003153D7"/>
    <w:rsid w:val="00315C92"/>
    <w:rsid w:val="00320E32"/>
    <w:rsid w:val="00321763"/>
    <w:rsid w:val="00323940"/>
    <w:rsid w:val="00323C75"/>
    <w:rsid w:val="00331E49"/>
    <w:rsid w:val="00332104"/>
    <w:rsid w:val="00333A4E"/>
    <w:rsid w:val="00337287"/>
    <w:rsid w:val="00340493"/>
    <w:rsid w:val="00341DE4"/>
    <w:rsid w:val="0034221F"/>
    <w:rsid w:val="00343C87"/>
    <w:rsid w:val="00344939"/>
    <w:rsid w:val="0034527F"/>
    <w:rsid w:val="00347ACF"/>
    <w:rsid w:val="003512F9"/>
    <w:rsid w:val="003544B3"/>
    <w:rsid w:val="003575ED"/>
    <w:rsid w:val="00357B1A"/>
    <w:rsid w:val="00365024"/>
    <w:rsid w:val="00365C5A"/>
    <w:rsid w:val="00367760"/>
    <w:rsid w:val="00367915"/>
    <w:rsid w:val="00371EDD"/>
    <w:rsid w:val="00377746"/>
    <w:rsid w:val="00380FBD"/>
    <w:rsid w:val="0038137D"/>
    <w:rsid w:val="00381D6A"/>
    <w:rsid w:val="00382727"/>
    <w:rsid w:val="00383795"/>
    <w:rsid w:val="0038576D"/>
    <w:rsid w:val="0038698D"/>
    <w:rsid w:val="00394973"/>
    <w:rsid w:val="0039520F"/>
    <w:rsid w:val="00395332"/>
    <w:rsid w:val="003A1553"/>
    <w:rsid w:val="003A367C"/>
    <w:rsid w:val="003A62C2"/>
    <w:rsid w:val="003A76C7"/>
    <w:rsid w:val="003B0D3D"/>
    <w:rsid w:val="003B2928"/>
    <w:rsid w:val="003B7C60"/>
    <w:rsid w:val="003C204B"/>
    <w:rsid w:val="003C420B"/>
    <w:rsid w:val="003D2AE9"/>
    <w:rsid w:val="003D5DCC"/>
    <w:rsid w:val="003D77C2"/>
    <w:rsid w:val="003E0879"/>
    <w:rsid w:val="003E09C8"/>
    <w:rsid w:val="003E17E3"/>
    <w:rsid w:val="003E743F"/>
    <w:rsid w:val="003F1618"/>
    <w:rsid w:val="003F56C6"/>
    <w:rsid w:val="00407E46"/>
    <w:rsid w:val="004107C0"/>
    <w:rsid w:val="00413917"/>
    <w:rsid w:val="00415230"/>
    <w:rsid w:val="00415D64"/>
    <w:rsid w:val="00416D80"/>
    <w:rsid w:val="00417EB3"/>
    <w:rsid w:val="00423557"/>
    <w:rsid w:val="00427A0B"/>
    <w:rsid w:val="004300DD"/>
    <w:rsid w:val="0043063E"/>
    <w:rsid w:val="0043268D"/>
    <w:rsid w:val="0043314C"/>
    <w:rsid w:val="004355E5"/>
    <w:rsid w:val="00440C3E"/>
    <w:rsid w:val="00441569"/>
    <w:rsid w:val="00442272"/>
    <w:rsid w:val="00443DE0"/>
    <w:rsid w:val="00445436"/>
    <w:rsid w:val="00446538"/>
    <w:rsid w:val="00450E0E"/>
    <w:rsid w:val="00451162"/>
    <w:rsid w:val="00453400"/>
    <w:rsid w:val="004535A4"/>
    <w:rsid w:val="00453D5F"/>
    <w:rsid w:val="0046177D"/>
    <w:rsid w:val="00461DE7"/>
    <w:rsid w:val="00466D21"/>
    <w:rsid w:val="004701CA"/>
    <w:rsid w:val="004705C2"/>
    <w:rsid w:val="00470B19"/>
    <w:rsid w:val="00470CBF"/>
    <w:rsid w:val="00481129"/>
    <w:rsid w:val="00482965"/>
    <w:rsid w:val="0048382D"/>
    <w:rsid w:val="004840CF"/>
    <w:rsid w:val="0048799F"/>
    <w:rsid w:val="00493900"/>
    <w:rsid w:val="00495F0B"/>
    <w:rsid w:val="00495FFE"/>
    <w:rsid w:val="004977CC"/>
    <w:rsid w:val="004A013A"/>
    <w:rsid w:val="004A0BEB"/>
    <w:rsid w:val="004A1531"/>
    <w:rsid w:val="004B00DB"/>
    <w:rsid w:val="004B0325"/>
    <w:rsid w:val="004B2B99"/>
    <w:rsid w:val="004B7187"/>
    <w:rsid w:val="004B789F"/>
    <w:rsid w:val="004C13CA"/>
    <w:rsid w:val="004C3331"/>
    <w:rsid w:val="004C3794"/>
    <w:rsid w:val="004C494E"/>
    <w:rsid w:val="004C68FC"/>
    <w:rsid w:val="004C71D6"/>
    <w:rsid w:val="004C72F0"/>
    <w:rsid w:val="004D0BF3"/>
    <w:rsid w:val="004D3021"/>
    <w:rsid w:val="004D520F"/>
    <w:rsid w:val="004E044E"/>
    <w:rsid w:val="004E22A4"/>
    <w:rsid w:val="004E4283"/>
    <w:rsid w:val="004E48B6"/>
    <w:rsid w:val="004E5EA4"/>
    <w:rsid w:val="004E60E9"/>
    <w:rsid w:val="004E7244"/>
    <w:rsid w:val="004E7C67"/>
    <w:rsid w:val="004E7EF9"/>
    <w:rsid w:val="004E7F9D"/>
    <w:rsid w:val="004F5FF5"/>
    <w:rsid w:val="004F6886"/>
    <w:rsid w:val="004F798B"/>
    <w:rsid w:val="00500F38"/>
    <w:rsid w:val="00501175"/>
    <w:rsid w:val="005018CE"/>
    <w:rsid w:val="00502126"/>
    <w:rsid w:val="0050411B"/>
    <w:rsid w:val="005048B4"/>
    <w:rsid w:val="0050688A"/>
    <w:rsid w:val="00506B95"/>
    <w:rsid w:val="005100C7"/>
    <w:rsid w:val="00510AD5"/>
    <w:rsid w:val="0051241F"/>
    <w:rsid w:val="005159AC"/>
    <w:rsid w:val="005177D0"/>
    <w:rsid w:val="00517868"/>
    <w:rsid w:val="005223CF"/>
    <w:rsid w:val="00525A2C"/>
    <w:rsid w:val="005274E3"/>
    <w:rsid w:val="00530DA7"/>
    <w:rsid w:val="005328EE"/>
    <w:rsid w:val="0053336A"/>
    <w:rsid w:val="00534A8A"/>
    <w:rsid w:val="00537249"/>
    <w:rsid w:val="005417B2"/>
    <w:rsid w:val="00545CAC"/>
    <w:rsid w:val="00547868"/>
    <w:rsid w:val="005503FB"/>
    <w:rsid w:val="00550ADA"/>
    <w:rsid w:val="00553676"/>
    <w:rsid w:val="00555376"/>
    <w:rsid w:val="00561F02"/>
    <w:rsid w:val="005727B3"/>
    <w:rsid w:val="00572A52"/>
    <w:rsid w:val="00572B5A"/>
    <w:rsid w:val="00573B8E"/>
    <w:rsid w:val="005833DD"/>
    <w:rsid w:val="00584D66"/>
    <w:rsid w:val="00586461"/>
    <w:rsid w:val="0058771C"/>
    <w:rsid w:val="00587934"/>
    <w:rsid w:val="00592C59"/>
    <w:rsid w:val="005A49A5"/>
    <w:rsid w:val="005A7775"/>
    <w:rsid w:val="005C047C"/>
    <w:rsid w:val="005C434B"/>
    <w:rsid w:val="005C472A"/>
    <w:rsid w:val="005D00CE"/>
    <w:rsid w:val="005D25F2"/>
    <w:rsid w:val="005D4395"/>
    <w:rsid w:val="005D7326"/>
    <w:rsid w:val="005E6548"/>
    <w:rsid w:val="005F0C83"/>
    <w:rsid w:val="005F38C0"/>
    <w:rsid w:val="005F6A18"/>
    <w:rsid w:val="00602C4E"/>
    <w:rsid w:val="00604A6E"/>
    <w:rsid w:val="00604B71"/>
    <w:rsid w:val="00606838"/>
    <w:rsid w:val="00610AE3"/>
    <w:rsid w:val="006123EC"/>
    <w:rsid w:val="00613A23"/>
    <w:rsid w:val="006140FB"/>
    <w:rsid w:val="00616441"/>
    <w:rsid w:val="006179A0"/>
    <w:rsid w:val="0062052E"/>
    <w:rsid w:val="0062486E"/>
    <w:rsid w:val="00633CF7"/>
    <w:rsid w:val="0063512F"/>
    <w:rsid w:val="00637FDF"/>
    <w:rsid w:val="00641C9F"/>
    <w:rsid w:val="006434B6"/>
    <w:rsid w:val="00643EDB"/>
    <w:rsid w:val="0064405D"/>
    <w:rsid w:val="00645FAF"/>
    <w:rsid w:val="00651DB0"/>
    <w:rsid w:val="00653A0D"/>
    <w:rsid w:val="006552C7"/>
    <w:rsid w:val="00656C9D"/>
    <w:rsid w:val="00657C37"/>
    <w:rsid w:val="00661251"/>
    <w:rsid w:val="00662D8E"/>
    <w:rsid w:val="00664386"/>
    <w:rsid w:val="006650BD"/>
    <w:rsid w:val="00665562"/>
    <w:rsid w:val="00665ECD"/>
    <w:rsid w:val="00670DA2"/>
    <w:rsid w:val="00673968"/>
    <w:rsid w:val="00674397"/>
    <w:rsid w:val="00675AEF"/>
    <w:rsid w:val="00676186"/>
    <w:rsid w:val="00677D37"/>
    <w:rsid w:val="00682905"/>
    <w:rsid w:val="006844B3"/>
    <w:rsid w:val="006957C0"/>
    <w:rsid w:val="00696D5B"/>
    <w:rsid w:val="00697EF7"/>
    <w:rsid w:val="006A0B18"/>
    <w:rsid w:val="006A0B89"/>
    <w:rsid w:val="006A1495"/>
    <w:rsid w:val="006A223A"/>
    <w:rsid w:val="006A3604"/>
    <w:rsid w:val="006A4134"/>
    <w:rsid w:val="006A454C"/>
    <w:rsid w:val="006A5998"/>
    <w:rsid w:val="006B425A"/>
    <w:rsid w:val="006B4A8C"/>
    <w:rsid w:val="006B7C08"/>
    <w:rsid w:val="006C1C94"/>
    <w:rsid w:val="006C373C"/>
    <w:rsid w:val="006C6636"/>
    <w:rsid w:val="006D10F8"/>
    <w:rsid w:val="006D11B0"/>
    <w:rsid w:val="006D1C8C"/>
    <w:rsid w:val="006D2D31"/>
    <w:rsid w:val="006D339D"/>
    <w:rsid w:val="006D3E2B"/>
    <w:rsid w:val="006E0FBD"/>
    <w:rsid w:val="006E1826"/>
    <w:rsid w:val="006E470C"/>
    <w:rsid w:val="006E5641"/>
    <w:rsid w:val="006E6FD7"/>
    <w:rsid w:val="006F1D50"/>
    <w:rsid w:val="006F2500"/>
    <w:rsid w:val="006F3224"/>
    <w:rsid w:val="006F54B5"/>
    <w:rsid w:val="006F6D27"/>
    <w:rsid w:val="00701A37"/>
    <w:rsid w:val="0071034C"/>
    <w:rsid w:val="00714DAC"/>
    <w:rsid w:val="00720E78"/>
    <w:rsid w:val="00731E9F"/>
    <w:rsid w:val="007320A4"/>
    <w:rsid w:val="0073310D"/>
    <w:rsid w:val="0073473E"/>
    <w:rsid w:val="00735F1C"/>
    <w:rsid w:val="0073603C"/>
    <w:rsid w:val="007362C1"/>
    <w:rsid w:val="007377AC"/>
    <w:rsid w:val="00741652"/>
    <w:rsid w:val="00741903"/>
    <w:rsid w:val="007423AB"/>
    <w:rsid w:val="0074698E"/>
    <w:rsid w:val="007514B1"/>
    <w:rsid w:val="00753765"/>
    <w:rsid w:val="00753C4C"/>
    <w:rsid w:val="0075483A"/>
    <w:rsid w:val="00757A32"/>
    <w:rsid w:val="007612FC"/>
    <w:rsid w:val="00761692"/>
    <w:rsid w:val="007633C0"/>
    <w:rsid w:val="007635F7"/>
    <w:rsid w:val="00764018"/>
    <w:rsid w:val="00766DBB"/>
    <w:rsid w:val="00782AFC"/>
    <w:rsid w:val="00790DE8"/>
    <w:rsid w:val="007937A9"/>
    <w:rsid w:val="00795506"/>
    <w:rsid w:val="00796255"/>
    <w:rsid w:val="007A5571"/>
    <w:rsid w:val="007A58D6"/>
    <w:rsid w:val="007A5D84"/>
    <w:rsid w:val="007B313D"/>
    <w:rsid w:val="007B7407"/>
    <w:rsid w:val="007C07DB"/>
    <w:rsid w:val="007C0B31"/>
    <w:rsid w:val="007C1862"/>
    <w:rsid w:val="007C30AD"/>
    <w:rsid w:val="007D0FE6"/>
    <w:rsid w:val="007D26B6"/>
    <w:rsid w:val="007D5988"/>
    <w:rsid w:val="007D66AE"/>
    <w:rsid w:val="007E48AF"/>
    <w:rsid w:val="007E5D83"/>
    <w:rsid w:val="007E645F"/>
    <w:rsid w:val="007E67F9"/>
    <w:rsid w:val="007E7033"/>
    <w:rsid w:val="007F2B13"/>
    <w:rsid w:val="007F2E94"/>
    <w:rsid w:val="007F317A"/>
    <w:rsid w:val="007F5269"/>
    <w:rsid w:val="007F7D4A"/>
    <w:rsid w:val="00800D16"/>
    <w:rsid w:val="00811508"/>
    <w:rsid w:val="0081338D"/>
    <w:rsid w:val="00813739"/>
    <w:rsid w:val="00813CA5"/>
    <w:rsid w:val="008141DE"/>
    <w:rsid w:val="008163D7"/>
    <w:rsid w:val="00817A9A"/>
    <w:rsid w:val="00820845"/>
    <w:rsid w:val="00821ADE"/>
    <w:rsid w:val="0082349F"/>
    <w:rsid w:val="00825DA4"/>
    <w:rsid w:val="00826D36"/>
    <w:rsid w:val="008272EA"/>
    <w:rsid w:val="00827BDF"/>
    <w:rsid w:val="008311E6"/>
    <w:rsid w:val="00831EF6"/>
    <w:rsid w:val="00833B78"/>
    <w:rsid w:val="0083519F"/>
    <w:rsid w:val="00835687"/>
    <w:rsid w:val="00837E95"/>
    <w:rsid w:val="00841473"/>
    <w:rsid w:val="008415AE"/>
    <w:rsid w:val="00842FF8"/>
    <w:rsid w:val="0084531D"/>
    <w:rsid w:val="00847A06"/>
    <w:rsid w:val="00850D40"/>
    <w:rsid w:val="0085423E"/>
    <w:rsid w:val="00854D1A"/>
    <w:rsid w:val="00854F50"/>
    <w:rsid w:val="0085604B"/>
    <w:rsid w:val="0085634F"/>
    <w:rsid w:val="00861EC7"/>
    <w:rsid w:val="0086213C"/>
    <w:rsid w:val="00863BA5"/>
    <w:rsid w:val="008659F0"/>
    <w:rsid w:val="00866688"/>
    <w:rsid w:val="00866AED"/>
    <w:rsid w:val="0086729C"/>
    <w:rsid w:val="00871254"/>
    <w:rsid w:val="00872AFD"/>
    <w:rsid w:val="00875061"/>
    <w:rsid w:val="00875A60"/>
    <w:rsid w:val="00876316"/>
    <w:rsid w:val="00882826"/>
    <w:rsid w:val="00894DC9"/>
    <w:rsid w:val="00894FE8"/>
    <w:rsid w:val="00896050"/>
    <w:rsid w:val="008B007C"/>
    <w:rsid w:val="008B1934"/>
    <w:rsid w:val="008B2595"/>
    <w:rsid w:val="008B2F8D"/>
    <w:rsid w:val="008C3A54"/>
    <w:rsid w:val="008C418D"/>
    <w:rsid w:val="008D2106"/>
    <w:rsid w:val="008D229B"/>
    <w:rsid w:val="008D3549"/>
    <w:rsid w:val="008D35AF"/>
    <w:rsid w:val="008D4BDF"/>
    <w:rsid w:val="008D521E"/>
    <w:rsid w:val="008E0B35"/>
    <w:rsid w:val="008E562A"/>
    <w:rsid w:val="008F2950"/>
    <w:rsid w:val="008F34BD"/>
    <w:rsid w:val="008F37B1"/>
    <w:rsid w:val="008F7DD0"/>
    <w:rsid w:val="00902983"/>
    <w:rsid w:val="009053A3"/>
    <w:rsid w:val="00910090"/>
    <w:rsid w:val="00914B7A"/>
    <w:rsid w:val="00916E4F"/>
    <w:rsid w:val="00917E1E"/>
    <w:rsid w:val="00920FE5"/>
    <w:rsid w:val="00921CBC"/>
    <w:rsid w:val="00922327"/>
    <w:rsid w:val="0092342F"/>
    <w:rsid w:val="0092496A"/>
    <w:rsid w:val="0092643A"/>
    <w:rsid w:val="009271A3"/>
    <w:rsid w:val="00931133"/>
    <w:rsid w:val="009326A3"/>
    <w:rsid w:val="0093649B"/>
    <w:rsid w:val="00936FCF"/>
    <w:rsid w:val="009404F3"/>
    <w:rsid w:val="00941625"/>
    <w:rsid w:val="00941C94"/>
    <w:rsid w:val="00941FD6"/>
    <w:rsid w:val="009452C0"/>
    <w:rsid w:val="00945CFA"/>
    <w:rsid w:val="00950C01"/>
    <w:rsid w:val="00952CC4"/>
    <w:rsid w:val="009545AA"/>
    <w:rsid w:val="00954C89"/>
    <w:rsid w:val="00954F1A"/>
    <w:rsid w:val="00955E92"/>
    <w:rsid w:val="00955F1C"/>
    <w:rsid w:val="00956C70"/>
    <w:rsid w:val="00956FCC"/>
    <w:rsid w:val="00962D53"/>
    <w:rsid w:val="00982BFB"/>
    <w:rsid w:val="0099112B"/>
    <w:rsid w:val="00994396"/>
    <w:rsid w:val="0099524A"/>
    <w:rsid w:val="00995D4B"/>
    <w:rsid w:val="00995FFB"/>
    <w:rsid w:val="009969F6"/>
    <w:rsid w:val="00996BB4"/>
    <w:rsid w:val="009A18EC"/>
    <w:rsid w:val="009A32F4"/>
    <w:rsid w:val="009B0224"/>
    <w:rsid w:val="009B095C"/>
    <w:rsid w:val="009B0E57"/>
    <w:rsid w:val="009B140C"/>
    <w:rsid w:val="009B1E94"/>
    <w:rsid w:val="009B2423"/>
    <w:rsid w:val="009B2702"/>
    <w:rsid w:val="009B4205"/>
    <w:rsid w:val="009B705D"/>
    <w:rsid w:val="009C66F8"/>
    <w:rsid w:val="009D23FA"/>
    <w:rsid w:val="009E3AAB"/>
    <w:rsid w:val="009F0888"/>
    <w:rsid w:val="009F2783"/>
    <w:rsid w:val="009F2FAA"/>
    <w:rsid w:val="009F329E"/>
    <w:rsid w:val="009F3F45"/>
    <w:rsid w:val="00A00BEB"/>
    <w:rsid w:val="00A00F65"/>
    <w:rsid w:val="00A02028"/>
    <w:rsid w:val="00A02DF9"/>
    <w:rsid w:val="00A03189"/>
    <w:rsid w:val="00A04567"/>
    <w:rsid w:val="00A05183"/>
    <w:rsid w:val="00A05FD2"/>
    <w:rsid w:val="00A064A1"/>
    <w:rsid w:val="00A06B6F"/>
    <w:rsid w:val="00A100C1"/>
    <w:rsid w:val="00A10501"/>
    <w:rsid w:val="00A112F6"/>
    <w:rsid w:val="00A13FD3"/>
    <w:rsid w:val="00A1694C"/>
    <w:rsid w:val="00A2067E"/>
    <w:rsid w:val="00A21918"/>
    <w:rsid w:val="00A2401B"/>
    <w:rsid w:val="00A30917"/>
    <w:rsid w:val="00A31D68"/>
    <w:rsid w:val="00A31F39"/>
    <w:rsid w:val="00A332CE"/>
    <w:rsid w:val="00A346C0"/>
    <w:rsid w:val="00A34A22"/>
    <w:rsid w:val="00A34CF1"/>
    <w:rsid w:val="00A413E2"/>
    <w:rsid w:val="00A423DA"/>
    <w:rsid w:val="00A44471"/>
    <w:rsid w:val="00A474A4"/>
    <w:rsid w:val="00A51DFD"/>
    <w:rsid w:val="00A57EC7"/>
    <w:rsid w:val="00A57FFC"/>
    <w:rsid w:val="00A631AA"/>
    <w:rsid w:val="00A63CE0"/>
    <w:rsid w:val="00A66F70"/>
    <w:rsid w:val="00A701FC"/>
    <w:rsid w:val="00A74A7D"/>
    <w:rsid w:val="00A763F7"/>
    <w:rsid w:val="00A766E9"/>
    <w:rsid w:val="00A77D84"/>
    <w:rsid w:val="00A81C98"/>
    <w:rsid w:val="00A81E9C"/>
    <w:rsid w:val="00A827CB"/>
    <w:rsid w:val="00A841F1"/>
    <w:rsid w:val="00A847E0"/>
    <w:rsid w:val="00A85AF4"/>
    <w:rsid w:val="00A868C9"/>
    <w:rsid w:val="00A9441D"/>
    <w:rsid w:val="00A948A9"/>
    <w:rsid w:val="00A948AD"/>
    <w:rsid w:val="00AA2315"/>
    <w:rsid w:val="00AA2524"/>
    <w:rsid w:val="00AA4954"/>
    <w:rsid w:val="00AA55B2"/>
    <w:rsid w:val="00AB196B"/>
    <w:rsid w:val="00AB3C24"/>
    <w:rsid w:val="00AB585F"/>
    <w:rsid w:val="00AC397C"/>
    <w:rsid w:val="00AC5F70"/>
    <w:rsid w:val="00AD2067"/>
    <w:rsid w:val="00AE2F08"/>
    <w:rsid w:val="00AF274C"/>
    <w:rsid w:val="00AF560C"/>
    <w:rsid w:val="00AF5F8E"/>
    <w:rsid w:val="00AF5FF6"/>
    <w:rsid w:val="00AF64E2"/>
    <w:rsid w:val="00AF7B01"/>
    <w:rsid w:val="00B007D5"/>
    <w:rsid w:val="00B00ECC"/>
    <w:rsid w:val="00B054B6"/>
    <w:rsid w:val="00B10407"/>
    <w:rsid w:val="00B10567"/>
    <w:rsid w:val="00B1371B"/>
    <w:rsid w:val="00B155DA"/>
    <w:rsid w:val="00B15DBC"/>
    <w:rsid w:val="00B21244"/>
    <w:rsid w:val="00B25394"/>
    <w:rsid w:val="00B26B42"/>
    <w:rsid w:val="00B31D3E"/>
    <w:rsid w:val="00B32D04"/>
    <w:rsid w:val="00B33FF1"/>
    <w:rsid w:val="00B36BD5"/>
    <w:rsid w:val="00B41429"/>
    <w:rsid w:val="00B43D28"/>
    <w:rsid w:val="00B5146A"/>
    <w:rsid w:val="00B5264D"/>
    <w:rsid w:val="00B54CD8"/>
    <w:rsid w:val="00B54EA3"/>
    <w:rsid w:val="00B55933"/>
    <w:rsid w:val="00B62D90"/>
    <w:rsid w:val="00B653F8"/>
    <w:rsid w:val="00B66C0D"/>
    <w:rsid w:val="00B66D8D"/>
    <w:rsid w:val="00B7586E"/>
    <w:rsid w:val="00B75A09"/>
    <w:rsid w:val="00B81EF6"/>
    <w:rsid w:val="00B83F40"/>
    <w:rsid w:val="00B84E43"/>
    <w:rsid w:val="00B85FC7"/>
    <w:rsid w:val="00B90106"/>
    <w:rsid w:val="00B91282"/>
    <w:rsid w:val="00B91F61"/>
    <w:rsid w:val="00B95844"/>
    <w:rsid w:val="00B97868"/>
    <w:rsid w:val="00BA1BD9"/>
    <w:rsid w:val="00BA2A87"/>
    <w:rsid w:val="00BA2E97"/>
    <w:rsid w:val="00BA43D4"/>
    <w:rsid w:val="00BA540E"/>
    <w:rsid w:val="00BA6403"/>
    <w:rsid w:val="00BB036B"/>
    <w:rsid w:val="00BB5841"/>
    <w:rsid w:val="00BB7FFA"/>
    <w:rsid w:val="00BC00DC"/>
    <w:rsid w:val="00BC1002"/>
    <w:rsid w:val="00BC2FC5"/>
    <w:rsid w:val="00BC7031"/>
    <w:rsid w:val="00BC723F"/>
    <w:rsid w:val="00BD1C46"/>
    <w:rsid w:val="00BD224C"/>
    <w:rsid w:val="00BD3243"/>
    <w:rsid w:val="00BD397E"/>
    <w:rsid w:val="00BD404F"/>
    <w:rsid w:val="00BD5911"/>
    <w:rsid w:val="00BD5A30"/>
    <w:rsid w:val="00BD5B41"/>
    <w:rsid w:val="00BE2B2A"/>
    <w:rsid w:val="00BE335C"/>
    <w:rsid w:val="00BF287A"/>
    <w:rsid w:val="00BF3FFA"/>
    <w:rsid w:val="00BF456D"/>
    <w:rsid w:val="00BF4709"/>
    <w:rsid w:val="00BF6E22"/>
    <w:rsid w:val="00C00C09"/>
    <w:rsid w:val="00C00D3C"/>
    <w:rsid w:val="00C0198F"/>
    <w:rsid w:val="00C034DC"/>
    <w:rsid w:val="00C0762B"/>
    <w:rsid w:val="00C10D55"/>
    <w:rsid w:val="00C11607"/>
    <w:rsid w:val="00C119EE"/>
    <w:rsid w:val="00C1217C"/>
    <w:rsid w:val="00C1291A"/>
    <w:rsid w:val="00C1302B"/>
    <w:rsid w:val="00C1324D"/>
    <w:rsid w:val="00C14610"/>
    <w:rsid w:val="00C148F4"/>
    <w:rsid w:val="00C30D1F"/>
    <w:rsid w:val="00C32FF3"/>
    <w:rsid w:val="00C351A5"/>
    <w:rsid w:val="00C36E31"/>
    <w:rsid w:val="00C37D6C"/>
    <w:rsid w:val="00C40DD0"/>
    <w:rsid w:val="00C43206"/>
    <w:rsid w:val="00C544C8"/>
    <w:rsid w:val="00C5492C"/>
    <w:rsid w:val="00C57F3F"/>
    <w:rsid w:val="00C60918"/>
    <w:rsid w:val="00C624BD"/>
    <w:rsid w:val="00C62ECD"/>
    <w:rsid w:val="00C66B02"/>
    <w:rsid w:val="00C6710E"/>
    <w:rsid w:val="00C67287"/>
    <w:rsid w:val="00C71E51"/>
    <w:rsid w:val="00C81ED0"/>
    <w:rsid w:val="00C83CBE"/>
    <w:rsid w:val="00C83FCC"/>
    <w:rsid w:val="00C843FE"/>
    <w:rsid w:val="00C86D4B"/>
    <w:rsid w:val="00C90F73"/>
    <w:rsid w:val="00C92477"/>
    <w:rsid w:val="00C92667"/>
    <w:rsid w:val="00C93291"/>
    <w:rsid w:val="00C959D7"/>
    <w:rsid w:val="00C96C38"/>
    <w:rsid w:val="00CB11AD"/>
    <w:rsid w:val="00CB188A"/>
    <w:rsid w:val="00CB7ACF"/>
    <w:rsid w:val="00CC0113"/>
    <w:rsid w:val="00CC1395"/>
    <w:rsid w:val="00CC2FC5"/>
    <w:rsid w:val="00CC626B"/>
    <w:rsid w:val="00CD004C"/>
    <w:rsid w:val="00CD150F"/>
    <w:rsid w:val="00CE1357"/>
    <w:rsid w:val="00CE2250"/>
    <w:rsid w:val="00CE299D"/>
    <w:rsid w:val="00CE3538"/>
    <w:rsid w:val="00CF0683"/>
    <w:rsid w:val="00CF1883"/>
    <w:rsid w:val="00CF3DA5"/>
    <w:rsid w:val="00CF6BAF"/>
    <w:rsid w:val="00CF7724"/>
    <w:rsid w:val="00D008AD"/>
    <w:rsid w:val="00D02990"/>
    <w:rsid w:val="00D042E4"/>
    <w:rsid w:val="00D053D5"/>
    <w:rsid w:val="00D0561B"/>
    <w:rsid w:val="00D06B4C"/>
    <w:rsid w:val="00D10478"/>
    <w:rsid w:val="00D1111B"/>
    <w:rsid w:val="00D15183"/>
    <w:rsid w:val="00D1725E"/>
    <w:rsid w:val="00D2143E"/>
    <w:rsid w:val="00D26969"/>
    <w:rsid w:val="00D2697C"/>
    <w:rsid w:val="00D31C19"/>
    <w:rsid w:val="00D3232C"/>
    <w:rsid w:val="00D36239"/>
    <w:rsid w:val="00D40400"/>
    <w:rsid w:val="00D40AE9"/>
    <w:rsid w:val="00D42BC9"/>
    <w:rsid w:val="00D44150"/>
    <w:rsid w:val="00D4467C"/>
    <w:rsid w:val="00D44CEA"/>
    <w:rsid w:val="00D50140"/>
    <w:rsid w:val="00D5109F"/>
    <w:rsid w:val="00D52742"/>
    <w:rsid w:val="00D5287F"/>
    <w:rsid w:val="00D53ACF"/>
    <w:rsid w:val="00D54288"/>
    <w:rsid w:val="00D548FE"/>
    <w:rsid w:val="00D5554F"/>
    <w:rsid w:val="00D55F14"/>
    <w:rsid w:val="00D573D9"/>
    <w:rsid w:val="00D62571"/>
    <w:rsid w:val="00D62E2E"/>
    <w:rsid w:val="00D639D0"/>
    <w:rsid w:val="00D707C6"/>
    <w:rsid w:val="00D70CA1"/>
    <w:rsid w:val="00D71207"/>
    <w:rsid w:val="00D72378"/>
    <w:rsid w:val="00D72B71"/>
    <w:rsid w:val="00D75216"/>
    <w:rsid w:val="00D75584"/>
    <w:rsid w:val="00D77EA8"/>
    <w:rsid w:val="00D80FD6"/>
    <w:rsid w:val="00D81042"/>
    <w:rsid w:val="00D8218C"/>
    <w:rsid w:val="00D82ACB"/>
    <w:rsid w:val="00D84077"/>
    <w:rsid w:val="00D85A80"/>
    <w:rsid w:val="00D86C0D"/>
    <w:rsid w:val="00D86C15"/>
    <w:rsid w:val="00D90B72"/>
    <w:rsid w:val="00D90E96"/>
    <w:rsid w:val="00D918BD"/>
    <w:rsid w:val="00D9449A"/>
    <w:rsid w:val="00D9452E"/>
    <w:rsid w:val="00D96877"/>
    <w:rsid w:val="00DA0085"/>
    <w:rsid w:val="00DA0317"/>
    <w:rsid w:val="00DA49BB"/>
    <w:rsid w:val="00DA4E56"/>
    <w:rsid w:val="00DB161E"/>
    <w:rsid w:val="00DB29A8"/>
    <w:rsid w:val="00DB3D72"/>
    <w:rsid w:val="00DB683D"/>
    <w:rsid w:val="00DC0C86"/>
    <w:rsid w:val="00DC19E8"/>
    <w:rsid w:val="00DC19EB"/>
    <w:rsid w:val="00DC1C41"/>
    <w:rsid w:val="00DC3EC4"/>
    <w:rsid w:val="00DC5065"/>
    <w:rsid w:val="00DC663B"/>
    <w:rsid w:val="00DD3D6C"/>
    <w:rsid w:val="00DD3E75"/>
    <w:rsid w:val="00DE27B1"/>
    <w:rsid w:val="00DE3BDF"/>
    <w:rsid w:val="00DE5149"/>
    <w:rsid w:val="00DF3933"/>
    <w:rsid w:val="00DF3DD0"/>
    <w:rsid w:val="00DF44F1"/>
    <w:rsid w:val="00DF5657"/>
    <w:rsid w:val="00DF6393"/>
    <w:rsid w:val="00E01A6E"/>
    <w:rsid w:val="00E0656D"/>
    <w:rsid w:val="00E078DF"/>
    <w:rsid w:val="00E10C69"/>
    <w:rsid w:val="00E14E04"/>
    <w:rsid w:val="00E1586E"/>
    <w:rsid w:val="00E15C2E"/>
    <w:rsid w:val="00E203CE"/>
    <w:rsid w:val="00E21B8E"/>
    <w:rsid w:val="00E22771"/>
    <w:rsid w:val="00E2499E"/>
    <w:rsid w:val="00E25ACA"/>
    <w:rsid w:val="00E25D24"/>
    <w:rsid w:val="00E35771"/>
    <w:rsid w:val="00E439D1"/>
    <w:rsid w:val="00E45C06"/>
    <w:rsid w:val="00E46738"/>
    <w:rsid w:val="00E53A3C"/>
    <w:rsid w:val="00E5663D"/>
    <w:rsid w:val="00E60427"/>
    <w:rsid w:val="00E65512"/>
    <w:rsid w:val="00E67491"/>
    <w:rsid w:val="00E70B44"/>
    <w:rsid w:val="00E70C82"/>
    <w:rsid w:val="00E73406"/>
    <w:rsid w:val="00E903F0"/>
    <w:rsid w:val="00EA6A8B"/>
    <w:rsid w:val="00EA6F5A"/>
    <w:rsid w:val="00EB0F8F"/>
    <w:rsid w:val="00EB77B3"/>
    <w:rsid w:val="00EB7B8B"/>
    <w:rsid w:val="00EC0E3C"/>
    <w:rsid w:val="00EC220D"/>
    <w:rsid w:val="00EC3E4F"/>
    <w:rsid w:val="00EC51C9"/>
    <w:rsid w:val="00ED1BBE"/>
    <w:rsid w:val="00ED2D34"/>
    <w:rsid w:val="00ED3390"/>
    <w:rsid w:val="00ED7F48"/>
    <w:rsid w:val="00EE34A9"/>
    <w:rsid w:val="00EE40CD"/>
    <w:rsid w:val="00EE516E"/>
    <w:rsid w:val="00EE7ACC"/>
    <w:rsid w:val="00EF46F0"/>
    <w:rsid w:val="00EF5572"/>
    <w:rsid w:val="00EF74FA"/>
    <w:rsid w:val="00EF7D7A"/>
    <w:rsid w:val="00F01505"/>
    <w:rsid w:val="00F04252"/>
    <w:rsid w:val="00F064AD"/>
    <w:rsid w:val="00F10275"/>
    <w:rsid w:val="00F1241C"/>
    <w:rsid w:val="00F154DC"/>
    <w:rsid w:val="00F17421"/>
    <w:rsid w:val="00F239C8"/>
    <w:rsid w:val="00F23AAE"/>
    <w:rsid w:val="00F26A62"/>
    <w:rsid w:val="00F26AD2"/>
    <w:rsid w:val="00F26E35"/>
    <w:rsid w:val="00F27B01"/>
    <w:rsid w:val="00F30248"/>
    <w:rsid w:val="00F31374"/>
    <w:rsid w:val="00F31C60"/>
    <w:rsid w:val="00F32651"/>
    <w:rsid w:val="00F37A50"/>
    <w:rsid w:val="00F37FEF"/>
    <w:rsid w:val="00F451E2"/>
    <w:rsid w:val="00F457A9"/>
    <w:rsid w:val="00F45B12"/>
    <w:rsid w:val="00F511DD"/>
    <w:rsid w:val="00F54124"/>
    <w:rsid w:val="00F60D9F"/>
    <w:rsid w:val="00F623F8"/>
    <w:rsid w:val="00F62919"/>
    <w:rsid w:val="00F675DA"/>
    <w:rsid w:val="00F67A8B"/>
    <w:rsid w:val="00F67E95"/>
    <w:rsid w:val="00F70ECF"/>
    <w:rsid w:val="00F7419B"/>
    <w:rsid w:val="00F74C3E"/>
    <w:rsid w:val="00F75B17"/>
    <w:rsid w:val="00F762A6"/>
    <w:rsid w:val="00F76881"/>
    <w:rsid w:val="00F76B81"/>
    <w:rsid w:val="00F76BAA"/>
    <w:rsid w:val="00F77218"/>
    <w:rsid w:val="00F77E93"/>
    <w:rsid w:val="00F80649"/>
    <w:rsid w:val="00F809DA"/>
    <w:rsid w:val="00F81301"/>
    <w:rsid w:val="00F84754"/>
    <w:rsid w:val="00F92884"/>
    <w:rsid w:val="00F92B09"/>
    <w:rsid w:val="00F96251"/>
    <w:rsid w:val="00FA11A4"/>
    <w:rsid w:val="00FA32B8"/>
    <w:rsid w:val="00FA454A"/>
    <w:rsid w:val="00FA561B"/>
    <w:rsid w:val="00FA67E1"/>
    <w:rsid w:val="00FA6899"/>
    <w:rsid w:val="00FB0351"/>
    <w:rsid w:val="00FB1295"/>
    <w:rsid w:val="00FB19B5"/>
    <w:rsid w:val="00FB2FF2"/>
    <w:rsid w:val="00FB3750"/>
    <w:rsid w:val="00FB73AB"/>
    <w:rsid w:val="00FC119C"/>
    <w:rsid w:val="00FC143E"/>
    <w:rsid w:val="00FC63A5"/>
    <w:rsid w:val="00FD22CD"/>
    <w:rsid w:val="00FD3327"/>
    <w:rsid w:val="00FD4B45"/>
    <w:rsid w:val="00FE115E"/>
    <w:rsid w:val="00FE1F4B"/>
    <w:rsid w:val="00FE27E1"/>
    <w:rsid w:val="00FE2909"/>
    <w:rsid w:val="00FE4F8A"/>
    <w:rsid w:val="00FE7AC0"/>
    <w:rsid w:val="00FF3D66"/>
    <w:rsid w:val="00FF6422"/>
    <w:rsid w:val="00FF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3141</Words>
  <Characters>21045</Characters>
  <Application>Microsoft Office Word</Application>
  <DocSecurity>4</DocSecurity>
  <Lines>553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RTPU User</cp:lastModifiedBy>
  <cp:revision>6</cp:revision>
  <cp:lastPrinted>2011-10-19T14:35:00Z</cp:lastPrinted>
  <dcterms:created xsi:type="dcterms:W3CDTF">2012-12-23T17:02:00Z</dcterms:created>
  <dcterms:modified xsi:type="dcterms:W3CDTF">2012-12-26T10:32:00Z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1242646R</vt:lpwstr>
  </property>
  <property fmtid="{D5CDD505-2E9C-101B-9397-08002B2CF9AE}" pid="5" name="Symbol1">
    <vt:lpwstr>CEDAW/C/SR.1054</vt:lpwstr>
  </property>
  <property fmtid="{D5CDD505-2E9C-101B-9397-08002B2CF9AE}" pid="6" name="sss1">
    <vt:lpwstr>CEDAW/C/SR.1054</vt:lpwstr>
  </property>
  <property fmtid="{D5CDD505-2E9C-101B-9397-08002B2CF9AE}" pid="7" name="Comment">
    <vt:lpwstr/>
  </property>
  <property fmtid="{D5CDD505-2E9C-101B-9397-08002B2CF9AE}" pid="8" name="DraftPages">
    <vt:lpwstr>7</vt:lpwstr>
  </property>
  <property fmtid="{D5CDD505-2E9C-101B-9397-08002B2CF9AE}" pid="9" name="Operator">
    <vt:lpwstr>Nikitina</vt:lpwstr>
  </property>
</Properties>
</file>